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9E2F15" w14:textId="77777777" w:rsidR="003224E7" w:rsidRDefault="00E222B9" w:rsidP="001114AC">
      <w:pPr>
        <w:pStyle w:val="Title"/>
      </w:pPr>
      <w:r>
        <w:t>“</w:t>
      </w:r>
      <w:r w:rsidR="009E7BD1">
        <w:t>Gemini</w:t>
      </w:r>
      <w:r>
        <w:t>”</w:t>
      </w:r>
    </w:p>
    <w:p w14:paraId="2980F9BE" w14:textId="77777777" w:rsidR="00F173B7" w:rsidRPr="00F173B7" w:rsidRDefault="00F143D3" w:rsidP="00F173B7">
      <w:pPr>
        <w:spacing w:after="0"/>
        <w:ind w:firstLine="0"/>
        <w:jc w:val="center"/>
        <w:rPr>
          <w:rFonts w:ascii="Calibri" w:eastAsia="Times New Roman" w:hAnsi="Calibri" w:cs="Calibri"/>
          <w:color w:val="0563C1"/>
          <w:sz w:val="22"/>
          <w:u w:val="single"/>
        </w:rPr>
      </w:pPr>
      <w:hyperlink r:id="rId7" w:history="1">
        <w:r w:rsidR="00F173B7" w:rsidRPr="00F173B7">
          <w:rPr>
            <w:rFonts w:ascii="Calibri" w:eastAsia="Times New Roman" w:hAnsi="Calibri" w:cs="Calibri"/>
            <w:color w:val="0563C1"/>
            <w:sz w:val="22"/>
            <w:u w:val="single"/>
          </w:rPr>
          <w:t>#GeminBk</w:t>
        </w:r>
      </w:hyperlink>
    </w:p>
    <w:p w14:paraId="53F9C1F1" w14:textId="77777777" w:rsidR="00E222B9" w:rsidRPr="00E222B9" w:rsidRDefault="00E222B9" w:rsidP="00E222B9"/>
    <w:p w14:paraId="2F92252D" w14:textId="77777777" w:rsidR="004B6711" w:rsidRDefault="009E7BD1" w:rsidP="009260D3">
      <w:pPr>
        <w:pStyle w:val="Author"/>
      </w:pPr>
      <w:r>
        <w:t>Ray Jay Perreault</w:t>
      </w:r>
    </w:p>
    <w:p w14:paraId="14A8F509" w14:textId="77777777" w:rsidR="004B6711" w:rsidRDefault="004B6711">
      <w:pPr>
        <w:spacing w:line="259" w:lineRule="auto"/>
        <w:ind w:firstLine="0"/>
        <w:jc w:val="left"/>
        <w:rPr>
          <w:rFonts w:eastAsiaTheme="majorEastAsia" w:cstheme="majorBidi"/>
          <w:color w:val="0D0D0D" w:themeColor="text1" w:themeTint="F2"/>
          <w:sz w:val="36"/>
          <w:szCs w:val="24"/>
        </w:rPr>
      </w:pPr>
      <w:r>
        <w:br w:type="page"/>
      </w:r>
    </w:p>
    <w:p w14:paraId="30CD0AE6" w14:textId="77777777" w:rsidR="009E7BD1" w:rsidRDefault="009E7BD1" w:rsidP="009E7BD1">
      <w:pPr>
        <w:jc w:val="center"/>
      </w:pPr>
      <w:r>
        <w:lastRenderedPageBreak/>
        <w:t>Gemini Copyright © 2014 by Raymond J Perreault</w:t>
      </w:r>
    </w:p>
    <w:p w14:paraId="4527EEF9" w14:textId="77777777" w:rsidR="009E7BD1" w:rsidRDefault="009E7BD1" w:rsidP="009E7BD1"/>
    <w:p w14:paraId="2807A2FF" w14:textId="77777777" w:rsidR="009E7BD1" w:rsidRDefault="009E7BD1" w:rsidP="009E7BD1">
      <w:pPr>
        <w:pStyle w:val="SWCentered"/>
      </w:pPr>
      <w:r>
        <w:t xml:space="preserve">This book is protected </w:t>
      </w:r>
      <w:r w:rsidRPr="009C7B0D">
        <w:rPr>
          <w:noProof/>
        </w:rPr>
        <w:t>under</w:t>
      </w:r>
      <w:r>
        <w:t xml:space="preserve"> the copyright laws of the United States of America. Any reproduction or </w:t>
      </w:r>
      <w:r w:rsidRPr="009C7B0D">
        <w:rPr>
          <w:noProof/>
        </w:rPr>
        <w:t>other</w:t>
      </w:r>
      <w:r>
        <w:t xml:space="preserve"> unauthorized use of the material or artwork herein is prohibited.</w:t>
      </w:r>
    </w:p>
    <w:p w14:paraId="4804D0A0" w14:textId="77777777" w:rsidR="009E7BD1" w:rsidRDefault="009E7BD1" w:rsidP="009E7BD1">
      <w:pPr>
        <w:pStyle w:val="SWCentered"/>
      </w:pPr>
      <w:r>
        <w:t>This eBook is licensed for your personal enjoyment only. This eBook may not be re-sold or given away to other people. If you would like to share this book with another person, please purchase an additional copy for each recipient. If you're reading this book and did not purchase it, or it was not purchased for your use only, then please return to Smashwords.com and purchase your own copy. Thank you for respecting the hard work of this author.</w:t>
      </w:r>
    </w:p>
    <w:p w14:paraId="7BC4689B" w14:textId="77777777" w:rsidR="004B6711" w:rsidRDefault="009E7BD1" w:rsidP="009E7BD1">
      <w:pPr>
        <w:pStyle w:val="SWCentered"/>
        <w:rPr>
          <w:rFonts w:eastAsiaTheme="majorEastAsia" w:cstheme="majorBidi"/>
          <w:color w:val="0D0D0D" w:themeColor="text1" w:themeTint="F2"/>
          <w:sz w:val="36"/>
          <w:szCs w:val="24"/>
        </w:rPr>
      </w:pPr>
      <w:r>
        <w:t>Disclaimer: The person, places, things, and otherwise animate or inanimate objects mentioned in this novel are figments of the author's imagination. Any resemblance to anything or anyone living (or dead) is unintentional. The author humbly begs your pardon. This novel is fiction, people</w:t>
      </w:r>
      <w:r w:rsidR="004B6711">
        <w:br w:type="page"/>
      </w:r>
    </w:p>
    <w:p w14:paraId="38EE0463" w14:textId="77777777" w:rsidR="009E7BD1" w:rsidRDefault="009E7BD1" w:rsidP="009E7BD1">
      <w:pPr>
        <w:pStyle w:val="Heading1"/>
      </w:pPr>
      <w:r>
        <w:lastRenderedPageBreak/>
        <w:t>Introduction</w:t>
      </w:r>
    </w:p>
    <w:p w14:paraId="1E2B0A08" w14:textId="24A2FD7E" w:rsidR="009E7BD1" w:rsidRDefault="009E7BD1" w:rsidP="009E7BD1">
      <w:r>
        <w:t>I love action science fiction, and I also love reading a story that makes me think. When I write, I'm trying to make the reader think a little. I love action, but I want a story that could be happening somewhere. In my sci-fi books, I’ve tried to create characters dealing with reasonable real</w:t>
      </w:r>
      <w:r w:rsidR="00806C9D">
        <w:t>-</w:t>
      </w:r>
      <w:r>
        <w:t xml:space="preserve">life </w:t>
      </w:r>
      <w:r w:rsidRPr="009C7B0D">
        <w:rPr>
          <w:noProof/>
        </w:rPr>
        <w:t>issues</w:t>
      </w:r>
      <w:r w:rsidR="009C7B0D">
        <w:rPr>
          <w:noProof/>
        </w:rPr>
        <w:t>,</w:t>
      </w:r>
      <w:r>
        <w:t xml:space="preserve"> and yes</w:t>
      </w:r>
      <w:r w:rsidR="00806C9D">
        <w:t>,</w:t>
      </w:r>
      <w:r>
        <w:t xml:space="preserve"> they are aliens. I like to focus on main characters that are different than what you'd expect. In a </w:t>
      </w:r>
      <w:r w:rsidRPr="009C7B0D">
        <w:rPr>
          <w:noProof/>
        </w:rPr>
        <w:t>way</w:t>
      </w:r>
      <w:r w:rsidR="009C7B0D">
        <w:rPr>
          <w:noProof/>
        </w:rPr>
        <w:t>,</w:t>
      </w:r>
      <w:r>
        <w:t xml:space="preserve"> I’m saying, ‘Hey, aliens are people too.’</w:t>
      </w:r>
    </w:p>
    <w:p w14:paraId="742C93FE" w14:textId="1BE3897E" w:rsidR="009E7BD1" w:rsidRDefault="009E7BD1" w:rsidP="009E7BD1">
      <w:r>
        <w:t xml:space="preserve">Gemini is about a civilization that was complacent and perhaps naïve. They investigated the solar system around them and found that not all creatures were like them. The </w:t>
      </w:r>
      <w:proofErr w:type="spellStart"/>
      <w:r>
        <w:t>Raog</w:t>
      </w:r>
      <w:proofErr w:type="spellEnd"/>
      <w:r>
        <w:t xml:space="preserve"> were forced to mature, defend themselves</w:t>
      </w:r>
      <w:r w:rsidR="00806C9D">
        <w:t>,</w:t>
      </w:r>
      <w:r>
        <w:t xml:space="preserve"> and change to survive.</w:t>
      </w:r>
    </w:p>
    <w:p w14:paraId="6D36753A" w14:textId="77777777" w:rsidR="009E7BD1" w:rsidRDefault="009E7BD1" w:rsidP="009E7BD1"/>
    <w:p w14:paraId="5D3C18F2" w14:textId="77777777" w:rsidR="00FB1990" w:rsidRDefault="009E7BD1" w:rsidP="00FB1990">
      <w:r>
        <w:t>Ray Jay Perreault</w:t>
      </w:r>
    </w:p>
    <w:p w14:paraId="6595E4E3" w14:textId="77777777" w:rsidR="00C1007F" w:rsidRDefault="00C1007F">
      <w:pPr>
        <w:spacing w:line="259" w:lineRule="auto"/>
        <w:ind w:firstLine="0"/>
        <w:jc w:val="left"/>
        <w:rPr>
          <w:rFonts w:eastAsiaTheme="majorEastAsia" w:cstheme="majorBidi"/>
          <w:color w:val="262626" w:themeColor="text1" w:themeTint="D9"/>
          <w:sz w:val="32"/>
          <w:szCs w:val="32"/>
        </w:rPr>
      </w:pPr>
      <w:bookmarkStart w:id="0" w:name="_Toc466283697"/>
      <w:bookmarkStart w:id="1" w:name="_Toc466448807"/>
      <w:r>
        <w:br w:type="page"/>
      </w:r>
    </w:p>
    <w:p w14:paraId="427AC4A9" w14:textId="77777777" w:rsidR="001232F8" w:rsidRDefault="001232F8" w:rsidP="001232F8">
      <w:pPr>
        <w:pStyle w:val="ChapterOne"/>
        <w:jc w:val="center"/>
      </w:pPr>
      <w:bookmarkStart w:id="2" w:name="_Toc466470535"/>
      <w:bookmarkEnd w:id="0"/>
      <w:bookmarkEnd w:id="1"/>
      <w:r>
        <w:lastRenderedPageBreak/>
        <w:t>Ray Jay Perreault</w:t>
      </w:r>
      <w:bookmarkStart w:id="3" w:name="_Toc465941612"/>
      <w:bookmarkStart w:id="4" w:name="_Toc465943138"/>
      <w:r w:rsidRPr="003A1B24">
        <w:t xml:space="preserve"> </w:t>
      </w:r>
      <w:r>
        <w:t>Free Books</w:t>
      </w:r>
      <w:bookmarkEnd w:id="2"/>
      <w:bookmarkEnd w:id="3"/>
      <w:bookmarkEnd w:id="4"/>
    </w:p>
    <w:p w14:paraId="7AD76C52" w14:textId="19B7B145" w:rsidR="001232F8" w:rsidRDefault="001232F8" w:rsidP="001232F8">
      <w:pPr>
        <w:widowControl w:val="0"/>
        <w:spacing w:line="259" w:lineRule="auto"/>
        <w:ind w:firstLine="0"/>
      </w:pPr>
      <w:r>
        <w:t>Ray Jay Perreault has 4 FREE Short Stories available – no strings attached</w:t>
      </w:r>
      <w:r w:rsidR="00806C9D">
        <w:t>. J</w:t>
      </w:r>
      <w:r>
        <w:t>ust follow this link</w:t>
      </w:r>
      <w:r w:rsidR="00806C9D">
        <w:t>,</w:t>
      </w:r>
      <w:r>
        <w:t xml:space="preserve"> and you’ll be able to get all 4 highly rated </w:t>
      </w:r>
      <w:proofErr w:type="spellStart"/>
      <w:r>
        <w:t>SciFi</w:t>
      </w:r>
      <w:proofErr w:type="spellEnd"/>
      <w:r>
        <w:t xml:space="preserve"> Short Stories.</w:t>
      </w:r>
    </w:p>
    <w:p w14:paraId="35637954" w14:textId="77777777" w:rsidR="001232F8" w:rsidRDefault="001232F8" w:rsidP="001232F8">
      <w:pPr>
        <w:widowControl w:val="0"/>
        <w:spacing w:line="259" w:lineRule="auto"/>
        <w:ind w:firstLine="0"/>
        <w:jc w:val="center"/>
      </w:pPr>
      <w:r>
        <w:rPr>
          <w:noProof/>
        </w:rPr>
        <w:drawing>
          <wp:inline distT="0" distB="0" distL="0" distR="0" wp14:anchorId="00D0A67F" wp14:editId="5F90191F">
            <wp:extent cx="4097020" cy="2048510"/>
            <wp:effectExtent l="0" t="0" r="0" b="8890"/>
            <wp:docPr id="4" name="Picture 4">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ook Insert.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097020" cy="2048510"/>
                    </a:xfrm>
                    <a:prstGeom prst="rect">
                      <a:avLst/>
                    </a:prstGeom>
                  </pic:spPr>
                </pic:pic>
              </a:graphicData>
            </a:graphic>
          </wp:inline>
        </w:drawing>
      </w:r>
    </w:p>
    <w:p w14:paraId="443268F4" w14:textId="77777777" w:rsidR="001232F8" w:rsidRPr="00CE6BD9" w:rsidRDefault="00CE6BD9" w:rsidP="001232F8">
      <w:pPr>
        <w:spacing w:after="0"/>
        <w:ind w:firstLine="0"/>
        <w:jc w:val="center"/>
        <w:rPr>
          <w:rStyle w:val="Hyperlink"/>
          <w:rFonts w:ascii="Calibri" w:eastAsia="Times New Roman" w:hAnsi="Calibri" w:cs="Calibri"/>
          <w:sz w:val="22"/>
        </w:rPr>
      </w:pPr>
      <w:r>
        <w:rPr>
          <w:rFonts w:ascii="Calibri" w:eastAsia="Times New Roman" w:hAnsi="Calibri" w:cs="Calibri"/>
          <w:sz w:val="22"/>
        </w:rPr>
        <w:fldChar w:fldCharType="begin"/>
      </w:r>
      <w:r>
        <w:rPr>
          <w:rFonts w:ascii="Calibri" w:eastAsia="Times New Roman" w:hAnsi="Calibri" w:cs="Calibri"/>
          <w:sz w:val="22"/>
        </w:rPr>
        <w:instrText xml:space="preserve"> HYPERLINK "http://eepurl.com/bM8hg5" </w:instrText>
      </w:r>
      <w:r>
        <w:rPr>
          <w:rFonts w:ascii="Calibri" w:eastAsia="Times New Roman" w:hAnsi="Calibri" w:cs="Calibri"/>
          <w:sz w:val="22"/>
        </w:rPr>
        <w:fldChar w:fldCharType="separate"/>
      </w:r>
      <w:r w:rsidR="001232F8" w:rsidRPr="00CE6BD9">
        <w:rPr>
          <w:rStyle w:val="Hyperlink"/>
          <w:rFonts w:ascii="Calibri" w:eastAsia="Times New Roman" w:hAnsi="Calibri" w:cs="Calibri"/>
          <w:sz w:val="22"/>
        </w:rPr>
        <w:t xml:space="preserve">Link to Join my Reader’s </w:t>
      </w:r>
      <w:proofErr w:type="gramStart"/>
      <w:r w:rsidR="001232F8" w:rsidRPr="00CE6BD9">
        <w:rPr>
          <w:rStyle w:val="Hyperlink"/>
          <w:rFonts w:ascii="Calibri" w:eastAsia="Times New Roman" w:hAnsi="Calibri" w:cs="Calibri"/>
          <w:sz w:val="22"/>
        </w:rPr>
        <w:t>Club</w:t>
      </w:r>
      <w:proofErr w:type="gramEnd"/>
    </w:p>
    <w:p w14:paraId="5CF11F85" w14:textId="77777777" w:rsidR="001232F8" w:rsidRDefault="00CE6BD9" w:rsidP="001232F8">
      <w:pPr>
        <w:spacing w:after="0"/>
        <w:ind w:firstLine="0"/>
        <w:rPr>
          <w:rFonts w:ascii="Calibri" w:eastAsia="Times New Roman" w:hAnsi="Calibri" w:cs="Calibri"/>
          <w:color w:val="000000"/>
          <w:sz w:val="22"/>
        </w:rPr>
      </w:pPr>
      <w:r>
        <w:rPr>
          <w:rFonts w:ascii="Calibri" w:eastAsia="Times New Roman" w:hAnsi="Calibri" w:cs="Calibri"/>
          <w:sz w:val="22"/>
        </w:rPr>
        <w:fldChar w:fldCharType="end"/>
      </w:r>
    </w:p>
    <w:p w14:paraId="29532B14" w14:textId="77777777" w:rsidR="001232F8" w:rsidRPr="00BF79BE" w:rsidRDefault="001232F8" w:rsidP="001232F8">
      <w:pPr>
        <w:spacing w:after="0"/>
        <w:ind w:firstLine="0"/>
        <w:rPr>
          <w:rFonts w:ascii="Calibri" w:eastAsia="Times New Roman" w:hAnsi="Calibri" w:cs="Calibri"/>
          <w:color w:val="000000"/>
          <w:sz w:val="22"/>
        </w:rPr>
      </w:pPr>
      <w:r>
        <w:rPr>
          <w:rFonts w:ascii="Calibri" w:eastAsia="Times New Roman" w:hAnsi="Calibri" w:cs="Calibri"/>
          <w:color w:val="000000"/>
          <w:sz w:val="22"/>
        </w:rPr>
        <w:t>I often run campaigns for the other eBooks and Audible books. You’ll have the chance to get major discounts and other FREE opportunities.</w:t>
      </w:r>
    </w:p>
    <w:p w14:paraId="76A8581B" w14:textId="77777777" w:rsidR="001232F8" w:rsidRDefault="001232F8" w:rsidP="001232F8">
      <w:pPr>
        <w:spacing w:line="259" w:lineRule="auto"/>
        <w:ind w:firstLine="0"/>
      </w:pPr>
    </w:p>
    <w:p w14:paraId="33490CB4" w14:textId="77777777" w:rsidR="00513A68" w:rsidRDefault="00513A68" w:rsidP="00513A68">
      <w:pPr>
        <w:spacing w:line="259" w:lineRule="auto"/>
        <w:ind w:firstLine="0"/>
      </w:pPr>
      <w:r>
        <w:br w:type="page"/>
      </w:r>
    </w:p>
    <w:p w14:paraId="147929D6" w14:textId="77777777" w:rsidR="00FB1990" w:rsidRDefault="00FB1990" w:rsidP="00FB1990">
      <w:pPr>
        <w:pStyle w:val="Chapter"/>
      </w:pPr>
      <w:bookmarkStart w:id="5" w:name="_Toc466466899"/>
      <w:r>
        <w:lastRenderedPageBreak/>
        <w:t>Please Provide Opinions</w:t>
      </w:r>
      <w:bookmarkEnd w:id="5"/>
    </w:p>
    <w:p w14:paraId="0746C56C" w14:textId="77777777" w:rsidR="00FB1990" w:rsidRDefault="00FB1990" w:rsidP="00FB1990"/>
    <w:p w14:paraId="41106912" w14:textId="77777777" w:rsidR="00FB1990" w:rsidRDefault="00FB1990" w:rsidP="00FB1990">
      <w:r>
        <w:t>You may have chosen this book based on the reviews. Please help the next person looking at it and provide a review.  Reviews are extremely important to other readers. They use them to decide which books they’ll read next. Please take a moment and leave honest comments.</w:t>
      </w:r>
    </w:p>
    <w:p w14:paraId="2D9BB128" w14:textId="77777777" w:rsidR="00FB1990" w:rsidRDefault="00BE3142" w:rsidP="00FB1990">
      <w:pPr>
        <w:jc w:val="center"/>
      </w:pPr>
      <w:r>
        <w:rPr>
          <w:noProof/>
        </w:rPr>
        <w:drawing>
          <wp:inline distT="0" distB="0" distL="0" distR="0" wp14:anchorId="3620A2F0" wp14:editId="1D17ACFA">
            <wp:extent cx="1524003" cy="136550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1 3D V9 (500).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24003" cy="1365507"/>
                    </a:xfrm>
                    <a:prstGeom prst="rect">
                      <a:avLst/>
                    </a:prstGeom>
                  </pic:spPr>
                </pic:pic>
              </a:graphicData>
            </a:graphic>
          </wp:inline>
        </w:drawing>
      </w:r>
    </w:p>
    <w:p w14:paraId="48E8084C" w14:textId="77777777" w:rsidR="00FB1990" w:rsidRDefault="00F143D3" w:rsidP="00FB1990">
      <w:pPr>
        <w:jc w:val="center"/>
        <w:rPr>
          <w:rStyle w:val="Hyperlink"/>
        </w:rPr>
      </w:pPr>
      <w:hyperlink r:id="rId11" w:history="1">
        <w:r w:rsidR="00FB1990" w:rsidRPr="00A94D42">
          <w:rPr>
            <w:rStyle w:val="Hyperlink"/>
          </w:rPr>
          <w:t>Link to Amazon</w:t>
        </w:r>
      </w:hyperlink>
      <w:r w:rsidR="00E222B9">
        <w:rPr>
          <w:rStyle w:val="Hyperlink"/>
        </w:rPr>
        <w:t xml:space="preserve"> </w:t>
      </w:r>
    </w:p>
    <w:p w14:paraId="0893315E" w14:textId="77777777" w:rsidR="00F173B7" w:rsidRPr="00F173B7" w:rsidRDefault="00F143D3" w:rsidP="00F173B7">
      <w:pPr>
        <w:spacing w:after="0"/>
        <w:ind w:firstLine="0"/>
        <w:jc w:val="center"/>
        <w:rPr>
          <w:rFonts w:ascii="Calibri" w:eastAsia="Times New Roman" w:hAnsi="Calibri" w:cs="Calibri"/>
          <w:color w:val="0563C1"/>
          <w:sz w:val="22"/>
          <w:u w:val="single"/>
        </w:rPr>
      </w:pPr>
      <w:hyperlink r:id="rId12" w:history="1">
        <w:r w:rsidR="00F173B7" w:rsidRPr="00F173B7">
          <w:rPr>
            <w:rFonts w:ascii="Calibri" w:eastAsia="Times New Roman" w:hAnsi="Calibri" w:cs="Calibri"/>
            <w:color w:val="0563C1"/>
            <w:sz w:val="22"/>
            <w:u w:val="single"/>
          </w:rPr>
          <w:t>#GeminBk</w:t>
        </w:r>
      </w:hyperlink>
    </w:p>
    <w:p w14:paraId="11D989E4" w14:textId="77777777" w:rsidR="00E222B9" w:rsidRDefault="00E222B9" w:rsidP="00FB1990">
      <w:pPr>
        <w:jc w:val="center"/>
      </w:pPr>
    </w:p>
    <w:p w14:paraId="618B9FC8" w14:textId="77777777" w:rsidR="009E7BD1" w:rsidRDefault="009E7BD1" w:rsidP="00FB1990">
      <w:pPr>
        <w:spacing w:line="259" w:lineRule="auto"/>
        <w:ind w:firstLine="0"/>
        <w:jc w:val="left"/>
      </w:pPr>
    </w:p>
    <w:p w14:paraId="447D9F16" w14:textId="77777777" w:rsidR="004B6711" w:rsidRDefault="004B6711" w:rsidP="004B6711">
      <w:pPr>
        <w:pStyle w:val="Author"/>
        <w:ind w:firstLine="0"/>
        <w:jc w:val="both"/>
      </w:pPr>
    </w:p>
    <w:p w14:paraId="224CEA42" w14:textId="77777777" w:rsidR="00FB1990" w:rsidRDefault="004B6711" w:rsidP="00FB1990">
      <w:pPr>
        <w:pStyle w:val="Chapter"/>
        <w:pageBreakBefore w:val="0"/>
      </w:pPr>
      <w:r>
        <w:br w:type="page"/>
      </w:r>
      <w:bookmarkStart w:id="6" w:name="_Toc466466900"/>
      <w:r w:rsidR="00FB1990">
        <w:lastRenderedPageBreak/>
        <w:t xml:space="preserve">Other Interesting Books </w:t>
      </w:r>
      <w:proofErr w:type="gramStart"/>
      <w:r w:rsidR="00FB1990">
        <w:t>By</w:t>
      </w:r>
      <w:proofErr w:type="gramEnd"/>
      <w:r w:rsidR="00FB1990">
        <w:t xml:space="preserve"> Ray Jay Perreault</w:t>
      </w:r>
      <w:bookmarkEnd w:id="6"/>
    </w:p>
    <w:p w14:paraId="7BC3A297" w14:textId="77777777" w:rsidR="00FB1990" w:rsidRDefault="00FB1990" w:rsidP="00FB1990"/>
    <w:p w14:paraId="1B41790A" w14:textId="77777777" w:rsidR="00FB1990" w:rsidRDefault="00FB1990" w:rsidP="00FB1990">
      <w:r>
        <w:t>Please check out these other interesting books and short stories by Ray Jay Perreault</w:t>
      </w:r>
    </w:p>
    <w:p w14:paraId="39CD239D" w14:textId="77777777" w:rsidR="00FB1990" w:rsidRDefault="00FB1990" w:rsidP="00FB1990">
      <w:pPr>
        <w:jc w:val="center"/>
      </w:pPr>
      <w:r>
        <w:rPr>
          <w:noProof/>
        </w:rPr>
        <w:drawing>
          <wp:inline distT="0" distB="0" distL="0" distR="0" wp14:anchorId="3053B9DB" wp14:editId="170DC188">
            <wp:extent cx="1318193" cy="1181100"/>
            <wp:effectExtent l="0" t="0" r="0" b="0"/>
            <wp:docPr id="11" name="Picture 11">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V1 V5 Apple.png"/>
                    <pic:cNvPicPr/>
                  </pic:nvPicPr>
                  <pic:blipFill>
                    <a:blip r:embed="rId14">
                      <a:extLst>
                        <a:ext uri="{28A0092B-C50C-407E-A947-70E740481C1C}">
                          <a14:useLocalDpi xmlns:a14="http://schemas.microsoft.com/office/drawing/2010/main" val="0"/>
                        </a:ext>
                      </a:extLst>
                    </a:blip>
                    <a:stretch>
                      <a:fillRect/>
                    </a:stretch>
                  </pic:blipFill>
                  <pic:spPr>
                    <a:xfrm>
                      <a:off x="0" y="0"/>
                      <a:ext cx="1329242" cy="1191000"/>
                    </a:xfrm>
                    <a:prstGeom prst="rect">
                      <a:avLst/>
                    </a:prstGeom>
                  </pic:spPr>
                </pic:pic>
              </a:graphicData>
            </a:graphic>
          </wp:inline>
        </w:drawing>
      </w:r>
    </w:p>
    <w:p w14:paraId="0DDC139B" w14:textId="77777777" w:rsidR="00FB1990" w:rsidRDefault="00F143D3" w:rsidP="00FB1990">
      <w:pPr>
        <w:jc w:val="center"/>
      </w:pPr>
      <w:hyperlink r:id="rId15" w:history="1">
        <w:r w:rsidR="00FB1990" w:rsidRPr="00373A03">
          <w:rPr>
            <w:rStyle w:val="Hyperlink"/>
          </w:rPr>
          <w:t>Link to Amazon</w:t>
        </w:r>
      </w:hyperlink>
    </w:p>
    <w:p w14:paraId="4EE8E56B" w14:textId="77777777" w:rsidR="00FB1990" w:rsidRPr="00C5094E" w:rsidRDefault="00FB1990" w:rsidP="00FB1990">
      <w:pPr>
        <w:spacing w:after="0"/>
        <w:jc w:val="center"/>
        <w:rPr>
          <w:rFonts w:ascii="Calibri" w:eastAsia="Times New Roman" w:hAnsi="Calibri" w:cs="Calibri"/>
          <w:b/>
          <w:color w:val="000000"/>
          <w:sz w:val="32"/>
        </w:rPr>
      </w:pPr>
      <w:r w:rsidRPr="00C5094E">
        <w:rPr>
          <w:rFonts w:ascii="Calibri" w:eastAsia="Times New Roman" w:hAnsi="Calibri" w:cs="Calibri"/>
          <w:b/>
          <w:color w:val="000000"/>
          <w:sz w:val="32"/>
        </w:rPr>
        <w:t>Winner 2016 Apple Literary eBook of the year</w:t>
      </w:r>
    </w:p>
    <w:p w14:paraId="57B617FB" w14:textId="3718694D" w:rsidR="00FB1990" w:rsidRDefault="00FB1990" w:rsidP="00FB1990">
      <w:pPr>
        <w:spacing w:after="0"/>
        <w:jc w:val="center"/>
        <w:rPr>
          <w:rFonts w:ascii="Calibri" w:eastAsia="Times New Roman" w:hAnsi="Calibri" w:cs="Calibri"/>
          <w:color w:val="000000"/>
        </w:rPr>
      </w:pPr>
      <w:r>
        <w:rPr>
          <w:rFonts w:ascii="Calibri" w:eastAsia="Times New Roman" w:hAnsi="Calibri" w:cs="Calibri"/>
          <w:color w:val="000000"/>
        </w:rPr>
        <w:t xml:space="preserve"> “</w:t>
      </w:r>
      <w:r w:rsidRPr="00373A03">
        <w:rPr>
          <w:rFonts w:ascii="Calibri" w:eastAsia="Times New Roman" w:hAnsi="Calibri" w:cs="Calibri"/>
          <w:color w:val="000000"/>
        </w:rPr>
        <w:t>Ray Jay Perreault creates amazing stories with believable and endearing characters</w:t>
      </w:r>
      <w:r w:rsidR="00806C9D">
        <w:rPr>
          <w:rFonts w:ascii="Calibri" w:eastAsia="Times New Roman" w:hAnsi="Calibri" w:cs="Calibri"/>
          <w:color w:val="000000"/>
        </w:rPr>
        <w:t>.</w:t>
      </w:r>
      <w:r>
        <w:rPr>
          <w:rFonts w:ascii="Calibri" w:eastAsia="Times New Roman" w:hAnsi="Calibri" w:cs="Calibri"/>
          <w:color w:val="000000"/>
        </w:rPr>
        <w:t>”</w:t>
      </w:r>
    </w:p>
    <w:p w14:paraId="7FC2D76A" w14:textId="77777777" w:rsidR="00FB1990" w:rsidRPr="00373A03" w:rsidRDefault="00FB1990" w:rsidP="00FB1990">
      <w:pPr>
        <w:spacing w:after="0"/>
        <w:jc w:val="center"/>
        <w:rPr>
          <w:rFonts w:ascii="Calibri" w:eastAsia="Times New Roman" w:hAnsi="Calibri" w:cs="Calibri"/>
          <w:color w:val="000000"/>
        </w:rPr>
      </w:pPr>
      <w:r w:rsidRPr="00373A03">
        <w:rPr>
          <w:rFonts w:ascii="Calibri" w:eastAsia="Times New Roman" w:hAnsi="Calibri" w:cs="Calibri"/>
          <w:color w:val="000000"/>
        </w:rPr>
        <w:t>"Like I said, excellent story!"</w:t>
      </w:r>
    </w:p>
    <w:p w14:paraId="70CEF88A" w14:textId="77777777" w:rsidR="00FB1990" w:rsidRPr="00373A03" w:rsidRDefault="00FB1990" w:rsidP="00FB1990">
      <w:pPr>
        <w:spacing w:after="0"/>
        <w:jc w:val="center"/>
        <w:rPr>
          <w:rFonts w:ascii="Calibri" w:eastAsia="Times New Roman" w:hAnsi="Calibri" w:cs="Calibri"/>
          <w:color w:val="000000"/>
        </w:rPr>
      </w:pPr>
    </w:p>
    <w:p w14:paraId="4F21A9DD" w14:textId="77777777" w:rsidR="00C1007F" w:rsidRDefault="00C1007F" w:rsidP="00C1007F">
      <w:pPr>
        <w:jc w:val="center"/>
      </w:pPr>
      <w:r>
        <w:rPr>
          <w:noProof/>
        </w:rPr>
        <w:lastRenderedPageBreak/>
        <w:drawing>
          <wp:inline distT="0" distB="0" distL="0" distR="0" wp14:anchorId="05C63003" wp14:editId="1F2CA002">
            <wp:extent cx="1353103" cy="1209675"/>
            <wp:effectExtent l="0" t="0" r="0" b="0"/>
            <wp:docPr id="3" name="Picture 3">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3D V1.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56940" cy="1213105"/>
                    </a:xfrm>
                    <a:prstGeom prst="rect">
                      <a:avLst/>
                    </a:prstGeom>
                  </pic:spPr>
                </pic:pic>
              </a:graphicData>
            </a:graphic>
          </wp:inline>
        </w:drawing>
      </w:r>
    </w:p>
    <w:p w14:paraId="597E5422" w14:textId="77777777" w:rsidR="00C1007F" w:rsidRPr="00A94D42" w:rsidRDefault="00C1007F" w:rsidP="00C1007F">
      <w:pPr>
        <w:jc w:val="center"/>
        <w:rPr>
          <w:rStyle w:val="Hyperlink"/>
        </w:rPr>
      </w:pPr>
      <w:r>
        <w:fldChar w:fldCharType="begin"/>
      </w:r>
      <w:r>
        <w:instrText>HYPERLINK "https://www.amazon.com/dp/B01BX8S374"</w:instrText>
      </w:r>
      <w:r>
        <w:fldChar w:fldCharType="separate"/>
      </w:r>
      <w:r w:rsidRPr="00A94D42">
        <w:rPr>
          <w:rStyle w:val="Hyperlink"/>
        </w:rPr>
        <w:t>Link to Amazon</w:t>
      </w:r>
    </w:p>
    <w:p w14:paraId="5E6E75D0" w14:textId="77777777" w:rsidR="00C1007F" w:rsidRDefault="00C1007F" w:rsidP="00C1007F">
      <w:pPr>
        <w:tabs>
          <w:tab w:val="left" w:pos="1800"/>
        </w:tabs>
        <w:jc w:val="center"/>
        <w:rPr>
          <w:rFonts w:ascii="Arial" w:hAnsi="Arial" w:cs="Arial"/>
          <w:color w:val="111111"/>
          <w:sz w:val="20"/>
          <w:szCs w:val="20"/>
          <w:shd w:val="clear" w:color="auto" w:fill="FFFFFF"/>
        </w:rPr>
      </w:pPr>
      <w:r>
        <w:fldChar w:fldCharType="end"/>
      </w:r>
      <w:r>
        <w:tab/>
        <w:t>“</w:t>
      </w:r>
      <w:r>
        <w:rPr>
          <w:rFonts w:ascii="Arial" w:hAnsi="Arial" w:cs="Arial"/>
          <w:color w:val="111111"/>
          <w:sz w:val="20"/>
          <w:szCs w:val="20"/>
          <w:shd w:val="clear" w:color="auto" w:fill="FFFFFF"/>
        </w:rPr>
        <w:t>All four stories are imaginative and original with a kicker and a twist, in the tradition of Asimov's and Analog.”</w:t>
      </w:r>
    </w:p>
    <w:p w14:paraId="4EAAA81E" w14:textId="77777777" w:rsidR="00C1007F" w:rsidRPr="001E6091" w:rsidRDefault="00C1007F" w:rsidP="00C1007F">
      <w:pPr>
        <w:spacing w:after="0"/>
        <w:jc w:val="center"/>
        <w:rPr>
          <w:rFonts w:ascii="Arial" w:eastAsia="Times New Roman" w:hAnsi="Arial" w:cs="Arial"/>
          <w:color w:val="111111"/>
          <w:sz w:val="20"/>
          <w:szCs w:val="20"/>
        </w:rPr>
      </w:pPr>
      <w:r>
        <w:rPr>
          <w:rFonts w:ascii="Arial" w:eastAsia="Times New Roman" w:hAnsi="Arial" w:cs="Arial"/>
          <w:color w:val="111111"/>
          <w:sz w:val="20"/>
          <w:szCs w:val="20"/>
        </w:rPr>
        <w:t>“</w:t>
      </w:r>
      <w:r w:rsidRPr="001E6091">
        <w:rPr>
          <w:rFonts w:ascii="Arial" w:eastAsia="Times New Roman" w:hAnsi="Arial" w:cs="Arial"/>
          <w:color w:val="111111"/>
          <w:sz w:val="20"/>
          <w:szCs w:val="20"/>
        </w:rPr>
        <w:t>If you are a fan of science fiction or short stories, I recommend giving this book a try.</w:t>
      </w:r>
      <w:r>
        <w:rPr>
          <w:rFonts w:ascii="Arial" w:eastAsia="Times New Roman" w:hAnsi="Arial" w:cs="Arial"/>
          <w:color w:val="111111"/>
          <w:sz w:val="20"/>
          <w:szCs w:val="20"/>
        </w:rPr>
        <w:t>”</w:t>
      </w:r>
    </w:p>
    <w:p w14:paraId="040074E6" w14:textId="77777777" w:rsidR="004B6711" w:rsidRDefault="004B6711">
      <w:pPr>
        <w:spacing w:line="259" w:lineRule="auto"/>
        <w:ind w:firstLine="0"/>
        <w:jc w:val="left"/>
        <w:rPr>
          <w:rFonts w:eastAsiaTheme="majorEastAsia" w:cstheme="majorBidi"/>
          <w:color w:val="0D0D0D" w:themeColor="text1" w:themeTint="F2"/>
          <w:sz w:val="36"/>
          <w:szCs w:val="24"/>
        </w:rPr>
      </w:pPr>
    </w:p>
    <w:p w14:paraId="2091418C" w14:textId="77777777" w:rsidR="00FB1990" w:rsidRDefault="00FB1990">
      <w:pPr>
        <w:spacing w:line="259" w:lineRule="auto"/>
        <w:ind w:firstLine="0"/>
        <w:jc w:val="left"/>
        <w:rPr>
          <w:rFonts w:eastAsiaTheme="majorEastAsia" w:cstheme="majorBidi"/>
          <w:color w:val="0D0D0D" w:themeColor="text1" w:themeTint="F2"/>
          <w:sz w:val="36"/>
          <w:szCs w:val="24"/>
        </w:rPr>
      </w:pPr>
      <w:r>
        <w:rPr>
          <w:rFonts w:eastAsiaTheme="majorEastAsia" w:cstheme="majorBidi"/>
          <w:color w:val="0D0D0D" w:themeColor="text1" w:themeTint="F2"/>
          <w:sz w:val="36"/>
          <w:szCs w:val="24"/>
        </w:rPr>
        <w:br w:type="page"/>
      </w:r>
    </w:p>
    <w:p w14:paraId="7F8C4EDA" w14:textId="77777777" w:rsidR="00FB1990" w:rsidRPr="00FB1990" w:rsidRDefault="00FB1990" w:rsidP="00513A68">
      <w:pPr>
        <w:pStyle w:val="TOC1"/>
        <w:rPr>
          <w:rFonts w:eastAsiaTheme="majorEastAsia"/>
        </w:rPr>
      </w:pPr>
      <w:r w:rsidRPr="00FB1990">
        <w:rPr>
          <w:rFonts w:eastAsiaTheme="majorEastAsia"/>
        </w:rPr>
        <w:lastRenderedPageBreak/>
        <w:t>Table of Contents</w:t>
      </w:r>
    </w:p>
    <w:p w14:paraId="44BA0DD6" w14:textId="77777777" w:rsidR="00FB1990" w:rsidRPr="00FB1990" w:rsidRDefault="00FB1990" w:rsidP="00FB1990"/>
    <w:p w14:paraId="30B1A256" w14:textId="77777777" w:rsidR="00513A68" w:rsidRDefault="006D784A" w:rsidP="00513A68">
      <w:pPr>
        <w:pStyle w:val="TOC1"/>
        <w:rPr>
          <w:rFonts w:asciiTheme="minorHAnsi" w:hAnsiTheme="minorHAnsi"/>
          <w:noProof/>
          <w:sz w:val="22"/>
        </w:rPr>
      </w:pPr>
      <w:r>
        <w:rPr>
          <w:rFonts w:eastAsiaTheme="majorEastAsia" w:cstheme="majorBidi"/>
          <w:sz w:val="36"/>
          <w:szCs w:val="24"/>
        </w:rPr>
        <w:fldChar w:fldCharType="begin"/>
      </w:r>
      <w:r>
        <w:rPr>
          <w:rFonts w:eastAsiaTheme="majorEastAsia" w:cstheme="majorBidi"/>
          <w:sz w:val="36"/>
          <w:szCs w:val="24"/>
        </w:rPr>
        <w:instrText xml:space="preserve"> TOC \o "2-2" \n \h \z \t "Chapter,1" </w:instrText>
      </w:r>
      <w:r>
        <w:rPr>
          <w:rFonts w:eastAsiaTheme="majorEastAsia" w:cstheme="majorBidi"/>
          <w:sz w:val="36"/>
          <w:szCs w:val="24"/>
        </w:rPr>
        <w:fldChar w:fldCharType="separate"/>
      </w:r>
      <w:hyperlink w:anchor="_Toc466466898" w:history="1">
        <w:r w:rsidR="00513A68" w:rsidRPr="00863503">
          <w:rPr>
            <w:rStyle w:val="Hyperlink"/>
            <w:noProof/>
          </w:rPr>
          <w:t>Ray Jay Perreault Free Books</w:t>
        </w:r>
      </w:hyperlink>
    </w:p>
    <w:p w14:paraId="29AD7DAF" w14:textId="77777777" w:rsidR="00513A68" w:rsidRDefault="00F143D3" w:rsidP="00513A68">
      <w:pPr>
        <w:pStyle w:val="TOC1"/>
        <w:rPr>
          <w:rFonts w:asciiTheme="minorHAnsi" w:hAnsiTheme="minorHAnsi"/>
          <w:noProof/>
          <w:sz w:val="22"/>
        </w:rPr>
      </w:pPr>
      <w:hyperlink w:anchor="_Toc466466899" w:history="1">
        <w:r w:rsidR="00513A68" w:rsidRPr="00863503">
          <w:rPr>
            <w:rStyle w:val="Hyperlink"/>
            <w:noProof/>
          </w:rPr>
          <w:t>Please Provide Opinions</w:t>
        </w:r>
      </w:hyperlink>
    </w:p>
    <w:p w14:paraId="7FBB5E23" w14:textId="77777777" w:rsidR="00513A68" w:rsidRDefault="00F143D3" w:rsidP="00513A68">
      <w:pPr>
        <w:pStyle w:val="TOC1"/>
        <w:rPr>
          <w:rFonts w:asciiTheme="minorHAnsi" w:hAnsiTheme="minorHAnsi"/>
          <w:noProof/>
          <w:sz w:val="22"/>
        </w:rPr>
      </w:pPr>
      <w:hyperlink w:anchor="_Toc466466900" w:history="1">
        <w:r w:rsidR="00513A68" w:rsidRPr="00863503">
          <w:rPr>
            <w:rStyle w:val="Hyperlink"/>
            <w:noProof/>
          </w:rPr>
          <w:t>Other Interesting Books By Ray Jay Perreault</w:t>
        </w:r>
      </w:hyperlink>
    </w:p>
    <w:p w14:paraId="5217746D" w14:textId="77777777" w:rsidR="00513A68" w:rsidRDefault="00F143D3" w:rsidP="00513A68">
      <w:pPr>
        <w:pStyle w:val="TOC1"/>
        <w:rPr>
          <w:rFonts w:asciiTheme="minorHAnsi" w:hAnsiTheme="minorHAnsi"/>
          <w:noProof/>
          <w:sz w:val="22"/>
        </w:rPr>
      </w:pPr>
      <w:hyperlink w:anchor="_Toc466466901" w:history="1">
        <w:r w:rsidR="00513A68" w:rsidRPr="00863503">
          <w:rPr>
            <w:rStyle w:val="Hyperlink"/>
            <w:noProof/>
          </w:rPr>
          <w:t>1-The Launchers</w:t>
        </w:r>
      </w:hyperlink>
    </w:p>
    <w:p w14:paraId="68DA626C" w14:textId="77777777" w:rsidR="00513A68" w:rsidRDefault="00F143D3" w:rsidP="00513A68">
      <w:pPr>
        <w:pStyle w:val="TOC1"/>
        <w:rPr>
          <w:rFonts w:asciiTheme="minorHAnsi" w:hAnsiTheme="minorHAnsi"/>
          <w:noProof/>
          <w:sz w:val="22"/>
        </w:rPr>
      </w:pPr>
      <w:hyperlink w:anchor="_Toc466466902" w:history="1">
        <w:r w:rsidR="00513A68" w:rsidRPr="00863503">
          <w:rPr>
            <w:rStyle w:val="Hyperlink"/>
            <w:noProof/>
          </w:rPr>
          <w:t>2-The Event</w:t>
        </w:r>
      </w:hyperlink>
    </w:p>
    <w:p w14:paraId="1CFEA77F" w14:textId="77777777" w:rsidR="00513A68" w:rsidRDefault="00F143D3" w:rsidP="00513A68">
      <w:pPr>
        <w:pStyle w:val="TOC1"/>
        <w:rPr>
          <w:rFonts w:asciiTheme="minorHAnsi" w:hAnsiTheme="minorHAnsi"/>
          <w:noProof/>
          <w:sz w:val="22"/>
        </w:rPr>
      </w:pPr>
      <w:hyperlink w:anchor="_Toc466466903" w:history="1">
        <w:r w:rsidR="00513A68" w:rsidRPr="00863503">
          <w:rPr>
            <w:rStyle w:val="Hyperlink"/>
            <w:noProof/>
          </w:rPr>
          <w:t>3- The Wondering</w:t>
        </w:r>
      </w:hyperlink>
    </w:p>
    <w:p w14:paraId="706C79F1" w14:textId="77777777" w:rsidR="00513A68" w:rsidRDefault="00F143D3" w:rsidP="00513A68">
      <w:pPr>
        <w:pStyle w:val="TOC1"/>
        <w:rPr>
          <w:rFonts w:asciiTheme="minorHAnsi" w:hAnsiTheme="minorHAnsi"/>
          <w:noProof/>
          <w:sz w:val="22"/>
        </w:rPr>
      </w:pPr>
      <w:hyperlink w:anchor="_Toc466466904" w:history="1">
        <w:r w:rsidR="00513A68" w:rsidRPr="00863503">
          <w:rPr>
            <w:rStyle w:val="Hyperlink"/>
            <w:noProof/>
          </w:rPr>
          <w:t>4- The Point</w:t>
        </w:r>
      </w:hyperlink>
    </w:p>
    <w:p w14:paraId="0C8F0558" w14:textId="77777777" w:rsidR="00513A68" w:rsidRDefault="00F143D3" w:rsidP="00513A68">
      <w:pPr>
        <w:pStyle w:val="TOC1"/>
        <w:rPr>
          <w:rFonts w:asciiTheme="minorHAnsi" w:hAnsiTheme="minorHAnsi"/>
          <w:noProof/>
          <w:sz w:val="22"/>
        </w:rPr>
      </w:pPr>
      <w:hyperlink w:anchor="_Toc466466905" w:history="1">
        <w:r w:rsidR="00513A68" w:rsidRPr="00863503">
          <w:rPr>
            <w:rStyle w:val="Hyperlink"/>
            <w:noProof/>
          </w:rPr>
          <w:t>5-The Days After</w:t>
        </w:r>
      </w:hyperlink>
    </w:p>
    <w:p w14:paraId="65CCBEEF" w14:textId="77777777" w:rsidR="00513A68" w:rsidRDefault="00F143D3" w:rsidP="00513A68">
      <w:pPr>
        <w:pStyle w:val="TOC1"/>
        <w:rPr>
          <w:rFonts w:asciiTheme="minorHAnsi" w:hAnsiTheme="minorHAnsi"/>
          <w:noProof/>
          <w:sz w:val="22"/>
        </w:rPr>
      </w:pPr>
      <w:hyperlink w:anchor="_Toc466466906" w:history="1">
        <w:r w:rsidR="00513A68" w:rsidRPr="00863503">
          <w:rPr>
            <w:rStyle w:val="Hyperlink"/>
            <w:noProof/>
          </w:rPr>
          <w:t>6-The Next Step</w:t>
        </w:r>
      </w:hyperlink>
    </w:p>
    <w:p w14:paraId="7AC5B8FA" w14:textId="77777777" w:rsidR="00513A68" w:rsidRDefault="00F143D3" w:rsidP="00513A68">
      <w:pPr>
        <w:pStyle w:val="TOC1"/>
        <w:rPr>
          <w:rFonts w:asciiTheme="minorHAnsi" w:hAnsiTheme="minorHAnsi"/>
          <w:noProof/>
          <w:sz w:val="22"/>
        </w:rPr>
      </w:pPr>
      <w:hyperlink w:anchor="_Toc466466907" w:history="1">
        <w:r w:rsidR="00513A68" w:rsidRPr="00863503">
          <w:rPr>
            <w:rStyle w:val="Hyperlink"/>
            <w:noProof/>
          </w:rPr>
          <w:t>7-The Pause</w:t>
        </w:r>
      </w:hyperlink>
    </w:p>
    <w:p w14:paraId="0E564D14" w14:textId="77777777" w:rsidR="00513A68" w:rsidRDefault="00F143D3" w:rsidP="00513A68">
      <w:pPr>
        <w:pStyle w:val="TOC1"/>
        <w:rPr>
          <w:rFonts w:asciiTheme="minorHAnsi" w:hAnsiTheme="minorHAnsi"/>
          <w:noProof/>
          <w:sz w:val="22"/>
        </w:rPr>
      </w:pPr>
      <w:hyperlink w:anchor="_Toc466466908" w:history="1">
        <w:r w:rsidR="00513A68" w:rsidRPr="00863503">
          <w:rPr>
            <w:rStyle w:val="Hyperlink"/>
            <w:noProof/>
          </w:rPr>
          <w:t>8-The Next Point in Orbit</w:t>
        </w:r>
      </w:hyperlink>
    </w:p>
    <w:p w14:paraId="1FD7AE4B" w14:textId="77777777" w:rsidR="00513A68" w:rsidRDefault="00F143D3" w:rsidP="00513A68">
      <w:pPr>
        <w:pStyle w:val="TOC1"/>
        <w:rPr>
          <w:rFonts w:asciiTheme="minorHAnsi" w:hAnsiTheme="minorHAnsi"/>
          <w:noProof/>
          <w:sz w:val="22"/>
        </w:rPr>
      </w:pPr>
      <w:hyperlink w:anchor="_Toc466466909" w:history="1">
        <w:r w:rsidR="00513A68" w:rsidRPr="00863503">
          <w:rPr>
            <w:rStyle w:val="Hyperlink"/>
            <w:noProof/>
          </w:rPr>
          <w:t>9-The Realization</w:t>
        </w:r>
      </w:hyperlink>
    </w:p>
    <w:p w14:paraId="3046254D" w14:textId="77777777" w:rsidR="00513A68" w:rsidRDefault="00F143D3" w:rsidP="00513A68">
      <w:pPr>
        <w:pStyle w:val="TOC1"/>
        <w:rPr>
          <w:rFonts w:asciiTheme="minorHAnsi" w:hAnsiTheme="minorHAnsi"/>
          <w:noProof/>
          <w:sz w:val="22"/>
        </w:rPr>
      </w:pPr>
      <w:hyperlink w:anchor="_Toc466466910" w:history="1">
        <w:r w:rsidR="00513A68" w:rsidRPr="00863503">
          <w:rPr>
            <w:rStyle w:val="Hyperlink"/>
            <w:noProof/>
          </w:rPr>
          <w:t>10-Confusion</w:t>
        </w:r>
      </w:hyperlink>
    </w:p>
    <w:p w14:paraId="0E11BB57" w14:textId="77777777" w:rsidR="00513A68" w:rsidRDefault="00F143D3" w:rsidP="00513A68">
      <w:pPr>
        <w:pStyle w:val="TOC1"/>
        <w:rPr>
          <w:rFonts w:asciiTheme="minorHAnsi" w:hAnsiTheme="minorHAnsi"/>
          <w:noProof/>
          <w:sz w:val="22"/>
        </w:rPr>
      </w:pPr>
      <w:hyperlink w:anchor="_Toc466466911" w:history="1">
        <w:r w:rsidR="00513A68" w:rsidRPr="00863503">
          <w:rPr>
            <w:rStyle w:val="Hyperlink"/>
            <w:noProof/>
          </w:rPr>
          <w:t>11-First Confrontation</w:t>
        </w:r>
      </w:hyperlink>
    </w:p>
    <w:p w14:paraId="594CAD34" w14:textId="77777777" w:rsidR="00513A68" w:rsidRDefault="00F143D3" w:rsidP="00513A68">
      <w:pPr>
        <w:pStyle w:val="TOC1"/>
        <w:rPr>
          <w:rFonts w:asciiTheme="minorHAnsi" w:hAnsiTheme="minorHAnsi"/>
          <w:noProof/>
          <w:sz w:val="22"/>
        </w:rPr>
      </w:pPr>
      <w:hyperlink w:anchor="_Toc466466912" w:history="1">
        <w:r w:rsidR="00513A68" w:rsidRPr="00863503">
          <w:rPr>
            <w:rStyle w:val="Hyperlink"/>
            <w:noProof/>
          </w:rPr>
          <w:t>12-The Aftermath</w:t>
        </w:r>
      </w:hyperlink>
    </w:p>
    <w:p w14:paraId="6D9D915C" w14:textId="77777777" w:rsidR="00513A68" w:rsidRDefault="00F143D3" w:rsidP="00513A68">
      <w:pPr>
        <w:pStyle w:val="TOC1"/>
        <w:rPr>
          <w:rFonts w:asciiTheme="minorHAnsi" w:hAnsiTheme="minorHAnsi"/>
          <w:noProof/>
          <w:sz w:val="22"/>
        </w:rPr>
      </w:pPr>
      <w:hyperlink w:anchor="_Toc466466913" w:history="1">
        <w:r w:rsidR="00513A68" w:rsidRPr="00863503">
          <w:rPr>
            <w:rStyle w:val="Hyperlink"/>
            <w:noProof/>
          </w:rPr>
          <w:t>13-The Ice Caves</w:t>
        </w:r>
      </w:hyperlink>
    </w:p>
    <w:p w14:paraId="50DE5EB9" w14:textId="77777777" w:rsidR="00513A68" w:rsidRDefault="00F143D3" w:rsidP="00513A68">
      <w:pPr>
        <w:pStyle w:val="TOC1"/>
        <w:rPr>
          <w:rFonts w:asciiTheme="minorHAnsi" w:hAnsiTheme="minorHAnsi"/>
          <w:noProof/>
          <w:sz w:val="22"/>
        </w:rPr>
      </w:pPr>
      <w:hyperlink w:anchor="_Toc466466914" w:history="1">
        <w:r w:rsidR="00513A68" w:rsidRPr="00863503">
          <w:rPr>
            <w:rStyle w:val="Hyperlink"/>
            <w:noProof/>
          </w:rPr>
          <w:t>14-The First Wave</w:t>
        </w:r>
      </w:hyperlink>
    </w:p>
    <w:p w14:paraId="7DE4B30C" w14:textId="77777777" w:rsidR="00513A68" w:rsidRDefault="00F143D3" w:rsidP="00513A68">
      <w:pPr>
        <w:pStyle w:val="TOC1"/>
        <w:rPr>
          <w:rFonts w:asciiTheme="minorHAnsi" w:hAnsiTheme="minorHAnsi"/>
          <w:noProof/>
          <w:sz w:val="22"/>
        </w:rPr>
      </w:pPr>
      <w:hyperlink w:anchor="_Toc466466915" w:history="1">
        <w:r w:rsidR="00513A68" w:rsidRPr="00863503">
          <w:rPr>
            <w:rStyle w:val="Hyperlink"/>
            <w:noProof/>
          </w:rPr>
          <w:t>15-The Second Wave</w:t>
        </w:r>
      </w:hyperlink>
    </w:p>
    <w:p w14:paraId="49B5DD61" w14:textId="77777777" w:rsidR="00513A68" w:rsidRDefault="00F143D3" w:rsidP="00513A68">
      <w:pPr>
        <w:pStyle w:val="TOC1"/>
        <w:rPr>
          <w:rFonts w:asciiTheme="minorHAnsi" w:hAnsiTheme="minorHAnsi"/>
          <w:noProof/>
          <w:sz w:val="22"/>
        </w:rPr>
      </w:pPr>
      <w:hyperlink w:anchor="_Toc466466916" w:history="1">
        <w:r w:rsidR="00513A68" w:rsidRPr="00863503">
          <w:rPr>
            <w:rStyle w:val="Hyperlink"/>
            <w:noProof/>
          </w:rPr>
          <w:t>16-The Captives</w:t>
        </w:r>
      </w:hyperlink>
    </w:p>
    <w:p w14:paraId="60FA9C31" w14:textId="77777777" w:rsidR="00513A68" w:rsidRDefault="00F143D3" w:rsidP="00513A68">
      <w:pPr>
        <w:pStyle w:val="TOC1"/>
        <w:rPr>
          <w:rFonts w:asciiTheme="minorHAnsi" w:hAnsiTheme="minorHAnsi"/>
          <w:noProof/>
          <w:sz w:val="22"/>
        </w:rPr>
      </w:pPr>
      <w:hyperlink w:anchor="_Toc466466917" w:history="1">
        <w:r w:rsidR="00513A68" w:rsidRPr="00863503">
          <w:rPr>
            <w:rStyle w:val="Hyperlink"/>
            <w:noProof/>
          </w:rPr>
          <w:t>17-The Orb is Taken</w:t>
        </w:r>
      </w:hyperlink>
    </w:p>
    <w:p w14:paraId="0946E85C" w14:textId="77777777" w:rsidR="00513A68" w:rsidRDefault="00F143D3" w:rsidP="00513A68">
      <w:pPr>
        <w:pStyle w:val="TOC1"/>
        <w:rPr>
          <w:rFonts w:asciiTheme="minorHAnsi" w:hAnsiTheme="minorHAnsi"/>
          <w:noProof/>
          <w:sz w:val="22"/>
        </w:rPr>
      </w:pPr>
      <w:hyperlink w:anchor="_Toc466466918" w:history="1">
        <w:r w:rsidR="00513A68" w:rsidRPr="00863503">
          <w:rPr>
            <w:rStyle w:val="Hyperlink"/>
            <w:noProof/>
          </w:rPr>
          <w:t>18-The Keeper</w:t>
        </w:r>
      </w:hyperlink>
    </w:p>
    <w:p w14:paraId="004CBBC3" w14:textId="77777777" w:rsidR="00513A68" w:rsidRDefault="00F143D3" w:rsidP="00513A68">
      <w:pPr>
        <w:pStyle w:val="TOC1"/>
        <w:rPr>
          <w:rFonts w:asciiTheme="minorHAnsi" w:hAnsiTheme="minorHAnsi"/>
          <w:noProof/>
          <w:sz w:val="22"/>
        </w:rPr>
      </w:pPr>
      <w:hyperlink w:anchor="_Toc466466919" w:history="1">
        <w:r w:rsidR="00513A68" w:rsidRPr="00863503">
          <w:rPr>
            <w:rStyle w:val="Hyperlink"/>
            <w:noProof/>
          </w:rPr>
          <w:t>19-Message from the Orb</w:t>
        </w:r>
      </w:hyperlink>
    </w:p>
    <w:p w14:paraId="1ACBCD02" w14:textId="77777777" w:rsidR="00513A68" w:rsidRDefault="00F143D3" w:rsidP="00513A68">
      <w:pPr>
        <w:pStyle w:val="TOC1"/>
        <w:rPr>
          <w:rFonts w:asciiTheme="minorHAnsi" w:hAnsiTheme="minorHAnsi"/>
          <w:noProof/>
          <w:sz w:val="22"/>
        </w:rPr>
      </w:pPr>
      <w:hyperlink w:anchor="_Toc466466920" w:history="1">
        <w:r w:rsidR="00513A68" w:rsidRPr="00863503">
          <w:rPr>
            <w:rStyle w:val="Hyperlink"/>
            <w:noProof/>
          </w:rPr>
          <w:t>20-The Final Stage</w:t>
        </w:r>
      </w:hyperlink>
    </w:p>
    <w:p w14:paraId="17847CCE" w14:textId="77777777" w:rsidR="00513A68" w:rsidRDefault="00F143D3" w:rsidP="00513A68">
      <w:pPr>
        <w:pStyle w:val="TOC1"/>
        <w:rPr>
          <w:rFonts w:asciiTheme="minorHAnsi" w:hAnsiTheme="minorHAnsi"/>
          <w:noProof/>
          <w:sz w:val="22"/>
        </w:rPr>
      </w:pPr>
      <w:hyperlink w:anchor="_Toc466466921" w:history="1">
        <w:r w:rsidR="00513A68" w:rsidRPr="00863503">
          <w:rPr>
            <w:rStyle w:val="Hyperlink"/>
            <w:noProof/>
          </w:rPr>
          <w:t>21-Battle in the Sky</w:t>
        </w:r>
      </w:hyperlink>
    </w:p>
    <w:p w14:paraId="50B499BE" w14:textId="77777777" w:rsidR="00513A68" w:rsidRDefault="00F143D3" w:rsidP="00513A68">
      <w:pPr>
        <w:pStyle w:val="TOC1"/>
        <w:rPr>
          <w:rFonts w:asciiTheme="minorHAnsi" w:hAnsiTheme="minorHAnsi"/>
          <w:noProof/>
          <w:sz w:val="22"/>
        </w:rPr>
      </w:pPr>
      <w:hyperlink w:anchor="_Toc466466922" w:history="1">
        <w:r w:rsidR="00513A68" w:rsidRPr="00863503">
          <w:rPr>
            <w:rStyle w:val="Hyperlink"/>
            <w:noProof/>
          </w:rPr>
          <w:t>Please Provide Your Opinion</w:t>
        </w:r>
      </w:hyperlink>
    </w:p>
    <w:p w14:paraId="3B7ADCA0" w14:textId="77777777" w:rsidR="00513A68" w:rsidRDefault="00F143D3" w:rsidP="00513A68">
      <w:pPr>
        <w:pStyle w:val="TOC1"/>
        <w:rPr>
          <w:rFonts w:asciiTheme="minorHAnsi" w:hAnsiTheme="minorHAnsi"/>
          <w:noProof/>
          <w:sz w:val="22"/>
        </w:rPr>
      </w:pPr>
      <w:hyperlink w:anchor="_Toc466466923" w:history="1">
        <w:r w:rsidR="00513A68" w:rsidRPr="00863503">
          <w:rPr>
            <w:rStyle w:val="Hyperlink"/>
            <w:rFonts w:eastAsiaTheme="majorEastAsia"/>
            <w:noProof/>
          </w:rPr>
          <w:t>EPILOGUE</w:t>
        </w:r>
      </w:hyperlink>
    </w:p>
    <w:p w14:paraId="736EAE5A" w14:textId="77777777" w:rsidR="00513A68" w:rsidRDefault="00F143D3" w:rsidP="00513A68">
      <w:pPr>
        <w:pStyle w:val="TOC1"/>
        <w:rPr>
          <w:rFonts w:asciiTheme="minorHAnsi" w:hAnsiTheme="minorHAnsi"/>
          <w:noProof/>
          <w:sz w:val="22"/>
        </w:rPr>
      </w:pPr>
      <w:hyperlink w:anchor="_Toc466466924" w:history="1">
        <w:r w:rsidR="00513A68" w:rsidRPr="00863503">
          <w:rPr>
            <w:rStyle w:val="Hyperlink"/>
            <w:noProof/>
          </w:rPr>
          <w:t>About The Author</w:t>
        </w:r>
      </w:hyperlink>
    </w:p>
    <w:p w14:paraId="7823B6CA" w14:textId="77777777" w:rsidR="00513A68" w:rsidRDefault="00F143D3" w:rsidP="00513A68">
      <w:pPr>
        <w:pStyle w:val="TOC1"/>
        <w:rPr>
          <w:rFonts w:asciiTheme="minorHAnsi" w:hAnsiTheme="minorHAnsi"/>
          <w:noProof/>
          <w:sz w:val="22"/>
        </w:rPr>
      </w:pPr>
      <w:hyperlink w:anchor="_Toc466466925" w:history="1">
        <w:r w:rsidR="00513A68" w:rsidRPr="00863503">
          <w:rPr>
            <w:rStyle w:val="Hyperlink"/>
            <w:noProof/>
          </w:rPr>
          <w:t>Books by Ray Jay Perreault</w:t>
        </w:r>
      </w:hyperlink>
    </w:p>
    <w:p w14:paraId="0D286C94" w14:textId="77777777" w:rsidR="00513A68" w:rsidRDefault="00F143D3" w:rsidP="00513A68">
      <w:pPr>
        <w:pStyle w:val="TOC1"/>
        <w:rPr>
          <w:rFonts w:asciiTheme="minorHAnsi" w:hAnsiTheme="minorHAnsi"/>
          <w:noProof/>
          <w:sz w:val="22"/>
        </w:rPr>
      </w:pPr>
      <w:hyperlink w:anchor="_Toc466466926" w:history="1">
        <w:r w:rsidR="00513A68" w:rsidRPr="00863503">
          <w:rPr>
            <w:rStyle w:val="Hyperlink"/>
            <w:noProof/>
          </w:rPr>
          <w:t>Contact Information</w:t>
        </w:r>
      </w:hyperlink>
    </w:p>
    <w:p w14:paraId="62DA33B8" w14:textId="77777777" w:rsidR="004B6711" w:rsidRDefault="006D784A" w:rsidP="00FB1990">
      <w:pPr>
        <w:spacing w:line="259" w:lineRule="auto"/>
        <w:ind w:firstLine="0"/>
        <w:jc w:val="left"/>
        <w:sectPr w:rsidR="004B6711" w:rsidSect="00AB3F44">
          <w:headerReference w:type="even" r:id="rId18"/>
          <w:headerReference w:type="default" r:id="rId19"/>
          <w:footerReference w:type="even" r:id="rId20"/>
          <w:footerReference w:type="default" r:id="rId21"/>
          <w:headerReference w:type="first" r:id="rId22"/>
          <w:footerReference w:type="first" r:id="rId23"/>
          <w:pgSz w:w="8640" w:h="12960"/>
          <w:pgMar w:top="1440" w:right="1440" w:bottom="1440" w:left="1440" w:header="720" w:footer="720" w:gutter="0"/>
          <w:pgNumType w:fmt="lowerRoman"/>
          <w:cols w:space="720"/>
          <w:titlePg/>
          <w:docGrid w:linePitch="360"/>
        </w:sectPr>
      </w:pPr>
      <w:r>
        <w:rPr>
          <w:rFonts w:eastAsiaTheme="majorEastAsia" w:cstheme="majorBidi"/>
          <w:color w:val="0D0D0D" w:themeColor="text1" w:themeTint="F2"/>
          <w:sz w:val="36"/>
          <w:szCs w:val="24"/>
        </w:rPr>
        <w:fldChar w:fldCharType="end"/>
      </w:r>
      <w:r w:rsidR="004B6711">
        <w:br w:type="page"/>
      </w:r>
    </w:p>
    <w:p w14:paraId="67FEFE65" w14:textId="77777777" w:rsidR="009E7BD1" w:rsidRDefault="009E7BD1" w:rsidP="009E7BD1">
      <w:pPr>
        <w:pStyle w:val="Chapter"/>
      </w:pPr>
      <w:bookmarkStart w:id="7" w:name="_Toc466466901"/>
      <w:r>
        <w:lastRenderedPageBreak/>
        <w:t>1-The Launchers</w:t>
      </w:r>
      <w:bookmarkEnd w:id="7"/>
    </w:p>
    <w:p w14:paraId="3C725FC1" w14:textId="77777777" w:rsidR="009E7BD1" w:rsidRDefault="009E7BD1" w:rsidP="006D784A">
      <w:pPr>
        <w:pStyle w:val="FirstParagraph"/>
      </w:pPr>
      <w:r>
        <w:t xml:space="preserve">Doctor Wong was about to witness the launch of the Observer satellite, which was his satellite. It had been his only goal for most of his working life. It would answer the fundamental question that some </w:t>
      </w:r>
      <w:proofErr w:type="spellStart"/>
      <w:r>
        <w:t>Raog</w:t>
      </w:r>
      <w:proofErr w:type="spellEnd"/>
      <w:r>
        <w:t xml:space="preserve"> had been asking for years, “What was out there?”</w:t>
      </w:r>
    </w:p>
    <w:p w14:paraId="0AD03AA5" w14:textId="3E8C8285" w:rsidR="009E7BD1" w:rsidRDefault="009E7BD1" w:rsidP="009E7BD1">
      <w:r>
        <w:t>Putting a simple satellite in orbit halfway between Varo and the potential twin planet was the only way to answer that question.</w:t>
      </w:r>
    </w:p>
    <w:p w14:paraId="71668303" w14:textId="2F77F019" w:rsidR="009E7BD1" w:rsidRDefault="009E7BD1" w:rsidP="009E7BD1">
      <w:r>
        <w:t xml:space="preserve">Doctor Wong was a </w:t>
      </w:r>
      <w:proofErr w:type="spellStart"/>
      <w:r>
        <w:t>Raog</w:t>
      </w:r>
      <w:proofErr w:type="spellEnd"/>
      <w:r>
        <w:t xml:space="preserve"> who lived on the planet Varo. Varo was mostly rock and minerals, with a couple of major mountain ranges and a </w:t>
      </w:r>
      <w:r w:rsidRPr="009C7B0D">
        <w:rPr>
          <w:noProof/>
        </w:rPr>
        <w:t>gentl</w:t>
      </w:r>
      <w:r w:rsidR="009C7B0D">
        <w:rPr>
          <w:noProof/>
        </w:rPr>
        <w:t>y</w:t>
      </w:r>
      <w:r>
        <w:t xml:space="preserve"> rolling surface. It rotated with almost zero inclination to its axis. Each rotation yielded long days and nights, and the days were the same length throughout the year.</w:t>
      </w:r>
    </w:p>
    <w:p w14:paraId="04BCF757" w14:textId="67F65795" w:rsidR="009E7BD1" w:rsidRDefault="009E7BD1" w:rsidP="009E7BD1">
      <w:r>
        <w:t>Their world-mother was Varo. T</w:t>
      </w:r>
      <w:r w:rsidR="00E0575F">
        <w:t>he planet Varo was the provider;</w:t>
      </w:r>
      <w:r>
        <w:t xml:space="preserve"> the soi</w:t>
      </w:r>
      <w:r w:rsidR="00E0575F">
        <w:t>l,</w:t>
      </w:r>
      <w:r>
        <w:t xml:space="preserve"> wind</w:t>
      </w:r>
      <w:r w:rsidR="00806C9D">
        <w:t>,</w:t>
      </w:r>
      <w:r>
        <w:t xml:space="preserve"> and rain were its spiritual elements. All of that was </w:t>
      </w:r>
      <w:r w:rsidRPr="00977BDE">
        <w:rPr>
          <w:noProof/>
        </w:rPr>
        <w:t>in balance</w:t>
      </w:r>
      <w:r w:rsidR="009C7B0D">
        <w:rPr>
          <w:noProof/>
        </w:rPr>
        <w:t>,</w:t>
      </w:r>
      <w:r>
        <w:t xml:space="preserve"> and the people were happy. </w:t>
      </w:r>
      <w:r w:rsidR="00806C9D">
        <w:t>Yet, despite</w:t>
      </w:r>
      <w:r>
        <w:t xml:space="preserve"> a comfortable existence, there were those among them that looked to the skies and wondered how they fit with what they saw. </w:t>
      </w:r>
    </w:p>
    <w:p w14:paraId="606971C9" w14:textId="6469C09A" w:rsidR="009E7BD1" w:rsidRDefault="009E7BD1" w:rsidP="009E7BD1">
      <w:r>
        <w:t xml:space="preserve">Doctor Wong was a large </w:t>
      </w:r>
      <w:proofErr w:type="spellStart"/>
      <w:r>
        <w:t>Raog</w:t>
      </w:r>
      <w:proofErr w:type="spellEnd"/>
      <w:r w:rsidR="00806C9D">
        <w:t>,</w:t>
      </w:r>
      <w:r>
        <w:t xml:space="preserve"> compared to others. He was almost ten hands tall with light tan fur, beginning to grow patchy on his head. His eyesight had deteriorated over the years, and he was forced to wear eye lenses. Most times</w:t>
      </w:r>
      <w:r w:rsidR="00806C9D">
        <w:t>,</w:t>
      </w:r>
      <w:r>
        <w:t xml:space="preserve"> he was gentle, but when others doubted his resolve, he could present a very formidable presence. He had never worried about dressing </w:t>
      </w:r>
      <w:r w:rsidR="00806C9D">
        <w:t>fashionabl</w:t>
      </w:r>
      <w:r>
        <w:t xml:space="preserve">y, as his body coverings were functional, and he put </w:t>
      </w:r>
      <w:r w:rsidRPr="009C7B0D">
        <w:rPr>
          <w:noProof/>
        </w:rPr>
        <w:t>little</w:t>
      </w:r>
      <w:r>
        <w:t xml:space="preserve"> thought in</w:t>
      </w:r>
      <w:r w:rsidR="00806C9D">
        <w:t>to</w:t>
      </w:r>
      <w:r>
        <w:t xml:space="preserve"> what he wore.</w:t>
      </w:r>
    </w:p>
    <w:p w14:paraId="483F1A2A" w14:textId="1181E6A3" w:rsidR="009E7BD1" w:rsidRDefault="009E7BD1" w:rsidP="009E7BD1">
      <w:r>
        <w:lastRenderedPageBreak/>
        <w:t xml:space="preserve">Doctor Wong had studied the skies for his entire life. When he went to school, he was always more interested in anything in the sky </w:t>
      </w:r>
      <w:r w:rsidR="009A08C5">
        <w:t>than</w:t>
      </w:r>
      <w:r>
        <w:t xml:space="preserve"> on the ground. During his career, he improved the telescope designs and traced the paths of </w:t>
      </w:r>
      <w:proofErr w:type="gramStart"/>
      <w:r>
        <w:t>all of</w:t>
      </w:r>
      <w:proofErr w:type="gramEnd"/>
      <w:r>
        <w:t xml:space="preserve"> the planets within their solar system. Because of this, he was able to improve the accuracy of the clocks and calendar.</w:t>
      </w:r>
    </w:p>
    <w:p w14:paraId="37DB978C" w14:textId="0F922762" w:rsidR="009E7BD1" w:rsidRDefault="009C7B0D" w:rsidP="009E7BD1">
      <w:r>
        <w:rPr>
          <w:noProof/>
        </w:rPr>
        <w:t>Before</w:t>
      </w:r>
      <w:r w:rsidR="009E7BD1">
        <w:t xml:space="preserve"> Doctor Wong’s work, the passage of time was recorded when a faraway star named </w:t>
      </w:r>
      <w:proofErr w:type="spellStart"/>
      <w:r w:rsidR="009E7BD1">
        <w:t>Eron</w:t>
      </w:r>
      <w:proofErr w:type="spellEnd"/>
      <w:r w:rsidR="009E7BD1">
        <w:t xml:space="preserve"> emerged from behind the sun</w:t>
      </w:r>
      <w:r w:rsidR="009A08C5">
        <w:t>, signifying</w:t>
      </w:r>
      <w:r w:rsidR="009E7BD1">
        <w:t xml:space="preserve"> the beginning of the planting season. The period between each emergence was one </w:t>
      </w:r>
      <w:proofErr w:type="spellStart"/>
      <w:r w:rsidR="009E7BD1">
        <w:t>Eron</w:t>
      </w:r>
      <w:proofErr w:type="spellEnd"/>
      <w:r w:rsidR="009E7BD1">
        <w:t xml:space="preserve">. Tradition broke each </w:t>
      </w:r>
      <w:proofErr w:type="spellStart"/>
      <w:r w:rsidR="009E7BD1">
        <w:t>Eron</w:t>
      </w:r>
      <w:proofErr w:type="spellEnd"/>
      <w:r w:rsidR="009E7BD1">
        <w:t xml:space="preserve"> into eight segments, called </w:t>
      </w:r>
      <w:r w:rsidR="009E7BD1" w:rsidRPr="009C7B0D">
        <w:rPr>
          <w:noProof/>
        </w:rPr>
        <w:t>Eronses</w:t>
      </w:r>
      <w:r w:rsidR="009A08C5">
        <w:rPr>
          <w:noProof/>
        </w:rPr>
        <w:t>,</w:t>
      </w:r>
      <w:r w:rsidR="009E7BD1">
        <w:t xml:space="preserve"> and within each </w:t>
      </w:r>
      <w:r w:rsidR="009E7BD1" w:rsidRPr="009C7B0D">
        <w:rPr>
          <w:noProof/>
        </w:rPr>
        <w:t>Eronses</w:t>
      </w:r>
      <w:r w:rsidR="009A08C5">
        <w:rPr>
          <w:noProof/>
        </w:rPr>
        <w:t>,</w:t>
      </w:r>
      <w:r w:rsidR="009E7BD1">
        <w:t xml:space="preserve"> there were 48 days and nights.</w:t>
      </w:r>
    </w:p>
    <w:p w14:paraId="7E51AAF9" w14:textId="61E3AB2E" w:rsidR="009E7BD1" w:rsidRDefault="009A08C5" w:rsidP="009E7BD1">
      <w:r>
        <w:t>Through Doctor Wong’s work,</w:t>
      </w:r>
      <w:r w:rsidR="009E7BD1">
        <w:t xml:space="preserve"> he determined that one </w:t>
      </w:r>
      <w:proofErr w:type="spellStart"/>
      <w:r w:rsidR="009E7BD1">
        <w:t>Eron</w:t>
      </w:r>
      <w:proofErr w:type="spellEnd"/>
      <w:r w:rsidR="009E7BD1">
        <w:t xml:space="preserve"> was 383.89 days and nights instead of 384. T</w:t>
      </w:r>
      <w:r>
        <w:t>hus, t</w:t>
      </w:r>
      <w:r w:rsidR="009E7BD1">
        <w:t>he present</w:t>
      </w:r>
      <w:r>
        <w:t>-</w:t>
      </w:r>
      <w:r w:rsidR="009E7BD1">
        <w:t>day calendars were called the Wong calendar in recognition of Doctor Wong’s contribution.</w:t>
      </w:r>
    </w:p>
    <w:p w14:paraId="1E191FD9" w14:textId="5CE843E4" w:rsidR="009E7BD1" w:rsidRDefault="009E7BD1" w:rsidP="009E7BD1">
      <w:r>
        <w:t xml:space="preserve">As an additional acknowledgment of his contribution, the major University within the </w:t>
      </w:r>
      <w:r w:rsidR="004913DF">
        <w:t>capit</w:t>
      </w:r>
      <w:r w:rsidR="00C0396B">
        <w:t>a</w:t>
      </w:r>
      <w:r w:rsidR="004913DF">
        <w:t>l</w:t>
      </w:r>
      <w:r>
        <w:t xml:space="preserve"> was called Wong University. This honor had always embarrassed him a little, but secretly he was proud of his accomplishments and that some people appreciated them. He was also proud of his son </w:t>
      </w:r>
      <w:proofErr w:type="spellStart"/>
      <w:r>
        <w:t>Ornage</w:t>
      </w:r>
      <w:proofErr w:type="spellEnd"/>
      <w:r>
        <w:t xml:space="preserve"> who had graduated with honors from that university.</w:t>
      </w:r>
    </w:p>
    <w:p w14:paraId="44E79861" w14:textId="7EBFC6EF" w:rsidR="009E7BD1" w:rsidRDefault="009E7BD1" w:rsidP="009E7BD1">
      <w:r>
        <w:t xml:space="preserve">It was during Doctor Wong's observations of the sky that he saw an approaching meteor. He painstakingly measured its approach and predicted its path through the solar system. He rarely saw moving objects in the </w:t>
      </w:r>
      <w:proofErr w:type="gramStart"/>
      <w:r>
        <w:t>sky, and</w:t>
      </w:r>
      <w:proofErr w:type="gramEnd"/>
      <w:r>
        <w:t xml:space="preserve"> </w:t>
      </w:r>
      <w:r w:rsidR="009A08C5">
        <w:t>observing</w:t>
      </w:r>
      <w:r>
        <w:t xml:space="preserve"> one transit </w:t>
      </w:r>
      <w:r w:rsidR="009A08C5">
        <w:t xml:space="preserve">in </w:t>
      </w:r>
      <w:r>
        <w:t>the sky was exciting. As it approached the sun, his prediction said that it would pass behind the sun and continue its orbit to the far reaches of the sky. To his shock, when the meteor emerged, its trajectory had changed by five Degrees.</w:t>
      </w:r>
    </w:p>
    <w:p w14:paraId="03CDA532" w14:textId="0DD569C6" w:rsidR="009E7BD1" w:rsidRDefault="009E7BD1" w:rsidP="009E7BD1">
      <w:r>
        <w:lastRenderedPageBreak/>
        <w:t>Unknown to him at the time, that observation would dominate the remainder of his life. It took two years of calculation for him to co</w:t>
      </w:r>
      <w:r w:rsidR="009A08C5">
        <w:t>nclude</w:t>
      </w:r>
      <w:r>
        <w:t xml:space="preserve"> that something had to be there. If there were another planet on the other side of their orbit, that planet’s mass would have caused a change in the meteor’s orbit.</w:t>
      </w:r>
    </w:p>
    <w:p w14:paraId="03472E7C" w14:textId="77777777" w:rsidR="009E7BD1" w:rsidRDefault="009E7BD1" w:rsidP="009E7BD1">
      <w:r>
        <w:t xml:space="preserve"> “Is there another planet orbiting the sun?” was the question he would spend the rest of his life trying to answer. After finally getting approval to build a rocket and satellite, he was at a point in his career where he either found success or failure. He had to be correct because he realized there weren’t enough years left to accomplish anything else of significance.</w:t>
      </w:r>
    </w:p>
    <w:p w14:paraId="5CCEEAD1" w14:textId="079AE558" w:rsidR="009E7BD1" w:rsidRDefault="009E7BD1" w:rsidP="009E7BD1">
      <w:r>
        <w:t xml:space="preserve">“Father,” his son </w:t>
      </w:r>
      <w:proofErr w:type="spellStart"/>
      <w:r>
        <w:t>Ornage</w:t>
      </w:r>
      <w:proofErr w:type="spellEnd"/>
      <w:r>
        <w:t xml:space="preserve"> said, “I hope things go well</w:t>
      </w:r>
      <w:r w:rsidR="009A08C5">
        <w:t>;</w:t>
      </w:r>
      <w:r>
        <w:t xml:space="preserve"> I know how important this is to you.” </w:t>
      </w:r>
      <w:proofErr w:type="spellStart"/>
      <w:r>
        <w:t>Ornage</w:t>
      </w:r>
      <w:proofErr w:type="spellEnd"/>
      <w:r>
        <w:t xml:space="preserve"> was standing next to his father; he was also his unofficial junior partner, who had worked closely with him.</w:t>
      </w:r>
    </w:p>
    <w:p w14:paraId="09132E5F" w14:textId="0E6D1BB5" w:rsidR="009E7BD1" w:rsidRDefault="009E7BD1" w:rsidP="009E7BD1">
      <w:r>
        <w:t xml:space="preserve">“Yes, my son,” Doctor Wong responded, “this could be one of the greatest moments for our people.” </w:t>
      </w:r>
      <w:proofErr w:type="gramStart"/>
      <w:r w:rsidR="009A08C5">
        <w:t>But,</w:t>
      </w:r>
      <w:proofErr w:type="gramEnd"/>
      <w:r w:rsidR="009A08C5">
        <w:t xml:space="preserve"> h</w:t>
      </w:r>
      <w:r>
        <w:t>e continued under his breath, “and hopefully</w:t>
      </w:r>
      <w:r w:rsidR="009A08C5">
        <w:t>,</w:t>
      </w:r>
      <w:r>
        <w:t xml:space="preserve"> it will be the end of begging for resources and dealing with our leadership.”</w:t>
      </w:r>
    </w:p>
    <w:p w14:paraId="3FE69FD8" w14:textId="0E8AE9AB" w:rsidR="009E7BD1" w:rsidRDefault="009E7BD1" w:rsidP="009E7BD1">
      <w:r>
        <w:t>Dealing with the planet’s political leadership was always a matter of frustration for Doctor Wong. He couldn’t understand why they weren’t curious about the solar</w:t>
      </w:r>
      <w:r w:rsidR="008A00C2">
        <w:t xml:space="preserve"> system</w:t>
      </w:r>
      <w:r>
        <w:t>, particularly if there might be a planet opposite to them in their orbit. Having to ask for resources was never</w:t>
      </w:r>
      <w:r w:rsidR="009A08C5">
        <w:t>-</w:t>
      </w:r>
      <w:r>
        <w:t>ending</w:t>
      </w:r>
      <w:r w:rsidR="009A08C5">
        <w:t>. Each time,</w:t>
      </w:r>
      <w:r>
        <w:t xml:space="preserve"> they would point out that every hour spent was one less hour used to grow more </w:t>
      </w:r>
      <w:proofErr w:type="spellStart"/>
      <w:r>
        <w:t>Jabom</w:t>
      </w:r>
      <w:proofErr w:type="spellEnd"/>
      <w:r>
        <w:t xml:space="preserve"> or some other ‘more valuable effort.’</w:t>
      </w:r>
    </w:p>
    <w:p w14:paraId="0D8EF731" w14:textId="265A86B1" w:rsidR="009E7BD1" w:rsidRDefault="009E7BD1" w:rsidP="009E7BD1">
      <w:proofErr w:type="spellStart"/>
      <w:r>
        <w:t>Ornage</w:t>
      </w:r>
      <w:proofErr w:type="spellEnd"/>
      <w:r>
        <w:t xml:space="preserve"> finished his career training five </w:t>
      </w:r>
      <w:r w:rsidRPr="009C7B0D">
        <w:rPr>
          <w:noProof/>
        </w:rPr>
        <w:t>Erons</w:t>
      </w:r>
      <w:r>
        <w:t xml:space="preserve"> ago and had been at his father’s side as they designed and built the rocket and satellite. He was taller than his father, almost 11 hands. He was a lean young </w:t>
      </w:r>
      <w:proofErr w:type="spellStart"/>
      <w:r>
        <w:t>Raog</w:t>
      </w:r>
      <w:proofErr w:type="spellEnd"/>
      <w:r>
        <w:t xml:space="preserve">, and his light tan fur was </w:t>
      </w:r>
      <w:r>
        <w:lastRenderedPageBreak/>
        <w:t xml:space="preserve">like his father’s, which was typical of </w:t>
      </w:r>
      <w:proofErr w:type="spellStart"/>
      <w:r>
        <w:t>Raog</w:t>
      </w:r>
      <w:proofErr w:type="spellEnd"/>
      <w:r>
        <w:t xml:space="preserve"> from lower elevations. His temperament was still young. He hadn’t shown </w:t>
      </w:r>
      <w:r w:rsidR="009A08C5">
        <w:t>his father's strength</w:t>
      </w:r>
      <w:r>
        <w:t xml:space="preserve"> because his job was helping his father technically and not </w:t>
      </w:r>
      <w:r w:rsidR="004141F6">
        <w:t>dealing</w:t>
      </w:r>
      <w:r>
        <w:t xml:space="preserve"> with the frustrating elements of building a rocket.</w:t>
      </w:r>
    </w:p>
    <w:p w14:paraId="40ADBE7C" w14:textId="77777777" w:rsidR="009E7BD1" w:rsidRDefault="009E7BD1" w:rsidP="009E7BD1">
      <w:proofErr w:type="spellStart"/>
      <w:r>
        <w:t>Ornage</w:t>
      </w:r>
      <w:proofErr w:type="spellEnd"/>
      <w:r>
        <w:t xml:space="preserve"> was equally proud of being a </w:t>
      </w:r>
      <w:proofErr w:type="spellStart"/>
      <w:r>
        <w:t>Raog</w:t>
      </w:r>
      <w:proofErr w:type="spellEnd"/>
      <w:r>
        <w:t xml:space="preserve">, and he was very aware that he and his father were doing something exciting, which would gain a lot of information for the </w:t>
      </w:r>
      <w:proofErr w:type="spellStart"/>
      <w:r>
        <w:t>Raog</w:t>
      </w:r>
      <w:proofErr w:type="spellEnd"/>
      <w:r>
        <w:t xml:space="preserve">. He was also a typical young </w:t>
      </w:r>
      <w:r w:rsidRPr="009C7B0D">
        <w:rPr>
          <w:noProof/>
        </w:rPr>
        <w:t>person</w:t>
      </w:r>
      <w:r w:rsidR="009C7B0D">
        <w:rPr>
          <w:noProof/>
        </w:rPr>
        <w:t>,</w:t>
      </w:r>
      <w:r>
        <w:t xml:space="preserve"> and he dressed in nice clothing and made sure that he groomed his fur for every occasion.</w:t>
      </w:r>
    </w:p>
    <w:p w14:paraId="647170EA" w14:textId="60A8A6BA" w:rsidR="009E7BD1" w:rsidRDefault="009E7BD1" w:rsidP="009E7BD1">
      <w:r>
        <w:t xml:space="preserve">Doctor Wong was leaning on his resting pad, pensively touching his birth pouch. The birth pouch was a pouch of </w:t>
      </w:r>
      <w:proofErr w:type="spellStart"/>
      <w:r>
        <w:t>Jabom</w:t>
      </w:r>
      <w:proofErr w:type="spellEnd"/>
      <w:r>
        <w:t xml:space="preserve"> seeds that every </w:t>
      </w:r>
      <w:proofErr w:type="spellStart"/>
      <w:r>
        <w:t>Raog</w:t>
      </w:r>
      <w:proofErr w:type="spellEnd"/>
      <w:r>
        <w:t xml:space="preserve"> carried around their waist; it was given to them at birth</w:t>
      </w:r>
      <w:r w:rsidR="009A08C5">
        <w:t xml:space="preserve"> to remind</w:t>
      </w:r>
      <w:r>
        <w:t xml:space="preserve"> </w:t>
      </w:r>
      <w:r w:rsidR="009A08C5">
        <w:t xml:space="preserve">them </w:t>
      </w:r>
      <w:r>
        <w:t xml:space="preserve">that </w:t>
      </w:r>
      <w:proofErr w:type="spellStart"/>
      <w:r>
        <w:t>Jabom</w:t>
      </w:r>
      <w:proofErr w:type="spellEnd"/>
      <w:r>
        <w:t xml:space="preserve"> and the </w:t>
      </w:r>
      <w:proofErr w:type="spellStart"/>
      <w:r>
        <w:t>Raog</w:t>
      </w:r>
      <w:proofErr w:type="spellEnd"/>
      <w:r>
        <w:t xml:space="preserve"> had a mutual history. </w:t>
      </w:r>
      <w:proofErr w:type="spellStart"/>
      <w:r>
        <w:t>Jabom</w:t>
      </w:r>
      <w:proofErr w:type="spellEnd"/>
      <w:r>
        <w:t xml:space="preserve"> lived and died as the people of Varo lived and died. </w:t>
      </w:r>
      <w:proofErr w:type="gramStart"/>
      <w:r w:rsidR="009A08C5">
        <w:t>So</w:t>
      </w:r>
      <w:proofErr w:type="gramEnd"/>
      <w:r w:rsidR="009A08C5">
        <w:t xml:space="preserve"> t</w:t>
      </w:r>
      <w:r>
        <w:t xml:space="preserve">he pouch was a continuous connection between them and the soil and Varo, which was the source of everything important. </w:t>
      </w:r>
    </w:p>
    <w:p w14:paraId="6F05A0FD" w14:textId="32450008" w:rsidR="009E7BD1" w:rsidRDefault="009E7BD1" w:rsidP="009E7BD1">
      <w:r>
        <w:t xml:space="preserve">The observation room was large enough for 10-15 people to walk around, talk and rest. Along the back wall was a table of </w:t>
      </w:r>
      <w:proofErr w:type="spellStart"/>
      <w:r>
        <w:t>Jabom</w:t>
      </w:r>
      <w:proofErr w:type="spellEnd"/>
      <w:r>
        <w:t xml:space="preserve"> dishes for the guests to enjoy. The room was plain and painted one color, typical of a work area. They had covered the walls with a mix of schedules, plans</w:t>
      </w:r>
      <w:r w:rsidR="009A08C5">
        <w:t>,</w:t>
      </w:r>
      <w:r>
        <w:t xml:space="preserve"> and pictures of the spacecraft</w:t>
      </w:r>
      <w:r w:rsidR="009A08C5">
        <w:t>,</w:t>
      </w:r>
      <w:r>
        <w:t xml:space="preserve"> along with some pictures of the scenery and farmers tending the </w:t>
      </w:r>
      <w:proofErr w:type="spellStart"/>
      <w:r>
        <w:t>Jabom</w:t>
      </w:r>
      <w:proofErr w:type="spellEnd"/>
      <w:r>
        <w:t xml:space="preserve">. On the front wall was a large window </w:t>
      </w:r>
      <w:r w:rsidR="009A08C5">
        <w:t xml:space="preserve">that allowed the occupants to </w:t>
      </w:r>
      <w:proofErr w:type="gramStart"/>
      <w:r w:rsidR="009A08C5">
        <w:t>look into</w:t>
      </w:r>
      <w:proofErr w:type="gramEnd"/>
      <w:r w:rsidR="009A08C5">
        <w:t xml:space="preserve"> the adjacent launch control room where Doctor Wong’s technical assistant </w:t>
      </w:r>
      <w:proofErr w:type="spellStart"/>
      <w:r w:rsidR="009A08C5">
        <w:t>Albot</w:t>
      </w:r>
      <w:proofErr w:type="spellEnd"/>
      <w:r w:rsidR="009A08C5">
        <w:t xml:space="preserve"> and his crew readied</w:t>
      </w:r>
      <w:r>
        <w:t xml:space="preserve"> the rocket for launch. Each of the technicians was resting on their pads with their backs to the observation room, and they were busy monitoring the various screens and data output devices. They were busy, so none of them looked up, beyond their consoles, where there was another window that showed the </w:t>
      </w:r>
      <w:r>
        <w:lastRenderedPageBreak/>
        <w:t>rocket on its launch platform ready to launch. In the corner of the observation room was the traditional container of Varo soil found in almost every structure on the planet. The container was simpl</w:t>
      </w:r>
      <w:r w:rsidR="000D6899">
        <w:t xml:space="preserve">e and made of twisted </w:t>
      </w:r>
      <w:proofErr w:type="spellStart"/>
      <w:r w:rsidR="000D6899">
        <w:t>Jabom</w:t>
      </w:r>
      <w:proofErr w:type="spellEnd"/>
      <w:r w:rsidR="000D6899">
        <w:t xml:space="preserve"> stal</w:t>
      </w:r>
      <w:r>
        <w:t>ks with a dish full of Varo soil resting on top. That design was typical of most homes and professional buildings. I</w:t>
      </w:r>
      <w:r w:rsidR="009A08C5">
        <w:t>t might be more ornate in some areas</w:t>
      </w:r>
      <w:r>
        <w:t xml:space="preserve">, but it was always made in a common yet respectful way. Occasionally, during the day, each of them would touch or caress the soil as a soothing gesture or </w:t>
      </w:r>
      <w:r w:rsidRPr="009C7B0D">
        <w:rPr>
          <w:noProof/>
        </w:rPr>
        <w:t>hoping</w:t>
      </w:r>
      <w:r>
        <w:t xml:space="preserve"> for some good luck.</w:t>
      </w:r>
    </w:p>
    <w:p w14:paraId="45FDFDE6" w14:textId="3C807B54" w:rsidR="009E7BD1" w:rsidRDefault="009E7BD1" w:rsidP="009E7BD1">
      <w:r>
        <w:t xml:space="preserve">Every building or large meeting area had containers of soil, revered through its relation to Varo. </w:t>
      </w:r>
      <w:r w:rsidR="009A08C5">
        <w:t>T</w:t>
      </w:r>
      <w:r>
        <w:t xml:space="preserve">hroughout the day, </w:t>
      </w:r>
      <w:proofErr w:type="spellStart"/>
      <w:r>
        <w:t>Raog</w:t>
      </w:r>
      <w:proofErr w:type="spellEnd"/>
      <w:r>
        <w:t xml:space="preserve"> would seek the soil to </w:t>
      </w:r>
      <w:r w:rsidRPr="009C7B0D">
        <w:rPr>
          <w:noProof/>
        </w:rPr>
        <w:t>re</w:t>
      </w:r>
      <w:r w:rsidR="009C7B0D">
        <w:rPr>
          <w:noProof/>
        </w:rPr>
        <w:t>-</w:t>
      </w:r>
      <w:r w:rsidRPr="009C7B0D">
        <w:rPr>
          <w:noProof/>
        </w:rPr>
        <w:t>establish</w:t>
      </w:r>
      <w:r>
        <w:t xml:space="preserve"> their connection to everything important.</w:t>
      </w:r>
    </w:p>
    <w:p w14:paraId="3C02414A" w14:textId="77777777" w:rsidR="009E7BD1" w:rsidRDefault="009E7BD1" w:rsidP="009E7BD1">
      <w:r>
        <w:t>The doctor glanced across the observation room to the Grand Leader and wondered what was going through his mind.</w:t>
      </w:r>
    </w:p>
    <w:p w14:paraId="3D8F7A77" w14:textId="59B362B9" w:rsidR="009E7BD1" w:rsidRDefault="009E7BD1" w:rsidP="009E7BD1">
      <w:r>
        <w:t xml:space="preserve">Grand Leader </w:t>
      </w:r>
      <w:r w:rsidRPr="009C7B0D">
        <w:rPr>
          <w:noProof/>
        </w:rPr>
        <w:t>Invrok</w:t>
      </w:r>
      <w:r>
        <w:t>, who was the leader of the entire planet Varo, was standing on the other side of the observation room. His reason for being there, his interest in that folly</w:t>
      </w:r>
      <w:r w:rsidR="009A08C5">
        <w:t>,</w:t>
      </w:r>
      <w:r>
        <w:t xml:space="preserve"> and what he hoped to achieve from it, was all </w:t>
      </w:r>
      <w:proofErr w:type="gramStart"/>
      <w:r>
        <w:t>very different</w:t>
      </w:r>
      <w:proofErr w:type="gramEnd"/>
      <w:r>
        <w:t xml:space="preserve"> from Doctor </w:t>
      </w:r>
      <w:r w:rsidRPr="009C7B0D">
        <w:rPr>
          <w:noProof/>
        </w:rPr>
        <w:t>Wong’s</w:t>
      </w:r>
      <w:r>
        <w:t xml:space="preserve">. He was making inconsequential talk with a </w:t>
      </w:r>
      <w:r w:rsidR="009A08C5">
        <w:t>staff member</w:t>
      </w:r>
      <w:r>
        <w:t>; he wasn’t interested in the proceedings, but his hearing was focused, listening to what was going on.</w:t>
      </w:r>
    </w:p>
    <w:p w14:paraId="445A051E" w14:textId="52B66475" w:rsidR="009E7BD1" w:rsidRDefault="009E7BD1" w:rsidP="009E7BD1">
      <w:r>
        <w:t xml:space="preserve">The Grand Leader was small for a </w:t>
      </w:r>
      <w:proofErr w:type="spellStart"/>
      <w:r>
        <w:t>Raog</w:t>
      </w:r>
      <w:proofErr w:type="spellEnd"/>
      <w:r>
        <w:t xml:space="preserve"> and was at a midpoint in his life. He was about nine hands tall and perhaps had eaten a little too much </w:t>
      </w:r>
      <w:proofErr w:type="spellStart"/>
      <w:r>
        <w:t>Jabom</w:t>
      </w:r>
      <w:proofErr w:type="spellEnd"/>
      <w:r>
        <w:t>. H</w:t>
      </w:r>
      <w:r w:rsidR="009A08C5">
        <w:t>owever, h</w:t>
      </w:r>
      <w:r>
        <w:t>is head fur hadn’t started to gray or thin yet, and he was still good</w:t>
      </w:r>
      <w:r w:rsidR="009A08C5">
        <w:t>-</w:t>
      </w:r>
      <w:r>
        <w:t>looking. He was wearing his ceremonial robes</w:t>
      </w:r>
      <w:r w:rsidR="009A08C5">
        <w:t>,</w:t>
      </w:r>
      <w:r>
        <w:t xml:space="preserve"> which designated him as the Grand Leader. The Grand Leader's robes had 5 rings on the sleeve, one gold ring on the top representing Varo, and below w</w:t>
      </w:r>
      <w:r w:rsidR="009A08C5">
        <w:t>as</w:t>
      </w:r>
      <w:r>
        <w:t xml:space="preserve"> one brown ring for Varo's soil, one green ring for </w:t>
      </w:r>
      <w:proofErr w:type="spellStart"/>
      <w:r>
        <w:t>Jabom</w:t>
      </w:r>
      <w:proofErr w:type="spellEnd"/>
      <w:r>
        <w:t xml:space="preserve">, one blue ring for Varo's </w:t>
      </w:r>
      <w:r>
        <w:lastRenderedPageBreak/>
        <w:t>water, and one silver ring for Varo's wind. He loved those robes, and when he walked</w:t>
      </w:r>
      <w:r w:rsidR="009A08C5">
        <w:t>,</w:t>
      </w:r>
      <w:r>
        <w:t xml:space="preserve"> he made sure they flowed with the movement, so everyone could see. His demeanor and poise showed him to be a </w:t>
      </w:r>
      <w:r w:rsidRPr="009C7B0D">
        <w:rPr>
          <w:noProof/>
        </w:rPr>
        <w:t>person</w:t>
      </w:r>
      <w:r>
        <w:t xml:space="preserve"> accustomed to making decisions. </w:t>
      </w:r>
    </w:p>
    <w:p w14:paraId="4C831A3A" w14:textId="3431641E" w:rsidR="009E7BD1" w:rsidRDefault="009E7BD1" w:rsidP="009E7BD1">
      <w:proofErr w:type="spellStart"/>
      <w:r>
        <w:t>Ornage</w:t>
      </w:r>
      <w:proofErr w:type="spellEnd"/>
      <w:r>
        <w:t xml:space="preserve"> was aware of the strained relationship between the two men and wanted to reduce the tension. He thought that if he made a positive comment for them to hear, they might find something of mutual interest to discuss. </w:t>
      </w:r>
      <w:proofErr w:type="gramStart"/>
      <w:r>
        <w:t>So</w:t>
      </w:r>
      <w:proofErr w:type="gramEnd"/>
      <w:r>
        <w:t xml:space="preserve"> he made a point of speaking in a clear voice for everyone across the room to hear. He pointed out to his father, “Father if our launch is successful and we do find a twin planet, it will truly </w:t>
      </w:r>
      <w:r w:rsidR="008A00C2">
        <w:t xml:space="preserve">be a major event for the </w:t>
      </w:r>
      <w:proofErr w:type="spellStart"/>
      <w:r w:rsidR="008A00C2">
        <w:t>Raog</w:t>
      </w:r>
      <w:proofErr w:type="spellEnd"/>
      <w:r w:rsidR="008A00C2">
        <w:t>. “</w:t>
      </w:r>
      <w:proofErr w:type="spellStart"/>
      <w:r>
        <w:t>Ornage</w:t>
      </w:r>
      <w:proofErr w:type="spellEnd"/>
      <w:r>
        <w:t xml:space="preserve"> knew that statement would </w:t>
      </w:r>
      <w:r w:rsidR="004239F8">
        <w:t>certainly</w:t>
      </w:r>
      <w:r>
        <w:t xml:space="preserve"> get the attention of the Grand Leader and hoped to get the two of them talking.</w:t>
      </w:r>
    </w:p>
    <w:p w14:paraId="5C92041A" w14:textId="0F9D91CB" w:rsidR="009E7BD1" w:rsidRDefault="009E7BD1" w:rsidP="009E7BD1">
      <w:r>
        <w:t>When the Grand Leader heard any statement regarding the people of Varo, he had to participate</w:t>
      </w:r>
      <w:r w:rsidR="004141F6">
        <w:t>. A</w:t>
      </w:r>
      <w:r>
        <w:t xml:space="preserve">fter </w:t>
      </w:r>
      <w:r w:rsidRPr="009C7B0D">
        <w:rPr>
          <w:noProof/>
        </w:rPr>
        <w:t>all</w:t>
      </w:r>
      <w:r w:rsidR="009C7B0D">
        <w:rPr>
          <w:noProof/>
        </w:rPr>
        <w:t>,</w:t>
      </w:r>
      <w:r>
        <w:t xml:space="preserve"> he was a politician</w:t>
      </w:r>
      <w:r w:rsidR="004141F6">
        <w:t>,</w:t>
      </w:r>
      <w:r>
        <w:t xml:space="preserve"> and when anyone was talking about </w:t>
      </w:r>
      <w:proofErr w:type="gramStart"/>
      <w:r>
        <w:t>all of</w:t>
      </w:r>
      <w:proofErr w:type="gramEnd"/>
      <w:r>
        <w:t xml:space="preserve"> the </w:t>
      </w:r>
      <w:proofErr w:type="spellStart"/>
      <w:r>
        <w:t>Raog</w:t>
      </w:r>
      <w:proofErr w:type="spellEnd"/>
      <w:r w:rsidR="004141F6">
        <w:t>,</w:t>
      </w:r>
      <w:r>
        <w:t xml:space="preserve"> he had to contribute. </w:t>
      </w:r>
      <w:proofErr w:type="gramStart"/>
      <w:r w:rsidR="00134281">
        <w:t>So</w:t>
      </w:r>
      <w:proofErr w:type="gramEnd"/>
      <w:r w:rsidR="00134281">
        <w:t xml:space="preserve"> h</w:t>
      </w:r>
      <w:r>
        <w:t>e casually strode across the room, making sure he got the most effect from his robes, and said, “Doctor Wong, I agree with your son</w:t>
      </w:r>
      <w:r w:rsidR="004141F6">
        <w:t>. W</w:t>
      </w:r>
      <w:r>
        <w:t xml:space="preserve">e are fortunate that we have been able to make a commitment of such magnitude and attempt to answer that question. Answering that will allow us to move forward and focus on the important issues facing our people.” Upon completing his </w:t>
      </w:r>
      <w:r w:rsidRPr="009C7B0D">
        <w:rPr>
          <w:noProof/>
        </w:rPr>
        <w:t>statement</w:t>
      </w:r>
      <w:r w:rsidR="009C7B0D">
        <w:rPr>
          <w:noProof/>
        </w:rPr>
        <w:t>,</w:t>
      </w:r>
      <w:r>
        <w:t xml:space="preserve"> he put a hand on Doctor Wong’s shoulder and offered the best smile he could. A political smile which </w:t>
      </w:r>
      <w:proofErr w:type="spellStart"/>
      <w:r>
        <w:t>Ornage</w:t>
      </w:r>
      <w:proofErr w:type="spellEnd"/>
      <w:r>
        <w:t xml:space="preserve"> recognized from the leader’s many pictures and personal appearances.</w:t>
      </w:r>
    </w:p>
    <w:p w14:paraId="68B43BE6" w14:textId="3A881990" w:rsidR="009E7BD1" w:rsidRDefault="009E7BD1" w:rsidP="009E7BD1">
      <w:r>
        <w:t xml:space="preserve">The Grand Leader was focused on ending the irritant. Doctor Wong was a nice enough fellow, but his persistence on that subject had worn their relationship thin over the years. The Grand Leader was concerned with the people of his planet Varo. What was in space was a minor concern to </w:t>
      </w:r>
      <w:r>
        <w:lastRenderedPageBreak/>
        <w:t>him. His people were growing food, caring for their young, building cities</w:t>
      </w:r>
      <w:r w:rsidR="004141F6">
        <w:t>,</w:t>
      </w:r>
      <w:r>
        <w:t xml:space="preserve"> and growing in numbers. Committing resources to any distraction was frustrating and hopefully near its end.</w:t>
      </w:r>
    </w:p>
    <w:p w14:paraId="656ADA51" w14:textId="25F1E69B" w:rsidR="009E7BD1" w:rsidRDefault="009E7BD1" w:rsidP="009E7BD1">
      <w:r>
        <w:t>Dealing with the Doctor over the years was interesting at first, then aggravating, leading to frustration and finally</w:t>
      </w:r>
      <w:r w:rsidR="004141F6">
        <w:t xml:space="preserve"> irritation in the last couple of years</w:t>
      </w:r>
      <w:r>
        <w:t>. There were intellectuals among them that asked the question, “How do we fit in this existence?” Even though they were interesting to talk with at parties, their demands for resources would be trying and sometimes too much. After all, with no clear benefit for the people, why make the expenditure? From his perspective, the launch would quiet them and allow him to go back to leading his planet.</w:t>
      </w:r>
    </w:p>
    <w:p w14:paraId="4F46479E" w14:textId="4A2CC827" w:rsidR="009E7BD1" w:rsidRDefault="009E7BD1" w:rsidP="009E7BD1">
      <w:r>
        <w:t>The Grand Leader’s thoughts were on the launch, and not necessarily its success, but on how these talented people and expensive devices could be used to improve crop yields, transportation, and improved building construction. In fact, he thought, that room would be an excellent storage facility</w:t>
      </w:r>
      <w:r w:rsidR="004141F6">
        <w:t>,</w:t>
      </w:r>
      <w:r>
        <w:t xml:space="preserve"> and as soon as this distraction was over</w:t>
      </w:r>
      <w:r w:rsidR="004141F6">
        <w:t>,</w:t>
      </w:r>
      <w:r>
        <w:t xml:space="preserve"> he could put </w:t>
      </w:r>
      <w:proofErr w:type="gramStart"/>
      <w:r>
        <w:t>all of</w:t>
      </w:r>
      <w:proofErr w:type="gramEnd"/>
      <w:r>
        <w:t xml:space="preserve"> those resources to</w:t>
      </w:r>
      <w:r w:rsidRPr="009C7B0D">
        <w:rPr>
          <w:noProof/>
        </w:rPr>
        <w:t xml:space="preserve"> better</w:t>
      </w:r>
      <w:r>
        <w:t xml:space="preserve"> use.</w:t>
      </w:r>
    </w:p>
    <w:p w14:paraId="56364B58" w14:textId="3E98B36E" w:rsidR="009E7BD1" w:rsidRDefault="009E7BD1" w:rsidP="009E7BD1">
      <w:r>
        <w:t xml:space="preserve">Doctor Wong was </w:t>
      </w:r>
      <w:proofErr w:type="gramStart"/>
      <w:r>
        <w:t>well aware</w:t>
      </w:r>
      <w:proofErr w:type="gramEnd"/>
      <w:r>
        <w:t xml:space="preserve"> of what the Grand Leader meant with his comments. He responded, “Yes</w:t>
      </w:r>
      <w:r w:rsidR="004141F6">
        <w:t>,</w:t>
      </w:r>
      <w:r>
        <w:t xml:space="preserve"> Grand Leader, it will be a major event</w:t>
      </w:r>
      <w:r w:rsidR="004141F6">
        <w:t>,</w:t>
      </w:r>
      <w:r>
        <w:t xml:space="preserve"> and regardless of the outcome, learning and moving forward go hand in hand to help the people.”</w:t>
      </w:r>
    </w:p>
    <w:p w14:paraId="7BF54BBA" w14:textId="77777777" w:rsidR="009E7BD1" w:rsidRDefault="009E7BD1" w:rsidP="009E7BD1">
      <w:r>
        <w:t>The Grand Leader removed his hand from Doctor Wong’s shoulder and continued smiling towards the remaining attendees. He moved away, flowing his robes, and talked with the others present. He had made his statement and reestablished his position within the room.</w:t>
      </w:r>
    </w:p>
    <w:p w14:paraId="0C6719D5" w14:textId="3E0FBB0F" w:rsidR="009E7BD1" w:rsidRDefault="009E7BD1" w:rsidP="009E7BD1">
      <w:r>
        <w:t xml:space="preserve">The Doctor felt that he had diverted the Grand Leader’s hidden attack. Yet the comment just added another layer of </w:t>
      </w:r>
      <w:r>
        <w:lastRenderedPageBreak/>
        <w:t xml:space="preserve">importance to what he did and another realization that if it failed, his career would be over. The Grand Leader wasn’t vengeful, but once you’re not </w:t>
      </w:r>
      <w:proofErr w:type="gramStart"/>
      <w:r>
        <w:t>in a position</w:t>
      </w:r>
      <w:proofErr w:type="gramEnd"/>
      <w:r>
        <w:t xml:space="preserve"> to support the Grand Leader or the people, then you’re not important. If he failed, he would still be invited to the occasional party, but he would be greeted with simple head nods and smiles when he talked</w:t>
      </w:r>
      <w:r w:rsidR="004141F6">
        <w:t>. N</w:t>
      </w:r>
      <w:r>
        <w:t>o one would listen or take his statements too seriously.</w:t>
      </w:r>
    </w:p>
    <w:p w14:paraId="6A56AC36" w14:textId="198A1932" w:rsidR="009E7BD1" w:rsidRDefault="009E7BD1" w:rsidP="009E7BD1">
      <w:r>
        <w:t xml:space="preserve">The Grand Leader’s many years leading the planet had taught him to focus on the important things that brought health, </w:t>
      </w:r>
      <w:r w:rsidRPr="009C7B0D">
        <w:rPr>
          <w:noProof/>
        </w:rPr>
        <w:t>shelter</w:t>
      </w:r>
      <w:r w:rsidR="009C7B0D">
        <w:rPr>
          <w:noProof/>
        </w:rPr>
        <w:t>,</w:t>
      </w:r>
      <w:r>
        <w:t xml:space="preserve"> and nourishment to the people. It was because of </w:t>
      </w:r>
      <w:proofErr w:type="gramStart"/>
      <w:r>
        <w:t>that,</w:t>
      </w:r>
      <w:proofErr w:type="gramEnd"/>
      <w:r>
        <w:t xml:space="preserve"> he had remained their leader. </w:t>
      </w:r>
      <w:r w:rsidR="00134281">
        <w:t>However, a</w:t>
      </w:r>
      <w:r>
        <w:t>chieving the position of leadership was more of acquiescence on the part of the residents rather than taking control or being elected.</w:t>
      </w:r>
    </w:p>
    <w:p w14:paraId="1A19776D" w14:textId="167C28AE" w:rsidR="009E7BD1" w:rsidRDefault="009E7BD1" w:rsidP="009E7BD1">
      <w:r>
        <w:t xml:space="preserve">Leadership was informal. Those who made decisions and provided benefits were followed by more people. Over time, a leader developed a </w:t>
      </w:r>
      <w:r w:rsidRPr="009C7B0D">
        <w:rPr>
          <w:noProof/>
        </w:rPr>
        <w:t>following</w:t>
      </w:r>
      <w:r w:rsidR="009C7B0D">
        <w:rPr>
          <w:noProof/>
        </w:rPr>
        <w:t>,</w:t>
      </w:r>
      <w:r>
        <w:t xml:space="preserve"> and </w:t>
      </w:r>
      <w:proofErr w:type="gramStart"/>
      <w:r>
        <w:t>as long as</w:t>
      </w:r>
      <w:proofErr w:type="gramEnd"/>
      <w:r>
        <w:t xml:space="preserve"> their decisions improved the </w:t>
      </w:r>
      <w:r w:rsidRPr="009C7B0D">
        <w:rPr>
          <w:noProof/>
        </w:rPr>
        <w:t>Raog's</w:t>
      </w:r>
      <w:r>
        <w:t xml:space="preserve"> lives, the residents accepted their leadership. At each level, the objectives were clear; produce </w:t>
      </w:r>
      <w:proofErr w:type="spellStart"/>
      <w:r>
        <w:t>Jabom</w:t>
      </w:r>
      <w:proofErr w:type="spellEnd"/>
      <w:r>
        <w:t xml:space="preserve">, share </w:t>
      </w:r>
      <w:proofErr w:type="spellStart"/>
      <w:r>
        <w:t>Jabom</w:t>
      </w:r>
      <w:proofErr w:type="spellEnd"/>
      <w:r>
        <w:t>, nurture the young, care for the elderly</w:t>
      </w:r>
      <w:r w:rsidR="004141F6">
        <w:t>,</w:t>
      </w:r>
      <w:r>
        <w:t xml:space="preserve"> and communicate with others. The leaders assumed their roles based on how well the process worked. If the proper decisions were made and </w:t>
      </w:r>
      <w:r w:rsidR="004239F8">
        <w:t xml:space="preserve">the </w:t>
      </w:r>
      <w:r>
        <w:t xml:space="preserve">production increased to each level of the organization, everyone was </w:t>
      </w:r>
      <w:r w:rsidRPr="009C7B0D">
        <w:rPr>
          <w:noProof/>
        </w:rPr>
        <w:t>happy</w:t>
      </w:r>
      <w:r w:rsidR="009C7B0D">
        <w:rPr>
          <w:noProof/>
        </w:rPr>
        <w:t>,</w:t>
      </w:r>
      <w:r>
        <w:t xml:space="preserve"> and the leader remained in place. </w:t>
      </w:r>
      <w:r w:rsidR="00134281">
        <w:t>On the other hand, i</w:t>
      </w:r>
      <w:r>
        <w:t>f changing weather patterns, breakdowns in transportation</w:t>
      </w:r>
      <w:r w:rsidR="00134281">
        <w:t xml:space="preserve">, </w:t>
      </w:r>
      <w:r>
        <w:t>or other calamities occurred, and the leaders didn’t react properly, the leader changed, usually without a lot of fuss. It just happened.</w:t>
      </w:r>
    </w:p>
    <w:p w14:paraId="5E0741F9" w14:textId="2661F18B" w:rsidR="009E7BD1" w:rsidRDefault="009E7BD1" w:rsidP="009E7BD1">
      <w:proofErr w:type="gramStart"/>
      <w:r>
        <w:t>As long as</w:t>
      </w:r>
      <w:proofErr w:type="gramEnd"/>
      <w:r>
        <w:t xml:space="preserve"> the </w:t>
      </w:r>
      <w:proofErr w:type="spellStart"/>
      <w:r>
        <w:t>Raog</w:t>
      </w:r>
      <w:proofErr w:type="spellEnd"/>
      <w:r>
        <w:t xml:space="preserve"> of Varo could plant their </w:t>
      </w:r>
      <w:proofErr w:type="spellStart"/>
      <w:r>
        <w:t>Jabom</w:t>
      </w:r>
      <w:proofErr w:type="spellEnd"/>
      <w:r>
        <w:t xml:space="preserve">, feed their families, and care for their young, who was leading was less of a concern. They respected their leaders and knew that they were needed, but leaders were only a part of caring </w:t>
      </w:r>
      <w:r>
        <w:lastRenderedPageBreak/>
        <w:t xml:space="preserve">for the </w:t>
      </w:r>
      <w:proofErr w:type="spellStart"/>
      <w:r>
        <w:t>Jabom</w:t>
      </w:r>
      <w:proofErr w:type="spellEnd"/>
      <w:r>
        <w:t xml:space="preserve"> and </w:t>
      </w:r>
      <w:r w:rsidR="004141F6">
        <w:t xml:space="preserve">their </w:t>
      </w:r>
      <w:r>
        <w:t>families. T</w:t>
      </w:r>
      <w:r w:rsidR="00134281">
        <w:t>herefore, t</w:t>
      </w:r>
      <w:r>
        <w:t xml:space="preserve">he leader’s importance was based on his success more than </w:t>
      </w:r>
      <w:r w:rsidR="004141F6">
        <w:t xml:space="preserve">his </w:t>
      </w:r>
      <w:r>
        <w:t>position.</w:t>
      </w:r>
    </w:p>
    <w:p w14:paraId="577AE232" w14:textId="26CEAF04" w:rsidR="009E7BD1" w:rsidRDefault="009E7BD1" w:rsidP="009E7BD1">
      <w:proofErr w:type="spellStart"/>
      <w:r>
        <w:t>Ornage</w:t>
      </w:r>
      <w:proofErr w:type="spellEnd"/>
      <w:r>
        <w:t xml:space="preserve"> didn’t feel any </w:t>
      </w:r>
      <w:r w:rsidR="004141F6">
        <w:t>stress reduction</w:t>
      </w:r>
      <w:r>
        <w:t xml:space="preserve">, but at least they talked. Now </w:t>
      </w:r>
      <w:r w:rsidRPr="00977BDE">
        <w:rPr>
          <w:noProof/>
        </w:rPr>
        <w:t>he</w:t>
      </w:r>
      <w:r>
        <w:t xml:space="preserve"> wanted to reduce </w:t>
      </w:r>
      <w:r w:rsidRPr="00977BDE">
        <w:rPr>
          <w:noProof/>
        </w:rPr>
        <w:t>his</w:t>
      </w:r>
      <w:r>
        <w:t xml:space="preserve"> </w:t>
      </w:r>
      <w:r w:rsidRPr="009C7B0D">
        <w:rPr>
          <w:noProof/>
        </w:rPr>
        <w:t>stress</w:t>
      </w:r>
      <w:r w:rsidR="009C7B0D">
        <w:rPr>
          <w:noProof/>
        </w:rPr>
        <w:t>,</w:t>
      </w:r>
      <w:r>
        <w:t xml:space="preserve"> and </w:t>
      </w:r>
      <w:r w:rsidRPr="00977BDE">
        <w:rPr>
          <w:noProof/>
        </w:rPr>
        <w:t>he</w:t>
      </w:r>
      <w:r>
        <w:t xml:space="preserve"> casually strolled across the room to the daughter of the Grand Leader, </w:t>
      </w:r>
      <w:proofErr w:type="spellStart"/>
      <w:r>
        <w:t>Sonyata</w:t>
      </w:r>
      <w:proofErr w:type="spellEnd"/>
      <w:r>
        <w:t>.</w:t>
      </w:r>
    </w:p>
    <w:p w14:paraId="204471DB" w14:textId="4F91BFFC" w:rsidR="009E7BD1" w:rsidRDefault="009E7BD1" w:rsidP="009E7BD1">
      <w:r>
        <w:t xml:space="preserve">Just seeing her, he forgot about the stress between their fathers, which helped reduce his stress. She was the focus of his life, and as he approached her, it made his life better. Was it something about the way her fur glistened in the light or was it the way she moved? For some reason, the air was lighter near </w:t>
      </w:r>
      <w:r w:rsidRPr="009C7B0D">
        <w:rPr>
          <w:noProof/>
        </w:rPr>
        <w:t>her</w:t>
      </w:r>
      <w:r w:rsidR="009C7B0D">
        <w:rPr>
          <w:noProof/>
        </w:rPr>
        <w:t>,</w:t>
      </w:r>
      <w:r>
        <w:t xml:space="preserve"> and it even had a hint of fragrances that smelled like a beautiful day. Regardless none of that mattered now that he was near her.</w:t>
      </w:r>
    </w:p>
    <w:p w14:paraId="7CD0A24A" w14:textId="4025EE57" w:rsidR="009E7BD1" w:rsidRDefault="009E7BD1" w:rsidP="009E7BD1">
      <w:proofErr w:type="spellStart"/>
      <w:r>
        <w:t>Sonyata</w:t>
      </w:r>
      <w:proofErr w:type="spellEnd"/>
      <w:r>
        <w:t xml:space="preserve"> was an average</w:t>
      </w:r>
      <w:r w:rsidR="004141F6">
        <w:t>-</w:t>
      </w:r>
      <w:r>
        <w:t>sized young female. She stood about nine hands high and had a beautiful smile. Her fur had many shades of light tan</w:t>
      </w:r>
      <w:r w:rsidR="004141F6">
        <w:t>,</w:t>
      </w:r>
      <w:r>
        <w:t xml:space="preserve"> which shined in the light. Because she knew that she w</w:t>
      </w:r>
      <w:r w:rsidR="004141F6">
        <w:t>ould</w:t>
      </w:r>
      <w:r>
        <w:t xml:space="preserve"> see </w:t>
      </w:r>
      <w:proofErr w:type="spellStart"/>
      <w:r>
        <w:t>Ornage</w:t>
      </w:r>
      <w:proofErr w:type="spellEnd"/>
      <w:r>
        <w:t xml:space="preserve">, she took extra time fixing her fur and even put a beautiful </w:t>
      </w:r>
      <w:proofErr w:type="spellStart"/>
      <w:r>
        <w:t>Jabom</w:t>
      </w:r>
      <w:proofErr w:type="spellEnd"/>
      <w:r>
        <w:t xml:space="preserve"> flower over her right ear.</w:t>
      </w:r>
    </w:p>
    <w:p w14:paraId="6AEEF8E0" w14:textId="3884E0D1" w:rsidR="009E7BD1" w:rsidRDefault="009E7BD1" w:rsidP="009E7BD1">
      <w:r>
        <w:t xml:space="preserve">Fashion was functional, not too ornate, and not too simple. Most </w:t>
      </w:r>
      <w:proofErr w:type="spellStart"/>
      <w:r>
        <w:t>Raog</w:t>
      </w:r>
      <w:proofErr w:type="spellEnd"/>
      <w:r>
        <w:t xml:space="preserve"> took pride in how </w:t>
      </w:r>
      <w:r w:rsidRPr="009C7B0D">
        <w:rPr>
          <w:noProof/>
        </w:rPr>
        <w:t>they</w:t>
      </w:r>
      <w:r>
        <w:t xml:space="preserve"> looked; </w:t>
      </w:r>
      <w:r w:rsidRPr="009C7B0D">
        <w:rPr>
          <w:noProof/>
        </w:rPr>
        <w:t>their</w:t>
      </w:r>
      <w:r>
        <w:t xml:space="preserve"> grooming was meticulous. There was little difference in the body coverings, except subtle differences in coloring. The fabrics and coloring were made from the </w:t>
      </w:r>
      <w:proofErr w:type="spellStart"/>
      <w:r>
        <w:t>Jabom</w:t>
      </w:r>
      <w:proofErr w:type="spellEnd"/>
      <w:r>
        <w:t xml:space="preserve"> plan</w:t>
      </w:r>
      <w:r w:rsidR="000D6899">
        <w:t>t. The fabric came from the stal</w:t>
      </w:r>
      <w:r>
        <w:t xml:space="preserve">k of the </w:t>
      </w:r>
      <w:r w:rsidRPr="009C7B0D">
        <w:rPr>
          <w:noProof/>
        </w:rPr>
        <w:t>Jabom</w:t>
      </w:r>
      <w:r w:rsidR="009C7B0D">
        <w:rPr>
          <w:noProof/>
        </w:rPr>
        <w:t>,</w:t>
      </w:r>
      <w:r>
        <w:t xml:space="preserve"> and the coloring came from the </w:t>
      </w:r>
      <w:proofErr w:type="spellStart"/>
      <w:r>
        <w:t>Jabom</w:t>
      </w:r>
      <w:proofErr w:type="spellEnd"/>
      <w:r>
        <w:t xml:space="preserve"> fruit. As the fruit matured</w:t>
      </w:r>
      <w:r w:rsidR="004141F6">
        <w:t>,</w:t>
      </w:r>
      <w:r>
        <w:t xml:space="preserve"> it constantly changed color</w:t>
      </w:r>
      <w:r w:rsidR="004141F6">
        <w:t>,</w:t>
      </w:r>
      <w:r>
        <w:t xml:space="preserve"> and anytime during the growing cycle, the fruit could be </w:t>
      </w:r>
      <w:proofErr w:type="gramStart"/>
      <w:r>
        <w:t>harvested</w:t>
      </w:r>
      <w:proofErr w:type="gramEnd"/>
      <w:r>
        <w:t xml:space="preserve"> and the color extracted and used as a dye. Each growing area had segments set aside that were harvested in small quantities almost daily to extract the changing colors.</w:t>
      </w:r>
    </w:p>
    <w:p w14:paraId="6CCE9D49" w14:textId="77777777" w:rsidR="009E7BD1" w:rsidRDefault="009E7BD1" w:rsidP="009E7BD1">
      <w:r>
        <w:lastRenderedPageBreak/>
        <w:t>“Wow, the tension between our fathers is thick,” he spoke gently to her.</w:t>
      </w:r>
    </w:p>
    <w:p w14:paraId="4D74F9B9" w14:textId="77777777" w:rsidR="009E7BD1" w:rsidRDefault="009E7BD1" w:rsidP="009E7BD1">
      <w:r>
        <w:t xml:space="preserve">“Yes, I wish they could calm down a little,” </w:t>
      </w:r>
      <w:proofErr w:type="spellStart"/>
      <w:r>
        <w:t>Sonyata</w:t>
      </w:r>
      <w:proofErr w:type="spellEnd"/>
      <w:r>
        <w:t xml:space="preserve"> responded. “What do you think we’re going to find?” she asked.</w:t>
      </w:r>
    </w:p>
    <w:p w14:paraId="1B9CFFF5" w14:textId="77777777" w:rsidR="009E7BD1" w:rsidRDefault="009E7BD1" w:rsidP="009E7BD1">
      <w:r>
        <w:t xml:space="preserve">After she had spoken, </w:t>
      </w:r>
      <w:proofErr w:type="spellStart"/>
      <w:r>
        <w:t>Ornage</w:t>
      </w:r>
      <w:proofErr w:type="spellEnd"/>
      <w:r>
        <w:t xml:space="preserve"> hesitated because it was pleasant hearing her speak. Then he focused on her question and answered, “Sometimes I hope we find a </w:t>
      </w:r>
      <w:r w:rsidRPr="00FE1B18">
        <w:rPr>
          <w:noProof/>
        </w:rPr>
        <w:t>twin</w:t>
      </w:r>
      <w:r w:rsidR="00FE1B18">
        <w:rPr>
          <w:noProof/>
        </w:rPr>
        <w:t>,</w:t>
      </w:r>
      <w:r>
        <w:t xml:space="preserve"> and sometimes I’m worried that we might,” and after a pause, “I know that I’m curious,” he said.</w:t>
      </w:r>
    </w:p>
    <w:p w14:paraId="711413FF" w14:textId="1F66113E" w:rsidR="009E7BD1" w:rsidRDefault="009E7BD1" w:rsidP="009E7BD1">
      <w:proofErr w:type="spellStart"/>
      <w:r>
        <w:t>Sonyata</w:t>
      </w:r>
      <w:proofErr w:type="spellEnd"/>
      <w:r>
        <w:t xml:space="preserve"> smiled and responded, “I don’t know what I want you to find</w:t>
      </w:r>
      <w:r w:rsidR="004141F6">
        <w:t>;</w:t>
      </w:r>
      <w:r>
        <w:t xml:space="preserve"> you know about the pet </w:t>
      </w:r>
      <w:r w:rsidRPr="009C7B0D">
        <w:rPr>
          <w:noProof/>
        </w:rPr>
        <w:t>Orack</w:t>
      </w:r>
      <w:r>
        <w:t xml:space="preserve"> that put his nose in too many holes?”</w:t>
      </w:r>
    </w:p>
    <w:p w14:paraId="2A500E1B" w14:textId="77777777" w:rsidR="009E7BD1" w:rsidRDefault="009E7BD1" w:rsidP="009E7BD1">
      <w:proofErr w:type="spellStart"/>
      <w:r>
        <w:t>Ornage</w:t>
      </w:r>
      <w:proofErr w:type="spellEnd"/>
      <w:r>
        <w:t xml:space="preserve"> laughed, “Yes, he put it in one too many.”</w:t>
      </w:r>
    </w:p>
    <w:p w14:paraId="5C39EE02" w14:textId="77777777" w:rsidR="009E7BD1" w:rsidRDefault="009E7BD1" w:rsidP="009E7BD1">
      <w:r>
        <w:t xml:space="preserve">She had made her </w:t>
      </w:r>
      <w:r w:rsidRPr="009C7B0D">
        <w:rPr>
          <w:noProof/>
        </w:rPr>
        <w:t>point</w:t>
      </w:r>
      <w:r w:rsidR="009C7B0D">
        <w:rPr>
          <w:noProof/>
        </w:rPr>
        <w:t>,</w:t>
      </w:r>
      <w:r>
        <w:t xml:space="preserve"> and </w:t>
      </w:r>
      <w:proofErr w:type="spellStart"/>
      <w:r>
        <w:t>Ornage</w:t>
      </w:r>
      <w:proofErr w:type="spellEnd"/>
      <w:r>
        <w:t xml:space="preserve"> realized it.</w:t>
      </w:r>
    </w:p>
    <w:p w14:paraId="356CB884" w14:textId="7731639B" w:rsidR="009E7BD1" w:rsidRDefault="009E7BD1" w:rsidP="009E7BD1">
      <w:r>
        <w:t>Doctor Wong knew that the launch was getting near</w:t>
      </w:r>
      <w:r w:rsidR="004141F6">
        <w:t>,</w:t>
      </w:r>
      <w:r>
        <w:t xml:space="preserve"> and he passed by the container of Varo soil and touched it, hoping for some help from Varo. </w:t>
      </w:r>
      <w:r w:rsidR="00134281">
        <w:t>Then, h</w:t>
      </w:r>
      <w:r>
        <w:t xml:space="preserve">e moved to his reserved resting pad. As Doctor Wong got comfortable, the others in the room sensed their cue and began finding their pads. </w:t>
      </w:r>
      <w:r w:rsidR="00134281">
        <w:t>Finally, t</w:t>
      </w:r>
      <w:r>
        <w:t>he Grand Leader approached and leaned on his pad beside the Doctor and waited.</w:t>
      </w:r>
    </w:p>
    <w:p w14:paraId="26EF681C" w14:textId="3CA34689" w:rsidR="009E7BD1" w:rsidRDefault="009E7BD1" w:rsidP="009E7BD1">
      <w:r>
        <w:t>The room wasn’t large by any standards</w:t>
      </w:r>
      <w:r w:rsidR="004141F6">
        <w:t>,</w:t>
      </w:r>
      <w:r>
        <w:t xml:space="preserve"> and although it had the best technology, putting a satellite into orbit that far from Varo would be a major technical challenge. There were fourteen co-workers involved in the launch who worked in the control room. They were all leaning on their rest pads at their consoles in the final stages of preparation.</w:t>
      </w:r>
    </w:p>
    <w:p w14:paraId="4979D0F0" w14:textId="5ED5DA52" w:rsidR="009E7BD1" w:rsidRDefault="009E7BD1" w:rsidP="009E7BD1">
      <w:r>
        <w:t xml:space="preserve">Doctor Wong and the Grand Leader looked straight ahead through the window in the observation room and beyond, through the additional window in the launch room, </w:t>
      </w:r>
      <w:r>
        <w:lastRenderedPageBreak/>
        <w:t>upon the rocket. It sat on its launch pad with vapor escaping, which blew some distance downwind. From their location, they couldn’t hear any noise outside of the observation room</w:t>
      </w:r>
      <w:r w:rsidR="004141F6">
        <w:t>,</w:t>
      </w:r>
      <w:r>
        <w:t xml:space="preserve"> so the rocket poised there might have been a picture if the escaping vapors weren't moving.</w:t>
      </w:r>
    </w:p>
    <w:p w14:paraId="61516E10" w14:textId="4D2572DA" w:rsidR="009E7BD1" w:rsidRDefault="009E7BD1" w:rsidP="009E7BD1">
      <w:r>
        <w:t xml:space="preserve">The rocket was 500 hands tall and had taken the best engineers </w:t>
      </w:r>
      <w:r w:rsidRPr="009C7B0D">
        <w:rPr>
          <w:noProof/>
        </w:rPr>
        <w:t>two</w:t>
      </w:r>
      <w:r>
        <w:t xml:space="preserve"> </w:t>
      </w:r>
      <w:proofErr w:type="spellStart"/>
      <w:r>
        <w:t>Erons</w:t>
      </w:r>
      <w:proofErr w:type="spellEnd"/>
      <w:r>
        <w:t xml:space="preserve"> to make. The satellite rested on top of the rocket and looked like the tip of their </w:t>
      </w:r>
      <w:proofErr w:type="spellStart"/>
      <w:r>
        <w:t>Jabom</w:t>
      </w:r>
      <w:proofErr w:type="spellEnd"/>
      <w:r>
        <w:t xml:space="preserve"> planting tool, the Pointer of Life. It looked poised to penetrate the clouds of Varo like the pointer penetrated the soil and provided the </w:t>
      </w:r>
      <w:proofErr w:type="spellStart"/>
      <w:r>
        <w:t>Jabom</w:t>
      </w:r>
      <w:proofErr w:type="spellEnd"/>
      <w:r>
        <w:t xml:space="preserve">. The rocket’s design was </w:t>
      </w:r>
      <w:proofErr w:type="gramStart"/>
      <w:r>
        <w:t>similar to</w:t>
      </w:r>
      <w:proofErr w:type="gramEnd"/>
      <w:r>
        <w:t xml:space="preserve"> other rockets</w:t>
      </w:r>
      <w:r w:rsidR="004141F6">
        <w:t>,</w:t>
      </w:r>
      <w:r>
        <w:t xml:space="preserve"> which they had used to launch maintenance crews into space to repair satellites. </w:t>
      </w:r>
    </w:p>
    <w:p w14:paraId="0BF844B7" w14:textId="30B3E0B9" w:rsidR="009E7BD1" w:rsidRDefault="009E7BD1" w:rsidP="009E7BD1">
      <w:r>
        <w:t xml:space="preserve">Their space program </w:t>
      </w:r>
      <w:r w:rsidR="004141F6">
        <w:t xml:space="preserve">was </w:t>
      </w:r>
      <w:r>
        <w:t xml:space="preserve">developed to meet immediate needs. There was no extra effort to explore or develop the technologies further. Many satellites had been launched and were </w:t>
      </w:r>
      <w:proofErr w:type="gramStart"/>
      <w:r>
        <w:t>regularly used</w:t>
      </w:r>
      <w:proofErr w:type="gramEnd"/>
      <w:r>
        <w:t xml:space="preserve"> to monitor weather and crop </w:t>
      </w:r>
      <w:r w:rsidRPr="00FE1B18">
        <w:rPr>
          <w:noProof/>
        </w:rPr>
        <w:t>growth</w:t>
      </w:r>
      <w:r w:rsidR="00FE1B18">
        <w:rPr>
          <w:noProof/>
        </w:rPr>
        <w:t>,</w:t>
      </w:r>
      <w:r>
        <w:t xml:space="preserve"> so the space program was a natural necessity to maintain the satellites. The weather wasn’t so bad that they needed satellites to monitor, but the </w:t>
      </w:r>
      <w:proofErr w:type="spellStart"/>
      <w:r>
        <w:t>Raog</w:t>
      </w:r>
      <w:proofErr w:type="spellEnd"/>
      <w:r>
        <w:t xml:space="preserve"> were consumed by the need to plant </w:t>
      </w:r>
      <w:proofErr w:type="spellStart"/>
      <w:r>
        <w:t>Jabom</w:t>
      </w:r>
      <w:proofErr w:type="spellEnd"/>
      <w:r>
        <w:t xml:space="preserve">. They searched for the best weather, the best soil, and the best winds. They had ample supplies, but planting and growing </w:t>
      </w:r>
      <w:proofErr w:type="spellStart"/>
      <w:r>
        <w:t>Jabom</w:t>
      </w:r>
      <w:proofErr w:type="spellEnd"/>
      <w:r>
        <w:t xml:space="preserve"> was more like a religious experience than merely planting food. They had been successful with those flights, which was encouraging for that launch.</w:t>
      </w:r>
    </w:p>
    <w:p w14:paraId="4E70DF58" w14:textId="653782BF" w:rsidR="009E7BD1" w:rsidRDefault="009E7BD1" w:rsidP="009E7BD1">
      <w:r>
        <w:t xml:space="preserve">The rocket outside the launch facility </w:t>
      </w:r>
      <w:r w:rsidR="005A270D">
        <w:t>could carry a satellite and put</w:t>
      </w:r>
      <w:r>
        <w:t xml:space="preserve"> it in a low orbit. Then after one orbit, a small onboard rocket would accelerate </w:t>
      </w:r>
      <w:r w:rsidRPr="009C7B0D">
        <w:rPr>
          <w:noProof/>
        </w:rPr>
        <w:t>it</w:t>
      </w:r>
      <w:r w:rsidR="009C7B0D">
        <w:rPr>
          <w:noProof/>
        </w:rPr>
        <w:t>,</w:t>
      </w:r>
      <w:r>
        <w:t xml:space="preserve"> and the satellite would leave the planet’s gravitational pull. The satellite’s acceleration </w:t>
      </w:r>
      <w:proofErr w:type="gramStart"/>
      <w:r>
        <w:t>continued on</w:t>
      </w:r>
      <w:proofErr w:type="gramEnd"/>
      <w:r>
        <w:t xml:space="preserve"> a course veering slightly towards the sun. The satellite would continue to accelerate and stay within Varo’s orbit. If the path weren't towards the sun, the</w:t>
      </w:r>
      <w:r w:rsidR="005A270D">
        <w:t xml:space="preserve"> added velocity would move the satellite to an orbit further </w:t>
      </w:r>
      <w:r w:rsidR="005A270D">
        <w:lastRenderedPageBreak/>
        <w:t>out of</w:t>
      </w:r>
      <w:r>
        <w:t xml:space="preserve"> Varo. </w:t>
      </w:r>
      <w:r w:rsidR="005A270D">
        <w:t>The onboard rockets would cease firing at a predetermined time</w:t>
      </w:r>
      <w:r w:rsidR="009C7B0D">
        <w:rPr>
          <w:noProof/>
        </w:rPr>
        <w:t>,</w:t>
      </w:r>
      <w:r>
        <w:t xml:space="preserve"> and the satellite would use its excess energy to move outward to the proper orbit. When it reached a point in the orbit halfway between Varo and its possible twin planet</w:t>
      </w:r>
      <w:r w:rsidR="005A270D">
        <w:t>,</w:t>
      </w:r>
      <w:r>
        <w:t xml:space="preserve"> an additional rocket firing would slow the satellite to achieve orbit. Even though that flight plan wouldn’t yield a </w:t>
      </w:r>
      <w:r w:rsidRPr="009C7B0D">
        <w:rPr>
          <w:noProof/>
        </w:rPr>
        <w:t>perfect</w:t>
      </w:r>
      <w:r w:rsidR="005A270D">
        <w:rPr>
          <w:noProof/>
        </w:rPr>
        <w:t>ly</w:t>
      </w:r>
      <w:r>
        <w:t xml:space="preserve"> circular orbit, minor eccentricities wouldn’t </w:t>
      </w:r>
      <w:r w:rsidR="005A270D">
        <w:t>hinder</w:t>
      </w:r>
      <w:r>
        <w:t xml:space="preserve"> the goals. This path was chosen because it would get the satellite into position in the shortest amount of time. At that point, it would observe if there were a twin </w:t>
      </w:r>
      <w:r w:rsidRPr="009C7B0D">
        <w:rPr>
          <w:noProof/>
        </w:rPr>
        <w:t>planet</w:t>
      </w:r>
      <w:r>
        <w:t xml:space="preserve"> and communicate with Varo.</w:t>
      </w:r>
    </w:p>
    <w:p w14:paraId="5B351C04" w14:textId="26F6BCF3" w:rsidR="009E7BD1" w:rsidRDefault="009E7BD1" w:rsidP="009E7BD1">
      <w:r>
        <w:t>The launch wasn’t trying to accomplish a lot</w:t>
      </w:r>
      <w:r w:rsidR="005A270D">
        <w:t>. T</w:t>
      </w:r>
      <w:r>
        <w:t>he small satellite had a radio receiver, telescopes, and a transmitter. It was a minimal attempt to resolve Doctor Wong’s calculations and determine if there was another planet opposite to them. By receiving any radio transmissions, the satellite would determine if there was life on that planet and</w:t>
      </w:r>
      <w:r w:rsidR="00D9285D">
        <w:t>,</w:t>
      </w:r>
      <w:r>
        <w:t xml:space="preserve"> by transmitting a short message, let them know that the </w:t>
      </w:r>
      <w:proofErr w:type="spellStart"/>
      <w:r>
        <w:t>Raog</w:t>
      </w:r>
      <w:proofErr w:type="spellEnd"/>
      <w:r>
        <w:t xml:space="preserve"> existed.</w:t>
      </w:r>
    </w:p>
    <w:p w14:paraId="1F80B89F" w14:textId="3E6D5B3D" w:rsidR="009E7BD1" w:rsidRDefault="009E7BD1" w:rsidP="009E7BD1">
      <w:r>
        <w:t xml:space="preserve">The satellite was going to survey the space where the twin was thought to exist and take pictures with a telephoto lens. </w:t>
      </w:r>
      <w:r w:rsidR="00134281">
        <w:t>Then, i</w:t>
      </w:r>
      <w:r>
        <w:t xml:space="preserve">t would send a prerecorded electronic message for a precise amount of time and listen for any radio transmissions during a pause of the same </w:t>
      </w:r>
      <w:r w:rsidR="00D9285D">
        <w:t xml:space="preserve">length of </w:t>
      </w:r>
      <w:r>
        <w:t xml:space="preserve">time. It was hoped that any intelligent life would recognize the pause as an opportunity to respond. After a short time, it would transmit the images back to Varo. If radio transmissions were heard, they would be recorded and transmitted to the home planet continuously </w:t>
      </w:r>
      <w:proofErr w:type="gramStart"/>
      <w:r>
        <w:t>as long as</w:t>
      </w:r>
      <w:proofErr w:type="gramEnd"/>
      <w:r>
        <w:t xml:space="preserve"> the satellite remained in orbit. The plan was to detect the twin, but there was no plan to establish a continuous link. After all, there would be a language </w:t>
      </w:r>
      <w:r w:rsidRPr="009C7B0D">
        <w:rPr>
          <w:noProof/>
        </w:rPr>
        <w:t>difference</w:t>
      </w:r>
      <w:r w:rsidR="009C7B0D">
        <w:rPr>
          <w:noProof/>
        </w:rPr>
        <w:t>,</w:t>
      </w:r>
      <w:r>
        <w:t xml:space="preserve"> and it could take a great deal of time to translate any data or communications.</w:t>
      </w:r>
    </w:p>
    <w:p w14:paraId="28376635" w14:textId="77777777" w:rsidR="009E7BD1" w:rsidRDefault="009E7BD1" w:rsidP="009E7BD1">
      <w:r>
        <w:lastRenderedPageBreak/>
        <w:t xml:space="preserve">The investment in resources was significant, but the overall emotional investment was guarded. Most </w:t>
      </w:r>
      <w:proofErr w:type="spellStart"/>
      <w:r>
        <w:t>Raog</w:t>
      </w:r>
      <w:proofErr w:type="spellEnd"/>
      <w:r>
        <w:t xml:space="preserve"> were a little curious, but they were too focused on their lives to have a real concern about the outcome.</w:t>
      </w:r>
    </w:p>
    <w:p w14:paraId="7058CCCD" w14:textId="47BF8799" w:rsidR="009E7BD1" w:rsidRDefault="009E7BD1" w:rsidP="009E7BD1">
      <w:r>
        <w:t xml:space="preserve">Determining if there was another planet was the main goal and pretty much the only goal. </w:t>
      </w:r>
      <w:proofErr w:type="gramStart"/>
      <w:r w:rsidRPr="00977BDE">
        <w:rPr>
          <w:noProof/>
        </w:rPr>
        <w:t>Very</w:t>
      </w:r>
      <w:r>
        <w:t xml:space="preserve"> little</w:t>
      </w:r>
      <w:proofErr w:type="gramEnd"/>
      <w:r>
        <w:t xml:space="preserve"> thought had been put into the impacts to their planet and society</w:t>
      </w:r>
      <w:r w:rsidR="00D9285D">
        <w:t>. A</w:t>
      </w:r>
      <w:r>
        <w:t xml:space="preserve">fter </w:t>
      </w:r>
      <w:r w:rsidRPr="009C7B0D">
        <w:rPr>
          <w:noProof/>
        </w:rPr>
        <w:t>all</w:t>
      </w:r>
      <w:r w:rsidR="009C7B0D">
        <w:rPr>
          <w:noProof/>
        </w:rPr>
        <w:t>,</w:t>
      </w:r>
      <w:r>
        <w:t xml:space="preserve"> they had everything they needed</w:t>
      </w:r>
      <w:r w:rsidR="00D9285D">
        <w:t>;</w:t>
      </w:r>
      <w:r>
        <w:t xml:space="preserve"> what impacts could affect them? Verifying a twin planet only provided an answer to some of the curious among them. There was no immediate impact foreseen</w:t>
      </w:r>
      <w:r w:rsidR="00D9285D">
        <w:t>. A</w:t>
      </w:r>
      <w:r>
        <w:t xml:space="preserve">fter </w:t>
      </w:r>
      <w:r w:rsidRPr="009C7B0D">
        <w:rPr>
          <w:noProof/>
        </w:rPr>
        <w:t>all</w:t>
      </w:r>
      <w:r w:rsidR="009C7B0D">
        <w:rPr>
          <w:noProof/>
        </w:rPr>
        <w:t>,</w:t>
      </w:r>
      <w:r>
        <w:t xml:space="preserve"> </w:t>
      </w:r>
      <w:r w:rsidRPr="009C7B0D">
        <w:rPr>
          <w:noProof/>
        </w:rPr>
        <w:t>what</w:t>
      </w:r>
      <w:r>
        <w:t xml:space="preserve"> could happen?</w:t>
      </w:r>
    </w:p>
    <w:p w14:paraId="19B5D49A" w14:textId="57FDCADF" w:rsidR="009E7BD1" w:rsidRDefault="009E7BD1" w:rsidP="009E7BD1">
      <w:proofErr w:type="spellStart"/>
      <w:r>
        <w:t>Ornage</w:t>
      </w:r>
      <w:proofErr w:type="spellEnd"/>
      <w:r>
        <w:t xml:space="preserve"> took his resting pad next to his father, and he was nervous. At that point in the launch, he had no direction for his energy. </w:t>
      </w:r>
      <w:r w:rsidR="00134281">
        <w:t>Nevertheless, t</w:t>
      </w:r>
      <w:r>
        <w:t>he plan was complete, the rocket was ready, the satellite was ready, and it was in the hands of Varo and the technicians.</w:t>
      </w:r>
    </w:p>
    <w:p w14:paraId="6FA9E2CC" w14:textId="3DD75235" w:rsidR="009E7BD1" w:rsidRDefault="009E7BD1" w:rsidP="009E7BD1">
      <w:r>
        <w:t>He shared his excitement with his father</w:t>
      </w:r>
      <w:r w:rsidR="00D9285D">
        <w:t>,</w:t>
      </w:r>
      <w:r>
        <w:t xml:space="preserve"> Doctor Wong, “Father</w:t>
      </w:r>
      <w:r w:rsidR="00D9285D">
        <w:t>,</w:t>
      </w:r>
      <w:r>
        <w:t xml:space="preserve"> that satellite is an amazing accomplishment. I pray to Varo that we’ve taken care of all of the details and our calculations are correct.”</w:t>
      </w:r>
    </w:p>
    <w:p w14:paraId="636E978E" w14:textId="77777777" w:rsidR="009E7BD1" w:rsidRDefault="009E7BD1" w:rsidP="009E7BD1">
      <w:r>
        <w:t>His father responded with a simple squeeze of his son’s hand.</w:t>
      </w:r>
    </w:p>
    <w:p w14:paraId="24B90EB6" w14:textId="087980CB" w:rsidR="009E7BD1" w:rsidRDefault="009E7BD1" w:rsidP="009E7BD1">
      <w:r>
        <w:t xml:space="preserve">Doctor Wong was proud of his heritage, yet he was frustrated that more of the </w:t>
      </w:r>
      <w:proofErr w:type="spellStart"/>
      <w:r>
        <w:t>Raog</w:t>
      </w:r>
      <w:proofErr w:type="spellEnd"/>
      <w:r>
        <w:t xml:space="preserve"> didn’t look to the sky, wanting to understand their place. He had fought hard over the years to get the </w:t>
      </w:r>
      <w:r w:rsidRPr="009C7B0D">
        <w:rPr>
          <w:noProof/>
        </w:rPr>
        <w:t>resources</w:t>
      </w:r>
      <w:r w:rsidR="009C7B0D">
        <w:rPr>
          <w:noProof/>
        </w:rPr>
        <w:t>,</w:t>
      </w:r>
      <w:r>
        <w:t xml:space="preserve"> and the battles had been long. The project was more complex than launching a </w:t>
      </w:r>
      <w:proofErr w:type="spellStart"/>
      <w:r>
        <w:t>Raog</w:t>
      </w:r>
      <w:proofErr w:type="spellEnd"/>
      <w:r>
        <w:t xml:space="preserve"> in a rocket for satellite maintenance. Safety was a major concern when they had a </w:t>
      </w:r>
      <w:proofErr w:type="spellStart"/>
      <w:r>
        <w:t>Raog</w:t>
      </w:r>
      <w:proofErr w:type="spellEnd"/>
      <w:r>
        <w:t xml:space="preserve"> piloting the craft, but this mission was different and required more precise timing</w:t>
      </w:r>
      <w:r w:rsidR="00D9285D">
        <w:t>,</w:t>
      </w:r>
      <w:r>
        <w:t xml:space="preserve"> and many events had to happen at the perfect instant. When a </w:t>
      </w:r>
      <w:proofErr w:type="spellStart"/>
      <w:r>
        <w:t>Raog</w:t>
      </w:r>
      <w:proofErr w:type="spellEnd"/>
      <w:r>
        <w:t xml:space="preserve"> was flying, the pilot's skills controlled the events, but the rocket carrying the communication satellite was controlled by many finely </w:t>
      </w:r>
      <w:r>
        <w:lastRenderedPageBreak/>
        <w:t>timed devices which had to activate at the exact moment for success.</w:t>
      </w:r>
    </w:p>
    <w:p w14:paraId="6A7613B6" w14:textId="4B0EBD63" w:rsidR="009E7BD1" w:rsidRDefault="009E7BD1" w:rsidP="009E7BD1">
      <w:r>
        <w:t xml:space="preserve">Early in the design stages Doctor Wong, </w:t>
      </w:r>
      <w:proofErr w:type="spellStart"/>
      <w:r>
        <w:t>Ornage</w:t>
      </w:r>
      <w:proofErr w:type="spellEnd"/>
      <w:r>
        <w:t xml:space="preserve">, and their team had long debates about using more electronics and computing devices. Those other options </w:t>
      </w:r>
      <w:proofErr w:type="gramStart"/>
      <w:r>
        <w:t>definitely had</w:t>
      </w:r>
      <w:proofErr w:type="gramEnd"/>
      <w:r>
        <w:t xml:space="preserve"> their place, but the consensus was that they should stay with a technology that was well known and had their confidence.</w:t>
      </w:r>
    </w:p>
    <w:p w14:paraId="4EDF24C7" w14:textId="07B57A1D" w:rsidR="009E7BD1" w:rsidRDefault="009E7BD1" w:rsidP="009E7BD1">
      <w:r>
        <w:t xml:space="preserve">Computers were used in the society but creating complex timing mechanisms was a matter of pride, and if done well, they could handle the requirements. </w:t>
      </w:r>
      <w:r w:rsidR="00134281">
        <w:t>However, t</w:t>
      </w:r>
      <w:r>
        <w:t xml:space="preserve">he flight was in a demanding </w:t>
      </w:r>
      <w:r w:rsidRPr="009C7B0D">
        <w:rPr>
          <w:noProof/>
        </w:rPr>
        <w:t>environment</w:t>
      </w:r>
      <w:r w:rsidR="009C7B0D">
        <w:rPr>
          <w:noProof/>
        </w:rPr>
        <w:t>,</w:t>
      </w:r>
      <w:r>
        <w:t xml:space="preserve"> and computers became unreliable in high stress and high vibration conditions, so staying with mechanical systems was an easy decision. </w:t>
      </w:r>
      <w:proofErr w:type="spellStart"/>
      <w:r>
        <w:t>Raog</w:t>
      </w:r>
      <w:proofErr w:type="spellEnd"/>
      <w:r>
        <w:t xml:space="preserve"> computers were large but not sophisticated. Their computational needs were </w:t>
      </w:r>
      <w:r w:rsidRPr="009C7B0D">
        <w:rPr>
          <w:noProof/>
        </w:rPr>
        <w:t>simple</w:t>
      </w:r>
      <w:r w:rsidR="009C7B0D">
        <w:rPr>
          <w:noProof/>
        </w:rPr>
        <w:t>,</w:t>
      </w:r>
      <w:r>
        <w:t xml:space="preserve"> and although they enjoyed programming, their needs had been satisfied.</w:t>
      </w:r>
    </w:p>
    <w:p w14:paraId="6192C334" w14:textId="34ECBD73" w:rsidR="009E7BD1" w:rsidRDefault="009E7BD1" w:rsidP="009E7BD1">
      <w:proofErr w:type="spellStart"/>
      <w:r>
        <w:t>Ornage</w:t>
      </w:r>
      <w:proofErr w:type="spellEnd"/>
      <w:r>
        <w:t xml:space="preserve"> didn’t express it, but he had a significant amount of pride and wonder in his father</w:t>
      </w:r>
      <w:r w:rsidR="008A4ED5">
        <w:t>. A</w:t>
      </w:r>
      <w:r>
        <w:t xml:space="preserve">fter </w:t>
      </w:r>
      <w:r w:rsidRPr="009C7B0D">
        <w:rPr>
          <w:noProof/>
        </w:rPr>
        <w:t>all</w:t>
      </w:r>
      <w:r w:rsidR="009C7B0D">
        <w:rPr>
          <w:noProof/>
        </w:rPr>
        <w:t>,</w:t>
      </w:r>
      <w:r>
        <w:t xml:space="preserve"> he had put the entire project together. He was caught up in the excitement of the activities and yet somewhat detached, his father was the </w:t>
      </w:r>
      <w:r w:rsidRPr="009C7B0D">
        <w:rPr>
          <w:noProof/>
        </w:rPr>
        <w:t>key</w:t>
      </w:r>
      <w:r w:rsidR="009C7B0D">
        <w:rPr>
          <w:noProof/>
        </w:rPr>
        <w:t>,</w:t>
      </w:r>
      <w:r>
        <w:t xml:space="preserve"> and he accepted that he was his assistant. His father treated him with respect and always listened to his suggestions. He felt that his place alongside his father was the proper place</w:t>
      </w:r>
      <w:r w:rsidR="008A4ED5">
        <w:t>,</w:t>
      </w:r>
      <w:r>
        <w:t xml:space="preserve"> and he was happy to be there.</w:t>
      </w:r>
    </w:p>
    <w:p w14:paraId="565784B8" w14:textId="42EB6870" w:rsidR="009E7BD1" w:rsidRDefault="009E7BD1" w:rsidP="009E7BD1">
      <w:r>
        <w:t>Success for his father would mean success for him. He had worked close</w:t>
      </w:r>
      <w:r w:rsidR="008A4ED5">
        <w:t>ly</w:t>
      </w:r>
      <w:r>
        <w:t xml:space="preserve"> with his father over the years and made some significant contributions to the project, but success was less important to him. His youth provided so much optimism that the potential of failure was just that day’s failure. He couldn’t foresee any changes to his life </w:t>
      </w:r>
      <w:proofErr w:type="gramStart"/>
      <w:r>
        <w:t>as a consequence of</w:t>
      </w:r>
      <w:proofErr w:type="gramEnd"/>
      <w:r>
        <w:t xml:space="preserve"> a failed mission.</w:t>
      </w:r>
    </w:p>
    <w:p w14:paraId="768B7715" w14:textId="0966EA4E" w:rsidR="009E7BD1" w:rsidRDefault="009E7BD1" w:rsidP="009E7BD1">
      <w:proofErr w:type="spellStart"/>
      <w:r>
        <w:t>Ornage</w:t>
      </w:r>
      <w:proofErr w:type="spellEnd"/>
      <w:r>
        <w:t xml:space="preserve"> had a major distraction and someone of interest; </w:t>
      </w:r>
      <w:proofErr w:type="spellStart"/>
      <w:r>
        <w:t>Sonyata</w:t>
      </w:r>
      <w:proofErr w:type="spellEnd"/>
      <w:r>
        <w:t xml:space="preserve">, who he kept in the corner of his vision. He was sure </w:t>
      </w:r>
      <w:r>
        <w:lastRenderedPageBreak/>
        <w:t>that she looked his way a lot, yet he realized that she must maintain her composure in public. After all, s</w:t>
      </w:r>
      <w:r w:rsidR="009C7B0D">
        <w:t>he was the daughter of the Grand</w:t>
      </w:r>
      <w:r>
        <w:t xml:space="preserve"> </w:t>
      </w:r>
      <w:r w:rsidRPr="009C7B0D">
        <w:rPr>
          <w:noProof/>
        </w:rPr>
        <w:t>Leader</w:t>
      </w:r>
      <w:r w:rsidR="009C7B0D">
        <w:rPr>
          <w:noProof/>
        </w:rPr>
        <w:t>,</w:t>
      </w:r>
      <w:r>
        <w:t xml:space="preserve"> and she had to act in a dignified manner in public. </w:t>
      </w:r>
      <w:r w:rsidR="00134281">
        <w:t>Furthermore, t</w:t>
      </w:r>
      <w:r>
        <w:t xml:space="preserve">hey both had roles to </w:t>
      </w:r>
      <w:r w:rsidRPr="009C7B0D">
        <w:rPr>
          <w:noProof/>
        </w:rPr>
        <w:t>play</w:t>
      </w:r>
      <w:r w:rsidR="009C7B0D">
        <w:rPr>
          <w:noProof/>
        </w:rPr>
        <w:t>,</w:t>
      </w:r>
      <w:r>
        <w:t xml:space="preserve"> and if they paid too much attention to each other and the mission failed, they would be criticized for not being focused on the launch.</w:t>
      </w:r>
    </w:p>
    <w:p w14:paraId="5F646493" w14:textId="046F0C8F" w:rsidR="009E7BD1" w:rsidRDefault="009E7BD1" w:rsidP="009E7BD1">
      <w:r>
        <w:t xml:space="preserve">He looked her way whenever </w:t>
      </w:r>
      <w:r w:rsidRPr="009C7B0D">
        <w:rPr>
          <w:noProof/>
        </w:rPr>
        <w:t>possible</w:t>
      </w:r>
      <w:r w:rsidR="009C7B0D">
        <w:rPr>
          <w:noProof/>
        </w:rPr>
        <w:t>,</w:t>
      </w:r>
      <w:r>
        <w:t xml:space="preserve"> and he caught her looking his way many times. </w:t>
      </w:r>
      <w:proofErr w:type="spellStart"/>
      <w:r>
        <w:t>Ornage</w:t>
      </w:r>
      <w:proofErr w:type="spellEnd"/>
      <w:r>
        <w:t xml:space="preserve"> and </w:t>
      </w:r>
      <w:proofErr w:type="spellStart"/>
      <w:r>
        <w:t>Sonyata</w:t>
      </w:r>
      <w:proofErr w:type="spellEnd"/>
      <w:r>
        <w:t xml:space="preserve"> didn’t grow up together or even circulate in the same social circles, so he sought out any occasions to spend time with her. He was part of the satellite </w:t>
      </w:r>
      <w:r w:rsidRPr="009C7B0D">
        <w:rPr>
          <w:noProof/>
        </w:rPr>
        <w:t>team</w:t>
      </w:r>
      <w:r w:rsidR="009C7B0D">
        <w:rPr>
          <w:noProof/>
        </w:rPr>
        <w:t>,</w:t>
      </w:r>
      <w:r>
        <w:t xml:space="preserve"> and his father was the </w:t>
      </w:r>
      <w:r w:rsidRPr="00FE1B18">
        <w:rPr>
          <w:noProof/>
        </w:rPr>
        <w:t>leader</w:t>
      </w:r>
      <w:r w:rsidR="00FE1B18">
        <w:rPr>
          <w:noProof/>
        </w:rPr>
        <w:t>,</w:t>
      </w:r>
      <w:r>
        <w:t xml:space="preserve"> so they had obligations to socialize with the Grand Leader and his family. </w:t>
      </w:r>
      <w:r w:rsidR="008A4ED5">
        <w:t>During those occasions,</w:t>
      </w:r>
      <w:r>
        <w:t xml:space="preserve"> </w:t>
      </w:r>
      <w:proofErr w:type="spellStart"/>
      <w:r>
        <w:t>Ornage</w:t>
      </w:r>
      <w:proofErr w:type="spellEnd"/>
      <w:r>
        <w:t xml:space="preserve"> was able to spend time with </w:t>
      </w:r>
      <w:proofErr w:type="spellStart"/>
      <w:r>
        <w:t>Sonyata</w:t>
      </w:r>
      <w:proofErr w:type="spellEnd"/>
      <w:r>
        <w:t xml:space="preserve"> and get to know her. Their time together was fun and full of laughter with a shared enthusiasm in the launch. </w:t>
      </w:r>
      <w:r w:rsidR="00134281">
        <w:t>Unfortunately, b</w:t>
      </w:r>
      <w:r>
        <w:t xml:space="preserve">eyond those social encounters and the rigors of the project, they </w:t>
      </w:r>
      <w:proofErr w:type="gramStart"/>
      <w:r>
        <w:t>weren’t able to</w:t>
      </w:r>
      <w:proofErr w:type="gramEnd"/>
      <w:r>
        <w:t xml:space="preserve"> spend as much time together as they wanted. However, the times they did spend together were full of excitement and pleasurable discussions. </w:t>
      </w:r>
      <w:proofErr w:type="spellStart"/>
      <w:r>
        <w:t>Ornage</w:t>
      </w:r>
      <w:proofErr w:type="spellEnd"/>
      <w:r>
        <w:t xml:space="preserve"> respected </w:t>
      </w:r>
      <w:r w:rsidRPr="009C7B0D">
        <w:rPr>
          <w:noProof/>
        </w:rPr>
        <w:t>Sonyata’s</w:t>
      </w:r>
      <w:r>
        <w:t xml:space="preserve"> intelligence and insight. She had made many observations that were clear and concise. She had a different way </w:t>
      </w:r>
      <w:r w:rsidR="008A4ED5">
        <w:t>of approaching</w:t>
      </w:r>
      <w:r>
        <w:t xml:space="preserve"> the </w:t>
      </w:r>
      <w:r w:rsidRPr="009C7B0D">
        <w:rPr>
          <w:noProof/>
        </w:rPr>
        <w:t>problems</w:t>
      </w:r>
      <w:r w:rsidR="009C7B0D">
        <w:rPr>
          <w:noProof/>
        </w:rPr>
        <w:t>,</w:t>
      </w:r>
      <w:r>
        <w:t xml:space="preserve"> and it was refreshing to hear her inputs. Aside from that, he enjoyed having her with him.</w:t>
      </w:r>
    </w:p>
    <w:p w14:paraId="297356A9" w14:textId="77777777" w:rsidR="009E7BD1" w:rsidRDefault="009E7BD1" w:rsidP="009E7BD1">
      <w:r>
        <w:t xml:space="preserve">There was something about the way she carried herself and the subtleties of her fur that attracted </w:t>
      </w:r>
      <w:proofErr w:type="spellStart"/>
      <w:r>
        <w:t>Ornage</w:t>
      </w:r>
      <w:proofErr w:type="spellEnd"/>
      <w:r>
        <w:t xml:space="preserve">. </w:t>
      </w:r>
      <w:proofErr w:type="spellStart"/>
      <w:r>
        <w:t>Raog</w:t>
      </w:r>
      <w:proofErr w:type="spellEnd"/>
      <w:r>
        <w:t xml:space="preserve"> women moved with a certain elegance and </w:t>
      </w:r>
      <w:proofErr w:type="spellStart"/>
      <w:r>
        <w:t>Sonyata</w:t>
      </w:r>
      <w:proofErr w:type="spellEnd"/>
      <w:proofErr w:type="gramStart"/>
      <w:r>
        <w:t>, in particular, moved</w:t>
      </w:r>
      <w:proofErr w:type="gramEnd"/>
      <w:r>
        <w:t xml:space="preserve"> in a manner he enjoyed watching.</w:t>
      </w:r>
    </w:p>
    <w:p w14:paraId="48D06384" w14:textId="03D495CA" w:rsidR="009E7BD1" w:rsidRDefault="009E7BD1" w:rsidP="009E7BD1">
      <w:proofErr w:type="spellStart"/>
      <w:r>
        <w:t>Sonyata</w:t>
      </w:r>
      <w:proofErr w:type="spellEnd"/>
      <w:r>
        <w:t xml:space="preserve"> was more than just a </w:t>
      </w:r>
      <w:r w:rsidRPr="009C7B0D">
        <w:rPr>
          <w:noProof/>
        </w:rPr>
        <w:t>socialite</w:t>
      </w:r>
      <w:r w:rsidR="009C7B0D">
        <w:rPr>
          <w:noProof/>
        </w:rPr>
        <w:t>,</w:t>
      </w:r>
      <w:r>
        <w:t xml:space="preserve"> and he was more than the son of an engineer. After all, he had contributed much to the </w:t>
      </w:r>
      <w:r w:rsidRPr="009C7B0D">
        <w:rPr>
          <w:noProof/>
        </w:rPr>
        <w:t>project</w:t>
      </w:r>
      <w:r w:rsidR="009C7B0D">
        <w:rPr>
          <w:noProof/>
        </w:rPr>
        <w:t>,</w:t>
      </w:r>
      <w:r>
        <w:t xml:space="preserve"> and she was the daughter of the Grand Leader. She was intelligent, thoughtful</w:t>
      </w:r>
      <w:r w:rsidR="008A4ED5">
        <w:t>,</w:t>
      </w:r>
      <w:r>
        <w:t xml:space="preserve"> and cared a great deal about </w:t>
      </w:r>
      <w:proofErr w:type="spellStart"/>
      <w:r>
        <w:t>Ornage</w:t>
      </w:r>
      <w:proofErr w:type="spellEnd"/>
      <w:r>
        <w:t xml:space="preserve"> and the project.</w:t>
      </w:r>
    </w:p>
    <w:p w14:paraId="7D869BC9" w14:textId="415F73BD" w:rsidR="009E7BD1" w:rsidRDefault="009E7BD1" w:rsidP="009E7BD1">
      <w:r>
        <w:lastRenderedPageBreak/>
        <w:t xml:space="preserve">Resting on a pad next to the Grant Leader was his spouse, </w:t>
      </w:r>
      <w:proofErr w:type="spellStart"/>
      <w:r>
        <w:t>Lretta</w:t>
      </w:r>
      <w:proofErr w:type="spellEnd"/>
      <w:r>
        <w:t xml:space="preserve">. She and the Grant Leader had been paired for most of their lives. She was mildly interested in the result of the launch. Doctor Wong was an interesting </w:t>
      </w:r>
      <w:proofErr w:type="gramStart"/>
      <w:r>
        <w:t>fellow;</w:t>
      </w:r>
      <w:proofErr w:type="gramEnd"/>
      <w:r>
        <w:t xml:space="preserve"> at times. He was so interested in that theoretical twin planet that she saw a one-sided person with only one thing he could talk about. At times that was boring</w:t>
      </w:r>
      <w:r w:rsidR="00E414D6">
        <w:t>;</w:t>
      </w:r>
      <w:r>
        <w:t xml:space="preserve"> at other times</w:t>
      </w:r>
      <w:r w:rsidR="00E414D6">
        <w:t>,</w:t>
      </w:r>
      <w:r>
        <w:t xml:space="preserve"> she was intrigued</w:t>
      </w:r>
      <w:r w:rsidR="00E414D6">
        <w:t>,</w:t>
      </w:r>
      <w:r>
        <w:t xml:space="preserve"> and sometimes she was frightened.</w:t>
      </w:r>
    </w:p>
    <w:p w14:paraId="3013703F" w14:textId="77777777" w:rsidR="009E7BD1" w:rsidRDefault="009E7BD1" w:rsidP="009E7BD1">
      <w:proofErr w:type="spellStart"/>
      <w:r>
        <w:t>Lretta</w:t>
      </w:r>
      <w:proofErr w:type="spellEnd"/>
      <w:r>
        <w:t xml:space="preserve"> was very statuesque. Even though she was a very gentle and friendly person, the many years of being the wife of the Grand Leader had given her a certain formal air and carriage. She was about the same height as her husband.</w:t>
      </w:r>
    </w:p>
    <w:p w14:paraId="74C5EF09" w14:textId="05E7F3A7" w:rsidR="009E7BD1" w:rsidRDefault="009E7BD1" w:rsidP="009E7BD1">
      <w:proofErr w:type="spellStart"/>
      <w:r>
        <w:t>Lretta</w:t>
      </w:r>
      <w:proofErr w:type="spellEnd"/>
      <w:r>
        <w:t xml:space="preserve"> gently touched her mate’s arm and said, “Don’t worry</w:t>
      </w:r>
      <w:r w:rsidR="00E414D6">
        <w:t>,</w:t>
      </w:r>
      <w:r>
        <w:t xml:space="preserve"> it will be all over soon enough.”</w:t>
      </w:r>
    </w:p>
    <w:p w14:paraId="6870176A" w14:textId="77777777" w:rsidR="009E7BD1" w:rsidRDefault="009E7BD1" w:rsidP="009E7BD1">
      <w:r>
        <w:t>The Grand Leader’s response was a simple nod and sigh. Both realized that the statement meant different things to each of them.</w:t>
      </w:r>
    </w:p>
    <w:p w14:paraId="2F3F341F" w14:textId="2E7B06EA" w:rsidR="009E7BD1" w:rsidRDefault="009E7BD1" w:rsidP="009E7BD1">
      <w:r>
        <w:t xml:space="preserve">Life on Varo was </w:t>
      </w:r>
      <w:r w:rsidRPr="009C7B0D">
        <w:rPr>
          <w:noProof/>
        </w:rPr>
        <w:t>good</w:t>
      </w:r>
      <w:r w:rsidR="009C7B0D">
        <w:rPr>
          <w:noProof/>
        </w:rPr>
        <w:t>,</w:t>
      </w:r>
      <w:r>
        <w:t xml:space="preserve"> and her position as a spouse to the Grand Leader was a comfortable one. </w:t>
      </w:r>
      <w:proofErr w:type="spellStart"/>
      <w:r>
        <w:t>Lretta</w:t>
      </w:r>
      <w:proofErr w:type="spellEnd"/>
      <w:r>
        <w:t xml:space="preserve"> had everything she wanted, she was </w:t>
      </w:r>
      <w:r w:rsidRPr="009C7B0D">
        <w:rPr>
          <w:noProof/>
        </w:rPr>
        <w:t>respected</w:t>
      </w:r>
      <w:r w:rsidR="009C7B0D">
        <w:rPr>
          <w:noProof/>
        </w:rPr>
        <w:t>,</w:t>
      </w:r>
      <w:r>
        <w:t xml:space="preserve"> and as part of Varo’s </w:t>
      </w:r>
      <w:r w:rsidRPr="009C7B0D">
        <w:rPr>
          <w:noProof/>
        </w:rPr>
        <w:t>leadership</w:t>
      </w:r>
      <w:r w:rsidR="009C7B0D">
        <w:rPr>
          <w:noProof/>
        </w:rPr>
        <w:t>,</w:t>
      </w:r>
      <w:r>
        <w:t xml:space="preserve"> she contributed a great deal. Her spouse was the Grand Leader, and as his </w:t>
      </w:r>
      <w:r w:rsidRPr="009C7B0D">
        <w:rPr>
          <w:noProof/>
        </w:rPr>
        <w:t>partner</w:t>
      </w:r>
      <w:r w:rsidR="009C7B0D">
        <w:rPr>
          <w:noProof/>
        </w:rPr>
        <w:t>,</w:t>
      </w:r>
      <w:r>
        <w:t xml:space="preserve"> she was the family value leader and mother to </w:t>
      </w:r>
      <w:proofErr w:type="gramStart"/>
      <w:r>
        <w:t>all of</w:t>
      </w:r>
      <w:proofErr w:type="gramEnd"/>
      <w:r>
        <w:t xml:space="preserve"> the </w:t>
      </w:r>
      <w:proofErr w:type="spellStart"/>
      <w:r>
        <w:t>Raog</w:t>
      </w:r>
      <w:proofErr w:type="spellEnd"/>
      <w:r>
        <w:t>. The people of Varo called her the Orb.</w:t>
      </w:r>
    </w:p>
    <w:p w14:paraId="26BF5158" w14:textId="33416DC4" w:rsidR="009E7BD1" w:rsidRDefault="009E7BD1" w:rsidP="009E7BD1">
      <w:r>
        <w:t xml:space="preserve">The roles of Grand Leader and Orb had been partnered for so long, they appeared to come together naturally. The husband of the Orb was the Grand </w:t>
      </w:r>
      <w:r w:rsidRPr="009C7B0D">
        <w:rPr>
          <w:noProof/>
        </w:rPr>
        <w:t>Leader</w:t>
      </w:r>
      <w:r w:rsidR="009C7B0D">
        <w:rPr>
          <w:noProof/>
        </w:rPr>
        <w:t>,</w:t>
      </w:r>
      <w:r>
        <w:t xml:space="preserve"> and the spouse of the Grand Leader was the Orb.</w:t>
      </w:r>
      <w:r w:rsidR="00134281">
        <w:t xml:space="preserve"> Likewise,</w:t>
      </w:r>
      <w:r>
        <w:t xml:space="preserve"> </w:t>
      </w:r>
      <w:proofErr w:type="spellStart"/>
      <w:r>
        <w:t>Lretta</w:t>
      </w:r>
      <w:proofErr w:type="spellEnd"/>
      <w:r>
        <w:t xml:space="preserve"> and </w:t>
      </w:r>
      <w:proofErr w:type="spellStart"/>
      <w:r>
        <w:t>Invrok</w:t>
      </w:r>
      <w:proofErr w:type="spellEnd"/>
      <w:r>
        <w:t xml:space="preserve"> had been partnered for so long, the combination of their titles seemed appropriate and necessary. The two titles weren’t combined by history or law, but it seemed natural and was so.</w:t>
      </w:r>
    </w:p>
    <w:p w14:paraId="14A06CC5" w14:textId="1F6E12D4" w:rsidR="009E7BD1" w:rsidRDefault="009E7BD1" w:rsidP="009E7BD1">
      <w:r>
        <w:lastRenderedPageBreak/>
        <w:t xml:space="preserve">The </w:t>
      </w:r>
      <w:proofErr w:type="spellStart"/>
      <w:r>
        <w:t>Raog</w:t>
      </w:r>
      <w:proofErr w:type="spellEnd"/>
      <w:r>
        <w:t xml:space="preserve"> had a simple </w:t>
      </w:r>
      <w:r w:rsidRPr="009C7B0D">
        <w:rPr>
          <w:noProof/>
        </w:rPr>
        <w:t>lifestyle</w:t>
      </w:r>
      <w:r w:rsidR="009C7B0D">
        <w:rPr>
          <w:noProof/>
        </w:rPr>
        <w:t>,</w:t>
      </w:r>
      <w:r>
        <w:t xml:space="preserve"> and their society was based on </w:t>
      </w:r>
      <w:proofErr w:type="spellStart"/>
      <w:r>
        <w:t>Jabom</w:t>
      </w:r>
      <w:proofErr w:type="spellEnd"/>
      <w:r>
        <w:t xml:space="preserve">, so each member of the society performed roles that supported its growth and distribution. If a male performed a job better, it was </w:t>
      </w:r>
      <w:r w:rsidRPr="009C7B0D">
        <w:rPr>
          <w:noProof/>
        </w:rPr>
        <w:t>assumed</w:t>
      </w:r>
      <w:r w:rsidR="009C7B0D">
        <w:rPr>
          <w:noProof/>
        </w:rPr>
        <w:t xml:space="preserve"> that he would</w:t>
      </w:r>
      <w:r w:rsidR="00E414D6">
        <w:rPr>
          <w:noProof/>
        </w:rPr>
        <w:t>. I</w:t>
      </w:r>
      <w:r w:rsidR="009C7B0D">
        <w:rPr>
          <w:noProof/>
        </w:rPr>
        <w:t>f the female performed the job better</w:t>
      </w:r>
      <w:r w:rsidR="00E414D6">
        <w:rPr>
          <w:noProof/>
        </w:rPr>
        <w:t>,</w:t>
      </w:r>
      <w:r>
        <w:t xml:space="preserve"> she would be expected</w:t>
      </w:r>
      <w:r w:rsidR="00E414D6">
        <w:t xml:space="preserve"> to</w:t>
      </w:r>
      <w:r>
        <w:t xml:space="preserve"> satisfy the need. Many </w:t>
      </w:r>
      <w:proofErr w:type="spellStart"/>
      <w:r>
        <w:t>Raog</w:t>
      </w:r>
      <w:proofErr w:type="spellEnd"/>
      <w:r>
        <w:t xml:space="preserve"> worked as teams where the male would do a portion of the </w:t>
      </w:r>
      <w:r w:rsidRPr="009C7B0D">
        <w:rPr>
          <w:noProof/>
        </w:rPr>
        <w:t>job</w:t>
      </w:r>
      <w:r w:rsidR="009C7B0D">
        <w:rPr>
          <w:noProof/>
        </w:rPr>
        <w:t>,</w:t>
      </w:r>
      <w:r>
        <w:t xml:space="preserve"> and the female would do the other. Often farming teams were a duo, the husband would work a few days a </w:t>
      </w:r>
      <w:r w:rsidRPr="009C7B0D">
        <w:rPr>
          <w:noProof/>
        </w:rPr>
        <w:t>week</w:t>
      </w:r>
      <w:r w:rsidR="009C7B0D">
        <w:rPr>
          <w:noProof/>
        </w:rPr>
        <w:t>,</w:t>
      </w:r>
      <w:r>
        <w:t xml:space="preserve"> and the wife would work the others. </w:t>
      </w:r>
      <w:proofErr w:type="gramStart"/>
      <w:r>
        <w:t>So</w:t>
      </w:r>
      <w:proofErr w:type="gramEnd"/>
      <w:r>
        <w:t xml:space="preserve"> the Orb and Grand Leader sharing the decision</w:t>
      </w:r>
      <w:r w:rsidR="00A614AB">
        <w:t>-</w:t>
      </w:r>
      <w:r>
        <w:t xml:space="preserve">making and leading of the world was typical of how the </w:t>
      </w:r>
      <w:proofErr w:type="spellStart"/>
      <w:r>
        <w:t>Raog</w:t>
      </w:r>
      <w:proofErr w:type="spellEnd"/>
      <w:r>
        <w:t xml:space="preserve"> lived their lives.</w:t>
      </w:r>
    </w:p>
    <w:p w14:paraId="69798633" w14:textId="2237237A" w:rsidR="009E7BD1" w:rsidRDefault="009E7BD1" w:rsidP="009E7BD1">
      <w:r>
        <w:t xml:space="preserve">The title, Orb, represented Varo and signified a globe </w:t>
      </w:r>
      <w:r w:rsidR="00A614AB">
        <w:t>that</w:t>
      </w:r>
      <w:r>
        <w:t xml:space="preserve"> had no beginning and no end</w:t>
      </w:r>
      <w:r w:rsidR="00A614AB">
        <w:t>,</w:t>
      </w:r>
      <w:r>
        <w:t xml:space="preserve"> such as the soul of Varo. It was more than a ceremonial role</w:t>
      </w:r>
      <w:r w:rsidR="00A614AB">
        <w:t>. S</w:t>
      </w:r>
      <w:r>
        <w:t xml:space="preserve">he was the moral compass of the </w:t>
      </w:r>
      <w:proofErr w:type="spellStart"/>
      <w:r>
        <w:t>Raog</w:t>
      </w:r>
      <w:proofErr w:type="spellEnd"/>
      <w:r>
        <w:t xml:space="preserve"> and often provided guidance where a decision </w:t>
      </w:r>
      <w:r w:rsidR="00A614AB">
        <w:t>that</w:t>
      </w:r>
      <w:r>
        <w:t xml:space="preserve"> affected the soul was needed. Morality and how they treated each other was a key element of the society. After all, the decisions that her spouse </w:t>
      </w:r>
      <w:r w:rsidRPr="009C7B0D">
        <w:rPr>
          <w:noProof/>
        </w:rPr>
        <w:t>made</w:t>
      </w:r>
      <w:r>
        <w:t xml:space="preserve"> always had an impact on the family and society. They made decisions in concert</w:t>
      </w:r>
      <w:r w:rsidR="00A614AB">
        <w:t>;</w:t>
      </w:r>
      <w:r>
        <w:t xml:space="preserve"> he explained ‘the </w:t>
      </w:r>
      <w:r w:rsidRPr="009C7B0D">
        <w:rPr>
          <w:noProof/>
        </w:rPr>
        <w:t>what</w:t>
      </w:r>
      <w:r w:rsidR="009C7B0D">
        <w:rPr>
          <w:noProof/>
        </w:rPr>
        <w:t>,'</w:t>
      </w:r>
      <w:r>
        <w:t xml:space="preserve"> and she explained ‘the why.’ He, the practical part of the decision and her, the family, and </w:t>
      </w:r>
      <w:r w:rsidR="00A614AB">
        <w:t xml:space="preserve">the </w:t>
      </w:r>
      <w:r>
        <w:t xml:space="preserve">ethical part of the decision; each comes together to make a complete decision which helped the </w:t>
      </w:r>
      <w:proofErr w:type="spellStart"/>
      <w:r>
        <w:t>Raog</w:t>
      </w:r>
      <w:proofErr w:type="spellEnd"/>
      <w:r>
        <w:t xml:space="preserve"> the most.</w:t>
      </w:r>
    </w:p>
    <w:p w14:paraId="761E3B0D" w14:textId="681ABFA8" w:rsidR="009E7BD1" w:rsidRDefault="009E7BD1" w:rsidP="009E7BD1">
      <w:r>
        <w:t xml:space="preserve">The spiritual part of the society was broken into two parts: the soil and soul of Varo. Varo had given them the soil and </w:t>
      </w:r>
      <w:proofErr w:type="spellStart"/>
      <w:r>
        <w:t>Jabom</w:t>
      </w:r>
      <w:proofErr w:type="spellEnd"/>
      <w:r>
        <w:t xml:space="preserve">, which was cared for by the soil tenders. The </w:t>
      </w:r>
      <w:proofErr w:type="spellStart"/>
      <w:r>
        <w:t>Raog</w:t>
      </w:r>
      <w:proofErr w:type="spellEnd"/>
      <w:r>
        <w:t xml:space="preserve"> were part of Varo’s soul, for which the partner of the Grand Leader, the Orb</w:t>
      </w:r>
      <w:r w:rsidR="00A614AB">
        <w:t>,</w:t>
      </w:r>
      <w:r>
        <w:t xml:space="preserve"> was responsible. Varo’s soul was endless and included all. It was symbolized by a </w:t>
      </w:r>
      <w:r w:rsidRPr="009C7B0D">
        <w:rPr>
          <w:noProof/>
        </w:rPr>
        <w:t>sphere</w:t>
      </w:r>
      <w:r w:rsidR="009C7B0D">
        <w:rPr>
          <w:noProof/>
        </w:rPr>
        <w:t>,</w:t>
      </w:r>
      <w:r>
        <w:t xml:space="preserve"> </w:t>
      </w:r>
      <w:r w:rsidR="00D33391">
        <w:t>so</w:t>
      </w:r>
      <w:r w:rsidR="00A614AB">
        <w:t xml:space="preserve"> the Grand Leader's wife</w:t>
      </w:r>
      <w:r>
        <w:t xml:space="preserve"> was called the Orb.</w:t>
      </w:r>
    </w:p>
    <w:p w14:paraId="00CC4A7A" w14:textId="5FB07C74" w:rsidR="009E7BD1" w:rsidRDefault="009E7BD1" w:rsidP="009E7BD1">
      <w:r>
        <w:t xml:space="preserve">The only people </w:t>
      </w:r>
      <w:r w:rsidR="00A614AB">
        <w:t>with</w:t>
      </w:r>
      <w:r>
        <w:t xml:space="preserve"> unique body coverings were the Grand Leader, the soil tenders, and the Orb. Being a key </w:t>
      </w:r>
      <w:r>
        <w:lastRenderedPageBreak/>
        <w:t xml:space="preserve">element of their relationship with </w:t>
      </w:r>
      <w:r w:rsidR="00A614AB">
        <w:t>Varo's soil and weather</w:t>
      </w:r>
      <w:r>
        <w:t>, soil tenders wore soil</w:t>
      </w:r>
      <w:r w:rsidR="00A614AB">
        <w:t>-</w:t>
      </w:r>
      <w:r>
        <w:t xml:space="preserve">colored body coverings. That indicated their dependence and connection with the soil. </w:t>
      </w:r>
      <w:r w:rsidR="00A614AB">
        <w:t>On the other hand, the Orb represented all that was good, such as family, morality,</w:t>
      </w:r>
      <w:r>
        <w:t xml:space="preserve"> and overall spirit. Because of </w:t>
      </w:r>
      <w:r w:rsidRPr="009C7B0D">
        <w:rPr>
          <w:noProof/>
        </w:rPr>
        <w:t>that</w:t>
      </w:r>
      <w:r w:rsidR="009C7B0D">
        <w:rPr>
          <w:noProof/>
        </w:rPr>
        <w:t>,</w:t>
      </w:r>
      <w:r>
        <w:t xml:space="preserve"> the Orb wore brightly colored robes that flowed like the wind when she walked.</w:t>
      </w:r>
    </w:p>
    <w:p w14:paraId="3851DB66" w14:textId="701CCB4C" w:rsidR="009E7BD1" w:rsidRDefault="009E7BD1" w:rsidP="009E7BD1">
      <w:r>
        <w:t xml:space="preserve">There was something about that launch, which concerned </w:t>
      </w:r>
      <w:proofErr w:type="spellStart"/>
      <w:r>
        <w:t>Lretta</w:t>
      </w:r>
      <w:proofErr w:type="spellEnd"/>
      <w:r>
        <w:t xml:space="preserve">. Finding out if the twin planet existed might have a profound impact on her </w:t>
      </w:r>
      <w:r w:rsidRPr="009C7B0D">
        <w:rPr>
          <w:noProof/>
        </w:rPr>
        <w:t>people</w:t>
      </w:r>
      <w:r w:rsidR="009C7B0D">
        <w:rPr>
          <w:noProof/>
        </w:rPr>
        <w:t>,</w:t>
      </w:r>
      <w:r>
        <w:t xml:space="preserve"> and she was a little frightened that it would not be a good impact. H</w:t>
      </w:r>
      <w:r w:rsidR="00134281">
        <w:t>owever, h</w:t>
      </w:r>
      <w:r>
        <w:t xml:space="preserve">er concerns were for the </w:t>
      </w:r>
      <w:r w:rsidRPr="009C7B0D">
        <w:rPr>
          <w:noProof/>
        </w:rPr>
        <w:t>Raog</w:t>
      </w:r>
      <w:r w:rsidR="009C7B0D">
        <w:rPr>
          <w:noProof/>
        </w:rPr>
        <w:t>,</w:t>
      </w:r>
      <w:r>
        <w:t xml:space="preserve"> and she couldn’t get distracted by actions that didn’t provide a benefit.</w:t>
      </w:r>
    </w:p>
    <w:p w14:paraId="375AB0EC" w14:textId="5D0EC12E" w:rsidR="009E7BD1" w:rsidRDefault="009E7BD1" w:rsidP="009E7BD1">
      <w:proofErr w:type="spellStart"/>
      <w:r>
        <w:t>Lretta</w:t>
      </w:r>
      <w:proofErr w:type="spellEnd"/>
      <w:r>
        <w:t xml:space="preserve"> was </w:t>
      </w:r>
      <w:proofErr w:type="gramStart"/>
      <w:r>
        <w:t>well aware</w:t>
      </w:r>
      <w:proofErr w:type="gramEnd"/>
      <w:r>
        <w:t xml:space="preserve"> of the attraction between her daughter and the son of the project leader. It was somewhat </w:t>
      </w:r>
      <w:r w:rsidRPr="009C7B0D">
        <w:rPr>
          <w:noProof/>
        </w:rPr>
        <w:t>humorous</w:t>
      </w:r>
      <w:r w:rsidR="009C7B0D">
        <w:rPr>
          <w:noProof/>
        </w:rPr>
        <w:t>,</w:t>
      </w:r>
      <w:r>
        <w:t xml:space="preserve"> and though she didn’t know if it would lead anywhere, being a mother, she subtly encouraged the relationship just to see her daughter happy. </w:t>
      </w:r>
      <w:proofErr w:type="spellStart"/>
      <w:r>
        <w:t>Ornage</w:t>
      </w:r>
      <w:proofErr w:type="spellEnd"/>
      <w:r>
        <w:t xml:space="preserve"> was </w:t>
      </w:r>
      <w:proofErr w:type="gramStart"/>
      <w:r>
        <w:t>a very nice</w:t>
      </w:r>
      <w:proofErr w:type="gramEnd"/>
      <w:r>
        <w:t xml:space="preserve"> young </w:t>
      </w:r>
      <w:r w:rsidRPr="009C7B0D">
        <w:rPr>
          <w:noProof/>
        </w:rPr>
        <w:t>man</w:t>
      </w:r>
      <w:r w:rsidR="009C7B0D">
        <w:rPr>
          <w:noProof/>
        </w:rPr>
        <w:t>,</w:t>
      </w:r>
      <w:r>
        <w:t xml:space="preserve"> and he treated her daughter well.</w:t>
      </w:r>
    </w:p>
    <w:p w14:paraId="2D421D03" w14:textId="54665874" w:rsidR="009E7BD1" w:rsidRDefault="009E7BD1" w:rsidP="009E7BD1">
      <w:proofErr w:type="spellStart"/>
      <w:r>
        <w:t>Sonyata</w:t>
      </w:r>
      <w:proofErr w:type="spellEnd"/>
      <w:r>
        <w:t xml:space="preserve"> was enjoying herself</w:t>
      </w:r>
      <w:r w:rsidR="00A614AB">
        <w:t>;</w:t>
      </w:r>
      <w:r>
        <w:t xml:space="preserve"> in her own </w:t>
      </w:r>
      <w:r w:rsidRPr="009C7B0D">
        <w:rPr>
          <w:noProof/>
        </w:rPr>
        <w:t>estimation</w:t>
      </w:r>
      <w:r w:rsidR="009C7B0D">
        <w:rPr>
          <w:noProof/>
        </w:rPr>
        <w:t>,</w:t>
      </w:r>
      <w:r>
        <w:t xml:space="preserve"> she was a closet engineer. She loved the technology and intricacy of what they were doing. </w:t>
      </w:r>
      <w:proofErr w:type="gramStart"/>
      <w:r>
        <w:t>And,</w:t>
      </w:r>
      <w:proofErr w:type="gramEnd"/>
      <w:r>
        <w:t xml:space="preserve"> even though she heard many times from her father about the frustrations of dealing with Doctor Wong, she shared </w:t>
      </w:r>
      <w:r w:rsidRPr="009C7B0D">
        <w:rPr>
          <w:noProof/>
        </w:rPr>
        <w:t>Ornage’s</w:t>
      </w:r>
      <w:r>
        <w:t xml:space="preserve"> enthusiasm about answering the question.</w:t>
      </w:r>
    </w:p>
    <w:p w14:paraId="5C5FB64F" w14:textId="6E1A8C27" w:rsidR="009E7BD1" w:rsidRDefault="009E7BD1" w:rsidP="009E7BD1">
      <w:r>
        <w:t>When she heard Doctor Wong and her father talking about the project, they were times of enthusiasm and imagination for her. She would listen to the technical discussions, problems</w:t>
      </w:r>
      <w:r w:rsidR="00A614AB">
        <w:t>,</w:t>
      </w:r>
      <w:r>
        <w:t xml:space="preserve"> and possible solutions</w:t>
      </w:r>
      <w:r w:rsidR="00A614AB">
        <w:t>,</w:t>
      </w:r>
      <w:r>
        <w:t xml:space="preserve"> and she would let the information feed her imagination.</w:t>
      </w:r>
    </w:p>
    <w:p w14:paraId="5EE1D3B5" w14:textId="77777777" w:rsidR="009E7BD1" w:rsidRDefault="009E7BD1" w:rsidP="009E7BD1">
      <w:r>
        <w:t xml:space="preserve">Given those little pieces of inside </w:t>
      </w:r>
      <w:r w:rsidRPr="009C7B0D">
        <w:rPr>
          <w:noProof/>
        </w:rPr>
        <w:t>information</w:t>
      </w:r>
      <w:r w:rsidR="009C7B0D">
        <w:rPr>
          <w:noProof/>
        </w:rPr>
        <w:t>,</w:t>
      </w:r>
      <w:r>
        <w:t xml:space="preserve"> she would go to the library and read any publications available, trying to put the subjects together. Her education wasn’t in </w:t>
      </w:r>
      <w:r>
        <w:lastRenderedPageBreak/>
        <w:t>engineering, as she saw parts of the discipline boring, but her intelligence allowed her to fill in the gaps and extrapolate them to far-reaching conclusions that stimulated her thoughts.</w:t>
      </w:r>
    </w:p>
    <w:p w14:paraId="1883ACE2" w14:textId="1BB00D4F" w:rsidR="009E7BD1" w:rsidRDefault="009E7BD1" w:rsidP="009E7BD1">
      <w:proofErr w:type="spellStart"/>
      <w:r>
        <w:t>Sonyata</w:t>
      </w:r>
      <w:proofErr w:type="spellEnd"/>
      <w:r>
        <w:t xml:space="preserve"> was very aware of </w:t>
      </w:r>
      <w:proofErr w:type="spellStart"/>
      <w:r>
        <w:t>Ornage</w:t>
      </w:r>
      <w:proofErr w:type="spellEnd"/>
      <w:r>
        <w:t xml:space="preserve"> on his pad next to his father. </w:t>
      </w:r>
      <w:proofErr w:type="spellStart"/>
      <w:r>
        <w:t>Ornage’s</w:t>
      </w:r>
      <w:proofErr w:type="spellEnd"/>
      <w:r>
        <w:t xml:space="preserve"> presence only added to the heady atmosphere of the launch. She enjoyed their discussions and debates about the project’s technical elements. She knew that </w:t>
      </w:r>
      <w:proofErr w:type="spellStart"/>
      <w:r>
        <w:t>Ornage</w:t>
      </w:r>
      <w:proofErr w:type="spellEnd"/>
      <w:r>
        <w:t xml:space="preserve"> was </w:t>
      </w:r>
      <w:proofErr w:type="gramStart"/>
      <w:r>
        <w:t>very intelligent</w:t>
      </w:r>
      <w:proofErr w:type="gramEnd"/>
      <w:r>
        <w:t xml:space="preserve"> and hoped that he enjoyed their time together as much as she. She was also impressed by the contributions that he had made.</w:t>
      </w:r>
      <w:r w:rsidR="00134281">
        <w:t xml:space="preserve"> Of course,</w:t>
      </w:r>
      <w:r>
        <w:t xml:space="preserve"> </w:t>
      </w:r>
      <w:proofErr w:type="spellStart"/>
      <w:r>
        <w:t>Ornage</w:t>
      </w:r>
      <w:proofErr w:type="spellEnd"/>
      <w:r>
        <w:t xml:space="preserve"> would never claim the credit, but he had pointed out numerous technical problems that surely improved the chances of success.</w:t>
      </w:r>
    </w:p>
    <w:p w14:paraId="0E8C23AF" w14:textId="0512BB92" w:rsidR="009E7BD1" w:rsidRDefault="009E7BD1" w:rsidP="009E7BD1">
      <w:r>
        <w:t xml:space="preserve">She suspected that he was in love with her although he hadn’t said it yet. </w:t>
      </w:r>
      <w:r w:rsidR="00134281">
        <w:t>Of course, s</w:t>
      </w:r>
      <w:r>
        <w:t xml:space="preserve">he hadn’t said it either, but when they are together, the beginnings were </w:t>
      </w:r>
      <w:r w:rsidRPr="009C7B0D">
        <w:rPr>
          <w:noProof/>
        </w:rPr>
        <w:t>there</w:t>
      </w:r>
      <w:r w:rsidR="009C7B0D">
        <w:rPr>
          <w:noProof/>
        </w:rPr>
        <w:t>,</w:t>
      </w:r>
      <w:r>
        <w:t xml:space="preserve"> and they just needed to be nurtured and tended to. After all, love was like growing </w:t>
      </w:r>
      <w:proofErr w:type="spellStart"/>
      <w:r>
        <w:t>Jabom</w:t>
      </w:r>
      <w:proofErr w:type="spellEnd"/>
      <w:r w:rsidR="00A614AB">
        <w:t>;</w:t>
      </w:r>
      <w:r>
        <w:t xml:space="preserve"> once the seed was present</w:t>
      </w:r>
      <w:r w:rsidR="00A614AB">
        <w:t>,</w:t>
      </w:r>
      <w:r>
        <w:t xml:space="preserve"> just add some water, nourishment</w:t>
      </w:r>
      <w:r w:rsidR="00A614AB">
        <w:t>,</w:t>
      </w:r>
      <w:r>
        <w:t xml:space="preserve"> and wait, soon it would blossom.</w:t>
      </w:r>
    </w:p>
    <w:p w14:paraId="3141B24A" w14:textId="2A787EFD" w:rsidR="009E7BD1" w:rsidRDefault="009E7BD1" w:rsidP="009E7BD1">
      <w:r>
        <w:t>Orto was the last member of the dignitaries watching the launch. He stood in the corner so that he could observe the participants. That way</w:t>
      </w:r>
      <w:r w:rsidR="00A614AB">
        <w:t>,</w:t>
      </w:r>
      <w:r>
        <w:t xml:space="preserve"> he could collect all the information that he could use to his advantage in the future.</w:t>
      </w:r>
    </w:p>
    <w:p w14:paraId="40617FD3" w14:textId="403C3866" w:rsidR="009E7BD1" w:rsidRDefault="009E7BD1" w:rsidP="009E7BD1">
      <w:r>
        <w:t xml:space="preserve">He was the local </w:t>
      </w:r>
      <w:r w:rsidRPr="009C7B0D">
        <w:rPr>
          <w:noProof/>
        </w:rPr>
        <w:t>leader</w:t>
      </w:r>
      <w:r w:rsidR="009C7B0D">
        <w:rPr>
          <w:noProof/>
        </w:rPr>
        <w:t>,</w:t>
      </w:r>
      <w:r>
        <w:t xml:space="preserve"> and the </w:t>
      </w:r>
      <w:r w:rsidR="004913DF">
        <w:t>capitol</w:t>
      </w:r>
      <w:r>
        <w:t xml:space="preserve"> fell within his district</w:t>
      </w:r>
      <w:r w:rsidR="00A614AB">
        <w:t>,</w:t>
      </w:r>
      <w:r>
        <w:t xml:space="preserve"> one of 73 across the planet. He was subordinate to the Grand Leader but aspired to fill that position. In his mind, that project was a waste of time if it failed, but if it succeeded</w:t>
      </w:r>
      <w:r w:rsidR="00A614AB">
        <w:t>,</w:t>
      </w:r>
      <w:r>
        <w:t xml:space="preserve"> he had to find some way to be part of the success. If it failed, he would make sure the Grand Leader was blamed for wasting valuable resources. In the very unlikely event that it succeeded, he would blame him for not being more aggressive and </w:t>
      </w:r>
      <w:r w:rsidRPr="009C7B0D">
        <w:rPr>
          <w:noProof/>
        </w:rPr>
        <w:t>answering</w:t>
      </w:r>
      <w:r>
        <w:t xml:space="preserve"> that question a long time ago. After all, the primary responsibility of the Grand Leader </w:t>
      </w:r>
      <w:r>
        <w:lastRenderedPageBreak/>
        <w:t xml:space="preserve">was to look out for the </w:t>
      </w:r>
      <w:proofErr w:type="spellStart"/>
      <w:r>
        <w:t>Raog</w:t>
      </w:r>
      <w:proofErr w:type="spellEnd"/>
      <w:r>
        <w:t xml:space="preserve">. If he didn’t use resources properly or anticipate their needs, he was at fault, </w:t>
      </w:r>
      <w:r w:rsidR="00A614AB">
        <w:t>which</w:t>
      </w:r>
      <w:r>
        <w:t xml:space="preserve"> needed to be pointed out. Of course, Orto would point those failures out in a subtle way. After all, he couldn’t appear to be maneuvering for the position, but if it were thrust upon him, then he would accept graciously. Orto was encouraged, knowing that </w:t>
      </w:r>
      <w:r w:rsidR="00A614AB">
        <w:t>failure's downside was more likely to</w:t>
      </w:r>
      <w:r>
        <w:t xml:space="preserve"> help him than the slim chance of success.</w:t>
      </w:r>
    </w:p>
    <w:p w14:paraId="77718B4E" w14:textId="723D4F4A" w:rsidR="009E7BD1" w:rsidRDefault="009E7BD1" w:rsidP="009E7BD1">
      <w:r>
        <w:t>Orto assumed that the mission would be a failure</w:t>
      </w:r>
      <w:r w:rsidR="00A614AB">
        <w:t>;</w:t>
      </w:r>
      <w:r>
        <w:t xml:space="preserve"> his mind was already focused on how he could claim the relationship between the Grand Leader and Doctor Wong as an obvious lack of leadership. After all, wasting resources finding a twin planet</w:t>
      </w:r>
      <w:r w:rsidR="00181159">
        <w:t xml:space="preserve"> was</w:t>
      </w:r>
      <w:r>
        <w:t xml:space="preserve"> very questionable.</w:t>
      </w:r>
    </w:p>
    <w:p w14:paraId="59FA1E61" w14:textId="1F12998C" w:rsidR="009E7BD1" w:rsidRDefault="009E7BD1" w:rsidP="009E7BD1">
      <w:proofErr w:type="spellStart"/>
      <w:r>
        <w:t>Ellig</w:t>
      </w:r>
      <w:proofErr w:type="spellEnd"/>
      <w:r>
        <w:t xml:space="preserve"> was standing in the back of the observation room. From that vantage point, he could observe everyone and watch their reactions. He was only a minor player in </w:t>
      </w:r>
      <w:proofErr w:type="gramStart"/>
      <w:r>
        <w:t>all of</w:t>
      </w:r>
      <w:proofErr w:type="gramEnd"/>
      <w:r>
        <w:t xml:space="preserve"> the activities. He represented the </w:t>
      </w:r>
      <w:proofErr w:type="spellStart"/>
      <w:r>
        <w:t>Newsource</w:t>
      </w:r>
      <w:proofErr w:type="spellEnd"/>
      <w:r>
        <w:t xml:space="preserve">, an organization that provided print information distributed freely to </w:t>
      </w:r>
      <w:proofErr w:type="gramStart"/>
      <w:r>
        <w:t>all of</w:t>
      </w:r>
      <w:proofErr w:type="gramEnd"/>
      <w:r>
        <w:t xml:space="preserve"> the residents. When a </w:t>
      </w:r>
      <w:r w:rsidRPr="009C7B0D">
        <w:rPr>
          <w:noProof/>
        </w:rPr>
        <w:t>planet</w:t>
      </w:r>
      <w:r w:rsidR="009C7B0D">
        <w:rPr>
          <w:noProof/>
        </w:rPr>
        <w:t>-</w:t>
      </w:r>
      <w:r w:rsidRPr="009C7B0D">
        <w:rPr>
          <w:noProof/>
        </w:rPr>
        <w:t>wide</w:t>
      </w:r>
      <w:r>
        <w:t xml:space="preserve"> broadcast of important events was needed, </w:t>
      </w:r>
      <w:proofErr w:type="spellStart"/>
      <w:r>
        <w:t>Newsource</w:t>
      </w:r>
      <w:proofErr w:type="spellEnd"/>
      <w:r>
        <w:t xml:space="preserve"> produced it. He would often record information about the district's </w:t>
      </w:r>
      <w:proofErr w:type="spellStart"/>
      <w:r>
        <w:t>Jabom</w:t>
      </w:r>
      <w:proofErr w:type="spellEnd"/>
      <w:r>
        <w:t xml:space="preserve"> yields and publish that for all to see. Most of his reporting was about </w:t>
      </w:r>
      <w:proofErr w:type="spellStart"/>
      <w:r>
        <w:t>Jabom</w:t>
      </w:r>
      <w:proofErr w:type="spellEnd"/>
      <w:r>
        <w:t xml:space="preserve"> and the occasional changes in leadership around the planet.</w:t>
      </w:r>
    </w:p>
    <w:p w14:paraId="6B6C5091" w14:textId="4CE88250" w:rsidR="009E7BD1" w:rsidRDefault="009E7BD1" w:rsidP="009E7BD1">
      <w:proofErr w:type="gramStart"/>
      <w:r>
        <w:t>All of</w:t>
      </w:r>
      <w:proofErr w:type="gramEnd"/>
      <w:r>
        <w:t xml:space="preserve"> the cities had their facilities and </w:t>
      </w:r>
      <w:proofErr w:type="spellStart"/>
      <w:r>
        <w:t>Newsource</w:t>
      </w:r>
      <w:proofErr w:type="spellEnd"/>
      <w:r>
        <w:t xml:space="preserve"> personnel. It was their job to pass information to the districts and communicate the </w:t>
      </w:r>
      <w:r w:rsidR="009D2CAD">
        <w:t>leaders' activities</w:t>
      </w:r>
      <w:r>
        <w:t xml:space="preserve"> to the people. The </w:t>
      </w:r>
      <w:proofErr w:type="spellStart"/>
      <w:r>
        <w:t>Newsource</w:t>
      </w:r>
      <w:proofErr w:type="spellEnd"/>
      <w:r>
        <w:t xml:space="preserve"> was a communication tool</w:t>
      </w:r>
      <w:r w:rsidR="009D2CAD">
        <w:t>. I</w:t>
      </w:r>
      <w:r>
        <w:t xml:space="preserve">t rarely brought up any </w:t>
      </w:r>
      <w:proofErr w:type="gramStart"/>
      <w:r>
        <w:t>controversy;</w:t>
      </w:r>
      <w:proofErr w:type="gramEnd"/>
      <w:r>
        <w:t xml:space="preserve"> because there usually wasn’t much. He was the </w:t>
      </w:r>
      <w:proofErr w:type="spellStart"/>
      <w:r>
        <w:t>Newsource</w:t>
      </w:r>
      <w:proofErr w:type="spellEnd"/>
      <w:r>
        <w:t xml:space="preserve"> person assigned to the </w:t>
      </w:r>
      <w:r w:rsidR="004913DF">
        <w:t>capitol</w:t>
      </w:r>
      <w:r w:rsidR="009D2CAD">
        <w:t>,</w:t>
      </w:r>
      <w:r>
        <w:t xml:space="preserve"> and he followed the Grand Leader and district leader passing their statements and observations to the districts.</w:t>
      </w:r>
    </w:p>
    <w:p w14:paraId="355BC902" w14:textId="69E4D228" w:rsidR="009E7BD1" w:rsidRDefault="009E7BD1" w:rsidP="009E7BD1">
      <w:r w:rsidRPr="009C7B0D">
        <w:rPr>
          <w:noProof/>
        </w:rPr>
        <w:t>Ellig’s</w:t>
      </w:r>
      <w:r>
        <w:t xml:space="preserve"> only involvement there was professional. Nothing that affected the people had happened yet</w:t>
      </w:r>
      <w:r w:rsidR="009D2CAD">
        <w:t>;</w:t>
      </w:r>
      <w:r>
        <w:t xml:space="preserve"> the </w:t>
      </w:r>
      <w:r>
        <w:lastRenderedPageBreak/>
        <w:t xml:space="preserve">launch by itself didn’t mean </w:t>
      </w:r>
      <w:proofErr w:type="gramStart"/>
      <w:r>
        <w:t>much, but</w:t>
      </w:r>
      <w:proofErr w:type="gramEnd"/>
      <w:r>
        <w:t xml:space="preserve"> watching the interplay between the Grand Leader and District Leader was more important. He could sense the beginnings of a leadership struggle.</w:t>
      </w:r>
    </w:p>
    <w:p w14:paraId="1D3B0ECC" w14:textId="047625F9" w:rsidR="009E7BD1" w:rsidRDefault="009E7BD1" w:rsidP="009E7BD1">
      <w:r>
        <w:t xml:space="preserve">Leadership struggles weren’t the </w:t>
      </w:r>
      <w:r w:rsidRPr="009C7B0D">
        <w:rPr>
          <w:noProof/>
        </w:rPr>
        <w:t>Raog’s</w:t>
      </w:r>
      <w:r>
        <w:t xml:space="preserve"> way. The population followed their </w:t>
      </w:r>
      <w:r w:rsidRPr="009C7B0D">
        <w:rPr>
          <w:noProof/>
        </w:rPr>
        <w:t>leaders</w:t>
      </w:r>
      <w:r w:rsidR="009C7B0D">
        <w:rPr>
          <w:noProof/>
        </w:rPr>
        <w:t>,</w:t>
      </w:r>
      <w:r>
        <w:t xml:space="preserve"> and when they were unhappy, a new leader seemed to emerge. That didn’t often </w:t>
      </w:r>
      <w:r w:rsidRPr="009C7B0D">
        <w:rPr>
          <w:noProof/>
        </w:rPr>
        <w:t>happen</w:t>
      </w:r>
      <w:r w:rsidR="009C7B0D">
        <w:rPr>
          <w:noProof/>
        </w:rPr>
        <w:t>,</w:t>
      </w:r>
      <w:r>
        <w:t xml:space="preserve"> and it was a peaceful transition</w:t>
      </w:r>
      <w:r w:rsidR="009D2CAD">
        <w:t>;</w:t>
      </w:r>
      <w:r>
        <w:t xml:space="preserve"> one just took on the responsibilities of the other. </w:t>
      </w:r>
    </w:p>
    <w:p w14:paraId="7DB35D01" w14:textId="3DD08746" w:rsidR="009E7BD1" w:rsidRDefault="009E7BD1" w:rsidP="009E7BD1">
      <w:proofErr w:type="spellStart"/>
      <w:r>
        <w:t>Ellig</w:t>
      </w:r>
      <w:proofErr w:type="spellEnd"/>
      <w:r>
        <w:t xml:space="preserve"> suspected something different. He had been around leaders his entire </w:t>
      </w:r>
      <w:r w:rsidRPr="009C7B0D">
        <w:rPr>
          <w:noProof/>
        </w:rPr>
        <w:t>career</w:t>
      </w:r>
      <w:r w:rsidR="009C7B0D">
        <w:rPr>
          <w:noProof/>
        </w:rPr>
        <w:t>,</w:t>
      </w:r>
      <w:r>
        <w:t xml:space="preserve"> and he knew that leadership changes weren’t that casual. He knew there was a con</w:t>
      </w:r>
      <w:r w:rsidR="005E2C27">
        <w:t>stant, low</w:t>
      </w:r>
      <w:r w:rsidR="009D2CAD">
        <w:t>-level</w:t>
      </w:r>
      <w:r w:rsidR="004D7C9D">
        <w:t xml:space="preserve"> </w:t>
      </w:r>
      <w:r w:rsidRPr="009C7B0D">
        <w:rPr>
          <w:noProof/>
        </w:rPr>
        <w:t>amount</w:t>
      </w:r>
      <w:r>
        <w:t xml:space="preserve"> of maneuvering and positioning that occurred. It wasn’t </w:t>
      </w:r>
      <w:r w:rsidRPr="009C7B0D">
        <w:rPr>
          <w:noProof/>
        </w:rPr>
        <w:t>obvious</w:t>
      </w:r>
      <w:r w:rsidR="009C7B0D">
        <w:rPr>
          <w:noProof/>
        </w:rPr>
        <w:t>,</w:t>
      </w:r>
      <w:r>
        <w:t xml:space="preserve"> but to a keen observer, it was apparent. Perhaps this was the beginning of a new struggle.</w:t>
      </w:r>
    </w:p>
    <w:p w14:paraId="6503F8B4" w14:textId="77777777" w:rsidR="009E7BD1" w:rsidRDefault="009E7BD1" w:rsidP="009E7BD1">
      <w:pPr>
        <w:pStyle w:val="SceneSeparator"/>
      </w:pPr>
      <w:r>
        <w:t>&gt;&gt;&gt;&gt;&gt;&gt;&gt;&gt;&gt;&gt;&gt;&gt;&gt;&gt;&gt;&gt;&gt;&gt;&gt;</w:t>
      </w:r>
    </w:p>
    <w:p w14:paraId="64690FA5" w14:textId="2C6CF4FD" w:rsidR="009E7BD1" w:rsidRDefault="009E7BD1" w:rsidP="009E7BD1">
      <w:r>
        <w:t xml:space="preserve">The </w:t>
      </w:r>
      <w:r w:rsidR="004913DF">
        <w:t>Capitol</w:t>
      </w:r>
      <w:r>
        <w:t xml:space="preserve">s’ soil tender </w:t>
      </w:r>
      <w:proofErr w:type="spellStart"/>
      <w:r>
        <w:t>Vortus</w:t>
      </w:r>
      <w:proofErr w:type="spellEnd"/>
      <w:r>
        <w:t xml:space="preserve"> </w:t>
      </w:r>
      <w:r w:rsidR="009D2CAD">
        <w:t xml:space="preserve">was </w:t>
      </w:r>
      <w:r>
        <w:t xml:space="preserve">one of the many spiritual leaders </w:t>
      </w:r>
      <w:r w:rsidR="009D2CAD">
        <w:t>representing</w:t>
      </w:r>
      <w:r>
        <w:t xml:space="preserve"> the other half of their spiritual life. He wasn’t at the launch, he wasn’t invited, didn’t care about the result</w:t>
      </w:r>
      <w:r w:rsidR="009D2CAD">
        <w:t>,</w:t>
      </w:r>
      <w:r>
        <w:t xml:space="preserve"> and didn’t see any need to verify the existence of a twin planet. That issue was of no interest to him. All that was important was right there in front of him. The </w:t>
      </w:r>
      <w:proofErr w:type="spellStart"/>
      <w:r>
        <w:t>Jabom</w:t>
      </w:r>
      <w:proofErr w:type="spellEnd"/>
      <w:r>
        <w:t xml:space="preserve"> the planet produced, the people who lived on the planet, the weather the planet provided, the existence that </w:t>
      </w:r>
      <w:proofErr w:type="gramStart"/>
      <w:r>
        <w:t>he</w:t>
      </w:r>
      <w:proofErr w:type="gramEnd"/>
      <w:r>
        <w:t xml:space="preserve"> saw was because of Mother Varo.</w:t>
      </w:r>
    </w:p>
    <w:p w14:paraId="2D8A0941" w14:textId="5F75777B" w:rsidR="009E7BD1" w:rsidRDefault="009E7BD1" w:rsidP="009E7BD1">
      <w:proofErr w:type="spellStart"/>
      <w:r>
        <w:t>Vortus</w:t>
      </w:r>
      <w:proofErr w:type="spellEnd"/>
      <w:r>
        <w:t xml:space="preserve"> was one of the more senior soil </w:t>
      </w:r>
      <w:r w:rsidRPr="00961BBC">
        <w:rPr>
          <w:noProof/>
        </w:rPr>
        <w:t>tenders</w:t>
      </w:r>
      <w:r w:rsidR="00961BBC">
        <w:rPr>
          <w:noProof/>
        </w:rPr>
        <w:t>,</w:t>
      </w:r>
      <w:r>
        <w:t xml:space="preserve"> and he was also one of the most vocal. </w:t>
      </w:r>
      <w:r w:rsidR="009D2CAD">
        <w:t>T</w:t>
      </w:r>
      <w:r>
        <w:t>he soil tenders focused on their local people, the soil, the weather</w:t>
      </w:r>
      <w:r w:rsidR="009D2CAD">
        <w:t>,</w:t>
      </w:r>
      <w:r>
        <w:t xml:space="preserve"> and how bountiful Varo was. They spent their time with the people, helping with crops</w:t>
      </w:r>
      <w:r w:rsidR="009D2CAD">
        <w:t xml:space="preserve">, planting, harvesting, and serving the planet's </w:t>
      </w:r>
      <w:r w:rsidR="009D2CAD">
        <w:lastRenderedPageBreak/>
        <w:t>bounty</w:t>
      </w:r>
      <w:r>
        <w:t xml:space="preserve">. The food that was produced represented the food for the soul of </w:t>
      </w:r>
      <w:r w:rsidRPr="00961BBC">
        <w:rPr>
          <w:noProof/>
        </w:rPr>
        <w:t>Varo</w:t>
      </w:r>
      <w:r w:rsidR="00961BBC">
        <w:rPr>
          <w:noProof/>
        </w:rPr>
        <w:t>,</w:t>
      </w:r>
      <w:r>
        <w:t xml:space="preserve"> and it had to be respected. Because he was one of the senior soil tenders and worked in the </w:t>
      </w:r>
      <w:r w:rsidR="004913DF">
        <w:t>capit</w:t>
      </w:r>
      <w:r w:rsidR="00C0396B">
        <w:t>a</w:t>
      </w:r>
      <w:r w:rsidR="004913DF">
        <w:t>l</w:t>
      </w:r>
      <w:r>
        <w:t xml:space="preserve">, he dealt with the local leadership. He helped </w:t>
      </w:r>
      <w:r w:rsidR="009D2CAD">
        <w:t>resolve important issues</w:t>
      </w:r>
      <w:r>
        <w:t>, such as crop plantings, weather effects, and food distribution.</w:t>
      </w:r>
    </w:p>
    <w:p w14:paraId="2391D410" w14:textId="32A157F4" w:rsidR="009E7BD1" w:rsidRDefault="009E7BD1" w:rsidP="009E7BD1">
      <w:r>
        <w:t xml:space="preserve">Varo provided the weather, </w:t>
      </w:r>
      <w:r w:rsidRPr="00961BBC">
        <w:rPr>
          <w:noProof/>
        </w:rPr>
        <w:t>nutrients</w:t>
      </w:r>
      <w:r w:rsidR="00961BBC">
        <w:rPr>
          <w:noProof/>
        </w:rPr>
        <w:t>,</w:t>
      </w:r>
      <w:r>
        <w:t xml:space="preserve"> and seeds to produce the crops. The </w:t>
      </w:r>
      <w:proofErr w:type="spellStart"/>
      <w:r>
        <w:t>Raog</w:t>
      </w:r>
      <w:proofErr w:type="spellEnd"/>
      <w:r>
        <w:t xml:space="preserve"> of Varo had the responsibility to plant the seeds, harvest the crops, share the bounty, cook the meals then return their essence back to the soil. That was the soul of the planet</w:t>
      </w:r>
      <w:r w:rsidR="009D2CAD">
        <w:t>,</w:t>
      </w:r>
      <w:r>
        <w:t xml:space="preserve"> and they only had a part. If they did their part, the nutrients would be returned, shared</w:t>
      </w:r>
      <w:r w:rsidR="009D2CAD">
        <w:t>,</w:t>
      </w:r>
      <w:r>
        <w:t xml:space="preserve"> and used again in subsequent generations. Varo would continue to provide.</w:t>
      </w:r>
    </w:p>
    <w:p w14:paraId="2C812E4C" w14:textId="77777777" w:rsidR="009E7BD1" w:rsidRDefault="009E7BD1" w:rsidP="006D784A">
      <w:pPr>
        <w:pStyle w:val="Chapter"/>
      </w:pPr>
      <w:bookmarkStart w:id="8" w:name="_Toc466466902"/>
      <w:r>
        <w:lastRenderedPageBreak/>
        <w:t>2-The Event</w:t>
      </w:r>
      <w:bookmarkEnd w:id="8"/>
    </w:p>
    <w:p w14:paraId="72D9F432" w14:textId="09C2B088" w:rsidR="009E7BD1" w:rsidRPr="006D784A" w:rsidRDefault="009E7BD1" w:rsidP="006D784A">
      <w:pPr>
        <w:pStyle w:val="FirstParagraph"/>
      </w:pPr>
      <w:r w:rsidRPr="006D784A">
        <w:t xml:space="preserve">The time for the launch had finally </w:t>
      </w:r>
      <w:r w:rsidRPr="00961BBC">
        <w:rPr>
          <w:noProof/>
        </w:rPr>
        <w:t>arrived</w:t>
      </w:r>
      <w:r w:rsidR="00961BBC">
        <w:rPr>
          <w:noProof/>
        </w:rPr>
        <w:t>,</w:t>
      </w:r>
      <w:r w:rsidRPr="006D784A">
        <w:t xml:space="preserve"> and the technicians indicated to Doctor Wong that the rocket was ready. He looked at his smiling son</w:t>
      </w:r>
      <w:r w:rsidR="009D2CAD">
        <w:t>,</w:t>
      </w:r>
      <w:r w:rsidRPr="006D784A">
        <w:t xml:space="preserve"> then moved his hand up and down</w:t>
      </w:r>
      <w:r w:rsidR="009D2CAD">
        <w:t>,</w:t>
      </w:r>
      <w:r w:rsidRPr="006D784A">
        <w:t xml:space="preserve"> indicating, go ahead. Everyone in the room looked at each other momentarily then they looked forward through the windows.</w:t>
      </w:r>
    </w:p>
    <w:p w14:paraId="2E7A1328" w14:textId="0CFAFF1E" w:rsidR="009E7BD1" w:rsidRDefault="009E7BD1" w:rsidP="009E7BD1">
      <w:r>
        <w:t>The roar of the rocket started as a low rumble and rapidly increased in volume and vibration, and it provided a definite rumble in the observation room. The brilliant flames emerged from the bottom of the rocket and lit up the surrounding area, as well as the interior of the launch and observation rooms. The monitors showed the systems performed well</w:t>
      </w:r>
      <w:r w:rsidR="009D2CAD">
        <w:t>,</w:t>
      </w:r>
      <w:r>
        <w:t xml:space="preserve"> and the view through the small windows somehow reduced the magnitude of the launch.</w:t>
      </w:r>
    </w:p>
    <w:p w14:paraId="1C3DBC13" w14:textId="262F5270" w:rsidR="009E7BD1" w:rsidRDefault="009E7BD1" w:rsidP="009E7BD1">
      <w:r>
        <w:t xml:space="preserve">As the missile cleared the launch platform and went on its way, the response in the room was less than ecstatic. After a moment, the vehicle passed from the window and </w:t>
      </w:r>
      <w:proofErr w:type="gramStart"/>
      <w:r>
        <w:t>continued on</w:t>
      </w:r>
      <w:proofErr w:type="gramEnd"/>
      <w:r>
        <w:t xml:space="preserve"> its path into space. Most of the personnel were glad their jobs were done to perfection and the launch </w:t>
      </w:r>
      <w:proofErr w:type="gramStart"/>
      <w:r>
        <w:t>achieved, but</w:t>
      </w:r>
      <w:proofErr w:type="gramEnd"/>
      <w:r>
        <w:t xml:space="preserve"> concerns about the remaining flight and the existence of the twin planet were less on their minds than going home. After all</w:t>
      </w:r>
      <w:r w:rsidR="009D2CAD">
        <w:t>,</w:t>
      </w:r>
      <w:r>
        <w:t xml:space="preserve"> that wasn’t their concern</w:t>
      </w:r>
      <w:r w:rsidR="009D2CAD">
        <w:t>;</w:t>
      </w:r>
      <w:r>
        <w:t xml:space="preserve"> it was the </w:t>
      </w:r>
      <w:r w:rsidR="009D2CAD">
        <w:t>leaders' interest</w:t>
      </w:r>
      <w:r>
        <w:t xml:space="preserve"> and those who would monitor the remainder of the flight. </w:t>
      </w:r>
      <w:r w:rsidR="00961BBC">
        <w:rPr>
          <w:noProof/>
        </w:rPr>
        <w:t>What a</w:t>
      </w:r>
      <w:r w:rsidRPr="00961BBC">
        <w:rPr>
          <w:noProof/>
        </w:rPr>
        <w:t>ny</w:t>
      </w:r>
      <w:r w:rsidR="00961BBC">
        <w:t xml:space="preserve"> impacts</w:t>
      </w:r>
      <w:r>
        <w:t xml:space="preserve"> a twin planet would have on their lives was beyond their immediate concerns.</w:t>
      </w:r>
    </w:p>
    <w:p w14:paraId="0764F6E1" w14:textId="6CD0F79B" w:rsidR="009E7BD1" w:rsidRDefault="009E7BD1" w:rsidP="009E7BD1">
      <w:r>
        <w:t xml:space="preserve">Doctor Wong felt a little relief. His life’s work was on its </w:t>
      </w:r>
      <w:r w:rsidRPr="00961BBC">
        <w:rPr>
          <w:noProof/>
        </w:rPr>
        <w:t>way</w:t>
      </w:r>
      <w:r w:rsidR="00961BBC">
        <w:rPr>
          <w:noProof/>
        </w:rPr>
        <w:t>,</w:t>
      </w:r>
      <w:r>
        <w:t xml:space="preserve"> and he would no longer have to beg for resources and explain why the twin planet question was worth all of </w:t>
      </w:r>
      <w:r>
        <w:lastRenderedPageBreak/>
        <w:t xml:space="preserve">that. </w:t>
      </w:r>
      <w:r w:rsidR="00134281">
        <w:t>Instead, h</w:t>
      </w:r>
      <w:r>
        <w:t>e could trust in the mastery of the mechanisms that would control the flight path and events of the satellite.</w:t>
      </w:r>
    </w:p>
    <w:p w14:paraId="475FBE46" w14:textId="70552EBC" w:rsidR="009E7BD1" w:rsidRDefault="009E7BD1" w:rsidP="009E7BD1">
      <w:r>
        <w:t>Doctor Wong rose and hugged his son. He turned to the Grand Leader just as the leader said for all to hear, “This was a critical moment for the people of Varo</w:t>
      </w:r>
      <w:r w:rsidR="009D2CAD">
        <w:t>. L</w:t>
      </w:r>
      <w:r>
        <w:t>et us all congratulate Doctor Wong and wish him a successful use of resources.”</w:t>
      </w:r>
    </w:p>
    <w:p w14:paraId="3F136789" w14:textId="257EF872" w:rsidR="009E7BD1" w:rsidRDefault="009E7BD1" w:rsidP="009E7BD1">
      <w:r>
        <w:t>The room broke out into warm applause</w:t>
      </w:r>
      <w:r w:rsidR="00134281">
        <w:t>,</w:t>
      </w:r>
      <w:r>
        <w:t xml:space="preserve"> and hand pumping as Doctor Wong said, “We</w:t>
      </w:r>
      <w:r w:rsidR="009D2CAD">
        <w:t>,</w:t>
      </w:r>
      <w:r>
        <w:t xml:space="preserve"> the people of Varo, hope to have a fundamental question answered, whether we are alone or if we have a twin planet. Let’s all hope this mission succeeds in answering that question.” Once again, there was applause throughout the room.</w:t>
      </w:r>
    </w:p>
    <w:p w14:paraId="6677C005" w14:textId="4B783372" w:rsidR="009E7BD1" w:rsidRDefault="009E7BD1" w:rsidP="009E7BD1">
      <w:r>
        <w:t xml:space="preserve">The rocket would send periodic updates as it reached orbit. After stabilizing, the rocket and satellite would </w:t>
      </w:r>
      <w:r w:rsidRPr="00961BBC">
        <w:rPr>
          <w:noProof/>
        </w:rPr>
        <w:t>separate</w:t>
      </w:r>
      <w:r w:rsidR="00961BBC">
        <w:rPr>
          <w:noProof/>
        </w:rPr>
        <w:t>,</w:t>
      </w:r>
      <w:r>
        <w:t xml:space="preserve"> and the rocket would complete its orbit then decelerate and burn up in the atmospheric reentry. Once the </w:t>
      </w:r>
      <w:r w:rsidRPr="00961BBC">
        <w:rPr>
          <w:noProof/>
        </w:rPr>
        <w:t>satellite</w:t>
      </w:r>
      <w:r>
        <w:t xml:space="preserve"> separated, it would fire a smaller rocket and accelerate to leave Varo’s gravitational pull. The success and failure depended on the onboard mechanisms</w:t>
      </w:r>
      <w:r w:rsidR="009D2CAD">
        <w:t>,</w:t>
      </w:r>
      <w:r>
        <w:t xml:space="preserve"> and ground control had </w:t>
      </w:r>
      <w:proofErr w:type="gramStart"/>
      <w:r>
        <w:t>very little</w:t>
      </w:r>
      <w:proofErr w:type="gramEnd"/>
      <w:r>
        <w:t xml:space="preserve"> to do but wait.</w:t>
      </w:r>
    </w:p>
    <w:p w14:paraId="1B0E6413" w14:textId="5D5A8C48" w:rsidR="009E7BD1" w:rsidRDefault="009E7BD1" w:rsidP="009E7BD1">
      <w:r>
        <w:t>The Grand Leader was satisfied that the resources performed well and the emphasis on the launch was behind him. He doubted Doctor Wong would continue pressing him, and he could get back being the Grand Leader. His thoughts immediately went back to how he could refocus those resources and facilities for the benefit of the people.</w:t>
      </w:r>
    </w:p>
    <w:p w14:paraId="1221E1BB" w14:textId="2DD86B91" w:rsidR="009E7BD1" w:rsidRDefault="009E7BD1" w:rsidP="009E7BD1">
      <w:proofErr w:type="spellStart"/>
      <w:r>
        <w:t>Lretta</w:t>
      </w:r>
      <w:proofErr w:type="spellEnd"/>
      <w:r>
        <w:t>, the Grand Leader’s spouse, was also relieved. She shared in their congratulations, and she could quickly begin to think about other pressing problems of the residents. There was a part of her that was frightened. A failure would have been a minor point in their lives</w:t>
      </w:r>
      <w:r w:rsidR="009D2CAD">
        <w:t>;</w:t>
      </w:r>
      <w:r>
        <w:t xml:space="preserve"> discovering a twin planet would raise </w:t>
      </w:r>
      <w:r w:rsidR="009D2CAD">
        <w:t xml:space="preserve">many </w:t>
      </w:r>
      <w:r>
        <w:t xml:space="preserve">questions that she didn’t have </w:t>
      </w:r>
      <w:r>
        <w:lastRenderedPageBreak/>
        <w:t xml:space="preserve">answers </w:t>
      </w:r>
      <w:proofErr w:type="gramStart"/>
      <w:r>
        <w:t>for, and</w:t>
      </w:r>
      <w:proofErr w:type="gramEnd"/>
      <w:r>
        <w:t xml:space="preserve"> having no answers would disturb her </w:t>
      </w:r>
      <w:proofErr w:type="spellStart"/>
      <w:r>
        <w:t>Raog</w:t>
      </w:r>
      <w:proofErr w:type="spellEnd"/>
      <w:r>
        <w:t xml:space="preserve">. They didn’t need that kind of </w:t>
      </w:r>
      <w:r w:rsidRPr="00961BBC">
        <w:rPr>
          <w:noProof/>
        </w:rPr>
        <w:t>distraction</w:t>
      </w:r>
      <w:r w:rsidR="00961BBC">
        <w:rPr>
          <w:noProof/>
        </w:rPr>
        <w:t>,</w:t>
      </w:r>
      <w:r>
        <w:t xml:space="preserve"> and </w:t>
      </w:r>
      <w:r w:rsidRPr="00961BBC">
        <w:rPr>
          <w:noProof/>
        </w:rPr>
        <w:t>hopefully</w:t>
      </w:r>
      <w:r w:rsidR="00961BBC">
        <w:rPr>
          <w:noProof/>
        </w:rPr>
        <w:t>,</w:t>
      </w:r>
      <w:r>
        <w:t xml:space="preserve"> that would come to </w:t>
      </w:r>
      <w:r w:rsidRPr="00961BBC">
        <w:rPr>
          <w:noProof/>
        </w:rPr>
        <w:t>pass</w:t>
      </w:r>
      <w:r w:rsidR="00961BBC">
        <w:rPr>
          <w:noProof/>
        </w:rPr>
        <w:t>,</w:t>
      </w:r>
      <w:r>
        <w:t xml:space="preserve"> and she could regain her focus for the wellbeing of her people.</w:t>
      </w:r>
    </w:p>
    <w:p w14:paraId="38DD7895" w14:textId="59A4A77E" w:rsidR="009E7BD1" w:rsidRDefault="009E7BD1" w:rsidP="009E7BD1">
      <w:proofErr w:type="spellStart"/>
      <w:r>
        <w:t>Sonyata</w:t>
      </w:r>
      <w:proofErr w:type="spellEnd"/>
      <w:r>
        <w:t xml:space="preserve"> was relieved</w:t>
      </w:r>
      <w:r w:rsidR="009D2CAD">
        <w:t>;</w:t>
      </w:r>
      <w:r>
        <w:t xml:space="preserve"> after </w:t>
      </w:r>
      <w:r w:rsidRPr="00961BBC">
        <w:rPr>
          <w:noProof/>
        </w:rPr>
        <w:t>all</w:t>
      </w:r>
      <w:r w:rsidR="00961BBC">
        <w:rPr>
          <w:noProof/>
        </w:rPr>
        <w:t>,</w:t>
      </w:r>
      <w:r>
        <w:t xml:space="preserve"> the success was good news for Doctor Wong and </w:t>
      </w:r>
      <w:proofErr w:type="spellStart"/>
      <w:r>
        <w:t>Ornage</w:t>
      </w:r>
      <w:proofErr w:type="spellEnd"/>
      <w:r>
        <w:t>. Perhaps she could find a way to spend more time with him. The technical part of her was happy that the technology succeeded</w:t>
      </w:r>
      <w:r w:rsidR="009D2CAD">
        <w:t>;</w:t>
      </w:r>
      <w:r>
        <w:t xml:space="preserve"> the female part was excited because a man who meant a great deal to her</w:t>
      </w:r>
      <w:r w:rsidR="000C4CD5">
        <w:t>,</w:t>
      </w:r>
      <w:r>
        <w:t xml:space="preserve"> had been successful. But the daughter of the Orb felt something foreboding about those events. </w:t>
      </w:r>
    </w:p>
    <w:p w14:paraId="2367C811" w14:textId="77777777" w:rsidR="009E7BD1" w:rsidRDefault="009E7BD1" w:rsidP="009E7BD1">
      <w:r>
        <w:t xml:space="preserve">The </w:t>
      </w:r>
      <w:proofErr w:type="spellStart"/>
      <w:r>
        <w:t>Raog</w:t>
      </w:r>
      <w:proofErr w:type="spellEnd"/>
      <w:r>
        <w:t xml:space="preserve"> were </w:t>
      </w:r>
      <w:r w:rsidRPr="00961BBC">
        <w:rPr>
          <w:noProof/>
        </w:rPr>
        <w:t>strong</w:t>
      </w:r>
      <w:r w:rsidR="00961BBC">
        <w:rPr>
          <w:noProof/>
        </w:rPr>
        <w:t>,</w:t>
      </w:r>
      <w:r>
        <w:t xml:space="preserve"> yet change wasn’t something that set well in society. If a twin planet were discovered, it could lead to some major changes. Her mother, the Orb, would have to deal with them, but as her </w:t>
      </w:r>
      <w:r w:rsidRPr="00961BBC">
        <w:rPr>
          <w:noProof/>
        </w:rPr>
        <w:t>daughter</w:t>
      </w:r>
      <w:r w:rsidR="00961BBC">
        <w:rPr>
          <w:noProof/>
        </w:rPr>
        <w:t>,</w:t>
      </w:r>
      <w:r>
        <w:t xml:space="preserve"> she felt the pain and uncertainty that her people would have.</w:t>
      </w:r>
    </w:p>
    <w:p w14:paraId="5F730925" w14:textId="77777777" w:rsidR="009E7BD1" w:rsidRDefault="009E7BD1" w:rsidP="009E7BD1">
      <w:r>
        <w:t>Orto was the only member of the delegation that was disappointed. Catastrophic failure would have ended the issue quickly and provided him with material for his benefit. Having a successful launch merely delayed the inevitable failure and waste of resources.</w:t>
      </w:r>
    </w:p>
    <w:p w14:paraId="5B32A988" w14:textId="77777777" w:rsidR="009E7BD1" w:rsidRDefault="009E7BD1" w:rsidP="009E7BD1">
      <w:r>
        <w:t xml:space="preserve">Orto thought it would be a good time to score some points. He positioned himself beside the Doctor and Grand Leader saying, “Now that the first step of this major commitment has succeeded, I hope that our focus on other pressing issues can be renewed. I’m sure we all hope that this mission will succeed, regardless of what it cost, but let’s remember what is </w:t>
      </w:r>
      <w:proofErr w:type="gramStart"/>
      <w:r>
        <w:t>truly important</w:t>
      </w:r>
      <w:proofErr w:type="gramEnd"/>
      <w:r>
        <w:t xml:space="preserve"> to my district and Varo.”</w:t>
      </w:r>
    </w:p>
    <w:p w14:paraId="419E9F1F" w14:textId="1CBA8410" w:rsidR="009E7BD1" w:rsidRDefault="009E7BD1" w:rsidP="009E7BD1">
      <w:r>
        <w:t xml:space="preserve">The Grand Leader knew what Orto </w:t>
      </w:r>
      <w:r w:rsidRPr="00961BBC">
        <w:rPr>
          <w:noProof/>
        </w:rPr>
        <w:t>meant</w:t>
      </w:r>
      <w:r w:rsidR="00961BBC">
        <w:rPr>
          <w:noProof/>
        </w:rPr>
        <w:t>,</w:t>
      </w:r>
      <w:r>
        <w:t xml:space="preserve"> and even though he noted the veiled threat, he agreed to some extent with the sentiment. “Yes</w:t>
      </w:r>
      <w:r w:rsidR="000C4CD5">
        <w:t>,</w:t>
      </w:r>
      <w:r>
        <w:t xml:space="preserve"> Orto, we have taken the first step, and now we can focus on important issues.”</w:t>
      </w:r>
    </w:p>
    <w:p w14:paraId="7D4B447F" w14:textId="561C024E" w:rsidR="009E7BD1" w:rsidRDefault="009E7BD1" w:rsidP="009E7BD1">
      <w:r>
        <w:lastRenderedPageBreak/>
        <w:t>The Grand Leader and Orto diverted their discussion to a pending review of planting issues, gardens</w:t>
      </w:r>
      <w:r w:rsidR="000C4CD5">
        <w:t>,</w:t>
      </w:r>
      <w:r>
        <w:t xml:space="preserve"> and warehouses in Orto’s district. </w:t>
      </w:r>
      <w:r w:rsidR="00134281">
        <w:t>However, t</w:t>
      </w:r>
      <w:r>
        <w:t>hey didn’t plan to stay until the satellite left orbit, so they exited the launch facility together to conduct their business.</w:t>
      </w:r>
    </w:p>
    <w:p w14:paraId="4B8FACFA" w14:textId="77777777" w:rsidR="009E7BD1" w:rsidRDefault="009E7BD1" w:rsidP="009E7BD1">
      <w:proofErr w:type="spellStart"/>
      <w:r>
        <w:t>Lretta</w:t>
      </w:r>
      <w:proofErr w:type="spellEnd"/>
      <w:r>
        <w:t xml:space="preserve"> knew that her life partner would be worried about other matters for the rest of the </w:t>
      </w:r>
      <w:r w:rsidRPr="00FE1B18">
        <w:rPr>
          <w:noProof/>
        </w:rPr>
        <w:t>day</w:t>
      </w:r>
      <w:r w:rsidR="00FE1B18">
        <w:rPr>
          <w:noProof/>
        </w:rPr>
        <w:t>,</w:t>
      </w:r>
      <w:r>
        <w:t xml:space="preserve"> so she took a transportation vehicle home. Once she left the facility, it was easy to put the subject of the twin planet out of her mind and think about more important matters.</w:t>
      </w:r>
    </w:p>
    <w:p w14:paraId="61EBE1F0" w14:textId="5DA0F326" w:rsidR="009E7BD1" w:rsidRDefault="009E7BD1" w:rsidP="009E7BD1">
      <w:proofErr w:type="spellStart"/>
      <w:r>
        <w:t>Ellig</w:t>
      </w:r>
      <w:proofErr w:type="spellEnd"/>
      <w:r>
        <w:t xml:space="preserve"> noted the interchange for posterity and made a mental note that finding a twin planet could be newsworthy and </w:t>
      </w:r>
      <w:r w:rsidR="000C4CD5">
        <w:t>important to Varo's people</w:t>
      </w:r>
      <w:r>
        <w:t xml:space="preserve">. </w:t>
      </w:r>
      <w:proofErr w:type="gramStart"/>
      <w:r w:rsidR="00134281">
        <w:t>So</w:t>
      </w:r>
      <w:proofErr w:type="gramEnd"/>
      <w:r w:rsidR="00134281">
        <w:t xml:space="preserve"> h</w:t>
      </w:r>
      <w:r>
        <w:t>e decided to stay close and see how the news developed.</w:t>
      </w:r>
    </w:p>
    <w:p w14:paraId="31479C57" w14:textId="77777777" w:rsidR="009E7BD1" w:rsidRDefault="009E7BD1" w:rsidP="009E7BD1">
      <w:pPr>
        <w:pStyle w:val="SceneSeparator"/>
      </w:pPr>
      <w:r>
        <w:t>&gt;&gt;&gt;&gt;&gt;&gt;&gt;&gt;&gt;&gt;&gt;&gt;&gt;&gt;&gt;&gt;&gt;&gt;&gt;&gt;</w:t>
      </w:r>
    </w:p>
    <w:p w14:paraId="23457B84" w14:textId="77777777" w:rsidR="009E7BD1" w:rsidRDefault="009E7BD1" w:rsidP="009E7BD1">
      <w:proofErr w:type="spellStart"/>
      <w:r>
        <w:t>Vortus</w:t>
      </w:r>
      <w:proofErr w:type="spellEnd"/>
      <w:r>
        <w:t xml:space="preserve"> knelt in his garden and noticed the rising rocket on the horizon. He picked up a hand full of soil and felt a connection with it. The rocket that moved through the sky was a mere distraction from what was important. The soil of Varo would continue producing </w:t>
      </w:r>
      <w:r w:rsidRPr="00961BBC">
        <w:rPr>
          <w:noProof/>
        </w:rPr>
        <w:t>Jabom</w:t>
      </w:r>
      <w:r w:rsidR="00961BBC">
        <w:rPr>
          <w:noProof/>
        </w:rPr>
        <w:t>,</w:t>
      </w:r>
      <w:r>
        <w:t xml:space="preserve"> and the people would continue eating and </w:t>
      </w:r>
      <w:r w:rsidRPr="00961BBC">
        <w:rPr>
          <w:noProof/>
        </w:rPr>
        <w:t>contributing</w:t>
      </w:r>
      <w:r>
        <w:t xml:space="preserve"> to the soul of Varo. Nothing would </w:t>
      </w:r>
      <w:r w:rsidRPr="00961BBC">
        <w:rPr>
          <w:noProof/>
        </w:rPr>
        <w:t>change</w:t>
      </w:r>
      <w:r w:rsidR="00961BBC">
        <w:rPr>
          <w:noProof/>
        </w:rPr>
        <w:t>,</w:t>
      </w:r>
      <w:r>
        <w:t xml:space="preserve"> and the small sliver of metal that moved into space was disappearing from his thoughts. Where would </w:t>
      </w:r>
      <w:r w:rsidRPr="00F17AC8">
        <w:rPr>
          <w:noProof/>
        </w:rPr>
        <w:t>he</w:t>
      </w:r>
      <w:r>
        <w:t xml:space="preserve"> plant more </w:t>
      </w:r>
      <w:proofErr w:type="spellStart"/>
      <w:r>
        <w:t>Jabom</w:t>
      </w:r>
      <w:proofErr w:type="spellEnd"/>
      <w:r>
        <w:t xml:space="preserve"> today?</w:t>
      </w:r>
    </w:p>
    <w:p w14:paraId="3BA03C7D" w14:textId="62AC6314" w:rsidR="009E7BD1" w:rsidRDefault="009E7BD1" w:rsidP="009E7BD1">
      <w:proofErr w:type="spellStart"/>
      <w:r>
        <w:t>Vortus</w:t>
      </w:r>
      <w:proofErr w:type="spellEnd"/>
      <w:r>
        <w:t xml:space="preserve"> had never found a life partner, which was typical with either male or female soil tenders. Soil Tenders felt the calling to the soil early in their lives. They wanted to focus on </w:t>
      </w:r>
      <w:r w:rsidR="000C4CD5">
        <w:t>Varo's gifts</w:t>
      </w:r>
      <w:r>
        <w:t xml:space="preserve"> and usually weren’t interested in the other aspects of </w:t>
      </w:r>
      <w:proofErr w:type="spellStart"/>
      <w:r>
        <w:t>Raog</w:t>
      </w:r>
      <w:proofErr w:type="spellEnd"/>
      <w:r>
        <w:t xml:space="preserve"> life</w:t>
      </w:r>
      <w:r w:rsidR="000C4CD5">
        <w:t>,</w:t>
      </w:r>
      <w:r>
        <w:t xml:space="preserve"> like bearing and raising their youth. Their focus was the soil and </w:t>
      </w:r>
      <w:proofErr w:type="spellStart"/>
      <w:r>
        <w:t>Jabom</w:t>
      </w:r>
      <w:proofErr w:type="spellEnd"/>
      <w:r w:rsidR="000C4CD5">
        <w:t>;</w:t>
      </w:r>
      <w:r>
        <w:t xml:space="preserve"> bringing up children was </w:t>
      </w:r>
      <w:r>
        <w:lastRenderedPageBreak/>
        <w:t xml:space="preserve">left up to those who felt that need. He was focused on his people and what they needed that day. </w:t>
      </w:r>
      <w:proofErr w:type="spellStart"/>
      <w:r>
        <w:t>Vortus</w:t>
      </w:r>
      <w:proofErr w:type="spellEnd"/>
      <w:r>
        <w:t xml:space="preserve"> was a focused man, and his only mission was to monitor </w:t>
      </w:r>
      <w:proofErr w:type="spellStart"/>
      <w:r>
        <w:t>Jabom</w:t>
      </w:r>
      <w:proofErr w:type="spellEnd"/>
      <w:r>
        <w:t xml:space="preserve"> while it was within the responsibility of the people. That was a solemn responsibility that took </w:t>
      </w:r>
      <w:proofErr w:type="gramStart"/>
      <w:r>
        <w:t>all of</w:t>
      </w:r>
      <w:proofErr w:type="gramEnd"/>
      <w:r>
        <w:t xml:space="preserve"> his time and dedication.</w:t>
      </w:r>
    </w:p>
    <w:p w14:paraId="0D3D5078" w14:textId="77777777" w:rsidR="009E7BD1" w:rsidRDefault="009E7BD1" w:rsidP="009E7BD1">
      <w:pPr>
        <w:pStyle w:val="SceneSeparator"/>
      </w:pPr>
      <w:r>
        <w:t>&gt;&gt;&gt;&gt;&gt;&gt;&gt;&gt;&gt;&gt;&gt;&gt;&gt;&gt;&gt;&gt;&gt;&gt;&gt;&gt;</w:t>
      </w:r>
    </w:p>
    <w:p w14:paraId="0444C2E5" w14:textId="6D18C6F7" w:rsidR="009E7BD1" w:rsidRDefault="009E7BD1" w:rsidP="009E7BD1">
      <w:r>
        <w:t xml:space="preserve">General </w:t>
      </w:r>
      <w:proofErr w:type="spellStart"/>
      <w:r>
        <w:t>Aarm</w:t>
      </w:r>
      <w:proofErr w:type="spellEnd"/>
      <w:r>
        <w:t xml:space="preserve"> gave orders to his staff regarding the many preparations that he wanted them to do. They always seemed to have excuses and reasons why they weren't getting things done. Supplies had to be inventoried, packaged</w:t>
      </w:r>
      <w:r w:rsidR="000C4CD5">
        <w:t>,</w:t>
      </w:r>
      <w:r>
        <w:t xml:space="preserve"> and moved. Crew members had to be allocated, trained</w:t>
      </w:r>
      <w:r w:rsidR="000C4CD5">
        <w:t>,</w:t>
      </w:r>
      <w:r>
        <w:t xml:space="preserve"> and organized. His commands must be acted upon </w:t>
      </w:r>
      <w:r w:rsidR="000C4CD5">
        <w:t>quickly</w:t>
      </w:r>
      <w:r>
        <w:t>, or steps would be taken to increase motivation.</w:t>
      </w:r>
    </w:p>
    <w:p w14:paraId="5CF5809D" w14:textId="77777777" w:rsidR="009E7BD1" w:rsidRDefault="009E7BD1" w:rsidP="009E7BD1">
      <w:pPr>
        <w:pStyle w:val="SceneSeparator"/>
      </w:pPr>
      <w:r>
        <w:t>&gt;&gt;&gt;&gt;&gt;&gt;&gt;&gt;&gt;&gt;&gt;&gt;&gt;&gt;&gt;&gt;&gt;&gt;&gt;&gt;</w:t>
      </w:r>
    </w:p>
    <w:p w14:paraId="5153F46E" w14:textId="26EA9333" w:rsidR="009E7BD1" w:rsidRDefault="009E7BD1" w:rsidP="009E7BD1">
      <w:proofErr w:type="spellStart"/>
      <w:r>
        <w:t>Romaa</w:t>
      </w:r>
      <w:proofErr w:type="spellEnd"/>
      <w:r>
        <w:t xml:space="preserve"> moved quietly down a side street and </w:t>
      </w:r>
      <w:r w:rsidR="00F17AC8">
        <w:rPr>
          <w:noProof/>
        </w:rPr>
        <w:t>often turned</w:t>
      </w:r>
      <w:r>
        <w:t xml:space="preserve"> to make sure no one was behind her</w:t>
      </w:r>
      <w:r w:rsidR="000C4CD5">
        <w:t>. T</w:t>
      </w:r>
      <w:r>
        <w:t xml:space="preserve">his was a dangerous meeting for her. </w:t>
      </w:r>
      <w:r w:rsidR="00134281">
        <w:t>So m</w:t>
      </w:r>
      <w:r>
        <w:t xml:space="preserve">any events were coming together, and it would be only a matter of time before </w:t>
      </w:r>
      <w:r w:rsidR="00134281">
        <w:t xml:space="preserve">those </w:t>
      </w:r>
      <w:r>
        <w:t>events would change their future.</w:t>
      </w:r>
    </w:p>
    <w:p w14:paraId="1CD5014C" w14:textId="77777777" w:rsidR="009E7BD1" w:rsidRDefault="009E7BD1" w:rsidP="009E7BD1">
      <w:r>
        <w:t>She expected to be called to duty at any time, so this meeting had to occur quietly and quickly.</w:t>
      </w:r>
    </w:p>
    <w:p w14:paraId="329F7237" w14:textId="77777777" w:rsidR="009E7BD1" w:rsidRDefault="009E7BD1" w:rsidP="009E7BD1">
      <w:r>
        <w:t xml:space="preserve">She stopped one last time and checked behind her, good she didn't see any movement. She made a gentle knock on the door with some subtle </w:t>
      </w:r>
      <w:r w:rsidRPr="00F17AC8">
        <w:rPr>
          <w:noProof/>
        </w:rPr>
        <w:t>taps</w:t>
      </w:r>
      <w:r>
        <w:t xml:space="preserve"> to follow. She then slid through the door before it fully opened.</w:t>
      </w:r>
    </w:p>
    <w:p w14:paraId="29ED64E6" w14:textId="73E94EC6" w:rsidR="009E7BD1" w:rsidRDefault="009E7BD1" w:rsidP="009E7BD1">
      <w:r>
        <w:lastRenderedPageBreak/>
        <w:t xml:space="preserve">The room was full of familiar faces, and they all stood to acknowledge her arrival. She took a deep breath and began to speak. "I'm glad that you are here. I see that everyone is present, and that gives me courage. Many events are happening that we feel aren't good for us. Our leadership has made decisions that will continue doing harm to us. That is why we are all gathered here. We met before and </w:t>
      </w:r>
      <w:r w:rsidR="000C4CD5">
        <w:t>agreed</w:t>
      </w:r>
      <w:r>
        <w:t xml:space="preserve"> that we must act together if we are to be successful. It appears that time is rapidly approaching. Each of you represents other groups whose members are unknown to me. I know that has been difficult, but it has been </w:t>
      </w:r>
      <w:r w:rsidRPr="00FE1B18">
        <w:rPr>
          <w:noProof/>
        </w:rPr>
        <w:t>necessary</w:t>
      </w:r>
      <w:r w:rsidR="00FE1B18">
        <w:rPr>
          <w:noProof/>
        </w:rPr>
        <w:t>,</w:t>
      </w:r>
      <w:r>
        <w:t xml:space="preserve"> so none of us knows the number and names of our full membership. I expect many of us to be called into service in a short time, and when we do, we'll be leaving. I know that we'll be forced to take </w:t>
      </w:r>
      <w:r w:rsidR="000C4CD5">
        <w:t xml:space="preserve">the </w:t>
      </w:r>
      <w:r>
        <w:t xml:space="preserve">necessary steps at some time on our trip. When we do, we'll get the word back to you so that you can put your parts of our plan into motion here. There will be no other meetings. We have made this commitment to each other, and we'll be expected to act in a short </w:t>
      </w:r>
      <w:r w:rsidRPr="00F17AC8">
        <w:rPr>
          <w:noProof/>
        </w:rPr>
        <w:t>time</w:t>
      </w:r>
      <w:r w:rsidR="00F17AC8">
        <w:rPr>
          <w:noProof/>
        </w:rPr>
        <w:t>,</w:t>
      </w:r>
      <w:r>
        <w:t xml:space="preserve"> and we must all be ready. Go now and prepare your groups."</w:t>
      </w:r>
    </w:p>
    <w:p w14:paraId="134498E2" w14:textId="418867FA" w:rsidR="009E7BD1" w:rsidRDefault="009E7BD1" w:rsidP="009E7BD1">
      <w:r>
        <w:t>After a couple of quick side discussions, the room emptied quickly. If they were caught</w:t>
      </w:r>
      <w:r w:rsidR="000C4CD5">
        <w:t>,</w:t>
      </w:r>
      <w:r>
        <w:t xml:space="preserve"> everyone knew, the punishment would be swift. </w:t>
      </w:r>
      <w:proofErr w:type="spellStart"/>
      <w:r>
        <w:t>Romaa</w:t>
      </w:r>
      <w:proofErr w:type="spellEnd"/>
      <w:r>
        <w:t xml:space="preserve"> remained alone in the room</w:t>
      </w:r>
      <w:r w:rsidR="000C4CD5">
        <w:t>,</w:t>
      </w:r>
      <w:r>
        <w:t xml:space="preserve"> thinking. She didn't start this but inherited it from her predecessor; he had been found out, and the leadership took care of the problem.</w:t>
      </w:r>
    </w:p>
    <w:p w14:paraId="49A9DAF6" w14:textId="77777777" w:rsidR="009E7BD1" w:rsidRDefault="009E7BD1" w:rsidP="009E7BD1">
      <w:pPr>
        <w:pStyle w:val="SceneSeparator"/>
      </w:pPr>
      <w:r>
        <w:t>&gt;&gt;&gt;&gt;&gt;&gt;&gt;&gt;&gt;&gt;&gt;&gt;&gt;&gt;&gt;&gt;&gt;&gt;&gt;&gt;</w:t>
      </w:r>
    </w:p>
    <w:p w14:paraId="1441E670" w14:textId="2BE42897" w:rsidR="009E7BD1" w:rsidRDefault="009E7BD1" w:rsidP="009E7BD1">
      <w:proofErr w:type="spellStart"/>
      <w:r>
        <w:t>Irrm</w:t>
      </w:r>
      <w:proofErr w:type="spellEnd"/>
      <w:r>
        <w:t xml:space="preserve"> was sitting at his controls</w:t>
      </w:r>
      <w:r w:rsidR="000C4CD5">
        <w:t>,</w:t>
      </w:r>
      <w:r>
        <w:t xml:space="preserve"> waiting for direction. His job was to sit and wait. They would tell him when they needed him. Until that time, he would sit and wait</w:t>
      </w:r>
      <w:r w:rsidR="000C4CD5">
        <w:t>,</w:t>
      </w:r>
      <w:r>
        <w:t xml:space="preserve"> all day if necessary. He knew that somewhere in the back of his craft, they were being loaded. They wouldn't tell him how many </w:t>
      </w:r>
      <w:r>
        <w:lastRenderedPageBreak/>
        <w:t>were loaded, where they were loaded</w:t>
      </w:r>
      <w:r w:rsidR="000C4CD5">
        <w:t>,</w:t>
      </w:r>
      <w:r>
        <w:t xml:space="preserve"> or why they loaded them. When told to leave, his job would be to operate the craft to its </w:t>
      </w:r>
      <w:r w:rsidR="00F17AC8" w:rsidRPr="00F17AC8">
        <w:rPr>
          <w:noProof/>
        </w:rPr>
        <w:t>designated drop</w:t>
      </w:r>
      <w:r w:rsidR="00F17AC8">
        <w:rPr>
          <w:noProof/>
        </w:rPr>
        <w:t>-</w:t>
      </w:r>
      <w:r w:rsidRPr="00F17AC8">
        <w:rPr>
          <w:noProof/>
        </w:rPr>
        <w:t>off point</w:t>
      </w:r>
      <w:r>
        <w:t xml:space="preserve"> and then sit and wait for them to be unloaded. Then the process would start again unless he was lucky, and he was instructed to return with an empty craft. If that happened</w:t>
      </w:r>
      <w:r w:rsidR="000C4CD5">
        <w:t>,</w:t>
      </w:r>
      <w:r>
        <w:t xml:space="preserve"> that's the part he would enjoy; he enjoyed operating the craft by himself.</w:t>
      </w:r>
    </w:p>
    <w:p w14:paraId="3F320CB6" w14:textId="77777777" w:rsidR="009E7BD1" w:rsidRDefault="009E7BD1" w:rsidP="009E7BD1">
      <w:pPr>
        <w:pStyle w:val="SceneSeparator"/>
      </w:pPr>
      <w:r>
        <w:t>&gt;&gt;&gt;&gt;&gt;&gt;&gt;&gt;&gt;&gt;&gt;&gt;&gt;&gt;&gt;&gt;&gt;&gt;&gt;&gt;</w:t>
      </w:r>
    </w:p>
    <w:p w14:paraId="7E1E7A87" w14:textId="6AF5EAF1" w:rsidR="009E7BD1" w:rsidRDefault="009E7BD1" w:rsidP="009E7BD1">
      <w:r>
        <w:t>Now that the satellite was on its way</w:t>
      </w:r>
      <w:r w:rsidR="000C4CD5">
        <w:t>,</w:t>
      </w:r>
      <w:r>
        <w:t xml:space="preserve"> </w:t>
      </w:r>
      <w:proofErr w:type="spellStart"/>
      <w:r>
        <w:t>Sonyata</w:t>
      </w:r>
      <w:proofErr w:type="spellEnd"/>
      <w:r>
        <w:t xml:space="preserve"> and </w:t>
      </w:r>
      <w:proofErr w:type="spellStart"/>
      <w:r>
        <w:t>Ornage</w:t>
      </w:r>
      <w:proofErr w:type="spellEnd"/>
      <w:r>
        <w:t xml:space="preserve"> sensed an opportunity to talk. They maneuvered to a corner of the </w:t>
      </w:r>
      <w:r w:rsidRPr="00F17AC8">
        <w:rPr>
          <w:noProof/>
        </w:rPr>
        <w:t>room</w:t>
      </w:r>
      <w:r w:rsidR="00F17AC8">
        <w:rPr>
          <w:noProof/>
        </w:rPr>
        <w:t>,</w:t>
      </w:r>
      <w:r>
        <w:t xml:space="preserve"> and </w:t>
      </w:r>
      <w:proofErr w:type="spellStart"/>
      <w:r>
        <w:t>Ornage</w:t>
      </w:r>
      <w:proofErr w:type="spellEnd"/>
      <w:r>
        <w:t xml:space="preserve"> asked, “What did you think?”</w:t>
      </w:r>
    </w:p>
    <w:p w14:paraId="724F9A21" w14:textId="77777777" w:rsidR="009E7BD1" w:rsidRDefault="009E7BD1" w:rsidP="009E7BD1">
      <w:proofErr w:type="spellStart"/>
      <w:r>
        <w:t>Sonyata</w:t>
      </w:r>
      <w:proofErr w:type="spellEnd"/>
      <w:r>
        <w:t xml:space="preserve"> responded enthusiastically, “It is very </w:t>
      </w:r>
      <w:r w:rsidRPr="00F17AC8">
        <w:rPr>
          <w:noProof/>
        </w:rPr>
        <w:t>exciting</w:t>
      </w:r>
      <w:r w:rsidR="00F17AC8">
        <w:rPr>
          <w:noProof/>
        </w:rPr>
        <w:t>,</w:t>
      </w:r>
      <w:r>
        <w:t xml:space="preserve"> and I pray to Varo that everything continues on </w:t>
      </w:r>
      <w:proofErr w:type="gramStart"/>
      <w:r>
        <w:t>schedule</w:t>
      </w:r>
      <w:proofErr w:type="gramEnd"/>
      <w:r>
        <w:t xml:space="preserve"> and we get pictures of something.”</w:t>
      </w:r>
    </w:p>
    <w:p w14:paraId="72D8E563" w14:textId="77777777" w:rsidR="009E7BD1" w:rsidRDefault="009E7BD1" w:rsidP="009E7BD1">
      <w:proofErr w:type="spellStart"/>
      <w:r>
        <w:t>Ornage</w:t>
      </w:r>
      <w:proofErr w:type="spellEnd"/>
      <w:r>
        <w:t xml:space="preserve"> leaned closer and said, “My only disappointment is that we might not be able to spend as much time together talking about the launch.”</w:t>
      </w:r>
    </w:p>
    <w:p w14:paraId="05E4FB7B" w14:textId="77777777" w:rsidR="009E7BD1" w:rsidRDefault="009E7BD1" w:rsidP="009E7BD1">
      <w:r>
        <w:t xml:space="preserve">“You’re right, </w:t>
      </w:r>
      <w:proofErr w:type="spellStart"/>
      <w:r>
        <w:t>Ornage</w:t>
      </w:r>
      <w:proofErr w:type="spellEnd"/>
      <w:r>
        <w:t xml:space="preserve">,” </w:t>
      </w:r>
      <w:proofErr w:type="spellStart"/>
      <w:r>
        <w:t>Sonyata</w:t>
      </w:r>
      <w:proofErr w:type="spellEnd"/>
      <w:r>
        <w:t xml:space="preserve"> said in a near whisper, “but now, we can spend time talking about the point in space where it will take photos and communicate.” </w:t>
      </w:r>
    </w:p>
    <w:p w14:paraId="3C90628B" w14:textId="1A4FE8BF" w:rsidR="009E7BD1" w:rsidRDefault="009E7BD1" w:rsidP="009E7BD1">
      <w:proofErr w:type="spellStart"/>
      <w:r>
        <w:t>Ornage</w:t>
      </w:r>
      <w:proofErr w:type="spellEnd"/>
      <w:r>
        <w:t xml:space="preserve"> sensed that something had just happened, but it took him a moment to realize that </w:t>
      </w:r>
      <w:proofErr w:type="spellStart"/>
      <w:r>
        <w:t>Sonyata</w:t>
      </w:r>
      <w:proofErr w:type="spellEnd"/>
      <w:r>
        <w:t xml:space="preserve"> </w:t>
      </w:r>
      <w:r w:rsidR="000C4CD5">
        <w:t>suggested</w:t>
      </w:r>
      <w:r>
        <w:t xml:space="preserve"> that they spend time together. Now that the launch was done, </w:t>
      </w:r>
      <w:proofErr w:type="spellStart"/>
      <w:r>
        <w:t>Ornage</w:t>
      </w:r>
      <w:proofErr w:type="spellEnd"/>
      <w:r>
        <w:t xml:space="preserve"> was afraid they wouldn’t be together as much. Her suggestion to spend time with her excited him. Should he ask to go somewhere together, he thought.</w:t>
      </w:r>
    </w:p>
    <w:p w14:paraId="0A214591" w14:textId="06A0B9D0" w:rsidR="009E7BD1" w:rsidRDefault="009E7BD1" w:rsidP="009E7BD1">
      <w:r>
        <w:lastRenderedPageBreak/>
        <w:t>“</w:t>
      </w:r>
      <w:proofErr w:type="spellStart"/>
      <w:r>
        <w:t>Sonyata</w:t>
      </w:r>
      <w:proofErr w:type="spellEnd"/>
      <w:r>
        <w:t>, you didn’t go home with your parents,” he paused, repositioned himself</w:t>
      </w:r>
      <w:r w:rsidR="000C4CD5">
        <w:t>,</w:t>
      </w:r>
      <w:r>
        <w:t xml:space="preserve"> and continued, “Can we go somewhere and eat?”</w:t>
      </w:r>
    </w:p>
    <w:p w14:paraId="397681B3" w14:textId="5F050C8B" w:rsidR="009E7BD1" w:rsidRDefault="009E7BD1" w:rsidP="009E7BD1">
      <w:proofErr w:type="spellStart"/>
      <w:r>
        <w:t>Sonyata’s</w:t>
      </w:r>
      <w:proofErr w:type="spellEnd"/>
      <w:r>
        <w:t xml:space="preserve"> heartbeat faster while thinking, good he picked up on my hint. “</w:t>
      </w:r>
      <w:proofErr w:type="spellStart"/>
      <w:r>
        <w:t>Ornage</w:t>
      </w:r>
      <w:proofErr w:type="spellEnd"/>
      <w:r>
        <w:t>, I’d love to.”</w:t>
      </w:r>
    </w:p>
    <w:p w14:paraId="125A8872" w14:textId="5B5D1B84" w:rsidR="009E7BD1" w:rsidRDefault="009E7BD1" w:rsidP="009E7BD1">
      <w:r>
        <w:t xml:space="preserve">While they waited, the rocket reached orbit and discharged the satellite. The satellite fired the necessary onboard rocket per its internal timing mechanism. It moved out of the orbit of Varo along a trajectory that it would follow for almost two </w:t>
      </w:r>
      <w:proofErr w:type="spellStart"/>
      <w:r>
        <w:t>Eronses</w:t>
      </w:r>
      <w:proofErr w:type="spellEnd"/>
      <w:r>
        <w:t xml:space="preserve"> until it reached the point of its next event. Being a machine</w:t>
      </w:r>
      <w:r w:rsidR="000C4CD5">
        <w:t>,</w:t>
      </w:r>
      <w:r>
        <w:t xml:space="preserve"> it had no feeling of doom or jubilation</w:t>
      </w:r>
      <w:r w:rsidR="000C4CD5">
        <w:t>. I</w:t>
      </w:r>
      <w:r>
        <w:t>t had no concerns about the effect that it would have on the lives of the people on the planet Varo. After all, the satellite was merely a bunch of little pieces that are fit together to accomplish a goal, nothing more.</w:t>
      </w:r>
    </w:p>
    <w:p w14:paraId="36313DC7" w14:textId="1DF58FF7" w:rsidR="009E7BD1" w:rsidRDefault="009E7BD1" w:rsidP="009E7BD1">
      <w:r>
        <w:t xml:space="preserve">The satellite was on its way to the mid-point, Doctor Wong finished the congratulations to each of the remaining </w:t>
      </w:r>
      <w:r w:rsidRPr="00F17AC8">
        <w:rPr>
          <w:noProof/>
        </w:rPr>
        <w:t>technicians</w:t>
      </w:r>
      <w:r w:rsidR="00F17AC8">
        <w:rPr>
          <w:noProof/>
        </w:rPr>
        <w:t>,</w:t>
      </w:r>
      <w:r>
        <w:t xml:space="preserve"> and they made their way out of the facility. Doctor Wong had some paperwork to do</w:t>
      </w:r>
      <w:r w:rsidR="000C4CD5">
        <w:t>,</w:t>
      </w:r>
      <w:r>
        <w:t xml:space="preserve"> so he excused himself and went to his office.</w:t>
      </w:r>
    </w:p>
    <w:p w14:paraId="1A1BD642" w14:textId="77777777" w:rsidR="009E7BD1" w:rsidRDefault="009E7BD1" w:rsidP="009E7BD1">
      <w:r>
        <w:t xml:space="preserve">As </w:t>
      </w:r>
      <w:proofErr w:type="spellStart"/>
      <w:r>
        <w:t>Sonyata</w:t>
      </w:r>
      <w:proofErr w:type="spellEnd"/>
      <w:r>
        <w:t xml:space="preserve"> and </w:t>
      </w:r>
      <w:proofErr w:type="spellStart"/>
      <w:r>
        <w:t>Ornage</w:t>
      </w:r>
      <w:proofErr w:type="spellEnd"/>
      <w:r>
        <w:t xml:space="preserve"> looked around the room, they realized that they were almost alone. There </w:t>
      </w:r>
      <w:r w:rsidRPr="00F17AC8">
        <w:rPr>
          <w:noProof/>
        </w:rPr>
        <w:t>w</w:t>
      </w:r>
      <w:r w:rsidR="00F17AC8">
        <w:rPr>
          <w:noProof/>
        </w:rPr>
        <w:t>ere</w:t>
      </w:r>
      <w:r>
        <w:t xml:space="preserve"> just a couple of technicians monitoring the remainder of the launch and finishing up in the launch room, but they were alone in the observation room.</w:t>
      </w:r>
    </w:p>
    <w:p w14:paraId="38F76916" w14:textId="77777777" w:rsidR="009E7BD1" w:rsidRDefault="009E7BD1" w:rsidP="009E7BD1">
      <w:proofErr w:type="spellStart"/>
      <w:r>
        <w:t>Ornage</w:t>
      </w:r>
      <w:proofErr w:type="spellEnd"/>
      <w:r>
        <w:t xml:space="preserve"> asked, “May we go?”</w:t>
      </w:r>
    </w:p>
    <w:p w14:paraId="068732EF" w14:textId="77777777" w:rsidR="009E7BD1" w:rsidRDefault="009E7BD1" w:rsidP="009E7BD1">
      <w:proofErr w:type="spellStart"/>
      <w:r>
        <w:t>Sonyata</w:t>
      </w:r>
      <w:proofErr w:type="spellEnd"/>
      <w:r>
        <w:t xml:space="preserve"> smiled and moved towards the door.</w:t>
      </w:r>
    </w:p>
    <w:p w14:paraId="0BB9A84F" w14:textId="56412F9C" w:rsidR="009E7BD1" w:rsidRDefault="009E7BD1" w:rsidP="009E7BD1">
      <w:r>
        <w:t xml:space="preserve">As the door opened, they were confronted with the heat of mid-day. The weather was extreme at times. During the heat of the day, the sun would heat the surface, which </w:t>
      </w:r>
      <w:proofErr w:type="spellStart"/>
      <w:r>
        <w:t>Jabom</w:t>
      </w:r>
      <w:proofErr w:type="spellEnd"/>
      <w:r>
        <w:t xml:space="preserve"> thrived on, and during the night</w:t>
      </w:r>
      <w:r w:rsidR="000C4CD5">
        <w:t>,</w:t>
      </w:r>
      <w:r>
        <w:t xml:space="preserve"> the temperature dropped considerably. Because of the planet’s slow rotation, the air </w:t>
      </w:r>
      <w:r>
        <w:lastRenderedPageBreak/>
        <w:t>at the equator, the hottest point, rose</w:t>
      </w:r>
      <w:r w:rsidR="000C4CD5">
        <w:t>,</w:t>
      </w:r>
      <w:r>
        <w:t xml:space="preserve"> and opposite the planet, the cool air descended. That circular movement provided a constant flow of air from the cooler side of the planet to the warmer side. The storms formed at the transition point between light and dark</w:t>
      </w:r>
      <w:r w:rsidR="00283467">
        <w:t>. That is</w:t>
      </w:r>
      <w:r>
        <w:t xml:space="preserve"> where the mixing of warm and cool air occurred. As the planet rotated</w:t>
      </w:r>
      <w:r w:rsidR="00283467">
        <w:t>,</w:t>
      </w:r>
      <w:r>
        <w:t xml:space="preserve"> the hot point under the sun was usually clear</w:t>
      </w:r>
      <w:r w:rsidR="00283467">
        <w:t>,</w:t>
      </w:r>
      <w:r>
        <w:t xml:space="preserve"> and the point where dusk or sunrise was occurring was usually stormy. Each day the morning awoke the </w:t>
      </w:r>
      <w:proofErr w:type="spellStart"/>
      <w:r>
        <w:t>Raog</w:t>
      </w:r>
      <w:proofErr w:type="spellEnd"/>
      <w:r>
        <w:t xml:space="preserve"> with a rain shower to nourish </w:t>
      </w:r>
      <w:r w:rsidRPr="00F17AC8">
        <w:rPr>
          <w:noProof/>
        </w:rPr>
        <w:t>Jabom</w:t>
      </w:r>
      <w:r w:rsidR="00F17AC8">
        <w:rPr>
          <w:noProof/>
        </w:rPr>
        <w:t>,</w:t>
      </w:r>
      <w:r>
        <w:t xml:space="preserve"> and in the evening</w:t>
      </w:r>
      <w:r w:rsidR="00283467">
        <w:t>,</w:t>
      </w:r>
      <w:r>
        <w:t xml:space="preserve"> they were welcomed with a rain shower to wash off the grime and sweat of the day.</w:t>
      </w:r>
    </w:p>
    <w:p w14:paraId="6C7A9BFD" w14:textId="104A6CEF" w:rsidR="009E7BD1" w:rsidRDefault="009E7BD1" w:rsidP="009E7BD1">
      <w:r>
        <w:t xml:space="preserve">They took </w:t>
      </w:r>
      <w:proofErr w:type="spellStart"/>
      <w:r>
        <w:t>Ornage’s</w:t>
      </w:r>
      <w:proofErr w:type="spellEnd"/>
      <w:r>
        <w:t xml:space="preserve"> vehicle into the </w:t>
      </w:r>
      <w:r w:rsidR="004913DF">
        <w:t>capitol</w:t>
      </w:r>
      <w:r>
        <w:t xml:space="preserve"> to find a nice eating location near her home</w:t>
      </w:r>
      <w:r w:rsidR="00283467">
        <w:t>,</w:t>
      </w:r>
      <w:r>
        <w:t xml:space="preserve"> which they would both enjoy. Each eating establishment had their own specialties. After all, </w:t>
      </w:r>
      <w:proofErr w:type="spellStart"/>
      <w:r>
        <w:t>Jabom</w:t>
      </w:r>
      <w:proofErr w:type="spellEnd"/>
      <w:r>
        <w:t xml:space="preserve"> could be prepared in 1682 different ways. Some restaurants specialized in </w:t>
      </w:r>
      <w:r w:rsidRPr="00977BDE">
        <w:rPr>
          <w:noProof/>
        </w:rPr>
        <w:t>bread</w:t>
      </w:r>
      <w:r>
        <w:t>, others stews or soups, some focused on juices, pudding</w:t>
      </w:r>
      <w:r w:rsidR="00283467">
        <w:t>,</w:t>
      </w:r>
      <w:r>
        <w:t xml:space="preserve"> or pies. As </w:t>
      </w:r>
      <w:proofErr w:type="spellStart"/>
      <w:r>
        <w:t>Ornage</w:t>
      </w:r>
      <w:proofErr w:type="spellEnd"/>
      <w:r>
        <w:t xml:space="preserve"> and </w:t>
      </w:r>
      <w:proofErr w:type="spellStart"/>
      <w:r>
        <w:t>Sonyata</w:t>
      </w:r>
      <w:proofErr w:type="spellEnd"/>
      <w:r>
        <w:t xml:space="preserve"> drove, they had many options for enjoying </w:t>
      </w:r>
      <w:proofErr w:type="spellStart"/>
      <w:r>
        <w:t>Jabom</w:t>
      </w:r>
      <w:proofErr w:type="spellEnd"/>
      <w:r>
        <w:t xml:space="preserve"> and each other.</w:t>
      </w:r>
    </w:p>
    <w:p w14:paraId="36BF2914" w14:textId="5DBBA9F4" w:rsidR="009E7BD1" w:rsidRDefault="009E7BD1" w:rsidP="009E7BD1">
      <w:r>
        <w:t xml:space="preserve">While they drove, </w:t>
      </w:r>
      <w:proofErr w:type="gramStart"/>
      <w:r>
        <w:t>very little</w:t>
      </w:r>
      <w:proofErr w:type="gramEnd"/>
      <w:r>
        <w:t xml:space="preserve"> was said</w:t>
      </w:r>
      <w:r w:rsidR="00283467">
        <w:t>. T</w:t>
      </w:r>
      <w:r>
        <w:t>hey just enjoyed each other’s company and the momentary quiet of being away from the launch site. They were lucky</w:t>
      </w:r>
      <w:r w:rsidR="00283467">
        <w:t>;</w:t>
      </w:r>
      <w:r>
        <w:t xml:space="preserve"> there were few </w:t>
      </w:r>
      <w:proofErr w:type="spellStart"/>
      <w:r>
        <w:t>Jabom</w:t>
      </w:r>
      <w:proofErr w:type="spellEnd"/>
      <w:r>
        <w:t xml:space="preserve"> harvest vehicles on the road. They encountered mostly private transportation. At that time of year</w:t>
      </w:r>
      <w:r w:rsidR="00283467">
        <w:t>,</w:t>
      </w:r>
      <w:r>
        <w:t xml:space="preserve"> between the harvests, the streets weren’t </w:t>
      </w:r>
      <w:proofErr w:type="gramStart"/>
      <w:r>
        <w:t>very busy</w:t>
      </w:r>
      <w:proofErr w:type="gramEnd"/>
      <w:r>
        <w:t xml:space="preserve">, but during the </w:t>
      </w:r>
      <w:r w:rsidRPr="00F17AC8">
        <w:rPr>
          <w:noProof/>
        </w:rPr>
        <w:t>harvest</w:t>
      </w:r>
      <w:r w:rsidR="00F17AC8">
        <w:rPr>
          <w:noProof/>
        </w:rPr>
        <w:t>,</w:t>
      </w:r>
      <w:r>
        <w:t xml:space="preserve"> there would be many transportation vehicles on the road moving the </w:t>
      </w:r>
      <w:proofErr w:type="spellStart"/>
      <w:r>
        <w:t>Jabom</w:t>
      </w:r>
      <w:proofErr w:type="spellEnd"/>
      <w:r>
        <w:t xml:space="preserve"> harvest. There always was some </w:t>
      </w:r>
      <w:proofErr w:type="spellStart"/>
      <w:r>
        <w:t>Jabom</w:t>
      </w:r>
      <w:proofErr w:type="spellEnd"/>
      <w:r>
        <w:t xml:space="preserve"> moving around. It was stored </w:t>
      </w:r>
      <w:r w:rsidRPr="00FE1B18">
        <w:rPr>
          <w:noProof/>
        </w:rPr>
        <w:t>locally</w:t>
      </w:r>
      <w:r w:rsidR="00FE1B18">
        <w:rPr>
          <w:noProof/>
        </w:rPr>
        <w:t>,</w:t>
      </w:r>
      <w:r>
        <w:t xml:space="preserve"> so distribution was constantly occurring. When the local storage was consumed, larger shipments would come from the northern caves to the city’s distribution centers. Then it would be distributed to local centers then homes.</w:t>
      </w:r>
    </w:p>
    <w:p w14:paraId="5E97BAF5" w14:textId="0373CC90" w:rsidR="009E7BD1" w:rsidRDefault="009E7BD1" w:rsidP="009E7BD1">
      <w:proofErr w:type="gramStart"/>
      <w:r>
        <w:t>The vast majority of</w:t>
      </w:r>
      <w:proofErr w:type="gramEnd"/>
      <w:r>
        <w:t xml:space="preserve"> transportation on Varo was done on the ground. Air travel existed but was rarely used. The </w:t>
      </w:r>
      <w:r>
        <w:lastRenderedPageBreak/>
        <w:t xml:space="preserve">planes weren’t </w:t>
      </w:r>
      <w:proofErr w:type="gramStart"/>
      <w:r>
        <w:t>very large</w:t>
      </w:r>
      <w:proofErr w:type="gramEnd"/>
      <w:r>
        <w:t xml:space="preserve"> and were suited only to transport a small number of passengers. The </w:t>
      </w:r>
      <w:proofErr w:type="spellStart"/>
      <w:r>
        <w:t>Raog</w:t>
      </w:r>
      <w:proofErr w:type="spellEnd"/>
      <w:r>
        <w:t xml:space="preserve"> had no need to leave their home areas, the </w:t>
      </w:r>
      <w:proofErr w:type="spellStart"/>
      <w:r>
        <w:t>Raog</w:t>
      </w:r>
      <w:proofErr w:type="spellEnd"/>
      <w:r>
        <w:t xml:space="preserve"> lived near their </w:t>
      </w:r>
      <w:r w:rsidRPr="00F17AC8">
        <w:rPr>
          <w:noProof/>
        </w:rPr>
        <w:t>families</w:t>
      </w:r>
      <w:r w:rsidR="00F17AC8">
        <w:rPr>
          <w:noProof/>
        </w:rPr>
        <w:t>,</w:t>
      </w:r>
      <w:r>
        <w:t xml:space="preserve"> and their young didn’t move far away. Air travel was for specific purposes and </w:t>
      </w:r>
      <w:r w:rsidR="00283467">
        <w:t xml:space="preserve">was </w:t>
      </w:r>
      <w:r>
        <w:t xml:space="preserve">usually used by the leadership. Family and friends stayed where they grew </w:t>
      </w:r>
      <w:r w:rsidRPr="00FE1B18">
        <w:rPr>
          <w:noProof/>
        </w:rPr>
        <w:t>up</w:t>
      </w:r>
      <w:r w:rsidR="00FE1B18">
        <w:rPr>
          <w:noProof/>
        </w:rPr>
        <w:t>,</w:t>
      </w:r>
      <w:r>
        <w:t xml:space="preserve"> so there was no reason for them to travel. Everything they needed was usually within a short walk.</w:t>
      </w:r>
    </w:p>
    <w:p w14:paraId="7DEC28E9" w14:textId="72FB21B6" w:rsidR="009E7BD1" w:rsidRDefault="009E7BD1" w:rsidP="009E7BD1">
      <w:r>
        <w:t xml:space="preserve">Traveling to sightsee never occurred. The planet was </w:t>
      </w:r>
      <w:proofErr w:type="gramStart"/>
      <w:r>
        <w:t>pretty uniform</w:t>
      </w:r>
      <w:proofErr w:type="gramEnd"/>
      <w:r>
        <w:t xml:space="preserve"> and what you saw around your home was what you would see around other homes across the planet. The mountains and few lakes were enjoyed on occasion, but the </w:t>
      </w:r>
      <w:proofErr w:type="gramStart"/>
      <w:r>
        <w:t>main focus</w:t>
      </w:r>
      <w:proofErr w:type="gramEnd"/>
      <w:r>
        <w:t xml:space="preserve"> always remained on the </w:t>
      </w:r>
      <w:proofErr w:type="spellStart"/>
      <w:r>
        <w:t>Jabom</w:t>
      </w:r>
      <w:proofErr w:type="spellEnd"/>
      <w:r>
        <w:t xml:space="preserve"> and family.</w:t>
      </w:r>
    </w:p>
    <w:p w14:paraId="67EA5FAA" w14:textId="54FA0C65" w:rsidR="009E7BD1" w:rsidRDefault="009E7BD1" w:rsidP="009E7BD1">
      <w:r>
        <w:t xml:space="preserve">The buildings on each side of the road weren’t large or ornate. The buildings were generally 2-3 levels high and had many windows </w:t>
      </w:r>
      <w:r w:rsidR="00283467">
        <w:t>to</w:t>
      </w:r>
      <w:r>
        <w:t xml:space="preserve"> enjoy the environment and sustain their connection to the soil. In most cases, they were made of stone and were the same colors as the local soils. Over the generations, as the cities emerged</w:t>
      </w:r>
      <w:r w:rsidR="00283467">
        <w:t>,</w:t>
      </w:r>
      <w:r>
        <w:t xml:space="preserve"> the architecture became simple and functional, representing the commonly shared legacy with the soil. </w:t>
      </w:r>
    </w:p>
    <w:p w14:paraId="2564E1B0" w14:textId="10B92C8B" w:rsidR="009E7BD1" w:rsidRDefault="009E7BD1" w:rsidP="009E7BD1">
      <w:r>
        <w:t xml:space="preserve">The cities housed the administrators, the laborers, the machine drivers, the thinkers, the builders, the creators, and </w:t>
      </w:r>
      <w:r w:rsidR="00283467">
        <w:t xml:space="preserve">the </w:t>
      </w:r>
      <w:r>
        <w:t xml:space="preserve">organizers. All worked together and shared the food that the planet produced. Everyone knew their place in </w:t>
      </w:r>
      <w:r w:rsidRPr="00F17AC8">
        <w:rPr>
          <w:noProof/>
        </w:rPr>
        <w:t>society</w:t>
      </w:r>
      <w:r w:rsidR="00F17AC8">
        <w:rPr>
          <w:noProof/>
        </w:rPr>
        <w:t>,</w:t>
      </w:r>
      <w:r>
        <w:t xml:space="preserve"> and each knew they would get their share of </w:t>
      </w:r>
      <w:proofErr w:type="spellStart"/>
      <w:r>
        <w:t>Jabom</w:t>
      </w:r>
      <w:proofErr w:type="spellEnd"/>
      <w:r>
        <w:t xml:space="preserve"> and support from others when needed. Some</w:t>
      </w:r>
      <w:r w:rsidR="00935EDE">
        <w:t xml:space="preserve"> of</w:t>
      </w:r>
      <w:r>
        <w:t xml:space="preserve"> the cities focused on the special needs of the </w:t>
      </w:r>
      <w:proofErr w:type="spellStart"/>
      <w:r>
        <w:t>Raog</w:t>
      </w:r>
      <w:proofErr w:type="spellEnd"/>
      <w:r>
        <w:t xml:space="preserve">. </w:t>
      </w:r>
      <w:proofErr w:type="spellStart"/>
      <w:r>
        <w:t>Furtar</w:t>
      </w:r>
      <w:proofErr w:type="spellEnd"/>
      <w:r>
        <w:t xml:space="preserve">, which was the city closest to the </w:t>
      </w:r>
      <w:r w:rsidR="004913DF">
        <w:t>capit</w:t>
      </w:r>
      <w:r w:rsidR="00C0396B">
        <w:t>a</w:t>
      </w:r>
      <w:r w:rsidR="004913DF">
        <w:t>l</w:t>
      </w:r>
      <w:r>
        <w:t>, was a manufacturing center</w:t>
      </w:r>
      <w:r w:rsidR="00283467">
        <w:t>. A</w:t>
      </w:r>
      <w:r>
        <w:t>nother city’s strength was building transportation vehicles</w:t>
      </w:r>
      <w:r w:rsidR="00283467">
        <w:t>,</w:t>
      </w:r>
      <w:r>
        <w:t xml:space="preserve"> and other cities focused on art, </w:t>
      </w:r>
      <w:r w:rsidRPr="00F17AC8">
        <w:rPr>
          <w:noProof/>
        </w:rPr>
        <w:t>music</w:t>
      </w:r>
      <w:r w:rsidR="00F17AC8">
        <w:rPr>
          <w:noProof/>
        </w:rPr>
        <w:t>,</w:t>
      </w:r>
      <w:r>
        <w:t xml:space="preserve"> and fashion.</w:t>
      </w:r>
    </w:p>
    <w:p w14:paraId="2A32EA1E" w14:textId="64111D2C" w:rsidR="009E7BD1" w:rsidRDefault="009E7BD1" w:rsidP="009E7BD1">
      <w:r>
        <w:t xml:space="preserve">Homes were usually built of rock that accomplished two purposes: </w:t>
      </w:r>
      <w:r w:rsidR="00283467">
        <w:t>first, r</w:t>
      </w:r>
      <w:r>
        <w:t xml:space="preserve">emoving the rock from the soil allowed better </w:t>
      </w:r>
      <w:proofErr w:type="spellStart"/>
      <w:r>
        <w:t>Jabom</w:t>
      </w:r>
      <w:proofErr w:type="spellEnd"/>
      <w:r>
        <w:t xml:space="preserve"> production. </w:t>
      </w:r>
      <w:r w:rsidR="00283467">
        <w:t>Second</w:t>
      </w:r>
      <w:r>
        <w:t xml:space="preserve">, because of the large </w:t>
      </w:r>
      <w:r>
        <w:lastRenderedPageBreak/>
        <w:t xml:space="preserve">temperature differences between the day and night, the heat warmed the cool rocks during the </w:t>
      </w:r>
      <w:r w:rsidRPr="00F17AC8">
        <w:rPr>
          <w:noProof/>
        </w:rPr>
        <w:t>day</w:t>
      </w:r>
      <w:r w:rsidR="00F17AC8">
        <w:rPr>
          <w:noProof/>
        </w:rPr>
        <w:t>,</w:t>
      </w:r>
      <w:r>
        <w:t xml:space="preserve"> and the rocks shared the heat with the occupants at night.</w:t>
      </w:r>
    </w:p>
    <w:p w14:paraId="7E4C37D1" w14:textId="401C96BB" w:rsidR="009E7BD1" w:rsidRDefault="009E7BD1" w:rsidP="009E7BD1">
      <w:r>
        <w:t xml:space="preserve">The </w:t>
      </w:r>
      <w:proofErr w:type="spellStart"/>
      <w:r>
        <w:t>Raog</w:t>
      </w:r>
      <w:proofErr w:type="spellEnd"/>
      <w:r>
        <w:t xml:space="preserve"> recognized the soil as a gift from Varo. Any barrier to that soil was a barrier between them and the soil. Rocks and mountains were part of the planet, but they were a barrier</w:t>
      </w:r>
      <w:r w:rsidR="00283467">
        <w:t>,</w:t>
      </w:r>
      <w:r>
        <w:t xml:space="preserve"> and when necessary</w:t>
      </w:r>
      <w:r w:rsidR="00283467">
        <w:t>,</w:t>
      </w:r>
      <w:r>
        <w:t xml:space="preserve"> they were removed. The process of removal was a sensitive part of their relationship. Picking a rock up and moving it was one option</w:t>
      </w:r>
      <w:r w:rsidR="00283467">
        <w:t>,</w:t>
      </w:r>
      <w:r>
        <w:t xml:space="preserve"> and using explosive powders w</w:t>
      </w:r>
      <w:r w:rsidR="00283467">
        <w:t>as</w:t>
      </w:r>
      <w:r>
        <w:t xml:space="preserve"> another. Picking the rock up was easy and caused no </w:t>
      </w:r>
      <w:proofErr w:type="gramStart"/>
      <w:r>
        <w:t>concern, but</w:t>
      </w:r>
      <w:proofErr w:type="gramEnd"/>
      <w:r>
        <w:t xml:space="preserve"> using explosive powders would disturb the soil and the soul of Varo. The explosive powders were part of the Varo soil. When used, great care was taken after the explosion to return the soil to the proper position</w:t>
      </w:r>
      <w:r w:rsidR="00283467">
        <w:t>,</w:t>
      </w:r>
      <w:r>
        <w:t xml:space="preserve"> which meant leveling it, smoothing it</w:t>
      </w:r>
      <w:r w:rsidR="00283467">
        <w:t>,</w:t>
      </w:r>
      <w:r>
        <w:t xml:space="preserve"> and preparing it for planting. It was more like a healing process than merely filling a hole.</w:t>
      </w:r>
    </w:p>
    <w:p w14:paraId="4D065299" w14:textId="4150DBB0" w:rsidR="009E7BD1" w:rsidRDefault="009E7BD1" w:rsidP="009E7BD1">
      <w:r>
        <w:t xml:space="preserve">The only thing of value to the </w:t>
      </w:r>
      <w:proofErr w:type="spellStart"/>
      <w:r>
        <w:t>Raog</w:t>
      </w:r>
      <w:proofErr w:type="spellEnd"/>
      <w:r>
        <w:t xml:space="preserve"> was </w:t>
      </w:r>
      <w:proofErr w:type="spellStart"/>
      <w:r>
        <w:t>Jabom</w:t>
      </w:r>
      <w:proofErr w:type="spellEnd"/>
      <w:r>
        <w:t>. It was the primary and only food source</w:t>
      </w:r>
      <w:r w:rsidR="00283467">
        <w:t>. I</w:t>
      </w:r>
      <w:r>
        <w:t>t was traded, exchanged, donated, given</w:t>
      </w:r>
      <w:r w:rsidR="00283467">
        <w:t>,</w:t>
      </w:r>
      <w:r>
        <w:t xml:space="preserve"> and shared. Its roots were a delicacy because they were soft and full of moist</w:t>
      </w:r>
      <w:r w:rsidR="000D6899">
        <w:t>ure and flavor. Its fibrous stal</w:t>
      </w:r>
      <w:r>
        <w:t>k provided material for fabrics</w:t>
      </w:r>
      <w:r w:rsidR="00283467">
        <w:t>. Its leafy display provided garnish and was shredded, folded, dried, crushed,</w:t>
      </w:r>
      <w:r>
        <w:t xml:space="preserve"> or just eaten cold. The fruit was the main part of the plant and provided nourishment, medications, and dyes for the fabric and could be eaten cold, cooked, fried, boiled, baked, </w:t>
      </w:r>
      <w:r w:rsidR="00283467">
        <w:t>f</w:t>
      </w:r>
      <w:r>
        <w:t>ried, or roasted. While the plant was growing</w:t>
      </w:r>
      <w:r w:rsidR="00283467">
        <w:t>,</w:t>
      </w:r>
      <w:r>
        <w:t xml:space="preserve"> the color of the fruit changed almost daily. It started with light greens, which turned darker</w:t>
      </w:r>
      <w:r w:rsidR="00283467">
        <w:t>,</w:t>
      </w:r>
      <w:r>
        <w:t xml:space="preserve"> and as the plant matured</w:t>
      </w:r>
      <w:r w:rsidR="00283467">
        <w:t>,</w:t>
      </w:r>
      <w:r>
        <w:t xml:space="preserve"> the fruit turned to pink, reds, eventually dark reds</w:t>
      </w:r>
      <w:r w:rsidR="00283467">
        <w:t>,</w:t>
      </w:r>
      <w:r>
        <w:t xml:space="preserve"> and finally black. </w:t>
      </w:r>
      <w:proofErr w:type="spellStart"/>
      <w:r>
        <w:t>Jabom</w:t>
      </w:r>
      <w:proofErr w:type="spellEnd"/>
      <w:r>
        <w:t xml:space="preserve"> could be harvested at almost any point in its growth and would yield unique dishes to enjoy. There were 1682 ways to cook and prepare </w:t>
      </w:r>
      <w:proofErr w:type="spellStart"/>
      <w:r>
        <w:t>Jabom</w:t>
      </w:r>
      <w:proofErr w:type="spellEnd"/>
      <w:r>
        <w:t>.</w:t>
      </w:r>
    </w:p>
    <w:p w14:paraId="069B9339" w14:textId="77777777" w:rsidR="009E7BD1" w:rsidRDefault="009E7BD1" w:rsidP="009E7BD1">
      <w:proofErr w:type="gramStart"/>
      <w:r>
        <w:lastRenderedPageBreak/>
        <w:t>All of</w:t>
      </w:r>
      <w:proofErr w:type="gramEnd"/>
      <w:r>
        <w:t xml:space="preserve"> the people knew their dependence on </w:t>
      </w:r>
      <w:r w:rsidRPr="00F17AC8">
        <w:rPr>
          <w:noProof/>
        </w:rPr>
        <w:t>Jabom</w:t>
      </w:r>
      <w:r w:rsidR="00F17AC8">
        <w:rPr>
          <w:noProof/>
        </w:rPr>
        <w:t>,</w:t>
      </w:r>
      <w:r>
        <w:t xml:space="preserve"> and each recognized the need to do their part so they could share in the bounty.</w:t>
      </w:r>
    </w:p>
    <w:p w14:paraId="196BAACE" w14:textId="28509FE2" w:rsidR="009E7BD1" w:rsidRDefault="009E7BD1" w:rsidP="009E7BD1">
      <w:r>
        <w:t xml:space="preserve"> The restaurant </w:t>
      </w:r>
      <w:proofErr w:type="spellStart"/>
      <w:r>
        <w:t>Sonyata</w:t>
      </w:r>
      <w:proofErr w:type="spellEnd"/>
      <w:r>
        <w:t xml:space="preserve"> and </w:t>
      </w:r>
      <w:proofErr w:type="spellStart"/>
      <w:r>
        <w:t>Ornage</w:t>
      </w:r>
      <w:proofErr w:type="spellEnd"/>
      <w:r>
        <w:t xml:space="preserve"> selected was one of </w:t>
      </w:r>
      <w:proofErr w:type="spellStart"/>
      <w:r>
        <w:t>Sonyata’s</w:t>
      </w:r>
      <w:proofErr w:type="spellEnd"/>
      <w:r>
        <w:t xml:space="preserve"> favorites. That </w:t>
      </w:r>
      <w:proofErr w:type="gramStart"/>
      <w:r>
        <w:t>particular establishment</w:t>
      </w:r>
      <w:proofErr w:type="gramEnd"/>
      <w:r>
        <w:t xml:space="preserve"> specialized in puddings, pies, cakes, sweet drinks and often had live entertainment. They </w:t>
      </w:r>
      <w:r w:rsidRPr="00F17AC8">
        <w:rPr>
          <w:noProof/>
        </w:rPr>
        <w:t>entered</w:t>
      </w:r>
      <w:r w:rsidR="00F17AC8">
        <w:rPr>
          <w:noProof/>
        </w:rPr>
        <w:t>,</w:t>
      </w:r>
      <w:r>
        <w:t xml:space="preserve"> and the waiter walked them towards a table with two resting pads near the garden. </w:t>
      </w:r>
      <w:proofErr w:type="spellStart"/>
      <w:r>
        <w:t>Sonyata</w:t>
      </w:r>
      <w:proofErr w:type="spellEnd"/>
      <w:r>
        <w:t xml:space="preserve"> liked that restaurant because the garden meandered around the tables</w:t>
      </w:r>
      <w:r w:rsidR="00283467">
        <w:t>,</w:t>
      </w:r>
      <w:r>
        <w:t xml:space="preserve"> and each had secluded areas. Between each of the </w:t>
      </w:r>
      <w:r w:rsidRPr="00977BDE">
        <w:rPr>
          <w:noProof/>
        </w:rPr>
        <w:t>tables</w:t>
      </w:r>
      <w:r w:rsidR="00977BDE">
        <w:rPr>
          <w:noProof/>
        </w:rPr>
        <w:t>,</w:t>
      </w:r>
      <w:r>
        <w:t xml:space="preserve"> </w:t>
      </w:r>
      <w:r w:rsidR="00A9222E" w:rsidRPr="00A9222E">
        <w:rPr>
          <w:noProof/>
        </w:rPr>
        <w:t xml:space="preserve">there </w:t>
      </w:r>
      <w:r w:rsidR="00A9222E" w:rsidRPr="00977BDE">
        <w:rPr>
          <w:noProof/>
        </w:rPr>
        <w:t>w</w:t>
      </w:r>
      <w:r w:rsidR="00977BDE">
        <w:rPr>
          <w:noProof/>
        </w:rPr>
        <w:t>ere</w:t>
      </w:r>
      <w:r w:rsidRPr="00A9222E">
        <w:rPr>
          <w:noProof/>
        </w:rPr>
        <w:t xml:space="preserve"> partitions</w:t>
      </w:r>
      <w:r>
        <w:t xml:space="preserve"> with </w:t>
      </w:r>
      <w:proofErr w:type="spellStart"/>
      <w:r>
        <w:t>Jabom</w:t>
      </w:r>
      <w:proofErr w:type="spellEnd"/>
      <w:r>
        <w:t xml:space="preserve"> styled designs. The gardens had </w:t>
      </w:r>
      <w:proofErr w:type="spellStart"/>
      <w:r>
        <w:t>Jabom</w:t>
      </w:r>
      <w:proofErr w:type="spellEnd"/>
      <w:r>
        <w:t xml:space="preserve"> plants growing in sculptured sections</w:t>
      </w:r>
      <w:r w:rsidR="00283467">
        <w:t>,</w:t>
      </w:r>
      <w:r>
        <w:t xml:space="preserve"> which helped the privacy. And, of course, the air was scented with a fresh and rich smell of maturing </w:t>
      </w:r>
      <w:proofErr w:type="spellStart"/>
      <w:r>
        <w:t>Jabom</w:t>
      </w:r>
      <w:proofErr w:type="spellEnd"/>
      <w:r>
        <w:t>. That was a great place to spend time with someone special.</w:t>
      </w:r>
    </w:p>
    <w:p w14:paraId="5284640C" w14:textId="77777777" w:rsidR="009E7BD1" w:rsidRDefault="009E7BD1" w:rsidP="009E7BD1">
      <w:r>
        <w:t xml:space="preserve">While they walked to their table, they heard comments from the other dinners. One particularly vocal patron with dark fur recognized </w:t>
      </w:r>
      <w:proofErr w:type="spellStart"/>
      <w:r>
        <w:t>Ornage</w:t>
      </w:r>
      <w:proofErr w:type="spellEnd"/>
      <w:r>
        <w:t xml:space="preserve"> and questioned him, “</w:t>
      </w:r>
      <w:proofErr w:type="spellStart"/>
      <w:r>
        <w:t>Ornage</w:t>
      </w:r>
      <w:proofErr w:type="spellEnd"/>
      <w:r>
        <w:t xml:space="preserve">, I saw your rocket launch. </w:t>
      </w:r>
      <w:proofErr w:type="gramStart"/>
      <w:r>
        <w:t>So</w:t>
      </w:r>
      <w:proofErr w:type="gramEnd"/>
      <w:r>
        <w:t xml:space="preserve"> you still think there is another planet that we can’t see?”</w:t>
      </w:r>
    </w:p>
    <w:p w14:paraId="3BFEF794" w14:textId="63D01185" w:rsidR="009E7BD1" w:rsidRDefault="009E7BD1" w:rsidP="009E7BD1">
      <w:r>
        <w:t xml:space="preserve">Because of his dark </w:t>
      </w:r>
      <w:r w:rsidRPr="00F17AC8">
        <w:rPr>
          <w:noProof/>
        </w:rPr>
        <w:t>fur</w:t>
      </w:r>
      <w:r w:rsidR="00F17AC8">
        <w:rPr>
          <w:noProof/>
        </w:rPr>
        <w:t>,</w:t>
      </w:r>
      <w:r>
        <w:t xml:space="preserve"> </w:t>
      </w:r>
      <w:proofErr w:type="spellStart"/>
      <w:r>
        <w:t>Ornage</w:t>
      </w:r>
      <w:proofErr w:type="spellEnd"/>
      <w:r>
        <w:t xml:space="preserve"> recognized the man as being from the mountains. If he were from the lowlands, his fur would have been much lighter. </w:t>
      </w:r>
      <w:proofErr w:type="spellStart"/>
      <w:r>
        <w:t>Ornage</w:t>
      </w:r>
      <w:proofErr w:type="spellEnd"/>
      <w:r>
        <w:t xml:space="preserve"> responded, “Yes, we are orbiting the sun, and it would explain the variation in my father’s calculations. Another planet would have the gravity to pull that meteor </w:t>
      </w:r>
      <w:proofErr w:type="gramStart"/>
      <w:r>
        <w:t>off of</w:t>
      </w:r>
      <w:proofErr w:type="gramEnd"/>
      <w:r>
        <w:t xml:space="preserve"> its trajectory. </w:t>
      </w:r>
      <w:proofErr w:type="gramStart"/>
      <w:r w:rsidR="00134281">
        <w:t>So</w:t>
      </w:r>
      <w:proofErr w:type="gramEnd"/>
      <w:r w:rsidR="00134281">
        <w:t xml:space="preserve"> i</w:t>
      </w:r>
      <w:r>
        <w:t>f we do have a twin planet, we may share a great deal. Maybe not today</w:t>
      </w:r>
      <w:r w:rsidR="00283467">
        <w:t>,</w:t>
      </w:r>
      <w:r>
        <w:t xml:space="preserve"> but if we have neighbors, we must contact them, maybe we could </w:t>
      </w:r>
      <w:r w:rsidR="00935EDE">
        <w:t xml:space="preserve">help </w:t>
      </w:r>
      <w:r w:rsidRPr="00F17AC8">
        <w:rPr>
          <w:noProof/>
        </w:rPr>
        <w:t>them</w:t>
      </w:r>
      <w:r w:rsidR="00F17AC8">
        <w:rPr>
          <w:noProof/>
        </w:rPr>
        <w:t>,</w:t>
      </w:r>
      <w:r>
        <w:t xml:space="preserve"> or they could help us.”</w:t>
      </w:r>
    </w:p>
    <w:p w14:paraId="3F6CACBA" w14:textId="77777777" w:rsidR="009E7BD1" w:rsidRDefault="009E7BD1" w:rsidP="009E7BD1">
      <w:r>
        <w:t xml:space="preserve">He responded, “what help could they give us. We have our </w:t>
      </w:r>
      <w:proofErr w:type="spellStart"/>
      <w:r>
        <w:t>Jabom</w:t>
      </w:r>
      <w:proofErr w:type="spellEnd"/>
      <w:r>
        <w:t>, we have Varo; what else would benefit us?”</w:t>
      </w:r>
    </w:p>
    <w:p w14:paraId="472B2BBE" w14:textId="77777777" w:rsidR="009E7BD1" w:rsidRDefault="009E7BD1" w:rsidP="009E7BD1">
      <w:r>
        <w:lastRenderedPageBreak/>
        <w:t xml:space="preserve">“We only know of today. Varo has provided for </w:t>
      </w:r>
      <w:r w:rsidRPr="00F17AC8">
        <w:rPr>
          <w:noProof/>
        </w:rPr>
        <w:t>us</w:t>
      </w:r>
      <w:r w:rsidR="00F17AC8">
        <w:rPr>
          <w:noProof/>
        </w:rPr>
        <w:t>,</w:t>
      </w:r>
      <w:r>
        <w:t xml:space="preserve"> and in the </w:t>
      </w:r>
      <w:r w:rsidRPr="00F17AC8">
        <w:rPr>
          <w:noProof/>
        </w:rPr>
        <w:t>future</w:t>
      </w:r>
      <w:r w:rsidR="00F17AC8">
        <w:rPr>
          <w:noProof/>
        </w:rPr>
        <w:t>,</w:t>
      </w:r>
      <w:r>
        <w:t xml:space="preserve"> there may be ways that knowing our twin would benefit us. We trust in Varo, and we must also trust in our future.”</w:t>
      </w:r>
    </w:p>
    <w:p w14:paraId="5E39FF7F" w14:textId="77777777" w:rsidR="009E7BD1" w:rsidRDefault="009E7BD1" w:rsidP="009E7BD1">
      <w:r>
        <w:t xml:space="preserve">The patron continued and directed his comments to </w:t>
      </w:r>
      <w:proofErr w:type="spellStart"/>
      <w:r>
        <w:t>Sonyata</w:t>
      </w:r>
      <w:proofErr w:type="spellEnd"/>
      <w:r>
        <w:t>, “If we find another planet, we won’t be alone. Does Varo care for them also, do they have the soil of Varo on their planet, and are we all part of the same soul of Varo?”</w:t>
      </w:r>
    </w:p>
    <w:p w14:paraId="720BA56B" w14:textId="0EB7BBE5" w:rsidR="009E7BD1" w:rsidRDefault="009E7BD1" w:rsidP="009E7BD1">
      <w:proofErr w:type="spellStart"/>
      <w:r>
        <w:t>Sonyata</w:t>
      </w:r>
      <w:proofErr w:type="spellEnd"/>
      <w:r>
        <w:t xml:space="preserve"> was gracious in her response, “You ask many good questions. I know my </w:t>
      </w:r>
      <w:proofErr w:type="gramStart"/>
      <w:r>
        <w:t>Mother</w:t>
      </w:r>
      <w:proofErr w:type="gramEnd"/>
      <w:r w:rsidR="00283467">
        <w:t>,</w:t>
      </w:r>
      <w:r>
        <w:t xml:space="preserve"> the Orb</w:t>
      </w:r>
      <w:r w:rsidR="00283467">
        <w:t>,</w:t>
      </w:r>
      <w:r>
        <w:t xml:space="preserve"> is asking them also. I don’t know what the answers are</w:t>
      </w:r>
      <w:r w:rsidR="00283467">
        <w:t>. P</w:t>
      </w:r>
      <w:r>
        <w:t>erhaps Varo will tell us what to do and help us welcome our new neighbors; if we find some.”</w:t>
      </w:r>
    </w:p>
    <w:p w14:paraId="43D5E47F" w14:textId="77777777" w:rsidR="009E7BD1" w:rsidRDefault="009E7BD1" w:rsidP="009E7BD1">
      <w:r>
        <w:t xml:space="preserve">He was satisfied with their answers and directed his comments back to his partner sharing his table. While </w:t>
      </w:r>
      <w:proofErr w:type="spellStart"/>
      <w:r>
        <w:t>Sonyata</w:t>
      </w:r>
      <w:proofErr w:type="spellEnd"/>
      <w:r>
        <w:t xml:space="preserve"> and </w:t>
      </w:r>
      <w:proofErr w:type="spellStart"/>
      <w:r>
        <w:t>Ornage</w:t>
      </w:r>
      <w:proofErr w:type="spellEnd"/>
      <w:r>
        <w:t xml:space="preserve"> walked to their table, the conversation continued.</w:t>
      </w:r>
    </w:p>
    <w:p w14:paraId="7FABA1E4" w14:textId="39B00893" w:rsidR="009E7BD1" w:rsidRDefault="009E7BD1" w:rsidP="009E7BD1">
      <w:proofErr w:type="spellStart"/>
      <w:r>
        <w:t>Sonyata</w:t>
      </w:r>
      <w:proofErr w:type="spellEnd"/>
      <w:r>
        <w:t xml:space="preserve"> and </w:t>
      </w:r>
      <w:proofErr w:type="spellStart"/>
      <w:r>
        <w:t>Ornage</w:t>
      </w:r>
      <w:proofErr w:type="spellEnd"/>
      <w:r>
        <w:t xml:space="preserve"> finally reached their table and got </w:t>
      </w:r>
      <w:r w:rsidRPr="00F17AC8">
        <w:rPr>
          <w:noProof/>
        </w:rPr>
        <w:t>settled</w:t>
      </w:r>
      <w:r w:rsidR="00F17AC8">
        <w:rPr>
          <w:noProof/>
        </w:rPr>
        <w:t>,</w:t>
      </w:r>
      <w:r>
        <w:t xml:space="preserve"> and they soon lost interest in those around them and focused on each other. That was one of the rare occasions they had, to talk </w:t>
      </w:r>
      <w:r w:rsidRPr="00A9222E">
        <w:rPr>
          <w:noProof/>
        </w:rPr>
        <w:t>about</w:t>
      </w:r>
      <w:r>
        <w:t xml:space="preserve"> each other, to each other. There were no parents, no launch issues</w:t>
      </w:r>
      <w:r w:rsidR="00283467">
        <w:t>,</w:t>
      </w:r>
      <w:r>
        <w:t xml:space="preserve"> and no other distractions. The subject of the launch had dominated both of their minds for a long time. That lunch was a chance for </w:t>
      </w:r>
      <w:proofErr w:type="gramStart"/>
      <w:r>
        <w:t>both of them</w:t>
      </w:r>
      <w:proofErr w:type="gramEnd"/>
      <w:r>
        <w:t xml:space="preserve"> to put the rocket and satellite out of their </w:t>
      </w:r>
      <w:r w:rsidRPr="00F17AC8">
        <w:rPr>
          <w:noProof/>
        </w:rPr>
        <w:t>minds</w:t>
      </w:r>
      <w:r w:rsidR="00F17AC8">
        <w:rPr>
          <w:noProof/>
        </w:rPr>
        <w:t>,</w:t>
      </w:r>
      <w:r>
        <w:t xml:space="preserve"> and they talked about relaxing subjects.</w:t>
      </w:r>
    </w:p>
    <w:p w14:paraId="766EAC26" w14:textId="5A3284A1" w:rsidR="009E7BD1" w:rsidRDefault="009E7BD1" w:rsidP="009E7BD1">
      <w:r>
        <w:t xml:space="preserve">The live entertainment finally </w:t>
      </w:r>
      <w:r w:rsidRPr="00F17AC8">
        <w:rPr>
          <w:noProof/>
        </w:rPr>
        <w:t>started</w:t>
      </w:r>
      <w:r w:rsidR="00F17AC8">
        <w:rPr>
          <w:noProof/>
        </w:rPr>
        <w:t>,</w:t>
      </w:r>
      <w:r>
        <w:t xml:space="preserve"> and the two </w:t>
      </w:r>
      <w:r w:rsidR="00283467">
        <w:t>settled in for the extremely complex music</w:t>
      </w:r>
      <w:r>
        <w:t xml:space="preserve">. </w:t>
      </w:r>
      <w:proofErr w:type="spellStart"/>
      <w:r>
        <w:t>Raog</w:t>
      </w:r>
      <w:proofErr w:type="spellEnd"/>
      <w:r>
        <w:t xml:space="preserve"> music tried to recreate the sounds of nature, so their musical compositions had many instruments with many complex movements and subtle sounds. That was all possible, with numerous musicians playing hundreds of gentle notes in unison.</w:t>
      </w:r>
    </w:p>
    <w:p w14:paraId="0ECF259E" w14:textId="6CDF0935" w:rsidR="009E7BD1" w:rsidRDefault="009E7BD1" w:rsidP="009E7BD1">
      <w:r>
        <w:lastRenderedPageBreak/>
        <w:t xml:space="preserve">The couple that sang along with the musicians sang with complex and gentle harmonies. The </w:t>
      </w:r>
      <w:proofErr w:type="spellStart"/>
      <w:r>
        <w:t>Raog</w:t>
      </w:r>
      <w:proofErr w:type="spellEnd"/>
      <w:r>
        <w:t xml:space="preserve"> language didn’t have many harsh sounds, but their singing smoothed the </w:t>
      </w:r>
      <w:r w:rsidR="00283467">
        <w:t>note's transition</w:t>
      </w:r>
      <w:r>
        <w:t>. At times, humming blended more with the nature sounds of the musicians</w:t>
      </w:r>
      <w:r w:rsidR="00283467">
        <w:t>,</w:t>
      </w:r>
      <w:r>
        <w:t xml:space="preserve"> and other times hand and body movements went along very well with the rhythmic sounds. The music was always flowing from one point to </w:t>
      </w:r>
      <w:r w:rsidRPr="00F17AC8">
        <w:rPr>
          <w:noProof/>
        </w:rPr>
        <w:t>another</w:t>
      </w:r>
      <w:r w:rsidR="00F17AC8">
        <w:rPr>
          <w:noProof/>
        </w:rPr>
        <w:t>,</w:t>
      </w:r>
      <w:r>
        <w:t xml:space="preserve"> and the </w:t>
      </w:r>
      <w:r w:rsidRPr="00F17AC8">
        <w:rPr>
          <w:noProof/>
        </w:rPr>
        <w:t>motions</w:t>
      </w:r>
      <w:r>
        <w:t xml:space="preserve"> of the singers fit the smooth flowing feel of the music.</w:t>
      </w:r>
    </w:p>
    <w:p w14:paraId="3BE2E2F5" w14:textId="2BE31A62" w:rsidR="009E7BD1" w:rsidRDefault="009E7BD1" w:rsidP="009E7BD1">
      <w:r>
        <w:t xml:space="preserve">As </w:t>
      </w:r>
      <w:proofErr w:type="spellStart"/>
      <w:r>
        <w:t>Ornage</w:t>
      </w:r>
      <w:proofErr w:type="spellEnd"/>
      <w:r>
        <w:t xml:space="preserve"> listened, he paid attention to the </w:t>
      </w:r>
      <w:r w:rsidR="00283467">
        <w:t>musicians' fast fingering and</w:t>
      </w:r>
      <w:r>
        <w:t xml:space="preserve"> noted that it was that dexterous skill that allowed them to build rockets and satellites. Each musical device was like </w:t>
      </w:r>
      <w:proofErr w:type="gramStart"/>
      <w:r>
        <w:t>a finely crafted</w:t>
      </w:r>
      <w:proofErr w:type="gramEnd"/>
      <w:r>
        <w:t xml:space="preserve"> timepiece</w:t>
      </w:r>
      <w:r w:rsidR="00283467">
        <w:t>,</w:t>
      </w:r>
      <w:r>
        <w:t xml:space="preserve"> which they had taken great pride in building. His mind </w:t>
      </w:r>
      <w:r w:rsidRPr="00F17AC8">
        <w:rPr>
          <w:noProof/>
        </w:rPr>
        <w:t>wandered</w:t>
      </w:r>
      <w:r w:rsidR="00F17AC8">
        <w:rPr>
          <w:noProof/>
        </w:rPr>
        <w:t>,</w:t>
      </w:r>
      <w:r>
        <w:t xml:space="preserve"> and he thought about the other elements of the rocket and satellite design</w:t>
      </w:r>
      <w:r w:rsidR="00283467">
        <w:t>. A</w:t>
      </w:r>
      <w:r>
        <w:t xml:space="preserve">side from the propulsion, the control mechanisms were brilliantly crafted analog mechanisms that accomplished the tasks. The only items that weren’t mechanical were the camera and radio equipment which were simple in design yet perfectly crafted. In a way, even the propulsion systems were </w:t>
      </w:r>
      <w:proofErr w:type="gramStart"/>
      <w:r>
        <w:t>a finely crafted</w:t>
      </w:r>
      <w:proofErr w:type="gramEnd"/>
      <w:r>
        <w:t xml:space="preserve"> mix of explosive powders found in many locations on Varo. </w:t>
      </w:r>
      <w:proofErr w:type="gramStart"/>
      <w:r>
        <w:t>All of</w:t>
      </w:r>
      <w:proofErr w:type="gramEnd"/>
      <w:r>
        <w:t xml:space="preserve"> that craftsmanship and attention to detail would make the vehicle a success.</w:t>
      </w:r>
    </w:p>
    <w:p w14:paraId="0A29B290" w14:textId="328250BD" w:rsidR="009E7BD1" w:rsidRDefault="009E7BD1" w:rsidP="009E7BD1">
      <w:r>
        <w:t xml:space="preserve">The lunch went too fast for either of </w:t>
      </w:r>
      <w:r w:rsidRPr="00F17AC8">
        <w:rPr>
          <w:noProof/>
        </w:rPr>
        <w:t>them</w:t>
      </w:r>
      <w:r w:rsidR="00F17AC8">
        <w:rPr>
          <w:noProof/>
        </w:rPr>
        <w:t>,</w:t>
      </w:r>
      <w:r>
        <w:t xml:space="preserve"> </w:t>
      </w:r>
      <w:proofErr w:type="gramStart"/>
      <w:r>
        <w:t>and</w:t>
      </w:r>
      <w:proofErr w:type="gramEnd"/>
      <w:r>
        <w:t xml:space="preserve"> </w:t>
      </w:r>
      <w:proofErr w:type="spellStart"/>
      <w:r>
        <w:t>Ornage</w:t>
      </w:r>
      <w:proofErr w:type="spellEnd"/>
      <w:r>
        <w:t xml:space="preserve"> offered to give </w:t>
      </w:r>
      <w:proofErr w:type="spellStart"/>
      <w:r>
        <w:t>Sonyata</w:t>
      </w:r>
      <w:proofErr w:type="spellEnd"/>
      <w:r>
        <w:t xml:space="preserve"> a ride to her home. As they moved through the streets, </w:t>
      </w:r>
      <w:proofErr w:type="spellStart"/>
      <w:r>
        <w:t>Ornage</w:t>
      </w:r>
      <w:proofErr w:type="spellEnd"/>
      <w:r>
        <w:t xml:space="preserve"> thought about the rocket and satellite. He knew they were opening a new door in their history</w:t>
      </w:r>
      <w:r w:rsidR="00283467">
        <w:t>. H</w:t>
      </w:r>
      <w:r>
        <w:t xml:space="preserve">e wasn’t too concerned or too complacent. He and his father had a question that needed to be answered. Resolving the question was at least as significant as the impact of the answer. </w:t>
      </w:r>
      <w:proofErr w:type="spellStart"/>
      <w:r>
        <w:t>Sonyata</w:t>
      </w:r>
      <w:proofErr w:type="spellEnd"/>
      <w:r>
        <w:t xml:space="preserve"> touched his </w:t>
      </w:r>
      <w:r w:rsidRPr="00F17AC8">
        <w:rPr>
          <w:noProof/>
        </w:rPr>
        <w:t>hand</w:t>
      </w:r>
      <w:r w:rsidR="00F17AC8">
        <w:rPr>
          <w:noProof/>
        </w:rPr>
        <w:t>,</w:t>
      </w:r>
      <w:r>
        <w:t xml:space="preserve"> and </w:t>
      </w:r>
      <w:proofErr w:type="spellStart"/>
      <w:r>
        <w:t>Ornage</w:t>
      </w:r>
      <w:proofErr w:type="spellEnd"/>
      <w:r>
        <w:t xml:space="preserve"> was immediately brought back to her and the pleasure of her company.</w:t>
      </w:r>
    </w:p>
    <w:p w14:paraId="7CB404D1" w14:textId="3486AEFC" w:rsidR="009E7BD1" w:rsidRDefault="009E7BD1" w:rsidP="009E7BD1">
      <w:r>
        <w:lastRenderedPageBreak/>
        <w:t xml:space="preserve">When they reached her home, </w:t>
      </w:r>
      <w:proofErr w:type="spellStart"/>
      <w:r>
        <w:t>Ornage</w:t>
      </w:r>
      <w:proofErr w:type="spellEnd"/>
      <w:r>
        <w:t xml:space="preserve"> leisurely drove up a long driveway </w:t>
      </w:r>
      <w:r w:rsidR="00283467">
        <w:t>that</w:t>
      </w:r>
      <w:r>
        <w:t xml:space="preserve"> wound slowly around the small hill towards her home. </w:t>
      </w:r>
      <w:proofErr w:type="spellStart"/>
      <w:r>
        <w:t>Sonyata’s</w:t>
      </w:r>
      <w:proofErr w:type="spellEnd"/>
      <w:r>
        <w:t xml:space="preserve"> home was on top, surrounded by maturing </w:t>
      </w:r>
      <w:proofErr w:type="spellStart"/>
      <w:r>
        <w:t>Jabom</w:t>
      </w:r>
      <w:proofErr w:type="spellEnd"/>
      <w:r>
        <w:t xml:space="preserve"> fields. As the daughter of the Grand Leader, she lived in a larger home than most </w:t>
      </w:r>
      <w:proofErr w:type="spellStart"/>
      <w:r>
        <w:t>Raog</w:t>
      </w:r>
      <w:proofErr w:type="spellEnd"/>
      <w:r>
        <w:t xml:space="preserve">. The size wasn’t a sign of wealth but more a solution to the need. Wealth for a </w:t>
      </w:r>
      <w:proofErr w:type="spellStart"/>
      <w:r>
        <w:t>Raog</w:t>
      </w:r>
      <w:proofErr w:type="spellEnd"/>
      <w:r>
        <w:t xml:space="preserve"> wasn’t the accumulation of property</w:t>
      </w:r>
      <w:r w:rsidR="00283467">
        <w:t>. I</w:t>
      </w:r>
      <w:r>
        <w:t xml:space="preserve">t was the breadth of their families. </w:t>
      </w:r>
      <w:proofErr w:type="spellStart"/>
      <w:r>
        <w:t>Jabom</w:t>
      </w:r>
      <w:proofErr w:type="spellEnd"/>
      <w:r>
        <w:t xml:space="preserve"> was the currency and the symbol of their success as a society. The Grand Leader had many meetings and even provided interim storage facilities for harvested </w:t>
      </w:r>
      <w:proofErr w:type="spellStart"/>
      <w:r>
        <w:t>Jabom</w:t>
      </w:r>
      <w:proofErr w:type="spellEnd"/>
      <w:r>
        <w:t>.</w:t>
      </w:r>
    </w:p>
    <w:p w14:paraId="2129C335" w14:textId="031A670C" w:rsidR="009E7BD1" w:rsidRDefault="009E7BD1" w:rsidP="009E7BD1">
      <w:r>
        <w:t>The building was a typical structure. It was made of stones pulled from the surrounding fields. The color of the stones varied from region to region</w:t>
      </w:r>
      <w:r w:rsidR="00283467">
        <w:t>,</w:t>
      </w:r>
      <w:r>
        <w:t xml:space="preserve"> and near the </w:t>
      </w:r>
      <w:r w:rsidR="004913DF">
        <w:t>capitol</w:t>
      </w:r>
      <w:r w:rsidR="00283467">
        <w:t>,</w:t>
      </w:r>
      <w:r>
        <w:t xml:space="preserve"> the stones </w:t>
      </w:r>
      <w:r w:rsidRPr="00F17AC8">
        <w:rPr>
          <w:noProof/>
        </w:rPr>
        <w:t>w</w:t>
      </w:r>
      <w:r w:rsidR="00283467">
        <w:rPr>
          <w:noProof/>
        </w:rPr>
        <w:t>ere</w:t>
      </w:r>
      <w:r>
        <w:t xml:space="preserve"> a grayish</w:t>
      </w:r>
      <w:r w:rsidR="00283467">
        <w:t>-</w:t>
      </w:r>
      <w:r>
        <w:t>brown rock. They were mostly flat</w:t>
      </w:r>
      <w:r w:rsidR="00283467">
        <w:t>,</w:t>
      </w:r>
      <w:r>
        <w:t xml:space="preserve"> which allowed easy stacking and shaping. </w:t>
      </w:r>
      <w:r w:rsidR="00317F4B">
        <w:t>The rocks might have been rounder or other colors such as gray, brown</w:t>
      </w:r>
      <w:r w:rsidR="005647D9">
        <w:t>,</w:t>
      </w:r>
      <w:r w:rsidR="00317F4B">
        <w:t xml:space="preserve"> or even black in other regions</w:t>
      </w:r>
      <w:r>
        <w:t>.</w:t>
      </w:r>
    </w:p>
    <w:p w14:paraId="5A3296B4" w14:textId="24C24A3F" w:rsidR="009E7BD1" w:rsidRDefault="009E7BD1" w:rsidP="009E7BD1">
      <w:proofErr w:type="spellStart"/>
      <w:r>
        <w:t>Ornage</w:t>
      </w:r>
      <w:proofErr w:type="spellEnd"/>
      <w:r>
        <w:t xml:space="preserve"> stopped his vehicle and got </w:t>
      </w:r>
      <w:proofErr w:type="gramStart"/>
      <w:r>
        <w:t>out</w:t>
      </w:r>
      <w:r w:rsidR="00317F4B">
        <w:t>,</w:t>
      </w:r>
      <w:r>
        <w:t xml:space="preserve"> and</w:t>
      </w:r>
      <w:proofErr w:type="gramEnd"/>
      <w:r>
        <w:t xml:space="preserve"> walked around to escort </w:t>
      </w:r>
      <w:proofErr w:type="spellStart"/>
      <w:r>
        <w:t>Sonyata</w:t>
      </w:r>
      <w:proofErr w:type="spellEnd"/>
      <w:r>
        <w:t xml:space="preserve"> to her front door. As they walked </w:t>
      </w:r>
      <w:r w:rsidRPr="00A9222E">
        <w:rPr>
          <w:noProof/>
        </w:rPr>
        <w:t>up</w:t>
      </w:r>
      <w:r>
        <w:t xml:space="preserve"> her path, they talked about small things like the weather and their dinner. They walked slowly to delay the goodbye.</w:t>
      </w:r>
    </w:p>
    <w:p w14:paraId="61CC580C" w14:textId="77777777" w:rsidR="009E7BD1" w:rsidRDefault="009E7BD1" w:rsidP="009E7BD1">
      <w:r>
        <w:t xml:space="preserve">Once they reached the door, that was the moment that </w:t>
      </w:r>
      <w:proofErr w:type="spellStart"/>
      <w:r>
        <w:t>Ornage</w:t>
      </w:r>
      <w:proofErr w:type="spellEnd"/>
      <w:r>
        <w:t xml:space="preserve"> wasn’t sure about. He thought that </w:t>
      </w:r>
      <w:proofErr w:type="spellStart"/>
      <w:r>
        <w:t>Sonyata</w:t>
      </w:r>
      <w:proofErr w:type="spellEnd"/>
      <w:r>
        <w:t xml:space="preserve"> liked him, but he wasn’t sure how much. How should he say goodbye to her? He didn’t want to be too aggressive and offend her, but he didn’t want to miss an opportunity to show his affection either.</w:t>
      </w:r>
    </w:p>
    <w:p w14:paraId="775AAA55" w14:textId="32EC0B99" w:rsidR="009E7BD1" w:rsidRDefault="009E7BD1" w:rsidP="009E7BD1">
      <w:r>
        <w:t xml:space="preserve">Similar thoughts were going through </w:t>
      </w:r>
      <w:proofErr w:type="spellStart"/>
      <w:r>
        <w:t>Sonyata’s</w:t>
      </w:r>
      <w:proofErr w:type="spellEnd"/>
      <w:r>
        <w:t xml:space="preserve"> mind. She could sense that he was uncomfortable</w:t>
      </w:r>
      <w:r w:rsidR="00317F4B">
        <w:t>,</w:t>
      </w:r>
      <w:r>
        <w:t xml:space="preserve"> and she didn’t want to press him and expect too much. </w:t>
      </w:r>
      <w:r w:rsidR="00317F4B">
        <w:t>On the other hand, s</w:t>
      </w:r>
      <w:r>
        <w:t xml:space="preserve">he could easily have shown her affection for him because a </w:t>
      </w:r>
      <w:proofErr w:type="spellStart"/>
      <w:r>
        <w:t>Raog</w:t>
      </w:r>
      <w:proofErr w:type="spellEnd"/>
      <w:r>
        <w:t xml:space="preserve"> female had the right to make that expression</w:t>
      </w:r>
      <w:r w:rsidR="00317F4B">
        <w:t xml:space="preserve">. </w:t>
      </w:r>
      <w:r>
        <w:t xml:space="preserve">Who </w:t>
      </w:r>
      <w:r>
        <w:lastRenderedPageBreak/>
        <w:t xml:space="preserve">would show the attraction first was up to each couple, and it usually solved itself </w:t>
      </w:r>
      <w:proofErr w:type="gramStart"/>
      <w:r>
        <w:t xml:space="preserve">pretty </w:t>
      </w:r>
      <w:r w:rsidRPr="00F17AC8">
        <w:rPr>
          <w:noProof/>
        </w:rPr>
        <w:t>easily</w:t>
      </w:r>
      <w:proofErr w:type="gramEnd"/>
      <w:r w:rsidR="00F17AC8">
        <w:rPr>
          <w:noProof/>
        </w:rPr>
        <w:t>?</w:t>
      </w:r>
    </w:p>
    <w:p w14:paraId="6C45873F" w14:textId="529176CE" w:rsidR="009E7BD1" w:rsidRDefault="009E7BD1" w:rsidP="009E7BD1">
      <w:r>
        <w:t xml:space="preserve">They reached the door and faced each other. </w:t>
      </w:r>
      <w:proofErr w:type="spellStart"/>
      <w:r>
        <w:t>Ornage</w:t>
      </w:r>
      <w:proofErr w:type="spellEnd"/>
      <w:r>
        <w:t xml:space="preserve"> felt that moment might be his one chance, so he leaned towards her, hugged her</w:t>
      </w:r>
      <w:r w:rsidR="00317F4B">
        <w:t>,</w:t>
      </w:r>
      <w:r>
        <w:t xml:space="preserve"> and placed his nose in the nape of her neck below her ear. The transition between their head and shoulders was gradual, but there was </w:t>
      </w:r>
      <w:r w:rsidR="00317F4B">
        <w:t xml:space="preserve">a </w:t>
      </w:r>
      <w:r>
        <w:t xml:space="preserve">natural space in which the </w:t>
      </w:r>
      <w:r w:rsidR="00317F4B">
        <w:t>partner's face</w:t>
      </w:r>
      <w:r>
        <w:t xml:space="preserve"> fit perfectly. The connection was natural and pleasant. </w:t>
      </w:r>
      <w:proofErr w:type="spellStart"/>
      <w:r>
        <w:t>Sonyata</w:t>
      </w:r>
      <w:proofErr w:type="spellEnd"/>
      <w:r>
        <w:t xml:space="preserve"> sensed his approach and eagerly did the same to him. That was a sign of deep </w:t>
      </w:r>
      <w:r w:rsidRPr="00F17AC8">
        <w:rPr>
          <w:noProof/>
        </w:rPr>
        <w:t>affection</w:t>
      </w:r>
      <w:r w:rsidR="00F17AC8">
        <w:rPr>
          <w:noProof/>
        </w:rPr>
        <w:t>,</w:t>
      </w:r>
      <w:r>
        <w:t xml:space="preserve"> and they just stood there holding each other and enjoying the position. Both breathing deeply and enjoying the scent and closeness of each other.</w:t>
      </w:r>
    </w:p>
    <w:p w14:paraId="42626C34" w14:textId="77777777" w:rsidR="009E7BD1" w:rsidRDefault="009E7BD1" w:rsidP="009E7BD1">
      <w:r>
        <w:t>After a long time, they parted reluctantly.</w:t>
      </w:r>
    </w:p>
    <w:p w14:paraId="54DDEB85" w14:textId="77777777" w:rsidR="009E7BD1" w:rsidRDefault="009E7BD1" w:rsidP="009E7BD1">
      <w:proofErr w:type="spellStart"/>
      <w:r>
        <w:t>Ornage</w:t>
      </w:r>
      <w:proofErr w:type="spellEnd"/>
      <w:r>
        <w:t xml:space="preserve"> said, “I hope we can spend a lot of time together.”</w:t>
      </w:r>
    </w:p>
    <w:p w14:paraId="60A124FB" w14:textId="77777777" w:rsidR="009E7BD1" w:rsidRDefault="009E7BD1" w:rsidP="009E7BD1">
      <w:proofErr w:type="spellStart"/>
      <w:r>
        <w:t>Sonyata</w:t>
      </w:r>
      <w:proofErr w:type="spellEnd"/>
      <w:r>
        <w:t xml:space="preserve"> liked the sound of that and said, “I look forward to that.”</w:t>
      </w:r>
    </w:p>
    <w:p w14:paraId="21149EF5" w14:textId="77777777" w:rsidR="009E7BD1" w:rsidRDefault="009E7BD1" w:rsidP="009E7BD1">
      <w:pPr>
        <w:pStyle w:val="Chapter"/>
      </w:pPr>
      <w:bookmarkStart w:id="9" w:name="_Toc466466903"/>
      <w:r>
        <w:lastRenderedPageBreak/>
        <w:t>3- The Wondering</w:t>
      </w:r>
      <w:bookmarkEnd w:id="9"/>
    </w:p>
    <w:p w14:paraId="2F22D474" w14:textId="56A0F8E2" w:rsidR="009E7BD1" w:rsidRDefault="009E7BD1" w:rsidP="006D784A">
      <w:pPr>
        <w:pStyle w:val="FirstParagraph"/>
      </w:pPr>
      <w:r>
        <w:t xml:space="preserve">A couple of days later, </w:t>
      </w:r>
      <w:proofErr w:type="spellStart"/>
      <w:r>
        <w:t>Sonyata</w:t>
      </w:r>
      <w:proofErr w:type="spellEnd"/>
      <w:r>
        <w:t xml:space="preserve"> and her mother were in the garden. “</w:t>
      </w:r>
      <w:proofErr w:type="spellStart"/>
      <w:r>
        <w:t>Sonyata</w:t>
      </w:r>
      <w:proofErr w:type="spellEnd"/>
      <w:r>
        <w:t xml:space="preserve">,” </w:t>
      </w:r>
      <w:proofErr w:type="spellStart"/>
      <w:r>
        <w:t>Lretta</w:t>
      </w:r>
      <w:proofErr w:type="spellEnd"/>
      <w:r>
        <w:t xml:space="preserve"> said, “I’ve got concerns about that twin planet. Will you accompany me to the capit</w:t>
      </w:r>
      <w:r w:rsidR="00317F4B">
        <w:t>o</w:t>
      </w:r>
      <w:r>
        <w:t>l museum</w:t>
      </w:r>
      <w:r w:rsidR="00317F4B">
        <w:t>?</w:t>
      </w:r>
      <w:r>
        <w:t xml:space="preserve"> I’d like to review some of the ancient writings</w:t>
      </w:r>
      <w:r w:rsidR="00317F4B">
        <w:t>,</w:t>
      </w:r>
      <w:r>
        <w:t xml:space="preserve"> and perhaps walking through the exhibits will help me put everything in perspective.”</w:t>
      </w:r>
    </w:p>
    <w:p w14:paraId="663D2980" w14:textId="7878EA04" w:rsidR="009E7BD1" w:rsidRDefault="009E7BD1" w:rsidP="009E7BD1">
      <w:r>
        <w:t>“Yes, mother</w:t>
      </w:r>
      <w:r w:rsidR="00317F4B">
        <w:t>,</w:t>
      </w:r>
      <w:r>
        <w:t xml:space="preserve"> I’d love to go with you.”</w:t>
      </w:r>
    </w:p>
    <w:p w14:paraId="536DF8A7" w14:textId="51B68C38" w:rsidR="009E7BD1" w:rsidRDefault="009E7BD1" w:rsidP="009E7BD1">
      <w:r>
        <w:t>“Good, it isn’t fa</w:t>
      </w:r>
      <w:r w:rsidR="00317F4B">
        <w:t>i</w:t>
      </w:r>
      <w:r>
        <w:t xml:space="preserve">r. Would you like to walk?” asked </w:t>
      </w:r>
      <w:proofErr w:type="spellStart"/>
      <w:r>
        <w:t>Lretta</w:t>
      </w:r>
      <w:proofErr w:type="spellEnd"/>
      <w:r>
        <w:t>.</w:t>
      </w:r>
    </w:p>
    <w:p w14:paraId="3CE900C0" w14:textId="77777777" w:rsidR="009E7BD1" w:rsidRDefault="009E7BD1" w:rsidP="009E7BD1">
      <w:r>
        <w:t xml:space="preserve">“I’d love to walk. The smell of the fields is so pleasant this time of year. The </w:t>
      </w:r>
      <w:proofErr w:type="spellStart"/>
      <w:r>
        <w:t>Jabom</w:t>
      </w:r>
      <w:proofErr w:type="spellEnd"/>
      <w:r>
        <w:t xml:space="preserve"> will be harvested in a couple of </w:t>
      </w:r>
      <w:r w:rsidRPr="00F17AC8">
        <w:rPr>
          <w:noProof/>
        </w:rPr>
        <w:t>Eronses</w:t>
      </w:r>
      <w:r w:rsidR="00F17AC8">
        <w:rPr>
          <w:noProof/>
        </w:rPr>
        <w:t>,</w:t>
      </w:r>
      <w:r>
        <w:t xml:space="preserve"> and the air is full of its fragrance.”</w:t>
      </w:r>
    </w:p>
    <w:p w14:paraId="51CE96AC" w14:textId="1B6C3794" w:rsidR="009E7BD1" w:rsidRDefault="009E7BD1" w:rsidP="009E7BD1">
      <w:r>
        <w:t xml:space="preserve">They walked down the driveway from their home and followed the short road to the outskirts of the </w:t>
      </w:r>
      <w:r w:rsidR="004913DF">
        <w:t>capit</w:t>
      </w:r>
      <w:r w:rsidR="00C0396B">
        <w:t>a</w:t>
      </w:r>
      <w:r w:rsidR="004913DF">
        <w:t>l</w:t>
      </w:r>
      <w:r>
        <w:t xml:space="preserve">. Once in the city, walking the busy streets was a nice </w:t>
      </w:r>
      <w:r w:rsidRPr="00F17AC8">
        <w:rPr>
          <w:noProof/>
        </w:rPr>
        <w:t>diversion</w:t>
      </w:r>
      <w:r w:rsidR="00F17AC8">
        <w:rPr>
          <w:noProof/>
        </w:rPr>
        <w:t>,</w:t>
      </w:r>
      <w:r>
        <w:t xml:space="preserve"> a</w:t>
      </w:r>
      <w:r w:rsidR="00317F4B">
        <w:t>llowing</w:t>
      </w:r>
      <w:r>
        <w:t xml:space="preserve"> </w:t>
      </w:r>
      <w:proofErr w:type="spellStart"/>
      <w:r>
        <w:t>Sonyata</w:t>
      </w:r>
      <w:proofErr w:type="spellEnd"/>
      <w:r>
        <w:t xml:space="preserve"> and her mother to think.</w:t>
      </w:r>
    </w:p>
    <w:p w14:paraId="7D7724EA" w14:textId="0AECF2D4" w:rsidR="009E7BD1" w:rsidRDefault="009E7BD1" w:rsidP="009E7BD1">
      <w:r>
        <w:t xml:space="preserve">As they walked, almost everyone would greet them and show </w:t>
      </w:r>
      <w:proofErr w:type="gramStart"/>
      <w:r>
        <w:t>some kind of respect</w:t>
      </w:r>
      <w:proofErr w:type="gramEnd"/>
      <w:r>
        <w:t xml:space="preserve">. There were many friends who </w:t>
      </w:r>
      <w:r w:rsidR="00317F4B">
        <w:t>they often saw</w:t>
      </w:r>
      <w:r>
        <w:t>, who merely smiled and nodded. They were at</w:t>
      </w:r>
      <w:r w:rsidR="00317F4B">
        <w:t>t</w:t>
      </w:r>
      <w:r>
        <w:t>empting to respect the privacy of a mother and daughter talking.</w:t>
      </w:r>
    </w:p>
    <w:p w14:paraId="5ED01C71" w14:textId="22991FAE" w:rsidR="009E7BD1" w:rsidRDefault="009E7BD1" w:rsidP="009E7BD1">
      <w:r>
        <w:t>“</w:t>
      </w:r>
      <w:proofErr w:type="spellStart"/>
      <w:r>
        <w:t>Sonyata</w:t>
      </w:r>
      <w:proofErr w:type="spellEnd"/>
      <w:r>
        <w:t xml:space="preserve">,” </w:t>
      </w:r>
      <w:proofErr w:type="spellStart"/>
      <w:r>
        <w:t>Lretta</w:t>
      </w:r>
      <w:proofErr w:type="spellEnd"/>
      <w:r>
        <w:t xml:space="preserve"> said as she walked, “we are a family</w:t>
      </w:r>
      <w:r w:rsidR="00317F4B">
        <w:t>-</w:t>
      </w:r>
      <w:r>
        <w:t>oriented society. We treasure our families and our relationship with Varo. Varo’s soul nourishes us through the soil. I’m not sure finding another planet orbiting our sun will fit our vision.”</w:t>
      </w:r>
    </w:p>
    <w:p w14:paraId="70E00991" w14:textId="77777777" w:rsidR="009E7BD1" w:rsidRDefault="009E7BD1" w:rsidP="009E7BD1">
      <w:r>
        <w:lastRenderedPageBreak/>
        <w:t xml:space="preserve">“Mother, if I'm wrong, correct me, but I didn’t think the ancient writings said that another planet was impossible. The writings tell us how Varo cares for us, but they didn’t say that Varo might not be caring for others,” </w:t>
      </w:r>
      <w:proofErr w:type="spellStart"/>
      <w:r>
        <w:t>Sonyata</w:t>
      </w:r>
      <w:proofErr w:type="spellEnd"/>
      <w:r>
        <w:t xml:space="preserve"> said.</w:t>
      </w:r>
    </w:p>
    <w:p w14:paraId="5DDBFCCE" w14:textId="5CCEFB6E" w:rsidR="009E7BD1" w:rsidRDefault="009E7BD1" w:rsidP="009E7BD1">
      <w:r>
        <w:t>“You’re right. Perhaps we have limited Varo by assuming that it cares for only us. Perhaps Varo is much larger th</w:t>
      </w:r>
      <w:r w:rsidR="00317F4B">
        <w:t>a</w:t>
      </w:r>
      <w:r>
        <w:t>n we understand</w:t>
      </w:r>
      <w:r w:rsidR="00317F4B">
        <w:t>.</w:t>
      </w:r>
      <w:r>
        <w:t xml:space="preserve"> Varo might be much broader and all-encompassing.”</w:t>
      </w:r>
    </w:p>
    <w:p w14:paraId="5B7E51DC" w14:textId="677EECF2" w:rsidR="009E7BD1" w:rsidRDefault="009E7BD1" w:rsidP="009E7BD1">
      <w:r>
        <w:t xml:space="preserve">They approached the </w:t>
      </w:r>
      <w:r w:rsidR="004913DF">
        <w:t>capitol</w:t>
      </w:r>
      <w:r>
        <w:t xml:space="preserve"> museum and felt dwarfed by the massive structure. The museum was six levels high and made of stones from </w:t>
      </w:r>
      <w:proofErr w:type="gramStart"/>
      <w:r>
        <w:t>all of</w:t>
      </w:r>
      <w:proofErr w:type="gramEnd"/>
      <w:r>
        <w:t xml:space="preserve"> the districts. That gave the structure a mosaic look, with many colors and textures</w:t>
      </w:r>
      <w:r w:rsidR="00317F4B">
        <w:t>,</w:t>
      </w:r>
      <w:r>
        <w:t xml:space="preserve"> and in the heat of the day</w:t>
      </w:r>
      <w:r w:rsidR="00317F4B">
        <w:t>,</w:t>
      </w:r>
      <w:r>
        <w:t xml:space="preserve"> the colors were most brilliant. </w:t>
      </w:r>
      <w:r w:rsidR="00317F4B">
        <w:t>Next, t</w:t>
      </w:r>
      <w:r>
        <w:t>hey entered the ground floor garden and enjoyed the smell of fresh soil</w:t>
      </w:r>
      <w:r w:rsidR="00317F4B">
        <w:t>,</w:t>
      </w:r>
      <w:r>
        <w:t xml:space="preserve"> which was being tended by many soil tenders. There were </w:t>
      </w:r>
      <w:r w:rsidR="00317F4B">
        <w:rPr>
          <w:noProof/>
        </w:rPr>
        <w:t>several</w:t>
      </w:r>
      <w:r>
        <w:t xml:space="preserve"> sections of the </w:t>
      </w:r>
      <w:r w:rsidRPr="00F17AC8">
        <w:rPr>
          <w:noProof/>
        </w:rPr>
        <w:t>garden</w:t>
      </w:r>
      <w:r w:rsidR="00317F4B">
        <w:rPr>
          <w:noProof/>
        </w:rPr>
        <w:t xml:space="preserve">. </w:t>
      </w:r>
      <w:r w:rsidR="00317F4B">
        <w:t>N</w:t>
      </w:r>
      <w:r>
        <w:t xml:space="preserve">umerous couples were strolling through, along with a hand full of families enjoying the smells of </w:t>
      </w:r>
      <w:proofErr w:type="spellStart"/>
      <w:r>
        <w:t>Jabom</w:t>
      </w:r>
      <w:proofErr w:type="spellEnd"/>
      <w:r>
        <w:t>.</w:t>
      </w:r>
      <w:r w:rsidR="00317F4B">
        <w:t xml:space="preserve"> Finally,</w:t>
      </w:r>
      <w:r>
        <w:t xml:space="preserve"> </w:t>
      </w:r>
      <w:proofErr w:type="spellStart"/>
      <w:r>
        <w:t>Sonyata</w:t>
      </w:r>
      <w:proofErr w:type="spellEnd"/>
      <w:r>
        <w:t xml:space="preserve"> and her mother passed through and entered the structure.</w:t>
      </w:r>
    </w:p>
    <w:p w14:paraId="18175BC3" w14:textId="6FF8CD38" w:rsidR="009E7BD1" w:rsidRDefault="009E7BD1" w:rsidP="009E7BD1">
      <w:r>
        <w:t xml:space="preserve">The first floor contained information about Varo, the planet. </w:t>
      </w:r>
      <w:r w:rsidR="00317F4B">
        <w:t>Many displays</w:t>
      </w:r>
      <w:r>
        <w:t xml:space="preserve"> showed the entire planet and the northern and southern poles. </w:t>
      </w:r>
      <w:proofErr w:type="spellStart"/>
      <w:r>
        <w:t>Sonyata</w:t>
      </w:r>
      <w:proofErr w:type="spellEnd"/>
      <w:r>
        <w:t xml:space="preserve"> had traveled a lot with her </w:t>
      </w:r>
      <w:r w:rsidRPr="00F17AC8">
        <w:rPr>
          <w:noProof/>
        </w:rPr>
        <w:t>parents</w:t>
      </w:r>
      <w:r w:rsidR="00F17AC8">
        <w:rPr>
          <w:noProof/>
        </w:rPr>
        <w:t>,</w:t>
      </w:r>
      <w:r>
        <w:t xml:space="preserve"> and she enjoyed traveling. Seeing the entire planet displayed helped her remember and visualize the world and the places she had seen.</w:t>
      </w:r>
    </w:p>
    <w:p w14:paraId="5327FE76" w14:textId="33808443" w:rsidR="009E7BD1" w:rsidRDefault="009E7BD1" w:rsidP="009E7BD1">
      <w:r>
        <w:t xml:space="preserve">The main entrance had a large globe </w:t>
      </w:r>
      <w:r w:rsidR="00317F4B">
        <w:t>that</w:t>
      </w:r>
      <w:r>
        <w:t xml:space="preserve"> rotated and showed the entire surface of Varo. </w:t>
      </w:r>
      <w:proofErr w:type="spellStart"/>
      <w:r>
        <w:t>Sonyata</w:t>
      </w:r>
      <w:proofErr w:type="spellEnd"/>
      <w:r>
        <w:t xml:space="preserve"> and her mother stopped and watched the display make a rotation. The globe showed that only about 20% of the planet’s surface had lakes and rivers. Some lakes formed at higher elevations</w:t>
      </w:r>
      <w:r w:rsidR="00317F4B">
        <w:t>,</w:t>
      </w:r>
      <w:r>
        <w:t xml:space="preserve"> and the rivers flowed into the lakes at lower elevations where the few larger lakes formed. Virtually </w:t>
      </w:r>
      <w:proofErr w:type="gramStart"/>
      <w:r>
        <w:t>all of</w:t>
      </w:r>
      <w:proofErr w:type="gramEnd"/>
      <w:r>
        <w:t xml:space="preserve"> the moisture on Varo was in the lakes, in the air, in the plants</w:t>
      </w:r>
      <w:r w:rsidR="00317F4B">
        <w:t>,</w:t>
      </w:r>
      <w:r>
        <w:t xml:space="preserve"> and in the soil.</w:t>
      </w:r>
    </w:p>
    <w:p w14:paraId="4059DEAB" w14:textId="1F036B5E" w:rsidR="009E7BD1" w:rsidRDefault="009E7BD1" w:rsidP="009E7BD1">
      <w:r>
        <w:lastRenderedPageBreak/>
        <w:t xml:space="preserve">Water and rain </w:t>
      </w:r>
      <w:r w:rsidRPr="00F17AC8">
        <w:rPr>
          <w:noProof/>
        </w:rPr>
        <w:t>w</w:t>
      </w:r>
      <w:r w:rsidR="00F17AC8">
        <w:rPr>
          <w:noProof/>
        </w:rPr>
        <w:t>ere</w:t>
      </w:r>
      <w:r>
        <w:t xml:space="preserve"> the key elements of Varo’s soul. </w:t>
      </w:r>
      <w:r w:rsidR="00317F4B">
        <w:t>Therefore, the water’s</w:t>
      </w:r>
      <w:r>
        <w:t xml:space="preserve"> movement from Varo to the air to the </w:t>
      </w:r>
      <w:proofErr w:type="spellStart"/>
      <w:r>
        <w:t>Jabom</w:t>
      </w:r>
      <w:proofErr w:type="spellEnd"/>
      <w:r>
        <w:t xml:space="preserve"> was important</w:t>
      </w:r>
      <w:r w:rsidR="00317F4B">
        <w:t>. T</w:t>
      </w:r>
      <w:r>
        <w:t xml:space="preserve">he orbiting </w:t>
      </w:r>
      <w:r w:rsidR="00317F4B">
        <w:t>display</w:t>
      </w:r>
      <w:r>
        <w:t xml:space="preserve"> had lights </w:t>
      </w:r>
      <w:r w:rsidR="00317F4B">
        <w:t>that showed water movement</w:t>
      </w:r>
      <w:r>
        <w:t xml:space="preserve"> from the higher elevation lakes to the lower ones.</w:t>
      </w:r>
    </w:p>
    <w:p w14:paraId="52C00BE1" w14:textId="7328EA78" w:rsidR="009E7BD1" w:rsidRDefault="009E7BD1" w:rsidP="009E7BD1">
      <w:r>
        <w:t xml:space="preserve">The next exhibits showed how the weather patterns formed and moved around the planet. The weather was critical for growing </w:t>
      </w:r>
      <w:proofErr w:type="spellStart"/>
      <w:r>
        <w:t>Jabom</w:t>
      </w:r>
      <w:proofErr w:type="spellEnd"/>
      <w:r w:rsidR="00317F4B">
        <w:t>. D</w:t>
      </w:r>
      <w:r>
        <w:t xml:space="preserve">uring the heat of the day, the water in the lower lakes evaporated and was carried by the wind to the transition point of light to dark. That was where the storms </w:t>
      </w:r>
      <w:r w:rsidRPr="00F17AC8">
        <w:rPr>
          <w:noProof/>
        </w:rPr>
        <w:t>formed</w:t>
      </w:r>
      <w:r w:rsidR="00F17AC8">
        <w:rPr>
          <w:noProof/>
        </w:rPr>
        <w:t>,</w:t>
      </w:r>
      <w:r>
        <w:t xml:space="preserve"> and the moisture was returned to the surface. Almost all moisture was caught </w:t>
      </w:r>
      <w:r w:rsidR="00935EDE">
        <w:t>in</w:t>
      </w:r>
      <w:r>
        <w:t xml:space="preserve"> </w:t>
      </w:r>
      <w:r w:rsidR="00317F4B">
        <w:t xml:space="preserve">a </w:t>
      </w:r>
      <w:r>
        <w:t>cycle of evaporation captured by the plants</w:t>
      </w:r>
      <w:r w:rsidR="00317F4B">
        <w:t>,</w:t>
      </w:r>
      <w:r>
        <w:t xml:space="preserve"> soil</w:t>
      </w:r>
      <w:r w:rsidR="00317F4B">
        <w:t>,</w:t>
      </w:r>
      <w:r>
        <w:t xml:space="preserve"> and storms.</w:t>
      </w:r>
    </w:p>
    <w:p w14:paraId="2C9494B3" w14:textId="23A6D767" w:rsidR="009E7BD1" w:rsidRDefault="009E7BD1" w:rsidP="009E7BD1">
      <w:r>
        <w:t>The soil on Varo was thin, rocky</w:t>
      </w:r>
      <w:r w:rsidR="00317F4B">
        <w:t>,</w:t>
      </w:r>
      <w:r>
        <w:t xml:space="preserve"> and not </w:t>
      </w:r>
      <w:proofErr w:type="gramStart"/>
      <w:r>
        <w:t>very rich</w:t>
      </w:r>
      <w:proofErr w:type="gramEnd"/>
      <w:r>
        <w:t xml:space="preserve">. What little soil Varo had was enough for the </w:t>
      </w:r>
      <w:proofErr w:type="spellStart"/>
      <w:proofErr w:type="gramStart"/>
      <w:r>
        <w:t>Jabom</w:t>
      </w:r>
      <w:proofErr w:type="spellEnd"/>
      <w:r>
        <w:t>.</w:t>
      </w:r>
      <w:proofErr w:type="gramEnd"/>
      <w:r>
        <w:t xml:space="preserve"> </w:t>
      </w:r>
      <w:r w:rsidR="00697EB8">
        <w:t>Other plants</w:t>
      </w:r>
      <w:r>
        <w:t xml:space="preserve"> grew, such as trees and brush in the mountains</w:t>
      </w:r>
      <w:r w:rsidR="00697EB8">
        <w:t>,</w:t>
      </w:r>
      <w:r>
        <w:t xml:space="preserve"> and they were used for wood and other uses. Where the soil wasn’t proper for growing </w:t>
      </w:r>
      <w:proofErr w:type="spellStart"/>
      <w:r>
        <w:t>Jabom</w:t>
      </w:r>
      <w:proofErr w:type="spellEnd"/>
      <w:r>
        <w:t xml:space="preserve">, grasses covered the soil. Even though there were many flowering plants, none of them was as interesting as the flower of the </w:t>
      </w:r>
      <w:proofErr w:type="spellStart"/>
      <w:r>
        <w:t>Jabom</w:t>
      </w:r>
      <w:proofErr w:type="spellEnd"/>
      <w:r>
        <w:t xml:space="preserve"> plant.</w:t>
      </w:r>
    </w:p>
    <w:p w14:paraId="5B196853" w14:textId="52A244A3" w:rsidR="009E7BD1" w:rsidRDefault="009E7BD1" w:rsidP="009E7BD1">
      <w:r>
        <w:t xml:space="preserve">There wasn’t a lot of surface </w:t>
      </w:r>
      <w:r w:rsidRPr="00FE1B18">
        <w:rPr>
          <w:noProof/>
        </w:rPr>
        <w:t>water</w:t>
      </w:r>
      <w:r w:rsidR="00FE1B18">
        <w:rPr>
          <w:noProof/>
        </w:rPr>
        <w:t>,</w:t>
      </w:r>
      <w:r>
        <w:t xml:space="preserve"> so its evaporation was inconsistent. When lakes were in the highest heat of the day, a lot of water would </w:t>
      </w:r>
      <w:r w:rsidRPr="00F17AC8">
        <w:rPr>
          <w:noProof/>
        </w:rPr>
        <w:t>evaporate</w:t>
      </w:r>
      <w:r w:rsidR="00F17AC8">
        <w:rPr>
          <w:noProof/>
        </w:rPr>
        <w:t>,</w:t>
      </w:r>
      <w:r>
        <w:t xml:space="preserve"> and that evening the storms would be more severe. When the sun was falling on mountains or unproductive land, the evaporation would be much less</w:t>
      </w:r>
      <w:r w:rsidR="00697EB8">
        <w:t>,</w:t>
      </w:r>
      <w:r>
        <w:t xml:space="preserve"> and that evening’s storms could be mild or nonexistent. </w:t>
      </w:r>
    </w:p>
    <w:p w14:paraId="78C4150F" w14:textId="355BB745" w:rsidR="009E7BD1" w:rsidRDefault="009E7BD1" w:rsidP="009E7BD1">
      <w:r>
        <w:t xml:space="preserve">The final groups of displays showed the vast storage facilities at the northern poles. </w:t>
      </w:r>
      <w:r w:rsidR="00697EB8">
        <w:t>Maps and three-dimensional views showed</w:t>
      </w:r>
      <w:r>
        <w:t xml:space="preserve"> the tunnels and how </w:t>
      </w:r>
      <w:proofErr w:type="spellStart"/>
      <w:r>
        <w:t>Jabom</w:t>
      </w:r>
      <w:proofErr w:type="spellEnd"/>
      <w:r>
        <w:t xml:space="preserve"> was stored and then transported to the population centers between the harvest seasons. The northern pole was the largest and contained a great deal of moisture. The southern pole was smaller and not a primary storage area. Both poles retained </w:t>
      </w:r>
      <w:r>
        <w:lastRenderedPageBreak/>
        <w:t xml:space="preserve">a lot of </w:t>
      </w:r>
      <w:r w:rsidRPr="00F17AC8">
        <w:rPr>
          <w:noProof/>
        </w:rPr>
        <w:t>moisture</w:t>
      </w:r>
      <w:r w:rsidR="00F17AC8">
        <w:rPr>
          <w:noProof/>
        </w:rPr>
        <w:t>,</w:t>
      </w:r>
      <w:r>
        <w:t xml:space="preserve"> and the equatorial region was best for </w:t>
      </w:r>
      <w:proofErr w:type="spellStart"/>
      <w:r>
        <w:t>Jabom</w:t>
      </w:r>
      <w:proofErr w:type="spellEnd"/>
      <w:r>
        <w:t xml:space="preserve"> production. The </w:t>
      </w:r>
      <w:r w:rsidR="00935EDE">
        <w:t>further from the equator</w:t>
      </w:r>
      <w:r w:rsidR="00697EB8">
        <w:t>,</w:t>
      </w:r>
      <w:r w:rsidR="00935EDE">
        <w:t xml:space="preserve"> less </w:t>
      </w:r>
      <w:proofErr w:type="spellStart"/>
      <w:r w:rsidR="00935EDE">
        <w:t>Jabom</w:t>
      </w:r>
      <w:proofErr w:type="spellEnd"/>
      <w:r w:rsidR="00935EDE">
        <w:t xml:space="preserve"> was produce</w:t>
      </w:r>
      <w:r>
        <w:t>, but it could be grown, to varying degrees</w:t>
      </w:r>
      <w:r w:rsidR="00697EB8">
        <w:t>,</w:t>
      </w:r>
      <w:r>
        <w:t xml:space="preserve"> any place without snow. The poles were </w:t>
      </w:r>
      <w:r w:rsidRPr="00F17AC8">
        <w:rPr>
          <w:noProof/>
        </w:rPr>
        <w:t>permanent</w:t>
      </w:r>
      <w:r w:rsidR="00F17AC8">
        <w:rPr>
          <w:noProof/>
        </w:rPr>
        <w:t>,</w:t>
      </w:r>
      <w:r>
        <w:t xml:space="preserve"> and the ice and snow were many arms thick. Over time, the northern pole had become the storage facilities for most of the planet. Many tens of thousands of arms of tunnels and storage rooms had been built and stored a great deal of the planet’s </w:t>
      </w:r>
      <w:proofErr w:type="spellStart"/>
      <w:r>
        <w:t>Jabom</w:t>
      </w:r>
      <w:proofErr w:type="spellEnd"/>
      <w:r>
        <w:t xml:space="preserve"> crops.</w:t>
      </w:r>
    </w:p>
    <w:p w14:paraId="1568E9A5" w14:textId="77777777" w:rsidR="009E7BD1" w:rsidRDefault="009E7BD1" w:rsidP="009E7BD1">
      <w:r>
        <w:t xml:space="preserve">Over time, the tunnels had become a permanent city. At times, many </w:t>
      </w:r>
      <w:proofErr w:type="spellStart"/>
      <w:r>
        <w:t>Raog</w:t>
      </w:r>
      <w:proofErr w:type="spellEnd"/>
      <w:r>
        <w:t xml:space="preserve"> were </w:t>
      </w:r>
      <w:r w:rsidRPr="00F17AC8">
        <w:rPr>
          <w:noProof/>
        </w:rPr>
        <w:t>needed</w:t>
      </w:r>
      <w:r w:rsidR="00F17AC8">
        <w:rPr>
          <w:noProof/>
        </w:rPr>
        <w:t>,</w:t>
      </w:r>
      <w:r>
        <w:t xml:space="preserve"> and other times only a few were working in the caves. The snow and ice had been tunneled </w:t>
      </w:r>
      <w:r w:rsidRPr="00F17AC8">
        <w:rPr>
          <w:noProof/>
        </w:rPr>
        <w:t>out</w:t>
      </w:r>
      <w:r w:rsidR="00F17AC8">
        <w:rPr>
          <w:noProof/>
        </w:rPr>
        <w:t>,</w:t>
      </w:r>
      <w:r>
        <w:t xml:space="preserve"> and many facilities had been built inside for the workers. The northern pole facilities had volcanic sources of heat and energy buried deep under the surface, so it was self-sufficient.</w:t>
      </w:r>
    </w:p>
    <w:p w14:paraId="74D828E5" w14:textId="39246BC0" w:rsidR="009E7BD1" w:rsidRDefault="009E7BD1" w:rsidP="009E7BD1">
      <w:r>
        <w:t xml:space="preserve">There were exhibits about the other animal life on Varo. There was a mix of smaller creatures, </w:t>
      </w:r>
      <w:r w:rsidRPr="00F17AC8">
        <w:rPr>
          <w:noProof/>
        </w:rPr>
        <w:t>birds</w:t>
      </w:r>
      <w:r w:rsidR="00F17AC8">
        <w:rPr>
          <w:noProof/>
        </w:rPr>
        <w:t>,</w:t>
      </w:r>
      <w:r>
        <w:t xml:space="preserve"> and insects </w:t>
      </w:r>
      <w:r w:rsidR="00697EB8">
        <w:t>that</w:t>
      </w:r>
      <w:r>
        <w:t xml:space="preserve"> fit in their </w:t>
      </w:r>
      <w:proofErr w:type="gramStart"/>
      <w:r>
        <w:t>particular segments</w:t>
      </w:r>
      <w:proofErr w:type="gramEnd"/>
      <w:r>
        <w:t xml:space="preserve"> of life on Varo. They weren’t considered part of Varo’s soul, but they were recognized as part of Varo. Many of them were beneficial and helped to fertilize the </w:t>
      </w:r>
      <w:r w:rsidRPr="00F17AC8">
        <w:rPr>
          <w:noProof/>
        </w:rPr>
        <w:t>soil</w:t>
      </w:r>
      <w:r w:rsidR="00F17AC8">
        <w:rPr>
          <w:noProof/>
        </w:rPr>
        <w:t>,</w:t>
      </w:r>
      <w:r>
        <w:t xml:space="preserve"> and some were harmful, but none of them was a threat to the </w:t>
      </w:r>
      <w:proofErr w:type="spellStart"/>
      <w:r>
        <w:t>Raog</w:t>
      </w:r>
      <w:proofErr w:type="spellEnd"/>
      <w:r>
        <w:t xml:space="preserve">. There was evidence of other larger creatures in the far past which may have competed with the early </w:t>
      </w:r>
      <w:proofErr w:type="spellStart"/>
      <w:r>
        <w:t>Raog</w:t>
      </w:r>
      <w:proofErr w:type="spellEnd"/>
      <w:r>
        <w:t xml:space="preserve">. </w:t>
      </w:r>
      <w:r w:rsidR="00697EB8">
        <w:t>However, i</w:t>
      </w:r>
      <w:r>
        <w:t>n later evidence</w:t>
      </w:r>
      <w:r w:rsidR="00697EB8">
        <w:t>,</w:t>
      </w:r>
      <w:r>
        <w:t xml:space="preserve"> those creatures we no longer evident</w:t>
      </w:r>
      <w:r w:rsidR="00697EB8">
        <w:t>,</w:t>
      </w:r>
      <w:r>
        <w:t xml:space="preserve"> and it was unclear if they died off naturally or became extinct because of the early </w:t>
      </w:r>
      <w:proofErr w:type="spellStart"/>
      <w:r>
        <w:t>Raog</w:t>
      </w:r>
      <w:proofErr w:type="spellEnd"/>
      <w:r>
        <w:t>.</w:t>
      </w:r>
    </w:p>
    <w:p w14:paraId="23A5BDBF" w14:textId="04925F85" w:rsidR="009E7BD1" w:rsidRDefault="009E7BD1" w:rsidP="009E7BD1">
      <w:r>
        <w:t xml:space="preserve">The upper floors had exhibits </w:t>
      </w:r>
      <w:r w:rsidR="00697EB8">
        <w:t>that</w:t>
      </w:r>
      <w:r>
        <w:t xml:space="preserve"> showed different periods of their history. The first floor was the ancient times when the people were widely scattered on the </w:t>
      </w:r>
      <w:r w:rsidRPr="00F17AC8">
        <w:rPr>
          <w:noProof/>
        </w:rPr>
        <w:t>planet</w:t>
      </w:r>
      <w:r w:rsidR="00F17AC8">
        <w:rPr>
          <w:noProof/>
        </w:rPr>
        <w:t>,</w:t>
      </w:r>
      <w:r>
        <w:t xml:space="preserve"> and they lived in caves and later rock dwellings. </w:t>
      </w:r>
      <w:r w:rsidR="00697EB8">
        <w:t>During those times,</w:t>
      </w:r>
      <w:r>
        <w:t xml:space="preserve"> </w:t>
      </w:r>
      <w:proofErr w:type="spellStart"/>
      <w:r>
        <w:t>Jabom</w:t>
      </w:r>
      <w:proofErr w:type="spellEnd"/>
      <w:r>
        <w:t xml:space="preserve"> was prolific</w:t>
      </w:r>
      <w:r w:rsidR="00697EB8">
        <w:t>,</w:t>
      </w:r>
      <w:r>
        <w:t xml:space="preserve"> and the native population quickly became dependent on it. The early </w:t>
      </w:r>
      <w:proofErr w:type="spellStart"/>
      <w:r>
        <w:t>Raog</w:t>
      </w:r>
      <w:proofErr w:type="spellEnd"/>
      <w:r>
        <w:t xml:space="preserve"> had few tools and </w:t>
      </w:r>
      <w:r>
        <w:lastRenderedPageBreak/>
        <w:t xml:space="preserve">began the basics of crop husbandry, developing </w:t>
      </w:r>
      <w:proofErr w:type="spellStart"/>
      <w:r>
        <w:t>Jabom</w:t>
      </w:r>
      <w:proofErr w:type="spellEnd"/>
      <w:r>
        <w:t xml:space="preserve"> and increasing the amount they could produce. </w:t>
      </w:r>
    </w:p>
    <w:p w14:paraId="286D193C" w14:textId="7E672E9B" w:rsidR="009E7BD1" w:rsidRDefault="009E7BD1" w:rsidP="009E7BD1">
      <w:r>
        <w:t xml:space="preserve">“It must have been difficult times back then,” </w:t>
      </w:r>
      <w:proofErr w:type="spellStart"/>
      <w:r>
        <w:t>Sonyata</w:t>
      </w:r>
      <w:proofErr w:type="spellEnd"/>
      <w:r>
        <w:t xml:space="preserve"> said. “They were so spread out and living by themselves, their lives were dependent on how well Varo provided good soil, moisture</w:t>
      </w:r>
      <w:r w:rsidR="00697EB8">
        <w:t>,</w:t>
      </w:r>
      <w:r>
        <w:t xml:space="preserve"> and a good crop of </w:t>
      </w:r>
      <w:proofErr w:type="spellStart"/>
      <w:r>
        <w:t>Jabom</w:t>
      </w:r>
      <w:proofErr w:type="spellEnd"/>
      <w:r>
        <w:t>.”</w:t>
      </w:r>
    </w:p>
    <w:p w14:paraId="7C6DEC42" w14:textId="77777777" w:rsidR="009E7BD1" w:rsidRDefault="009E7BD1" w:rsidP="009E7BD1">
      <w:r>
        <w:t xml:space="preserve">“Yes, even though Varo provided for them, the crops varied a </w:t>
      </w:r>
      <w:r w:rsidRPr="00F17AC8">
        <w:rPr>
          <w:noProof/>
        </w:rPr>
        <w:t>lot</w:t>
      </w:r>
      <w:r w:rsidR="00F17AC8">
        <w:rPr>
          <w:noProof/>
        </w:rPr>
        <w:t>,</w:t>
      </w:r>
      <w:r>
        <w:t xml:space="preserve"> and many people couldn’t live in certain areas. They had to move a lot to find good crops and weather,” her mother observed.</w:t>
      </w:r>
    </w:p>
    <w:p w14:paraId="200D9B89" w14:textId="13777F04" w:rsidR="009E7BD1" w:rsidRDefault="009E7BD1" w:rsidP="009E7BD1">
      <w:r>
        <w:t xml:space="preserve">The Second floor showed some of the hard times in their history. “As the society grew and the demands on </w:t>
      </w:r>
      <w:proofErr w:type="spellStart"/>
      <w:r>
        <w:t>Jabom</w:t>
      </w:r>
      <w:proofErr w:type="spellEnd"/>
      <w:r>
        <w:t xml:space="preserve"> production grew, struggles also grew. Good crops meant easy times</w:t>
      </w:r>
      <w:r w:rsidR="00697EB8">
        <w:t>,</w:t>
      </w:r>
      <w:r>
        <w:t xml:space="preserve"> and bad crops put pressure on the civilization. The stress never reached the point of open conflict, but there were constant pressures between the groups. When they reached a certain point, they realized that working together would provide more for all with less stress</w:t>
      </w:r>
      <w:r w:rsidR="00697EB8">
        <w:t>,</w:t>
      </w:r>
      <w:r>
        <w:t xml:space="preserve"> and the people of the time began living in larger groups and harvested </w:t>
      </w:r>
      <w:proofErr w:type="spellStart"/>
      <w:r>
        <w:t>Jabom</w:t>
      </w:r>
      <w:proofErr w:type="spellEnd"/>
      <w:r>
        <w:t xml:space="preserve"> in a more organized manner. </w:t>
      </w:r>
    </w:p>
    <w:p w14:paraId="45149E7A" w14:textId="2BCBA4A9" w:rsidR="009E7BD1" w:rsidRDefault="009E7BD1" w:rsidP="009E7BD1">
      <w:r>
        <w:t xml:space="preserve">As the </w:t>
      </w:r>
      <w:r w:rsidR="00F17AC8" w:rsidRPr="00F17AC8">
        <w:rPr>
          <w:noProof/>
        </w:rPr>
        <w:t>population</w:t>
      </w:r>
      <w:r>
        <w:t xml:space="preserve"> groupings grew</w:t>
      </w:r>
      <w:r w:rsidR="00697EB8">
        <w:t>,</w:t>
      </w:r>
      <w:r>
        <w:t xml:space="preserve"> the pressure to grow and distribute, more </w:t>
      </w:r>
      <w:proofErr w:type="spellStart"/>
      <w:r>
        <w:t>Jabom</w:t>
      </w:r>
      <w:proofErr w:type="spellEnd"/>
      <w:r>
        <w:t xml:space="preserve"> grew. It became obvious that the farmers were better at farming</w:t>
      </w:r>
      <w:r w:rsidR="00697EB8">
        <w:t>,</w:t>
      </w:r>
      <w:r>
        <w:t xml:space="preserve"> and the other skills separated themselves and developed. The farmers could work the </w:t>
      </w:r>
      <w:r w:rsidRPr="00F17AC8">
        <w:rPr>
          <w:noProof/>
        </w:rPr>
        <w:t>fields</w:t>
      </w:r>
      <w:r w:rsidR="00F17AC8">
        <w:rPr>
          <w:noProof/>
        </w:rPr>
        <w:t>,</w:t>
      </w:r>
      <w:r>
        <w:t xml:space="preserve"> and the technicians and support disciplines could do their parts in the smaller towns and villages. The struggles </w:t>
      </w:r>
      <w:r w:rsidRPr="00A9222E">
        <w:rPr>
          <w:noProof/>
        </w:rPr>
        <w:t>forced</w:t>
      </w:r>
      <w:r>
        <w:t xml:space="preserve"> </w:t>
      </w:r>
      <w:r w:rsidRPr="00F17AC8">
        <w:rPr>
          <w:noProof/>
        </w:rPr>
        <w:t>progress</w:t>
      </w:r>
      <w:r w:rsidR="00F17AC8">
        <w:rPr>
          <w:noProof/>
        </w:rPr>
        <w:t>,</w:t>
      </w:r>
      <w:r>
        <w:t xml:space="preserve"> and the communities came together.</w:t>
      </w:r>
    </w:p>
    <w:p w14:paraId="431081A4" w14:textId="3580BBAC" w:rsidR="009E7BD1" w:rsidRDefault="009E7BD1" w:rsidP="009E7BD1">
      <w:r>
        <w:t xml:space="preserve">“It’s obvious how the </w:t>
      </w:r>
      <w:r w:rsidRPr="00F17AC8">
        <w:rPr>
          <w:noProof/>
        </w:rPr>
        <w:t>depend</w:t>
      </w:r>
      <w:r>
        <w:t xml:space="preserve">ency on </w:t>
      </w:r>
      <w:proofErr w:type="spellStart"/>
      <w:r>
        <w:t>Jabom</w:t>
      </w:r>
      <w:proofErr w:type="spellEnd"/>
      <w:r>
        <w:t xml:space="preserve"> brought everyone </w:t>
      </w:r>
      <w:r w:rsidRPr="00F17AC8">
        <w:rPr>
          <w:noProof/>
        </w:rPr>
        <w:t>together</w:t>
      </w:r>
      <w:r w:rsidR="00F17AC8">
        <w:rPr>
          <w:noProof/>
        </w:rPr>
        <w:t>,</w:t>
      </w:r>
      <w:r>
        <w:t xml:space="preserve"> and everyone realized that only by growing and sharing the </w:t>
      </w:r>
      <w:proofErr w:type="spellStart"/>
      <w:r>
        <w:t>Jabom</w:t>
      </w:r>
      <w:proofErr w:type="spellEnd"/>
      <w:r>
        <w:t xml:space="preserve">, everyone could live happy and healthy. The harder they worked to produce </w:t>
      </w:r>
      <w:proofErr w:type="spellStart"/>
      <w:r>
        <w:t>Jabom</w:t>
      </w:r>
      <w:proofErr w:type="spellEnd"/>
      <w:r w:rsidR="00697EB8">
        <w:t>,</w:t>
      </w:r>
      <w:r>
        <w:t xml:space="preserve"> the more </w:t>
      </w:r>
      <w:proofErr w:type="spellStart"/>
      <w:r>
        <w:t>Jabom</w:t>
      </w:r>
      <w:proofErr w:type="spellEnd"/>
      <w:r>
        <w:t xml:space="preserve"> they produced. That helped bring society </w:t>
      </w:r>
      <w:r>
        <w:lastRenderedPageBreak/>
        <w:t xml:space="preserve">together. I wonder what would have happened to us if </w:t>
      </w:r>
      <w:proofErr w:type="spellStart"/>
      <w:r>
        <w:t>Jabom</w:t>
      </w:r>
      <w:proofErr w:type="spellEnd"/>
      <w:r>
        <w:t xml:space="preserve"> wasn’t so prolific and Varo hadn’t been so good for us.”</w:t>
      </w:r>
    </w:p>
    <w:p w14:paraId="6B4A49D1" w14:textId="77777777" w:rsidR="009E7BD1" w:rsidRDefault="009E7BD1" w:rsidP="009E7BD1">
      <w:r>
        <w:t xml:space="preserve">“If Varo hadn’t given us so much </w:t>
      </w:r>
      <w:proofErr w:type="spellStart"/>
      <w:r>
        <w:t>Jabom</w:t>
      </w:r>
      <w:proofErr w:type="spellEnd"/>
      <w:r>
        <w:t xml:space="preserve">, I guess we would not have developed as </w:t>
      </w:r>
      <w:r w:rsidRPr="00F17AC8">
        <w:rPr>
          <w:noProof/>
        </w:rPr>
        <w:t>much</w:t>
      </w:r>
      <w:r w:rsidR="00F17AC8">
        <w:rPr>
          <w:noProof/>
        </w:rPr>
        <w:t>,</w:t>
      </w:r>
      <w:r>
        <w:t xml:space="preserve"> and maybe we would have fought over the food,” </w:t>
      </w:r>
      <w:proofErr w:type="spellStart"/>
      <w:r>
        <w:t>Lretta</w:t>
      </w:r>
      <w:proofErr w:type="spellEnd"/>
      <w:r>
        <w:t xml:space="preserve"> said thoughtfully.</w:t>
      </w:r>
    </w:p>
    <w:p w14:paraId="1BFEBD95" w14:textId="462587C3" w:rsidR="009E7BD1" w:rsidRDefault="009E7BD1" w:rsidP="009E7BD1">
      <w:r>
        <w:t>“Mother</w:t>
      </w:r>
      <w:r w:rsidR="00697EB8">
        <w:t>,</w:t>
      </w:r>
      <w:r>
        <w:t xml:space="preserve"> I like the third floor the best. I like seeing how much we have developed our technologies in the last five hundred </w:t>
      </w:r>
      <w:proofErr w:type="spellStart"/>
      <w:r>
        <w:t>Erons</w:t>
      </w:r>
      <w:proofErr w:type="spellEnd"/>
      <w:r>
        <w:t>, how we’ve developed as a species</w:t>
      </w:r>
      <w:r w:rsidR="00697EB8">
        <w:t>,</w:t>
      </w:r>
      <w:r>
        <w:t xml:space="preserve"> and how we’ve learned to live and work together. That paints a much nicer picture,” </w:t>
      </w:r>
      <w:proofErr w:type="spellStart"/>
      <w:r>
        <w:t>Sonyata</w:t>
      </w:r>
      <w:proofErr w:type="spellEnd"/>
      <w:r>
        <w:t xml:space="preserve"> said with pride in her voice.</w:t>
      </w:r>
    </w:p>
    <w:p w14:paraId="16BBAAEA" w14:textId="77777777" w:rsidR="009E7BD1" w:rsidRDefault="009E7BD1" w:rsidP="009E7BD1">
      <w:r>
        <w:t xml:space="preserve">As they walked through the third floor, </w:t>
      </w:r>
      <w:proofErr w:type="spellStart"/>
      <w:r>
        <w:t>Sonyata</w:t>
      </w:r>
      <w:proofErr w:type="spellEnd"/>
      <w:r>
        <w:t xml:space="preserve"> gave her mother a running documentary on the exhibits and how much she enjoyed them. </w:t>
      </w:r>
      <w:proofErr w:type="spellStart"/>
      <w:r>
        <w:t>Lretta</w:t>
      </w:r>
      <w:proofErr w:type="spellEnd"/>
      <w:r>
        <w:t xml:space="preserve"> just smiled and enjoyed listening to the enthusiasm in her voice.</w:t>
      </w:r>
    </w:p>
    <w:p w14:paraId="389885CF" w14:textId="3A0984B4" w:rsidR="009E7BD1" w:rsidRDefault="009E7BD1" w:rsidP="009E7BD1">
      <w:proofErr w:type="spellStart"/>
      <w:r>
        <w:t>Sonyata</w:t>
      </w:r>
      <w:proofErr w:type="spellEnd"/>
      <w:r>
        <w:t xml:space="preserve"> was the most excited about the improvements in technology. She loved seeing how ground transportation was developed. How it grew into automated ground systems, and eventually flight and even space travel. All of which was focused on the growing, processing, storing</w:t>
      </w:r>
      <w:r w:rsidR="00697EB8">
        <w:t>,</w:t>
      </w:r>
      <w:r>
        <w:t xml:space="preserve"> and distribution of </w:t>
      </w:r>
      <w:proofErr w:type="spellStart"/>
      <w:r>
        <w:t>Jabom</w:t>
      </w:r>
      <w:proofErr w:type="spellEnd"/>
      <w:r>
        <w:t>.</w:t>
      </w:r>
    </w:p>
    <w:p w14:paraId="4E5235E2" w14:textId="298F1801" w:rsidR="009E7BD1" w:rsidRDefault="009E7BD1" w:rsidP="009E7BD1">
      <w:r>
        <w:t xml:space="preserve">Over the years, a modest effort was spent developing flight vehicles and finally rockets. These efforts were limited in </w:t>
      </w:r>
      <w:r w:rsidRPr="00F17AC8">
        <w:rPr>
          <w:noProof/>
        </w:rPr>
        <w:t>scope</w:t>
      </w:r>
      <w:r w:rsidR="00F17AC8">
        <w:rPr>
          <w:noProof/>
        </w:rPr>
        <w:t>,</w:t>
      </w:r>
      <w:r>
        <w:t xml:space="preserve"> and they were focused on supporting the grow</w:t>
      </w:r>
      <w:r w:rsidR="00697EB8">
        <w:t>th</w:t>
      </w:r>
      <w:r>
        <w:t xml:space="preserve"> and distribution of </w:t>
      </w:r>
      <w:proofErr w:type="spellStart"/>
      <w:r>
        <w:t>Jabom</w:t>
      </w:r>
      <w:proofErr w:type="spellEnd"/>
      <w:r>
        <w:t xml:space="preserve">. The families were local, the food source was </w:t>
      </w:r>
      <w:r w:rsidRPr="00FE1B18">
        <w:rPr>
          <w:noProof/>
        </w:rPr>
        <w:t>local</w:t>
      </w:r>
      <w:r w:rsidR="00FE1B18">
        <w:rPr>
          <w:noProof/>
        </w:rPr>
        <w:t>,</w:t>
      </w:r>
      <w:r>
        <w:t xml:space="preserve"> so building better or faster aircraft didn’t seem relevant. Communications were limited, again</w:t>
      </w:r>
      <w:r w:rsidR="00697EB8">
        <w:t>,</w:t>
      </w:r>
      <w:r>
        <w:t xml:space="preserve"> because everything important to an individual was local. Why did they need to communicate with a </w:t>
      </w:r>
      <w:proofErr w:type="spellStart"/>
      <w:r>
        <w:t>Raog</w:t>
      </w:r>
      <w:proofErr w:type="spellEnd"/>
      <w:r>
        <w:t xml:space="preserve"> on the other side of Varo? The technological improvements provided a gradual step from surface-dwelling creatures to creatures with an awareness of the sun and planets in the sky.</w:t>
      </w:r>
    </w:p>
    <w:p w14:paraId="42E9F738" w14:textId="1761D535" w:rsidR="009E7BD1" w:rsidRDefault="009E7BD1" w:rsidP="009E7BD1">
      <w:r>
        <w:t xml:space="preserve">There were also exhibits showing the intricate timepieces and small mechanical devices </w:t>
      </w:r>
      <w:r w:rsidR="00697EB8">
        <w:t>that demonstrated</w:t>
      </w:r>
      <w:r>
        <w:t xml:space="preserve"> </w:t>
      </w:r>
      <w:r>
        <w:lastRenderedPageBreak/>
        <w:t xml:space="preserve">the </w:t>
      </w:r>
      <w:proofErr w:type="spellStart"/>
      <w:r>
        <w:t>Raog</w:t>
      </w:r>
      <w:proofErr w:type="spellEnd"/>
      <w:r>
        <w:t xml:space="preserve"> dexterity. In many ways, those displays showed those mechanical devices as the pinnacle of their society. The complexity represented the complexity of Varo’s soul and the many parts that it had. Because of the many generations using their long arms and dexterous fingers working the </w:t>
      </w:r>
      <w:proofErr w:type="spellStart"/>
      <w:r>
        <w:t>Jabom</w:t>
      </w:r>
      <w:proofErr w:type="spellEnd"/>
      <w:r>
        <w:t>, their fingers and hands became mechanically adept. That dexterous skill became a source of enjoyment, achievement, and technical progress</w:t>
      </w:r>
      <w:r w:rsidR="00697EB8">
        <w:t>—f</w:t>
      </w:r>
      <w:r>
        <w:t>antastic builders and adept at creating small devices and mechanisms.</w:t>
      </w:r>
    </w:p>
    <w:p w14:paraId="24BDEA33" w14:textId="7AED6164" w:rsidR="009E7BD1" w:rsidRDefault="009E7BD1" w:rsidP="009E7BD1">
      <w:r>
        <w:t xml:space="preserve">The devices and mechanisms took on a life of their own. The complexity and </w:t>
      </w:r>
      <w:r w:rsidR="00697EB8">
        <w:t xml:space="preserve">level of </w:t>
      </w:r>
      <w:r>
        <w:t xml:space="preserve">integration required to create excellently functioning mechanisms that provided for their daily lives. If something was small and intricate, the </w:t>
      </w:r>
      <w:proofErr w:type="spellStart"/>
      <w:r>
        <w:t>Raog</w:t>
      </w:r>
      <w:proofErr w:type="spellEnd"/>
      <w:r>
        <w:t xml:space="preserve"> enjoyed it.</w:t>
      </w:r>
    </w:p>
    <w:p w14:paraId="24CE6B9D" w14:textId="5D7C42C5" w:rsidR="009E7BD1" w:rsidRDefault="005647D9" w:rsidP="009E7BD1">
      <w:r>
        <w:t>Creating</w:t>
      </w:r>
      <w:r w:rsidR="009E7BD1">
        <w:t xml:space="preserve"> integrated mechanisms was functional </w:t>
      </w:r>
      <w:r w:rsidR="00697EB8">
        <w:t>and</w:t>
      </w:r>
      <w:r w:rsidR="009E7BD1">
        <w:t xml:space="preserve"> such a source of pride that it became an art form. They reveled in complexity and proudly showed it as an example of their dexterous skills. All that was </w:t>
      </w:r>
      <w:proofErr w:type="spellStart"/>
      <w:r w:rsidR="009E7BD1">
        <w:t>Raog</w:t>
      </w:r>
      <w:proofErr w:type="spellEnd"/>
      <w:r w:rsidR="009E7BD1">
        <w:t xml:space="preserve"> was mechanical and intricate. The timepieces were mechanical, the transportation machines were mechanical, the mathematical manipulations were mechanical, food preparation was mechanical, and the medical devices were mechanical.</w:t>
      </w:r>
    </w:p>
    <w:p w14:paraId="1E032BA5" w14:textId="7232989D" w:rsidR="009E7BD1" w:rsidRDefault="009E7BD1" w:rsidP="009E7BD1">
      <w:proofErr w:type="spellStart"/>
      <w:r>
        <w:t>Sonyata</w:t>
      </w:r>
      <w:proofErr w:type="spellEnd"/>
      <w:r>
        <w:t xml:space="preserve"> enjoyed seeing the many displays that had examples of the small and intricate devices that </w:t>
      </w:r>
      <w:proofErr w:type="spellStart"/>
      <w:r>
        <w:t>Raog</w:t>
      </w:r>
      <w:proofErr w:type="spellEnd"/>
      <w:r>
        <w:t xml:space="preserve"> had built. Over the years, the </w:t>
      </w:r>
      <w:proofErr w:type="spellStart"/>
      <w:r>
        <w:t>Raog's</w:t>
      </w:r>
      <w:proofErr w:type="spellEnd"/>
      <w:r>
        <w:t xml:space="preserve"> fascination with small metal parts and the need for them to fit </w:t>
      </w:r>
      <w:r w:rsidRPr="00F17AC8">
        <w:rPr>
          <w:noProof/>
        </w:rPr>
        <w:t>together</w:t>
      </w:r>
      <w:r>
        <w:t xml:space="preserve"> forced them to develop a sophisticated knowledge of metallurgy. There was an interesting display that </w:t>
      </w:r>
      <w:proofErr w:type="spellStart"/>
      <w:r>
        <w:t>Sonyata</w:t>
      </w:r>
      <w:proofErr w:type="spellEnd"/>
      <w:r>
        <w:t xml:space="preserve"> loved, which showed the smelting process and how raw metals could be heated</w:t>
      </w:r>
      <w:r w:rsidR="00697EB8">
        <w:t>,</w:t>
      </w:r>
      <w:r>
        <w:t xml:space="preserve"> and at different levels and temperatures of the process, metals with different characteristics were produced. </w:t>
      </w:r>
    </w:p>
    <w:p w14:paraId="7AAE28F6" w14:textId="4D4290E8" w:rsidR="009E7BD1" w:rsidRDefault="009E7BD1" w:rsidP="009E7BD1">
      <w:r>
        <w:t>The fourth floor was the most popular</w:t>
      </w:r>
      <w:r w:rsidR="00697EB8">
        <w:t>. I</w:t>
      </w:r>
      <w:r>
        <w:t xml:space="preserve">t was about </w:t>
      </w:r>
      <w:proofErr w:type="spellStart"/>
      <w:r>
        <w:t>Jabom</w:t>
      </w:r>
      <w:proofErr w:type="spellEnd"/>
      <w:r>
        <w:t xml:space="preserve">, their primary food source. It also contained </w:t>
      </w:r>
      <w:r>
        <w:lastRenderedPageBreak/>
        <w:t xml:space="preserve">information about how they became dependent on </w:t>
      </w:r>
      <w:proofErr w:type="spellStart"/>
      <w:r>
        <w:t>Jabom</w:t>
      </w:r>
      <w:proofErr w:type="spellEnd"/>
      <w:r>
        <w:t xml:space="preserve">. The first exhibit showed the plant and each of its parts. A mature </w:t>
      </w:r>
      <w:proofErr w:type="spellStart"/>
      <w:r>
        <w:t>Jabom</w:t>
      </w:r>
      <w:proofErr w:type="spellEnd"/>
      <w:r>
        <w:t xml:space="preserve"> plant was as tall as a </w:t>
      </w:r>
      <w:proofErr w:type="spellStart"/>
      <w:r>
        <w:t>Raog</w:t>
      </w:r>
      <w:proofErr w:type="spellEnd"/>
      <w:r>
        <w:t xml:space="preserve"> and provided fruit and usable material from the roots to the top of the plant.</w:t>
      </w:r>
    </w:p>
    <w:p w14:paraId="06666546" w14:textId="06519611" w:rsidR="009E7BD1" w:rsidRDefault="009E7BD1" w:rsidP="009E7BD1">
      <w:r>
        <w:t xml:space="preserve">The next exhibit showed where </w:t>
      </w:r>
      <w:r w:rsidR="00697EB8">
        <w:t xml:space="preserve">the </w:t>
      </w:r>
      <w:proofErr w:type="spellStart"/>
      <w:r>
        <w:t>Jabom</w:t>
      </w:r>
      <w:proofErr w:type="spellEnd"/>
      <w:r>
        <w:t xml:space="preserve"> would </w:t>
      </w:r>
      <w:r w:rsidRPr="00F17AC8">
        <w:rPr>
          <w:noProof/>
        </w:rPr>
        <w:t>grow</w:t>
      </w:r>
      <w:r w:rsidR="00697EB8">
        <w:rPr>
          <w:noProof/>
        </w:rPr>
        <w:t xml:space="preserve"> best on Varo. I</w:t>
      </w:r>
      <w:r>
        <w:t xml:space="preserve">t showed that </w:t>
      </w:r>
      <w:proofErr w:type="spellStart"/>
      <w:r>
        <w:t>Jabom</w:t>
      </w:r>
      <w:proofErr w:type="spellEnd"/>
      <w:r>
        <w:t xml:space="preserve"> would grow almost everywhere, but because of the inconsistency in rainfall, the crop yields could vary by large amounts. Anticipating the good crop yields and planning </w:t>
      </w:r>
      <w:r w:rsidR="00697EB8">
        <w:t>food distribution</w:t>
      </w:r>
      <w:r>
        <w:t xml:space="preserve"> from the good growth areas to the weaker areas was always a challenge.</w:t>
      </w:r>
    </w:p>
    <w:p w14:paraId="7EF81F94" w14:textId="77777777" w:rsidR="00697EB8" w:rsidRDefault="009E7BD1" w:rsidP="009E7BD1">
      <w:r>
        <w:t xml:space="preserve">They walked further and saw an exhibit on how </w:t>
      </w:r>
      <w:proofErr w:type="spellStart"/>
      <w:r>
        <w:t>Jabom</w:t>
      </w:r>
      <w:proofErr w:type="spellEnd"/>
      <w:r>
        <w:t xml:space="preserve"> was planted and cared for. Planting </w:t>
      </w:r>
      <w:proofErr w:type="spellStart"/>
      <w:r>
        <w:t>Jabom</w:t>
      </w:r>
      <w:proofErr w:type="spellEnd"/>
      <w:r>
        <w:t xml:space="preserve"> was a labor</w:t>
      </w:r>
      <w:r w:rsidR="00697EB8">
        <w:t>-</w:t>
      </w:r>
      <w:r>
        <w:t xml:space="preserve">intensive and ritualistic job. The plant grew </w:t>
      </w:r>
      <w:proofErr w:type="gramStart"/>
      <w:r>
        <w:t>pretty well</w:t>
      </w:r>
      <w:proofErr w:type="gramEnd"/>
      <w:r>
        <w:t xml:space="preserve"> on its own, but history and thousands of generations of planting and growing the plant provided a detailed method that increased the yield significantly. It also became part of the tradition and ritual of planting their most cherished possession. Once the soil was level and fertilized, a layer of decaying </w:t>
      </w:r>
      <w:proofErr w:type="spellStart"/>
      <w:r>
        <w:t>Jabom</w:t>
      </w:r>
      <w:proofErr w:type="spellEnd"/>
      <w:r>
        <w:t xml:space="preserve"> leaves was put down.</w:t>
      </w:r>
    </w:p>
    <w:p w14:paraId="2147E44E" w14:textId="0654D18F" w:rsidR="009E7BD1" w:rsidRDefault="009E7BD1" w:rsidP="009E7BD1">
      <w:r>
        <w:t xml:space="preserve">On top of that first layer, </w:t>
      </w:r>
      <w:r w:rsidR="000D6899">
        <w:t xml:space="preserve">a layer of the unused </w:t>
      </w:r>
      <w:proofErr w:type="spellStart"/>
      <w:r w:rsidR="000D6899">
        <w:t>Jabom</w:t>
      </w:r>
      <w:proofErr w:type="spellEnd"/>
      <w:r w:rsidR="000D6899">
        <w:t xml:space="preserve"> stal</w:t>
      </w:r>
      <w:r>
        <w:t xml:space="preserve">ks was placed. Finally, the last layer was the unused roots of the plant, which contained moisture and more nutrients. The layers represented the plant from the top down but reversed for the planting layers. When the layers were complete, they were topped off with an additional layer of soil, and when everything was </w:t>
      </w:r>
      <w:r w:rsidRPr="00F17AC8">
        <w:rPr>
          <w:noProof/>
        </w:rPr>
        <w:t>ready</w:t>
      </w:r>
      <w:r w:rsidR="00F17AC8">
        <w:rPr>
          <w:noProof/>
        </w:rPr>
        <w:t>,</w:t>
      </w:r>
      <w:r>
        <w:t xml:space="preserve"> a </w:t>
      </w:r>
      <w:proofErr w:type="gramStart"/>
      <w:r>
        <w:t>long pointed</w:t>
      </w:r>
      <w:proofErr w:type="gramEnd"/>
      <w:r>
        <w:t xml:space="preserve"> stick was used to penetrate the layers and insert </w:t>
      </w:r>
      <w:proofErr w:type="spellStart"/>
      <w:r>
        <w:t>Jabom</w:t>
      </w:r>
      <w:proofErr w:type="spellEnd"/>
      <w:r>
        <w:t xml:space="preserve"> seed.</w:t>
      </w:r>
    </w:p>
    <w:p w14:paraId="5E0E4ED0" w14:textId="1896BBA2" w:rsidR="009E7BD1" w:rsidRDefault="009E7BD1" w:rsidP="009E7BD1">
      <w:r>
        <w:t xml:space="preserve">The long stick symbolized the </w:t>
      </w:r>
      <w:proofErr w:type="spellStart"/>
      <w:r>
        <w:t>Jabom</w:t>
      </w:r>
      <w:proofErr w:type="spellEnd"/>
      <w:r>
        <w:t>. It was usually hand</w:t>
      </w:r>
      <w:r w:rsidR="00697EB8">
        <w:t>-</w:t>
      </w:r>
      <w:r>
        <w:t xml:space="preserve">carved by the </w:t>
      </w:r>
      <w:r w:rsidRPr="00F17AC8">
        <w:rPr>
          <w:noProof/>
        </w:rPr>
        <w:t>planters</w:t>
      </w:r>
      <w:r w:rsidR="00F17AC8">
        <w:rPr>
          <w:noProof/>
        </w:rPr>
        <w:t>,</w:t>
      </w:r>
      <w:r>
        <w:t xml:space="preserve"> and its design was ornate and detailed. Because it would penetrate the </w:t>
      </w:r>
      <w:r w:rsidR="00697EB8">
        <w:t>soil layers</w:t>
      </w:r>
      <w:r>
        <w:t xml:space="preserve"> and represent the importance of the final step, the pointed stick shape was symbolized in many of their designs and art. </w:t>
      </w:r>
      <w:r w:rsidR="00697EB8">
        <w:t>Thus, i</w:t>
      </w:r>
      <w:r>
        <w:t>t was called the Pointer of Life.</w:t>
      </w:r>
    </w:p>
    <w:p w14:paraId="65F27088" w14:textId="69A8F1A4" w:rsidR="009E7BD1" w:rsidRDefault="009E7BD1" w:rsidP="009E7BD1">
      <w:r>
        <w:lastRenderedPageBreak/>
        <w:t xml:space="preserve">The last section on the floor showed how the </w:t>
      </w:r>
      <w:proofErr w:type="spellStart"/>
      <w:r>
        <w:t>Raog</w:t>
      </w:r>
      <w:proofErr w:type="spellEnd"/>
      <w:r>
        <w:t xml:space="preserve"> had developed with the </w:t>
      </w:r>
      <w:proofErr w:type="spellStart"/>
      <w:r>
        <w:t>Jabom</w:t>
      </w:r>
      <w:proofErr w:type="spellEnd"/>
      <w:r w:rsidR="00697EB8">
        <w:t>,</w:t>
      </w:r>
      <w:r>
        <w:t xml:space="preserve"> and through their dependence on it, they evolved to be physically better able to care for it. The </w:t>
      </w:r>
      <w:proofErr w:type="spellStart"/>
      <w:r>
        <w:t>Jabom</w:t>
      </w:r>
      <w:proofErr w:type="spellEnd"/>
      <w:r>
        <w:t xml:space="preserve"> was dependent on </w:t>
      </w:r>
      <w:r w:rsidRPr="00F17AC8">
        <w:rPr>
          <w:noProof/>
        </w:rPr>
        <w:t>them</w:t>
      </w:r>
      <w:r w:rsidR="00F17AC8">
        <w:rPr>
          <w:noProof/>
        </w:rPr>
        <w:t>,</w:t>
      </w:r>
      <w:r>
        <w:t xml:space="preserve"> and they were dependent on the </w:t>
      </w:r>
      <w:proofErr w:type="spellStart"/>
      <w:r>
        <w:t>Jabom</w:t>
      </w:r>
      <w:proofErr w:type="spellEnd"/>
      <w:r>
        <w:t>.</w:t>
      </w:r>
    </w:p>
    <w:p w14:paraId="20D3EB9F" w14:textId="114B1ED6" w:rsidR="009E7BD1" w:rsidRDefault="009E7BD1" w:rsidP="009E7BD1">
      <w:r>
        <w:t xml:space="preserve">The people of Varo were a uniform society. As the regions developed over time, the languages eventually combined into a universal language of the planet. The typical </w:t>
      </w:r>
      <w:proofErr w:type="spellStart"/>
      <w:r>
        <w:t>Raog</w:t>
      </w:r>
      <w:proofErr w:type="spellEnd"/>
      <w:r>
        <w:t xml:space="preserve"> was 8-10 hands tall or about 1 ½ arms. The length of their hands and arms being the two standard measurements. </w:t>
      </w:r>
      <w:proofErr w:type="spellStart"/>
      <w:r>
        <w:t>Raog</w:t>
      </w:r>
      <w:proofErr w:type="spellEnd"/>
      <w:r>
        <w:t xml:space="preserve"> had evolved to work the land and remained erect most of the time.</w:t>
      </w:r>
    </w:p>
    <w:p w14:paraId="7D0300E9" w14:textId="09EAADB2" w:rsidR="009E7BD1" w:rsidRDefault="009E7BD1" w:rsidP="009E7BD1">
      <w:r>
        <w:t xml:space="preserve">The </w:t>
      </w:r>
      <w:proofErr w:type="spellStart"/>
      <w:r>
        <w:t>Jabom</w:t>
      </w:r>
      <w:proofErr w:type="spellEnd"/>
      <w:r>
        <w:t xml:space="preserve"> needed </w:t>
      </w:r>
      <w:r w:rsidRPr="00F17AC8">
        <w:rPr>
          <w:noProof/>
        </w:rPr>
        <w:t xml:space="preserve">a </w:t>
      </w:r>
      <w:r w:rsidR="00F17AC8">
        <w:rPr>
          <w:noProof/>
        </w:rPr>
        <w:t>lot</w:t>
      </w:r>
      <w:r w:rsidRPr="00F17AC8">
        <w:rPr>
          <w:noProof/>
        </w:rPr>
        <w:t xml:space="preserve"> of</w:t>
      </w:r>
      <w:r>
        <w:t xml:space="preserve"> manipulations with their fingers to cultivate and harvest the fruit. Through the many ages of evolution, their arms grew longer and ultimately reached the ground, which allowed them to tend </w:t>
      </w:r>
      <w:proofErr w:type="spellStart"/>
      <w:r>
        <w:t>Jabom</w:t>
      </w:r>
      <w:proofErr w:type="spellEnd"/>
      <w:r>
        <w:t xml:space="preserve"> without having to bend or stoop. When tending </w:t>
      </w:r>
      <w:proofErr w:type="spellStart"/>
      <w:r>
        <w:t>Jabom</w:t>
      </w:r>
      <w:proofErr w:type="spellEnd"/>
      <w:r>
        <w:t xml:space="preserve">, </w:t>
      </w:r>
      <w:proofErr w:type="spellStart"/>
      <w:r>
        <w:t>Raog</w:t>
      </w:r>
      <w:proofErr w:type="spellEnd"/>
      <w:r>
        <w:t xml:space="preserve"> would simply kneel by the plant, and when kneeling, they could reach around the plant and all the way from the ground to the top. Using their fingers to tend the crop was an honor and was a major part of their reverie for </w:t>
      </w:r>
      <w:proofErr w:type="spellStart"/>
      <w:r>
        <w:t>Jabom</w:t>
      </w:r>
      <w:proofErr w:type="spellEnd"/>
      <w:r>
        <w:t xml:space="preserve">. That fruit was all that the </w:t>
      </w:r>
      <w:proofErr w:type="spellStart"/>
      <w:r>
        <w:t>Raog</w:t>
      </w:r>
      <w:proofErr w:type="spellEnd"/>
      <w:r>
        <w:t xml:space="preserve"> needed for survival</w:t>
      </w:r>
      <w:r w:rsidR="00697EB8">
        <w:t>,</w:t>
      </w:r>
      <w:r>
        <w:t xml:space="preserve"> and its harvest and care dominated their development as a society.</w:t>
      </w:r>
    </w:p>
    <w:p w14:paraId="7746D5CA" w14:textId="0B1630C0" w:rsidR="009E7BD1" w:rsidRDefault="009E7BD1" w:rsidP="009E7BD1">
      <w:r>
        <w:t xml:space="preserve">Caring for </w:t>
      </w:r>
      <w:proofErr w:type="spellStart"/>
      <w:r>
        <w:t>Jabom</w:t>
      </w:r>
      <w:proofErr w:type="spellEnd"/>
      <w:r>
        <w:t xml:space="preserve"> had always been a team effort. For many generations, groups worked together caring for the crops. </w:t>
      </w:r>
      <w:proofErr w:type="spellStart"/>
      <w:r>
        <w:t>Raog</w:t>
      </w:r>
      <w:proofErr w:type="spellEnd"/>
      <w:r>
        <w:t xml:space="preserve"> had evolved with an eye on each side of their heads equal distance between their ears and nose. They had developed a third eye higher on their forehead, in the middle between the other two. The three eyes allowed them to work as groups and see and coordinate movements with each other without having to move their heads. This arrangement also enhanced their feeling of community. Always having others in their view tended to bring them together in many social </w:t>
      </w:r>
      <w:r>
        <w:lastRenderedPageBreak/>
        <w:t>ways. Their world was what they could see, and what they could see was their world.</w:t>
      </w:r>
    </w:p>
    <w:p w14:paraId="73849CFE" w14:textId="242A2958" w:rsidR="009E7BD1" w:rsidRDefault="009E7BD1" w:rsidP="009E7BD1">
      <w:r>
        <w:t>They were squat to the ground and walked with two legs. Their movement was more of a side</w:t>
      </w:r>
      <w:r w:rsidR="00697EB8">
        <w:t>-to-</w:t>
      </w:r>
      <w:r>
        <w:t xml:space="preserve">side wobble instead of a strong stride. Their bodies were more round than tall, with thin fur covering them. Their legs were relatively </w:t>
      </w:r>
      <w:r w:rsidRPr="00F17AC8">
        <w:rPr>
          <w:noProof/>
        </w:rPr>
        <w:t>short</w:t>
      </w:r>
      <w:r w:rsidR="00F17AC8">
        <w:rPr>
          <w:noProof/>
        </w:rPr>
        <w:t>,</w:t>
      </w:r>
      <w:r>
        <w:t xml:space="preserve"> and their physiology allowed them to easily kneel, and for resting</w:t>
      </w:r>
      <w:r w:rsidR="00697EB8">
        <w:t>,</w:t>
      </w:r>
      <w:r>
        <w:t xml:space="preserve"> a sloped panel with </w:t>
      </w:r>
      <w:r w:rsidRPr="00F17AC8">
        <w:rPr>
          <w:noProof/>
        </w:rPr>
        <w:t>a resting</w:t>
      </w:r>
      <w:r w:rsidR="00697EB8">
        <w:rPr>
          <w:noProof/>
        </w:rPr>
        <w:t xml:space="preserve"> </w:t>
      </w:r>
      <w:r w:rsidRPr="00F17AC8">
        <w:rPr>
          <w:noProof/>
        </w:rPr>
        <w:t>pad</w:t>
      </w:r>
      <w:r>
        <w:t xml:space="preserve"> was all that was needed. They would lean against the pad and take their weight off </w:t>
      </w:r>
      <w:r w:rsidR="00697EB8">
        <w:t>their legs, allowing</w:t>
      </w:r>
      <w:r>
        <w:t xml:space="preserve"> them to enjoy long periods of relaxation. They had three very nimble adjacent fingers and one opposing finger on each hand. Their arms were </w:t>
      </w:r>
      <w:r w:rsidRPr="00F17AC8">
        <w:rPr>
          <w:noProof/>
        </w:rPr>
        <w:t>muscular</w:t>
      </w:r>
      <w:r w:rsidR="00F17AC8">
        <w:rPr>
          <w:noProof/>
        </w:rPr>
        <w:t>,</w:t>
      </w:r>
      <w:r>
        <w:t xml:space="preserve"> and even though they didn’t need to move </w:t>
      </w:r>
      <w:r w:rsidRPr="00F17AC8">
        <w:rPr>
          <w:noProof/>
        </w:rPr>
        <w:t>fast</w:t>
      </w:r>
      <w:r w:rsidR="00F17AC8">
        <w:rPr>
          <w:noProof/>
        </w:rPr>
        <w:t>,</w:t>
      </w:r>
      <w:r>
        <w:t xml:space="preserve"> they became powerful and nimble.</w:t>
      </w:r>
    </w:p>
    <w:p w14:paraId="4187AACB" w14:textId="3BF307EF" w:rsidR="009E7BD1" w:rsidRDefault="009E7BD1" w:rsidP="009E7BD1">
      <w:proofErr w:type="spellStart"/>
      <w:r>
        <w:t>Lretta</w:t>
      </w:r>
      <w:proofErr w:type="spellEnd"/>
      <w:r>
        <w:t xml:space="preserve"> thought about the fifth floor. That was her target because it contained </w:t>
      </w:r>
      <w:proofErr w:type="gramStart"/>
      <w:r>
        <w:t>all of</w:t>
      </w:r>
      <w:proofErr w:type="gramEnd"/>
      <w:r>
        <w:t xml:space="preserve"> the ancient writings. Access to that floor was controlled but not restricted. Anyone could go there, but they needed an appointment. </w:t>
      </w:r>
      <w:r w:rsidR="00697EB8">
        <w:t>As</w:t>
      </w:r>
      <w:r>
        <w:t xml:space="preserve"> the Orb, she was one of the few that could access the ancient writings without calling ahead.</w:t>
      </w:r>
    </w:p>
    <w:p w14:paraId="0CB00497" w14:textId="77777777" w:rsidR="009E7BD1" w:rsidRDefault="009E7BD1" w:rsidP="009E7BD1">
      <w:proofErr w:type="spellStart"/>
      <w:r>
        <w:t>Lretta</w:t>
      </w:r>
      <w:proofErr w:type="spellEnd"/>
      <w:r>
        <w:t xml:space="preserve"> and </w:t>
      </w:r>
      <w:proofErr w:type="spellStart"/>
      <w:r>
        <w:t>Sonyata</w:t>
      </w:r>
      <w:proofErr w:type="spellEnd"/>
      <w:r>
        <w:t xml:space="preserve"> approached the entry </w:t>
      </w:r>
      <w:r w:rsidRPr="00F17AC8">
        <w:rPr>
          <w:noProof/>
        </w:rPr>
        <w:t>point</w:t>
      </w:r>
      <w:r w:rsidR="00F17AC8">
        <w:rPr>
          <w:noProof/>
        </w:rPr>
        <w:t>,</w:t>
      </w:r>
      <w:r>
        <w:t xml:space="preserve"> and they were recognized and immediately let in.</w:t>
      </w:r>
    </w:p>
    <w:p w14:paraId="57ACDC56" w14:textId="758430F1" w:rsidR="009E7BD1" w:rsidRDefault="009E7BD1" w:rsidP="009E7BD1">
      <w:r>
        <w:t>“Mother</w:t>
      </w:r>
      <w:r w:rsidR="00697EB8">
        <w:t>,</w:t>
      </w:r>
      <w:r>
        <w:t xml:space="preserve"> is there something specific that you want to see?” </w:t>
      </w:r>
      <w:proofErr w:type="spellStart"/>
      <w:r>
        <w:t>Sonyata</w:t>
      </w:r>
      <w:proofErr w:type="spellEnd"/>
      <w:r>
        <w:t xml:space="preserve"> asked.</w:t>
      </w:r>
    </w:p>
    <w:p w14:paraId="1D8DB406" w14:textId="6EC32250" w:rsidR="009E7BD1" w:rsidRDefault="009E7BD1" w:rsidP="009E7BD1">
      <w:r>
        <w:t xml:space="preserve">“Yes, there </w:t>
      </w:r>
      <w:r w:rsidR="00697EB8">
        <w:t>are</w:t>
      </w:r>
      <w:r>
        <w:t xml:space="preserve"> only a couple references that might be construed as referring to a twin planet. I just want to read them in context and see how relevant they are,” The Orb said.</w:t>
      </w:r>
    </w:p>
    <w:p w14:paraId="6040096B" w14:textId="77777777" w:rsidR="009E7BD1" w:rsidRDefault="009E7BD1" w:rsidP="009E7BD1">
      <w:proofErr w:type="spellStart"/>
      <w:r>
        <w:t>Lretta</w:t>
      </w:r>
      <w:proofErr w:type="spellEnd"/>
      <w:r>
        <w:t xml:space="preserve"> knew which sections to go to. </w:t>
      </w:r>
      <w:proofErr w:type="spellStart"/>
      <w:r>
        <w:t>Sonyata</w:t>
      </w:r>
      <w:proofErr w:type="spellEnd"/>
      <w:r>
        <w:t xml:space="preserve"> followed her to a stack of books that were dusty and looked very fragile. </w:t>
      </w:r>
      <w:proofErr w:type="spellStart"/>
      <w:r>
        <w:t>Lretta</w:t>
      </w:r>
      <w:proofErr w:type="spellEnd"/>
      <w:r>
        <w:t xml:space="preserve"> looked for a bit then withdrew a book. She rested at a nearby table and opened it. After a moment of turning pages, she focused on one section.</w:t>
      </w:r>
    </w:p>
    <w:p w14:paraId="13B63367" w14:textId="4F083B17" w:rsidR="009E7BD1" w:rsidRDefault="009E7BD1" w:rsidP="009E7BD1">
      <w:r>
        <w:lastRenderedPageBreak/>
        <w:t>“Mother</w:t>
      </w:r>
      <w:r w:rsidR="00697EB8">
        <w:t>,</w:t>
      </w:r>
      <w:r>
        <w:t xml:space="preserve"> is that the part of the ancient writings that you want?”</w:t>
      </w:r>
    </w:p>
    <w:p w14:paraId="4FDEAE9D" w14:textId="77777777" w:rsidR="009E7BD1" w:rsidRDefault="009E7BD1" w:rsidP="009E7BD1">
      <w:r>
        <w:t xml:space="preserve">“Yes, it was written during one of our dark times when </w:t>
      </w:r>
      <w:proofErr w:type="spellStart"/>
      <w:r>
        <w:t>Imot</w:t>
      </w:r>
      <w:proofErr w:type="spellEnd"/>
      <w:r>
        <w:t xml:space="preserve"> was alive. I’m sure you remember he was one of the greatest soil tenders and was critical to our understanding of the soil and soul of Varo. Here let me read it to you.”</w:t>
      </w:r>
    </w:p>
    <w:p w14:paraId="2CDD9FB8" w14:textId="18C0AD95" w:rsidR="009E7BD1" w:rsidRDefault="009E7BD1" w:rsidP="009E7BD1">
      <w:r>
        <w:t xml:space="preserve">‘We are the growers of the food, we are part of the soul, and we are part of Varo. We are good early in the </w:t>
      </w:r>
      <w:r w:rsidRPr="00F17AC8">
        <w:rPr>
          <w:noProof/>
        </w:rPr>
        <w:t>day</w:t>
      </w:r>
      <w:r w:rsidR="00F17AC8">
        <w:rPr>
          <w:noProof/>
        </w:rPr>
        <w:t>,</w:t>
      </w:r>
      <w:r>
        <w:t xml:space="preserve"> and our twin is evil in the night. </w:t>
      </w:r>
      <w:r w:rsidR="00697EB8">
        <w:t>Therefore, w</w:t>
      </w:r>
      <w:r>
        <w:t xml:space="preserve">e must be </w:t>
      </w:r>
      <w:r w:rsidRPr="00FE1B18">
        <w:rPr>
          <w:noProof/>
        </w:rPr>
        <w:t>in balance</w:t>
      </w:r>
      <w:r>
        <w:t xml:space="preserve"> with our twin</w:t>
      </w:r>
      <w:r w:rsidR="00697EB8">
        <w:t>,</w:t>
      </w:r>
      <w:r>
        <w:t xml:space="preserve"> for he may come and fight for our food.’</w:t>
      </w:r>
    </w:p>
    <w:p w14:paraId="4D4511C9" w14:textId="77777777" w:rsidR="009E7BD1" w:rsidRDefault="009E7BD1" w:rsidP="009E7BD1">
      <w:r>
        <w:t xml:space="preserve">“Mother that has always been interpreted as meaning, the sun is good for </w:t>
      </w:r>
      <w:proofErr w:type="spellStart"/>
      <w:r>
        <w:t>Jabom</w:t>
      </w:r>
      <w:proofErr w:type="spellEnd"/>
      <w:r>
        <w:t xml:space="preserve"> and the cool of the night isn’t. The battle is always between the warmth of the sun and the cold of the dark. I don’t see a clear reference to a twin planet, but I suppose that interpretation could be valid,” </w:t>
      </w:r>
      <w:proofErr w:type="spellStart"/>
      <w:r>
        <w:t>Sonyata</w:t>
      </w:r>
      <w:proofErr w:type="spellEnd"/>
      <w:r>
        <w:t xml:space="preserve"> said.</w:t>
      </w:r>
    </w:p>
    <w:p w14:paraId="6DC831D8" w14:textId="6CD14181" w:rsidR="009E7BD1" w:rsidRDefault="009E7BD1" w:rsidP="009E7BD1">
      <w:r>
        <w:t>“Unfortunately</w:t>
      </w:r>
      <w:r w:rsidR="00697EB8">
        <w:t>,</w:t>
      </w:r>
      <w:r>
        <w:t xml:space="preserve"> you're right. Not a clear reference to our possible twin planet</w:t>
      </w:r>
      <w:r w:rsidR="00697EB8">
        <w:t>,</w:t>
      </w:r>
      <w:r>
        <w:t xml:space="preserve"> and I don’t think it is clear enough to worry everyone." Then she continued, “The </w:t>
      </w:r>
      <w:r w:rsidRPr="00FE1B18">
        <w:rPr>
          <w:noProof/>
        </w:rPr>
        <w:t>other</w:t>
      </w:r>
      <w:r>
        <w:t xml:space="preserve"> quote was also from </w:t>
      </w:r>
      <w:proofErr w:type="spellStart"/>
      <w:r>
        <w:t>Imot</w:t>
      </w:r>
      <w:proofErr w:type="spellEnd"/>
      <w:r>
        <w:t xml:space="preserve">, but he wrote it many </w:t>
      </w:r>
      <w:proofErr w:type="spellStart"/>
      <w:r>
        <w:t>Erons</w:t>
      </w:r>
      <w:proofErr w:type="spellEnd"/>
      <w:r>
        <w:t xml:space="preserve"> later. </w:t>
      </w:r>
    </w:p>
    <w:p w14:paraId="342D25E7" w14:textId="77777777" w:rsidR="009E7BD1" w:rsidRDefault="009E7BD1" w:rsidP="009E7BD1">
      <w:r>
        <w:t xml:space="preserve">"Here it is," she said as she found the right page, "'Brothers are but one, one brother grows </w:t>
      </w:r>
      <w:proofErr w:type="spellStart"/>
      <w:r>
        <w:t>Jabom</w:t>
      </w:r>
      <w:proofErr w:type="spellEnd"/>
      <w:r>
        <w:t xml:space="preserve"> and shares, the other wants to eat and enjoy but not grow. Being one, they nourish each other and hurt each other.’"</w:t>
      </w:r>
    </w:p>
    <w:p w14:paraId="4313E144" w14:textId="4132EEDF" w:rsidR="009E7BD1" w:rsidRDefault="009E7BD1" w:rsidP="009E7BD1">
      <w:proofErr w:type="spellStart"/>
      <w:r>
        <w:t>Lretta</w:t>
      </w:r>
      <w:proofErr w:type="spellEnd"/>
      <w:r>
        <w:t xml:space="preserve"> and </w:t>
      </w:r>
      <w:proofErr w:type="spellStart"/>
      <w:r>
        <w:t>Sonyata</w:t>
      </w:r>
      <w:proofErr w:type="spellEnd"/>
      <w:r>
        <w:t xml:space="preserve"> rested for a moment, dwelling on the last quote</w:t>
      </w:r>
      <w:r w:rsidR="00697EB8">
        <w:t>,</w:t>
      </w:r>
      <w:r>
        <w:t xml:space="preserve"> and tried to imagine how it fit</w:t>
      </w:r>
      <w:r w:rsidR="00697EB8">
        <w:t>s</w:t>
      </w:r>
      <w:r>
        <w:t xml:space="preserve"> the current situation.</w:t>
      </w:r>
      <w:r w:rsidR="00697EB8">
        <w:t xml:space="preserve"> Finally,</w:t>
      </w:r>
      <w:r>
        <w:t xml:space="preserve"> </w:t>
      </w:r>
      <w:proofErr w:type="spellStart"/>
      <w:r>
        <w:t>Lretta</w:t>
      </w:r>
      <w:proofErr w:type="spellEnd"/>
      <w:r>
        <w:t xml:space="preserve"> asked her daughter, “What do you think that means?”</w:t>
      </w:r>
    </w:p>
    <w:p w14:paraId="6CB5B914" w14:textId="1904D4A2" w:rsidR="009E7BD1" w:rsidRDefault="009E7BD1" w:rsidP="009E7BD1">
      <w:proofErr w:type="spellStart"/>
      <w:r>
        <w:t>Sonyata</w:t>
      </w:r>
      <w:proofErr w:type="spellEnd"/>
      <w:r>
        <w:t xml:space="preserve"> thought for a moment, and she responded, “It’s like he’s saying that the two brothers need each other, but they also hurt each other. T</w:t>
      </w:r>
      <w:r w:rsidR="00697EB8">
        <w:t>wo forces are</w:t>
      </w:r>
      <w:r>
        <w:t xml:space="preserve"> fighting each other</w:t>
      </w:r>
      <w:r w:rsidR="00697EB8">
        <w:t>,</w:t>
      </w:r>
      <w:r>
        <w:t xml:space="preserve"> and they must find a balance to survive.”</w:t>
      </w:r>
    </w:p>
    <w:p w14:paraId="128A2A22" w14:textId="77777777" w:rsidR="009E7BD1" w:rsidRDefault="009E7BD1" w:rsidP="009E7BD1">
      <w:r>
        <w:lastRenderedPageBreak/>
        <w:t xml:space="preserve">Her mother rested and absorbed what her daughter said and agreed, “I think you’re right. Within the family, there are usually pressures that force people together </w:t>
      </w:r>
      <w:proofErr w:type="gramStart"/>
      <w:r>
        <w:t>and also</w:t>
      </w:r>
      <w:proofErr w:type="gramEnd"/>
      <w:r>
        <w:t xml:space="preserve"> apart at the same time. To survive, they </w:t>
      </w:r>
      <w:proofErr w:type="gramStart"/>
      <w:r>
        <w:t>have to</w:t>
      </w:r>
      <w:proofErr w:type="gramEnd"/>
      <w:r>
        <w:t xml:space="preserve"> find a balance. Perhaps that is what we must find, </w:t>
      </w:r>
      <w:proofErr w:type="gramStart"/>
      <w:r>
        <w:t>some kind of balance</w:t>
      </w:r>
      <w:proofErr w:type="gramEnd"/>
      <w:r>
        <w:t xml:space="preserve"> so that we won’t hurt each other.”</w:t>
      </w:r>
    </w:p>
    <w:p w14:paraId="597F0330" w14:textId="695E0957" w:rsidR="009E7BD1" w:rsidRDefault="009E7BD1" w:rsidP="009E7BD1">
      <w:r>
        <w:t>While they walked home, they continued to reflect on the writings and how they related to the launch. Upon reaching their home, the Orb went to her office to reflect on the ancient writings</w:t>
      </w:r>
      <w:r w:rsidR="00697EB8">
        <w:t>,</w:t>
      </w:r>
      <w:r>
        <w:t xml:space="preserve"> and </w:t>
      </w:r>
      <w:proofErr w:type="spellStart"/>
      <w:r>
        <w:t>Sonyata</w:t>
      </w:r>
      <w:proofErr w:type="spellEnd"/>
      <w:r>
        <w:t xml:space="preserve"> decided to visit </w:t>
      </w:r>
      <w:proofErr w:type="spellStart"/>
      <w:r>
        <w:t>Ornage</w:t>
      </w:r>
      <w:proofErr w:type="spellEnd"/>
      <w:r>
        <w:t xml:space="preserve"> and discuss the writings of </w:t>
      </w:r>
      <w:proofErr w:type="spellStart"/>
      <w:r>
        <w:t>Imot</w:t>
      </w:r>
      <w:proofErr w:type="spellEnd"/>
      <w:r>
        <w:t xml:space="preserve"> with him. She left her home and walked towards </w:t>
      </w:r>
      <w:proofErr w:type="spellStart"/>
      <w:r>
        <w:t>Ornage’s</w:t>
      </w:r>
      <w:proofErr w:type="spellEnd"/>
      <w:r>
        <w:t xml:space="preserve"> residence.</w:t>
      </w:r>
    </w:p>
    <w:p w14:paraId="78AA220C" w14:textId="2C800EC2" w:rsidR="009E7BD1" w:rsidRDefault="009E7BD1" w:rsidP="009E7BD1">
      <w:r>
        <w:t xml:space="preserve">It was still early in the </w:t>
      </w:r>
      <w:r w:rsidRPr="00F17AC8">
        <w:rPr>
          <w:noProof/>
        </w:rPr>
        <w:t>evening</w:t>
      </w:r>
      <w:r w:rsidR="00F17AC8">
        <w:rPr>
          <w:noProof/>
        </w:rPr>
        <w:t>,</w:t>
      </w:r>
      <w:r>
        <w:t xml:space="preserve"> and the showers were stopping as </w:t>
      </w:r>
      <w:proofErr w:type="spellStart"/>
      <w:r>
        <w:t>Sonyata</w:t>
      </w:r>
      <w:proofErr w:type="spellEnd"/>
      <w:r>
        <w:t xml:space="preserve"> moved through the passageways to </w:t>
      </w:r>
      <w:proofErr w:type="spellStart"/>
      <w:r>
        <w:t>Ornage’s</w:t>
      </w:r>
      <w:proofErr w:type="spellEnd"/>
      <w:r>
        <w:t xml:space="preserve"> home. As she approached, she could see </w:t>
      </w:r>
      <w:proofErr w:type="spellStart"/>
      <w:r>
        <w:t>Ornage</w:t>
      </w:r>
      <w:proofErr w:type="spellEnd"/>
      <w:r>
        <w:t xml:space="preserve"> and his father in the garden</w:t>
      </w:r>
      <w:r w:rsidR="00697EB8">
        <w:t>,</w:t>
      </w:r>
      <w:r>
        <w:t xml:space="preserve"> and it appeared they were preparing for a rebirth ceremony.</w:t>
      </w:r>
    </w:p>
    <w:p w14:paraId="31E92FDB" w14:textId="382241FE" w:rsidR="009E7BD1" w:rsidRDefault="009E7BD1" w:rsidP="009E7BD1">
      <w:r>
        <w:t xml:space="preserve">The rebirth ceremony was done at least annually by each family </w:t>
      </w:r>
      <w:r w:rsidR="00697EB8">
        <w:t>to</w:t>
      </w:r>
      <w:r>
        <w:t xml:space="preserve"> reconnect to the soil and </w:t>
      </w:r>
      <w:proofErr w:type="spellStart"/>
      <w:r>
        <w:t>Jabom</w:t>
      </w:r>
      <w:proofErr w:type="spellEnd"/>
      <w:r>
        <w:t xml:space="preserve">. It was usually done during the </w:t>
      </w:r>
      <w:proofErr w:type="spellStart"/>
      <w:r>
        <w:t>Jabom</w:t>
      </w:r>
      <w:proofErr w:type="spellEnd"/>
      <w:r>
        <w:t xml:space="preserve"> harvest season, but many times during the year, when a family felt under pressure and needed reassurance, they would conduct the ceremony. </w:t>
      </w:r>
      <w:r w:rsidR="00697EB8">
        <w:t>Thus, i</w:t>
      </w:r>
      <w:r>
        <w:t>t was a ceremony of connection but also refreshment.</w:t>
      </w:r>
    </w:p>
    <w:p w14:paraId="59DDA406" w14:textId="77777777" w:rsidR="009E7BD1" w:rsidRDefault="009E7BD1" w:rsidP="009E7BD1">
      <w:r>
        <w:t xml:space="preserve">During the ceremony, each </w:t>
      </w:r>
      <w:proofErr w:type="spellStart"/>
      <w:r>
        <w:t>Raog</w:t>
      </w:r>
      <w:proofErr w:type="spellEnd"/>
      <w:r>
        <w:t xml:space="preserve"> returned the seeds in their birth pouch to the soil of Varo and placed fresh seeds in the pouch. That created a renewal with the soil, and it refreshed their connection with Varo. At a larger level, it represented the continuous birth and death cycle of the </w:t>
      </w:r>
      <w:proofErr w:type="spellStart"/>
      <w:r>
        <w:t>Raog</w:t>
      </w:r>
      <w:proofErr w:type="spellEnd"/>
      <w:r>
        <w:t xml:space="preserve"> and Varo.</w:t>
      </w:r>
    </w:p>
    <w:p w14:paraId="26EA4E40" w14:textId="5CF67331" w:rsidR="009E7BD1" w:rsidRDefault="009E7BD1" w:rsidP="009E7BD1">
      <w:r>
        <w:t xml:space="preserve">It was a family ceremony, but also one eagerly shared with others. The ceremony wasn’t solemn, but a celebration and a way to find peace during trying times. </w:t>
      </w:r>
      <w:proofErr w:type="spellStart"/>
      <w:r>
        <w:t>Ornage</w:t>
      </w:r>
      <w:proofErr w:type="spellEnd"/>
      <w:r>
        <w:t xml:space="preserve"> looked up and saw </w:t>
      </w:r>
      <w:proofErr w:type="spellStart"/>
      <w:r>
        <w:t>Sonyata</w:t>
      </w:r>
      <w:proofErr w:type="spellEnd"/>
      <w:r w:rsidR="00697EB8">
        <w:t xml:space="preserve">. His mind quickly wandered from the </w:t>
      </w:r>
      <w:r w:rsidR="00697EB8">
        <w:lastRenderedPageBreak/>
        <w:t>ceremony. H</w:t>
      </w:r>
      <w:r>
        <w:t>e excused himself from his father and rose to greet their guest.</w:t>
      </w:r>
    </w:p>
    <w:p w14:paraId="05C8BF73" w14:textId="77777777" w:rsidR="009E7BD1" w:rsidRDefault="009E7BD1" w:rsidP="009E7BD1">
      <w:r>
        <w:t>“</w:t>
      </w:r>
      <w:proofErr w:type="spellStart"/>
      <w:r>
        <w:t>Sonyata</w:t>
      </w:r>
      <w:proofErr w:type="spellEnd"/>
      <w:r>
        <w:t xml:space="preserve">, it is a pleasure to see you,” he said as mature as he could, considering the distraction in his heart. “Please join us for our rebirth ceremony. It is always a pleasure to share it with others.” </w:t>
      </w:r>
      <w:proofErr w:type="spellStart"/>
      <w:r>
        <w:t>Sonyata</w:t>
      </w:r>
      <w:proofErr w:type="spellEnd"/>
      <w:r>
        <w:t xml:space="preserve"> was pleased to be welcomed into the family ceremony.</w:t>
      </w:r>
    </w:p>
    <w:p w14:paraId="01655C39" w14:textId="7B41FCDC" w:rsidR="009E7BD1" w:rsidRDefault="009E7BD1" w:rsidP="009E7BD1">
      <w:r>
        <w:t>The ceremony had three steps to it. The first step was the preparation of the soil. A small area was smoothed</w:t>
      </w:r>
      <w:r w:rsidR="00697EB8">
        <w:t>,</w:t>
      </w:r>
      <w:r>
        <w:t xml:space="preserve"> th</w:t>
      </w:r>
      <w:r w:rsidR="00697EB8">
        <w:t>e</w:t>
      </w:r>
      <w:r>
        <w:t xml:space="preserve">n the three layers of </w:t>
      </w:r>
      <w:r w:rsidR="00697EB8">
        <w:t xml:space="preserve">the </w:t>
      </w:r>
      <w:proofErr w:type="spellStart"/>
      <w:r>
        <w:t>Jabom</w:t>
      </w:r>
      <w:proofErr w:type="spellEnd"/>
      <w:r>
        <w:t xml:space="preserve"> plant were placed in the correct order. Once the materials were placed, the final layer of soil would be spread on top, then leveled and smoothed. The second step was removing individual seeds from the pouch and using a miniature pointer of life to penetrate the soil</w:t>
      </w:r>
      <w:r w:rsidR="00697EB8">
        <w:t>; t</w:t>
      </w:r>
      <w:r>
        <w:t xml:space="preserve">he seed would be planted. The third and final step was to sprinkle the soil with water to represent the gifts of Varo. These steps were accompanied </w:t>
      </w:r>
      <w:r w:rsidR="00697EB8">
        <w:t>by</w:t>
      </w:r>
      <w:r>
        <w:t xml:space="preserve"> spiritual songs that sounded like weather and gentle rains.</w:t>
      </w:r>
    </w:p>
    <w:p w14:paraId="288FA816" w14:textId="2D8E8579" w:rsidR="009E7BD1" w:rsidRDefault="009E7BD1" w:rsidP="009E7BD1">
      <w:r>
        <w:t xml:space="preserve">After the ceremony had ended, Doctor Wong realized that he had lost his son’s attention for the night. He rose, saying, “I sense that the two of you would like to speak together." He smiled at </w:t>
      </w:r>
      <w:proofErr w:type="spellStart"/>
      <w:r>
        <w:t>Sonyata</w:t>
      </w:r>
      <w:proofErr w:type="spellEnd"/>
      <w:r>
        <w:t xml:space="preserve"> and said, "Please extend my good wishes to your parents, as well as accept my departure for the night.” He bowed, left the garden to them</w:t>
      </w:r>
      <w:r w:rsidR="00697EB8">
        <w:t>,</w:t>
      </w:r>
      <w:r>
        <w:t xml:space="preserve"> and moved to the </w:t>
      </w:r>
      <w:proofErr w:type="spellStart"/>
      <w:r>
        <w:t>Jabom</w:t>
      </w:r>
      <w:proofErr w:type="spellEnd"/>
      <w:r>
        <w:t xml:space="preserve"> preparing area.</w:t>
      </w:r>
    </w:p>
    <w:p w14:paraId="2A30225F" w14:textId="38DFC06C" w:rsidR="009E7BD1" w:rsidRDefault="009E7BD1" w:rsidP="009E7BD1">
      <w:r>
        <w:t>“</w:t>
      </w:r>
      <w:proofErr w:type="spellStart"/>
      <w:r>
        <w:t>Ornage</w:t>
      </w:r>
      <w:proofErr w:type="spellEnd"/>
      <w:r>
        <w:t xml:space="preserve">,” </w:t>
      </w:r>
      <w:proofErr w:type="spellStart"/>
      <w:r>
        <w:t>Sonyata</w:t>
      </w:r>
      <w:proofErr w:type="spellEnd"/>
      <w:r>
        <w:t xml:space="preserve"> began, “My mother and I went to the </w:t>
      </w:r>
      <w:r w:rsidR="004913DF">
        <w:t>capitol</w:t>
      </w:r>
      <w:r>
        <w:t xml:space="preserve"> museum to look at the ancient writings, hoping to </w:t>
      </w:r>
      <w:proofErr w:type="gramStart"/>
      <w:r>
        <w:t>found</w:t>
      </w:r>
      <w:proofErr w:type="gramEnd"/>
      <w:r>
        <w:t xml:space="preserve"> some guidance regarding a twin planet. We found a couple of famous sections written by </w:t>
      </w:r>
      <w:proofErr w:type="spellStart"/>
      <w:r>
        <w:t>Imot</w:t>
      </w:r>
      <w:proofErr w:type="spellEnd"/>
      <w:r>
        <w:t xml:space="preserve">. The first writings said, ‘We are the growers of the food, part of the soul, and Varo. We are good early in the </w:t>
      </w:r>
      <w:r w:rsidRPr="00F17AC8">
        <w:rPr>
          <w:noProof/>
        </w:rPr>
        <w:t>day</w:t>
      </w:r>
      <w:r w:rsidR="00F17AC8">
        <w:rPr>
          <w:noProof/>
        </w:rPr>
        <w:t>,</w:t>
      </w:r>
      <w:r>
        <w:t xml:space="preserve"> and our twin is evil in the night. We must be </w:t>
      </w:r>
      <w:r w:rsidRPr="00FE1B18">
        <w:rPr>
          <w:noProof/>
        </w:rPr>
        <w:t>in balance</w:t>
      </w:r>
      <w:r>
        <w:t xml:space="preserve"> with our twin for he may come and fight for our food.’”</w:t>
      </w:r>
    </w:p>
    <w:p w14:paraId="13A35558" w14:textId="77777777" w:rsidR="009E7BD1" w:rsidRDefault="009E7BD1" w:rsidP="009E7BD1">
      <w:r>
        <w:lastRenderedPageBreak/>
        <w:t xml:space="preserve">“And the second writing was, ‘Brothers are but one, one brother grows </w:t>
      </w:r>
      <w:proofErr w:type="spellStart"/>
      <w:r>
        <w:t>Jabom</w:t>
      </w:r>
      <w:proofErr w:type="spellEnd"/>
      <w:r>
        <w:t xml:space="preserve"> and shares, the other wants to eat and enjoy but not grow. Being one, they nourish each other and hurt each other.’”</w:t>
      </w:r>
    </w:p>
    <w:p w14:paraId="7C0DBCFC" w14:textId="471C3BE7" w:rsidR="009E7BD1" w:rsidRDefault="009E7BD1" w:rsidP="009E7BD1">
      <w:proofErr w:type="spellStart"/>
      <w:r>
        <w:t>Ornage</w:t>
      </w:r>
      <w:proofErr w:type="spellEnd"/>
      <w:r>
        <w:t xml:space="preserve"> was familiar with both </w:t>
      </w:r>
      <w:proofErr w:type="gramStart"/>
      <w:r>
        <w:t>writings, but</w:t>
      </w:r>
      <w:proofErr w:type="gramEnd"/>
      <w:r>
        <w:t xml:space="preserve"> having them interpreted towards the twin planet was unexpected. He sat there for a while and thought </w:t>
      </w:r>
      <w:r w:rsidR="00697EB8">
        <w:t xml:space="preserve">about </w:t>
      </w:r>
      <w:r>
        <w:t>how they applied.</w:t>
      </w:r>
    </w:p>
    <w:p w14:paraId="361817F4" w14:textId="3EE55251" w:rsidR="009E7BD1" w:rsidRDefault="009E7BD1" w:rsidP="009E7BD1">
      <w:r>
        <w:t xml:space="preserve">After a few moments, </w:t>
      </w:r>
      <w:proofErr w:type="spellStart"/>
      <w:r>
        <w:t>Sonyata</w:t>
      </w:r>
      <w:proofErr w:type="spellEnd"/>
      <w:r>
        <w:t xml:space="preserve"> said, “I think the first quote means the sun is good for </w:t>
      </w:r>
      <w:proofErr w:type="spellStart"/>
      <w:r>
        <w:t>Jabom</w:t>
      </w:r>
      <w:proofErr w:type="spellEnd"/>
      <w:r w:rsidR="00697EB8">
        <w:t>,</w:t>
      </w:r>
      <w:r>
        <w:t xml:space="preserve"> and the cool of the night isn’t. </w:t>
      </w:r>
      <w:proofErr w:type="gramStart"/>
      <w:r w:rsidR="00697EB8">
        <w:t>So</w:t>
      </w:r>
      <w:proofErr w:type="gramEnd"/>
      <w:r w:rsidR="00697EB8">
        <w:t xml:space="preserve"> t</w:t>
      </w:r>
      <w:r>
        <w:t xml:space="preserve">he battle is always between the warmth of the sun and the cold of the dark. I don’t know if the twin reference is meaningful, but it might be.” </w:t>
      </w:r>
    </w:p>
    <w:p w14:paraId="555BCC5F" w14:textId="7E93B50E" w:rsidR="009E7BD1" w:rsidRDefault="009E7BD1" w:rsidP="009E7BD1">
      <w:proofErr w:type="spellStart"/>
      <w:r>
        <w:t>Sonyata</w:t>
      </w:r>
      <w:proofErr w:type="spellEnd"/>
      <w:r>
        <w:t xml:space="preserve"> added, “The second piece of text is the one that relates the closest</w:t>
      </w:r>
      <w:r w:rsidR="00697EB8">
        <w:t>,</w:t>
      </w:r>
      <w:r>
        <w:t xml:space="preserve"> I think. 'Brothers are but one, one brother grows </w:t>
      </w:r>
      <w:proofErr w:type="spellStart"/>
      <w:r>
        <w:t>Jabom</w:t>
      </w:r>
      <w:proofErr w:type="spellEnd"/>
      <w:r>
        <w:t xml:space="preserve"> and shares, the other wants to eat and enjoy but not grow. Being one, they nourish each other and hurt each other.'"</w:t>
      </w:r>
    </w:p>
    <w:p w14:paraId="3DBC4575" w14:textId="026B2FBA" w:rsidR="009E7BD1" w:rsidRDefault="009E7BD1" w:rsidP="009E7BD1">
      <w:proofErr w:type="spellStart"/>
      <w:r>
        <w:t>Sonyata</w:t>
      </w:r>
      <w:proofErr w:type="spellEnd"/>
      <w:r>
        <w:t xml:space="preserve"> gave </w:t>
      </w:r>
      <w:proofErr w:type="spellStart"/>
      <w:r>
        <w:t>Ornage</w:t>
      </w:r>
      <w:proofErr w:type="spellEnd"/>
      <w:r>
        <w:t xml:space="preserve"> another moment to absorb the words</w:t>
      </w:r>
      <w:r w:rsidR="00697EB8">
        <w:t>,</w:t>
      </w:r>
      <w:r>
        <w:t xml:space="preserve"> then added, “It’s like he’s saying that the two brothers need each other, but they also hurt each other. </w:t>
      </w:r>
      <w:proofErr w:type="gramStart"/>
      <w:r w:rsidR="00697EB8">
        <w:t>So</w:t>
      </w:r>
      <w:proofErr w:type="gramEnd"/>
      <w:r w:rsidR="00697EB8">
        <w:t xml:space="preserve"> two forces are</w:t>
      </w:r>
      <w:r>
        <w:t xml:space="preserve"> fighting each other</w:t>
      </w:r>
      <w:r w:rsidR="00697EB8">
        <w:t>,</w:t>
      </w:r>
      <w:r>
        <w:t xml:space="preserve"> and they must find a balance to survive.”</w:t>
      </w:r>
    </w:p>
    <w:p w14:paraId="7AC17763" w14:textId="6512A093" w:rsidR="009E7BD1" w:rsidRDefault="009E7BD1" w:rsidP="009E7BD1">
      <w:proofErr w:type="spellStart"/>
      <w:r>
        <w:t>Ornage</w:t>
      </w:r>
      <w:proofErr w:type="spellEnd"/>
      <w:r>
        <w:t xml:space="preserve"> was a little worried and finally said, “I agree with what you see in the writings, but I have only one interpretation.” He waited a moment</w:t>
      </w:r>
      <w:r w:rsidR="00697EB8">
        <w:t>,</w:t>
      </w:r>
      <w:r>
        <w:t xml:space="preserve"> then added with emphasis, “Proceed with caution.”</w:t>
      </w:r>
    </w:p>
    <w:p w14:paraId="6B0E01A8" w14:textId="77777777" w:rsidR="009E7BD1" w:rsidRDefault="009E7BD1" w:rsidP="009E7BD1">
      <w:r>
        <w:t>They both agreed to that.</w:t>
      </w:r>
    </w:p>
    <w:p w14:paraId="13626B11" w14:textId="77777777" w:rsidR="009E7BD1" w:rsidRDefault="009E7BD1" w:rsidP="009E7BD1">
      <w:pPr>
        <w:pStyle w:val="SceneSeparator"/>
      </w:pPr>
      <w:r>
        <w:lastRenderedPageBreak/>
        <w:t>&gt;&gt;&gt;&gt;&gt;&gt;&gt;&gt;&gt;&gt;&gt;&gt;&gt;&gt;&gt;&gt;&gt;&gt;&gt;&gt;</w:t>
      </w:r>
    </w:p>
    <w:p w14:paraId="41B22758" w14:textId="77777777" w:rsidR="009E7BD1" w:rsidRDefault="009E7BD1" w:rsidP="009E7BD1">
      <w:r>
        <w:t xml:space="preserve">General </w:t>
      </w:r>
      <w:proofErr w:type="spellStart"/>
      <w:r>
        <w:t>Aarm</w:t>
      </w:r>
      <w:proofErr w:type="spellEnd"/>
      <w:r>
        <w:t xml:space="preserve"> was moving among his </w:t>
      </w:r>
      <w:r w:rsidRPr="00F17AC8">
        <w:rPr>
          <w:noProof/>
        </w:rPr>
        <w:t>offices</w:t>
      </w:r>
      <w:r w:rsidR="00F17AC8">
        <w:rPr>
          <w:noProof/>
        </w:rPr>
        <w:t>,</w:t>
      </w:r>
      <w:r>
        <w:t xml:space="preserve"> and a messenger approached him, "General </w:t>
      </w:r>
      <w:proofErr w:type="spellStart"/>
      <w:r>
        <w:t>Aarm</w:t>
      </w:r>
      <w:proofErr w:type="spellEnd"/>
      <w:r>
        <w:t>, our Supreme Leader has sent me to bring you to a meeting," was all the little creature dared to say.</w:t>
      </w:r>
    </w:p>
    <w:p w14:paraId="6A9C2F56" w14:textId="22EFAD48" w:rsidR="009E7BD1" w:rsidRDefault="009E7BD1" w:rsidP="009E7BD1">
      <w:r>
        <w:t xml:space="preserve">"Yes, I will return </w:t>
      </w:r>
      <w:r w:rsidRPr="00FE1B18">
        <w:rPr>
          <w:noProof/>
        </w:rPr>
        <w:t>with</w:t>
      </w:r>
      <w:r>
        <w:t xml:space="preserve"> you immediately," </w:t>
      </w:r>
      <w:proofErr w:type="spellStart"/>
      <w:r>
        <w:t>Aarm</w:t>
      </w:r>
      <w:proofErr w:type="spellEnd"/>
      <w:r>
        <w:t xml:space="preserve"> said just before he threw out some last</w:t>
      </w:r>
      <w:r w:rsidR="00697EB8">
        <w:t>-</w:t>
      </w:r>
      <w:r>
        <w:t>minute orders to those scurrying around him.</w:t>
      </w:r>
    </w:p>
    <w:p w14:paraId="04D0E451" w14:textId="77777777" w:rsidR="009E7BD1" w:rsidRDefault="009E7BD1" w:rsidP="009E7BD1">
      <w:r>
        <w:t>The trip to the Supreme Leaders building was always fast and easy. His escort cleared the streets for his vehicle, and they made sure the streets were clear. He encouraged his driver to go fast because he knew what would happen if he were the last to arrive at the meeting. If the Supreme Leader were in a foul mood, she would be happy to make one of her generals an example.</w:t>
      </w:r>
    </w:p>
    <w:p w14:paraId="5CD3A462" w14:textId="677044FD" w:rsidR="009E7BD1" w:rsidRDefault="009E7BD1" w:rsidP="009E7BD1">
      <w:proofErr w:type="spellStart"/>
      <w:r>
        <w:t>Aarm</w:t>
      </w:r>
      <w:proofErr w:type="spellEnd"/>
      <w:r>
        <w:t xml:space="preserve"> was relieved that he </w:t>
      </w:r>
      <w:r w:rsidR="00697EB8">
        <w:t>could</w:t>
      </w:r>
      <w:r>
        <w:t xml:space="preserve"> enter and seat himself in the front row as the attendees were rising to attention for the entrance of the Supreme Leader. Once the entrance procession had reached the front of the room, all were allowed to rest on their pads. </w:t>
      </w:r>
      <w:proofErr w:type="spellStart"/>
      <w:r>
        <w:t>Aarm</w:t>
      </w:r>
      <w:proofErr w:type="spellEnd"/>
      <w:r>
        <w:t xml:space="preserve"> glanced around and noticed </w:t>
      </w:r>
      <w:proofErr w:type="gramStart"/>
      <w:r>
        <w:t>all of</w:t>
      </w:r>
      <w:proofErr w:type="gramEnd"/>
      <w:r>
        <w:t xml:space="preserve"> the key generals were in attendance. A meeting with </w:t>
      </w:r>
      <w:proofErr w:type="gramStart"/>
      <w:r>
        <w:t>all of</w:t>
      </w:r>
      <w:proofErr w:type="gramEnd"/>
      <w:r>
        <w:t xml:space="preserve"> these important generals was only for big announcements, he thought.</w:t>
      </w:r>
    </w:p>
    <w:p w14:paraId="3E561CD7" w14:textId="5FC27A6C" w:rsidR="009E7BD1" w:rsidRDefault="009E7BD1" w:rsidP="009E7BD1">
      <w:r>
        <w:t xml:space="preserve">"My generals," </w:t>
      </w:r>
      <w:proofErr w:type="spellStart"/>
      <w:r>
        <w:t>VanMacca</w:t>
      </w:r>
      <w:proofErr w:type="spellEnd"/>
      <w:r>
        <w:t xml:space="preserve"> started with, "I have called you together to give you clear direction. Those from the technical cast have given me information that I find </w:t>
      </w:r>
      <w:proofErr w:type="gramStart"/>
      <w:r>
        <w:t>very interesting</w:t>
      </w:r>
      <w:proofErr w:type="gramEnd"/>
      <w:r>
        <w:t xml:space="preserve">. </w:t>
      </w:r>
      <w:r w:rsidR="00697EB8">
        <w:t>For the advancement of our race, I have found</w:t>
      </w:r>
      <w:r>
        <w:t xml:space="preserve"> an opportunity for each of you to gain glory and fame, an opportunity for us to demonstrate once again that we are the ones who dominate. Your instructions are on your craft, load them and prepare to leave. You have a job to do.</w:t>
      </w:r>
    </w:p>
    <w:p w14:paraId="089D4AC3" w14:textId="25EE0FC5" w:rsidR="009E7BD1" w:rsidRDefault="009E7BD1" w:rsidP="009E7BD1">
      <w:r>
        <w:lastRenderedPageBreak/>
        <w:t>All rose and cheered</w:t>
      </w:r>
      <w:r w:rsidR="00697EB8">
        <w:t>,</w:t>
      </w:r>
      <w:r>
        <w:t xml:space="preserve"> including Aaron, although his enthusiasm was more to be seen as part of the group th</w:t>
      </w:r>
      <w:r w:rsidR="00697EB8">
        <w:t>a</w:t>
      </w:r>
      <w:r>
        <w:t xml:space="preserve">n a sincere show of emotion. He </w:t>
      </w:r>
      <w:r w:rsidRPr="00F17AC8">
        <w:rPr>
          <w:noProof/>
        </w:rPr>
        <w:t>noted</w:t>
      </w:r>
      <w:r w:rsidR="00697EB8">
        <w:rPr>
          <w:noProof/>
        </w:rPr>
        <w:t xml:space="preserve"> that Orana, </w:t>
      </w:r>
      <w:r w:rsidR="005647D9">
        <w:rPr>
          <w:noProof/>
        </w:rPr>
        <w:t>a competing general vying for attention from the Supreme Leader, showed</w:t>
      </w:r>
      <w:r w:rsidR="00697EB8">
        <w:rPr>
          <w:noProof/>
        </w:rPr>
        <w:t xml:space="preserve"> an overabundance of enthusiasm</w:t>
      </w:r>
      <w:r>
        <w:t xml:space="preserve"> and cheered louder than anyone in his vicinity.</w:t>
      </w:r>
    </w:p>
    <w:p w14:paraId="1549C879" w14:textId="77777777" w:rsidR="009E7BD1" w:rsidRDefault="009E7BD1" w:rsidP="009E7BD1">
      <w:proofErr w:type="spellStart"/>
      <w:r>
        <w:t>VanMacca's</w:t>
      </w:r>
      <w:proofErr w:type="spellEnd"/>
      <w:r>
        <w:t xml:space="preserve"> procession left the </w:t>
      </w:r>
      <w:r w:rsidRPr="00F17AC8">
        <w:rPr>
          <w:noProof/>
        </w:rPr>
        <w:t>room</w:t>
      </w:r>
      <w:r w:rsidR="00F17AC8">
        <w:rPr>
          <w:noProof/>
        </w:rPr>
        <w:t>,</w:t>
      </w:r>
      <w:r>
        <w:t xml:space="preserve"> and each of the generals was allowed to leave. </w:t>
      </w:r>
      <w:r w:rsidRPr="00F17AC8">
        <w:rPr>
          <w:noProof/>
        </w:rPr>
        <w:t>Imbata</w:t>
      </w:r>
      <w:r>
        <w:t xml:space="preserve">, who was one of the Supreme Leaders key advisors, approached General </w:t>
      </w:r>
      <w:proofErr w:type="spellStart"/>
      <w:r>
        <w:t>Aarm</w:t>
      </w:r>
      <w:proofErr w:type="spellEnd"/>
      <w:r>
        <w:t xml:space="preserve">. In a low </w:t>
      </w:r>
      <w:r w:rsidRPr="00F17AC8">
        <w:rPr>
          <w:noProof/>
        </w:rPr>
        <w:t>voice</w:t>
      </w:r>
      <w:r w:rsidR="00F17AC8">
        <w:rPr>
          <w:noProof/>
        </w:rPr>
        <w:t>,</w:t>
      </w:r>
      <w:r>
        <w:t xml:space="preserve"> he said, "Your orders will put you in </w:t>
      </w:r>
      <w:proofErr w:type="gramStart"/>
      <w:r>
        <w:t>a very important</w:t>
      </w:r>
      <w:proofErr w:type="gramEnd"/>
      <w:r>
        <w:t xml:space="preserve"> position, and our leader wants to give you as much support as possible to be successful. She has directed me to accompany you on this adventure."</w:t>
      </w:r>
    </w:p>
    <w:p w14:paraId="4A9C952F" w14:textId="7733C2A2" w:rsidR="009E7BD1" w:rsidRPr="00935EDE" w:rsidRDefault="009E7BD1" w:rsidP="009E7BD1">
      <w:pPr>
        <w:rPr>
          <w:i/>
        </w:rPr>
      </w:pPr>
      <w:r>
        <w:t xml:space="preserve">"I am honored to have you with me. I'm sure your presence will be a tremendous help for me to accomplish my orders." General </w:t>
      </w:r>
      <w:proofErr w:type="spellStart"/>
      <w:r>
        <w:t>Aarm</w:t>
      </w:r>
      <w:proofErr w:type="spellEnd"/>
      <w:r>
        <w:t xml:space="preserve"> said. While smiling</w:t>
      </w:r>
      <w:r w:rsidR="00697EB8">
        <w:t>,</w:t>
      </w:r>
      <w:r>
        <w:t xml:space="preserve"> he thought, </w:t>
      </w:r>
      <w:r w:rsidR="00935EDE" w:rsidRPr="00935EDE">
        <w:rPr>
          <w:i/>
        </w:rPr>
        <w:t>“</w:t>
      </w:r>
      <w:r w:rsidRPr="00935EDE">
        <w:rPr>
          <w:i/>
        </w:rPr>
        <w:t>and I'm sure you'll make sure that I do what I'm told.</w:t>
      </w:r>
      <w:r w:rsidR="00935EDE" w:rsidRPr="00935EDE">
        <w:rPr>
          <w:i/>
        </w:rPr>
        <w:t>”</w:t>
      </w:r>
    </w:p>
    <w:p w14:paraId="741413FF" w14:textId="77777777" w:rsidR="009E7BD1" w:rsidRDefault="009E7BD1" w:rsidP="009E7BD1">
      <w:pPr>
        <w:pStyle w:val="Chapter"/>
      </w:pPr>
      <w:bookmarkStart w:id="10" w:name="_Toc466466904"/>
      <w:r>
        <w:lastRenderedPageBreak/>
        <w:t>4- The Point</w:t>
      </w:r>
      <w:bookmarkEnd w:id="10"/>
    </w:p>
    <w:p w14:paraId="41501B5E" w14:textId="6FF80C59" w:rsidR="009E7BD1" w:rsidRDefault="009E7BD1" w:rsidP="006D784A">
      <w:pPr>
        <w:pStyle w:val="FirstParagraph"/>
      </w:pPr>
      <w:r>
        <w:t xml:space="preserve">The Observer satellite progressed to the final stages of its mission. Reaching that point was a success, but being just a </w:t>
      </w:r>
      <w:r w:rsidRPr="00D143D5">
        <w:rPr>
          <w:noProof/>
        </w:rPr>
        <w:t>satellite</w:t>
      </w:r>
      <w:r w:rsidR="00697EB8">
        <w:rPr>
          <w:noProof/>
        </w:rPr>
        <w:t>,</w:t>
      </w:r>
      <w:r>
        <w:t xml:space="preserve"> it had no apprehension, dread</w:t>
      </w:r>
      <w:r w:rsidR="00697EB8">
        <w:t>,</w:t>
      </w:r>
      <w:r>
        <w:t xml:space="preserve"> or anticipation. I</w:t>
      </w:r>
      <w:r w:rsidR="00697EB8">
        <w:t>nstead, i</w:t>
      </w:r>
      <w:r>
        <w:t>t merely waited for the next event in its timing sequence, one that would insert it into the proper orbit.</w:t>
      </w:r>
    </w:p>
    <w:p w14:paraId="3936B732" w14:textId="19FE9504" w:rsidR="009E7BD1" w:rsidRDefault="009E7BD1" w:rsidP="009E7BD1">
      <w:r>
        <w:t xml:space="preserve">As expected, the timer </w:t>
      </w:r>
      <w:r w:rsidRPr="00F17AC8">
        <w:rPr>
          <w:noProof/>
        </w:rPr>
        <w:t>actuated</w:t>
      </w:r>
      <w:r w:rsidR="00F17AC8">
        <w:rPr>
          <w:noProof/>
        </w:rPr>
        <w:t>,</w:t>
      </w:r>
      <w:r>
        <w:t xml:space="preserve"> and the onboard rocket fired</w:t>
      </w:r>
      <w:r w:rsidR="00697EB8">
        <w:t>,</w:t>
      </w:r>
      <w:r>
        <w:t xml:space="preserve"> stabilizing the satellite in orbit approximately the same distance from the sun as the planet Varo and in a theoretical mid-point </w:t>
      </w:r>
      <w:r w:rsidRPr="00F17AC8">
        <w:rPr>
          <w:noProof/>
        </w:rPr>
        <w:t>in orbit</w:t>
      </w:r>
      <w:r>
        <w:t xml:space="preserve">. It was then </w:t>
      </w:r>
      <w:proofErr w:type="gramStart"/>
      <w:r>
        <w:t>in a position</w:t>
      </w:r>
      <w:proofErr w:type="gramEnd"/>
      <w:r>
        <w:t xml:space="preserve"> to accomplish its mission.</w:t>
      </w:r>
    </w:p>
    <w:p w14:paraId="031ECF09" w14:textId="5CABB790" w:rsidR="009E7BD1" w:rsidRDefault="009E7BD1" w:rsidP="009E7BD1">
      <w:r>
        <w:t xml:space="preserve">Leading up to that event, a smaller crew of technicians and observers were waiting in a small control room on </w:t>
      </w:r>
      <w:r w:rsidR="00697EB8">
        <w:t>the planet Varo</w:t>
      </w:r>
      <w:r>
        <w:t xml:space="preserve">. That group was much smaller than were present at the launch. </w:t>
      </w:r>
      <w:r w:rsidR="00697EB8">
        <w:t>T</w:t>
      </w:r>
      <w:r>
        <w:t xml:space="preserve">here were Doctor Wong, his son </w:t>
      </w:r>
      <w:proofErr w:type="spellStart"/>
      <w:r>
        <w:t>Ornage</w:t>
      </w:r>
      <w:proofErr w:type="spellEnd"/>
      <w:r>
        <w:t xml:space="preserve"> and his lead technician </w:t>
      </w:r>
      <w:proofErr w:type="spellStart"/>
      <w:r>
        <w:t>Albot</w:t>
      </w:r>
      <w:proofErr w:type="spellEnd"/>
      <w:r>
        <w:t xml:space="preserve"> with his staff of technicians who were ready to receive any transmissions. The only others present were Doctor </w:t>
      </w:r>
      <w:r w:rsidRPr="00F17AC8">
        <w:rPr>
          <w:noProof/>
        </w:rPr>
        <w:t>Lauto</w:t>
      </w:r>
      <w:r>
        <w:t xml:space="preserve"> and his lead translator </w:t>
      </w:r>
      <w:proofErr w:type="spellStart"/>
      <w:r>
        <w:t>Ivroc</w:t>
      </w:r>
      <w:proofErr w:type="spellEnd"/>
      <w:r>
        <w:t xml:space="preserve"> who would attempt to interpret any information received.</w:t>
      </w:r>
    </w:p>
    <w:p w14:paraId="4FF945E4" w14:textId="38097937" w:rsidR="009E7BD1" w:rsidRDefault="009E7BD1" w:rsidP="009E7BD1">
      <w:proofErr w:type="spellStart"/>
      <w:r>
        <w:t>Albot</w:t>
      </w:r>
      <w:proofErr w:type="spellEnd"/>
      <w:r>
        <w:t xml:space="preserve"> has been Doctor Wong’s technologist since the start of the project. He was a hard worker and a friend. He understood the mechanisms and was intrigued with them</w:t>
      </w:r>
      <w:r w:rsidR="00697EB8">
        <w:t>. A</w:t>
      </w:r>
      <w:r>
        <w:t xml:space="preserve">lthough he wasn’t as enthusiastic about that twin planet as Doctor Wong, </w:t>
      </w:r>
      <w:proofErr w:type="spellStart"/>
      <w:r>
        <w:t>Albot</w:t>
      </w:r>
      <w:proofErr w:type="spellEnd"/>
      <w:r>
        <w:t xml:space="preserve"> was a traditionalist</w:t>
      </w:r>
      <w:r w:rsidR="00697EB8">
        <w:t>. Like most, he</w:t>
      </w:r>
      <w:r>
        <w:t xml:space="preserve"> did not enjoy </w:t>
      </w:r>
      <w:r w:rsidRPr="00FE1B18">
        <w:rPr>
          <w:noProof/>
        </w:rPr>
        <w:t>change</w:t>
      </w:r>
      <w:r>
        <w:t>.</w:t>
      </w:r>
    </w:p>
    <w:p w14:paraId="28FB0975" w14:textId="5521E732" w:rsidR="009E7BD1" w:rsidRDefault="009E7BD1" w:rsidP="009E7BD1">
      <w:r>
        <w:t>The Grand Leader wasn’t present</w:t>
      </w:r>
      <w:r w:rsidR="00697EB8">
        <w:t>. A</w:t>
      </w:r>
      <w:r>
        <w:t xml:space="preserve">fter </w:t>
      </w:r>
      <w:r w:rsidRPr="00F17AC8">
        <w:rPr>
          <w:noProof/>
        </w:rPr>
        <w:t>all</w:t>
      </w:r>
      <w:r w:rsidR="00F17AC8">
        <w:rPr>
          <w:noProof/>
        </w:rPr>
        <w:t>,</w:t>
      </w:r>
      <w:r>
        <w:t xml:space="preserve"> he didn’t expect anything to be </w:t>
      </w:r>
      <w:r w:rsidRPr="00F17AC8">
        <w:rPr>
          <w:noProof/>
        </w:rPr>
        <w:t>found</w:t>
      </w:r>
      <w:r w:rsidR="00F17AC8">
        <w:rPr>
          <w:noProof/>
        </w:rPr>
        <w:t>,</w:t>
      </w:r>
      <w:r>
        <w:t xml:space="preserve"> and per his </w:t>
      </w:r>
      <w:r w:rsidRPr="00F17AC8">
        <w:rPr>
          <w:noProof/>
        </w:rPr>
        <w:t>encouragement</w:t>
      </w:r>
      <w:r w:rsidR="00F17AC8">
        <w:rPr>
          <w:noProof/>
        </w:rPr>
        <w:t>,</w:t>
      </w:r>
      <w:r>
        <w:t xml:space="preserve"> his wife and daughter were elsewhere. </w:t>
      </w:r>
      <w:proofErr w:type="spellStart"/>
      <w:r>
        <w:t>Sonyata</w:t>
      </w:r>
      <w:proofErr w:type="spellEnd"/>
      <w:r>
        <w:t xml:space="preserve"> asked to be present, but the Grand Leader didn’t want any significance </w:t>
      </w:r>
      <w:r>
        <w:lastRenderedPageBreak/>
        <w:t xml:space="preserve">made of the event. </w:t>
      </w:r>
      <w:r w:rsidRPr="00F17AC8">
        <w:rPr>
          <w:noProof/>
        </w:rPr>
        <w:t>After all</w:t>
      </w:r>
      <w:r w:rsidR="00F17AC8">
        <w:rPr>
          <w:noProof/>
        </w:rPr>
        <w:t>,</w:t>
      </w:r>
      <w:r>
        <w:t xml:space="preserve"> if the satellite either failed or found nothing, the further he and his family w</w:t>
      </w:r>
      <w:r w:rsidR="00697EB8">
        <w:t>ere</w:t>
      </w:r>
      <w:r>
        <w:t xml:space="preserve"> away from it, the better.</w:t>
      </w:r>
    </w:p>
    <w:p w14:paraId="41A69EE0" w14:textId="497B4959" w:rsidR="009E7BD1" w:rsidRDefault="009E7BD1" w:rsidP="009E7BD1">
      <w:r>
        <w:t xml:space="preserve">The only official in the room was Orto. </w:t>
      </w:r>
      <w:r w:rsidRPr="00F17AC8">
        <w:rPr>
          <w:noProof/>
        </w:rPr>
        <w:t>Since</w:t>
      </w:r>
      <w:r>
        <w:t xml:space="preserve"> the support team was from his district and the launch was in his city</w:t>
      </w:r>
      <w:r w:rsidR="00697EB8">
        <w:t>,</w:t>
      </w:r>
      <w:r>
        <w:t xml:space="preserve"> the </w:t>
      </w:r>
      <w:r w:rsidR="004913DF">
        <w:t>capitol</w:t>
      </w:r>
      <w:r>
        <w:t xml:space="preserve">, he had an obligation to witness the result of using his resources. He didn’t expect or want success, but he did want to be present in the event of a failure. </w:t>
      </w:r>
      <w:r w:rsidR="00697EB8">
        <w:t>He would not</w:t>
      </w:r>
      <w:r>
        <w:t xml:space="preserve"> gloat, but he would feel better thinking that he would have made the right decision. Being there to witness the failure would be a period at the end of a sentence that he was sure was already written.</w:t>
      </w:r>
    </w:p>
    <w:p w14:paraId="3029DB41" w14:textId="77777777" w:rsidR="009E7BD1" w:rsidRDefault="009E7BD1" w:rsidP="009E7BD1">
      <w:proofErr w:type="spellStart"/>
      <w:r>
        <w:t>Ellig</w:t>
      </w:r>
      <w:proofErr w:type="spellEnd"/>
      <w:r>
        <w:t xml:space="preserve"> was also present, hovering in the corner near the Varo soil container. His job was to observe and communicate. Now he was observing.</w:t>
      </w:r>
    </w:p>
    <w:p w14:paraId="50CD2B52" w14:textId="3DD38877" w:rsidR="009E7BD1" w:rsidRDefault="009E7BD1" w:rsidP="009E7BD1">
      <w:r>
        <w:t xml:space="preserve">The Observer Satellite </w:t>
      </w:r>
      <w:r w:rsidRPr="00F17AC8">
        <w:rPr>
          <w:noProof/>
        </w:rPr>
        <w:t>waited</w:t>
      </w:r>
      <w:r w:rsidR="00F17AC8">
        <w:rPr>
          <w:noProof/>
        </w:rPr>
        <w:t xml:space="preserve"> for</w:t>
      </w:r>
      <w:r>
        <w:t xml:space="preserve"> the prescribed time after the final rocket fired</w:t>
      </w:r>
      <w:r w:rsidR="00697EB8">
        <w:t>,</w:t>
      </w:r>
      <w:r>
        <w:t xml:space="preserve"> then a tiny thruster pointed its cameras, radio </w:t>
      </w:r>
      <w:r w:rsidRPr="00F17AC8">
        <w:rPr>
          <w:noProof/>
        </w:rPr>
        <w:t>transmitter</w:t>
      </w:r>
      <w:r w:rsidR="00F17AC8">
        <w:rPr>
          <w:noProof/>
        </w:rPr>
        <w:t>,</w:t>
      </w:r>
      <w:r>
        <w:t xml:space="preserve"> and receivers to a point in space. It turned on, per a timing event, and focused its telephoto lens to the maximum</w:t>
      </w:r>
      <w:r w:rsidR="00697EB8">
        <w:t>,</w:t>
      </w:r>
      <w:r>
        <w:t xml:space="preserve"> and began to take pictures. What it saw was of no consequence</w:t>
      </w:r>
      <w:r w:rsidR="00697EB8">
        <w:t>;</w:t>
      </w:r>
      <w:r>
        <w:t xml:space="preserve"> it just did what it was timed to do.</w:t>
      </w:r>
    </w:p>
    <w:p w14:paraId="6A03D967" w14:textId="77777777" w:rsidR="009E7BD1" w:rsidRDefault="009E7BD1" w:rsidP="009E7BD1">
      <w:r>
        <w:t>After 10 minutes of filming, the Observer Satellite turned on its radio and played a prerecorded message. The message was simple. “We, the people of the planet Varo exist, and we wish to know if there is a planet opposite to us, please respond in some manner.”</w:t>
      </w:r>
    </w:p>
    <w:p w14:paraId="30B844D9" w14:textId="42269B6E" w:rsidR="009E7BD1" w:rsidRDefault="009E7BD1" w:rsidP="009E7BD1">
      <w:r>
        <w:t xml:space="preserve">Doctor Wong was waiting patiently for the first images to be processed and passed to his projection system. Everyone in the room knew that the images would be first and likely all they would have for a long time. Even though the event had already happened, it took time for the signals to travel from the orbit point to their receiver. No one expected a radio reply to the message, because after all, what </w:t>
      </w:r>
      <w:r>
        <w:lastRenderedPageBreak/>
        <w:t xml:space="preserve">language would they speak? </w:t>
      </w:r>
      <w:r w:rsidR="00697EB8">
        <w:t>Instead, t</w:t>
      </w:r>
      <w:r>
        <w:t xml:space="preserve">hey made a simple, clear statement </w:t>
      </w:r>
      <w:r w:rsidR="00697EB8">
        <w:t>that</w:t>
      </w:r>
      <w:r>
        <w:t xml:space="preserve"> could eventually be translated into the appropriate language for the twin’s inhabitants.</w:t>
      </w:r>
    </w:p>
    <w:p w14:paraId="2835F90C" w14:textId="5E2594EA" w:rsidR="009E7BD1" w:rsidRDefault="009E7BD1" w:rsidP="009E7BD1">
      <w:r>
        <w:t xml:space="preserve">When the images were sent, it took more time for </w:t>
      </w:r>
      <w:proofErr w:type="spellStart"/>
      <w:r>
        <w:t>Albot</w:t>
      </w:r>
      <w:proofErr w:type="spellEnd"/>
      <w:r>
        <w:t xml:space="preserve"> and the technicians to receive and process th</w:t>
      </w:r>
      <w:r w:rsidR="00697EB8">
        <w:t>a</w:t>
      </w:r>
      <w:r>
        <w:t xml:space="preserve">n a moment for them to be sent to Doctor Wong’s display. The delays were killing him. The first image suddenly began to appear on his </w:t>
      </w:r>
      <w:r w:rsidRPr="00F17AC8">
        <w:rPr>
          <w:noProof/>
        </w:rPr>
        <w:t>screen</w:t>
      </w:r>
      <w:r w:rsidR="00F17AC8">
        <w:rPr>
          <w:noProof/>
        </w:rPr>
        <w:t>,</w:t>
      </w:r>
      <w:r>
        <w:t xml:space="preserve"> and it was amazing.</w:t>
      </w:r>
    </w:p>
    <w:p w14:paraId="39A00E63" w14:textId="4B6E309E" w:rsidR="009E7BD1" w:rsidRDefault="009E7BD1" w:rsidP="009E7BD1">
      <w:r>
        <w:t xml:space="preserve">As the </w:t>
      </w:r>
      <w:r w:rsidRPr="00FE1B18">
        <w:rPr>
          <w:noProof/>
        </w:rPr>
        <w:t>image</w:t>
      </w:r>
      <w:r>
        <w:t xml:space="preserve"> formed, it was clear that there was a planet. The room was silent for a long time while the technicians, Doctor Wong, and </w:t>
      </w:r>
      <w:proofErr w:type="spellStart"/>
      <w:r>
        <w:t>Ornage</w:t>
      </w:r>
      <w:proofErr w:type="spellEnd"/>
      <w:r>
        <w:t xml:space="preserve"> realized what they were looking at. Everyone was unsure how to respond until Doctor Wong gave some indication. Finally, Doctor Wong took a deep breath and said, “This is going to cause a stir.” Even he was more wrapped up in the question of what was there th</w:t>
      </w:r>
      <w:r w:rsidR="00697EB8">
        <w:t>a</w:t>
      </w:r>
      <w:r>
        <w:t>n the repercussions.</w:t>
      </w:r>
    </w:p>
    <w:p w14:paraId="4C54BB50" w14:textId="5D4BFAD5" w:rsidR="009E7BD1" w:rsidRDefault="009E7BD1" w:rsidP="009E7BD1">
      <w:proofErr w:type="spellStart"/>
      <w:r>
        <w:t>Albot</w:t>
      </w:r>
      <w:proofErr w:type="spellEnd"/>
      <w:r>
        <w:t xml:space="preserve"> continued doing his work, but he felt something wasn’t right. He processed the information and passed it to Doctor Wong. He trusted him and yet was concerned about what he was seeing. Finding a twin planet somehow violated part of him.</w:t>
      </w:r>
    </w:p>
    <w:p w14:paraId="69A2D39C" w14:textId="4743CCD6" w:rsidR="009E7BD1" w:rsidRDefault="009E7BD1" w:rsidP="009E7BD1">
      <w:r>
        <w:t>Orto was irritated</w:t>
      </w:r>
      <w:r w:rsidR="00697EB8">
        <w:t>;</w:t>
      </w:r>
      <w:r>
        <w:t xml:space="preserve"> that would cause problems</w:t>
      </w:r>
      <w:r w:rsidR="00697EB8">
        <w:t>,</w:t>
      </w:r>
      <w:r>
        <w:t xml:space="preserve"> many more problems than he wanted to deal with. “What a mess,” he said in a low voice. His first inclination was to get up</w:t>
      </w:r>
      <w:r w:rsidR="00697EB8">
        <w:t>, walk out of the room,</w:t>
      </w:r>
      <w:r>
        <w:t xml:space="preserve"> and convince himself that seeing the planet didn’t happen. </w:t>
      </w:r>
      <w:r w:rsidR="00697EB8">
        <w:t>But, instead, h</w:t>
      </w:r>
      <w:r>
        <w:t>e decided that he must wait</w:t>
      </w:r>
      <w:r w:rsidR="00697EB8">
        <w:t>,</w:t>
      </w:r>
      <w:r>
        <w:t xml:space="preserve"> and after a few moments</w:t>
      </w:r>
      <w:r w:rsidR="00697EB8">
        <w:t>,</w:t>
      </w:r>
      <w:r>
        <w:t xml:space="preserve"> he accepted that he would have to deal with it somehow</w:t>
      </w:r>
      <w:r w:rsidR="00697EB8">
        <w:t>. A</w:t>
      </w:r>
      <w:r>
        <w:t>ll he could say to Doctor Wong was, “Congratulation</w:t>
      </w:r>
      <w:r w:rsidR="00935EDE">
        <w:t>s</w:t>
      </w:r>
      <w:r>
        <w:t>,” then he left.</w:t>
      </w:r>
    </w:p>
    <w:p w14:paraId="269D08ED" w14:textId="77777777" w:rsidR="009E7BD1" w:rsidRDefault="009E7BD1" w:rsidP="009E7BD1">
      <w:proofErr w:type="spellStart"/>
      <w:r>
        <w:t>Ellig</w:t>
      </w:r>
      <w:proofErr w:type="spellEnd"/>
      <w:r>
        <w:t xml:space="preserve"> noted the leader’s exit but elected to stay and watch for further interesting developments.</w:t>
      </w:r>
    </w:p>
    <w:p w14:paraId="716C2C3C" w14:textId="77777777" w:rsidR="009E7BD1" w:rsidRDefault="009E7BD1" w:rsidP="009E7BD1">
      <w:proofErr w:type="spellStart"/>
      <w:r>
        <w:t>Ornage</w:t>
      </w:r>
      <w:proofErr w:type="spellEnd"/>
      <w:r>
        <w:t xml:space="preserve"> rested there with a smile while he wished that </w:t>
      </w:r>
      <w:proofErr w:type="spellStart"/>
      <w:r>
        <w:t>Sonyata</w:t>
      </w:r>
      <w:proofErr w:type="spellEnd"/>
      <w:r>
        <w:t xml:space="preserve"> had been there with him. He knew that she would </w:t>
      </w:r>
      <w:r>
        <w:lastRenderedPageBreak/>
        <w:t>be as excited as he, and he wished that they could have shared the moment. He stood and gave his father a hug.</w:t>
      </w:r>
    </w:p>
    <w:p w14:paraId="5DE9E637" w14:textId="47F09417" w:rsidR="009E7BD1" w:rsidRDefault="009E7BD1" w:rsidP="009E7BD1">
      <w:proofErr w:type="spellStart"/>
      <w:r>
        <w:t>Ornage</w:t>
      </w:r>
      <w:proofErr w:type="spellEnd"/>
      <w:r>
        <w:t xml:space="preserve"> said, “Father, I never really imagined what to hope for, but that is beyond what I expected. </w:t>
      </w:r>
      <w:r w:rsidR="00697EB8">
        <w:t>So t</w:t>
      </w:r>
      <w:r>
        <w:t>here really is a twin planet</w:t>
      </w:r>
      <w:r w:rsidR="00697EB8">
        <w:t>;</w:t>
      </w:r>
      <w:r>
        <w:t xml:space="preserve"> what do we do now?”</w:t>
      </w:r>
    </w:p>
    <w:p w14:paraId="7131C5E3" w14:textId="77777777" w:rsidR="009E7BD1" w:rsidRDefault="009E7BD1" w:rsidP="009E7BD1">
      <w:r>
        <w:t>“Wait,” was his father’s reply.</w:t>
      </w:r>
    </w:p>
    <w:p w14:paraId="1D81839D" w14:textId="3A3A3E6A" w:rsidR="009E7BD1" w:rsidRDefault="009E7BD1" w:rsidP="009E7BD1">
      <w:r>
        <w:t>He already thought ahead for the audio portion of the mission. The timing mechanisms for the satellite would transmit the images first, then its limited computer storage would be used to listen for any planet’s electronic transmissions. It would search a preset list of frequencies and transmit the results back to Varo. Doctor Wong knew how much time that would take, so he h</w:t>
      </w:r>
      <w:r w:rsidR="00697EB8">
        <w:t>eld</w:t>
      </w:r>
      <w:r>
        <w:t xml:space="preserve"> his emotions in check until he had </w:t>
      </w:r>
      <w:proofErr w:type="gramStart"/>
      <w:r>
        <w:t>all of</w:t>
      </w:r>
      <w:proofErr w:type="gramEnd"/>
      <w:r>
        <w:t xml:space="preserve"> the information. Then he would appraise the outcome.</w:t>
      </w:r>
    </w:p>
    <w:p w14:paraId="0CA2D21D" w14:textId="77777777" w:rsidR="009E7BD1" w:rsidRDefault="009E7BD1" w:rsidP="009E7BD1">
      <w:r>
        <w:t>To subdue his son’s enthusi</w:t>
      </w:r>
      <w:r w:rsidR="00D143D5">
        <w:t>asm, Doctor Wong pointed out, “R</w:t>
      </w:r>
      <w:r>
        <w:t xml:space="preserve">emember </w:t>
      </w:r>
      <w:proofErr w:type="spellStart"/>
      <w:r>
        <w:t>Ornage</w:t>
      </w:r>
      <w:proofErr w:type="spellEnd"/>
      <w:r>
        <w:t xml:space="preserve">, we are </w:t>
      </w:r>
      <w:r w:rsidRPr="00F17AC8">
        <w:rPr>
          <w:noProof/>
        </w:rPr>
        <w:t>recording</w:t>
      </w:r>
      <w:r w:rsidR="00F17AC8">
        <w:rPr>
          <w:noProof/>
        </w:rPr>
        <w:t>,</w:t>
      </w:r>
      <w:r>
        <w:t xml:space="preserve"> and we are waiting to hear those results.” There are 96 </w:t>
      </w:r>
      <w:r w:rsidRPr="00F17AC8">
        <w:rPr>
          <w:noProof/>
        </w:rPr>
        <w:t>frequencies</w:t>
      </w:r>
      <w:r w:rsidR="00F17AC8">
        <w:rPr>
          <w:noProof/>
        </w:rPr>
        <w:t>,</w:t>
      </w:r>
      <w:r>
        <w:t xml:space="preserve"> and each frequency was monitored for one minute. If a signal was found, it was recorded then transmitted to Varo. If there was no transmission, it moved on to the next frequency. That used the least storage onboard the satellite. When </w:t>
      </w:r>
      <w:proofErr w:type="gramStart"/>
      <w:r>
        <w:t>all of</w:t>
      </w:r>
      <w:proofErr w:type="gramEnd"/>
      <w:r>
        <w:t xml:space="preserve"> the frequencies had been tested, the satellite would start over and go through the entire sequence.</w:t>
      </w:r>
    </w:p>
    <w:p w14:paraId="5D635F3A" w14:textId="464E552E" w:rsidR="009E7BD1" w:rsidRDefault="009E7BD1" w:rsidP="009E7BD1">
      <w:r>
        <w:t xml:space="preserve">Of course, </w:t>
      </w:r>
      <w:proofErr w:type="spellStart"/>
      <w:r>
        <w:t>Ornage</w:t>
      </w:r>
      <w:proofErr w:type="spellEnd"/>
      <w:r>
        <w:t xml:space="preserve"> knew this, regardless his excitement was hard to contain, and he found the wait intolerable. During that time, he looked at the twin planet’s image. The twin planet appeared to have some </w:t>
      </w:r>
      <w:proofErr w:type="gramStart"/>
      <w:r>
        <w:t>very large</w:t>
      </w:r>
      <w:proofErr w:type="gramEnd"/>
      <w:r>
        <w:t xml:space="preserve"> bodies of water</w:t>
      </w:r>
      <w:r w:rsidR="00697EB8">
        <w:t>;</w:t>
      </w:r>
      <w:r>
        <w:t xml:space="preserve"> in fact, they covered more than half of the planet. </w:t>
      </w:r>
      <w:proofErr w:type="spellStart"/>
      <w:r>
        <w:t>Ornage</w:t>
      </w:r>
      <w:proofErr w:type="spellEnd"/>
      <w:r>
        <w:t xml:space="preserve"> had never imagined such large amounts of water. He could see portions of two continents in the image. The little land that was visible between the clouds varied in both texture and color. It appeared that it had mountains </w:t>
      </w:r>
      <w:proofErr w:type="gramStart"/>
      <w:r>
        <w:t xml:space="preserve">similar </w:t>
      </w:r>
      <w:r>
        <w:lastRenderedPageBreak/>
        <w:t>to</w:t>
      </w:r>
      <w:proofErr w:type="gramEnd"/>
      <w:r>
        <w:t xml:space="preserve"> Varo, but </w:t>
      </w:r>
      <w:proofErr w:type="spellStart"/>
      <w:r>
        <w:t>Ornage</w:t>
      </w:r>
      <w:proofErr w:type="spellEnd"/>
      <w:r>
        <w:t xml:space="preserve"> noticed that it didn’t have any ice covering its poles. He also noticed that it had light brown areas that were in the center of the landmasses. It wasn’t clear what these could be, as Varo was consistent in its coloring. He also noticed a circular object about 10 planet diameters from the planet. What could that be, </w:t>
      </w:r>
      <w:proofErr w:type="spellStart"/>
      <w:r>
        <w:t>Ornage</w:t>
      </w:r>
      <w:proofErr w:type="spellEnd"/>
      <w:r>
        <w:t xml:space="preserve"> asked himself.</w:t>
      </w:r>
    </w:p>
    <w:p w14:paraId="484912DB" w14:textId="77777777" w:rsidR="009E7BD1" w:rsidRDefault="009E7BD1" w:rsidP="009E7BD1">
      <w:r>
        <w:t>“Father, look at these giant bodies of water, what a large amount. They have much more water than we do. They also have a smaller planet that appears to be orbiting."</w:t>
      </w:r>
    </w:p>
    <w:p w14:paraId="36652CC8" w14:textId="77777777" w:rsidR="009E7BD1" w:rsidRDefault="009E7BD1" w:rsidP="009E7BD1">
      <w:r>
        <w:t>Doctor Wong leaned over his son’s shoulder and said, “Yes, the planet could have a smaller body orbiting it. There is no reason why any two bodies can’t be attracted to each other,” the Doctor clarified.</w:t>
      </w:r>
    </w:p>
    <w:p w14:paraId="6273CA99" w14:textId="77777777" w:rsidR="009E7BD1" w:rsidRDefault="009E7BD1" w:rsidP="009E7BD1">
      <w:r>
        <w:t xml:space="preserve">“Yes, I’ve studied such a theoretical system, but I never imaged what it would look like,” </w:t>
      </w:r>
      <w:proofErr w:type="spellStart"/>
      <w:r>
        <w:t>Ornage</w:t>
      </w:r>
      <w:proofErr w:type="spellEnd"/>
      <w:r>
        <w:t xml:space="preserve"> said, and he continued, “and what effects it might have. That would be interesting to study.” </w:t>
      </w:r>
    </w:p>
    <w:p w14:paraId="0F303689" w14:textId="30053A9F" w:rsidR="009E7BD1" w:rsidRDefault="009E7BD1" w:rsidP="009E7BD1">
      <w:r>
        <w:t xml:space="preserve">Father and son </w:t>
      </w:r>
      <w:r w:rsidR="00697EB8">
        <w:t>observed</w:t>
      </w:r>
      <w:r>
        <w:t xml:space="preserve"> the planet and deduced that it was about the same size as Varo. The planet did appear to have much more cloud cover than Varo. Varo didn’t have much moisture that wasn’t captured in its moisture cycle. They could see that about half of the planet had cloud cover</w:t>
      </w:r>
      <w:r w:rsidR="00697EB8">
        <w:t>,</w:t>
      </w:r>
      <w:r>
        <w:t xml:space="preserve"> and there was a couple of patterns that suggested storms </w:t>
      </w:r>
      <w:r w:rsidR="00697EB8">
        <w:t>that</w:t>
      </w:r>
      <w:r>
        <w:t xml:space="preserve"> must contain a lot of moisture. Varo’s clouds were usually found around the termination point of light and dark an</w:t>
      </w:r>
      <w:r w:rsidR="00935EDE">
        <w:t>d over the poles, but the twin</w:t>
      </w:r>
      <w:r>
        <w:t xml:space="preserve"> planet’s clouds were turbulent and showed circular motions.</w:t>
      </w:r>
    </w:p>
    <w:p w14:paraId="47A8EF46" w14:textId="4D510EE6" w:rsidR="009E7BD1" w:rsidRDefault="009E7BD1" w:rsidP="009E7BD1">
      <w:proofErr w:type="spellStart"/>
      <w:r>
        <w:t>Ellig</w:t>
      </w:r>
      <w:proofErr w:type="spellEnd"/>
      <w:r>
        <w:t xml:space="preserve"> was resting in the back, taking </w:t>
      </w:r>
      <w:proofErr w:type="gramStart"/>
      <w:r>
        <w:t>all of</w:t>
      </w:r>
      <w:proofErr w:type="gramEnd"/>
      <w:r>
        <w:t xml:space="preserve"> the activities down. He wasn’t sure what it meant, but something told him that everyone’s life would be changing. </w:t>
      </w:r>
      <w:proofErr w:type="spellStart"/>
      <w:r>
        <w:t>Ellig</w:t>
      </w:r>
      <w:proofErr w:type="spellEnd"/>
      <w:r>
        <w:t xml:space="preserve"> felt </w:t>
      </w:r>
      <w:r w:rsidR="00697EB8">
        <w:t>obligated</w:t>
      </w:r>
      <w:r>
        <w:t xml:space="preserve"> to share that extraordinary news with the people, and he was interested in how the leadership would handle it. Orto </w:t>
      </w:r>
      <w:r>
        <w:lastRenderedPageBreak/>
        <w:t xml:space="preserve">leaving immediately after the discovery gave him some insight into how he was going to handle it, but he wished that the Grand Leader had been there so he could have noted his reaction. </w:t>
      </w:r>
      <w:r w:rsidR="00697EB8">
        <w:t>Unfortunately, t</w:t>
      </w:r>
      <w:r>
        <w:t>he events didn’t play into either of their agendas.</w:t>
      </w:r>
    </w:p>
    <w:p w14:paraId="36F0318A" w14:textId="15EE01FB" w:rsidR="009E7BD1" w:rsidRDefault="009E7BD1" w:rsidP="009E7BD1">
      <w:proofErr w:type="spellStart"/>
      <w:r>
        <w:t>Ornage</w:t>
      </w:r>
      <w:proofErr w:type="spellEnd"/>
      <w:r>
        <w:t xml:space="preserve"> was caught up in the excitement of looking at the </w:t>
      </w:r>
      <w:r w:rsidRPr="00FE1B18">
        <w:rPr>
          <w:noProof/>
        </w:rPr>
        <w:t>planet</w:t>
      </w:r>
      <w:r w:rsidR="00FE1B18">
        <w:rPr>
          <w:noProof/>
        </w:rPr>
        <w:t>,</w:t>
      </w:r>
      <w:r>
        <w:t xml:space="preserve"> so he wasn’t concerned with the timing of the radio transmissions. His father was enjoying the visual analysis, but he was acutely aware of the upcoming radio transmissions. He realized that finding a twin planet was one thing, but confirming intelligent life was much greater. He kept two eyes on the observations his son was making and one on the clock.</w:t>
      </w:r>
    </w:p>
    <w:p w14:paraId="37A93E32" w14:textId="62DD1BAC" w:rsidR="009E7BD1" w:rsidRDefault="009E7BD1" w:rsidP="009E7BD1">
      <w:r>
        <w:t xml:space="preserve">As the time approached, Doctor Wong slowly paid less attention to his son and more to the technicians receiving the radio frequency recordings from the Observer satellite. He finally saw </w:t>
      </w:r>
      <w:proofErr w:type="spellStart"/>
      <w:r>
        <w:t>Albot</w:t>
      </w:r>
      <w:proofErr w:type="spellEnd"/>
      <w:r>
        <w:t xml:space="preserve"> jump as he heard the start of the transmission</w:t>
      </w:r>
      <w:r w:rsidR="00697EB8">
        <w:t>,</w:t>
      </w:r>
      <w:r>
        <w:t xml:space="preserve"> and with a quick acknowledgment</w:t>
      </w:r>
      <w:r w:rsidR="00697EB8">
        <w:t>,</w:t>
      </w:r>
      <w:r>
        <w:t xml:space="preserve"> as he looked in his direction, </w:t>
      </w:r>
      <w:proofErr w:type="spellStart"/>
      <w:r>
        <w:t>Albot</w:t>
      </w:r>
      <w:proofErr w:type="spellEnd"/>
      <w:r>
        <w:t xml:space="preserve"> turned up the speakers with the first frequency recording.</w:t>
      </w:r>
    </w:p>
    <w:p w14:paraId="72C3CD71" w14:textId="77777777" w:rsidR="009E7BD1" w:rsidRDefault="009E7BD1" w:rsidP="009E7BD1">
      <w:r>
        <w:t xml:space="preserve">When the speaker turned on, everyone immediately looked at </w:t>
      </w:r>
      <w:r w:rsidRPr="00F17AC8">
        <w:rPr>
          <w:noProof/>
        </w:rPr>
        <w:t>it</w:t>
      </w:r>
      <w:r w:rsidR="00F17AC8">
        <w:rPr>
          <w:noProof/>
        </w:rPr>
        <w:t>,</w:t>
      </w:r>
      <w:r>
        <w:t xml:space="preserve"> and they were shocked. The first frequency had a recording of something that sounded like music. It was melodic with a definite beat and periodic sounds of a creature. The sounds were </w:t>
      </w:r>
      <w:proofErr w:type="gramStart"/>
      <w:r>
        <w:t xml:space="preserve">very </w:t>
      </w:r>
      <w:r w:rsidRPr="00F17AC8">
        <w:rPr>
          <w:noProof/>
        </w:rPr>
        <w:t>unique</w:t>
      </w:r>
      <w:proofErr w:type="gramEnd"/>
      <w:r w:rsidR="00F17AC8">
        <w:rPr>
          <w:noProof/>
        </w:rPr>
        <w:t>,</w:t>
      </w:r>
      <w:r>
        <w:t xml:space="preserve"> and they were definitely from some living organism.</w:t>
      </w:r>
    </w:p>
    <w:p w14:paraId="5CAD5A9D" w14:textId="63CF7E47" w:rsidR="009E7BD1" w:rsidRDefault="00697EB8" w:rsidP="009E7BD1">
      <w:r>
        <w:t>Again, the second frequency was</w:t>
      </w:r>
      <w:r w:rsidR="009E7BD1">
        <w:t xml:space="preserve"> a creature, and it had a definite change in frequency and was more monotone, with less melody and rhythm. It must have been a creature speaking </w:t>
      </w:r>
      <w:r>
        <w:t>that</w:t>
      </w:r>
      <w:r w:rsidR="009E7BD1">
        <w:t xml:space="preserve"> continued through the entire one-minute recording.</w:t>
      </w:r>
    </w:p>
    <w:p w14:paraId="017A2EE7" w14:textId="33F69751" w:rsidR="009E7BD1" w:rsidRDefault="009E7BD1" w:rsidP="009E7BD1">
      <w:r>
        <w:t>The remaining recordings were other types of music, creatures speaking</w:t>
      </w:r>
      <w:r w:rsidR="00697EB8">
        <w:t>,</w:t>
      </w:r>
      <w:r>
        <w:t xml:space="preserve"> or combinations of the two. There were </w:t>
      </w:r>
      <w:r>
        <w:lastRenderedPageBreak/>
        <w:t xml:space="preserve">a couple of frequencies that were more mechanical and many with just electronic noise. Out of the 96 frequencies inspected, 76 had recordings </w:t>
      </w:r>
      <w:r w:rsidR="00697EB8">
        <w:t>that</w:t>
      </w:r>
      <w:r>
        <w:t xml:space="preserve"> indicated a rich number of transmission sources on the planet. That was greater than Doctor Wong anticipated and to him indicated a mature technical civilization.</w:t>
      </w:r>
    </w:p>
    <w:p w14:paraId="4765FCAE" w14:textId="2FB254BF" w:rsidR="009E7BD1" w:rsidRDefault="009E7BD1" w:rsidP="009E7BD1">
      <w:r>
        <w:t xml:space="preserve">As soon as his mind made that observation, the implications of it shocked him. What had he done? Were they in a position </w:t>
      </w:r>
      <w:r w:rsidR="00697EB8">
        <w:t>to</w:t>
      </w:r>
      <w:r>
        <w:t xml:space="preserve"> deal equally with another civilization that was</w:t>
      </w:r>
      <w:r w:rsidR="00D143D5">
        <w:t xml:space="preserve"> their</w:t>
      </w:r>
      <w:r>
        <w:t xml:space="preserve"> technological equal</w:t>
      </w:r>
      <w:r w:rsidR="00697EB8">
        <w:t>,</w:t>
      </w:r>
      <w:r>
        <w:t xml:space="preserve"> or what if they were more technical?</w:t>
      </w:r>
    </w:p>
    <w:p w14:paraId="2E9B71DC" w14:textId="114B094C" w:rsidR="009E7BD1" w:rsidRDefault="009E7BD1" w:rsidP="009E7BD1">
      <w:proofErr w:type="spellStart"/>
      <w:r>
        <w:t>Ornage</w:t>
      </w:r>
      <w:proofErr w:type="spellEnd"/>
      <w:r>
        <w:t xml:space="preserve"> rested there listening to the recordings. </w:t>
      </w:r>
      <w:r w:rsidRPr="00FE1B18">
        <w:rPr>
          <w:noProof/>
        </w:rPr>
        <w:t>His</w:t>
      </w:r>
      <w:r>
        <w:t xml:space="preserve"> mind didn’t draw any conclusions</w:t>
      </w:r>
      <w:r w:rsidR="00697EB8">
        <w:t>. H</w:t>
      </w:r>
      <w:r w:rsidRPr="00FE1B18">
        <w:rPr>
          <w:noProof/>
        </w:rPr>
        <w:t>e</w:t>
      </w:r>
      <w:r>
        <w:t xml:space="preserve"> was just mesmerized by listening. Those were sounds made by other living creatures who lived on a twin planet. What were they like, what did they look like, what did they eat, what did all of that mean to </w:t>
      </w:r>
      <w:proofErr w:type="gramStart"/>
      <w:r>
        <w:t>us.</w:t>
      </w:r>
      <w:proofErr w:type="gramEnd"/>
      <w:r>
        <w:t xml:space="preserve"> The enormity of what he was listening to quickly took his breath away</w:t>
      </w:r>
      <w:r w:rsidR="00697EB8">
        <w:t>,</w:t>
      </w:r>
      <w:r>
        <w:t xml:space="preserve"> and he</w:t>
      </w:r>
      <w:r w:rsidR="00697EB8">
        <w:t>,</w:t>
      </w:r>
      <w:r>
        <w:t xml:space="preserve"> too</w:t>
      </w:r>
      <w:r w:rsidR="00697EB8">
        <w:t>,</w:t>
      </w:r>
      <w:r>
        <w:t xml:space="preserve"> was feeling something foreboding.</w:t>
      </w:r>
    </w:p>
    <w:p w14:paraId="1C6BD147" w14:textId="77777777" w:rsidR="009E7BD1" w:rsidRDefault="009E7BD1" w:rsidP="009E7BD1">
      <w:proofErr w:type="spellStart"/>
      <w:r>
        <w:t>Ellig</w:t>
      </w:r>
      <w:proofErr w:type="spellEnd"/>
      <w:r>
        <w:t xml:space="preserve"> was awestruck. He thought about the possibility of finding a twin </w:t>
      </w:r>
      <w:proofErr w:type="gramStart"/>
      <w:r>
        <w:t>planet, but</w:t>
      </w:r>
      <w:proofErr w:type="gramEnd"/>
      <w:r>
        <w:t xml:space="preserve"> finding that it did exist made his mind stop as if it just struck a wall. He was trying to put all of that together and understand what it meant, but he was so overwhelmed that it was hard to process. He knew that it was up to him to communicate the events to the people. But a part of him recognized that he might have to go a step further to help them understand the implications of what he was saw and heard.</w:t>
      </w:r>
    </w:p>
    <w:p w14:paraId="6F4847CA" w14:textId="77777777" w:rsidR="009E7BD1" w:rsidRDefault="009E7BD1" w:rsidP="009E7BD1">
      <w:r>
        <w:t xml:space="preserve"> As soon as </w:t>
      </w:r>
      <w:proofErr w:type="spellStart"/>
      <w:r>
        <w:t>Ornage</w:t>
      </w:r>
      <w:proofErr w:type="spellEnd"/>
      <w:r>
        <w:t xml:space="preserve"> calmed down, he thought of </w:t>
      </w:r>
      <w:r w:rsidRPr="00F17AC8">
        <w:rPr>
          <w:noProof/>
        </w:rPr>
        <w:t>Sonyata</w:t>
      </w:r>
      <w:r w:rsidR="00F17AC8">
        <w:rPr>
          <w:noProof/>
        </w:rPr>
        <w:t>,</w:t>
      </w:r>
      <w:r>
        <w:t xml:space="preserve"> and he wanted to rush to her and share the experience, which he would do as soon as he could.</w:t>
      </w:r>
    </w:p>
    <w:p w14:paraId="42F6F6A9" w14:textId="08C4B2F7" w:rsidR="009E7BD1" w:rsidRDefault="009E7BD1" w:rsidP="009E7BD1">
      <w:r>
        <w:t>When the recordings were completed</w:t>
      </w:r>
      <w:r w:rsidR="00697EB8">
        <w:t>,</w:t>
      </w:r>
      <w:r>
        <w:t xml:space="preserve"> everyone in the room talked shared their excitement</w:t>
      </w:r>
      <w:r w:rsidR="00134281">
        <w:t>,</w:t>
      </w:r>
      <w:r>
        <w:t xml:space="preserve"> and asked their questions.</w:t>
      </w:r>
    </w:p>
    <w:p w14:paraId="176188FD" w14:textId="77777777" w:rsidR="009E7BD1" w:rsidRDefault="009E7BD1" w:rsidP="009E7BD1">
      <w:proofErr w:type="spellStart"/>
      <w:r>
        <w:lastRenderedPageBreak/>
        <w:t>Albot</w:t>
      </w:r>
      <w:proofErr w:type="spellEnd"/>
      <w:r>
        <w:t xml:space="preserve"> rested at his terminal and thought for a moment about what he has just seen and heard. He was uncomfortable and unsure. He knew something was happening that was unsettling, but he couldn’t verbalize it. It was just a bad feeling.</w:t>
      </w:r>
    </w:p>
    <w:p w14:paraId="13D1125A" w14:textId="326D005E" w:rsidR="009E7BD1" w:rsidRDefault="009E7BD1" w:rsidP="009E7BD1">
      <w:proofErr w:type="spellStart"/>
      <w:r>
        <w:t>Ornage</w:t>
      </w:r>
      <w:proofErr w:type="spellEnd"/>
      <w:r>
        <w:t xml:space="preserve"> hugged his father and said, “This is amazing, everything that you’ve fought for has been </w:t>
      </w:r>
      <w:r w:rsidRPr="00F17AC8">
        <w:rPr>
          <w:noProof/>
        </w:rPr>
        <w:t>accomplished</w:t>
      </w:r>
      <w:r w:rsidR="00F17AC8">
        <w:rPr>
          <w:noProof/>
        </w:rPr>
        <w:t>,</w:t>
      </w:r>
      <w:r>
        <w:t xml:space="preserve"> and you’ve answered the big question</w:t>
      </w:r>
      <w:r w:rsidR="00697EB8">
        <w:t>.</w:t>
      </w:r>
      <w:r>
        <w:t xml:space="preserve"> I’m so proud of you.”</w:t>
      </w:r>
    </w:p>
    <w:p w14:paraId="56B9C243" w14:textId="1AB3E174" w:rsidR="009E7BD1" w:rsidRDefault="009E7BD1" w:rsidP="009E7BD1">
      <w:r>
        <w:t>His father responded quietly, “Son, you are a big part of it, and you’re going to have a much larger part in the future. Up to this point has been my part of the process</w:t>
      </w:r>
      <w:r w:rsidR="00697EB8">
        <w:t>,</w:t>
      </w:r>
      <w:r>
        <w:t xml:space="preserve"> and you’ll have to be prepared for yours.”</w:t>
      </w:r>
    </w:p>
    <w:p w14:paraId="2F5E6DB1" w14:textId="77777777" w:rsidR="009E7BD1" w:rsidRDefault="009E7BD1" w:rsidP="009E7BD1">
      <w:proofErr w:type="spellStart"/>
      <w:r>
        <w:t>Ornage</w:t>
      </w:r>
      <w:proofErr w:type="spellEnd"/>
      <w:r>
        <w:t xml:space="preserve"> didn’t have a clue what his father meant, and he responded, “Father, this would not have happened without </w:t>
      </w:r>
      <w:r w:rsidRPr="00F17AC8">
        <w:rPr>
          <w:noProof/>
        </w:rPr>
        <w:t>you</w:t>
      </w:r>
      <w:r w:rsidR="00F17AC8">
        <w:rPr>
          <w:noProof/>
        </w:rPr>
        <w:t>,</w:t>
      </w:r>
      <w:r>
        <w:t xml:space="preserve"> and you’re responsible for all of it.” He hugged his father once again for assurance, yet he suspected that there was a deeper meaning.</w:t>
      </w:r>
    </w:p>
    <w:p w14:paraId="54A2E19D" w14:textId="18E0CC36" w:rsidR="009E7BD1" w:rsidRDefault="009E7BD1" w:rsidP="009E7BD1">
      <w:proofErr w:type="spellStart"/>
      <w:r>
        <w:t>Ellig</w:t>
      </w:r>
      <w:proofErr w:type="spellEnd"/>
      <w:r>
        <w:t xml:space="preserve"> approached Doctor Wong and asked in a firm voice, “Doctor Wong</w:t>
      </w:r>
      <w:r w:rsidR="00697EB8">
        <w:t>,</w:t>
      </w:r>
      <w:r>
        <w:t xml:space="preserve"> what are your plans now</w:t>
      </w:r>
      <w:r w:rsidR="00697EB8">
        <w:t>? W</w:t>
      </w:r>
      <w:r>
        <w:t>hat are we going to do?”</w:t>
      </w:r>
    </w:p>
    <w:p w14:paraId="07B6145D" w14:textId="27E52A55" w:rsidR="009E7BD1" w:rsidRDefault="009E7BD1" w:rsidP="009E7BD1">
      <w:r>
        <w:t xml:space="preserve">With that statement, the room fell silent. The </w:t>
      </w:r>
      <w:proofErr w:type="spellStart"/>
      <w:r>
        <w:t>Raog</w:t>
      </w:r>
      <w:proofErr w:type="spellEnd"/>
      <w:r>
        <w:t xml:space="preserve"> tended not to look too far into the future</w:t>
      </w:r>
      <w:r w:rsidR="00697EB8">
        <w:t>,</w:t>
      </w:r>
      <w:r>
        <w:t xml:space="preserve"> and maybe Doctor </w:t>
      </w:r>
      <w:r w:rsidR="00935EDE">
        <w:t>Wong failed to do that. He</w:t>
      </w:r>
      <w:r>
        <w:t xml:space="preserve"> responded, “I’m not sure what we should do, I’ll meet with the Grand Leader and the Council tomorrow</w:t>
      </w:r>
      <w:r w:rsidR="00697EB8">
        <w:t>,</w:t>
      </w:r>
      <w:r>
        <w:t xml:space="preserve"> and we’ll discuss options.” That seemed to satisfy those in the room, yet they all shared the same feeling that something major had happened in front of them</w:t>
      </w:r>
      <w:r w:rsidR="00697EB8">
        <w:t>,</w:t>
      </w:r>
      <w:r>
        <w:t xml:space="preserve"> and none of them were sure what the next step should be.</w:t>
      </w:r>
    </w:p>
    <w:p w14:paraId="6F37DC78" w14:textId="1599FFB2" w:rsidR="009E7BD1" w:rsidRDefault="009E7BD1" w:rsidP="009E7BD1">
      <w:r>
        <w:t xml:space="preserve">The excitement in the room quieted down a </w:t>
      </w:r>
      <w:r w:rsidRPr="00F17AC8">
        <w:rPr>
          <w:noProof/>
        </w:rPr>
        <w:t>little</w:t>
      </w:r>
      <w:r w:rsidR="00F17AC8">
        <w:rPr>
          <w:noProof/>
        </w:rPr>
        <w:t>,</w:t>
      </w:r>
      <w:r>
        <w:t xml:space="preserve"> and the group began to disperse, the technicians worked </w:t>
      </w:r>
      <w:r w:rsidR="00697EB8">
        <w:t>on summarizing</w:t>
      </w:r>
      <w:r>
        <w:t xml:space="preserve"> the data, and Doctor Wong thought about what to say to the Grand Leader.</w:t>
      </w:r>
    </w:p>
    <w:p w14:paraId="4D11D9A2" w14:textId="0E589CEF" w:rsidR="009E7BD1" w:rsidRDefault="009E7BD1" w:rsidP="009E7BD1">
      <w:r>
        <w:lastRenderedPageBreak/>
        <w:t>Doctor Wong knew there was one piece of information not yet received</w:t>
      </w:r>
      <w:r w:rsidR="00697EB8">
        <w:t xml:space="preserve">. There hadn’t been a </w:t>
      </w:r>
      <w:r>
        <w:t xml:space="preserve">response to the satellite’s recorded message. It was being transmitted </w:t>
      </w:r>
      <w:r w:rsidRPr="00F17AC8">
        <w:rPr>
          <w:noProof/>
        </w:rPr>
        <w:t>continuously</w:t>
      </w:r>
      <w:r w:rsidR="00F17AC8">
        <w:rPr>
          <w:noProof/>
        </w:rPr>
        <w:t>,</w:t>
      </w:r>
      <w:r>
        <w:t xml:space="preserve"> and if the twin planet was listening, it surely heard the transmission. He wasn’t expecting a response immediately, but one could come at any time and take everything they believed and turn it upside down. He feared that even he had not anticipated </w:t>
      </w:r>
      <w:proofErr w:type="gramStart"/>
      <w:r>
        <w:t>all of</w:t>
      </w:r>
      <w:proofErr w:type="gramEnd"/>
      <w:r>
        <w:t xml:space="preserve"> the implications that information would have.</w:t>
      </w:r>
    </w:p>
    <w:p w14:paraId="40D70760" w14:textId="0F81A86E" w:rsidR="009E7BD1" w:rsidRDefault="009E7BD1" w:rsidP="009E7BD1">
      <w:proofErr w:type="spellStart"/>
      <w:r>
        <w:t>Ornage</w:t>
      </w:r>
      <w:proofErr w:type="spellEnd"/>
      <w:r>
        <w:t xml:space="preserve"> let his father know that he was leaving for a while and where he was going. His father knew that </w:t>
      </w:r>
      <w:proofErr w:type="spellStart"/>
      <w:r>
        <w:t>Ornage</w:t>
      </w:r>
      <w:proofErr w:type="spellEnd"/>
      <w:r>
        <w:t xml:space="preserve"> would confide in </w:t>
      </w:r>
      <w:proofErr w:type="spellStart"/>
      <w:r>
        <w:t>Sonyata</w:t>
      </w:r>
      <w:proofErr w:type="spellEnd"/>
      <w:r>
        <w:t xml:space="preserve">, and her father would find out. </w:t>
      </w:r>
      <w:r w:rsidR="00697EB8">
        <w:t>Of course, t</w:t>
      </w:r>
      <w:r>
        <w:t>hat caused a little concern, but he trusted his son</w:t>
      </w:r>
      <w:r w:rsidR="00697EB8">
        <w:t>,</w:t>
      </w:r>
      <w:r>
        <w:t xml:space="preserve"> and his instincts told him that </w:t>
      </w:r>
      <w:proofErr w:type="spellStart"/>
      <w:r>
        <w:t>Sonyata</w:t>
      </w:r>
      <w:proofErr w:type="spellEnd"/>
      <w:r>
        <w:t xml:space="preserve"> was a </w:t>
      </w:r>
      <w:proofErr w:type="gramStart"/>
      <w:r>
        <w:t>thinker</w:t>
      </w:r>
      <w:proofErr w:type="gramEnd"/>
      <w:r>
        <w:t xml:space="preserve"> and she would be a valuable resource for his son at some point in the future.</w:t>
      </w:r>
    </w:p>
    <w:p w14:paraId="1442BA74" w14:textId="03EF7018" w:rsidR="009E7BD1" w:rsidRDefault="009E7BD1" w:rsidP="009E7BD1">
      <w:proofErr w:type="spellStart"/>
      <w:r>
        <w:t>Ornage</w:t>
      </w:r>
      <w:proofErr w:type="spellEnd"/>
      <w:r>
        <w:t xml:space="preserve"> walked quickly, making his way through the streets of the </w:t>
      </w:r>
      <w:r w:rsidR="004913DF">
        <w:t>capitol</w:t>
      </w:r>
      <w:r>
        <w:t xml:space="preserve"> to </w:t>
      </w:r>
      <w:proofErr w:type="spellStart"/>
      <w:r>
        <w:t>Sonyata’s</w:t>
      </w:r>
      <w:proofErr w:type="spellEnd"/>
      <w:r>
        <w:t xml:space="preserve"> home. </w:t>
      </w:r>
      <w:r w:rsidR="00697EB8">
        <w:t xml:space="preserve">He didn’t see the </w:t>
      </w:r>
      <w:proofErr w:type="spellStart"/>
      <w:r w:rsidR="00697EB8">
        <w:t>Raog</w:t>
      </w:r>
      <w:proofErr w:type="spellEnd"/>
      <w:r w:rsidR="00697EB8">
        <w:t xml:space="preserve"> on the streets or think about their future on his way the</w:t>
      </w:r>
      <w:r>
        <w:t xml:space="preserve">re. </w:t>
      </w:r>
      <w:r w:rsidR="00697EB8">
        <w:t>Instead, h</w:t>
      </w:r>
      <w:r>
        <w:t xml:space="preserve">e thought about the amazing planet they had just discovered and about seeing </w:t>
      </w:r>
      <w:proofErr w:type="spellStart"/>
      <w:r>
        <w:t>Sonyata</w:t>
      </w:r>
      <w:proofErr w:type="spellEnd"/>
      <w:r>
        <w:t xml:space="preserve">. </w:t>
      </w:r>
    </w:p>
    <w:p w14:paraId="5EF7C00B" w14:textId="4BB43AA8" w:rsidR="009E7BD1" w:rsidRDefault="009E7BD1" w:rsidP="009E7BD1">
      <w:r>
        <w:t xml:space="preserve">When </w:t>
      </w:r>
      <w:proofErr w:type="spellStart"/>
      <w:r>
        <w:t>Ornage</w:t>
      </w:r>
      <w:proofErr w:type="spellEnd"/>
      <w:r>
        <w:t xml:space="preserve"> reached </w:t>
      </w:r>
      <w:proofErr w:type="spellStart"/>
      <w:r>
        <w:t>Sonyata’s</w:t>
      </w:r>
      <w:proofErr w:type="spellEnd"/>
      <w:r>
        <w:t xml:space="preserve"> home, he was excited as he walked </w:t>
      </w:r>
      <w:r w:rsidRPr="00A9222E">
        <w:rPr>
          <w:noProof/>
        </w:rPr>
        <w:t>up</w:t>
      </w:r>
      <w:r w:rsidR="00A9222E">
        <w:rPr>
          <w:noProof/>
        </w:rPr>
        <w:t xml:space="preserve"> to</w:t>
      </w:r>
      <w:r>
        <w:t xml:space="preserve"> her entrance path. Climbing the small hill gave him a beautiful view of the surrounding </w:t>
      </w:r>
      <w:proofErr w:type="spellStart"/>
      <w:r>
        <w:t>Jabom</w:t>
      </w:r>
      <w:proofErr w:type="spellEnd"/>
      <w:r>
        <w:t xml:space="preserve"> fields. There were no gates or barriers on the approach to the Grand Leader’s home. The </w:t>
      </w:r>
      <w:proofErr w:type="spellStart"/>
      <w:r>
        <w:t>Raog</w:t>
      </w:r>
      <w:proofErr w:type="spellEnd"/>
      <w:r>
        <w:t xml:space="preserve"> being a very trusting species</w:t>
      </w:r>
      <w:r w:rsidR="00697EB8">
        <w:t>,</w:t>
      </w:r>
      <w:r>
        <w:t xml:space="preserve"> always allowed access because they had no concerns about their neighbors. </w:t>
      </w:r>
      <w:proofErr w:type="spellStart"/>
      <w:r>
        <w:t>Ornage</w:t>
      </w:r>
      <w:proofErr w:type="spellEnd"/>
      <w:r>
        <w:t xml:space="preserve"> approached the front door and announced his presence. </w:t>
      </w:r>
      <w:proofErr w:type="spellStart"/>
      <w:r>
        <w:t>Sonyata</w:t>
      </w:r>
      <w:proofErr w:type="spellEnd"/>
      <w:r>
        <w:t xml:space="preserve"> acknowledged him and allowed him entry. They walked quickly to the garden area in the rear of the home. They weren’t trying to be clandestine or to avoid her parents, who were also there</w:t>
      </w:r>
      <w:r w:rsidR="00697EB8">
        <w:t>. T</w:t>
      </w:r>
      <w:r>
        <w:t>hey were just anxious to spend time together and share the exciting news.</w:t>
      </w:r>
    </w:p>
    <w:p w14:paraId="618F3FE9" w14:textId="7B6E7275" w:rsidR="009E7BD1" w:rsidRDefault="009E7BD1" w:rsidP="009E7BD1">
      <w:r>
        <w:lastRenderedPageBreak/>
        <w:t xml:space="preserve">Every home on Varo had a garden area. Not all of them were used for growing food, but they </w:t>
      </w:r>
      <w:r w:rsidR="00697EB8">
        <w:t>connected</w:t>
      </w:r>
      <w:r>
        <w:t xml:space="preserve"> everyone with the soil. Many of the gardens, in smaller homes, were just a small area where the residents could till the soil and have ceremonies for important occasions or just dinner. In larger homes, the gardens had bedding </w:t>
      </w:r>
      <w:proofErr w:type="spellStart"/>
      <w:r>
        <w:t>Jabom</w:t>
      </w:r>
      <w:proofErr w:type="spellEnd"/>
      <w:r>
        <w:t xml:space="preserve"> and ornamental plantings in various pots and suspended planters. Regardless of the size or </w:t>
      </w:r>
      <w:proofErr w:type="gramStart"/>
      <w:r>
        <w:t>amount</w:t>
      </w:r>
      <w:proofErr w:type="gramEnd"/>
      <w:r>
        <w:t xml:space="preserve"> of decorations in the gardens</w:t>
      </w:r>
      <w:r w:rsidR="00697EB8">
        <w:t>,</w:t>
      </w:r>
      <w:r>
        <w:t xml:space="preserve"> they were tranquil areas</w:t>
      </w:r>
      <w:r w:rsidR="00697EB8">
        <w:t>. T</w:t>
      </w:r>
      <w:r>
        <w:t>hey provided a respite from the outside world, a place of worship</w:t>
      </w:r>
      <w:r w:rsidR="00697EB8">
        <w:t>,</w:t>
      </w:r>
      <w:r>
        <w:t xml:space="preserve"> and most of all</w:t>
      </w:r>
      <w:r w:rsidR="00697EB8">
        <w:t>,</w:t>
      </w:r>
      <w:r>
        <w:t xml:space="preserve"> a place of individual solitude. The garden was a place they could maintain a connection with their ancestors who worked the soil.</w:t>
      </w:r>
    </w:p>
    <w:p w14:paraId="4F93A649" w14:textId="3E672472" w:rsidR="009E7BD1" w:rsidRDefault="009E7BD1" w:rsidP="009E7BD1">
      <w:r>
        <w:t xml:space="preserve">The </w:t>
      </w:r>
      <w:proofErr w:type="gramStart"/>
      <w:r>
        <w:t>Grand Leader’s garden</w:t>
      </w:r>
      <w:proofErr w:type="gramEnd"/>
      <w:r>
        <w:t xml:space="preserve"> was impressive. He had many </w:t>
      </w:r>
      <w:r w:rsidRPr="00F17AC8">
        <w:rPr>
          <w:noProof/>
        </w:rPr>
        <w:t>visitors</w:t>
      </w:r>
      <w:r w:rsidR="00F17AC8">
        <w:rPr>
          <w:noProof/>
        </w:rPr>
        <w:t>,</w:t>
      </w:r>
      <w:r>
        <w:t xml:space="preserve"> and they all enjoyed the time in the </w:t>
      </w:r>
      <w:proofErr w:type="gramStart"/>
      <w:r>
        <w:t>Grand Leader’s garden</w:t>
      </w:r>
      <w:proofErr w:type="gramEnd"/>
      <w:r>
        <w:t xml:space="preserve">. He had many meetings </w:t>
      </w:r>
      <w:r w:rsidRPr="00F17AC8">
        <w:rPr>
          <w:noProof/>
        </w:rPr>
        <w:t>there</w:t>
      </w:r>
      <w:r w:rsidR="00F17AC8">
        <w:rPr>
          <w:noProof/>
        </w:rPr>
        <w:t>,</w:t>
      </w:r>
      <w:r>
        <w:t xml:space="preserve"> and in some </w:t>
      </w:r>
      <w:r w:rsidRPr="00F17AC8">
        <w:rPr>
          <w:noProof/>
        </w:rPr>
        <w:t>ways</w:t>
      </w:r>
      <w:r w:rsidR="00F17AC8">
        <w:rPr>
          <w:noProof/>
        </w:rPr>
        <w:t>,</w:t>
      </w:r>
      <w:r>
        <w:t xml:space="preserve"> it represented all of Varo, so </w:t>
      </w:r>
      <w:r w:rsidR="00697EB8">
        <w:t>some areas</w:t>
      </w:r>
      <w:r>
        <w:t xml:space="preserve"> had pictures of mountains, or fields of </w:t>
      </w:r>
      <w:proofErr w:type="spellStart"/>
      <w:r>
        <w:t>Jabom</w:t>
      </w:r>
      <w:proofErr w:type="spellEnd"/>
      <w:r>
        <w:t xml:space="preserve">, or the workers that tilled the soil. </w:t>
      </w:r>
      <w:r w:rsidR="00697EB8">
        <w:t xml:space="preserve">A full-time soil tender took care of it and </w:t>
      </w:r>
      <w:r w:rsidR="005647D9">
        <w:t>ensured</w:t>
      </w:r>
      <w:r w:rsidR="00697EB8">
        <w:t xml:space="preserve"> that every path and </w:t>
      </w:r>
      <w:proofErr w:type="spellStart"/>
      <w:r w:rsidR="00697EB8">
        <w:t>Jabom</w:t>
      </w:r>
      <w:proofErr w:type="spellEnd"/>
      <w:r w:rsidR="00697EB8">
        <w:t xml:space="preserve"> plant was clean, watered,</w:t>
      </w:r>
      <w:r>
        <w:t xml:space="preserve"> and well taken care of.</w:t>
      </w:r>
    </w:p>
    <w:p w14:paraId="6E5F13C9" w14:textId="0BE6DDB4" w:rsidR="009E7BD1" w:rsidRDefault="009E7BD1" w:rsidP="009E7BD1">
      <w:r>
        <w:t xml:space="preserve">As they entered the garden, </w:t>
      </w:r>
      <w:proofErr w:type="spellStart"/>
      <w:r>
        <w:t>Ornage</w:t>
      </w:r>
      <w:proofErr w:type="spellEnd"/>
      <w:r>
        <w:t xml:space="preserve"> almost shouted with excitement and said, “We found it. There was a twin planet just where my father said it would be.” He </w:t>
      </w:r>
      <w:r w:rsidR="00697EB8">
        <w:t>described</w:t>
      </w:r>
      <w:r>
        <w:t xml:space="preserve"> the planet, the vast bodies of water, the mountains, and everything else he could remember</w:t>
      </w:r>
      <w:r w:rsidR="00697EB8">
        <w:t>. Then, finally, h</w:t>
      </w:r>
      <w:r>
        <w:t xml:space="preserve">e paused and said, “We heard them!” That statement made </w:t>
      </w:r>
      <w:proofErr w:type="spellStart"/>
      <w:r>
        <w:t>Sonyata’s</w:t>
      </w:r>
      <w:proofErr w:type="spellEnd"/>
      <w:r>
        <w:t xml:space="preserve"> face turn white.</w:t>
      </w:r>
    </w:p>
    <w:p w14:paraId="5086FAFB" w14:textId="77777777" w:rsidR="009E7BD1" w:rsidRDefault="009E7BD1" w:rsidP="009E7BD1">
      <w:r>
        <w:t>“You heard them?” she whispered.</w:t>
      </w:r>
    </w:p>
    <w:p w14:paraId="65575DDA" w14:textId="00EB09C1" w:rsidR="009E7BD1" w:rsidRDefault="009E7BD1" w:rsidP="009E7BD1">
      <w:r>
        <w:t xml:space="preserve">“Yes,” </w:t>
      </w:r>
      <w:proofErr w:type="spellStart"/>
      <w:r>
        <w:t>Ornage</w:t>
      </w:r>
      <w:proofErr w:type="spellEnd"/>
      <w:r>
        <w:t xml:space="preserve"> responded. “We think we heard music and talking but aren’t sure.” “The music was strange but pleasant in a soothing way. They accentuate the notes differently than we do. I think they also have different instruments. We also heard them talking</w:t>
      </w:r>
      <w:r w:rsidR="00697EB8">
        <w:t>,</w:t>
      </w:r>
      <w:r>
        <w:t xml:space="preserve"> I think. It was also </w:t>
      </w:r>
      <w:r>
        <w:lastRenderedPageBreak/>
        <w:t>melodic because their voices are smooth</w:t>
      </w:r>
      <w:r w:rsidR="00697EB8">
        <w:t>,</w:t>
      </w:r>
      <w:r>
        <w:t xml:space="preserve"> and they just flow from word to work. Their talking isn’t too different from our singing. I suppose that if we worked at it, we could sing like them, but I don’t particularly like the sound of their music.”</w:t>
      </w:r>
    </w:p>
    <w:p w14:paraId="63B858E6" w14:textId="16E59AAB" w:rsidR="009E7BD1" w:rsidRDefault="009E7BD1" w:rsidP="009E7BD1">
      <w:proofErr w:type="spellStart"/>
      <w:r>
        <w:t>Sonyata</w:t>
      </w:r>
      <w:proofErr w:type="spellEnd"/>
      <w:r>
        <w:t xml:space="preserve"> rested there, processing the information for a few moments. Then she said, “We are not alone</w:t>
      </w:r>
      <w:r w:rsidR="00697EB8">
        <w:t>. T</w:t>
      </w:r>
      <w:r>
        <w:t>here are other</w:t>
      </w:r>
      <w:r w:rsidR="00935EDE">
        <w:t>s”</w:t>
      </w:r>
      <w:r>
        <w:t xml:space="preserve"> out there. What are they like, how do they live, what do they eat?” and after a pause</w:t>
      </w:r>
      <w:r w:rsidR="00697EB8">
        <w:t>,</w:t>
      </w:r>
      <w:r>
        <w:t xml:space="preserve"> she said, “What will they do when they find out about us?”</w:t>
      </w:r>
    </w:p>
    <w:p w14:paraId="32374E31" w14:textId="0F33C3E6" w:rsidR="009E7BD1" w:rsidRDefault="009E7BD1" w:rsidP="009E7BD1">
      <w:r>
        <w:t xml:space="preserve">That last statement caught </w:t>
      </w:r>
      <w:proofErr w:type="spellStart"/>
      <w:r>
        <w:t>Ornage</w:t>
      </w:r>
      <w:proofErr w:type="spellEnd"/>
      <w:r>
        <w:t xml:space="preserve"> off guard. Up until </w:t>
      </w:r>
      <w:r w:rsidRPr="00F17AC8">
        <w:rPr>
          <w:noProof/>
        </w:rPr>
        <w:t>then</w:t>
      </w:r>
      <w:r w:rsidR="00F17AC8">
        <w:rPr>
          <w:noProof/>
        </w:rPr>
        <w:t>,</w:t>
      </w:r>
      <w:r>
        <w:t xml:space="preserve"> the quest he and his father followed was one of discovery</w:t>
      </w:r>
      <w:r w:rsidR="00697EB8">
        <w:t>. N</w:t>
      </w:r>
      <w:r>
        <w:t xml:space="preserve">ow they had to deal with the results of that discovery. The implications of dealing with such an alien creature suddenly overwhelmed </w:t>
      </w:r>
      <w:r w:rsidRPr="00A9222E">
        <w:rPr>
          <w:noProof/>
        </w:rPr>
        <w:t>Ornage</w:t>
      </w:r>
      <w:r w:rsidR="00A9222E">
        <w:rPr>
          <w:noProof/>
        </w:rPr>
        <w:t>,</w:t>
      </w:r>
      <w:r>
        <w:t xml:space="preserve"> and he grew silent as some of the questions that </w:t>
      </w:r>
      <w:proofErr w:type="spellStart"/>
      <w:r>
        <w:t>Sonyata</w:t>
      </w:r>
      <w:proofErr w:type="spellEnd"/>
      <w:r>
        <w:t xml:space="preserve"> asked sank in.</w:t>
      </w:r>
    </w:p>
    <w:p w14:paraId="0EBF7117" w14:textId="4FEF0780" w:rsidR="009E7BD1" w:rsidRDefault="009E7BD1" w:rsidP="009E7BD1">
      <w:proofErr w:type="spellStart"/>
      <w:r>
        <w:t>Sonyata</w:t>
      </w:r>
      <w:proofErr w:type="spellEnd"/>
      <w:r>
        <w:t xml:space="preserve"> and </w:t>
      </w:r>
      <w:proofErr w:type="spellStart"/>
      <w:r>
        <w:t>Ornage</w:t>
      </w:r>
      <w:proofErr w:type="spellEnd"/>
      <w:r>
        <w:t xml:space="preserve"> rested in silence. Part of them wanted the comfort of yesterday, but they knew that they had to continue down a path they created. What tomorrow would bring might be scary and unknown, but they were committed to following the path.</w:t>
      </w:r>
    </w:p>
    <w:p w14:paraId="6162372D" w14:textId="3C0352B6" w:rsidR="009E7BD1" w:rsidRDefault="009E7BD1" w:rsidP="009E7BD1">
      <w:r>
        <w:t xml:space="preserve">The Grand Leader walked by the garden area and saw the expressions on </w:t>
      </w:r>
      <w:proofErr w:type="spellStart"/>
      <w:r>
        <w:t>Sonyata</w:t>
      </w:r>
      <w:proofErr w:type="spellEnd"/>
      <w:r>
        <w:t xml:space="preserve"> and </w:t>
      </w:r>
      <w:proofErr w:type="spellStart"/>
      <w:r>
        <w:t>Ornage</w:t>
      </w:r>
      <w:proofErr w:type="spellEnd"/>
      <w:r>
        <w:t>. He knew immediately that something was found. That disturbed him</w:t>
      </w:r>
      <w:r w:rsidR="00697EB8">
        <w:t>;</w:t>
      </w:r>
      <w:r>
        <w:t xml:space="preserve"> he had almost put the entire project out of his mind but realizing that they found something told him that it would flare up again. He would be dragged into something he was uncomfortable with, and his apprehension grew as he thought about it. Tomorrow he was sure that Doctor Wong would seek him out and tell him what he found. He must gather the council in the chamber.</w:t>
      </w:r>
    </w:p>
    <w:p w14:paraId="0FEB9F8E" w14:textId="77777777" w:rsidR="009E7BD1" w:rsidRDefault="009E7BD1" w:rsidP="009E7BD1">
      <w:r>
        <w:t xml:space="preserve">He didn’t want to disturb </w:t>
      </w:r>
      <w:proofErr w:type="spellStart"/>
      <w:r>
        <w:t>Sonyata</w:t>
      </w:r>
      <w:proofErr w:type="spellEnd"/>
      <w:r>
        <w:t xml:space="preserve"> and </w:t>
      </w:r>
      <w:r w:rsidRPr="00FE1B18">
        <w:rPr>
          <w:noProof/>
        </w:rPr>
        <w:t>Ornage</w:t>
      </w:r>
      <w:r w:rsidR="00FE1B18">
        <w:rPr>
          <w:noProof/>
        </w:rPr>
        <w:t>,</w:t>
      </w:r>
      <w:r>
        <w:t xml:space="preserve"> so he continued to his resting pad with his life partner and thought about the future. </w:t>
      </w:r>
      <w:r w:rsidR="00935EDE" w:rsidRPr="00935EDE">
        <w:rPr>
          <w:i/>
        </w:rPr>
        <w:t>“</w:t>
      </w:r>
      <w:r w:rsidRPr="00935EDE">
        <w:rPr>
          <w:i/>
        </w:rPr>
        <w:t>What now,</w:t>
      </w:r>
      <w:r w:rsidR="00935EDE" w:rsidRPr="00935EDE">
        <w:rPr>
          <w:i/>
        </w:rPr>
        <w:t>”</w:t>
      </w:r>
      <w:r>
        <w:t xml:space="preserve"> he thought to himself.</w:t>
      </w:r>
    </w:p>
    <w:p w14:paraId="5D54B4C5" w14:textId="77777777" w:rsidR="009E7BD1" w:rsidRDefault="009E7BD1" w:rsidP="009E7BD1">
      <w:pPr>
        <w:pStyle w:val="SceneSeparator"/>
      </w:pPr>
      <w:r>
        <w:lastRenderedPageBreak/>
        <w:t>&gt;&gt;&gt;&gt;&gt;&gt;&gt;&gt;&gt;&gt;&gt;&gt;&gt;&gt;&gt;&gt;&gt;&gt;&gt;&gt;</w:t>
      </w:r>
    </w:p>
    <w:p w14:paraId="15A7CD86" w14:textId="6688E53C" w:rsidR="009E7BD1" w:rsidRDefault="009E7BD1" w:rsidP="009E7BD1">
      <w:r>
        <w:t xml:space="preserve">The Supreme Leader had received information confirming that she was destined to achieve another great advance for her people. </w:t>
      </w:r>
      <w:proofErr w:type="gramStart"/>
      <w:r>
        <w:t>All of</w:t>
      </w:r>
      <w:proofErr w:type="gramEnd"/>
      <w:r>
        <w:t xml:space="preserve"> her plans were laid out in front of her. Her generals had received their </w:t>
      </w:r>
      <w:r w:rsidRPr="00F17AC8">
        <w:rPr>
          <w:noProof/>
        </w:rPr>
        <w:t>orders</w:t>
      </w:r>
      <w:r w:rsidR="00F17AC8">
        <w:rPr>
          <w:noProof/>
        </w:rPr>
        <w:t>,</w:t>
      </w:r>
      <w:r>
        <w:t xml:space="preserve"> and they were on their way to another great victory.</w:t>
      </w:r>
    </w:p>
    <w:p w14:paraId="61844CFE" w14:textId="4EC8789C" w:rsidR="009E7BD1" w:rsidRDefault="009E7BD1" w:rsidP="009E7BD1">
      <w:r>
        <w:t xml:space="preserve">General </w:t>
      </w:r>
      <w:proofErr w:type="spellStart"/>
      <w:r>
        <w:t>Aarm</w:t>
      </w:r>
      <w:proofErr w:type="spellEnd"/>
      <w:r>
        <w:t xml:space="preserve"> was not comfortable. Something about this mission didn't seem right. He felt like a caged </w:t>
      </w:r>
      <w:r w:rsidRPr="00F17AC8">
        <w:rPr>
          <w:noProof/>
        </w:rPr>
        <w:t>Illot</w:t>
      </w:r>
      <w:r>
        <w:t>, who had been poked and prodded too long. He didn't know how his people got into that position, but he knew it was the wrong path for his people</w:t>
      </w:r>
      <w:r w:rsidR="00697EB8">
        <w:t>,</w:t>
      </w:r>
      <w:r>
        <w:t xml:space="preserve"> and something needed to change. </w:t>
      </w:r>
      <w:r w:rsidR="00697EB8">
        <w:t>But, l</w:t>
      </w:r>
      <w:r>
        <w:t>ike the caged Illot, something unpredictable was going to happen.</w:t>
      </w:r>
    </w:p>
    <w:p w14:paraId="2B8A98C5" w14:textId="6B76A783" w:rsidR="009E7BD1" w:rsidRDefault="009E7BD1" w:rsidP="009E7BD1">
      <w:r>
        <w:t xml:space="preserve">General </w:t>
      </w:r>
      <w:proofErr w:type="spellStart"/>
      <w:r>
        <w:t>Aarm</w:t>
      </w:r>
      <w:proofErr w:type="spellEnd"/>
      <w:r>
        <w:t xml:space="preserve"> also knew to keep those feelings to himself</w:t>
      </w:r>
      <w:r w:rsidR="00697EB8">
        <w:t>. I</w:t>
      </w:r>
      <w:r>
        <w:t xml:space="preserve">f he let </w:t>
      </w:r>
      <w:proofErr w:type="spellStart"/>
      <w:r>
        <w:t>Imbata</w:t>
      </w:r>
      <w:proofErr w:type="spellEnd"/>
      <w:r>
        <w:t xml:space="preserve"> see any lack of enthusiasm on his part</w:t>
      </w:r>
      <w:r w:rsidR="00697EB8">
        <w:t>,</w:t>
      </w:r>
      <w:r>
        <w:t xml:space="preserve"> he would replace him and take command. He also knew that when you replaced a General, many around him were also replaced.</w:t>
      </w:r>
    </w:p>
    <w:p w14:paraId="7F139800" w14:textId="77777777" w:rsidR="009E7BD1" w:rsidRDefault="009E7BD1" w:rsidP="009E7BD1">
      <w:pPr>
        <w:pStyle w:val="SceneSeparator"/>
      </w:pPr>
      <w:r>
        <w:t>&gt;&gt;&gt;&gt;&gt;&gt;&gt;&gt;&gt;&gt;&gt;&gt;&gt;&gt;&gt;&gt;&gt;&gt;&gt;&gt;</w:t>
      </w:r>
    </w:p>
    <w:p w14:paraId="2DBB416C" w14:textId="77777777" w:rsidR="009E7BD1" w:rsidRDefault="009E7BD1" w:rsidP="009E7BD1">
      <w:r>
        <w:t>The long trip had begun, and now they were beyond the chaos and turmoil that was always part of a departure. The daily routines were finally settling down, and everyone knew their jobs, routines, and schedules.</w:t>
      </w:r>
    </w:p>
    <w:p w14:paraId="03C984CF" w14:textId="2AE19317" w:rsidR="009E7BD1" w:rsidRDefault="009E7BD1" w:rsidP="009E7BD1">
      <w:proofErr w:type="spellStart"/>
      <w:r>
        <w:t>Romaa</w:t>
      </w:r>
      <w:proofErr w:type="spellEnd"/>
      <w:r>
        <w:t xml:space="preserve"> was surprised that she had been assigned to the Supreme Leader's craft. It was supposed to be an honor, but i</w:t>
      </w:r>
      <w:r w:rsidR="00697EB8">
        <w:t>t was an opportunity and put a lot of pressure on her in her case</w:t>
      </w:r>
      <w:r>
        <w:t>. She was at the center of power</w:t>
      </w:r>
      <w:r w:rsidR="00697EB8">
        <w:t>,</w:t>
      </w:r>
      <w:r>
        <w:t xml:space="preserve"> and </w:t>
      </w:r>
      <w:proofErr w:type="gramStart"/>
      <w:r>
        <w:t>also</w:t>
      </w:r>
      <w:proofErr w:type="gramEnd"/>
      <w:r>
        <w:t xml:space="preserve"> she was going to be at the center of change. After she had begun her duties, she searched the crew </w:t>
      </w:r>
      <w:r w:rsidRPr="00F17AC8">
        <w:rPr>
          <w:noProof/>
        </w:rPr>
        <w:t>list</w:t>
      </w:r>
      <w:r w:rsidR="00F17AC8">
        <w:rPr>
          <w:noProof/>
        </w:rPr>
        <w:t>,</w:t>
      </w:r>
      <w:r>
        <w:t xml:space="preserve"> and she was relieved to see many </w:t>
      </w:r>
      <w:r>
        <w:lastRenderedPageBreak/>
        <w:t xml:space="preserve">names of those that supported her. She had many followers on the </w:t>
      </w:r>
      <w:r w:rsidRPr="00F17AC8">
        <w:rPr>
          <w:noProof/>
        </w:rPr>
        <w:t>craft</w:t>
      </w:r>
      <w:r w:rsidR="00F17AC8">
        <w:rPr>
          <w:noProof/>
        </w:rPr>
        <w:t>,</w:t>
      </w:r>
      <w:r>
        <w:t xml:space="preserve"> and when necessary, that would make her next steps easier.   </w:t>
      </w:r>
    </w:p>
    <w:p w14:paraId="64F8B1FE" w14:textId="77777777" w:rsidR="009E7BD1" w:rsidRDefault="009E7BD1" w:rsidP="009E7BD1">
      <w:r>
        <w:t>She didn't know what her next step would be, nor when she would take it, but she did know that the time was coming, and she must act.</w:t>
      </w:r>
    </w:p>
    <w:p w14:paraId="33D15157" w14:textId="77777777" w:rsidR="009E7BD1" w:rsidRDefault="009E7BD1" w:rsidP="009E7BD1">
      <w:pPr>
        <w:pStyle w:val="SceneSeparator"/>
      </w:pPr>
      <w:r>
        <w:t>&gt;&gt;&gt;&gt;&gt;&gt;&gt;&gt;&gt;&gt;&gt;&gt;&gt;&gt;&gt;&gt;&gt;&gt;&gt;&gt;</w:t>
      </w:r>
    </w:p>
    <w:p w14:paraId="002A37F2" w14:textId="1D726FFC" w:rsidR="009E7BD1" w:rsidRDefault="009E7BD1" w:rsidP="009E7BD1">
      <w:proofErr w:type="spellStart"/>
      <w:r>
        <w:t>Irrm</w:t>
      </w:r>
      <w:proofErr w:type="spellEnd"/>
      <w:r>
        <w:t xml:space="preserve"> was enjoying himself</w:t>
      </w:r>
      <w:r w:rsidR="00697EB8">
        <w:t>. H</w:t>
      </w:r>
      <w:r>
        <w:t>e didn't care where he was going, and what happened upon arrival wasn't up to him</w:t>
      </w:r>
      <w:r w:rsidR="00697EB8">
        <w:t>. H</w:t>
      </w:r>
      <w:r>
        <w:t xml:space="preserve">is job was to operate the </w:t>
      </w:r>
      <w:r w:rsidRPr="00F17AC8">
        <w:rPr>
          <w:noProof/>
        </w:rPr>
        <w:t>craft</w:t>
      </w:r>
      <w:r w:rsidR="00F17AC8">
        <w:rPr>
          <w:noProof/>
        </w:rPr>
        <w:t>,</w:t>
      </w:r>
      <w:r>
        <w:t xml:space="preserve"> and that was all. If he knew little, then little would be expected of him</w:t>
      </w:r>
      <w:r w:rsidRPr="00935EDE">
        <w:rPr>
          <w:i/>
        </w:rPr>
        <w:t xml:space="preserve">. </w:t>
      </w:r>
      <w:r w:rsidR="00935EDE" w:rsidRPr="00935EDE">
        <w:rPr>
          <w:i/>
        </w:rPr>
        <w:t>“</w:t>
      </w:r>
      <w:r w:rsidRPr="00935EDE">
        <w:rPr>
          <w:i/>
        </w:rPr>
        <w:t>Less chance of failure that way,</w:t>
      </w:r>
      <w:r w:rsidR="00935EDE" w:rsidRPr="00935EDE">
        <w:rPr>
          <w:i/>
        </w:rPr>
        <w:t>”</w:t>
      </w:r>
      <w:r w:rsidRPr="00935EDE">
        <w:rPr>
          <w:i/>
        </w:rPr>
        <w:t xml:space="preserve"> </w:t>
      </w:r>
      <w:r>
        <w:t>he thought.</w:t>
      </w:r>
    </w:p>
    <w:p w14:paraId="6EB1015F" w14:textId="77777777" w:rsidR="009E7BD1" w:rsidRDefault="009E7BD1" w:rsidP="009E7BD1">
      <w:r>
        <w:t xml:space="preserve">He was glad that he would be in a support position and might never have to get involved. </w:t>
      </w:r>
      <w:proofErr w:type="gramStart"/>
      <w:r>
        <w:t>Again</w:t>
      </w:r>
      <w:proofErr w:type="gramEnd"/>
      <w:r>
        <w:t xml:space="preserve"> that was the best place to be when things became unpredictable.</w:t>
      </w:r>
    </w:p>
    <w:p w14:paraId="178E9E24" w14:textId="77777777" w:rsidR="009E7BD1" w:rsidRDefault="009E7BD1" w:rsidP="009E7BD1">
      <w:pPr>
        <w:pStyle w:val="SceneSeparator"/>
      </w:pPr>
      <w:r>
        <w:t>&gt;&gt;&gt;&gt;&gt;&gt;&gt;&gt;&gt;&gt;&gt;&gt;&gt;&gt;&gt;&gt;&gt;&gt;&gt;&gt;</w:t>
      </w:r>
    </w:p>
    <w:p w14:paraId="555579E8" w14:textId="395EA856" w:rsidR="009E7BD1" w:rsidRDefault="009E7BD1" w:rsidP="009E7BD1">
      <w:r>
        <w:t xml:space="preserve">After a long night of working with Doctor Wong, </w:t>
      </w:r>
      <w:proofErr w:type="spellStart"/>
      <w:r>
        <w:t>Albot</w:t>
      </w:r>
      <w:proofErr w:type="spellEnd"/>
      <w:r>
        <w:t xml:space="preserve"> left the building, carrying worry and confusion. He needed to speak with someone who would put everything into perspective and tell him that it w</w:t>
      </w:r>
      <w:r w:rsidR="00697EB8">
        <w:t>ould</w:t>
      </w:r>
      <w:r>
        <w:t xml:space="preserve"> work out</w:t>
      </w:r>
      <w:r w:rsidR="00697EB8">
        <w:t>;</w:t>
      </w:r>
      <w:r>
        <w:t xml:space="preserve"> he would seek out </w:t>
      </w:r>
      <w:proofErr w:type="spellStart"/>
      <w:r>
        <w:t>Vortus</w:t>
      </w:r>
      <w:proofErr w:type="spellEnd"/>
      <w:r>
        <w:t>, the soil tender.</w:t>
      </w:r>
    </w:p>
    <w:p w14:paraId="4B32A747" w14:textId="77777777" w:rsidR="009E7BD1" w:rsidRDefault="009E7BD1" w:rsidP="009E7BD1">
      <w:proofErr w:type="spellStart"/>
      <w:r>
        <w:t>Albot</w:t>
      </w:r>
      <w:proofErr w:type="spellEnd"/>
      <w:r>
        <w:t xml:space="preserve"> entered the yard of the soil tender and approached him, “Soil tender, may I have a word with you?”</w:t>
      </w:r>
    </w:p>
    <w:p w14:paraId="71481B24" w14:textId="77777777" w:rsidR="009E7BD1" w:rsidRDefault="009E7BD1" w:rsidP="009E7BD1">
      <w:r>
        <w:t xml:space="preserve">“Absolutely,” responded </w:t>
      </w:r>
      <w:proofErr w:type="spellStart"/>
      <w:r>
        <w:t>Vortus</w:t>
      </w:r>
      <w:proofErr w:type="spellEnd"/>
      <w:r>
        <w:t>, “how can I help you?”</w:t>
      </w:r>
    </w:p>
    <w:p w14:paraId="764637CD" w14:textId="154F533E" w:rsidR="009E7BD1" w:rsidRDefault="009E7BD1" w:rsidP="009E7BD1">
      <w:r>
        <w:lastRenderedPageBreak/>
        <w:t xml:space="preserve">“Soil tender, I am of the soil, yet I am seeing things that confuse me,” </w:t>
      </w:r>
      <w:proofErr w:type="spellStart"/>
      <w:r>
        <w:t>Albot</w:t>
      </w:r>
      <w:proofErr w:type="spellEnd"/>
      <w:r>
        <w:t xml:space="preserve"> continued</w:t>
      </w:r>
      <w:r w:rsidR="00697EB8">
        <w:t xml:space="preserve">, </w:t>
      </w:r>
      <w:r>
        <w:t>as he rested on a simple resting pad next to the soil tender who was kneeling in the soil. “We have found the twin planet</w:t>
      </w:r>
      <w:r w:rsidR="00697EB8">
        <w:t>,</w:t>
      </w:r>
      <w:r>
        <w:t xml:space="preserve"> as Doctor Wong professed. It has water, land, weather and,” he hesitated before the next words could come out, “and we heard</w:t>
      </w:r>
      <w:r w:rsidR="00F17AC8">
        <w:t xml:space="preserve"> a</w:t>
      </w:r>
      <w:r>
        <w:t xml:space="preserve"> </w:t>
      </w:r>
      <w:r w:rsidRPr="00F17AC8">
        <w:rPr>
          <w:noProof/>
        </w:rPr>
        <w:t>radio</w:t>
      </w:r>
      <w:r>
        <w:t xml:space="preserve"> transmission from them!”</w:t>
      </w:r>
    </w:p>
    <w:p w14:paraId="7ED799E5" w14:textId="1AE59406" w:rsidR="009E7BD1" w:rsidRDefault="009E7BD1" w:rsidP="009E7BD1">
      <w:r>
        <w:t xml:space="preserve">The soil tender had stopped tending the soil while he listened. Then he looked at </w:t>
      </w:r>
      <w:proofErr w:type="spellStart"/>
      <w:r>
        <w:t>Albot</w:t>
      </w:r>
      <w:proofErr w:type="spellEnd"/>
      <w:r w:rsidR="00697EB8">
        <w:t>,</w:t>
      </w:r>
      <w:r>
        <w:t xml:space="preserve"> and after a speechless moment</w:t>
      </w:r>
      <w:r w:rsidR="00697EB8">
        <w:t>,</w:t>
      </w:r>
      <w:r>
        <w:t xml:space="preserve"> he screamed, “Violation!” The birds were shocked and flew away</w:t>
      </w:r>
      <w:r w:rsidR="00697EB8">
        <w:t>.</w:t>
      </w:r>
      <w:r>
        <w:t xml:space="preserve"> </w:t>
      </w:r>
      <w:proofErr w:type="spellStart"/>
      <w:r>
        <w:t>Albot</w:t>
      </w:r>
      <w:proofErr w:type="spellEnd"/>
      <w:r>
        <w:t xml:space="preserve"> was shocked and felt the need to hide.</w:t>
      </w:r>
    </w:p>
    <w:p w14:paraId="3037F215" w14:textId="5180C11C" w:rsidR="009E7BD1" w:rsidRDefault="009E7BD1" w:rsidP="009E7BD1">
      <w:r>
        <w:t xml:space="preserve">“This is a violation!” </w:t>
      </w:r>
      <w:proofErr w:type="spellStart"/>
      <w:r>
        <w:t>Vortus</w:t>
      </w:r>
      <w:proofErr w:type="spellEnd"/>
      <w:r>
        <w:t xml:space="preserve"> spit out between clenched teeth. He wasn’t sure if Varo had violated his faith by sharing the soil with another planet or if somehow that twin planet had violated Varo and his soil. </w:t>
      </w:r>
      <w:proofErr w:type="spellStart"/>
      <w:r>
        <w:t>Vortus</w:t>
      </w:r>
      <w:proofErr w:type="spellEnd"/>
      <w:r>
        <w:t xml:space="preserve"> swayed between rage, confusion, pain, and violation. Somehow his connection with his soil and his planet </w:t>
      </w:r>
      <w:r w:rsidRPr="00F17AC8">
        <w:rPr>
          <w:noProof/>
        </w:rPr>
        <w:t>w</w:t>
      </w:r>
      <w:r w:rsidR="004F6A14">
        <w:rPr>
          <w:noProof/>
        </w:rPr>
        <w:t>as</w:t>
      </w:r>
      <w:r>
        <w:t xml:space="preserve"> thrown into disarray.</w:t>
      </w:r>
    </w:p>
    <w:p w14:paraId="6D4EEE43" w14:textId="37BC88B6" w:rsidR="009E7BD1" w:rsidRDefault="009E7BD1" w:rsidP="009E7BD1">
      <w:proofErr w:type="spellStart"/>
      <w:r>
        <w:t>Vortus</w:t>
      </w:r>
      <w:proofErr w:type="spellEnd"/>
      <w:r>
        <w:t xml:space="preserve"> saw the look of shock on </w:t>
      </w:r>
      <w:r w:rsidRPr="00F17AC8">
        <w:rPr>
          <w:noProof/>
        </w:rPr>
        <w:t>Albot’s</w:t>
      </w:r>
      <w:r>
        <w:t xml:space="preserve"> face and realized that his outburst was distressing him. He worked hard to gain control over his frustration and confusion and spoke to </w:t>
      </w:r>
      <w:proofErr w:type="spellStart"/>
      <w:r>
        <w:t>Albot</w:t>
      </w:r>
      <w:proofErr w:type="spellEnd"/>
      <w:r>
        <w:t>, “Please</w:t>
      </w:r>
      <w:r w:rsidR="004F6A14">
        <w:t>,</w:t>
      </w:r>
      <w:r>
        <w:t xml:space="preserve"> my friend, do not let that confusing situation distress you. The soil is ours</w:t>
      </w:r>
      <w:r w:rsidR="004F6A14">
        <w:t>;</w:t>
      </w:r>
      <w:r>
        <w:t xml:space="preserve"> it provides for us. Varo has given us rain, wind, water so that our soil could provide for us. We give back to our soil so that we continue, and Varo continues. It will all work out in the end.”</w:t>
      </w:r>
    </w:p>
    <w:p w14:paraId="081769FE" w14:textId="77777777" w:rsidR="009E7BD1" w:rsidRDefault="009E7BD1" w:rsidP="009E7BD1">
      <w:r>
        <w:t xml:space="preserve">That gave </w:t>
      </w:r>
      <w:proofErr w:type="spellStart"/>
      <w:r>
        <w:t>Albot</w:t>
      </w:r>
      <w:proofErr w:type="spellEnd"/>
      <w:r>
        <w:t xml:space="preserve"> some comfort.</w:t>
      </w:r>
    </w:p>
    <w:p w14:paraId="0549ED40" w14:textId="7D1269E5" w:rsidR="009E7BD1" w:rsidRDefault="009E7BD1" w:rsidP="009E7BD1">
      <w:r>
        <w:t>The soil tender continued, “</w:t>
      </w:r>
      <w:proofErr w:type="spellStart"/>
      <w:r>
        <w:t>Albot</w:t>
      </w:r>
      <w:proofErr w:type="spellEnd"/>
      <w:r>
        <w:t xml:space="preserve">, we are at an intersection on a path where we must be careful to choose the right direction. At this point, I’m not sure which is right, and Varo has not made the path clear. Please continue working with Doctor Wong and keep me informed about future developments. We must help </w:t>
      </w:r>
      <w:r w:rsidRPr="00F17AC8">
        <w:rPr>
          <w:noProof/>
        </w:rPr>
        <w:t>him</w:t>
      </w:r>
      <w:r w:rsidR="00134281">
        <w:rPr>
          <w:noProof/>
        </w:rPr>
        <w:t>,</w:t>
      </w:r>
      <w:r>
        <w:t xml:space="preserve"> and Varo’s leadership follow the correct path.”</w:t>
      </w:r>
    </w:p>
    <w:p w14:paraId="001F57AB" w14:textId="56EAC068" w:rsidR="009E7BD1" w:rsidRDefault="009E7BD1" w:rsidP="009E7BD1">
      <w:proofErr w:type="spellStart"/>
      <w:r>
        <w:lastRenderedPageBreak/>
        <w:t>Albot</w:t>
      </w:r>
      <w:proofErr w:type="spellEnd"/>
      <w:r>
        <w:t xml:space="preserve"> didn’t understand what that meant but responded, “Yes</w:t>
      </w:r>
      <w:r w:rsidR="004F6A14">
        <w:t>,</w:t>
      </w:r>
      <w:r>
        <w:t xml:space="preserve"> soil tender, I will let you know all that happens because I don’t want anything bad to happen.”</w:t>
      </w:r>
    </w:p>
    <w:p w14:paraId="4D72DD10" w14:textId="79DBA5C0" w:rsidR="009E7BD1" w:rsidRDefault="009E7BD1" w:rsidP="009E7BD1">
      <w:r>
        <w:t xml:space="preserve">After </w:t>
      </w:r>
      <w:proofErr w:type="spellStart"/>
      <w:r>
        <w:t>Albot</w:t>
      </w:r>
      <w:proofErr w:type="spellEnd"/>
      <w:r>
        <w:t xml:space="preserve"> had left, </w:t>
      </w:r>
      <w:proofErr w:type="spellStart"/>
      <w:r>
        <w:t>Vortus</w:t>
      </w:r>
      <w:proofErr w:type="spellEnd"/>
      <w:r>
        <w:t xml:space="preserve"> knelt </w:t>
      </w:r>
      <w:r w:rsidRPr="00F17AC8">
        <w:rPr>
          <w:noProof/>
        </w:rPr>
        <w:t>for</w:t>
      </w:r>
      <w:r w:rsidR="00F17AC8">
        <w:rPr>
          <w:noProof/>
        </w:rPr>
        <w:t xml:space="preserve"> a</w:t>
      </w:r>
      <w:r w:rsidRPr="00F17AC8">
        <w:rPr>
          <w:noProof/>
        </w:rPr>
        <w:t xml:space="preserve"> while</w:t>
      </w:r>
      <w:r w:rsidR="004F6A14">
        <w:rPr>
          <w:noProof/>
        </w:rPr>
        <w:t>,</w:t>
      </w:r>
      <w:r>
        <w:t xml:space="preserve"> tending the soil, thinking about what everything meant. He was convinced that some injustice had occurred</w:t>
      </w:r>
      <w:r w:rsidR="004F6A14">
        <w:t>,</w:t>
      </w:r>
      <w:r>
        <w:t xml:space="preserve"> and he wasn’t sure who had committed the offense. The soil tender needed to speak with someone who shared his love for soil and Varo. He left quickly.</w:t>
      </w:r>
    </w:p>
    <w:p w14:paraId="4A979384" w14:textId="77777777" w:rsidR="009E7BD1" w:rsidRDefault="009E7BD1" w:rsidP="009E7BD1">
      <w:pPr>
        <w:pStyle w:val="SceneSeparator"/>
      </w:pPr>
      <w:r>
        <w:t>&gt;&gt;&gt;&gt;&gt;&gt;&gt;&gt;&gt;&gt;&gt;&gt;&gt;&gt;&gt;&gt;&gt;&gt;&gt;&gt;</w:t>
      </w:r>
    </w:p>
    <w:p w14:paraId="34031BFA" w14:textId="77777777" w:rsidR="009E7BD1" w:rsidRDefault="009E7BD1" w:rsidP="009E7BD1">
      <w:r>
        <w:t xml:space="preserve">Orto was leaving his home while the gentle early morning rains were falling. He was preparing to investigate storage problems that were occurring in one of the city’s warehouses. He had spent the last couple of hours trying to deal with the image of the twin planet. Dealing with it was beyond him </w:t>
      </w:r>
      <w:proofErr w:type="gramStart"/>
      <w:r>
        <w:t>at the moment</w:t>
      </w:r>
      <w:proofErr w:type="gramEnd"/>
      <w:r>
        <w:t xml:space="preserve">, so he was seeking refuge in what he knew, administering the district. He saw </w:t>
      </w:r>
      <w:proofErr w:type="spellStart"/>
      <w:r>
        <w:t>Vortus</w:t>
      </w:r>
      <w:proofErr w:type="spellEnd"/>
      <w:r>
        <w:t xml:space="preserve"> approaching and was a little offended, wondering why he was being approached so early in the day without a formal request for a meeting.</w:t>
      </w:r>
    </w:p>
    <w:p w14:paraId="7655044F" w14:textId="77777777" w:rsidR="009E7BD1" w:rsidRDefault="009E7BD1" w:rsidP="009E7BD1">
      <w:proofErr w:type="spellStart"/>
      <w:r>
        <w:t>Vortus</w:t>
      </w:r>
      <w:proofErr w:type="spellEnd"/>
      <w:r>
        <w:t xml:space="preserve"> greeted Orto with the general phrase, “May your soil always bear </w:t>
      </w:r>
      <w:proofErr w:type="spellStart"/>
      <w:r>
        <w:t>Jabom</w:t>
      </w:r>
      <w:proofErr w:type="spellEnd"/>
      <w:r>
        <w:t>.”</w:t>
      </w:r>
    </w:p>
    <w:p w14:paraId="36933745" w14:textId="77777777" w:rsidR="009E7BD1" w:rsidRDefault="009E7BD1" w:rsidP="009E7BD1">
      <w:r>
        <w:t xml:space="preserve">Orto responded in the usual manner, “And so may yours.” </w:t>
      </w:r>
    </w:p>
    <w:p w14:paraId="48BC338C" w14:textId="77777777" w:rsidR="009E7BD1" w:rsidRDefault="009E7BD1" w:rsidP="009E7BD1">
      <w:proofErr w:type="spellStart"/>
      <w:r>
        <w:t>Vortus</w:t>
      </w:r>
      <w:proofErr w:type="spellEnd"/>
      <w:r>
        <w:t xml:space="preserve"> continued hesitantly, “Your Leadership, something has come to my attention that I think we need to discuss.”</w:t>
      </w:r>
    </w:p>
    <w:p w14:paraId="771267C2" w14:textId="77777777" w:rsidR="009E7BD1" w:rsidRDefault="009E7BD1" w:rsidP="009E7BD1">
      <w:r>
        <w:lastRenderedPageBreak/>
        <w:t>“I only have a few moments, but please inform me,” said Orto, expecting some boring issue of no consequence to come up.</w:t>
      </w:r>
    </w:p>
    <w:p w14:paraId="18237EE1" w14:textId="03057BA4" w:rsidR="009E7BD1" w:rsidRDefault="009E7BD1" w:rsidP="009E7BD1">
      <w:r>
        <w:t xml:space="preserve">“Doctor Wong has found a twin planet,” blurted out </w:t>
      </w:r>
      <w:proofErr w:type="spellStart"/>
      <w:r>
        <w:t>Vortus</w:t>
      </w:r>
      <w:proofErr w:type="spellEnd"/>
      <w:r>
        <w:t>. “It has soil, water, and weather. That is not right. Varo provides for us</w:t>
      </w:r>
      <w:r w:rsidR="004F6A14">
        <w:t>.</w:t>
      </w:r>
      <w:r>
        <w:t xml:space="preserve"> Varo has soil we are part of</w:t>
      </w:r>
      <w:r w:rsidR="004F6A14">
        <w:t>.</w:t>
      </w:r>
      <w:r>
        <w:t xml:space="preserve"> Varo has rain and the wind to nurture the soil. </w:t>
      </w:r>
      <w:proofErr w:type="gramStart"/>
      <w:r w:rsidR="004F6A14">
        <w:t>So</w:t>
      </w:r>
      <w:proofErr w:type="gramEnd"/>
      <w:r w:rsidR="004F6A14">
        <w:t xml:space="preserve"> w</w:t>
      </w:r>
      <w:r>
        <w:t>hat does having a twin planet mean to us, to Varo, to the soil?”</w:t>
      </w:r>
    </w:p>
    <w:p w14:paraId="24C74BE4" w14:textId="0C053A07" w:rsidR="009E7BD1" w:rsidRDefault="009E7BD1" w:rsidP="009E7BD1">
      <w:r>
        <w:t>Orto stopped in his tracks and immediately tried to put it all in focus. Up until that morning, he had moved beyond Doctor Wong’s project and sought relief in his role as leader of the district. That all changed when he was confronted with that image earlier today. After seeing the planet</w:t>
      </w:r>
      <w:r w:rsidR="004F6A14">
        <w:t>,</w:t>
      </w:r>
      <w:r>
        <w:t xml:space="preserve"> he tried to put it out of his mind</w:t>
      </w:r>
      <w:r w:rsidR="004F6A14">
        <w:t>. N</w:t>
      </w:r>
      <w:r>
        <w:t xml:space="preserve">ow he was being accosted by his district’s spiritual leader who, apparently knew of the twin planet. All of that made it painfully apparent that he had to deal with the situation and decide what to do. </w:t>
      </w:r>
    </w:p>
    <w:p w14:paraId="0CB72E9E" w14:textId="3F8FE65D" w:rsidR="009E7BD1" w:rsidRDefault="009E7BD1" w:rsidP="009E7BD1">
      <w:r>
        <w:t>“</w:t>
      </w:r>
      <w:proofErr w:type="spellStart"/>
      <w:r>
        <w:t>Vortus</w:t>
      </w:r>
      <w:proofErr w:type="spellEnd"/>
      <w:r>
        <w:t xml:space="preserve">, let’s talk,” Orto said as he put his arm around the soil </w:t>
      </w:r>
      <w:proofErr w:type="gramStart"/>
      <w:r>
        <w:t>tender</w:t>
      </w:r>
      <w:proofErr w:type="gramEnd"/>
      <w:r>
        <w:t xml:space="preserve"> and he walked him gently towards his garden. Once in the garden</w:t>
      </w:r>
      <w:r w:rsidR="004F6A14">
        <w:t>,</w:t>
      </w:r>
      <w:r>
        <w:t xml:space="preserve"> he rested quietly and offered </w:t>
      </w:r>
      <w:proofErr w:type="spellStart"/>
      <w:r>
        <w:t>Vortus</w:t>
      </w:r>
      <w:proofErr w:type="spellEnd"/>
      <w:r>
        <w:t xml:space="preserve"> a resting pad next to him.</w:t>
      </w:r>
    </w:p>
    <w:p w14:paraId="6A840D22" w14:textId="77777777" w:rsidR="009E7BD1" w:rsidRDefault="009E7BD1" w:rsidP="009E7BD1">
      <w:r>
        <w:t>“How did you hear about Doctor Wong finding the planet?” Orto asked.</w:t>
      </w:r>
    </w:p>
    <w:p w14:paraId="66F8B1DB" w14:textId="77777777" w:rsidR="009E7BD1" w:rsidRDefault="009E7BD1" w:rsidP="009E7BD1">
      <w:r>
        <w:t xml:space="preserve">“One of his workers was concerned about finding another </w:t>
      </w:r>
      <w:r w:rsidRPr="00F17AC8">
        <w:rPr>
          <w:noProof/>
        </w:rPr>
        <w:t>planet</w:t>
      </w:r>
      <w:r w:rsidR="00F17AC8">
        <w:rPr>
          <w:noProof/>
        </w:rPr>
        <w:t>,</w:t>
      </w:r>
      <w:r>
        <w:t xml:space="preserve"> and he told me about it,” </w:t>
      </w:r>
      <w:proofErr w:type="spellStart"/>
      <w:r>
        <w:t>Vortus</w:t>
      </w:r>
      <w:proofErr w:type="spellEnd"/>
      <w:r>
        <w:t xml:space="preserve"> responded.</w:t>
      </w:r>
    </w:p>
    <w:p w14:paraId="6DCC1CF6" w14:textId="059CDCD1" w:rsidR="009E7BD1" w:rsidRDefault="009E7BD1" w:rsidP="009E7BD1">
      <w:r>
        <w:t>“This development may be important, to us, to Varo</w:t>
      </w:r>
      <w:r w:rsidR="004F6A14">
        <w:t>,</w:t>
      </w:r>
      <w:r>
        <w:t xml:space="preserve"> and to our soil. </w:t>
      </w:r>
      <w:r w:rsidR="004F6A14">
        <w:t>However, w</w:t>
      </w:r>
      <w:r>
        <w:t xml:space="preserve">e must be careful and make sure that we make the best decisions. We don’t want anyone to make decisions that are bad for us, Varo, or our soil,” Orto stated as </w:t>
      </w:r>
      <w:proofErr w:type="spellStart"/>
      <w:r>
        <w:t>Vortus</w:t>
      </w:r>
      <w:proofErr w:type="spellEnd"/>
      <w:r>
        <w:t xml:space="preserve"> listened intently.</w:t>
      </w:r>
    </w:p>
    <w:p w14:paraId="4A7FF39D" w14:textId="594CF90F" w:rsidR="009E7BD1" w:rsidRDefault="009E7BD1" w:rsidP="009E7BD1">
      <w:r>
        <w:t xml:space="preserve">He continued, “I don’t know what our next steps must be, but we must watch, </w:t>
      </w:r>
      <w:r w:rsidRPr="00F17AC8">
        <w:rPr>
          <w:noProof/>
        </w:rPr>
        <w:t>listen</w:t>
      </w:r>
      <w:r w:rsidR="00F17AC8">
        <w:rPr>
          <w:noProof/>
        </w:rPr>
        <w:t>,</w:t>
      </w:r>
      <w:r>
        <w:t xml:space="preserve"> and I’m sure at the proper </w:t>
      </w:r>
      <w:r>
        <w:lastRenderedPageBreak/>
        <w:t xml:space="preserve">time, Varo will lead us.” That sounded good to Orto as he said it, and he could tell by the signs of agreement from </w:t>
      </w:r>
      <w:proofErr w:type="spellStart"/>
      <w:r>
        <w:t>Vortus</w:t>
      </w:r>
      <w:proofErr w:type="spellEnd"/>
      <w:r>
        <w:t xml:space="preserve"> that he agreed with it also. Orto believed more in himself than the soil or Varo. After all, he was a leader</w:t>
      </w:r>
      <w:r w:rsidR="004F6A14">
        <w:t>,</w:t>
      </w:r>
      <w:r>
        <w:t xml:space="preserve"> and leaders do what is best for their people. If the steps he took improved his leadership position, so be it; after all</w:t>
      </w:r>
      <w:r w:rsidR="004F6A14">
        <w:t>,</w:t>
      </w:r>
      <w:r>
        <w:t xml:space="preserve"> the two were almost the same. Improving his position helped the people</w:t>
      </w:r>
      <w:r w:rsidR="004F6A14">
        <w:t>,</w:t>
      </w:r>
      <w:r>
        <w:t xml:space="preserve"> so anything he could do to improve his position would help the people.</w:t>
      </w:r>
    </w:p>
    <w:p w14:paraId="29B1BDC1" w14:textId="77777777" w:rsidR="009E7BD1" w:rsidRDefault="009E7BD1" w:rsidP="009E7BD1">
      <w:pPr>
        <w:pStyle w:val="SceneSeparator"/>
      </w:pPr>
      <w:r>
        <w:t>&gt;&gt;&gt;&gt;&gt;&gt;&gt;&gt;&gt;&gt;&gt;&gt;&gt;&gt;&gt;&gt;&gt;&gt;&gt;&gt;</w:t>
      </w:r>
    </w:p>
    <w:p w14:paraId="22C96849" w14:textId="66B0D17E" w:rsidR="009E7BD1" w:rsidRDefault="009E7BD1" w:rsidP="009E7BD1">
      <w:r>
        <w:t xml:space="preserve">At the mid-point of the day, Doctor Wong and </w:t>
      </w:r>
      <w:proofErr w:type="spellStart"/>
      <w:r>
        <w:t>Ornage</w:t>
      </w:r>
      <w:proofErr w:type="spellEnd"/>
      <w:r>
        <w:t xml:space="preserve"> left the launch facility and made their way to the capit</w:t>
      </w:r>
      <w:r w:rsidR="004F6A14">
        <w:t>o</w:t>
      </w:r>
      <w:r>
        <w:t>l building. A meeting with the Grand Leader and representatives from the districts had been arranged.</w:t>
      </w:r>
    </w:p>
    <w:p w14:paraId="23B283D3" w14:textId="2DA37EBB" w:rsidR="009E7BD1" w:rsidRDefault="009E7BD1" w:rsidP="009E7BD1">
      <w:r>
        <w:t>Doctor Wong didn’t feel prepared and couldn’t anticipate what would happen. Once again, he had not thought much beyond the launch and f</w:t>
      </w:r>
      <w:r w:rsidR="004F6A14">
        <w:t>inding</w:t>
      </w:r>
      <w:r>
        <w:t xml:space="preserve"> the twin planet. What they needed to do only became an issue if they found a planet. To be honest</w:t>
      </w:r>
      <w:r w:rsidR="00AE187D">
        <w:t>,</w:t>
      </w:r>
      <w:r>
        <w:t xml:space="preserve"> Doctor Wong was overwhelmed and tired. He had found his </w:t>
      </w:r>
      <w:r w:rsidRPr="00F17AC8">
        <w:rPr>
          <w:noProof/>
        </w:rPr>
        <w:t>planet</w:t>
      </w:r>
      <w:r w:rsidR="00F17AC8">
        <w:rPr>
          <w:noProof/>
        </w:rPr>
        <w:t>,</w:t>
      </w:r>
      <w:r>
        <w:t xml:space="preserve"> and there was a fog around the next steps.</w:t>
      </w:r>
    </w:p>
    <w:p w14:paraId="1277FE30" w14:textId="751A0615" w:rsidR="009E7BD1" w:rsidRDefault="009E7BD1" w:rsidP="009E7BD1">
      <w:proofErr w:type="spellStart"/>
      <w:r>
        <w:t>Ornage</w:t>
      </w:r>
      <w:proofErr w:type="spellEnd"/>
      <w:r>
        <w:t xml:space="preserve"> was energized. Since </w:t>
      </w:r>
      <w:r w:rsidRPr="00FE1B18">
        <w:rPr>
          <w:noProof/>
        </w:rPr>
        <w:t>his</w:t>
      </w:r>
      <w:r>
        <w:t xml:space="preserve"> time with </w:t>
      </w:r>
      <w:proofErr w:type="spellStart"/>
      <w:r>
        <w:t>Sonyata</w:t>
      </w:r>
      <w:proofErr w:type="spellEnd"/>
      <w:r>
        <w:t xml:space="preserve"> yesterday, he had a hard time resting. His mind felt like a blank piece of </w:t>
      </w:r>
      <w:r w:rsidRPr="00F17AC8">
        <w:rPr>
          <w:noProof/>
        </w:rPr>
        <w:t>paper</w:t>
      </w:r>
      <w:r w:rsidR="00F17AC8">
        <w:rPr>
          <w:noProof/>
        </w:rPr>
        <w:t>,</w:t>
      </w:r>
      <w:r>
        <w:t xml:space="preserve"> and when he tried to rest, he saw images and plans and possible outcomes. He wasn’t clear about the next steps, but he was confident that something must be done</w:t>
      </w:r>
      <w:r w:rsidR="004913DF">
        <w:t>,</w:t>
      </w:r>
      <w:r>
        <w:t xml:space="preserve"> and he was anxious to be part of it.</w:t>
      </w:r>
    </w:p>
    <w:p w14:paraId="205F2452" w14:textId="0B320C7D" w:rsidR="009E7BD1" w:rsidRDefault="009E7BD1" w:rsidP="009E7BD1">
      <w:r>
        <w:t>The capit</w:t>
      </w:r>
      <w:r w:rsidR="004913DF">
        <w:t>o</w:t>
      </w:r>
      <w:r>
        <w:t xml:space="preserve">l building was </w:t>
      </w:r>
      <w:proofErr w:type="gramStart"/>
      <w:r>
        <w:t>similar to</w:t>
      </w:r>
      <w:proofErr w:type="gramEnd"/>
      <w:r>
        <w:t xml:space="preserve"> the capit</w:t>
      </w:r>
      <w:r w:rsidR="004913DF">
        <w:t>o</w:t>
      </w:r>
      <w:r>
        <w:t xml:space="preserve">l library and was formed with stones from each </w:t>
      </w:r>
      <w:r w:rsidR="004913DF">
        <w:t>district</w:t>
      </w:r>
      <w:r>
        <w:t xml:space="preserve">. The gardens were expansive and encircled the entire structure. There </w:t>
      </w:r>
      <w:r>
        <w:lastRenderedPageBreak/>
        <w:t>were four towers on each corner representing the wind, the rain, the sun, and the soil. These were the elements that Varo provided for them.</w:t>
      </w:r>
    </w:p>
    <w:p w14:paraId="7D01300F" w14:textId="77777777" w:rsidR="009E7BD1" w:rsidRDefault="009E7BD1" w:rsidP="009E7BD1">
      <w:proofErr w:type="spellStart"/>
      <w:r>
        <w:t>Ornage</w:t>
      </w:r>
      <w:proofErr w:type="spellEnd"/>
      <w:r>
        <w:t xml:space="preserve"> and his father walked in silence as they approached the building and entered through its garden. </w:t>
      </w:r>
      <w:proofErr w:type="spellStart"/>
      <w:r>
        <w:t>Ornage</w:t>
      </w:r>
      <w:proofErr w:type="spellEnd"/>
      <w:r>
        <w:t xml:space="preserve"> could see many people strolling through the gardens and sensed that </w:t>
      </w:r>
      <w:proofErr w:type="gramStart"/>
      <w:r>
        <w:t>all of</w:t>
      </w:r>
      <w:proofErr w:type="gramEnd"/>
      <w:r>
        <w:t xml:space="preserve"> their lives were changing.</w:t>
      </w:r>
    </w:p>
    <w:p w14:paraId="319D9A39" w14:textId="76588CCF" w:rsidR="009E7BD1" w:rsidRDefault="009E7BD1" w:rsidP="009E7BD1">
      <w:r>
        <w:t xml:space="preserve">They passed a soil tender, and </w:t>
      </w:r>
      <w:proofErr w:type="spellStart"/>
      <w:r>
        <w:t>Ornage</w:t>
      </w:r>
      <w:proofErr w:type="spellEnd"/>
      <w:r>
        <w:t xml:space="preserve"> noticed the delicacy </w:t>
      </w:r>
      <w:r w:rsidR="005647D9">
        <w:t>of</w:t>
      </w:r>
      <w:r>
        <w:t xml:space="preserve"> working with the soil. Those were such simple acts, with so much reverence, so important and perhaps overshadowed by his knowledge. What would </w:t>
      </w:r>
      <w:proofErr w:type="gramStart"/>
      <w:r>
        <w:t>all of</w:t>
      </w:r>
      <w:proofErr w:type="gramEnd"/>
      <w:r>
        <w:t xml:space="preserve"> that mean</w:t>
      </w:r>
      <w:r w:rsidR="005647D9">
        <w:t>? W</w:t>
      </w:r>
      <w:r>
        <w:t xml:space="preserve">hat would happen to Varo, the people, and the soil? </w:t>
      </w:r>
      <w:proofErr w:type="spellStart"/>
      <w:r>
        <w:t>Ornage</w:t>
      </w:r>
      <w:proofErr w:type="spellEnd"/>
      <w:r>
        <w:t xml:space="preserve"> knew the coming changes would be profound, yet he was optimistic that they would be good for everyone.</w:t>
      </w:r>
    </w:p>
    <w:p w14:paraId="06325068" w14:textId="668E5768" w:rsidR="009E7BD1" w:rsidRDefault="009E7BD1" w:rsidP="009E7BD1">
      <w:r>
        <w:t>They we</w:t>
      </w:r>
      <w:r w:rsidR="00F17AC8">
        <w:t xml:space="preserve">re met at the main door by the </w:t>
      </w:r>
      <w:r w:rsidR="004913DF">
        <w:t>Capitol</w:t>
      </w:r>
      <w:r>
        <w:t xml:space="preserve"> </w:t>
      </w:r>
      <w:r w:rsidR="00F17AC8">
        <w:t>G</w:t>
      </w:r>
      <w:r w:rsidRPr="00F17AC8">
        <w:rPr>
          <w:noProof/>
        </w:rPr>
        <w:t>reeter</w:t>
      </w:r>
      <w:r>
        <w:t xml:space="preserve"> and escorted to the meeting chamber where the Grand Leader and other representatives were waiting. The hallway seemed long and full of echoes. The walls had beautiful pictures of the fields of Varo and photos of </w:t>
      </w:r>
      <w:proofErr w:type="spellStart"/>
      <w:r>
        <w:t>Raog</w:t>
      </w:r>
      <w:proofErr w:type="spellEnd"/>
      <w:r>
        <w:t xml:space="preserve"> working them. The images appeared to be from each of the 73 districts because they </w:t>
      </w:r>
      <w:r w:rsidR="002642F4">
        <w:t>showed</w:t>
      </w:r>
      <w:r>
        <w:t xml:space="preserve"> mountains, cities, rivers, lakes</w:t>
      </w:r>
      <w:r w:rsidR="002642F4">
        <w:t>,</w:t>
      </w:r>
      <w:r>
        <w:t xml:space="preserve"> and broad expanses of </w:t>
      </w:r>
      <w:proofErr w:type="spellStart"/>
      <w:r>
        <w:t>Jabom</w:t>
      </w:r>
      <w:proofErr w:type="spellEnd"/>
      <w:r>
        <w:t>, all of which were reminiscent of the districts.</w:t>
      </w:r>
    </w:p>
    <w:p w14:paraId="53435523" w14:textId="653A15D7" w:rsidR="009E7BD1" w:rsidRDefault="009E7BD1" w:rsidP="009E7BD1">
      <w:r>
        <w:t xml:space="preserve">Upon entering the chamber, </w:t>
      </w:r>
      <w:proofErr w:type="spellStart"/>
      <w:r>
        <w:t>Ornage</w:t>
      </w:r>
      <w:proofErr w:type="spellEnd"/>
      <w:r>
        <w:t xml:space="preserve"> looked around</w:t>
      </w:r>
      <w:r w:rsidR="002642F4">
        <w:t>. T</w:t>
      </w:r>
      <w:r>
        <w:t xml:space="preserve">hat was the first time he had been in the council chamber. It was impressive yet simple. The walls were covered with hanging drapes that had fine pictures woven in them for their full length. The floors had heavy carpeting with images of farmers working the soil. The men and women, who were the district leaders, rested on </w:t>
      </w:r>
      <w:r w:rsidR="002642F4">
        <w:t>simple but comfortable pads</w:t>
      </w:r>
      <w:r>
        <w:t>. The pads were placed on a gentle incline</w:t>
      </w:r>
      <w:r w:rsidR="002642F4">
        <w:t>,</w:t>
      </w:r>
      <w:r>
        <w:t xml:space="preserve"> all facing the central speaking area with a soil container on one side.</w:t>
      </w:r>
    </w:p>
    <w:p w14:paraId="5925F1C3" w14:textId="7ACC7F8A" w:rsidR="009E7BD1" w:rsidRDefault="009E7BD1" w:rsidP="009E7BD1">
      <w:proofErr w:type="spellStart"/>
      <w:r>
        <w:lastRenderedPageBreak/>
        <w:t>Ornage</w:t>
      </w:r>
      <w:proofErr w:type="spellEnd"/>
      <w:r>
        <w:t xml:space="preserve"> was immediately impressed with the soil con</w:t>
      </w:r>
      <w:r w:rsidR="000D6899">
        <w:t xml:space="preserve">tainer. I was made of </w:t>
      </w:r>
      <w:proofErr w:type="spellStart"/>
      <w:r w:rsidR="000D6899">
        <w:t>Jabom</w:t>
      </w:r>
      <w:proofErr w:type="spellEnd"/>
      <w:r w:rsidR="000D6899">
        <w:t xml:space="preserve"> stal</w:t>
      </w:r>
      <w:r>
        <w:t xml:space="preserve">ks woven together to stand for the </w:t>
      </w:r>
      <w:r w:rsidRPr="00FE1B18">
        <w:rPr>
          <w:noProof/>
        </w:rPr>
        <w:t>soil</w:t>
      </w:r>
      <w:r w:rsidR="000D6899">
        <w:t xml:space="preserve"> dish to rest upon. The stal</w:t>
      </w:r>
      <w:r>
        <w:t>ks were polished and shined so much th</w:t>
      </w:r>
      <w:r w:rsidR="002642F4">
        <w:t>at small sparkles</w:t>
      </w:r>
      <w:r>
        <w:t xml:space="preserve"> reflected the light of the chamber.</w:t>
      </w:r>
    </w:p>
    <w:p w14:paraId="1FB89BB6" w14:textId="2296F515" w:rsidR="009E7BD1" w:rsidRDefault="009E7BD1" w:rsidP="009E7BD1">
      <w:proofErr w:type="spellStart"/>
      <w:r>
        <w:t>Ornage</w:t>
      </w:r>
      <w:proofErr w:type="spellEnd"/>
      <w:r>
        <w:t xml:space="preserve"> and Doctor Wong entered, and the loud background discussion </w:t>
      </w:r>
      <w:r w:rsidRPr="00F17AC8">
        <w:rPr>
          <w:noProof/>
        </w:rPr>
        <w:t>quieted</w:t>
      </w:r>
      <w:r w:rsidR="00F17AC8">
        <w:rPr>
          <w:noProof/>
        </w:rPr>
        <w:t>,</w:t>
      </w:r>
      <w:r>
        <w:t xml:space="preserve"> and all eyes moved to the forward portion of the room. The Grand Leader </w:t>
      </w:r>
      <w:r w:rsidRPr="00F17AC8">
        <w:rPr>
          <w:noProof/>
        </w:rPr>
        <w:t>rose</w:t>
      </w:r>
      <w:r w:rsidR="00F17AC8">
        <w:rPr>
          <w:noProof/>
        </w:rPr>
        <w:t>,</w:t>
      </w:r>
      <w:r>
        <w:t xml:space="preserve"> and all those present rose with him. He approached Doctor Wong, greeted him, and all three passed the soil container and touched it briefly to re</w:t>
      </w:r>
      <w:r w:rsidR="002642F4">
        <w:t>-</w:t>
      </w:r>
      <w:r>
        <w:t>establish their connection to the soil. The Grand Leader then offered Doctor Wong and his son resting pads in the front of the hall.</w:t>
      </w:r>
    </w:p>
    <w:p w14:paraId="083A4EBE" w14:textId="71F262FD" w:rsidR="009E7BD1" w:rsidRDefault="009E7BD1" w:rsidP="009E7BD1">
      <w:proofErr w:type="spellStart"/>
      <w:r>
        <w:t>Ornage</w:t>
      </w:r>
      <w:proofErr w:type="spellEnd"/>
      <w:r>
        <w:t xml:space="preserve"> looked around and saw that each </w:t>
      </w:r>
      <w:r w:rsidR="00AA15B5">
        <w:t>resting pad</w:t>
      </w:r>
      <w:r>
        <w:t xml:space="preserve"> was occupied, which implied that each </w:t>
      </w:r>
      <w:r w:rsidR="002642F4">
        <w:t>district leader</w:t>
      </w:r>
      <w:r>
        <w:t xml:space="preserve"> was there. In the center of the front row, he could see </w:t>
      </w:r>
      <w:proofErr w:type="spellStart"/>
      <w:r>
        <w:t>Lretta</w:t>
      </w:r>
      <w:proofErr w:type="spellEnd"/>
      <w:r w:rsidR="002642F4">
        <w:t>,</w:t>
      </w:r>
      <w:r>
        <w:t xml:space="preserve"> </w:t>
      </w:r>
      <w:proofErr w:type="spellStart"/>
      <w:r>
        <w:t>Sonyata’s</w:t>
      </w:r>
      <w:proofErr w:type="spellEnd"/>
      <w:r>
        <w:t xml:space="preserve"> mother</w:t>
      </w:r>
      <w:r w:rsidR="000F282F">
        <w:t>,</w:t>
      </w:r>
      <w:r>
        <w:t xml:space="preserve"> and the Orb. She was sitting quietly with her hands crossed. When she saw </w:t>
      </w:r>
      <w:proofErr w:type="spellStart"/>
      <w:r>
        <w:t>Ornage</w:t>
      </w:r>
      <w:proofErr w:type="spellEnd"/>
      <w:r>
        <w:t xml:space="preserve">, she smiled warmly. He also noticed </w:t>
      </w:r>
      <w:proofErr w:type="spellStart"/>
      <w:r>
        <w:t>Ellig</w:t>
      </w:r>
      <w:proofErr w:type="spellEnd"/>
      <w:r>
        <w:t xml:space="preserve"> resting to one side, glancing at his father, himself</w:t>
      </w:r>
      <w:r w:rsidR="000F282F">
        <w:t>,</w:t>
      </w:r>
      <w:r>
        <w:t xml:space="preserve"> and the district leaders.</w:t>
      </w:r>
    </w:p>
    <w:p w14:paraId="3FEB7649" w14:textId="0FF27724" w:rsidR="009E7BD1" w:rsidRDefault="009E7BD1" w:rsidP="009E7BD1">
      <w:r>
        <w:t>As they arranged themselves on their resting pads, the Grand Leader looked over the room and attendees. There was still a murmur of voices in the rear</w:t>
      </w:r>
      <w:r w:rsidR="000F282F">
        <w:t>,</w:t>
      </w:r>
      <w:r>
        <w:t xml:space="preserve"> and after a motion by the Grand Leader</w:t>
      </w:r>
      <w:r w:rsidR="000F282F">
        <w:t>,</w:t>
      </w:r>
      <w:r>
        <w:t xml:space="preserve"> they became silent. The Grand Leader addressed the meeting, “I want to thank all of you for being here today</w:t>
      </w:r>
      <w:r w:rsidR="000F282F">
        <w:t>,</w:t>
      </w:r>
      <w:r>
        <w:t xml:space="preserve"> and may your soil always bear </w:t>
      </w:r>
      <w:proofErr w:type="spellStart"/>
      <w:r>
        <w:t>Jabom</w:t>
      </w:r>
      <w:proofErr w:type="spellEnd"/>
      <w:r>
        <w:t xml:space="preserve">.” </w:t>
      </w:r>
    </w:p>
    <w:p w14:paraId="4725AF40" w14:textId="77777777" w:rsidR="009E7BD1" w:rsidRDefault="009E7BD1" w:rsidP="009E7BD1">
      <w:r>
        <w:t>The attendees all responded with, “and so may yours.”</w:t>
      </w:r>
    </w:p>
    <w:p w14:paraId="0BC11733" w14:textId="4A981BFE" w:rsidR="009E7BD1" w:rsidRDefault="009E7BD1" w:rsidP="009E7BD1">
      <w:r>
        <w:t xml:space="preserve">The Grand Leader adjusted his stance and glanced towards Doctor Wong while he said, “I’m sure all of you know why we are here today. </w:t>
      </w:r>
      <w:r w:rsidR="000F282F">
        <w:t>Doctor Wong launched his rocket and satellite with our support and resources</w:t>
      </w:r>
      <w:r>
        <w:t xml:space="preserve"> and made some </w:t>
      </w:r>
      <w:proofErr w:type="gramStart"/>
      <w:r>
        <w:t>very exciting</w:t>
      </w:r>
      <w:proofErr w:type="gramEnd"/>
      <w:r>
        <w:t xml:space="preserve"> discoveries. It has come to my attention </w:t>
      </w:r>
      <w:r>
        <w:lastRenderedPageBreak/>
        <w:t>that a twin planet has been found</w:t>
      </w:r>
      <w:r w:rsidR="000F282F">
        <w:t>,</w:t>
      </w:r>
      <w:r>
        <w:t xml:space="preserve"> and we have received recordings of radio transmissions from that planet.”</w:t>
      </w:r>
    </w:p>
    <w:p w14:paraId="09A3B70E" w14:textId="4876B058" w:rsidR="009E7BD1" w:rsidRDefault="009E7BD1" w:rsidP="009E7BD1">
      <w:r>
        <w:t xml:space="preserve">There was an immediate uproar within the chamber. </w:t>
      </w:r>
      <w:r w:rsidRPr="00FE1B18">
        <w:rPr>
          <w:noProof/>
        </w:rPr>
        <w:t>They</w:t>
      </w:r>
      <w:r>
        <w:t xml:space="preserve"> all knew of the discovery but having it stated in a formal meeting required a response. The Grand Leader let the uproar continue for a while until he finally raised his hands to silence them.</w:t>
      </w:r>
    </w:p>
    <w:p w14:paraId="68B2380D" w14:textId="6E23D971" w:rsidR="009E7BD1" w:rsidRDefault="009E7BD1" w:rsidP="009E7BD1">
      <w:r>
        <w:t xml:space="preserve">“The good Doctor and his son </w:t>
      </w:r>
      <w:proofErr w:type="spellStart"/>
      <w:r>
        <w:t>Ornage</w:t>
      </w:r>
      <w:proofErr w:type="spellEnd"/>
      <w:r>
        <w:t xml:space="preserve"> are here to tell us what they found</w:t>
      </w:r>
      <w:r w:rsidR="000F282F">
        <w:t>;</w:t>
      </w:r>
      <w:r>
        <w:t xml:space="preserve"> please greet them,” said the Grand Leader.</w:t>
      </w:r>
    </w:p>
    <w:p w14:paraId="181D2BC2" w14:textId="77777777" w:rsidR="009E7BD1" w:rsidRDefault="009E7BD1" w:rsidP="009E7BD1">
      <w:r>
        <w:t xml:space="preserve">Doctor Wong rose and tentatively walked to the center of the speaking area and said, “May your soil always bear </w:t>
      </w:r>
      <w:proofErr w:type="spellStart"/>
      <w:r>
        <w:t>Jabom</w:t>
      </w:r>
      <w:proofErr w:type="spellEnd"/>
      <w:r>
        <w:t>,” the audience responded, “and so may yours.”</w:t>
      </w:r>
    </w:p>
    <w:p w14:paraId="32246D92" w14:textId="7059AC33" w:rsidR="009E7BD1" w:rsidRDefault="009E7BD1" w:rsidP="009E7BD1">
      <w:r>
        <w:t xml:space="preserve">“Thank you for being here. As the Grand Leader said, we have discovered a twin planet. It was precisely where we anticipated. We have </w:t>
      </w:r>
      <w:r w:rsidRPr="00F17AC8">
        <w:rPr>
          <w:noProof/>
        </w:rPr>
        <w:t>images</w:t>
      </w:r>
      <w:r w:rsidR="00F17AC8">
        <w:rPr>
          <w:noProof/>
        </w:rPr>
        <w:t>,</w:t>
      </w:r>
      <w:r>
        <w:t xml:space="preserve"> and we have recordings of their radio transmissions.” Once again, there was an uproar among the attendees, but Doctor Wong let them quiet themselves.</w:t>
      </w:r>
    </w:p>
    <w:p w14:paraId="3A8C4771" w14:textId="77777777" w:rsidR="009E7BD1" w:rsidRDefault="009E7BD1" w:rsidP="009E7BD1">
      <w:r>
        <w:t>After the room was silent, Doctor Wong presented images of the planet and played some of the recordings. For the most part, the attendees were silent throughout the presentation. Doctor Wong wasn’t sure if the silence was because of interest in what he found or fear. He suspected a mix of both.</w:t>
      </w:r>
    </w:p>
    <w:p w14:paraId="329D85E1" w14:textId="77777777" w:rsidR="009E7BD1" w:rsidRDefault="009E7BD1" w:rsidP="009E7BD1">
      <w:r>
        <w:t xml:space="preserve">During the presentation, </w:t>
      </w:r>
      <w:proofErr w:type="spellStart"/>
      <w:r>
        <w:t>Ornage</w:t>
      </w:r>
      <w:proofErr w:type="spellEnd"/>
      <w:r>
        <w:t xml:space="preserve"> noticed that his father was hesitant and appeared a little unsure of himself. The subject was exciting, but his father didn’t show much enthusiasm. Towards the end of the presentation, </w:t>
      </w:r>
      <w:proofErr w:type="spellStart"/>
      <w:r>
        <w:t>Ornage</w:t>
      </w:r>
      <w:proofErr w:type="spellEnd"/>
      <w:r>
        <w:t xml:space="preserve"> was a little frustrated and wanted to leap up and take over.</w:t>
      </w:r>
    </w:p>
    <w:p w14:paraId="6025DBAF" w14:textId="77777777" w:rsidR="009E7BD1" w:rsidRDefault="009E7BD1" w:rsidP="009E7BD1">
      <w:r>
        <w:t xml:space="preserve">After the presentation was complete, Doctor Wong just stood in the speaking area and waited. He acted like his job was </w:t>
      </w:r>
      <w:r w:rsidRPr="00F17AC8">
        <w:rPr>
          <w:noProof/>
        </w:rPr>
        <w:t>done</w:t>
      </w:r>
      <w:r w:rsidR="00F17AC8">
        <w:rPr>
          <w:noProof/>
        </w:rPr>
        <w:t>,</w:t>
      </w:r>
      <w:r>
        <w:t xml:space="preserve"> and there was nothing else to do. For the first time </w:t>
      </w:r>
      <w:r>
        <w:lastRenderedPageBreak/>
        <w:t xml:space="preserve">in his life, </w:t>
      </w:r>
      <w:proofErr w:type="spellStart"/>
      <w:r>
        <w:t>Ornage</w:t>
      </w:r>
      <w:proofErr w:type="spellEnd"/>
      <w:r>
        <w:t xml:space="preserve"> felt the need to help his father, so he rose and joined him in the speaking area. As he walked, one of the attendees rose and asked permission to ask questions.</w:t>
      </w:r>
    </w:p>
    <w:p w14:paraId="2769A556" w14:textId="77777777" w:rsidR="009E7BD1" w:rsidRDefault="009E7BD1" w:rsidP="009E7BD1">
      <w:r>
        <w:t xml:space="preserve">Doctor Wong appeared </w:t>
      </w:r>
      <w:r w:rsidRPr="00F17AC8">
        <w:rPr>
          <w:noProof/>
        </w:rPr>
        <w:t>hesitant</w:t>
      </w:r>
      <w:r w:rsidR="00F17AC8">
        <w:rPr>
          <w:noProof/>
        </w:rPr>
        <w:t>,</w:t>
      </w:r>
      <w:r>
        <w:t xml:space="preserve"> and </w:t>
      </w:r>
      <w:proofErr w:type="spellStart"/>
      <w:r>
        <w:t>Ornage</w:t>
      </w:r>
      <w:proofErr w:type="spellEnd"/>
      <w:r>
        <w:t xml:space="preserve"> made the bold move of acknowledging the </w:t>
      </w:r>
      <w:r w:rsidRPr="00F17AC8">
        <w:rPr>
          <w:noProof/>
        </w:rPr>
        <w:t>attendee</w:t>
      </w:r>
      <w:r w:rsidR="00F17AC8">
        <w:rPr>
          <w:noProof/>
        </w:rPr>
        <w:t>,</w:t>
      </w:r>
      <w:r>
        <w:t xml:space="preserve"> and he accepted the question.</w:t>
      </w:r>
    </w:p>
    <w:p w14:paraId="1AF8A923" w14:textId="77777777" w:rsidR="009E7BD1" w:rsidRDefault="009E7BD1" w:rsidP="009E7BD1">
      <w:r>
        <w:t>“Doctor Wong,” and after a brief hesitation, “</w:t>
      </w:r>
      <w:proofErr w:type="spellStart"/>
      <w:r>
        <w:t>Ornage</w:t>
      </w:r>
      <w:proofErr w:type="spellEnd"/>
      <w:r>
        <w:t>, what do we do next?” questioned one of the senior representatives.</w:t>
      </w:r>
    </w:p>
    <w:p w14:paraId="507D75D6" w14:textId="243337FE" w:rsidR="009E7BD1" w:rsidRDefault="009E7BD1" w:rsidP="009E7BD1">
      <w:r>
        <w:t xml:space="preserve">Now it was </w:t>
      </w:r>
      <w:proofErr w:type="spellStart"/>
      <w:r>
        <w:t>Ornage’s</w:t>
      </w:r>
      <w:proofErr w:type="spellEnd"/>
      <w:r>
        <w:t xml:space="preserve"> turn to be speechless. </w:t>
      </w:r>
      <w:r w:rsidR="00134281">
        <w:t>Finally, a</w:t>
      </w:r>
      <w:r>
        <w:t xml:space="preserve">fter </w:t>
      </w:r>
      <w:proofErr w:type="gramStart"/>
      <w:r>
        <w:t>a brief moment</w:t>
      </w:r>
      <w:proofErr w:type="gramEnd"/>
      <w:r>
        <w:t xml:space="preserve">, he spoke, “Great Leaders, we have found a twin planet. Now we must </w:t>
      </w:r>
      <w:r w:rsidR="000F282F">
        <w:t>choos</w:t>
      </w:r>
      <w:r>
        <w:t>e and either disregard that finding or put together a plan to deal with it. Our plan should start with efforts to communicate with our twin and possibly, eventually, expand our space program and travel to our twin. Yes, that takes many resources, and yes</w:t>
      </w:r>
      <w:r w:rsidR="000F282F">
        <w:t>,</w:t>
      </w:r>
      <w:r>
        <w:t xml:space="preserve"> the results may be in doubt, but if we fail to do </w:t>
      </w:r>
      <w:r w:rsidRPr="00F17AC8">
        <w:rPr>
          <w:noProof/>
        </w:rPr>
        <w:t>something</w:t>
      </w:r>
      <w:r w:rsidR="00F17AC8">
        <w:rPr>
          <w:noProof/>
        </w:rPr>
        <w:t>,</w:t>
      </w:r>
      <w:r>
        <w:t xml:space="preserve"> we may miss out on a major step forward for our people. After all, we have a satellite transmitting our existence to our twin planet, so regardless of what we do, they know we are </w:t>
      </w:r>
      <w:r w:rsidRPr="00F17AC8">
        <w:rPr>
          <w:noProof/>
        </w:rPr>
        <w:t>here</w:t>
      </w:r>
      <w:r w:rsidR="00F17AC8">
        <w:rPr>
          <w:noProof/>
        </w:rPr>
        <w:t>,</w:t>
      </w:r>
      <w:r>
        <w:t xml:space="preserve"> and they may do something.”</w:t>
      </w:r>
    </w:p>
    <w:p w14:paraId="781E6F93" w14:textId="7A187B27" w:rsidR="009E7BD1" w:rsidRDefault="009E7BD1" w:rsidP="009E7BD1">
      <w:proofErr w:type="spellStart"/>
      <w:r>
        <w:t>Ornage</w:t>
      </w:r>
      <w:proofErr w:type="spellEnd"/>
      <w:r>
        <w:t xml:space="preserve"> let that point settle for a moment before he continued, “We already have translators working on their </w:t>
      </w:r>
      <w:r w:rsidRPr="00F17AC8">
        <w:rPr>
          <w:noProof/>
        </w:rPr>
        <w:t>transmissions</w:t>
      </w:r>
      <w:r w:rsidR="00F17AC8">
        <w:rPr>
          <w:noProof/>
        </w:rPr>
        <w:t>,</w:t>
      </w:r>
      <w:r>
        <w:t xml:space="preserve"> and once we understand what we heard</w:t>
      </w:r>
      <w:r w:rsidR="000F282F">
        <w:t>,</w:t>
      </w:r>
      <w:r>
        <w:t xml:space="preserve"> we should consider communicating back to them.”</w:t>
      </w:r>
    </w:p>
    <w:p w14:paraId="42AB5CA1" w14:textId="6E4544B6" w:rsidR="009E7BD1" w:rsidRDefault="009E7BD1" w:rsidP="009E7BD1">
      <w:r>
        <w:t xml:space="preserve">While </w:t>
      </w:r>
      <w:proofErr w:type="spellStart"/>
      <w:r>
        <w:t>Ornage</w:t>
      </w:r>
      <w:proofErr w:type="spellEnd"/>
      <w:r>
        <w:t xml:space="preserve"> was speaking, Orto rested on his pad seething. Why was this discussion occurring</w:t>
      </w:r>
      <w:r w:rsidR="000F282F">
        <w:t>? A</w:t>
      </w:r>
      <w:r>
        <w:t xml:space="preserve"> twin planet is only a distraction from what was </w:t>
      </w:r>
      <w:r w:rsidRPr="00F17AC8">
        <w:rPr>
          <w:noProof/>
        </w:rPr>
        <w:t>important</w:t>
      </w:r>
      <w:r w:rsidR="00F17AC8">
        <w:rPr>
          <w:noProof/>
        </w:rPr>
        <w:t>?</w:t>
      </w:r>
      <w:r>
        <w:t xml:space="preserve"> </w:t>
      </w:r>
      <w:r w:rsidR="00070DE0" w:rsidRPr="00070DE0">
        <w:rPr>
          <w:i/>
        </w:rPr>
        <w:t>“</w:t>
      </w:r>
      <w:r w:rsidRPr="00070DE0">
        <w:rPr>
          <w:i/>
        </w:rPr>
        <w:t>This must be stopped,</w:t>
      </w:r>
      <w:r w:rsidR="00070DE0" w:rsidRPr="00070DE0">
        <w:rPr>
          <w:i/>
        </w:rPr>
        <w:t>”</w:t>
      </w:r>
      <w:r>
        <w:t xml:space="preserve"> he thought. I must find a way to save us.</w:t>
      </w:r>
    </w:p>
    <w:p w14:paraId="430D5AA3" w14:textId="04FE6223" w:rsidR="009E7BD1" w:rsidRDefault="009E7BD1" w:rsidP="009E7BD1">
      <w:proofErr w:type="spellStart"/>
      <w:r>
        <w:t>Ornage</w:t>
      </w:r>
      <w:proofErr w:type="spellEnd"/>
      <w:r>
        <w:t xml:space="preserve"> continued, “My father and I suggest that we continue the translation effort</w:t>
      </w:r>
      <w:r w:rsidR="000F282F">
        <w:t>,</w:t>
      </w:r>
      <w:r>
        <w:t xml:space="preserve"> and assuming success with that, we design and build a satellite to communicate </w:t>
      </w:r>
      <w:r w:rsidR="000F282F">
        <w:t>regularly</w:t>
      </w:r>
      <w:r>
        <w:t xml:space="preserve"> with our twin. By the time it is built, we should </w:t>
      </w:r>
      <w:r>
        <w:lastRenderedPageBreak/>
        <w:t>have the language skills to communicate with them.” With that statement</w:t>
      </w:r>
      <w:r w:rsidR="000F282F">
        <w:t>,</w:t>
      </w:r>
      <w:r>
        <w:t xml:space="preserve"> the room fell silent</w:t>
      </w:r>
      <w:r w:rsidR="000F282F">
        <w:t>. E</w:t>
      </w:r>
      <w:r>
        <w:t xml:space="preserve">veryone present realized the significance of what was said and </w:t>
      </w:r>
      <w:r w:rsidRPr="00A9222E">
        <w:rPr>
          <w:noProof/>
        </w:rPr>
        <w:t>w</w:t>
      </w:r>
      <w:r w:rsidR="00A9222E">
        <w:rPr>
          <w:noProof/>
        </w:rPr>
        <w:t>as</w:t>
      </w:r>
      <w:r>
        <w:t xml:space="preserve"> unsure of where it would lead.</w:t>
      </w:r>
    </w:p>
    <w:p w14:paraId="725B0A5C" w14:textId="705B3654" w:rsidR="009E7BD1" w:rsidRDefault="009E7BD1" w:rsidP="009E7BD1">
      <w:r>
        <w:t xml:space="preserve">As if timed to happen as </w:t>
      </w:r>
      <w:proofErr w:type="spellStart"/>
      <w:r>
        <w:t>Ornage</w:t>
      </w:r>
      <w:proofErr w:type="spellEnd"/>
      <w:r>
        <w:t xml:space="preserve"> concluded his account, he saw </w:t>
      </w:r>
      <w:proofErr w:type="spellStart"/>
      <w:r>
        <w:t>Albot</w:t>
      </w:r>
      <w:proofErr w:type="spellEnd"/>
      <w:r>
        <w:t xml:space="preserve"> standing beside the speaking area, acting like he had something to say. </w:t>
      </w:r>
      <w:proofErr w:type="spellStart"/>
      <w:r>
        <w:t>Ornage</w:t>
      </w:r>
      <w:proofErr w:type="spellEnd"/>
      <w:r>
        <w:t xml:space="preserve"> indicated for him to approach, and as </w:t>
      </w:r>
      <w:proofErr w:type="spellStart"/>
      <w:r>
        <w:t>Albot</w:t>
      </w:r>
      <w:proofErr w:type="spellEnd"/>
      <w:r>
        <w:t xml:space="preserve"> moved to the speaking area, the room developed a low murmur</w:t>
      </w:r>
      <w:r w:rsidR="000F282F">
        <w:t>,</w:t>
      </w:r>
      <w:r>
        <w:t xml:space="preserve"> not paying much attention to </w:t>
      </w:r>
      <w:proofErr w:type="spellStart"/>
      <w:r>
        <w:t>Albot</w:t>
      </w:r>
      <w:proofErr w:type="spellEnd"/>
      <w:r>
        <w:t xml:space="preserve"> as they were trying to digest the previous statements.</w:t>
      </w:r>
    </w:p>
    <w:p w14:paraId="29A961E3" w14:textId="78C4F93E" w:rsidR="009E7BD1" w:rsidRDefault="009E7BD1" w:rsidP="009E7BD1">
      <w:proofErr w:type="spellStart"/>
      <w:r>
        <w:t>Albot</w:t>
      </w:r>
      <w:proofErr w:type="spellEnd"/>
      <w:r>
        <w:t xml:space="preserve"> approached Doctor Wong and </w:t>
      </w:r>
      <w:proofErr w:type="spellStart"/>
      <w:r>
        <w:t>Ornage</w:t>
      </w:r>
      <w:proofErr w:type="spellEnd"/>
      <w:r>
        <w:t xml:space="preserve"> and</w:t>
      </w:r>
      <w:r w:rsidR="000F282F">
        <w:t>,</w:t>
      </w:r>
      <w:r>
        <w:t xml:space="preserve"> with a secretive whisper, “They have responded.” Doctor Wong and </w:t>
      </w:r>
      <w:proofErr w:type="spellStart"/>
      <w:r>
        <w:t>Ornage</w:t>
      </w:r>
      <w:proofErr w:type="spellEnd"/>
      <w:r>
        <w:t xml:space="preserve"> were speechless and stared at him with blank expressions while the implications </w:t>
      </w:r>
      <w:r w:rsidR="000F282F">
        <w:t>were</w:t>
      </w:r>
      <w:r>
        <w:t xml:space="preserve"> processed in their brains. </w:t>
      </w:r>
      <w:proofErr w:type="spellStart"/>
      <w:r>
        <w:t>Ornage</w:t>
      </w:r>
      <w:proofErr w:type="spellEnd"/>
      <w:r>
        <w:t xml:space="preserve"> looked at his </w:t>
      </w:r>
      <w:r w:rsidRPr="00F17AC8">
        <w:rPr>
          <w:noProof/>
        </w:rPr>
        <w:t>father</w:t>
      </w:r>
      <w:r w:rsidR="00F17AC8">
        <w:rPr>
          <w:noProof/>
        </w:rPr>
        <w:t>,</w:t>
      </w:r>
      <w:r>
        <w:t xml:space="preserve"> and he nodded for </w:t>
      </w:r>
      <w:proofErr w:type="spellStart"/>
      <w:r>
        <w:t>Ornage</w:t>
      </w:r>
      <w:proofErr w:type="spellEnd"/>
      <w:r>
        <w:t xml:space="preserve"> to make an announcement. </w:t>
      </w:r>
      <w:proofErr w:type="spellStart"/>
      <w:r>
        <w:t>Ornage</w:t>
      </w:r>
      <w:proofErr w:type="spellEnd"/>
      <w:r>
        <w:t xml:space="preserve"> walked slowly to the center of the speaking </w:t>
      </w:r>
      <w:r w:rsidRPr="00F17AC8">
        <w:rPr>
          <w:noProof/>
        </w:rPr>
        <w:t>area</w:t>
      </w:r>
      <w:r w:rsidR="00F17AC8">
        <w:rPr>
          <w:noProof/>
        </w:rPr>
        <w:t>,</w:t>
      </w:r>
      <w:r>
        <w:t xml:space="preserve"> and the representatives quickly noticed that something was happening. They silenced their discussions and listened to him.</w:t>
      </w:r>
    </w:p>
    <w:p w14:paraId="621CFBAF" w14:textId="42E2A691" w:rsidR="009E7BD1" w:rsidRDefault="009E7BD1" w:rsidP="009E7BD1">
      <w:r>
        <w:t xml:space="preserve">Somewhat hesitantly, but with the voice of a man making a pronouncement, </w:t>
      </w:r>
      <w:proofErr w:type="spellStart"/>
      <w:r>
        <w:t>Ornage</w:t>
      </w:r>
      <w:proofErr w:type="spellEnd"/>
      <w:r>
        <w:t xml:space="preserve"> said, “Representatives</w:t>
      </w:r>
      <w:r w:rsidR="000F282F">
        <w:t>,</w:t>
      </w:r>
      <w:r>
        <w:t xml:space="preserve"> we just received word that we have received a transmission from our twin planet. They made a transmission to our Observer satellite on our transmission frequency and timed to fit between our transmissions, clearly a response to our message.” After a stunned </w:t>
      </w:r>
      <w:r w:rsidRPr="00F17AC8">
        <w:rPr>
          <w:noProof/>
        </w:rPr>
        <w:t>silence</w:t>
      </w:r>
      <w:r w:rsidR="00F17AC8">
        <w:rPr>
          <w:noProof/>
        </w:rPr>
        <w:t>,</w:t>
      </w:r>
      <w:r>
        <w:t xml:space="preserve"> the audience exploded with debate and shouting</w:t>
      </w:r>
      <w:r w:rsidR="000F282F">
        <w:t>. S</w:t>
      </w:r>
      <w:r>
        <w:t>ome were standing, trying to make their voices heard. Others were resting motionless with blank expressions.</w:t>
      </w:r>
    </w:p>
    <w:p w14:paraId="0CF04796" w14:textId="0C1CD0FC" w:rsidR="009E7BD1" w:rsidRDefault="009E7BD1" w:rsidP="009E7BD1">
      <w:proofErr w:type="spellStart"/>
      <w:r>
        <w:t>Ornage</w:t>
      </w:r>
      <w:proofErr w:type="spellEnd"/>
      <w:r>
        <w:t xml:space="preserve"> glanced briefly at </w:t>
      </w:r>
      <w:proofErr w:type="spellStart"/>
      <w:r>
        <w:t>Sonyata’s</w:t>
      </w:r>
      <w:proofErr w:type="spellEnd"/>
      <w:r>
        <w:t xml:space="preserve"> </w:t>
      </w:r>
      <w:r w:rsidRPr="00F17AC8">
        <w:rPr>
          <w:noProof/>
        </w:rPr>
        <w:t>mother</w:t>
      </w:r>
      <w:r w:rsidR="00F17AC8">
        <w:rPr>
          <w:noProof/>
        </w:rPr>
        <w:t>,</w:t>
      </w:r>
      <w:r>
        <w:t xml:space="preserve"> and she remained resting on </w:t>
      </w:r>
      <w:r w:rsidR="00070DE0">
        <w:t>her pad</w:t>
      </w:r>
      <w:r w:rsidR="000F282F">
        <w:t>,</w:t>
      </w:r>
      <w:r>
        <w:t xml:space="preserve"> although she did look distressed.</w:t>
      </w:r>
    </w:p>
    <w:p w14:paraId="78F70541" w14:textId="4CD8E0D7" w:rsidR="009E7BD1" w:rsidRDefault="009E7BD1" w:rsidP="009E7BD1">
      <w:proofErr w:type="spellStart"/>
      <w:r>
        <w:lastRenderedPageBreak/>
        <w:t>Ornage</w:t>
      </w:r>
      <w:proofErr w:type="spellEnd"/>
      <w:r>
        <w:t xml:space="preserve"> just stood in the speaking area, not knowing what to do</w:t>
      </w:r>
      <w:r w:rsidR="000F282F">
        <w:t>,</w:t>
      </w:r>
      <w:r>
        <w:t xml:space="preserve"> and he just accepted the overpowering response from the audience. </w:t>
      </w:r>
      <w:r w:rsidR="00134281">
        <w:t>Finally, a</w:t>
      </w:r>
      <w:r>
        <w:t xml:space="preserve">fter a few moments, the Grand Leader stood and approached </w:t>
      </w:r>
      <w:proofErr w:type="spellStart"/>
      <w:r>
        <w:t>Ornage</w:t>
      </w:r>
      <w:proofErr w:type="spellEnd"/>
      <w:r>
        <w:t>. He gestured with his arms and hands for the representatives to quiet down</w:t>
      </w:r>
      <w:r w:rsidR="000F282F">
        <w:t>,</w:t>
      </w:r>
      <w:r>
        <w:t xml:space="preserve"> and they slowly did.</w:t>
      </w:r>
    </w:p>
    <w:p w14:paraId="37917E8F" w14:textId="02BF78BC" w:rsidR="009E7BD1" w:rsidRDefault="009E7BD1" w:rsidP="009E7BD1">
      <w:r>
        <w:t>Once they were under control, he spoke, “Representatives</w:t>
      </w:r>
      <w:r w:rsidR="000F282F">
        <w:t>,</w:t>
      </w:r>
      <w:r>
        <w:t xml:space="preserve"> that’s startling news. We all knew about the Observer Satellite, and perhaps we should have anticipated this result, but we remained focused on what we considered important. Now things have </w:t>
      </w:r>
      <w:r w:rsidRPr="00F17AC8">
        <w:rPr>
          <w:noProof/>
        </w:rPr>
        <w:t>changed</w:t>
      </w:r>
      <w:r w:rsidR="00F17AC8">
        <w:rPr>
          <w:noProof/>
        </w:rPr>
        <w:t>,</w:t>
      </w:r>
      <w:r>
        <w:t xml:space="preserve"> and we must respond to this new information. This is shocking to </w:t>
      </w:r>
      <w:r w:rsidRPr="00F17AC8">
        <w:rPr>
          <w:noProof/>
        </w:rPr>
        <w:t>me</w:t>
      </w:r>
      <w:r w:rsidR="00F17AC8">
        <w:rPr>
          <w:noProof/>
        </w:rPr>
        <w:t>,</w:t>
      </w:r>
      <w:r>
        <w:t xml:space="preserve"> and I’m sure to many of you. I recommend that Doctor Wong and </w:t>
      </w:r>
      <w:proofErr w:type="spellStart"/>
      <w:r>
        <w:t>Ornage</w:t>
      </w:r>
      <w:proofErr w:type="spellEnd"/>
      <w:r>
        <w:t xml:space="preserve"> continue with their translation efforts and let us know what resources they need for the next Observer satellite. Once they tell us, we should consider the resources needed and consider the possible results of communication with the twin planet. Let me point out that we must consider what happens if we don’t respond. We will make a decision based on what we feel is best for the people of Varo.”</w:t>
      </w:r>
    </w:p>
    <w:p w14:paraId="63B0F5CF" w14:textId="77777777" w:rsidR="009E7BD1" w:rsidRDefault="009E7BD1" w:rsidP="009E7BD1">
      <w:r>
        <w:t>There were no dissenting comments, so the suggestion was accepted. The Grand Leader turned towards Doctor Wong and said, “Please do as we ask and report back promptly with your needs.”</w:t>
      </w:r>
    </w:p>
    <w:p w14:paraId="16D2F971" w14:textId="77777777" w:rsidR="009E7BD1" w:rsidRDefault="009E7BD1" w:rsidP="009E7BD1">
      <w:r>
        <w:t xml:space="preserve">Doctor Wong and </w:t>
      </w:r>
      <w:proofErr w:type="spellStart"/>
      <w:r>
        <w:t>Ornage</w:t>
      </w:r>
      <w:proofErr w:type="spellEnd"/>
      <w:r>
        <w:t xml:space="preserve"> nodded and moved to one side of the speaking area.</w:t>
      </w:r>
    </w:p>
    <w:p w14:paraId="36B82577" w14:textId="402B3229" w:rsidR="009E7BD1" w:rsidRDefault="009E7BD1" w:rsidP="009E7BD1">
      <w:r>
        <w:t xml:space="preserve">Orto continued resting on his </w:t>
      </w:r>
      <w:r w:rsidRPr="00F17AC8">
        <w:rPr>
          <w:noProof/>
        </w:rPr>
        <w:t>pad</w:t>
      </w:r>
      <w:r w:rsidR="00F17AC8">
        <w:rPr>
          <w:noProof/>
        </w:rPr>
        <w:t>,</w:t>
      </w:r>
      <w:r>
        <w:t xml:space="preserve"> and during that entire period, he had not raised his voice, stood in agitation</w:t>
      </w:r>
      <w:r w:rsidR="000F282F">
        <w:t>,</w:t>
      </w:r>
      <w:r>
        <w:t xml:space="preserve"> or given any sign of his feelings. </w:t>
      </w:r>
      <w:r w:rsidR="00134281">
        <w:t>Instead, h</w:t>
      </w:r>
      <w:r>
        <w:t xml:space="preserve">e remained focused on one thought, </w:t>
      </w:r>
      <w:r w:rsidR="00070DE0" w:rsidRPr="00070DE0">
        <w:rPr>
          <w:i/>
        </w:rPr>
        <w:t>“</w:t>
      </w:r>
      <w:r w:rsidRPr="00070DE0">
        <w:rPr>
          <w:i/>
        </w:rPr>
        <w:t>I must find a way to save the people, by any means necessary.</w:t>
      </w:r>
      <w:r w:rsidR="00070DE0" w:rsidRPr="00070DE0">
        <w:rPr>
          <w:i/>
        </w:rPr>
        <w:t>”</w:t>
      </w:r>
    </w:p>
    <w:p w14:paraId="51820FA9" w14:textId="1D91593D" w:rsidR="00070DE0" w:rsidRDefault="009E7BD1" w:rsidP="00070DE0">
      <w:proofErr w:type="spellStart"/>
      <w:r>
        <w:t>Ornage</w:t>
      </w:r>
      <w:proofErr w:type="spellEnd"/>
      <w:r>
        <w:t xml:space="preserve"> looked at his father and</w:t>
      </w:r>
      <w:r w:rsidR="000F282F">
        <w:t>,</w:t>
      </w:r>
      <w:r>
        <w:t xml:space="preserve"> in a subdued voice</w:t>
      </w:r>
      <w:r w:rsidR="000F282F">
        <w:t>,</w:t>
      </w:r>
      <w:r>
        <w:t xml:space="preserve"> said, “Mother Varo, what have we done?” Doctor Wong </w:t>
      </w:r>
      <w:r>
        <w:lastRenderedPageBreak/>
        <w:t>looked back</w:t>
      </w:r>
      <w:r w:rsidR="000F282F">
        <w:t>,</w:t>
      </w:r>
      <w:r>
        <w:t xml:space="preserve"> and with a blank expression</w:t>
      </w:r>
      <w:r w:rsidR="000F282F">
        <w:t>,</w:t>
      </w:r>
      <w:r>
        <w:t xml:space="preserve"> he responded, “This could be the greatest or the worst day in our history</w:t>
      </w:r>
      <w:r w:rsidR="000F282F">
        <w:t>. T</w:t>
      </w:r>
      <w:r>
        <w:t xml:space="preserve">hings will change! We must find the will to prepare ourselves.” </w:t>
      </w:r>
    </w:p>
    <w:p w14:paraId="059FA08A" w14:textId="77777777" w:rsidR="009E7BD1" w:rsidRDefault="00070DE0" w:rsidP="00070DE0">
      <w:proofErr w:type="spellStart"/>
      <w:r>
        <w:t>Ornage</w:t>
      </w:r>
      <w:proofErr w:type="spellEnd"/>
      <w:r w:rsidR="009E7BD1">
        <w:t xml:space="preserve"> glanced towards </w:t>
      </w:r>
      <w:proofErr w:type="spellStart"/>
      <w:r w:rsidR="009E7BD1">
        <w:t>Lretta</w:t>
      </w:r>
      <w:proofErr w:type="spellEnd"/>
      <w:r w:rsidR="009E7BD1">
        <w:t xml:space="preserve"> and saw the partner of the Grand Leader looking at the floor by her feet, with a deep look of concentration on her face.</w:t>
      </w:r>
    </w:p>
    <w:p w14:paraId="57DE6EF3" w14:textId="6C1930E8" w:rsidR="009E7BD1" w:rsidRDefault="009E7BD1" w:rsidP="009E7BD1">
      <w:r>
        <w:t xml:space="preserve">Orto rested in the chamber after the presentation. He was disgusted and still felt offended and insulted. He was the district leader of the </w:t>
      </w:r>
      <w:proofErr w:type="gramStart"/>
      <w:r w:rsidR="004913DF">
        <w:t>capitol</w:t>
      </w:r>
      <w:r w:rsidR="000F282F">
        <w:t>,</w:t>
      </w:r>
      <w:r>
        <w:t xml:space="preserve"> and</w:t>
      </w:r>
      <w:proofErr w:type="gramEnd"/>
      <w:r>
        <w:t xml:space="preserve"> finding another twin planet was totally irrelevant to his responsibilities for the people in his district. The more he thought about committing more resources to that irrelevant question, his frustration increased. He already had to cut back on other important activities within his district. The district always had more requirements to fill </w:t>
      </w:r>
      <w:r w:rsidRPr="00F17AC8">
        <w:rPr>
          <w:noProof/>
        </w:rPr>
        <w:t>th</w:t>
      </w:r>
      <w:r w:rsidR="00F17AC8">
        <w:rPr>
          <w:noProof/>
        </w:rPr>
        <w:t>a</w:t>
      </w:r>
      <w:r w:rsidRPr="00F17AC8">
        <w:rPr>
          <w:noProof/>
        </w:rPr>
        <w:t>n</w:t>
      </w:r>
      <w:r>
        <w:t xml:space="preserve"> he had resources to apply.</w:t>
      </w:r>
    </w:p>
    <w:p w14:paraId="0B534F8D" w14:textId="5117CD98" w:rsidR="009E7BD1" w:rsidRDefault="009E7BD1" w:rsidP="009E7BD1">
      <w:r>
        <w:t xml:space="preserve">That was a violation of Varo, and he decided that he wanted to speak with someone who was close to Varo and would help him. He rose quickly and exited the chamber even though </w:t>
      </w:r>
      <w:r w:rsidR="000B56EF">
        <w:t>many cohorts were still</w:t>
      </w:r>
      <w:r>
        <w:t xml:space="preserve"> talking </w:t>
      </w:r>
      <w:r w:rsidR="00AA15B5">
        <w:t>loudly and animatedly</w:t>
      </w:r>
      <w:r>
        <w:t xml:space="preserve"> about the problem.</w:t>
      </w:r>
    </w:p>
    <w:p w14:paraId="161F7D96" w14:textId="7EEA3806" w:rsidR="009E7BD1" w:rsidRDefault="009E7BD1" w:rsidP="009E7BD1">
      <w:r>
        <w:t xml:space="preserve">The Grand Leader was surrounded by two of his senior leaders, </w:t>
      </w:r>
      <w:proofErr w:type="spellStart"/>
      <w:r>
        <w:t>Erom</w:t>
      </w:r>
      <w:proofErr w:type="spellEnd"/>
      <w:r>
        <w:t xml:space="preserve"> and </w:t>
      </w:r>
      <w:proofErr w:type="spellStart"/>
      <w:r>
        <w:t>Tomar</w:t>
      </w:r>
      <w:proofErr w:type="spellEnd"/>
      <w:r>
        <w:t xml:space="preserve">. </w:t>
      </w:r>
      <w:proofErr w:type="spellStart"/>
      <w:r>
        <w:t>Erom</w:t>
      </w:r>
      <w:proofErr w:type="spellEnd"/>
      <w:r>
        <w:t xml:space="preserve"> was the leader of one of the larger districts responsible for manufacturing and science, and </w:t>
      </w:r>
      <w:r w:rsidRPr="00F17AC8">
        <w:rPr>
          <w:noProof/>
        </w:rPr>
        <w:t>Tomar</w:t>
      </w:r>
      <w:r>
        <w:t xml:space="preserve"> handled local storage and the transportation of </w:t>
      </w:r>
      <w:proofErr w:type="spellStart"/>
      <w:r>
        <w:t>Jabom</w:t>
      </w:r>
      <w:proofErr w:type="spellEnd"/>
      <w:r>
        <w:t>. They were expressing their concerns in an agitated manner.</w:t>
      </w:r>
    </w:p>
    <w:p w14:paraId="5121A128" w14:textId="18C0B22A" w:rsidR="009E7BD1" w:rsidRDefault="009E7BD1" w:rsidP="009E7BD1">
      <w:proofErr w:type="spellStart"/>
      <w:r>
        <w:t>Erom</w:t>
      </w:r>
      <w:proofErr w:type="spellEnd"/>
      <w:r>
        <w:t xml:space="preserve"> practically yelled, “What are we to do, Varo provides for </w:t>
      </w:r>
      <w:r w:rsidRPr="00F17AC8">
        <w:rPr>
          <w:noProof/>
        </w:rPr>
        <w:t>us</w:t>
      </w:r>
      <w:r w:rsidR="00F17AC8">
        <w:rPr>
          <w:noProof/>
        </w:rPr>
        <w:t>,</w:t>
      </w:r>
      <w:r>
        <w:t xml:space="preserve"> and now we found another planet, is it also part of Varo. We must take steps to protect </w:t>
      </w:r>
      <w:r w:rsidR="000B56EF">
        <w:t>ourselve</w:t>
      </w:r>
      <w:r>
        <w:t>s?”</w:t>
      </w:r>
    </w:p>
    <w:p w14:paraId="1230682E" w14:textId="103F409C" w:rsidR="009E7BD1" w:rsidRDefault="009E7BD1" w:rsidP="009E7BD1">
      <w:r>
        <w:t xml:space="preserve">Quickly </w:t>
      </w:r>
      <w:proofErr w:type="spellStart"/>
      <w:r>
        <w:t>Tomar</w:t>
      </w:r>
      <w:proofErr w:type="spellEnd"/>
      <w:r>
        <w:t xml:space="preserve"> chimed in, “I don’t understand how there could be another, we are the </w:t>
      </w:r>
      <w:r w:rsidRPr="00F17AC8">
        <w:rPr>
          <w:noProof/>
        </w:rPr>
        <w:t>Raog</w:t>
      </w:r>
      <w:r w:rsidR="00F17AC8">
        <w:rPr>
          <w:noProof/>
        </w:rPr>
        <w:t>,</w:t>
      </w:r>
      <w:r>
        <w:t xml:space="preserve"> and our planet is </w:t>
      </w:r>
      <w:r>
        <w:lastRenderedPageBreak/>
        <w:t>Varo</w:t>
      </w:r>
      <w:r w:rsidR="000B56EF">
        <w:t>. T</w:t>
      </w:r>
      <w:r>
        <w:t>he soil, the wind</w:t>
      </w:r>
      <w:r w:rsidR="000B56EF">
        <w:t>,</w:t>
      </w:r>
      <w:r>
        <w:t xml:space="preserve"> and the rain belong here. How could there be another?”</w:t>
      </w:r>
    </w:p>
    <w:p w14:paraId="66196EB9" w14:textId="0892EA83" w:rsidR="009E7BD1" w:rsidRDefault="009E7BD1" w:rsidP="009E7BD1">
      <w:r>
        <w:t xml:space="preserve">The Grand Leader was listening to the conversation as he usually did on controversial subjects. He would let the leaders talk and complain, and speculate, and </w:t>
      </w:r>
      <w:r w:rsidRPr="00F17AC8">
        <w:rPr>
          <w:noProof/>
        </w:rPr>
        <w:t>finally</w:t>
      </w:r>
      <w:r w:rsidR="00F17AC8">
        <w:rPr>
          <w:noProof/>
        </w:rPr>
        <w:t>,</w:t>
      </w:r>
      <w:r>
        <w:t xml:space="preserve"> suggest answers. Then he took his position. What they were discussing was such a complex and threatening problem</w:t>
      </w:r>
      <w:r w:rsidR="000B56EF">
        <w:t>. H</w:t>
      </w:r>
      <w:r>
        <w:t>is instincts told him to wait a long time and listen to many people before he spoke. Perhaps the steps of a wise leader or a coward, he wasn’t sure.</w:t>
      </w:r>
    </w:p>
    <w:p w14:paraId="78B98A04" w14:textId="77777777" w:rsidR="009E7BD1" w:rsidRDefault="009E7BD1" w:rsidP="009E7BD1">
      <w:r>
        <w:t xml:space="preserve">He responded in the best way that he could to the tumult around him, “Leaders </w:t>
      </w:r>
      <w:proofErr w:type="spellStart"/>
      <w:r>
        <w:t>Erom</w:t>
      </w:r>
      <w:proofErr w:type="spellEnd"/>
      <w:r>
        <w:t xml:space="preserve"> and </w:t>
      </w:r>
      <w:proofErr w:type="spellStart"/>
      <w:r>
        <w:t>Tomar</w:t>
      </w:r>
      <w:proofErr w:type="spellEnd"/>
      <w:r>
        <w:t xml:space="preserve">, I understand your shock, fear, and revulsion. None of us knows what finding another planet will mean for Varo and the </w:t>
      </w:r>
      <w:proofErr w:type="spellStart"/>
      <w:r>
        <w:t>Raog</w:t>
      </w:r>
      <w:proofErr w:type="spellEnd"/>
      <w:r>
        <w:t>. We only know that the twin planet is there, and we must take appropriate steps. Let us talk among ourselves and wait for the Doctor to present his resource needs. At that time, we can debate the options.”</w:t>
      </w:r>
    </w:p>
    <w:p w14:paraId="00F0C15B" w14:textId="58944F14" w:rsidR="009E7BD1" w:rsidRDefault="009E7BD1" w:rsidP="009E7BD1">
      <w:r>
        <w:t xml:space="preserve">Reluctantly they both became silent. </w:t>
      </w:r>
      <w:proofErr w:type="spellStart"/>
      <w:r>
        <w:t>Tomar</w:t>
      </w:r>
      <w:proofErr w:type="spellEnd"/>
      <w:r>
        <w:t xml:space="preserve"> moved off to express </w:t>
      </w:r>
      <w:r w:rsidR="00070DE0">
        <w:t>his</w:t>
      </w:r>
      <w:r>
        <w:t xml:space="preserve"> opinions to the others who hadn't left, and </w:t>
      </w:r>
      <w:proofErr w:type="spellStart"/>
      <w:r>
        <w:t>Erom</w:t>
      </w:r>
      <w:proofErr w:type="spellEnd"/>
      <w:r>
        <w:t xml:space="preserve"> became silent and rested on a nearby pad. </w:t>
      </w:r>
      <w:r w:rsidR="00134281">
        <w:t>Finally, h</w:t>
      </w:r>
      <w:r>
        <w:t>e decided that he needed to think and plan.</w:t>
      </w:r>
    </w:p>
    <w:p w14:paraId="2F3663F3" w14:textId="629C1D4C" w:rsidR="009E7BD1" w:rsidRDefault="009E7BD1" w:rsidP="009E7BD1">
      <w:r>
        <w:t>The Grand Leader walked to the side of the speaking area and watched how each of the remaining representatives conducted themselves. He could tell who was overwhelmed with the information, the ones that were still forming opinions</w:t>
      </w:r>
      <w:r w:rsidR="000B56EF">
        <w:t>,</w:t>
      </w:r>
      <w:r>
        <w:t xml:space="preserve"> and the ones that had apparently resolved the issue in their minds. The latter w</w:t>
      </w:r>
      <w:r w:rsidR="000B56EF">
        <w:t>ere</w:t>
      </w:r>
      <w:r>
        <w:t xml:space="preserve"> the ones that he would focus on</w:t>
      </w:r>
      <w:r w:rsidR="000B56EF">
        <w:t>;</w:t>
      </w:r>
      <w:r>
        <w:t xml:space="preserve"> the others could be swayed. </w:t>
      </w:r>
      <w:proofErr w:type="spellStart"/>
      <w:r>
        <w:t>Invrok</w:t>
      </w:r>
      <w:proofErr w:type="spellEnd"/>
      <w:r>
        <w:t xml:space="preserve"> was an astute leader. He knew that it was easier to find the trends and get in front than to find the correct answer. </w:t>
      </w:r>
    </w:p>
    <w:p w14:paraId="54A53B57" w14:textId="1DBF19E6" w:rsidR="009E7BD1" w:rsidRDefault="009E7BD1" w:rsidP="009E7BD1">
      <w:proofErr w:type="spellStart"/>
      <w:r>
        <w:t>Ellig</w:t>
      </w:r>
      <w:proofErr w:type="spellEnd"/>
      <w:r>
        <w:t xml:space="preserve"> remained on his resting pad and watched </w:t>
      </w:r>
      <w:proofErr w:type="gramStart"/>
      <w:r>
        <w:t>all of</w:t>
      </w:r>
      <w:proofErr w:type="gramEnd"/>
      <w:r>
        <w:t xml:space="preserve"> the proceedings, and he sensed that life on Varo had changed; </w:t>
      </w:r>
      <w:r>
        <w:lastRenderedPageBreak/>
        <w:t xml:space="preserve">he started to get worried. In the past, reporting information from the </w:t>
      </w:r>
      <w:r w:rsidR="004913DF">
        <w:t>capit</w:t>
      </w:r>
      <w:r w:rsidR="00C0396B">
        <w:t>a</w:t>
      </w:r>
      <w:r w:rsidR="004913DF">
        <w:t>l</w:t>
      </w:r>
      <w:r>
        <w:t xml:space="preserve"> was a job, but now the news might affect him and his life, and he wasn’t sure how to respond. </w:t>
      </w:r>
      <w:r w:rsidRPr="00F17AC8">
        <w:rPr>
          <w:noProof/>
        </w:rPr>
        <w:t>Still</w:t>
      </w:r>
      <w:r w:rsidR="00F17AC8">
        <w:rPr>
          <w:noProof/>
        </w:rPr>
        <w:t>,</w:t>
      </w:r>
      <w:r>
        <w:t xml:space="preserve"> he must prepare the announcement to the people. He had already written the announcement as the presentation occurred, so he just had to put on some finishing </w:t>
      </w:r>
      <w:r w:rsidRPr="00F17AC8">
        <w:rPr>
          <w:noProof/>
        </w:rPr>
        <w:t>touches</w:t>
      </w:r>
      <w:r w:rsidR="00F17AC8">
        <w:rPr>
          <w:noProof/>
        </w:rPr>
        <w:t>,</w:t>
      </w:r>
      <w:r>
        <w:t xml:space="preserve"> and he gave it to his assistant. That happened quickly, and as he saw Orto leave</w:t>
      </w:r>
      <w:r w:rsidR="000B56EF">
        <w:t>,</w:t>
      </w:r>
      <w:r>
        <w:t xml:space="preserve"> he decided to follow him because he knew Orto would lead him to something interesting.</w:t>
      </w:r>
    </w:p>
    <w:p w14:paraId="61E26AAF" w14:textId="41F1C1CC" w:rsidR="009E7BD1" w:rsidRDefault="009E7BD1" w:rsidP="009E7BD1">
      <w:r>
        <w:t>After the representatives had left the chamber, the information passed rapidly to the home districts</w:t>
      </w:r>
      <w:r w:rsidR="000B56EF">
        <w:t>,</w:t>
      </w:r>
      <w:r>
        <w:t xml:space="preserve"> and news articles were released by the </w:t>
      </w:r>
      <w:proofErr w:type="spellStart"/>
      <w:r>
        <w:t>Newsource</w:t>
      </w:r>
      <w:proofErr w:type="spellEnd"/>
      <w:r>
        <w:t>. Within hours, the entire planet was talking about the startling news</w:t>
      </w:r>
      <w:r w:rsidR="000B56EF">
        <w:t>,</w:t>
      </w:r>
      <w:r>
        <w:t xml:space="preserve"> and everyone was discussing the possible outcomes. Panic broke out in some urban areas, some areas were quiet, and some were overwhelmed. Many needed to talk with </w:t>
      </w:r>
      <w:r w:rsidRPr="00F17AC8">
        <w:rPr>
          <w:noProof/>
        </w:rPr>
        <w:t>someone</w:t>
      </w:r>
      <w:r w:rsidR="00F17AC8">
        <w:rPr>
          <w:noProof/>
        </w:rPr>
        <w:t>,</w:t>
      </w:r>
      <w:r>
        <w:t xml:space="preserve"> and they sought guidance from their soil tenders. The majority of the people continued their work, anticipating going home to care for their families and working the next </w:t>
      </w:r>
      <w:proofErr w:type="gramStart"/>
      <w:r>
        <w:t>day;</w:t>
      </w:r>
      <w:proofErr w:type="gramEnd"/>
      <w:r>
        <w:t xml:space="preserve"> </w:t>
      </w:r>
    </w:p>
    <w:p w14:paraId="46239749" w14:textId="77777777" w:rsidR="009E7BD1" w:rsidRDefault="009E7BD1" w:rsidP="009E7BD1">
      <w:pPr>
        <w:pStyle w:val="Chapter"/>
      </w:pPr>
      <w:bookmarkStart w:id="11" w:name="_Toc466466905"/>
      <w:r>
        <w:lastRenderedPageBreak/>
        <w:t>5-The Days After</w:t>
      </w:r>
      <w:bookmarkEnd w:id="11"/>
    </w:p>
    <w:p w14:paraId="5E6FB1F2" w14:textId="1D3FD34C" w:rsidR="009E7BD1" w:rsidRDefault="009E7BD1" w:rsidP="006D784A">
      <w:pPr>
        <w:pStyle w:val="FirstParagraph"/>
      </w:pPr>
      <w:r>
        <w:t xml:space="preserve">Doctor Wong and his son </w:t>
      </w:r>
      <w:proofErr w:type="spellStart"/>
      <w:r>
        <w:t>Ornage</w:t>
      </w:r>
      <w:proofErr w:type="spellEnd"/>
      <w:r>
        <w:t xml:space="preserve"> slowly walked out of the meeting hall</w:t>
      </w:r>
      <w:r w:rsidR="000B56EF">
        <w:t>,</w:t>
      </w:r>
      <w:r>
        <w:t xml:space="preserve"> walking away from the </w:t>
      </w:r>
      <w:r w:rsidR="000B56EF">
        <w:t xml:space="preserve">presentation's </w:t>
      </w:r>
      <w:proofErr w:type="gramStart"/>
      <w:r w:rsidR="000B56EF">
        <w:t>stress</w:t>
      </w:r>
      <w:proofErr w:type="gramEnd"/>
      <w:r w:rsidR="000B56EF">
        <w:t xml:space="preserve"> and</w:t>
      </w:r>
      <w:r w:rsidR="0012276E">
        <w:t xml:space="preserve"> walking</w:t>
      </w:r>
      <w:r>
        <w:t xml:space="preserve"> towards the fear of the future. They walked quietly and with no apparent purpose. They knew that they were likely responsible for the greatest or worst event in their history.</w:t>
      </w:r>
    </w:p>
    <w:p w14:paraId="7E0A765D" w14:textId="0CD2B8FD" w:rsidR="009E7BD1" w:rsidRDefault="009E7BD1" w:rsidP="009E7BD1">
      <w:proofErr w:type="spellStart"/>
      <w:r>
        <w:t>Albot</w:t>
      </w:r>
      <w:proofErr w:type="spellEnd"/>
      <w:r>
        <w:t xml:space="preserve"> walked with them, but his thoughts were more remote than theirs. Doctor Wong and </w:t>
      </w:r>
      <w:proofErr w:type="spellStart"/>
      <w:r>
        <w:t>Ornage</w:t>
      </w:r>
      <w:proofErr w:type="spellEnd"/>
      <w:r>
        <w:t xml:space="preserve"> were fearful for what might happen to everyone around them</w:t>
      </w:r>
      <w:r w:rsidR="000B56EF">
        <w:t>;</w:t>
      </w:r>
      <w:r>
        <w:t xml:space="preserve"> </w:t>
      </w:r>
      <w:proofErr w:type="spellStart"/>
      <w:r>
        <w:t>Albot</w:t>
      </w:r>
      <w:proofErr w:type="spellEnd"/>
      <w:r>
        <w:t xml:space="preserve"> was fearful of what might happen inside him.</w:t>
      </w:r>
    </w:p>
    <w:p w14:paraId="726BCBBD" w14:textId="77777777" w:rsidR="009E7BD1" w:rsidRDefault="009E7BD1" w:rsidP="009E7BD1">
      <w:r>
        <w:t>Now that they had pictures of their twin planet and the planet had even sent a message back, the impact of knowing could be far worse than the burden of not knowing.</w:t>
      </w:r>
    </w:p>
    <w:p w14:paraId="2C73F88A" w14:textId="5668F86D" w:rsidR="009E7BD1" w:rsidRDefault="009E7BD1" w:rsidP="009E7BD1">
      <w:r>
        <w:t>None of them talked</w:t>
      </w:r>
      <w:r w:rsidR="000B56EF">
        <w:t>;</w:t>
      </w:r>
      <w:r>
        <w:t xml:space="preserve"> they just walked. </w:t>
      </w:r>
      <w:r w:rsidRPr="00FE1B18">
        <w:rPr>
          <w:noProof/>
        </w:rPr>
        <w:t>They</w:t>
      </w:r>
      <w:r>
        <w:t xml:space="preserve"> enjoyed the gentle breezes of Varo and the smells of </w:t>
      </w:r>
      <w:proofErr w:type="spellStart"/>
      <w:r>
        <w:t>Jabom</w:t>
      </w:r>
      <w:proofErr w:type="spellEnd"/>
      <w:r>
        <w:t xml:space="preserve"> in the air. The sun was </w:t>
      </w:r>
      <w:r w:rsidRPr="00F17AC8">
        <w:rPr>
          <w:noProof/>
        </w:rPr>
        <w:t>shining</w:t>
      </w:r>
      <w:r w:rsidR="00F17AC8">
        <w:rPr>
          <w:noProof/>
        </w:rPr>
        <w:t>,</w:t>
      </w:r>
      <w:r>
        <w:t xml:space="preserve"> and the </w:t>
      </w:r>
      <w:proofErr w:type="spellStart"/>
      <w:r>
        <w:t>Raog</w:t>
      </w:r>
      <w:proofErr w:type="spellEnd"/>
      <w:r>
        <w:t xml:space="preserve"> on the streets were enjoying the beautiful weather. It was still early in the afternoon</w:t>
      </w:r>
      <w:r w:rsidR="000B56EF">
        <w:t>,</w:t>
      </w:r>
      <w:r>
        <w:t xml:space="preserve"> and the evening showers hadn’t arrived.</w:t>
      </w:r>
    </w:p>
    <w:p w14:paraId="781288BE" w14:textId="77777777" w:rsidR="009E7BD1" w:rsidRDefault="009E7BD1" w:rsidP="009E7BD1">
      <w:r>
        <w:t xml:space="preserve">It created an odd feeling when you knew something that affected everyone you saw. </w:t>
      </w:r>
      <w:r w:rsidRPr="00FE1B18">
        <w:rPr>
          <w:noProof/>
        </w:rPr>
        <w:t>They</w:t>
      </w:r>
      <w:r>
        <w:t xml:space="preserve"> didn’t </w:t>
      </w:r>
      <w:r w:rsidRPr="00F17AC8">
        <w:rPr>
          <w:noProof/>
        </w:rPr>
        <w:t>know</w:t>
      </w:r>
      <w:r w:rsidR="00F17AC8">
        <w:rPr>
          <w:noProof/>
        </w:rPr>
        <w:t>,</w:t>
      </w:r>
      <w:r>
        <w:t xml:space="preserve"> and </w:t>
      </w:r>
      <w:r w:rsidRPr="00FE1B18">
        <w:rPr>
          <w:noProof/>
        </w:rPr>
        <w:t>they</w:t>
      </w:r>
      <w:r>
        <w:t xml:space="preserve"> were enjoying </w:t>
      </w:r>
      <w:r w:rsidRPr="00FE1B18">
        <w:rPr>
          <w:noProof/>
        </w:rPr>
        <w:t>their</w:t>
      </w:r>
      <w:r>
        <w:t xml:space="preserve"> lives. </w:t>
      </w:r>
      <w:proofErr w:type="spellStart"/>
      <w:r>
        <w:t>Albot</w:t>
      </w:r>
      <w:proofErr w:type="spellEnd"/>
      <w:r>
        <w:t xml:space="preserve">, Doctor Wong, and </w:t>
      </w:r>
      <w:proofErr w:type="spellStart"/>
      <w:r>
        <w:t>Ornage</w:t>
      </w:r>
      <w:proofErr w:type="spellEnd"/>
      <w:r>
        <w:t xml:space="preserve"> did </w:t>
      </w:r>
      <w:r w:rsidRPr="00F17AC8">
        <w:rPr>
          <w:noProof/>
        </w:rPr>
        <w:t>know</w:t>
      </w:r>
      <w:r w:rsidR="00F17AC8">
        <w:rPr>
          <w:noProof/>
        </w:rPr>
        <w:t>,</w:t>
      </w:r>
      <w:r>
        <w:t xml:space="preserve"> and the burden was like a cloud over their heads with a sound barrier around them. The happy sounds of the </w:t>
      </w:r>
      <w:proofErr w:type="spellStart"/>
      <w:r>
        <w:t>Raog</w:t>
      </w:r>
      <w:proofErr w:type="spellEnd"/>
      <w:r>
        <w:t xml:space="preserve"> walking by were muted by the intensity of the dread they felt. </w:t>
      </w:r>
    </w:p>
    <w:p w14:paraId="7A14CD37" w14:textId="65D069BF" w:rsidR="009E7BD1" w:rsidRDefault="009E7BD1" w:rsidP="009E7BD1">
      <w:proofErr w:type="spellStart"/>
      <w:r>
        <w:t>Ornage</w:t>
      </w:r>
      <w:proofErr w:type="spellEnd"/>
      <w:r>
        <w:t xml:space="preserve"> looked at the residents walking on the </w:t>
      </w:r>
      <w:r w:rsidRPr="00F17AC8">
        <w:rPr>
          <w:noProof/>
        </w:rPr>
        <w:t>streets</w:t>
      </w:r>
      <w:r w:rsidR="00F17AC8">
        <w:rPr>
          <w:noProof/>
        </w:rPr>
        <w:t>,</w:t>
      </w:r>
      <w:r>
        <w:t xml:space="preserve"> and he imagined what their discoveries would mean to them. He saw a mother approach with two small children. One of </w:t>
      </w:r>
      <w:r>
        <w:lastRenderedPageBreak/>
        <w:t xml:space="preserve">the children dropped a </w:t>
      </w:r>
      <w:r w:rsidRPr="00F17AC8">
        <w:rPr>
          <w:noProof/>
        </w:rPr>
        <w:t>toy</w:t>
      </w:r>
      <w:r w:rsidR="00F17AC8">
        <w:rPr>
          <w:noProof/>
        </w:rPr>
        <w:t>,</w:t>
      </w:r>
      <w:r>
        <w:t xml:space="preserve"> and by bending her knees a little, his mother </w:t>
      </w:r>
      <w:r w:rsidR="000B56EF">
        <w:t>retrieved</w:t>
      </w:r>
      <w:r>
        <w:t xml:space="preserve"> it. As he passed, she </w:t>
      </w:r>
      <w:r w:rsidRPr="00F17AC8">
        <w:rPr>
          <w:noProof/>
        </w:rPr>
        <w:t>smiled</w:t>
      </w:r>
      <w:r w:rsidR="00F17AC8">
        <w:rPr>
          <w:noProof/>
        </w:rPr>
        <w:t>,</w:t>
      </w:r>
      <w:r>
        <w:t xml:space="preserve"> and </w:t>
      </w:r>
      <w:proofErr w:type="spellStart"/>
      <w:r>
        <w:t>Ornage</w:t>
      </w:r>
      <w:proofErr w:type="spellEnd"/>
      <w:r>
        <w:t xml:space="preserve"> wondered how the lives of that </w:t>
      </w:r>
      <w:r w:rsidR="000B56EF">
        <w:t>m</w:t>
      </w:r>
      <w:r>
        <w:t>other and her two children would be altered?</w:t>
      </w:r>
    </w:p>
    <w:p w14:paraId="0B11C247" w14:textId="0775A1AD" w:rsidR="009E7BD1" w:rsidRDefault="009E7BD1" w:rsidP="009E7BD1">
      <w:r>
        <w:t xml:space="preserve">Should he stop them and encourage them to stop and enjoy every moment of their lives? Should he tell them to find shelter, should he tell them that everything they believed in would be changed. He didn’t know what to tell </w:t>
      </w:r>
      <w:r w:rsidRPr="00FE1B18">
        <w:rPr>
          <w:noProof/>
        </w:rPr>
        <w:t>them</w:t>
      </w:r>
      <w:r w:rsidR="00FE1B18">
        <w:rPr>
          <w:noProof/>
        </w:rPr>
        <w:t>,</w:t>
      </w:r>
      <w:r>
        <w:t xml:space="preserve"> so he remained quiet.</w:t>
      </w:r>
    </w:p>
    <w:p w14:paraId="4356C4AE" w14:textId="77777777" w:rsidR="009E7BD1" w:rsidRDefault="009E7BD1" w:rsidP="009E7BD1">
      <w:r>
        <w:t xml:space="preserve">As they walked further, a delivery man sweated to unload a load of </w:t>
      </w:r>
      <w:proofErr w:type="spellStart"/>
      <w:r>
        <w:t>Jabom</w:t>
      </w:r>
      <w:proofErr w:type="spellEnd"/>
      <w:r>
        <w:t xml:space="preserve"> from a delivery vehicle. He grunted and pushed against the load until one of his friends came over to </w:t>
      </w:r>
      <w:r w:rsidRPr="00F17AC8">
        <w:rPr>
          <w:noProof/>
        </w:rPr>
        <w:t>help</w:t>
      </w:r>
      <w:r w:rsidR="00F17AC8">
        <w:rPr>
          <w:noProof/>
        </w:rPr>
        <w:t>,</w:t>
      </w:r>
      <w:r>
        <w:t xml:space="preserve"> and </w:t>
      </w:r>
      <w:proofErr w:type="spellStart"/>
      <w:r>
        <w:t>Ornage</w:t>
      </w:r>
      <w:proofErr w:type="spellEnd"/>
      <w:r>
        <w:t xml:space="preserve"> wondered how the life of the driver and his helper would be changed.</w:t>
      </w:r>
    </w:p>
    <w:p w14:paraId="72C42B76" w14:textId="06EBA163" w:rsidR="009E7BD1" w:rsidRDefault="009E7BD1" w:rsidP="009E7BD1">
      <w:r>
        <w:t xml:space="preserve">He saw a couple of people in their garden visible from the street, and he watched them tend </w:t>
      </w:r>
      <w:proofErr w:type="spellStart"/>
      <w:r>
        <w:t>Jabom</w:t>
      </w:r>
      <w:proofErr w:type="spellEnd"/>
      <w:r>
        <w:t>. They were doing what gave them peace and comfort. What he and his father had done may change all of that.</w:t>
      </w:r>
    </w:p>
    <w:p w14:paraId="6AC44F6A" w14:textId="77777777" w:rsidR="009E7BD1" w:rsidRDefault="009E7BD1" w:rsidP="009E7BD1">
      <w:r>
        <w:t>When he began helping his father, he was caught up in the technical challenges and the naivety of youth. The challenge was seeking success, success being a single event. Now he had to deal with the ramifications of that event and how it would affect the people.</w:t>
      </w:r>
    </w:p>
    <w:p w14:paraId="082797F6" w14:textId="263B20B4" w:rsidR="009E7BD1" w:rsidRDefault="009E7BD1" w:rsidP="009E7BD1">
      <w:r>
        <w:t xml:space="preserve">Doctor Wong walked and was dealing with very intense internal thoughts. He made the discoveries and asked the question which led to building the Observer Satellite. He was focused and felt that solving the unknown was worthwhile and necessary. When his mind was overwhelmed, he wrestled with his thoughts, trying to get them organized and separated. The emotional parts of </w:t>
      </w:r>
      <w:r w:rsidR="000B56EF">
        <w:t xml:space="preserve">the </w:t>
      </w:r>
      <w:r>
        <w:t>issues distracted him</w:t>
      </w:r>
      <w:r w:rsidR="000B56EF">
        <w:t>. The only way he could deal with them was to filter out the actions</w:t>
      </w:r>
      <w:r>
        <w:t xml:space="preserve"> and the specifics that he could control. He couldn’t </w:t>
      </w:r>
      <w:r>
        <w:lastRenderedPageBreak/>
        <w:t>deal with the subjective parts of a problem</w:t>
      </w:r>
      <w:r w:rsidR="000B56EF">
        <w:t>. H</w:t>
      </w:r>
      <w:r>
        <w:t>e could only deal with the numbers, facts, and objectives.</w:t>
      </w:r>
    </w:p>
    <w:p w14:paraId="71FD74FB" w14:textId="45626179" w:rsidR="009E7BD1" w:rsidRDefault="009E7BD1" w:rsidP="009E7BD1">
      <w:r>
        <w:t>He wasn’t a person that thought about what his discoveries would do to others. He was just an engineer. Engineers asked questions and sought answers, leaving consequences to others; civilizations and cultures were too abstract and not easily measured, so he left those questions to others.</w:t>
      </w:r>
    </w:p>
    <w:p w14:paraId="237DBF5D" w14:textId="66BE1C7E" w:rsidR="009E7BD1" w:rsidRDefault="009E7BD1" w:rsidP="009E7BD1">
      <w:proofErr w:type="spellStart"/>
      <w:r>
        <w:t>Albot’s</w:t>
      </w:r>
      <w:proofErr w:type="spellEnd"/>
      <w:r>
        <w:t xml:space="preserve"> thoughts were less about the impacts of those around him</w:t>
      </w:r>
      <w:r w:rsidR="00134281">
        <w:t>,</w:t>
      </w:r>
      <w:r>
        <w:t xml:space="preserve"> but they were about the impacts that were happening within him. He defined himself by his beliefs. What he believed was the foundation that his life was conducted upon. Those beliefs gave him strength and confidence that there was order around him, and he could trust that order. </w:t>
      </w:r>
      <w:r w:rsidR="00134281">
        <w:t>However, s</w:t>
      </w:r>
      <w:r>
        <w:t xml:space="preserve">eeing what he saw shook that order. It made him ask questions about his beliefs which threatened the strength they provided. Even though he was </w:t>
      </w:r>
      <w:proofErr w:type="gramStart"/>
      <w:r>
        <w:t>a very intelligent</w:t>
      </w:r>
      <w:proofErr w:type="gramEnd"/>
      <w:r>
        <w:t xml:space="preserve"> </w:t>
      </w:r>
      <w:proofErr w:type="spellStart"/>
      <w:r>
        <w:t>Raog</w:t>
      </w:r>
      <w:proofErr w:type="spellEnd"/>
      <w:r>
        <w:t>, his intellect was not structured to question his beliefs, so the conflict caused turmoil and created a disturbance that scared him.</w:t>
      </w:r>
    </w:p>
    <w:p w14:paraId="2A232821" w14:textId="2657FD7E" w:rsidR="009E7BD1" w:rsidRDefault="009E7BD1" w:rsidP="009E7BD1">
      <w:r>
        <w:t xml:space="preserve">When they passed a major intersection, it was time for </w:t>
      </w:r>
      <w:proofErr w:type="spellStart"/>
      <w:r>
        <w:t>Albot</w:t>
      </w:r>
      <w:proofErr w:type="spellEnd"/>
      <w:r>
        <w:t xml:space="preserve"> to take a different route to his home. They stopped and looked at each other. They shared the worry, but they shared no words, they had </w:t>
      </w:r>
      <w:r w:rsidRPr="00FE1B18">
        <w:rPr>
          <w:noProof/>
        </w:rPr>
        <w:t>concern</w:t>
      </w:r>
      <w:r>
        <w:t xml:space="preserve"> on their </w:t>
      </w:r>
      <w:r w:rsidRPr="00F17AC8">
        <w:rPr>
          <w:noProof/>
        </w:rPr>
        <w:t>faces</w:t>
      </w:r>
      <w:r w:rsidR="00F17AC8">
        <w:rPr>
          <w:noProof/>
        </w:rPr>
        <w:t>,</w:t>
      </w:r>
      <w:r>
        <w:t xml:space="preserve"> and they hugged, then shook their hands and rubbed their forearms together, showing respect and mutual support.</w:t>
      </w:r>
      <w:r w:rsidR="00134281">
        <w:t xml:space="preserve"> Finally,</w:t>
      </w:r>
      <w:r>
        <w:t xml:space="preserve"> </w:t>
      </w:r>
      <w:proofErr w:type="spellStart"/>
      <w:r>
        <w:t>Albot</w:t>
      </w:r>
      <w:proofErr w:type="spellEnd"/>
      <w:r>
        <w:t xml:space="preserve"> turned and walked away through the crowd</w:t>
      </w:r>
      <w:r w:rsidR="000B56EF">
        <w:t>.</w:t>
      </w:r>
      <w:r>
        <w:t xml:space="preserve"> </w:t>
      </w:r>
      <w:proofErr w:type="spellStart"/>
      <w:r>
        <w:t>Ornage</w:t>
      </w:r>
      <w:proofErr w:type="spellEnd"/>
      <w:r>
        <w:t xml:space="preserve"> and his father watched for a moment</w:t>
      </w:r>
      <w:r w:rsidR="000B56EF">
        <w:t>,</w:t>
      </w:r>
      <w:r>
        <w:t xml:space="preserve"> then turned in their own direction. After a short distance, </w:t>
      </w:r>
      <w:proofErr w:type="spellStart"/>
      <w:r>
        <w:t>Albot</w:t>
      </w:r>
      <w:proofErr w:type="spellEnd"/>
      <w:r>
        <w:t xml:space="preserve"> turned off his path to another destination.</w:t>
      </w:r>
    </w:p>
    <w:p w14:paraId="21C74F8F" w14:textId="7E4C1837" w:rsidR="009E7BD1" w:rsidRDefault="009E7BD1" w:rsidP="009E7BD1">
      <w:r>
        <w:t xml:space="preserve">Neither </w:t>
      </w:r>
      <w:proofErr w:type="spellStart"/>
      <w:r>
        <w:t>Ornage</w:t>
      </w:r>
      <w:proofErr w:type="spellEnd"/>
      <w:r>
        <w:t xml:space="preserve"> nor his father wanted to talk</w:t>
      </w:r>
      <w:r w:rsidR="000B56EF">
        <w:t>,</w:t>
      </w:r>
      <w:r>
        <w:t xml:space="preserve"> and likely neither were able to express their thoughts, so they just kept walking and thinking. </w:t>
      </w:r>
      <w:r w:rsidR="00134281">
        <w:t>However, t</w:t>
      </w:r>
      <w:r>
        <w:t xml:space="preserve">hey knew that they would </w:t>
      </w:r>
      <w:r>
        <w:lastRenderedPageBreak/>
        <w:t>eventually reach their home</w:t>
      </w:r>
      <w:r w:rsidR="000B56EF">
        <w:t>,</w:t>
      </w:r>
      <w:r>
        <w:t xml:space="preserve"> and at that time</w:t>
      </w:r>
      <w:r w:rsidR="000B56EF">
        <w:t>,</w:t>
      </w:r>
      <w:r>
        <w:t xml:space="preserve"> they must talk and plan.</w:t>
      </w:r>
    </w:p>
    <w:p w14:paraId="7643E50E" w14:textId="0A45C240" w:rsidR="009E7BD1" w:rsidRDefault="009E7BD1" w:rsidP="009E7BD1">
      <w:proofErr w:type="spellStart"/>
      <w:r>
        <w:t>Ornage</w:t>
      </w:r>
      <w:proofErr w:type="spellEnd"/>
      <w:r>
        <w:t xml:space="preserve"> and his father finally arrived at their home. Doctor Wong went to his garden and removed his foot coverings. </w:t>
      </w:r>
      <w:proofErr w:type="spellStart"/>
      <w:r>
        <w:t>Ornage</w:t>
      </w:r>
      <w:proofErr w:type="spellEnd"/>
      <w:r>
        <w:t xml:space="preserve"> went to </w:t>
      </w:r>
      <w:r w:rsidR="00CC38F2">
        <w:t xml:space="preserve">the </w:t>
      </w:r>
      <w:proofErr w:type="spellStart"/>
      <w:r>
        <w:t>Jabom</w:t>
      </w:r>
      <w:proofErr w:type="spellEnd"/>
      <w:r>
        <w:t xml:space="preserve"> preparation area to get some juice</w:t>
      </w:r>
      <w:r w:rsidR="000B56EF">
        <w:t>. H</w:t>
      </w:r>
      <w:r>
        <w:t xml:space="preserve">e walked to the garden and took off his foot coverings </w:t>
      </w:r>
      <w:r w:rsidR="000B56EF">
        <w:t>to</w:t>
      </w:r>
      <w:r>
        <w:t xml:space="preserve"> feel the soil with his feet and toes. That was always a good way to relax. </w:t>
      </w:r>
    </w:p>
    <w:p w14:paraId="25B74E90" w14:textId="3139C8EC" w:rsidR="009E7BD1" w:rsidRDefault="009E7BD1" w:rsidP="009E7BD1">
      <w:r>
        <w:t xml:space="preserve">After a few </w:t>
      </w:r>
      <w:r w:rsidRPr="00F17AC8">
        <w:rPr>
          <w:noProof/>
        </w:rPr>
        <w:t>moments</w:t>
      </w:r>
      <w:r w:rsidR="00F17AC8">
        <w:rPr>
          <w:noProof/>
        </w:rPr>
        <w:t>,</w:t>
      </w:r>
      <w:r>
        <w:t xml:space="preserve"> </w:t>
      </w:r>
      <w:proofErr w:type="spellStart"/>
      <w:r>
        <w:t>Ornage</w:t>
      </w:r>
      <w:proofErr w:type="spellEnd"/>
      <w:r>
        <w:t xml:space="preserve"> spoke, “Father</w:t>
      </w:r>
      <w:r w:rsidR="000B56EF">
        <w:t>,</w:t>
      </w:r>
      <w:r>
        <w:t xml:space="preserve"> we must outline a plan to complete the translations and build a satellite capable of communication with our twin.”</w:t>
      </w:r>
    </w:p>
    <w:p w14:paraId="044DA330" w14:textId="2A9A7ECB" w:rsidR="009E7BD1" w:rsidRDefault="009E7BD1" w:rsidP="009E7BD1">
      <w:r>
        <w:t>“Yes, we must,” responded his father. In the Doctor’s mind, he was doing what engineers usually did, mak</w:t>
      </w:r>
      <w:r w:rsidR="000B56EF">
        <w:t>ing lists, setting concrete objectives, deciding on success criteria, and getting</w:t>
      </w:r>
      <w:r>
        <w:t xml:space="preserve"> his thoughts organized.</w:t>
      </w:r>
    </w:p>
    <w:p w14:paraId="317A16BF" w14:textId="77777777" w:rsidR="009E7BD1" w:rsidRDefault="009E7BD1" w:rsidP="009E7BD1">
      <w:proofErr w:type="spellStart"/>
      <w:r>
        <w:t>Ornage</w:t>
      </w:r>
      <w:proofErr w:type="spellEnd"/>
      <w:r>
        <w:t xml:space="preserve">, on the other hand, had a broader perspective than that of an engineer. </w:t>
      </w:r>
      <w:r w:rsidRPr="00A9222E">
        <w:rPr>
          <w:noProof/>
        </w:rPr>
        <w:t>His</w:t>
      </w:r>
      <w:r>
        <w:t xml:space="preserve"> mind was dealing with the engineering </w:t>
      </w:r>
      <w:proofErr w:type="gramStart"/>
      <w:r>
        <w:t>and also</w:t>
      </w:r>
      <w:proofErr w:type="gramEnd"/>
      <w:r>
        <w:t xml:space="preserve"> the broader issues of what would happen to Varo and the </w:t>
      </w:r>
      <w:proofErr w:type="spellStart"/>
      <w:r>
        <w:t>Raog</w:t>
      </w:r>
      <w:proofErr w:type="spellEnd"/>
      <w:r>
        <w:t xml:space="preserve">. Unfortunately, the engineering part of his brain was providing concrete results while the emerging leadership part of his brain was wrestling with the possible good, </w:t>
      </w:r>
      <w:proofErr w:type="gramStart"/>
      <w:r>
        <w:t>bad</w:t>
      </w:r>
      <w:proofErr w:type="gramEnd"/>
      <w:r>
        <w:t xml:space="preserve"> and disastrous outcomes. He realized that he had to solve all of them.</w:t>
      </w:r>
    </w:p>
    <w:p w14:paraId="33C75A9B" w14:textId="77777777" w:rsidR="009E7BD1" w:rsidRDefault="009E7BD1" w:rsidP="009E7BD1">
      <w:pPr>
        <w:pStyle w:val="SceneSeparator"/>
      </w:pPr>
      <w:r>
        <w:t>&gt;&gt;&gt;&gt;&gt;&gt;&gt;&gt;&gt;&gt;&gt;&gt;&gt;&gt;&gt;&gt;&gt;&gt;&gt;&gt;</w:t>
      </w:r>
    </w:p>
    <w:p w14:paraId="01EBAF26" w14:textId="77777777" w:rsidR="009E7BD1" w:rsidRDefault="009E7BD1" w:rsidP="009E7BD1">
      <w:r>
        <w:t>The Grand Leader remained in the chamber until most of the representatives had left. At that point, he had categorized each of them into the groups he could predict, those that were uncertain, a</w:t>
      </w:r>
      <w:r w:rsidR="0012276E">
        <w:t>nd those he had to worry about.</w:t>
      </w:r>
    </w:p>
    <w:p w14:paraId="49AAF92E" w14:textId="03FEEE98" w:rsidR="009E7BD1" w:rsidRDefault="009E7BD1" w:rsidP="009E7BD1">
      <w:r>
        <w:lastRenderedPageBreak/>
        <w:t>Now that the meeting was breaking up</w:t>
      </w:r>
      <w:r w:rsidR="000B56EF">
        <w:t>,</w:t>
      </w:r>
      <w:r>
        <w:t xml:space="preserve"> he looked at his spouse and knew that she needed support. He rested next to </w:t>
      </w:r>
      <w:r w:rsidRPr="00F17AC8">
        <w:rPr>
          <w:noProof/>
        </w:rPr>
        <w:t>her</w:t>
      </w:r>
      <w:r w:rsidR="00F17AC8">
        <w:rPr>
          <w:noProof/>
        </w:rPr>
        <w:t>,</w:t>
      </w:r>
      <w:r>
        <w:t xml:space="preserve"> and they held hands. The Grand Leader knew that those revelations would directly impact her. She was expected to ‘have the </w:t>
      </w:r>
      <w:r w:rsidRPr="00FE1B18">
        <w:rPr>
          <w:noProof/>
        </w:rPr>
        <w:t>answers</w:t>
      </w:r>
      <w:proofErr w:type="gramStart"/>
      <w:r w:rsidR="00FE1B18">
        <w:rPr>
          <w:noProof/>
        </w:rPr>
        <w:t xml:space="preserve">, </w:t>
      </w:r>
      <w:r>
        <w:t>’</w:t>
      </w:r>
      <w:proofErr w:type="gramEnd"/>
      <w:r>
        <w:t xml:space="preserve"> and he knew that she was dealing with those revelations in the only way she could. She was praying to Varo to show her the way, and he hoped that it would be shown.</w:t>
      </w:r>
    </w:p>
    <w:p w14:paraId="3F263247" w14:textId="77777777" w:rsidR="009E7BD1" w:rsidRDefault="009E7BD1" w:rsidP="009E7BD1">
      <w:r>
        <w:t xml:space="preserve"> They slipped out of the chamber and went to their home to contemplate their future and the future of Varo.</w:t>
      </w:r>
    </w:p>
    <w:p w14:paraId="3763B319" w14:textId="6613DD36" w:rsidR="009E7BD1" w:rsidRDefault="009E7BD1" w:rsidP="009E7BD1">
      <w:r>
        <w:t xml:space="preserve">When they entered their home, </w:t>
      </w:r>
      <w:proofErr w:type="spellStart"/>
      <w:r>
        <w:t>Sonyata</w:t>
      </w:r>
      <w:proofErr w:type="spellEnd"/>
      <w:r>
        <w:t xml:space="preserve"> immediately knew that something was amiss. She suspected that the meeting today with </w:t>
      </w:r>
      <w:proofErr w:type="spellStart"/>
      <w:r>
        <w:t>Ornage</w:t>
      </w:r>
      <w:proofErr w:type="spellEnd"/>
      <w:r>
        <w:t xml:space="preserve"> and his father was the source of the stress, so she decided to stay close but not be intrusive.</w:t>
      </w:r>
    </w:p>
    <w:p w14:paraId="06DA8FBE" w14:textId="231A4FF6" w:rsidR="009E7BD1" w:rsidRDefault="009E7BD1" w:rsidP="009E7BD1">
      <w:proofErr w:type="spellStart"/>
      <w:r>
        <w:t>Invrok</w:t>
      </w:r>
      <w:proofErr w:type="spellEnd"/>
      <w:r>
        <w:t xml:space="preserve"> and </w:t>
      </w:r>
      <w:proofErr w:type="spellStart"/>
      <w:r>
        <w:t>Lretta</w:t>
      </w:r>
      <w:proofErr w:type="spellEnd"/>
      <w:r>
        <w:t xml:space="preserve"> sought the comfort of their garden. They took off their foot coverings, rested</w:t>
      </w:r>
      <w:r w:rsidR="000B56EF">
        <w:t>,</w:t>
      </w:r>
      <w:r>
        <w:t xml:space="preserve"> and thought. </w:t>
      </w:r>
      <w:proofErr w:type="spellStart"/>
      <w:r>
        <w:t>Sonyata</w:t>
      </w:r>
      <w:proofErr w:type="spellEnd"/>
      <w:r>
        <w:t xml:space="preserve"> waited a few moments to give them some privacy then she entered.</w:t>
      </w:r>
    </w:p>
    <w:p w14:paraId="09C90E58" w14:textId="77777777" w:rsidR="009E7BD1" w:rsidRDefault="009E7BD1" w:rsidP="009E7BD1">
      <w:proofErr w:type="spellStart"/>
      <w:r>
        <w:t>Invrok</w:t>
      </w:r>
      <w:proofErr w:type="spellEnd"/>
      <w:r>
        <w:t xml:space="preserve"> hesitated and said, “My dear </w:t>
      </w:r>
      <w:proofErr w:type="spellStart"/>
      <w:r>
        <w:t>Sonyata</w:t>
      </w:r>
      <w:proofErr w:type="spellEnd"/>
      <w:r>
        <w:t xml:space="preserve">, events have happened that will change everyone’s lives. Doctor Wong has verified the twin </w:t>
      </w:r>
      <w:r w:rsidRPr="00F17AC8">
        <w:rPr>
          <w:noProof/>
        </w:rPr>
        <w:t>planet</w:t>
      </w:r>
      <w:r w:rsidR="00F17AC8">
        <w:rPr>
          <w:noProof/>
        </w:rPr>
        <w:t>,</w:t>
      </w:r>
      <w:r>
        <w:t xml:space="preserve"> and he received a radio transmission from them. We have no idea what that means and how it will impact our lives, but something about that is </w:t>
      </w:r>
      <w:proofErr w:type="gramStart"/>
      <w:r>
        <w:t>very stressful</w:t>
      </w:r>
      <w:proofErr w:type="gramEnd"/>
      <w:r>
        <w:t>.”</w:t>
      </w:r>
    </w:p>
    <w:p w14:paraId="013800CB" w14:textId="437A670F" w:rsidR="009E7BD1" w:rsidRDefault="009E7BD1" w:rsidP="009E7BD1">
      <w:r>
        <w:t xml:space="preserve">His spouse, </w:t>
      </w:r>
      <w:proofErr w:type="spellStart"/>
      <w:r>
        <w:t>Lretta</w:t>
      </w:r>
      <w:proofErr w:type="spellEnd"/>
      <w:r w:rsidR="000B56EF">
        <w:t>,</w:t>
      </w:r>
      <w:r>
        <w:t xml:space="preserve"> was wheeling with the thoughts of how that would affect everyone’s life. She cautiously asked, “What does that mean for Varo and the </w:t>
      </w:r>
      <w:proofErr w:type="spellStart"/>
      <w:r>
        <w:t>Raog</w:t>
      </w:r>
      <w:proofErr w:type="spellEnd"/>
      <w:r>
        <w:t xml:space="preserve">? If we contact these creatures and develop a relationship, we will be changed forever. If we do nothing and ignore the reality of a twin planet, we will be changed forever. Our future has been </w:t>
      </w:r>
      <w:r w:rsidRPr="00F17AC8">
        <w:rPr>
          <w:noProof/>
        </w:rPr>
        <w:t>changed</w:t>
      </w:r>
      <w:r w:rsidR="00F17AC8">
        <w:rPr>
          <w:noProof/>
        </w:rPr>
        <w:t>,</w:t>
      </w:r>
      <w:r>
        <w:t xml:space="preserve"> and we must change,” </w:t>
      </w:r>
    </w:p>
    <w:p w14:paraId="5C830F69" w14:textId="49D08A5B" w:rsidR="009E7BD1" w:rsidRDefault="009E7BD1" w:rsidP="009E7BD1">
      <w:r>
        <w:t xml:space="preserve">The Grand Leader nodded and continued, “Doctor Wong and </w:t>
      </w:r>
      <w:proofErr w:type="spellStart"/>
      <w:r>
        <w:t>Ornage</w:t>
      </w:r>
      <w:proofErr w:type="spellEnd"/>
      <w:r>
        <w:t xml:space="preserve"> are working on a translation from the </w:t>
      </w:r>
      <w:r>
        <w:lastRenderedPageBreak/>
        <w:t xml:space="preserve">radio </w:t>
      </w:r>
      <w:r w:rsidRPr="00F17AC8">
        <w:rPr>
          <w:noProof/>
        </w:rPr>
        <w:t>transmission</w:t>
      </w:r>
      <w:r w:rsidR="00F17AC8">
        <w:rPr>
          <w:noProof/>
        </w:rPr>
        <w:t>,</w:t>
      </w:r>
      <w:r>
        <w:t xml:space="preserve"> and when it is done</w:t>
      </w:r>
      <w:r w:rsidR="000B56EF">
        <w:t>,</w:t>
      </w:r>
      <w:r>
        <w:t xml:space="preserve"> we’ll decide what the next steps will be.”</w:t>
      </w:r>
    </w:p>
    <w:p w14:paraId="2AF31AAB" w14:textId="4849E4E0" w:rsidR="009E7BD1" w:rsidRDefault="009E7BD1" w:rsidP="009E7BD1">
      <w:proofErr w:type="spellStart"/>
      <w:r>
        <w:t>Sonyata</w:t>
      </w:r>
      <w:proofErr w:type="spellEnd"/>
      <w:r>
        <w:t xml:space="preserve"> heard everything and was shocked to know that </w:t>
      </w:r>
      <w:proofErr w:type="spellStart"/>
      <w:r>
        <w:t>Ornage</w:t>
      </w:r>
      <w:proofErr w:type="spellEnd"/>
      <w:r>
        <w:t xml:space="preserve"> received a </w:t>
      </w:r>
      <w:r w:rsidR="000B56EF">
        <w:t>direct transmission from the twin plane</w:t>
      </w:r>
      <w:r>
        <w:t xml:space="preserve">t to Varo. She knew that she must find </w:t>
      </w:r>
      <w:proofErr w:type="spellStart"/>
      <w:r>
        <w:t>Ornage</w:t>
      </w:r>
      <w:proofErr w:type="spellEnd"/>
      <w:r>
        <w:t xml:space="preserve"> and talk with him. S</w:t>
      </w:r>
      <w:r w:rsidR="00134281">
        <w:t>o, s</w:t>
      </w:r>
      <w:r>
        <w:t xml:space="preserve">he suggested, “I want to visit with </w:t>
      </w:r>
      <w:proofErr w:type="spellStart"/>
      <w:r>
        <w:t>Ornage</w:t>
      </w:r>
      <w:proofErr w:type="spellEnd"/>
      <w:r>
        <w:t xml:space="preserve"> and talk this over with him.”</w:t>
      </w:r>
    </w:p>
    <w:p w14:paraId="4B52EA29" w14:textId="77777777" w:rsidR="009E7BD1" w:rsidRDefault="009E7BD1" w:rsidP="009E7BD1">
      <w:r>
        <w:t xml:space="preserve">Her parents </w:t>
      </w:r>
      <w:r w:rsidRPr="00F17AC8">
        <w:rPr>
          <w:noProof/>
        </w:rPr>
        <w:t>nodded</w:t>
      </w:r>
      <w:r w:rsidR="00F17AC8">
        <w:rPr>
          <w:noProof/>
        </w:rPr>
        <w:t>,</w:t>
      </w:r>
      <w:r>
        <w:t xml:space="preserve"> and she quietly rose and left their home.</w:t>
      </w:r>
    </w:p>
    <w:p w14:paraId="46EE1125" w14:textId="77777777" w:rsidR="009E7BD1" w:rsidRDefault="009E7BD1" w:rsidP="009E7BD1">
      <w:proofErr w:type="spellStart"/>
      <w:r>
        <w:t>Lretta</w:t>
      </w:r>
      <w:proofErr w:type="spellEnd"/>
      <w:r>
        <w:t xml:space="preserve"> thought, </w:t>
      </w:r>
      <w:r w:rsidR="00CC38F2" w:rsidRPr="00CC38F2">
        <w:rPr>
          <w:i/>
        </w:rPr>
        <w:t>“</w:t>
      </w:r>
      <w:r w:rsidRPr="00CC38F2">
        <w:rPr>
          <w:i/>
        </w:rPr>
        <w:t xml:space="preserve">I must prepare the </w:t>
      </w:r>
      <w:proofErr w:type="spellStart"/>
      <w:r w:rsidRPr="00CC38F2">
        <w:rPr>
          <w:i/>
        </w:rPr>
        <w:t>Raog</w:t>
      </w:r>
      <w:proofErr w:type="spellEnd"/>
      <w:r w:rsidRPr="00CC38F2">
        <w:rPr>
          <w:i/>
        </w:rPr>
        <w:t>.</w:t>
      </w:r>
      <w:r w:rsidR="00CC38F2" w:rsidRPr="00CC38F2">
        <w:rPr>
          <w:i/>
        </w:rPr>
        <w:t>”</w:t>
      </w:r>
    </w:p>
    <w:p w14:paraId="361481A6" w14:textId="77777777" w:rsidR="009E7BD1" w:rsidRDefault="009E7BD1" w:rsidP="009E7BD1">
      <w:pPr>
        <w:pStyle w:val="SceneSeparator"/>
      </w:pPr>
      <w:r>
        <w:t>&gt;&gt;&gt;&gt;&gt;&gt;&gt;&gt;&gt;&gt;&gt;&gt;&gt;&gt;&gt;&gt;&gt;&gt;&gt;&gt;</w:t>
      </w:r>
    </w:p>
    <w:p w14:paraId="4BBE828A" w14:textId="3ABD0178" w:rsidR="009E7BD1" w:rsidRDefault="009E7BD1" w:rsidP="009E7BD1">
      <w:r>
        <w:t xml:space="preserve">Orto moved quickly through the streets of the </w:t>
      </w:r>
      <w:r w:rsidR="004913DF">
        <w:t>capitol</w:t>
      </w:r>
      <w:r>
        <w:t>. He knew where he was going and what he needed to do. As he approached the soil tender’s residence, he saw another form in the garden along with the soil tender. He slowed his approach and slipped into the garden. It had taken a moment before he realized who was speaking with the soil tender</w:t>
      </w:r>
      <w:r w:rsidR="000B56EF">
        <w:t>,</w:t>
      </w:r>
      <w:r>
        <w:t xml:space="preserve"> and he was initially confused, then relieved as the name </w:t>
      </w:r>
      <w:proofErr w:type="spellStart"/>
      <w:r>
        <w:t>Albot</w:t>
      </w:r>
      <w:proofErr w:type="spellEnd"/>
      <w:r>
        <w:t xml:space="preserve"> came to mind.</w:t>
      </w:r>
    </w:p>
    <w:p w14:paraId="66A2BBAD" w14:textId="77777777" w:rsidR="009E7BD1" w:rsidRDefault="009E7BD1" w:rsidP="009E7BD1">
      <w:r>
        <w:t>The pair noticed him as he approached, and he could tell from their body language that there was initial hesitance, then reluctant acceptance.</w:t>
      </w:r>
    </w:p>
    <w:p w14:paraId="0C06C9FF" w14:textId="7FEE39FF" w:rsidR="009E7BD1" w:rsidRDefault="009E7BD1" w:rsidP="009E7BD1">
      <w:r>
        <w:t>They stopped talking as he approached</w:t>
      </w:r>
      <w:r w:rsidR="000B56EF">
        <w:t>,</w:t>
      </w:r>
      <w:r>
        <w:t xml:space="preserve"> and he broke the silence, “Soil tender, </w:t>
      </w:r>
      <w:proofErr w:type="spellStart"/>
      <w:r>
        <w:t>Albot</w:t>
      </w:r>
      <w:proofErr w:type="spellEnd"/>
      <w:r>
        <w:t xml:space="preserve">, I see you are </w:t>
      </w:r>
      <w:r w:rsidRPr="00F17AC8">
        <w:rPr>
          <w:noProof/>
        </w:rPr>
        <w:t>talking</w:t>
      </w:r>
      <w:r w:rsidR="00F17AC8">
        <w:rPr>
          <w:noProof/>
        </w:rPr>
        <w:t>,</w:t>
      </w:r>
      <w:r>
        <w:t xml:space="preserve"> and I presume </w:t>
      </w:r>
      <w:r w:rsidRPr="00FE1B18">
        <w:rPr>
          <w:noProof/>
        </w:rPr>
        <w:t>talking</w:t>
      </w:r>
      <w:r>
        <w:t xml:space="preserve"> about our twin?”</w:t>
      </w:r>
    </w:p>
    <w:p w14:paraId="7B7FEF8F" w14:textId="7133F0EE" w:rsidR="009E7BD1" w:rsidRDefault="009E7BD1" w:rsidP="009E7BD1">
      <w:r>
        <w:t>The soil tender paused then said, “Yes, Leader</w:t>
      </w:r>
      <w:r w:rsidR="000B56EF">
        <w:t>,</w:t>
      </w:r>
      <w:r>
        <w:t xml:space="preserve"> we are sharing our mutual concerns about the progress that Doctor Wong has made.”</w:t>
      </w:r>
    </w:p>
    <w:p w14:paraId="76163C6E" w14:textId="62216604" w:rsidR="009E7BD1" w:rsidRDefault="009E7BD1" w:rsidP="009E7BD1">
      <w:r>
        <w:lastRenderedPageBreak/>
        <w:t>Orto needed to move cautiously until he knew how they felt, “There are those who are unsettled by these developments. There may be impacts that none of us can foresee.” He waited for some sign o</w:t>
      </w:r>
      <w:r w:rsidR="000B56EF">
        <w:t>r</w:t>
      </w:r>
      <w:r>
        <w:t xml:space="preserve"> reaction.</w:t>
      </w:r>
    </w:p>
    <w:p w14:paraId="4E192EFD" w14:textId="77777777" w:rsidR="009E7BD1" w:rsidRDefault="009E7BD1" w:rsidP="009E7BD1">
      <w:proofErr w:type="spellStart"/>
      <w:r>
        <w:t>Vortus</w:t>
      </w:r>
      <w:proofErr w:type="spellEnd"/>
      <w:r>
        <w:t xml:space="preserve"> continued with caution and said, “</w:t>
      </w:r>
      <w:proofErr w:type="spellStart"/>
      <w:r>
        <w:t>Albot</w:t>
      </w:r>
      <w:proofErr w:type="spellEnd"/>
      <w:r>
        <w:t xml:space="preserve"> and I are just sharing those concerns and,” after a pause, “wondering if there are others; leaders, who shared them also?”</w:t>
      </w:r>
    </w:p>
    <w:p w14:paraId="372C7075" w14:textId="36539F1D" w:rsidR="009E7BD1" w:rsidRDefault="009E7BD1" w:rsidP="009E7BD1">
      <w:r>
        <w:t>Orto patiently lowered his head in a sign of agreement</w:t>
      </w:r>
      <w:r w:rsidR="000B56EF">
        <w:t>,</w:t>
      </w:r>
      <w:r>
        <w:t xml:space="preserve"> and </w:t>
      </w:r>
      <w:proofErr w:type="spellStart"/>
      <w:r>
        <w:t>Vortus</w:t>
      </w:r>
      <w:proofErr w:type="spellEnd"/>
      <w:r>
        <w:t xml:space="preserve"> and </w:t>
      </w:r>
      <w:proofErr w:type="spellStart"/>
      <w:r>
        <w:t>Albot</w:t>
      </w:r>
      <w:proofErr w:type="spellEnd"/>
      <w:r>
        <w:t xml:space="preserve"> responded in kind.</w:t>
      </w:r>
    </w:p>
    <w:p w14:paraId="3EE31C75" w14:textId="77777777" w:rsidR="009E7BD1" w:rsidRDefault="009E7BD1" w:rsidP="009E7BD1">
      <w:proofErr w:type="spellStart"/>
      <w:r>
        <w:t>Ellig</w:t>
      </w:r>
      <w:proofErr w:type="spellEnd"/>
      <w:r>
        <w:t xml:space="preserve"> had remained in the shadows and saw the exchange. He knew that he had just witnessed a change </w:t>
      </w:r>
      <w:proofErr w:type="gramStart"/>
      <w:r>
        <w:t>in the course of</w:t>
      </w:r>
      <w:proofErr w:type="gramEnd"/>
      <w:r>
        <w:t xml:space="preserve"> Varo events. He didn’t know where that change would lead, but he realized that he had to remain observant.</w:t>
      </w:r>
    </w:p>
    <w:p w14:paraId="29C79A2F" w14:textId="03471040" w:rsidR="009E7BD1" w:rsidRDefault="009E7BD1" w:rsidP="009E7BD1">
      <w:r>
        <w:t xml:space="preserve">Orto thought quickly and said, “We must protect the people of Varo. </w:t>
      </w:r>
      <w:proofErr w:type="spellStart"/>
      <w:r>
        <w:t>Vortus</w:t>
      </w:r>
      <w:proofErr w:type="spellEnd"/>
      <w:r>
        <w:t>; soil tender, please speak with the other soil tenders</w:t>
      </w:r>
      <w:r w:rsidR="000B56EF">
        <w:t>,</w:t>
      </w:r>
      <w:r>
        <w:t xml:space="preserve"> select the strongest men from the farms, don’t take too many from any one area, and move them to the northern ice caves. We must protect the </w:t>
      </w:r>
      <w:proofErr w:type="spellStart"/>
      <w:r>
        <w:t>Jabom</w:t>
      </w:r>
      <w:proofErr w:type="spellEnd"/>
      <w:r>
        <w:t>.”</w:t>
      </w:r>
    </w:p>
    <w:p w14:paraId="6972C334" w14:textId="04BE97A7" w:rsidR="009E7BD1" w:rsidRDefault="009E7BD1" w:rsidP="009E7BD1">
      <w:proofErr w:type="spellStart"/>
      <w:r>
        <w:t>Vortus</w:t>
      </w:r>
      <w:proofErr w:type="spellEnd"/>
      <w:r>
        <w:t xml:space="preserve"> quickly understood what Orto meant and agreed, “Yes, Leader</w:t>
      </w:r>
      <w:r w:rsidR="000B56EF">
        <w:t>,</w:t>
      </w:r>
      <w:r>
        <w:t xml:space="preserve"> I will do as you say. </w:t>
      </w:r>
      <w:proofErr w:type="gramStart"/>
      <w:r w:rsidR="008A3A7E">
        <w:t>But,</w:t>
      </w:r>
      <w:proofErr w:type="gramEnd"/>
      <w:r w:rsidR="008A3A7E">
        <w:t xml:space="preserve"> u</w:t>
      </w:r>
      <w:r>
        <w:t>nfortunately, we have no means to defend the ice caves.”</w:t>
      </w:r>
    </w:p>
    <w:p w14:paraId="72B7A2B1" w14:textId="20B3CE58" w:rsidR="009E7BD1" w:rsidRDefault="009E7BD1" w:rsidP="009E7BD1">
      <w:r>
        <w:t xml:space="preserve">“Yes,” Orto </w:t>
      </w:r>
      <w:r w:rsidR="0012276E">
        <w:t>added, “Regardless</w:t>
      </w:r>
      <w:r w:rsidR="000B56EF">
        <w:t>,</w:t>
      </w:r>
      <w:r w:rsidR="0012276E">
        <w:t xml:space="preserve"> it will take </w:t>
      </w:r>
      <w:r>
        <w:t xml:space="preserve">time to move the farmers to the ice </w:t>
      </w:r>
      <w:proofErr w:type="gramStart"/>
      <w:r>
        <w:t>caves</w:t>
      </w:r>
      <w:r w:rsidR="000B56EF">
        <w:t>,</w:t>
      </w:r>
      <w:r>
        <w:t xml:space="preserve"> and</w:t>
      </w:r>
      <w:proofErr w:type="gramEnd"/>
      <w:r>
        <w:t xml:space="preserve"> protecting </w:t>
      </w:r>
      <w:proofErr w:type="spellStart"/>
      <w:r>
        <w:t>Jabom</w:t>
      </w:r>
      <w:proofErr w:type="spellEnd"/>
      <w:r>
        <w:t xml:space="preserve"> is our primary concern. I know we don’t have any tools to defend ourselves. Right now, I don’t know if we’ll need to. I don’t know what or whom we may need to defend ourselves from. We can only trust in Varo to provide answers at the proper time.”</w:t>
      </w:r>
    </w:p>
    <w:p w14:paraId="09E9435C" w14:textId="77777777" w:rsidR="009E7BD1" w:rsidRDefault="009E7BD1" w:rsidP="009E7BD1">
      <w:r>
        <w:t xml:space="preserve">Orto redirected his attention to </w:t>
      </w:r>
      <w:proofErr w:type="spellStart"/>
      <w:r>
        <w:t>Albot</w:t>
      </w:r>
      <w:proofErr w:type="spellEnd"/>
      <w:r>
        <w:t xml:space="preserve"> and said, “Please keep me informed of developments with Doctor Wong and </w:t>
      </w:r>
      <w:proofErr w:type="spellStart"/>
      <w:r>
        <w:t>Ornage</w:t>
      </w:r>
      <w:proofErr w:type="spellEnd"/>
      <w:r>
        <w:t>.”</w:t>
      </w:r>
    </w:p>
    <w:p w14:paraId="54C9D8FE" w14:textId="77777777" w:rsidR="009E7BD1" w:rsidRDefault="009E7BD1" w:rsidP="009E7BD1">
      <w:r>
        <w:lastRenderedPageBreak/>
        <w:t xml:space="preserve">“Yes, Leader,” responded </w:t>
      </w:r>
      <w:proofErr w:type="spellStart"/>
      <w:r>
        <w:t>Albot</w:t>
      </w:r>
      <w:proofErr w:type="spellEnd"/>
      <w:r>
        <w:t>.</w:t>
      </w:r>
    </w:p>
    <w:p w14:paraId="5E96676E" w14:textId="77777777" w:rsidR="009E7BD1" w:rsidRDefault="009E7BD1" w:rsidP="009E7BD1">
      <w:pPr>
        <w:pStyle w:val="SceneSeparator"/>
      </w:pPr>
      <w:r>
        <w:t>&gt;&gt;&gt;&gt;&gt;&gt;&gt;&gt;&gt;&gt;&gt;&gt;&gt;&gt;&gt;&gt;&gt;&gt;&gt;&gt;</w:t>
      </w:r>
    </w:p>
    <w:p w14:paraId="4B0ADB06" w14:textId="77777777" w:rsidR="009E7BD1" w:rsidRDefault="009E7BD1" w:rsidP="009E7BD1">
      <w:r>
        <w:t xml:space="preserve">The evening showers were heavier that night. The rain cast a gloom over the streets as </w:t>
      </w:r>
      <w:proofErr w:type="spellStart"/>
      <w:r>
        <w:t>Sonyata</w:t>
      </w:r>
      <w:proofErr w:type="spellEnd"/>
      <w:r>
        <w:t xml:space="preserve"> walked to </w:t>
      </w:r>
      <w:proofErr w:type="spellStart"/>
      <w:r>
        <w:t>Ornage’s</w:t>
      </w:r>
      <w:proofErr w:type="spellEnd"/>
      <w:r>
        <w:t xml:space="preserve"> home as the heavy showers ended. She approached their home and expected them to be in the garden, so she went down the side entrance to the rear garden area. </w:t>
      </w:r>
      <w:proofErr w:type="spellStart"/>
      <w:r>
        <w:t>Ornage</w:t>
      </w:r>
      <w:proofErr w:type="spellEnd"/>
      <w:r>
        <w:t xml:space="preserve"> noticed her approaching and said, “</w:t>
      </w:r>
      <w:proofErr w:type="spellStart"/>
      <w:r>
        <w:t>Sonyata</w:t>
      </w:r>
      <w:proofErr w:type="spellEnd"/>
      <w:r>
        <w:t>, please rest here with me,” as he gestured for her to join him on the resting pads.</w:t>
      </w:r>
    </w:p>
    <w:p w14:paraId="7A815CE1" w14:textId="77777777" w:rsidR="009E7BD1" w:rsidRDefault="009E7BD1" w:rsidP="009E7BD1">
      <w:r>
        <w:t>“</w:t>
      </w:r>
      <w:proofErr w:type="spellStart"/>
      <w:r>
        <w:t>Ornage</w:t>
      </w:r>
      <w:proofErr w:type="spellEnd"/>
      <w:r>
        <w:t>, I heard from my father that you received a radio transmission from them?” she asked with a mix of trepidation and anticipation.</w:t>
      </w:r>
    </w:p>
    <w:p w14:paraId="4FD50C90" w14:textId="77777777" w:rsidR="009E7BD1" w:rsidRDefault="009E7BD1" w:rsidP="009E7BD1">
      <w:proofErr w:type="spellStart"/>
      <w:r>
        <w:t>Ornage</w:t>
      </w:r>
      <w:proofErr w:type="spellEnd"/>
      <w:r>
        <w:t xml:space="preserve"> wasn’t sure how to respond, the obvious answer was yes, but the implications were much larger. </w:t>
      </w:r>
      <w:r w:rsidRPr="00FE1B18">
        <w:rPr>
          <w:noProof/>
        </w:rPr>
        <w:t>He</w:t>
      </w:r>
      <w:r>
        <w:t xml:space="preserve"> felt the need to provide more than a simple answer, “We have a response to our message. Of course, we haven’t been able to translate it yet, but because of the recordings on the other channels we have for comparison, Doctor </w:t>
      </w:r>
      <w:proofErr w:type="spellStart"/>
      <w:r>
        <w:t>Lauto</w:t>
      </w:r>
      <w:proofErr w:type="spellEnd"/>
      <w:r>
        <w:t xml:space="preserve"> is making progress.”</w:t>
      </w:r>
    </w:p>
    <w:p w14:paraId="3B4FCEA6" w14:textId="28B2DCD7" w:rsidR="009E7BD1" w:rsidRDefault="009E7BD1" w:rsidP="009E7BD1">
      <w:proofErr w:type="spellStart"/>
      <w:r>
        <w:t>Sonyata</w:t>
      </w:r>
      <w:proofErr w:type="spellEnd"/>
      <w:r>
        <w:t xml:space="preserve"> wanted more details, but </w:t>
      </w:r>
      <w:r w:rsidR="000B56EF">
        <w:t xml:space="preserve">she felt the strain the </w:t>
      </w:r>
      <w:proofErr w:type="spellStart"/>
      <w:r w:rsidR="000B56EF">
        <w:t>Raog</w:t>
      </w:r>
      <w:proofErr w:type="spellEnd"/>
      <w:r w:rsidR="000B56EF">
        <w:t xml:space="preserve"> would feel in the back of her mind</w:t>
      </w:r>
      <w:r w:rsidR="000B56EF">
        <w:rPr>
          <w:noProof/>
        </w:rPr>
        <w:t>. S</w:t>
      </w:r>
      <w:r>
        <w:t xml:space="preserve">he imagined steps that her </w:t>
      </w:r>
      <w:proofErr w:type="gramStart"/>
      <w:r>
        <w:t>Mother</w:t>
      </w:r>
      <w:proofErr w:type="gramEnd"/>
      <w:r w:rsidR="000B56EF">
        <w:t>,</w:t>
      </w:r>
      <w:r>
        <w:t xml:space="preserve"> the Orb</w:t>
      </w:r>
      <w:r w:rsidR="000B56EF">
        <w:t>,</w:t>
      </w:r>
      <w:r>
        <w:t xml:space="preserve"> would need to make. </w:t>
      </w:r>
      <w:proofErr w:type="spellStart"/>
      <w:r>
        <w:t>Sonyata</w:t>
      </w:r>
      <w:proofErr w:type="spellEnd"/>
      <w:r>
        <w:t xml:space="preserve"> </w:t>
      </w:r>
      <w:r w:rsidRPr="00F17AC8">
        <w:rPr>
          <w:noProof/>
        </w:rPr>
        <w:t>thought</w:t>
      </w:r>
      <w:r w:rsidR="00CC38F2">
        <w:rPr>
          <w:noProof/>
        </w:rPr>
        <w:t>,</w:t>
      </w:r>
      <w:r>
        <w:t xml:space="preserve"> </w:t>
      </w:r>
      <w:r w:rsidR="00CC38F2" w:rsidRPr="00CC38F2">
        <w:rPr>
          <w:i/>
        </w:rPr>
        <w:t>“</w:t>
      </w:r>
      <w:r w:rsidRPr="00CC38F2">
        <w:rPr>
          <w:i/>
        </w:rPr>
        <w:t>The Orb must help the people understand these changes and prepare for what’s to come.</w:t>
      </w:r>
      <w:r w:rsidR="00CC38F2" w:rsidRPr="00CC38F2">
        <w:rPr>
          <w:i/>
        </w:rPr>
        <w:t>”</w:t>
      </w:r>
    </w:p>
    <w:p w14:paraId="7FB78414" w14:textId="77777777" w:rsidR="009E7BD1" w:rsidRDefault="009E7BD1" w:rsidP="009E7BD1">
      <w:proofErr w:type="spellStart"/>
      <w:r>
        <w:t>Ornage</w:t>
      </w:r>
      <w:proofErr w:type="spellEnd"/>
      <w:r>
        <w:t xml:space="preserve"> continued, “Our translators think that they might have a rough translation in the next couple of days. Of course, we won’t be positive of the meanings, but I think we might have something usable. They are assuming that other languages have patterns and syn</w:t>
      </w:r>
      <w:r w:rsidR="0012276E">
        <w:t xml:space="preserve">tax </w:t>
      </w:r>
      <w:proofErr w:type="gramStart"/>
      <w:r w:rsidR="0012276E">
        <w:t>similar to</w:t>
      </w:r>
      <w:proofErr w:type="gramEnd"/>
      <w:r w:rsidR="0012276E">
        <w:t xml:space="preserve"> ours. If that </w:t>
      </w:r>
      <w:r w:rsidR="0012276E">
        <w:lastRenderedPageBreak/>
        <w:t>wa</w:t>
      </w:r>
      <w:r w:rsidR="00CC38F2">
        <w:t>s</w:t>
      </w:r>
      <w:r>
        <w:t xml:space="preserve">n’t correct, then we might have problems. We’ll wait and see. How are your mother and father handling it?” </w:t>
      </w:r>
      <w:proofErr w:type="spellStart"/>
      <w:r>
        <w:t>Ornage</w:t>
      </w:r>
      <w:proofErr w:type="spellEnd"/>
      <w:r>
        <w:t xml:space="preserve"> asked.</w:t>
      </w:r>
    </w:p>
    <w:p w14:paraId="3E52E1EF" w14:textId="59E7C041" w:rsidR="009E7BD1" w:rsidRDefault="009E7BD1" w:rsidP="009E7BD1">
      <w:r>
        <w:t xml:space="preserve">“Not well,” </w:t>
      </w:r>
      <w:proofErr w:type="spellStart"/>
      <w:r>
        <w:t>Sonyata</w:t>
      </w:r>
      <w:proofErr w:type="spellEnd"/>
      <w:r>
        <w:t xml:space="preserve"> responded. She continued, “I think they are scared, after </w:t>
      </w:r>
      <w:r w:rsidRPr="00F17AC8">
        <w:rPr>
          <w:noProof/>
        </w:rPr>
        <w:t>all</w:t>
      </w:r>
      <w:r w:rsidR="00F17AC8">
        <w:rPr>
          <w:noProof/>
        </w:rPr>
        <w:t>,</w:t>
      </w:r>
      <w:r>
        <w:t xml:space="preserve"> that went against who we are….my father is not the type to make a radical </w:t>
      </w:r>
      <w:r w:rsidR="000B56EF">
        <w:t>policy change</w:t>
      </w:r>
      <w:r w:rsidR="00F17AC8">
        <w:rPr>
          <w:noProof/>
        </w:rPr>
        <w:t>,</w:t>
      </w:r>
      <w:r>
        <w:t xml:space="preserve"> and my mother is trying to understand what this means. A lot of the district leaders are confused. My father must decide how to protect the people and reach </w:t>
      </w:r>
      <w:r w:rsidR="000B56EF">
        <w:t xml:space="preserve">an </w:t>
      </w:r>
      <w:r>
        <w:t xml:space="preserve">agreement within the </w:t>
      </w:r>
      <w:r w:rsidRPr="00F17AC8">
        <w:rPr>
          <w:noProof/>
        </w:rPr>
        <w:t>chamber</w:t>
      </w:r>
      <w:r w:rsidR="00F17AC8">
        <w:rPr>
          <w:noProof/>
        </w:rPr>
        <w:t>,</w:t>
      </w:r>
      <w:r>
        <w:t xml:space="preserve"> and my mother knows that many will ask her for answers</w:t>
      </w:r>
      <w:r w:rsidR="000B56EF">
        <w:t>,</w:t>
      </w:r>
      <w:r>
        <w:t xml:space="preserve"> and I don’t think she has them. I also suspect that some of the leaders may do something unpredictable.”</w:t>
      </w:r>
    </w:p>
    <w:p w14:paraId="0CB2729B" w14:textId="77777777" w:rsidR="009E7BD1" w:rsidRDefault="009E7BD1" w:rsidP="009E7BD1">
      <w:r>
        <w:t xml:space="preserve">She and </w:t>
      </w:r>
      <w:proofErr w:type="spellStart"/>
      <w:r>
        <w:t>Ornage</w:t>
      </w:r>
      <w:proofErr w:type="spellEnd"/>
      <w:r>
        <w:t xml:space="preserve"> talked for a while about what information they </w:t>
      </w:r>
      <w:r w:rsidRPr="00F17AC8">
        <w:rPr>
          <w:noProof/>
        </w:rPr>
        <w:t>had</w:t>
      </w:r>
      <w:r w:rsidR="00F17AC8">
        <w:rPr>
          <w:noProof/>
        </w:rPr>
        <w:t>,</w:t>
      </w:r>
      <w:r>
        <w:t xml:space="preserve"> and </w:t>
      </w:r>
      <w:proofErr w:type="spellStart"/>
      <w:r>
        <w:t>Ornage</w:t>
      </w:r>
      <w:proofErr w:type="spellEnd"/>
      <w:r>
        <w:t xml:space="preserve"> asked her to remain part of the team and help with the planning. That was a new phase for </w:t>
      </w:r>
      <w:r w:rsidRPr="00F17AC8">
        <w:rPr>
          <w:noProof/>
        </w:rPr>
        <w:t>them</w:t>
      </w:r>
      <w:r w:rsidR="00F17AC8">
        <w:rPr>
          <w:noProof/>
        </w:rPr>
        <w:t>,</w:t>
      </w:r>
      <w:r>
        <w:t xml:space="preserve"> and she was thrilled that he had asked her to remain involved.</w:t>
      </w:r>
    </w:p>
    <w:p w14:paraId="34E3638D" w14:textId="40F65AD3" w:rsidR="009E7BD1" w:rsidRDefault="009E7BD1" w:rsidP="009E7BD1">
      <w:r>
        <w:t>After a long discussion</w:t>
      </w:r>
      <w:r w:rsidR="000B56EF">
        <w:t>,</w:t>
      </w:r>
      <w:r>
        <w:t xml:space="preserve"> </w:t>
      </w:r>
      <w:proofErr w:type="spellStart"/>
      <w:r>
        <w:t>Sonyata</w:t>
      </w:r>
      <w:proofErr w:type="spellEnd"/>
      <w:r>
        <w:t xml:space="preserve"> and </w:t>
      </w:r>
      <w:proofErr w:type="spellStart"/>
      <w:r>
        <w:t>Ornage</w:t>
      </w:r>
      <w:proofErr w:type="spellEnd"/>
      <w:r>
        <w:t xml:space="preserve"> had a basic plan put together</w:t>
      </w:r>
      <w:r w:rsidR="000B56EF">
        <w:t>,</w:t>
      </w:r>
      <w:r>
        <w:t xml:space="preserve"> and they approached his father to review the next steps with him. While Doctor Wong listened, he felt good seeing the attraction between them and how much they enjoyed working together.</w:t>
      </w:r>
    </w:p>
    <w:p w14:paraId="126ED764" w14:textId="371D19C8" w:rsidR="009E7BD1" w:rsidRDefault="009E7BD1" w:rsidP="009E7BD1">
      <w:r>
        <w:t xml:space="preserve">Doctor Wong was sensitive about bringing up </w:t>
      </w:r>
      <w:proofErr w:type="spellStart"/>
      <w:r>
        <w:t>Ornage</w:t>
      </w:r>
      <w:proofErr w:type="spellEnd"/>
      <w:r>
        <w:t xml:space="preserve"> by himself. Losing his life partner was </w:t>
      </w:r>
      <w:r w:rsidRPr="00F17AC8">
        <w:rPr>
          <w:noProof/>
        </w:rPr>
        <w:t>difficult</w:t>
      </w:r>
      <w:r w:rsidR="00F17AC8">
        <w:rPr>
          <w:noProof/>
        </w:rPr>
        <w:t>,</w:t>
      </w:r>
      <w:r>
        <w:t xml:space="preserve"> and it made him happy to see </w:t>
      </w:r>
      <w:proofErr w:type="spellStart"/>
      <w:r>
        <w:t>Ornage</w:t>
      </w:r>
      <w:proofErr w:type="spellEnd"/>
      <w:r>
        <w:t xml:space="preserve"> with </w:t>
      </w:r>
      <w:proofErr w:type="spellStart"/>
      <w:r>
        <w:t>Sonyata</w:t>
      </w:r>
      <w:proofErr w:type="spellEnd"/>
      <w:r>
        <w:t>. Perhaps that was something that would develop</w:t>
      </w:r>
      <w:r w:rsidR="00705522">
        <w:t>;</w:t>
      </w:r>
      <w:r>
        <w:t xml:space="preserve"> a father could only hope.</w:t>
      </w:r>
    </w:p>
    <w:p w14:paraId="4149CF86" w14:textId="77777777" w:rsidR="009E7BD1" w:rsidRDefault="009E7BD1" w:rsidP="009E7BD1">
      <w:pPr>
        <w:pStyle w:val="SceneSeparator"/>
      </w:pPr>
      <w:r>
        <w:t>&gt;&gt;&gt;&gt;&gt;&gt;&gt;&gt;&gt;&gt;&gt;&gt;&gt;&gt;&gt;&gt;&gt;&gt;&gt;&gt;&gt;</w:t>
      </w:r>
    </w:p>
    <w:p w14:paraId="47AB2A5C" w14:textId="205EFCD8" w:rsidR="009E7BD1" w:rsidRDefault="009E7BD1" w:rsidP="009E7BD1">
      <w:r>
        <w:t xml:space="preserve">The Grand Leader decided that he should make an announcement to the people of Varo. News had spread about the twin </w:t>
      </w:r>
      <w:r w:rsidRPr="00F17AC8">
        <w:rPr>
          <w:noProof/>
        </w:rPr>
        <w:t>planet</w:t>
      </w:r>
      <w:r w:rsidR="00F17AC8">
        <w:rPr>
          <w:noProof/>
        </w:rPr>
        <w:t>,</w:t>
      </w:r>
      <w:r>
        <w:t xml:space="preserve"> and they must be apprehensive. He directed </w:t>
      </w:r>
      <w:proofErr w:type="spellStart"/>
      <w:r>
        <w:lastRenderedPageBreak/>
        <w:t>Newsource</w:t>
      </w:r>
      <w:proofErr w:type="spellEnd"/>
      <w:r>
        <w:t xml:space="preserve"> to arrange a </w:t>
      </w:r>
      <w:r w:rsidRPr="00F17AC8">
        <w:rPr>
          <w:noProof/>
        </w:rPr>
        <w:t>planet</w:t>
      </w:r>
      <w:r w:rsidR="00F17AC8">
        <w:rPr>
          <w:noProof/>
        </w:rPr>
        <w:t>-</w:t>
      </w:r>
      <w:r w:rsidRPr="00F17AC8">
        <w:rPr>
          <w:noProof/>
        </w:rPr>
        <w:t>wide</w:t>
      </w:r>
      <w:r>
        <w:t xml:space="preserve"> address </w:t>
      </w:r>
      <w:r w:rsidR="00705522">
        <w:t>to</w:t>
      </w:r>
      <w:r>
        <w:t xml:space="preserve"> transmit his message and image to thousands of public viewing screens across the planet. As he prepared, he was frightened by some of the implications of his message. </w:t>
      </w:r>
      <w:r w:rsidRPr="00CC38F2">
        <w:rPr>
          <w:i/>
        </w:rPr>
        <w:t xml:space="preserve">They must know, but they must be given confidence and assurance, </w:t>
      </w:r>
      <w:r>
        <w:t>he thought to himself.</w:t>
      </w:r>
    </w:p>
    <w:p w14:paraId="0C84EDBB" w14:textId="133E2181" w:rsidR="009E7BD1" w:rsidRDefault="009E7BD1" w:rsidP="009E7BD1">
      <w:r>
        <w:t xml:space="preserve">The next day when the transmission was set </w:t>
      </w:r>
      <w:r w:rsidRPr="00F17AC8">
        <w:rPr>
          <w:noProof/>
        </w:rPr>
        <w:t>up</w:t>
      </w:r>
      <w:r w:rsidR="00F17AC8">
        <w:rPr>
          <w:noProof/>
        </w:rPr>
        <w:t>,</w:t>
      </w:r>
      <w:r>
        <w:t xml:space="preserve"> he began his message first, “People of Varo. There have been recent developments which I am sure you have heard about. As you know, our Doctor Wong launched the Observer satellite some time </w:t>
      </w:r>
      <w:r w:rsidRPr="00F17AC8">
        <w:rPr>
          <w:noProof/>
        </w:rPr>
        <w:t>ago</w:t>
      </w:r>
      <w:r w:rsidR="00F17AC8">
        <w:rPr>
          <w:noProof/>
        </w:rPr>
        <w:t>,</w:t>
      </w:r>
      <w:r>
        <w:t xml:space="preserve"> and we were waiting for the results of his investigation. Even though we knew of the possibility of a twin planet, most of us remained concerned with providing for you and caring for </w:t>
      </w:r>
      <w:r w:rsidR="002B6C26">
        <w:t>Varo's day-to-day management</w:t>
      </w:r>
      <w:r>
        <w:t>. If he found no planet, then our lives would have continued unchanged, and because finding another planet seemed unlikely, we felt no need to plan. We have all been shocked</w:t>
      </w:r>
      <w:r w:rsidR="002B6C26">
        <w:t>;</w:t>
      </w:r>
      <w:r>
        <w:t xml:space="preserve"> he has located our twin planet orbiting our sun opposite to us.” The Grand Leader paused because many of them needed time to absorb that information, and, in fact, the effort of announcing it almost took his breath away.</w:t>
      </w:r>
    </w:p>
    <w:p w14:paraId="62A0DE65" w14:textId="6B6915E8" w:rsidR="009E7BD1" w:rsidRDefault="009E7BD1" w:rsidP="009E7BD1">
      <w:r>
        <w:t>After a moment</w:t>
      </w:r>
      <w:r w:rsidR="002B6C26">
        <w:t>,</w:t>
      </w:r>
      <w:r>
        <w:t xml:space="preserve"> he continued, “This was shocking to all of </w:t>
      </w:r>
      <w:r w:rsidRPr="00F17AC8">
        <w:rPr>
          <w:noProof/>
        </w:rPr>
        <w:t>us</w:t>
      </w:r>
      <w:r w:rsidR="00F17AC8">
        <w:rPr>
          <w:noProof/>
        </w:rPr>
        <w:t>,</w:t>
      </w:r>
      <w:r>
        <w:t xml:space="preserve"> and we need to understand its implications, for us, for Varo. Doctor Wong has photos of that </w:t>
      </w:r>
      <w:r w:rsidRPr="00F17AC8">
        <w:rPr>
          <w:noProof/>
        </w:rPr>
        <w:t>world</w:t>
      </w:r>
      <w:r w:rsidR="00F17AC8">
        <w:rPr>
          <w:noProof/>
        </w:rPr>
        <w:t>,</w:t>
      </w:r>
      <w:r>
        <w:t xml:space="preserve"> and he has received electronic transmissions from them</w:t>
      </w:r>
      <w:r w:rsidR="002B6C26">
        <w:t>,</w:t>
      </w:r>
      <w:r>
        <w:t xml:space="preserve"> which his team is translating. We anticipate the translation will be completed shortly</w:t>
      </w:r>
      <w:r w:rsidR="002B6C26">
        <w:t>,</w:t>
      </w:r>
      <w:r>
        <w:t xml:space="preserve"> and although we expect a simple greeting, we will let you know what the message says. The Doctor and his team are preparing their resource requirements to put a satellite capable of full-time communication between </w:t>
      </w:r>
      <w:r w:rsidR="002B6C26">
        <w:t>our twin and us</w:t>
      </w:r>
      <w:r>
        <w:t xml:space="preserve">. Your leaders will consider those requirements and discuss our options. When we receive that information from Doctor Wong, we’ll decide if it is the best thing to do. I want you to remain </w:t>
      </w:r>
      <w:r w:rsidRPr="00F17AC8">
        <w:rPr>
          <w:noProof/>
        </w:rPr>
        <w:t>calm</w:t>
      </w:r>
      <w:r w:rsidR="00F17AC8">
        <w:rPr>
          <w:noProof/>
        </w:rPr>
        <w:t>,</w:t>
      </w:r>
      <w:r>
        <w:t xml:space="preserve"> and </w:t>
      </w:r>
      <w:r>
        <w:lastRenderedPageBreak/>
        <w:t>we will inform you of further developments. As is the tradition, the Orb will now address the people.”</w:t>
      </w:r>
    </w:p>
    <w:p w14:paraId="5080C320" w14:textId="28BF06E9" w:rsidR="009E7BD1" w:rsidRDefault="009E7BD1" w:rsidP="009E7BD1">
      <w:proofErr w:type="spellStart"/>
      <w:r>
        <w:t>Lretta</w:t>
      </w:r>
      <w:proofErr w:type="spellEnd"/>
      <w:r>
        <w:t xml:space="preserve"> prepared to transmit her message to the people of Varo. She knew that they were frightened, confused</w:t>
      </w:r>
      <w:r w:rsidR="002B6C26">
        <w:t>,</w:t>
      </w:r>
      <w:r>
        <w:t xml:space="preserve"> and threatened. </w:t>
      </w:r>
      <w:r w:rsidR="008A3A7E">
        <w:t>Yet, a</w:t>
      </w:r>
      <w:r>
        <w:t>ll she could do was put those developments in perspective, assure them and reinforce their beliefs</w:t>
      </w:r>
      <w:r w:rsidR="002B6C26">
        <w:t>;</w:t>
      </w:r>
      <w:r>
        <w:t xml:space="preserve"> she knew that would give them strength.</w:t>
      </w:r>
    </w:p>
    <w:p w14:paraId="76CA74D1" w14:textId="0C31D436" w:rsidR="009E7BD1" w:rsidRDefault="009E7BD1" w:rsidP="009E7BD1">
      <w:r>
        <w:t xml:space="preserve">The Orb said, “People of Varo. We are strong, we share many important </w:t>
      </w:r>
      <w:r w:rsidRPr="00F17AC8">
        <w:rPr>
          <w:noProof/>
        </w:rPr>
        <w:t>values</w:t>
      </w:r>
      <w:r w:rsidR="00F17AC8">
        <w:rPr>
          <w:noProof/>
        </w:rPr>
        <w:t>,</w:t>
      </w:r>
      <w:r>
        <w:t xml:space="preserve"> and we must remain focused on our soil, our families, our mother, Varo. Discovering another planet with life was not mentioned in our ancient writings, so we don’t know how that will impact Varo and our way of life. Varo has </w:t>
      </w:r>
      <w:r w:rsidR="002B6C26">
        <w:t>cared for</w:t>
      </w:r>
      <w:r>
        <w:t xml:space="preserve"> us and provided for us; we must have faith that </w:t>
      </w:r>
      <w:r w:rsidR="002B6C26">
        <w:t xml:space="preserve">she </w:t>
      </w:r>
      <w:r>
        <w:t>will continue. There is no reason to lose that faith. We must remain loyal to our beliefs and trust that Varo will show us the way. When our leaders are told what Doctor Wong needs for that satellite, they will make the best decision. Until then</w:t>
      </w:r>
      <w:r w:rsidR="002B6C26">
        <w:t>,</w:t>
      </w:r>
      <w:r>
        <w:t xml:space="preserve"> remain focused on what is important…and may your soil always bear </w:t>
      </w:r>
      <w:proofErr w:type="spellStart"/>
      <w:r>
        <w:t>Jabom</w:t>
      </w:r>
      <w:proofErr w:type="spellEnd"/>
      <w:r>
        <w:t>.”</w:t>
      </w:r>
    </w:p>
    <w:p w14:paraId="4FF08018" w14:textId="77777777" w:rsidR="009E7BD1" w:rsidRDefault="009E7BD1" w:rsidP="009E7BD1">
      <w:pPr>
        <w:pStyle w:val="SceneSeparator"/>
      </w:pPr>
      <w:r>
        <w:t>&gt;&gt;&gt;&gt;&gt;&gt;&gt;&gt;&gt;&gt;&gt;&gt;&gt;&gt;&gt;&gt;&gt;&gt;&gt;&gt;&gt;</w:t>
      </w:r>
    </w:p>
    <w:p w14:paraId="586EF075" w14:textId="1245C640" w:rsidR="009E7BD1" w:rsidRDefault="009E7BD1" w:rsidP="009E7BD1">
      <w:r>
        <w:t>Immediately after the council meeting</w:t>
      </w:r>
      <w:r w:rsidR="002B6C26">
        <w:t>,</w:t>
      </w:r>
      <w:r>
        <w:t xml:space="preserve"> </w:t>
      </w:r>
      <w:proofErr w:type="spellStart"/>
      <w:r>
        <w:t>Erom</w:t>
      </w:r>
      <w:proofErr w:type="spellEnd"/>
      <w:r>
        <w:t xml:space="preserve"> flew to </w:t>
      </w:r>
      <w:proofErr w:type="spellStart"/>
      <w:r>
        <w:t>Furtar</w:t>
      </w:r>
      <w:proofErr w:type="spellEnd"/>
      <w:r>
        <w:t>, which was in his home district</w:t>
      </w:r>
      <w:r w:rsidR="002B6C26">
        <w:t>,</w:t>
      </w:r>
      <w:r>
        <w:t xml:space="preserve"> and rushed to his home </w:t>
      </w:r>
      <w:r w:rsidR="002B6C26">
        <w:t>to</w:t>
      </w:r>
      <w:r>
        <w:t xml:space="preserve"> spend some time in his garden thinking. Sitting in his garden with his feet feeling the soil always </w:t>
      </w:r>
      <w:r w:rsidR="002B6C26">
        <w:t>connected</w:t>
      </w:r>
      <w:r>
        <w:t xml:space="preserve"> Varo, which allowed him to think clearly.</w:t>
      </w:r>
    </w:p>
    <w:p w14:paraId="330BAD3E" w14:textId="77777777" w:rsidR="009E7BD1" w:rsidRDefault="009E7BD1" w:rsidP="009E7BD1">
      <w:r>
        <w:t xml:space="preserve">While he rested his life partner, </w:t>
      </w:r>
      <w:proofErr w:type="spellStart"/>
      <w:r>
        <w:t>Iorata</w:t>
      </w:r>
      <w:proofErr w:type="spellEnd"/>
      <w:r>
        <w:t xml:space="preserve"> entered and took the resting pad next to him. She didn’t say anything because she knew that he was deep in thought and would speak when he found a concrete idea to express.</w:t>
      </w:r>
    </w:p>
    <w:p w14:paraId="6201FD36" w14:textId="77777777" w:rsidR="009E7BD1" w:rsidRDefault="009E7BD1" w:rsidP="009E7BD1">
      <w:r>
        <w:lastRenderedPageBreak/>
        <w:t xml:space="preserve">“My dear, </w:t>
      </w:r>
      <w:proofErr w:type="spellStart"/>
      <w:r>
        <w:t>Iorata</w:t>
      </w:r>
      <w:proofErr w:type="spellEnd"/>
      <w:r>
        <w:t xml:space="preserve">. I fear we are coming upon troubled times. Doctor Wong has found the twin </w:t>
      </w:r>
      <w:r w:rsidRPr="00F17AC8">
        <w:rPr>
          <w:noProof/>
        </w:rPr>
        <w:t>planet</w:t>
      </w:r>
      <w:r w:rsidR="00F17AC8">
        <w:rPr>
          <w:noProof/>
        </w:rPr>
        <w:t>,</w:t>
      </w:r>
      <w:r>
        <w:t xml:space="preserve"> and he has photos and recordings of them. Many of us are </w:t>
      </w:r>
      <w:proofErr w:type="gramStart"/>
      <w:r>
        <w:t xml:space="preserve">very </w:t>
      </w:r>
      <w:r w:rsidRPr="00F17AC8">
        <w:rPr>
          <w:noProof/>
        </w:rPr>
        <w:t>concerned</w:t>
      </w:r>
      <w:proofErr w:type="gramEnd"/>
      <w:r w:rsidR="00F17AC8">
        <w:rPr>
          <w:noProof/>
        </w:rPr>
        <w:t>,</w:t>
      </w:r>
      <w:r>
        <w:t xml:space="preserve"> and we worry about what we must do next to protect the people and Varo,”</w:t>
      </w:r>
    </w:p>
    <w:p w14:paraId="015BEAB8" w14:textId="3A80B236" w:rsidR="009E7BD1" w:rsidRDefault="009E7BD1" w:rsidP="009E7BD1">
      <w:r>
        <w:t>“</w:t>
      </w:r>
      <w:proofErr w:type="spellStart"/>
      <w:r>
        <w:t>Erom</w:t>
      </w:r>
      <w:proofErr w:type="spellEnd"/>
      <w:r>
        <w:t xml:space="preserve">, I have spoken with many of the life partners of the district leaders. The general feeling was that something was going to happen regardless of what we did. Our technologies are </w:t>
      </w:r>
      <w:r w:rsidRPr="00F17AC8">
        <w:rPr>
          <w:noProof/>
        </w:rPr>
        <w:t>improving</w:t>
      </w:r>
      <w:r w:rsidR="00F17AC8">
        <w:rPr>
          <w:noProof/>
        </w:rPr>
        <w:t>,</w:t>
      </w:r>
      <w:r>
        <w:t xml:space="preserve"> and I’m sure theirs were also. If we hadn’t found each other now, it would have happened </w:t>
      </w:r>
      <w:r w:rsidR="00FE1B18">
        <w:rPr>
          <w:noProof/>
        </w:rPr>
        <w:t>shortly</w:t>
      </w:r>
      <w:r>
        <w:t xml:space="preserve">. The path we are going down was leading us in a direction that Varo wants us to go. Varo knows that any living creature is like a </w:t>
      </w:r>
      <w:proofErr w:type="spellStart"/>
      <w:r>
        <w:t>Jabom</w:t>
      </w:r>
      <w:proofErr w:type="spellEnd"/>
      <w:r>
        <w:t xml:space="preserve"> plant. It must grow and change for it to find what it will become. Maybe, we have yet to find out what we’ll become,” she said.</w:t>
      </w:r>
    </w:p>
    <w:p w14:paraId="3E48501D" w14:textId="40FB8018" w:rsidR="009E7BD1" w:rsidRDefault="009E7BD1" w:rsidP="009E7BD1">
      <w:proofErr w:type="spellStart"/>
      <w:r>
        <w:t>Iorata</w:t>
      </w:r>
      <w:proofErr w:type="spellEnd"/>
      <w:r>
        <w:t xml:space="preserve"> paused</w:t>
      </w:r>
      <w:r w:rsidR="002B6C26">
        <w:t>,</w:t>
      </w:r>
      <w:r>
        <w:t xml:space="preserve"> then continued, “I have spoken with </w:t>
      </w:r>
      <w:proofErr w:type="spellStart"/>
      <w:r>
        <w:t>Lretta</w:t>
      </w:r>
      <w:proofErr w:type="spellEnd"/>
      <w:r>
        <w:t xml:space="preserve"> </w:t>
      </w:r>
      <w:r w:rsidR="002B6C26">
        <w:rPr>
          <w:noProof/>
        </w:rPr>
        <w:t>several</w:t>
      </w:r>
      <w:r>
        <w:t xml:space="preserve"> times about this. Even though she was worried, she also knows that we must move forward. It was up to the </w:t>
      </w:r>
      <w:proofErr w:type="spellStart"/>
      <w:r>
        <w:t>Raog</w:t>
      </w:r>
      <w:proofErr w:type="spellEnd"/>
      <w:r>
        <w:t xml:space="preserve"> to discover the right path.”</w:t>
      </w:r>
    </w:p>
    <w:p w14:paraId="77363602" w14:textId="0B6DE36D" w:rsidR="009E7BD1" w:rsidRDefault="009E7BD1" w:rsidP="009E7BD1">
      <w:r>
        <w:t xml:space="preserve">“My dear, I have directed my technicians to design and build defensive tools for us. We don’t know how to make them, but they will try. I’m </w:t>
      </w:r>
      <w:proofErr w:type="gramStart"/>
      <w:r>
        <w:t>very uncomfortable</w:t>
      </w:r>
      <w:proofErr w:type="gramEnd"/>
      <w:r>
        <w:t xml:space="preserve"> building any tools that might be used against other living creatures. I don't know who these creatures are</w:t>
      </w:r>
      <w:r w:rsidR="002B6C26">
        <w:t>,</w:t>
      </w:r>
      <w:r>
        <w:t xml:space="preserve"> and I’d rather have some protection rather than none,” </w:t>
      </w:r>
      <w:proofErr w:type="spellStart"/>
      <w:r>
        <w:t>Erom</w:t>
      </w:r>
      <w:proofErr w:type="spellEnd"/>
      <w:r>
        <w:t xml:space="preserve"> said while </w:t>
      </w:r>
      <w:proofErr w:type="spellStart"/>
      <w:r>
        <w:t>Iorata</w:t>
      </w:r>
      <w:proofErr w:type="spellEnd"/>
      <w:r>
        <w:t xml:space="preserve"> listened intently.</w:t>
      </w:r>
    </w:p>
    <w:p w14:paraId="75C2EF59" w14:textId="7A78676E" w:rsidR="009E7BD1" w:rsidRDefault="009E7BD1" w:rsidP="009E7BD1">
      <w:r>
        <w:t xml:space="preserve">“I can’t think of any other way to defend ourselves. We use tools to prepare the soil, </w:t>
      </w:r>
      <w:r w:rsidR="002B6C26">
        <w:t xml:space="preserve">use hand tools to prune the </w:t>
      </w:r>
      <w:proofErr w:type="spellStart"/>
      <w:r w:rsidR="002B6C26">
        <w:t>Jabom</w:t>
      </w:r>
      <w:proofErr w:type="spellEnd"/>
      <w:r w:rsidR="002B6C26">
        <w:t>, use tools to remove the weeds, and</w:t>
      </w:r>
      <w:r>
        <w:t xml:space="preserve"> use tools to build our homes. I know of no other way to defend us but to create defensive tools.”</w:t>
      </w:r>
    </w:p>
    <w:p w14:paraId="526516A7" w14:textId="3BC7BC5E" w:rsidR="009E7BD1" w:rsidRDefault="009E7BD1" w:rsidP="009E7BD1">
      <w:r>
        <w:t>“That doesn’t surprise me</w:t>
      </w:r>
      <w:r w:rsidR="002B6C26">
        <w:t>. W</w:t>
      </w:r>
      <w:r>
        <w:t xml:space="preserve">e talk among ourselves about what our partners are doing and what we think needs </w:t>
      </w:r>
      <w:r>
        <w:lastRenderedPageBreak/>
        <w:t xml:space="preserve">to be done. I am worried, and I guess I am comforted that we might have a defensive tool available if we need one. You are the district leader, and you have many obligations to the people of your district. As your life partner, I also have obligations to support the people in our district. We both accepted those roles because it is best for them. We must do what is best for the greater good,” </w:t>
      </w:r>
      <w:proofErr w:type="spellStart"/>
      <w:r>
        <w:t>Iorata</w:t>
      </w:r>
      <w:proofErr w:type="spellEnd"/>
      <w:r>
        <w:t xml:space="preserve"> said as she held her life partner’s hand.</w:t>
      </w:r>
    </w:p>
    <w:p w14:paraId="0B22DF1C" w14:textId="77777777" w:rsidR="0049264C" w:rsidRDefault="0049264C" w:rsidP="0049264C">
      <w:pPr>
        <w:pStyle w:val="SceneSeparator"/>
      </w:pPr>
      <w:r>
        <w:t>&gt;&gt;&gt;&gt;&gt;&gt;&gt;&gt;&gt;&gt;&gt;&gt;&gt;&gt;&gt;&gt;&gt;&gt;&gt;&gt;</w:t>
      </w:r>
    </w:p>
    <w:p w14:paraId="53D5F1DD" w14:textId="1A3A0B6F" w:rsidR="009E7BD1" w:rsidRDefault="002B6C26" w:rsidP="009E7BD1">
      <w:r>
        <w:t xml:space="preserve">The next day, </w:t>
      </w:r>
      <w:proofErr w:type="spellStart"/>
      <w:r>
        <w:t>Erom</w:t>
      </w:r>
      <w:proofErr w:type="spellEnd"/>
      <w:r>
        <w:t xml:space="preserve"> was in his office</w:t>
      </w:r>
      <w:r w:rsidR="009E7BD1">
        <w:t xml:space="preserve">, resting on his pad with his team as they heard the </w:t>
      </w:r>
      <w:r w:rsidR="009E7BD1" w:rsidRPr="00F17AC8">
        <w:rPr>
          <w:noProof/>
        </w:rPr>
        <w:t>planet</w:t>
      </w:r>
      <w:r w:rsidR="00F17AC8">
        <w:rPr>
          <w:noProof/>
        </w:rPr>
        <w:t>-</w:t>
      </w:r>
      <w:r w:rsidR="009E7BD1" w:rsidRPr="00F17AC8">
        <w:rPr>
          <w:noProof/>
        </w:rPr>
        <w:t>wide</w:t>
      </w:r>
      <w:r w:rsidR="009E7BD1">
        <w:t xml:space="preserve"> broadcast from the Grand Leader.</w:t>
      </w:r>
    </w:p>
    <w:p w14:paraId="51AC8A12" w14:textId="3FD55F4A" w:rsidR="009E7BD1" w:rsidRDefault="009E7BD1" w:rsidP="009E7BD1">
      <w:r>
        <w:t xml:space="preserve">Even though his team heard the information from their District Leader, </w:t>
      </w:r>
      <w:proofErr w:type="spellStart"/>
      <w:r>
        <w:t>Erom</w:t>
      </w:r>
      <w:proofErr w:type="spellEnd"/>
      <w:r>
        <w:t xml:space="preserve">; hearing it from the Grand Leader and Orb made it more ‘real.’ After a moment of </w:t>
      </w:r>
      <w:r w:rsidRPr="00F17AC8">
        <w:rPr>
          <w:noProof/>
        </w:rPr>
        <w:t>silence</w:t>
      </w:r>
      <w:r w:rsidR="00F17AC8">
        <w:rPr>
          <w:noProof/>
        </w:rPr>
        <w:t>,</w:t>
      </w:r>
      <w:r>
        <w:t xml:space="preserve"> </w:t>
      </w:r>
      <w:proofErr w:type="spellStart"/>
      <w:r>
        <w:t>Erom</w:t>
      </w:r>
      <w:proofErr w:type="spellEnd"/>
      <w:r>
        <w:t xml:space="preserve"> spoke, “We must prepare for this, I fear that finding that twin planet will be a problem. In the past, we haven’t needed defensive tools. I think the time has come for us to consider defending ourselves. I pray their use will never occur, but no protection is far worse than having tools we never use. Please use the manufacturing expertise of our district and build defensive tools and respond back to me.”</w:t>
      </w:r>
    </w:p>
    <w:p w14:paraId="6339A5C2" w14:textId="4378D75C" w:rsidR="009E7BD1" w:rsidRDefault="009E7BD1" w:rsidP="009E7BD1">
      <w:r>
        <w:t xml:space="preserve">Each of the team members nodded in agreement and left the meeting room. </w:t>
      </w:r>
      <w:proofErr w:type="spellStart"/>
      <w:r>
        <w:t>Erom</w:t>
      </w:r>
      <w:proofErr w:type="spellEnd"/>
      <w:r>
        <w:t xml:space="preserve"> rested on </w:t>
      </w:r>
      <w:r w:rsidRPr="00A9222E">
        <w:rPr>
          <w:noProof/>
        </w:rPr>
        <w:t>his</w:t>
      </w:r>
      <w:r>
        <w:t xml:space="preserve"> pad</w:t>
      </w:r>
      <w:r w:rsidR="002B6C26">
        <w:t>,</w:t>
      </w:r>
      <w:r>
        <w:t xml:space="preserve"> contemplating the steps </w:t>
      </w:r>
      <w:r w:rsidRPr="00A9222E">
        <w:rPr>
          <w:noProof/>
        </w:rPr>
        <w:t>he</w:t>
      </w:r>
      <w:r>
        <w:t xml:space="preserve"> just began and was fearful of where they may lead.</w:t>
      </w:r>
    </w:p>
    <w:p w14:paraId="3598FFC9" w14:textId="77777777" w:rsidR="009E7BD1" w:rsidRDefault="009E7BD1" w:rsidP="009E7BD1">
      <w:pPr>
        <w:pStyle w:val="SceneSeparator"/>
      </w:pPr>
      <w:r>
        <w:lastRenderedPageBreak/>
        <w:t>&gt;&gt;&gt;&gt;&gt;&gt;&gt;&gt;&gt;&gt;&gt;&gt;&gt;&gt;&gt;&gt;&gt;&gt;&gt;&gt;</w:t>
      </w:r>
    </w:p>
    <w:p w14:paraId="4999829C" w14:textId="01C2BFD1" w:rsidR="009E7BD1" w:rsidRDefault="009E7BD1" w:rsidP="009E7BD1">
      <w:proofErr w:type="spellStart"/>
      <w:r>
        <w:t>Mortog</w:t>
      </w:r>
      <w:proofErr w:type="spellEnd"/>
      <w:r>
        <w:t xml:space="preserve"> rested in the garden in his residence, with his family around him</w:t>
      </w:r>
      <w:r w:rsidR="002B6C26">
        <w:t>,</w:t>
      </w:r>
      <w:r>
        <w:t xml:space="preserve"> and heard the words of the Grand Leader and the Orb. After the speeches, he rested </w:t>
      </w:r>
      <w:r w:rsidRPr="00F17AC8">
        <w:rPr>
          <w:noProof/>
        </w:rPr>
        <w:t>quietly</w:t>
      </w:r>
      <w:r w:rsidR="00F17AC8">
        <w:rPr>
          <w:noProof/>
        </w:rPr>
        <w:t>,</w:t>
      </w:r>
      <w:r>
        <w:t xml:space="preserve"> and his wife reached out and touched his hand. </w:t>
      </w:r>
      <w:r w:rsidR="008A3A7E">
        <w:t>Then, h</w:t>
      </w:r>
      <w:r>
        <w:t>is children began playing and chas</w:t>
      </w:r>
      <w:r w:rsidR="002B6C26">
        <w:t>ing</w:t>
      </w:r>
      <w:r>
        <w:t xml:space="preserve"> each other out of the room.</w:t>
      </w:r>
    </w:p>
    <w:p w14:paraId="2134642E" w14:textId="77777777" w:rsidR="009E7BD1" w:rsidRDefault="009E7BD1" w:rsidP="009E7BD1">
      <w:r w:rsidRPr="00F17AC8">
        <w:rPr>
          <w:noProof/>
        </w:rPr>
        <w:t>Mortog’s</w:t>
      </w:r>
      <w:r>
        <w:t xml:space="preserve"> partner, Ilana, asked in a quiet voice, “What do you think that will mean to us?”</w:t>
      </w:r>
    </w:p>
    <w:p w14:paraId="71F3F374" w14:textId="3A4ECDD4" w:rsidR="009E7BD1" w:rsidRDefault="009E7BD1" w:rsidP="009E7BD1">
      <w:r w:rsidRPr="00F17AC8">
        <w:rPr>
          <w:noProof/>
        </w:rPr>
        <w:t>Mortog’s</w:t>
      </w:r>
      <w:r>
        <w:t xml:space="preserve"> response was soft but cautious, “I don’t know my partner, but I fear that our lives have changed</w:t>
      </w:r>
      <w:r w:rsidR="002B6C26">
        <w:t>,</w:t>
      </w:r>
      <w:r>
        <w:t xml:space="preserve"> and sometimes change is not good. I will meet with our soil tender, Ilrod</w:t>
      </w:r>
      <w:r w:rsidR="002B6C26">
        <w:t>,</w:t>
      </w:r>
      <w:r>
        <w:t xml:space="preserve"> tomorrow and discuss this.” After a deep </w:t>
      </w:r>
      <w:r w:rsidRPr="00F17AC8">
        <w:rPr>
          <w:noProof/>
        </w:rPr>
        <w:t>breath</w:t>
      </w:r>
      <w:r w:rsidR="00F17AC8">
        <w:rPr>
          <w:noProof/>
        </w:rPr>
        <w:t>,</w:t>
      </w:r>
      <w:r>
        <w:t xml:space="preserve"> he said, “Please, let us rest </w:t>
      </w:r>
      <w:r w:rsidRPr="00F17AC8">
        <w:rPr>
          <w:noProof/>
        </w:rPr>
        <w:t>tonight</w:t>
      </w:r>
      <w:r w:rsidR="00F17AC8">
        <w:rPr>
          <w:noProof/>
        </w:rPr>
        <w:t>,</w:t>
      </w:r>
      <w:r>
        <w:t xml:space="preserve"> and I’ll do something about it tomorrow.”</w:t>
      </w:r>
    </w:p>
    <w:p w14:paraId="36CF9291" w14:textId="77777777" w:rsidR="009E7BD1" w:rsidRDefault="009E7BD1" w:rsidP="009E7BD1">
      <w:r>
        <w:t xml:space="preserve">Ilana knew her </w:t>
      </w:r>
      <w:r w:rsidRPr="00F17AC8">
        <w:rPr>
          <w:noProof/>
        </w:rPr>
        <w:t>partner</w:t>
      </w:r>
      <w:r w:rsidR="00F17AC8">
        <w:rPr>
          <w:noProof/>
        </w:rPr>
        <w:t>,</w:t>
      </w:r>
      <w:r>
        <w:t xml:space="preserve"> and she knew her people. She agreed with what he </w:t>
      </w:r>
      <w:r w:rsidRPr="00F17AC8">
        <w:rPr>
          <w:noProof/>
        </w:rPr>
        <w:t>said</w:t>
      </w:r>
      <w:r w:rsidR="00F17AC8">
        <w:rPr>
          <w:noProof/>
        </w:rPr>
        <w:t>,</w:t>
      </w:r>
      <w:r>
        <w:t xml:space="preserve"> and she also agreed with his concern. They must both be prepared for the changes that seemed inevitable.</w:t>
      </w:r>
    </w:p>
    <w:p w14:paraId="54368E08" w14:textId="77777777" w:rsidR="0012276E" w:rsidRDefault="0012276E" w:rsidP="0012276E">
      <w:pPr>
        <w:pStyle w:val="SceneSeparator"/>
      </w:pPr>
      <w:r>
        <w:t>&gt;&gt;&gt;&gt;&gt;&gt;&gt;&gt;&gt;&gt;&gt;&gt;&gt;&gt;&gt;&gt;&gt;&gt;&gt;&gt;&gt;</w:t>
      </w:r>
    </w:p>
    <w:p w14:paraId="4BF39C14" w14:textId="7C3B0006" w:rsidR="009E7BD1" w:rsidRDefault="009E7BD1" w:rsidP="009E7BD1">
      <w:proofErr w:type="spellStart"/>
      <w:r>
        <w:t>Mortog</w:t>
      </w:r>
      <w:proofErr w:type="spellEnd"/>
      <w:r>
        <w:t xml:space="preserve"> rose at the beginning of a new day and took his ground transport to his working field</w:t>
      </w:r>
      <w:r w:rsidR="002B6C26">
        <w:t>,</w:t>
      </w:r>
      <w:r>
        <w:t xml:space="preserve"> where he began to organize the workers on his team. In the corner of his eye, he watched for the soil tender so that he could talk with him. Eventually, he saw his friend moving across the </w:t>
      </w:r>
      <w:r w:rsidRPr="00F17AC8">
        <w:rPr>
          <w:noProof/>
        </w:rPr>
        <w:t>field</w:t>
      </w:r>
      <w:r w:rsidR="00F17AC8">
        <w:rPr>
          <w:noProof/>
        </w:rPr>
        <w:t>,</w:t>
      </w:r>
      <w:r>
        <w:t xml:space="preserve"> and </w:t>
      </w:r>
      <w:proofErr w:type="spellStart"/>
      <w:r>
        <w:t>Mortog</w:t>
      </w:r>
      <w:proofErr w:type="spellEnd"/>
      <w:r>
        <w:t xml:space="preserve"> went to intercept him.</w:t>
      </w:r>
    </w:p>
    <w:p w14:paraId="5BB77691" w14:textId="18C46D98" w:rsidR="009E7BD1" w:rsidRDefault="009E7BD1" w:rsidP="009E7BD1">
      <w:r>
        <w:t>Ilrod walked across the field</w:t>
      </w:r>
      <w:r w:rsidR="002B6C26">
        <w:t>,</w:t>
      </w:r>
      <w:r>
        <w:t xml:space="preserve"> enjoying the soft soil and the clean air. Last night he received a troubling message from an old friend. </w:t>
      </w:r>
      <w:proofErr w:type="spellStart"/>
      <w:r>
        <w:t>Vortus</w:t>
      </w:r>
      <w:proofErr w:type="spellEnd"/>
      <w:r>
        <w:t xml:space="preserve"> told him, “Bad things will come </w:t>
      </w:r>
      <w:r>
        <w:lastRenderedPageBreak/>
        <w:t xml:space="preserve">from that twin planet,” and he asked all soil tenders to find good men who would go to the ice caves to defend the </w:t>
      </w:r>
      <w:proofErr w:type="spellStart"/>
      <w:r>
        <w:t>Jabom</w:t>
      </w:r>
      <w:proofErr w:type="spellEnd"/>
      <w:r>
        <w:t xml:space="preserve">. </w:t>
      </w:r>
    </w:p>
    <w:p w14:paraId="284C8792" w14:textId="08433E06" w:rsidR="009E7BD1" w:rsidRDefault="009E7BD1" w:rsidP="009E7BD1">
      <w:r>
        <w:t xml:space="preserve">As Ilrod walked, he thought about the request </w:t>
      </w:r>
      <w:proofErr w:type="spellStart"/>
      <w:r>
        <w:t>Vortus</w:t>
      </w:r>
      <w:proofErr w:type="spellEnd"/>
      <w:r>
        <w:t xml:space="preserve"> had made, who was the best man for that responsibility? As his thought formed, he saw </w:t>
      </w:r>
      <w:proofErr w:type="spellStart"/>
      <w:r>
        <w:t>Mortog</w:t>
      </w:r>
      <w:proofErr w:type="spellEnd"/>
      <w:r>
        <w:t xml:space="preserve"> approaching. </w:t>
      </w:r>
      <w:r w:rsidRPr="00E32771">
        <w:rPr>
          <w:i/>
        </w:rPr>
        <w:t>What a stroke of good luck</w:t>
      </w:r>
      <w:r w:rsidR="002B6C26">
        <w:rPr>
          <w:i/>
        </w:rPr>
        <w:t>. H</w:t>
      </w:r>
      <w:r w:rsidRPr="00E32771">
        <w:rPr>
          <w:i/>
        </w:rPr>
        <w:t>ere comes the best man,</w:t>
      </w:r>
      <w:r>
        <w:t xml:space="preserve"> he thought.</w:t>
      </w:r>
    </w:p>
    <w:p w14:paraId="1AF9BF49" w14:textId="5946EBB7" w:rsidR="009E7BD1" w:rsidRDefault="009E7BD1" w:rsidP="009E7BD1">
      <w:r>
        <w:t>“My friend</w:t>
      </w:r>
      <w:r w:rsidR="002B6C26">
        <w:t>,</w:t>
      </w:r>
      <w:r>
        <w:t xml:space="preserve"> soil tender. May your soil always bear </w:t>
      </w:r>
      <w:proofErr w:type="spellStart"/>
      <w:r>
        <w:t>Jabom</w:t>
      </w:r>
      <w:proofErr w:type="spellEnd"/>
      <w:r>
        <w:t xml:space="preserve">,” </w:t>
      </w:r>
      <w:proofErr w:type="spellStart"/>
      <w:r>
        <w:t>Mortog</w:t>
      </w:r>
      <w:proofErr w:type="spellEnd"/>
      <w:r>
        <w:t xml:space="preserve"> said as he greeted his friend.</w:t>
      </w:r>
    </w:p>
    <w:p w14:paraId="7A2C25CA" w14:textId="77777777" w:rsidR="009E7BD1" w:rsidRDefault="009E7BD1" w:rsidP="009E7BD1">
      <w:r>
        <w:t>“And may yours also,” the soil tender responded.</w:t>
      </w:r>
    </w:p>
    <w:p w14:paraId="0AB2A129" w14:textId="77777777" w:rsidR="009E7BD1" w:rsidRDefault="009E7BD1" w:rsidP="009E7BD1">
      <w:r>
        <w:t xml:space="preserve">“Did you hear the transmissions last night from the Grand Leader and the Orb?” </w:t>
      </w:r>
      <w:proofErr w:type="spellStart"/>
      <w:r>
        <w:t>Mortog</w:t>
      </w:r>
      <w:proofErr w:type="spellEnd"/>
      <w:r>
        <w:t xml:space="preserve"> asked.</w:t>
      </w:r>
    </w:p>
    <w:p w14:paraId="01DD4F3B" w14:textId="10CDC132" w:rsidR="009E7BD1" w:rsidRDefault="009E7BD1" w:rsidP="009E7BD1">
      <w:r>
        <w:t>“Yes</w:t>
      </w:r>
      <w:r w:rsidR="002B6C26">
        <w:t>,</w:t>
      </w:r>
      <w:r>
        <w:t xml:space="preserve"> I did, and I also had communications from another soil tender, an old friend,” Ilrod responded in a hushed tone. “Let us speak about important steps we must take,” he continued.</w:t>
      </w:r>
    </w:p>
    <w:p w14:paraId="223539CA" w14:textId="77777777" w:rsidR="009E7BD1" w:rsidRDefault="009E7BD1" w:rsidP="009E7BD1">
      <w:r>
        <w:t xml:space="preserve">“You and your team have done well preparing </w:t>
      </w:r>
      <w:proofErr w:type="spellStart"/>
      <w:r>
        <w:t>Jabom</w:t>
      </w:r>
      <w:proofErr w:type="spellEnd"/>
      <w:r>
        <w:t xml:space="preserve"> for the next harvest. Now I’d like you to consider doing something for the </w:t>
      </w:r>
      <w:proofErr w:type="spellStart"/>
      <w:r>
        <w:t>Raog</w:t>
      </w:r>
      <w:proofErr w:type="spellEnd"/>
      <w:r>
        <w:t>,” Ilrod said in a conspirator’s tone.</w:t>
      </w:r>
    </w:p>
    <w:p w14:paraId="6EF6CC6E" w14:textId="77777777" w:rsidR="009E7BD1" w:rsidRDefault="009E7BD1" w:rsidP="009E7BD1">
      <w:r>
        <w:t xml:space="preserve">“I will do what is necessary for the </w:t>
      </w:r>
      <w:proofErr w:type="spellStart"/>
      <w:r>
        <w:t>Raog</w:t>
      </w:r>
      <w:proofErr w:type="spellEnd"/>
      <w:r>
        <w:t xml:space="preserve"> and my family,” </w:t>
      </w:r>
      <w:proofErr w:type="spellStart"/>
      <w:r>
        <w:t>Mortog</w:t>
      </w:r>
      <w:proofErr w:type="spellEnd"/>
      <w:r>
        <w:t xml:space="preserve"> said.</w:t>
      </w:r>
    </w:p>
    <w:p w14:paraId="0D0D84D6" w14:textId="16202168" w:rsidR="009E7BD1" w:rsidRDefault="009E7BD1" w:rsidP="009E7BD1">
      <w:r>
        <w:t xml:space="preserve">“Excellent, my friend. I have received word from </w:t>
      </w:r>
      <w:r w:rsidRPr="00F17AC8">
        <w:rPr>
          <w:noProof/>
        </w:rPr>
        <w:t>Vortus</w:t>
      </w:r>
      <w:r w:rsidR="00F17AC8">
        <w:rPr>
          <w:noProof/>
        </w:rPr>
        <w:t>,</w:t>
      </w:r>
      <w:r>
        <w:t xml:space="preserve"> and he has spoken with Orto, the </w:t>
      </w:r>
      <w:r w:rsidR="004913DF">
        <w:t>capit</w:t>
      </w:r>
      <w:r w:rsidR="00C0396B">
        <w:t>a</w:t>
      </w:r>
      <w:r w:rsidR="004913DF">
        <w:t>l</w:t>
      </w:r>
      <w:r>
        <w:t xml:space="preserve"> district leader</w:t>
      </w:r>
      <w:r w:rsidR="002B6C26">
        <w:t>. T</w:t>
      </w:r>
      <w:r>
        <w:t xml:space="preserve">hey are very worried about these developments. They want us to send people we can trust to the ice caves to protect the </w:t>
      </w:r>
      <w:proofErr w:type="spellStart"/>
      <w:r>
        <w:t>Jabom</w:t>
      </w:r>
      <w:proofErr w:type="spellEnd"/>
      <w:r>
        <w:t xml:space="preserve"> stored there. These satellite launches and communications with a twin planet may lead to a point where that </w:t>
      </w:r>
      <w:proofErr w:type="spellStart"/>
      <w:r>
        <w:t>Jabom</w:t>
      </w:r>
      <w:proofErr w:type="spellEnd"/>
      <w:r>
        <w:t xml:space="preserve"> is critical for our survival. I’d like you and your team to go to the ice caves and </w:t>
      </w:r>
      <w:r w:rsidRPr="00F17AC8">
        <w:rPr>
          <w:noProof/>
        </w:rPr>
        <w:t>wait</w:t>
      </w:r>
      <w:r w:rsidR="00F17AC8">
        <w:rPr>
          <w:noProof/>
        </w:rPr>
        <w:t xml:space="preserve"> for</w:t>
      </w:r>
      <w:r>
        <w:t xml:space="preserve"> further instruction,” directed Ilrod.</w:t>
      </w:r>
    </w:p>
    <w:p w14:paraId="5AADB65F" w14:textId="0E9A5288" w:rsidR="009E7BD1" w:rsidRDefault="009E7BD1" w:rsidP="009E7BD1">
      <w:proofErr w:type="spellStart"/>
      <w:r>
        <w:lastRenderedPageBreak/>
        <w:t>Mortog</w:t>
      </w:r>
      <w:proofErr w:type="spellEnd"/>
      <w:r>
        <w:t xml:space="preserve"> was shocked and confused, he took a few moments to </w:t>
      </w:r>
      <w:r w:rsidRPr="00F17AC8">
        <w:rPr>
          <w:noProof/>
        </w:rPr>
        <w:t>think</w:t>
      </w:r>
      <w:r w:rsidR="00F17AC8">
        <w:rPr>
          <w:noProof/>
        </w:rPr>
        <w:t>,</w:t>
      </w:r>
      <w:r>
        <w:t xml:space="preserve"> and it made sense. The ice caves were significant to </w:t>
      </w:r>
      <w:r w:rsidRPr="00F17AC8">
        <w:rPr>
          <w:noProof/>
        </w:rPr>
        <w:t>everyone</w:t>
      </w:r>
      <w:r w:rsidR="00F17AC8">
        <w:rPr>
          <w:noProof/>
        </w:rPr>
        <w:t>,</w:t>
      </w:r>
      <w:r>
        <w:t xml:space="preserve"> and he was honored to be asked to protect them. “It will be my honor to contribute in that manner</w:t>
      </w:r>
      <w:r w:rsidR="002B6C26">
        <w:t>;</w:t>
      </w:r>
      <w:r>
        <w:t xml:space="preserve"> I will prepare my team and leave tomorrow,</w:t>
      </w:r>
      <w:r w:rsidR="00A26F28">
        <w:t>”</w:t>
      </w:r>
      <w:r w:rsidR="00F036E0">
        <w:t>-</w:t>
      </w:r>
      <w:r>
        <w:t xml:space="preserve"> he responded.</w:t>
      </w:r>
    </w:p>
    <w:p w14:paraId="553A2FEE" w14:textId="77777777" w:rsidR="009E7BD1" w:rsidRDefault="009E7BD1" w:rsidP="009E7BD1">
      <w:r>
        <w:t>“Excellent, may the spirit of Varo remain with you,” Ilrod said.</w:t>
      </w:r>
    </w:p>
    <w:p w14:paraId="344D9A00" w14:textId="2DB19E5C" w:rsidR="009E7BD1" w:rsidRDefault="009E7BD1" w:rsidP="009E7BD1">
      <w:proofErr w:type="spellStart"/>
      <w:r>
        <w:t>Mortog</w:t>
      </w:r>
      <w:proofErr w:type="spellEnd"/>
      <w:r>
        <w:t xml:space="preserve"> knew that would be hard on his team</w:t>
      </w:r>
      <w:r w:rsidR="00AA15B5">
        <w:t>,</w:t>
      </w:r>
      <w:r>
        <w:t xml:space="preserve"> especially his family, but he knew it was the right thing. His partner Ilana was </w:t>
      </w:r>
      <w:r w:rsidRPr="00F17AC8">
        <w:rPr>
          <w:noProof/>
        </w:rPr>
        <w:t>strong</w:t>
      </w:r>
      <w:r w:rsidR="00F17AC8">
        <w:rPr>
          <w:noProof/>
        </w:rPr>
        <w:t>,</w:t>
      </w:r>
      <w:r>
        <w:t xml:space="preserve"> and with the help of their </w:t>
      </w:r>
      <w:r w:rsidRPr="00F17AC8">
        <w:rPr>
          <w:noProof/>
        </w:rPr>
        <w:t>neighbors</w:t>
      </w:r>
      <w:r w:rsidR="00F17AC8">
        <w:rPr>
          <w:noProof/>
        </w:rPr>
        <w:t>,</w:t>
      </w:r>
      <w:r>
        <w:t xml:space="preserve"> he knew his family would be safe. </w:t>
      </w:r>
      <w:proofErr w:type="gramStart"/>
      <w:r w:rsidR="008A3A7E">
        <w:t>So</w:t>
      </w:r>
      <w:proofErr w:type="gramEnd"/>
      <w:r w:rsidR="008A3A7E">
        <w:t xml:space="preserve"> h</w:t>
      </w:r>
      <w:r>
        <w:t xml:space="preserve">e went and spoke </w:t>
      </w:r>
      <w:r w:rsidR="00A9222E">
        <w:rPr>
          <w:noProof/>
        </w:rPr>
        <w:t>to</w:t>
      </w:r>
      <w:r>
        <w:t xml:space="preserve"> his team.</w:t>
      </w:r>
    </w:p>
    <w:p w14:paraId="2019B1FE" w14:textId="77777777" w:rsidR="009E7BD1" w:rsidRDefault="009E7BD1" w:rsidP="009E7BD1">
      <w:r>
        <w:t xml:space="preserve">After his team had agreed to do what was asked, </w:t>
      </w:r>
      <w:proofErr w:type="spellStart"/>
      <w:r>
        <w:t>Mortog</w:t>
      </w:r>
      <w:proofErr w:type="spellEnd"/>
      <w:r>
        <w:t xml:space="preserve"> released them to go to their homes and prepare their families.</w:t>
      </w:r>
    </w:p>
    <w:p w14:paraId="14CE1566" w14:textId="5C76F2E8" w:rsidR="009E7BD1" w:rsidRDefault="009E7BD1" w:rsidP="009E7BD1">
      <w:proofErr w:type="spellStart"/>
      <w:r>
        <w:t>Mortog</w:t>
      </w:r>
      <w:proofErr w:type="spellEnd"/>
      <w:r>
        <w:t xml:space="preserve"> went home to discuss the request with his life partner, Ilana. He walked into the home earlier than </w:t>
      </w:r>
      <w:r w:rsidRPr="00F17AC8">
        <w:rPr>
          <w:noProof/>
        </w:rPr>
        <w:t>normal</w:t>
      </w:r>
      <w:r w:rsidR="00F17AC8">
        <w:rPr>
          <w:noProof/>
        </w:rPr>
        <w:t>,</w:t>
      </w:r>
      <w:r>
        <w:t xml:space="preserve"> and she immediately knew that something had changed. “Ilana, I spoke with </w:t>
      </w:r>
      <w:r w:rsidRPr="00F17AC8">
        <w:rPr>
          <w:noProof/>
        </w:rPr>
        <w:t>Ilrod</w:t>
      </w:r>
      <w:r w:rsidR="00F17AC8">
        <w:rPr>
          <w:noProof/>
        </w:rPr>
        <w:t>,</w:t>
      </w:r>
      <w:r>
        <w:t xml:space="preserve"> and he asked me to take my team to the northern ice caves and stay there. He, Orto</w:t>
      </w:r>
      <w:r w:rsidR="002B6C26">
        <w:t>,</w:t>
      </w:r>
      <w:r>
        <w:t xml:space="preserve"> the </w:t>
      </w:r>
      <w:r w:rsidR="004913DF">
        <w:t>capit</w:t>
      </w:r>
      <w:r w:rsidR="00C0396B">
        <w:t>a</w:t>
      </w:r>
      <w:r w:rsidR="004913DF">
        <w:t>l</w:t>
      </w:r>
      <w:r>
        <w:t xml:space="preserve"> district leader</w:t>
      </w:r>
      <w:r w:rsidR="002B6C26">
        <w:t>,</w:t>
      </w:r>
      <w:r>
        <w:t xml:space="preserve"> and others are concerned about this twin planet. They feel that we might have to defend the ice caves and the </w:t>
      </w:r>
      <w:proofErr w:type="spellStart"/>
      <w:r>
        <w:t>Jabom</w:t>
      </w:r>
      <w:proofErr w:type="spellEnd"/>
      <w:r>
        <w:t xml:space="preserve"> that is stored there. I agree with their concerns.”</w:t>
      </w:r>
    </w:p>
    <w:p w14:paraId="41179F67" w14:textId="6D429CA2" w:rsidR="009E7BD1" w:rsidRDefault="009E7BD1" w:rsidP="009E7BD1">
      <w:r>
        <w:t>Ilana stood and thought for a moment</w:t>
      </w:r>
      <w:r w:rsidR="002B6C26">
        <w:t>;</w:t>
      </w:r>
      <w:r>
        <w:t xml:space="preserve"> her first thoughts were about her family</w:t>
      </w:r>
      <w:r w:rsidR="002B6C26">
        <w:t>,</w:t>
      </w:r>
      <w:r>
        <w:t xml:space="preserve"> then she realized that her family was one among many</w:t>
      </w:r>
      <w:r w:rsidR="002B6C26">
        <w:t>,</w:t>
      </w:r>
      <w:r>
        <w:t xml:space="preserve"> and everyone depended on the </w:t>
      </w:r>
      <w:proofErr w:type="spellStart"/>
      <w:r>
        <w:t>Jabom</w:t>
      </w:r>
      <w:proofErr w:type="spellEnd"/>
      <w:r>
        <w:t xml:space="preserve">. The need to put good </w:t>
      </w:r>
      <w:proofErr w:type="spellStart"/>
      <w:r>
        <w:t>Raog</w:t>
      </w:r>
      <w:proofErr w:type="spellEnd"/>
      <w:r>
        <w:t xml:space="preserve"> in the caves made sense</w:t>
      </w:r>
      <w:r w:rsidR="002B6C26">
        <w:t>,</w:t>
      </w:r>
      <w:r>
        <w:t xml:space="preserve"> although she didn’t want </w:t>
      </w:r>
      <w:proofErr w:type="spellStart"/>
      <w:r>
        <w:t>Mortog</w:t>
      </w:r>
      <w:proofErr w:type="spellEnd"/>
      <w:r>
        <w:t xml:space="preserve"> to go. She then took a deep breath and was proud that her partner was asked to go.</w:t>
      </w:r>
    </w:p>
    <w:p w14:paraId="424B18D8" w14:textId="77777777" w:rsidR="009E7BD1" w:rsidRDefault="009E7BD1" w:rsidP="009E7BD1">
      <w:r>
        <w:t xml:space="preserve">“I hate to admit </w:t>
      </w:r>
      <w:proofErr w:type="gramStart"/>
      <w:r>
        <w:t>it, but</w:t>
      </w:r>
      <w:proofErr w:type="gramEnd"/>
      <w:r>
        <w:t xml:space="preserve"> going to the caves makes sense. I wish we could all go, but the </w:t>
      </w:r>
      <w:proofErr w:type="spellStart"/>
      <w:r>
        <w:t>Jabom</w:t>
      </w:r>
      <w:proofErr w:type="spellEnd"/>
      <w:r>
        <w:t xml:space="preserve"> needs a lot of </w:t>
      </w:r>
      <w:r w:rsidRPr="00F17AC8">
        <w:rPr>
          <w:noProof/>
        </w:rPr>
        <w:t>care</w:t>
      </w:r>
      <w:r w:rsidR="00F17AC8">
        <w:rPr>
          <w:noProof/>
        </w:rPr>
        <w:t>,</w:t>
      </w:r>
      <w:r>
        <w:t xml:space="preserve"> and </w:t>
      </w:r>
      <w:r>
        <w:lastRenderedPageBreak/>
        <w:t>we must continue preparing for the harvest,” Ilana pointed out.</w:t>
      </w:r>
    </w:p>
    <w:p w14:paraId="5604FBEC" w14:textId="77777777" w:rsidR="009E7BD1" w:rsidRDefault="009E7BD1" w:rsidP="009E7BD1">
      <w:r>
        <w:t>“Yes, we must continue. While we are gone, I hope you will continue coordinating the teams and their life partners. We can do a better job in the caves if we know that you are helping everyone here.”</w:t>
      </w:r>
    </w:p>
    <w:p w14:paraId="18416454" w14:textId="77777777" w:rsidR="009E7BD1" w:rsidRDefault="009E7BD1" w:rsidP="009E7BD1">
      <w:r>
        <w:t>“I will do take over your responsibilities, as long as you do your part by taking care of yourself. Now we have to explain it to our young.”</w:t>
      </w:r>
    </w:p>
    <w:p w14:paraId="1FB2AAF5" w14:textId="77777777" w:rsidR="009E7BD1" w:rsidRDefault="009E7BD1" w:rsidP="009E7BD1">
      <w:pPr>
        <w:pStyle w:val="SceneSeparator"/>
      </w:pPr>
      <w:r>
        <w:t>&gt;&gt;&gt;&gt;&gt;&gt;&gt;&gt;&gt;&gt;&gt;&gt;&gt;&gt;&gt;&gt;&gt;&gt;&gt;&gt;</w:t>
      </w:r>
    </w:p>
    <w:p w14:paraId="24553493" w14:textId="0ED0522D" w:rsidR="009E7BD1" w:rsidRDefault="009E7BD1" w:rsidP="009E7BD1">
      <w:proofErr w:type="spellStart"/>
      <w:r>
        <w:t>Ornage</w:t>
      </w:r>
      <w:proofErr w:type="spellEnd"/>
      <w:r>
        <w:t xml:space="preserve"> finished looking at the parts they had on hand and what the new requirements would be. After</w:t>
      </w:r>
      <w:r w:rsidRPr="00F17AC8">
        <w:rPr>
          <w:noProof/>
        </w:rPr>
        <w:t xml:space="preserve"> analysis,</w:t>
      </w:r>
      <w:r>
        <w:t xml:space="preserve"> he approached his father and announced, “Father</w:t>
      </w:r>
      <w:r w:rsidR="002B6C26">
        <w:t>,</w:t>
      </w:r>
      <w:r>
        <w:t xml:space="preserve"> we have all the parts and systems we need</w:t>
      </w:r>
      <w:r w:rsidR="002B6C26">
        <w:t>. W</w:t>
      </w:r>
      <w:r>
        <w:t>e just need to change some of their operation</w:t>
      </w:r>
      <w:r w:rsidR="002B6C26">
        <w:t>s</w:t>
      </w:r>
      <w:r>
        <w:t xml:space="preserve"> a little. Once that is done, we’ll be able to put it all together.”</w:t>
      </w:r>
    </w:p>
    <w:p w14:paraId="73CEAE63" w14:textId="77777777" w:rsidR="009E7BD1" w:rsidRDefault="009E7BD1" w:rsidP="009E7BD1">
      <w:r>
        <w:t>Doctor Wong was relieved and said, “Great, things will go a lot better if we don’t need resources. That will help us put it together and launch quicker.”</w:t>
      </w:r>
    </w:p>
    <w:p w14:paraId="5B04F4A3" w14:textId="65B165BA" w:rsidR="009E7BD1" w:rsidRDefault="009E7BD1" w:rsidP="009E7BD1">
      <w:r>
        <w:t xml:space="preserve">They continued working on the </w:t>
      </w:r>
      <w:r w:rsidR="002B6C26">
        <w:t>plan's final details</w:t>
      </w:r>
      <w:r>
        <w:t xml:space="preserve"> when </w:t>
      </w:r>
      <w:proofErr w:type="spellStart"/>
      <w:r>
        <w:t>Albot</w:t>
      </w:r>
      <w:proofErr w:type="spellEnd"/>
      <w:r>
        <w:t xml:space="preserve"> sought them out and made the startling announcement that the translation was complete. That shocked </w:t>
      </w:r>
      <w:proofErr w:type="gramStart"/>
      <w:r>
        <w:t>both of them</w:t>
      </w:r>
      <w:proofErr w:type="gramEnd"/>
      <w:r>
        <w:t>, as they had been concentrating so hard on their satellite plan</w:t>
      </w:r>
      <w:r w:rsidR="002B6C26">
        <w:t>,</w:t>
      </w:r>
      <w:r>
        <w:t xml:space="preserve"> and they weren’t expecting the translation to be completed so soon.</w:t>
      </w:r>
    </w:p>
    <w:p w14:paraId="682A07F9" w14:textId="619871AD" w:rsidR="009E7BD1" w:rsidRDefault="009E7BD1" w:rsidP="009E7BD1">
      <w:r>
        <w:t xml:space="preserve">The three rushed through the launch facility until they were in Doctor </w:t>
      </w:r>
      <w:r w:rsidRPr="00F17AC8">
        <w:rPr>
          <w:noProof/>
        </w:rPr>
        <w:t>Lauto’s</w:t>
      </w:r>
      <w:r>
        <w:t xml:space="preserve"> area with his translation team.</w:t>
      </w:r>
    </w:p>
    <w:p w14:paraId="2F80D7D7" w14:textId="77777777" w:rsidR="009E7BD1" w:rsidRDefault="009E7BD1" w:rsidP="009E7BD1">
      <w:r>
        <w:lastRenderedPageBreak/>
        <w:t xml:space="preserve">They </w:t>
      </w:r>
      <w:r w:rsidRPr="00F17AC8">
        <w:rPr>
          <w:noProof/>
        </w:rPr>
        <w:t>entered</w:t>
      </w:r>
      <w:r w:rsidR="00F17AC8">
        <w:rPr>
          <w:noProof/>
        </w:rPr>
        <w:t>,</w:t>
      </w:r>
      <w:r>
        <w:t xml:space="preserve"> and Doctor Wong spoke with the lead translator, Doctor </w:t>
      </w:r>
      <w:proofErr w:type="spellStart"/>
      <w:r>
        <w:t>Lauto</w:t>
      </w:r>
      <w:proofErr w:type="spellEnd"/>
      <w:r>
        <w:t>, “</w:t>
      </w:r>
      <w:proofErr w:type="spellStart"/>
      <w:r>
        <w:t>Albot</w:t>
      </w:r>
      <w:proofErr w:type="spellEnd"/>
      <w:r>
        <w:t xml:space="preserve"> said that you have completed the translation?”</w:t>
      </w:r>
    </w:p>
    <w:p w14:paraId="7CE51AA9" w14:textId="77777777" w:rsidR="009E7BD1" w:rsidRDefault="009E7BD1" w:rsidP="009E7BD1">
      <w:r>
        <w:t xml:space="preserve">“Yes, </w:t>
      </w:r>
      <w:r w:rsidRPr="00F17AC8">
        <w:rPr>
          <w:noProof/>
        </w:rPr>
        <w:t>Irroam</w:t>
      </w:r>
      <w:r>
        <w:t xml:space="preserve"> just completed </w:t>
      </w:r>
      <w:r w:rsidRPr="00F17AC8">
        <w:rPr>
          <w:noProof/>
        </w:rPr>
        <w:t>it</w:t>
      </w:r>
      <w:r w:rsidR="00F17AC8">
        <w:rPr>
          <w:noProof/>
        </w:rPr>
        <w:t>,</w:t>
      </w:r>
      <w:r>
        <w:t xml:space="preserve"> and you must hear it, let him play it in its native form first,” Doctor </w:t>
      </w:r>
      <w:proofErr w:type="spellStart"/>
      <w:r>
        <w:t>Lauto</w:t>
      </w:r>
      <w:proofErr w:type="spellEnd"/>
      <w:r>
        <w:t xml:space="preserve"> said, and he indicated to </w:t>
      </w:r>
      <w:r w:rsidRPr="00F17AC8">
        <w:rPr>
          <w:noProof/>
        </w:rPr>
        <w:t>Irroam</w:t>
      </w:r>
      <w:r>
        <w:t xml:space="preserve"> to play the recording.</w:t>
      </w:r>
    </w:p>
    <w:p w14:paraId="7C3CB123" w14:textId="3714BDB6" w:rsidR="009E7BD1" w:rsidRDefault="009E7BD1" w:rsidP="009E7BD1">
      <w:proofErr w:type="spellStart"/>
      <w:r>
        <w:t>Ornage</w:t>
      </w:r>
      <w:proofErr w:type="spellEnd"/>
      <w:r>
        <w:t xml:space="preserve"> and Doctor Wong had heard that melodic </w:t>
      </w:r>
      <w:r w:rsidR="002B6C26">
        <w:t>tone</w:t>
      </w:r>
      <w:r>
        <w:t xml:space="preserve"> many times, but it was a good idea to hear it in context with the translation.</w:t>
      </w:r>
    </w:p>
    <w:p w14:paraId="3F6493B6" w14:textId="77777777" w:rsidR="009E7BD1" w:rsidRDefault="009E7BD1" w:rsidP="009E7BD1">
      <w:r>
        <w:t xml:space="preserve">After it was complete, Doctor </w:t>
      </w:r>
      <w:proofErr w:type="spellStart"/>
      <w:r>
        <w:t>Lauto</w:t>
      </w:r>
      <w:proofErr w:type="spellEnd"/>
      <w:r>
        <w:t xml:space="preserve"> read the translation his team had created, </w:t>
      </w:r>
    </w:p>
    <w:p w14:paraId="10837AAC" w14:textId="77777777" w:rsidR="009E7BD1" w:rsidRDefault="009E7BD1" w:rsidP="009E7BD1"/>
    <w:p w14:paraId="1F05CBE3" w14:textId="7D250836" w:rsidR="009E7BD1" w:rsidRPr="009E7BD1" w:rsidRDefault="009E7BD1" w:rsidP="009E7BD1">
      <w:pPr>
        <w:rPr>
          <w:rStyle w:val="IntenseEmphasis"/>
        </w:rPr>
      </w:pPr>
      <w:r w:rsidRPr="009E7BD1">
        <w:rPr>
          <w:rStyle w:val="IntenseEmphasis"/>
        </w:rPr>
        <w:t xml:space="preserve">“We are the Ora, from the planet </w:t>
      </w:r>
      <w:r w:rsidRPr="00F17AC8">
        <w:rPr>
          <w:rStyle w:val="IntenseEmphasis"/>
          <w:noProof/>
        </w:rPr>
        <w:t>Trrem</w:t>
      </w:r>
      <w:r w:rsidR="002B6C26">
        <w:rPr>
          <w:rStyle w:val="IntenseEmphasis"/>
        </w:rPr>
        <w:t>. W</w:t>
      </w:r>
      <w:r w:rsidR="0012276E">
        <w:rPr>
          <w:rStyle w:val="IntenseEmphasis"/>
        </w:rPr>
        <w:t>ho are you?”</w:t>
      </w:r>
    </w:p>
    <w:p w14:paraId="3C6B8E2B" w14:textId="77777777" w:rsidR="009E7BD1" w:rsidRDefault="009E7BD1" w:rsidP="009E7BD1"/>
    <w:p w14:paraId="0539E523" w14:textId="77777777" w:rsidR="009E7BD1" w:rsidRDefault="009E7BD1" w:rsidP="009E7BD1">
      <w:r>
        <w:t>The room was quiet as they thought about what they just heard.</w:t>
      </w:r>
    </w:p>
    <w:p w14:paraId="19181734" w14:textId="21948B8F" w:rsidR="009E7BD1" w:rsidRDefault="009E7BD1" w:rsidP="009E7BD1">
      <w:r>
        <w:t xml:space="preserve">Doctor </w:t>
      </w:r>
      <w:proofErr w:type="spellStart"/>
      <w:r>
        <w:t>Lauto</w:t>
      </w:r>
      <w:proofErr w:type="spellEnd"/>
      <w:r>
        <w:t xml:space="preserve"> continued, “We think that by now they have located the Observer satellite</w:t>
      </w:r>
      <w:r w:rsidR="002B6C26">
        <w:t>. I</w:t>
      </w:r>
      <w:r>
        <w:t>t appears their radio transmission was aimed at it. So, if they know of the satellite and its location, then they know where we are.”</w:t>
      </w:r>
    </w:p>
    <w:p w14:paraId="4C3EF52A" w14:textId="47A8C4BD" w:rsidR="009E7BD1" w:rsidRPr="00F036E0" w:rsidRDefault="009E7BD1" w:rsidP="009E7BD1">
      <w:pPr>
        <w:rPr>
          <w:i/>
        </w:rPr>
      </w:pPr>
      <w:proofErr w:type="spellStart"/>
      <w:r>
        <w:t>Ornage</w:t>
      </w:r>
      <w:proofErr w:type="spellEnd"/>
      <w:r>
        <w:t xml:space="preserve"> thought, </w:t>
      </w:r>
      <w:proofErr w:type="gramStart"/>
      <w:r w:rsidR="00F036E0" w:rsidRPr="00F036E0">
        <w:rPr>
          <w:i/>
        </w:rPr>
        <w:t>T</w:t>
      </w:r>
      <w:r w:rsidRPr="00F036E0">
        <w:rPr>
          <w:i/>
        </w:rPr>
        <w:t>hey</w:t>
      </w:r>
      <w:proofErr w:type="gramEnd"/>
      <w:r w:rsidRPr="00F036E0">
        <w:rPr>
          <w:i/>
        </w:rPr>
        <w:t xml:space="preserve"> know where we are. That is either an interesting point or a threatening one</w:t>
      </w:r>
      <w:r w:rsidR="002B6C26">
        <w:rPr>
          <w:i/>
        </w:rPr>
        <w:t>;</w:t>
      </w:r>
      <w:r w:rsidRPr="00F036E0">
        <w:rPr>
          <w:i/>
        </w:rPr>
        <w:t xml:space="preserve"> I’m not sure which.</w:t>
      </w:r>
    </w:p>
    <w:p w14:paraId="26502CD8" w14:textId="4A2E36BD" w:rsidR="009E7BD1" w:rsidRDefault="009E7BD1" w:rsidP="009E7BD1">
      <w:r>
        <w:t xml:space="preserve">Doctor </w:t>
      </w:r>
      <w:proofErr w:type="spellStart"/>
      <w:r>
        <w:t>Lauto</w:t>
      </w:r>
      <w:proofErr w:type="spellEnd"/>
      <w:r>
        <w:t xml:space="preserve"> also added, “They have a limited amount of our language</w:t>
      </w:r>
      <w:r w:rsidR="002B6C26">
        <w:t>,</w:t>
      </w:r>
      <w:r>
        <w:t xml:space="preserve"> so it may take some time for them to translate our message. </w:t>
      </w:r>
      <w:r w:rsidR="008A3A7E">
        <w:t>However, a</w:t>
      </w:r>
      <w:r>
        <w:t>ll they know is that it is from an intelligent source</w:t>
      </w:r>
      <w:r w:rsidR="002B6C26">
        <w:t>. P</w:t>
      </w:r>
      <w:r>
        <w:t>erhaps that is why they responded in such a manner.”</w:t>
      </w:r>
    </w:p>
    <w:p w14:paraId="6CD5131D" w14:textId="77777777" w:rsidR="009E7BD1" w:rsidRDefault="009E7BD1" w:rsidP="00F036E0">
      <w:proofErr w:type="spellStart"/>
      <w:r>
        <w:lastRenderedPageBreak/>
        <w:t>Ornage</w:t>
      </w:r>
      <w:proofErr w:type="spellEnd"/>
      <w:r>
        <w:t xml:space="preserve"> offered up the information, “We have a plan to launch a communication relay satellite soon, so we should be able to establish a link between them. If we speak their language better than they speak ours, we could use that to estab</w:t>
      </w:r>
      <w:r w:rsidR="00F036E0">
        <w:t xml:space="preserve">lish a connection. </w:t>
      </w:r>
      <w:r>
        <w:t xml:space="preserve">Doctor </w:t>
      </w:r>
      <w:proofErr w:type="spellStart"/>
      <w:r>
        <w:t>Lauto</w:t>
      </w:r>
      <w:proofErr w:type="spellEnd"/>
      <w:r>
        <w:t>, it might be prudent to take what parts of their language we understand and create a translation primer that we could send them to help them understand our language.”</w:t>
      </w:r>
    </w:p>
    <w:p w14:paraId="454B25AA" w14:textId="23B04DF0" w:rsidR="009E7BD1" w:rsidRDefault="009E7BD1" w:rsidP="009E7BD1">
      <w:r>
        <w:t xml:space="preserve">“Excellent suggestion </w:t>
      </w:r>
      <w:proofErr w:type="spellStart"/>
      <w:r>
        <w:t>Ornage</w:t>
      </w:r>
      <w:proofErr w:type="spellEnd"/>
      <w:r>
        <w:t xml:space="preserve">, we’ll start on it immediately.” Doctor </w:t>
      </w:r>
      <w:proofErr w:type="spellStart"/>
      <w:r>
        <w:t>Lauto</w:t>
      </w:r>
      <w:proofErr w:type="spellEnd"/>
      <w:r>
        <w:t xml:space="preserve"> responded</w:t>
      </w:r>
      <w:r w:rsidR="002B6C26">
        <w:t>,</w:t>
      </w:r>
      <w:r>
        <w:t xml:space="preserve"> and </w:t>
      </w:r>
      <w:proofErr w:type="spellStart"/>
      <w:r>
        <w:t>Irroam</w:t>
      </w:r>
      <w:proofErr w:type="spellEnd"/>
      <w:r>
        <w:t xml:space="preserve"> nodded in agreement.</w:t>
      </w:r>
    </w:p>
    <w:p w14:paraId="6EF0B469" w14:textId="77777777" w:rsidR="009E7BD1" w:rsidRDefault="009E7BD1" w:rsidP="009E7BD1">
      <w:r>
        <w:t xml:space="preserve">As Doctor Wong and </w:t>
      </w:r>
      <w:proofErr w:type="spellStart"/>
      <w:r>
        <w:t>Ornage</w:t>
      </w:r>
      <w:proofErr w:type="spellEnd"/>
      <w:r>
        <w:t xml:space="preserve"> left the room, Doctor Wong said to </w:t>
      </w:r>
      <w:proofErr w:type="spellStart"/>
      <w:r>
        <w:t>Ornage</w:t>
      </w:r>
      <w:proofErr w:type="spellEnd"/>
      <w:r>
        <w:t xml:space="preserve">, “I think we have enough to seek approval from the council of leaders.” </w:t>
      </w:r>
      <w:proofErr w:type="spellStart"/>
      <w:r>
        <w:t>Ornage</w:t>
      </w:r>
      <w:proofErr w:type="spellEnd"/>
      <w:r>
        <w:t xml:space="preserve"> nodded in agreement.</w:t>
      </w:r>
    </w:p>
    <w:p w14:paraId="23460F31" w14:textId="77777777" w:rsidR="009E7BD1" w:rsidRDefault="009E7BD1" w:rsidP="006D784A">
      <w:pPr>
        <w:pStyle w:val="Chapter"/>
      </w:pPr>
      <w:bookmarkStart w:id="12" w:name="_Toc466466906"/>
      <w:r>
        <w:lastRenderedPageBreak/>
        <w:t>6-The Next Step</w:t>
      </w:r>
      <w:bookmarkEnd w:id="12"/>
    </w:p>
    <w:p w14:paraId="51C185C5" w14:textId="77777777" w:rsidR="009E7BD1" w:rsidRDefault="009E7BD1" w:rsidP="006D784A">
      <w:pPr>
        <w:pStyle w:val="FirstParagraph"/>
      </w:pPr>
      <w:r w:rsidRPr="006D784A">
        <w:rPr>
          <w:rStyle w:val="FirstParagraphChar"/>
        </w:rPr>
        <w:t xml:space="preserve">Doctor Wong and </w:t>
      </w:r>
      <w:proofErr w:type="spellStart"/>
      <w:r w:rsidRPr="006D784A">
        <w:rPr>
          <w:rStyle w:val="FirstParagraphChar"/>
        </w:rPr>
        <w:t>Ornage</w:t>
      </w:r>
      <w:proofErr w:type="spellEnd"/>
      <w:r w:rsidRPr="006D784A">
        <w:rPr>
          <w:rStyle w:val="FirstParagraphChar"/>
        </w:rPr>
        <w:t xml:space="preserve"> approached the Chamber of Leaders, and he said to his son, “</w:t>
      </w:r>
      <w:proofErr w:type="spellStart"/>
      <w:r w:rsidRPr="006D784A">
        <w:rPr>
          <w:rStyle w:val="FirstParagraphChar"/>
        </w:rPr>
        <w:t>Ornage</w:t>
      </w:r>
      <w:proofErr w:type="spellEnd"/>
      <w:r w:rsidRPr="006D784A">
        <w:rPr>
          <w:rStyle w:val="FirstParagraphChar"/>
        </w:rPr>
        <w:t xml:space="preserve">, please take the lead on this. You’ve done a great deal of </w:t>
      </w:r>
      <w:r w:rsidRPr="00F17AC8">
        <w:rPr>
          <w:rStyle w:val="FirstParagraphChar"/>
          <w:noProof/>
        </w:rPr>
        <w:t>work</w:t>
      </w:r>
      <w:r w:rsidR="00F17AC8">
        <w:rPr>
          <w:rStyle w:val="FirstParagraphChar"/>
          <w:noProof/>
        </w:rPr>
        <w:t>,</w:t>
      </w:r>
      <w:r w:rsidRPr="006D784A">
        <w:rPr>
          <w:rStyle w:val="FirstParagraphChar"/>
        </w:rPr>
        <w:t xml:space="preserve"> and I think you’ll be a larger player as we move forward</w:t>
      </w:r>
      <w:r>
        <w:t>.”</w:t>
      </w:r>
    </w:p>
    <w:p w14:paraId="0835AE89" w14:textId="2C2CA4D6" w:rsidR="009E7BD1" w:rsidRDefault="009E7BD1" w:rsidP="009E7BD1">
      <w:proofErr w:type="spellStart"/>
      <w:r>
        <w:t>Ornage</w:t>
      </w:r>
      <w:proofErr w:type="spellEnd"/>
      <w:r>
        <w:t xml:space="preserve"> was a little shocked, offended</w:t>
      </w:r>
      <w:r w:rsidR="002B6C26">
        <w:t>,</w:t>
      </w:r>
      <w:r>
        <w:t xml:space="preserve"> and excited by that statement</w:t>
      </w:r>
      <w:r w:rsidR="002B6C26">
        <w:t>;</w:t>
      </w:r>
      <w:r>
        <w:t xml:space="preserve"> he responded, “Father</w:t>
      </w:r>
      <w:r w:rsidR="002B6C26">
        <w:t>,</w:t>
      </w:r>
      <w:r>
        <w:t xml:space="preserve"> you are the </w:t>
      </w:r>
      <w:r w:rsidRPr="00F17AC8">
        <w:rPr>
          <w:noProof/>
        </w:rPr>
        <w:t>leader</w:t>
      </w:r>
      <w:r w:rsidR="00F17AC8">
        <w:rPr>
          <w:noProof/>
        </w:rPr>
        <w:t>,</w:t>
      </w:r>
      <w:r>
        <w:t xml:space="preserve"> and I’m a helper.”</w:t>
      </w:r>
    </w:p>
    <w:p w14:paraId="0E757AB1" w14:textId="77777777" w:rsidR="009E7BD1" w:rsidRDefault="009E7BD1" w:rsidP="009E7BD1">
      <w:r>
        <w:t>“Son, you must become more of a leader. You have many skills I lack, and I’m afraid that the challenges we face will benefit more from your talents than mine,” Doctor Wong pointed out.</w:t>
      </w:r>
    </w:p>
    <w:p w14:paraId="4BF07F43" w14:textId="2135D9D1" w:rsidR="009E7BD1" w:rsidRDefault="009E7BD1" w:rsidP="009E7BD1">
      <w:proofErr w:type="spellStart"/>
      <w:r>
        <w:t>Ornage</w:t>
      </w:r>
      <w:proofErr w:type="spellEnd"/>
      <w:r>
        <w:t xml:space="preserve"> was silent for a while</w:t>
      </w:r>
      <w:r w:rsidR="002B6C26">
        <w:t>,</w:t>
      </w:r>
      <w:r>
        <w:t xml:space="preserve"> then he said, “Father, thank you for your trust</w:t>
      </w:r>
      <w:r w:rsidR="002B6C26">
        <w:t>.</w:t>
      </w:r>
      <w:r>
        <w:t xml:space="preserve"> I will do my best for you and the </w:t>
      </w:r>
      <w:proofErr w:type="spellStart"/>
      <w:r>
        <w:t>Raog</w:t>
      </w:r>
      <w:proofErr w:type="spellEnd"/>
      <w:r>
        <w:t>.”</w:t>
      </w:r>
    </w:p>
    <w:p w14:paraId="644F188F" w14:textId="77777777" w:rsidR="009E7BD1" w:rsidRDefault="009E7BD1" w:rsidP="009E7BD1">
      <w:r>
        <w:t>Walking down the entry hall was much different this time. Instead of paying attention to the beautiful wall hangings, they looked straight ahead and walked with a purpose. They entered the chamber and immediately felt the tension as they approached the ceremonial soil container. The representatives were quiet; that did not bode well for</w:t>
      </w:r>
      <w:r w:rsidR="00F17AC8">
        <w:t xml:space="preserve"> an</w:t>
      </w:r>
      <w:r>
        <w:t xml:space="preserve"> </w:t>
      </w:r>
      <w:r w:rsidRPr="00F17AC8">
        <w:rPr>
          <w:noProof/>
        </w:rPr>
        <w:t>easy</w:t>
      </w:r>
      <w:r>
        <w:t xml:space="preserve"> and quick agreement. Everyone was resting on their pads and looking at them as they entered. The Orb was sitting in the middle of the front </w:t>
      </w:r>
      <w:r w:rsidRPr="00F17AC8">
        <w:rPr>
          <w:noProof/>
        </w:rPr>
        <w:t>row</w:t>
      </w:r>
      <w:r w:rsidR="00F17AC8">
        <w:rPr>
          <w:noProof/>
        </w:rPr>
        <w:t>,</w:t>
      </w:r>
      <w:r>
        <w:t xml:space="preserve"> and she smiled and nodded.</w:t>
      </w:r>
    </w:p>
    <w:p w14:paraId="496E2361" w14:textId="77777777" w:rsidR="009E7BD1" w:rsidRDefault="009E7BD1" w:rsidP="009E7BD1">
      <w:r>
        <w:t xml:space="preserve">The Grand Leader rose and greeted them, “May your soil always bear </w:t>
      </w:r>
      <w:proofErr w:type="spellStart"/>
      <w:r>
        <w:t>Jabom</w:t>
      </w:r>
      <w:proofErr w:type="spellEnd"/>
      <w:r>
        <w:t>.”</w:t>
      </w:r>
    </w:p>
    <w:p w14:paraId="21501CA1" w14:textId="77777777" w:rsidR="009E7BD1" w:rsidRDefault="009E7BD1" w:rsidP="009E7BD1">
      <w:proofErr w:type="spellStart"/>
      <w:r>
        <w:t>Ornage</w:t>
      </w:r>
      <w:proofErr w:type="spellEnd"/>
      <w:r>
        <w:t xml:space="preserve"> responded with, “and may yours.”</w:t>
      </w:r>
    </w:p>
    <w:p w14:paraId="1966FE8B" w14:textId="77777777" w:rsidR="009E7BD1" w:rsidRDefault="009E7BD1" w:rsidP="009E7BD1">
      <w:r>
        <w:lastRenderedPageBreak/>
        <w:t xml:space="preserve">The Grand Leader addressed the representatives gathered, “Leaders, Doctor Wong, and </w:t>
      </w:r>
      <w:proofErr w:type="spellStart"/>
      <w:r>
        <w:t>Ornage</w:t>
      </w:r>
      <w:proofErr w:type="spellEnd"/>
      <w:r>
        <w:t xml:space="preserve"> are here to present their resource requirements to launch another satellite. Let us hear their needs, debate our course of action and decide what is best for the people and Varo." Then Grand Leader changed his focus from the chamber to </w:t>
      </w:r>
      <w:proofErr w:type="spellStart"/>
      <w:r>
        <w:t>Ornage</w:t>
      </w:r>
      <w:proofErr w:type="spellEnd"/>
      <w:r>
        <w:t xml:space="preserve"> and his father, "You have the speaking area.”</w:t>
      </w:r>
    </w:p>
    <w:p w14:paraId="1F3FDADD" w14:textId="69F6CBD8" w:rsidR="009E7BD1" w:rsidRDefault="009E7BD1" w:rsidP="009E7BD1">
      <w:proofErr w:type="spellStart"/>
      <w:r>
        <w:t>Ornage</w:t>
      </w:r>
      <w:proofErr w:type="spellEnd"/>
      <w:r>
        <w:t xml:space="preserve"> centered himself in the speaking area and addressed the chamber, “Leaders</w:t>
      </w:r>
      <w:r w:rsidR="008A3A7E">
        <w:t>,</w:t>
      </w:r>
      <w:r>
        <w:t xml:space="preserve"> before we review our resource requirements</w:t>
      </w:r>
      <w:r w:rsidR="002B6C26">
        <w:t>,</w:t>
      </w:r>
      <w:r>
        <w:t xml:space="preserve"> I’d like to announce that our team has translated the radio transmission from the twin planet.” The response from the chamber was silence.</w:t>
      </w:r>
    </w:p>
    <w:p w14:paraId="6FBC04E2" w14:textId="21951356" w:rsidR="009E7BD1" w:rsidRDefault="009E7BD1" w:rsidP="009E7BD1">
      <w:proofErr w:type="spellStart"/>
      <w:r>
        <w:t>Ornage</w:t>
      </w:r>
      <w:proofErr w:type="spellEnd"/>
      <w:r>
        <w:t xml:space="preserve"> continued, “I think you should hear both versions of their transmission</w:t>
      </w:r>
      <w:r w:rsidR="002B6C26">
        <w:t>;</w:t>
      </w:r>
      <w:r>
        <w:t xml:space="preserve"> here is a recording of what they sent us.” </w:t>
      </w:r>
      <w:proofErr w:type="spellStart"/>
      <w:r>
        <w:t>Ornage</w:t>
      </w:r>
      <w:proofErr w:type="spellEnd"/>
      <w:r>
        <w:t xml:space="preserve"> played the original recording from the twin planet, then he continued, “Our translation experts have compared the many hours of radio transmission traffic we have recorded. They compared it with that transmission they sent to us. They feel that the twin planet’s response is, “We are the Ora, from the planet </w:t>
      </w:r>
      <w:proofErr w:type="spellStart"/>
      <w:r>
        <w:t>Trrem</w:t>
      </w:r>
      <w:proofErr w:type="spellEnd"/>
      <w:r>
        <w:t>, who are you?” the chamber became uneasy and quiet,</w:t>
      </w:r>
    </w:p>
    <w:p w14:paraId="1B143F93" w14:textId="6F137DA4" w:rsidR="009E7BD1" w:rsidRDefault="009E7BD1" w:rsidP="009E7BD1">
      <w:r>
        <w:t>“Our team feels that was a reasonable response assuming that up to this point</w:t>
      </w:r>
      <w:r w:rsidR="002B6C26">
        <w:t>,</w:t>
      </w:r>
      <w:r>
        <w:t xml:space="preserve"> they have not been able to translate our message. </w:t>
      </w:r>
      <w:r w:rsidRPr="00F17AC8">
        <w:rPr>
          <w:noProof/>
        </w:rPr>
        <w:t>Apparently</w:t>
      </w:r>
      <w:r w:rsidR="00F17AC8">
        <w:rPr>
          <w:noProof/>
        </w:rPr>
        <w:t>,</w:t>
      </w:r>
      <w:r>
        <w:t xml:space="preserve"> we have a better understanding of their language than they do of ours,” </w:t>
      </w:r>
      <w:proofErr w:type="spellStart"/>
      <w:r>
        <w:t>Ornage</w:t>
      </w:r>
      <w:proofErr w:type="spellEnd"/>
      <w:r>
        <w:t xml:space="preserve"> explained.</w:t>
      </w:r>
    </w:p>
    <w:p w14:paraId="72D7AC69" w14:textId="59C7EDA5" w:rsidR="009E7BD1" w:rsidRDefault="009E7BD1" w:rsidP="009E7BD1">
      <w:r>
        <w:t xml:space="preserve">After a difficult pause, </w:t>
      </w:r>
      <w:proofErr w:type="spellStart"/>
      <w:r>
        <w:t>Ornage</w:t>
      </w:r>
      <w:proofErr w:type="spellEnd"/>
      <w:r>
        <w:t xml:space="preserve"> reviewed the resource requirements and plans with the leaders, and when he was </w:t>
      </w:r>
      <w:r w:rsidRPr="00F17AC8">
        <w:rPr>
          <w:noProof/>
        </w:rPr>
        <w:t>done</w:t>
      </w:r>
      <w:r w:rsidR="00F17AC8">
        <w:rPr>
          <w:noProof/>
        </w:rPr>
        <w:t>,</w:t>
      </w:r>
      <w:r>
        <w:t xml:space="preserve"> he felt the mood of the chamber change. Immediately debate began, not about the schedule or resource needs, but of the twin planet. Was it a threat, a friend</w:t>
      </w:r>
      <w:r w:rsidR="002B6C26">
        <w:t>,</w:t>
      </w:r>
      <w:r>
        <w:t xml:space="preserve"> or a violation to the soil and Varo?</w:t>
      </w:r>
    </w:p>
    <w:p w14:paraId="56FE3952" w14:textId="77777777" w:rsidR="009E7BD1" w:rsidRDefault="009E7BD1" w:rsidP="009E7BD1">
      <w:proofErr w:type="spellStart"/>
      <w:r>
        <w:lastRenderedPageBreak/>
        <w:t>Ornage</w:t>
      </w:r>
      <w:proofErr w:type="spellEnd"/>
      <w:r>
        <w:t xml:space="preserve"> noticed that none of the leaders included the Orb in their discussions of Varo and a possible violation. They debated around her, yet no one asked her opinion. </w:t>
      </w:r>
      <w:proofErr w:type="spellStart"/>
      <w:r>
        <w:t>Ornage</w:t>
      </w:r>
      <w:proofErr w:type="spellEnd"/>
      <w:r>
        <w:t xml:space="preserve"> sensed they were trying to influence her indirectly; perhaps they hoped she would hear them and change her views.</w:t>
      </w:r>
    </w:p>
    <w:p w14:paraId="71E9DE52" w14:textId="7724FFDC" w:rsidR="009E7BD1" w:rsidRDefault="009E7BD1" w:rsidP="009E7BD1">
      <w:r>
        <w:t xml:space="preserve">The debate raged for some </w:t>
      </w:r>
      <w:r w:rsidRPr="00F17AC8">
        <w:rPr>
          <w:noProof/>
        </w:rPr>
        <w:t>time</w:t>
      </w:r>
      <w:r w:rsidR="00F17AC8">
        <w:rPr>
          <w:noProof/>
        </w:rPr>
        <w:t>,</w:t>
      </w:r>
      <w:r>
        <w:t xml:space="preserve"> and </w:t>
      </w:r>
      <w:proofErr w:type="spellStart"/>
      <w:r>
        <w:t>Ornage</w:t>
      </w:r>
      <w:proofErr w:type="spellEnd"/>
      <w:r>
        <w:t xml:space="preserve"> and his father just watched and listened. As it progressed, different veins of opinions emerged. The representatives who thought that Varo was being violated w</w:t>
      </w:r>
      <w:r w:rsidR="002B6C26">
        <w:t>ere</w:t>
      </w:r>
      <w:r>
        <w:t xml:space="preserve"> verbalized by Orto, the group that feared the contact and felt they were being threatened was verbalized by </w:t>
      </w:r>
      <w:proofErr w:type="spellStart"/>
      <w:r>
        <w:t>Erom</w:t>
      </w:r>
      <w:proofErr w:type="spellEnd"/>
      <w:r>
        <w:t>.</w:t>
      </w:r>
    </w:p>
    <w:p w14:paraId="3402E055" w14:textId="68B085B8" w:rsidR="009E7BD1" w:rsidRDefault="002B6C26" w:rsidP="009E7BD1">
      <w:r>
        <w:t>T</w:t>
      </w:r>
      <w:r w:rsidR="009E7BD1">
        <w:t xml:space="preserve">he discussion began to </w:t>
      </w:r>
      <w:r w:rsidR="009E7BD1" w:rsidRPr="00F17AC8">
        <w:rPr>
          <w:noProof/>
        </w:rPr>
        <w:t>lessen</w:t>
      </w:r>
      <w:r w:rsidR="00F17AC8">
        <w:rPr>
          <w:noProof/>
        </w:rPr>
        <w:t>,</w:t>
      </w:r>
      <w:r w:rsidR="009E7BD1">
        <w:t xml:space="preserve"> and the Grand Leader moved to the center of the speaking area.</w:t>
      </w:r>
    </w:p>
    <w:p w14:paraId="6D64F01F" w14:textId="5404AF56" w:rsidR="009E7BD1" w:rsidRDefault="009E7BD1" w:rsidP="009E7BD1">
      <w:r>
        <w:t>“Representatives, we have different schools of thought, that I think, represent all of our concerns. I fail to hear anyone</w:t>
      </w:r>
      <w:r w:rsidR="0012276E">
        <w:t xml:space="preserve"> saying we shouldn’t launch the</w:t>
      </w:r>
      <w:r>
        <w:t xml:space="preserve"> satellite, but I do hear many concerns about what will happen after we establish contact. The unknown has always been hard for us to face, but now we are faced with it. Either we do nothing and let the unknown become known on its terms</w:t>
      </w:r>
      <w:r w:rsidR="002B6C26">
        <w:t>,</w:t>
      </w:r>
      <w:r>
        <w:t xml:space="preserve"> or we launch a satellite and found out what we must deal with.” The room was silent with some murmuring</w:t>
      </w:r>
      <w:r w:rsidR="002B6C26">
        <w:t>;</w:t>
      </w:r>
      <w:r>
        <w:t xml:space="preserve"> the Grand Leader paused, then continued, “I propose that we proceed with the launch.” The representatives responded with reluctance</w:t>
      </w:r>
      <w:r w:rsidR="002B6C26">
        <w:t>,</w:t>
      </w:r>
      <w:r>
        <w:t xml:space="preserve"> and a few hands rose, then others rose until a majority had accepted the next step.</w:t>
      </w:r>
    </w:p>
    <w:p w14:paraId="545CCDE5" w14:textId="52C75301" w:rsidR="009E7BD1" w:rsidRDefault="009E7BD1" w:rsidP="009E7BD1">
      <w:r>
        <w:t xml:space="preserve">Doctor Wong indicated to </w:t>
      </w:r>
      <w:proofErr w:type="spellStart"/>
      <w:r>
        <w:t>Ornage</w:t>
      </w:r>
      <w:proofErr w:type="spellEnd"/>
      <w:r>
        <w:t xml:space="preserve"> that it was time to leave. He could see no advantage in remaining after he had received the approval. </w:t>
      </w:r>
      <w:proofErr w:type="spellStart"/>
      <w:r>
        <w:t>Ornage</w:t>
      </w:r>
      <w:proofErr w:type="spellEnd"/>
      <w:r>
        <w:t xml:space="preserve"> and his father exited through a side door while the chamber rested in silence for some and grim acceptance for others.</w:t>
      </w:r>
    </w:p>
    <w:p w14:paraId="0753B51E" w14:textId="77777777" w:rsidR="009E7BD1" w:rsidRDefault="009E7BD1" w:rsidP="009E7BD1">
      <w:r>
        <w:t xml:space="preserve">They walked quickly through the streets to the launch facility so they could begin preparations. That evening there </w:t>
      </w:r>
      <w:r>
        <w:lastRenderedPageBreak/>
        <w:t xml:space="preserve">was just a gentle shower falling, which helped to clean the streets and air. It left a light smell, the smell of cleanliness with a hint of hope for the growing </w:t>
      </w:r>
      <w:proofErr w:type="spellStart"/>
      <w:r>
        <w:t>Jabom</w:t>
      </w:r>
      <w:proofErr w:type="spellEnd"/>
      <w:r>
        <w:t>.</w:t>
      </w:r>
    </w:p>
    <w:p w14:paraId="3157FB18" w14:textId="298D95AB" w:rsidR="009E7BD1" w:rsidRDefault="009E7BD1" w:rsidP="009E7BD1">
      <w:r>
        <w:t>Orto listened to the uneasy silence in the chamber after the vote</w:t>
      </w:r>
      <w:r w:rsidR="002B6C26">
        <w:t>;</w:t>
      </w:r>
      <w:r>
        <w:t xml:space="preserve"> he rose with determination</w:t>
      </w:r>
      <w:r w:rsidR="002B6C26">
        <w:t>,</w:t>
      </w:r>
      <w:r>
        <w:t xml:space="preserve"> took a deep breath</w:t>
      </w:r>
      <w:r w:rsidR="002B6C26">
        <w:t>,</w:t>
      </w:r>
      <w:r>
        <w:t xml:space="preserve"> and left. He had work to do.</w:t>
      </w:r>
    </w:p>
    <w:p w14:paraId="17488E3B" w14:textId="12081EF9" w:rsidR="009E7BD1" w:rsidRDefault="009E7BD1" w:rsidP="009E7BD1">
      <w:proofErr w:type="spellStart"/>
      <w:r>
        <w:t>Erom</w:t>
      </w:r>
      <w:proofErr w:type="spellEnd"/>
      <w:r>
        <w:t xml:space="preserve"> didn’t pay attention to the others who left</w:t>
      </w:r>
      <w:r w:rsidR="002B6C26">
        <w:t>;</w:t>
      </w:r>
      <w:r>
        <w:t xml:space="preserve"> his thoughts were on </w:t>
      </w:r>
      <w:r w:rsidR="002B6C26">
        <w:t>his staff's progress</w:t>
      </w:r>
      <w:r>
        <w:t xml:space="preserve"> with defensive tools. He left while his thoughts remained elsewhere.</w:t>
      </w:r>
    </w:p>
    <w:p w14:paraId="55851DFC" w14:textId="249786E6" w:rsidR="009E7BD1" w:rsidRDefault="009E7BD1" w:rsidP="009E7BD1">
      <w:proofErr w:type="spellStart"/>
      <w:r>
        <w:t>Ellig</w:t>
      </w:r>
      <w:proofErr w:type="spellEnd"/>
      <w:r>
        <w:t xml:space="preserve"> remained in the chamber, </w:t>
      </w:r>
      <w:r w:rsidRPr="00F17AC8">
        <w:rPr>
          <w:noProof/>
        </w:rPr>
        <w:t>making</w:t>
      </w:r>
      <w:r w:rsidR="00F17AC8">
        <w:rPr>
          <w:noProof/>
        </w:rPr>
        <w:t xml:space="preserve"> a</w:t>
      </w:r>
      <w:r w:rsidRPr="00F17AC8">
        <w:rPr>
          <w:noProof/>
        </w:rPr>
        <w:t xml:space="preserve"> note of</w:t>
      </w:r>
      <w:r>
        <w:t xml:space="preserve"> who left. His instincts told him that those who exited first were the ones that had immediate objectives</w:t>
      </w:r>
      <w:r w:rsidR="002B6C26">
        <w:t>,</w:t>
      </w:r>
      <w:r>
        <w:t xml:space="preserve"> and the ones that left last were lost and didn’t know where their future would take them. </w:t>
      </w:r>
      <w:proofErr w:type="spellStart"/>
      <w:r>
        <w:t>Ellig</w:t>
      </w:r>
      <w:proofErr w:type="spellEnd"/>
      <w:r>
        <w:t xml:space="preserve"> knew that it was time to renew his contacts in some of the key districts.</w:t>
      </w:r>
    </w:p>
    <w:p w14:paraId="6EDC415C" w14:textId="5A3C8D21" w:rsidR="009E7BD1" w:rsidRDefault="009E7BD1" w:rsidP="009E7BD1">
      <w:r>
        <w:t xml:space="preserve">The Grand Leader and the Orb returned to their home and updated </w:t>
      </w:r>
      <w:proofErr w:type="spellStart"/>
      <w:r>
        <w:t>Sonyata</w:t>
      </w:r>
      <w:proofErr w:type="spellEnd"/>
      <w:r>
        <w:t>. She listened in silence as her father repeated the translation and summarized the debates from within the chamber. She realized the significance of what had happened</w:t>
      </w:r>
      <w:r w:rsidR="002B6C26">
        <w:t>,</w:t>
      </w:r>
      <w:r>
        <w:t xml:space="preserve"> and when he was done, </w:t>
      </w:r>
      <w:proofErr w:type="spellStart"/>
      <w:r>
        <w:t>Sonyata</w:t>
      </w:r>
      <w:proofErr w:type="spellEnd"/>
      <w:r>
        <w:t xml:space="preserve"> and her mother moved to the garden to confer about the future of the </w:t>
      </w:r>
      <w:proofErr w:type="spellStart"/>
      <w:r>
        <w:t>Raog</w:t>
      </w:r>
      <w:proofErr w:type="spellEnd"/>
      <w:r>
        <w:t xml:space="preserve"> and how to help them. </w:t>
      </w:r>
      <w:proofErr w:type="spellStart"/>
      <w:r>
        <w:t>Sonyata</w:t>
      </w:r>
      <w:proofErr w:type="spellEnd"/>
      <w:r>
        <w:t xml:space="preserve"> </w:t>
      </w:r>
      <w:r w:rsidR="002B6C26">
        <w:t>grew</w:t>
      </w:r>
      <w:r>
        <w:t xml:space="preserve"> in her empathy and desire to help the people and her </w:t>
      </w:r>
      <w:proofErr w:type="gramStart"/>
      <w:r>
        <w:t>Mother</w:t>
      </w:r>
      <w:proofErr w:type="gramEnd"/>
      <w:r>
        <w:t xml:space="preserve">, the Orb, was impressed. The Orb was beginning to rely on her daughter’s suggestions and </w:t>
      </w:r>
      <w:r w:rsidRPr="00F17AC8">
        <w:rPr>
          <w:noProof/>
        </w:rPr>
        <w:t>comments</w:t>
      </w:r>
      <w:r w:rsidR="00F17AC8">
        <w:rPr>
          <w:noProof/>
        </w:rPr>
        <w:t>,</w:t>
      </w:r>
      <w:r>
        <w:t xml:space="preserve"> and she </w:t>
      </w:r>
      <w:proofErr w:type="gramStart"/>
      <w:r>
        <w:t>definitely needed</w:t>
      </w:r>
      <w:proofErr w:type="gramEnd"/>
      <w:r>
        <w:t xml:space="preserve"> inputs now.</w:t>
      </w:r>
    </w:p>
    <w:p w14:paraId="12C44715" w14:textId="59B8D906" w:rsidR="009E7BD1" w:rsidRDefault="009E7BD1" w:rsidP="009E7BD1">
      <w:r>
        <w:t>“</w:t>
      </w:r>
      <w:proofErr w:type="spellStart"/>
      <w:r>
        <w:t>Sonyata</w:t>
      </w:r>
      <w:proofErr w:type="spellEnd"/>
      <w:r>
        <w:t>, my dear. What are your thoughts</w:t>
      </w:r>
      <w:r w:rsidR="002B6C26">
        <w:t>? H</w:t>
      </w:r>
      <w:r>
        <w:t xml:space="preserve">ow do we prepare everyone for this change?” </w:t>
      </w:r>
      <w:proofErr w:type="spellStart"/>
      <w:r>
        <w:t>Lretta</w:t>
      </w:r>
      <w:proofErr w:type="spellEnd"/>
      <w:r>
        <w:t xml:space="preserve"> questioned her daughter.</w:t>
      </w:r>
    </w:p>
    <w:p w14:paraId="0EE7B065" w14:textId="703B9978" w:rsidR="009E7BD1" w:rsidRDefault="009E7BD1" w:rsidP="009E7BD1">
      <w:r>
        <w:t>“Mother, the people are strong. Sometimes strength is the ability to resist change, sometimes it is adjusting to change</w:t>
      </w:r>
      <w:r w:rsidR="002B6C26">
        <w:t>,</w:t>
      </w:r>
      <w:r>
        <w:t xml:space="preserve"> and sometimes…strength is broken by </w:t>
      </w:r>
      <w:r w:rsidRPr="00FE1B18">
        <w:rPr>
          <w:noProof/>
        </w:rPr>
        <w:t>change</w:t>
      </w:r>
      <w:r>
        <w:t>. I feel we should keep them calm and focused on who they are</w:t>
      </w:r>
      <w:r w:rsidR="002B6C26">
        <w:t>,</w:t>
      </w:r>
      <w:r>
        <w:t xml:space="preserve"> and </w:t>
      </w:r>
      <w:r>
        <w:lastRenderedPageBreak/>
        <w:t xml:space="preserve">perhaps our greatest strength will be flowing with the change and see where it leads us,” </w:t>
      </w:r>
      <w:proofErr w:type="spellStart"/>
      <w:r>
        <w:t>Sonyata</w:t>
      </w:r>
      <w:proofErr w:type="spellEnd"/>
      <w:r>
        <w:t xml:space="preserve"> said thoughtfully.</w:t>
      </w:r>
    </w:p>
    <w:p w14:paraId="6966DC45" w14:textId="128D7D69" w:rsidR="009E7BD1" w:rsidRDefault="009E7BD1" w:rsidP="009E7BD1">
      <w:r>
        <w:t xml:space="preserve">Her Mother, the Orb, thought of that for a while and responded, “I agree, we know change is </w:t>
      </w:r>
      <w:r w:rsidRPr="00F17AC8">
        <w:rPr>
          <w:noProof/>
        </w:rPr>
        <w:t>coming</w:t>
      </w:r>
      <w:r w:rsidR="00F17AC8">
        <w:rPr>
          <w:noProof/>
        </w:rPr>
        <w:t>,</w:t>
      </w:r>
      <w:r>
        <w:t xml:space="preserve"> and we must be prepared. </w:t>
      </w:r>
      <w:r w:rsidR="008A3A7E">
        <w:t>However, p</w:t>
      </w:r>
      <w:r>
        <w:t>reparing for the upcoming change by anticipating a struggle won’t help. We must become adaptable and choose, on our terms, how to face the change.”</w:t>
      </w:r>
    </w:p>
    <w:p w14:paraId="2A1D2B25" w14:textId="77777777" w:rsidR="009E7BD1" w:rsidRDefault="009E7BD1" w:rsidP="009E7BD1">
      <w:pPr>
        <w:pStyle w:val="SceneSeparator"/>
      </w:pPr>
      <w:r>
        <w:t>&gt;&gt;&gt;&gt;&gt;&gt;&gt;&gt;&gt;&gt;&gt;&gt;&gt;&gt;&gt;&gt;&gt;&gt;&gt;&gt;</w:t>
      </w:r>
    </w:p>
    <w:p w14:paraId="3C0CE962" w14:textId="77777777" w:rsidR="009E7BD1" w:rsidRDefault="009E7BD1" w:rsidP="009E7BD1">
      <w:proofErr w:type="spellStart"/>
      <w:r>
        <w:t>Mortog</w:t>
      </w:r>
      <w:proofErr w:type="spellEnd"/>
      <w:r>
        <w:t xml:space="preserve"> left Ilana and his children with a great deal of reluctance. His neighbors and the life partners of his teammates were eager to help, and he knew that his family would be taken care of. He and his team traveled in a ground transport vehicle to the northern ice </w:t>
      </w:r>
      <w:r w:rsidRPr="00F17AC8">
        <w:rPr>
          <w:noProof/>
        </w:rPr>
        <w:t>caves</w:t>
      </w:r>
      <w:r w:rsidR="00F17AC8">
        <w:rPr>
          <w:noProof/>
        </w:rPr>
        <w:t>,</w:t>
      </w:r>
      <w:r>
        <w:t xml:space="preserve"> and the ride was a mix of enthusiasm and uncertainty. None of his team had ever confronted anyone fearing for their safety. Now they were being asked to defend their </w:t>
      </w:r>
      <w:proofErr w:type="spellStart"/>
      <w:r>
        <w:t>Jabom</w:t>
      </w:r>
      <w:proofErr w:type="spellEnd"/>
      <w:r>
        <w:t xml:space="preserve">, which they would do eagerly, but against whom. None of them understood or could answer that question. </w:t>
      </w:r>
    </w:p>
    <w:p w14:paraId="56621E41" w14:textId="397B7958" w:rsidR="009E7BD1" w:rsidRDefault="009E7BD1" w:rsidP="009E7BD1">
      <w:r>
        <w:t xml:space="preserve">The district was at a northern </w:t>
      </w:r>
      <w:r w:rsidRPr="00FE1B18">
        <w:rPr>
          <w:noProof/>
        </w:rPr>
        <w:t>latitude</w:t>
      </w:r>
      <w:r w:rsidR="00FE1B18">
        <w:rPr>
          <w:noProof/>
        </w:rPr>
        <w:t>,</w:t>
      </w:r>
      <w:r>
        <w:t xml:space="preserve"> so the travel distance was minimal, and they arrived the next day. During the trip, there were many discussion</w:t>
      </w:r>
      <w:r w:rsidR="002B6C26">
        <w:t>s</w:t>
      </w:r>
      <w:r>
        <w:t xml:space="preserve"> between the team members. </w:t>
      </w:r>
      <w:proofErr w:type="spellStart"/>
      <w:r>
        <w:t>Mortog</w:t>
      </w:r>
      <w:proofErr w:type="spellEnd"/>
      <w:r>
        <w:t xml:space="preserve"> didn't have answers to the questions they ask</w:t>
      </w:r>
      <w:r w:rsidR="00F036E0">
        <w:t>ed</w:t>
      </w:r>
      <w:r>
        <w:t>, but he knew it was important to listen to them.</w:t>
      </w:r>
    </w:p>
    <w:p w14:paraId="0D2F92A9" w14:textId="50EAFC69" w:rsidR="009E7BD1" w:rsidRDefault="009E7BD1" w:rsidP="009E7BD1">
      <w:r>
        <w:t xml:space="preserve">This time of year, the ice caves had a small crew of workers, as the harvest was months away. It was staffed by workers that helped distribute </w:t>
      </w:r>
      <w:proofErr w:type="spellStart"/>
      <w:r>
        <w:t>Jabom</w:t>
      </w:r>
      <w:proofErr w:type="spellEnd"/>
      <w:r>
        <w:t xml:space="preserve"> in scheduled shipments between the growing cycles. The ice caves did contain past harvests of </w:t>
      </w:r>
      <w:proofErr w:type="spellStart"/>
      <w:r>
        <w:t>Jabom</w:t>
      </w:r>
      <w:proofErr w:type="spellEnd"/>
      <w:r>
        <w:t xml:space="preserve"> and had plenty of room for that year’s harvest. The ice caves were immense and had living </w:t>
      </w:r>
      <w:r>
        <w:lastRenderedPageBreak/>
        <w:t>facilities, transportation system</w:t>
      </w:r>
      <w:r w:rsidR="00F036E0">
        <w:t>s</w:t>
      </w:r>
      <w:r>
        <w:t xml:space="preserve">, and power systems. They were large enough for many years of crops or thousands of </w:t>
      </w:r>
      <w:proofErr w:type="spellStart"/>
      <w:r>
        <w:t>Raog</w:t>
      </w:r>
      <w:proofErr w:type="spellEnd"/>
      <w:r>
        <w:t xml:space="preserve"> if needed.</w:t>
      </w:r>
    </w:p>
    <w:p w14:paraId="751A1836" w14:textId="50E8E727" w:rsidR="009E7BD1" w:rsidRDefault="009E7BD1" w:rsidP="009E7BD1">
      <w:r>
        <w:t xml:space="preserve">When </w:t>
      </w:r>
      <w:proofErr w:type="spellStart"/>
      <w:r>
        <w:t>Mortog</w:t>
      </w:r>
      <w:proofErr w:type="spellEnd"/>
      <w:r>
        <w:t xml:space="preserve"> and his team arrived, they found one of the ceremonial soil rooms and took their foot coverings off to enjoy the feel. </w:t>
      </w:r>
      <w:r w:rsidR="002B6C26">
        <w:t>They couldn't leave their feet bare for long in the cool climate</w:t>
      </w:r>
      <w:r w:rsidR="00F17AC8">
        <w:rPr>
          <w:noProof/>
        </w:rPr>
        <w:t>,</w:t>
      </w:r>
      <w:r>
        <w:t xml:space="preserve"> but they had to feel </w:t>
      </w:r>
      <w:r w:rsidR="002B6C26">
        <w:t xml:space="preserve">the </w:t>
      </w:r>
      <w:r>
        <w:t xml:space="preserve">soil for a few moments. For many generations, each team that arrived for the harvest storage brought soil from their local areas and created numerous soil rooms. There was one soil large soil room for ceremonies and meetings where they shared the soil from each of the districts. Throughout the </w:t>
      </w:r>
      <w:proofErr w:type="spellStart"/>
      <w:r>
        <w:t>Erons</w:t>
      </w:r>
      <w:proofErr w:type="spellEnd"/>
      <w:r>
        <w:t xml:space="preserve">, the soil in the </w:t>
      </w:r>
      <w:r w:rsidRPr="00FE1B18">
        <w:rPr>
          <w:noProof/>
        </w:rPr>
        <w:t>rooms</w:t>
      </w:r>
      <w:r>
        <w:t xml:space="preserve"> grew deep and rich. The soil rooms were important and often used by the </w:t>
      </w:r>
      <w:proofErr w:type="spellStart"/>
      <w:r>
        <w:t>Raog</w:t>
      </w:r>
      <w:proofErr w:type="spellEnd"/>
      <w:r>
        <w:t xml:space="preserve">. Visiting them often allowed them to maintain a connection with their home soil while they are in those </w:t>
      </w:r>
      <w:proofErr w:type="gramStart"/>
      <w:r>
        <w:t>frozen ice</w:t>
      </w:r>
      <w:proofErr w:type="gramEnd"/>
      <w:r>
        <w:t xml:space="preserve"> caves.</w:t>
      </w:r>
    </w:p>
    <w:p w14:paraId="051FC003" w14:textId="0CF381A4" w:rsidR="009E7BD1" w:rsidRDefault="009E7BD1" w:rsidP="009E7BD1">
      <w:proofErr w:type="spellStart"/>
      <w:r>
        <w:t>Mortog</w:t>
      </w:r>
      <w:proofErr w:type="spellEnd"/>
      <w:r>
        <w:t xml:space="preserve"> still wasn’t clear why he was there, but he was soon distracted as many more men began arriving. That caught him by surprise, and he heard from many that their experience was the same as his</w:t>
      </w:r>
      <w:r w:rsidR="002B6C26">
        <w:t>;</w:t>
      </w:r>
      <w:r>
        <w:t xml:space="preserve"> their soil tender had asked them to move to the ice caves and protect them. None of them knew what or whom they needed protection from, but it had become their duty.</w:t>
      </w:r>
    </w:p>
    <w:p w14:paraId="2E15F840" w14:textId="2E6357D9" w:rsidR="009E7BD1" w:rsidRDefault="009E7BD1" w:rsidP="009E7BD1">
      <w:proofErr w:type="spellStart"/>
      <w:r>
        <w:t>Mortog</w:t>
      </w:r>
      <w:proofErr w:type="spellEnd"/>
      <w:r>
        <w:t xml:space="preserve"> was a natural </w:t>
      </w:r>
      <w:r w:rsidRPr="00F17AC8">
        <w:rPr>
          <w:noProof/>
        </w:rPr>
        <w:t>leader</w:t>
      </w:r>
      <w:r w:rsidR="00F17AC8">
        <w:rPr>
          <w:noProof/>
        </w:rPr>
        <w:t>,</w:t>
      </w:r>
      <w:r>
        <w:t xml:space="preserve"> and because that was the first </w:t>
      </w:r>
      <w:proofErr w:type="gramStart"/>
      <w:r>
        <w:t>time</w:t>
      </w:r>
      <w:proofErr w:type="gramEnd"/>
      <w:r>
        <w:t xml:space="preserve"> he had ever been to the northern ice caves, he needed to look around. He found a friend who was one of his team members, “</w:t>
      </w:r>
      <w:proofErr w:type="spellStart"/>
      <w:r>
        <w:t>Maln</w:t>
      </w:r>
      <w:proofErr w:type="spellEnd"/>
      <w:r>
        <w:t>, let’s explore the caves</w:t>
      </w:r>
      <w:r w:rsidR="002B6C26">
        <w:t>;</w:t>
      </w:r>
      <w:r>
        <w:t xml:space="preserve"> I’ve never been here before.”</w:t>
      </w:r>
    </w:p>
    <w:p w14:paraId="1BE17BD4" w14:textId="77777777" w:rsidR="009E7BD1" w:rsidRDefault="009E7BD1" w:rsidP="009E7BD1">
      <w:r>
        <w:t xml:space="preserve">“Neither have I,” responded </w:t>
      </w:r>
      <w:proofErr w:type="spellStart"/>
      <w:r>
        <w:t>Maln</w:t>
      </w:r>
      <w:proofErr w:type="spellEnd"/>
      <w:r>
        <w:t>.</w:t>
      </w:r>
    </w:p>
    <w:p w14:paraId="34583FEB" w14:textId="77777777" w:rsidR="009E7BD1" w:rsidRDefault="009E7BD1" w:rsidP="009E7BD1">
      <w:r>
        <w:t xml:space="preserve">“I saw a diagram of the caves marked on the wall near the large soil room. Let’s look at that </w:t>
      </w:r>
      <w:r w:rsidRPr="00F17AC8">
        <w:rPr>
          <w:noProof/>
        </w:rPr>
        <w:t>first</w:t>
      </w:r>
      <w:r w:rsidR="00F17AC8">
        <w:rPr>
          <w:noProof/>
        </w:rPr>
        <w:t>,</w:t>
      </w:r>
      <w:r>
        <w:t xml:space="preserve"> then decide where to go.”</w:t>
      </w:r>
    </w:p>
    <w:p w14:paraId="3898F449" w14:textId="342DF314" w:rsidR="009E7BD1" w:rsidRDefault="009E7BD1" w:rsidP="009E7BD1">
      <w:r>
        <w:lastRenderedPageBreak/>
        <w:t>They were a short distance from the diagram</w:t>
      </w:r>
      <w:r w:rsidR="002B6C26">
        <w:t>,</w:t>
      </w:r>
      <w:r>
        <w:t xml:space="preserve"> and </w:t>
      </w:r>
      <w:proofErr w:type="spellStart"/>
      <w:r>
        <w:t>Mortog</w:t>
      </w:r>
      <w:proofErr w:type="spellEnd"/>
      <w:r>
        <w:t xml:space="preserve"> said while they were walking, “I’m glad there is a storage of body coverings and thick foot coverings here for us. I would have been </w:t>
      </w:r>
      <w:proofErr w:type="gramStart"/>
      <w:r>
        <w:t>very uncomfortable</w:t>
      </w:r>
      <w:proofErr w:type="gramEnd"/>
      <w:r>
        <w:t xml:space="preserve"> if there were none.”</w:t>
      </w:r>
    </w:p>
    <w:p w14:paraId="5EE06D28" w14:textId="7A612A8A" w:rsidR="009E7BD1" w:rsidRDefault="009E7BD1" w:rsidP="009E7BD1">
      <w:r>
        <w:t xml:space="preserve">“I have large </w:t>
      </w:r>
      <w:r w:rsidRPr="00FE1B18">
        <w:rPr>
          <w:noProof/>
        </w:rPr>
        <w:t>feet</w:t>
      </w:r>
      <w:r w:rsidR="00FE1B18">
        <w:rPr>
          <w:noProof/>
        </w:rPr>
        <w:t>,</w:t>
      </w:r>
      <w:r>
        <w:t xml:space="preserve"> so </w:t>
      </w:r>
      <w:r w:rsidR="002B6C26">
        <w:t>it</w:t>
      </w:r>
      <w:r>
        <w:t xml:space="preserve"> took me a while to find some coverings big enough, but I found </w:t>
      </w:r>
      <w:r w:rsidRPr="00F17AC8">
        <w:rPr>
          <w:noProof/>
        </w:rPr>
        <w:t>them</w:t>
      </w:r>
      <w:r w:rsidR="00F17AC8">
        <w:rPr>
          <w:noProof/>
        </w:rPr>
        <w:t>,</w:t>
      </w:r>
      <w:r>
        <w:t xml:space="preserve"> and it helps a</w:t>
      </w:r>
      <w:r w:rsidR="0012276E">
        <w:t xml:space="preserve"> lot to walk on these icy paths.”</w:t>
      </w:r>
    </w:p>
    <w:p w14:paraId="62C89329" w14:textId="77777777" w:rsidR="009E7BD1" w:rsidRDefault="009E7BD1" w:rsidP="009E7BD1">
      <w:r>
        <w:t xml:space="preserve">“I’m glad you found some coverings; at least your big feet will make it easier to walk on the snow,” </w:t>
      </w:r>
      <w:proofErr w:type="spellStart"/>
      <w:r>
        <w:t>Mortog</w:t>
      </w:r>
      <w:proofErr w:type="spellEnd"/>
      <w:r>
        <w:t xml:space="preserve"> pointed out while his friend grimaced back at him.</w:t>
      </w:r>
    </w:p>
    <w:p w14:paraId="43C280DC" w14:textId="54A4B552" w:rsidR="009E7BD1" w:rsidRDefault="009E7BD1" w:rsidP="009E7BD1">
      <w:r>
        <w:t xml:space="preserve">When they found the diagram on the wall, they stopped and looked it over. “What do we have here,” </w:t>
      </w:r>
      <w:proofErr w:type="spellStart"/>
      <w:r>
        <w:t>Mortog</w:t>
      </w:r>
      <w:proofErr w:type="spellEnd"/>
      <w:r>
        <w:t xml:space="preserve"> said out lo</w:t>
      </w:r>
      <w:r w:rsidR="002B6C26">
        <w:t>u</w:t>
      </w:r>
      <w:r>
        <w:t xml:space="preserve">d. “There are many storage caves around the northern ice, but this one is the </w:t>
      </w:r>
      <w:r w:rsidRPr="00F17AC8">
        <w:rPr>
          <w:noProof/>
        </w:rPr>
        <w:t>largest</w:t>
      </w:r>
      <w:r w:rsidR="00F17AC8">
        <w:rPr>
          <w:noProof/>
        </w:rPr>
        <w:t>,</w:t>
      </w:r>
      <w:r>
        <w:t xml:space="preserve"> and it has the most facilities. I guess the others are for longer</w:t>
      </w:r>
      <w:r w:rsidR="002B6C26">
        <w:t>-</w:t>
      </w:r>
      <w:r>
        <w:t>term storage</w:t>
      </w:r>
      <w:r w:rsidR="002B6C26">
        <w:t>,</w:t>
      </w:r>
      <w:r>
        <w:t xml:space="preserve"> and they don't appear to have many facilities.”</w:t>
      </w:r>
    </w:p>
    <w:p w14:paraId="17D64028" w14:textId="77777777" w:rsidR="009E7BD1" w:rsidRDefault="009E7BD1" w:rsidP="009E7BD1">
      <w:proofErr w:type="spellStart"/>
      <w:r>
        <w:t>Maln</w:t>
      </w:r>
      <w:proofErr w:type="spellEnd"/>
      <w:r>
        <w:t xml:space="preserve"> pointed out, “</w:t>
      </w:r>
      <w:proofErr w:type="gramStart"/>
      <w:r>
        <w:t>It</w:t>
      </w:r>
      <w:proofErr w:type="gramEnd"/>
      <w:r>
        <w:t xml:space="preserve"> says that this facility is the only one that has </w:t>
      </w:r>
      <w:proofErr w:type="spellStart"/>
      <w:r>
        <w:t>Raog</w:t>
      </w:r>
      <w:proofErr w:type="spellEnd"/>
      <w:r>
        <w:t xml:space="preserve"> working all </w:t>
      </w:r>
      <w:proofErr w:type="spellStart"/>
      <w:r>
        <w:t>Eron</w:t>
      </w:r>
      <w:proofErr w:type="spellEnd"/>
      <w:r>
        <w:t>. Maybe the other caves aren’t used as much. It shows that the ice isn’t as thick there. We have the deepest caves here.”</w:t>
      </w:r>
    </w:p>
    <w:p w14:paraId="1167F5E8" w14:textId="4DCCFB55" w:rsidR="009E7BD1" w:rsidRDefault="009E7BD1" w:rsidP="009E7BD1">
      <w:r>
        <w:t xml:space="preserve">“I suggest that we start and follow the flow of </w:t>
      </w:r>
      <w:proofErr w:type="spellStart"/>
      <w:r>
        <w:t>Jabom</w:t>
      </w:r>
      <w:proofErr w:type="spellEnd"/>
      <w:r>
        <w:t xml:space="preserve"> down to the lowest levels. It says here, there are 16 levels, to the botto</w:t>
      </w:r>
      <w:r w:rsidR="0012276E">
        <w:t>m. It’s going to be a long walk.”</w:t>
      </w:r>
    </w:p>
    <w:p w14:paraId="5C5181AC" w14:textId="77777777" w:rsidR="009E7BD1" w:rsidRDefault="009E7BD1" w:rsidP="009E7BD1">
      <w:r>
        <w:t xml:space="preserve">“Or slide,” </w:t>
      </w:r>
      <w:proofErr w:type="spellStart"/>
      <w:r>
        <w:t>Maln</w:t>
      </w:r>
      <w:proofErr w:type="spellEnd"/>
      <w:r>
        <w:t xml:space="preserve"> said with a grin.</w:t>
      </w:r>
    </w:p>
    <w:p w14:paraId="3DE88CC2" w14:textId="6996A605" w:rsidR="009E7BD1" w:rsidRDefault="009E7BD1" w:rsidP="009E7BD1">
      <w:r>
        <w:t xml:space="preserve">The walk took a while. As </w:t>
      </w:r>
      <w:r w:rsidRPr="00FE1B18">
        <w:rPr>
          <w:noProof/>
        </w:rPr>
        <w:t>they</w:t>
      </w:r>
      <w:r>
        <w:t xml:space="preserve"> descended the ramps, they could see that the </w:t>
      </w:r>
      <w:proofErr w:type="spellStart"/>
      <w:r>
        <w:t>Jabom</w:t>
      </w:r>
      <w:proofErr w:type="spellEnd"/>
      <w:r>
        <w:t xml:space="preserve"> </w:t>
      </w:r>
      <w:r w:rsidRPr="00FE1B18">
        <w:rPr>
          <w:noProof/>
        </w:rPr>
        <w:t>bails</w:t>
      </w:r>
      <w:r>
        <w:t xml:space="preserve"> were brought in through a large vehicle entrance</w:t>
      </w:r>
      <w:r w:rsidR="002B6C26">
        <w:t>,</w:t>
      </w:r>
      <w:r>
        <w:t xml:space="preserve"> then they were slid down ramps next to the </w:t>
      </w:r>
      <w:proofErr w:type="spellStart"/>
      <w:r>
        <w:t>Raog</w:t>
      </w:r>
      <w:proofErr w:type="spellEnd"/>
      <w:r>
        <w:t xml:space="preserve"> walkways. That was the same pattern all the way to the bottom. The last 8 levels were full of </w:t>
      </w:r>
      <w:r w:rsidRPr="00F17AC8">
        <w:rPr>
          <w:noProof/>
        </w:rPr>
        <w:t>Jabom</w:t>
      </w:r>
      <w:r w:rsidR="00F17AC8">
        <w:rPr>
          <w:noProof/>
        </w:rPr>
        <w:t>,</w:t>
      </w:r>
      <w:r>
        <w:t xml:space="preserve"> and some of the permanent workers were busy moving the </w:t>
      </w:r>
      <w:r w:rsidRPr="00FE1B18">
        <w:rPr>
          <w:noProof/>
        </w:rPr>
        <w:t>bails</w:t>
      </w:r>
      <w:r>
        <w:t xml:space="preserve"> from one end of the large room to the other. </w:t>
      </w:r>
      <w:proofErr w:type="spellStart"/>
      <w:r>
        <w:t>Mortog</w:t>
      </w:r>
      <w:proofErr w:type="spellEnd"/>
      <w:r>
        <w:t xml:space="preserve"> and </w:t>
      </w:r>
      <w:proofErr w:type="spellStart"/>
      <w:r>
        <w:lastRenderedPageBreak/>
        <w:t>Maln</w:t>
      </w:r>
      <w:proofErr w:type="spellEnd"/>
      <w:r>
        <w:t xml:space="preserve"> followed them and saw that the workers would drag the </w:t>
      </w:r>
      <w:r w:rsidRPr="00FE1B18">
        <w:rPr>
          <w:noProof/>
        </w:rPr>
        <w:t>bails</w:t>
      </w:r>
      <w:r>
        <w:t xml:space="preserve"> to an opening </w:t>
      </w:r>
      <w:r w:rsidR="002B6C26">
        <w:t>with a vertical shaft that</w:t>
      </w:r>
      <w:r>
        <w:t xml:space="preserve"> carried the bails back to the surface.</w:t>
      </w:r>
    </w:p>
    <w:p w14:paraId="1D6CD02F" w14:textId="6E1304A8" w:rsidR="009E7BD1" w:rsidRDefault="009E7BD1" w:rsidP="009E7BD1">
      <w:r>
        <w:t xml:space="preserve">“Well, I think we’ve seen almost all of it. These rooms are </w:t>
      </w:r>
      <w:r w:rsidRPr="00F17AC8">
        <w:rPr>
          <w:noProof/>
        </w:rPr>
        <w:t>huge</w:t>
      </w:r>
      <w:r w:rsidR="00F17AC8">
        <w:rPr>
          <w:noProof/>
        </w:rPr>
        <w:t>,</w:t>
      </w:r>
      <w:r>
        <w:t xml:space="preserve"> and they contain a great deal of </w:t>
      </w:r>
      <w:proofErr w:type="spellStart"/>
      <w:r>
        <w:t>Jabom</w:t>
      </w:r>
      <w:proofErr w:type="spellEnd"/>
      <w:r>
        <w:t>. I had no idea there was so much of it here. Let’s go back to the top</w:t>
      </w:r>
      <w:r w:rsidR="002B6C26">
        <w:t>;</w:t>
      </w:r>
      <w:r>
        <w:t xml:space="preserve"> I want to see where these </w:t>
      </w:r>
      <w:r w:rsidRPr="00FE1B18">
        <w:rPr>
          <w:noProof/>
        </w:rPr>
        <w:t>bails</w:t>
      </w:r>
      <w:r>
        <w:t xml:space="preserve"> going up the shaft go and what happens to them,” </w:t>
      </w:r>
      <w:proofErr w:type="spellStart"/>
      <w:r>
        <w:t>Mortog</w:t>
      </w:r>
      <w:proofErr w:type="spellEnd"/>
      <w:r>
        <w:t xml:space="preserve"> said.</w:t>
      </w:r>
    </w:p>
    <w:p w14:paraId="727B6F84" w14:textId="77777777" w:rsidR="009E7BD1" w:rsidRDefault="009E7BD1" w:rsidP="009E7BD1">
      <w:r>
        <w:t xml:space="preserve">“Are you going to carry me?” </w:t>
      </w:r>
      <w:proofErr w:type="spellStart"/>
      <w:r>
        <w:t>Maln</w:t>
      </w:r>
      <w:proofErr w:type="spellEnd"/>
      <w:r>
        <w:t xml:space="preserve"> asked.</w:t>
      </w:r>
    </w:p>
    <w:p w14:paraId="04720FFF" w14:textId="77777777" w:rsidR="009E7BD1" w:rsidRDefault="009E7BD1" w:rsidP="009E7BD1">
      <w:r>
        <w:t xml:space="preserve">“No, but I could drag you,” </w:t>
      </w:r>
      <w:proofErr w:type="spellStart"/>
      <w:r>
        <w:t>Mortog</w:t>
      </w:r>
      <w:proofErr w:type="spellEnd"/>
      <w:r>
        <w:t xml:space="preserve"> made it clear to his friend.</w:t>
      </w:r>
    </w:p>
    <w:p w14:paraId="26DC52A0" w14:textId="77777777" w:rsidR="009E7BD1" w:rsidRDefault="009E7BD1" w:rsidP="009E7BD1">
      <w:proofErr w:type="spellStart"/>
      <w:r>
        <w:t>Maln</w:t>
      </w:r>
      <w:proofErr w:type="spellEnd"/>
      <w:r>
        <w:t xml:space="preserve"> </w:t>
      </w:r>
      <w:r w:rsidRPr="00F17AC8">
        <w:rPr>
          <w:noProof/>
        </w:rPr>
        <w:t>shrugged</w:t>
      </w:r>
      <w:r w:rsidR="00F17AC8">
        <w:rPr>
          <w:noProof/>
        </w:rPr>
        <w:t>,</w:t>
      </w:r>
      <w:r>
        <w:t xml:space="preserve"> and they both started the long walk to the top level.</w:t>
      </w:r>
    </w:p>
    <w:p w14:paraId="6D5A854F" w14:textId="77777777" w:rsidR="009E7BD1" w:rsidRDefault="009E7BD1" w:rsidP="009E7BD1">
      <w:r>
        <w:t xml:space="preserve">When they reached the top level and found the exit of the vertical shaft, they could see the </w:t>
      </w:r>
      <w:r w:rsidRPr="00FE1B18">
        <w:rPr>
          <w:noProof/>
        </w:rPr>
        <w:t>bails</w:t>
      </w:r>
      <w:r>
        <w:t xml:space="preserve"> of </w:t>
      </w:r>
      <w:proofErr w:type="spellStart"/>
      <w:r>
        <w:t>Jabom</w:t>
      </w:r>
      <w:proofErr w:type="spellEnd"/>
      <w:r>
        <w:t xml:space="preserve"> being removed and loaded </w:t>
      </w:r>
      <w:r w:rsidRPr="00F17AC8">
        <w:rPr>
          <w:noProof/>
        </w:rPr>
        <w:t>in</w:t>
      </w:r>
      <w:r w:rsidR="00F17AC8">
        <w:rPr>
          <w:noProof/>
        </w:rPr>
        <w:t>to</w:t>
      </w:r>
      <w:r>
        <w:t xml:space="preserve"> vehicles where they would be driven out of another large vehicle entrance.</w:t>
      </w:r>
    </w:p>
    <w:p w14:paraId="44B928F3" w14:textId="3121D63F" w:rsidR="009E7BD1" w:rsidRDefault="009E7BD1" w:rsidP="009E7BD1">
      <w:r>
        <w:t>“Apparently</w:t>
      </w:r>
      <w:r w:rsidR="002B6C26">
        <w:t>,</w:t>
      </w:r>
      <w:r>
        <w:t xml:space="preserve"> this is where they are distributed to the cities and storage areas </w:t>
      </w:r>
      <w:r w:rsidR="002B6C26">
        <w:rPr>
          <w:noProof/>
        </w:rPr>
        <w:t>before</w:t>
      </w:r>
      <w:r>
        <w:t xml:space="preserve"> the next harvest. Now how are we going to defend this place?” </w:t>
      </w:r>
      <w:proofErr w:type="spellStart"/>
      <w:r>
        <w:t>Mortog</w:t>
      </w:r>
      <w:proofErr w:type="spellEnd"/>
      <w:r>
        <w:t xml:space="preserve"> asked his friend.</w:t>
      </w:r>
    </w:p>
    <w:p w14:paraId="0E64D8DC" w14:textId="7A24FCE2" w:rsidR="009E7BD1" w:rsidRDefault="009E7BD1" w:rsidP="009E7BD1">
      <w:r>
        <w:t xml:space="preserve">They talked as they walked back to the large soil room began organizing the men into teams, </w:t>
      </w:r>
      <w:proofErr w:type="gramStart"/>
      <w:r>
        <w:t>units</w:t>
      </w:r>
      <w:proofErr w:type="gramEnd"/>
      <w:r>
        <w:t xml:space="preserve"> and groups so that communications and living facilities could be coordinated and arranged. The numbers of </w:t>
      </w:r>
      <w:proofErr w:type="spellStart"/>
      <w:r>
        <w:t>Raog</w:t>
      </w:r>
      <w:proofErr w:type="spellEnd"/>
      <w:r>
        <w:t xml:space="preserve"> kept </w:t>
      </w:r>
      <w:r w:rsidRPr="00D91DC2">
        <w:rPr>
          <w:noProof/>
        </w:rPr>
        <w:t>increasing</w:t>
      </w:r>
      <w:r w:rsidR="00D91DC2">
        <w:rPr>
          <w:noProof/>
        </w:rPr>
        <w:t>,</w:t>
      </w:r>
      <w:r>
        <w:t xml:space="preserve"> and it was apparent that more would come for many days in the future. As the new arrivals were settled, they began cleaning the ice caves making sure all of the systems were </w:t>
      </w:r>
      <w:proofErr w:type="gramStart"/>
      <w:r>
        <w:t>working</w:t>
      </w:r>
      <w:r w:rsidR="002B6C26">
        <w:t>,</w:t>
      </w:r>
      <w:r>
        <w:t xml:space="preserve"> and</w:t>
      </w:r>
      <w:proofErr w:type="gramEnd"/>
      <w:r>
        <w:t xml:space="preserve"> wondering what to prepare for.</w:t>
      </w:r>
    </w:p>
    <w:p w14:paraId="4DE01696" w14:textId="77777777" w:rsidR="009E7BD1" w:rsidRDefault="009E7BD1" w:rsidP="009E7BD1">
      <w:pPr>
        <w:pStyle w:val="SceneSeparator"/>
      </w:pPr>
      <w:r>
        <w:lastRenderedPageBreak/>
        <w:t>&gt;&gt;&gt;&gt;&gt;&gt;&gt;&gt;&gt;&gt;&gt;&gt;&gt;&gt;&gt;&gt;&gt;&gt;&gt;&gt;</w:t>
      </w:r>
    </w:p>
    <w:p w14:paraId="28CF47D8" w14:textId="07EC3746" w:rsidR="009E7BD1" w:rsidRDefault="009E7BD1" w:rsidP="009E7BD1">
      <w:r>
        <w:t>Ilana hated to see her partner leave, but she knew something scary was happening</w:t>
      </w:r>
      <w:r w:rsidR="002B6C26">
        <w:t>,</w:t>
      </w:r>
      <w:r>
        <w:t xml:space="preserve"> and she realized that the future of her people depended on keeping the ice caves and stores of </w:t>
      </w:r>
      <w:proofErr w:type="spellStart"/>
      <w:r>
        <w:t>Jabom</w:t>
      </w:r>
      <w:proofErr w:type="spellEnd"/>
      <w:r>
        <w:t xml:space="preserve"> safe. Her job now was to care for her family and help organize the partners of her spouses’ team to care for themselves. She assumed the position of leader. Her husband was the team </w:t>
      </w:r>
      <w:r w:rsidRPr="00D91DC2">
        <w:rPr>
          <w:noProof/>
        </w:rPr>
        <w:t>leader</w:t>
      </w:r>
      <w:r w:rsidR="00D91DC2">
        <w:rPr>
          <w:noProof/>
        </w:rPr>
        <w:t>,</w:t>
      </w:r>
      <w:r>
        <w:t xml:space="preserve"> and i</w:t>
      </w:r>
      <w:r w:rsidR="002B6C26">
        <w:t>t was natural for her to take the role in his absenc</w:t>
      </w:r>
      <w:r>
        <w:t xml:space="preserve">e. She knew the people, she knew what they </w:t>
      </w:r>
      <w:r w:rsidRPr="00D91DC2">
        <w:rPr>
          <w:noProof/>
        </w:rPr>
        <w:t>needed</w:t>
      </w:r>
      <w:r w:rsidR="00D91DC2">
        <w:rPr>
          <w:noProof/>
        </w:rPr>
        <w:t>,</w:t>
      </w:r>
      <w:r>
        <w:t xml:space="preserve"> and she knew how to support them.</w:t>
      </w:r>
    </w:p>
    <w:p w14:paraId="3303EAA8" w14:textId="0BA2BFE0" w:rsidR="009E7BD1" w:rsidRDefault="009E7BD1" w:rsidP="009E7BD1">
      <w:r>
        <w:t xml:space="preserve">She started by getting everyone together and talking with them. She felt it was important to listen to them and hear </w:t>
      </w:r>
      <w:r w:rsidR="002B6C26">
        <w:t>their fears</w:t>
      </w:r>
      <w:r>
        <w:t xml:space="preserve"> and what they needed. Then she made </w:t>
      </w:r>
      <w:r w:rsidRPr="00D91DC2">
        <w:rPr>
          <w:noProof/>
        </w:rPr>
        <w:t>suggestions</w:t>
      </w:r>
      <w:r w:rsidR="00D91DC2">
        <w:rPr>
          <w:noProof/>
        </w:rPr>
        <w:t>,</w:t>
      </w:r>
      <w:r>
        <w:t xml:space="preserve"> and her friends began </w:t>
      </w:r>
      <w:r w:rsidRPr="00D91DC2">
        <w:rPr>
          <w:noProof/>
        </w:rPr>
        <w:t>listening</w:t>
      </w:r>
      <w:r w:rsidR="00D91DC2">
        <w:rPr>
          <w:noProof/>
        </w:rPr>
        <w:t>,</w:t>
      </w:r>
      <w:r>
        <w:t xml:space="preserve"> and they started getting organized.</w:t>
      </w:r>
    </w:p>
    <w:p w14:paraId="384E09EC" w14:textId="77777777" w:rsidR="009E7BD1" w:rsidRDefault="009E7BD1" w:rsidP="009E7BD1">
      <w:pPr>
        <w:pStyle w:val="SceneSeparator"/>
      </w:pPr>
      <w:r>
        <w:t>&gt;&gt;&gt;&gt;&gt;&gt;&gt;&gt;&gt;&gt;&gt;&gt;&gt;&gt;&gt;&gt;&gt;&gt;&gt;&gt;</w:t>
      </w:r>
    </w:p>
    <w:p w14:paraId="24DF62E0" w14:textId="759845D6" w:rsidR="009E7BD1" w:rsidRDefault="009E7BD1" w:rsidP="009E7BD1">
      <w:proofErr w:type="spellStart"/>
      <w:r>
        <w:t>Ornage</w:t>
      </w:r>
      <w:proofErr w:type="spellEnd"/>
      <w:r>
        <w:t xml:space="preserve"> and his father worked long days, preparing for the next launch. Doctor Wong made it clear to </w:t>
      </w:r>
      <w:proofErr w:type="spellStart"/>
      <w:r>
        <w:t>Ornage</w:t>
      </w:r>
      <w:proofErr w:type="spellEnd"/>
      <w:r>
        <w:t xml:space="preserve"> that he was expected to take charge of the overall project while </w:t>
      </w:r>
      <w:r w:rsidR="002B6C26">
        <w:t>working</w:t>
      </w:r>
      <w:r>
        <w:t xml:space="preserve"> </w:t>
      </w:r>
      <w:r w:rsidR="002B6C26">
        <w:t xml:space="preserve">on </w:t>
      </w:r>
      <w:r>
        <w:t xml:space="preserve">the details. </w:t>
      </w:r>
      <w:proofErr w:type="spellStart"/>
      <w:r>
        <w:t>Ornage</w:t>
      </w:r>
      <w:proofErr w:type="spellEnd"/>
      <w:r>
        <w:t xml:space="preserve"> was aware that a leadership change had occurred. He was worried about that strong leader, who was his father. </w:t>
      </w:r>
      <w:r w:rsidR="008A3A7E">
        <w:t>Nevertheless, h</w:t>
      </w:r>
      <w:r>
        <w:t>e accepted his father’s desire to remain involved</w:t>
      </w:r>
      <w:r w:rsidR="00AA15B5">
        <w:t>. He was comfortable and allowed</w:t>
      </w:r>
      <w:r w:rsidR="002B6C26">
        <w:t xml:space="preserve"> the project's broader aspects</w:t>
      </w:r>
      <w:r>
        <w:t xml:space="preserve"> to </w:t>
      </w:r>
      <w:r w:rsidR="0012276E">
        <w:t xml:space="preserve">move to </w:t>
      </w:r>
      <w:proofErr w:type="spellStart"/>
      <w:r>
        <w:t>Ornage’s</w:t>
      </w:r>
      <w:proofErr w:type="spellEnd"/>
      <w:r>
        <w:t xml:space="preserve"> hands.</w:t>
      </w:r>
    </w:p>
    <w:p w14:paraId="28E0F16F" w14:textId="18CF85B2" w:rsidR="009E7BD1" w:rsidRDefault="009E7BD1" w:rsidP="009E7BD1">
      <w:proofErr w:type="spellStart"/>
      <w:r>
        <w:t>Ornage</w:t>
      </w:r>
      <w:proofErr w:type="spellEnd"/>
      <w:r>
        <w:t xml:space="preserve"> worked close</w:t>
      </w:r>
      <w:r w:rsidR="002B6C26">
        <w:t>ly</w:t>
      </w:r>
      <w:r>
        <w:t xml:space="preserve"> with the translation team. Everyone knew that it was critical to speak to the twin planet creatures in their own language. So, the team was working </w:t>
      </w:r>
      <w:proofErr w:type="gramStart"/>
      <w:r>
        <w:t>very hard</w:t>
      </w:r>
      <w:proofErr w:type="gramEnd"/>
      <w:r>
        <w:t xml:space="preserve"> </w:t>
      </w:r>
      <w:r w:rsidR="002B6C26">
        <w:t>to</w:t>
      </w:r>
      <w:r>
        <w:t xml:space="preserve"> reproduce the melodic sounds of the twin </w:t>
      </w:r>
      <w:r>
        <w:lastRenderedPageBreak/>
        <w:t xml:space="preserve">planet’s inhabitants. The sounds weren’t too different from what a </w:t>
      </w:r>
      <w:proofErr w:type="spellStart"/>
      <w:r>
        <w:t>Raog</w:t>
      </w:r>
      <w:proofErr w:type="spellEnd"/>
      <w:r>
        <w:t xml:space="preserve"> produced when they sang</w:t>
      </w:r>
      <w:r w:rsidR="002B6C26">
        <w:t>;</w:t>
      </w:r>
      <w:r>
        <w:t xml:space="preserve"> they were just more abrupt and distinct. Instead of a smooth transition in pitch, </w:t>
      </w:r>
      <w:r w:rsidR="002B6C26">
        <w:t>the Ora sounds were distinct</w:t>
      </w:r>
      <w:r w:rsidR="00AA15B5">
        <w:t>,</w:t>
      </w:r>
      <w:r w:rsidR="002B6C26">
        <w:t xml:space="preserve"> with definite beginnings and endings from one level to another</w:t>
      </w:r>
      <w:r>
        <w:t xml:space="preserve">. Many note combinations went together, so the speaker began at a certain frequency then went through two or three others to complete the phrase. Everyone realized they would have to work many hours </w:t>
      </w:r>
      <w:r w:rsidR="002B6C26">
        <w:t>to</w:t>
      </w:r>
      <w:r>
        <w:t xml:space="preserve"> reproduce the Ora sounds, but everyone felt it could be done.</w:t>
      </w:r>
    </w:p>
    <w:p w14:paraId="589B02CB" w14:textId="77777777" w:rsidR="009E7BD1" w:rsidRDefault="009E7BD1" w:rsidP="009E7BD1">
      <w:r>
        <w:t>After a lot of work and practice, they began creating a message that was to be sent through the communication’s satellite to the twin planet, with the hope of opening communications. The satellite would receive the transmission from Varo and pass it to the twin planet and wait for a response. Once the response was received, it would be transmitted back to Varo. Then they would translate it into their language.</w:t>
      </w:r>
    </w:p>
    <w:p w14:paraId="4DC70CEC" w14:textId="1E1BDA08" w:rsidR="009E7BD1" w:rsidRDefault="009E7BD1" w:rsidP="009E7BD1">
      <w:r>
        <w:t xml:space="preserve">“Father,” </w:t>
      </w:r>
      <w:proofErr w:type="spellStart"/>
      <w:r>
        <w:t>Ornage</w:t>
      </w:r>
      <w:proofErr w:type="spellEnd"/>
      <w:r>
        <w:t xml:space="preserve"> said, “we are debating what our first message should say to our twin planet. We think it should be brief and simple</w:t>
      </w:r>
      <w:r w:rsidR="002B6C26">
        <w:t>;</w:t>
      </w:r>
      <w:r>
        <w:t xml:space="preserve"> after </w:t>
      </w:r>
      <w:r w:rsidRPr="00D91DC2">
        <w:rPr>
          <w:noProof/>
        </w:rPr>
        <w:t>all</w:t>
      </w:r>
      <w:r w:rsidR="00D91DC2">
        <w:rPr>
          <w:noProof/>
        </w:rPr>
        <w:t>,</w:t>
      </w:r>
      <w:r>
        <w:t xml:space="preserve"> we’re trying to use their language, and it </w:t>
      </w:r>
      <w:r w:rsidRPr="00D91DC2">
        <w:rPr>
          <w:noProof/>
        </w:rPr>
        <w:t>would</w:t>
      </w:r>
      <w:r w:rsidR="00D91DC2">
        <w:rPr>
          <w:noProof/>
        </w:rPr>
        <w:t xml:space="preserve"> be</w:t>
      </w:r>
      <w:r>
        <w:t xml:space="preserve"> terrible to send a garbled message, they can’t understand.”</w:t>
      </w:r>
    </w:p>
    <w:p w14:paraId="68479824" w14:textId="36184719" w:rsidR="009E7BD1" w:rsidRDefault="009E7BD1" w:rsidP="009E7BD1">
      <w:r>
        <w:t>“I agree</w:t>
      </w:r>
      <w:r w:rsidR="002B6C26">
        <w:t>;</w:t>
      </w:r>
      <w:r>
        <w:t xml:space="preserve"> what have you achieved so far?” his father asked.</w:t>
      </w:r>
    </w:p>
    <w:p w14:paraId="1DA49830" w14:textId="6DBC21D1" w:rsidR="009E7BD1" w:rsidRDefault="009E7BD1" w:rsidP="009E7BD1">
      <w:r>
        <w:t>“With the limitations</w:t>
      </w:r>
      <w:r w:rsidR="008A3A7E">
        <w:t>,</w:t>
      </w:r>
      <w:r>
        <w:t xml:space="preserve"> we have, here is our first attempt,” </w:t>
      </w:r>
      <w:proofErr w:type="spellStart"/>
      <w:r>
        <w:t>Ornage</w:t>
      </w:r>
      <w:proofErr w:type="spellEnd"/>
      <w:r>
        <w:t xml:space="preserve"> said.</w:t>
      </w:r>
    </w:p>
    <w:p w14:paraId="4E6F2D9F" w14:textId="77777777" w:rsidR="009E7BD1" w:rsidRDefault="00F036E0" w:rsidP="009E7BD1">
      <w:r>
        <w:t>“</w:t>
      </w:r>
      <w:r w:rsidR="009E7BD1">
        <w:t xml:space="preserve">We are the </w:t>
      </w:r>
      <w:proofErr w:type="spellStart"/>
      <w:r w:rsidR="009E7BD1">
        <w:t>Raog</w:t>
      </w:r>
      <w:proofErr w:type="spellEnd"/>
      <w:r w:rsidR="009E7BD1">
        <w:t xml:space="preserve"> from the planet Varo opposite to yours on our shared sun. We want to communicate with you. We have recorded some of your radio transmissions, which allows us to translate our language into yours and communicate. We are friendly and wish to know about your civilization.</w:t>
      </w:r>
      <w:r>
        <w:t>”</w:t>
      </w:r>
    </w:p>
    <w:p w14:paraId="1A3611D8" w14:textId="77777777" w:rsidR="009E7BD1" w:rsidRDefault="009E7BD1" w:rsidP="009E7BD1">
      <w:r>
        <w:lastRenderedPageBreak/>
        <w:t>Doctor Wong thought for a few moments and said, “I agree with your judgment. That appears to be an adequate first effort.” Then he asked, “What does it sound like in their language?”</w:t>
      </w:r>
    </w:p>
    <w:p w14:paraId="27574038" w14:textId="5CD53AD6" w:rsidR="009E7BD1" w:rsidRDefault="009E7BD1" w:rsidP="009E7BD1">
      <w:proofErr w:type="spellStart"/>
      <w:r>
        <w:t>Ornage</w:t>
      </w:r>
      <w:proofErr w:type="spellEnd"/>
      <w:r>
        <w:t xml:space="preserve"> played the recording in the Ora </w:t>
      </w:r>
      <w:r w:rsidRPr="00D91DC2">
        <w:rPr>
          <w:noProof/>
        </w:rPr>
        <w:t>language</w:t>
      </w:r>
      <w:r w:rsidR="00D91DC2">
        <w:rPr>
          <w:noProof/>
        </w:rPr>
        <w:t>,</w:t>
      </w:r>
      <w:r>
        <w:t xml:space="preserve"> and it sounded pleasant</w:t>
      </w:r>
      <w:r w:rsidR="002B6C26">
        <w:t>,</w:t>
      </w:r>
      <w:r>
        <w:t xml:space="preserve"> although it didn't have the nature sounds that were inherent in the </w:t>
      </w:r>
      <w:proofErr w:type="spellStart"/>
      <w:r>
        <w:t>Raog</w:t>
      </w:r>
      <w:proofErr w:type="spellEnd"/>
      <w:r>
        <w:t xml:space="preserve"> music. “Their language is very </w:t>
      </w:r>
      <w:r w:rsidRPr="00D91DC2">
        <w:rPr>
          <w:noProof/>
        </w:rPr>
        <w:t>melodic</w:t>
      </w:r>
      <w:r w:rsidR="00D91DC2">
        <w:rPr>
          <w:noProof/>
        </w:rPr>
        <w:t>,</w:t>
      </w:r>
      <w:r>
        <w:t xml:space="preserve"> and we think eventually we’ll be able to verbalize it. As far as we can tell</w:t>
      </w:r>
      <w:r w:rsidR="002B6C26">
        <w:t>,</w:t>
      </w:r>
      <w:r>
        <w:t xml:space="preserve"> our physiology is capable of making almost all of those sounds.” That encouraged Doctor Wong, after </w:t>
      </w:r>
      <w:r w:rsidRPr="00D91DC2">
        <w:rPr>
          <w:noProof/>
        </w:rPr>
        <w:t>all</w:t>
      </w:r>
      <w:r w:rsidR="00D91DC2">
        <w:rPr>
          <w:noProof/>
        </w:rPr>
        <w:t>,</w:t>
      </w:r>
      <w:r>
        <w:t xml:space="preserve"> how could a species with such a pleasant</w:t>
      </w:r>
      <w:r w:rsidR="002B6C26">
        <w:t>-</w:t>
      </w:r>
      <w:r>
        <w:t xml:space="preserve">sounding language be a threat. </w:t>
      </w:r>
      <w:r w:rsidRPr="00F036E0">
        <w:rPr>
          <w:i/>
        </w:rPr>
        <w:t>They must have a beautiful society,</w:t>
      </w:r>
      <w:r>
        <w:t xml:space="preserve"> he thought.</w:t>
      </w:r>
    </w:p>
    <w:p w14:paraId="59477963" w14:textId="3C05DE1E" w:rsidR="009E7BD1" w:rsidRDefault="009E7BD1" w:rsidP="009E7BD1">
      <w:r>
        <w:t>Doctor Wong spoke to his son, “I’m looking forward to communicating with that species</w:t>
      </w:r>
      <w:r w:rsidR="002B6C26">
        <w:t>;</w:t>
      </w:r>
      <w:r>
        <w:t xml:space="preserve"> I hope both of us benefit.”</w:t>
      </w:r>
    </w:p>
    <w:p w14:paraId="2608AB06" w14:textId="77777777" w:rsidR="009E7BD1" w:rsidRDefault="009E7BD1" w:rsidP="009E7BD1">
      <w:proofErr w:type="spellStart"/>
      <w:r>
        <w:t>Ornage</w:t>
      </w:r>
      <w:proofErr w:type="spellEnd"/>
      <w:r>
        <w:t xml:space="preserve"> updated his father on progress understanding the twin planet language, “Father, a couple of our language experts have a lot of time listening to their transmissions. They are confident they can translate from their language to ours as it is spoken. That will be beneficial for us.”</w:t>
      </w:r>
    </w:p>
    <w:p w14:paraId="3595D9C6" w14:textId="77777777" w:rsidR="009E7BD1" w:rsidRDefault="009E7BD1" w:rsidP="009E7BD1">
      <w:r>
        <w:t>Doctor Wong nodded in agreement.</w:t>
      </w:r>
    </w:p>
    <w:p w14:paraId="50D05D8A" w14:textId="77777777" w:rsidR="009E7BD1" w:rsidRDefault="009E7BD1" w:rsidP="009E7BD1">
      <w:r>
        <w:t xml:space="preserve">“Father,” </w:t>
      </w:r>
      <w:proofErr w:type="spellStart"/>
      <w:r>
        <w:t>Ornage</w:t>
      </w:r>
      <w:proofErr w:type="spellEnd"/>
      <w:r>
        <w:t xml:space="preserve"> continued, “it appears that we’re making excellent progress on the communications satellite. Do you agree that it will be ready in only a few more days?”</w:t>
      </w:r>
    </w:p>
    <w:p w14:paraId="64A16474" w14:textId="1BCAE18A" w:rsidR="009E7BD1" w:rsidRDefault="009E7BD1" w:rsidP="009E7BD1">
      <w:r>
        <w:t xml:space="preserve">“Yes, </w:t>
      </w:r>
      <w:proofErr w:type="spellStart"/>
      <w:r>
        <w:t>Ornage</w:t>
      </w:r>
      <w:proofErr w:type="spellEnd"/>
      <w:r>
        <w:t>. The major systems are installed and functioning</w:t>
      </w:r>
      <w:r w:rsidR="002B6C26">
        <w:t>;</w:t>
      </w:r>
      <w:r>
        <w:t xml:space="preserve"> we’re just going through the final stages of the test and check out. Feel free to schedule a launch in seven days,” Doctor Wong said.</w:t>
      </w:r>
    </w:p>
    <w:p w14:paraId="1E979082" w14:textId="77777777" w:rsidR="009E7BD1" w:rsidRDefault="009E7BD1" w:rsidP="009E7BD1">
      <w:pPr>
        <w:pStyle w:val="SceneSeparator"/>
      </w:pPr>
      <w:r>
        <w:lastRenderedPageBreak/>
        <w:t>&gt;&gt;&gt;&gt;&gt;&gt;&gt;&gt;&gt;&gt;&gt;&gt;&gt;&gt;&gt;&gt;&gt;&gt;&gt;&gt;</w:t>
      </w:r>
    </w:p>
    <w:p w14:paraId="378F80F3" w14:textId="68002B14" w:rsidR="009E7BD1" w:rsidRDefault="009E7BD1" w:rsidP="009E7BD1">
      <w:proofErr w:type="spellStart"/>
      <w:r>
        <w:t>Erom</w:t>
      </w:r>
      <w:proofErr w:type="spellEnd"/>
      <w:r>
        <w:t xml:space="preserve"> entered his conference area and brushed his hand through the soil in the container in the corner, then adjusted himself on his resting pad. He intended to review his team’s progress </w:t>
      </w:r>
      <w:r w:rsidR="002B6C26">
        <w:t>i</w:t>
      </w:r>
      <w:r>
        <w:t>n building defensive tools. He was apprehensive about building those devices, but something about dealing with an unknown planet concerned him.</w:t>
      </w:r>
    </w:p>
    <w:p w14:paraId="1752CD2F" w14:textId="77777777" w:rsidR="009E7BD1" w:rsidRDefault="009E7BD1" w:rsidP="009E7BD1">
      <w:r>
        <w:t>“What progress are we making?” he asked his team.</w:t>
      </w:r>
    </w:p>
    <w:p w14:paraId="5E9654EC" w14:textId="77777777" w:rsidR="009E7BD1" w:rsidRDefault="009E7BD1" w:rsidP="009E7BD1">
      <w:r>
        <w:t xml:space="preserve">“Leader, we share your reluctance to make tools of that </w:t>
      </w:r>
      <w:r w:rsidRPr="00D91DC2">
        <w:rPr>
          <w:noProof/>
        </w:rPr>
        <w:t>type</w:t>
      </w:r>
      <w:r w:rsidR="00D91DC2">
        <w:rPr>
          <w:noProof/>
        </w:rPr>
        <w:t>,</w:t>
      </w:r>
      <w:r>
        <w:t xml:space="preserve"> and we all pray on the soil of Varo that they won’t be needed,” said Molt, the lead engineer.</w:t>
      </w:r>
    </w:p>
    <w:p w14:paraId="4844BB33" w14:textId="73B2FF99" w:rsidR="009E7BD1" w:rsidRDefault="009E7BD1" w:rsidP="009E7BD1">
      <w:r>
        <w:t xml:space="preserve">He continued, “But if we must defend ourselves, we are doing the best we can with the limited experience we have. We have a couple of categories that we’re working on. </w:t>
      </w:r>
      <w:r w:rsidR="002B6C26">
        <w:t>T</w:t>
      </w:r>
      <w:r>
        <w:t xml:space="preserve">he best design would be using our </w:t>
      </w:r>
      <w:r w:rsidRPr="00FE1B18">
        <w:rPr>
          <w:noProof/>
        </w:rPr>
        <w:t>powders</w:t>
      </w:r>
      <w:r>
        <w:t xml:space="preserve"> to fire small projectiles with a mobile tool. That will take some machining that we’ve never done before, so we are experimenting. We think having the most tools with simple designs will be the most effective. We’ve taken some of </w:t>
      </w:r>
      <w:r w:rsidR="002B6C26">
        <w:t>the</w:t>
      </w:r>
      <w:r>
        <w:t xml:space="preserve"> hand tools </w:t>
      </w:r>
      <w:r w:rsidR="002B6C26">
        <w:t>that we use to</w:t>
      </w:r>
      <w:r>
        <w:t xml:space="preserve"> till the soil, planting the </w:t>
      </w:r>
      <w:proofErr w:type="spellStart"/>
      <w:r>
        <w:t>Jabom</w:t>
      </w:r>
      <w:proofErr w:type="spellEnd"/>
      <w:r w:rsidR="002B6C26">
        <w:t>,</w:t>
      </w:r>
      <w:r>
        <w:t xml:space="preserve"> and harvesting</w:t>
      </w:r>
      <w:r w:rsidR="002B6C26">
        <w:t>,</w:t>
      </w:r>
      <w:r>
        <w:t xml:space="preserve"> and we’re trying to make them useful for defense. We’re also trying to use some of our other tools</w:t>
      </w:r>
      <w:r w:rsidR="002B6C26">
        <w:t>,</w:t>
      </w:r>
      <w:r>
        <w:t xml:space="preserve"> such as the grappler</w:t>
      </w:r>
      <w:r w:rsidR="002B6C26">
        <w:t>,</w:t>
      </w:r>
      <w:r>
        <w:t xml:space="preserve"> which we use to launch ropes across canyons. We think th</w:t>
      </w:r>
      <w:r w:rsidR="002B6C26">
        <w:t>is device could</w:t>
      </w:r>
      <w:r>
        <w:t xml:space="preserve"> launch projectiles and perhaps explosives that will explode on impact. I don’t know how effective these will be, but we’re doing our best.”</w:t>
      </w:r>
    </w:p>
    <w:p w14:paraId="0FCE68B9" w14:textId="77777777" w:rsidR="009E7BD1" w:rsidRDefault="009E7BD1" w:rsidP="009E7BD1">
      <w:proofErr w:type="spellStart"/>
      <w:r>
        <w:t>Erom</w:t>
      </w:r>
      <w:proofErr w:type="spellEnd"/>
      <w:r>
        <w:t xml:space="preserve"> was pleased with the progress and said, “Friends, I know how uncomfortable you are with defensive tool development, but I fear that it might be needed, continue your progress and keep me informed. Please document your progress as you proceed and don’t let too many </w:t>
      </w:r>
      <w:proofErr w:type="spellStart"/>
      <w:r>
        <w:t>Raog</w:t>
      </w:r>
      <w:proofErr w:type="spellEnd"/>
      <w:r>
        <w:t xml:space="preserve"> know </w:t>
      </w:r>
      <w:r>
        <w:lastRenderedPageBreak/>
        <w:t>about...,” he hesitated for a moment then continued, “this use of resources.”</w:t>
      </w:r>
    </w:p>
    <w:p w14:paraId="7C9448D6" w14:textId="77777777" w:rsidR="009E7BD1" w:rsidRDefault="009E7BD1" w:rsidP="009E7BD1">
      <w:pPr>
        <w:pStyle w:val="SceneSeparator"/>
      </w:pPr>
      <w:r>
        <w:t>&gt;&gt;&gt;&gt;&gt;&gt;&gt;&gt;&gt;&gt;&gt;&gt;&gt;&gt;&gt;&gt;&gt;&gt;&gt;&gt;</w:t>
      </w:r>
    </w:p>
    <w:p w14:paraId="5FBB2C75" w14:textId="77777777" w:rsidR="009E7BD1" w:rsidRDefault="009E7BD1" w:rsidP="009E7BD1">
      <w:proofErr w:type="spellStart"/>
      <w:r>
        <w:t>Vortus</w:t>
      </w:r>
      <w:proofErr w:type="spellEnd"/>
      <w:r>
        <w:t xml:space="preserve"> was a </w:t>
      </w:r>
      <w:proofErr w:type="spellStart"/>
      <w:r>
        <w:t>Raog</w:t>
      </w:r>
      <w:proofErr w:type="spellEnd"/>
      <w:r>
        <w:t xml:space="preserve"> on a mission. He could feel the burden on his shoulders of countless generations of </w:t>
      </w:r>
      <w:proofErr w:type="spellStart"/>
      <w:r>
        <w:t>Raog</w:t>
      </w:r>
      <w:proofErr w:type="spellEnd"/>
      <w:r>
        <w:t xml:space="preserve"> before him. It was clear that some kind of violation was occurring, he might not be able to explain it to another, but he was convinced that it was </w:t>
      </w:r>
      <w:proofErr w:type="gramStart"/>
      <w:r>
        <w:t>happening</w:t>
      </w:r>
      <w:proofErr w:type="gramEnd"/>
      <w:r>
        <w:t xml:space="preserve"> and he must do what he could.</w:t>
      </w:r>
    </w:p>
    <w:p w14:paraId="2AA561F1" w14:textId="77777777" w:rsidR="009E7BD1" w:rsidRDefault="009E7BD1" w:rsidP="009E7BD1">
      <w:proofErr w:type="spellStart"/>
      <w:r>
        <w:t>Vortus</w:t>
      </w:r>
      <w:proofErr w:type="spellEnd"/>
      <w:r>
        <w:t xml:space="preserve"> was also on a journey, one where he was meeting with as many groups, gatherings, and other soil tenders as he could. His message was simple, Varo either had already been </w:t>
      </w:r>
      <w:r w:rsidRPr="00D91DC2">
        <w:rPr>
          <w:noProof/>
        </w:rPr>
        <w:t>violated</w:t>
      </w:r>
      <w:r w:rsidR="00D91DC2">
        <w:rPr>
          <w:noProof/>
        </w:rPr>
        <w:t>,</w:t>
      </w:r>
      <w:r>
        <w:t xml:space="preserve"> or it was about to be. On that day, he was at an old friend’s house in an adjacent district and leading the discussion.</w:t>
      </w:r>
    </w:p>
    <w:p w14:paraId="25AB216F" w14:textId="656A5186" w:rsidR="009E7BD1" w:rsidRDefault="009E7BD1" w:rsidP="009E7BD1">
      <w:r>
        <w:t>“Varo is who we are</w:t>
      </w:r>
      <w:r w:rsidR="002B6C26">
        <w:t>;</w:t>
      </w:r>
      <w:r>
        <w:t xml:space="preserve"> we are Varo. </w:t>
      </w:r>
      <w:proofErr w:type="gramStart"/>
      <w:r>
        <w:t>All of</w:t>
      </w:r>
      <w:proofErr w:type="gramEnd"/>
      <w:r>
        <w:t xml:space="preserve"> our essences ha</w:t>
      </w:r>
      <w:r w:rsidR="002B6C26">
        <w:t>ve</w:t>
      </w:r>
      <w:r>
        <w:t xml:space="preserve"> come from Varo, through the soil, and we will return and contribute to its soul one last time upon our death. To discover another planet </w:t>
      </w:r>
      <w:r w:rsidR="002B6C26">
        <w:t>that they call our twin suggests that Varo is not only ours but is shared by other creatures that</w:t>
      </w:r>
      <w:r>
        <w:t xml:space="preserve"> we have nothing in common with. We don’t know how they contribute to Varo and their soil, or even if they feel part of Varo’s soul. That is wrong and a violation…</w:t>
      </w:r>
      <w:r w:rsidR="008A3A7E">
        <w:t>.</w:t>
      </w:r>
      <w:r>
        <w:t>” As he completed his statement</w:t>
      </w:r>
      <w:r w:rsidR="002B6C26">
        <w:t>,</w:t>
      </w:r>
      <w:r>
        <w:t xml:space="preserve"> many of those in the room nodded and enthusiastically showed agreement.</w:t>
      </w:r>
    </w:p>
    <w:p w14:paraId="312E72B8" w14:textId="0FF5E884" w:rsidR="009E7BD1" w:rsidRDefault="0012276E" w:rsidP="009E7BD1">
      <w:r>
        <w:t xml:space="preserve"> </w:t>
      </w:r>
      <w:r w:rsidR="009E7BD1">
        <w:t>“</w:t>
      </w:r>
      <w:r>
        <w:t xml:space="preserve">All </w:t>
      </w:r>
      <w:r w:rsidR="009E7BD1">
        <w:t>I ask of you to spread the word and say that bad things are coming</w:t>
      </w:r>
      <w:r w:rsidR="002B6C26">
        <w:t>,</w:t>
      </w:r>
      <w:r w:rsidR="009E7BD1">
        <w:t xml:space="preserve"> and when it happens, we must band together in the name of Varo. </w:t>
      </w:r>
      <w:r w:rsidR="009E7BD1" w:rsidRPr="00D91DC2">
        <w:rPr>
          <w:noProof/>
        </w:rPr>
        <w:t>After all</w:t>
      </w:r>
      <w:r w:rsidR="00D91DC2">
        <w:rPr>
          <w:noProof/>
        </w:rPr>
        <w:t>,</w:t>
      </w:r>
      <w:r w:rsidR="009E7BD1">
        <w:t xml:space="preserve"> if we lose the connection to our soul</w:t>
      </w:r>
      <w:r w:rsidR="002B6C26">
        <w:t>,</w:t>
      </w:r>
      <w:r w:rsidR="009E7BD1">
        <w:t xml:space="preserve"> then we will be lost,” he concluded with relish and a demonstrative movement of his hands.</w:t>
      </w:r>
    </w:p>
    <w:p w14:paraId="5DF3DD0D" w14:textId="77777777" w:rsidR="009E7BD1" w:rsidRDefault="009E7BD1" w:rsidP="009E7BD1">
      <w:pPr>
        <w:pStyle w:val="SWCentered"/>
      </w:pPr>
      <w:r>
        <w:lastRenderedPageBreak/>
        <w:t>&gt;&gt;&gt;&gt;&gt;&gt;&gt;&gt;&gt;&gt;&gt;&gt;&gt;&gt;&gt;&gt;&gt;&gt;&gt;&gt;</w:t>
      </w:r>
    </w:p>
    <w:p w14:paraId="6F741E40" w14:textId="49C704D6" w:rsidR="009E7BD1" w:rsidRDefault="009E7BD1" w:rsidP="009E7BD1">
      <w:proofErr w:type="spellStart"/>
      <w:r>
        <w:t>Lretta</w:t>
      </w:r>
      <w:proofErr w:type="spellEnd"/>
      <w:r>
        <w:t xml:space="preserve"> and her daughter </w:t>
      </w:r>
      <w:proofErr w:type="spellStart"/>
      <w:r>
        <w:t>Sonyata</w:t>
      </w:r>
      <w:proofErr w:type="spellEnd"/>
      <w:r>
        <w:t xml:space="preserve"> could feel the stress among their friends and people on the streets. </w:t>
      </w:r>
      <w:r w:rsidR="00AA43BB">
        <w:t>While they walked, they were often stopped and questioned about the meaning of the twin planet</w:t>
      </w:r>
      <w:r>
        <w:t xml:space="preserve"> and how it would impact the </w:t>
      </w:r>
      <w:proofErr w:type="spellStart"/>
      <w:r>
        <w:t>Raog</w:t>
      </w:r>
      <w:proofErr w:type="spellEnd"/>
      <w:r>
        <w:t xml:space="preserve">. Their answers </w:t>
      </w:r>
      <w:r w:rsidRPr="00D91DC2">
        <w:rPr>
          <w:noProof/>
        </w:rPr>
        <w:t>varied</w:t>
      </w:r>
      <w:r>
        <w:t xml:space="preserve"> but consistently had a similar feel, “We have found a twin to our Varo. We know </w:t>
      </w:r>
      <w:proofErr w:type="gramStart"/>
      <w:r>
        <w:t>very little</w:t>
      </w:r>
      <w:proofErr w:type="gramEnd"/>
      <w:r>
        <w:t xml:space="preserve"> about them, but you can be assured, we will move cautiously</w:t>
      </w:r>
      <w:r w:rsidR="00AA43BB">
        <w:t>,</w:t>
      </w:r>
      <w:r>
        <w:t xml:space="preserve"> and I’m sure we’ll be able to embrace them and share who we are. We may find many benefits from such a meeting</w:t>
      </w:r>
      <w:r w:rsidR="00AA43BB">
        <w:t>,</w:t>
      </w:r>
      <w:r>
        <w:t xml:space="preserve"> and let's look forward to a better understanding of our twin planet.”</w:t>
      </w:r>
    </w:p>
    <w:p w14:paraId="54B977FB" w14:textId="2349E336" w:rsidR="009E7BD1" w:rsidRDefault="009E7BD1" w:rsidP="009E7BD1">
      <w:r>
        <w:t>This assuaged the fears of many on the street</w:t>
      </w:r>
      <w:r w:rsidR="00AA43BB">
        <w:t>,</w:t>
      </w:r>
      <w:r>
        <w:t xml:space="preserve"> but, unfortunately, neither </w:t>
      </w:r>
      <w:proofErr w:type="spellStart"/>
      <w:r>
        <w:t>Lretta</w:t>
      </w:r>
      <w:proofErr w:type="spellEnd"/>
      <w:r>
        <w:t xml:space="preserve"> nor </w:t>
      </w:r>
      <w:proofErr w:type="spellStart"/>
      <w:r>
        <w:t>Sonyata</w:t>
      </w:r>
      <w:proofErr w:type="spellEnd"/>
      <w:r>
        <w:t xml:space="preserve"> felt as strongly as their words. Perhaps they found comfort in repeating the message</w:t>
      </w:r>
      <w:r w:rsidR="00AA43BB">
        <w:t>,</w:t>
      </w:r>
      <w:r>
        <w:t xml:space="preserve"> and perhaps by repeating it</w:t>
      </w:r>
      <w:r w:rsidR="00AA43BB">
        <w:t>,</w:t>
      </w:r>
      <w:r>
        <w:t xml:space="preserve"> they hoped it would become true.</w:t>
      </w:r>
    </w:p>
    <w:p w14:paraId="6A3CC667" w14:textId="3AC67299" w:rsidR="009E7BD1" w:rsidRDefault="009E7BD1" w:rsidP="009E7BD1">
      <w:proofErr w:type="spellStart"/>
      <w:r>
        <w:t>Lretta</w:t>
      </w:r>
      <w:proofErr w:type="spellEnd"/>
      <w:r>
        <w:t xml:space="preserve">, the Orb, and her daughter decided that the best way to communicate with </w:t>
      </w:r>
      <w:r w:rsidR="00AA43BB">
        <w:t>many</w:t>
      </w:r>
      <w:r>
        <w:t xml:space="preserve"> people was to have weekly discussions on the view screens. So, they worked together and collected the questions and provided answers about every two hand counts. Eight days between discussions seemed like a good span.</w:t>
      </w:r>
    </w:p>
    <w:p w14:paraId="38943EAD" w14:textId="79C17323" w:rsidR="009E7BD1" w:rsidRDefault="009E7BD1" w:rsidP="009E7BD1">
      <w:r>
        <w:t>It appeared that the people needed that periodic information from the Orb and her daughter</w:t>
      </w:r>
      <w:r w:rsidR="00AA43BB">
        <w:t>;</w:t>
      </w:r>
      <w:r>
        <w:t xml:space="preserve"> it kept them current on the satellite’s assembly and calmed their fear </w:t>
      </w:r>
      <w:r w:rsidR="00D91DC2">
        <w:rPr>
          <w:noProof/>
        </w:rPr>
        <w:t>of</w:t>
      </w:r>
      <w:r>
        <w:t xml:space="preserve"> the unknown alien planet. They were short presentations, but a large percentage of the population listened.</w:t>
      </w:r>
    </w:p>
    <w:p w14:paraId="2A3543D9" w14:textId="77777777" w:rsidR="009E7BD1" w:rsidRDefault="009E7BD1" w:rsidP="009E7BD1">
      <w:pPr>
        <w:pStyle w:val="SceneSeparator"/>
      </w:pPr>
      <w:r>
        <w:lastRenderedPageBreak/>
        <w:t>&gt;&gt;&gt;&gt;&gt;&gt;&gt;&gt;&gt;&gt;&gt;&gt;&gt;&gt;&gt;&gt;&gt;&gt;&gt;&gt;</w:t>
      </w:r>
    </w:p>
    <w:p w14:paraId="58789CDE" w14:textId="77777777" w:rsidR="009E7BD1" w:rsidRDefault="009E7BD1" w:rsidP="009E7BD1">
      <w:proofErr w:type="spellStart"/>
      <w:r>
        <w:t>Ornage</w:t>
      </w:r>
      <w:proofErr w:type="spellEnd"/>
      <w:r>
        <w:t xml:space="preserve"> said to his father, “This launch is becoming much more of an event than the previous one. It was difficult to get enough resting pads in the room for all of the dignitaries.”</w:t>
      </w:r>
    </w:p>
    <w:p w14:paraId="2626E3F7" w14:textId="0D6AF343" w:rsidR="009E7BD1" w:rsidRDefault="009E7BD1" w:rsidP="009E7BD1">
      <w:r>
        <w:t>Doctor Wong responded, “Leaders like to attend predictable events where they can have pictures taken and make statements. They don’t like being where they are</w:t>
      </w:r>
      <w:r w:rsidR="00AA43BB">
        <w:t>,</w:t>
      </w:r>
      <w:r>
        <w:t xml:space="preserve"> unsure of the outcome. This launch should be predictable.”</w:t>
      </w:r>
    </w:p>
    <w:p w14:paraId="3D04431D" w14:textId="5B031A65" w:rsidR="009E7BD1" w:rsidRDefault="009E7BD1" w:rsidP="009E7BD1">
      <w:proofErr w:type="spellStart"/>
      <w:r>
        <w:t>Ornage</w:t>
      </w:r>
      <w:proofErr w:type="spellEnd"/>
      <w:r>
        <w:t xml:space="preserve"> thought, how humorous that this launch is significant, but the previous one wasn’t? </w:t>
      </w:r>
      <w:proofErr w:type="gramStart"/>
      <w:r>
        <w:t>All of</w:t>
      </w:r>
      <w:proofErr w:type="gramEnd"/>
      <w:r>
        <w:t xml:space="preserve"> the leaders present want to be associated with this one, have their picture taken</w:t>
      </w:r>
      <w:r w:rsidR="00AA43BB">
        <w:t>,</w:t>
      </w:r>
      <w:r>
        <w:t xml:space="preserve"> and be seen in a broadcast over the planet’s network. </w:t>
      </w:r>
    </w:p>
    <w:p w14:paraId="678F74D7" w14:textId="77777777" w:rsidR="009E7BD1" w:rsidRDefault="009E7BD1" w:rsidP="009E7BD1">
      <w:proofErr w:type="spellStart"/>
      <w:r>
        <w:t>Ornage</w:t>
      </w:r>
      <w:proofErr w:type="spellEnd"/>
      <w:r>
        <w:t xml:space="preserve"> was torn between monitoring the launch details and being with </w:t>
      </w:r>
      <w:proofErr w:type="spellStart"/>
      <w:r>
        <w:t>Sonyata</w:t>
      </w:r>
      <w:proofErr w:type="spellEnd"/>
      <w:r>
        <w:t xml:space="preserve">. He wanted both but needed to make sure the launch was successful. Even though he was concerned with the launch, part of his mind was focused on </w:t>
      </w:r>
      <w:proofErr w:type="spellStart"/>
      <w:r>
        <w:t>Sonyata</w:t>
      </w:r>
      <w:proofErr w:type="spellEnd"/>
      <w:r>
        <w:t xml:space="preserve"> and what she was doing at that moment.</w:t>
      </w:r>
    </w:p>
    <w:p w14:paraId="05825CFC" w14:textId="344D9E99" w:rsidR="009E7BD1" w:rsidRDefault="009E7BD1" w:rsidP="009E7BD1">
      <w:proofErr w:type="spellStart"/>
      <w:r>
        <w:t>Ellig</w:t>
      </w:r>
      <w:proofErr w:type="spellEnd"/>
      <w:r>
        <w:t xml:space="preserve"> was </w:t>
      </w:r>
      <w:r w:rsidR="00D91DC2">
        <w:rPr>
          <w:noProof/>
        </w:rPr>
        <w:t>in</w:t>
      </w:r>
      <w:r>
        <w:t xml:space="preserve"> his prime. This was his job, communicating </w:t>
      </w:r>
      <w:r w:rsidR="00A700F5">
        <w:rPr>
          <w:noProof/>
        </w:rPr>
        <w:t>with</w:t>
      </w:r>
      <w:r>
        <w:t xml:space="preserve"> the people. This was a large </w:t>
      </w:r>
      <w:r w:rsidRPr="00D91DC2">
        <w:rPr>
          <w:noProof/>
        </w:rPr>
        <w:t>event</w:t>
      </w:r>
      <w:r w:rsidR="00D91DC2">
        <w:rPr>
          <w:noProof/>
        </w:rPr>
        <w:t>,</w:t>
      </w:r>
      <w:r>
        <w:t xml:space="preserve"> and he was aware of the importance. Because of its size and significance, he was nervous. He had technicians taking care of the setup, and </w:t>
      </w:r>
      <w:r w:rsidR="00AA43BB">
        <w:rPr>
          <w:noProof/>
        </w:rPr>
        <w:t>before</w:t>
      </w:r>
      <w:r>
        <w:t xml:space="preserve"> h</w:t>
      </w:r>
      <w:r w:rsidR="0012276E">
        <w:t>is interviews, he was able to wa</w:t>
      </w:r>
      <w:r>
        <w:t>nder the crowd a little and get a feeling for their mood. He knew that was a momentous event</w:t>
      </w:r>
      <w:r w:rsidR="00AA43BB">
        <w:t>,</w:t>
      </w:r>
      <w:r>
        <w:t xml:space="preserve"> yet he knew there was an undercurrent that he needed to monitor.</w:t>
      </w:r>
    </w:p>
    <w:p w14:paraId="7535F334" w14:textId="77777777" w:rsidR="009E7BD1" w:rsidRDefault="009E7BD1" w:rsidP="009E7BD1">
      <w:r>
        <w:t xml:space="preserve">Over the </w:t>
      </w:r>
      <w:proofErr w:type="spellStart"/>
      <w:r>
        <w:t>Erons</w:t>
      </w:r>
      <w:proofErr w:type="spellEnd"/>
      <w:r>
        <w:t xml:space="preserve">, </w:t>
      </w:r>
      <w:proofErr w:type="spellStart"/>
      <w:r>
        <w:t>Ellig’s</w:t>
      </w:r>
      <w:proofErr w:type="spellEnd"/>
      <w:r>
        <w:t xml:space="preserve"> voice and </w:t>
      </w:r>
      <w:r w:rsidRPr="00A700F5">
        <w:rPr>
          <w:noProof/>
        </w:rPr>
        <w:t>picture</w:t>
      </w:r>
      <w:r>
        <w:t xml:space="preserve"> had become a source of reliable information for the </w:t>
      </w:r>
      <w:proofErr w:type="spellStart"/>
      <w:r>
        <w:t>Raog</w:t>
      </w:r>
      <w:proofErr w:type="spellEnd"/>
      <w:r>
        <w:t xml:space="preserve">. He was the one that told them the good news of the planet. When he told them of the bad news, he was able to support them and </w:t>
      </w:r>
      <w:r>
        <w:lastRenderedPageBreak/>
        <w:t>comfort them in such a way that his voice became the voice of the people.</w:t>
      </w:r>
    </w:p>
    <w:p w14:paraId="31C012EB" w14:textId="7B15FF9F" w:rsidR="009E7BD1" w:rsidRDefault="009E7BD1" w:rsidP="009E7BD1">
      <w:proofErr w:type="spellStart"/>
      <w:r>
        <w:t>Ellig</w:t>
      </w:r>
      <w:proofErr w:type="spellEnd"/>
      <w:r>
        <w:t xml:space="preserve"> had already prepared and broadcasted introductory segments about the launch and the progress to date. </w:t>
      </w:r>
      <w:r w:rsidR="008A3A7E">
        <w:t>However, t</w:t>
      </w:r>
      <w:r>
        <w:t>he time for interviewing the key members of the audience was approaching.</w:t>
      </w:r>
    </w:p>
    <w:p w14:paraId="30A2931E" w14:textId="20CA2BA0" w:rsidR="009E7BD1" w:rsidRDefault="009E7BD1" w:rsidP="009E7BD1">
      <w:r>
        <w:t xml:space="preserve">He could see each of the leaders, either </w:t>
      </w:r>
      <w:r w:rsidRPr="00FE1B18">
        <w:rPr>
          <w:noProof/>
        </w:rPr>
        <w:t>working</w:t>
      </w:r>
      <w:r>
        <w:t xml:space="preserve"> the crowd or being aloof and </w:t>
      </w:r>
      <w:r w:rsidRPr="00FE1B18">
        <w:rPr>
          <w:noProof/>
        </w:rPr>
        <w:t>maintain</w:t>
      </w:r>
      <w:r w:rsidR="00F036E0">
        <w:rPr>
          <w:noProof/>
        </w:rPr>
        <w:t>ing</w:t>
      </w:r>
      <w:r>
        <w:t xml:space="preserve"> their distance. He knew each one had a hidden agenda</w:t>
      </w:r>
      <w:r w:rsidR="00AA43BB">
        <w:t>,</w:t>
      </w:r>
      <w:r>
        <w:t xml:space="preserve"> and he hoped that he could learn from their actions which ones to watch in the future and how they might react to future events.</w:t>
      </w:r>
    </w:p>
    <w:p w14:paraId="67F2C641" w14:textId="2215A704" w:rsidR="009E7BD1" w:rsidRDefault="009E7BD1" w:rsidP="009E7BD1">
      <w:r>
        <w:t>Now was the time for him to interview each of the dignitaries for the broadcast. He was sure that each of them would have something to say</w:t>
      </w:r>
      <w:r w:rsidR="00AA43BB">
        <w:t>,</w:t>
      </w:r>
      <w:r>
        <w:t xml:space="preserve"> and his instincts also told him that each of them had something to hide.</w:t>
      </w:r>
    </w:p>
    <w:p w14:paraId="67AC9C14" w14:textId="33B517BD" w:rsidR="009E7BD1" w:rsidRDefault="009E7BD1" w:rsidP="009E7BD1">
      <w:proofErr w:type="spellStart"/>
      <w:r>
        <w:t>Ellig</w:t>
      </w:r>
      <w:proofErr w:type="spellEnd"/>
      <w:r>
        <w:t xml:space="preserve"> watched the Grand Leader</w:t>
      </w:r>
      <w:r w:rsidR="00AA43BB">
        <w:t>,</w:t>
      </w:r>
      <w:r>
        <w:t xml:space="preserve"> and at his first opportunity</w:t>
      </w:r>
      <w:r w:rsidR="00AA43BB">
        <w:t>,</w:t>
      </w:r>
      <w:r>
        <w:t xml:space="preserve"> he approached him and asked, “Grand Leader, what are your thoughts about this launch?</w:t>
      </w:r>
    </w:p>
    <w:p w14:paraId="63EC9DC1" w14:textId="739D0148" w:rsidR="009E7BD1" w:rsidRDefault="009E7BD1" w:rsidP="009E7BD1">
      <w:r>
        <w:t xml:space="preserve">The Grand Leader was eager to talk yet guarded. He responded with his, ‘talk to the </w:t>
      </w:r>
      <w:proofErr w:type="spellStart"/>
      <w:r>
        <w:t>Raog</w:t>
      </w:r>
      <w:proofErr w:type="spellEnd"/>
      <w:r>
        <w:t xml:space="preserve"> smile,' “We are all excited about this launch</w:t>
      </w:r>
      <w:r w:rsidR="00AA43BB">
        <w:t>;</w:t>
      </w:r>
      <w:r>
        <w:t xml:space="preserve"> we are eager to communicate with our twin planet and the Ora.”</w:t>
      </w:r>
    </w:p>
    <w:p w14:paraId="076CE3F0" w14:textId="77777777" w:rsidR="009E7BD1" w:rsidRDefault="009E7BD1" w:rsidP="009E7BD1">
      <w:proofErr w:type="spellStart"/>
      <w:r>
        <w:t>Ellig</w:t>
      </w:r>
      <w:proofErr w:type="spellEnd"/>
      <w:r>
        <w:t xml:space="preserve"> continued, “What benefits will the people and Varo receive from that communication?”</w:t>
      </w:r>
    </w:p>
    <w:p w14:paraId="77711419" w14:textId="69472A34" w:rsidR="009E7BD1" w:rsidRDefault="009E7BD1" w:rsidP="009E7BD1">
      <w:r>
        <w:t xml:space="preserve">The Grand Leader acted like that question was a little too pointed, but he responded, “The mere acknowledgment that we share the sun with another planet will be major news. That alone will change </w:t>
      </w:r>
      <w:r w:rsidR="0012276E">
        <w:t>their</w:t>
      </w:r>
      <w:r>
        <w:t xml:space="preserve"> lives. I’m sure that any changes that occur will be positive and beneficial for all of us. Thank-you.”</w:t>
      </w:r>
    </w:p>
    <w:p w14:paraId="481CFFD6" w14:textId="0EDBF7D4" w:rsidR="009E7BD1" w:rsidRDefault="009E7BD1" w:rsidP="009E7BD1">
      <w:r>
        <w:lastRenderedPageBreak/>
        <w:t xml:space="preserve">It was clear to </w:t>
      </w:r>
      <w:proofErr w:type="spellStart"/>
      <w:r>
        <w:t>Ellig</w:t>
      </w:r>
      <w:proofErr w:type="spellEnd"/>
      <w:r>
        <w:t xml:space="preserve"> that he touched on a subject that the Grand Leader didn’t want to discuss. He was able to answer without answering</w:t>
      </w:r>
      <w:r w:rsidR="00AA43BB">
        <w:t>,</w:t>
      </w:r>
      <w:r>
        <w:t xml:space="preserve"> typical of many of the leaders.</w:t>
      </w:r>
    </w:p>
    <w:p w14:paraId="1B8F9F38" w14:textId="14076915" w:rsidR="009E7BD1" w:rsidRDefault="009E7BD1" w:rsidP="009E7BD1">
      <w:proofErr w:type="spellStart"/>
      <w:r>
        <w:t>Ellig</w:t>
      </w:r>
      <w:proofErr w:type="spellEnd"/>
      <w:r>
        <w:t xml:space="preserve"> noticed that after he had finished his statement, he remained smiling</w:t>
      </w:r>
      <w:r w:rsidR="00AA43BB">
        <w:t>;</w:t>
      </w:r>
      <w:r>
        <w:t xml:space="preserve"> it was obvious that the smile was artificial</w:t>
      </w:r>
      <w:r w:rsidR="00AA43BB">
        <w:t>,</w:t>
      </w:r>
      <w:r>
        <w:t xml:space="preserve"> and </w:t>
      </w:r>
      <w:proofErr w:type="spellStart"/>
      <w:r>
        <w:t>Ellig</w:t>
      </w:r>
      <w:proofErr w:type="spellEnd"/>
      <w:r>
        <w:t xml:space="preserve"> was sure there was more to it.</w:t>
      </w:r>
    </w:p>
    <w:p w14:paraId="6FDBDF16" w14:textId="7B571721" w:rsidR="009E7BD1" w:rsidRDefault="009E7BD1" w:rsidP="009E7BD1">
      <w:proofErr w:type="spellStart"/>
      <w:r w:rsidRPr="000170CD">
        <w:t>Ellig</w:t>
      </w:r>
      <w:proofErr w:type="spellEnd"/>
      <w:r w:rsidRPr="000170CD">
        <w:t xml:space="preserve"> also sensed that the Grand Leader didn't want any other questions, so he decided not to go further, "Thank you</w:t>
      </w:r>
      <w:r w:rsidR="00AA43BB">
        <w:t>,</w:t>
      </w:r>
      <w:r w:rsidRPr="000170CD">
        <w:t xml:space="preserve"> Grand Leader."</w:t>
      </w:r>
    </w:p>
    <w:p w14:paraId="610A5496" w14:textId="514F9CFC" w:rsidR="009E7BD1" w:rsidRDefault="009E7BD1" w:rsidP="009E7BD1">
      <w:r>
        <w:t>The Grand Leader nodded</w:t>
      </w:r>
      <w:r w:rsidR="00AA43BB">
        <w:t>,</w:t>
      </w:r>
      <w:r>
        <w:t xml:space="preserve"> still smiling</w:t>
      </w:r>
      <w:r w:rsidR="00AA43BB">
        <w:t>,</w:t>
      </w:r>
      <w:r>
        <w:t xml:space="preserve"> and he moved away</w:t>
      </w:r>
      <w:r w:rsidR="00AA43BB">
        <w:t>,</w:t>
      </w:r>
      <w:r>
        <w:t xml:space="preserve"> ensuring that his robes moved as he walked.</w:t>
      </w:r>
    </w:p>
    <w:p w14:paraId="645BF999" w14:textId="77777777" w:rsidR="009E7BD1" w:rsidRDefault="009E7BD1" w:rsidP="009E7BD1">
      <w:proofErr w:type="spellStart"/>
      <w:r>
        <w:t>Ellig</w:t>
      </w:r>
      <w:proofErr w:type="spellEnd"/>
      <w:r>
        <w:t xml:space="preserve"> moved around the crowd looking for other opportunities to interview a </w:t>
      </w:r>
      <w:r w:rsidRPr="00D91DC2">
        <w:rPr>
          <w:noProof/>
        </w:rPr>
        <w:t>leader</w:t>
      </w:r>
      <w:r w:rsidR="00D91DC2">
        <w:rPr>
          <w:noProof/>
        </w:rPr>
        <w:t>,</w:t>
      </w:r>
      <w:r>
        <w:t xml:space="preserve"> and he found Orto, the local district leader.</w:t>
      </w:r>
    </w:p>
    <w:p w14:paraId="37834D22" w14:textId="77777777" w:rsidR="009E7BD1" w:rsidRDefault="009E7BD1" w:rsidP="009E7BD1">
      <w:r>
        <w:t xml:space="preserve">“Leader, I’m sure that this must be an exciting event to have the launch occur from your district,” </w:t>
      </w:r>
      <w:proofErr w:type="spellStart"/>
      <w:r>
        <w:t>Ellig</w:t>
      </w:r>
      <w:proofErr w:type="spellEnd"/>
      <w:r>
        <w:t xml:space="preserve"> asked.</w:t>
      </w:r>
    </w:p>
    <w:p w14:paraId="4332D011" w14:textId="02E17C7A" w:rsidR="009E7BD1" w:rsidRDefault="009E7BD1" w:rsidP="009E7BD1">
      <w:r>
        <w:t>Orto hesitated and looked straight ahead with little emotion while he thought. The wait was almost too long before Orto responded, “Events like this are important and have important impacts. As we accomplish</w:t>
      </w:r>
      <w:r w:rsidR="000D6899">
        <w:t xml:space="preserve"> events like this, we must be w</w:t>
      </w:r>
      <w:r>
        <w:t>ary and step with care</w:t>
      </w:r>
      <w:r w:rsidR="00AA43BB">
        <w:t>;</w:t>
      </w:r>
      <w:r>
        <w:t xml:space="preserve"> we must be prepared for what we discover.” As his statement </w:t>
      </w:r>
      <w:r w:rsidRPr="00D91DC2">
        <w:rPr>
          <w:noProof/>
        </w:rPr>
        <w:t>ended</w:t>
      </w:r>
      <w:r w:rsidR="00D91DC2">
        <w:rPr>
          <w:noProof/>
        </w:rPr>
        <w:t>,</w:t>
      </w:r>
      <w:r>
        <w:t xml:space="preserve"> he walked away.</w:t>
      </w:r>
    </w:p>
    <w:p w14:paraId="0F64F74B" w14:textId="47ECB78A" w:rsidR="009E7BD1" w:rsidRDefault="009E7BD1" w:rsidP="009E7BD1">
      <w:proofErr w:type="spellStart"/>
      <w:r>
        <w:t>Ellig</w:t>
      </w:r>
      <w:proofErr w:type="spellEnd"/>
      <w:r>
        <w:t xml:space="preserve"> knew </w:t>
      </w:r>
      <w:r w:rsidR="00AA43BB">
        <w:t>a lot was</w:t>
      </w:r>
      <w:r>
        <w:t xml:space="preserve"> going on behind the scenes with Orto</w:t>
      </w:r>
      <w:r w:rsidR="00AA43BB">
        <w:t>,</w:t>
      </w:r>
      <w:r>
        <w:t xml:space="preserve"> and he also knew that he would stay close to the leader in the future.</w:t>
      </w:r>
    </w:p>
    <w:p w14:paraId="2F6FA6EE" w14:textId="2E6BA012" w:rsidR="009E7BD1" w:rsidRDefault="009E7BD1" w:rsidP="009E7BD1">
      <w:r>
        <w:t xml:space="preserve">As </w:t>
      </w:r>
      <w:proofErr w:type="spellStart"/>
      <w:r>
        <w:t>Ellig</w:t>
      </w:r>
      <w:proofErr w:type="spellEnd"/>
      <w:r>
        <w:t xml:space="preserve"> turned from Orto, he was approached by </w:t>
      </w:r>
      <w:proofErr w:type="spellStart"/>
      <w:r>
        <w:t>Erom</w:t>
      </w:r>
      <w:proofErr w:type="spellEnd"/>
      <w:r>
        <w:t xml:space="preserve">, who obviously wanted to be interviewed. That caught </w:t>
      </w:r>
      <w:proofErr w:type="spellStart"/>
      <w:r>
        <w:t>Ellig</w:t>
      </w:r>
      <w:proofErr w:type="spellEnd"/>
      <w:r>
        <w:t xml:space="preserve"> a little by surprise because he liked to form his questions before </w:t>
      </w:r>
      <w:r w:rsidR="00AA43BB">
        <w:t>speaking</w:t>
      </w:r>
      <w:r>
        <w:t xml:space="preserve"> to someone. Being approached by a leader </w:t>
      </w:r>
      <w:r>
        <w:lastRenderedPageBreak/>
        <w:t xml:space="preserve">who obviously had something to say put </w:t>
      </w:r>
      <w:proofErr w:type="spellStart"/>
      <w:r>
        <w:t>Ellig</w:t>
      </w:r>
      <w:proofErr w:type="spellEnd"/>
      <w:r>
        <w:t xml:space="preserve"> at a disadvantage.</w:t>
      </w:r>
    </w:p>
    <w:p w14:paraId="6963B227" w14:textId="71E8AED9" w:rsidR="009E7BD1" w:rsidRDefault="009E7BD1" w:rsidP="009E7BD1">
      <w:r>
        <w:t>“Welcome</w:t>
      </w:r>
      <w:r w:rsidR="00AA43BB">
        <w:t>,</w:t>
      </w:r>
      <w:r>
        <w:t xml:space="preserve"> Leader </w:t>
      </w:r>
      <w:proofErr w:type="spellStart"/>
      <w:r>
        <w:t>Erom</w:t>
      </w:r>
      <w:proofErr w:type="spellEnd"/>
      <w:r>
        <w:t xml:space="preserve">, and what comment would you like to make about this day?” </w:t>
      </w:r>
      <w:proofErr w:type="spellStart"/>
      <w:r>
        <w:t>Ellig</w:t>
      </w:r>
      <w:proofErr w:type="spellEnd"/>
      <w:r>
        <w:t xml:space="preserve"> said with some reservation because he knew that </w:t>
      </w:r>
      <w:proofErr w:type="spellStart"/>
      <w:r>
        <w:t>Erom</w:t>
      </w:r>
      <w:proofErr w:type="spellEnd"/>
      <w:r>
        <w:t xml:space="preserve"> would say what he wanted.</w:t>
      </w:r>
    </w:p>
    <w:p w14:paraId="30B67D20" w14:textId="0FBAA6EF" w:rsidR="009E7BD1" w:rsidRDefault="009E7BD1" w:rsidP="009E7BD1">
      <w:r>
        <w:t xml:space="preserve">“Thank you, </w:t>
      </w:r>
      <w:r w:rsidRPr="00D91DC2">
        <w:rPr>
          <w:noProof/>
        </w:rPr>
        <w:t>Ellig</w:t>
      </w:r>
      <w:r w:rsidR="00D91DC2">
        <w:rPr>
          <w:noProof/>
        </w:rPr>
        <w:t>,</w:t>
      </w:r>
      <w:r>
        <w:t xml:space="preserve"> for finding an opportunity to speak with me. I suspect that this launch is </w:t>
      </w:r>
      <w:proofErr w:type="gramStart"/>
      <w:r>
        <w:t>similar to</w:t>
      </w:r>
      <w:proofErr w:type="gramEnd"/>
      <w:r>
        <w:t xml:space="preserve"> seeing a storm approaching on the horizon. The storm may provide rain, but it can also cause a great deal of damage</w:t>
      </w:r>
      <w:r w:rsidR="00AA43BB">
        <w:t>;</w:t>
      </w:r>
      <w:r>
        <w:t xml:space="preserve"> we seek protection and prepare for what the storm might do. That is what we must </w:t>
      </w:r>
      <w:r w:rsidRPr="00D91DC2">
        <w:rPr>
          <w:noProof/>
        </w:rPr>
        <w:t>do</w:t>
      </w:r>
      <w:r w:rsidR="00D91DC2">
        <w:rPr>
          <w:noProof/>
        </w:rPr>
        <w:t>,</w:t>
      </w:r>
      <w:r>
        <w:t xml:space="preserve"> and that is what I am doing,” Orto stated with finality and continued, “I find there are many others that share my concerns and are seeking protection. </w:t>
      </w:r>
      <w:proofErr w:type="gramStart"/>
      <w:r w:rsidR="008A3A7E">
        <w:t>But,</w:t>
      </w:r>
      <w:proofErr w:type="gramEnd"/>
      <w:r w:rsidR="008A3A7E">
        <w:t xml:space="preserve"> u</w:t>
      </w:r>
      <w:r>
        <w:t xml:space="preserve">nfortunately, we can’t build a shelter for all of the </w:t>
      </w:r>
      <w:proofErr w:type="spellStart"/>
      <w:r>
        <w:t>Raog</w:t>
      </w:r>
      <w:proofErr w:type="spellEnd"/>
      <w:r w:rsidR="00AA43BB">
        <w:t>,</w:t>
      </w:r>
      <w:r>
        <w:t xml:space="preserve"> so we must seek protection through other means.”</w:t>
      </w:r>
    </w:p>
    <w:p w14:paraId="63EB113C" w14:textId="77777777" w:rsidR="009E7BD1" w:rsidRDefault="009E7BD1" w:rsidP="009E7BD1">
      <w:proofErr w:type="spellStart"/>
      <w:r>
        <w:t>Erom</w:t>
      </w:r>
      <w:proofErr w:type="spellEnd"/>
      <w:r>
        <w:t xml:space="preserve"> had made his concerns </w:t>
      </w:r>
      <w:r w:rsidRPr="00D91DC2">
        <w:rPr>
          <w:noProof/>
        </w:rPr>
        <w:t>clear</w:t>
      </w:r>
      <w:r w:rsidR="00D91DC2">
        <w:rPr>
          <w:noProof/>
        </w:rPr>
        <w:t>,</w:t>
      </w:r>
      <w:r>
        <w:t xml:space="preserve"> and </w:t>
      </w:r>
      <w:proofErr w:type="spellStart"/>
      <w:r>
        <w:t>Ellig</w:t>
      </w:r>
      <w:proofErr w:type="spellEnd"/>
      <w:r>
        <w:t xml:space="preserve"> remembered an old friend in </w:t>
      </w:r>
      <w:proofErr w:type="spellStart"/>
      <w:r>
        <w:t>Erom’s</w:t>
      </w:r>
      <w:proofErr w:type="spellEnd"/>
      <w:r>
        <w:t xml:space="preserve"> district that he should contact; immediately.</w:t>
      </w:r>
    </w:p>
    <w:p w14:paraId="4C01181E" w14:textId="77777777" w:rsidR="009E7BD1" w:rsidRDefault="009E7BD1" w:rsidP="009E7BD1">
      <w:r>
        <w:t xml:space="preserve">“Thank you, leader,” he said to </w:t>
      </w:r>
      <w:proofErr w:type="spellStart"/>
      <w:r>
        <w:t>Erom</w:t>
      </w:r>
      <w:proofErr w:type="spellEnd"/>
      <w:r>
        <w:t xml:space="preserve"> as the two of them separated, </w:t>
      </w:r>
      <w:proofErr w:type="spellStart"/>
      <w:r>
        <w:t>Ellig</w:t>
      </w:r>
      <w:proofErr w:type="spellEnd"/>
      <w:r>
        <w:t xml:space="preserve"> with a feeling of apprehension and </w:t>
      </w:r>
      <w:proofErr w:type="spellStart"/>
      <w:r>
        <w:t>Erom</w:t>
      </w:r>
      <w:proofErr w:type="spellEnd"/>
      <w:r>
        <w:t xml:space="preserve"> with a sense of accomplishment.</w:t>
      </w:r>
    </w:p>
    <w:p w14:paraId="61071143" w14:textId="77777777" w:rsidR="009E7BD1" w:rsidRDefault="009E7BD1" w:rsidP="009E7BD1">
      <w:r>
        <w:t xml:space="preserve">The Grand Leader saw and heard the interchange between </w:t>
      </w:r>
      <w:proofErr w:type="spellStart"/>
      <w:r>
        <w:t>Ellig</w:t>
      </w:r>
      <w:proofErr w:type="spellEnd"/>
      <w:r>
        <w:t xml:space="preserve"> and </w:t>
      </w:r>
      <w:proofErr w:type="spellStart"/>
      <w:r>
        <w:t>Erom</w:t>
      </w:r>
      <w:proofErr w:type="spellEnd"/>
      <w:r>
        <w:t xml:space="preserve"> and knew that forces were at play that might be beyond his control. He worried about the people and </w:t>
      </w:r>
      <w:r w:rsidRPr="00D91DC2">
        <w:rPr>
          <w:noProof/>
        </w:rPr>
        <w:t>Erom</w:t>
      </w:r>
      <w:r>
        <w:t xml:space="preserve"> and wondered if he </w:t>
      </w:r>
      <w:proofErr w:type="gramStart"/>
      <w:r>
        <w:t>was capable of leading</w:t>
      </w:r>
      <w:proofErr w:type="gramEnd"/>
      <w:r>
        <w:t xml:space="preserve"> them through this.</w:t>
      </w:r>
    </w:p>
    <w:p w14:paraId="672E136D" w14:textId="77777777" w:rsidR="009E7BD1" w:rsidRDefault="009E7BD1" w:rsidP="009E7BD1">
      <w:proofErr w:type="spellStart"/>
      <w:r>
        <w:t>Ellig</w:t>
      </w:r>
      <w:proofErr w:type="spellEnd"/>
      <w:r>
        <w:t xml:space="preserve"> moved through the audience, and he saw an opportunity to talk with the Orb and her daughter </w:t>
      </w:r>
      <w:proofErr w:type="spellStart"/>
      <w:r>
        <w:t>Sonyata</w:t>
      </w:r>
      <w:proofErr w:type="spellEnd"/>
      <w:r>
        <w:t>.</w:t>
      </w:r>
    </w:p>
    <w:p w14:paraId="6DAC1F80" w14:textId="77777777" w:rsidR="009E7BD1" w:rsidRDefault="009E7BD1" w:rsidP="009E7BD1">
      <w:r>
        <w:t>“My Orb, may we speak?” he asked as he approached her.</w:t>
      </w:r>
    </w:p>
    <w:p w14:paraId="7F4168B5" w14:textId="77777777" w:rsidR="009E7BD1" w:rsidRDefault="009E7BD1" w:rsidP="009E7BD1">
      <w:r>
        <w:lastRenderedPageBreak/>
        <w:t xml:space="preserve">“Yes, </w:t>
      </w:r>
      <w:proofErr w:type="spellStart"/>
      <w:r>
        <w:t>Ellig</w:t>
      </w:r>
      <w:proofErr w:type="spellEnd"/>
      <w:r>
        <w:t>, I’d love to,” she graciously responded.</w:t>
      </w:r>
    </w:p>
    <w:p w14:paraId="0B5AE7A9" w14:textId="164D4A30" w:rsidR="009E7BD1" w:rsidRDefault="009E7BD1" w:rsidP="009E7BD1">
      <w:r>
        <w:t>“My Orb, communicating with another planet can be confusing for the people</w:t>
      </w:r>
      <w:r w:rsidR="00AA43BB">
        <w:t>;</w:t>
      </w:r>
      <w:r>
        <w:t xml:space="preserve"> how can we prepare for this?” </w:t>
      </w:r>
      <w:proofErr w:type="spellStart"/>
      <w:r>
        <w:t>Ellig</w:t>
      </w:r>
      <w:proofErr w:type="spellEnd"/>
      <w:r>
        <w:t xml:space="preserve"> asked.</w:t>
      </w:r>
    </w:p>
    <w:p w14:paraId="3975F445" w14:textId="276420A7" w:rsidR="009E7BD1" w:rsidRDefault="009E7BD1" w:rsidP="009E7BD1">
      <w:r>
        <w:t xml:space="preserve">“Yes, this is a trying time for us. Finding another world with inhabitants that we know nothing about will be a challenge for us. None of our ancient writings or beliefs accounts for that possibility. So, we must trust in Varo that this new path of our lives will be productive for </w:t>
      </w:r>
      <w:r w:rsidR="00D91DC2">
        <w:rPr>
          <w:noProof/>
        </w:rPr>
        <w:t>the Ora and us</w:t>
      </w:r>
      <w:r>
        <w:t xml:space="preserve">,” she expressed </w:t>
      </w:r>
      <w:r w:rsidR="00AA43BB">
        <w:t>warmly and openly</w:t>
      </w:r>
      <w:r>
        <w:t>.</w:t>
      </w:r>
    </w:p>
    <w:p w14:paraId="7D28C58B" w14:textId="77777777" w:rsidR="009E7BD1" w:rsidRDefault="009E7BD1" w:rsidP="009E7BD1">
      <w:r>
        <w:t xml:space="preserve">“This is a </w:t>
      </w:r>
      <w:r w:rsidRPr="00445AD0">
        <w:t xml:space="preserve">major technical achievement,” </w:t>
      </w:r>
      <w:proofErr w:type="spellStart"/>
      <w:r w:rsidRPr="00445AD0">
        <w:t>Sonyata</w:t>
      </w:r>
      <w:proofErr w:type="spellEnd"/>
      <w:r w:rsidRPr="00445AD0">
        <w:t xml:space="preserve"> contributed, “and we must be proud that we are reaching into the sky to a planet where we can share the benefits of Varo and our soil. We are confident that Varo will help us</w:t>
      </w:r>
      <w:r>
        <w:t xml:space="preserve"> deal with that, and both of our worlds will benefit.”</w:t>
      </w:r>
    </w:p>
    <w:p w14:paraId="202F5478" w14:textId="08611433" w:rsidR="009E7BD1" w:rsidRDefault="009E7BD1" w:rsidP="009E7BD1">
      <w:r>
        <w:t xml:space="preserve">Regardless of </w:t>
      </w:r>
      <w:proofErr w:type="spellStart"/>
      <w:r>
        <w:t>Ellig’s</w:t>
      </w:r>
      <w:proofErr w:type="spellEnd"/>
      <w:r>
        <w:t xml:space="preserve"> concerns, talking with the Orb and her daughter gave him comfort and reduced his apprehension about the launch and what it would mean to the people of Varo. As he moved to the other dignitaries for interviews, he </w:t>
      </w:r>
      <w:r w:rsidR="00AA43BB">
        <w:t>focused more on his work details</w:t>
      </w:r>
      <w:r>
        <w:t>. He had interviewed the main players</w:t>
      </w:r>
      <w:r w:rsidR="00AA43BB">
        <w:t>;</w:t>
      </w:r>
      <w:r>
        <w:t xml:space="preserve"> the others would just be background and fill until the launch time.</w:t>
      </w:r>
    </w:p>
    <w:p w14:paraId="52C83385" w14:textId="77777777" w:rsidR="009E7BD1" w:rsidRDefault="009E7BD1" w:rsidP="009E7BD1">
      <w:pPr>
        <w:pStyle w:val="SceneSeparator"/>
      </w:pPr>
      <w:r>
        <w:t>&gt;&gt;&gt;&gt;&gt;&gt;&gt;&gt;&gt;&gt;&gt;&gt;&gt;&gt;&gt;&gt;&gt;&gt;&gt;&gt;</w:t>
      </w:r>
    </w:p>
    <w:p w14:paraId="656D4A6F" w14:textId="0F50A260" w:rsidR="009E7BD1" w:rsidRDefault="009E7BD1" w:rsidP="009E7BD1">
      <w:proofErr w:type="spellStart"/>
      <w:r>
        <w:t>Vortus</w:t>
      </w:r>
      <w:proofErr w:type="spellEnd"/>
      <w:r>
        <w:t xml:space="preserve"> reclined on his resting pad along with a room of local soil tenders and key people from the local district, watching the transmission from the launch site. Recently he traveled as much as possible and talked </w:t>
      </w:r>
      <w:r w:rsidR="00D91DC2">
        <w:rPr>
          <w:noProof/>
        </w:rPr>
        <w:t>to</w:t>
      </w:r>
      <w:r>
        <w:t xml:space="preserve"> everyone who would listen. That room was filled with others that passionately felt as he did. Each person in the room was aware of the apprehension, each thought doom was </w:t>
      </w:r>
      <w:r w:rsidRPr="00D91DC2">
        <w:rPr>
          <w:noProof/>
        </w:rPr>
        <w:lastRenderedPageBreak/>
        <w:t>approaching</w:t>
      </w:r>
      <w:r w:rsidR="00D91DC2">
        <w:rPr>
          <w:noProof/>
        </w:rPr>
        <w:t>,</w:t>
      </w:r>
      <w:r>
        <w:t xml:space="preserve"> and each was unsure how to prepare for it. All of them looked to </w:t>
      </w:r>
      <w:proofErr w:type="spellStart"/>
      <w:r>
        <w:t>Vortus</w:t>
      </w:r>
      <w:proofErr w:type="spellEnd"/>
      <w:r>
        <w:t xml:space="preserve"> for someone to follow.</w:t>
      </w:r>
    </w:p>
    <w:p w14:paraId="2CCD6B5A" w14:textId="77777777" w:rsidR="009E7BD1" w:rsidRDefault="009E7BD1" w:rsidP="009E7BD1">
      <w:r>
        <w:t xml:space="preserve">Under </w:t>
      </w:r>
      <w:proofErr w:type="spellStart"/>
      <w:r>
        <w:t>Vortus</w:t>
      </w:r>
      <w:proofErr w:type="spellEnd"/>
      <w:r>
        <w:t xml:space="preserve">’ breath, yet heard across the </w:t>
      </w:r>
      <w:r w:rsidRPr="00D91DC2">
        <w:rPr>
          <w:noProof/>
        </w:rPr>
        <w:t>room</w:t>
      </w:r>
      <w:r w:rsidR="00D91DC2">
        <w:rPr>
          <w:noProof/>
        </w:rPr>
        <w:t>,</w:t>
      </w:r>
      <w:r>
        <w:t xml:space="preserve"> he said, “How each of them </w:t>
      </w:r>
      <w:r w:rsidRPr="00D91DC2">
        <w:rPr>
          <w:noProof/>
        </w:rPr>
        <w:t>act</w:t>
      </w:r>
      <w:r w:rsidR="00D91DC2">
        <w:rPr>
          <w:noProof/>
        </w:rPr>
        <w:t>s</w:t>
      </w:r>
      <w:r>
        <w:t xml:space="preserve"> like that is acceptable, how foolish they are.”</w:t>
      </w:r>
    </w:p>
    <w:p w14:paraId="5F9C2C2B" w14:textId="77777777" w:rsidR="009E7BD1" w:rsidRDefault="009E7BD1" w:rsidP="009E7BD1">
      <w:r>
        <w:t>In various forms around the room, each of them showed their agreement.</w:t>
      </w:r>
    </w:p>
    <w:p w14:paraId="05574A9C" w14:textId="77777777" w:rsidR="009E7BD1" w:rsidRDefault="009E7BD1" w:rsidP="009E7BD1">
      <w:proofErr w:type="spellStart"/>
      <w:r>
        <w:t>Vortus</w:t>
      </w:r>
      <w:proofErr w:type="spellEnd"/>
      <w:r>
        <w:t xml:space="preserve"> continued, “We must all be prepared to deal with the unknown, for I fear that it will become known too fast. We must be prepared to do what is needed for the protection of Varo and the </w:t>
      </w:r>
      <w:proofErr w:type="spellStart"/>
      <w:r>
        <w:t>Raog</w:t>
      </w:r>
      <w:proofErr w:type="spellEnd"/>
      <w:r>
        <w:t>.”</w:t>
      </w:r>
    </w:p>
    <w:p w14:paraId="00D6061D" w14:textId="666BEF5D" w:rsidR="009E7BD1" w:rsidRDefault="009E7BD1" w:rsidP="009E7BD1">
      <w:proofErr w:type="gramStart"/>
      <w:r>
        <w:t>Again</w:t>
      </w:r>
      <w:proofErr w:type="gramEnd"/>
      <w:r>
        <w:t xml:space="preserve"> the others showed their agreement, although it was louder, more united</w:t>
      </w:r>
      <w:r w:rsidR="00AA43BB">
        <w:t>,</w:t>
      </w:r>
      <w:r>
        <w:t xml:space="preserve"> and enthusiastic.</w:t>
      </w:r>
    </w:p>
    <w:p w14:paraId="2DB525EE" w14:textId="77777777" w:rsidR="009E7BD1" w:rsidRDefault="009E7BD1" w:rsidP="009E7BD1">
      <w:pPr>
        <w:pStyle w:val="SceneSeparator"/>
      </w:pPr>
      <w:r>
        <w:t>&gt;&gt;&gt;&gt;&gt;&gt;&gt;&gt;&gt;&gt;&gt;&gt;&gt;&gt;&gt;&gt;&gt;&gt;&gt;&gt;</w:t>
      </w:r>
    </w:p>
    <w:p w14:paraId="197CF96D" w14:textId="309E37CF" w:rsidR="009E7BD1" w:rsidRDefault="009E7BD1" w:rsidP="009E7BD1">
      <w:proofErr w:type="spellStart"/>
      <w:r>
        <w:t>Mortog</w:t>
      </w:r>
      <w:proofErr w:type="spellEnd"/>
      <w:r>
        <w:t xml:space="preserve"> was resting on his pad</w:t>
      </w:r>
      <w:r w:rsidR="00AA43BB">
        <w:t>,</w:t>
      </w:r>
      <w:r>
        <w:t xml:space="preserve"> a</w:t>
      </w:r>
      <w:r w:rsidR="00AA43BB">
        <w:t>nd almost a thousand others</w:t>
      </w:r>
      <w:r>
        <w:t xml:space="preserve"> gathered in the ice caves. Many of them had come as individuals</w:t>
      </w:r>
      <w:r w:rsidR="00AA43BB">
        <w:t>,</w:t>
      </w:r>
      <w:r>
        <w:t xml:space="preserve"> and some, as in his case, came as entire work teams, and all had come to the ice caves to protect the </w:t>
      </w:r>
      <w:proofErr w:type="spellStart"/>
      <w:r>
        <w:t>Jabom</w:t>
      </w:r>
      <w:proofErr w:type="spellEnd"/>
      <w:r>
        <w:t xml:space="preserve"> stored there. </w:t>
      </w:r>
      <w:r w:rsidR="008A3A7E">
        <w:t>In addition, t</w:t>
      </w:r>
      <w:r>
        <w:t>here were numerous other areas in the ice caves that had large numbers of people watching the launch.</w:t>
      </w:r>
    </w:p>
    <w:p w14:paraId="6A798108" w14:textId="5AE0FD93" w:rsidR="009E7BD1" w:rsidRDefault="009E7BD1" w:rsidP="009E7BD1">
      <w:r>
        <w:t xml:space="preserve">They had organized themselves and were preparing to protect the </w:t>
      </w:r>
      <w:proofErr w:type="spellStart"/>
      <w:r>
        <w:t>Jabom</w:t>
      </w:r>
      <w:proofErr w:type="spellEnd"/>
      <w:r>
        <w:t xml:space="preserve">. None of them had experiences in the common defense. </w:t>
      </w:r>
      <w:proofErr w:type="gramStart"/>
      <w:r>
        <w:t>So</w:t>
      </w:r>
      <w:proofErr w:type="gramEnd"/>
      <w:r>
        <w:t xml:space="preserve"> it was a case of mutual discovery. Organization seemed necessary, physical fitness seemed </w:t>
      </w:r>
      <w:r w:rsidRPr="00D91DC2">
        <w:rPr>
          <w:noProof/>
        </w:rPr>
        <w:t>logical</w:t>
      </w:r>
      <w:r w:rsidR="00D91DC2">
        <w:rPr>
          <w:noProof/>
        </w:rPr>
        <w:t>,</w:t>
      </w:r>
      <w:r>
        <w:t xml:space="preserve"> and communication seemed important. Beyond that</w:t>
      </w:r>
      <w:r w:rsidR="00AA43BB">
        <w:t>,</w:t>
      </w:r>
      <w:r>
        <w:t xml:space="preserve"> they didn’t know how to defend</w:t>
      </w:r>
      <w:r w:rsidR="00AA43BB">
        <w:t>;</w:t>
      </w:r>
      <w:r>
        <w:t xml:space="preserve"> they had never needed to do that. </w:t>
      </w:r>
      <w:r w:rsidRPr="00FE1B18">
        <w:rPr>
          <w:noProof/>
        </w:rPr>
        <w:t>Conflict</w:t>
      </w:r>
      <w:r>
        <w:t xml:space="preserve"> was not part of the recent </w:t>
      </w:r>
      <w:proofErr w:type="spellStart"/>
      <w:r>
        <w:t>Raog</w:t>
      </w:r>
      <w:proofErr w:type="spellEnd"/>
      <w:r>
        <w:t xml:space="preserve"> history, but </w:t>
      </w:r>
      <w:r>
        <w:lastRenderedPageBreak/>
        <w:t xml:space="preserve">the concepts of organization and communication were fundamental to managing </w:t>
      </w:r>
      <w:proofErr w:type="spellStart"/>
      <w:r>
        <w:t>Jabom</w:t>
      </w:r>
      <w:proofErr w:type="spellEnd"/>
      <w:r>
        <w:t xml:space="preserve"> farm teams.</w:t>
      </w:r>
    </w:p>
    <w:p w14:paraId="5257FB77" w14:textId="77777777" w:rsidR="009E7BD1" w:rsidRDefault="009E7BD1" w:rsidP="009E7BD1">
      <w:proofErr w:type="spellStart"/>
      <w:r>
        <w:t>Mortog</w:t>
      </w:r>
      <w:proofErr w:type="spellEnd"/>
      <w:r>
        <w:t xml:space="preserve"> had become the leader of all those in the ice caves. He was unsure how that happened, he just made </w:t>
      </w:r>
      <w:r w:rsidRPr="00D91DC2">
        <w:rPr>
          <w:noProof/>
        </w:rPr>
        <w:t>suggestions</w:t>
      </w:r>
      <w:r w:rsidR="00D91DC2">
        <w:rPr>
          <w:noProof/>
        </w:rPr>
        <w:t>,</w:t>
      </w:r>
      <w:r>
        <w:t xml:space="preserve"> and they followed him. His suggestions seemed </w:t>
      </w:r>
      <w:r w:rsidRPr="00D91DC2">
        <w:rPr>
          <w:noProof/>
        </w:rPr>
        <w:t>logical</w:t>
      </w:r>
      <w:r w:rsidR="00D91DC2">
        <w:rPr>
          <w:noProof/>
        </w:rPr>
        <w:t>,</w:t>
      </w:r>
      <w:r>
        <w:t xml:space="preserve"> and each of his subordinates agreed and passed the information on to other groups in the ice caves.</w:t>
      </w:r>
    </w:p>
    <w:p w14:paraId="1456E770" w14:textId="046CC7C6" w:rsidR="009E7BD1" w:rsidRDefault="009E7BD1" w:rsidP="009E7BD1">
      <w:r>
        <w:t xml:space="preserve">While he rested, he watched preparations for the launch and was unsettled because it was the next step down the path that could lead to a place that he was unsure of. </w:t>
      </w:r>
      <w:proofErr w:type="spellStart"/>
      <w:r>
        <w:t>Mortog</w:t>
      </w:r>
      <w:proofErr w:type="spellEnd"/>
      <w:r>
        <w:t xml:space="preserve"> was worried about his family and wished that he could be with them in these uncertain times.</w:t>
      </w:r>
    </w:p>
    <w:p w14:paraId="64F97A0B" w14:textId="77777777" w:rsidR="009E7BD1" w:rsidRDefault="009E7BD1" w:rsidP="009E7BD1">
      <w:pPr>
        <w:pStyle w:val="SceneSeparator"/>
      </w:pPr>
      <w:r>
        <w:t>&gt;&gt;&gt;&gt;&gt;&gt;&gt;&gt;&gt;&gt;&gt;&gt;&gt;&gt;&gt;&gt;&gt;&gt;&gt;&gt;</w:t>
      </w:r>
    </w:p>
    <w:p w14:paraId="51CBE757" w14:textId="03BD772A" w:rsidR="009E7BD1" w:rsidRDefault="009E7BD1" w:rsidP="009E7BD1">
      <w:r>
        <w:t xml:space="preserve">Ilana rested on her pad while her children played on the floor. A couple of the families of other members of </w:t>
      </w:r>
      <w:proofErr w:type="spellStart"/>
      <w:r>
        <w:t>Mortog’s</w:t>
      </w:r>
      <w:proofErr w:type="spellEnd"/>
      <w:r>
        <w:t xml:space="preserve"> team were with her watching the launch broadcast. Even though the launch frightened her, she was comforted because she was sure that </w:t>
      </w:r>
      <w:proofErr w:type="spellStart"/>
      <w:r>
        <w:t>Mortog</w:t>
      </w:r>
      <w:proofErr w:type="spellEnd"/>
      <w:r>
        <w:t xml:space="preserve"> was watching. She wished that she could be with him, but she knew t</w:t>
      </w:r>
      <w:r w:rsidR="00445AD0">
        <w:t xml:space="preserve">hat she was helping her </w:t>
      </w:r>
      <w:r>
        <w:t>community.</w:t>
      </w:r>
    </w:p>
    <w:p w14:paraId="1676CB4D" w14:textId="4A6C9F10" w:rsidR="009E7BD1" w:rsidRDefault="009E7BD1" w:rsidP="009E7BD1">
      <w:r>
        <w:t>Ilana had organized the families after her spouse left</w:t>
      </w:r>
      <w:r w:rsidR="00AA43BB">
        <w:t>,</w:t>
      </w:r>
      <w:r>
        <w:t xml:space="preserve"> and her influence was growing in the community. She had already become the leader of her </w:t>
      </w:r>
      <w:r w:rsidRPr="00D91DC2">
        <w:rPr>
          <w:noProof/>
        </w:rPr>
        <w:t>group</w:t>
      </w:r>
      <w:r w:rsidR="00D91DC2">
        <w:rPr>
          <w:noProof/>
        </w:rPr>
        <w:t>,</w:t>
      </w:r>
      <w:r>
        <w:t xml:space="preserve"> and some </w:t>
      </w:r>
      <w:r w:rsidR="00AA43BB">
        <w:t>talked</w:t>
      </w:r>
      <w:r>
        <w:t xml:space="preserve"> about her becoming </w:t>
      </w:r>
      <w:r w:rsidR="00AA43BB">
        <w:t xml:space="preserve">the </w:t>
      </w:r>
      <w:r>
        <w:t>leader of her region. All of that was just happening to her</w:t>
      </w:r>
      <w:r w:rsidR="00AA43BB">
        <w:t>;</w:t>
      </w:r>
      <w:r>
        <w:t xml:space="preserve"> she had no agenda to increase her role</w:t>
      </w:r>
      <w:r w:rsidR="00AA43BB">
        <w:t>;</w:t>
      </w:r>
      <w:r>
        <w:t xml:space="preserve"> it just happened.</w:t>
      </w:r>
    </w:p>
    <w:p w14:paraId="66620284" w14:textId="77777777" w:rsidR="009E7BD1" w:rsidRDefault="009E7BD1" w:rsidP="009E7BD1">
      <w:pPr>
        <w:pStyle w:val="SceneSeparator"/>
      </w:pPr>
      <w:r>
        <w:lastRenderedPageBreak/>
        <w:t>&gt;&gt;&gt;&gt;&gt;&gt;&gt;&gt;&gt;&gt;&gt;&gt;&gt;&gt;&gt;&gt;&gt;&gt;&gt;&gt;</w:t>
      </w:r>
    </w:p>
    <w:p w14:paraId="59076EF9" w14:textId="77777777" w:rsidR="009E7BD1" w:rsidRDefault="009E7BD1" w:rsidP="009E7BD1">
      <w:proofErr w:type="spellStart"/>
      <w:r>
        <w:t>Ornage</w:t>
      </w:r>
      <w:proofErr w:type="spellEnd"/>
      <w:r>
        <w:t xml:space="preserve"> had just checked with each of the key </w:t>
      </w:r>
      <w:r w:rsidRPr="00D91DC2">
        <w:rPr>
          <w:noProof/>
        </w:rPr>
        <w:t>technologists</w:t>
      </w:r>
      <w:r w:rsidR="00D91DC2">
        <w:rPr>
          <w:noProof/>
        </w:rPr>
        <w:t>,</w:t>
      </w:r>
      <w:r>
        <w:t xml:space="preserve"> and he was confident that they were ready for the launch. </w:t>
      </w:r>
    </w:p>
    <w:p w14:paraId="0D392B50" w14:textId="77777777" w:rsidR="009E7BD1" w:rsidRDefault="009E7BD1" w:rsidP="009E7BD1">
      <w:r>
        <w:t>He approached his father and said, “Father, I think we are ready.”</w:t>
      </w:r>
    </w:p>
    <w:p w14:paraId="653F6245" w14:textId="77777777" w:rsidR="009E7BD1" w:rsidRDefault="009E7BD1" w:rsidP="009E7BD1">
      <w:r>
        <w:t>Doctor Wong responded with a simple nod.</w:t>
      </w:r>
    </w:p>
    <w:p w14:paraId="4BA9D279" w14:textId="441F0CD8" w:rsidR="009E7BD1" w:rsidRDefault="009E7BD1" w:rsidP="009E7BD1">
      <w:proofErr w:type="spellStart"/>
      <w:r>
        <w:t>Ornage</w:t>
      </w:r>
      <w:proofErr w:type="spellEnd"/>
      <w:r>
        <w:t xml:space="preserve"> moved to the front of the room and indicated to all present to seek their resting pads. After they were all in </w:t>
      </w:r>
      <w:r w:rsidRPr="00FE1B18">
        <w:rPr>
          <w:noProof/>
        </w:rPr>
        <w:t>place</w:t>
      </w:r>
      <w:r w:rsidR="00AA43BB">
        <w:rPr>
          <w:noProof/>
        </w:rPr>
        <w:t>,</w:t>
      </w:r>
      <w:r>
        <w:t xml:space="preserve"> </w:t>
      </w:r>
      <w:r w:rsidRPr="00FE1B18">
        <w:rPr>
          <w:noProof/>
        </w:rPr>
        <w:t>he</w:t>
      </w:r>
      <w:r>
        <w:t xml:space="preserve"> spoke, “Thank you for being here, all preparations are </w:t>
      </w:r>
      <w:r w:rsidRPr="00D91DC2">
        <w:rPr>
          <w:noProof/>
        </w:rPr>
        <w:t>complete</w:t>
      </w:r>
      <w:r w:rsidR="00D91DC2">
        <w:rPr>
          <w:noProof/>
        </w:rPr>
        <w:t>,</w:t>
      </w:r>
      <w:r>
        <w:t xml:space="preserve"> and we are ready to launch.” He knew that his comments were brief, but he was an </w:t>
      </w:r>
      <w:r w:rsidRPr="00D91DC2">
        <w:rPr>
          <w:noProof/>
        </w:rPr>
        <w:t>engineer</w:t>
      </w:r>
      <w:r w:rsidR="00D91DC2">
        <w:rPr>
          <w:noProof/>
        </w:rPr>
        <w:t>,</w:t>
      </w:r>
      <w:r>
        <w:t xml:space="preserve"> and he would leave the speeches to those that were best at it. His job was the launch.</w:t>
      </w:r>
    </w:p>
    <w:p w14:paraId="4CFC4AE4" w14:textId="7E0404CC" w:rsidR="009E7BD1" w:rsidRDefault="009E7BD1" w:rsidP="009E7BD1">
      <w:r>
        <w:t>As he completed his announcement</w:t>
      </w:r>
      <w:r w:rsidR="00AA43BB">
        <w:t xml:space="preserve">, he moved to his resting pad and adjusted his position to indicate a go-ahead to </w:t>
      </w:r>
      <w:proofErr w:type="spellStart"/>
      <w:r w:rsidR="00AA43BB">
        <w:t>Albot</w:t>
      </w:r>
      <w:proofErr w:type="spellEnd"/>
      <w:r w:rsidR="00AA43BB">
        <w:t>. H</w:t>
      </w:r>
      <w:r>
        <w:t xml:space="preserve">e caught the eye of </w:t>
      </w:r>
      <w:r w:rsidRPr="00D91DC2">
        <w:rPr>
          <w:noProof/>
        </w:rPr>
        <w:t>Sonyata</w:t>
      </w:r>
      <w:r w:rsidR="00D91DC2">
        <w:rPr>
          <w:noProof/>
        </w:rPr>
        <w:t>,</w:t>
      </w:r>
      <w:r>
        <w:t xml:space="preserve"> and she smiled at him. </w:t>
      </w:r>
      <w:r w:rsidR="008A3A7E">
        <w:t>Then, f</w:t>
      </w:r>
      <w:r>
        <w:t>or a moment, he hesitated and smiled to himself.</w:t>
      </w:r>
    </w:p>
    <w:p w14:paraId="05D1EBFE" w14:textId="549D296E" w:rsidR="009E7BD1" w:rsidRDefault="009E7BD1" w:rsidP="009E7BD1">
      <w:proofErr w:type="spellStart"/>
      <w:r>
        <w:t>Ornage</w:t>
      </w:r>
      <w:proofErr w:type="spellEnd"/>
      <w:r>
        <w:t xml:space="preserve"> looked through the window to </w:t>
      </w:r>
      <w:proofErr w:type="spellStart"/>
      <w:r>
        <w:t>Albot</w:t>
      </w:r>
      <w:proofErr w:type="spellEnd"/>
      <w:r>
        <w:t xml:space="preserve"> and repeatedly moved his arm up and down</w:t>
      </w:r>
      <w:r w:rsidR="00AA43BB">
        <w:t>, indicating</w:t>
      </w:r>
      <w:r>
        <w:t xml:space="preserve"> to proceed. </w:t>
      </w:r>
      <w:proofErr w:type="spellStart"/>
      <w:r>
        <w:t>Albot</w:t>
      </w:r>
      <w:proofErr w:type="spellEnd"/>
      <w:r>
        <w:t xml:space="preserve"> turned and glanced at the other technicians while he pressed a button to initiate the launch. The room </w:t>
      </w:r>
      <w:r w:rsidRPr="00D91DC2">
        <w:rPr>
          <w:noProof/>
        </w:rPr>
        <w:t>rumbled</w:t>
      </w:r>
      <w:r w:rsidR="00D91DC2">
        <w:rPr>
          <w:noProof/>
        </w:rPr>
        <w:t>,</w:t>
      </w:r>
      <w:r>
        <w:t xml:space="preserve"> and the attendees saw the rocket lift</w:t>
      </w:r>
      <w:r w:rsidR="008A3A7E">
        <w:t>-</w:t>
      </w:r>
      <w:r>
        <w:t>off through the window on the wall in the technician’s room. It moved slowly at first</w:t>
      </w:r>
      <w:r w:rsidR="00AA43BB">
        <w:t>,</w:t>
      </w:r>
      <w:r>
        <w:t xml:space="preserve"> and then with increasing noise and smoke, it accelerated into the Varo sky.</w:t>
      </w:r>
    </w:p>
    <w:p w14:paraId="6157169C" w14:textId="5ADDD470" w:rsidR="009E7BD1" w:rsidRDefault="009E7BD1" w:rsidP="009E7BD1">
      <w:r>
        <w:t>Initially, the room was quiet</w:t>
      </w:r>
      <w:r w:rsidR="00AA43BB">
        <w:t>;</w:t>
      </w:r>
      <w:r>
        <w:t xml:space="preserve"> each one present knew that their world had changed. Finally, the Grand Leader rose and moved his arms back and forth with a low, comforting hum, which was to say, “We have done </w:t>
      </w:r>
      <w:r w:rsidRPr="00D91DC2">
        <w:rPr>
          <w:noProof/>
        </w:rPr>
        <w:t>well</w:t>
      </w:r>
      <w:r w:rsidR="00D91DC2">
        <w:rPr>
          <w:noProof/>
        </w:rPr>
        <w:t>,</w:t>
      </w:r>
      <w:r>
        <w:t xml:space="preserve"> and the soil and Varo </w:t>
      </w:r>
      <w:r>
        <w:lastRenderedPageBreak/>
        <w:t>are with us.” That comforting movement caused each of the attendees to rise and do the same.</w:t>
      </w:r>
    </w:p>
    <w:p w14:paraId="650B465F" w14:textId="204189FA" w:rsidR="009E7BD1" w:rsidRDefault="009E7BD1" w:rsidP="009E7BD1">
      <w:proofErr w:type="spellStart"/>
      <w:r>
        <w:t>Ellig</w:t>
      </w:r>
      <w:proofErr w:type="spellEnd"/>
      <w:r>
        <w:t xml:space="preserve"> watched their reactions as he made appropriate comments </w:t>
      </w:r>
      <w:r w:rsidR="00AA43BB">
        <w:t>closing</w:t>
      </w:r>
      <w:r>
        <w:t xml:space="preserve"> out the broadcast. He knew that watching the attendees and how they responded</w:t>
      </w:r>
      <w:r w:rsidR="00AA43BB">
        <w:t xml:space="preserve"> could indicate</w:t>
      </w:r>
      <w:r>
        <w:t xml:space="preserve"> what they would do in the future. He noticed two distinct reactions, some of them socialized and appeared less concerned, and others were focused and would likely leave early. The ones that left early had places to go and things to do. </w:t>
      </w:r>
      <w:proofErr w:type="spellStart"/>
      <w:r>
        <w:t>Ellig</w:t>
      </w:r>
      <w:proofErr w:type="spellEnd"/>
      <w:r>
        <w:t xml:space="preserve"> suspected these were the ones that he should monitor in the future.</w:t>
      </w:r>
    </w:p>
    <w:p w14:paraId="7C979355" w14:textId="77777777" w:rsidR="009E7BD1" w:rsidRDefault="009E7BD1" w:rsidP="009E7BD1">
      <w:proofErr w:type="spellStart"/>
      <w:r>
        <w:t>Sonyata</w:t>
      </w:r>
      <w:proofErr w:type="spellEnd"/>
      <w:r>
        <w:t xml:space="preserve"> never took her eyes </w:t>
      </w:r>
      <w:proofErr w:type="gramStart"/>
      <w:r>
        <w:t>off of</w:t>
      </w:r>
      <w:proofErr w:type="gramEnd"/>
      <w:r>
        <w:t xml:space="preserve"> </w:t>
      </w:r>
      <w:proofErr w:type="spellStart"/>
      <w:r>
        <w:t>Ornage</w:t>
      </w:r>
      <w:proofErr w:type="spellEnd"/>
      <w:r>
        <w:t xml:space="preserve">. As soon as the launch was complete and the attention was </w:t>
      </w:r>
      <w:r w:rsidRPr="00FE1B18">
        <w:rPr>
          <w:noProof/>
        </w:rPr>
        <w:t>off</w:t>
      </w:r>
      <w:r>
        <w:t xml:space="preserve"> him, she crossed the room to be with him and talk.</w:t>
      </w:r>
    </w:p>
    <w:p w14:paraId="5DFC2880" w14:textId="5B7D4466" w:rsidR="009E7BD1" w:rsidRDefault="009E7BD1" w:rsidP="009E7BD1">
      <w:proofErr w:type="spellStart"/>
      <w:r>
        <w:t>Ornage</w:t>
      </w:r>
      <w:proofErr w:type="spellEnd"/>
      <w:r>
        <w:t xml:space="preserve"> saw her approach and terminated his discussion with an attendee</w:t>
      </w:r>
      <w:r w:rsidR="00AA43BB">
        <w:t>,</w:t>
      </w:r>
      <w:r>
        <w:t xml:space="preserve"> and immediately focused on her. “I’m so glad that you are here,” </w:t>
      </w:r>
      <w:proofErr w:type="spellStart"/>
      <w:r>
        <w:t>Ornage</w:t>
      </w:r>
      <w:proofErr w:type="spellEnd"/>
      <w:r>
        <w:t xml:space="preserve"> said in a private tone to the only one he cared about.</w:t>
      </w:r>
    </w:p>
    <w:p w14:paraId="2DAAA3D2" w14:textId="6A5EE68E" w:rsidR="009E7BD1" w:rsidRDefault="009E7BD1" w:rsidP="009E7BD1">
      <w:r>
        <w:t>“</w:t>
      </w:r>
      <w:proofErr w:type="spellStart"/>
      <w:r>
        <w:t>Ornage</w:t>
      </w:r>
      <w:proofErr w:type="spellEnd"/>
      <w:r>
        <w:t xml:space="preserve">, I’m so proud of you and what you’ve done,” </w:t>
      </w:r>
      <w:proofErr w:type="spellStart"/>
      <w:r>
        <w:t>Sonyata</w:t>
      </w:r>
      <w:proofErr w:type="spellEnd"/>
      <w:r>
        <w:t xml:space="preserve"> said softly. Her concern about the twin planet was overshadowed by the relief that the launch has gone well. The worries she had about </w:t>
      </w:r>
      <w:r w:rsidR="00AA43BB">
        <w:t xml:space="preserve">the </w:t>
      </w:r>
      <w:r>
        <w:t xml:space="preserve">impacts of the launch were put behind her, and she just enjoyed talking with </w:t>
      </w:r>
      <w:proofErr w:type="spellStart"/>
      <w:r>
        <w:t>Ornage</w:t>
      </w:r>
      <w:proofErr w:type="spellEnd"/>
      <w:r>
        <w:t xml:space="preserve">. </w:t>
      </w:r>
      <w:proofErr w:type="spellStart"/>
      <w:r>
        <w:t>Ornage</w:t>
      </w:r>
      <w:proofErr w:type="spellEnd"/>
      <w:r>
        <w:t xml:space="preserve"> and </w:t>
      </w:r>
      <w:proofErr w:type="spellStart"/>
      <w:r>
        <w:t>Sonyata</w:t>
      </w:r>
      <w:proofErr w:type="spellEnd"/>
      <w:r>
        <w:t xml:space="preserve"> quickly bec</w:t>
      </w:r>
      <w:r w:rsidR="00AA43BB">
        <w:t>ame involved in a private discussion about more important things than the launch; they</w:t>
      </w:r>
      <w:r>
        <w:t xml:space="preserve"> focused on each other more than those around them.</w:t>
      </w:r>
    </w:p>
    <w:p w14:paraId="065B89A8" w14:textId="77777777" w:rsidR="009E7BD1" w:rsidRDefault="009E7BD1" w:rsidP="009E7BD1">
      <w:r>
        <w:t xml:space="preserve">Doctor Wong rose and was immediately approached by the Grand Leader. </w:t>
      </w:r>
    </w:p>
    <w:p w14:paraId="00BCA7C2" w14:textId="3657D328" w:rsidR="009E7BD1" w:rsidRDefault="009E7BD1" w:rsidP="009E7BD1">
      <w:r>
        <w:t>“Doctor</w:t>
      </w:r>
      <w:r w:rsidR="00AA43BB">
        <w:t>,</w:t>
      </w:r>
      <w:r>
        <w:t xml:space="preserve"> that was an excellent achievement</w:t>
      </w:r>
      <w:r w:rsidR="00AA43BB">
        <w:t>;</w:t>
      </w:r>
      <w:r>
        <w:t xml:space="preserve"> I want to congratulate yourself and your son,” the Leader said.</w:t>
      </w:r>
    </w:p>
    <w:p w14:paraId="607C7A04" w14:textId="2C350BE2" w:rsidR="009E7BD1" w:rsidRDefault="009E7BD1" w:rsidP="009E7BD1">
      <w:r>
        <w:t xml:space="preserve">“Grand Leader, thank you for your attendance and congratulations. It means a great deal to both of us,” Doctor </w:t>
      </w:r>
      <w:r>
        <w:lastRenderedPageBreak/>
        <w:t>Wong expressed. Then said in confidence, “Now if you would</w:t>
      </w:r>
      <w:r w:rsidR="000170CD">
        <w:t>, please excuse me, my son</w:t>
      </w:r>
      <w:r>
        <w:t xml:space="preserve"> and I have worked many long days, and suddenly I feel very tired. I’d like to return to my home. If you or anyone else have questions, I’m sure </w:t>
      </w:r>
      <w:proofErr w:type="spellStart"/>
      <w:r>
        <w:t>Ornage</w:t>
      </w:r>
      <w:proofErr w:type="spellEnd"/>
      <w:r>
        <w:t xml:space="preserve"> can handle them.” </w:t>
      </w:r>
    </w:p>
    <w:p w14:paraId="2261E2AB" w14:textId="77777777" w:rsidR="009E7BD1" w:rsidRDefault="009E7BD1" w:rsidP="009E7BD1">
      <w:r>
        <w:t>The Grand Leader immediately put an arm on the Doctor’s back and said, “Absolutely, Doctor, please take care of yourself.”</w:t>
      </w:r>
    </w:p>
    <w:p w14:paraId="204178B0" w14:textId="2C4B321C" w:rsidR="009E7BD1" w:rsidRDefault="009E7BD1" w:rsidP="009E7BD1">
      <w:r>
        <w:t xml:space="preserve">The Doctor walked through the remaining attendees, receiving </w:t>
      </w:r>
      <w:proofErr w:type="gramStart"/>
      <w:r>
        <w:t>congratulations</w:t>
      </w:r>
      <w:proofErr w:type="gramEnd"/>
      <w:r>
        <w:t xml:space="preserve"> and giving the appropriate platitudes as he left the room. H</w:t>
      </w:r>
      <w:r w:rsidR="008A3A7E">
        <w:t>owever, h</w:t>
      </w:r>
      <w:r>
        <w:t xml:space="preserve">e did notice </w:t>
      </w:r>
      <w:proofErr w:type="spellStart"/>
      <w:r>
        <w:t>Ornage</w:t>
      </w:r>
      <w:proofErr w:type="spellEnd"/>
      <w:r>
        <w:t xml:space="preserve"> and </w:t>
      </w:r>
      <w:proofErr w:type="spellStart"/>
      <w:r>
        <w:t>Sonyata</w:t>
      </w:r>
      <w:proofErr w:type="spellEnd"/>
      <w:r>
        <w:t xml:space="preserve"> in a corner and recognized</w:t>
      </w:r>
      <w:r w:rsidR="000170CD">
        <w:t xml:space="preserve"> that he shouldn’t disturb them.</w:t>
      </w:r>
      <w:r>
        <w:t xml:space="preserve"> </w:t>
      </w:r>
      <w:r w:rsidR="000170CD">
        <w:t>“L</w:t>
      </w:r>
      <w:r>
        <w:t>eave the young space to be young,</w:t>
      </w:r>
      <w:r w:rsidR="000170CD">
        <w:t>”</w:t>
      </w:r>
      <w:r>
        <w:t xml:space="preserve"> he thought with a smile.</w:t>
      </w:r>
    </w:p>
    <w:p w14:paraId="0ABFC51E" w14:textId="77777777" w:rsidR="009E7BD1" w:rsidRDefault="009E7BD1" w:rsidP="009E7BD1">
      <w:pPr>
        <w:pStyle w:val="Chapter"/>
      </w:pPr>
      <w:bookmarkStart w:id="13" w:name="_Toc466466907"/>
      <w:r>
        <w:lastRenderedPageBreak/>
        <w:t>7-The Pause</w:t>
      </w:r>
      <w:bookmarkEnd w:id="13"/>
    </w:p>
    <w:p w14:paraId="79F9C6D1" w14:textId="77777777" w:rsidR="009E7BD1" w:rsidRDefault="009E7BD1" w:rsidP="006D784A">
      <w:pPr>
        <w:pStyle w:val="FirstParagraph"/>
      </w:pPr>
      <w:r>
        <w:t xml:space="preserve">The next couple of days were still busy for </w:t>
      </w:r>
      <w:proofErr w:type="spellStart"/>
      <w:r>
        <w:t>Ornage</w:t>
      </w:r>
      <w:proofErr w:type="spellEnd"/>
      <w:r>
        <w:t xml:space="preserve">, but they were at a slower pace. The rocket had worked </w:t>
      </w:r>
      <w:r w:rsidRPr="00D91DC2">
        <w:rPr>
          <w:noProof/>
        </w:rPr>
        <w:t>flawlessly</w:t>
      </w:r>
      <w:r w:rsidR="00D91DC2">
        <w:rPr>
          <w:noProof/>
        </w:rPr>
        <w:t>,</w:t>
      </w:r>
      <w:r>
        <w:t xml:space="preserve"> and the satellite was on its way to the orbit point between Varo and the twin planet. If all went well, it would be </w:t>
      </w:r>
      <w:proofErr w:type="gramStart"/>
      <w:r>
        <w:t>in a position</w:t>
      </w:r>
      <w:proofErr w:type="gramEnd"/>
      <w:r>
        <w:t xml:space="preserve"> to begin transmitting in about 60 days. Now that his talents weren’t required as frequently, he could spend more time with </w:t>
      </w:r>
      <w:proofErr w:type="spellStart"/>
      <w:r>
        <w:t>Sonyata</w:t>
      </w:r>
      <w:proofErr w:type="spellEnd"/>
      <w:r>
        <w:t>.</w:t>
      </w:r>
    </w:p>
    <w:p w14:paraId="7E4D4598" w14:textId="7BB3C8C4" w:rsidR="009E7BD1" w:rsidRDefault="009E7BD1" w:rsidP="009E7BD1">
      <w:r>
        <w:t xml:space="preserve">Doctor Wong was feeling better after a little rest, and he was sure that he was in good health. He realized that </w:t>
      </w:r>
      <w:r w:rsidR="00AA43BB">
        <w:t>he needed to slow down at his point in life</w:t>
      </w:r>
      <w:r>
        <w:t xml:space="preserve"> and enjoy watching his son take the leadership role in the project.</w:t>
      </w:r>
    </w:p>
    <w:p w14:paraId="7573DA37" w14:textId="3B2A0263" w:rsidR="009E7BD1" w:rsidRDefault="009E7BD1" w:rsidP="009E7BD1">
      <w:r>
        <w:t xml:space="preserve">The Grand Leader quickly moved on to what was important, worrying about the </w:t>
      </w:r>
      <w:proofErr w:type="spellStart"/>
      <w:r>
        <w:t>Raog</w:t>
      </w:r>
      <w:proofErr w:type="spellEnd"/>
      <w:r>
        <w:t xml:space="preserve"> and the </w:t>
      </w:r>
      <w:proofErr w:type="spellStart"/>
      <w:r>
        <w:t>Jabom</w:t>
      </w:r>
      <w:proofErr w:type="spellEnd"/>
      <w:r>
        <w:t xml:space="preserve">. He easily put </w:t>
      </w:r>
      <w:proofErr w:type="gramStart"/>
      <w:r>
        <w:t>all of</w:t>
      </w:r>
      <w:proofErr w:type="gramEnd"/>
      <w:r>
        <w:t xml:space="preserve"> those distractions from the launch out of his mind.</w:t>
      </w:r>
    </w:p>
    <w:p w14:paraId="788775E0" w14:textId="63947F08" w:rsidR="009E7BD1" w:rsidRDefault="009E7BD1" w:rsidP="009E7BD1">
      <w:proofErr w:type="spellStart"/>
      <w:r>
        <w:t>Lretta</w:t>
      </w:r>
      <w:proofErr w:type="spellEnd"/>
      <w:r>
        <w:t xml:space="preserve"> and </w:t>
      </w:r>
      <w:proofErr w:type="spellStart"/>
      <w:r>
        <w:t>Sonyata</w:t>
      </w:r>
      <w:proofErr w:type="spellEnd"/>
      <w:r>
        <w:t xml:space="preserve"> </w:t>
      </w:r>
      <w:proofErr w:type="gramStart"/>
      <w:r>
        <w:t>reverted back</w:t>
      </w:r>
      <w:proofErr w:type="gramEnd"/>
      <w:r>
        <w:t xml:space="preserve"> to a quieter life. </w:t>
      </w:r>
      <w:r w:rsidR="00AA43BB">
        <w:t>T</w:t>
      </w:r>
      <w:r>
        <w:t xml:space="preserve">he Orb, </w:t>
      </w:r>
      <w:proofErr w:type="spellStart"/>
      <w:r>
        <w:t>Lretta</w:t>
      </w:r>
      <w:proofErr w:type="spellEnd"/>
      <w:r>
        <w:t xml:space="preserve"> still had a couple of transmissions to the people of Varo. Now that the launch had occurred, the tension among them was </w:t>
      </w:r>
      <w:r w:rsidRPr="00D91DC2">
        <w:rPr>
          <w:noProof/>
        </w:rPr>
        <w:t>subsiding</w:t>
      </w:r>
      <w:r w:rsidR="00D91DC2">
        <w:rPr>
          <w:noProof/>
        </w:rPr>
        <w:t>,</w:t>
      </w:r>
      <w:r>
        <w:t xml:space="preserve"> and they </w:t>
      </w:r>
      <w:r w:rsidR="00AA43BB">
        <w:t>hav</w:t>
      </w:r>
      <w:r>
        <w:t>e focused again on their daily lives and needs.</w:t>
      </w:r>
    </w:p>
    <w:p w14:paraId="7FC202FD" w14:textId="52DA5223" w:rsidR="009E7BD1" w:rsidRDefault="009E7BD1" w:rsidP="009E7BD1">
      <w:proofErr w:type="spellStart"/>
      <w:r>
        <w:t>Sonyata</w:t>
      </w:r>
      <w:proofErr w:type="spellEnd"/>
      <w:r>
        <w:t xml:space="preserve"> had time on her </w:t>
      </w:r>
      <w:r w:rsidRPr="00D91DC2">
        <w:rPr>
          <w:noProof/>
        </w:rPr>
        <w:t>hands</w:t>
      </w:r>
      <w:r w:rsidR="00D91DC2">
        <w:rPr>
          <w:noProof/>
        </w:rPr>
        <w:t>,</w:t>
      </w:r>
      <w:r>
        <w:t xml:space="preserve"> and she decided to spend more time with </w:t>
      </w:r>
      <w:proofErr w:type="spellStart"/>
      <w:r>
        <w:t>Ornage</w:t>
      </w:r>
      <w:proofErr w:type="spellEnd"/>
      <w:r>
        <w:t xml:space="preserve">. For the first time in her life, she felt that he might be her life partner. The first time she </w:t>
      </w:r>
      <w:proofErr w:type="gramStart"/>
      <w:r>
        <w:t>actually said</w:t>
      </w:r>
      <w:proofErr w:type="gramEnd"/>
      <w:r>
        <w:t xml:space="preserve"> it to herself, it had a nice sound</w:t>
      </w:r>
      <w:r w:rsidR="00AA43BB">
        <w:t>,</w:t>
      </w:r>
      <w:r>
        <w:t xml:space="preserve"> and she liked the thought of having </w:t>
      </w:r>
      <w:proofErr w:type="spellStart"/>
      <w:r>
        <w:t>Ornage</w:t>
      </w:r>
      <w:proofErr w:type="spellEnd"/>
      <w:r>
        <w:t xml:space="preserve"> in her life.</w:t>
      </w:r>
    </w:p>
    <w:p w14:paraId="50F9A469" w14:textId="77777777" w:rsidR="009E7BD1" w:rsidRDefault="009E7BD1" w:rsidP="009E7BD1">
      <w:pPr>
        <w:pStyle w:val="SceneSeparator"/>
      </w:pPr>
      <w:r>
        <w:lastRenderedPageBreak/>
        <w:t>&gt;&gt;&gt;&gt;&gt;&gt;&gt;&gt;&gt;&gt;&gt;&gt;&gt;&gt;&gt;&gt;&gt;&gt;&gt;&gt;</w:t>
      </w:r>
    </w:p>
    <w:p w14:paraId="14253DC5" w14:textId="21FE2F67" w:rsidR="009E7BD1" w:rsidRDefault="009E7BD1" w:rsidP="009E7BD1">
      <w:proofErr w:type="spellStart"/>
      <w:r>
        <w:t>Ellig</w:t>
      </w:r>
      <w:proofErr w:type="spellEnd"/>
      <w:r>
        <w:t xml:space="preserve"> was resting with an old friend in </w:t>
      </w:r>
      <w:proofErr w:type="spellStart"/>
      <w:r>
        <w:t>Erom’s</w:t>
      </w:r>
      <w:proofErr w:type="spellEnd"/>
      <w:r>
        <w:t xml:space="preserve"> district</w:t>
      </w:r>
      <w:r w:rsidR="00AA43BB">
        <w:t>,</w:t>
      </w:r>
      <w:r>
        <w:t xml:space="preserve"> and his friend reviewed what he knew, “</w:t>
      </w:r>
      <w:proofErr w:type="spellStart"/>
      <w:r>
        <w:t>Erom</w:t>
      </w:r>
      <w:proofErr w:type="spellEnd"/>
      <w:r>
        <w:t xml:space="preserve"> has begun to develop defensive tools. He has committed a lot of </w:t>
      </w:r>
      <w:r w:rsidRPr="00D91DC2">
        <w:rPr>
          <w:noProof/>
        </w:rPr>
        <w:t>resources</w:t>
      </w:r>
      <w:r w:rsidR="00D91DC2">
        <w:rPr>
          <w:noProof/>
        </w:rPr>
        <w:t>,</w:t>
      </w:r>
      <w:r>
        <w:t xml:space="preserve"> and his teams are building tools for defense. Many of us are concerned about defensive tools</w:t>
      </w:r>
      <w:r w:rsidR="00AA43BB">
        <w:t>;</w:t>
      </w:r>
      <w:r>
        <w:t xml:space="preserve"> we don’t understand them. We also feel that something is happening to the </w:t>
      </w:r>
      <w:proofErr w:type="spellStart"/>
      <w:r>
        <w:t>Raog</w:t>
      </w:r>
      <w:proofErr w:type="spellEnd"/>
      <w:r>
        <w:t xml:space="preserve"> that we don’t understand. But we don’t want to be helpless.”</w:t>
      </w:r>
    </w:p>
    <w:p w14:paraId="73BF5813" w14:textId="3A5C68CB" w:rsidR="009E7BD1" w:rsidRDefault="009E7BD1" w:rsidP="009E7BD1">
      <w:proofErr w:type="spellStart"/>
      <w:r>
        <w:t>Ellig</w:t>
      </w:r>
      <w:proofErr w:type="spellEnd"/>
      <w:r>
        <w:t xml:space="preserve"> listened to everything</w:t>
      </w:r>
      <w:r w:rsidR="00AA43BB">
        <w:t>,</w:t>
      </w:r>
      <w:r>
        <w:t xml:space="preserve"> and it fit with much of what he heard from other sources. It concerned him, but it also intrigued him. What events would lead them to use defensive tools, he asked </w:t>
      </w:r>
      <w:r w:rsidRPr="00D91DC2">
        <w:rPr>
          <w:noProof/>
        </w:rPr>
        <w:t>himself</w:t>
      </w:r>
      <w:r w:rsidR="00D91DC2">
        <w:rPr>
          <w:noProof/>
        </w:rPr>
        <w:t>,</w:t>
      </w:r>
      <w:r>
        <w:t xml:space="preserve"> and the answer was always scary and unsettling. </w:t>
      </w:r>
      <w:proofErr w:type="spellStart"/>
      <w:r>
        <w:t>Erom</w:t>
      </w:r>
      <w:proofErr w:type="spellEnd"/>
      <w:r>
        <w:t xml:space="preserve"> might be wrong, but what if he was right</w:t>
      </w:r>
      <w:r w:rsidR="00AA43BB">
        <w:t>? T</w:t>
      </w:r>
      <w:r>
        <w:t xml:space="preserve">he latter scared </w:t>
      </w:r>
      <w:proofErr w:type="spellStart"/>
      <w:r>
        <w:t>Ellig</w:t>
      </w:r>
      <w:proofErr w:type="spellEnd"/>
      <w:r>
        <w:t xml:space="preserve"> more.</w:t>
      </w:r>
    </w:p>
    <w:p w14:paraId="0EA2C2DF" w14:textId="1FF94AB9" w:rsidR="009E7BD1" w:rsidRDefault="009E7BD1" w:rsidP="009E7BD1">
      <w:proofErr w:type="spellStart"/>
      <w:r>
        <w:t>Ellig’s</w:t>
      </w:r>
      <w:proofErr w:type="spellEnd"/>
      <w:r>
        <w:t xml:space="preserve"> next trip would be to talk with </w:t>
      </w:r>
      <w:proofErr w:type="spellStart"/>
      <w:r>
        <w:t>Vortus</w:t>
      </w:r>
      <w:proofErr w:type="spellEnd"/>
      <w:r>
        <w:t xml:space="preserve"> and </w:t>
      </w:r>
      <w:r w:rsidR="00AA43BB">
        <w:t>feel</w:t>
      </w:r>
      <w:r>
        <w:t xml:space="preserve"> what was on his mind. </w:t>
      </w:r>
      <w:proofErr w:type="spellStart"/>
      <w:r>
        <w:t>Vortus</w:t>
      </w:r>
      <w:proofErr w:type="spellEnd"/>
      <w:r>
        <w:t xml:space="preserve"> has been </w:t>
      </w:r>
      <w:proofErr w:type="gramStart"/>
      <w:r>
        <w:t>very active</w:t>
      </w:r>
      <w:proofErr w:type="gramEnd"/>
      <w:r>
        <w:t xml:space="preserve"> and difficult to speak with. He was never in a location where </w:t>
      </w:r>
      <w:proofErr w:type="spellStart"/>
      <w:r>
        <w:t>Ellig</w:t>
      </w:r>
      <w:proofErr w:type="spellEnd"/>
      <w:r>
        <w:t xml:space="preserve"> could talk with him. That told </w:t>
      </w:r>
      <w:proofErr w:type="spellStart"/>
      <w:r>
        <w:t>Ellig</w:t>
      </w:r>
      <w:proofErr w:type="spellEnd"/>
      <w:r>
        <w:t xml:space="preserve"> that </w:t>
      </w:r>
      <w:proofErr w:type="spellStart"/>
      <w:r>
        <w:t>Vortus</w:t>
      </w:r>
      <w:proofErr w:type="spellEnd"/>
      <w:r>
        <w:t xml:space="preserve"> was busy, and </w:t>
      </w:r>
      <w:proofErr w:type="spellStart"/>
      <w:r>
        <w:t>Ellig</w:t>
      </w:r>
      <w:proofErr w:type="spellEnd"/>
      <w:r>
        <w:t xml:space="preserve"> needed to know what he was busy doing. He had been told that </w:t>
      </w:r>
      <w:proofErr w:type="spellStart"/>
      <w:r>
        <w:t>Vortus</w:t>
      </w:r>
      <w:proofErr w:type="spellEnd"/>
      <w:r>
        <w:t xml:space="preserve"> would be in his home district in a few days</w:t>
      </w:r>
      <w:r w:rsidR="00AA43BB">
        <w:t>,</w:t>
      </w:r>
      <w:r>
        <w:t xml:space="preserve"> and </w:t>
      </w:r>
      <w:proofErr w:type="spellStart"/>
      <w:r>
        <w:t>Ellig</w:t>
      </w:r>
      <w:proofErr w:type="spellEnd"/>
      <w:r>
        <w:t xml:space="preserve"> made a point to be there and find him.</w:t>
      </w:r>
    </w:p>
    <w:p w14:paraId="151AA321" w14:textId="5BCE2B25" w:rsidR="009E7BD1" w:rsidRDefault="009E7BD1" w:rsidP="009E7BD1">
      <w:proofErr w:type="spellStart"/>
      <w:r>
        <w:t>Ellig</w:t>
      </w:r>
      <w:proofErr w:type="spellEnd"/>
      <w:r>
        <w:t xml:space="preserve"> knew that to understand </w:t>
      </w:r>
      <w:proofErr w:type="spellStart"/>
      <w:r>
        <w:t>Vortus</w:t>
      </w:r>
      <w:proofErr w:type="spellEnd"/>
      <w:r>
        <w:t xml:space="preserve">, he couldn’t approach him as just a reporter for </w:t>
      </w:r>
      <w:proofErr w:type="spellStart"/>
      <w:r>
        <w:t>Newsource</w:t>
      </w:r>
      <w:proofErr w:type="spellEnd"/>
      <w:r w:rsidR="00AA43BB">
        <w:t>;</w:t>
      </w:r>
      <w:r>
        <w:t xml:space="preserve"> he needed to be more sympathetic. That would get </w:t>
      </w:r>
      <w:proofErr w:type="spellStart"/>
      <w:r>
        <w:t>Vortus</w:t>
      </w:r>
      <w:proofErr w:type="spellEnd"/>
      <w:r>
        <w:t xml:space="preserve"> to talk and let </w:t>
      </w:r>
      <w:proofErr w:type="spellStart"/>
      <w:r>
        <w:t>Ellig</w:t>
      </w:r>
      <w:proofErr w:type="spellEnd"/>
      <w:r>
        <w:t xml:space="preserve"> know what he was thinking. That level of deception was unusual for </w:t>
      </w:r>
      <w:proofErr w:type="spellStart"/>
      <w:r>
        <w:t>Ellig</w:t>
      </w:r>
      <w:proofErr w:type="spellEnd"/>
      <w:r>
        <w:t xml:space="preserve"> and not typical of a </w:t>
      </w:r>
      <w:proofErr w:type="spellStart"/>
      <w:r>
        <w:t>Raog</w:t>
      </w:r>
      <w:proofErr w:type="spellEnd"/>
      <w:r>
        <w:t xml:space="preserve">. </w:t>
      </w:r>
      <w:proofErr w:type="spellStart"/>
      <w:r>
        <w:t>Ellig</w:t>
      </w:r>
      <w:proofErr w:type="spellEnd"/>
      <w:r>
        <w:t xml:space="preserve"> had not resolved personally how he felt about the launch and communicating with the twin planet. He thought </w:t>
      </w:r>
      <w:r w:rsidR="00AA43BB">
        <w:t xml:space="preserve">he could approach </w:t>
      </w:r>
      <w:proofErr w:type="spellStart"/>
      <w:r w:rsidR="00AA43BB">
        <w:t>Vortus</w:t>
      </w:r>
      <w:proofErr w:type="spellEnd"/>
      <w:r w:rsidR="00AA43BB">
        <w:t xml:space="preserve"> and honestly sa</w:t>
      </w:r>
      <w:r>
        <w:t xml:space="preserve">y that he needed to understand the risks for the </w:t>
      </w:r>
      <w:proofErr w:type="spellStart"/>
      <w:r>
        <w:t>Raog</w:t>
      </w:r>
      <w:proofErr w:type="spellEnd"/>
      <w:r>
        <w:t xml:space="preserve">. That was a valid </w:t>
      </w:r>
      <w:r w:rsidRPr="00D91DC2">
        <w:rPr>
          <w:noProof/>
        </w:rPr>
        <w:t>approach</w:t>
      </w:r>
      <w:r w:rsidR="008A3A7E">
        <w:rPr>
          <w:noProof/>
        </w:rPr>
        <w:t>,</w:t>
      </w:r>
      <w:r>
        <w:t xml:space="preserve"> and one that </w:t>
      </w:r>
      <w:proofErr w:type="spellStart"/>
      <w:r>
        <w:t>Ellig</w:t>
      </w:r>
      <w:proofErr w:type="spellEnd"/>
      <w:r>
        <w:t xml:space="preserve"> was confident would relax </w:t>
      </w:r>
      <w:proofErr w:type="spellStart"/>
      <w:r>
        <w:t>Vortus</w:t>
      </w:r>
      <w:proofErr w:type="spellEnd"/>
      <w:r>
        <w:t xml:space="preserve"> and encourage him to say what he was thinking.</w:t>
      </w:r>
    </w:p>
    <w:p w14:paraId="39F0F2B8" w14:textId="77777777" w:rsidR="009E7BD1" w:rsidRDefault="009E7BD1" w:rsidP="009E7BD1">
      <w:pPr>
        <w:pStyle w:val="SceneSeparator"/>
      </w:pPr>
      <w:r>
        <w:lastRenderedPageBreak/>
        <w:t>&gt;&gt;&gt;&gt;&gt;&gt;&gt;&gt;&gt;&gt;&gt;&gt;&gt;&gt;&gt;&gt;&gt;&gt;&gt;</w:t>
      </w:r>
    </w:p>
    <w:p w14:paraId="6B9C4C7D" w14:textId="77777777" w:rsidR="009E7BD1" w:rsidRDefault="009E7BD1" w:rsidP="009E7BD1">
      <w:proofErr w:type="spellStart"/>
      <w:r>
        <w:t>Erom</w:t>
      </w:r>
      <w:proofErr w:type="spellEnd"/>
      <w:r>
        <w:t xml:space="preserve"> was walking along an aisle in one of his production </w:t>
      </w:r>
      <w:r w:rsidRPr="00D91DC2">
        <w:rPr>
          <w:noProof/>
        </w:rPr>
        <w:t>facilities</w:t>
      </w:r>
      <w:r w:rsidR="00D91DC2">
        <w:rPr>
          <w:noProof/>
        </w:rPr>
        <w:t>,</w:t>
      </w:r>
      <w:r>
        <w:t xml:space="preserve"> and some of his key staff members were talking as they walked.</w:t>
      </w:r>
    </w:p>
    <w:p w14:paraId="662F5AD5" w14:textId="476EE695" w:rsidR="009E7BD1" w:rsidRDefault="009E7BD1" w:rsidP="009E7BD1">
      <w:r>
        <w:t xml:space="preserve">“Leader </w:t>
      </w:r>
      <w:proofErr w:type="spellStart"/>
      <w:r>
        <w:t>Erom</w:t>
      </w:r>
      <w:proofErr w:type="spellEnd"/>
      <w:r>
        <w:t xml:space="preserve">, we’re eager to show you our production area. We have one area that is making small projectile launchers. We’ve been able to set up machinery that runs without a </w:t>
      </w:r>
      <w:r w:rsidRPr="00D91DC2">
        <w:rPr>
          <w:noProof/>
        </w:rPr>
        <w:t>worker</w:t>
      </w:r>
      <w:r w:rsidR="00D91DC2">
        <w:rPr>
          <w:noProof/>
        </w:rPr>
        <w:t>,</w:t>
      </w:r>
      <w:r>
        <w:t xml:space="preserve"> and it can make large quantities of projectiles. We’ve taken our explosive powder and placed it in small capsules that</w:t>
      </w:r>
      <w:r w:rsidR="00AA43BB">
        <w:t xml:space="preserve"> will send a projectile at a considerable velocity when ignited in a tube</w:t>
      </w:r>
      <w:r>
        <w:t>. We think that this could be used anytime a creature is attacking or doing harm.”</w:t>
      </w:r>
    </w:p>
    <w:p w14:paraId="41BC8E4C" w14:textId="77777777" w:rsidR="009E7BD1" w:rsidRDefault="009E7BD1" w:rsidP="009E7BD1">
      <w:proofErr w:type="spellStart"/>
      <w:r>
        <w:t>Erom</w:t>
      </w:r>
      <w:proofErr w:type="spellEnd"/>
      <w:r>
        <w:t xml:space="preserve"> nodded as he walked and was encouraged by what he heard, “We must continue and do everything we can to prepare. I want you to duplicate your manufacturing tools and move a copy to the northern ice caves.”</w:t>
      </w:r>
    </w:p>
    <w:p w14:paraId="79ABC92E" w14:textId="77777777" w:rsidR="009E7BD1" w:rsidRDefault="009E7BD1" w:rsidP="009E7BD1">
      <w:r>
        <w:t>His team nodded and made a note to do as he suggested.</w:t>
      </w:r>
    </w:p>
    <w:p w14:paraId="4E51E62B" w14:textId="77777777" w:rsidR="009E7BD1" w:rsidRDefault="009E7BD1" w:rsidP="009E7BD1">
      <w:pPr>
        <w:pStyle w:val="SceneSeparator"/>
      </w:pPr>
      <w:r>
        <w:t>&gt;&gt;&gt;&gt;&gt;&gt;&gt;&gt;&gt;&gt;&gt;&gt;&gt;&gt;&gt;&gt;&gt;&gt;&gt;&gt;</w:t>
      </w:r>
    </w:p>
    <w:p w14:paraId="36F7CE39" w14:textId="77777777" w:rsidR="009E7BD1" w:rsidRDefault="009E7BD1" w:rsidP="009E7BD1">
      <w:proofErr w:type="spellStart"/>
      <w:r>
        <w:t>Mortog</w:t>
      </w:r>
      <w:proofErr w:type="spellEnd"/>
      <w:r>
        <w:t xml:space="preserve"> did his best, but something was really starting to bother him. He understood the need to protect the </w:t>
      </w:r>
      <w:proofErr w:type="spellStart"/>
      <w:r>
        <w:t>Jabom</w:t>
      </w:r>
      <w:proofErr w:type="spellEnd"/>
      <w:r>
        <w:t xml:space="preserve">, but the question was shouting in his head, “What do I defend the </w:t>
      </w:r>
      <w:proofErr w:type="spellStart"/>
      <w:r>
        <w:t>Jabom</w:t>
      </w:r>
      <w:proofErr w:type="spellEnd"/>
      <w:r>
        <w:t xml:space="preserve"> with?” he almost screamed. “Do I have my </w:t>
      </w:r>
      <w:proofErr w:type="spellStart"/>
      <w:r>
        <w:t>Raog</w:t>
      </w:r>
      <w:proofErr w:type="spellEnd"/>
      <w:r>
        <w:t xml:space="preserve"> stand in lines in front of the ice caves and wait?”</w:t>
      </w:r>
    </w:p>
    <w:p w14:paraId="5BAF28F0" w14:textId="50088C70" w:rsidR="009E7BD1" w:rsidRDefault="009E7BD1" w:rsidP="009E7BD1">
      <w:proofErr w:type="spellStart"/>
      <w:r>
        <w:t>Mortog</w:t>
      </w:r>
      <w:proofErr w:type="spellEnd"/>
      <w:r>
        <w:t xml:space="preserve"> pulled </w:t>
      </w:r>
      <w:proofErr w:type="spellStart"/>
      <w:r>
        <w:t>Maln</w:t>
      </w:r>
      <w:proofErr w:type="spellEnd"/>
      <w:r>
        <w:t xml:space="preserve"> aside and asked, “Please seek out Ilrod, and if you can’t find him, go to </w:t>
      </w:r>
      <w:proofErr w:type="spellStart"/>
      <w:r>
        <w:t>Vortus</w:t>
      </w:r>
      <w:proofErr w:type="spellEnd"/>
      <w:r>
        <w:t xml:space="preserve">, and if </w:t>
      </w:r>
      <w:proofErr w:type="gramStart"/>
      <w:r>
        <w:t>necessary</w:t>
      </w:r>
      <w:proofErr w:type="gramEnd"/>
      <w:r>
        <w:t xml:space="preserve"> Orto, and ask them how </w:t>
      </w:r>
      <w:r w:rsidR="00AA43BB">
        <w:t>we ar</w:t>
      </w:r>
      <w:r>
        <w:t xml:space="preserve">e to defend the </w:t>
      </w:r>
      <w:proofErr w:type="spellStart"/>
      <w:r>
        <w:t>Jabom</w:t>
      </w:r>
      <w:proofErr w:type="spellEnd"/>
      <w:r>
        <w:t>. We are just farmers</w:t>
      </w:r>
      <w:r w:rsidR="00AA43BB">
        <w:t>;</w:t>
      </w:r>
      <w:r>
        <w:t xml:space="preserve"> we need some means to protect </w:t>
      </w:r>
      <w:r>
        <w:lastRenderedPageBreak/>
        <w:t xml:space="preserve">the ice caves. Please go quickly and bring an </w:t>
      </w:r>
      <w:r w:rsidRPr="00D91DC2">
        <w:rPr>
          <w:noProof/>
        </w:rPr>
        <w:t>answer</w:t>
      </w:r>
      <w:r w:rsidR="00AA43BB">
        <w:rPr>
          <w:noProof/>
        </w:rPr>
        <w:t>-</w:t>
      </w:r>
      <w:r w:rsidRPr="00D91DC2">
        <w:rPr>
          <w:noProof/>
        </w:rPr>
        <w:t>back</w:t>
      </w:r>
      <w:r w:rsidR="00AA43BB">
        <w:t>;</w:t>
      </w:r>
      <w:r>
        <w:t xml:space="preserve"> I fear our preparations may be tested </w:t>
      </w:r>
      <w:r w:rsidR="00D91DC2">
        <w:rPr>
          <w:noProof/>
        </w:rPr>
        <w:t>shortly</w:t>
      </w:r>
      <w:r>
        <w:t>.”</w:t>
      </w:r>
    </w:p>
    <w:p w14:paraId="69C25CEC" w14:textId="77777777" w:rsidR="009E7BD1" w:rsidRDefault="009E7BD1" w:rsidP="009E7BD1">
      <w:r w:rsidRPr="00D91DC2">
        <w:rPr>
          <w:noProof/>
        </w:rPr>
        <w:t>Maln</w:t>
      </w:r>
      <w:r>
        <w:t xml:space="preserve"> quickly agreed and left the ice caves.</w:t>
      </w:r>
    </w:p>
    <w:p w14:paraId="6073AC7D" w14:textId="77777777" w:rsidR="009E7BD1" w:rsidRDefault="009E7BD1" w:rsidP="009E7BD1">
      <w:pPr>
        <w:pStyle w:val="SceneSeparator"/>
      </w:pPr>
      <w:r>
        <w:t>&gt;&gt;&gt;&gt;&gt;&gt;&gt;&gt;&gt;&gt;&gt;&gt;&gt;&gt;&gt;&gt;&gt;&gt;&gt;&gt;</w:t>
      </w:r>
    </w:p>
    <w:p w14:paraId="50AD20AF" w14:textId="77777777" w:rsidR="009E7BD1" w:rsidRDefault="009E7BD1" w:rsidP="009E7BD1">
      <w:r>
        <w:t>Ilana was now the sector leader. She felt overwhelmed, worrying about the needs of everyone that she was responsible for. She made decisions each day, which she worried about. She made those decisions based on her instincts, and over time it appeared that the lives of her people were improving.</w:t>
      </w:r>
    </w:p>
    <w:p w14:paraId="1CCBBB48" w14:textId="49E7F6E4" w:rsidR="009E7BD1" w:rsidRDefault="009E7BD1" w:rsidP="009E7BD1">
      <w:r>
        <w:t xml:space="preserve">Caring for the growing </w:t>
      </w:r>
      <w:proofErr w:type="spellStart"/>
      <w:r>
        <w:t>Jabom</w:t>
      </w:r>
      <w:proofErr w:type="spellEnd"/>
      <w:r>
        <w:t xml:space="preserve"> was complicated and needed a lot of supervision. Harvest was still some time away, so Ilana was constantly organizing teams to care for the growing </w:t>
      </w:r>
      <w:proofErr w:type="spellStart"/>
      <w:r>
        <w:t>Jabom</w:t>
      </w:r>
      <w:proofErr w:type="spellEnd"/>
      <w:r>
        <w:t xml:space="preserve">. Also, she had to arrange the transportation of existing </w:t>
      </w:r>
      <w:proofErr w:type="spellStart"/>
      <w:r>
        <w:t>Jabom</w:t>
      </w:r>
      <w:proofErr w:type="spellEnd"/>
      <w:r>
        <w:t xml:space="preserve"> from the storage facilities to the </w:t>
      </w:r>
      <w:proofErr w:type="spellStart"/>
      <w:r>
        <w:t>Raog</w:t>
      </w:r>
      <w:proofErr w:type="spellEnd"/>
      <w:r>
        <w:t xml:space="preserve">. To support the growing, she coordinated the movement of </w:t>
      </w:r>
      <w:proofErr w:type="gramStart"/>
      <w:r>
        <w:t>all of</w:t>
      </w:r>
      <w:proofErr w:type="gramEnd"/>
      <w:r>
        <w:t xml:space="preserve"> the tools and other </w:t>
      </w:r>
      <w:r w:rsidR="00AA43BB">
        <w:t>needed supplies</w:t>
      </w:r>
      <w:r>
        <w:t xml:space="preserve">. Her duties also included the training and education of the young in her group and </w:t>
      </w:r>
      <w:r w:rsidR="00AA43BB">
        <w:t>making</w:t>
      </w:r>
      <w:r>
        <w:t xml:space="preserve"> sure everyone was happy and healthy. </w:t>
      </w:r>
    </w:p>
    <w:p w14:paraId="4EDC8D9A" w14:textId="77777777" w:rsidR="009E7BD1" w:rsidRDefault="009E7BD1" w:rsidP="009E7BD1">
      <w:r>
        <w:t>She tried not to think about the satellite launch and pending communication with the twin planet. She couldn’t imagine what it would mean, and she had no time to worry.</w:t>
      </w:r>
    </w:p>
    <w:p w14:paraId="7E311B9E" w14:textId="77777777" w:rsidR="009E7BD1" w:rsidRDefault="009E7BD1" w:rsidP="009E7BD1">
      <w:pPr>
        <w:pStyle w:val="SceneSeparator"/>
      </w:pPr>
      <w:r>
        <w:t>&gt;&gt;&gt;&gt;&gt;&gt;&gt;&gt;&gt;&gt;&gt;&gt;&gt;&gt;&gt;&gt;&gt;&gt;&gt;&gt;</w:t>
      </w:r>
    </w:p>
    <w:p w14:paraId="3CFD71F6" w14:textId="77777777" w:rsidR="009E7BD1" w:rsidRDefault="009E7BD1" w:rsidP="009E7BD1">
      <w:proofErr w:type="spellStart"/>
      <w:r>
        <w:t>Sonyata’s</w:t>
      </w:r>
      <w:proofErr w:type="spellEnd"/>
      <w:r>
        <w:t xml:space="preserve"> interest in </w:t>
      </w:r>
      <w:proofErr w:type="spellStart"/>
      <w:r>
        <w:t>Ornage’s</w:t>
      </w:r>
      <w:proofErr w:type="spellEnd"/>
      <w:r>
        <w:t xml:space="preserve"> activities was growing, and the technical part of her brain still needed stimulation. </w:t>
      </w:r>
      <w:r>
        <w:lastRenderedPageBreak/>
        <w:t xml:space="preserve">She decided that the best way to participate and learn was to find </w:t>
      </w:r>
      <w:proofErr w:type="spellStart"/>
      <w:r>
        <w:t>Ornage</w:t>
      </w:r>
      <w:proofErr w:type="spellEnd"/>
      <w:r>
        <w:t xml:space="preserve"> and work with him at every opportunity. She left her home and walked through the streets to the launch facility.</w:t>
      </w:r>
    </w:p>
    <w:p w14:paraId="6209C40E" w14:textId="4EFE2EBB" w:rsidR="009E7BD1" w:rsidRDefault="009E7BD1" w:rsidP="009E7BD1">
      <w:r>
        <w:t xml:space="preserve">When she reached the facility and found </w:t>
      </w:r>
      <w:proofErr w:type="spellStart"/>
      <w:r>
        <w:t>Ornage</w:t>
      </w:r>
      <w:proofErr w:type="spellEnd"/>
      <w:r>
        <w:t xml:space="preserve">, he was working with Doctor </w:t>
      </w:r>
      <w:proofErr w:type="spellStart"/>
      <w:r>
        <w:t>Lauto</w:t>
      </w:r>
      <w:proofErr w:type="spellEnd"/>
      <w:r>
        <w:t xml:space="preserve"> on improving their translation techniques. Some of the technicians were developing their speaking skills </w:t>
      </w:r>
      <w:r w:rsidR="00D91DC2">
        <w:rPr>
          <w:noProof/>
        </w:rPr>
        <w:t>in</w:t>
      </w:r>
      <w:r>
        <w:t xml:space="preserve"> the Ora language. The ability to speak another language intrigued </w:t>
      </w:r>
      <w:r w:rsidRPr="00FE1B18">
        <w:rPr>
          <w:noProof/>
        </w:rPr>
        <w:t>Sonyata</w:t>
      </w:r>
      <w:r w:rsidR="00FE1B18">
        <w:rPr>
          <w:noProof/>
        </w:rPr>
        <w:t>,</w:t>
      </w:r>
      <w:r>
        <w:t xml:space="preserve"> so she joined the team and spent as much time as possible with them. The Observer satellite continued sending recordings of the radio transmissions from the twin planet, which helped them improve their understanding of the language. </w:t>
      </w:r>
      <w:proofErr w:type="spellStart"/>
      <w:r>
        <w:t>Ornage</w:t>
      </w:r>
      <w:proofErr w:type="spellEnd"/>
      <w:r>
        <w:t xml:space="preserve"> also began developing similar skills</w:t>
      </w:r>
      <w:r w:rsidR="00C0396B">
        <w:t>;</w:t>
      </w:r>
      <w:r>
        <w:t xml:space="preserve"> he did well</w:t>
      </w:r>
      <w:r w:rsidR="00C0396B">
        <w:t>,</w:t>
      </w:r>
      <w:r>
        <w:t xml:space="preserve"> although he was far from the most proficient. </w:t>
      </w:r>
      <w:proofErr w:type="spellStart"/>
      <w:r>
        <w:t>Sonyata</w:t>
      </w:r>
      <w:proofErr w:type="spellEnd"/>
      <w:r>
        <w:t xml:space="preserve"> really had an ear for the melodic tones of the Ora language and was almost as good as Doctor </w:t>
      </w:r>
      <w:proofErr w:type="spellStart"/>
      <w:r>
        <w:t>Lauto’s</w:t>
      </w:r>
      <w:proofErr w:type="spellEnd"/>
      <w:r>
        <w:t xml:space="preserve"> best. </w:t>
      </w:r>
      <w:proofErr w:type="spellStart"/>
      <w:r>
        <w:t>Ornage</w:t>
      </w:r>
      <w:proofErr w:type="spellEnd"/>
      <w:r>
        <w:t xml:space="preserve"> joked with her and offered her a job helping Doctor </w:t>
      </w:r>
      <w:proofErr w:type="spellStart"/>
      <w:r>
        <w:t>Lauto</w:t>
      </w:r>
      <w:proofErr w:type="spellEnd"/>
      <w:r>
        <w:t xml:space="preserve"> if she had nothing else to do.</w:t>
      </w:r>
    </w:p>
    <w:p w14:paraId="2BB33730" w14:textId="5D2E6721" w:rsidR="009E7BD1" w:rsidRDefault="009E7BD1" w:rsidP="009E7BD1">
      <w:proofErr w:type="spellStart"/>
      <w:r>
        <w:t>Ornage</w:t>
      </w:r>
      <w:proofErr w:type="spellEnd"/>
      <w:r>
        <w:t xml:space="preserve"> and his team had reviewed the script for the welcoming message the satellite would send in its initial transmission. There was much debate about the message</w:t>
      </w:r>
      <w:r w:rsidR="00C0396B">
        <w:t>;</w:t>
      </w:r>
      <w:r>
        <w:t xml:space="preserve"> it needed to be short yet cover enough of the important information so the Ora would respond.</w:t>
      </w:r>
    </w:p>
    <w:p w14:paraId="1558E7B5" w14:textId="58373DB8" w:rsidR="009E7BD1" w:rsidRDefault="009E7BD1" w:rsidP="009E7BD1">
      <w:r>
        <w:t xml:space="preserve">Regardless of what </w:t>
      </w:r>
      <w:proofErr w:type="spellStart"/>
      <w:r>
        <w:t>Ornage</w:t>
      </w:r>
      <w:proofErr w:type="spellEnd"/>
      <w:r>
        <w:t xml:space="preserve"> did during the day, any time </w:t>
      </w:r>
      <w:proofErr w:type="spellStart"/>
      <w:r>
        <w:t>Sonyata</w:t>
      </w:r>
      <w:proofErr w:type="spellEnd"/>
      <w:r>
        <w:t xml:space="preserve"> wasn’t at the facility working with him or Doctor </w:t>
      </w:r>
      <w:proofErr w:type="spellStart"/>
      <w:r>
        <w:t>Lauto</w:t>
      </w:r>
      <w:proofErr w:type="spellEnd"/>
      <w:r>
        <w:t>, his thoughts were about her. At the end of every day, he either walked her back to her home, met her at her home</w:t>
      </w:r>
      <w:r w:rsidR="00C0396B">
        <w:t>,</w:t>
      </w:r>
      <w:r>
        <w:t xml:space="preserve"> or they had special evenings out by meeting at other places in the city.</w:t>
      </w:r>
    </w:p>
    <w:p w14:paraId="0EBDD83C" w14:textId="77777777" w:rsidR="009E7BD1" w:rsidRDefault="009E7BD1" w:rsidP="009E7BD1">
      <w:r>
        <w:t xml:space="preserve">That </w:t>
      </w:r>
      <w:proofErr w:type="gramStart"/>
      <w:r>
        <w:t>particular day</w:t>
      </w:r>
      <w:proofErr w:type="gramEnd"/>
      <w:r>
        <w:t xml:space="preserve"> he left the facility early and was meeting </w:t>
      </w:r>
      <w:proofErr w:type="spellStart"/>
      <w:r>
        <w:t>Sonyata</w:t>
      </w:r>
      <w:proofErr w:type="spellEnd"/>
      <w:r>
        <w:t xml:space="preserve"> at a local public garden. His intention that day was clear, he was going to ask her to become his life </w:t>
      </w:r>
      <w:r w:rsidRPr="00D91DC2">
        <w:rPr>
          <w:noProof/>
        </w:rPr>
        <w:lastRenderedPageBreak/>
        <w:t>partner</w:t>
      </w:r>
      <w:r w:rsidR="00D91DC2">
        <w:rPr>
          <w:noProof/>
        </w:rPr>
        <w:t>,</w:t>
      </w:r>
      <w:r>
        <w:t xml:space="preserve"> and he prayed to Varo that she would accept. </w:t>
      </w:r>
      <w:proofErr w:type="gramStart"/>
      <w:r>
        <w:t>Needless to say, his</w:t>
      </w:r>
      <w:proofErr w:type="gramEnd"/>
      <w:r>
        <w:t xml:space="preserve"> mind was not on his work.</w:t>
      </w:r>
    </w:p>
    <w:p w14:paraId="241D223B" w14:textId="4D5CC829" w:rsidR="009E7BD1" w:rsidRDefault="009E7BD1" w:rsidP="009E7BD1">
      <w:r>
        <w:t>The man asking the female to be his life partner was typical</w:t>
      </w:r>
      <w:r w:rsidR="00C0396B">
        <w:t>,</w:t>
      </w:r>
      <w:r>
        <w:t xml:space="preserve"> although not expected in all cases. Often the women were the one</w:t>
      </w:r>
      <w:r w:rsidR="00C0396B">
        <w:t>s</w:t>
      </w:r>
      <w:r>
        <w:t xml:space="preserve"> asking, but i</w:t>
      </w:r>
      <w:r w:rsidR="00C0396B">
        <w:t>n</w:t>
      </w:r>
      <w:r>
        <w:t xml:space="preserve"> most cases</w:t>
      </w:r>
      <w:r w:rsidR="00C0396B">
        <w:t>,</w:t>
      </w:r>
      <w:r>
        <w:t xml:space="preserve"> it allowed her to accept or reject the offer</w:t>
      </w:r>
      <w:r w:rsidR="00C0396B">
        <w:t>,</w:t>
      </w:r>
      <w:r>
        <w:t xml:space="preserve"> and most of them liked being in that position.</w:t>
      </w:r>
    </w:p>
    <w:p w14:paraId="0CB70043" w14:textId="77777777" w:rsidR="009E7BD1" w:rsidRDefault="009E7BD1" w:rsidP="009E7BD1">
      <w:r>
        <w:t xml:space="preserve">After all, she was the daughter of the Grand Leader and Orb, so </w:t>
      </w:r>
      <w:proofErr w:type="spellStart"/>
      <w:r>
        <w:t>Ornage</w:t>
      </w:r>
      <w:proofErr w:type="spellEnd"/>
      <w:r>
        <w:t xml:space="preserve"> felt that he should ask her.</w:t>
      </w:r>
    </w:p>
    <w:p w14:paraId="6391C11C" w14:textId="77777777" w:rsidR="009E7BD1" w:rsidRDefault="009E7BD1" w:rsidP="009E7BD1">
      <w:pPr>
        <w:pStyle w:val="SceneSeparator"/>
      </w:pPr>
      <w:r>
        <w:t>&gt;&gt;&gt;&gt;&gt;&gt;&gt;&gt;&gt;&gt;&gt;&gt;&gt;&gt;&gt;&gt;&gt;&gt;&gt;&gt;</w:t>
      </w:r>
    </w:p>
    <w:p w14:paraId="69AA46E8" w14:textId="0371DEDB" w:rsidR="009E7BD1" w:rsidRDefault="009E7BD1" w:rsidP="009E7BD1">
      <w:proofErr w:type="spellStart"/>
      <w:r>
        <w:t>Sonyata</w:t>
      </w:r>
      <w:proofErr w:type="spellEnd"/>
      <w:r>
        <w:t xml:space="preserve"> and her </w:t>
      </w:r>
      <w:proofErr w:type="gramStart"/>
      <w:r>
        <w:t>Mother</w:t>
      </w:r>
      <w:proofErr w:type="gramEnd"/>
      <w:r>
        <w:t xml:space="preserve">, the Orb, were talking about the recent information they had received. They had heard about discontent in some of the districts </w:t>
      </w:r>
      <w:proofErr w:type="gramStart"/>
      <w:r>
        <w:t>and also</w:t>
      </w:r>
      <w:proofErr w:type="gramEnd"/>
      <w:r>
        <w:t xml:space="preserve"> hints of some strange behavior. That concerned them</w:t>
      </w:r>
      <w:r w:rsidR="00C0396B">
        <w:t>;</w:t>
      </w:r>
      <w:r>
        <w:t xml:space="preserve"> they were aware that the level of stress was increasing</w:t>
      </w:r>
      <w:r w:rsidR="00C0396B">
        <w:t>,</w:t>
      </w:r>
      <w:r>
        <w:t xml:space="preserve"> and apparently</w:t>
      </w:r>
      <w:r w:rsidR="00C0396B">
        <w:t>,</w:t>
      </w:r>
      <w:r>
        <w:t xml:space="preserve"> there were those among them who were traveling, talking to groups</w:t>
      </w:r>
      <w:r w:rsidR="00C0396B">
        <w:t>,</w:t>
      </w:r>
      <w:r>
        <w:t xml:space="preserve"> and increasing the stress. Most of that agitation was being spread by </w:t>
      </w:r>
      <w:proofErr w:type="spellStart"/>
      <w:r>
        <w:t>Vortus</w:t>
      </w:r>
      <w:proofErr w:type="spellEnd"/>
      <w:r>
        <w:t xml:space="preserve"> and the other soil tenders. They had the right to do this</w:t>
      </w:r>
      <w:r w:rsidR="00C0396B">
        <w:t>;</w:t>
      </w:r>
      <w:r>
        <w:t xml:space="preserve"> after all, communication with a twin planet was causing everyone distress. Many were seeking guidance and comfort, but </w:t>
      </w:r>
      <w:proofErr w:type="spellStart"/>
      <w:r>
        <w:t>Sonyata</w:t>
      </w:r>
      <w:proofErr w:type="spellEnd"/>
      <w:r>
        <w:t xml:space="preserve"> and her mother were concerned. </w:t>
      </w:r>
    </w:p>
    <w:p w14:paraId="446F1629" w14:textId="3EE4A94E" w:rsidR="009E7BD1" w:rsidRDefault="009E7BD1" w:rsidP="009E7BD1">
      <w:proofErr w:type="spellStart"/>
      <w:r>
        <w:t>Lretta</w:t>
      </w:r>
      <w:proofErr w:type="spellEnd"/>
      <w:r>
        <w:t xml:space="preserve"> and </w:t>
      </w:r>
      <w:proofErr w:type="spellStart"/>
      <w:r>
        <w:t>Sonyata</w:t>
      </w:r>
      <w:proofErr w:type="spellEnd"/>
      <w:r>
        <w:t xml:space="preserve"> had also become aware that </w:t>
      </w:r>
      <w:proofErr w:type="spellStart"/>
      <w:r>
        <w:t>Erom</w:t>
      </w:r>
      <w:proofErr w:type="spellEnd"/>
      <w:r>
        <w:t xml:space="preserve"> was building defensive tools within his district. That disturbed them</w:t>
      </w:r>
      <w:r w:rsidR="00C0396B">
        <w:t>;</w:t>
      </w:r>
      <w:r>
        <w:t xml:space="preserve"> after </w:t>
      </w:r>
      <w:r w:rsidRPr="00D91DC2">
        <w:rPr>
          <w:noProof/>
        </w:rPr>
        <w:t>all</w:t>
      </w:r>
      <w:r w:rsidR="00D91DC2">
        <w:rPr>
          <w:noProof/>
        </w:rPr>
        <w:t>,</w:t>
      </w:r>
      <w:r>
        <w:t xml:space="preserve"> the concept of violence to another was not part of their psyche. Yet, many said that a tool like that wasn’t beyond a reasonable </w:t>
      </w:r>
      <w:proofErr w:type="spellStart"/>
      <w:r>
        <w:t>Raog’s</w:t>
      </w:r>
      <w:proofErr w:type="spellEnd"/>
      <w:r>
        <w:t xml:space="preserve"> imagination.</w:t>
      </w:r>
    </w:p>
    <w:p w14:paraId="74B2019A" w14:textId="77777777" w:rsidR="009E7BD1" w:rsidRDefault="009E7BD1" w:rsidP="009E7BD1">
      <w:r>
        <w:t xml:space="preserve">After a discussion with her </w:t>
      </w:r>
      <w:proofErr w:type="gramStart"/>
      <w:r>
        <w:t>Mother</w:t>
      </w:r>
      <w:proofErr w:type="gramEnd"/>
      <w:r>
        <w:t xml:space="preserve">, </w:t>
      </w:r>
      <w:proofErr w:type="spellStart"/>
      <w:r>
        <w:t>Sonyata</w:t>
      </w:r>
      <w:proofErr w:type="spellEnd"/>
      <w:r>
        <w:t xml:space="preserve"> was fatigued. Those were stressful </w:t>
      </w:r>
      <w:r w:rsidRPr="00D91DC2">
        <w:rPr>
          <w:noProof/>
        </w:rPr>
        <w:t>times</w:t>
      </w:r>
      <w:r w:rsidR="00D91DC2">
        <w:rPr>
          <w:noProof/>
        </w:rPr>
        <w:t>,</w:t>
      </w:r>
      <w:r>
        <w:t xml:space="preserve"> and stress was never pleasant. She hastily left her home and hurried to the public garden to meet </w:t>
      </w:r>
      <w:proofErr w:type="spellStart"/>
      <w:r>
        <w:t>Ornage</w:t>
      </w:r>
      <w:proofErr w:type="spellEnd"/>
      <w:r>
        <w:t xml:space="preserve">. Those were always pleasant </w:t>
      </w:r>
      <w:r w:rsidRPr="00D91DC2">
        <w:rPr>
          <w:noProof/>
        </w:rPr>
        <w:lastRenderedPageBreak/>
        <w:t>meetings</w:t>
      </w:r>
      <w:r w:rsidR="00D91DC2">
        <w:rPr>
          <w:noProof/>
        </w:rPr>
        <w:t>,</w:t>
      </w:r>
      <w:r>
        <w:t xml:space="preserve"> and no matter how difficult her day had been, a meeting with </w:t>
      </w:r>
      <w:proofErr w:type="spellStart"/>
      <w:r>
        <w:t>Ornage</w:t>
      </w:r>
      <w:proofErr w:type="spellEnd"/>
      <w:r>
        <w:t xml:space="preserve"> made it better.</w:t>
      </w:r>
    </w:p>
    <w:p w14:paraId="6BF4618F" w14:textId="77777777" w:rsidR="009E7BD1" w:rsidRDefault="009E7BD1" w:rsidP="009E7BD1">
      <w:r>
        <w:t xml:space="preserve">As </w:t>
      </w:r>
      <w:proofErr w:type="spellStart"/>
      <w:r>
        <w:t>Sonyata</w:t>
      </w:r>
      <w:proofErr w:type="spellEnd"/>
      <w:r>
        <w:t xml:space="preserve"> entered the garden, she saw </w:t>
      </w:r>
      <w:proofErr w:type="spellStart"/>
      <w:r>
        <w:t>Ornage</w:t>
      </w:r>
      <w:proofErr w:type="spellEnd"/>
      <w:r>
        <w:t xml:space="preserve"> from some distance away. He was pacing and appeared nervous, she couldn’t imagine why, but his actions were obvious. As she approached, he looked in her direction and quickly approached her.</w:t>
      </w:r>
    </w:p>
    <w:p w14:paraId="194FAB74" w14:textId="77777777" w:rsidR="009E7BD1" w:rsidRDefault="009E7BD1" w:rsidP="009E7BD1">
      <w:r>
        <w:t xml:space="preserve">“May your soil always bear </w:t>
      </w:r>
      <w:proofErr w:type="spellStart"/>
      <w:r>
        <w:t>Jabom</w:t>
      </w:r>
      <w:proofErr w:type="spellEnd"/>
      <w:r>
        <w:t>,” he said in a soft, intimate tone.</w:t>
      </w:r>
    </w:p>
    <w:p w14:paraId="20714866" w14:textId="77777777" w:rsidR="009E7BD1" w:rsidRDefault="009E7BD1" w:rsidP="009E7BD1">
      <w:proofErr w:type="spellStart"/>
      <w:r>
        <w:t>Sonyata</w:t>
      </w:r>
      <w:proofErr w:type="spellEnd"/>
      <w:r>
        <w:t xml:space="preserve"> responded, equally soft, “and may yours.”</w:t>
      </w:r>
    </w:p>
    <w:p w14:paraId="34F340EE" w14:textId="653FDACB" w:rsidR="009E7BD1" w:rsidRDefault="009E7BD1" w:rsidP="009E7BD1">
      <w:r>
        <w:t xml:space="preserve">They walked for a while. </w:t>
      </w:r>
      <w:proofErr w:type="spellStart"/>
      <w:r>
        <w:t>Ornage</w:t>
      </w:r>
      <w:proofErr w:type="spellEnd"/>
      <w:r>
        <w:t xml:space="preserve"> was talking about simple things and avoided the topic of the satellite. There was less anxiety about the weather and the </w:t>
      </w:r>
      <w:proofErr w:type="spellStart"/>
      <w:r>
        <w:t>Jabom</w:t>
      </w:r>
      <w:proofErr w:type="spellEnd"/>
      <w:r>
        <w:t xml:space="preserve"> than imagining what a twin planet was like.</w:t>
      </w:r>
    </w:p>
    <w:p w14:paraId="730EB610" w14:textId="77777777" w:rsidR="009E7BD1" w:rsidRDefault="009E7BD1" w:rsidP="009E7BD1">
      <w:proofErr w:type="spellStart"/>
      <w:r>
        <w:t>Sonyata</w:t>
      </w:r>
      <w:proofErr w:type="spellEnd"/>
      <w:r>
        <w:t xml:space="preserve"> sensed that something was on </w:t>
      </w:r>
      <w:proofErr w:type="spellStart"/>
      <w:r>
        <w:t>Ornage’s</w:t>
      </w:r>
      <w:proofErr w:type="spellEnd"/>
      <w:r>
        <w:t xml:space="preserve"> mind. She hoped everything was acceptable, but he wouldn’t be talking about such little things if something </w:t>
      </w:r>
      <w:proofErr w:type="gramStart"/>
      <w:r>
        <w:t>wasn't</w:t>
      </w:r>
      <w:proofErr w:type="gramEnd"/>
      <w:r>
        <w:t xml:space="preserve"> bothering him.</w:t>
      </w:r>
    </w:p>
    <w:p w14:paraId="166B6838" w14:textId="315E0DF2" w:rsidR="009E7BD1" w:rsidRDefault="009E7BD1" w:rsidP="009E7BD1">
      <w:r>
        <w:t xml:space="preserve">After some time, </w:t>
      </w:r>
      <w:proofErr w:type="spellStart"/>
      <w:r>
        <w:t>Ornage</w:t>
      </w:r>
      <w:proofErr w:type="spellEnd"/>
      <w:r>
        <w:t xml:space="preserve"> took </w:t>
      </w:r>
      <w:proofErr w:type="spellStart"/>
      <w:r>
        <w:t>Sonyata’s</w:t>
      </w:r>
      <w:proofErr w:type="spellEnd"/>
      <w:r>
        <w:t xml:space="preserve"> hands in his and spoke in a soft whisper. </w:t>
      </w:r>
      <w:proofErr w:type="spellStart"/>
      <w:r>
        <w:t>Sonyata</w:t>
      </w:r>
      <w:proofErr w:type="spellEnd"/>
      <w:r>
        <w:t xml:space="preserve"> immediately sensed that something was happening</w:t>
      </w:r>
      <w:r w:rsidR="00C0396B">
        <w:t>,</w:t>
      </w:r>
      <w:r>
        <w:t xml:space="preserve"> and she listened very intently, “</w:t>
      </w:r>
      <w:proofErr w:type="spellStart"/>
      <w:r>
        <w:t>Sonyata</w:t>
      </w:r>
      <w:proofErr w:type="spellEnd"/>
      <w:r w:rsidR="00C0396B">
        <w:t>,</w:t>
      </w:r>
      <w:r>
        <w:t xml:space="preserve"> our time together is precious to me. Varo has been good to </w:t>
      </w:r>
      <w:r w:rsidRPr="00D91DC2">
        <w:rPr>
          <w:noProof/>
        </w:rPr>
        <w:t>me</w:t>
      </w:r>
      <w:r w:rsidR="00D91DC2">
        <w:rPr>
          <w:noProof/>
        </w:rPr>
        <w:t>,</w:t>
      </w:r>
      <w:r>
        <w:t xml:space="preserve"> and I think that I have a great deal to share with someone.” </w:t>
      </w:r>
      <w:proofErr w:type="spellStart"/>
      <w:r>
        <w:t>Ornage</w:t>
      </w:r>
      <w:proofErr w:type="spellEnd"/>
      <w:r>
        <w:t xml:space="preserve"> </w:t>
      </w:r>
      <w:r w:rsidRPr="00D91DC2">
        <w:rPr>
          <w:noProof/>
        </w:rPr>
        <w:t>paused</w:t>
      </w:r>
      <w:r w:rsidR="00D91DC2">
        <w:rPr>
          <w:noProof/>
        </w:rPr>
        <w:t>,</w:t>
      </w:r>
      <w:r>
        <w:t xml:space="preserve"> and </w:t>
      </w:r>
      <w:proofErr w:type="spellStart"/>
      <w:r>
        <w:t>Sonyata</w:t>
      </w:r>
      <w:proofErr w:type="spellEnd"/>
      <w:r>
        <w:t xml:space="preserve"> took a deep breath, “I would like you to become my life partner.” He let out a breath because he had just accomplished a major step in his life.</w:t>
      </w:r>
    </w:p>
    <w:p w14:paraId="3189EF1B" w14:textId="1E20571E" w:rsidR="009E7BD1" w:rsidRDefault="009E7BD1" w:rsidP="009E7BD1">
      <w:proofErr w:type="spellStart"/>
      <w:r>
        <w:t>Sonyata</w:t>
      </w:r>
      <w:proofErr w:type="spellEnd"/>
      <w:r>
        <w:t xml:space="preserve"> stood for a moment, not to think about her answer but to enjoy the sound of the question</w:t>
      </w:r>
      <w:r w:rsidR="00C0396B">
        <w:t>,</w:t>
      </w:r>
      <w:r>
        <w:t xml:space="preserve"> and she wanted to give her answer in the best way she could. She began quietly, “</w:t>
      </w:r>
      <w:proofErr w:type="spellStart"/>
      <w:r>
        <w:t>Ornage</w:t>
      </w:r>
      <w:proofErr w:type="spellEnd"/>
      <w:r>
        <w:t>, you are the love of my life</w:t>
      </w:r>
      <w:r w:rsidR="00C0396B">
        <w:t>,</w:t>
      </w:r>
      <w:r>
        <w:t xml:space="preserve"> and Varo </w:t>
      </w:r>
      <w:r>
        <w:lastRenderedPageBreak/>
        <w:t>has been good to me also. I will be honored to be your life partner.”</w:t>
      </w:r>
    </w:p>
    <w:p w14:paraId="13A6B295" w14:textId="6FFDDB2E" w:rsidR="009E7BD1" w:rsidRDefault="009E7BD1" w:rsidP="009E7BD1">
      <w:r>
        <w:t xml:space="preserve">Immediately the stress was gone from the </w:t>
      </w:r>
      <w:r w:rsidRPr="00D91DC2">
        <w:rPr>
          <w:noProof/>
        </w:rPr>
        <w:t>air</w:t>
      </w:r>
      <w:r w:rsidR="00D91DC2">
        <w:rPr>
          <w:noProof/>
        </w:rPr>
        <w:t>,</w:t>
      </w:r>
      <w:r>
        <w:t xml:space="preserve"> and they hugged</w:t>
      </w:r>
      <w:r w:rsidR="00C0396B">
        <w:t>,</w:t>
      </w:r>
      <w:r>
        <w:t xml:space="preserve"> placing their noses under the other’s </w:t>
      </w:r>
      <w:r w:rsidRPr="00D91DC2">
        <w:rPr>
          <w:noProof/>
        </w:rPr>
        <w:t>ears</w:t>
      </w:r>
      <w:r w:rsidR="00D91DC2">
        <w:rPr>
          <w:noProof/>
        </w:rPr>
        <w:t>,</w:t>
      </w:r>
      <w:r>
        <w:t xml:space="preserve"> and the talk exploded from </w:t>
      </w:r>
      <w:proofErr w:type="gramStart"/>
      <w:r>
        <w:t>both of them</w:t>
      </w:r>
      <w:proofErr w:type="gramEnd"/>
      <w:r>
        <w:t>. They talked about the joining ceremony, their lives together</w:t>
      </w:r>
      <w:r w:rsidR="00C0396B">
        <w:t>,</w:t>
      </w:r>
      <w:r>
        <w:t xml:space="preserve"> and the great times they would have. The afternoon passed </w:t>
      </w:r>
      <w:r w:rsidRPr="00D91DC2">
        <w:rPr>
          <w:noProof/>
        </w:rPr>
        <w:t>quickly</w:t>
      </w:r>
      <w:r w:rsidR="00D91DC2">
        <w:rPr>
          <w:noProof/>
        </w:rPr>
        <w:t>,</w:t>
      </w:r>
      <w:r>
        <w:t xml:space="preserve"> and they didn’t notice the movement of the sun and the evening storm clouds building on the horizon.</w:t>
      </w:r>
    </w:p>
    <w:p w14:paraId="7D1DB473" w14:textId="78CE69B8" w:rsidR="009E7BD1" w:rsidRDefault="009E7BD1" w:rsidP="009E7BD1">
      <w:proofErr w:type="spellStart"/>
      <w:r>
        <w:t>Ornage</w:t>
      </w:r>
      <w:proofErr w:type="spellEnd"/>
      <w:r>
        <w:t xml:space="preserve"> and </w:t>
      </w:r>
      <w:proofErr w:type="spellStart"/>
      <w:r>
        <w:t>Sonyata</w:t>
      </w:r>
      <w:proofErr w:type="spellEnd"/>
      <w:r>
        <w:t xml:space="preserve"> went to her residence first to announce their plans to her family and finally to Doctor Wong’s residence. Everyone was </w:t>
      </w:r>
      <w:r w:rsidRPr="00D91DC2">
        <w:rPr>
          <w:noProof/>
        </w:rPr>
        <w:t>excited</w:t>
      </w:r>
      <w:r w:rsidR="00D91DC2">
        <w:rPr>
          <w:noProof/>
        </w:rPr>
        <w:t>,</w:t>
      </w:r>
      <w:r>
        <w:t xml:space="preserve"> and they all said that it wasn't a surprise and thought it had taken too long for them to figure it out. The ceremony was planned to occur in five days.</w:t>
      </w:r>
    </w:p>
    <w:p w14:paraId="77A09410" w14:textId="1FE466A6" w:rsidR="009E7BD1" w:rsidRDefault="009E7BD1" w:rsidP="009E7BD1">
      <w:proofErr w:type="spellStart"/>
      <w:r>
        <w:t>Ornage</w:t>
      </w:r>
      <w:proofErr w:type="spellEnd"/>
      <w:r>
        <w:t xml:space="preserve"> had already </w:t>
      </w:r>
      <w:proofErr w:type="gramStart"/>
      <w:r>
        <w:t>planned ahead</w:t>
      </w:r>
      <w:proofErr w:type="gramEnd"/>
      <w:r>
        <w:t xml:space="preserve"> and found a home for them. Homes for </w:t>
      </w:r>
      <w:proofErr w:type="spellStart"/>
      <w:r>
        <w:t>Raog</w:t>
      </w:r>
      <w:proofErr w:type="spellEnd"/>
      <w:r>
        <w:t xml:space="preserve"> weren’t bought or sold</w:t>
      </w:r>
      <w:r w:rsidR="00C0396B">
        <w:t>;</w:t>
      </w:r>
      <w:r>
        <w:t xml:space="preserve"> they were provided. There was nothing of value except the </w:t>
      </w:r>
      <w:proofErr w:type="spellStart"/>
      <w:r>
        <w:t>Jabom</w:t>
      </w:r>
      <w:proofErr w:type="spellEnd"/>
      <w:r w:rsidR="00C0396B">
        <w:t>,</w:t>
      </w:r>
      <w:r>
        <w:t xml:space="preserve"> so when a newly partnered couple needed a home</w:t>
      </w:r>
      <w:r w:rsidR="00C0396B">
        <w:t>,</w:t>
      </w:r>
      <w:r>
        <w:t xml:space="preserve"> one was usually made available. The homes weren’t ornate or elaborate, but they were </w:t>
      </w:r>
      <w:r w:rsidRPr="00D91DC2">
        <w:rPr>
          <w:noProof/>
        </w:rPr>
        <w:t>functional</w:t>
      </w:r>
      <w:r w:rsidR="00D91DC2">
        <w:rPr>
          <w:noProof/>
        </w:rPr>
        <w:t>,</w:t>
      </w:r>
      <w:r>
        <w:t xml:space="preserve"> and each couple was happy to have a place of their own. The </w:t>
      </w:r>
      <w:proofErr w:type="gramStart"/>
      <w:r>
        <w:t>particular home</w:t>
      </w:r>
      <w:proofErr w:type="gramEnd"/>
      <w:r>
        <w:t xml:space="preserve"> that </w:t>
      </w:r>
      <w:proofErr w:type="spellStart"/>
      <w:r>
        <w:t>Ornage</w:t>
      </w:r>
      <w:proofErr w:type="spellEnd"/>
      <w:r>
        <w:t xml:space="preserve"> had found was almost an equal distance between both of their parents.</w:t>
      </w:r>
    </w:p>
    <w:p w14:paraId="665D266B" w14:textId="77777777" w:rsidR="009E7BD1" w:rsidRDefault="009E7BD1" w:rsidP="009E7BD1">
      <w:pPr>
        <w:pStyle w:val="SceneSeparator"/>
      </w:pPr>
      <w:r>
        <w:t>&gt;&gt;&gt;&gt;&gt;&gt;&gt;&gt;&gt;&gt;&gt;&gt;&gt;&gt;&gt;&gt;&gt;&gt;&gt;&gt;</w:t>
      </w:r>
    </w:p>
    <w:p w14:paraId="1E97B369" w14:textId="52BD7F5E" w:rsidR="009E7BD1" w:rsidRDefault="009E7BD1" w:rsidP="009E7BD1">
      <w:proofErr w:type="spellStart"/>
      <w:r>
        <w:t>Ellig</w:t>
      </w:r>
      <w:proofErr w:type="spellEnd"/>
      <w:r>
        <w:t xml:space="preserve"> hurried through the streets. He suspected that </w:t>
      </w:r>
      <w:proofErr w:type="spellStart"/>
      <w:r>
        <w:t>Vortus</w:t>
      </w:r>
      <w:proofErr w:type="spellEnd"/>
      <w:r>
        <w:t xml:space="preserve"> was in his home and now was one of the few opportunities he had to talk with him. </w:t>
      </w:r>
      <w:proofErr w:type="spellStart"/>
      <w:r>
        <w:t>Ellig</w:t>
      </w:r>
      <w:proofErr w:type="spellEnd"/>
      <w:r>
        <w:t xml:space="preserve"> always approached interviews with caution, and as he approached </w:t>
      </w:r>
      <w:proofErr w:type="spellStart"/>
      <w:r>
        <w:t>Vortus</w:t>
      </w:r>
      <w:proofErr w:type="spellEnd"/>
      <w:r>
        <w:t xml:space="preserve">’ home, he paused to assess the situation before </w:t>
      </w:r>
      <w:r>
        <w:lastRenderedPageBreak/>
        <w:t xml:space="preserve">entering. When he did that, he was shocked to see </w:t>
      </w:r>
      <w:proofErr w:type="spellStart"/>
      <w:r>
        <w:t>Vortus</w:t>
      </w:r>
      <w:proofErr w:type="spellEnd"/>
      <w:r>
        <w:t xml:space="preserve">, </w:t>
      </w:r>
      <w:proofErr w:type="spellStart"/>
      <w:r>
        <w:t>Erom</w:t>
      </w:r>
      <w:proofErr w:type="spellEnd"/>
      <w:r>
        <w:t>, Orto</w:t>
      </w:r>
      <w:r w:rsidR="00C0396B">
        <w:t>,</w:t>
      </w:r>
      <w:r>
        <w:t xml:space="preserve"> and a stranger standing in his garden. They were in a solemn discussion</w:t>
      </w:r>
      <w:r w:rsidR="00C0396B">
        <w:t>,</w:t>
      </w:r>
      <w:r>
        <w:t xml:space="preserve"> and </w:t>
      </w:r>
      <w:proofErr w:type="spellStart"/>
      <w:r>
        <w:t>Ellig</w:t>
      </w:r>
      <w:proofErr w:type="spellEnd"/>
      <w:r>
        <w:t xml:space="preserve"> approached slowly.</w:t>
      </w:r>
    </w:p>
    <w:p w14:paraId="3CCA8322" w14:textId="4ACC0B1F" w:rsidR="009E7BD1" w:rsidRDefault="009E7BD1" w:rsidP="009E7BD1">
      <w:r>
        <w:t xml:space="preserve">Upon seeing </w:t>
      </w:r>
      <w:proofErr w:type="spellStart"/>
      <w:r>
        <w:t>Ellig</w:t>
      </w:r>
      <w:proofErr w:type="spellEnd"/>
      <w:r>
        <w:t xml:space="preserve">, </w:t>
      </w:r>
      <w:proofErr w:type="spellStart"/>
      <w:r>
        <w:t>Erom</w:t>
      </w:r>
      <w:proofErr w:type="spellEnd"/>
      <w:r>
        <w:t xml:space="preserve"> spoke up and said, “</w:t>
      </w:r>
      <w:proofErr w:type="spellStart"/>
      <w:r>
        <w:t>Ellig</w:t>
      </w:r>
      <w:proofErr w:type="spellEnd"/>
      <w:r>
        <w:t>, please approach</w:t>
      </w:r>
      <w:r w:rsidR="00C0396B">
        <w:t>,</w:t>
      </w:r>
      <w:r>
        <w:t xml:space="preserve"> and may your soil always bear </w:t>
      </w:r>
      <w:proofErr w:type="spellStart"/>
      <w:r>
        <w:t>Jabom</w:t>
      </w:r>
      <w:proofErr w:type="spellEnd"/>
      <w:r>
        <w:t>.”</w:t>
      </w:r>
    </w:p>
    <w:p w14:paraId="40158DD6" w14:textId="1AF5D000" w:rsidR="009E7BD1" w:rsidRDefault="009E7BD1" w:rsidP="009E7BD1">
      <w:proofErr w:type="spellStart"/>
      <w:r>
        <w:t>Ellig</w:t>
      </w:r>
      <w:proofErr w:type="spellEnd"/>
      <w:r w:rsidR="00C0396B">
        <w:t>,</w:t>
      </w:r>
      <w:r>
        <w:t xml:space="preserve"> surprised by the welcome</w:t>
      </w:r>
      <w:r w:rsidR="00C0396B">
        <w:t>,</w:t>
      </w:r>
      <w:r>
        <w:t xml:space="preserve"> responded, “And also may yours.” With that statement, he entered the garden and was welcomed by silence. </w:t>
      </w:r>
    </w:p>
    <w:p w14:paraId="15EF2675" w14:textId="77777777" w:rsidR="009E7BD1" w:rsidRDefault="009E7BD1" w:rsidP="009E7BD1">
      <w:r>
        <w:t xml:space="preserve">All of them were a little hesitant </w:t>
      </w:r>
      <w:r w:rsidRPr="00D91DC2">
        <w:rPr>
          <w:noProof/>
        </w:rPr>
        <w:t>until</w:t>
      </w:r>
      <w:r>
        <w:t xml:space="preserve"> </w:t>
      </w:r>
      <w:proofErr w:type="spellStart"/>
      <w:r>
        <w:t>Erom</w:t>
      </w:r>
      <w:proofErr w:type="spellEnd"/>
      <w:r>
        <w:t xml:space="preserve"> spoke. “</w:t>
      </w:r>
      <w:proofErr w:type="spellStart"/>
      <w:r>
        <w:t>Ellig</w:t>
      </w:r>
      <w:proofErr w:type="spellEnd"/>
      <w:r>
        <w:t xml:space="preserve">, the three of us, share concerns about communicating with our twin planet. We are meeting to discuss our </w:t>
      </w:r>
      <w:r w:rsidRPr="00D91DC2">
        <w:rPr>
          <w:noProof/>
        </w:rPr>
        <w:t>options</w:t>
      </w:r>
      <w:r w:rsidR="00D91DC2">
        <w:rPr>
          <w:noProof/>
        </w:rPr>
        <w:t>,</w:t>
      </w:r>
      <w:r>
        <w:t xml:space="preserve"> and we welcome your opinions.”</w:t>
      </w:r>
    </w:p>
    <w:p w14:paraId="12A31692" w14:textId="77777777" w:rsidR="009E7BD1" w:rsidRDefault="009E7BD1" w:rsidP="009E7BD1">
      <w:proofErr w:type="spellStart"/>
      <w:r>
        <w:t>Ellig</w:t>
      </w:r>
      <w:proofErr w:type="spellEnd"/>
      <w:r>
        <w:t xml:space="preserve"> was surprised by that openness, yet it was refreshing to feel the shared concern for the people of Varo.</w:t>
      </w:r>
    </w:p>
    <w:p w14:paraId="15A59E22" w14:textId="6D3FE40C" w:rsidR="009E7BD1" w:rsidRDefault="009E7BD1" w:rsidP="009E7BD1">
      <w:proofErr w:type="spellStart"/>
      <w:r>
        <w:t>Erom</w:t>
      </w:r>
      <w:proofErr w:type="spellEnd"/>
      <w:r>
        <w:t xml:space="preserve"> continued, “Although we all aren’t in total agreement about the risk and the preparations we need to make, we do share the opinion that we need to be prepared. </w:t>
      </w:r>
      <w:proofErr w:type="spellStart"/>
      <w:r>
        <w:t>Vortus</w:t>
      </w:r>
      <w:proofErr w:type="spellEnd"/>
      <w:r>
        <w:t xml:space="preserve"> and Orto are concerned about the impacts a twin planet will have on Varo and our planet’s soul. Although I too share that opinion, I’m taking it a step </w:t>
      </w:r>
      <w:r w:rsidRPr="00D91DC2">
        <w:rPr>
          <w:noProof/>
        </w:rPr>
        <w:t>further</w:t>
      </w:r>
      <w:r w:rsidR="00D91DC2">
        <w:rPr>
          <w:noProof/>
        </w:rPr>
        <w:t>,</w:t>
      </w:r>
      <w:r>
        <w:t xml:space="preserve"> and I’m building a set of defensive </w:t>
      </w:r>
      <w:r w:rsidRPr="00D91DC2">
        <w:rPr>
          <w:noProof/>
        </w:rPr>
        <w:t>tools</w:t>
      </w:r>
      <w:r>
        <w:t xml:space="preserve"> because I fear we might need them. Let me introduce you to </w:t>
      </w:r>
      <w:proofErr w:type="spellStart"/>
      <w:r>
        <w:t>Maln</w:t>
      </w:r>
      <w:proofErr w:type="spellEnd"/>
      <w:r>
        <w:t xml:space="preserve">, who has come from the northern ice caves. We sent many </w:t>
      </w:r>
      <w:proofErr w:type="spellStart"/>
      <w:r>
        <w:t>Raog</w:t>
      </w:r>
      <w:proofErr w:type="spellEnd"/>
      <w:r>
        <w:t xml:space="preserve"> there to protect the </w:t>
      </w:r>
      <w:proofErr w:type="spellStart"/>
      <w:r>
        <w:t>Jabom</w:t>
      </w:r>
      <w:proofErr w:type="spellEnd"/>
      <w:r>
        <w:t xml:space="preserve">, and his leader </w:t>
      </w:r>
      <w:proofErr w:type="spellStart"/>
      <w:r>
        <w:t>Mortog</w:t>
      </w:r>
      <w:proofErr w:type="spellEnd"/>
      <w:r>
        <w:t xml:space="preserve"> is waiting for direction. I have been producing defensive </w:t>
      </w:r>
      <w:r w:rsidRPr="00D91DC2">
        <w:rPr>
          <w:noProof/>
        </w:rPr>
        <w:t>tools</w:t>
      </w:r>
      <w:r w:rsidR="00D91DC2">
        <w:rPr>
          <w:noProof/>
        </w:rPr>
        <w:t>,</w:t>
      </w:r>
      <w:r>
        <w:t xml:space="preserve"> and when possible</w:t>
      </w:r>
      <w:r w:rsidR="00C0396B">
        <w:t>,</w:t>
      </w:r>
      <w:r>
        <w:t xml:space="preserve"> I will send them to the ice caves to be used protecting the </w:t>
      </w:r>
      <w:proofErr w:type="spellStart"/>
      <w:r>
        <w:t>Jabom</w:t>
      </w:r>
      <w:proofErr w:type="spellEnd"/>
      <w:r>
        <w:t>.”</w:t>
      </w:r>
    </w:p>
    <w:p w14:paraId="0DB02F95" w14:textId="730B8676" w:rsidR="009E7BD1" w:rsidRDefault="009E7BD1" w:rsidP="009E7BD1">
      <w:r>
        <w:t xml:space="preserve">With that open admission, </w:t>
      </w:r>
      <w:proofErr w:type="spellStart"/>
      <w:r>
        <w:t>Ellig</w:t>
      </w:r>
      <w:proofErr w:type="spellEnd"/>
      <w:r>
        <w:t xml:space="preserve"> was totally taken by surprise. </w:t>
      </w:r>
      <w:r w:rsidR="00270C05">
        <w:t>Of course, h</w:t>
      </w:r>
      <w:r>
        <w:t>e knew most of what he had been told, but hearing from those responsible was shocking.</w:t>
      </w:r>
    </w:p>
    <w:p w14:paraId="3B1E2791" w14:textId="77777777" w:rsidR="009E7BD1" w:rsidRDefault="009E7BD1" w:rsidP="009E7BD1">
      <w:r>
        <w:t xml:space="preserve">“Yes,” </w:t>
      </w:r>
      <w:proofErr w:type="spellStart"/>
      <w:r>
        <w:t>Ellig</w:t>
      </w:r>
      <w:proofErr w:type="spellEnd"/>
      <w:r>
        <w:t xml:space="preserve"> contributed. “I am aware of much of what you </w:t>
      </w:r>
      <w:r w:rsidRPr="00D91DC2">
        <w:rPr>
          <w:noProof/>
        </w:rPr>
        <w:t>say</w:t>
      </w:r>
      <w:r w:rsidR="00D91DC2">
        <w:rPr>
          <w:noProof/>
        </w:rPr>
        <w:t>,</w:t>
      </w:r>
      <w:r>
        <w:t xml:space="preserve"> and I also share your concerns, but I’m not sure why you are telling me this?”</w:t>
      </w:r>
    </w:p>
    <w:p w14:paraId="0EE0C79C" w14:textId="309BE23C" w:rsidR="009E7BD1" w:rsidRDefault="009E7BD1" w:rsidP="009E7BD1">
      <w:r>
        <w:lastRenderedPageBreak/>
        <w:t xml:space="preserve">“We are leaders in separate </w:t>
      </w:r>
      <w:r w:rsidRPr="00D91DC2">
        <w:rPr>
          <w:noProof/>
        </w:rPr>
        <w:t>districts</w:t>
      </w:r>
      <w:r w:rsidR="00D91DC2">
        <w:rPr>
          <w:noProof/>
        </w:rPr>
        <w:t>,</w:t>
      </w:r>
      <w:r>
        <w:t xml:space="preserve"> and we need to communicate better, both between us and ultimately to the </w:t>
      </w:r>
      <w:proofErr w:type="spellStart"/>
      <w:r>
        <w:t>Raog</w:t>
      </w:r>
      <w:proofErr w:type="spellEnd"/>
      <w:r>
        <w:t xml:space="preserve"> of Varo. You are an expert </w:t>
      </w:r>
      <w:r w:rsidRPr="00D91DC2">
        <w:rPr>
          <w:noProof/>
        </w:rPr>
        <w:t>communicator</w:t>
      </w:r>
      <w:r w:rsidR="00D91DC2">
        <w:rPr>
          <w:noProof/>
        </w:rPr>
        <w:t>,</w:t>
      </w:r>
      <w:r>
        <w:t xml:space="preserve"> and you have the prestige, </w:t>
      </w:r>
      <w:r w:rsidRPr="00D91DC2">
        <w:rPr>
          <w:noProof/>
        </w:rPr>
        <w:t>connections</w:t>
      </w:r>
      <w:r w:rsidR="00D91DC2">
        <w:rPr>
          <w:noProof/>
        </w:rPr>
        <w:t>,</w:t>
      </w:r>
      <w:r>
        <w:t xml:space="preserve"> and tools to make that happen. We need your help</w:t>
      </w:r>
      <w:r w:rsidR="00C0396B">
        <w:t>;</w:t>
      </w:r>
      <w:r>
        <w:t xml:space="preserve"> please be our voice to the </w:t>
      </w:r>
      <w:proofErr w:type="spellStart"/>
      <w:r>
        <w:t>Raog</w:t>
      </w:r>
      <w:proofErr w:type="spellEnd"/>
      <w:r>
        <w:t xml:space="preserve">,” </w:t>
      </w:r>
      <w:proofErr w:type="spellStart"/>
      <w:r>
        <w:t>Erom</w:t>
      </w:r>
      <w:proofErr w:type="spellEnd"/>
      <w:r>
        <w:t xml:space="preserve"> asked.</w:t>
      </w:r>
    </w:p>
    <w:p w14:paraId="60566EA8" w14:textId="0D81F44C" w:rsidR="009E7BD1" w:rsidRDefault="009E7BD1" w:rsidP="009E7BD1">
      <w:proofErr w:type="spellStart"/>
      <w:r>
        <w:t>Ellig</w:t>
      </w:r>
      <w:proofErr w:type="spellEnd"/>
      <w:r>
        <w:t xml:space="preserve"> considered that for a moment</w:t>
      </w:r>
      <w:r w:rsidR="00C0396B">
        <w:t>,</w:t>
      </w:r>
      <w:r>
        <w:t xml:space="preserve"> and suddenly he realized that he did have an important role, and the people of Varo needed his support. He responded with, “I am at your disposal</w:t>
      </w:r>
      <w:r w:rsidR="00C0396B">
        <w:t>,</w:t>
      </w:r>
      <w:r>
        <w:t xml:space="preserve"> and I will assume any role that benefits the </w:t>
      </w:r>
      <w:proofErr w:type="spellStart"/>
      <w:r>
        <w:t>Raog</w:t>
      </w:r>
      <w:proofErr w:type="spellEnd"/>
      <w:r>
        <w:t>.”</w:t>
      </w:r>
    </w:p>
    <w:p w14:paraId="6EE00BB4" w14:textId="4D85B9F6" w:rsidR="009E7BD1" w:rsidRDefault="009E7BD1" w:rsidP="009E7BD1">
      <w:r>
        <w:t xml:space="preserve">They stood in </w:t>
      </w:r>
      <w:proofErr w:type="spellStart"/>
      <w:r>
        <w:t>Vortus</w:t>
      </w:r>
      <w:proofErr w:type="spellEnd"/>
      <w:r>
        <w:t xml:space="preserve">’ garden and coordinated the future of the people of Varo. </w:t>
      </w:r>
      <w:r w:rsidRPr="00FE1B18">
        <w:rPr>
          <w:noProof/>
        </w:rPr>
        <w:t>A future</w:t>
      </w:r>
      <w:r>
        <w:t xml:space="preserve"> none of them wanted.</w:t>
      </w:r>
    </w:p>
    <w:p w14:paraId="242DEF14" w14:textId="77777777" w:rsidR="009E7BD1" w:rsidRDefault="009E7BD1" w:rsidP="009E7BD1">
      <w:pPr>
        <w:pStyle w:val="Chapter"/>
      </w:pPr>
      <w:bookmarkStart w:id="14" w:name="_Toc466466908"/>
      <w:r>
        <w:lastRenderedPageBreak/>
        <w:t>8-The Next Point in Orbit</w:t>
      </w:r>
      <w:bookmarkEnd w:id="14"/>
    </w:p>
    <w:p w14:paraId="1139A151" w14:textId="50662D19" w:rsidR="009E7BD1" w:rsidRDefault="009E7BD1" w:rsidP="006D784A">
      <w:pPr>
        <w:pStyle w:val="FirstParagraph"/>
      </w:pPr>
      <w:r>
        <w:t xml:space="preserve">The bonding of two </w:t>
      </w:r>
      <w:proofErr w:type="spellStart"/>
      <w:r>
        <w:t>Raog</w:t>
      </w:r>
      <w:proofErr w:type="spellEnd"/>
      <w:r>
        <w:t xml:space="preserve"> into a life partnership was generally small and intimate, including only family members. The ceremony was done in the home’s garden, where each guest removed their foot covering</w:t>
      </w:r>
      <w:r w:rsidR="00C0396B">
        <w:t>,</w:t>
      </w:r>
      <w:r>
        <w:t xml:space="preserve"> and by standing in the </w:t>
      </w:r>
      <w:r w:rsidRPr="00D91DC2">
        <w:rPr>
          <w:noProof/>
        </w:rPr>
        <w:t>soil</w:t>
      </w:r>
      <w:r w:rsidR="00D91DC2">
        <w:rPr>
          <w:noProof/>
        </w:rPr>
        <w:t>,</w:t>
      </w:r>
      <w:r>
        <w:t xml:space="preserve"> they renewed their connection to the soil and Varo. The actual ceremony was when the pair announced their intention to become a part of each other’s life within the soul of Varo. The only gift they received was a simple life container. To conclude the ceremony, the </w:t>
      </w:r>
      <w:proofErr w:type="gramStart"/>
      <w:r>
        <w:t>couple</w:t>
      </w:r>
      <w:proofErr w:type="gramEnd"/>
      <w:r>
        <w:t xml:space="preserve"> and guests each knelt and retrieved some of the soil they were standing on and placed their handfuls in the container. That symbolized their connection to the soil and their guests. </w:t>
      </w:r>
      <w:r w:rsidR="00270C05">
        <w:t>Finally, t</w:t>
      </w:r>
      <w:r>
        <w:t xml:space="preserve">he couple carried the container of Varo soil to their place of </w:t>
      </w:r>
      <w:r w:rsidRPr="00D91DC2">
        <w:rPr>
          <w:noProof/>
        </w:rPr>
        <w:t>residence</w:t>
      </w:r>
      <w:r w:rsidR="00D91DC2">
        <w:rPr>
          <w:noProof/>
        </w:rPr>
        <w:t>,</w:t>
      </w:r>
      <w:r>
        <w:t xml:space="preserve"> and it would become the start of their garden.</w:t>
      </w:r>
    </w:p>
    <w:p w14:paraId="6AEE6C1A" w14:textId="588744A5" w:rsidR="009E7BD1" w:rsidRDefault="009E7BD1" w:rsidP="009E7BD1">
      <w:r>
        <w:t>Once that simple ceremony happened, they were bonded for life</w:t>
      </w:r>
      <w:r w:rsidR="00C0396B">
        <w:t>,</w:t>
      </w:r>
      <w:r>
        <w:t xml:space="preserve"> and separating that bond never happens to a </w:t>
      </w:r>
      <w:proofErr w:type="spellStart"/>
      <w:r>
        <w:t>Raog</w:t>
      </w:r>
      <w:proofErr w:type="spellEnd"/>
      <w:r w:rsidR="00C0396B">
        <w:t>;</w:t>
      </w:r>
      <w:r>
        <w:t xml:space="preserve"> bonded for life was bonded for life.</w:t>
      </w:r>
    </w:p>
    <w:p w14:paraId="57B60CD1" w14:textId="5E770631" w:rsidR="009E7BD1" w:rsidRDefault="009E7BD1" w:rsidP="009E7BD1">
      <w:proofErr w:type="spellStart"/>
      <w:r>
        <w:t>Ornage</w:t>
      </w:r>
      <w:proofErr w:type="spellEnd"/>
      <w:r>
        <w:t xml:space="preserve"> was scared. </w:t>
      </w:r>
      <w:r w:rsidRPr="00FE1B18">
        <w:rPr>
          <w:noProof/>
        </w:rPr>
        <w:t>He</w:t>
      </w:r>
      <w:r>
        <w:t xml:space="preserve"> asked </w:t>
      </w:r>
      <w:proofErr w:type="spellStart"/>
      <w:r>
        <w:t>Sonyata</w:t>
      </w:r>
      <w:proofErr w:type="spellEnd"/>
      <w:r>
        <w:t xml:space="preserve"> to be his life partner</w:t>
      </w:r>
      <w:r w:rsidR="00C0396B">
        <w:t>,</w:t>
      </w:r>
      <w:r>
        <w:t xml:space="preserve"> and she accepted. He was excited, but he was also scared. He knew that this was the right thing to do</w:t>
      </w:r>
      <w:r w:rsidR="00C0396B">
        <w:t>;</w:t>
      </w:r>
      <w:r>
        <w:t xml:space="preserve"> after </w:t>
      </w:r>
      <w:r w:rsidRPr="00D91DC2">
        <w:rPr>
          <w:noProof/>
        </w:rPr>
        <w:t>all</w:t>
      </w:r>
      <w:r w:rsidR="00D91DC2">
        <w:rPr>
          <w:noProof/>
        </w:rPr>
        <w:t>,</w:t>
      </w:r>
      <w:r>
        <w:t xml:space="preserve"> she was the one </w:t>
      </w:r>
      <w:proofErr w:type="spellStart"/>
      <w:r>
        <w:t>Raog</w:t>
      </w:r>
      <w:proofErr w:type="spellEnd"/>
      <w:r>
        <w:t xml:space="preserve"> that he wanted to be with the rest of </w:t>
      </w:r>
      <w:r w:rsidR="00C0396B">
        <w:t xml:space="preserve">his </w:t>
      </w:r>
      <w:r>
        <w:t>life.</w:t>
      </w:r>
    </w:p>
    <w:p w14:paraId="7E169300" w14:textId="77777777" w:rsidR="009E7BD1" w:rsidRDefault="009E7BD1" w:rsidP="009E7BD1">
      <w:proofErr w:type="spellStart"/>
      <w:r>
        <w:t>Ornage</w:t>
      </w:r>
      <w:proofErr w:type="spellEnd"/>
      <w:r>
        <w:t xml:space="preserve"> dressed in his partnering clothes, which were </w:t>
      </w:r>
      <w:proofErr w:type="gramStart"/>
      <w:r>
        <w:t>similar to</w:t>
      </w:r>
      <w:proofErr w:type="gramEnd"/>
      <w:r>
        <w:t xml:space="preserve"> what </w:t>
      </w:r>
      <w:proofErr w:type="spellStart"/>
      <w:r>
        <w:t>Sonyata</w:t>
      </w:r>
      <w:proofErr w:type="spellEnd"/>
      <w:r>
        <w:t xml:space="preserve"> was wearing. Both would be wearing soil colors </w:t>
      </w:r>
      <w:proofErr w:type="gramStart"/>
      <w:r>
        <w:t>similar to</w:t>
      </w:r>
      <w:proofErr w:type="gramEnd"/>
      <w:r>
        <w:t xml:space="preserve"> what a soil tender wore. The </w:t>
      </w:r>
      <w:r>
        <w:lastRenderedPageBreak/>
        <w:t>colors signified the union as part of Varo and the soil which Varo provided.</w:t>
      </w:r>
    </w:p>
    <w:p w14:paraId="4312687A" w14:textId="25D8AB5B" w:rsidR="009E7BD1" w:rsidRDefault="009E7BD1" w:rsidP="009E7BD1">
      <w:r>
        <w:t>The two future life partners dressed by themselves in separate rooms in the Grand Leader’s home. The solitude signified that they were alone coming into the ceremony</w:t>
      </w:r>
      <w:r w:rsidR="00C0396B">
        <w:t>. When joined,</w:t>
      </w:r>
      <w:r>
        <w:t xml:space="preserve"> they would depart together</w:t>
      </w:r>
      <w:r w:rsidR="00C0396B">
        <w:t>,</w:t>
      </w:r>
      <w:r>
        <w:t xml:space="preserve"> partnered for life.</w:t>
      </w:r>
    </w:p>
    <w:p w14:paraId="343EE55D" w14:textId="3AD4CE5B" w:rsidR="009E7BD1" w:rsidRDefault="009E7BD1" w:rsidP="009E7BD1">
      <w:r>
        <w:t xml:space="preserve">The waiting groom paced a little, waiting for a knock on the door. While </w:t>
      </w:r>
      <w:r w:rsidRPr="00A700F5">
        <w:rPr>
          <w:noProof/>
        </w:rPr>
        <w:t>he</w:t>
      </w:r>
      <w:r>
        <w:t xml:space="preserve"> paced, </w:t>
      </w:r>
      <w:r w:rsidRPr="00A700F5">
        <w:rPr>
          <w:noProof/>
        </w:rPr>
        <w:t>he</w:t>
      </w:r>
      <w:r>
        <w:t xml:space="preserve"> had thoughts of </w:t>
      </w:r>
      <w:r w:rsidRPr="00A700F5">
        <w:rPr>
          <w:noProof/>
        </w:rPr>
        <w:t>his</w:t>
      </w:r>
      <w:r>
        <w:t xml:space="preserve"> life and growing up. He thought of his mother, who had been with the soil for some time. He remembered </w:t>
      </w:r>
      <w:r w:rsidR="00AA15B5">
        <w:t>his mother and father's close bon</w:t>
      </w:r>
      <w:r w:rsidR="00C0396B">
        <w:t>d and how it was obvious to anyone</w:t>
      </w:r>
      <w:r>
        <w:t xml:space="preserve"> they loved and were devoted to each other.</w:t>
      </w:r>
    </w:p>
    <w:p w14:paraId="6BF200D7" w14:textId="61664A77" w:rsidR="009E7BD1" w:rsidRDefault="009E7BD1" w:rsidP="009E7BD1">
      <w:proofErr w:type="spellStart"/>
      <w:r>
        <w:t>Ornage</w:t>
      </w:r>
      <w:proofErr w:type="spellEnd"/>
      <w:r>
        <w:t xml:space="preserve"> missed his </w:t>
      </w:r>
      <w:r w:rsidRPr="00D91DC2">
        <w:rPr>
          <w:noProof/>
        </w:rPr>
        <w:t>mother</w:t>
      </w:r>
      <w:r w:rsidR="00D91DC2">
        <w:rPr>
          <w:noProof/>
        </w:rPr>
        <w:t>,</w:t>
      </w:r>
      <w:r>
        <w:t xml:space="preserve"> and this was one of the many times in his life that he wished that she </w:t>
      </w:r>
      <w:proofErr w:type="gramStart"/>
      <w:r>
        <w:t>was</w:t>
      </w:r>
      <w:proofErr w:type="gramEnd"/>
      <w:r>
        <w:t xml:space="preserve"> there. He was confident that his mother would love </w:t>
      </w:r>
      <w:proofErr w:type="spellStart"/>
      <w:r>
        <w:t>Sonyata</w:t>
      </w:r>
      <w:proofErr w:type="spellEnd"/>
      <w:r>
        <w:t xml:space="preserve"> and welcome her into their family. </w:t>
      </w:r>
      <w:proofErr w:type="spellStart"/>
      <w:r>
        <w:t>Ornage</w:t>
      </w:r>
      <w:proofErr w:type="spellEnd"/>
      <w:r>
        <w:t xml:space="preserve"> knew that his father loved </w:t>
      </w:r>
      <w:proofErr w:type="spellStart"/>
      <w:r>
        <w:t>Sonyata</w:t>
      </w:r>
      <w:proofErr w:type="spellEnd"/>
      <w:r>
        <w:t xml:space="preserve"> also. Every time </w:t>
      </w:r>
      <w:proofErr w:type="spellStart"/>
      <w:r>
        <w:t>Ornage</w:t>
      </w:r>
      <w:proofErr w:type="spellEnd"/>
      <w:r>
        <w:t xml:space="preserve"> was with </w:t>
      </w:r>
      <w:r w:rsidRPr="00D91DC2">
        <w:rPr>
          <w:noProof/>
        </w:rPr>
        <w:t>Sonyata</w:t>
      </w:r>
      <w:r w:rsidR="00C0396B">
        <w:rPr>
          <w:noProof/>
        </w:rPr>
        <w:t xml:space="preserve"> and</w:t>
      </w:r>
      <w:r>
        <w:t xml:space="preserve"> glanced at his father, his father looked happy and content. He hadn’t expressed his thoughts, but </w:t>
      </w:r>
      <w:proofErr w:type="spellStart"/>
      <w:r>
        <w:t>Ornage</w:t>
      </w:r>
      <w:proofErr w:type="spellEnd"/>
      <w:r>
        <w:t xml:space="preserve"> could tell that he was happy with the union.</w:t>
      </w:r>
    </w:p>
    <w:p w14:paraId="3E173310" w14:textId="37971760" w:rsidR="009E7BD1" w:rsidRDefault="009E7BD1" w:rsidP="009E7BD1">
      <w:r>
        <w:t xml:space="preserve"> Eventually, </w:t>
      </w:r>
      <w:proofErr w:type="spellStart"/>
      <w:r>
        <w:t>Ornage</w:t>
      </w:r>
      <w:proofErr w:type="spellEnd"/>
      <w:r>
        <w:t xml:space="preserve"> heard a gentle knock</w:t>
      </w:r>
      <w:r w:rsidR="00C0396B">
        <w:t>;</w:t>
      </w:r>
      <w:r>
        <w:t xml:space="preserve"> he took one last deep breath and exited the room. He entered the main </w:t>
      </w:r>
      <w:r w:rsidRPr="00D91DC2">
        <w:rPr>
          <w:noProof/>
        </w:rPr>
        <w:t>room</w:t>
      </w:r>
      <w:r w:rsidR="00D91DC2">
        <w:rPr>
          <w:noProof/>
        </w:rPr>
        <w:t>,</w:t>
      </w:r>
      <w:r>
        <w:t xml:space="preserve"> and all he was looking for was </w:t>
      </w:r>
      <w:proofErr w:type="spellStart"/>
      <w:r>
        <w:t>Sonyata</w:t>
      </w:r>
      <w:proofErr w:type="spellEnd"/>
      <w:r>
        <w:t>. He saw her entering the garden from another direction, and she was beautiful. She moved slowly and effortlessly and seemed to glide into the room. Her eyes were on him and his on her.</w:t>
      </w:r>
    </w:p>
    <w:p w14:paraId="1B0EC980" w14:textId="16159606" w:rsidR="009E7BD1" w:rsidRDefault="009E7BD1" w:rsidP="009E7BD1">
      <w:r>
        <w:t>The only guests in attendance were the two families</w:t>
      </w:r>
      <w:r w:rsidR="00C0396B">
        <w:t>;</w:t>
      </w:r>
      <w:r>
        <w:t xml:space="preserve"> on his side were his father and his mother</w:t>
      </w:r>
      <w:r w:rsidR="00C0396B">
        <w:t>'s</w:t>
      </w:r>
      <w:r>
        <w:t xml:space="preserve"> sister, </w:t>
      </w:r>
      <w:proofErr w:type="spellStart"/>
      <w:r>
        <w:t>Lonra</w:t>
      </w:r>
      <w:proofErr w:type="spellEnd"/>
      <w:r w:rsidR="00C0396B">
        <w:t>,</w:t>
      </w:r>
      <w:r>
        <w:t xml:space="preserve"> and her husband, </w:t>
      </w:r>
      <w:proofErr w:type="spellStart"/>
      <w:r>
        <w:t>Jauam</w:t>
      </w:r>
      <w:proofErr w:type="spellEnd"/>
      <w:r>
        <w:t xml:space="preserve">. After his mothers’ death, they helped a great deal as </w:t>
      </w:r>
      <w:proofErr w:type="spellStart"/>
      <w:r>
        <w:t>Ornage</w:t>
      </w:r>
      <w:proofErr w:type="spellEnd"/>
      <w:r>
        <w:t xml:space="preserve"> was growing up. </w:t>
      </w:r>
      <w:proofErr w:type="spellStart"/>
      <w:r>
        <w:t>Sonyata</w:t>
      </w:r>
      <w:proofErr w:type="spellEnd"/>
      <w:r>
        <w:t xml:space="preserve"> had both of her parents and her Uncle </w:t>
      </w:r>
      <w:proofErr w:type="spellStart"/>
      <w:r>
        <w:t>Ingott</w:t>
      </w:r>
      <w:proofErr w:type="spellEnd"/>
      <w:r>
        <w:t xml:space="preserve"> and his wife, </w:t>
      </w:r>
      <w:proofErr w:type="spellStart"/>
      <w:r>
        <w:t>Obsom</w:t>
      </w:r>
      <w:proofErr w:type="spellEnd"/>
      <w:r>
        <w:t xml:space="preserve">. From her mother’s side were her Aunt Illa and her life partner </w:t>
      </w:r>
      <w:proofErr w:type="spellStart"/>
      <w:r>
        <w:t>Billog</w:t>
      </w:r>
      <w:proofErr w:type="spellEnd"/>
      <w:r>
        <w:t xml:space="preserve"> and their two young, </w:t>
      </w:r>
      <w:proofErr w:type="spellStart"/>
      <w:r>
        <w:t>Ibaz</w:t>
      </w:r>
      <w:proofErr w:type="spellEnd"/>
      <w:r>
        <w:t xml:space="preserve"> and </w:t>
      </w:r>
      <w:r w:rsidRPr="00D91DC2">
        <w:rPr>
          <w:noProof/>
        </w:rPr>
        <w:t>Ortuz</w:t>
      </w:r>
      <w:r>
        <w:t xml:space="preserve">. Her uncle </w:t>
      </w:r>
      <w:proofErr w:type="spellStart"/>
      <w:r>
        <w:t>Ingott</w:t>
      </w:r>
      <w:proofErr w:type="spellEnd"/>
      <w:r>
        <w:t xml:space="preserve"> </w:t>
      </w:r>
      <w:r>
        <w:lastRenderedPageBreak/>
        <w:t xml:space="preserve">and her Aunt </w:t>
      </w:r>
      <w:proofErr w:type="spellStart"/>
      <w:r>
        <w:t>Obsom</w:t>
      </w:r>
      <w:proofErr w:type="spellEnd"/>
      <w:r>
        <w:t xml:space="preserve"> were the ones she loved the most. They were never blessed by Varo with young, so </w:t>
      </w:r>
      <w:proofErr w:type="spellStart"/>
      <w:r>
        <w:t>Sonyata</w:t>
      </w:r>
      <w:proofErr w:type="spellEnd"/>
      <w:r>
        <w:t xml:space="preserve"> was their surrogate daughter.</w:t>
      </w:r>
    </w:p>
    <w:p w14:paraId="2155016D" w14:textId="55292B5C" w:rsidR="009E7BD1" w:rsidRDefault="009E7BD1" w:rsidP="009E7BD1">
      <w:proofErr w:type="spellStart"/>
      <w:r>
        <w:t>Sonyata</w:t>
      </w:r>
      <w:proofErr w:type="spellEnd"/>
      <w:r>
        <w:t xml:space="preserve"> and </w:t>
      </w:r>
      <w:proofErr w:type="spellStart"/>
      <w:r>
        <w:t>Ornage</w:t>
      </w:r>
      <w:proofErr w:type="spellEnd"/>
      <w:r>
        <w:t xml:space="preserve"> walked to each other in the center of the garden</w:t>
      </w:r>
      <w:r w:rsidR="00C0396B">
        <w:t>,</w:t>
      </w:r>
      <w:r>
        <w:t xml:space="preserve"> and after, what felt like a long walk, </w:t>
      </w:r>
      <w:proofErr w:type="spellStart"/>
      <w:r>
        <w:t>Ornage</w:t>
      </w:r>
      <w:proofErr w:type="spellEnd"/>
      <w:r>
        <w:t xml:space="preserve"> and </w:t>
      </w:r>
      <w:proofErr w:type="spellStart"/>
      <w:r>
        <w:t>Sonyata</w:t>
      </w:r>
      <w:proofErr w:type="spellEnd"/>
      <w:r>
        <w:t xml:space="preserve"> joined hands. Each had a prepared speech which was supposed to include the keywords that declared their love for each other and promise to care, </w:t>
      </w:r>
      <w:proofErr w:type="gramStart"/>
      <w:r>
        <w:t>protect</w:t>
      </w:r>
      <w:proofErr w:type="gramEnd"/>
      <w:r>
        <w:t xml:space="preserve"> and provide for each other for the rest of their lives.</w:t>
      </w:r>
    </w:p>
    <w:p w14:paraId="552488D7" w14:textId="2322EA3B" w:rsidR="009E7BD1" w:rsidRDefault="009E7BD1" w:rsidP="009E7BD1">
      <w:r>
        <w:t xml:space="preserve">The tradition was that who asked the other would go first. Thus, </w:t>
      </w:r>
      <w:proofErr w:type="spellStart"/>
      <w:r>
        <w:t>Ornage</w:t>
      </w:r>
      <w:proofErr w:type="spellEnd"/>
      <w:r>
        <w:t xml:space="preserve"> was supposed to go first as if he was asking her for the first time. </w:t>
      </w:r>
      <w:r w:rsidR="000404BC">
        <w:t>Then, a</w:t>
      </w:r>
      <w:r>
        <w:t>fter a pause, he began the most important speech of his life.</w:t>
      </w:r>
    </w:p>
    <w:p w14:paraId="75A27C90" w14:textId="7CA84045" w:rsidR="009E7BD1" w:rsidRDefault="009E7BD1" w:rsidP="009E7BD1">
      <w:r>
        <w:t>“</w:t>
      </w:r>
      <w:proofErr w:type="spellStart"/>
      <w:r>
        <w:t>Sonyata</w:t>
      </w:r>
      <w:proofErr w:type="spellEnd"/>
      <w:r>
        <w:t>, I am in love with you</w:t>
      </w:r>
      <w:r w:rsidR="00C0396B">
        <w:t>,</w:t>
      </w:r>
      <w:r>
        <w:t xml:space="preserve"> and you are the </w:t>
      </w:r>
      <w:r w:rsidRPr="00FE1B18">
        <w:rPr>
          <w:noProof/>
        </w:rPr>
        <w:t>one</w:t>
      </w:r>
      <w:r>
        <w:t xml:space="preserve"> who will fill the hole in my heart. I want to spend the rest of my life with you. I know we will have hard times, good times, sick times</w:t>
      </w:r>
      <w:r w:rsidR="00C0396B">
        <w:t>,</w:t>
      </w:r>
      <w:r>
        <w:t xml:space="preserve"> and sometimes we will be angry with each other. I am asking you to be my life partner </w:t>
      </w:r>
      <w:r w:rsidR="00C0396B">
        <w:t>to</w:t>
      </w:r>
      <w:r>
        <w:t xml:space="preserve"> protect you, care for you and provide for you. Will you accept me and become my life partner?”</w:t>
      </w:r>
    </w:p>
    <w:p w14:paraId="7591A60E" w14:textId="115F6025" w:rsidR="009E7BD1" w:rsidRDefault="009E7BD1" w:rsidP="009E7BD1">
      <w:r>
        <w:t>“</w:t>
      </w:r>
      <w:proofErr w:type="spellStart"/>
      <w:r>
        <w:t>Ornage</w:t>
      </w:r>
      <w:proofErr w:type="spellEnd"/>
      <w:r>
        <w:t>, I am in love with you also. I agree we may have hard times t</w:t>
      </w:r>
      <w:r w:rsidR="00C0396B">
        <w:t>o</w:t>
      </w:r>
      <w:r>
        <w:t xml:space="preserve"> help you, provide for you, care for you</w:t>
      </w:r>
      <w:r w:rsidR="00C0396B">
        <w:t>,</w:t>
      </w:r>
      <w:r>
        <w:t xml:space="preserve"> and</w:t>
      </w:r>
      <w:r w:rsidR="00C0396B">
        <w:t>,</w:t>
      </w:r>
      <w:r>
        <w:t xml:space="preserve"> when necessary</w:t>
      </w:r>
      <w:r w:rsidR="00C0396B">
        <w:t>,</w:t>
      </w:r>
      <w:r>
        <w:t xml:space="preserve"> protect you. My heart is </w:t>
      </w:r>
      <w:proofErr w:type="gramStart"/>
      <w:r>
        <w:t>empty</w:t>
      </w:r>
      <w:r w:rsidR="00C0396B">
        <w:t>,</w:t>
      </w:r>
      <w:r>
        <w:t xml:space="preserve"> and</w:t>
      </w:r>
      <w:proofErr w:type="gramEnd"/>
      <w:r>
        <w:t xml:space="preserve"> becoming your life partner will make it complete. Yes, I will become your life partner.”</w:t>
      </w:r>
    </w:p>
    <w:p w14:paraId="6F9C7021" w14:textId="12F82CA2" w:rsidR="009E7BD1" w:rsidRDefault="009E7BD1" w:rsidP="009E7BD1">
      <w:r>
        <w:t>Then they said together, “As we stand here on Varo’s soil</w:t>
      </w:r>
      <w:r w:rsidR="00C0396B">
        <w:t>,</w:t>
      </w:r>
      <w:r>
        <w:t xml:space="preserve"> we commit our lives to each other.”</w:t>
      </w:r>
    </w:p>
    <w:p w14:paraId="5F86845E" w14:textId="3F4C334D" w:rsidR="009E7BD1" w:rsidRDefault="009E7BD1" w:rsidP="009E7BD1">
      <w:r>
        <w:t xml:space="preserve">After the ceremony had ended, all guests hugged each other and then knelt and picked up a handful of soil, which they placed in the life container. Many of them added a second handful of soil which they brought from their gardens. Bringing soil together and combining it </w:t>
      </w:r>
      <w:r>
        <w:lastRenderedPageBreak/>
        <w:t xml:space="preserve">demonstrated how </w:t>
      </w:r>
      <w:proofErr w:type="gramStart"/>
      <w:r>
        <w:t>all of</w:t>
      </w:r>
      <w:proofErr w:type="gramEnd"/>
      <w:r>
        <w:t xml:space="preserve"> the families had joined and each shared the common soil of Varo. </w:t>
      </w:r>
    </w:p>
    <w:p w14:paraId="4690F705" w14:textId="686BC34B" w:rsidR="009E7BD1" w:rsidRDefault="009E7BD1" w:rsidP="009E7BD1">
      <w:r>
        <w:t xml:space="preserve">When the ceremony ended, they all shared a traditional </w:t>
      </w:r>
      <w:proofErr w:type="spellStart"/>
      <w:r>
        <w:t>Jabom</w:t>
      </w:r>
      <w:proofErr w:type="spellEnd"/>
      <w:r>
        <w:t xml:space="preserve"> meal. The traditional partnering banquet had a series of small </w:t>
      </w:r>
      <w:proofErr w:type="spellStart"/>
      <w:r>
        <w:t>Jabom</w:t>
      </w:r>
      <w:proofErr w:type="spellEnd"/>
      <w:r>
        <w:t xml:space="preserve"> dishes. Each dish was from a different part of the </w:t>
      </w:r>
      <w:proofErr w:type="spellStart"/>
      <w:r>
        <w:t>Jabom</w:t>
      </w:r>
      <w:proofErr w:type="spellEnd"/>
      <w:r>
        <w:t xml:space="preserve"> life cycle and showed how the plant grew, changed</w:t>
      </w:r>
      <w:r w:rsidR="00C0396B">
        <w:t>,</w:t>
      </w:r>
      <w:r>
        <w:t xml:space="preserve"> and improved. The meal was concluded with a toast of </w:t>
      </w:r>
      <w:proofErr w:type="spellStart"/>
      <w:r>
        <w:t>Jabom</w:t>
      </w:r>
      <w:proofErr w:type="spellEnd"/>
      <w:r>
        <w:t xml:space="preserve"> wine made at the last stages of </w:t>
      </w:r>
      <w:proofErr w:type="spellStart"/>
      <w:r>
        <w:t>Jabom</w:t>
      </w:r>
      <w:proofErr w:type="spellEnd"/>
      <w:r>
        <w:t xml:space="preserve"> growth when it was the sweetest. That progression of dishes was a symbol of how a partnership was supposed to develop. Each stage getting better until the final stages, where the best tasting wine was produced.</w:t>
      </w:r>
    </w:p>
    <w:p w14:paraId="426151BC" w14:textId="77777777" w:rsidR="009E7BD1" w:rsidRDefault="009E7BD1" w:rsidP="009E7BD1">
      <w:r>
        <w:t xml:space="preserve">After the wine had been poured, it was an appropriate time for comments. With the occasion of the Grand Leader’s daughter partnering with </w:t>
      </w:r>
      <w:proofErr w:type="spellStart"/>
      <w:r>
        <w:t>Ornage</w:t>
      </w:r>
      <w:proofErr w:type="spellEnd"/>
      <w:r>
        <w:t xml:space="preserve">, it was too much of an opportunity for the Grand Leader to pass up. </w:t>
      </w:r>
    </w:p>
    <w:p w14:paraId="2A8967C0" w14:textId="3D1C004B" w:rsidR="009E7BD1" w:rsidRDefault="009E7BD1" w:rsidP="009E7BD1">
      <w:r>
        <w:t>He moved to the center of the garden with his robes flowing</w:t>
      </w:r>
      <w:r w:rsidR="00C0396B">
        <w:t>,</w:t>
      </w:r>
      <w:r>
        <w:t xml:space="preserve"> and he lifted his glass. “We are here to celebrate the partnering of my daughter </w:t>
      </w:r>
      <w:proofErr w:type="spellStart"/>
      <w:r>
        <w:t>Sonyata</w:t>
      </w:r>
      <w:proofErr w:type="spellEnd"/>
      <w:r>
        <w:t xml:space="preserve"> with </w:t>
      </w:r>
      <w:proofErr w:type="spellStart"/>
      <w:r>
        <w:t>Ornage</w:t>
      </w:r>
      <w:proofErr w:type="spellEnd"/>
      <w:r>
        <w:t>. This is the happiest time in a mother</w:t>
      </w:r>
      <w:r w:rsidR="00C0396B">
        <w:t>'s</w:t>
      </w:r>
      <w:r>
        <w:t xml:space="preserve"> and father’s life. </w:t>
      </w:r>
      <w:r w:rsidR="00C0396B">
        <w:t>Many events are</w:t>
      </w:r>
      <w:r>
        <w:t xml:space="preserve"> going on around us, but none is as important as what we just enjoyed here. I ask all of you to taste the sweet </w:t>
      </w:r>
      <w:proofErr w:type="spellStart"/>
      <w:r>
        <w:t>Jabom</w:t>
      </w:r>
      <w:proofErr w:type="spellEnd"/>
      <w:r>
        <w:t xml:space="preserve"> wine and let it remind you of how good a union theirs will become.</w:t>
      </w:r>
    </w:p>
    <w:p w14:paraId="745DEB0B" w14:textId="77777777" w:rsidR="009E7BD1" w:rsidRDefault="009E7BD1" w:rsidP="009E7BD1">
      <w:r>
        <w:t>There was a gentle pumping of arms and subtle grunting as the guests indicated their approval.</w:t>
      </w:r>
    </w:p>
    <w:p w14:paraId="520EEAF9" w14:textId="2CC93D94" w:rsidR="009E7BD1" w:rsidRDefault="009E7BD1" w:rsidP="009E7BD1">
      <w:r>
        <w:t>Doctor Wong was not a public speaker</w:t>
      </w:r>
      <w:r w:rsidR="00C0396B">
        <w:t>,</w:t>
      </w:r>
      <w:r>
        <w:t xml:space="preserve"> and he knew that. But he also knew that this was the most important time in his son’s life, so he owed it to him to make the appropriate remarks.</w:t>
      </w:r>
    </w:p>
    <w:p w14:paraId="2159348A" w14:textId="6958F753" w:rsidR="009E7BD1" w:rsidRDefault="009E7BD1" w:rsidP="009E7BD1">
      <w:r>
        <w:t xml:space="preserve">“Guests, having you participate as part of this great day for </w:t>
      </w:r>
      <w:proofErr w:type="spellStart"/>
      <w:r>
        <w:t>Sonyata</w:t>
      </w:r>
      <w:proofErr w:type="spellEnd"/>
      <w:r>
        <w:t xml:space="preserve"> and </w:t>
      </w:r>
      <w:proofErr w:type="spellStart"/>
      <w:r>
        <w:t>Ornage</w:t>
      </w:r>
      <w:proofErr w:type="spellEnd"/>
      <w:r>
        <w:t xml:space="preserve"> adds to its importance. They are </w:t>
      </w:r>
      <w:r w:rsidRPr="00D91DC2">
        <w:rPr>
          <w:noProof/>
        </w:rPr>
        <w:t>young</w:t>
      </w:r>
      <w:r w:rsidR="00D91DC2">
        <w:rPr>
          <w:noProof/>
        </w:rPr>
        <w:t>,</w:t>
      </w:r>
      <w:r>
        <w:t xml:space="preserve"> and they are starting on a long journey, and they will </w:t>
      </w:r>
      <w:r>
        <w:lastRenderedPageBreak/>
        <w:t>soon know how exciting that journey is. I wish them everything and that their future is full of happiness.”</w:t>
      </w:r>
    </w:p>
    <w:p w14:paraId="7641630D" w14:textId="77777777" w:rsidR="009E7BD1" w:rsidRDefault="009E7BD1" w:rsidP="009E7BD1">
      <w:r>
        <w:t xml:space="preserve">The gentle hand pumping and grunting subsided as it was </w:t>
      </w:r>
      <w:proofErr w:type="spellStart"/>
      <w:r>
        <w:t>Sonyata’s</w:t>
      </w:r>
      <w:proofErr w:type="spellEnd"/>
      <w:r>
        <w:t xml:space="preserve"> mother’s turn to speak. After all, she was the </w:t>
      </w:r>
      <w:r w:rsidRPr="00D91DC2">
        <w:rPr>
          <w:noProof/>
        </w:rPr>
        <w:t>Orb</w:t>
      </w:r>
      <w:r w:rsidR="00D91DC2">
        <w:rPr>
          <w:noProof/>
        </w:rPr>
        <w:t>,</w:t>
      </w:r>
      <w:r>
        <w:t xml:space="preserve"> and her comments were special.</w:t>
      </w:r>
    </w:p>
    <w:p w14:paraId="4581F085" w14:textId="151509A4" w:rsidR="009E7BD1" w:rsidRDefault="009E7BD1" w:rsidP="009E7BD1">
      <w:r>
        <w:t xml:space="preserve">“My daughter </w:t>
      </w:r>
      <w:proofErr w:type="spellStart"/>
      <w:r>
        <w:t>Sonyata</w:t>
      </w:r>
      <w:proofErr w:type="spellEnd"/>
      <w:r>
        <w:t xml:space="preserve"> and </w:t>
      </w:r>
      <w:proofErr w:type="spellStart"/>
      <w:r>
        <w:t>Ornage</w:t>
      </w:r>
      <w:proofErr w:type="spellEnd"/>
      <w:r>
        <w:t xml:space="preserve"> have decided to become life partners. That is a solemn commitment because we know how important it is. But it is also a happy commitment because we know the joy that it will bring. We are all aware of the stresses around us …but Varo is </w:t>
      </w:r>
      <w:r w:rsidRPr="00D91DC2">
        <w:rPr>
          <w:noProof/>
        </w:rPr>
        <w:t>good</w:t>
      </w:r>
      <w:r w:rsidR="00D91DC2">
        <w:rPr>
          <w:noProof/>
        </w:rPr>
        <w:t>,</w:t>
      </w:r>
      <w:r>
        <w:t xml:space="preserve"> and it will protect us and this new couple. Let us sip the </w:t>
      </w:r>
      <w:proofErr w:type="spellStart"/>
      <w:r>
        <w:t>Jabom</w:t>
      </w:r>
      <w:proofErr w:type="spellEnd"/>
      <w:r>
        <w:t xml:space="preserve"> wine and share it</w:t>
      </w:r>
      <w:r w:rsidR="00C0396B">
        <w:t>,</w:t>
      </w:r>
      <w:r>
        <w:t xml:space="preserve"> sweetness.</w:t>
      </w:r>
      <w:r w:rsidR="003B2324">
        <w:t>”</w:t>
      </w:r>
    </w:p>
    <w:p w14:paraId="24F4EF77" w14:textId="7D523121" w:rsidR="009E7BD1" w:rsidRDefault="009E7BD1" w:rsidP="009E7BD1">
      <w:r>
        <w:t xml:space="preserve">After the partnering ceremony, the entire entourage walked to the young couple’s new home. On the way, they were recognized as a young, newly partnered couple, and many </w:t>
      </w:r>
      <w:proofErr w:type="spellStart"/>
      <w:r>
        <w:t>Raog</w:t>
      </w:r>
      <w:proofErr w:type="spellEnd"/>
      <w:r>
        <w:t xml:space="preserve"> on the street stopped them and wished them well in the future. When the party reached their new home, they helped spread the soil in </w:t>
      </w:r>
      <w:proofErr w:type="spellStart"/>
      <w:r>
        <w:t>Ornage</w:t>
      </w:r>
      <w:proofErr w:type="spellEnd"/>
      <w:r>
        <w:t xml:space="preserve"> and </w:t>
      </w:r>
      <w:proofErr w:type="spellStart"/>
      <w:r>
        <w:t>Sonyata’s</w:t>
      </w:r>
      <w:proofErr w:type="spellEnd"/>
      <w:r>
        <w:t xml:space="preserve"> garden. That was the final step in the ceremony</w:t>
      </w:r>
      <w:r w:rsidR="00C0396B">
        <w:t>,</w:t>
      </w:r>
      <w:r>
        <w:t xml:space="preserve"> and after a reasonable </w:t>
      </w:r>
      <w:proofErr w:type="gramStart"/>
      <w:r>
        <w:t>amount</w:t>
      </w:r>
      <w:proofErr w:type="gramEnd"/>
      <w:r>
        <w:t xml:space="preserve"> of congratulations and celebration</w:t>
      </w:r>
      <w:r w:rsidR="00C0396B">
        <w:t>,</w:t>
      </w:r>
      <w:r>
        <w:t xml:space="preserve"> they were left alone to spend a few days together in their new home</w:t>
      </w:r>
      <w:r w:rsidR="00C0396B">
        <w:t>,</w:t>
      </w:r>
      <w:r>
        <w:t xml:space="preserve"> enjoying the beginning of new life.</w:t>
      </w:r>
    </w:p>
    <w:p w14:paraId="63937734" w14:textId="77777777" w:rsidR="009E7BD1" w:rsidRDefault="009E7BD1" w:rsidP="009E7BD1">
      <w:pPr>
        <w:pStyle w:val="SceneSeparator"/>
      </w:pPr>
      <w:r>
        <w:t>&gt;&gt;&gt;&gt;&gt;&gt;&gt;&gt;&gt;&gt;&gt;&gt;&gt;&gt;&gt;&gt;&gt;&gt;&gt;&gt;</w:t>
      </w:r>
    </w:p>
    <w:p w14:paraId="2B50F0F7" w14:textId="5533BCF1" w:rsidR="009E7BD1" w:rsidRDefault="009E7BD1" w:rsidP="009E7BD1">
      <w:r>
        <w:t>The days passed</w:t>
      </w:r>
      <w:r w:rsidR="00C0396B">
        <w:t>,</w:t>
      </w:r>
      <w:r>
        <w:t xml:space="preserve"> and the satellite approached its target, and </w:t>
      </w:r>
      <w:proofErr w:type="spellStart"/>
      <w:r>
        <w:t>Ornage</w:t>
      </w:r>
      <w:proofErr w:type="spellEnd"/>
      <w:r>
        <w:t xml:space="preserve"> knew that he needed to spend more time at the launch facility preparing for the transmission. He was reluctant to leave his home with </w:t>
      </w:r>
      <w:proofErr w:type="spellStart"/>
      <w:r>
        <w:t>Sonyata</w:t>
      </w:r>
      <w:proofErr w:type="spellEnd"/>
      <w:r>
        <w:t>, but they both understood that he had to be ready.</w:t>
      </w:r>
    </w:p>
    <w:p w14:paraId="5B38FCDC" w14:textId="77777777" w:rsidR="009E7BD1" w:rsidRDefault="009E7BD1" w:rsidP="009E7BD1">
      <w:r>
        <w:lastRenderedPageBreak/>
        <w:t xml:space="preserve">Instead of staying alone in their home, they decided to spend their time together supporting the satellite. It was part of </w:t>
      </w:r>
      <w:proofErr w:type="gramStart"/>
      <w:r>
        <w:t xml:space="preserve">both of </w:t>
      </w:r>
      <w:r w:rsidRPr="00D91DC2">
        <w:rPr>
          <w:noProof/>
        </w:rPr>
        <w:t>them</w:t>
      </w:r>
      <w:proofErr w:type="gramEnd"/>
      <w:r w:rsidR="00D91DC2">
        <w:rPr>
          <w:noProof/>
        </w:rPr>
        <w:t>,</w:t>
      </w:r>
      <w:r>
        <w:t xml:space="preserve"> and they wanted it to succeed.</w:t>
      </w:r>
    </w:p>
    <w:p w14:paraId="3449688D" w14:textId="77777777" w:rsidR="009E7BD1" w:rsidRDefault="009E7BD1" w:rsidP="009E7BD1">
      <w:pPr>
        <w:pStyle w:val="SceneSeparator"/>
      </w:pPr>
      <w:r>
        <w:t>&gt;&gt;&gt;&gt;&gt;&gt;&gt;&gt;&gt;&gt;&gt;&gt;&gt;&gt;&gt;&gt;&gt;&gt;&gt;&gt;</w:t>
      </w:r>
    </w:p>
    <w:p w14:paraId="7F3CC0E3" w14:textId="77777777" w:rsidR="009E7BD1" w:rsidRDefault="009E7BD1" w:rsidP="009E7BD1">
      <w:r>
        <w:t xml:space="preserve">Finally, the day </w:t>
      </w:r>
      <w:r w:rsidRPr="00D91DC2">
        <w:rPr>
          <w:noProof/>
        </w:rPr>
        <w:t>arrived</w:t>
      </w:r>
      <w:r w:rsidR="00D91DC2">
        <w:rPr>
          <w:noProof/>
        </w:rPr>
        <w:t>,</w:t>
      </w:r>
      <w:r>
        <w:t xml:space="preserve"> and </w:t>
      </w:r>
      <w:proofErr w:type="spellStart"/>
      <w:r>
        <w:t>Albot</w:t>
      </w:r>
      <w:proofErr w:type="spellEnd"/>
      <w:r>
        <w:t xml:space="preserve"> received an indication that the satellite was in the position to transmit to the twin planet.</w:t>
      </w:r>
    </w:p>
    <w:p w14:paraId="58C0B23C" w14:textId="1DEE4E80" w:rsidR="009E7BD1" w:rsidRDefault="009E7BD1" w:rsidP="009E7BD1">
      <w:proofErr w:type="spellStart"/>
      <w:r>
        <w:t>Ornage</w:t>
      </w:r>
      <w:proofErr w:type="spellEnd"/>
      <w:r>
        <w:t xml:space="preserve"> was worried, but as he looked around the observation room, he felt it humorous that none of the dignitaries who attended the launch were present now. The only one who returned was </w:t>
      </w:r>
      <w:proofErr w:type="spellStart"/>
      <w:r>
        <w:t>Ellig</w:t>
      </w:r>
      <w:proofErr w:type="spellEnd"/>
      <w:r>
        <w:t xml:space="preserve">, who </w:t>
      </w:r>
      <w:r w:rsidR="00C0396B">
        <w:t>functioned</w:t>
      </w:r>
      <w:r>
        <w:t xml:space="preserve"> as the </w:t>
      </w:r>
      <w:r w:rsidRPr="00FE1B18">
        <w:rPr>
          <w:noProof/>
        </w:rPr>
        <w:t>communicatio</w:t>
      </w:r>
      <w:r>
        <w:t xml:space="preserve">ns person </w:t>
      </w:r>
      <w:r w:rsidRPr="00A700F5">
        <w:rPr>
          <w:noProof/>
        </w:rPr>
        <w:t>wh</w:t>
      </w:r>
      <w:r>
        <w:t xml:space="preserve">o would pass the results to the </w:t>
      </w:r>
      <w:proofErr w:type="spellStart"/>
      <w:r>
        <w:t>Raog</w:t>
      </w:r>
      <w:proofErr w:type="spellEnd"/>
      <w:r>
        <w:t>.</w:t>
      </w:r>
    </w:p>
    <w:p w14:paraId="738285AE" w14:textId="45A5424E" w:rsidR="009E7BD1" w:rsidRDefault="009E7BD1" w:rsidP="009E7BD1">
      <w:r w:rsidRPr="00D91DC2">
        <w:rPr>
          <w:noProof/>
        </w:rPr>
        <w:t>Apparently</w:t>
      </w:r>
      <w:r w:rsidR="00D91DC2">
        <w:rPr>
          <w:noProof/>
        </w:rPr>
        <w:t>,</w:t>
      </w:r>
      <w:r>
        <w:t xml:space="preserve"> the other leaders thought the launch was more </w:t>
      </w:r>
      <w:r w:rsidRPr="00D91DC2">
        <w:rPr>
          <w:noProof/>
        </w:rPr>
        <w:t>significant</w:t>
      </w:r>
      <w:r w:rsidR="00D91DC2">
        <w:rPr>
          <w:noProof/>
        </w:rPr>
        <w:t>,</w:t>
      </w:r>
      <w:r>
        <w:t xml:space="preserve"> and no one expected a quick response from the twin planet. Politicians only wanted to be at an event where there </w:t>
      </w:r>
      <w:r w:rsidRPr="00FE1B18">
        <w:rPr>
          <w:noProof/>
        </w:rPr>
        <w:t>was</w:t>
      </w:r>
      <w:r>
        <w:t xml:space="preserve"> excitement and a predictable outcome. None of them thought </w:t>
      </w:r>
      <w:r w:rsidRPr="00D91DC2">
        <w:rPr>
          <w:noProof/>
        </w:rPr>
        <w:t>there</w:t>
      </w:r>
      <w:r>
        <w:t xml:space="preserve"> would be </w:t>
      </w:r>
      <w:r w:rsidRPr="00FE1B18">
        <w:rPr>
          <w:noProof/>
        </w:rPr>
        <w:t>excitement</w:t>
      </w:r>
      <w:r w:rsidR="00FE1B18">
        <w:rPr>
          <w:noProof/>
        </w:rPr>
        <w:t>,</w:t>
      </w:r>
      <w:r>
        <w:t xml:space="preserve"> so they were elsewhere. Many </w:t>
      </w:r>
      <w:proofErr w:type="gramStart"/>
      <w:r>
        <w:t>thought</w:t>
      </w:r>
      <w:proofErr w:type="gramEnd"/>
      <w:r>
        <w:t xml:space="preserve"> or hoped that it might be many days before any response occurred</w:t>
      </w:r>
      <w:r w:rsidR="00C0396B">
        <w:t>,</w:t>
      </w:r>
      <w:r>
        <w:t xml:space="preserve"> and if they were lucky</w:t>
      </w:r>
      <w:r w:rsidR="00C0396B">
        <w:t>,</w:t>
      </w:r>
      <w:r>
        <w:t xml:space="preserve"> there m</w:t>
      </w:r>
      <w:r w:rsidR="00C0396B">
        <w:t>ight</w:t>
      </w:r>
      <w:r>
        <w:t xml:space="preserve"> never be a response.</w:t>
      </w:r>
    </w:p>
    <w:p w14:paraId="714F54E7" w14:textId="77777777" w:rsidR="009E7BD1" w:rsidRDefault="009E7BD1" w:rsidP="009E7BD1">
      <w:r>
        <w:t xml:space="preserve"> </w:t>
      </w:r>
      <w:proofErr w:type="spellStart"/>
      <w:r>
        <w:t>Ornage</w:t>
      </w:r>
      <w:proofErr w:type="spellEnd"/>
      <w:r>
        <w:t xml:space="preserve"> was on his pad next to his father, and on his other side was his new life partner </w:t>
      </w:r>
      <w:proofErr w:type="spellStart"/>
      <w:r>
        <w:t>Sonyata</w:t>
      </w:r>
      <w:proofErr w:type="spellEnd"/>
      <w:r>
        <w:t xml:space="preserve">, who was just as anxious as </w:t>
      </w:r>
      <w:proofErr w:type="spellStart"/>
      <w:r>
        <w:t>Ornage</w:t>
      </w:r>
      <w:proofErr w:type="spellEnd"/>
      <w:r>
        <w:t xml:space="preserve">. Finally, </w:t>
      </w:r>
      <w:proofErr w:type="spellStart"/>
      <w:r>
        <w:t>Albot</w:t>
      </w:r>
      <w:proofErr w:type="spellEnd"/>
      <w:r>
        <w:t xml:space="preserve"> indicated that the satellite was in a position. </w:t>
      </w:r>
      <w:proofErr w:type="spellStart"/>
      <w:r>
        <w:t>Albot</w:t>
      </w:r>
      <w:proofErr w:type="spellEnd"/>
      <w:r>
        <w:t xml:space="preserve"> waited for an indication from either of them to transmit their message to the twin planet.</w:t>
      </w:r>
    </w:p>
    <w:p w14:paraId="0B7902F4" w14:textId="1A88B966" w:rsidR="009E7BD1" w:rsidRDefault="009E7BD1" w:rsidP="009E7BD1">
      <w:r w:rsidRPr="00D91DC2">
        <w:rPr>
          <w:noProof/>
        </w:rPr>
        <w:t>“Father</w:t>
      </w:r>
      <w:r>
        <w:t xml:space="preserve"> now is the time to transmit,” </w:t>
      </w:r>
      <w:proofErr w:type="spellStart"/>
      <w:r>
        <w:t>Ornage</w:t>
      </w:r>
      <w:proofErr w:type="spellEnd"/>
      <w:r>
        <w:t xml:space="preserve"> said to his father.</w:t>
      </w:r>
    </w:p>
    <w:p w14:paraId="3C7306CF" w14:textId="041D193C" w:rsidR="009E7BD1" w:rsidRDefault="009E7BD1" w:rsidP="009E7BD1">
      <w:r>
        <w:lastRenderedPageBreak/>
        <w:t>His father hesitated then responded, “</w:t>
      </w:r>
      <w:proofErr w:type="spellStart"/>
      <w:r>
        <w:t>Ornage</w:t>
      </w:r>
      <w:proofErr w:type="spellEnd"/>
      <w:r>
        <w:t xml:space="preserve">, we have come far and proven a lot. We have discovered a great </w:t>
      </w:r>
      <w:r w:rsidRPr="00D91DC2">
        <w:rPr>
          <w:noProof/>
        </w:rPr>
        <w:t>deal</w:t>
      </w:r>
      <w:r w:rsidR="00D91DC2">
        <w:rPr>
          <w:noProof/>
        </w:rPr>
        <w:t>,</w:t>
      </w:r>
      <w:r>
        <w:t xml:space="preserve"> and now I’m concerned about what else we’ll encounter. Let us pray to Varo that this communication is the right thing to do.”</w:t>
      </w:r>
    </w:p>
    <w:p w14:paraId="23D90792" w14:textId="6B5DB749" w:rsidR="009E7BD1" w:rsidRDefault="009E7BD1" w:rsidP="009E7BD1">
      <w:proofErr w:type="spellStart"/>
      <w:r>
        <w:t>Ornage</w:t>
      </w:r>
      <w:proofErr w:type="spellEnd"/>
      <w:r>
        <w:t xml:space="preserve"> said in a solemn voice, “Yes, father</w:t>
      </w:r>
      <w:r w:rsidR="00C0396B">
        <w:t>,</w:t>
      </w:r>
      <w:r>
        <w:t xml:space="preserve"> we have come to a bridge that we must cross.” Then, just as </w:t>
      </w:r>
      <w:proofErr w:type="spellStart"/>
      <w:r>
        <w:t>Sonyata</w:t>
      </w:r>
      <w:proofErr w:type="spellEnd"/>
      <w:r>
        <w:t xml:space="preserve"> reached out and touched his hand, he made the vertical hand motion to </w:t>
      </w:r>
      <w:proofErr w:type="spellStart"/>
      <w:r>
        <w:t>Albot</w:t>
      </w:r>
      <w:proofErr w:type="spellEnd"/>
      <w:r>
        <w:t xml:space="preserve"> to send the message.</w:t>
      </w:r>
    </w:p>
    <w:p w14:paraId="580433BF" w14:textId="77777777" w:rsidR="009E7BD1" w:rsidRDefault="009E7BD1" w:rsidP="009E7BD1">
      <w:proofErr w:type="spellStart"/>
      <w:r>
        <w:t>Ornage</w:t>
      </w:r>
      <w:proofErr w:type="spellEnd"/>
      <w:r>
        <w:t xml:space="preserve"> reviewed the message in his head as it was transmitted. It hadn’t changed much from the first version many days ago. He hoped that it would be </w:t>
      </w:r>
      <w:proofErr w:type="gramStart"/>
      <w:r>
        <w:t>appropriate</w:t>
      </w:r>
      <w:proofErr w:type="gramEnd"/>
      <w:r>
        <w:t xml:space="preserve"> and that the Ora would respond quickly.</w:t>
      </w:r>
    </w:p>
    <w:p w14:paraId="3441F9B5" w14:textId="77777777" w:rsidR="009E7BD1" w:rsidRDefault="009E7BD1" w:rsidP="009E7BD1"/>
    <w:p w14:paraId="62156DFE" w14:textId="054D56F8" w:rsidR="009E7BD1" w:rsidRPr="009E7BD1" w:rsidRDefault="009E7BD1" w:rsidP="009E7BD1">
      <w:pPr>
        <w:rPr>
          <w:rStyle w:val="IntenseEmphasis"/>
        </w:rPr>
      </w:pPr>
      <w:r w:rsidRPr="009E7BD1">
        <w:rPr>
          <w:rStyle w:val="IntenseEmphasis"/>
        </w:rPr>
        <w:t xml:space="preserve">We are the </w:t>
      </w:r>
      <w:proofErr w:type="spellStart"/>
      <w:r w:rsidRPr="009E7BD1">
        <w:rPr>
          <w:rStyle w:val="IntenseEmphasis"/>
        </w:rPr>
        <w:t>Raog</w:t>
      </w:r>
      <w:proofErr w:type="spellEnd"/>
      <w:r w:rsidRPr="009E7BD1">
        <w:rPr>
          <w:rStyle w:val="IntenseEmphasis"/>
        </w:rPr>
        <w:t xml:space="preserve"> from the planet Varo opposite to yours on our shared sun. We want to communicate with you. We have recorded some of your radio transmissions which allow us to translate our language into yours. We are friendly and wish to know about your civilization, and </w:t>
      </w:r>
      <w:r w:rsidR="00C0396B">
        <w:rPr>
          <w:rStyle w:val="IntenseEmphasis"/>
        </w:rPr>
        <w:t xml:space="preserve">we </w:t>
      </w:r>
      <w:r w:rsidRPr="009E7BD1">
        <w:rPr>
          <w:rStyle w:val="IntenseEmphasis"/>
        </w:rPr>
        <w:t>look forward to hearing a return transmission from you.</w:t>
      </w:r>
    </w:p>
    <w:p w14:paraId="6B298FEC" w14:textId="77777777" w:rsidR="009E7BD1" w:rsidRDefault="009E7BD1" w:rsidP="009E7BD1"/>
    <w:p w14:paraId="34834B18" w14:textId="77777777" w:rsidR="009E7BD1" w:rsidRDefault="009E7BD1" w:rsidP="009E7BD1">
      <w:r>
        <w:t xml:space="preserve">Just as he completed his thought, he saw </w:t>
      </w:r>
      <w:proofErr w:type="spellStart"/>
      <w:r>
        <w:t>Albot</w:t>
      </w:r>
      <w:proofErr w:type="spellEnd"/>
      <w:r>
        <w:t xml:space="preserve"> jump in the control room. </w:t>
      </w:r>
      <w:proofErr w:type="spellStart"/>
      <w:r>
        <w:t>Albot</w:t>
      </w:r>
      <w:proofErr w:type="spellEnd"/>
      <w:r>
        <w:t xml:space="preserve"> looked at </w:t>
      </w:r>
      <w:proofErr w:type="spellStart"/>
      <w:r>
        <w:t>Ornage</w:t>
      </w:r>
      <w:proofErr w:type="spellEnd"/>
      <w:r>
        <w:t xml:space="preserve"> and his father with a very shocked look on his face. He slowly reached for a switch that transferred what he heard to the observation room.</w:t>
      </w:r>
    </w:p>
    <w:p w14:paraId="2BE4A306" w14:textId="0BF04D3B" w:rsidR="009E7BD1" w:rsidRDefault="009E7BD1" w:rsidP="009E7BD1">
      <w:r>
        <w:t xml:space="preserve">At that instant, </w:t>
      </w:r>
      <w:proofErr w:type="spellStart"/>
      <w:r>
        <w:t>Ornage</w:t>
      </w:r>
      <w:proofErr w:type="spellEnd"/>
      <w:r>
        <w:t xml:space="preserve"> and his father heard a second transmission from the twin planet. </w:t>
      </w:r>
      <w:proofErr w:type="spellStart"/>
      <w:r>
        <w:t>Ornage</w:t>
      </w:r>
      <w:proofErr w:type="spellEnd"/>
      <w:r>
        <w:t xml:space="preserve"> immediately recognized that it was different from the first one received many days in the past. This message was </w:t>
      </w:r>
      <w:r w:rsidRPr="00D91DC2">
        <w:rPr>
          <w:noProof/>
        </w:rPr>
        <w:t>longer</w:t>
      </w:r>
      <w:r w:rsidR="00D91DC2">
        <w:rPr>
          <w:noProof/>
        </w:rPr>
        <w:t>,</w:t>
      </w:r>
      <w:r>
        <w:t xml:space="preserve"> and the tone was noticeably different. While they waited</w:t>
      </w:r>
      <w:r w:rsidR="00C0396B">
        <w:t>,</w:t>
      </w:r>
      <w:r>
        <w:t xml:space="preserve"> </w:t>
      </w:r>
      <w:proofErr w:type="spellStart"/>
      <w:r>
        <w:t>Albot</w:t>
      </w:r>
      <w:proofErr w:type="spellEnd"/>
      <w:r>
        <w:t xml:space="preserve"> and </w:t>
      </w:r>
      <w:r>
        <w:lastRenderedPageBreak/>
        <w:t xml:space="preserve">Doctor </w:t>
      </w:r>
      <w:proofErr w:type="spellStart"/>
      <w:r>
        <w:t>Lauto</w:t>
      </w:r>
      <w:proofErr w:type="spellEnd"/>
      <w:r>
        <w:t xml:space="preserve"> began working on the translation</w:t>
      </w:r>
      <w:r w:rsidR="00C0396B">
        <w:t>;</w:t>
      </w:r>
      <w:r>
        <w:t xml:space="preserve"> </w:t>
      </w:r>
      <w:proofErr w:type="spellStart"/>
      <w:r>
        <w:t>Ornage</w:t>
      </w:r>
      <w:proofErr w:type="spellEnd"/>
      <w:r>
        <w:t xml:space="preserve"> was ready to panic</w:t>
      </w:r>
      <w:r w:rsidR="00C0396B">
        <w:t>;</w:t>
      </w:r>
      <w:r>
        <w:t xml:space="preserve"> he was not ready for transmission so fast.</w:t>
      </w:r>
    </w:p>
    <w:p w14:paraId="7D4EE5B5" w14:textId="77777777" w:rsidR="009E7BD1" w:rsidRDefault="009E7BD1" w:rsidP="009E7BD1">
      <w:r>
        <w:t xml:space="preserve">Finally, </w:t>
      </w:r>
      <w:proofErr w:type="spellStart"/>
      <w:r>
        <w:t>Albot</w:t>
      </w:r>
      <w:proofErr w:type="spellEnd"/>
      <w:r>
        <w:t xml:space="preserve"> and Doctor </w:t>
      </w:r>
      <w:proofErr w:type="spellStart"/>
      <w:r>
        <w:t>Lauto</w:t>
      </w:r>
      <w:proofErr w:type="spellEnd"/>
      <w:r>
        <w:t xml:space="preserve"> indicated that they were ready. Doctor </w:t>
      </w:r>
      <w:proofErr w:type="spellStart"/>
      <w:r>
        <w:t>Lauto</w:t>
      </w:r>
      <w:proofErr w:type="spellEnd"/>
      <w:r>
        <w:t xml:space="preserve"> moved the switch that allowed him to read the translation through the speakers into the observation room. </w:t>
      </w:r>
      <w:proofErr w:type="spellStart"/>
      <w:r>
        <w:t>Ornage</w:t>
      </w:r>
      <w:proofErr w:type="spellEnd"/>
      <w:r>
        <w:t xml:space="preserve"> and his father listened.</w:t>
      </w:r>
    </w:p>
    <w:p w14:paraId="56CF4A5D" w14:textId="77777777" w:rsidR="009E7BD1" w:rsidRDefault="009E7BD1" w:rsidP="009E7BD1"/>
    <w:p w14:paraId="6964A421" w14:textId="77777777" w:rsidR="009E7BD1" w:rsidRDefault="009E7BD1" w:rsidP="009E7BD1">
      <w:r>
        <w:t>‘We are the Ora. We received your transmission. We are interested in you and your planet. Tell us about your planet’s resources, metals, population numbers, organization, food, and if your military will be aggressive towards us?’</w:t>
      </w:r>
    </w:p>
    <w:p w14:paraId="54F977BA" w14:textId="77777777" w:rsidR="00E33AB0" w:rsidRDefault="00E33AB0" w:rsidP="009E7BD1"/>
    <w:p w14:paraId="01731070" w14:textId="1CCF74C7" w:rsidR="009E7BD1" w:rsidRDefault="009E7BD1" w:rsidP="009E7BD1">
      <w:r>
        <w:t xml:space="preserve">Doctor Wong looked at </w:t>
      </w:r>
      <w:proofErr w:type="spellStart"/>
      <w:r>
        <w:t>Ornage</w:t>
      </w:r>
      <w:proofErr w:type="spellEnd"/>
      <w:r>
        <w:t xml:space="preserve"> and said, “I understand all of that, but what is a military?” </w:t>
      </w:r>
      <w:proofErr w:type="spellStart"/>
      <w:r>
        <w:t>Ornage</w:t>
      </w:r>
      <w:proofErr w:type="spellEnd"/>
      <w:r>
        <w:t xml:space="preserve"> was at a loss and opened the door to the control room</w:t>
      </w:r>
      <w:r w:rsidR="00C0396B">
        <w:t>,</w:t>
      </w:r>
      <w:r>
        <w:t xml:space="preserve"> asking Doctor </w:t>
      </w:r>
      <w:proofErr w:type="spellStart"/>
      <w:r>
        <w:t>Lauto</w:t>
      </w:r>
      <w:proofErr w:type="spellEnd"/>
      <w:r>
        <w:t xml:space="preserve"> to join them.</w:t>
      </w:r>
    </w:p>
    <w:p w14:paraId="364A4173" w14:textId="5DBFAD70" w:rsidR="009E7BD1" w:rsidRDefault="009E7BD1" w:rsidP="009E7BD1">
      <w:r>
        <w:t xml:space="preserve">As Doctor </w:t>
      </w:r>
      <w:proofErr w:type="spellStart"/>
      <w:r>
        <w:t>Lauto</w:t>
      </w:r>
      <w:proofErr w:type="spellEnd"/>
      <w:r>
        <w:t xml:space="preserve"> entered, </w:t>
      </w:r>
      <w:proofErr w:type="spellStart"/>
      <w:r>
        <w:t>Ornage</w:t>
      </w:r>
      <w:proofErr w:type="spellEnd"/>
      <w:r>
        <w:t xml:space="preserve"> asked him</w:t>
      </w:r>
      <w:r w:rsidR="00C0396B">
        <w:t>,</w:t>
      </w:r>
      <w:r>
        <w:t xml:space="preserve"> “what does the translation Military mean?” </w:t>
      </w:r>
    </w:p>
    <w:p w14:paraId="59BDAB6C" w14:textId="1D6D95E7" w:rsidR="009E7BD1" w:rsidRDefault="009E7BD1" w:rsidP="009E7BD1">
      <w:r>
        <w:t>The Doctor responded, “As far as I could determine, a military is an organized group that is used to maintain order or discipline within society. Perhaps they are afraid that if we have a military, we might be aggressive towards them. The other transmissions we heard on their standard broadcasts talked about their military.”</w:t>
      </w:r>
    </w:p>
    <w:p w14:paraId="5C6640F3" w14:textId="101C8E32" w:rsidR="009E7BD1" w:rsidRDefault="009E7BD1" w:rsidP="009E7BD1">
      <w:r>
        <w:t xml:space="preserve">The </w:t>
      </w:r>
      <w:proofErr w:type="spellStart"/>
      <w:r>
        <w:t>Raog</w:t>
      </w:r>
      <w:proofErr w:type="spellEnd"/>
      <w:r>
        <w:t xml:space="preserve"> never needed to develop tools for defense. If there was some violence, the community dealt with it</w:t>
      </w:r>
      <w:r w:rsidR="00C0396B">
        <w:t>,</w:t>
      </w:r>
      <w:r>
        <w:t xml:space="preserve"> and then their lives went on, growing crops, moving food around the planet, caring for the young, living and dying.</w:t>
      </w:r>
    </w:p>
    <w:p w14:paraId="59D687A3" w14:textId="3287CE62" w:rsidR="009E7BD1" w:rsidRDefault="009E7BD1" w:rsidP="009E7BD1">
      <w:r>
        <w:t xml:space="preserve">“Father, perhaps we should consult with the Grand Leader and the Orb before we respond. This is happening </w:t>
      </w:r>
      <w:r>
        <w:lastRenderedPageBreak/>
        <w:t>much faster than we thought</w:t>
      </w:r>
      <w:r w:rsidR="00C0396B">
        <w:t>,</w:t>
      </w:r>
      <w:r>
        <w:t xml:space="preserve"> and we should have someone else’s input,” </w:t>
      </w:r>
      <w:proofErr w:type="spellStart"/>
      <w:r>
        <w:t>Ornage</w:t>
      </w:r>
      <w:proofErr w:type="spellEnd"/>
      <w:r>
        <w:t xml:space="preserve"> cautioned his father.</w:t>
      </w:r>
    </w:p>
    <w:p w14:paraId="161E5E7F" w14:textId="77777777" w:rsidR="009E7BD1" w:rsidRDefault="009E7BD1" w:rsidP="009E7BD1">
      <w:r>
        <w:t xml:space="preserve">Doctor Wong </w:t>
      </w:r>
      <w:r w:rsidRPr="00D91DC2">
        <w:rPr>
          <w:noProof/>
        </w:rPr>
        <w:t>agreed</w:t>
      </w:r>
      <w:r w:rsidR="00D91DC2">
        <w:rPr>
          <w:noProof/>
        </w:rPr>
        <w:t>,</w:t>
      </w:r>
      <w:r>
        <w:t xml:space="preserve"> and a messenger was dispatched to the Grand Leader’s home. </w:t>
      </w:r>
    </w:p>
    <w:p w14:paraId="261BDF4B" w14:textId="7D8CFECB" w:rsidR="009E7BD1" w:rsidRDefault="009E7BD1" w:rsidP="009E7BD1">
      <w:r>
        <w:t xml:space="preserve">While they waited for the Grand Leader and Orb to arrive, </w:t>
      </w:r>
      <w:proofErr w:type="spellStart"/>
      <w:r>
        <w:t>Ornage</w:t>
      </w:r>
      <w:proofErr w:type="spellEnd"/>
      <w:r>
        <w:t xml:space="preserve">, </w:t>
      </w:r>
      <w:proofErr w:type="spellStart"/>
      <w:r>
        <w:t>Sonyata</w:t>
      </w:r>
      <w:proofErr w:type="spellEnd"/>
      <w:r>
        <w:t>, Doctor Wong</w:t>
      </w:r>
      <w:r w:rsidR="00C0396B">
        <w:t>,</w:t>
      </w:r>
      <w:r>
        <w:t xml:space="preserve"> and Doctor </w:t>
      </w:r>
      <w:proofErr w:type="spellStart"/>
      <w:r>
        <w:t>Lauto</w:t>
      </w:r>
      <w:proofErr w:type="spellEnd"/>
      <w:r>
        <w:t xml:space="preserve"> worked through some appropriate responses. They wanted to answer the questions and make sure that the Ora w</w:t>
      </w:r>
      <w:r w:rsidR="00C0396B">
        <w:t>as</w:t>
      </w:r>
      <w:r>
        <w:t xml:space="preserve"> comfortable talking with them. They wanted to assure them that the </w:t>
      </w:r>
      <w:proofErr w:type="spellStart"/>
      <w:r>
        <w:t>Raog</w:t>
      </w:r>
      <w:proofErr w:type="spellEnd"/>
      <w:r>
        <w:t xml:space="preserve"> had no </w:t>
      </w:r>
      <w:proofErr w:type="gramStart"/>
      <w:r>
        <w:t>military</w:t>
      </w:r>
      <w:proofErr w:type="gramEnd"/>
      <w:r>
        <w:t xml:space="preserve"> and they were no threat to them. The draft message they prepared was:</w:t>
      </w:r>
    </w:p>
    <w:p w14:paraId="1651F9B8" w14:textId="77777777" w:rsidR="009E7BD1" w:rsidRDefault="009E7BD1" w:rsidP="009E7BD1"/>
    <w:p w14:paraId="61E5C788" w14:textId="77777777" w:rsidR="009E7BD1" w:rsidRPr="009E7BD1" w:rsidRDefault="009E7BD1" w:rsidP="009E7BD1">
      <w:pPr>
        <w:rPr>
          <w:rStyle w:val="IntenseReference"/>
        </w:rPr>
      </w:pPr>
      <w:r w:rsidRPr="009E7BD1">
        <w:rPr>
          <w:rStyle w:val="IntenseReference"/>
        </w:rPr>
        <w:t xml:space="preserve">We are excited about your rapid response. We have many resources and </w:t>
      </w:r>
      <w:proofErr w:type="spellStart"/>
      <w:r w:rsidRPr="009E7BD1">
        <w:rPr>
          <w:rStyle w:val="IntenseReference"/>
        </w:rPr>
        <w:t>Raog</w:t>
      </w:r>
      <w:proofErr w:type="spellEnd"/>
      <w:r w:rsidRPr="009E7BD1">
        <w:rPr>
          <w:rStyle w:val="IntenseReference"/>
        </w:rPr>
        <w:t xml:space="preserve">. We need time to answer all of your questions but be confident we have no </w:t>
      </w:r>
      <w:r w:rsidRPr="00D91DC2">
        <w:rPr>
          <w:rStyle w:val="IntenseReference"/>
          <w:noProof/>
        </w:rPr>
        <w:t>military</w:t>
      </w:r>
      <w:r w:rsidR="00D91DC2">
        <w:rPr>
          <w:rStyle w:val="IntenseReference"/>
          <w:noProof/>
        </w:rPr>
        <w:t>,</w:t>
      </w:r>
      <w:r w:rsidRPr="009E7BD1">
        <w:rPr>
          <w:rStyle w:val="IntenseReference"/>
        </w:rPr>
        <w:t xml:space="preserve"> and there is no reason that we will be aggressive to you. We share our sun and are eager to communicate with you.</w:t>
      </w:r>
    </w:p>
    <w:p w14:paraId="47249561" w14:textId="77777777" w:rsidR="009E7BD1" w:rsidRDefault="009E7BD1" w:rsidP="009E7BD1"/>
    <w:p w14:paraId="6183966F" w14:textId="2517BD6A" w:rsidR="009E7BD1" w:rsidRDefault="009E7BD1" w:rsidP="009E7BD1">
      <w:r>
        <w:t xml:space="preserve">After a reasonable time, the Grand Leader and the Orb </w:t>
      </w:r>
      <w:r w:rsidRPr="00D91DC2">
        <w:rPr>
          <w:noProof/>
        </w:rPr>
        <w:t>arrived</w:t>
      </w:r>
      <w:r w:rsidR="00D91DC2">
        <w:rPr>
          <w:noProof/>
        </w:rPr>
        <w:t>,</w:t>
      </w:r>
      <w:r>
        <w:t xml:space="preserve"> and </w:t>
      </w:r>
      <w:proofErr w:type="spellStart"/>
      <w:r>
        <w:t>Ornage</w:t>
      </w:r>
      <w:proofErr w:type="spellEnd"/>
      <w:r>
        <w:t xml:space="preserve"> and Doctor </w:t>
      </w:r>
      <w:proofErr w:type="spellStart"/>
      <w:r>
        <w:t>Lauto</w:t>
      </w:r>
      <w:proofErr w:type="spellEnd"/>
      <w:r>
        <w:t xml:space="preserve"> reviewed the message received from the twin planet and what they thought would be a reasonable response. </w:t>
      </w:r>
    </w:p>
    <w:p w14:paraId="102F0542" w14:textId="77777777" w:rsidR="009E7BD1" w:rsidRDefault="009E7BD1" w:rsidP="009E7BD1">
      <w:r>
        <w:t xml:space="preserve">The Grand Leader was overwhelmed and wasn’t sure what to do. He was </w:t>
      </w:r>
      <w:proofErr w:type="gramStart"/>
      <w:r>
        <w:t>definitely out</w:t>
      </w:r>
      <w:proofErr w:type="gramEnd"/>
      <w:r>
        <w:t xml:space="preserve"> of his area of expertise. He never thought that a response would be so sudden, but there he </w:t>
      </w:r>
      <w:r w:rsidRPr="00D91DC2">
        <w:rPr>
          <w:noProof/>
        </w:rPr>
        <w:t>was</w:t>
      </w:r>
      <w:r w:rsidR="00D91DC2">
        <w:rPr>
          <w:noProof/>
        </w:rPr>
        <w:t>,</w:t>
      </w:r>
      <w:r>
        <w:t xml:space="preserve"> and he had to give his opinion.</w:t>
      </w:r>
    </w:p>
    <w:p w14:paraId="76E95BC9" w14:textId="77777777" w:rsidR="009E7BD1" w:rsidRDefault="009E7BD1" w:rsidP="009E7BD1">
      <w:r>
        <w:t>“</w:t>
      </w:r>
      <w:proofErr w:type="spellStart"/>
      <w:r>
        <w:t>Ornage</w:t>
      </w:r>
      <w:proofErr w:type="spellEnd"/>
      <w:r>
        <w:t xml:space="preserve">, Doctor Wong, your response seems adequate, we want to be open with our </w:t>
      </w:r>
      <w:r w:rsidRPr="00D91DC2">
        <w:rPr>
          <w:noProof/>
        </w:rPr>
        <w:t>twin</w:t>
      </w:r>
      <w:r w:rsidR="00D91DC2">
        <w:rPr>
          <w:noProof/>
        </w:rPr>
        <w:t>,</w:t>
      </w:r>
      <w:r>
        <w:t xml:space="preserve"> and we don’t want to cause any fear on their part,” the Grand Leader contributed.</w:t>
      </w:r>
    </w:p>
    <w:p w14:paraId="717331AA" w14:textId="77777777" w:rsidR="009E7BD1" w:rsidRDefault="009E7BD1" w:rsidP="009E7BD1">
      <w:r>
        <w:lastRenderedPageBreak/>
        <w:t xml:space="preserve">The Orb was </w:t>
      </w:r>
      <w:r w:rsidRPr="00D91DC2">
        <w:rPr>
          <w:noProof/>
        </w:rPr>
        <w:t>silent</w:t>
      </w:r>
      <w:r w:rsidR="00D91DC2">
        <w:rPr>
          <w:noProof/>
        </w:rPr>
        <w:t>,</w:t>
      </w:r>
      <w:r>
        <w:t xml:space="preserve"> and when everyone looked at her for a comment, she hesitated then said, “Caution must be our leader. Our translations may not include </w:t>
      </w:r>
      <w:r w:rsidR="00B519BE">
        <w:t>each other’s</w:t>
      </w:r>
      <w:r>
        <w:t xml:space="preserve"> true meanings.</w:t>
      </w:r>
    </w:p>
    <w:p w14:paraId="6B454C81" w14:textId="1ACA552A" w:rsidR="009E7BD1" w:rsidRDefault="009E7BD1" w:rsidP="009E7BD1">
      <w:r>
        <w:t>Doctor Wong thought then said, “Yes, we must be cautious.</w:t>
      </w:r>
    </w:p>
    <w:p w14:paraId="5C94D38B" w14:textId="1A8E7C5F" w:rsidR="009E7BD1" w:rsidRDefault="009E7BD1" w:rsidP="009E7BD1">
      <w:r>
        <w:t xml:space="preserve">With that said, </w:t>
      </w:r>
      <w:proofErr w:type="spellStart"/>
      <w:r>
        <w:t>Ornage</w:t>
      </w:r>
      <w:proofErr w:type="spellEnd"/>
      <w:r>
        <w:t xml:space="preserve"> gave an indication to Doctor </w:t>
      </w:r>
      <w:proofErr w:type="spellStart"/>
      <w:r>
        <w:t>Lauto</w:t>
      </w:r>
      <w:proofErr w:type="spellEnd"/>
      <w:r>
        <w:t>, who translated the text into the Ora language</w:t>
      </w:r>
      <w:r w:rsidR="00C0396B">
        <w:t>,</w:t>
      </w:r>
      <w:r>
        <w:t xml:space="preserve"> and on </w:t>
      </w:r>
      <w:proofErr w:type="spellStart"/>
      <w:r>
        <w:t>Ornage’s</w:t>
      </w:r>
      <w:proofErr w:type="spellEnd"/>
      <w:r>
        <w:t xml:space="preserve"> hand motion</w:t>
      </w:r>
      <w:r w:rsidR="00C0396B">
        <w:t>,</w:t>
      </w:r>
      <w:r>
        <w:t xml:space="preserve"> he transmitted it to the twin planet.</w:t>
      </w:r>
    </w:p>
    <w:p w14:paraId="54845DE0" w14:textId="77777777" w:rsidR="009E7BD1" w:rsidRDefault="009E7BD1" w:rsidP="009E7BD1">
      <w:r>
        <w:t xml:space="preserve">Everyone in the room was aware that everything they knew had changed. </w:t>
      </w:r>
      <w:r w:rsidRPr="00FE1B18">
        <w:rPr>
          <w:noProof/>
        </w:rPr>
        <w:t>They</w:t>
      </w:r>
      <w:r>
        <w:t xml:space="preserve"> were waiting for a </w:t>
      </w:r>
      <w:r w:rsidRPr="00D91DC2">
        <w:rPr>
          <w:noProof/>
        </w:rPr>
        <w:t>response</w:t>
      </w:r>
      <w:r w:rsidR="00D91DC2">
        <w:rPr>
          <w:noProof/>
        </w:rPr>
        <w:t>,</w:t>
      </w:r>
      <w:r>
        <w:t xml:space="preserve"> and </w:t>
      </w:r>
      <w:r w:rsidRPr="00FE1B18">
        <w:rPr>
          <w:noProof/>
        </w:rPr>
        <w:t>they</w:t>
      </w:r>
      <w:r>
        <w:t xml:space="preserve"> were afraid that </w:t>
      </w:r>
      <w:r w:rsidRPr="00FE1B18">
        <w:rPr>
          <w:noProof/>
        </w:rPr>
        <w:t>they</w:t>
      </w:r>
      <w:r>
        <w:t xml:space="preserve"> might get one.</w:t>
      </w:r>
    </w:p>
    <w:p w14:paraId="7512472B" w14:textId="77777777" w:rsidR="009E7BD1" w:rsidRDefault="009E7BD1" w:rsidP="009E7BD1">
      <w:pPr>
        <w:pStyle w:val="SceneSeparator"/>
      </w:pPr>
      <w:r>
        <w:t>&gt;&gt;&gt;&gt;&gt;&gt;&gt;&gt;&gt;&gt;&gt;&gt;&gt;&gt;&gt;&gt;&gt;&gt;&gt;&gt;</w:t>
      </w:r>
    </w:p>
    <w:p w14:paraId="594132EF" w14:textId="325EB09C" w:rsidR="009E7BD1" w:rsidRDefault="009E7BD1" w:rsidP="009E7BD1">
      <w:r>
        <w:t xml:space="preserve">General </w:t>
      </w:r>
      <w:r w:rsidRPr="00D91DC2">
        <w:rPr>
          <w:noProof/>
        </w:rPr>
        <w:t>Aarm's</w:t>
      </w:r>
      <w:r>
        <w:t xml:space="preserve"> craft had arrived. His orders were clear</w:t>
      </w:r>
      <w:r w:rsidR="00C0396B">
        <w:t>,</w:t>
      </w:r>
      <w:r>
        <w:t xml:space="preserve"> and even though he didn't like them, they must be accomplished. </w:t>
      </w:r>
      <w:proofErr w:type="spellStart"/>
      <w:r>
        <w:t>Imbata</w:t>
      </w:r>
      <w:proofErr w:type="spellEnd"/>
      <w:r>
        <w:t xml:space="preserve"> hovered around like a </w:t>
      </w:r>
      <w:r w:rsidRPr="00D91DC2">
        <w:rPr>
          <w:noProof/>
        </w:rPr>
        <w:t>Perota</w:t>
      </w:r>
      <w:r>
        <w:t xml:space="preserve"> waiting to pick</w:t>
      </w:r>
      <w:r w:rsidR="00C0396B">
        <w:t xml:space="preserve"> </w:t>
      </w:r>
      <w:r>
        <w:t>up a scrap of food.</w:t>
      </w:r>
    </w:p>
    <w:p w14:paraId="354BCD79" w14:textId="77777777" w:rsidR="009E7BD1" w:rsidRDefault="009E7BD1" w:rsidP="009E7BD1">
      <w:pPr>
        <w:pStyle w:val="SceneSeparator"/>
      </w:pPr>
      <w:r>
        <w:t>&gt;&gt;&gt;&gt;&gt;&gt;&gt;&gt;&gt;&gt;&gt;&gt;&gt;&gt;&gt;&gt;&gt;&gt;&gt;&gt;</w:t>
      </w:r>
    </w:p>
    <w:p w14:paraId="38165BD9" w14:textId="77777777" w:rsidR="009E7BD1" w:rsidRDefault="009E7BD1" w:rsidP="009E7BD1">
      <w:proofErr w:type="spellStart"/>
      <w:r>
        <w:t>Irrm</w:t>
      </w:r>
      <w:proofErr w:type="spellEnd"/>
      <w:r>
        <w:t xml:space="preserve"> was happy, he had </w:t>
      </w:r>
      <w:r w:rsidRPr="00D91DC2">
        <w:rPr>
          <w:noProof/>
        </w:rPr>
        <w:t>arrived</w:t>
      </w:r>
      <w:r w:rsidR="00D91DC2">
        <w:rPr>
          <w:noProof/>
        </w:rPr>
        <w:t>,</w:t>
      </w:r>
      <w:r>
        <w:t xml:space="preserve"> and his cargo was unloading. His job was to sit and wait. At some point, someone would tell him what to do, but it wasn't his place to ask.</w:t>
      </w:r>
    </w:p>
    <w:p w14:paraId="4CCE52D9" w14:textId="77777777" w:rsidR="009E7BD1" w:rsidRDefault="009E7BD1" w:rsidP="009E7BD1">
      <w:pPr>
        <w:pStyle w:val="SceneSeparator"/>
      </w:pPr>
      <w:r>
        <w:lastRenderedPageBreak/>
        <w:t>&gt;&gt;&gt;&gt;&gt;&gt;&gt;&gt;&gt;&gt;&gt;&gt;&gt;&gt;&gt;&gt;&gt;&gt;&gt;&gt;</w:t>
      </w:r>
    </w:p>
    <w:p w14:paraId="224D1F75" w14:textId="2643D942" w:rsidR="009E7BD1" w:rsidRDefault="009E7BD1" w:rsidP="009E7BD1">
      <w:proofErr w:type="spellStart"/>
      <w:r>
        <w:t>Romaa</w:t>
      </w:r>
      <w:proofErr w:type="spellEnd"/>
      <w:r>
        <w:t xml:space="preserve"> wasn't in the ideal position. The craft that she was on was in the area but not directly involved. She knew that </w:t>
      </w:r>
      <w:proofErr w:type="spellStart"/>
      <w:r>
        <w:t>VanMacca</w:t>
      </w:r>
      <w:proofErr w:type="spellEnd"/>
      <w:r w:rsidR="00C0396B">
        <w:t>,</w:t>
      </w:r>
      <w:r>
        <w:t xml:space="preserve"> the Supreme Leader</w:t>
      </w:r>
      <w:r w:rsidR="00C0396B">
        <w:t>,</w:t>
      </w:r>
      <w:r>
        <w:t xml:space="preserve"> would want to be near, </w:t>
      </w:r>
      <w:r w:rsidR="00C0396B">
        <w:t>watch,</w:t>
      </w:r>
      <w:r>
        <w:t xml:space="preserve"> and </w:t>
      </w:r>
      <w:r w:rsidR="00C0396B">
        <w:t>en</w:t>
      </w:r>
      <w:r>
        <w:t xml:space="preserve">sure that </w:t>
      </w:r>
      <w:proofErr w:type="gramStart"/>
      <w:r>
        <w:t>all of</w:t>
      </w:r>
      <w:proofErr w:type="gramEnd"/>
      <w:r>
        <w:t xml:space="preserve"> h</w:t>
      </w:r>
      <w:r w:rsidR="00C0396B">
        <w:t xml:space="preserve">er </w:t>
      </w:r>
      <w:r>
        <w:t xml:space="preserve">generals did as they were told. If </w:t>
      </w:r>
      <w:proofErr w:type="spellStart"/>
      <w:r>
        <w:t>Romaa</w:t>
      </w:r>
      <w:proofErr w:type="spellEnd"/>
      <w:r>
        <w:t xml:space="preserve"> was too far away, it was unclear how or when she could start her plans. She would have to wait and assume that the opportunity would become obvious.</w:t>
      </w:r>
    </w:p>
    <w:p w14:paraId="03BC9011" w14:textId="77777777" w:rsidR="009E7BD1" w:rsidRDefault="009E7BD1" w:rsidP="009E7BD1">
      <w:pPr>
        <w:pStyle w:val="SceneSeparator"/>
      </w:pPr>
      <w:r>
        <w:t>&gt;&gt;&gt;&gt;&gt;&gt;&gt;&gt;&gt;&gt;&gt;&gt;&gt;&gt;&gt;&gt;&gt;&gt;&gt;&gt;</w:t>
      </w:r>
    </w:p>
    <w:p w14:paraId="73EF975E" w14:textId="13F28661" w:rsidR="009E7BD1" w:rsidRDefault="009E7BD1" w:rsidP="009E7BD1">
      <w:proofErr w:type="spellStart"/>
      <w:r>
        <w:t>Erom</w:t>
      </w:r>
      <w:proofErr w:type="spellEnd"/>
      <w:r>
        <w:t xml:space="preserve"> sat in his conference room with most of his staff. The room was dead </w:t>
      </w:r>
      <w:r w:rsidRPr="00D91DC2">
        <w:rPr>
          <w:noProof/>
        </w:rPr>
        <w:t>silent</w:t>
      </w:r>
      <w:r w:rsidR="00D91DC2">
        <w:rPr>
          <w:noProof/>
        </w:rPr>
        <w:t>,</w:t>
      </w:r>
      <w:r>
        <w:t xml:space="preserve"> and they were barely breathing. </w:t>
      </w:r>
      <w:proofErr w:type="spellStart"/>
      <w:r>
        <w:t>Erom</w:t>
      </w:r>
      <w:proofErr w:type="spellEnd"/>
      <w:r>
        <w:t xml:space="preserve"> was very deep in thought and asking himself, was there anything he could have done better to prepare for this? He knew that he had already done a great deal, but that, sometimes</w:t>
      </w:r>
      <w:r w:rsidR="00C0396B">
        <w:t>,</w:t>
      </w:r>
      <w:r>
        <w:t xml:space="preserve"> is not enough. He kept going over his staff’s preparations in his mind and wondering how to improve them, who needed them, would they need them. Those and many other questions were almost haunting him.</w:t>
      </w:r>
    </w:p>
    <w:p w14:paraId="498EDE05" w14:textId="67646005" w:rsidR="009E7BD1" w:rsidRDefault="009E7BD1" w:rsidP="009E7BD1">
      <w:r>
        <w:t xml:space="preserve">He was worried about his life partner. </w:t>
      </w:r>
      <w:proofErr w:type="spellStart"/>
      <w:r>
        <w:t>Iorata</w:t>
      </w:r>
      <w:proofErr w:type="spellEnd"/>
      <w:r>
        <w:t xml:space="preserve"> was a strong </w:t>
      </w:r>
      <w:proofErr w:type="spellStart"/>
      <w:r>
        <w:t>Raog</w:t>
      </w:r>
      <w:proofErr w:type="spellEnd"/>
      <w:r>
        <w:t xml:space="preserve">, but she was also </w:t>
      </w:r>
      <w:proofErr w:type="gramStart"/>
      <w:r>
        <w:t>very sensitive</w:t>
      </w:r>
      <w:proofErr w:type="gramEnd"/>
      <w:r w:rsidR="00C0396B">
        <w:t>,</w:t>
      </w:r>
      <w:r>
        <w:t xml:space="preserve"> and this turmoil within the soul of Varo would be hard on her. She was </w:t>
      </w:r>
      <w:proofErr w:type="gramStart"/>
      <w:r>
        <w:t>very close</w:t>
      </w:r>
      <w:proofErr w:type="gramEnd"/>
      <w:r>
        <w:t xml:space="preserve"> with </w:t>
      </w:r>
      <w:proofErr w:type="spellStart"/>
      <w:r>
        <w:t>Lretta</w:t>
      </w:r>
      <w:proofErr w:type="spellEnd"/>
      <w:r w:rsidR="00C0396B">
        <w:t>,</w:t>
      </w:r>
      <w:r>
        <w:t xml:space="preserve"> and </w:t>
      </w:r>
      <w:proofErr w:type="spellStart"/>
      <w:r>
        <w:t>Erom</w:t>
      </w:r>
      <w:proofErr w:type="spellEnd"/>
      <w:r>
        <w:t xml:space="preserve"> knew they had talked a lot about the changing times and the impacts to the </w:t>
      </w:r>
      <w:proofErr w:type="spellStart"/>
      <w:r>
        <w:t>Raog</w:t>
      </w:r>
      <w:proofErr w:type="spellEnd"/>
      <w:r>
        <w:t xml:space="preserve">. </w:t>
      </w:r>
    </w:p>
    <w:p w14:paraId="08E83CD0" w14:textId="617DFA06" w:rsidR="009E7BD1" w:rsidRDefault="009E7BD1" w:rsidP="009E7BD1">
      <w:proofErr w:type="spellStart"/>
      <w:r>
        <w:t>Erom</w:t>
      </w:r>
      <w:proofErr w:type="spellEnd"/>
      <w:r>
        <w:t xml:space="preserve"> was a man who acted, and although he had sympathy for those who worried about the subtleties, he found comfort in his actions. He prayed to Varo that </w:t>
      </w:r>
      <w:proofErr w:type="spellStart"/>
      <w:r>
        <w:t>Iorata</w:t>
      </w:r>
      <w:proofErr w:type="spellEnd"/>
      <w:r>
        <w:t xml:space="preserve"> would be able to cope and help </w:t>
      </w:r>
      <w:proofErr w:type="spellStart"/>
      <w:r>
        <w:t>Lretta</w:t>
      </w:r>
      <w:proofErr w:type="spellEnd"/>
      <w:r>
        <w:t xml:space="preserve"> if she needed</w:t>
      </w:r>
      <w:r w:rsidR="00C0396B">
        <w:t xml:space="preserve"> it</w:t>
      </w:r>
      <w:r>
        <w:t>.</w:t>
      </w:r>
    </w:p>
    <w:p w14:paraId="5071A69E" w14:textId="77777777" w:rsidR="009E7BD1" w:rsidRDefault="009E7BD1" w:rsidP="009E7BD1">
      <w:pPr>
        <w:pStyle w:val="Chapter"/>
      </w:pPr>
      <w:bookmarkStart w:id="15" w:name="_Toc466466909"/>
      <w:r>
        <w:lastRenderedPageBreak/>
        <w:t>9-The Realization</w:t>
      </w:r>
      <w:bookmarkEnd w:id="15"/>
    </w:p>
    <w:p w14:paraId="3311D7F0" w14:textId="0D7A9652" w:rsidR="009E7BD1" w:rsidRDefault="009E7BD1" w:rsidP="006D784A">
      <w:pPr>
        <w:pStyle w:val="FirstParagraph"/>
      </w:pPr>
      <w:r>
        <w:t>Ilana left her meeting structure where she had just completed a late</w:t>
      </w:r>
      <w:r w:rsidR="00C0396B">
        <w:t>-</w:t>
      </w:r>
      <w:r>
        <w:t xml:space="preserve">night meeting with her regional </w:t>
      </w:r>
      <w:r w:rsidRPr="00D91DC2">
        <w:rPr>
          <w:noProof/>
        </w:rPr>
        <w:t>coordinators</w:t>
      </w:r>
      <w:r w:rsidR="00D91DC2">
        <w:rPr>
          <w:noProof/>
        </w:rPr>
        <w:t>,</w:t>
      </w:r>
      <w:r>
        <w:t xml:space="preserve"> and she heard a very loud noise in the sky. She turned and looked up and almost shrieked at what she saw. There was a giant structure lowering itself from the sky of Varo. It made enough noise that Ilana’s hearing was hurting, and it caused the soil to shake beneath her feet. The structure had tremendous clouds of smoke and flames coming from its bottom that lit the sky and ground around her it as it descended.</w:t>
      </w:r>
    </w:p>
    <w:p w14:paraId="4E95D22D" w14:textId="32E56F6D" w:rsidR="009E7BD1" w:rsidRDefault="009E7BD1" w:rsidP="009E7BD1">
      <w:r>
        <w:t xml:space="preserve">She had seen a couple of the </w:t>
      </w:r>
      <w:proofErr w:type="spellStart"/>
      <w:r>
        <w:t>Raog</w:t>
      </w:r>
      <w:proofErr w:type="spellEnd"/>
      <w:r>
        <w:t xml:space="preserve"> space flights returning from satellite maintenance</w:t>
      </w:r>
      <w:r w:rsidR="00C0396B">
        <w:t>,</w:t>
      </w:r>
      <w:r>
        <w:t xml:space="preserve"> and that structure was a hundred times larger than anything she saw before.</w:t>
      </w:r>
    </w:p>
    <w:p w14:paraId="64ACE6D5" w14:textId="77777777" w:rsidR="009E7BD1" w:rsidRDefault="009E7BD1" w:rsidP="009E7BD1">
      <w:r>
        <w:t>Ilana was so frightened she was unable to move from where she was standing. Some of her companions approached her and stood with a mix of awe and horror.</w:t>
      </w:r>
    </w:p>
    <w:p w14:paraId="58205517" w14:textId="77777777" w:rsidR="009E7BD1" w:rsidRDefault="009E7BD1" w:rsidP="009E7BD1">
      <w:r>
        <w:t xml:space="preserve">One of them spoke to the group in a loud voice so they could be heard, “My Varo, what is </w:t>
      </w:r>
      <w:proofErr w:type="gramStart"/>
      <w:r>
        <w:t>that,</w:t>
      </w:r>
      <w:proofErr w:type="gramEnd"/>
      <w:r>
        <w:t xml:space="preserve"> what is happening?” None of them had an answer.</w:t>
      </w:r>
    </w:p>
    <w:p w14:paraId="6B6D39C8" w14:textId="5A51A198" w:rsidR="009E7BD1" w:rsidRDefault="009E7BD1" w:rsidP="009E7BD1">
      <w:r>
        <w:t xml:space="preserve">Finally, as the structure approached the soil, Ilana yelled at the top </w:t>
      </w:r>
      <w:r w:rsidR="00C0396B">
        <w:t xml:space="preserve">of </w:t>
      </w:r>
      <w:r>
        <w:t>her lungs, “Please</w:t>
      </w:r>
      <w:r w:rsidR="00A700F5">
        <w:t>,</w:t>
      </w:r>
      <w:r>
        <w:t xml:space="preserve"> someone </w:t>
      </w:r>
      <w:r w:rsidRPr="00A700F5">
        <w:rPr>
          <w:noProof/>
        </w:rPr>
        <w:t>inform</w:t>
      </w:r>
      <w:r>
        <w:t xml:space="preserve"> the </w:t>
      </w:r>
      <w:r w:rsidR="004913DF">
        <w:t>capitol</w:t>
      </w:r>
      <w:r>
        <w:t xml:space="preserve"> and </w:t>
      </w:r>
      <w:r w:rsidRPr="00FE1B18">
        <w:rPr>
          <w:noProof/>
        </w:rPr>
        <w:t>go</w:t>
      </w:r>
      <w:r>
        <w:t xml:space="preserve"> to your homes, tell everyone to go to theirs. Protect your young and stay in your home. Now please go rapidly</w:t>
      </w:r>
      <w:r w:rsidR="00C0396B">
        <w:t>,</w:t>
      </w:r>
      <w:r>
        <w:t xml:space="preserve"> and may Varo be with you.”</w:t>
      </w:r>
    </w:p>
    <w:p w14:paraId="584E931C" w14:textId="10FCF30B" w:rsidR="009E7BD1" w:rsidRPr="005051C4" w:rsidRDefault="009E7BD1" w:rsidP="009E7BD1">
      <w:pPr>
        <w:rPr>
          <w:i/>
        </w:rPr>
      </w:pPr>
      <w:r>
        <w:t xml:space="preserve">With her admonition, they parted quickly and moved away, leaving Ilana standing in front of her meeting dwelling. After a moment, she realized that she also needed to rush to her home and protect her young. She moved away </w:t>
      </w:r>
      <w:r>
        <w:lastRenderedPageBreak/>
        <w:t>as fast as possible, still watching the descending structure with one of her eyes</w:t>
      </w:r>
      <w:r w:rsidR="00C0396B">
        <w:t>;</w:t>
      </w:r>
      <w:r>
        <w:t xml:space="preserve"> she thought, </w:t>
      </w:r>
      <w:r w:rsidR="005051C4" w:rsidRPr="005051C4">
        <w:rPr>
          <w:i/>
        </w:rPr>
        <w:t>“</w:t>
      </w:r>
      <w:r w:rsidRPr="005051C4">
        <w:rPr>
          <w:i/>
        </w:rPr>
        <w:t xml:space="preserve">I hope my </w:t>
      </w:r>
      <w:proofErr w:type="spellStart"/>
      <w:r w:rsidRPr="005051C4">
        <w:rPr>
          <w:i/>
        </w:rPr>
        <w:t>Jabom</w:t>
      </w:r>
      <w:proofErr w:type="spellEnd"/>
      <w:r w:rsidRPr="005051C4">
        <w:rPr>
          <w:i/>
        </w:rPr>
        <w:t xml:space="preserve"> won’t be damaged.</w:t>
      </w:r>
      <w:r w:rsidR="005051C4" w:rsidRPr="005051C4">
        <w:rPr>
          <w:i/>
        </w:rPr>
        <w:t>”</w:t>
      </w:r>
    </w:p>
    <w:p w14:paraId="596E70E9" w14:textId="77777777" w:rsidR="009E7BD1" w:rsidRDefault="009E7BD1" w:rsidP="009E7BD1">
      <w:pPr>
        <w:pStyle w:val="SceneSeparator"/>
      </w:pPr>
      <w:r>
        <w:t>&gt;&gt;&gt;&gt;&gt;&gt;&gt;&gt;&gt;&gt;&gt;&gt;&gt;&gt;&gt;&gt;&gt;&gt;&gt;&gt;</w:t>
      </w:r>
    </w:p>
    <w:p w14:paraId="7CEE8F61" w14:textId="5304A125" w:rsidR="009E7BD1" w:rsidRDefault="009E7BD1" w:rsidP="009E7BD1">
      <w:proofErr w:type="spellStart"/>
      <w:r>
        <w:t>Ornage</w:t>
      </w:r>
      <w:proofErr w:type="spellEnd"/>
      <w:r>
        <w:t xml:space="preserve"> rested on his pad with his father, Doctor </w:t>
      </w:r>
      <w:proofErr w:type="spellStart"/>
      <w:r>
        <w:t>Lauto</w:t>
      </w:r>
      <w:proofErr w:type="spellEnd"/>
      <w:r w:rsidR="00C0396B">
        <w:t>,</w:t>
      </w:r>
      <w:r>
        <w:t xml:space="preserve"> and the Grand </w:t>
      </w:r>
      <w:r w:rsidRPr="00FE1B18">
        <w:rPr>
          <w:noProof/>
        </w:rPr>
        <w:t>Leader beside</w:t>
      </w:r>
      <w:r>
        <w:t xml:space="preserve"> him. None of them knew how long they'd have to wait for a response after the message was sent. It could be immediate or take many days. So, they waited.</w:t>
      </w:r>
    </w:p>
    <w:p w14:paraId="66FF7C4A" w14:textId="66B099E4" w:rsidR="009E7BD1" w:rsidRDefault="009E7BD1" w:rsidP="009E7BD1">
      <w:r>
        <w:t xml:space="preserve">After a long time, </w:t>
      </w:r>
      <w:proofErr w:type="spellStart"/>
      <w:r>
        <w:t>Ornage</w:t>
      </w:r>
      <w:proofErr w:type="spellEnd"/>
      <w:r>
        <w:t xml:space="preserve"> felt that they had waited long enough, and he said, “It appears nothing major is going to happen. I suggest that we go to our residences and wait for a response. We will have the control room staffed throughout the day and </w:t>
      </w:r>
      <w:r w:rsidRPr="00D91DC2">
        <w:rPr>
          <w:noProof/>
        </w:rPr>
        <w:t>night</w:t>
      </w:r>
      <w:r w:rsidR="00D91DC2">
        <w:rPr>
          <w:noProof/>
        </w:rPr>
        <w:t>,</w:t>
      </w:r>
      <w:r>
        <w:t xml:space="preserve"> so if something is received, we’ll be notified.” That made sense to all present, so they made their departing congratulations and encourage</w:t>
      </w:r>
      <w:r w:rsidR="00C0396B">
        <w:t>d</w:t>
      </w:r>
      <w:r>
        <w:t xml:space="preserve"> a quick response.</w:t>
      </w:r>
    </w:p>
    <w:p w14:paraId="72500D0E" w14:textId="22F9528C" w:rsidR="009E7BD1" w:rsidRDefault="009E7BD1" w:rsidP="009E7BD1">
      <w:proofErr w:type="spellStart"/>
      <w:r>
        <w:t>Ornage</w:t>
      </w:r>
      <w:proofErr w:type="spellEnd"/>
      <w:r>
        <w:t xml:space="preserve"> and </w:t>
      </w:r>
      <w:proofErr w:type="spellStart"/>
      <w:r>
        <w:t>Sonyata</w:t>
      </w:r>
      <w:proofErr w:type="spellEnd"/>
      <w:r>
        <w:t xml:space="preserve"> made their way </w:t>
      </w:r>
      <w:r w:rsidRPr="00D91DC2">
        <w:rPr>
          <w:noProof/>
        </w:rPr>
        <w:t>home</w:t>
      </w:r>
      <w:r w:rsidR="00D91DC2">
        <w:rPr>
          <w:noProof/>
        </w:rPr>
        <w:t>,</w:t>
      </w:r>
      <w:r>
        <w:t xml:space="preserve"> and </w:t>
      </w:r>
      <w:proofErr w:type="spellStart"/>
      <w:r>
        <w:t>Sonyata</w:t>
      </w:r>
      <w:proofErr w:type="spellEnd"/>
      <w:r>
        <w:t xml:space="preserve"> was in a pensive mood</w:t>
      </w:r>
      <w:r w:rsidR="00C0396B">
        <w:t>;</w:t>
      </w:r>
      <w:r>
        <w:t xml:space="preserve"> </w:t>
      </w:r>
      <w:proofErr w:type="spellStart"/>
      <w:r>
        <w:t>Ornage</w:t>
      </w:r>
      <w:proofErr w:type="spellEnd"/>
      <w:r>
        <w:t xml:space="preserve"> asked her, “You seem quiet since we left. What are you thinking?”</w:t>
      </w:r>
    </w:p>
    <w:p w14:paraId="0411BAB1" w14:textId="51E08EF6" w:rsidR="009E7BD1" w:rsidRDefault="009E7BD1" w:rsidP="009E7BD1">
      <w:proofErr w:type="spellStart"/>
      <w:r>
        <w:t>Sonyata</w:t>
      </w:r>
      <w:proofErr w:type="spellEnd"/>
      <w:r>
        <w:t xml:space="preserve"> </w:t>
      </w:r>
      <w:r w:rsidR="00FE1B18">
        <w:t xml:space="preserve">had </w:t>
      </w:r>
      <w:r w:rsidRPr="00FE1B18">
        <w:rPr>
          <w:noProof/>
        </w:rPr>
        <w:t>hesitated</w:t>
      </w:r>
      <w:r>
        <w:t xml:space="preserve"> for a few moments before she responded, “</w:t>
      </w:r>
      <w:proofErr w:type="spellStart"/>
      <w:r>
        <w:t>Ornage</w:t>
      </w:r>
      <w:proofErr w:type="spellEnd"/>
      <w:r>
        <w:t>, the Ora from our twin planet</w:t>
      </w:r>
      <w:r w:rsidR="00C0396B">
        <w:t>,</w:t>
      </w:r>
      <w:r>
        <w:t xml:space="preserve"> asked some curious questions in that second transmission. For some reason, I’m </w:t>
      </w:r>
      <w:r w:rsidRPr="00D91DC2">
        <w:rPr>
          <w:noProof/>
        </w:rPr>
        <w:t>uncomfortable</w:t>
      </w:r>
      <w:r w:rsidR="00D91DC2">
        <w:rPr>
          <w:noProof/>
        </w:rPr>
        <w:t>,</w:t>
      </w:r>
      <w:r>
        <w:t xml:space="preserve"> and maybe we should have thought more before responding.” She hesitated a little more before saying, “They asked about us but provided no information about themselves.”</w:t>
      </w:r>
    </w:p>
    <w:p w14:paraId="3733BB4B" w14:textId="77777777" w:rsidR="009E7BD1" w:rsidRDefault="009E7BD1" w:rsidP="009E7BD1">
      <w:proofErr w:type="spellStart"/>
      <w:r>
        <w:t>Ornage</w:t>
      </w:r>
      <w:proofErr w:type="spellEnd"/>
      <w:r>
        <w:t xml:space="preserve"> thought as he walked. Then he responded, “Perhaps so. We may have been too optimistic about their motivations. Not all living things are like us. Let us pray to </w:t>
      </w:r>
      <w:r>
        <w:lastRenderedPageBreak/>
        <w:t xml:space="preserve">Varo that we’re worrying too much.” </w:t>
      </w:r>
      <w:proofErr w:type="spellStart"/>
      <w:r>
        <w:t>Sonyata</w:t>
      </w:r>
      <w:proofErr w:type="spellEnd"/>
      <w:r>
        <w:t xml:space="preserve"> </w:t>
      </w:r>
      <w:r w:rsidRPr="00D91DC2">
        <w:rPr>
          <w:noProof/>
        </w:rPr>
        <w:t>nodded</w:t>
      </w:r>
      <w:r w:rsidR="00D91DC2">
        <w:rPr>
          <w:noProof/>
        </w:rPr>
        <w:t>,</w:t>
      </w:r>
      <w:r>
        <w:t xml:space="preserve"> and they continued walking to their home.</w:t>
      </w:r>
    </w:p>
    <w:p w14:paraId="56A4FF6A" w14:textId="77777777" w:rsidR="009E7BD1" w:rsidRDefault="009E7BD1" w:rsidP="009E7BD1">
      <w:r>
        <w:t>They were both tired and planned to make it a short evening and get some rest.</w:t>
      </w:r>
    </w:p>
    <w:p w14:paraId="12E7772D" w14:textId="77777777" w:rsidR="009E7BD1" w:rsidRDefault="009E7BD1" w:rsidP="009E7BD1">
      <w:pPr>
        <w:pStyle w:val="SceneSeparator"/>
      </w:pPr>
      <w:r>
        <w:t>&gt;&gt;&gt;&gt;&gt;&gt;&gt;&gt;&gt;&gt;&gt;&gt;&gt;&gt;&gt;&gt;&gt;&gt;&gt;&gt;</w:t>
      </w:r>
    </w:p>
    <w:p w14:paraId="54D3C1E1" w14:textId="77777777" w:rsidR="009E7BD1" w:rsidRDefault="009E7BD1" w:rsidP="009E7BD1">
      <w:proofErr w:type="spellStart"/>
      <w:r>
        <w:t>Ornage</w:t>
      </w:r>
      <w:proofErr w:type="spellEnd"/>
      <w:r>
        <w:t xml:space="preserve"> was drowsy and felt like he was emerging from a dark room when he realized that someone was pounding on their home’s front door. He reached aside and touched </w:t>
      </w:r>
      <w:proofErr w:type="spellStart"/>
      <w:r>
        <w:t>Sonyata’s</w:t>
      </w:r>
      <w:proofErr w:type="spellEnd"/>
      <w:r>
        <w:t xml:space="preserve"> hand, “Dear, someone is trying to wake us.” </w:t>
      </w:r>
    </w:p>
    <w:p w14:paraId="5AC1A7FB" w14:textId="2ED965DC" w:rsidR="009E7BD1" w:rsidRDefault="009E7BD1" w:rsidP="009E7BD1">
      <w:r>
        <w:t xml:space="preserve">For some reason, that startled </w:t>
      </w:r>
      <w:r w:rsidRPr="00D91DC2">
        <w:rPr>
          <w:noProof/>
        </w:rPr>
        <w:t>Sonyata</w:t>
      </w:r>
      <w:r w:rsidR="00D91DC2">
        <w:rPr>
          <w:noProof/>
        </w:rPr>
        <w:t>,</w:t>
      </w:r>
      <w:r>
        <w:t xml:space="preserve"> and she woke quickly and stood up</w:t>
      </w:r>
      <w:r w:rsidR="00C0396B">
        <w:t>,</w:t>
      </w:r>
      <w:r>
        <w:t xml:space="preserve"> saying, “What is happening?” </w:t>
      </w:r>
      <w:proofErr w:type="spellStart"/>
      <w:r>
        <w:t>Ornage</w:t>
      </w:r>
      <w:proofErr w:type="spellEnd"/>
      <w:r>
        <w:t xml:space="preserve"> rose to see who was seeking entrance.</w:t>
      </w:r>
    </w:p>
    <w:p w14:paraId="525640D1" w14:textId="687B6283" w:rsidR="009E7BD1" w:rsidRDefault="009E7BD1" w:rsidP="009E7BD1">
      <w:proofErr w:type="spellStart"/>
      <w:r>
        <w:t>Ornage</w:t>
      </w:r>
      <w:proofErr w:type="spellEnd"/>
      <w:r>
        <w:t xml:space="preserve"> opened the door to his </w:t>
      </w:r>
      <w:r w:rsidRPr="00D91DC2">
        <w:rPr>
          <w:noProof/>
        </w:rPr>
        <w:t>home</w:t>
      </w:r>
      <w:r w:rsidR="00D91DC2">
        <w:rPr>
          <w:noProof/>
        </w:rPr>
        <w:t>,</w:t>
      </w:r>
      <w:r>
        <w:t xml:space="preserve"> and one of the Grand Leader’s assistants enthusiastically said, “Please come</w:t>
      </w:r>
      <w:r w:rsidR="00C0396B">
        <w:t>;</w:t>
      </w:r>
      <w:r>
        <w:t xml:space="preserve"> something major is happening. I’m here to transport you and your life partner to the launch facility immediately.”</w:t>
      </w:r>
    </w:p>
    <w:p w14:paraId="52017CB3" w14:textId="0BA1725F" w:rsidR="009E7BD1" w:rsidRDefault="009E7BD1" w:rsidP="009E7BD1">
      <w:proofErr w:type="spellStart"/>
      <w:r>
        <w:t>Ornage</w:t>
      </w:r>
      <w:proofErr w:type="spellEnd"/>
      <w:r>
        <w:t xml:space="preserve"> hurried to his resting area and spoke with </w:t>
      </w:r>
      <w:proofErr w:type="spellStart"/>
      <w:r>
        <w:t>Sonyata</w:t>
      </w:r>
      <w:proofErr w:type="spellEnd"/>
      <w:r w:rsidR="00C0396B">
        <w:t>,</w:t>
      </w:r>
      <w:r>
        <w:t xml:space="preserve"> and they prepared themselves to leave. </w:t>
      </w:r>
      <w:proofErr w:type="spellStart"/>
      <w:r>
        <w:t>Ornage</w:t>
      </w:r>
      <w:proofErr w:type="spellEnd"/>
      <w:r>
        <w:t xml:space="preserve"> mentioned that maybe there was a response to the last message that they had sent. </w:t>
      </w:r>
      <w:proofErr w:type="gramStart"/>
      <w:r>
        <w:t>Both of them</w:t>
      </w:r>
      <w:proofErr w:type="gramEnd"/>
      <w:r>
        <w:t xml:space="preserve"> assumed that is what happened</w:t>
      </w:r>
      <w:r w:rsidR="00C0396B">
        <w:t>,</w:t>
      </w:r>
      <w:r>
        <w:t xml:space="preserve"> and they were anxious to hear a response.</w:t>
      </w:r>
    </w:p>
    <w:p w14:paraId="1E19B2A6" w14:textId="77777777" w:rsidR="009E7BD1" w:rsidRDefault="009E7BD1" w:rsidP="009E7BD1">
      <w:r>
        <w:t>While they rode with the transport driver, they asked him if he knew</w:t>
      </w:r>
      <w:r w:rsidR="00E20F88">
        <w:t xml:space="preserve"> what</w:t>
      </w:r>
      <w:r>
        <w:t xml:space="preserve"> happened. He didn’t, he was just told to escort </w:t>
      </w:r>
      <w:proofErr w:type="spellStart"/>
      <w:r>
        <w:t>Ornage</w:t>
      </w:r>
      <w:proofErr w:type="spellEnd"/>
      <w:r>
        <w:t xml:space="preserve"> and </w:t>
      </w:r>
      <w:proofErr w:type="spellStart"/>
      <w:r>
        <w:t>Sonyata</w:t>
      </w:r>
      <w:proofErr w:type="spellEnd"/>
      <w:r>
        <w:t xml:space="preserve"> to the facility immediately, and he emphasized how strongly the Grand Leader had said, “Immediately.”</w:t>
      </w:r>
    </w:p>
    <w:p w14:paraId="5AE7590E" w14:textId="4BAD574A" w:rsidR="009E7BD1" w:rsidRDefault="009E7BD1" w:rsidP="009E7BD1">
      <w:r>
        <w:t xml:space="preserve">When they arrived at the facility, </w:t>
      </w:r>
      <w:proofErr w:type="spellStart"/>
      <w:r>
        <w:t>Ornage</w:t>
      </w:r>
      <w:proofErr w:type="spellEnd"/>
      <w:r>
        <w:t xml:space="preserve"> and </w:t>
      </w:r>
      <w:proofErr w:type="spellStart"/>
      <w:r>
        <w:t>Sonyata</w:t>
      </w:r>
      <w:proofErr w:type="spellEnd"/>
      <w:r>
        <w:t xml:space="preserve"> rushed inside and were met with turmoil and hurried movements. They found the Grand Leader, </w:t>
      </w:r>
      <w:proofErr w:type="spellStart"/>
      <w:r>
        <w:t>Lretta</w:t>
      </w:r>
      <w:proofErr w:type="spellEnd"/>
      <w:r>
        <w:t xml:space="preserve">, </w:t>
      </w:r>
      <w:proofErr w:type="spellStart"/>
      <w:r>
        <w:t>Ornage’s</w:t>
      </w:r>
      <w:proofErr w:type="spellEnd"/>
      <w:r>
        <w:t xml:space="preserve"> </w:t>
      </w:r>
      <w:r>
        <w:lastRenderedPageBreak/>
        <w:t>father</w:t>
      </w:r>
      <w:r w:rsidR="00C0396B">
        <w:t>,</w:t>
      </w:r>
      <w:r>
        <w:t xml:space="preserve"> and Doctor </w:t>
      </w:r>
      <w:proofErr w:type="spellStart"/>
      <w:r>
        <w:t>Lauto</w:t>
      </w:r>
      <w:proofErr w:type="spellEnd"/>
      <w:r>
        <w:t xml:space="preserve"> resting in the observation room, and they appeared stressed.</w:t>
      </w:r>
    </w:p>
    <w:p w14:paraId="78504440" w14:textId="53FA953D" w:rsidR="009E7BD1" w:rsidRDefault="009E7BD1" w:rsidP="009E7BD1">
      <w:r>
        <w:t>“</w:t>
      </w:r>
      <w:proofErr w:type="spellStart"/>
      <w:r>
        <w:t>Ornage</w:t>
      </w:r>
      <w:proofErr w:type="spellEnd"/>
      <w:r>
        <w:t>, something terrible has happened,” his father exploded, “Late last night</w:t>
      </w:r>
      <w:r w:rsidR="00C0396B">
        <w:t>,</w:t>
      </w:r>
      <w:r>
        <w:t xml:space="preserve"> a spaceship landed outside of the </w:t>
      </w:r>
      <w:r w:rsidR="004913DF">
        <w:t>capitol</w:t>
      </w:r>
      <w:r>
        <w:t>.”</w:t>
      </w:r>
    </w:p>
    <w:p w14:paraId="3A57471B" w14:textId="76645C64" w:rsidR="009E7BD1" w:rsidRDefault="009E7BD1" w:rsidP="009E7BD1">
      <w:proofErr w:type="spellStart"/>
      <w:r>
        <w:t>Ornage</w:t>
      </w:r>
      <w:proofErr w:type="spellEnd"/>
      <w:r>
        <w:t xml:space="preserve"> was speechless</w:t>
      </w:r>
      <w:r w:rsidR="00C0396B">
        <w:t>. T</w:t>
      </w:r>
      <w:r>
        <w:t xml:space="preserve">hat was something no one had </w:t>
      </w:r>
      <w:r w:rsidRPr="00D91DC2">
        <w:rPr>
          <w:noProof/>
        </w:rPr>
        <w:t>anticipated</w:t>
      </w:r>
      <w:r w:rsidR="00D91DC2">
        <w:rPr>
          <w:noProof/>
        </w:rPr>
        <w:t>,</w:t>
      </w:r>
      <w:r>
        <w:t xml:space="preserve"> and it was beyond everyone’s comprehension. </w:t>
      </w:r>
      <w:proofErr w:type="spellStart"/>
      <w:r>
        <w:t>Ornage</w:t>
      </w:r>
      <w:proofErr w:type="spellEnd"/>
      <w:r>
        <w:t xml:space="preserve"> looked at </w:t>
      </w:r>
      <w:proofErr w:type="spellStart"/>
      <w:r>
        <w:t>Sonyata</w:t>
      </w:r>
      <w:proofErr w:type="spellEnd"/>
      <w:r>
        <w:t xml:space="preserve"> for a moment</w:t>
      </w:r>
      <w:r w:rsidR="00C0396B">
        <w:t>,</w:t>
      </w:r>
      <w:r>
        <w:t xml:space="preserve"> then said to his father, “How could that be? If they are from the twin planet, I'm confused</w:t>
      </w:r>
      <w:r w:rsidR="00C0396B">
        <w:t>. W</w:t>
      </w:r>
      <w:r>
        <w:t>e just sent a message last night!”</w:t>
      </w:r>
    </w:p>
    <w:p w14:paraId="414FBA63" w14:textId="77777777" w:rsidR="009E7BD1" w:rsidRDefault="009E7BD1" w:rsidP="009E7BD1">
      <w:r>
        <w:t>His father had no response and could only respond with a confused expression.</w:t>
      </w:r>
    </w:p>
    <w:p w14:paraId="2AAE512A" w14:textId="77777777" w:rsidR="009E7BD1" w:rsidRDefault="009E7BD1" w:rsidP="009E7BD1">
      <w:r>
        <w:t>The Grand Leader said, “We must go there and try to communicate.”</w:t>
      </w:r>
    </w:p>
    <w:p w14:paraId="7C6C92FE" w14:textId="03395102" w:rsidR="009E7BD1" w:rsidRDefault="009E7BD1" w:rsidP="009E7BD1">
      <w:proofErr w:type="spellStart"/>
      <w:r>
        <w:t>Sonyata</w:t>
      </w:r>
      <w:proofErr w:type="spellEnd"/>
      <w:r>
        <w:t xml:space="preserve"> suggested, “Father</w:t>
      </w:r>
      <w:r w:rsidR="00C0396B">
        <w:t>,</w:t>
      </w:r>
      <w:r>
        <w:t xml:space="preserve"> perhaps we should have one of</w:t>
      </w:r>
      <w:r w:rsidR="006E0998">
        <w:t xml:space="preserve"> our</w:t>
      </w:r>
      <w:r>
        <w:t xml:space="preserve"> aircraft </w:t>
      </w:r>
      <w:proofErr w:type="gramStart"/>
      <w:r>
        <w:t>fly</w:t>
      </w:r>
      <w:proofErr w:type="gramEnd"/>
      <w:r>
        <w:t xml:space="preserve"> over the landing site at first light and see what it looks like.”</w:t>
      </w:r>
    </w:p>
    <w:p w14:paraId="6C501933" w14:textId="48E563C3" w:rsidR="009E7BD1" w:rsidRDefault="009E7BD1" w:rsidP="009E7BD1">
      <w:r>
        <w:t>“Good idea,” said the Grand Leader</w:t>
      </w:r>
      <w:r w:rsidR="00C0396B">
        <w:t>,</w:t>
      </w:r>
      <w:r>
        <w:t xml:space="preserve"> and Doctor Wong nodded his head in agreement. The Grand Leader spoke to his assistant.</w:t>
      </w:r>
    </w:p>
    <w:p w14:paraId="57E3AE57" w14:textId="77777777" w:rsidR="009E7BD1" w:rsidRDefault="009E7BD1" w:rsidP="009E7BD1">
      <w:r>
        <w:t xml:space="preserve">Once that was said, the entire room was quiet for a moment, then </w:t>
      </w:r>
      <w:proofErr w:type="spellStart"/>
      <w:r>
        <w:t>Ornage</w:t>
      </w:r>
      <w:proofErr w:type="spellEnd"/>
      <w:r>
        <w:t xml:space="preserve"> said, “Doctor </w:t>
      </w:r>
      <w:proofErr w:type="spellStart"/>
      <w:r>
        <w:t>Lauto</w:t>
      </w:r>
      <w:proofErr w:type="spellEnd"/>
      <w:r>
        <w:t>, please pack anything necessary to allow us to communicate.”</w:t>
      </w:r>
    </w:p>
    <w:p w14:paraId="54A42056" w14:textId="233105DD" w:rsidR="009E7BD1" w:rsidRDefault="009E7BD1" w:rsidP="009E7BD1">
      <w:r>
        <w:t xml:space="preserve">Doctor </w:t>
      </w:r>
      <w:proofErr w:type="spellStart"/>
      <w:r>
        <w:t>Lauto</w:t>
      </w:r>
      <w:proofErr w:type="spellEnd"/>
      <w:r>
        <w:t xml:space="preserve"> nodded, rose</w:t>
      </w:r>
      <w:r w:rsidR="00C0396B">
        <w:t>,</w:t>
      </w:r>
      <w:r>
        <w:t xml:space="preserve"> and began organizing his team.</w:t>
      </w:r>
    </w:p>
    <w:p w14:paraId="37797030" w14:textId="77777777" w:rsidR="009E7BD1" w:rsidRDefault="009E7BD1" w:rsidP="009E7BD1">
      <w:r>
        <w:t xml:space="preserve">The Grand Leader said to his assistant, “Please inform district leader Orto, and I want </w:t>
      </w:r>
      <w:proofErr w:type="spellStart"/>
      <w:r>
        <w:t>Ellig</w:t>
      </w:r>
      <w:proofErr w:type="spellEnd"/>
      <w:r>
        <w:t xml:space="preserve"> from </w:t>
      </w:r>
      <w:proofErr w:type="spellStart"/>
      <w:r>
        <w:t>Newsource</w:t>
      </w:r>
      <w:proofErr w:type="spellEnd"/>
      <w:r>
        <w:t xml:space="preserve"> to be present and broadcast our first communication. Please have them there right after the morning showers.”</w:t>
      </w:r>
    </w:p>
    <w:p w14:paraId="48D1BF53" w14:textId="77777777" w:rsidR="009E7BD1" w:rsidRDefault="009E7BD1" w:rsidP="009E7BD1">
      <w:pPr>
        <w:pStyle w:val="SceneSeparator"/>
      </w:pPr>
      <w:r>
        <w:lastRenderedPageBreak/>
        <w:t>&gt;&gt;&gt;&gt;&gt;&gt;&gt;&gt;&gt;&gt;&gt;&gt;&gt;&gt;&gt;&gt;&gt;&gt;&gt;&gt;</w:t>
      </w:r>
    </w:p>
    <w:p w14:paraId="31A59D7B" w14:textId="2ABAA77C" w:rsidR="009E7BD1" w:rsidRDefault="009E7BD1" w:rsidP="009E7BD1">
      <w:r>
        <w:t xml:space="preserve">Orto was woken with a start. The messenger at the door told him of the craft landing outside the </w:t>
      </w:r>
      <w:r w:rsidR="004913DF">
        <w:t>capitol</w:t>
      </w:r>
      <w:r>
        <w:t xml:space="preserve">. He was shocked but not surprised. Something bad was bound to </w:t>
      </w:r>
      <w:r w:rsidRPr="00D91DC2">
        <w:rPr>
          <w:noProof/>
        </w:rPr>
        <w:t>happen</w:t>
      </w:r>
      <w:r w:rsidR="00D91DC2">
        <w:rPr>
          <w:noProof/>
        </w:rPr>
        <w:t>,</w:t>
      </w:r>
      <w:r>
        <w:t xml:space="preserve"> and that was it.</w:t>
      </w:r>
    </w:p>
    <w:p w14:paraId="399758B7" w14:textId="157B7E30" w:rsidR="009E7BD1" w:rsidRDefault="009E7BD1" w:rsidP="009E7BD1">
      <w:r>
        <w:t xml:space="preserve">While Orto dressed, he spoke with his life partner Shola, “I’m afraid what I feared the most has come to pass. There has been a spacecraft landing outside of the </w:t>
      </w:r>
      <w:r w:rsidR="004913DF">
        <w:t>capit</w:t>
      </w:r>
      <w:r w:rsidR="00C0396B">
        <w:t>a</w:t>
      </w:r>
      <w:r w:rsidR="004913DF">
        <w:t>l</w:t>
      </w:r>
      <w:r>
        <w:t>. The Grand Leader is going to the landing site to communicate with the visitors</w:t>
      </w:r>
      <w:r w:rsidR="00C0396B">
        <w:t>,</w:t>
      </w:r>
      <w:r>
        <w:t xml:space="preserve"> and I must be there.”</w:t>
      </w:r>
    </w:p>
    <w:p w14:paraId="7E3346EF" w14:textId="77777777" w:rsidR="009E7BD1" w:rsidRDefault="009E7BD1" w:rsidP="009E7BD1">
      <w:r>
        <w:t>His life partner was worried but understood the responsibilities that her life partner had. He must be there.</w:t>
      </w:r>
    </w:p>
    <w:p w14:paraId="10353297" w14:textId="77777777" w:rsidR="009E7BD1" w:rsidRPr="006E0998" w:rsidRDefault="009E7BD1" w:rsidP="009E7BD1">
      <w:pPr>
        <w:rPr>
          <w:i/>
        </w:rPr>
      </w:pPr>
      <w:r>
        <w:t xml:space="preserve">Orto thought as he climbed into the transport, </w:t>
      </w:r>
      <w:r w:rsidR="006E0998" w:rsidRPr="006E0998">
        <w:rPr>
          <w:i/>
        </w:rPr>
        <w:t>“</w:t>
      </w:r>
      <w:r w:rsidRPr="006E0998">
        <w:rPr>
          <w:i/>
        </w:rPr>
        <w:t>I must be prominent as we speak to these visitors. I must be seen as a natural leader, one that could lead the planet.</w:t>
      </w:r>
      <w:r w:rsidR="006E0998" w:rsidRPr="006E0998">
        <w:rPr>
          <w:i/>
        </w:rPr>
        <w:t>”</w:t>
      </w:r>
    </w:p>
    <w:p w14:paraId="63E296C2" w14:textId="77777777" w:rsidR="009E7BD1" w:rsidRDefault="009E7BD1" w:rsidP="009E7BD1">
      <w:pPr>
        <w:pStyle w:val="SceneSeparator"/>
      </w:pPr>
      <w:r>
        <w:t>&gt;&gt;&gt;&gt;&gt;&gt;&gt;&gt;&gt;&gt;&gt;&gt;&gt;&gt;&gt;&gt;&gt;&gt;&gt;&gt;</w:t>
      </w:r>
    </w:p>
    <w:p w14:paraId="06BE6A65" w14:textId="68BEBEC8" w:rsidR="009E7BD1" w:rsidRDefault="009E7BD1" w:rsidP="009E7BD1">
      <w:r>
        <w:t xml:space="preserve">Ilana stayed in her home caring for her young. She had many visitors updating her on events at the landing site. Apparently, the creatures that exited the structure immediately started building a wall. </w:t>
      </w:r>
      <w:r w:rsidR="00DF4FD6">
        <w:t>Unfortunately, i</w:t>
      </w:r>
      <w:r>
        <w:t xml:space="preserve">t was difficult to see what they looked like in the dark, no one was able to get close </w:t>
      </w:r>
      <w:r w:rsidRPr="00D91DC2">
        <w:rPr>
          <w:noProof/>
        </w:rPr>
        <w:t>enough</w:t>
      </w:r>
      <w:r w:rsidR="00D91DC2">
        <w:rPr>
          <w:noProof/>
        </w:rPr>
        <w:t>,</w:t>
      </w:r>
      <w:r>
        <w:t xml:space="preserve"> and </w:t>
      </w:r>
      <w:proofErr w:type="gramStart"/>
      <w:r>
        <w:t>all of</w:t>
      </w:r>
      <w:proofErr w:type="gramEnd"/>
      <w:r>
        <w:t xml:space="preserve"> the activity was behind the wall.</w:t>
      </w:r>
    </w:p>
    <w:p w14:paraId="520456F8" w14:textId="77777777" w:rsidR="009E7BD1" w:rsidRDefault="009E7BD1" w:rsidP="009E7BD1">
      <w:r>
        <w:t xml:space="preserve">Ilana wanted to go to the site and see for herself. As soon as her young were provided for, she would go there, and she wished that </w:t>
      </w:r>
      <w:proofErr w:type="spellStart"/>
      <w:r>
        <w:t>Mortog</w:t>
      </w:r>
      <w:proofErr w:type="spellEnd"/>
      <w:r>
        <w:t xml:space="preserve"> was with her.</w:t>
      </w:r>
    </w:p>
    <w:p w14:paraId="0B893D5E" w14:textId="77777777" w:rsidR="009E7BD1" w:rsidRDefault="009E7BD1" w:rsidP="009E7BD1">
      <w:pPr>
        <w:pStyle w:val="SceneSeparator"/>
      </w:pPr>
      <w:r>
        <w:lastRenderedPageBreak/>
        <w:t>&gt;&gt;&gt;&gt;&gt;&gt;&gt;&gt;&gt;&gt;&gt;&gt;&gt;&gt;&gt;&gt;&gt;&gt;&gt;&gt;</w:t>
      </w:r>
    </w:p>
    <w:p w14:paraId="2B03E763" w14:textId="08D54290" w:rsidR="009E7BD1" w:rsidRDefault="009E7BD1" w:rsidP="009E7BD1">
      <w:proofErr w:type="spellStart"/>
      <w:r>
        <w:t>Ellig</w:t>
      </w:r>
      <w:proofErr w:type="spellEnd"/>
      <w:r>
        <w:t xml:space="preserve"> </w:t>
      </w:r>
      <w:r w:rsidR="00C0396B">
        <w:t>was leaving</w:t>
      </w:r>
      <w:r>
        <w:t xml:space="preserve"> his home when the Grand Leader’s Assistant ran towards him and blurted out, “The Grand Leader wants you to prepare a broadcast from a site outside of the </w:t>
      </w:r>
      <w:r w:rsidR="004913DF">
        <w:t>capitol</w:t>
      </w:r>
      <w:r>
        <w:t xml:space="preserve">. Last night a space vehicle landed, and the Grand Leader and </w:t>
      </w:r>
      <w:proofErr w:type="spellStart"/>
      <w:r>
        <w:t>Ornage</w:t>
      </w:r>
      <w:proofErr w:type="spellEnd"/>
      <w:r>
        <w:t xml:space="preserve"> are preparing to go there and try to communicate.”</w:t>
      </w:r>
    </w:p>
    <w:p w14:paraId="4FD08932" w14:textId="77777777" w:rsidR="009E7BD1" w:rsidRDefault="009E7BD1" w:rsidP="009E7BD1">
      <w:proofErr w:type="spellStart"/>
      <w:r>
        <w:t>Ellig</w:t>
      </w:r>
      <w:proofErr w:type="spellEnd"/>
      <w:r>
        <w:t xml:space="preserve"> stood motionless for a moment while he tried to absorb all of what was said. </w:t>
      </w:r>
      <w:r w:rsidR="00A33711" w:rsidRPr="00A33711">
        <w:rPr>
          <w:i/>
        </w:rPr>
        <w:t>“What is happening?”</w:t>
      </w:r>
      <w:r>
        <w:t xml:space="preserve"> he thought? Then the professional part of him took </w:t>
      </w:r>
      <w:r w:rsidRPr="00977BDE">
        <w:rPr>
          <w:noProof/>
        </w:rPr>
        <w:t>over</w:t>
      </w:r>
      <w:r w:rsidR="00977BDE">
        <w:rPr>
          <w:noProof/>
        </w:rPr>
        <w:t>,</w:t>
      </w:r>
      <w:r>
        <w:t xml:space="preserve"> and he knew that he had to move quickly to make the arrangements. “Can you provide me transport to my work location?” he asked the assistant.</w:t>
      </w:r>
    </w:p>
    <w:p w14:paraId="0E2C20E7" w14:textId="77777777" w:rsidR="009E7BD1" w:rsidRDefault="009E7BD1" w:rsidP="009E7BD1">
      <w:r>
        <w:t>“Yes, I’m at your disposal.” The assistant said formally.</w:t>
      </w:r>
    </w:p>
    <w:p w14:paraId="4DF6FA4F" w14:textId="77777777" w:rsidR="009E7BD1" w:rsidRPr="0080655F" w:rsidRDefault="009E7BD1" w:rsidP="009E7BD1">
      <w:pPr>
        <w:rPr>
          <w:i/>
        </w:rPr>
      </w:pPr>
      <w:proofErr w:type="spellStart"/>
      <w:r>
        <w:t>Ellig</w:t>
      </w:r>
      <w:proofErr w:type="spellEnd"/>
      <w:r>
        <w:t xml:space="preserve"> thought as he entered the transport, </w:t>
      </w:r>
      <w:r w:rsidR="0080655F" w:rsidRPr="0080655F">
        <w:rPr>
          <w:i/>
        </w:rPr>
        <w:t>“</w:t>
      </w:r>
      <w:r w:rsidRPr="0080655F">
        <w:rPr>
          <w:i/>
        </w:rPr>
        <w:t xml:space="preserve">I must get word to </w:t>
      </w:r>
      <w:proofErr w:type="spellStart"/>
      <w:r w:rsidRPr="0080655F">
        <w:rPr>
          <w:i/>
        </w:rPr>
        <w:t>Vortus</w:t>
      </w:r>
      <w:proofErr w:type="spellEnd"/>
      <w:r w:rsidRPr="0080655F">
        <w:rPr>
          <w:i/>
        </w:rPr>
        <w:t xml:space="preserve">, Orto, and </w:t>
      </w:r>
      <w:proofErr w:type="spellStart"/>
      <w:r w:rsidRPr="0080655F">
        <w:rPr>
          <w:i/>
        </w:rPr>
        <w:t>Erom</w:t>
      </w:r>
      <w:proofErr w:type="spellEnd"/>
      <w:r w:rsidRPr="0080655F">
        <w:rPr>
          <w:i/>
        </w:rPr>
        <w:t>.</w:t>
      </w:r>
      <w:r w:rsidR="0080655F" w:rsidRPr="0080655F">
        <w:rPr>
          <w:i/>
        </w:rPr>
        <w:t>”</w:t>
      </w:r>
    </w:p>
    <w:p w14:paraId="16ED91FA" w14:textId="77777777" w:rsidR="009E7BD1" w:rsidRDefault="009E7BD1" w:rsidP="009E7BD1">
      <w:pPr>
        <w:pStyle w:val="SceneSeparator"/>
      </w:pPr>
      <w:r>
        <w:t>&gt;&gt;&gt;&gt;&gt;&gt;&gt;&gt;&gt;&gt;&gt;&gt;&gt;&gt;&gt;&gt;&gt;&gt;&gt;&gt;</w:t>
      </w:r>
    </w:p>
    <w:p w14:paraId="3305DF2A" w14:textId="3A1A0D48" w:rsidR="009E7BD1" w:rsidRDefault="009E7BD1" w:rsidP="009E7BD1">
      <w:r>
        <w:t xml:space="preserve">Ilana and some of her group leaders moved cautiously through the structures and approached the landing site. A thought kept popping up </w:t>
      </w:r>
      <w:r w:rsidR="00C0396B">
        <w:t xml:space="preserve">in </w:t>
      </w:r>
      <w:r>
        <w:t xml:space="preserve">her head, I hope they don’t damage too much of our </w:t>
      </w:r>
      <w:proofErr w:type="spellStart"/>
      <w:r>
        <w:t>Jabom</w:t>
      </w:r>
      <w:proofErr w:type="spellEnd"/>
      <w:r>
        <w:t xml:space="preserve">. She then realized that the </w:t>
      </w:r>
      <w:proofErr w:type="spellStart"/>
      <w:r>
        <w:t>Jabom</w:t>
      </w:r>
      <w:proofErr w:type="spellEnd"/>
      <w:r>
        <w:t xml:space="preserve"> must have been destroyed</w:t>
      </w:r>
      <w:r w:rsidR="00C0396B">
        <w:t>;</w:t>
      </w:r>
      <w:r>
        <w:t xml:space="preserve"> the amount of flame she saw coming from the bottom of the landing structure would surely have destroyed some of the plants.</w:t>
      </w:r>
    </w:p>
    <w:p w14:paraId="034F22B5" w14:textId="68BE8887" w:rsidR="009E7BD1" w:rsidRDefault="009E7BD1" w:rsidP="009E7BD1">
      <w:r>
        <w:t>The group emerged from between two structures and were able to see the landing site</w:t>
      </w:r>
      <w:r w:rsidR="00C0396B">
        <w:t>,</w:t>
      </w:r>
      <w:r>
        <w:t xml:space="preserve"> and Ilana saw Ilrod, the soil tender standing there. As she approached, she saw the worry on his face. They didn’t speak</w:t>
      </w:r>
      <w:r w:rsidR="00C0396B">
        <w:t>;</w:t>
      </w:r>
      <w:r>
        <w:t xml:space="preserve"> they just stood there and </w:t>
      </w:r>
      <w:r>
        <w:lastRenderedPageBreak/>
        <w:t>shared the sight of the alien vehicle in front of them. Both were speechless and confused.</w:t>
      </w:r>
    </w:p>
    <w:p w14:paraId="0DF32212" w14:textId="63D3D17B" w:rsidR="009E7BD1" w:rsidRDefault="009E7BD1" w:rsidP="009E7BD1">
      <w:r>
        <w:t xml:space="preserve">The large flying structure was in the center of a circular wall that </w:t>
      </w:r>
      <w:proofErr w:type="gramStart"/>
      <w:r>
        <w:t>completely surrounded</w:t>
      </w:r>
      <w:proofErr w:type="gramEnd"/>
      <w:r>
        <w:t xml:space="preserve"> it. They couldn’t see over the wall, but there was obvious activity behind the wall</w:t>
      </w:r>
      <w:r w:rsidR="00C0396B">
        <w:t>;</w:t>
      </w:r>
      <w:r>
        <w:t xml:space="preserve"> they could hear mechanical noises.</w:t>
      </w:r>
    </w:p>
    <w:p w14:paraId="436EB561" w14:textId="4CDB3B11" w:rsidR="009E7BD1" w:rsidRDefault="009E7BD1" w:rsidP="009E7BD1">
      <w:r>
        <w:t xml:space="preserve">Ilana realized that it wasn’t wise to work in the fields that day, so she sent word </w:t>
      </w:r>
      <w:r w:rsidRPr="00A700F5">
        <w:rPr>
          <w:noProof/>
        </w:rPr>
        <w:t>t</w:t>
      </w:r>
      <w:r w:rsidR="00A700F5">
        <w:rPr>
          <w:noProof/>
        </w:rPr>
        <w:t>o</w:t>
      </w:r>
      <w:r>
        <w:t xml:space="preserve"> a couple of the group leaders to the other groups to remain in their residences. Ilana decided that she needed to stay there and monitor the activities at the landing site while she waited for word from the leadership. </w:t>
      </w:r>
      <w:r w:rsidRPr="00D91DC2">
        <w:rPr>
          <w:noProof/>
        </w:rPr>
        <w:t>Ilrod’s</w:t>
      </w:r>
      <w:r>
        <w:t xml:space="preserve"> home was in a good location, so he suggested </w:t>
      </w:r>
      <w:r w:rsidR="00C0396B">
        <w:t>moving to his residence and making themselves comfortable while watching</w:t>
      </w:r>
      <w:r>
        <w:t xml:space="preserve"> the visitors.</w:t>
      </w:r>
    </w:p>
    <w:p w14:paraId="0931147F" w14:textId="77777777" w:rsidR="009E7BD1" w:rsidRDefault="009E7BD1" w:rsidP="009E7BD1">
      <w:pPr>
        <w:pStyle w:val="SceneSeparator"/>
      </w:pPr>
      <w:r>
        <w:t>&gt;&gt;&gt;&gt;&gt;&gt;&gt;&gt;&gt;&gt;&gt;&gt;&gt;&gt;&gt;&gt;&gt;&gt;&gt;&gt;</w:t>
      </w:r>
    </w:p>
    <w:p w14:paraId="3AEBFFD6" w14:textId="77777777" w:rsidR="009E7BD1" w:rsidRDefault="009E7BD1" w:rsidP="009E7BD1">
      <w:proofErr w:type="spellStart"/>
      <w:r>
        <w:t>Ellig</w:t>
      </w:r>
      <w:proofErr w:type="spellEnd"/>
      <w:r>
        <w:t xml:space="preserve"> arrived at the landing site after chaotic work preparing for the sudden broadcast. As he approached the site, he decided to move around its periphery to find the best viewpoint. When he moved between two structures, a local resident exited a structure and approached him.</w:t>
      </w:r>
    </w:p>
    <w:p w14:paraId="0AC29B53" w14:textId="77777777" w:rsidR="009E7BD1" w:rsidRDefault="009E7BD1" w:rsidP="009E7BD1">
      <w:r>
        <w:t xml:space="preserve">Ilana introduced herself and said, “I am the sector leader. I saw the </w:t>
      </w:r>
      <w:r w:rsidR="00FE1B18" w:rsidRPr="00FE1B18">
        <w:rPr>
          <w:noProof/>
        </w:rPr>
        <w:t>S</w:t>
      </w:r>
      <w:r w:rsidRPr="00FE1B18">
        <w:rPr>
          <w:noProof/>
        </w:rPr>
        <w:t>tructure</w:t>
      </w:r>
      <w:r>
        <w:t xml:space="preserve"> land yesterday. Do you know who they are and what we should do?”</w:t>
      </w:r>
    </w:p>
    <w:p w14:paraId="66CD65D0" w14:textId="77777777" w:rsidR="009E7BD1" w:rsidRDefault="009E7BD1" w:rsidP="009E7BD1">
      <w:proofErr w:type="spellStart"/>
      <w:r>
        <w:t>Ellig</w:t>
      </w:r>
      <w:proofErr w:type="spellEnd"/>
      <w:r>
        <w:t xml:space="preserve"> responded, “I am </w:t>
      </w:r>
      <w:proofErr w:type="spellStart"/>
      <w:r>
        <w:t>Ellig</w:t>
      </w:r>
      <w:proofErr w:type="spellEnd"/>
      <w:r>
        <w:t xml:space="preserve">. I am from </w:t>
      </w:r>
      <w:r w:rsidRPr="00D91DC2">
        <w:rPr>
          <w:noProof/>
        </w:rPr>
        <w:t>Newsource</w:t>
      </w:r>
      <w:r w:rsidR="00D91DC2">
        <w:rPr>
          <w:noProof/>
        </w:rPr>
        <w:t>,</w:t>
      </w:r>
      <w:r>
        <w:t xml:space="preserve"> and I’ve been instructed by the Grand Leader to be here and prepare for a broadcast. He and his team should be here shortly. I suspect that I know who these visitors are, but I’m not sure.”</w:t>
      </w:r>
    </w:p>
    <w:p w14:paraId="70C7D246" w14:textId="77777777" w:rsidR="009E7BD1" w:rsidRDefault="009E7BD1" w:rsidP="009E7BD1">
      <w:r>
        <w:lastRenderedPageBreak/>
        <w:t xml:space="preserve">Ilana then recognized </w:t>
      </w:r>
      <w:proofErr w:type="spellStart"/>
      <w:r>
        <w:t>Ellig</w:t>
      </w:r>
      <w:proofErr w:type="spellEnd"/>
      <w:r>
        <w:t xml:space="preserve"> and felt a little comfort knowing that the leadership was soon to </w:t>
      </w:r>
      <w:proofErr w:type="gramStart"/>
      <w:r>
        <w:t>arrive</w:t>
      </w:r>
      <w:proofErr w:type="gramEnd"/>
      <w:r>
        <w:t xml:space="preserve"> and they would be able to explain what was happening.</w:t>
      </w:r>
    </w:p>
    <w:p w14:paraId="3CDAAEFB" w14:textId="101ABE53" w:rsidR="009E7BD1" w:rsidRDefault="009E7BD1" w:rsidP="009E7BD1">
      <w:r>
        <w:t>“That craft is huge</w:t>
      </w:r>
      <w:r w:rsidR="00C0396B">
        <w:t>;</w:t>
      </w:r>
      <w:r>
        <w:t xml:space="preserve"> it’s much bigger tha</w:t>
      </w:r>
      <w:r w:rsidR="00C0396B">
        <w:t>n</w:t>
      </w:r>
      <w:r>
        <w:t xml:space="preserve"> our spacecraft. We could fit a couple of our buildings in it,” said Ilana.</w:t>
      </w:r>
    </w:p>
    <w:p w14:paraId="2C77AE39" w14:textId="77777777" w:rsidR="009E7BD1" w:rsidRDefault="009E7BD1" w:rsidP="009E7BD1">
      <w:r>
        <w:t xml:space="preserve">“Yes, it is immense, I’ve seen almost </w:t>
      </w:r>
      <w:proofErr w:type="gramStart"/>
      <w:r>
        <w:t>all of</w:t>
      </w:r>
      <w:proofErr w:type="gramEnd"/>
      <w:r>
        <w:t xml:space="preserve"> our </w:t>
      </w:r>
      <w:r w:rsidRPr="00D91DC2">
        <w:rPr>
          <w:noProof/>
        </w:rPr>
        <w:t>spacecraft</w:t>
      </w:r>
      <w:r w:rsidR="00D91DC2">
        <w:rPr>
          <w:noProof/>
        </w:rPr>
        <w:t>,</w:t>
      </w:r>
      <w:r>
        <w:t xml:space="preserve"> and I’ve never seen anything so big fly. It must have tremendous power,”</w:t>
      </w:r>
      <w:r w:rsidR="00C671DB">
        <w:t xml:space="preserve"> said </w:t>
      </w:r>
      <w:proofErr w:type="spellStart"/>
      <w:r w:rsidR="00C671DB">
        <w:t>Ellig</w:t>
      </w:r>
      <w:proofErr w:type="spellEnd"/>
      <w:r w:rsidR="00C671DB">
        <w:t>.</w:t>
      </w:r>
    </w:p>
    <w:p w14:paraId="06638EC9" w14:textId="211564F9" w:rsidR="009E7BD1" w:rsidRDefault="009E7BD1" w:rsidP="009E7BD1">
      <w:r>
        <w:t>“Yes</w:t>
      </w:r>
      <w:r w:rsidR="00C0396B">
        <w:t>,</w:t>
      </w:r>
      <w:r>
        <w:t xml:space="preserve"> it does</w:t>
      </w:r>
      <w:r w:rsidR="00C0396B">
        <w:t>;</w:t>
      </w:r>
      <w:r>
        <w:t xml:space="preserve"> look at the soil and damaged </w:t>
      </w:r>
      <w:proofErr w:type="spellStart"/>
      <w:r>
        <w:t>Jabom</w:t>
      </w:r>
      <w:proofErr w:type="spellEnd"/>
      <w:r>
        <w:t xml:space="preserve"> benea</w:t>
      </w:r>
      <w:r w:rsidR="00C671DB">
        <w:t xml:space="preserve">th it,” responded </w:t>
      </w:r>
      <w:proofErr w:type="spellStart"/>
      <w:r w:rsidR="00C671DB">
        <w:t>Illana</w:t>
      </w:r>
      <w:proofErr w:type="spellEnd"/>
      <w:r w:rsidR="00C671DB">
        <w:t>.</w:t>
      </w:r>
    </w:p>
    <w:p w14:paraId="346972D6" w14:textId="77777777" w:rsidR="009E7BD1" w:rsidRDefault="009E7BD1" w:rsidP="009E7BD1">
      <w:pPr>
        <w:pStyle w:val="SceneSeparator"/>
      </w:pPr>
      <w:r>
        <w:t>&gt;&gt;&gt;&gt;&gt;&gt;&gt;&gt;&gt;&gt;&gt;&gt;&gt;&gt;&gt;&gt;&gt;&gt;&gt;&gt;</w:t>
      </w:r>
    </w:p>
    <w:p w14:paraId="4C674FF6" w14:textId="77777777" w:rsidR="009E7BD1" w:rsidRDefault="009E7BD1" w:rsidP="009E7BD1">
      <w:proofErr w:type="spellStart"/>
      <w:r>
        <w:t>Erom</w:t>
      </w:r>
      <w:proofErr w:type="spellEnd"/>
      <w:r>
        <w:t xml:space="preserve"> was already at his work location when he received word from </w:t>
      </w:r>
      <w:proofErr w:type="spellStart"/>
      <w:r>
        <w:t>Ellig</w:t>
      </w:r>
      <w:proofErr w:type="spellEnd"/>
      <w:r>
        <w:t xml:space="preserve"> about the pending broadcast. He immediately assembled his staff and waited in his meeting room.</w:t>
      </w:r>
    </w:p>
    <w:p w14:paraId="32737080" w14:textId="77777777" w:rsidR="009E7BD1" w:rsidRDefault="009E7BD1" w:rsidP="009E7BD1">
      <w:r>
        <w:t xml:space="preserve">His fear was growing and becoming real in his mind. Fear of the unknown was difficult to deal with, but now his fears were materializing in front of him. </w:t>
      </w:r>
    </w:p>
    <w:p w14:paraId="11AFBA11" w14:textId="77777777" w:rsidR="009E7BD1" w:rsidRDefault="009E7BD1" w:rsidP="009E7BD1">
      <w:pPr>
        <w:pStyle w:val="SceneSeparator"/>
      </w:pPr>
      <w:r>
        <w:t>&gt;&gt;&gt;&gt;&gt;&gt;&gt;&gt;&gt;&gt;&gt;&gt;&gt;&gt;&gt;&gt;&gt;&gt;&gt;&gt;</w:t>
      </w:r>
    </w:p>
    <w:p w14:paraId="1D81D04E" w14:textId="50D7B537" w:rsidR="009E7BD1" w:rsidRDefault="009E7BD1" w:rsidP="009E7BD1">
      <w:proofErr w:type="spellStart"/>
      <w:r>
        <w:t>Vortus</w:t>
      </w:r>
      <w:proofErr w:type="spellEnd"/>
      <w:r>
        <w:t xml:space="preserve"> entered a friend’s home and was accosted, “</w:t>
      </w:r>
      <w:proofErr w:type="spellStart"/>
      <w:r>
        <w:t>Vortus</w:t>
      </w:r>
      <w:proofErr w:type="spellEnd"/>
      <w:r>
        <w:t xml:space="preserve">, a terrible event is about to be broadcast. Strangers have landed in a vehicle from space near the </w:t>
      </w:r>
      <w:r w:rsidR="004913DF">
        <w:t>capit</w:t>
      </w:r>
      <w:r w:rsidR="00C0396B">
        <w:t>a</w:t>
      </w:r>
      <w:r w:rsidR="004913DF">
        <w:t>l</w:t>
      </w:r>
      <w:r>
        <w:t xml:space="preserve">. The broadcast will be starting in a few moments. I am </w:t>
      </w:r>
      <w:proofErr w:type="gramStart"/>
      <w:r>
        <w:t>very concerned</w:t>
      </w:r>
      <w:proofErr w:type="gramEnd"/>
      <w:r w:rsidR="00C0396B">
        <w:t>;</w:t>
      </w:r>
      <w:r>
        <w:t xml:space="preserve"> please rest and watch it with us.”</w:t>
      </w:r>
    </w:p>
    <w:p w14:paraId="182107AC" w14:textId="79DF1E66" w:rsidR="009E7BD1" w:rsidRDefault="009E7BD1" w:rsidP="009E7BD1">
      <w:proofErr w:type="spellStart"/>
      <w:r>
        <w:lastRenderedPageBreak/>
        <w:t>Vortus</w:t>
      </w:r>
      <w:proofErr w:type="spellEnd"/>
      <w:r>
        <w:t xml:space="preserve"> stood for a moment thinking, then slowly moved into the viewing area and took a resting pad. His thoughts were </w:t>
      </w:r>
      <w:r w:rsidRPr="00D91DC2">
        <w:rPr>
          <w:noProof/>
        </w:rPr>
        <w:t>jumbled</w:t>
      </w:r>
      <w:r w:rsidR="00D91DC2">
        <w:rPr>
          <w:noProof/>
        </w:rPr>
        <w:t>,</w:t>
      </w:r>
      <w:r>
        <w:t xml:space="preserve"> and there was a little panic</w:t>
      </w:r>
      <w:r w:rsidR="00C0396B">
        <w:t>;</w:t>
      </w:r>
      <w:r>
        <w:t xml:space="preserve"> he knew that they were moving into an unknown area</w:t>
      </w:r>
      <w:r w:rsidR="00C0396B">
        <w:t>,</w:t>
      </w:r>
      <w:r>
        <w:t xml:space="preserve"> and they weren’t prepared. </w:t>
      </w:r>
      <w:proofErr w:type="spellStart"/>
      <w:r>
        <w:t>Vortus</w:t>
      </w:r>
      <w:proofErr w:type="spellEnd"/>
      <w:r>
        <w:t xml:space="preserve"> sensed that something horrific was about to happen.</w:t>
      </w:r>
    </w:p>
    <w:p w14:paraId="463001F7" w14:textId="77777777" w:rsidR="009E7BD1" w:rsidRDefault="009E7BD1" w:rsidP="009E7BD1">
      <w:pPr>
        <w:pStyle w:val="SceneSeparator"/>
      </w:pPr>
      <w:r>
        <w:t>&gt;&gt;&gt;&gt;&gt;&gt;&gt;&gt;&gt;&gt;&gt;&gt;&gt;&gt;&gt;&gt;&gt;&gt;&gt;&gt;</w:t>
      </w:r>
    </w:p>
    <w:p w14:paraId="3AC82836" w14:textId="733CE0A6" w:rsidR="009E7BD1" w:rsidRDefault="009E7BD1" w:rsidP="009E7BD1">
      <w:proofErr w:type="spellStart"/>
      <w:r>
        <w:t>Ornage</w:t>
      </w:r>
      <w:proofErr w:type="spellEnd"/>
      <w:r>
        <w:t xml:space="preserve"> and </w:t>
      </w:r>
      <w:proofErr w:type="spellStart"/>
      <w:r>
        <w:t>Sonyata</w:t>
      </w:r>
      <w:proofErr w:type="spellEnd"/>
      <w:r>
        <w:t xml:space="preserve"> were in the second transportation vehicle following the Grand Leader</w:t>
      </w:r>
      <w:r w:rsidR="00C0396B">
        <w:t>;</w:t>
      </w:r>
      <w:r>
        <w:t xml:space="preserve"> his father and Doctor </w:t>
      </w:r>
      <w:proofErr w:type="spellStart"/>
      <w:r>
        <w:t>Lauto</w:t>
      </w:r>
      <w:proofErr w:type="spellEnd"/>
      <w:r>
        <w:t xml:space="preserve"> were in the forward vehicle. They approached the area where the landing had </w:t>
      </w:r>
      <w:r w:rsidRPr="00D91DC2">
        <w:rPr>
          <w:noProof/>
        </w:rPr>
        <w:t>occurred</w:t>
      </w:r>
      <w:r w:rsidR="00D91DC2">
        <w:rPr>
          <w:noProof/>
        </w:rPr>
        <w:t>,</w:t>
      </w:r>
      <w:r>
        <w:t xml:space="preserve"> and they slowed their vehicles when they saw </w:t>
      </w:r>
      <w:proofErr w:type="spellStart"/>
      <w:r>
        <w:t>Ellig</w:t>
      </w:r>
      <w:proofErr w:type="spellEnd"/>
      <w:r>
        <w:t xml:space="preserve"> and a female standing between two structures. </w:t>
      </w:r>
      <w:proofErr w:type="spellStart"/>
      <w:r>
        <w:t>Ornage</w:t>
      </w:r>
      <w:proofErr w:type="spellEnd"/>
      <w:r>
        <w:t xml:space="preserve"> and </w:t>
      </w:r>
      <w:proofErr w:type="spellStart"/>
      <w:r>
        <w:t>Sonyata</w:t>
      </w:r>
      <w:proofErr w:type="spellEnd"/>
      <w:r>
        <w:t xml:space="preserve"> exited their vehicle and approached the two, with the Grand Leader and Doctor Wong close behind.</w:t>
      </w:r>
    </w:p>
    <w:p w14:paraId="2BBB8466" w14:textId="018330A0" w:rsidR="009E7BD1" w:rsidRDefault="009E7BD1" w:rsidP="009E7BD1">
      <w:r>
        <w:t xml:space="preserve">When they turned a corner to speak with </w:t>
      </w:r>
      <w:proofErr w:type="spellStart"/>
      <w:r>
        <w:t>Ellig</w:t>
      </w:r>
      <w:proofErr w:type="spellEnd"/>
      <w:r>
        <w:t xml:space="preserve"> and the female</w:t>
      </w:r>
      <w:r w:rsidR="00C0396B">
        <w:t>,</w:t>
      </w:r>
      <w:r>
        <w:t xml:space="preserve"> they got their first clear view of the spacecraft. The group stopped and looked in awe.</w:t>
      </w:r>
    </w:p>
    <w:p w14:paraId="53D2FC4B" w14:textId="77777777" w:rsidR="009E7BD1" w:rsidRDefault="009E7BD1" w:rsidP="009E7BD1">
      <w:r>
        <w:t xml:space="preserve">“Tremendous, isn’t it?” </w:t>
      </w:r>
      <w:proofErr w:type="spellStart"/>
      <w:r>
        <w:t>Ellig</w:t>
      </w:r>
      <w:proofErr w:type="spellEnd"/>
      <w:r>
        <w:t xml:space="preserve"> said.</w:t>
      </w:r>
    </w:p>
    <w:p w14:paraId="6025AEC6" w14:textId="20ED2865" w:rsidR="009E7BD1" w:rsidRDefault="009E7BD1" w:rsidP="009E7BD1">
      <w:r>
        <w:t>“Yes</w:t>
      </w:r>
      <w:r w:rsidR="00C0396B">
        <w:t>,</w:t>
      </w:r>
      <w:r>
        <w:t xml:space="preserve"> it is, and I’m worried,” responded Doctor Wong.</w:t>
      </w:r>
    </w:p>
    <w:p w14:paraId="20AEC07E" w14:textId="45335BFF" w:rsidR="009E7BD1" w:rsidRDefault="009E7BD1" w:rsidP="009E7BD1">
      <w:r>
        <w:t>The Grand Leader hesitated for a moment then spoke, “</w:t>
      </w:r>
      <w:proofErr w:type="spellStart"/>
      <w:r>
        <w:t>Ellig</w:t>
      </w:r>
      <w:proofErr w:type="spellEnd"/>
      <w:r w:rsidR="00C0396B">
        <w:t>,</w:t>
      </w:r>
      <w:r>
        <w:t xml:space="preserve"> are you prepared for broadcast?”</w:t>
      </w:r>
    </w:p>
    <w:p w14:paraId="6B1B5E17" w14:textId="32C582B7" w:rsidR="009E7BD1" w:rsidRDefault="009E7BD1" w:rsidP="009E7BD1">
      <w:proofErr w:type="spellStart"/>
      <w:r>
        <w:t>Ellig</w:t>
      </w:r>
      <w:proofErr w:type="spellEnd"/>
      <w:r>
        <w:t xml:space="preserve"> responded, “Yes</w:t>
      </w:r>
      <w:r w:rsidR="00C0396B">
        <w:t>,</w:t>
      </w:r>
      <w:r>
        <w:t xml:space="preserve"> leader</w:t>
      </w:r>
      <w:r w:rsidR="00C0396B">
        <w:t>,</w:t>
      </w:r>
      <w:r>
        <w:t xml:space="preserve"> and I was just talking with Ilana, who is the district leader</w:t>
      </w:r>
      <w:r w:rsidR="00C0396B">
        <w:t>,</w:t>
      </w:r>
      <w:r>
        <w:t xml:space="preserve"> and she saw the object land yesterday.”</w:t>
      </w:r>
    </w:p>
    <w:p w14:paraId="13F57AAA" w14:textId="77777777" w:rsidR="009E7BD1" w:rsidRDefault="009E7BD1" w:rsidP="009E7BD1">
      <w:r>
        <w:t>Ilana reviewed what she saw, and they congratulated her for taking the proper precautions.</w:t>
      </w:r>
    </w:p>
    <w:p w14:paraId="4B6F8B39" w14:textId="77777777" w:rsidR="009E7BD1" w:rsidRDefault="009E7BD1" w:rsidP="009E7BD1">
      <w:proofErr w:type="spellStart"/>
      <w:r>
        <w:lastRenderedPageBreak/>
        <w:t>Ornage</w:t>
      </w:r>
      <w:proofErr w:type="spellEnd"/>
      <w:r>
        <w:t xml:space="preserve"> and the Grand Leader stood and looked at the craft as Orto arrived in his vehicle. </w:t>
      </w:r>
      <w:proofErr w:type="spellStart"/>
      <w:r>
        <w:t>Ornage</w:t>
      </w:r>
      <w:proofErr w:type="spellEnd"/>
      <w:r>
        <w:t xml:space="preserve"> commented, “It sounds like it has rockets like our space vehicles, but it is so much larger. Their rockets must be a lot more powerful than ours.”</w:t>
      </w:r>
    </w:p>
    <w:p w14:paraId="113CDDC8" w14:textId="77777777" w:rsidR="009E7BD1" w:rsidRDefault="009E7BD1" w:rsidP="009E7BD1">
      <w:r>
        <w:t xml:space="preserve">The Grand Leaders said, “I wonder why they’re building a wall. It must be protection, maybe they’re just </w:t>
      </w:r>
      <w:r w:rsidRPr="00D91DC2">
        <w:rPr>
          <w:noProof/>
        </w:rPr>
        <w:t>cautious</w:t>
      </w:r>
      <w:r w:rsidR="00D91DC2">
        <w:rPr>
          <w:noProof/>
        </w:rPr>
        <w:t>,</w:t>
      </w:r>
      <w:r>
        <w:t xml:space="preserve"> and they might be afraid of us.”</w:t>
      </w:r>
    </w:p>
    <w:p w14:paraId="6714ED7D" w14:textId="55F8EFCA" w:rsidR="009E7BD1" w:rsidRDefault="009E7BD1" w:rsidP="009E7BD1">
      <w:proofErr w:type="spellStart"/>
      <w:r>
        <w:t>Ellig</w:t>
      </w:r>
      <w:proofErr w:type="spellEnd"/>
      <w:r>
        <w:t xml:space="preserve"> then suggested, “There is a clear path to a flat area just by the wall</w:t>
      </w:r>
      <w:r w:rsidR="00C0396B">
        <w:t>;</w:t>
      </w:r>
      <w:r>
        <w:t xml:space="preserve"> I recommend that you follow that path</w:t>
      </w:r>
      <w:r w:rsidR="00C0396B">
        <w:t>,</w:t>
      </w:r>
      <w:r>
        <w:t xml:space="preserve"> and I have a good view with our image sender. That is a good approach path to approach the visitors.”</w:t>
      </w:r>
    </w:p>
    <w:p w14:paraId="28E7B837" w14:textId="4A13EE53" w:rsidR="009E7BD1" w:rsidRDefault="009E7BD1" w:rsidP="009E7BD1">
      <w:r>
        <w:t xml:space="preserve">The Grand Leader agreed with the recommendation and spoke to Orto and Doctor </w:t>
      </w:r>
      <w:proofErr w:type="spellStart"/>
      <w:r>
        <w:t>Lauto</w:t>
      </w:r>
      <w:proofErr w:type="spellEnd"/>
      <w:r>
        <w:t>, “I suggest that the three of us approach the wall and see if we can get a response. Orto and I represent the leadership</w:t>
      </w:r>
      <w:r w:rsidR="00C0396B">
        <w:t>,</w:t>
      </w:r>
      <w:r>
        <w:t xml:space="preserve"> and Doctor </w:t>
      </w:r>
      <w:proofErr w:type="spellStart"/>
      <w:r>
        <w:t>Lauto</w:t>
      </w:r>
      <w:proofErr w:type="spellEnd"/>
      <w:r>
        <w:t xml:space="preserve"> could attempt translation if indeed these visitors are from the twin planet.”</w:t>
      </w:r>
    </w:p>
    <w:p w14:paraId="5C92EDB8" w14:textId="79AACD1A" w:rsidR="009E7BD1" w:rsidRDefault="009E7BD1" w:rsidP="009E7BD1">
      <w:proofErr w:type="spellStart"/>
      <w:r>
        <w:t>Lretta</w:t>
      </w:r>
      <w:proofErr w:type="spellEnd"/>
      <w:r>
        <w:t xml:space="preserve"> chimed in and pointed out that the people might be more comfortable if she was part of the initial contact. She was the </w:t>
      </w:r>
      <w:r w:rsidRPr="00D91DC2">
        <w:rPr>
          <w:noProof/>
        </w:rPr>
        <w:t>Orb</w:t>
      </w:r>
      <w:r w:rsidR="00D91DC2">
        <w:rPr>
          <w:noProof/>
        </w:rPr>
        <w:t>,</w:t>
      </w:r>
      <w:r>
        <w:t xml:space="preserve"> and they all knew her</w:t>
      </w:r>
      <w:r w:rsidR="00C0396B">
        <w:t>,</w:t>
      </w:r>
      <w:r>
        <w:t xml:space="preserve"> and seeing her as part of the group would be reassuring to them.</w:t>
      </w:r>
    </w:p>
    <w:p w14:paraId="0BB6A096" w14:textId="04091EEB" w:rsidR="009E7BD1" w:rsidRDefault="009E7BD1" w:rsidP="009E7BD1">
      <w:r>
        <w:t>The Grand Leader felt that was reasonable, and if communication started</w:t>
      </w:r>
      <w:r w:rsidR="00C0396B">
        <w:t>,</w:t>
      </w:r>
      <w:r>
        <w:t xml:space="preserve"> then </w:t>
      </w:r>
      <w:proofErr w:type="spellStart"/>
      <w:r>
        <w:t>Ornage</w:t>
      </w:r>
      <w:proofErr w:type="spellEnd"/>
      <w:r>
        <w:t xml:space="preserve"> and his father could move down the path and participate. It did make sense not to approach them with a large group</w:t>
      </w:r>
      <w:r w:rsidR="00C0396B">
        <w:t>;</w:t>
      </w:r>
      <w:r>
        <w:t xml:space="preserve"> it might seem overpowering.</w:t>
      </w:r>
    </w:p>
    <w:p w14:paraId="783B4DD1" w14:textId="77777777" w:rsidR="009E7BD1" w:rsidRDefault="009E7BD1" w:rsidP="009E7BD1">
      <w:proofErr w:type="spellStart"/>
      <w:r>
        <w:t>Sonyata</w:t>
      </w:r>
      <w:proofErr w:type="spellEnd"/>
      <w:r>
        <w:t xml:space="preserve"> touched her father’s arm and said, “Our aircraft hasn’t been able to get here yet. Should we wait until it flies by before you walk down?”</w:t>
      </w:r>
    </w:p>
    <w:p w14:paraId="16253507" w14:textId="6CF3E288" w:rsidR="009E7BD1" w:rsidRDefault="009E7BD1" w:rsidP="009E7BD1">
      <w:r>
        <w:t>The Grand Leader thought for a moment then said, “No</w:t>
      </w:r>
      <w:r w:rsidR="00C0396B">
        <w:t>,</w:t>
      </w:r>
      <w:r>
        <w:t xml:space="preserve"> I don’t think so, a plane flying over might scare them. We </w:t>
      </w:r>
      <w:r>
        <w:lastRenderedPageBreak/>
        <w:t>want to meet them first before we make an aggressive move.”</w:t>
      </w:r>
    </w:p>
    <w:p w14:paraId="2C7008D0" w14:textId="1156505A" w:rsidR="009E7BD1" w:rsidRDefault="009E7BD1" w:rsidP="009E7BD1">
      <w:r>
        <w:t xml:space="preserve">The Grand Leader turned, and </w:t>
      </w:r>
      <w:proofErr w:type="spellStart"/>
      <w:r>
        <w:t>Lretta</w:t>
      </w:r>
      <w:proofErr w:type="spellEnd"/>
      <w:r>
        <w:t>, Orto</w:t>
      </w:r>
      <w:r w:rsidR="00C0396B">
        <w:t>,</w:t>
      </w:r>
      <w:r>
        <w:t xml:space="preserve"> and Doctor </w:t>
      </w:r>
      <w:proofErr w:type="spellStart"/>
      <w:r>
        <w:t>Lauto</w:t>
      </w:r>
      <w:proofErr w:type="spellEnd"/>
      <w:r w:rsidR="00C0396B">
        <w:t xml:space="preserve"> looked at each other, took a deep breath, and</w:t>
      </w:r>
      <w:r>
        <w:t xml:space="preserve"> started down the path.</w:t>
      </w:r>
    </w:p>
    <w:p w14:paraId="610EE109" w14:textId="77777777" w:rsidR="009E7BD1" w:rsidRDefault="009E7BD1" w:rsidP="009E7BD1">
      <w:proofErr w:type="spellStart"/>
      <w:r>
        <w:t>Ellig</w:t>
      </w:r>
      <w:proofErr w:type="spellEnd"/>
      <w:r>
        <w:t xml:space="preserve"> remained with the technician holding the image sender and continued speaking along with the broadcast. The word moved </w:t>
      </w:r>
      <w:r w:rsidRPr="00D91DC2">
        <w:rPr>
          <w:noProof/>
        </w:rPr>
        <w:t>quickly</w:t>
      </w:r>
      <w:r w:rsidR="00D91DC2">
        <w:rPr>
          <w:noProof/>
        </w:rPr>
        <w:t>,</w:t>
      </w:r>
      <w:r>
        <w:t xml:space="preserve"> and his technicians told him that almost the entire planet Varo was watching.</w:t>
      </w:r>
    </w:p>
    <w:p w14:paraId="12DC0F6F" w14:textId="37553562" w:rsidR="009E7BD1" w:rsidRDefault="009E7BD1" w:rsidP="009E7BD1">
      <w:proofErr w:type="spellStart"/>
      <w:r>
        <w:t>Ornage</w:t>
      </w:r>
      <w:proofErr w:type="spellEnd"/>
      <w:r>
        <w:t xml:space="preserve"> and his father were petrified but stood in plain view</w:t>
      </w:r>
      <w:r w:rsidR="00C0396B">
        <w:t>,</w:t>
      </w:r>
      <w:r>
        <w:t xml:space="preserve"> waiting for their turn to follow the path to the wall.</w:t>
      </w:r>
    </w:p>
    <w:p w14:paraId="1F48BDCA" w14:textId="77777777" w:rsidR="009E7BD1" w:rsidRDefault="009E7BD1" w:rsidP="009E7BD1">
      <w:pPr>
        <w:pStyle w:val="SceneSeparator"/>
      </w:pPr>
      <w:r>
        <w:t>&gt;&gt;&gt;&gt;&gt;&gt;&gt;&gt;&gt;&gt;&gt;&gt;&gt;&gt;&gt;&gt;&gt;&gt;&gt;&gt;</w:t>
      </w:r>
    </w:p>
    <w:p w14:paraId="44A5A528" w14:textId="77777777" w:rsidR="009E7BD1" w:rsidRDefault="009E7BD1" w:rsidP="009E7BD1">
      <w:proofErr w:type="spellStart"/>
      <w:r>
        <w:t>Vortus</w:t>
      </w:r>
      <w:proofErr w:type="spellEnd"/>
      <w:r>
        <w:t xml:space="preserve"> sat with others that were as fearful as he. His fear had turned into something personal and as solid as the pain in his stomach. The room around him was full </w:t>
      </w:r>
      <w:proofErr w:type="gramStart"/>
      <w:r>
        <w:t>with</w:t>
      </w:r>
      <w:proofErr w:type="gramEnd"/>
      <w:r>
        <w:t xml:space="preserve"> other soil tenders, watching the broadcast with as much intensity as he. There was a murmur of chanting and praying occurring within the room, and they each tried to draw comfort from each other’s presence.</w:t>
      </w:r>
    </w:p>
    <w:p w14:paraId="21BDC0E8" w14:textId="77777777" w:rsidR="009E7BD1" w:rsidRDefault="009E7BD1" w:rsidP="009E7BD1">
      <w:pPr>
        <w:pStyle w:val="SceneSeparator"/>
      </w:pPr>
      <w:r>
        <w:t>&gt;&gt;&gt;&gt;&gt;&gt;&gt;&gt;&gt;&gt;&gt;&gt;&gt;&gt;&gt;&gt;&gt;&gt;&gt;&gt;</w:t>
      </w:r>
    </w:p>
    <w:p w14:paraId="079E41CD" w14:textId="4ED70CB7" w:rsidR="009E7BD1" w:rsidRDefault="009E7BD1" w:rsidP="009E7BD1">
      <w:r>
        <w:t xml:space="preserve">The welcome team arrived at the wall and stood </w:t>
      </w:r>
      <w:r w:rsidRPr="00FE1B18">
        <w:rPr>
          <w:noProof/>
        </w:rPr>
        <w:t>waiting</w:t>
      </w:r>
      <w:r>
        <w:t xml:space="preserve"> for something to happen. </w:t>
      </w:r>
      <w:r w:rsidR="00DF4FD6">
        <w:t>Finally, a part of the wall separated after a few moments</w:t>
      </w:r>
      <w:r w:rsidR="00D91DC2">
        <w:rPr>
          <w:noProof/>
        </w:rPr>
        <w:t>,</w:t>
      </w:r>
      <w:r>
        <w:t xml:space="preserve"> and the visitors could be seen.</w:t>
      </w:r>
    </w:p>
    <w:p w14:paraId="5D4F0DD1" w14:textId="1AC6417D" w:rsidR="009E7BD1" w:rsidRDefault="009E7BD1" w:rsidP="009E7BD1">
      <w:r>
        <w:t xml:space="preserve">Everyone watching was awestruck. </w:t>
      </w:r>
      <w:r w:rsidR="00C0396B">
        <w:t>They saw that the visitors were truly alien beyond their comprehensio</w:t>
      </w:r>
      <w:r w:rsidRPr="00D91DC2">
        <w:rPr>
          <w:noProof/>
        </w:rPr>
        <w:t>n</w:t>
      </w:r>
      <w:r w:rsidR="00D91DC2">
        <w:rPr>
          <w:noProof/>
        </w:rPr>
        <w:t>,</w:t>
      </w:r>
      <w:r>
        <w:t xml:space="preserve"> and their appearance was shocking. Each of them had many legs </w:t>
      </w:r>
      <w:r>
        <w:lastRenderedPageBreak/>
        <w:t xml:space="preserve">and appeared to be wearing some type of covering. The creatures had four legs on the ground </w:t>
      </w:r>
      <w:r w:rsidR="00C0396B">
        <w:t>they used to walk, and two forward appendages</w:t>
      </w:r>
      <w:r>
        <w:t xml:space="preserve"> appeared to function as arms.</w:t>
      </w:r>
    </w:p>
    <w:p w14:paraId="3CD1FB8B" w14:textId="2B0FB3DB" w:rsidR="009E7BD1" w:rsidRDefault="009E7BD1" w:rsidP="009E7BD1">
      <w:r>
        <w:t xml:space="preserve">The initial creatures that passed through the opening in the wall were carrying </w:t>
      </w:r>
      <w:r w:rsidRPr="00D91DC2">
        <w:rPr>
          <w:noProof/>
        </w:rPr>
        <w:t>tools</w:t>
      </w:r>
      <w:r w:rsidR="00D91DC2">
        <w:rPr>
          <w:noProof/>
        </w:rPr>
        <w:t>,</w:t>
      </w:r>
      <w:r>
        <w:t xml:space="preserve"> and they formed a line in front of the opening. They wore brightly colored </w:t>
      </w:r>
      <w:r w:rsidRPr="00D91DC2">
        <w:rPr>
          <w:noProof/>
        </w:rPr>
        <w:t>garments</w:t>
      </w:r>
      <w:r w:rsidR="00D91DC2">
        <w:rPr>
          <w:noProof/>
        </w:rPr>
        <w:t>,</w:t>
      </w:r>
      <w:r>
        <w:t xml:space="preserve"> and each of them had a red hat on their head. After a moment, two creatures passed through the opening and took a position behind the front line. Those creatures had similar body </w:t>
      </w:r>
      <w:r w:rsidRPr="00D91DC2">
        <w:rPr>
          <w:noProof/>
        </w:rPr>
        <w:t>coverings</w:t>
      </w:r>
      <w:r w:rsidR="00D91DC2">
        <w:rPr>
          <w:noProof/>
        </w:rPr>
        <w:t>,</w:t>
      </w:r>
      <w:r>
        <w:t xml:space="preserve"> but </w:t>
      </w:r>
      <w:r w:rsidR="00C0396B">
        <w:t>they had many patterns and designs instead of solid color</w:t>
      </w:r>
      <w:r>
        <w:t xml:space="preserve">s. Their head coverings were ornate and had items attached. </w:t>
      </w:r>
      <w:r w:rsidR="00C0396B">
        <w:t>The visiting creatures and the welcome party stood face to face for a moment</w:t>
      </w:r>
      <w:r w:rsidR="00D91DC2">
        <w:rPr>
          <w:noProof/>
        </w:rPr>
        <w:t>,</w:t>
      </w:r>
      <w:r>
        <w:t xml:space="preserve"> and nothing happened.</w:t>
      </w:r>
    </w:p>
    <w:p w14:paraId="5EABDD8F" w14:textId="50816067" w:rsidR="009E7BD1" w:rsidRDefault="009E7BD1" w:rsidP="009E7BD1">
      <w:r>
        <w:t>Suddenly the air was filled with loud explosions. The tools that the front line of aliens held</w:t>
      </w:r>
      <w:r w:rsidR="00C0396B">
        <w:t xml:space="preserve">, </w:t>
      </w:r>
      <w:r>
        <w:t>spit fire</w:t>
      </w:r>
      <w:r w:rsidR="00C0396B">
        <w:t>,</w:t>
      </w:r>
      <w:r>
        <w:t xml:space="preserve"> and then there was silence.</w:t>
      </w:r>
    </w:p>
    <w:p w14:paraId="025F9D88" w14:textId="77777777" w:rsidR="009E7BD1" w:rsidRDefault="009E7BD1" w:rsidP="009E7BD1">
      <w:r>
        <w:t xml:space="preserve">The welcome party stood for an agonizing moment then all of them fell backward onto the soil. Falling onto the ground was not what </w:t>
      </w:r>
      <w:proofErr w:type="spellStart"/>
      <w:r>
        <w:t>Raog</w:t>
      </w:r>
      <w:proofErr w:type="spellEnd"/>
      <w:r>
        <w:t xml:space="preserve"> did; that was not natural for them. It was obvious that something extreme had happened.</w:t>
      </w:r>
    </w:p>
    <w:p w14:paraId="292B1112" w14:textId="125D7E6D" w:rsidR="009E7BD1" w:rsidRDefault="009E7BD1" w:rsidP="009E7BD1">
      <w:r>
        <w:t xml:space="preserve">The silence continued while the </w:t>
      </w:r>
      <w:r w:rsidR="00C0396B">
        <w:t>group leaders</w:t>
      </w:r>
      <w:r>
        <w:t xml:space="preserve"> turned and entered the compound</w:t>
      </w:r>
      <w:r w:rsidR="00C0396B">
        <w:t>,</w:t>
      </w:r>
      <w:r>
        <w:t xml:space="preserve"> followed </w:t>
      </w:r>
      <w:r w:rsidR="009A0D9A">
        <w:t xml:space="preserve">by </w:t>
      </w:r>
      <w:r>
        <w:t>the others with the red hats. When they passed through the opening in the wall, the opening closed.</w:t>
      </w:r>
    </w:p>
    <w:p w14:paraId="743AAEE3" w14:textId="7D0863E5" w:rsidR="009E7BD1" w:rsidRDefault="009E7BD1" w:rsidP="009E7BD1">
      <w:proofErr w:type="spellStart"/>
      <w:r>
        <w:t>Ornage</w:t>
      </w:r>
      <w:proofErr w:type="spellEnd"/>
      <w:r>
        <w:t xml:space="preserve">, his father, </w:t>
      </w:r>
      <w:proofErr w:type="spellStart"/>
      <w:r>
        <w:t>Sonyata</w:t>
      </w:r>
      <w:proofErr w:type="spellEnd"/>
      <w:r>
        <w:t xml:space="preserve">, and </w:t>
      </w:r>
      <w:proofErr w:type="spellStart"/>
      <w:r>
        <w:t>Ellig</w:t>
      </w:r>
      <w:proofErr w:type="spellEnd"/>
      <w:r>
        <w:t xml:space="preserve"> just stood there</w:t>
      </w:r>
      <w:r w:rsidR="00C0396B">
        <w:t>,</w:t>
      </w:r>
      <w:r>
        <w:t xml:space="preserve"> not knowing what to do. They realized that the Grand Leader, </w:t>
      </w:r>
      <w:proofErr w:type="spellStart"/>
      <w:r>
        <w:t>Lretta</w:t>
      </w:r>
      <w:proofErr w:type="spellEnd"/>
      <w:r w:rsidR="00C0396B">
        <w:t>,</w:t>
      </w:r>
      <w:r>
        <w:t xml:space="preserve"> and Doctor </w:t>
      </w:r>
      <w:proofErr w:type="spellStart"/>
      <w:r>
        <w:t>Lauto</w:t>
      </w:r>
      <w:proofErr w:type="spellEnd"/>
      <w:r>
        <w:t xml:space="preserve"> would need help to stand up. It was </w:t>
      </w:r>
      <w:proofErr w:type="gramStart"/>
      <w:r>
        <w:t>very difficult</w:t>
      </w:r>
      <w:proofErr w:type="gramEnd"/>
      <w:r>
        <w:t xml:space="preserve"> for </w:t>
      </w:r>
      <w:proofErr w:type="spellStart"/>
      <w:r>
        <w:t>Raog</w:t>
      </w:r>
      <w:proofErr w:type="spellEnd"/>
      <w:r>
        <w:t xml:space="preserve"> to regain their stance from a prone position. So, they hesitantly moved down the path</w:t>
      </w:r>
      <w:r w:rsidR="00C0396B">
        <w:t>,</w:t>
      </w:r>
      <w:r>
        <w:t xml:space="preserve"> hoping to help them. </w:t>
      </w:r>
      <w:proofErr w:type="spellStart"/>
      <w:r>
        <w:t>Ellig</w:t>
      </w:r>
      <w:proofErr w:type="spellEnd"/>
      <w:r>
        <w:t xml:space="preserve"> followed them to get a good view of the wall and to speak with the party.</w:t>
      </w:r>
    </w:p>
    <w:p w14:paraId="0A543906" w14:textId="77777777" w:rsidR="009E7BD1" w:rsidRDefault="009E7BD1" w:rsidP="009E7BD1">
      <w:r>
        <w:t xml:space="preserve">As they approached the welcome party, it was obvious that something was drastically wrong. None of them moved, </w:t>
      </w:r>
      <w:r>
        <w:lastRenderedPageBreak/>
        <w:t xml:space="preserve">trying to regain their standing position. </w:t>
      </w:r>
      <w:proofErr w:type="spellStart"/>
      <w:r>
        <w:t>Ornage</w:t>
      </w:r>
      <w:proofErr w:type="spellEnd"/>
      <w:r>
        <w:t xml:space="preserve"> grabbed </w:t>
      </w:r>
      <w:proofErr w:type="spellStart"/>
      <w:r>
        <w:t>Sonyata’s</w:t>
      </w:r>
      <w:proofErr w:type="spellEnd"/>
      <w:r>
        <w:t xml:space="preserve"> hand as they approached.</w:t>
      </w:r>
    </w:p>
    <w:p w14:paraId="5C1C46B6" w14:textId="77777777" w:rsidR="009E7BD1" w:rsidRDefault="009E7BD1" w:rsidP="009E7BD1">
      <w:r>
        <w:t>They stopped abruptly and saw a scene that was beyond their understanding. The party had been torn apart and were all bleeding on the soil of Varo.</w:t>
      </w:r>
    </w:p>
    <w:p w14:paraId="43D1A269" w14:textId="77777777" w:rsidR="009E7BD1" w:rsidRDefault="009E7BD1" w:rsidP="009E7BD1">
      <w:proofErr w:type="spellStart"/>
      <w:r>
        <w:t>Ornage</w:t>
      </w:r>
      <w:proofErr w:type="spellEnd"/>
      <w:r>
        <w:t xml:space="preserve">, his father, and </w:t>
      </w:r>
      <w:proofErr w:type="spellStart"/>
      <w:r>
        <w:t>Sonyata</w:t>
      </w:r>
      <w:proofErr w:type="spellEnd"/>
      <w:r>
        <w:t xml:space="preserve"> stood for a moment. Then they all screamed at the top of their lungs.</w:t>
      </w:r>
    </w:p>
    <w:p w14:paraId="5C507E5E" w14:textId="464F0D88" w:rsidR="009E7BD1" w:rsidRDefault="009E7BD1" w:rsidP="009E7BD1">
      <w:proofErr w:type="spellStart"/>
      <w:r>
        <w:t>Ellig</w:t>
      </w:r>
      <w:proofErr w:type="spellEnd"/>
      <w:r>
        <w:t xml:space="preserve"> captured that image and</w:t>
      </w:r>
      <w:r w:rsidR="00C0396B">
        <w:t>,</w:t>
      </w:r>
      <w:r>
        <w:t xml:space="preserve"> for a moment, didn’t know what to say. Then he realized that the welcome party w</w:t>
      </w:r>
      <w:r w:rsidR="00C0396B">
        <w:t>as</w:t>
      </w:r>
      <w:r>
        <w:t xml:space="preserve"> all dead</w:t>
      </w:r>
      <w:r w:rsidR="00C0396B">
        <w:t>;</w:t>
      </w:r>
      <w:r>
        <w:t xml:space="preserve"> he quickly turned and raced back to the structures, still not knowing what to say.</w:t>
      </w:r>
    </w:p>
    <w:p w14:paraId="170CCF64" w14:textId="29A8DA25" w:rsidR="009E7BD1" w:rsidRDefault="009E7BD1" w:rsidP="009E7BD1">
      <w:proofErr w:type="spellStart"/>
      <w:r>
        <w:t>Ornage</w:t>
      </w:r>
      <w:proofErr w:type="spellEnd"/>
      <w:r>
        <w:t xml:space="preserve"> immediately recognized that they were in danger and moved </w:t>
      </w:r>
      <w:proofErr w:type="spellStart"/>
      <w:r>
        <w:t>Sonyata</w:t>
      </w:r>
      <w:proofErr w:type="spellEnd"/>
      <w:r>
        <w:t xml:space="preserve"> back</w:t>
      </w:r>
      <w:r w:rsidR="00C0396B">
        <w:t>,</w:t>
      </w:r>
      <w:r>
        <w:t xml:space="preserve"> almost dragging her. His father hesitated for a moment before </w:t>
      </w:r>
      <w:proofErr w:type="spellStart"/>
      <w:r>
        <w:t>Ornage</w:t>
      </w:r>
      <w:proofErr w:type="spellEnd"/>
      <w:r>
        <w:t xml:space="preserve"> could get him to move. </w:t>
      </w:r>
    </w:p>
    <w:p w14:paraId="617CF0BD" w14:textId="77777777" w:rsidR="009E7BD1" w:rsidRDefault="009E7BD1" w:rsidP="009E7BD1">
      <w:r>
        <w:t>They stopped at the beginning of the path and continued screaming.</w:t>
      </w:r>
    </w:p>
    <w:p w14:paraId="112C7275" w14:textId="77777777" w:rsidR="009E7BD1" w:rsidRDefault="009E7BD1" w:rsidP="009E7BD1">
      <w:proofErr w:type="spellStart"/>
      <w:r>
        <w:t>Ellig</w:t>
      </w:r>
      <w:proofErr w:type="spellEnd"/>
      <w:r>
        <w:t xml:space="preserve"> didn’t know what else to do, so he terminated the broadcast.</w:t>
      </w:r>
    </w:p>
    <w:p w14:paraId="712FA647" w14:textId="77777777" w:rsidR="009E7BD1" w:rsidRDefault="009E7BD1" w:rsidP="009E7BD1">
      <w:pPr>
        <w:pStyle w:val="SceneSeparator"/>
      </w:pPr>
      <w:r>
        <w:t>&gt;&gt;&gt;&gt;&gt;&gt;&gt;&gt;&gt;&gt;&gt;&gt;&gt;&gt;&gt;&gt;&gt;&gt;&gt;&gt;</w:t>
      </w:r>
    </w:p>
    <w:p w14:paraId="4C0ADF56" w14:textId="4DC58AD8" w:rsidR="009E7BD1" w:rsidRDefault="009E7BD1" w:rsidP="009E7BD1">
      <w:proofErr w:type="spellStart"/>
      <w:r>
        <w:t>Vortus</w:t>
      </w:r>
      <w:proofErr w:type="spellEnd"/>
      <w:r>
        <w:t xml:space="preserve"> rested on his pad in a state of confusion and disbelief. </w:t>
      </w:r>
      <w:proofErr w:type="gramStart"/>
      <w:r>
        <w:t>All of</w:t>
      </w:r>
      <w:proofErr w:type="gramEnd"/>
      <w:r>
        <w:t xml:space="preserve"> the greatest fears in his life had just exploded on him. Those with him rested in dumbfounded silence.</w:t>
      </w:r>
    </w:p>
    <w:p w14:paraId="5826D5A9" w14:textId="77777777" w:rsidR="009E7BD1" w:rsidRDefault="009E7BD1" w:rsidP="009E7BD1">
      <w:pPr>
        <w:pStyle w:val="SceneSeparator"/>
      </w:pPr>
      <w:r>
        <w:lastRenderedPageBreak/>
        <w:t>&gt;&gt;&gt;&gt;&gt;&gt;&gt;&gt;&gt;&gt;&gt;&gt;&gt;&gt;&gt;&gt;&gt;&gt;&gt;&gt;</w:t>
      </w:r>
    </w:p>
    <w:p w14:paraId="64DF920E" w14:textId="1F37213A" w:rsidR="009E7BD1" w:rsidRDefault="009E7BD1" w:rsidP="009E7BD1">
      <w:proofErr w:type="spellStart"/>
      <w:r>
        <w:t>Erom</w:t>
      </w:r>
      <w:proofErr w:type="spellEnd"/>
      <w:r>
        <w:t xml:space="preserve"> was resting on his pad</w:t>
      </w:r>
      <w:r w:rsidR="00C0396B">
        <w:t>,</w:t>
      </w:r>
      <w:r>
        <w:t xml:space="preserve"> and his team all stared at a blank screen. After the broadcast was terminated, he rose, pounded his desk</w:t>
      </w:r>
      <w:r w:rsidR="00C0396B">
        <w:t>,</w:t>
      </w:r>
      <w:r>
        <w:t xml:space="preserve"> and shouted, “Send information to our manufacturing area and produce as many defensive tools as possible</w:t>
      </w:r>
      <w:r w:rsidR="00C0396B">
        <w:t>;</w:t>
      </w:r>
      <w:r>
        <w:t xml:space="preserve"> we must protect Varo.”</w:t>
      </w:r>
    </w:p>
    <w:p w14:paraId="6FF2FEDF" w14:textId="77777777" w:rsidR="009E7BD1" w:rsidRDefault="009E7BD1" w:rsidP="006D784A">
      <w:pPr>
        <w:pStyle w:val="Chapter"/>
      </w:pPr>
      <w:bookmarkStart w:id="16" w:name="_Toc466466910"/>
      <w:r>
        <w:lastRenderedPageBreak/>
        <w:t>10-Confusion</w:t>
      </w:r>
      <w:bookmarkEnd w:id="16"/>
    </w:p>
    <w:p w14:paraId="58289E68" w14:textId="21028032" w:rsidR="009E7BD1" w:rsidRDefault="009E7BD1" w:rsidP="006D784A">
      <w:pPr>
        <w:pStyle w:val="FirstParagraph"/>
      </w:pPr>
      <w:r>
        <w:t>The entire planet of Varo was sickened, confused, distraught</w:t>
      </w:r>
      <w:r w:rsidR="00C0396B">
        <w:t>,</w:t>
      </w:r>
      <w:r>
        <w:t xml:space="preserve"> and lost. They had just witnessed five of their leaders slaughtered in front of their eyes during a </w:t>
      </w:r>
      <w:r w:rsidRPr="00D91DC2">
        <w:rPr>
          <w:noProof/>
        </w:rPr>
        <w:t>planet</w:t>
      </w:r>
      <w:r w:rsidR="00D91DC2">
        <w:rPr>
          <w:noProof/>
        </w:rPr>
        <w:t>-</w:t>
      </w:r>
      <w:r w:rsidRPr="00D91DC2">
        <w:rPr>
          <w:noProof/>
        </w:rPr>
        <w:t>wide</w:t>
      </w:r>
      <w:r>
        <w:t xml:space="preserve"> broadcast. </w:t>
      </w:r>
      <w:proofErr w:type="spellStart"/>
      <w:r>
        <w:t>Raog</w:t>
      </w:r>
      <w:proofErr w:type="spellEnd"/>
      <w:r>
        <w:t xml:space="preserve"> began walking the streets in a daze, and the young were feeling the stress of their parents.</w:t>
      </w:r>
    </w:p>
    <w:p w14:paraId="2951DD1D" w14:textId="7C8A44EF" w:rsidR="009E7BD1" w:rsidRDefault="009E7BD1" w:rsidP="009E7BD1">
      <w:r>
        <w:t xml:space="preserve">They were not accustomed to violence. </w:t>
      </w:r>
      <w:r w:rsidRPr="00FE1B18">
        <w:rPr>
          <w:noProof/>
        </w:rPr>
        <w:t>They</w:t>
      </w:r>
      <w:r>
        <w:t xml:space="preserve"> were a peaceful race who were content to grow </w:t>
      </w:r>
      <w:r w:rsidRPr="00FE1B18">
        <w:rPr>
          <w:noProof/>
        </w:rPr>
        <w:t>their</w:t>
      </w:r>
      <w:r>
        <w:t xml:space="preserve"> </w:t>
      </w:r>
      <w:proofErr w:type="spellStart"/>
      <w:r>
        <w:t>Jabom</w:t>
      </w:r>
      <w:proofErr w:type="spellEnd"/>
      <w:r>
        <w:t>, care for their young</w:t>
      </w:r>
      <w:r w:rsidR="00C0396B">
        <w:t>,</w:t>
      </w:r>
      <w:r>
        <w:t xml:space="preserve"> and share it with each other. Death was not unknown to them, but death was with dignity and compassion. On </w:t>
      </w:r>
      <w:r w:rsidR="00C0396B">
        <w:t>rare occasions,</w:t>
      </w:r>
      <w:r>
        <w:t xml:space="preserve"> death occurred as a violent act while at work understood and </w:t>
      </w:r>
      <w:proofErr w:type="gramStart"/>
      <w:r>
        <w:t>very rare</w:t>
      </w:r>
      <w:proofErr w:type="gramEnd"/>
      <w:r>
        <w:t>. The death that occurred due to the violent act of another was unheard of. Death by a violent act committed by visiting alien creatures upon Varo was beyond comprehension.</w:t>
      </w:r>
    </w:p>
    <w:p w14:paraId="449C7980" w14:textId="34E582E8" w:rsidR="009E7BD1" w:rsidRDefault="009E7BD1" w:rsidP="009E7BD1">
      <w:proofErr w:type="spellStart"/>
      <w:r>
        <w:t>Sonyata</w:t>
      </w:r>
      <w:proofErr w:type="spellEnd"/>
      <w:r>
        <w:t xml:space="preserve">, </w:t>
      </w:r>
      <w:proofErr w:type="spellStart"/>
      <w:r>
        <w:t>Ornage</w:t>
      </w:r>
      <w:proofErr w:type="spellEnd"/>
      <w:r w:rsidR="00C0396B">
        <w:t>,</w:t>
      </w:r>
      <w:r>
        <w:t xml:space="preserve"> and his father</w:t>
      </w:r>
      <w:r w:rsidR="00C0396B">
        <w:t>,</w:t>
      </w:r>
      <w:r>
        <w:t xml:space="preserve"> Doctor Wong, moved away from the horrific scene where </w:t>
      </w:r>
      <w:proofErr w:type="spellStart"/>
      <w:r>
        <w:t>Sonyata’s</w:t>
      </w:r>
      <w:proofErr w:type="spellEnd"/>
      <w:r>
        <w:t xml:space="preserve"> father and mother were just slaughtered. They had stopped screaming in pain but moved slowly and in a confused manner. </w:t>
      </w:r>
      <w:proofErr w:type="spellStart"/>
      <w:r>
        <w:t>Ornage</w:t>
      </w:r>
      <w:proofErr w:type="spellEnd"/>
      <w:r>
        <w:t xml:space="preserve"> held his life partner’s </w:t>
      </w:r>
      <w:r w:rsidRPr="00D91DC2">
        <w:rPr>
          <w:noProof/>
        </w:rPr>
        <w:t>hand</w:t>
      </w:r>
      <w:r w:rsidR="00C0396B">
        <w:rPr>
          <w:noProof/>
        </w:rPr>
        <w:t xml:space="preserve">. At least she could move on her own; his father </w:t>
      </w:r>
      <w:r>
        <w:t>showed no ability to navigate or take care of himself. He was in a world of his own and couldn’t take care of himself or help those around him.</w:t>
      </w:r>
    </w:p>
    <w:p w14:paraId="41EE06C8" w14:textId="03413779" w:rsidR="009E7BD1" w:rsidRDefault="009E7BD1" w:rsidP="009E7BD1">
      <w:proofErr w:type="spellStart"/>
      <w:r>
        <w:t>Ornage</w:t>
      </w:r>
      <w:proofErr w:type="spellEnd"/>
      <w:r>
        <w:t xml:space="preserve"> realized that </w:t>
      </w:r>
      <w:r w:rsidRPr="00D91DC2">
        <w:rPr>
          <w:noProof/>
        </w:rPr>
        <w:t>h</w:t>
      </w:r>
      <w:r w:rsidR="00D91DC2">
        <w:rPr>
          <w:noProof/>
        </w:rPr>
        <w:t>e and his father</w:t>
      </w:r>
      <w:r w:rsidRPr="00D91DC2">
        <w:rPr>
          <w:noProof/>
        </w:rPr>
        <w:t xml:space="preserve"> were</w:t>
      </w:r>
      <w:r>
        <w:t xml:space="preserve"> responsible for that terrible violation of Varo and the </w:t>
      </w:r>
      <w:proofErr w:type="spellStart"/>
      <w:r>
        <w:t>Raog</w:t>
      </w:r>
      <w:proofErr w:type="spellEnd"/>
      <w:r>
        <w:t xml:space="preserve">. He helped his father investigate the twin planet. </w:t>
      </w:r>
      <w:r w:rsidR="00C0396B">
        <w:t>He and his father</w:t>
      </w:r>
      <w:r>
        <w:t xml:space="preserve"> convinced the Grand Leader to expend the resources necessary to build a rocket and satellite to communicate with that twin planet. It was he and his father that communicated with that twin planet...and led them here.</w:t>
      </w:r>
    </w:p>
    <w:p w14:paraId="6386F3FB" w14:textId="4630FED3" w:rsidR="009E7BD1" w:rsidRDefault="009E7BD1" w:rsidP="009E7BD1">
      <w:r>
        <w:lastRenderedPageBreak/>
        <w:t xml:space="preserve">He just witnessed the slaughter of </w:t>
      </w:r>
      <w:proofErr w:type="spellStart"/>
      <w:r>
        <w:t>Sonyata’s</w:t>
      </w:r>
      <w:proofErr w:type="spellEnd"/>
      <w:r>
        <w:t xml:space="preserve"> parents</w:t>
      </w:r>
      <w:r w:rsidR="00C0396B">
        <w:t>,</w:t>
      </w:r>
      <w:r>
        <w:t xml:space="preserve"> and it was his fault. He painfully accepted that, but then it was his job to save the people of Varo. He had a part in that horrific </w:t>
      </w:r>
      <w:r w:rsidRPr="00D91DC2">
        <w:rPr>
          <w:noProof/>
        </w:rPr>
        <w:t>incident</w:t>
      </w:r>
      <w:r w:rsidR="00D91DC2">
        <w:rPr>
          <w:noProof/>
        </w:rPr>
        <w:t>,</w:t>
      </w:r>
      <w:r>
        <w:t xml:space="preserve"> and he owed it to his life partner, the </w:t>
      </w:r>
      <w:proofErr w:type="spellStart"/>
      <w:r>
        <w:t>Raog</w:t>
      </w:r>
      <w:proofErr w:type="spellEnd"/>
      <w:r w:rsidR="00C0396B">
        <w:t>,</w:t>
      </w:r>
      <w:r>
        <w:t xml:space="preserve"> and their planet Varo.</w:t>
      </w:r>
    </w:p>
    <w:p w14:paraId="4B4ACF68" w14:textId="60ACC9BB" w:rsidR="009E7BD1" w:rsidRDefault="009E7BD1" w:rsidP="009E7BD1">
      <w:r>
        <w:t>Ilana motioned for them to enter the residence by the head of the path. As she did, she saw Ilrod</w:t>
      </w:r>
      <w:r w:rsidR="00C0396B">
        <w:t>,</w:t>
      </w:r>
      <w:r>
        <w:t xml:space="preserve"> the local soil tender, standing and staring at the massacre site.</w:t>
      </w:r>
    </w:p>
    <w:p w14:paraId="10039FDA" w14:textId="5FC3E60B" w:rsidR="009E7BD1" w:rsidRDefault="009E7BD1" w:rsidP="009E7BD1">
      <w:proofErr w:type="spellStart"/>
      <w:r>
        <w:t>Ornage</w:t>
      </w:r>
      <w:proofErr w:type="spellEnd"/>
      <w:r>
        <w:t xml:space="preserve"> positioned his father on a resting pad, and he did his best to calm his life partner. He did all he could do, but she was still shaking and visibly </w:t>
      </w:r>
      <w:proofErr w:type="gramStart"/>
      <w:r>
        <w:t>very upset</w:t>
      </w:r>
      <w:proofErr w:type="gramEnd"/>
      <w:r>
        <w:t>. Behind him, he heard another enter</w:t>
      </w:r>
      <w:r w:rsidR="00C0396B">
        <w:t>,</w:t>
      </w:r>
      <w:r>
        <w:t xml:space="preserve"> and </w:t>
      </w:r>
      <w:proofErr w:type="spellStart"/>
      <w:r>
        <w:t>Ellig</w:t>
      </w:r>
      <w:proofErr w:type="spellEnd"/>
      <w:r>
        <w:t xml:space="preserve"> approached him.</w:t>
      </w:r>
    </w:p>
    <w:p w14:paraId="76182437" w14:textId="77777777" w:rsidR="009E7BD1" w:rsidRDefault="009E7BD1" w:rsidP="009E7BD1">
      <w:r>
        <w:t>“</w:t>
      </w:r>
      <w:proofErr w:type="spellStart"/>
      <w:r>
        <w:t>Ornage</w:t>
      </w:r>
      <w:proofErr w:type="spellEnd"/>
      <w:r>
        <w:t xml:space="preserve">, do we understand what happened? Why they did this to us?” </w:t>
      </w:r>
      <w:proofErr w:type="spellStart"/>
      <w:r>
        <w:t>Ellig</w:t>
      </w:r>
      <w:proofErr w:type="spellEnd"/>
      <w:r>
        <w:t xml:space="preserve"> </w:t>
      </w:r>
      <w:proofErr w:type="gramStart"/>
      <w:r>
        <w:t>questioned</w:t>
      </w:r>
      <w:proofErr w:type="gramEnd"/>
    </w:p>
    <w:p w14:paraId="173250C3" w14:textId="77777777" w:rsidR="009E7BD1" w:rsidRDefault="009E7BD1" w:rsidP="009E7BD1">
      <w:r>
        <w:t xml:space="preserve">“No, I have no idea. We don’t know if these creatures are the Ora, although it is likely they are. We just sent and received our first messages with them </w:t>
      </w:r>
      <w:r w:rsidRPr="00D91DC2">
        <w:rPr>
          <w:noProof/>
        </w:rPr>
        <w:t>yesterday</w:t>
      </w:r>
      <w:r w:rsidR="00D91DC2">
        <w:rPr>
          <w:noProof/>
        </w:rPr>
        <w:t>,</w:t>
      </w:r>
      <w:r>
        <w:t xml:space="preserve"> and there was no indication of anything like that happening.” </w:t>
      </w:r>
    </w:p>
    <w:p w14:paraId="00510935" w14:textId="06F0627B" w:rsidR="009E7BD1" w:rsidRDefault="009E7BD1" w:rsidP="009E7BD1">
      <w:r>
        <w:t xml:space="preserve">He remembered the caution that </w:t>
      </w:r>
      <w:proofErr w:type="spellStart"/>
      <w:r>
        <w:t>Sonyata</w:t>
      </w:r>
      <w:proofErr w:type="spellEnd"/>
      <w:r>
        <w:t xml:space="preserve"> had risen about their questions and particularly the question about the military. He thought, </w:t>
      </w:r>
      <w:r w:rsidR="009A0D9A" w:rsidRPr="009A0D9A">
        <w:rPr>
          <w:i/>
        </w:rPr>
        <w:t>“</w:t>
      </w:r>
      <w:r w:rsidRPr="009A0D9A">
        <w:rPr>
          <w:i/>
        </w:rPr>
        <w:t>Oh my Varo</w:t>
      </w:r>
      <w:r w:rsidR="00C0396B">
        <w:rPr>
          <w:i/>
        </w:rPr>
        <w:t>,</w:t>
      </w:r>
      <w:r w:rsidRPr="009A0D9A">
        <w:rPr>
          <w:i/>
        </w:rPr>
        <w:t xml:space="preserve"> if this is related to that transmission and question</w:t>
      </w:r>
      <w:r w:rsidR="00C0396B">
        <w:rPr>
          <w:i/>
        </w:rPr>
        <w:t>,</w:t>
      </w:r>
      <w:r w:rsidRPr="009A0D9A">
        <w:rPr>
          <w:i/>
        </w:rPr>
        <w:t xml:space="preserve"> then we have made a terrible mistake.</w:t>
      </w:r>
      <w:r w:rsidR="009A0D9A" w:rsidRPr="009A0D9A">
        <w:rPr>
          <w:i/>
        </w:rPr>
        <w:t>”</w:t>
      </w:r>
      <w:r>
        <w:t xml:space="preserve"> That only added to his despondency and feeling of loss.</w:t>
      </w:r>
    </w:p>
    <w:p w14:paraId="3FDAEADB" w14:textId="05ACA29E" w:rsidR="009E7BD1" w:rsidRDefault="009E7BD1" w:rsidP="009E7BD1">
      <w:r>
        <w:t xml:space="preserve">It took some minutes for the group to gain any control. During </w:t>
      </w:r>
      <w:r w:rsidR="00C0396B">
        <w:t xml:space="preserve">this time, </w:t>
      </w:r>
      <w:proofErr w:type="spellStart"/>
      <w:r w:rsidR="00C0396B">
        <w:t>Ellig</w:t>
      </w:r>
      <w:proofErr w:type="spellEnd"/>
      <w:r w:rsidR="00C0396B">
        <w:t xml:space="preserve"> received messages indicating other ships had landed near most</w:t>
      </w:r>
      <w:r>
        <w:t xml:space="preserve"> major cities</w:t>
      </w:r>
      <w:r w:rsidR="00C0396B">
        <w:t>,</w:t>
      </w:r>
      <w:r>
        <w:t xml:space="preserve"> and similar horrific acts had occurred.</w:t>
      </w:r>
    </w:p>
    <w:p w14:paraId="4C709AAB" w14:textId="263C5500" w:rsidR="009E7BD1" w:rsidRDefault="009E7BD1" w:rsidP="009E7BD1">
      <w:proofErr w:type="spellStart"/>
      <w:r>
        <w:t>Ellig</w:t>
      </w:r>
      <w:proofErr w:type="spellEnd"/>
      <w:r>
        <w:t xml:space="preserve"> approached </w:t>
      </w:r>
      <w:proofErr w:type="spellStart"/>
      <w:r>
        <w:t>Sonyata</w:t>
      </w:r>
      <w:proofErr w:type="spellEnd"/>
      <w:r>
        <w:t xml:space="preserve"> and said, “</w:t>
      </w:r>
      <w:proofErr w:type="spellStart"/>
      <w:r>
        <w:t>Sonyata</w:t>
      </w:r>
      <w:proofErr w:type="spellEnd"/>
      <w:r w:rsidR="00C0396B">
        <w:t>,</w:t>
      </w:r>
      <w:r>
        <w:t xml:space="preserve"> daughter of the Orb and the Grand Leader, the </w:t>
      </w:r>
      <w:proofErr w:type="spellStart"/>
      <w:r>
        <w:t>Raog</w:t>
      </w:r>
      <w:proofErr w:type="spellEnd"/>
      <w:r>
        <w:t xml:space="preserve"> of Varo</w:t>
      </w:r>
      <w:r w:rsidR="00C0396B">
        <w:t>,</w:t>
      </w:r>
      <w:r>
        <w:t xml:space="preserve"> saw what you saw. They are ill</w:t>
      </w:r>
      <w:r w:rsidR="00C0396B">
        <w:t>-</w:t>
      </w:r>
      <w:r>
        <w:t xml:space="preserve">prepared for what just happened. I </w:t>
      </w:r>
      <w:r>
        <w:lastRenderedPageBreak/>
        <w:t xml:space="preserve">know that </w:t>
      </w:r>
      <w:r w:rsidR="009A0D9A">
        <w:t xml:space="preserve">it </w:t>
      </w:r>
      <w:r>
        <w:t>has hurt you more than them, but they need the Orb to speak to them.”</w:t>
      </w:r>
    </w:p>
    <w:p w14:paraId="16EA6272" w14:textId="77777777" w:rsidR="009E7BD1" w:rsidRDefault="009E7BD1" w:rsidP="009E7BD1">
      <w:proofErr w:type="spellStart"/>
      <w:r>
        <w:t>Sonyata</w:t>
      </w:r>
      <w:proofErr w:type="spellEnd"/>
      <w:r>
        <w:t xml:space="preserve"> heard this and responded, “But the Orb is dead.”</w:t>
      </w:r>
    </w:p>
    <w:p w14:paraId="38CF7E77" w14:textId="662DA671" w:rsidR="009E7BD1" w:rsidRDefault="009E7BD1" w:rsidP="009E7BD1">
      <w:proofErr w:type="spellStart"/>
      <w:r>
        <w:t>Ellig</w:t>
      </w:r>
      <w:proofErr w:type="spellEnd"/>
      <w:r>
        <w:t xml:space="preserve"> replied, “I think the people of Varo will agree</w:t>
      </w:r>
      <w:r w:rsidR="00C0396B">
        <w:t>;</w:t>
      </w:r>
      <w:r>
        <w:t xml:space="preserve"> you are the Orb now. They have seen you, heard you</w:t>
      </w:r>
      <w:r w:rsidR="00C0396B">
        <w:t>,</w:t>
      </w:r>
      <w:r>
        <w:t xml:space="preserve"> and received comfort from you. You are the natural one to assume the responsibility</w:t>
      </w:r>
      <w:r w:rsidR="00C0396B">
        <w:t>,</w:t>
      </w:r>
      <w:r>
        <w:t xml:space="preserve"> and the people need you.”</w:t>
      </w:r>
    </w:p>
    <w:p w14:paraId="0B3366E9" w14:textId="77777777" w:rsidR="009E7BD1" w:rsidRDefault="009E7BD1" w:rsidP="009E7BD1">
      <w:proofErr w:type="spellStart"/>
      <w:r>
        <w:t>Sonyata’s</w:t>
      </w:r>
      <w:proofErr w:type="spellEnd"/>
      <w:r>
        <w:t xml:space="preserve"> face changed from one of pain and confusion to one of determination and resolve. Her people needed </w:t>
      </w:r>
      <w:r w:rsidRPr="00D91DC2">
        <w:rPr>
          <w:noProof/>
        </w:rPr>
        <w:t>her</w:t>
      </w:r>
      <w:r w:rsidR="00D91DC2">
        <w:rPr>
          <w:noProof/>
        </w:rPr>
        <w:t>,</w:t>
      </w:r>
      <w:r>
        <w:t xml:space="preserve"> and she must find the strength.</w:t>
      </w:r>
    </w:p>
    <w:p w14:paraId="4DFFBDA7" w14:textId="77777777" w:rsidR="009E7BD1" w:rsidRDefault="009E7BD1" w:rsidP="009E7BD1">
      <w:r>
        <w:t xml:space="preserve">“Give me a moment,” </w:t>
      </w:r>
      <w:proofErr w:type="spellStart"/>
      <w:r>
        <w:t>Sonyata</w:t>
      </w:r>
      <w:proofErr w:type="spellEnd"/>
      <w:r>
        <w:t xml:space="preserve"> whispered to </w:t>
      </w:r>
      <w:proofErr w:type="spellStart"/>
      <w:r>
        <w:t>Ellig</w:t>
      </w:r>
      <w:proofErr w:type="spellEnd"/>
      <w:r>
        <w:t>.</w:t>
      </w:r>
    </w:p>
    <w:p w14:paraId="671B94AB" w14:textId="2FBC4A63" w:rsidR="009E7BD1" w:rsidRDefault="009E7BD1" w:rsidP="009E7BD1">
      <w:proofErr w:type="spellStart"/>
      <w:r>
        <w:t>Ellig</w:t>
      </w:r>
      <w:proofErr w:type="spellEnd"/>
      <w:r>
        <w:t xml:space="preserve"> turned to </w:t>
      </w:r>
      <w:proofErr w:type="spellStart"/>
      <w:r>
        <w:t>Ornage</w:t>
      </w:r>
      <w:proofErr w:type="spellEnd"/>
      <w:r>
        <w:t xml:space="preserve"> and said in a low voice, “The </w:t>
      </w:r>
      <w:proofErr w:type="spellStart"/>
      <w:r>
        <w:t>Raog</w:t>
      </w:r>
      <w:proofErr w:type="spellEnd"/>
      <w:r>
        <w:t xml:space="preserve"> have lost their Grand Leader, Orb</w:t>
      </w:r>
      <w:r w:rsidR="00C0396B">
        <w:t>,</w:t>
      </w:r>
      <w:r>
        <w:t xml:space="preserve"> and district leader</w:t>
      </w:r>
      <w:r w:rsidR="00C0396B">
        <w:t>;</w:t>
      </w:r>
      <w:r>
        <w:t xml:space="preserve"> they are lost. They know </w:t>
      </w:r>
      <w:r w:rsidRPr="00D91DC2">
        <w:rPr>
          <w:noProof/>
        </w:rPr>
        <w:t>you</w:t>
      </w:r>
      <w:r w:rsidR="00C0396B">
        <w:rPr>
          <w:noProof/>
        </w:rPr>
        <w:t>,</w:t>
      </w:r>
      <w:r>
        <w:t xml:space="preserve"> and being the Orb’s life partne</w:t>
      </w:r>
      <w:r w:rsidR="00C0396B">
        <w:t>r, they’ll appreciate words from</w:t>
      </w:r>
      <w:r>
        <w:t xml:space="preserve"> </w:t>
      </w:r>
      <w:r w:rsidR="00C0396B">
        <w:t xml:space="preserve">a </w:t>
      </w:r>
      <w:r>
        <w:t>lead</w:t>
      </w:r>
      <w:r w:rsidR="00C0396B">
        <w:t>er</w:t>
      </w:r>
      <w:r>
        <w:t xml:space="preserve"> and providing information. Please be next to </w:t>
      </w:r>
      <w:proofErr w:type="spellStart"/>
      <w:r>
        <w:t>Sonyata</w:t>
      </w:r>
      <w:proofErr w:type="spellEnd"/>
      <w:r>
        <w:t xml:space="preserve"> and provide leadership.”</w:t>
      </w:r>
    </w:p>
    <w:p w14:paraId="28235EA1" w14:textId="77777777" w:rsidR="009E7BD1" w:rsidRDefault="009E7BD1" w:rsidP="009E7BD1">
      <w:proofErr w:type="spellStart"/>
      <w:r>
        <w:t>Ornage</w:t>
      </w:r>
      <w:proofErr w:type="spellEnd"/>
      <w:r>
        <w:t xml:space="preserve"> thought for a moment and was painfully aware that he was responsible for this. But he did know the </w:t>
      </w:r>
      <w:proofErr w:type="spellStart"/>
      <w:r>
        <w:t>Raog</w:t>
      </w:r>
      <w:proofErr w:type="spellEnd"/>
      <w:r>
        <w:t xml:space="preserve"> and how they responded to leadership. After such a horrific </w:t>
      </w:r>
      <w:r w:rsidRPr="00D91DC2">
        <w:rPr>
          <w:noProof/>
        </w:rPr>
        <w:t>event</w:t>
      </w:r>
      <w:r>
        <w:t xml:space="preserve"> was a time when they needed a leader, someone speaking with a clear voice. It seemed obvious, the least he could do was support his life </w:t>
      </w:r>
      <w:r w:rsidRPr="00D91DC2">
        <w:rPr>
          <w:noProof/>
        </w:rPr>
        <w:t>partner</w:t>
      </w:r>
      <w:r w:rsidR="00D91DC2">
        <w:rPr>
          <w:noProof/>
        </w:rPr>
        <w:t>,</w:t>
      </w:r>
      <w:r>
        <w:t xml:space="preserve"> and if words from him could provide any comfort to the </w:t>
      </w:r>
      <w:proofErr w:type="spellStart"/>
      <w:r>
        <w:t>Raog</w:t>
      </w:r>
      <w:proofErr w:type="spellEnd"/>
      <w:r>
        <w:t xml:space="preserve">, he would </w:t>
      </w:r>
      <w:proofErr w:type="gramStart"/>
      <w:r>
        <w:t>help</w:t>
      </w:r>
      <w:proofErr w:type="gramEnd"/>
      <w:r>
        <w:t xml:space="preserve"> as necessary.</w:t>
      </w:r>
    </w:p>
    <w:p w14:paraId="6FF21FA6" w14:textId="62E02E01" w:rsidR="009E7BD1" w:rsidRDefault="009E7BD1" w:rsidP="009E7BD1">
      <w:r>
        <w:t xml:space="preserve">“Yes, </w:t>
      </w:r>
      <w:proofErr w:type="spellStart"/>
      <w:r>
        <w:t>Ellig</w:t>
      </w:r>
      <w:proofErr w:type="spellEnd"/>
      <w:r w:rsidR="00C0396B">
        <w:t>,</w:t>
      </w:r>
      <w:r>
        <w:t xml:space="preserve"> I will help the people of Varo,” </w:t>
      </w:r>
      <w:proofErr w:type="spellStart"/>
      <w:r>
        <w:t>Ornage</w:t>
      </w:r>
      <w:proofErr w:type="spellEnd"/>
      <w:r>
        <w:t xml:space="preserve"> said with a formal resol</w:t>
      </w:r>
      <w:r w:rsidR="00C0396B">
        <w:t>ution</w:t>
      </w:r>
      <w:r>
        <w:t>.</w:t>
      </w:r>
    </w:p>
    <w:p w14:paraId="36B5295A" w14:textId="77777777" w:rsidR="009E7BD1" w:rsidRDefault="009E7BD1" w:rsidP="009E7BD1">
      <w:proofErr w:type="spellStart"/>
      <w:r>
        <w:t>Ornage</w:t>
      </w:r>
      <w:proofErr w:type="spellEnd"/>
      <w:r>
        <w:t xml:space="preserve"> heard the noise of the approaching </w:t>
      </w:r>
      <w:r w:rsidRPr="00D91DC2">
        <w:rPr>
          <w:noProof/>
        </w:rPr>
        <w:t>airplane</w:t>
      </w:r>
      <w:r w:rsidR="00D91DC2">
        <w:rPr>
          <w:noProof/>
        </w:rPr>
        <w:t>,</w:t>
      </w:r>
      <w:r>
        <w:t xml:space="preserve"> and he looked at </w:t>
      </w:r>
      <w:proofErr w:type="spellStart"/>
      <w:r>
        <w:t>Sonyata</w:t>
      </w:r>
      <w:proofErr w:type="spellEnd"/>
      <w:r>
        <w:t>. She noticed it at the same time and said, “I forgot about the airplane.”</w:t>
      </w:r>
    </w:p>
    <w:p w14:paraId="5F0039E2" w14:textId="5C721CB3" w:rsidR="009E7BD1" w:rsidRDefault="009E7BD1" w:rsidP="009E7BD1">
      <w:proofErr w:type="spellStart"/>
      <w:r>
        <w:lastRenderedPageBreak/>
        <w:t>Ornage</w:t>
      </w:r>
      <w:proofErr w:type="spellEnd"/>
      <w:r>
        <w:t xml:space="preserve"> looked around the room and noticed that Ilrod was no longer in his home. There was something about that which distressed him. </w:t>
      </w:r>
      <w:proofErr w:type="spellStart"/>
      <w:r>
        <w:t>Ornage</w:t>
      </w:r>
      <w:proofErr w:type="spellEnd"/>
      <w:r>
        <w:t xml:space="preserve"> rose and looked through the window towards the alien craft and was shocked at what he saw. He could see the airplane flying in a circle around the craft</w:t>
      </w:r>
      <w:r w:rsidR="00C0396B">
        <w:t>,</w:t>
      </w:r>
      <w:r>
        <w:t xml:space="preserve"> trying to look at </w:t>
      </w:r>
      <w:r w:rsidRPr="00D91DC2">
        <w:rPr>
          <w:noProof/>
        </w:rPr>
        <w:t>it</w:t>
      </w:r>
      <w:r w:rsidR="00D91DC2">
        <w:rPr>
          <w:noProof/>
        </w:rPr>
        <w:t>,</w:t>
      </w:r>
      <w:r>
        <w:t xml:space="preserve"> and he also saw that Ilrod was walking down the path towards the alien craft and the bodies. </w:t>
      </w:r>
      <w:proofErr w:type="spellStart"/>
      <w:r>
        <w:t>Ornage</w:t>
      </w:r>
      <w:proofErr w:type="spellEnd"/>
      <w:r>
        <w:t xml:space="preserve"> couldn’t think why he would do that unless Ilrod wanted to bury them so that the soul of Varo would be complete.</w:t>
      </w:r>
    </w:p>
    <w:p w14:paraId="26B98B4A" w14:textId="20C3E6A8" w:rsidR="009E7BD1" w:rsidRDefault="009E7BD1" w:rsidP="009E7BD1">
      <w:proofErr w:type="spellStart"/>
      <w:r>
        <w:t>Ornage</w:t>
      </w:r>
      <w:proofErr w:type="spellEnd"/>
      <w:r>
        <w:t xml:space="preserve"> watched in horror as Ilrod walked towards the bodies of the welcoming party. He had no concept of what might happen next. Just as he was about to shout to Ilrod to return to his residence, a single explosion rang out, and Ilrod went to his knees then fell forward onto the soil. He died in contact with his soil.</w:t>
      </w:r>
    </w:p>
    <w:p w14:paraId="372156D9" w14:textId="0CF3D510" w:rsidR="009E7BD1" w:rsidRDefault="009E7BD1" w:rsidP="009E7BD1">
      <w:r>
        <w:t>With the now</w:t>
      </w:r>
      <w:r w:rsidR="00C0396B">
        <w:t>-</w:t>
      </w:r>
      <w:r>
        <w:t xml:space="preserve">familiar sound of the explosion, everyone else rushed to the window and screamed once again at the new addition to the fallen welcome party. </w:t>
      </w:r>
    </w:p>
    <w:p w14:paraId="150D88D1" w14:textId="5452D950" w:rsidR="009E7BD1" w:rsidRDefault="009E7BD1" w:rsidP="009E7BD1">
      <w:r>
        <w:t>Immediately after the explosion</w:t>
      </w:r>
      <w:r w:rsidR="00C0396B">
        <w:t>,</w:t>
      </w:r>
      <w:r>
        <w:t xml:space="preserve"> a large panel on top of the vehicle slowly opened</w:t>
      </w:r>
      <w:r w:rsidR="00C0396B">
        <w:t>,</w:t>
      </w:r>
      <w:r>
        <w:t xml:space="preserve"> and a long cylinder rose into the air. Suddenly the air filled with another larger explosion. A moment later</w:t>
      </w:r>
      <w:r w:rsidR="00C0396B">
        <w:t>,</w:t>
      </w:r>
      <w:r>
        <w:t xml:space="preserve"> the small </w:t>
      </w:r>
      <w:proofErr w:type="spellStart"/>
      <w:r>
        <w:t>Raog</w:t>
      </w:r>
      <w:proofErr w:type="spellEnd"/>
      <w:r>
        <w:t xml:space="preserve"> airplane exploded in mid-air and fell to the ground. They stood in shock; after seeing two more deaths, they were too numb to react to the violence. They recovered </w:t>
      </w:r>
      <w:r w:rsidRPr="00D91DC2">
        <w:rPr>
          <w:noProof/>
        </w:rPr>
        <w:t>quicker</w:t>
      </w:r>
      <w:r w:rsidR="00D91DC2">
        <w:rPr>
          <w:noProof/>
        </w:rPr>
        <w:t>,</w:t>
      </w:r>
      <w:r>
        <w:t xml:space="preserve"> and they felt their resolve </w:t>
      </w:r>
      <w:r w:rsidRPr="00D91DC2">
        <w:rPr>
          <w:noProof/>
        </w:rPr>
        <w:t>hardened</w:t>
      </w:r>
      <w:r w:rsidR="00D91DC2">
        <w:rPr>
          <w:noProof/>
        </w:rPr>
        <w:t>,</w:t>
      </w:r>
      <w:r>
        <w:t xml:space="preserve"> and they knew they would have to deal with that great violation of their planet.</w:t>
      </w:r>
    </w:p>
    <w:p w14:paraId="4346866D" w14:textId="7A39EC1C" w:rsidR="009E7BD1" w:rsidRDefault="009E7BD1" w:rsidP="009E7BD1">
      <w:proofErr w:type="spellStart"/>
      <w:r>
        <w:t>Sonyata</w:t>
      </w:r>
      <w:proofErr w:type="spellEnd"/>
      <w:r w:rsidR="00C0396B">
        <w:t>,</w:t>
      </w:r>
      <w:r>
        <w:t xml:space="preserve"> the Orb</w:t>
      </w:r>
      <w:r w:rsidR="00C0396B">
        <w:t>,</w:t>
      </w:r>
      <w:r>
        <w:t xml:space="preserve"> grabbed the hand of her life partner and nodded to </w:t>
      </w:r>
      <w:proofErr w:type="spellStart"/>
      <w:r>
        <w:t>Ellig</w:t>
      </w:r>
      <w:proofErr w:type="spellEnd"/>
      <w:r>
        <w:t xml:space="preserve">. </w:t>
      </w:r>
    </w:p>
    <w:p w14:paraId="039FEEE6" w14:textId="1B23EF93" w:rsidR="009E7BD1" w:rsidRDefault="009A0D9A" w:rsidP="009E7BD1">
      <w:r>
        <w:t>“We must speak to</w:t>
      </w:r>
      <w:r w:rsidR="009E7BD1">
        <w:t xml:space="preserve"> the people of Varo,” she said with firm authority.</w:t>
      </w:r>
    </w:p>
    <w:p w14:paraId="299CA53A" w14:textId="77777777" w:rsidR="009E7BD1" w:rsidRDefault="009E7BD1" w:rsidP="009E7BD1">
      <w:proofErr w:type="spellStart"/>
      <w:r>
        <w:lastRenderedPageBreak/>
        <w:t>Ellig</w:t>
      </w:r>
      <w:proofErr w:type="spellEnd"/>
      <w:r>
        <w:t xml:space="preserve"> conferred with a technician and indicated to them that they were now broadcasting to the people of Varo.</w:t>
      </w:r>
    </w:p>
    <w:p w14:paraId="797B7A55" w14:textId="26EC512E" w:rsidR="009E7BD1" w:rsidRDefault="009E7BD1" w:rsidP="009E7BD1">
      <w:proofErr w:type="spellStart"/>
      <w:r>
        <w:t>Ellig</w:t>
      </w:r>
      <w:proofErr w:type="spellEnd"/>
      <w:r>
        <w:t xml:space="preserve"> opened the broadcast, “People of Varo. We all witnessed a painful and distressful event a few moments ago</w:t>
      </w:r>
      <w:r w:rsidR="00C0396B">
        <w:t>;</w:t>
      </w:r>
      <w:r>
        <w:t xml:space="preserve"> I apologize for that and the abrupt termination of </w:t>
      </w:r>
      <w:r w:rsidR="00C0396B">
        <w:t xml:space="preserve">the </w:t>
      </w:r>
      <w:r>
        <w:t xml:space="preserve">transmission. I am now with </w:t>
      </w:r>
      <w:proofErr w:type="spellStart"/>
      <w:r>
        <w:t>Sonyata</w:t>
      </w:r>
      <w:proofErr w:type="spellEnd"/>
      <w:r>
        <w:t>, the daughter of the Orb</w:t>
      </w:r>
      <w:r w:rsidR="00C0396B">
        <w:t>,</w:t>
      </w:r>
      <w:r>
        <w:t xml:space="preserve"> and her life partner, </w:t>
      </w:r>
      <w:proofErr w:type="spellStart"/>
      <w:r>
        <w:t>Ornage</w:t>
      </w:r>
      <w:proofErr w:type="spellEnd"/>
      <w:r>
        <w:t xml:space="preserve"> leader of the technical team. Please listen to them.”</w:t>
      </w:r>
    </w:p>
    <w:p w14:paraId="11110E09" w14:textId="0D87DD93" w:rsidR="009E7BD1" w:rsidRDefault="009E7BD1" w:rsidP="009E7BD1">
      <w:proofErr w:type="spellStart"/>
      <w:r>
        <w:t>Sonyata</w:t>
      </w:r>
      <w:proofErr w:type="spellEnd"/>
      <w:r>
        <w:t xml:space="preserve"> opened, “People of Varo. We have all seen something we don’t understand. We have done nothing to these creatures from our twin </w:t>
      </w:r>
      <w:r w:rsidRPr="00D91DC2">
        <w:rPr>
          <w:noProof/>
        </w:rPr>
        <w:t>planet</w:t>
      </w:r>
      <w:r w:rsidR="00D91DC2">
        <w:rPr>
          <w:noProof/>
        </w:rPr>
        <w:t>,</w:t>
      </w:r>
      <w:r>
        <w:t xml:space="preserve"> and we don’t know why they have inflicted such a violation on </w:t>
      </w:r>
      <w:r w:rsidR="00D91DC2">
        <w:rPr>
          <w:noProof/>
        </w:rPr>
        <w:t>Varo and us</w:t>
      </w:r>
      <w:r>
        <w:t>. I don’t know how to respond, but I know that we are strong, our families are strong</w:t>
      </w:r>
      <w:r w:rsidR="00C0396B">
        <w:t>,</w:t>
      </w:r>
      <w:r>
        <w:t xml:space="preserve"> and we will find a way to help each other. My mother</w:t>
      </w:r>
      <w:r w:rsidR="00C0396B">
        <w:t>,</w:t>
      </w:r>
      <w:r>
        <w:t xml:space="preserve"> the Orb</w:t>
      </w:r>
      <w:r w:rsidR="00C0396B">
        <w:t>,</w:t>
      </w:r>
      <w:r>
        <w:t xml:space="preserve"> and my father</w:t>
      </w:r>
      <w:r w:rsidR="00C0396B">
        <w:t>,</w:t>
      </w:r>
      <w:r>
        <w:t xml:space="preserve"> the Grant Leader</w:t>
      </w:r>
      <w:r w:rsidR="00C0396B">
        <w:t>,</w:t>
      </w:r>
      <w:r>
        <w:t xml:space="preserve"> came here today because they wanted to meet our visitors</w:t>
      </w:r>
      <w:r w:rsidR="00C0396B">
        <w:t>,</w:t>
      </w:r>
      <w:r>
        <w:t xml:space="preserve"> and hopefully</w:t>
      </w:r>
      <w:r w:rsidR="00C0396B">
        <w:t>,</w:t>
      </w:r>
      <w:r>
        <w:t xml:space="preserve"> it would have brought about good changes for </w:t>
      </w:r>
      <w:r w:rsidR="00C0396B">
        <w:t>Varo and us</w:t>
      </w:r>
      <w:r>
        <w:t>. Unfortunately, our visitors are not like us</w:t>
      </w:r>
      <w:r w:rsidR="00C0396B">
        <w:t>,</w:t>
      </w:r>
      <w:r>
        <w:t xml:space="preserve"> and they decided to act violently against us. My mother and father did not expect this, but I know that they would now be worried more about the </w:t>
      </w:r>
      <w:proofErr w:type="spellStart"/>
      <w:r>
        <w:t>Raog</w:t>
      </w:r>
      <w:proofErr w:type="spellEnd"/>
      <w:r>
        <w:t xml:space="preserve"> and Varo than about their deaths. Please remain calm </w:t>
      </w:r>
      <w:proofErr w:type="gramStart"/>
      <w:r>
        <w:t>and also</w:t>
      </w:r>
      <w:proofErr w:type="gramEnd"/>
      <w:r>
        <w:t xml:space="preserve"> focus on what is important to us.”</w:t>
      </w:r>
    </w:p>
    <w:p w14:paraId="56542C2F" w14:textId="4C2D98C6" w:rsidR="009E7BD1" w:rsidRDefault="009E7BD1" w:rsidP="009E7BD1">
      <w:r>
        <w:t>She looked at her side</w:t>
      </w:r>
      <w:r w:rsidR="00C0396B">
        <w:t>,</w:t>
      </w:r>
      <w:r>
        <w:t xml:space="preserve"> and her life partner </w:t>
      </w:r>
      <w:proofErr w:type="spellStart"/>
      <w:r>
        <w:t>Ornage</w:t>
      </w:r>
      <w:proofErr w:type="spellEnd"/>
      <w:r>
        <w:t xml:space="preserve"> began speaking, “To the people of Varo. My father, Doctor Wong, and I led the team that established contact with our twin planet. It appears that they have known of Varo for a long time. </w:t>
      </w:r>
      <w:r w:rsidR="00C0396B">
        <w:t>T</w:t>
      </w:r>
      <w:r>
        <w:t xml:space="preserve">o have traveled that far through space, they must have already been preparing and would have taken off immediately after our first contact. They have more skill in space, and, unfortunately, the results of their arrival have been disastrous. We must work together and find a way to protect ourselves and those we love. Please say a prayer to Varo with me that we’ll find a way to deal with this violation. </w:t>
      </w:r>
      <w:r>
        <w:lastRenderedPageBreak/>
        <w:t xml:space="preserve">All of you should remain in your residences and wait to hear from us. No one should drive any vehicle or fly an airplane in the vicinity of </w:t>
      </w:r>
      <w:r w:rsidRPr="00FE1B18">
        <w:rPr>
          <w:noProof/>
        </w:rPr>
        <w:t>th</w:t>
      </w:r>
      <w:r w:rsidR="00C0396B">
        <w:rPr>
          <w:noProof/>
        </w:rPr>
        <w:t>is</w:t>
      </w:r>
      <w:r w:rsidRPr="00FE1B18">
        <w:rPr>
          <w:noProof/>
        </w:rPr>
        <w:t xml:space="preserve"> craft</w:t>
      </w:r>
      <w:r>
        <w:t>.”</w:t>
      </w:r>
    </w:p>
    <w:p w14:paraId="762FFAC3" w14:textId="77777777" w:rsidR="009E7BD1" w:rsidRDefault="009E7BD1" w:rsidP="009E7BD1">
      <w:r>
        <w:t xml:space="preserve">With the conclusion of those remarks, </w:t>
      </w:r>
      <w:proofErr w:type="spellStart"/>
      <w:r>
        <w:t>Ellig</w:t>
      </w:r>
      <w:proofErr w:type="spellEnd"/>
      <w:r>
        <w:t xml:space="preserve"> ended with, “Thank you for speaking to the people of Varo. Let us all hold our young and pray for a resolution to this horror.” And he ended the broadcast.</w:t>
      </w:r>
    </w:p>
    <w:p w14:paraId="29B3F610" w14:textId="77777777" w:rsidR="009E7BD1" w:rsidRDefault="009E7BD1" w:rsidP="009E7BD1">
      <w:pPr>
        <w:pStyle w:val="SceneSeparator"/>
      </w:pPr>
      <w:r>
        <w:t>&gt;&gt;&gt;&gt;&gt;&gt;&gt;&gt;&gt;&gt;&gt;&gt;&gt;&gt;&gt;&gt;&gt;&gt;&gt;</w:t>
      </w:r>
    </w:p>
    <w:p w14:paraId="77F39AF3" w14:textId="7BE700E7" w:rsidR="009E7BD1" w:rsidRDefault="009E7BD1" w:rsidP="009E7BD1">
      <w:proofErr w:type="spellStart"/>
      <w:r>
        <w:t>Mortog</w:t>
      </w:r>
      <w:proofErr w:type="spellEnd"/>
      <w:r>
        <w:t xml:space="preserve"> watched the presentation with members of his teams in his cave’s viewing area. The </w:t>
      </w:r>
      <w:proofErr w:type="spellStart"/>
      <w:r>
        <w:t>Raog</w:t>
      </w:r>
      <w:proofErr w:type="spellEnd"/>
      <w:r>
        <w:t xml:space="preserve"> in the room had gone through many emotions</w:t>
      </w:r>
      <w:r w:rsidR="00C0396B">
        <w:t>,</w:t>
      </w:r>
      <w:r>
        <w:t xml:space="preserve"> from fear to loathing to pain and confusion. It finally ended after the last transmission with a feeling of completeness</w:t>
      </w:r>
      <w:r w:rsidR="00C0396B">
        <w:t>;</w:t>
      </w:r>
      <w:r>
        <w:t xml:space="preserve"> now they knew why they were there, in the ice caves guarding the </w:t>
      </w:r>
      <w:proofErr w:type="spellStart"/>
      <w:r>
        <w:t>Jabom</w:t>
      </w:r>
      <w:proofErr w:type="spellEnd"/>
      <w:r>
        <w:t>.</w:t>
      </w:r>
    </w:p>
    <w:p w14:paraId="578C65FF" w14:textId="10FD4B1C" w:rsidR="009E7BD1" w:rsidRDefault="009E7BD1" w:rsidP="009E7BD1">
      <w:r>
        <w:t xml:space="preserve">In the last couple of days, additional men </w:t>
      </w:r>
      <w:r w:rsidR="00C0396B">
        <w:t>arrived</w:t>
      </w:r>
      <w:r w:rsidR="00D91DC2">
        <w:rPr>
          <w:noProof/>
        </w:rPr>
        <w:t>,</w:t>
      </w:r>
      <w:r>
        <w:t xml:space="preserve"> bringing some unusual tools with them. </w:t>
      </w:r>
      <w:r w:rsidRPr="00D91DC2">
        <w:rPr>
          <w:noProof/>
        </w:rPr>
        <w:t>At first</w:t>
      </w:r>
      <w:r w:rsidR="00D91DC2">
        <w:rPr>
          <w:noProof/>
        </w:rPr>
        <w:t>,</w:t>
      </w:r>
      <w:r>
        <w:t xml:space="preserve"> </w:t>
      </w:r>
      <w:proofErr w:type="spellStart"/>
      <w:r>
        <w:t>Mortog</w:t>
      </w:r>
      <w:proofErr w:type="spellEnd"/>
      <w:r>
        <w:t xml:space="preserve"> didn’t understand what the tools did, and even after a demonstration</w:t>
      </w:r>
      <w:r w:rsidR="00C0396B">
        <w:t>,</w:t>
      </w:r>
      <w:r>
        <w:t xml:space="preserve"> their purpose wasn’t clear. Now he understood what the tools did and why they were needed.</w:t>
      </w:r>
    </w:p>
    <w:p w14:paraId="4031BC15" w14:textId="77777777" w:rsidR="009E7BD1" w:rsidRDefault="009E7BD1" w:rsidP="009E7BD1">
      <w:r>
        <w:t xml:space="preserve">He rose and spoke to his team, “It is clear what we have been asked to do. It is up to us to defend the </w:t>
      </w:r>
      <w:proofErr w:type="spellStart"/>
      <w:r>
        <w:t>Jabom</w:t>
      </w:r>
      <w:proofErr w:type="spellEnd"/>
      <w:r>
        <w:t xml:space="preserve">. We must work with the defensive tool makers and help them make many more tools, we must learn how to use </w:t>
      </w:r>
      <w:r w:rsidRPr="00D91DC2">
        <w:rPr>
          <w:noProof/>
        </w:rPr>
        <w:t>them</w:t>
      </w:r>
      <w:r w:rsidR="00D91DC2">
        <w:rPr>
          <w:noProof/>
        </w:rPr>
        <w:t>,</w:t>
      </w:r>
      <w:r>
        <w:t xml:space="preserve"> and we must do what is needed.” His team aggressively pumped their hands up and down and grunting due to their extreme agitation.</w:t>
      </w:r>
    </w:p>
    <w:p w14:paraId="4F09404E" w14:textId="1753D6FA" w:rsidR="009E7BD1" w:rsidRDefault="009E7BD1" w:rsidP="009E7BD1">
      <w:r>
        <w:t xml:space="preserve">“We need to look at these </w:t>
      </w:r>
      <w:r w:rsidRPr="00FE1B18">
        <w:rPr>
          <w:noProof/>
        </w:rPr>
        <w:t>caves</w:t>
      </w:r>
      <w:r>
        <w:t xml:space="preserve"> and devise plans to defend them. We must use </w:t>
      </w:r>
      <w:proofErr w:type="gramStart"/>
      <w:r>
        <w:t>all of</w:t>
      </w:r>
      <w:proofErr w:type="gramEnd"/>
      <w:r>
        <w:t xml:space="preserve"> our experience to plan and organize </w:t>
      </w:r>
      <w:r w:rsidRPr="00C440B4">
        <w:rPr>
          <w:noProof/>
        </w:rPr>
        <w:t>ourselves</w:t>
      </w:r>
      <w:r>
        <w:t xml:space="preserve"> so we will be effective. I don't know if or when we might have to act, but these ice caves contain </w:t>
      </w:r>
      <w:proofErr w:type="spellStart"/>
      <w:r>
        <w:lastRenderedPageBreak/>
        <w:t>Jabom</w:t>
      </w:r>
      <w:proofErr w:type="spellEnd"/>
      <w:r>
        <w:t>, which is our food, our lives, and part of our Varo. If the harvests and movement are disrupted</w:t>
      </w:r>
      <w:r w:rsidR="00C0396B">
        <w:t>,</w:t>
      </w:r>
      <w:r>
        <w:t xml:space="preserve"> then what we have here will be key to the </w:t>
      </w:r>
      <w:proofErr w:type="spellStart"/>
      <w:r>
        <w:t>Raog’s</w:t>
      </w:r>
      <w:proofErr w:type="spellEnd"/>
      <w:r>
        <w:t xml:space="preserve"> survival.”</w:t>
      </w:r>
    </w:p>
    <w:p w14:paraId="30F4BF89" w14:textId="77777777" w:rsidR="009E7BD1" w:rsidRDefault="009E7BD1" w:rsidP="009E7BD1">
      <w:pPr>
        <w:pStyle w:val="SceneSeparator"/>
      </w:pPr>
      <w:r>
        <w:t>&gt;&gt;&gt;&gt;&gt;&gt;&gt;&gt;&gt;&gt;&gt;&gt;&gt;&gt;&gt;&gt;&gt;&gt;&gt;&gt;</w:t>
      </w:r>
    </w:p>
    <w:p w14:paraId="3864C462" w14:textId="317C53AC" w:rsidR="009E7BD1" w:rsidRDefault="009E7BD1" w:rsidP="009E7BD1">
      <w:proofErr w:type="spellStart"/>
      <w:r>
        <w:t>Ornage</w:t>
      </w:r>
      <w:proofErr w:type="spellEnd"/>
      <w:r>
        <w:t xml:space="preserve"> felt a surge of necessity which translated into resolution and determination. </w:t>
      </w:r>
      <w:r w:rsidR="00DF4FD6">
        <w:t>Nevertheless, h</w:t>
      </w:r>
      <w:r>
        <w:t xml:space="preserve">e must take steps to protect those around him and particularly </w:t>
      </w:r>
      <w:proofErr w:type="spellStart"/>
      <w:r>
        <w:t>Sonyata</w:t>
      </w:r>
      <w:proofErr w:type="spellEnd"/>
      <w:r>
        <w:t>.</w:t>
      </w:r>
    </w:p>
    <w:p w14:paraId="0CCEC6BC" w14:textId="0B07A5E1" w:rsidR="009E7BD1" w:rsidRDefault="009E7BD1" w:rsidP="009E7BD1">
      <w:proofErr w:type="spellStart"/>
      <w:r>
        <w:t>Ornage</w:t>
      </w:r>
      <w:proofErr w:type="spellEnd"/>
      <w:r>
        <w:t xml:space="preserve"> spoke in a clear voice, “Unfortunately</w:t>
      </w:r>
      <w:r w:rsidR="00C0396B">
        <w:t>,</w:t>
      </w:r>
      <w:r>
        <w:t xml:space="preserve"> Ilrod did what he thought </w:t>
      </w:r>
      <w:r w:rsidRPr="00D91DC2">
        <w:rPr>
          <w:noProof/>
        </w:rPr>
        <w:t>necessary</w:t>
      </w:r>
      <w:r w:rsidR="00D91DC2">
        <w:rPr>
          <w:noProof/>
        </w:rPr>
        <w:t>,</w:t>
      </w:r>
      <w:r>
        <w:t xml:space="preserve"> and he paid with his life. It appears that he has no life partner</w:t>
      </w:r>
      <w:r w:rsidR="00C0396B">
        <w:t>;</w:t>
      </w:r>
      <w:r>
        <w:t xml:space="preserve"> let’s set up an observation facility here to monitor the aliens. During the night, let’s retrieve the bodies of our welcoming team</w:t>
      </w:r>
      <w:r w:rsidR="00C0396B">
        <w:t>,</w:t>
      </w:r>
      <w:r>
        <w:t xml:space="preserve"> and tomorrow we’ll begin organizing what we’ll do.”</w:t>
      </w:r>
    </w:p>
    <w:p w14:paraId="73AAD9AF" w14:textId="77777777" w:rsidR="009E7BD1" w:rsidRDefault="009E7BD1" w:rsidP="009E7BD1">
      <w:r>
        <w:t xml:space="preserve">While they waited for the night, they avoided looking at the scene and alien craft. </w:t>
      </w:r>
      <w:proofErr w:type="spellStart"/>
      <w:r>
        <w:t>Ornage</w:t>
      </w:r>
      <w:proofErr w:type="spellEnd"/>
      <w:r>
        <w:t xml:space="preserve"> did the best that he could to comfort </w:t>
      </w:r>
      <w:proofErr w:type="spellStart"/>
      <w:r>
        <w:t>Sonyata</w:t>
      </w:r>
      <w:proofErr w:type="spellEnd"/>
      <w:r>
        <w:t>. Doctor Wong remained physically and emotionally separate from them. He rested in a corner and was not responsive to activities around him.</w:t>
      </w:r>
    </w:p>
    <w:p w14:paraId="7C6E0209" w14:textId="59692C15" w:rsidR="009E7BD1" w:rsidRDefault="00C0396B" w:rsidP="009E7BD1">
      <w:r>
        <w:rPr>
          <w:noProof/>
        </w:rPr>
        <w:t>Ano</w:t>
      </w:r>
      <w:r w:rsidR="009E7BD1" w:rsidRPr="00FE1B18">
        <w:rPr>
          <w:noProof/>
        </w:rPr>
        <w:t>ther group</w:t>
      </w:r>
      <w:r w:rsidR="009E7BD1">
        <w:t>, sector</w:t>
      </w:r>
      <w:r>
        <w:t>,</w:t>
      </w:r>
      <w:r w:rsidR="009E7BD1">
        <w:t xml:space="preserve"> and division leaders came to Ilrod’s </w:t>
      </w:r>
      <w:r w:rsidR="009E7BD1" w:rsidRPr="00D91DC2">
        <w:rPr>
          <w:noProof/>
        </w:rPr>
        <w:t>home</w:t>
      </w:r>
      <w:r w:rsidR="00D91DC2">
        <w:rPr>
          <w:noProof/>
        </w:rPr>
        <w:t>,</w:t>
      </w:r>
      <w:r w:rsidR="009E7BD1">
        <w:t xml:space="preserve"> and the start of</w:t>
      </w:r>
      <w:r w:rsidR="009E7BD1" w:rsidRPr="00D91DC2">
        <w:rPr>
          <w:noProof/>
        </w:rPr>
        <w:t xml:space="preserve"> resistance</w:t>
      </w:r>
      <w:r w:rsidR="009E7BD1">
        <w:t xml:space="preserve"> began. Ilrod’s residence would be the viewpoint from which they would watch the invaders.</w:t>
      </w:r>
    </w:p>
    <w:p w14:paraId="23511007" w14:textId="401BBBD6" w:rsidR="009E7BD1" w:rsidRDefault="009E7BD1" w:rsidP="009E7BD1">
      <w:r>
        <w:t xml:space="preserve">Slowly the sunset and the night began. The solemnness of the evening showers brought quiet and the air of isolation upon everyone. Once the sky was dark and the storms had cleared, </w:t>
      </w:r>
      <w:r w:rsidRPr="00A700F5">
        <w:rPr>
          <w:noProof/>
        </w:rPr>
        <w:t>movement</w:t>
      </w:r>
      <w:r>
        <w:t xml:space="preserve"> </w:t>
      </w:r>
      <w:r w:rsidR="00A700F5">
        <w:t>in the area would beco</w:t>
      </w:r>
      <w:r>
        <w:t>me difficult to see</w:t>
      </w:r>
      <w:r w:rsidR="00C0396B">
        <w:t>;</w:t>
      </w:r>
      <w:r>
        <w:t xml:space="preserve"> </w:t>
      </w:r>
      <w:proofErr w:type="spellStart"/>
      <w:r>
        <w:t>Ornage</w:t>
      </w:r>
      <w:proofErr w:type="spellEnd"/>
      <w:r>
        <w:t xml:space="preserve"> </w:t>
      </w:r>
      <w:r w:rsidR="00D91DC2" w:rsidRPr="00D91DC2">
        <w:rPr>
          <w:noProof/>
        </w:rPr>
        <w:t>le</w:t>
      </w:r>
      <w:r w:rsidRPr="00D91DC2">
        <w:rPr>
          <w:noProof/>
        </w:rPr>
        <w:t>d</w:t>
      </w:r>
      <w:r>
        <w:t xml:space="preserve"> a team of volunteers cautiously down the path towards the wall. It was a typical Varo </w:t>
      </w:r>
      <w:r w:rsidRPr="00D91DC2">
        <w:rPr>
          <w:noProof/>
        </w:rPr>
        <w:t>night</w:t>
      </w:r>
      <w:r w:rsidR="00D91DC2">
        <w:rPr>
          <w:noProof/>
        </w:rPr>
        <w:t>,</w:t>
      </w:r>
      <w:r>
        <w:t xml:space="preserve"> and he saw only a few arms in front. As they approached the wall, they slowed and tried to determine their location </w:t>
      </w:r>
      <w:r w:rsidR="00C0396B">
        <w:rPr>
          <w:noProof/>
        </w:rPr>
        <w:t>with respect to</w:t>
      </w:r>
      <w:r>
        <w:t xml:space="preserve"> </w:t>
      </w:r>
      <w:r>
        <w:lastRenderedPageBreak/>
        <w:t>where the bodies should have been. The team spread out and continued a slow search</w:t>
      </w:r>
      <w:r w:rsidR="00C0396B">
        <w:t>,</w:t>
      </w:r>
      <w:r>
        <w:t xml:space="preserve"> and finally, they c</w:t>
      </w:r>
      <w:r w:rsidR="00C0396B">
        <w:t>oncluded that their friends' remain</w:t>
      </w:r>
      <w:r>
        <w:t xml:space="preserve">s were no longer there. </w:t>
      </w:r>
    </w:p>
    <w:p w14:paraId="77E0A0A6" w14:textId="32C3CD83" w:rsidR="009E7BD1" w:rsidRDefault="009A0D9A" w:rsidP="009E7BD1">
      <w:r w:rsidRPr="009A0D9A">
        <w:rPr>
          <w:i/>
        </w:rPr>
        <w:t>“</w:t>
      </w:r>
      <w:r w:rsidR="009E7BD1" w:rsidRPr="009A0D9A">
        <w:rPr>
          <w:i/>
        </w:rPr>
        <w:t>How could that be?</w:t>
      </w:r>
      <w:r w:rsidRPr="009A0D9A">
        <w:rPr>
          <w:i/>
        </w:rPr>
        <w:t>”</w:t>
      </w:r>
      <w:r w:rsidR="009E7BD1">
        <w:t xml:space="preserve"> </w:t>
      </w:r>
      <w:proofErr w:type="spellStart"/>
      <w:r w:rsidR="009E7BD1">
        <w:t>Ornage</w:t>
      </w:r>
      <w:proofErr w:type="spellEnd"/>
      <w:r w:rsidR="009E7BD1">
        <w:t xml:space="preserve"> thought. </w:t>
      </w:r>
      <w:r>
        <w:t>“</w:t>
      </w:r>
      <w:r w:rsidR="009E7BD1">
        <w:t xml:space="preserve">They </w:t>
      </w:r>
      <w:r>
        <w:t>must be here</w:t>
      </w:r>
      <w:r w:rsidR="00C0396B">
        <w:t>;</w:t>
      </w:r>
      <w:r>
        <w:t xml:space="preserve"> we must find them.”</w:t>
      </w:r>
      <w:r w:rsidR="009E7BD1">
        <w:t xml:space="preserve"> He whispered to his search party to spread out and look closer. After a long time of searching, he finally admitted that they were not there, and </w:t>
      </w:r>
      <w:proofErr w:type="spellStart"/>
      <w:r w:rsidR="009E7BD1">
        <w:t>Ornage</w:t>
      </w:r>
      <w:proofErr w:type="spellEnd"/>
      <w:r w:rsidR="009E7BD1">
        <w:t xml:space="preserve"> worked his way among the group</w:t>
      </w:r>
      <w:r w:rsidR="00C0396B">
        <w:t>,</w:t>
      </w:r>
      <w:r w:rsidR="009E7BD1">
        <w:t xml:space="preserve"> telling them to return to Ilrod’s residence.</w:t>
      </w:r>
    </w:p>
    <w:p w14:paraId="7F8004C6" w14:textId="23BFC2F7" w:rsidR="009E7BD1" w:rsidRDefault="009A0D9A" w:rsidP="009E7BD1">
      <w:proofErr w:type="spellStart"/>
      <w:r>
        <w:t>Ornage</w:t>
      </w:r>
      <w:proofErr w:type="spellEnd"/>
      <w:r>
        <w:t xml:space="preserve"> was confused.</w:t>
      </w:r>
      <w:r w:rsidR="009E7BD1">
        <w:t xml:space="preserve"> </w:t>
      </w:r>
      <w:r>
        <w:t>“W</w:t>
      </w:r>
      <w:r w:rsidR="009E7BD1">
        <w:t>hat creature would have such little regard for an</w:t>
      </w:r>
      <w:r>
        <w:t>other,” h</w:t>
      </w:r>
      <w:r w:rsidR="009E7BD1" w:rsidRPr="00FE1B18">
        <w:rPr>
          <w:noProof/>
        </w:rPr>
        <w:t>e</w:t>
      </w:r>
      <w:r w:rsidR="009E7BD1">
        <w:t xml:space="preserve"> thought, </w:t>
      </w:r>
      <w:r>
        <w:t>“W</w:t>
      </w:r>
      <w:r w:rsidR="009E7BD1">
        <w:t xml:space="preserve">hat have </w:t>
      </w:r>
      <w:r w:rsidR="009E7BD1" w:rsidRPr="00FE1B18">
        <w:rPr>
          <w:noProof/>
        </w:rPr>
        <w:t>they</w:t>
      </w:r>
      <w:r w:rsidR="009E7BD1">
        <w:t xml:space="preserve"> done</w:t>
      </w:r>
      <w:r w:rsidR="00C0396B">
        <w:t>? W</w:t>
      </w:r>
      <w:r w:rsidR="009E7BD1">
        <w:t xml:space="preserve">hy did </w:t>
      </w:r>
      <w:r w:rsidR="009E7BD1" w:rsidRPr="00FE1B18">
        <w:rPr>
          <w:noProof/>
        </w:rPr>
        <w:t>they</w:t>
      </w:r>
      <w:r w:rsidR="009E7BD1">
        <w:t xml:space="preserve"> do it?</w:t>
      </w:r>
      <w:r>
        <w:t>”</w:t>
      </w:r>
      <w:r w:rsidR="009E7BD1">
        <w:t xml:space="preserve"> As he made his way back to the home, those questions kept going through his mind. The soul of Varo would have a hole until they could return their friends to their rightful place in the soil.</w:t>
      </w:r>
    </w:p>
    <w:p w14:paraId="6D442586" w14:textId="0EA73FE5" w:rsidR="009E7BD1" w:rsidRDefault="009E7BD1" w:rsidP="009E7BD1">
      <w:r>
        <w:t>When they reached the home and spoke among themselves, they were all upset, confused</w:t>
      </w:r>
      <w:r w:rsidR="00C0396B">
        <w:t>,</w:t>
      </w:r>
      <w:r>
        <w:t xml:space="preserve"> and indignant. Reluctantly, they knew that they had to wait until the next day to see if there was any evidence of what happened to their friends.</w:t>
      </w:r>
    </w:p>
    <w:p w14:paraId="6A6080C9" w14:textId="414AF694" w:rsidR="009E7BD1" w:rsidRDefault="009E7BD1" w:rsidP="009E7BD1">
      <w:r>
        <w:t xml:space="preserve">Not finding her parent’s bodies greatly upset </w:t>
      </w:r>
      <w:proofErr w:type="spellStart"/>
      <w:r>
        <w:t>Sonyata</w:t>
      </w:r>
      <w:proofErr w:type="spellEnd"/>
      <w:r>
        <w:t xml:space="preserve"> and </w:t>
      </w:r>
      <w:proofErr w:type="spellStart"/>
      <w:r>
        <w:t>Ornage</w:t>
      </w:r>
      <w:proofErr w:type="spellEnd"/>
      <w:r>
        <w:t xml:space="preserve"> did his best to comfort her. It was important for all people to return to the soil so that Varo’s soul would be whole. Not finding them caused pain to all.</w:t>
      </w:r>
    </w:p>
    <w:p w14:paraId="133989A5" w14:textId="4EFF0160" w:rsidR="009E7BD1" w:rsidRDefault="009E7BD1" w:rsidP="009E7BD1">
      <w:r>
        <w:t xml:space="preserve">It remained quiet within the </w:t>
      </w:r>
      <w:r w:rsidR="006D6DC2">
        <w:t>Alien Wall</w:t>
      </w:r>
      <w:r>
        <w:t xml:space="preserve">, almost seeming </w:t>
      </w:r>
      <w:r w:rsidR="00C0396B">
        <w:t>like</w:t>
      </w:r>
      <w:r>
        <w:t xml:space="preserve"> an insult to the pain they caused... The Ora </w:t>
      </w:r>
      <w:r w:rsidRPr="00977BDE">
        <w:rPr>
          <w:noProof/>
        </w:rPr>
        <w:t>had ret</w:t>
      </w:r>
      <w:r>
        <w:t xml:space="preserve">urned to their </w:t>
      </w:r>
      <w:r w:rsidRPr="00D91DC2">
        <w:rPr>
          <w:noProof/>
        </w:rPr>
        <w:t>ship</w:t>
      </w:r>
      <w:r w:rsidR="00D91DC2">
        <w:rPr>
          <w:noProof/>
        </w:rPr>
        <w:t>,</w:t>
      </w:r>
      <w:r>
        <w:t xml:space="preserve"> and everyone was waiting through the night for the return of the sun. </w:t>
      </w:r>
    </w:p>
    <w:p w14:paraId="216244A0" w14:textId="77777777" w:rsidR="009E7BD1" w:rsidRDefault="009E7BD1" w:rsidP="009E7BD1">
      <w:r>
        <w:t xml:space="preserve">As the sun rose and the morning showers passed, each of the </w:t>
      </w:r>
      <w:proofErr w:type="spellStart"/>
      <w:r>
        <w:t>Raog</w:t>
      </w:r>
      <w:proofErr w:type="spellEnd"/>
      <w:r>
        <w:t xml:space="preserve"> within Ilrod’s residence rose and moved to the window to view the nightmarish scene from the previous day. It took a few moments to realize that the scene had changed. It was obvious that the Ora had done something </w:t>
      </w:r>
      <w:r>
        <w:lastRenderedPageBreak/>
        <w:t xml:space="preserve">with or to the remains of the welcome team. They weren’t where they </w:t>
      </w:r>
      <w:r w:rsidRPr="00D91DC2">
        <w:rPr>
          <w:noProof/>
        </w:rPr>
        <w:t>fell</w:t>
      </w:r>
      <w:r w:rsidR="00D91DC2">
        <w:rPr>
          <w:noProof/>
        </w:rPr>
        <w:t>,</w:t>
      </w:r>
      <w:r>
        <w:t xml:space="preserve"> and there was no evidence of what happened. No one understood the reason for that, but they all knew that there was much more to learn about those invading Ora.</w:t>
      </w:r>
    </w:p>
    <w:p w14:paraId="51EF851E" w14:textId="44ABADFD" w:rsidR="009E7BD1" w:rsidRDefault="009E7BD1" w:rsidP="009E7BD1">
      <w:proofErr w:type="spellStart"/>
      <w:r>
        <w:t>Ornage</w:t>
      </w:r>
      <w:proofErr w:type="spellEnd"/>
      <w:r>
        <w:t xml:space="preserve"> decided that he had seen enough</w:t>
      </w:r>
      <w:r w:rsidR="00C0396B">
        <w:t>,</w:t>
      </w:r>
      <w:r>
        <w:t xml:space="preserve"> and he and </w:t>
      </w:r>
      <w:proofErr w:type="spellStart"/>
      <w:r>
        <w:t>Sonyata</w:t>
      </w:r>
      <w:proofErr w:type="spellEnd"/>
      <w:r>
        <w:t xml:space="preserve"> needed to return to the </w:t>
      </w:r>
      <w:r w:rsidR="004913DF">
        <w:t>capit</w:t>
      </w:r>
      <w:r w:rsidR="00C0396B">
        <w:t>a</w:t>
      </w:r>
      <w:r w:rsidR="004913DF">
        <w:t>l</w:t>
      </w:r>
      <w:r>
        <w:t xml:space="preserve">. </w:t>
      </w:r>
      <w:r w:rsidR="00DF4FD6">
        <w:t>First, h</w:t>
      </w:r>
      <w:r>
        <w:t xml:space="preserve">e must return to the launch facility and plan. He knew his life partner, </w:t>
      </w:r>
      <w:proofErr w:type="spellStart"/>
      <w:r>
        <w:t>Sonyata</w:t>
      </w:r>
      <w:proofErr w:type="spellEnd"/>
      <w:r>
        <w:t xml:space="preserve"> was worried about the </w:t>
      </w:r>
      <w:proofErr w:type="spellStart"/>
      <w:r>
        <w:t>Raog</w:t>
      </w:r>
      <w:proofErr w:type="spellEnd"/>
      <w:r w:rsidR="00C0396B">
        <w:t>,</w:t>
      </w:r>
      <w:r>
        <w:t xml:space="preserve"> and she needed to get involved and comfort them.</w:t>
      </w:r>
    </w:p>
    <w:p w14:paraId="6CD2A550" w14:textId="78BD06F7" w:rsidR="009E7BD1" w:rsidRDefault="009E7BD1" w:rsidP="009E7BD1">
      <w:r>
        <w:t xml:space="preserve">The </w:t>
      </w:r>
      <w:r w:rsidR="00C0396B">
        <w:t>group's remnants</w:t>
      </w:r>
      <w:r>
        <w:t xml:space="preserve"> put themselves </w:t>
      </w:r>
      <w:r w:rsidRPr="00FE1B18">
        <w:rPr>
          <w:noProof/>
        </w:rPr>
        <w:t>together</w:t>
      </w:r>
      <w:r>
        <w:t xml:space="preserve"> the best they could and loaded the transport vehicles for what would be a long emotional trip back to the </w:t>
      </w:r>
      <w:r w:rsidR="004913DF">
        <w:t>capit</w:t>
      </w:r>
      <w:r w:rsidR="00C0396B">
        <w:t>a</w:t>
      </w:r>
      <w:r w:rsidR="004913DF">
        <w:t>l</w:t>
      </w:r>
      <w:r>
        <w:t>, even though it was only a short distance.</w:t>
      </w:r>
    </w:p>
    <w:p w14:paraId="681CF0F6" w14:textId="77777777" w:rsidR="009E7BD1" w:rsidRDefault="009E7BD1" w:rsidP="009E7BD1">
      <w:r>
        <w:t xml:space="preserve">Doctor Wong remained in a state of shock. He was not talking or aware of others around him. </w:t>
      </w:r>
      <w:proofErr w:type="spellStart"/>
      <w:r>
        <w:t>Ornage</w:t>
      </w:r>
      <w:proofErr w:type="spellEnd"/>
      <w:r>
        <w:t xml:space="preserve"> was worried. He couldn’t take him to the launch facility, so he had to be taken home. When they arrived at his father’s home, it took only a few moments to find some of his longtime neighbors who were eager to look after him. </w:t>
      </w:r>
      <w:proofErr w:type="spellStart"/>
      <w:r>
        <w:t>Ornage</w:t>
      </w:r>
      <w:proofErr w:type="spellEnd"/>
      <w:r>
        <w:t xml:space="preserve"> was worried about his father’s health and the effects those events would have on him, but he must do what he could for the others around him.</w:t>
      </w:r>
    </w:p>
    <w:p w14:paraId="3954F3CB" w14:textId="65F9EFAE" w:rsidR="009E7BD1" w:rsidRDefault="009E7BD1" w:rsidP="009E7BD1">
      <w:r>
        <w:t>When they reached the launch facility, its former use seemed irrelevant and</w:t>
      </w:r>
      <w:r w:rsidR="00C0396B">
        <w:t>,</w:t>
      </w:r>
      <w:r>
        <w:t xml:space="preserve"> to some extent</w:t>
      </w:r>
      <w:r w:rsidR="00C0396B">
        <w:t>,</w:t>
      </w:r>
      <w:r>
        <w:t xml:space="preserve"> offensive. </w:t>
      </w:r>
      <w:proofErr w:type="spellStart"/>
      <w:r>
        <w:t>Ornage</w:t>
      </w:r>
      <w:proofErr w:type="spellEnd"/>
      <w:r>
        <w:t xml:space="preserve"> determined that no other transmissions had been received</w:t>
      </w:r>
      <w:r w:rsidR="00C0396B">
        <w:t>,</w:t>
      </w:r>
      <w:r>
        <w:t xml:space="preserve"> and </w:t>
      </w:r>
      <w:r w:rsidRPr="00FE1B18">
        <w:rPr>
          <w:noProof/>
        </w:rPr>
        <w:t>he</w:t>
      </w:r>
      <w:r>
        <w:t xml:space="preserve"> told the stunned staff to go home and care for their families.</w:t>
      </w:r>
    </w:p>
    <w:p w14:paraId="0B199834" w14:textId="1F97C52A" w:rsidR="009E7BD1" w:rsidRDefault="009E7BD1" w:rsidP="009E7BD1">
      <w:r>
        <w:t>They also received a message from Ilana at the landing site</w:t>
      </w:r>
      <w:r w:rsidR="00C0396B">
        <w:t>, which said that 20 of the Aliens had left the site and moved fast</w:t>
      </w:r>
      <w:r>
        <w:t xml:space="preserve"> towards the </w:t>
      </w:r>
      <w:r w:rsidR="004913DF">
        <w:t>capit</w:t>
      </w:r>
      <w:r w:rsidR="00C0396B">
        <w:t>a</w:t>
      </w:r>
      <w:r w:rsidR="004913DF">
        <w:t>l</w:t>
      </w:r>
      <w:r>
        <w:t>. No one knew where they were going, but the fact that they had left the walled area was a major concern for all present.</w:t>
      </w:r>
    </w:p>
    <w:p w14:paraId="6FF0B41E" w14:textId="603720AD" w:rsidR="009E7BD1" w:rsidRDefault="009E7BD1" w:rsidP="009E7BD1">
      <w:proofErr w:type="spellStart"/>
      <w:r>
        <w:lastRenderedPageBreak/>
        <w:t>Ellig</w:t>
      </w:r>
      <w:proofErr w:type="spellEnd"/>
      <w:r>
        <w:t xml:space="preserve"> knew that he must talk with </w:t>
      </w:r>
      <w:proofErr w:type="spellStart"/>
      <w:r>
        <w:t>Ornage</w:t>
      </w:r>
      <w:proofErr w:type="spellEnd"/>
      <w:r>
        <w:t xml:space="preserve"> and </w:t>
      </w:r>
      <w:proofErr w:type="spellStart"/>
      <w:r>
        <w:t>Sonyata</w:t>
      </w:r>
      <w:proofErr w:type="spellEnd"/>
      <w:r>
        <w:t xml:space="preserve"> and explain the other activities. He asked them to rest on their pads while he told them of </w:t>
      </w:r>
      <w:proofErr w:type="spellStart"/>
      <w:r>
        <w:t>Vortus</w:t>
      </w:r>
      <w:proofErr w:type="spellEnd"/>
      <w:r>
        <w:t xml:space="preserve">, </w:t>
      </w:r>
      <w:proofErr w:type="spellStart"/>
      <w:r>
        <w:t>Erom</w:t>
      </w:r>
      <w:proofErr w:type="spellEnd"/>
      <w:r>
        <w:t xml:space="preserve">, and </w:t>
      </w:r>
      <w:proofErr w:type="spellStart"/>
      <w:r>
        <w:t>Mortog</w:t>
      </w:r>
      <w:proofErr w:type="spellEnd"/>
      <w:r>
        <w:t>, “</w:t>
      </w:r>
      <w:proofErr w:type="spellStart"/>
      <w:r>
        <w:t>Erom</w:t>
      </w:r>
      <w:proofErr w:type="spellEnd"/>
      <w:r>
        <w:t xml:space="preserve"> is building defensive tools and moving them to the northern ice caves. Fortunately, he was afraid of something like that </w:t>
      </w:r>
      <w:r w:rsidRPr="00D91DC2">
        <w:rPr>
          <w:noProof/>
        </w:rPr>
        <w:t>happening</w:t>
      </w:r>
      <w:r w:rsidR="00D91DC2">
        <w:rPr>
          <w:noProof/>
        </w:rPr>
        <w:t>,</w:t>
      </w:r>
      <w:r>
        <w:t xml:space="preserve"> and he prepared in the best way he could. A leader, </w:t>
      </w:r>
      <w:proofErr w:type="spellStart"/>
      <w:r>
        <w:t>Mortog</w:t>
      </w:r>
      <w:proofErr w:type="spellEnd"/>
      <w:r>
        <w:t>, is well established in the ice caves</w:t>
      </w:r>
      <w:r w:rsidR="00C0396B">
        <w:t>,</w:t>
      </w:r>
      <w:r>
        <w:t xml:space="preserve"> and soon we will have the ability to defend ourselves.”</w:t>
      </w:r>
    </w:p>
    <w:p w14:paraId="003AC9B4" w14:textId="77777777" w:rsidR="009E7BD1" w:rsidRDefault="009E7BD1" w:rsidP="009E7BD1">
      <w:proofErr w:type="spellStart"/>
      <w:r>
        <w:t>Ornage</w:t>
      </w:r>
      <w:proofErr w:type="spellEnd"/>
      <w:r>
        <w:t xml:space="preserve"> and </w:t>
      </w:r>
      <w:proofErr w:type="spellStart"/>
      <w:r>
        <w:t>Sonyata</w:t>
      </w:r>
      <w:proofErr w:type="spellEnd"/>
      <w:r>
        <w:t xml:space="preserve"> recognized the significance of what they heard. In an unsettling way, they were starting to see the people fighting back and defending the soil of Varo. That was not part of their history, but it was now part of their future.</w:t>
      </w:r>
    </w:p>
    <w:p w14:paraId="6A58B9F5" w14:textId="77777777" w:rsidR="009E7BD1" w:rsidRDefault="009E7BD1" w:rsidP="009E7BD1">
      <w:proofErr w:type="spellStart"/>
      <w:r>
        <w:t>Sonyata</w:t>
      </w:r>
      <w:proofErr w:type="spellEnd"/>
      <w:r>
        <w:t xml:space="preserve"> spoke to </w:t>
      </w:r>
      <w:proofErr w:type="spellStart"/>
      <w:r>
        <w:t>Ellig</w:t>
      </w:r>
      <w:proofErr w:type="spellEnd"/>
      <w:r>
        <w:t xml:space="preserve"> and asked, “Can we have another broadcast. We must inform everyone to stay away from the Ora and remain in their homes until we can do something to ensure their safety. They need to hear our voices periodically to reassure and comfort them.”</w:t>
      </w:r>
    </w:p>
    <w:p w14:paraId="68E2D55A" w14:textId="0E9D0961" w:rsidR="009E7BD1" w:rsidRDefault="009E7BD1" w:rsidP="009E7BD1">
      <w:r>
        <w:t xml:space="preserve">The </w:t>
      </w:r>
      <w:r w:rsidR="004913DF">
        <w:t>capit</w:t>
      </w:r>
      <w:r w:rsidR="00C0396B">
        <w:t>a</w:t>
      </w:r>
      <w:r w:rsidR="004913DF">
        <w:t>l</w:t>
      </w:r>
      <w:r>
        <w:t xml:space="preserve"> was the center of the planet</w:t>
      </w:r>
      <w:r w:rsidR="00C0396B">
        <w:t>,</w:t>
      </w:r>
      <w:r>
        <w:t xml:space="preserve"> so the </w:t>
      </w:r>
      <w:proofErr w:type="spellStart"/>
      <w:r>
        <w:t>Newsource</w:t>
      </w:r>
      <w:proofErr w:type="spellEnd"/>
      <w:r>
        <w:t xml:space="preserve"> was centered there</w:t>
      </w:r>
      <w:r w:rsidR="00C0396B">
        <w:t>,</w:t>
      </w:r>
      <w:r>
        <w:t xml:space="preserve"> and it was where the broadcasts originated from. Because of </w:t>
      </w:r>
      <w:r w:rsidRPr="00D91DC2">
        <w:rPr>
          <w:noProof/>
        </w:rPr>
        <w:t>that</w:t>
      </w:r>
      <w:r w:rsidR="00D91DC2">
        <w:rPr>
          <w:noProof/>
        </w:rPr>
        <w:t>,</w:t>
      </w:r>
      <w:r>
        <w:t xml:space="preserve"> it was relatively easy for </w:t>
      </w:r>
      <w:proofErr w:type="spellStart"/>
      <w:r>
        <w:t>Ellig</w:t>
      </w:r>
      <w:proofErr w:type="spellEnd"/>
      <w:r>
        <w:t xml:space="preserve"> to get another broadcast initiated</w:t>
      </w:r>
      <w:r w:rsidR="00C0396B">
        <w:t>,</w:t>
      </w:r>
      <w:r>
        <w:t xml:space="preserve"> and in a few moments, </w:t>
      </w:r>
      <w:proofErr w:type="spellStart"/>
      <w:r>
        <w:t>Sonyata</w:t>
      </w:r>
      <w:proofErr w:type="spellEnd"/>
      <w:r>
        <w:t xml:space="preserve"> and </w:t>
      </w:r>
      <w:proofErr w:type="spellStart"/>
      <w:r>
        <w:t>Ornage</w:t>
      </w:r>
      <w:proofErr w:type="spellEnd"/>
      <w:r>
        <w:t xml:space="preserve"> were informed that Varo was waiting. </w:t>
      </w:r>
    </w:p>
    <w:p w14:paraId="611FD4C1" w14:textId="77777777" w:rsidR="009E7BD1" w:rsidRDefault="009E7BD1" w:rsidP="009E7BD1">
      <w:r>
        <w:t xml:space="preserve">“People of Varo,” </w:t>
      </w:r>
      <w:proofErr w:type="spellStart"/>
      <w:r>
        <w:t>Ornage</w:t>
      </w:r>
      <w:proofErr w:type="spellEnd"/>
      <w:r>
        <w:t xml:space="preserve"> began, “the planet Varo is under attack. Space vehicles have landed near many of the major cities, and, unfortunately, there have been additional horrific attacks. We still don’t know why they are doing this to us. But be assured we are taking steps to protect you from these invaders. I encourage all district leaders to monitor alien movement and protect your citizens.”</w:t>
      </w:r>
    </w:p>
    <w:p w14:paraId="1D31E202" w14:textId="1B1E9EAC" w:rsidR="009E7BD1" w:rsidRDefault="009E7BD1" w:rsidP="009E7BD1">
      <w:proofErr w:type="spellStart"/>
      <w:r>
        <w:t>Sonyata</w:t>
      </w:r>
      <w:proofErr w:type="spellEnd"/>
      <w:r>
        <w:t xml:space="preserve"> added her concerns, “Please remain in your residences, do not confront these </w:t>
      </w:r>
      <w:r w:rsidRPr="00D91DC2">
        <w:rPr>
          <w:noProof/>
        </w:rPr>
        <w:t>creatures</w:t>
      </w:r>
      <w:r w:rsidR="00702C3D">
        <w:t>. I</w:t>
      </w:r>
      <w:r>
        <w:t xml:space="preserve">f you see them </w:t>
      </w:r>
      <w:r>
        <w:lastRenderedPageBreak/>
        <w:t>moving from their landing sites</w:t>
      </w:r>
      <w:r w:rsidR="00702C3D">
        <w:t>,</w:t>
      </w:r>
      <w:r>
        <w:t xml:space="preserve"> avoid them at all costs. We will find a way to protect ourselves and Varo. We will transmit again as we learn more.”</w:t>
      </w:r>
    </w:p>
    <w:p w14:paraId="1DB81DCD" w14:textId="214BB5BF" w:rsidR="009E7BD1" w:rsidRDefault="009E7BD1" w:rsidP="009E7BD1">
      <w:r>
        <w:t xml:space="preserve">As they concluded the transmission, </w:t>
      </w:r>
      <w:proofErr w:type="spellStart"/>
      <w:r>
        <w:t>Ellig</w:t>
      </w:r>
      <w:proofErr w:type="spellEnd"/>
      <w:r>
        <w:t xml:space="preserve"> heard very disturbing news from the </w:t>
      </w:r>
      <w:proofErr w:type="spellStart"/>
      <w:r>
        <w:t>Newsource</w:t>
      </w:r>
      <w:proofErr w:type="spellEnd"/>
      <w:r>
        <w:t xml:space="preserve"> technicians at the </w:t>
      </w:r>
      <w:r w:rsidR="004913DF">
        <w:t>capitol</w:t>
      </w:r>
      <w:r>
        <w:t xml:space="preserve"> facility, “They’ve heard that Ora w</w:t>
      </w:r>
      <w:r w:rsidR="00702C3D">
        <w:t>ere</w:t>
      </w:r>
      <w:r>
        <w:t xml:space="preserve"> moving through the </w:t>
      </w:r>
      <w:r w:rsidR="004913DF">
        <w:t>capitol</w:t>
      </w:r>
      <w:r>
        <w:t xml:space="preserve"> approaching the </w:t>
      </w:r>
      <w:proofErr w:type="spellStart"/>
      <w:r>
        <w:t>Newsource</w:t>
      </w:r>
      <w:proofErr w:type="spellEnd"/>
      <w:r>
        <w:t xml:space="preserve"> facility.”</w:t>
      </w:r>
    </w:p>
    <w:p w14:paraId="3B5C085B" w14:textId="77777777" w:rsidR="009E7BD1" w:rsidRDefault="009E7BD1" w:rsidP="009E7BD1">
      <w:r>
        <w:t xml:space="preserve">One of the technicians rushed into the launch facility shouting, “They are approaching.” </w:t>
      </w:r>
    </w:p>
    <w:p w14:paraId="54B95E74" w14:textId="03F0F3AC" w:rsidR="009E7BD1" w:rsidRDefault="009E7BD1" w:rsidP="009E7BD1">
      <w:r>
        <w:t>E</w:t>
      </w:r>
      <w:r w:rsidR="00702C3D">
        <w:t>very</w:t>
      </w:r>
      <w:r>
        <w:t xml:space="preserve">one in the room thought he meant that Ora </w:t>
      </w:r>
      <w:proofErr w:type="gramStart"/>
      <w:r>
        <w:t>were</w:t>
      </w:r>
      <w:proofErr w:type="gramEnd"/>
      <w:r>
        <w:t xml:space="preserve"> approaching the </w:t>
      </w:r>
      <w:proofErr w:type="spellStart"/>
      <w:r>
        <w:t>Newsource</w:t>
      </w:r>
      <w:proofErr w:type="spellEnd"/>
      <w:r>
        <w:t xml:space="preserve"> facility until they realized he meant the launch facility</w:t>
      </w:r>
      <w:r w:rsidR="00702C3D">
        <w:t>,</w:t>
      </w:r>
      <w:r>
        <w:t xml:space="preserve"> their location. They moved as fast as </w:t>
      </w:r>
      <w:r w:rsidR="00702C3D">
        <w:t>possible,</w:t>
      </w:r>
      <w:r>
        <w:t xml:space="preserve"> and </w:t>
      </w:r>
      <w:proofErr w:type="spellStart"/>
      <w:r>
        <w:t>Ornage</w:t>
      </w:r>
      <w:proofErr w:type="spellEnd"/>
      <w:r>
        <w:t xml:space="preserve"> and </w:t>
      </w:r>
      <w:proofErr w:type="spellStart"/>
      <w:r>
        <w:t>Ellig</w:t>
      </w:r>
      <w:proofErr w:type="spellEnd"/>
      <w:r>
        <w:t xml:space="preserve"> carried </w:t>
      </w:r>
      <w:proofErr w:type="gramStart"/>
      <w:r>
        <w:t>all of</w:t>
      </w:r>
      <w:proofErr w:type="gramEnd"/>
      <w:r>
        <w:t xml:space="preserve"> the translation equipment and notes they could. They ran from the building and crossed the </w:t>
      </w:r>
      <w:proofErr w:type="gramStart"/>
      <w:r>
        <w:t>street</w:t>
      </w:r>
      <w:r w:rsidR="00702C3D">
        <w:t>,</w:t>
      </w:r>
      <w:r>
        <w:t xml:space="preserve"> and</w:t>
      </w:r>
      <w:proofErr w:type="gramEnd"/>
      <w:r>
        <w:t xml:space="preserve"> entered another structure a short distance away. Then they waited.</w:t>
      </w:r>
    </w:p>
    <w:p w14:paraId="66696859" w14:textId="69ADE2D9" w:rsidR="009E7BD1" w:rsidRDefault="009E7BD1" w:rsidP="009E7BD1">
      <w:r>
        <w:t>Suddenly many Ora appeared</w:t>
      </w:r>
      <w:r w:rsidR="00702C3D">
        <w:t>,</w:t>
      </w:r>
      <w:r>
        <w:t xml:space="preserve"> moving down the street towards the launch facility. They moved quickly using their four appendages</w:t>
      </w:r>
      <w:r w:rsidR="00702C3D">
        <w:t>,</w:t>
      </w:r>
      <w:r>
        <w:t xml:space="preserve"> and to </w:t>
      </w:r>
      <w:proofErr w:type="spellStart"/>
      <w:r>
        <w:t>Ornage</w:t>
      </w:r>
      <w:proofErr w:type="spellEnd"/>
      <w:r>
        <w:t xml:space="preserve"> and </w:t>
      </w:r>
      <w:proofErr w:type="spellStart"/>
      <w:r>
        <w:t>Sonyata’s</w:t>
      </w:r>
      <w:proofErr w:type="spellEnd"/>
      <w:r>
        <w:t xml:space="preserve"> surprise</w:t>
      </w:r>
      <w:r w:rsidR="00702C3D">
        <w:t>,</w:t>
      </w:r>
      <w:r>
        <w:t xml:space="preserve"> they fired their tools at anyone they saw. There </w:t>
      </w:r>
      <w:r w:rsidRPr="00D91DC2">
        <w:rPr>
          <w:noProof/>
        </w:rPr>
        <w:t>w</w:t>
      </w:r>
      <w:r w:rsidR="00D91DC2">
        <w:rPr>
          <w:noProof/>
        </w:rPr>
        <w:t>as</w:t>
      </w:r>
      <w:r>
        <w:t xml:space="preserve"> </w:t>
      </w:r>
      <w:r w:rsidR="00702C3D">
        <w:rPr>
          <w:noProof/>
        </w:rPr>
        <w:t>several</w:t>
      </w:r>
      <w:r>
        <w:t xml:space="preserve"> dead </w:t>
      </w:r>
      <w:proofErr w:type="spellStart"/>
      <w:r>
        <w:t>Raog</w:t>
      </w:r>
      <w:proofErr w:type="spellEnd"/>
      <w:r>
        <w:t xml:space="preserve"> shot with the Ora tools.</w:t>
      </w:r>
    </w:p>
    <w:p w14:paraId="74D500DC" w14:textId="208099DB" w:rsidR="009E7BD1" w:rsidRDefault="009E7BD1" w:rsidP="009E7BD1">
      <w:r>
        <w:t xml:space="preserve">When the Ora reached the launch facility, they broke inside and exited after a brief period. Within a few moments, the structure began burning. </w:t>
      </w:r>
      <w:proofErr w:type="spellStart"/>
      <w:r>
        <w:t>Ornage</w:t>
      </w:r>
      <w:proofErr w:type="spellEnd"/>
      <w:r>
        <w:t xml:space="preserve">, </w:t>
      </w:r>
      <w:proofErr w:type="spellStart"/>
      <w:r>
        <w:t>Ellig</w:t>
      </w:r>
      <w:proofErr w:type="spellEnd"/>
      <w:r>
        <w:t xml:space="preserve">, and </w:t>
      </w:r>
      <w:proofErr w:type="spellStart"/>
      <w:r>
        <w:t>Sonyata</w:t>
      </w:r>
      <w:proofErr w:type="spellEnd"/>
      <w:r>
        <w:t xml:space="preserve"> watched as it burned</w:t>
      </w:r>
      <w:r w:rsidR="00702C3D">
        <w:t>,</w:t>
      </w:r>
      <w:r>
        <w:t xml:space="preserve"> and off in the distance</w:t>
      </w:r>
      <w:r w:rsidR="00702C3D">
        <w:t>,</w:t>
      </w:r>
      <w:r>
        <w:t xml:space="preserve"> they could see another plume of smoke they assumed was from the </w:t>
      </w:r>
      <w:proofErr w:type="spellStart"/>
      <w:r>
        <w:t>Newsource</w:t>
      </w:r>
      <w:proofErr w:type="spellEnd"/>
      <w:r>
        <w:t xml:space="preserve"> facility. Their future suddenly took another strange and frightening direction.</w:t>
      </w:r>
    </w:p>
    <w:p w14:paraId="2A8EF2A8" w14:textId="41CE2666" w:rsidR="009E7BD1" w:rsidRDefault="009E7BD1" w:rsidP="009E7BD1">
      <w:r>
        <w:t xml:space="preserve">Losing the launch facility had little impact, its use was behind </w:t>
      </w:r>
      <w:r w:rsidRPr="00D91DC2">
        <w:rPr>
          <w:noProof/>
        </w:rPr>
        <w:t>them</w:t>
      </w:r>
      <w:r w:rsidR="00D91DC2">
        <w:rPr>
          <w:noProof/>
        </w:rPr>
        <w:t>,</w:t>
      </w:r>
      <w:r>
        <w:t xml:space="preserve"> and it played no role in their future. </w:t>
      </w:r>
      <w:r w:rsidR="00DF4FD6">
        <w:t>However, t</w:t>
      </w:r>
      <w:r>
        <w:t xml:space="preserve">he loss of the </w:t>
      </w:r>
      <w:proofErr w:type="spellStart"/>
      <w:r>
        <w:t>Newsource</w:t>
      </w:r>
      <w:proofErr w:type="spellEnd"/>
      <w:r>
        <w:t xml:space="preserve"> was disturbing</w:t>
      </w:r>
      <w:r w:rsidR="00702C3D">
        <w:t>;</w:t>
      </w:r>
      <w:r>
        <w:t xml:space="preserve"> how could they organize everyone.</w:t>
      </w:r>
    </w:p>
    <w:p w14:paraId="48FFDEE3" w14:textId="51960EE1" w:rsidR="009E7BD1" w:rsidRDefault="009E7BD1" w:rsidP="009E7BD1">
      <w:proofErr w:type="spellStart"/>
      <w:r>
        <w:lastRenderedPageBreak/>
        <w:t>Ornage</w:t>
      </w:r>
      <w:proofErr w:type="spellEnd"/>
      <w:r>
        <w:t xml:space="preserve"> spoke to </w:t>
      </w:r>
      <w:proofErr w:type="spellStart"/>
      <w:r>
        <w:t>Ellig</w:t>
      </w:r>
      <w:proofErr w:type="spellEnd"/>
      <w:r>
        <w:t xml:space="preserve">, “If the </w:t>
      </w:r>
      <w:proofErr w:type="spellStart"/>
      <w:r>
        <w:t>Newsource</w:t>
      </w:r>
      <w:proofErr w:type="spellEnd"/>
      <w:r>
        <w:t xml:space="preserve"> facility was destroyed in the </w:t>
      </w:r>
      <w:r w:rsidR="004913DF">
        <w:t>capit</w:t>
      </w:r>
      <w:r w:rsidR="00702C3D">
        <w:t>a</w:t>
      </w:r>
      <w:r w:rsidR="004913DF">
        <w:t>l</w:t>
      </w:r>
      <w:r>
        <w:t>, how can we maintain communication with the other cities and districts?”</w:t>
      </w:r>
    </w:p>
    <w:p w14:paraId="1B168BB9" w14:textId="1B3DEDCB" w:rsidR="009E7BD1" w:rsidRDefault="009E7BD1" w:rsidP="009E7BD1">
      <w:proofErr w:type="spellStart"/>
      <w:r>
        <w:t>Ellig</w:t>
      </w:r>
      <w:proofErr w:type="spellEnd"/>
      <w:r>
        <w:t xml:space="preserve"> thought for a moment</w:t>
      </w:r>
      <w:r w:rsidR="00702C3D">
        <w:t>,</w:t>
      </w:r>
      <w:r>
        <w:t xml:space="preserve"> then said, “I know</w:t>
      </w:r>
      <w:r w:rsidR="00702C3D">
        <w:t>-</w:t>
      </w:r>
      <w:r>
        <w:t xml:space="preserve">how. Each </w:t>
      </w:r>
      <w:proofErr w:type="spellStart"/>
      <w:r>
        <w:t>Newsource</w:t>
      </w:r>
      <w:proofErr w:type="spellEnd"/>
      <w:r>
        <w:t xml:space="preserve"> facility </w:t>
      </w:r>
      <w:r w:rsidR="00702C3D">
        <w:t>can</w:t>
      </w:r>
      <w:r>
        <w:t xml:space="preserve"> broadcast</w:t>
      </w:r>
      <w:r w:rsidR="00702C3D">
        <w:t>;</w:t>
      </w:r>
      <w:r>
        <w:t xml:space="preserve"> they are generally coordinated through the main facility here in the </w:t>
      </w:r>
      <w:r w:rsidR="004913DF">
        <w:t>capit</w:t>
      </w:r>
      <w:r w:rsidR="00702C3D">
        <w:t>a</w:t>
      </w:r>
      <w:r w:rsidR="004913DF">
        <w:t>l</w:t>
      </w:r>
      <w:r>
        <w:t>. If it is destroyed, each of them can still broadcast but only to their area. If we want to communicate with the entire planet, we must get the information to one of the facilities</w:t>
      </w:r>
      <w:r w:rsidR="00702C3D">
        <w:t>,</w:t>
      </w:r>
      <w:r>
        <w:t xml:space="preserve"> and they can broadcast to their area. They can then pass the message to their adjoining area. Many of these transmitters can be moved and dispersed</w:t>
      </w:r>
      <w:r w:rsidR="00702C3D">
        <w:t>,</w:t>
      </w:r>
      <w:r>
        <w:t xml:space="preserve"> so they, hopefully, remain out of reach to the Ora. We just need to use them wisely.”</w:t>
      </w:r>
    </w:p>
    <w:p w14:paraId="4AFB0934" w14:textId="31D84004" w:rsidR="009E7BD1" w:rsidRDefault="009E7BD1" w:rsidP="009E7BD1">
      <w:proofErr w:type="spellStart"/>
      <w:r>
        <w:t>Ornage</w:t>
      </w:r>
      <w:proofErr w:type="spellEnd"/>
      <w:r>
        <w:t xml:space="preserve"> thought about the new developments and said, “We should move to the ice caves. We are not safe here. Once we get to the ice caves and get organized, we can protect the </w:t>
      </w:r>
      <w:proofErr w:type="spellStart"/>
      <w:r>
        <w:t>Raog</w:t>
      </w:r>
      <w:proofErr w:type="spellEnd"/>
      <w:r>
        <w:t xml:space="preserve"> and Varo. Here we are too dispersed and vulnerable. If we speak too much, the Ora may come after </w:t>
      </w:r>
      <w:r w:rsidR="00D91DC2">
        <w:rPr>
          <w:noProof/>
        </w:rPr>
        <w:t>other leaders and u</w:t>
      </w:r>
      <w:r w:rsidRPr="00D91DC2">
        <w:rPr>
          <w:noProof/>
        </w:rPr>
        <w:t>s</w:t>
      </w:r>
      <w:r>
        <w:t>. The leadership of Varo must go to the ice caves until we can defend ourselves. I wish we could fly there, but it is obvious that the Ora have weapons that can shoot our unarmed planes down. I think flying would put us all at too much risk.”</w:t>
      </w:r>
    </w:p>
    <w:p w14:paraId="1B9CF74B" w14:textId="763CCB41" w:rsidR="009E7BD1" w:rsidRDefault="009E7BD1" w:rsidP="009E7BD1">
      <w:r>
        <w:t xml:space="preserve">They all looked at each </w:t>
      </w:r>
      <w:r w:rsidRPr="00D91DC2">
        <w:rPr>
          <w:noProof/>
        </w:rPr>
        <w:t>other</w:t>
      </w:r>
      <w:r w:rsidR="00D91DC2">
        <w:rPr>
          <w:noProof/>
        </w:rPr>
        <w:t>,</w:t>
      </w:r>
      <w:r>
        <w:t xml:space="preserve"> and the answer seemed self-evident. </w:t>
      </w:r>
      <w:r w:rsidRPr="00FE1B18">
        <w:rPr>
          <w:noProof/>
        </w:rPr>
        <w:t>They</w:t>
      </w:r>
      <w:r>
        <w:t xml:space="preserve"> nodded and began preparations to move to the ice caves</w:t>
      </w:r>
      <w:r w:rsidR="00702C3D">
        <w:t>;</w:t>
      </w:r>
      <w:r>
        <w:t xml:space="preserve"> they would have to walk or find other transportation.</w:t>
      </w:r>
    </w:p>
    <w:p w14:paraId="6FC7C532" w14:textId="77777777" w:rsidR="009E7BD1" w:rsidRDefault="009E7BD1" w:rsidP="009E7BD1">
      <w:pPr>
        <w:pStyle w:val="SceneSeparator"/>
      </w:pPr>
      <w:r>
        <w:t>&gt;&gt;&gt;&gt;&gt;&gt;&gt;&gt;&gt;&gt;&gt;&gt;&gt;&gt;&gt;&gt;&gt;&gt;&gt;&gt;</w:t>
      </w:r>
    </w:p>
    <w:p w14:paraId="5DE4FDE8" w14:textId="7D70A29B" w:rsidR="009E7BD1" w:rsidRDefault="009E7BD1" w:rsidP="009E7BD1">
      <w:proofErr w:type="spellStart"/>
      <w:r>
        <w:t>Erom</w:t>
      </w:r>
      <w:proofErr w:type="spellEnd"/>
      <w:r>
        <w:t xml:space="preserve"> walked among his facilities and gave directions to everyone he saw. He was overstressed and frantic. What he </w:t>
      </w:r>
      <w:r>
        <w:lastRenderedPageBreak/>
        <w:t>saw happen at the landing site, and knowing what probably happened at the other sites, caused him physical pain</w:t>
      </w:r>
      <w:r w:rsidR="00702C3D">
        <w:t>,</w:t>
      </w:r>
      <w:r>
        <w:t xml:space="preserve"> and his only response was action. He realized that what he did may be the only defense they could mount against the invading Ora. His mind was in turmoil over what he needed to do and what they might do. To add to his panic, he was just told about the attacks on the launch facility and home facility of </w:t>
      </w:r>
      <w:proofErr w:type="spellStart"/>
      <w:r>
        <w:t>Newsource</w:t>
      </w:r>
      <w:proofErr w:type="spellEnd"/>
      <w:r>
        <w:t>, that news told him that his facilities might be next. He must disperse the tools that he had already built and the knowledge of how to build them to the ice caves. As an added precaution, he should move as much of the manufacturing equipment as possible.</w:t>
      </w:r>
    </w:p>
    <w:p w14:paraId="34ED991B" w14:textId="77777777" w:rsidR="009E7BD1" w:rsidRDefault="009E7BD1" w:rsidP="009E7BD1">
      <w:r>
        <w:t xml:space="preserve">It would be a great deal of work to move their manufacturing capabilities. When the machines were built, they weren’t made to be mobile. The larger machines would need to be broken down and moved as separate </w:t>
      </w:r>
      <w:r w:rsidRPr="00D91DC2">
        <w:rPr>
          <w:noProof/>
        </w:rPr>
        <w:t>units</w:t>
      </w:r>
      <w:r w:rsidR="00D91DC2">
        <w:rPr>
          <w:noProof/>
        </w:rPr>
        <w:t>,</w:t>
      </w:r>
      <w:r>
        <w:t xml:space="preserve"> and the smaller machines had to be packaged and protected. During the time everything was being moved, </w:t>
      </w:r>
      <w:r w:rsidRPr="00FE1B18">
        <w:rPr>
          <w:noProof/>
        </w:rPr>
        <w:t>he</w:t>
      </w:r>
      <w:r>
        <w:t xml:space="preserve"> wouldn’t be able to manufacture any defensive tools.</w:t>
      </w:r>
    </w:p>
    <w:p w14:paraId="1A1762E6" w14:textId="65EA60D3" w:rsidR="009E7BD1" w:rsidRDefault="009E7BD1" w:rsidP="009E7BD1">
      <w:proofErr w:type="spellStart"/>
      <w:r>
        <w:t>Erom</w:t>
      </w:r>
      <w:proofErr w:type="spellEnd"/>
      <w:r>
        <w:t xml:space="preserve"> had to make a difficult decision. </w:t>
      </w:r>
      <w:r w:rsidRPr="00FE1B18">
        <w:rPr>
          <w:noProof/>
        </w:rPr>
        <w:t>He</w:t>
      </w:r>
      <w:r>
        <w:t xml:space="preserve"> didn’t want to lose the manufacturing time, so </w:t>
      </w:r>
      <w:r w:rsidRPr="00FE1B18">
        <w:rPr>
          <w:noProof/>
        </w:rPr>
        <w:t>he</w:t>
      </w:r>
      <w:r>
        <w:t xml:space="preserve"> thought of a solution. Many of the machines were </w:t>
      </w:r>
      <w:proofErr w:type="gramStart"/>
      <w:r>
        <w:t>similar to</w:t>
      </w:r>
      <w:proofErr w:type="gramEnd"/>
      <w:r>
        <w:t xml:space="preserve"> others in his district</w:t>
      </w:r>
      <w:r w:rsidR="00702C3D">
        <w:t>,</w:t>
      </w:r>
      <w:r>
        <w:t xml:space="preserve"> so he could move the other machines along with the knowledge of how to use them. Then once they were set</w:t>
      </w:r>
      <w:r w:rsidR="00702C3D">
        <w:t xml:space="preserve"> </w:t>
      </w:r>
      <w:r>
        <w:t xml:space="preserve">up in the northern ice caves, they could be started </w:t>
      </w:r>
      <w:r w:rsidRPr="00D91DC2">
        <w:rPr>
          <w:noProof/>
        </w:rPr>
        <w:t>faster</w:t>
      </w:r>
      <w:r w:rsidR="00D91DC2">
        <w:rPr>
          <w:noProof/>
        </w:rPr>
        <w:t>,</w:t>
      </w:r>
      <w:r>
        <w:t xml:space="preserve"> and he wouldn’t lose the manufacturing time local.</w:t>
      </w:r>
    </w:p>
    <w:p w14:paraId="0E39CCFA" w14:textId="77777777" w:rsidR="009E7BD1" w:rsidRDefault="009E7BD1" w:rsidP="009E7BD1">
      <w:pPr>
        <w:pStyle w:val="SceneSeparator"/>
      </w:pPr>
      <w:r>
        <w:t>&gt;&gt;&gt;&gt;&gt;&gt;&gt;&gt;&gt;&gt;&gt;&gt;&gt;&gt;&gt;&gt;&gt;&gt;&gt;&gt;</w:t>
      </w:r>
    </w:p>
    <w:p w14:paraId="5A7947DE" w14:textId="310A1D81" w:rsidR="009E7BD1" w:rsidRDefault="009E7BD1" w:rsidP="009E7BD1">
      <w:proofErr w:type="spellStart"/>
      <w:r>
        <w:t>Vortus</w:t>
      </w:r>
      <w:proofErr w:type="spellEnd"/>
      <w:r>
        <w:t xml:space="preserve"> paid attention to only one thing, recapturing the sanctity of the soil and Varo. Both had been violated and taken from them. Until that was corrected, the soul of Varo was in turmoil</w:t>
      </w:r>
      <w:r w:rsidR="00702C3D">
        <w:t>,</w:t>
      </w:r>
      <w:r>
        <w:t xml:space="preserve"> and everyone on the planet was at risk. He </w:t>
      </w:r>
      <w:r>
        <w:lastRenderedPageBreak/>
        <w:t>must act</w:t>
      </w:r>
      <w:r w:rsidR="00702C3D">
        <w:t>;</w:t>
      </w:r>
      <w:r>
        <w:t xml:space="preserve"> he left his friend's residence and looked for a transportation vehicle. As he moved along the street, he noticed that it was quieter than usual</w:t>
      </w:r>
      <w:r w:rsidR="00702C3D">
        <w:t>,</w:t>
      </w:r>
      <w:r>
        <w:t xml:space="preserve"> and the few </w:t>
      </w:r>
      <w:proofErr w:type="spellStart"/>
      <w:r>
        <w:t>Raog</w:t>
      </w:r>
      <w:proofErr w:type="spellEnd"/>
      <w:r>
        <w:t xml:space="preserve"> that he met looked confused and walked in a daze. </w:t>
      </w:r>
      <w:proofErr w:type="spellStart"/>
      <w:r>
        <w:t>Raog</w:t>
      </w:r>
      <w:proofErr w:type="spellEnd"/>
      <w:r>
        <w:t xml:space="preserve"> were usually friendly and smiled or spoke to each other on the streets, but those he met kept to themselves. Finally, he found a vehicle </w:t>
      </w:r>
      <w:r w:rsidR="00702C3D">
        <w:t>that could take him to where there would be tools to</w:t>
      </w:r>
      <w:r>
        <w:t xml:space="preserve"> fight back. </w:t>
      </w:r>
      <w:proofErr w:type="spellStart"/>
      <w:r>
        <w:t>Erom</w:t>
      </w:r>
      <w:proofErr w:type="spellEnd"/>
      <w:r>
        <w:t xml:space="preserve"> was building those tools.</w:t>
      </w:r>
    </w:p>
    <w:p w14:paraId="79C70090" w14:textId="77777777" w:rsidR="009E7BD1" w:rsidRDefault="009E7BD1" w:rsidP="009E7BD1">
      <w:pPr>
        <w:pStyle w:val="SceneSeparator"/>
      </w:pPr>
      <w:r>
        <w:t>&gt;&gt;&gt;&gt;&gt;&gt;&gt;&gt;&gt;&gt;&gt;&gt;&gt;&gt;&gt;&gt;&gt;&gt;&gt;&gt;</w:t>
      </w:r>
    </w:p>
    <w:p w14:paraId="626D8A3F" w14:textId="560C5CD3" w:rsidR="009E7BD1" w:rsidRDefault="009E7BD1" w:rsidP="009E7BD1">
      <w:r>
        <w:t xml:space="preserve">Ilana did not like to see the leaders leave her area. Having </w:t>
      </w:r>
      <w:r w:rsidRPr="00D91DC2">
        <w:rPr>
          <w:noProof/>
        </w:rPr>
        <w:t>them</w:t>
      </w:r>
      <w:r>
        <w:t xml:space="preserve"> </w:t>
      </w:r>
      <w:r w:rsidRPr="00D91DC2">
        <w:rPr>
          <w:noProof/>
        </w:rPr>
        <w:t>present</w:t>
      </w:r>
      <w:r>
        <w:t xml:space="preserve"> provided her and her group leaders with a little comfort. At least they weren’t alone when they were there. Now they had gone. She usually found comfort in the normal sounds of the farming activities around her, but now those comforting sounds had been replaced with the din of activity from behind the walls. Now her job was to observe the alien landing site and pass status changes to the leaders.</w:t>
      </w:r>
    </w:p>
    <w:p w14:paraId="1F5D8F7F" w14:textId="1AD76E85" w:rsidR="009E7BD1" w:rsidRDefault="009E7BD1" w:rsidP="009E7BD1">
      <w:r>
        <w:t>Soon after the leaders left, the wall reopened</w:t>
      </w:r>
      <w:r w:rsidR="00702C3D">
        <w:t>,</w:t>
      </w:r>
      <w:r>
        <w:t xml:space="preserve"> and 20 aliens left at a fast pace. They had tools that </w:t>
      </w:r>
      <w:r w:rsidRPr="00A700F5">
        <w:rPr>
          <w:noProof/>
        </w:rPr>
        <w:t>she</w:t>
      </w:r>
      <w:r>
        <w:t xml:space="preserve"> saw </w:t>
      </w:r>
      <w:r w:rsidR="00702C3D">
        <w:t xml:space="preserve">the </w:t>
      </w:r>
      <w:r>
        <w:t xml:space="preserve">fire come from, and they moved quickly towards the </w:t>
      </w:r>
      <w:r w:rsidR="004913DF">
        <w:t>capit</w:t>
      </w:r>
      <w:r w:rsidR="00702C3D">
        <w:t>a</w:t>
      </w:r>
      <w:r w:rsidR="004913DF">
        <w:t>l</w:t>
      </w:r>
      <w:r>
        <w:t>. She didn’t know where they were going, but she was scared for anyone that got in their way. She sent word to the leaders</w:t>
      </w:r>
      <w:r w:rsidR="00702C3D">
        <w:t>,</w:t>
      </w:r>
      <w:r>
        <w:t xml:space="preserve"> and after that group left, the opening closed</w:t>
      </w:r>
      <w:r w:rsidR="00702C3D">
        <w:t>,</w:t>
      </w:r>
      <w:r>
        <w:t xml:space="preserve"> and the level of activity within the walls increased.</w:t>
      </w:r>
    </w:p>
    <w:p w14:paraId="6356B13C" w14:textId="55B7B084" w:rsidR="009E7BD1" w:rsidRDefault="006D6DC2" w:rsidP="009E7BD1">
      <w:r>
        <w:t>Ilana</w:t>
      </w:r>
      <w:r w:rsidR="009E7BD1">
        <w:t xml:space="preserve"> was slowly gaining control of her fears, and she increased her concentration on the landing site. She knew that her life partner </w:t>
      </w:r>
      <w:proofErr w:type="spellStart"/>
      <w:r w:rsidR="009E7BD1">
        <w:t>Mortog</w:t>
      </w:r>
      <w:proofErr w:type="spellEnd"/>
      <w:r w:rsidR="009E7BD1">
        <w:t xml:space="preserve"> was a long way away in the northern ice caves</w:t>
      </w:r>
      <w:r w:rsidR="00702C3D">
        <w:t>,</w:t>
      </w:r>
      <w:r w:rsidR="009E7BD1">
        <w:t xml:space="preserve"> and she suspected he would be involved at some point. Her concern was that any confrontation at the ice caves would be much larger, and after seeing what they </w:t>
      </w:r>
      <w:r w:rsidR="009E7BD1">
        <w:lastRenderedPageBreak/>
        <w:t>did to the welcome party, she feared for her partner. Her only way to help protect him was to do a good job here. She continued coordinating with her group leaders so their families would know what was happening.</w:t>
      </w:r>
    </w:p>
    <w:p w14:paraId="0FDA2A2F" w14:textId="77777777" w:rsidR="009E7BD1" w:rsidRDefault="009E7BD1" w:rsidP="009E7BD1">
      <w:pPr>
        <w:pStyle w:val="Chapter"/>
      </w:pPr>
      <w:bookmarkStart w:id="17" w:name="_Toc466466911"/>
      <w:r w:rsidRPr="00BE3142">
        <w:lastRenderedPageBreak/>
        <w:t>11-First Confrontation</w:t>
      </w:r>
      <w:bookmarkEnd w:id="17"/>
    </w:p>
    <w:p w14:paraId="3F910951" w14:textId="24B688E0" w:rsidR="009E7BD1" w:rsidRDefault="009E7BD1" w:rsidP="006D784A">
      <w:pPr>
        <w:pStyle w:val="FirstParagraph"/>
      </w:pPr>
      <w:proofErr w:type="spellStart"/>
      <w:r>
        <w:t>Ornage</w:t>
      </w:r>
      <w:proofErr w:type="spellEnd"/>
      <w:r>
        <w:t xml:space="preserve">, </w:t>
      </w:r>
      <w:proofErr w:type="spellStart"/>
      <w:r>
        <w:t>Sonyata</w:t>
      </w:r>
      <w:proofErr w:type="spellEnd"/>
      <w:r>
        <w:t xml:space="preserve">, </w:t>
      </w:r>
      <w:proofErr w:type="spellStart"/>
      <w:r>
        <w:t>Ellig</w:t>
      </w:r>
      <w:proofErr w:type="spellEnd"/>
      <w:r w:rsidR="00AA15B5">
        <w:t xml:space="preserve">, </w:t>
      </w:r>
      <w:proofErr w:type="spellStart"/>
      <w:r w:rsidR="00AA15B5">
        <w:t>Albot</w:t>
      </w:r>
      <w:proofErr w:type="spellEnd"/>
      <w:r w:rsidR="00AA15B5">
        <w:t>, and other technicians who had no life partners moved from the launch facility area.</w:t>
      </w:r>
      <w:r>
        <w:t xml:space="preserve"> </w:t>
      </w:r>
      <w:proofErr w:type="spellStart"/>
      <w:r>
        <w:t>Ornage</w:t>
      </w:r>
      <w:proofErr w:type="spellEnd"/>
      <w:r>
        <w:t xml:space="preserve"> wanted to go to his father’s home and bring him along. </w:t>
      </w:r>
      <w:proofErr w:type="spellStart"/>
      <w:r>
        <w:t>Ornage</w:t>
      </w:r>
      <w:proofErr w:type="spellEnd"/>
      <w:r>
        <w:t xml:space="preserve"> was worried about </w:t>
      </w:r>
      <w:r w:rsidRPr="00D91DC2">
        <w:rPr>
          <w:noProof/>
        </w:rPr>
        <w:t>him</w:t>
      </w:r>
      <w:r w:rsidR="00D91DC2">
        <w:rPr>
          <w:noProof/>
        </w:rPr>
        <w:t>,</w:t>
      </w:r>
      <w:r>
        <w:t xml:space="preserve"> and he wanted his father with him. They moved slowly through the streets until they reached his father’s home.</w:t>
      </w:r>
    </w:p>
    <w:p w14:paraId="3A1F43C4" w14:textId="09ADC6DB" w:rsidR="009E7BD1" w:rsidRDefault="009E7BD1" w:rsidP="009E7BD1">
      <w:proofErr w:type="spellStart"/>
      <w:r>
        <w:t>Ornage</w:t>
      </w:r>
      <w:proofErr w:type="spellEnd"/>
      <w:r>
        <w:t xml:space="preserve"> and </w:t>
      </w:r>
      <w:proofErr w:type="spellStart"/>
      <w:r>
        <w:t>Sonyata</w:t>
      </w:r>
      <w:proofErr w:type="spellEnd"/>
      <w:r>
        <w:t xml:space="preserve"> entered through the front door and noticed the silence in the house. As they walked past the </w:t>
      </w:r>
      <w:proofErr w:type="spellStart"/>
      <w:r>
        <w:t>Jabom</w:t>
      </w:r>
      <w:proofErr w:type="spellEnd"/>
      <w:r>
        <w:t xml:space="preserve"> preparation area, one of the neighbors caring for his father hurried to </w:t>
      </w:r>
      <w:proofErr w:type="spellStart"/>
      <w:r>
        <w:t>Ornage</w:t>
      </w:r>
      <w:proofErr w:type="spellEnd"/>
      <w:r>
        <w:t xml:space="preserve"> and touched his hand.</w:t>
      </w:r>
    </w:p>
    <w:p w14:paraId="5C7779C9" w14:textId="77777777" w:rsidR="009E7BD1" w:rsidRDefault="009E7BD1" w:rsidP="009E7BD1">
      <w:r>
        <w:t xml:space="preserve">“I’m so sorry. I tried to get word to you, but…,” </w:t>
      </w:r>
      <w:r w:rsidRPr="00FE1B18">
        <w:rPr>
          <w:noProof/>
        </w:rPr>
        <w:t>she</w:t>
      </w:r>
      <w:r>
        <w:t xml:space="preserve"> paused and took a deep breath then continued, “after that terrible broadcast, getting word to anyone had been difficult. Your father went to the </w:t>
      </w:r>
      <w:r w:rsidRPr="00D91DC2">
        <w:rPr>
          <w:noProof/>
        </w:rPr>
        <w:t>garden</w:t>
      </w:r>
      <w:r w:rsidR="00D91DC2">
        <w:rPr>
          <w:noProof/>
        </w:rPr>
        <w:t>,</w:t>
      </w:r>
      <w:r>
        <w:t xml:space="preserve"> and we found him there later.”</w:t>
      </w:r>
    </w:p>
    <w:p w14:paraId="6E880E13" w14:textId="5DBAA237" w:rsidR="009E7BD1" w:rsidRDefault="009E7BD1" w:rsidP="009E7BD1">
      <w:r>
        <w:t xml:space="preserve">He and </w:t>
      </w:r>
      <w:proofErr w:type="spellStart"/>
      <w:r>
        <w:t>Sonyata</w:t>
      </w:r>
      <w:proofErr w:type="spellEnd"/>
      <w:r>
        <w:t xml:space="preserve"> rushed to the rear of the </w:t>
      </w:r>
      <w:r w:rsidRPr="00D91DC2">
        <w:rPr>
          <w:noProof/>
        </w:rPr>
        <w:t>dwelling</w:t>
      </w:r>
      <w:r w:rsidR="00D91DC2">
        <w:rPr>
          <w:noProof/>
        </w:rPr>
        <w:t>,</w:t>
      </w:r>
      <w:r>
        <w:t xml:space="preserve"> and they slowed</w:t>
      </w:r>
      <w:r w:rsidR="00AA15B5">
        <w:t>,</w:t>
      </w:r>
      <w:r>
        <w:t xml:space="preserve"> taking hesitant steps into his father’s garden. His father was still inclined on his resting pad</w:t>
      </w:r>
      <w:r w:rsidR="00AA15B5">
        <w:t>;</w:t>
      </w:r>
      <w:r>
        <w:t xml:space="preserve"> he had removed his foot coverings so his bare feet could touch the soil. His eyes were </w:t>
      </w:r>
      <w:r w:rsidRPr="00D91DC2">
        <w:rPr>
          <w:noProof/>
        </w:rPr>
        <w:t>closed</w:t>
      </w:r>
      <w:r w:rsidR="00D91DC2">
        <w:rPr>
          <w:noProof/>
        </w:rPr>
        <w:t>,</w:t>
      </w:r>
      <w:r>
        <w:t xml:space="preserve"> and even as </w:t>
      </w:r>
      <w:proofErr w:type="spellStart"/>
      <w:r>
        <w:t>Ornage</w:t>
      </w:r>
      <w:proofErr w:type="spellEnd"/>
      <w:r>
        <w:t xml:space="preserve"> touched him, he didn’t move. </w:t>
      </w:r>
      <w:proofErr w:type="spellStart"/>
      <w:r>
        <w:t>Ornage’s</w:t>
      </w:r>
      <w:proofErr w:type="spellEnd"/>
      <w:r>
        <w:t xml:space="preserve"> worst fear had just been realized.</w:t>
      </w:r>
    </w:p>
    <w:p w14:paraId="7490EAFB" w14:textId="149C7F22" w:rsidR="009E7BD1" w:rsidRDefault="009E7BD1" w:rsidP="009E7BD1">
      <w:proofErr w:type="spellStart"/>
      <w:r>
        <w:t>Sonyata</w:t>
      </w:r>
      <w:proofErr w:type="spellEnd"/>
      <w:r>
        <w:t xml:space="preserve"> touched </w:t>
      </w:r>
      <w:proofErr w:type="spellStart"/>
      <w:r>
        <w:t>Ornage’s</w:t>
      </w:r>
      <w:proofErr w:type="spellEnd"/>
      <w:r>
        <w:t xml:space="preserve"> hand and said that she was sorry. They held each other for a while until the reality of that day’s events came back to them. He must protect, </w:t>
      </w:r>
      <w:proofErr w:type="spellStart"/>
      <w:r>
        <w:t>Sonyata</w:t>
      </w:r>
      <w:proofErr w:type="spellEnd"/>
      <w:r>
        <w:t>, those people with him</w:t>
      </w:r>
      <w:r w:rsidR="00AA15B5">
        <w:t>,</w:t>
      </w:r>
      <w:r>
        <w:t xml:space="preserve"> and the other people of </w:t>
      </w:r>
      <w:r>
        <w:lastRenderedPageBreak/>
        <w:t>Varo. His father would agree</w:t>
      </w:r>
      <w:r w:rsidR="00AA15B5">
        <w:t>;</w:t>
      </w:r>
      <w:r>
        <w:t xml:space="preserve"> he must do what is necessary and then what was important for the living.</w:t>
      </w:r>
    </w:p>
    <w:p w14:paraId="76939797" w14:textId="77777777" w:rsidR="009E7BD1" w:rsidRDefault="009E7BD1" w:rsidP="009E7BD1">
      <w:r>
        <w:t xml:space="preserve">He called the others into the </w:t>
      </w:r>
      <w:r w:rsidRPr="00D91DC2">
        <w:rPr>
          <w:noProof/>
        </w:rPr>
        <w:t>garden</w:t>
      </w:r>
      <w:r w:rsidR="00D91DC2">
        <w:rPr>
          <w:noProof/>
        </w:rPr>
        <w:t>,</w:t>
      </w:r>
      <w:r>
        <w:t xml:space="preserve"> and they all spoke of the greatness of Doctor Wong and how unfortunate it was that his discovery would have such an impact on the </w:t>
      </w:r>
      <w:proofErr w:type="spellStart"/>
      <w:r>
        <w:t>Raog</w:t>
      </w:r>
      <w:proofErr w:type="spellEnd"/>
      <w:r>
        <w:t>. It wasn’t a condemnation of what he had done, just a realization that the results were beyond what anyone was prepared for.</w:t>
      </w:r>
    </w:p>
    <w:p w14:paraId="172B782A" w14:textId="554116AF" w:rsidR="009E7BD1" w:rsidRDefault="009E7BD1" w:rsidP="009E7BD1">
      <w:r>
        <w:t xml:space="preserve">The ceremony was solemn for all of them, but it was also hurtful for </w:t>
      </w:r>
      <w:proofErr w:type="spellStart"/>
      <w:r>
        <w:t>Sonyata</w:t>
      </w:r>
      <w:proofErr w:type="spellEnd"/>
      <w:r>
        <w:t>. The burial ceremony was an important part of providing continuity for the soul of Varo. They felt that they came from the soil, and they knew that they received their nourishment from the soil</w:t>
      </w:r>
      <w:r w:rsidR="00AA15B5">
        <w:t>,</w:t>
      </w:r>
      <w:r>
        <w:t xml:space="preserve"> and only by returning their remains to the soil could they return to the soul of Varo. </w:t>
      </w:r>
      <w:r w:rsidR="00DF4FD6">
        <w:t>Unfortunately, s</w:t>
      </w:r>
      <w:r>
        <w:t xml:space="preserve">he was not able to do that for her </w:t>
      </w:r>
      <w:r w:rsidRPr="00D91DC2">
        <w:rPr>
          <w:noProof/>
        </w:rPr>
        <w:t>parents</w:t>
      </w:r>
      <w:r w:rsidR="00D91DC2">
        <w:rPr>
          <w:noProof/>
        </w:rPr>
        <w:t>,</w:t>
      </w:r>
      <w:r>
        <w:t xml:space="preserve"> and she was grieved.</w:t>
      </w:r>
    </w:p>
    <w:p w14:paraId="79ADA3EB" w14:textId="532F1371" w:rsidR="009E7BD1" w:rsidRDefault="009E7BD1" w:rsidP="009E7BD1">
      <w:r>
        <w:t xml:space="preserve">The ceremony expanded to include eulogies to the Grand Leader and his wife, the Orb. Those present spoke as if their remains were there with them and were being buried </w:t>
      </w:r>
      <w:r w:rsidR="00AA15B5">
        <w:t>properly</w:t>
      </w:r>
      <w:r>
        <w:t xml:space="preserve">. </w:t>
      </w:r>
      <w:r w:rsidR="00DF4FD6">
        <w:t>Unfortunately, t</w:t>
      </w:r>
      <w:r>
        <w:t xml:space="preserve">hat was all they could do to give </w:t>
      </w:r>
      <w:proofErr w:type="spellStart"/>
      <w:r>
        <w:t>Sonyata</w:t>
      </w:r>
      <w:proofErr w:type="spellEnd"/>
      <w:r>
        <w:t xml:space="preserve"> closure. Perhaps someday they would be able to properly bury her parents, but not today.</w:t>
      </w:r>
    </w:p>
    <w:p w14:paraId="15766536" w14:textId="77777777" w:rsidR="009E7BD1" w:rsidRDefault="009E7BD1" w:rsidP="009E7BD1">
      <w:proofErr w:type="spellStart"/>
      <w:r>
        <w:t>Ornage</w:t>
      </w:r>
      <w:proofErr w:type="spellEnd"/>
      <w:r>
        <w:t xml:space="preserve">, </w:t>
      </w:r>
      <w:proofErr w:type="spellStart"/>
      <w:r>
        <w:t>Ellig</w:t>
      </w:r>
      <w:proofErr w:type="spellEnd"/>
      <w:r>
        <w:t xml:space="preserve">, and the others dug three holes in his father’s </w:t>
      </w:r>
      <w:r w:rsidRPr="00D91DC2">
        <w:rPr>
          <w:noProof/>
        </w:rPr>
        <w:t>garden</w:t>
      </w:r>
      <w:r w:rsidR="00D91DC2">
        <w:rPr>
          <w:noProof/>
        </w:rPr>
        <w:t>,</w:t>
      </w:r>
      <w:r>
        <w:t xml:space="preserve"> and that was where Doctor Wong was returned to the soil and the soul of Varo. Beside him, the two empty holes were also filled as if </w:t>
      </w:r>
      <w:proofErr w:type="spellStart"/>
      <w:r>
        <w:t>Sonyata’s</w:t>
      </w:r>
      <w:proofErr w:type="spellEnd"/>
      <w:r>
        <w:t xml:space="preserve"> parents were also buried. The ceremony was incomplete, but at least they were able to have a ceremony. All present picked up a hand full of soil to carry to their gardens.</w:t>
      </w:r>
    </w:p>
    <w:p w14:paraId="7A157F63" w14:textId="2114B3D4" w:rsidR="009E7BD1" w:rsidRDefault="009E7BD1" w:rsidP="009E7BD1">
      <w:r>
        <w:t xml:space="preserve">After a few moments of comforting each other, the group knew they must leave. </w:t>
      </w:r>
      <w:proofErr w:type="gramStart"/>
      <w:r w:rsidR="00DF4FD6">
        <w:t>So</w:t>
      </w:r>
      <w:proofErr w:type="gramEnd"/>
      <w:r w:rsidR="00DF4FD6">
        <w:t xml:space="preserve"> t</w:t>
      </w:r>
      <w:r>
        <w:t xml:space="preserve">hey took what provisions were at hand and packed as much as they could carry and left the residence of Doctor Wong, the father of </w:t>
      </w:r>
      <w:proofErr w:type="spellStart"/>
      <w:r>
        <w:t>Ornage</w:t>
      </w:r>
      <w:proofErr w:type="spellEnd"/>
      <w:r>
        <w:t>.</w:t>
      </w:r>
    </w:p>
    <w:p w14:paraId="25C4F0B4" w14:textId="77777777" w:rsidR="009E7BD1" w:rsidRDefault="009E7BD1" w:rsidP="009E7BD1">
      <w:r>
        <w:lastRenderedPageBreak/>
        <w:t xml:space="preserve">Leaving his father’s home, </w:t>
      </w:r>
      <w:proofErr w:type="spellStart"/>
      <w:r>
        <w:t>Ornage</w:t>
      </w:r>
      <w:proofErr w:type="spellEnd"/>
      <w:r>
        <w:t xml:space="preserve"> fondly remembered the many </w:t>
      </w:r>
      <w:proofErr w:type="spellStart"/>
      <w:r>
        <w:t>Jabom</w:t>
      </w:r>
      <w:proofErr w:type="spellEnd"/>
      <w:r>
        <w:t xml:space="preserve"> gathering trips he and his father went on. After </w:t>
      </w:r>
      <w:proofErr w:type="spellStart"/>
      <w:r>
        <w:t>Ornage’s</w:t>
      </w:r>
      <w:proofErr w:type="spellEnd"/>
      <w:r>
        <w:t xml:space="preserve"> mother had passed to the soil, his father tried </w:t>
      </w:r>
      <w:proofErr w:type="gramStart"/>
      <w:r>
        <w:t>very hard</w:t>
      </w:r>
      <w:proofErr w:type="gramEnd"/>
      <w:r>
        <w:t xml:space="preserve"> to spend more with his son.</w:t>
      </w:r>
    </w:p>
    <w:p w14:paraId="0F52E70F" w14:textId="49FBC362" w:rsidR="009E7BD1" w:rsidRDefault="009E7BD1" w:rsidP="009E7BD1">
      <w:r>
        <w:t xml:space="preserve">They would go to Lake </w:t>
      </w:r>
      <w:r w:rsidRPr="00D91DC2">
        <w:rPr>
          <w:noProof/>
        </w:rPr>
        <w:t>Orosh</w:t>
      </w:r>
      <w:r>
        <w:t xml:space="preserve"> and walk along the shore</w:t>
      </w:r>
      <w:r w:rsidR="00AA15B5">
        <w:t>,</w:t>
      </w:r>
      <w:r>
        <w:t xml:space="preserve"> enjoying the fields of </w:t>
      </w:r>
      <w:proofErr w:type="spellStart"/>
      <w:r>
        <w:t>Jabom</w:t>
      </w:r>
      <w:proofErr w:type="spellEnd"/>
      <w:r>
        <w:t xml:space="preserve">. </w:t>
      </w:r>
      <w:proofErr w:type="spellStart"/>
      <w:r>
        <w:t>Jabom</w:t>
      </w:r>
      <w:proofErr w:type="spellEnd"/>
      <w:r>
        <w:t xml:space="preserve"> varied slightly depending on where it was grown. </w:t>
      </w:r>
      <w:proofErr w:type="spellStart"/>
      <w:r>
        <w:t>Ornage</w:t>
      </w:r>
      <w:proofErr w:type="spellEnd"/>
      <w:r>
        <w:t xml:space="preserve"> remembered the cool breezes and how the air moving would cause the </w:t>
      </w:r>
      <w:proofErr w:type="spellStart"/>
      <w:r>
        <w:t>Jabom</w:t>
      </w:r>
      <w:proofErr w:type="spellEnd"/>
      <w:r>
        <w:t xml:space="preserve"> plants to sway and make a shuffling sound. </w:t>
      </w:r>
    </w:p>
    <w:p w14:paraId="7A76F0BB" w14:textId="5A8355F3" w:rsidR="009E7BD1" w:rsidRDefault="009E7BD1" w:rsidP="009E7BD1">
      <w:r>
        <w:t xml:space="preserve">Because of the moisture in the air and the cool </w:t>
      </w:r>
      <w:r w:rsidRPr="00D91DC2">
        <w:rPr>
          <w:noProof/>
        </w:rPr>
        <w:t>breezes</w:t>
      </w:r>
      <w:r w:rsidR="00D91DC2">
        <w:rPr>
          <w:noProof/>
        </w:rPr>
        <w:t>,</w:t>
      </w:r>
      <w:r>
        <w:t xml:space="preserve"> the </w:t>
      </w:r>
      <w:proofErr w:type="spellStart"/>
      <w:r>
        <w:t>Jabom</w:t>
      </w:r>
      <w:proofErr w:type="spellEnd"/>
      <w:r>
        <w:t xml:space="preserve"> by the lake had a sweeter</w:t>
      </w:r>
      <w:r w:rsidR="00AA15B5">
        <w:t>,</w:t>
      </w:r>
      <w:r>
        <w:t xml:space="preserve"> smoother taste. When they got back to the residence, they would use it to make jellies, jams, and wines.</w:t>
      </w:r>
    </w:p>
    <w:p w14:paraId="3FFE1E4F" w14:textId="1BAB7DDD" w:rsidR="009E7BD1" w:rsidRDefault="009E7BD1" w:rsidP="009E7BD1">
      <w:r>
        <w:t xml:space="preserve">On other exploratory trips, his father took </w:t>
      </w:r>
      <w:proofErr w:type="spellStart"/>
      <w:r>
        <w:t>Ornage</w:t>
      </w:r>
      <w:proofErr w:type="spellEnd"/>
      <w:r>
        <w:t xml:space="preserve"> to the mountains</w:t>
      </w:r>
      <w:r w:rsidR="00AA15B5">
        <w:t>,</w:t>
      </w:r>
      <w:r>
        <w:t xml:space="preserve"> and there the </w:t>
      </w:r>
      <w:proofErr w:type="spellStart"/>
      <w:r>
        <w:t>Jabom</w:t>
      </w:r>
      <w:proofErr w:type="spellEnd"/>
      <w:r>
        <w:t xml:space="preserve"> had a different texture and was not as sweet. </w:t>
      </w:r>
      <w:proofErr w:type="spellStart"/>
      <w:r>
        <w:t>Ornage</w:t>
      </w:r>
      <w:proofErr w:type="spellEnd"/>
      <w:r>
        <w:t xml:space="preserve"> liked the climbing and the beautiful views the mountains provided. Like most </w:t>
      </w:r>
      <w:proofErr w:type="spellStart"/>
      <w:r>
        <w:t>Raog</w:t>
      </w:r>
      <w:proofErr w:type="spellEnd"/>
      <w:r>
        <w:t>, he spent most of his life within a small community</w:t>
      </w:r>
      <w:r w:rsidR="00AA15B5">
        <w:t>,</w:t>
      </w:r>
      <w:r>
        <w:t xml:space="preserve"> and the land in the vicinity was flat and used for growing. The mountains opened his views and perhaps his mind. The mountain </w:t>
      </w:r>
      <w:proofErr w:type="spellStart"/>
      <w:r>
        <w:t>Jabom</w:t>
      </w:r>
      <w:proofErr w:type="spellEnd"/>
      <w:r>
        <w:t xml:space="preserve"> was better for </w:t>
      </w:r>
      <w:r w:rsidRPr="00FE1B18">
        <w:rPr>
          <w:noProof/>
        </w:rPr>
        <w:t>bread</w:t>
      </w:r>
      <w:r>
        <w:t xml:space="preserve"> and meal. When he and his father brought the mountain </w:t>
      </w:r>
      <w:proofErr w:type="spellStart"/>
      <w:r>
        <w:t>Jabom</w:t>
      </w:r>
      <w:proofErr w:type="spellEnd"/>
      <w:r>
        <w:t xml:space="preserve"> home, they </w:t>
      </w:r>
      <w:r w:rsidR="00AA15B5">
        <w:t>mad</w:t>
      </w:r>
      <w:r>
        <w:t xml:space="preserve">e amazing </w:t>
      </w:r>
      <w:r w:rsidRPr="00FE1B18">
        <w:rPr>
          <w:noProof/>
        </w:rPr>
        <w:t>bread</w:t>
      </w:r>
      <w:r>
        <w:t xml:space="preserve"> that, when warmed and covered with </w:t>
      </w:r>
      <w:proofErr w:type="spellStart"/>
      <w:r>
        <w:t>Jabom</w:t>
      </w:r>
      <w:proofErr w:type="spellEnd"/>
      <w:r>
        <w:t xml:space="preserve"> jelly, made a breakfast that </w:t>
      </w:r>
      <w:proofErr w:type="spellStart"/>
      <w:r>
        <w:t>Ornage</w:t>
      </w:r>
      <w:proofErr w:type="spellEnd"/>
      <w:r>
        <w:t xml:space="preserve"> loved.</w:t>
      </w:r>
    </w:p>
    <w:p w14:paraId="12DD9797" w14:textId="1D083BD0" w:rsidR="009E7BD1" w:rsidRDefault="009E7BD1" w:rsidP="009E7BD1">
      <w:r>
        <w:t xml:space="preserve">As </w:t>
      </w:r>
      <w:proofErr w:type="spellStart"/>
      <w:r>
        <w:t>Ornage</w:t>
      </w:r>
      <w:proofErr w:type="spellEnd"/>
      <w:r>
        <w:t xml:space="preserve"> walked, he enjoyed these fond memories. They were all he had now that his father and mother had passed to the soil and the soul of Varo. Perhaps someday</w:t>
      </w:r>
      <w:r w:rsidR="00AA15B5">
        <w:t>,</w:t>
      </w:r>
      <w:r>
        <w:t xml:space="preserve"> he would take </w:t>
      </w:r>
      <w:proofErr w:type="spellStart"/>
      <w:r>
        <w:t>Sonyata</w:t>
      </w:r>
      <w:proofErr w:type="spellEnd"/>
      <w:r>
        <w:t xml:space="preserve"> on those trips and share the experiences with her. Perhaps, they would have a son or daughter to take with them.</w:t>
      </w:r>
    </w:p>
    <w:p w14:paraId="5A0D3BFE" w14:textId="63037172" w:rsidR="009E7BD1" w:rsidRDefault="009E7BD1" w:rsidP="009E7BD1">
      <w:proofErr w:type="spellStart"/>
      <w:r>
        <w:t>Sonyata</w:t>
      </w:r>
      <w:proofErr w:type="spellEnd"/>
      <w:r>
        <w:t xml:space="preserve"> walked quietly next to </w:t>
      </w:r>
      <w:proofErr w:type="spellStart"/>
      <w:r>
        <w:t>Ornage</w:t>
      </w:r>
      <w:proofErr w:type="spellEnd"/>
      <w:r w:rsidR="00AA15B5">
        <w:t>,</w:t>
      </w:r>
      <w:r>
        <w:t xml:space="preserve"> remembering her mother and father. She had many fond memories growing up with them and her aunt and uncle. Because her </w:t>
      </w:r>
      <w:r>
        <w:lastRenderedPageBreak/>
        <w:t xml:space="preserve">parents were so busy, she spent a lot of time with her </w:t>
      </w:r>
      <w:r w:rsidRPr="00D91DC2">
        <w:rPr>
          <w:noProof/>
        </w:rPr>
        <w:t>uncle</w:t>
      </w:r>
      <w:r w:rsidR="00D91DC2">
        <w:rPr>
          <w:noProof/>
        </w:rPr>
        <w:t>,</w:t>
      </w:r>
      <w:r>
        <w:t xml:space="preserve"> </w:t>
      </w:r>
      <w:proofErr w:type="spellStart"/>
      <w:r>
        <w:t>Ingott</w:t>
      </w:r>
      <w:proofErr w:type="spellEnd"/>
      <w:r w:rsidR="00AA15B5">
        <w:t>,</w:t>
      </w:r>
      <w:r>
        <w:t xml:space="preserve"> and his </w:t>
      </w:r>
      <w:r w:rsidRPr="00D91DC2">
        <w:rPr>
          <w:noProof/>
        </w:rPr>
        <w:t>wife</w:t>
      </w:r>
      <w:r w:rsidR="00D91DC2">
        <w:rPr>
          <w:noProof/>
        </w:rPr>
        <w:t>,</w:t>
      </w:r>
      <w:r>
        <w:t xml:space="preserve"> </w:t>
      </w:r>
      <w:proofErr w:type="spellStart"/>
      <w:r>
        <w:t>Obsom</w:t>
      </w:r>
      <w:proofErr w:type="spellEnd"/>
      <w:r>
        <w:t xml:space="preserve">. She knew her parents loved </w:t>
      </w:r>
      <w:r w:rsidRPr="00D91DC2">
        <w:rPr>
          <w:noProof/>
        </w:rPr>
        <w:t>her</w:t>
      </w:r>
      <w:r w:rsidR="00D91DC2">
        <w:rPr>
          <w:noProof/>
        </w:rPr>
        <w:t>,</w:t>
      </w:r>
      <w:r>
        <w:t xml:space="preserve"> and they did spend a great deal of time with her, but she also enjoyed the company of her aunt and uncle.</w:t>
      </w:r>
    </w:p>
    <w:p w14:paraId="48C36BB2" w14:textId="77777777" w:rsidR="009E7BD1" w:rsidRDefault="009E7BD1" w:rsidP="009E7BD1">
      <w:r>
        <w:t xml:space="preserve">While growing up, she learned leadership from her father and compassion from her mother. They took her on many of their trips across Varo, and she had the opportunity to watch them. She saw her father’s confidence in making </w:t>
      </w:r>
      <w:r w:rsidRPr="00D91DC2">
        <w:rPr>
          <w:noProof/>
        </w:rPr>
        <w:t>decisions</w:t>
      </w:r>
      <w:r w:rsidR="00D91DC2">
        <w:rPr>
          <w:noProof/>
        </w:rPr>
        <w:t>,</w:t>
      </w:r>
      <w:r>
        <w:t xml:space="preserve"> and she saw her mother’s emotional connection with everyone she met.</w:t>
      </w:r>
    </w:p>
    <w:p w14:paraId="0C075F23" w14:textId="77777777" w:rsidR="009E7BD1" w:rsidRDefault="009E7BD1" w:rsidP="009E7BD1">
      <w:r>
        <w:t xml:space="preserve">These memories were pleasant, but they were just </w:t>
      </w:r>
      <w:r w:rsidRPr="00D91DC2">
        <w:rPr>
          <w:noProof/>
        </w:rPr>
        <w:t>memories</w:t>
      </w:r>
      <w:r w:rsidR="00D91DC2">
        <w:rPr>
          <w:noProof/>
        </w:rPr>
        <w:t>,</w:t>
      </w:r>
      <w:r>
        <w:t xml:space="preserve"> and because she had no future with them, she was sad while she </w:t>
      </w:r>
      <w:proofErr w:type="gramStart"/>
      <w:r>
        <w:t>walked</w:t>
      </w:r>
      <w:proofErr w:type="gramEnd"/>
    </w:p>
    <w:p w14:paraId="11D98288" w14:textId="77777777" w:rsidR="009E7BD1" w:rsidRDefault="009E7BD1" w:rsidP="009E7BD1">
      <w:pPr>
        <w:pStyle w:val="SceneSeparator"/>
      </w:pPr>
      <w:r>
        <w:t>&gt;&gt;&gt;&gt;&gt;&gt;&gt;&gt;&gt;&gt;&gt;&gt;&gt;&gt;&gt;&gt;&gt;&gt;&gt;&gt;</w:t>
      </w:r>
    </w:p>
    <w:p w14:paraId="60715373" w14:textId="77777777" w:rsidR="009E7BD1" w:rsidRDefault="009E7BD1" w:rsidP="009E7BD1">
      <w:r>
        <w:t xml:space="preserve">It took a couple of days for </w:t>
      </w:r>
      <w:proofErr w:type="spellStart"/>
      <w:r>
        <w:t>Vortus</w:t>
      </w:r>
      <w:proofErr w:type="spellEnd"/>
      <w:r>
        <w:t xml:space="preserve"> to make his way to </w:t>
      </w:r>
      <w:proofErr w:type="spellStart"/>
      <w:r>
        <w:t>Erom’s</w:t>
      </w:r>
      <w:proofErr w:type="spellEnd"/>
      <w:r>
        <w:t xml:space="preserve"> location. On the way, he saw evidence in a couple of places where the Ora entered, and in every </w:t>
      </w:r>
      <w:r w:rsidRPr="00D91DC2">
        <w:rPr>
          <w:noProof/>
        </w:rPr>
        <w:t>case</w:t>
      </w:r>
      <w:r w:rsidR="00D91DC2">
        <w:rPr>
          <w:noProof/>
        </w:rPr>
        <w:t>,</w:t>
      </w:r>
      <w:r>
        <w:t xml:space="preserve"> there was destruction and death, which only intensified his horror and determination. </w:t>
      </w:r>
      <w:proofErr w:type="spellStart"/>
      <w:r>
        <w:t>Vortus</w:t>
      </w:r>
      <w:proofErr w:type="spellEnd"/>
      <w:r>
        <w:t xml:space="preserve"> finally made it to </w:t>
      </w:r>
      <w:proofErr w:type="spellStart"/>
      <w:r>
        <w:t>Erom’s</w:t>
      </w:r>
      <w:proofErr w:type="spellEnd"/>
      <w:r>
        <w:t xml:space="preserve"> </w:t>
      </w:r>
      <w:r w:rsidRPr="00D91DC2">
        <w:rPr>
          <w:noProof/>
        </w:rPr>
        <w:t>location</w:t>
      </w:r>
      <w:r w:rsidR="00D91DC2">
        <w:rPr>
          <w:noProof/>
        </w:rPr>
        <w:t>,</w:t>
      </w:r>
      <w:r>
        <w:t xml:space="preserve"> and he found a lot of activities. </w:t>
      </w:r>
    </w:p>
    <w:p w14:paraId="769B5DE2" w14:textId="77777777" w:rsidR="009E7BD1" w:rsidRDefault="009E7BD1" w:rsidP="009E7BD1">
      <w:r>
        <w:t xml:space="preserve">He approached </w:t>
      </w:r>
      <w:proofErr w:type="spellStart"/>
      <w:r>
        <w:t>Erom</w:t>
      </w:r>
      <w:proofErr w:type="spellEnd"/>
      <w:r>
        <w:t xml:space="preserve"> and said, “What are you doing to protect Varo?”</w:t>
      </w:r>
    </w:p>
    <w:p w14:paraId="416D91A6" w14:textId="025C8411" w:rsidR="009E7BD1" w:rsidRDefault="009E7BD1" w:rsidP="009E7BD1">
      <w:proofErr w:type="spellStart"/>
      <w:r>
        <w:t>Erom</w:t>
      </w:r>
      <w:proofErr w:type="spellEnd"/>
      <w:r>
        <w:t xml:space="preserve"> was a little offended at the direct remark. </w:t>
      </w:r>
      <w:r w:rsidRPr="00FE1B18">
        <w:rPr>
          <w:noProof/>
        </w:rPr>
        <w:t>He</w:t>
      </w:r>
      <w:r>
        <w:t xml:space="preserve"> retorted, “We have done a great deal</w:t>
      </w:r>
      <w:r w:rsidR="00AA15B5">
        <w:t>,</w:t>
      </w:r>
      <w:r>
        <w:t xml:space="preserve"> and because we think this location is at risk</w:t>
      </w:r>
      <w:r w:rsidR="00AA15B5">
        <w:t>,</w:t>
      </w:r>
      <w:r>
        <w:t xml:space="preserve"> we are moving our efforts to the ice caves and other locations where we can protect ourselves better.”</w:t>
      </w:r>
    </w:p>
    <w:p w14:paraId="23797289" w14:textId="57D0B774" w:rsidR="009E7BD1" w:rsidRDefault="009E7BD1" w:rsidP="009E7BD1">
      <w:proofErr w:type="spellStart"/>
      <w:r>
        <w:t>Vortus</w:t>
      </w:r>
      <w:proofErr w:type="spellEnd"/>
      <w:r>
        <w:t xml:space="preserve"> realized that he had jumped to the wrong conclusion and added, “Leader</w:t>
      </w:r>
      <w:r w:rsidR="00AA15B5">
        <w:t>,</w:t>
      </w:r>
      <w:r>
        <w:t xml:space="preserve"> I’m sorry for my comment. </w:t>
      </w:r>
      <w:r>
        <w:lastRenderedPageBreak/>
        <w:t xml:space="preserve">I’ve seen a lot of destruction and death coming </w:t>
      </w:r>
      <w:r w:rsidRPr="00D91DC2">
        <w:rPr>
          <w:noProof/>
        </w:rPr>
        <w:t>here</w:t>
      </w:r>
      <w:r w:rsidR="00D91DC2">
        <w:rPr>
          <w:noProof/>
        </w:rPr>
        <w:t>,</w:t>
      </w:r>
      <w:r>
        <w:t xml:space="preserve"> and I want to defend Varo.”</w:t>
      </w:r>
    </w:p>
    <w:p w14:paraId="052BB476" w14:textId="77777777" w:rsidR="009E7BD1" w:rsidRDefault="009E7BD1" w:rsidP="009E7BD1">
      <w:r>
        <w:t xml:space="preserve">“I understand,” </w:t>
      </w:r>
      <w:proofErr w:type="spellStart"/>
      <w:r>
        <w:t>Erom</w:t>
      </w:r>
      <w:proofErr w:type="spellEnd"/>
      <w:r>
        <w:t xml:space="preserve"> </w:t>
      </w:r>
      <w:r w:rsidRPr="00D91DC2">
        <w:rPr>
          <w:noProof/>
        </w:rPr>
        <w:t>responded</w:t>
      </w:r>
      <w:r w:rsidR="00D91DC2">
        <w:rPr>
          <w:noProof/>
        </w:rPr>
        <w:t>,</w:t>
      </w:r>
      <w:r>
        <w:t xml:space="preserve"> and he continued, “We are all under stress and want to defend Varo. We are setting up production machinery in the northern ice caves and trying to maximize our production here. We hope to reestablish our operation in the ice caves within a few days. Until then, we are vulnerable here.”</w:t>
      </w:r>
    </w:p>
    <w:p w14:paraId="78B6B94D" w14:textId="7D1AB853" w:rsidR="009E7BD1" w:rsidRDefault="009E7BD1" w:rsidP="009E7BD1">
      <w:proofErr w:type="spellStart"/>
      <w:r>
        <w:t>Vortus</w:t>
      </w:r>
      <w:proofErr w:type="spellEnd"/>
      <w:r>
        <w:t xml:space="preserve"> felt better</w:t>
      </w:r>
      <w:r w:rsidR="00AA15B5">
        <w:t>,</w:t>
      </w:r>
      <w:r>
        <w:t xml:space="preserve"> although he was still seething with the need to do something, so he asked, “May I be trained with the defensive tools? I want to be doing something.”</w:t>
      </w:r>
    </w:p>
    <w:p w14:paraId="14EFC625" w14:textId="77777777" w:rsidR="009E7BD1" w:rsidRDefault="009E7BD1" w:rsidP="009E7BD1">
      <w:proofErr w:type="spellStart"/>
      <w:r>
        <w:t>Erom</w:t>
      </w:r>
      <w:proofErr w:type="spellEnd"/>
      <w:r>
        <w:t xml:space="preserve"> agreed and told Molt, who was one of his key staff, to work with </w:t>
      </w:r>
      <w:proofErr w:type="spellStart"/>
      <w:r>
        <w:t>Vortus</w:t>
      </w:r>
      <w:proofErr w:type="spellEnd"/>
      <w:r>
        <w:t xml:space="preserve">. </w:t>
      </w:r>
      <w:proofErr w:type="spellStart"/>
      <w:r>
        <w:t>Vortus</w:t>
      </w:r>
      <w:proofErr w:type="spellEnd"/>
      <w:r>
        <w:t xml:space="preserve"> spent the remainder of the day and most of the night training and using the defensive tools. The tool that fired projectiles seemed to fit him </w:t>
      </w:r>
      <w:r w:rsidRPr="00D91DC2">
        <w:rPr>
          <w:noProof/>
        </w:rPr>
        <w:t>well</w:t>
      </w:r>
      <w:r w:rsidR="00D91DC2">
        <w:rPr>
          <w:noProof/>
        </w:rPr>
        <w:t>,</w:t>
      </w:r>
      <w:r>
        <w:t xml:space="preserve"> and he learned how to load, </w:t>
      </w:r>
      <w:proofErr w:type="gramStart"/>
      <w:r>
        <w:t>aim</w:t>
      </w:r>
      <w:proofErr w:type="gramEnd"/>
      <w:r>
        <w:t xml:space="preserve"> and fire the tool. He was impressed with the damage that it could do, though he could only load one projectile at a time. He had no idea how effective that defensive tool would be against the invading military, but he was eager to found out.</w:t>
      </w:r>
    </w:p>
    <w:p w14:paraId="4D9146FE" w14:textId="051E4A88" w:rsidR="009E7BD1" w:rsidRDefault="009E7BD1" w:rsidP="009E7BD1">
      <w:r>
        <w:t xml:space="preserve">At the end of a long day and night, </w:t>
      </w:r>
      <w:proofErr w:type="spellStart"/>
      <w:r>
        <w:t>Vortus</w:t>
      </w:r>
      <w:proofErr w:type="spellEnd"/>
      <w:r>
        <w:t xml:space="preserve"> had to </w:t>
      </w:r>
      <w:r w:rsidRPr="00D91DC2">
        <w:rPr>
          <w:noProof/>
        </w:rPr>
        <w:t>rest</w:t>
      </w:r>
      <w:r w:rsidR="00D91DC2">
        <w:rPr>
          <w:noProof/>
        </w:rPr>
        <w:t>,</w:t>
      </w:r>
      <w:r>
        <w:t xml:space="preserve"> and they provided him with a resting pad in the back of the large manufacturing facility. His sleep was </w:t>
      </w:r>
      <w:r w:rsidRPr="00D91DC2">
        <w:rPr>
          <w:noProof/>
        </w:rPr>
        <w:t>unsatisfying</w:t>
      </w:r>
      <w:r w:rsidR="00D91DC2">
        <w:rPr>
          <w:noProof/>
        </w:rPr>
        <w:t>,</w:t>
      </w:r>
      <w:r>
        <w:t xml:space="preserve"> and his visions were full of pain and loss. When he </w:t>
      </w:r>
      <w:r w:rsidR="00AA15B5">
        <w:t>a</w:t>
      </w:r>
      <w:r>
        <w:t>rose, he felt like he had rested only a short time. After his early day nourishment, he heard loud shouting and noise from the other side of the cavernous room.</w:t>
      </w:r>
    </w:p>
    <w:p w14:paraId="595D5809" w14:textId="77777777" w:rsidR="009E7BD1" w:rsidRDefault="009E7BD1" w:rsidP="009E7BD1">
      <w:r>
        <w:t xml:space="preserve">He jumped up from his eating table and moved towards the sound, and he heard Molt talking to </w:t>
      </w:r>
      <w:proofErr w:type="spellStart"/>
      <w:r>
        <w:t>Erom</w:t>
      </w:r>
      <w:proofErr w:type="spellEnd"/>
      <w:r>
        <w:t xml:space="preserve"> in a very agitated manner, “Leader, they are </w:t>
      </w:r>
      <w:r w:rsidRPr="00D91DC2">
        <w:rPr>
          <w:noProof/>
        </w:rPr>
        <w:t>coming</w:t>
      </w:r>
      <w:r w:rsidR="00D91DC2">
        <w:rPr>
          <w:noProof/>
        </w:rPr>
        <w:t>,</w:t>
      </w:r>
      <w:r>
        <w:t xml:space="preserve"> and we must do something.”</w:t>
      </w:r>
    </w:p>
    <w:p w14:paraId="6D074255" w14:textId="761DF8FA" w:rsidR="009E7BD1" w:rsidRDefault="009E7BD1" w:rsidP="009E7BD1">
      <w:proofErr w:type="spellStart"/>
      <w:r>
        <w:lastRenderedPageBreak/>
        <w:t>Erom</w:t>
      </w:r>
      <w:proofErr w:type="spellEnd"/>
      <w:r>
        <w:t xml:space="preserve"> was listening intently and asked, “How far are they from here</w:t>
      </w:r>
      <w:r w:rsidR="00AA15B5">
        <w:t>,</w:t>
      </w:r>
      <w:r>
        <w:t xml:space="preserve"> and how long </w:t>
      </w:r>
      <w:proofErr w:type="gramStart"/>
      <w:r>
        <w:t>do you think</w:t>
      </w:r>
      <w:proofErr w:type="gramEnd"/>
      <w:r>
        <w:t xml:space="preserve"> it will take them to arrive?”</w:t>
      </w:r>
    </w:p>
    <w:p w14:paraId="4A88BAC1" w14:textId="77777777" w:rsidR="009E7BD1" w:rsidRDefault="009E7BD1" w:rsidP="009E7BD1">
      <w:r>
        <w:t xml:space="preserve">“They are moving slowly as they move through the city. I don’t think they know exactly where we are, but they are </w:t>
      </w:r>
      <w:proofErr w:type="gramStart"/>
      <w:r>
        <w:t>definitely moving</w:t>
      </w:r>
      <w:proofErr w:type="gramEnd"/>
      <w:r>
        <w:t xml:space="preserve"> in our direction. I think they’ll be here in less than an hour,” Molt said with a major concern in his voice.</w:t>
      </w:r>
    </w:p>
    <w:p w14:paraId="7A714BF6" w14:textId="7E482381" w:rsidR="009E7BD1" w:rsidRDefault="009E7BD1" w:rsidP="009E7BD1">
      <w:r>
        <w:t>“Good</w:t>
      </w:r>
      <w:r w:rsidR="00AA15B5">
        <w:t>,</w:t>
      </w:r>
      <w:r>
        <w:t xml:space="preserve"> then we have some time to prepare. This may be an opportunity to use our defensive tools and achieve victory for </w:t>
      </w:r>
      <w:r w:rsidR="00AA15B5">
        <w:t>Varo and us</w:t>
      </w:r>
      <w:r>
        <w:t xml:space="preserve">. Let’s prepare the facility so we can defend ourselves,” </w:t>
      </w:r>
      <w:proofErr w:type="spellStart"/>
      <w:r>
        <w:t>Erom</w:t>
      </w:r>
      <w:proofErr w:type="spellEnd"/>
      <w:r>
        <w:t xml:space="preserve"> directed, and immediately his team closed the doors and positioned defenders at various points around the building.</w:t>
      </w:r>
    </w:p>
    <w:p w14:paraId="677C1201" w14:textId="77777777" w:rsidR="009E7BD1" w:rsidRDefault="009E7BD1" w:rsidP="009E7BD1">
      <w:proofErr w:type="spellStart"/>
      <w:r>
        <w:t>Vortus</w:t>
      </w:r>
      <w:proofErr w:type="spellEnd"/>
      <w:r>
        <w:t xml:space="preserve"> was determined to be part of their </w:t>
      </w:r>
      <w:r w:rsidRPr="00D91DC2">
        <w:rPr>
          <w:noProof/>
        </w:rPr>
        <w:t>defense</w:t>
      </w:r>
      <w:r w:rsidR="00D91DC2">
        <w:rPr>
          <w:noProof/>
        </w:rPr>
        <w:t>,</w:t>
      </w:r>
      <w:r>
        <w:t xml:space="preserve"> and he approached </w:t>
      </w:r>
      <w:proofErr w:type="spellStart"/>
      <w:r>
        <w:t>Erom</w:t>
      </w:r>
      <w:proofErr w:type="spellEnd"/>
      <w:r>
        <w:t xml:space="preserve">, “leader,” he said, “I must be part of defending this facility and the </w:t>
      </w:r>
      <w:proofErr w:type="spellStart"/>
      <w:r>
        <w:t>Raog</w:t>
      </w:r>
      <w:proofErr w:type="spellEnd"/>
      <w:r>
        <w:t>. I want to take my position with the others.”</w:t>
      </w:r>
    </w:p>
    <w:p w14:paraId="1DCB9119" w14:textId="77777777" w:rsidR="009E7BD1" w:rsidRDefault="009E7BD1" w:rsidP="009E7BD1">
      <w:proofErr w:type="spellStart"/>
      <w:r>
        <w:t>Erom</w:t>
      </w:r>
      <w:proofErr w:type="spellEnd"/>
      <w:r>
        <w:t xml:space="preserve"> knew that arguing with </w:t>
      </w:r>
      <w:proofErr w:type="spellStart"/>
      <w:r>
        <w:t>Vortus</w:t>
      </w:r>
      <w:proofErr w:type="spellEnd"/>
      <w:r>
        <w:t xml:space="preserve"> was unnecessary. He saw the pain in the soil tender’s </w:t>
      </w:r>
      <w:r w:rsidRPr="00D91DC2">
        <w:rPr>
          <w:noProof/>
        </w:rPr>
        <w:t>eyes</w:t>
      </w:r>
      <w:r w:rsidR="00D91DC2">
        <w:rPr>
          <w:noProof/>
        </w:rPr>
        <w:t>,</w:t>
      </w:r>
      <w:r>
        <w:t xml:space="preserve"> and he knew that he must be part of the solution.</w:t>
      </w:r>
    </w:p>
    <w:p w14:paraId="258A32AB" w14:textId="77777777" w:rsidR="009E7BD1" w:rsidRDefault="009E7BD1" w:rsidP="009E7BD1">
      <w:r>
        <w:t xml:space="preserve">“Yes, </w:t>
      </w:r>
      <w:proofErr w:type="spellStart"/>
      <w:r>
        <w:t>Vortus</w:t>
      </w:r>
      <w:proofErr w:type="spellEnd"/>
      <w:r>
        <w:t>. I will be honored to have you part of this action.”</w:t>
      </w:r>
    </w:p>
    <w:p w14:paraId="41C681A5" w14:textId="4811D80F" w:rsidR="009E7BD1" w:rsidRDefault="009E7BD1" w:rsidP="009E7BD1">
      <w:r>
        <w:t>Molt was standing next to them, and he overheard the conversation. “Leader,” Molt said, “</w:t>
      </w:r>
      <w:r w:rsidR="00AA15B5">
        <w:t>W</w:t>
      </w:r>
      <w:r>
        <w:t xml:space="preserve">e must speak. We think that you are too valuable to stay here. You are key to the defense of the </w:t>
      </w:r>
      <w:proofErr w:type="spellStart"/>
      <w:r>
        <w:t>Raog</w:t>
      </w:r>
      <w:proofErr w:type="spellEnd"/>
      <w:r>
        <w:t xml:space="preserve"> and Varo. “If we defend ourselves here and lose, you will be lost. We suggest that you leave for the ice caves and work there to build a strong defense for all of Varo.”</w:t>
      </w:r>
    </w:p>
    <w:p w14:paraId="77686144" w14:textId="77777777" w:rsidR="009E7BD1" w:rsidRDefault="009E7BD1" w:rsidP="009E7BD1">
      <w:proofErr w:type="spellStart"/>
      <w:r>
        <w:t>Erom’s</w:t>
      </w:r>
      <w:proofErr w:type="spellEnd"/>
      <w:r>
        <w:t xml:space="preserve"> first emotion was shock and disbelief. How could </w:t>
      </w:r>
      <w:r w:rsidRPr="00FE1B18">
        <w:rPr>
          <w:noProof/>
        </w:rPr>
        <w:t>he</w:t>
      </w:r>
      <w:r>
        <w:t xml:space="preserve"> leave and ask others to stay?</w:t>
      </w:r>
    </w:p>
    <w:p w14:paraId="7A687518" w14:textId="77777777" w:rsidR="009E7BD1" w:rsidRDefault="009E7BD1" w:rsidP="009E7BD1">
      <w:r>
        <w:lastRenderedPageBreak/>
        <w:t xml:space="preserve">“I must stay and defend the </w:t>
      </w:r>
      <w:proofErr w:type="spellStart"/>
      <w:r>
        <w:t>Raog</w:t>
      </w:r>
      <w:proofErr w:type="spellEnd"/>
      <w:r>
        <w:t>,” he almost yelled.</w:t>
      </w:r>
    </w:p>
    <w:p w14:paraId="1461229E" w14:textId="164646C2" w:rsidR="009E7BD1" w:rsidRDefault="009E7BD1" w:rsidP="009E7BD1">
      <w:r>
        <w:t xml:space="preserve">Molt, </w:t>
      </w:r>
      <w:proofErr w:type="spellStart"/>
      <w:r>
        <w:t>Vortus</w:t>
      </w:r>
      <w:proofErr w:type="spellEnd"/>
      <w:r w:rsidR="00AA15B5">
        <w:t>,</w:t>
      </w:r>
      <w:r>
        <w:t xml:space="preserve"> and the remaining members of </w:t>
      </w:r>
      <w:proofErr w:type="spellStart"/>
      <w:r>
        <w:t>Erom’s</w:t>
      </w:r>
      <w:proofErr w:type="spellEnd"/>
      <w:r>
        <w:t xml:space="preserve"> team stood firm and said, “Leader </w:t>
      </w:r>
      <w:r w:rsidR="00D91DC2">
        <w:rPr>
          <w:noProof/>
        </w:rPr>
        <w:t>the Raog</w:t>
      </w:r>
      <w:r w:rsidR="00AA15B5">
        <w:rPr>
          <w:noProof/>
        </w:rPr>
        <w:t>,</w:t>
      </w:r>
      <w:r w:rsidR="00D91DC2">
        <w:rPr>
          <w:noProof/>
        </w:rPr>
        <w:t xml:space="preserve"> and we</w:t>
      </w:r>
      <w:r w:rsidRPr="00D91DC2">
        <w:rPr>
          <w:noProof/>
        </w:rPr>
        <w:t xml:space="preserve"> need</w:t>
      </w:r>
      <w:r>
        <w:t xml:space="preserve"> leaders. Our attempts here might be in </w:t>
      </w:r>
      <w:r w:rsidRPr="00D91DC2">
        <w:rPr>
          <w:noProof/>
        </w:rPr>
        <w:t>vain</w:t>
      </w:r>
      <w:r w:rsidR="00D91DC2">
        <w:rPr>
          <w:noProof/>
        </w:rPr>
        <w:t>,</w:t>
      </w:r>
      <w:r>
        <w:t xml:space="preserve"> and your loss will be a waste. We encourage you to listen and move to the ice caves where you can help others prepare for their defense.”</w:t>
      </w:r>
    </w:p>
    <w:p w14:paraId="6D79B57A" w14:textId="229E5C29" w:rsidR="009E7BD1" w:rsidRDefault="009E7BD1" w:rsidP="009E7BD1">
      <w:r>
        <w:t xml:space="preserve">This logic infuriated </w:t>
      </w:r>
      <w:proofErr w:type="spellStart"/>
      <w:r>
        <w:t>Erom</w:t>
      </w:r>
      <w:proofErr w:type="spellEnd"/>
      <w:r>
        <w:t xml:space="preserve">, but there was truth in their statements. He lowered his head and said, “You are </w:t>
      </w:r>
      <w:r w:rsidRPr="00D91DC2">
        <w:rPr>
          <w:noProof/>
        </w:rPr>
        <w:t>right</w:t>
      </w:r>
      <w:r w:rsidR="00D91DC2">
        <w:rPr>
          <w:noProof/>
        </w:rPr>
        <w:t>,</w:t>
      </w:r>
      <w:r>
        <w:t xml:space="preserve"> and I hate it. We need leadership</w:t>
      </w:r>
      <w:r w:rsidR="00AA15B5">
        <w:t>,</w:t>
      </w:r>
      <w:r>
        <w:t xml:space="preserve"> and we must work </w:t>
      </w:r>
      <w:r w:rsidRPr="00D91DC2">
        <w:rPr>
          <w:noProof/>
        </w:rPr>
        <w:t>together</w:t>
      </w:r>
      <w:r w:rsidR="00D91DC2">
        <w:rPr>
          <w:noProof/>
        </w:rPr>
        <w:t>,</w:t>
      </w:r>
      <w:r>
        <w:t xml:space="preserve"> and I must create many more defensive tools for Varo’s defense. I don’t want needless losses</w:t>
      </w:r>
      <w:r w:rsidR="00AA15B5">
        <w:t>;</w:t>
      </w:r>
      <w:r>
        <w:t xml:space="preserve"> if you get to the point where you’re no longer effective, please withdraw. Please fight with honor</w:t>
      </w:r>
      <w:r w:rsidR="00AA15B5">
        <w:t>,</w:t>
      </w:r>
      <w:r>
        <w:t xml:space="preserve"> and may your soil always bear </w:t>
      </w:r>
      <w:proofErr w:type="spellStart"/>
      <w:r>
        <w:t>Jabom</w:t>
      </w:r>
      <w:proofErr w:type="spellEnd"/>
      <w:r>
        <w:t>.”</w:t>
      </w:r>
    </w:p>
    <w:p w14:paraId="7133FE5B" w14:textId="30425B4D" w:rsidR="009E7BD1" w:rsidRDefault="009E7BD1" w:rsidP="009E7BD1">
      <w:r>
        <w:t xml:space="preserve">Molt and </w:t>
      </w:r>
      <w:proofErr w:type="spellStart"/>
      <w:r>
        <w:t>Erom’s</w:t>
      </w:r>
      <w:proofErr w:type="spellEnd"/>
      <w:r>
        <w:t xml:space="preserve"> team responded in unison, “and may yours also.” With that statement, they moved to other areas of the room</w:t>
      </w:r>
      <w:r w:rsidR="00AA15B5">
        <w:t>,</w:t>
      </w:r>
      <w:r>
        <w:t xml:space="preserve"> helping the others prepare.</w:t>
      </w:r>
    </w:p>
    <w:p w14:paraId="72B1DEC5" w14:textId="5461F101" w:rsidR="009E7BD1" w:rsidRDefault="009E7BD1" w:rsidP="009E7BD1">
      <w:proofErr w:type="spellStart"/>
      <w:r>
        <w:t>Vortus</w:t>
      </w:r>
      <w:proofErr w:type="spellEnd"/>
      <w:r>
        <w:t xml:space="preserve"> looked at </w:t>
      </w:r>
      <w:proofErr w:type="spellStart"/>
      <w:r>
        <w:t>Erom</w:t>
      </w:r>
      <w:proofErr w:type="spellEnd"/>
      <w:r>
        <w:t xml:space="preserve"> and said, “They are right. You must go. I must stay. I must avenge the violation I feel</w:t>
      </w:r>
      <w:r w:rsidR="00AA15B5">
        <w:t>,</w:t>
      </w:r>
      <w:r>
        <w:t xml:space="preserve"> and I wish to do it here." </w:t>
      </w:r>
      <w:proofErr w:type="spellStart"/>
      <w:r>
        <w:t>Erom</w:t>
      </w:r>
      <w:proofErr w:type="spellEnd"/>
      <w:r>
        <w:t xml:space="preserve"> put his hand on </w:t>
      </w:r>
      <w:proofErr w:type="spellStart"/>
      <w:r>
        <w:t>Vortus</w:t>
      </w:r>
      <w:proofErr w:type="spellEnd"/>
      <w:r>
        <w:t>’ shoulder, turned</w:t>
      </w:r>
      <w:r w:rsidR="00AA15B5">
        <w:t>,</w:t>
      </w:r>
      <w:r>
        <w:t xml:space="preserve"> and left.</w:t>
      </w:r>
    </w:p>
    <w:p w14:paraId="2CBC1332" w14:textId="77777777" w:rsidR="009E7BD1" w:rsidRDefault="009E7BD1" w:rsidP="009E7BD1">
      <w:pPr>
        <w:pStyle w:val="SceneSeparator"/>
      </w:pPr>
      <w:r>
        <w:t>&gt;&gt;&gt;&gt;&gt;&gt;&gt;&gt;&gt;&gt;&gt;&gt;&gt;&gt;&gt;&gt;&gt;&gt;&gt;</w:t>
      </w:r>
    </w:p>
    <w:p w14:paraId="463920BB" w14:textId="3F94A80A" w:rsidR="009E7BD1" w:rsidRDefault="009E7BD1" w:rsidP="009E7BD1">
      <w:proofErr w:type="spellStart"/>
      <w:r>
        <w:t>Erom</w:t>
      </w:r>
      <w:proofErr w:type="spellEnd"/>
      <w:r>
        <w:t xml:space="preserve"> went quickly to his home and spoke with his partner </w:t>
      </w:r>
      <w:proofErr w:type="spellStart"/>
      <w:r>
        <w:t>Iorata</w:t>
      </w:r>
      <w:proofErr w:type="spellEnd"/>
      <w:r>
        <w:t>. "I must go to the northern caves. I don't think you should go</w:t>
      </w:r>
      <w:r w:rsidR="00AA15B5">
        <w:t>;</w:t>
      </w:r>
      <w:r>
        <w:t xml:space="preserve"> the </w:t>
      </w:r>
      <w:proofErr w:type="spellStart"/>
      <w:r>
        <w:t>Raog</w:t>
      </w:r>
      <w:proofErr w:type="spellEnd"/>
      <w:r>
        <w:t xml:space="preserve"> in our district need </w:t>
      </w:r>
      <w:proofErr w:type="gramStart"/>
      <w:r>
        <w:t>you, and</w:t>
      </w:r>
      <w:proofErr w:type="gramEnd"/>
      <w:r>
        <w:t xml:space="preserve"> traveling with me might put you at risk. Please stay and support our </w:t>
      </w:r>
      <w:proofErr w:type="spellStart"/>
      <w:r>
        <w:t>Raog</w:t>
      </w:r>
      <w:proofErr w:type="spellEnd"/>
      <w:r>
        <w:t xml:space="preserve">," </w:t>
      </w:r>
      <w:proofErr w:type="spellStart"/>
      <w:r>
        <w:t>Erom</w:t>
      </w:r>
      <w:proofErr w:type="spellEnd"/>
      <w:r>
        <w:t xml:space="preserve"> said to his partner.</w:t>
      </w:r>
    </w:p>
    <w:p w14:paraId="18A98F49" w14:textId="6856A409" w:rsidR="009E7BD1" w:rsidRDefault="009E7BD1" w:rsidP="009E7BD1">
      <w:r>
        <w:lastRenderedPageBreak/>
        <w:t xml:space="preserve">"I will </w:t>
      </w:r>
      <w:proofErr w:type="gramStart"/>
      <w:r>
        <w:t>stay</w:t>
      </w:r>
      <w:proofErr w:type="gramEnd"/>
      <w:r>
        <w:t xml:space="preserve"> and do as you say because I agree we must fight</w:t>
      </w:r>
      <w:r w:rsidR="00AA15B5">
        <w:t>,</w:t>
      </w:r>
      <w:r>
        <w:t xml:space="preserve"> and you are the only one that has taken the necessary steps</w:t>
      </w:r>
      <w:r w:rsidR="00AA15B5">
        <w:t>;</w:t>
      </w:r>
      <w:r>
        <w:t xml:space="preserve"> please be safe."</w:t>
      </w:r>
    </w:p>
    <w:p w14:paraId="3BEAA5D5" w14:textId="77777777" w:rsidR="009E7BD1" w:rsidRDefault="009E7BD1" w:rsidP="009E7BD1">
      <w:r>
        <w:t xml:space="preserve">They parted with a painful goodbye, </w:t>
      </w:r>
      <w:proofErr w:type="spellStart"/>
      <w:r>
        <w:t>Erom</w:t>
      </w:r>
      <w:proofErr w:type="spellEnd"/>
      <w:r>
        <w:t xml:space="preserve"> to defend the planet and </w:t>
      </w:r>
      <w:proofErr w:type="spellStart"/>
      <w:r>
        <w:t>Iorata</w:t>
      </w:r>
      <w:proofErr w:type="spellEnd"/>
      <w:r>
        <w:t xml:space="preserve"> to help the </w:t>
      </w:r>
      <w:proofErr w:type="spellStart"/>
      <w:r>
        <w:t>Raog</w:t>
      </w:r>
      <w:proofErr w:type="spellEnd"/>
      <w:r>
        <w:t xml:space="preserve"> in her district. Each knew they might never see each other again, but each also knowing that they must do what Varo has directed.</w:t>
      </w:r>
    </w:p>
    <w:p w14:paraId="33E8ACB4" w14:textId="77777777" w:rsidR="009E7BD1" w:rsidRDefault="009E7BD1" w:rsidP="009E7BD1">
      <w:pPr>
        <w:pStyle w:val="SceneSeparator"/>
      </w:pPr>
      <w:r>
        <w:t>&gt;&gt;&gt;&gt;&gt;&gt;&gt;&gt;&gt;&gt;&gt;&gt;&gt;&gt;&gt;&gt;&gt;&gt;&gt;</w:t>
      </w:r>
    </w:p>
    <w:p w14:paraId="00364472" w14:textId="52FA4E69" w:rsidR="009E7BD1" w:rsidRDefault="009E7BD1" w:rsidP="009E7BD1">
      <w:r>
        <w:t xml:space="preserve">Defensive tactics were not something that </w:t>
      </w:r>
      <w:proofErr w:type="spellStart"/>
      <w:r>
        <w:t>Raog</w:t>
      </w:r>
      <w:proofErr w:type="spellEnd"/>
      <w:r>
        <w:t xml:space="preserve"> were familiar with. Their instincts didn’t apply directly in that situation. They did, however, have other experiences upon which to draw. All of them knew that, when watching for approaching storms, they needed a clear sightline. They also knew that to keep vermin out of their residences, they must cover every opening, and basic logic told them that to protect each other</w:t>
      </w:r>
      <w:r w:rsidR="00AA15B5">
        <w:t>,</w:t>
      </w:r>
      <w:r>
        <w:t xml:space="preserve"> they must keep their enemies in front of them. </w:t>
      </w:r>
      <w:proofErr w:type="gramStart"/>
      <w:r>
        <w:t>All of</w:t>
      </w:r>
      <w:proofErr w:type="gramEnd"/>
      <w:r>
        <w:t xml:space="preserve"> that simple logic allowed them to set up a perimeter with openings to use their defensive weapons. If the enemy got inside the facility, the defenders would keep their friends </w:t>
      </w:r>
      <w:r w:rsidR="00AA15B5">
        <w:t xml:space="preserve">to their </w:t>
      </w:r>
      <w:r>
        <w:t>back and face the aggressors.</w:t>
      </w:r>
    </w:p>
    <w:p w14:paraId="3CEC6EBB" w14:textId="32437F7E" w:rsidR="009E7BD1" w:rsidRDefault="009E7BD1" w:rsidP="009E7BD1">
      <w:r>
        <w:t xml:space="preserve">Molt didn’t expect to win this encounter, so he decided to have an escape plan. </w:t>
      </w:r>
      <w:r w:rsidRPr="00D91DC2">
        <w:rPr>
          <w:noProof/>
        </w:rPr>
        <w:t>After all</w:t>
      </w:r>
      <w:r w:rsidR="00D91DC2">
        <w:rPr>
          <w:noProof/>
        </w:rPr>
        <w:t>,</w:t>
      </w:r>
      <w:r>
        <w:t xml:space="preserve"> when they were working in the </w:t>
      </w:r>
      <w:r w:rsidRPr="00D91DC2">
        <w:rPr>
          <w:noProof/>
        </w:rPr>
        <w:t>fields</w:t>
      </w:r>
      <w:r>
        <w:t xml:space="preserve"> and a bad storm was approaching, it was natural for a leader to make sure that he knew who was working. He needed to know where they were working and that they had a building designated for them to move to when the storm broke. He set</w:t>
      </w:r>
      <w:r w:rsidR="00AA15B5">
        <w:t xml:space="preserve"> </w:t>
      </w:r>
      <w:r>
        <w:t xml:space="preserve">up </w:t>
      </w:r>
      <w:r w:rsidRPr="00FE1B18">
        <w:rPr>
          <w:noProof/>
        </w:rPr>
        <w:t>bails</w:t>
      </w:r>
      <w:r>
        <w:t xml:space="preserve"> of </w:t>
      </w:r>
      <w:proofErr w:type="spellStart"/>
      <w:r>
        <w:t>Jabom</w:t>
      </w:r>
      <w:proofErr w:type="spellEnd"/>
      <w:r>
        <w:t xml:space="preserve"> at key positions on the production floor, all providing an escape path leading to a small rear entrance. Assuming the enemy attacked from the </w:t>
      </w:r>
      <w:proofErr w:type="gramStart"/>
      <w:r>
        <w:t>front</w:t>
      </w:r>
      <w:proofErr w:type="gramEnd"/>
      <w:r>
        <w:t xml:space="preserve"> and he was forced to tell his </w:t>
      </w:r>
      <w:proofErr w:type="spellStart"/>
      <w:r>
        <w:t>Raog</w:t>
      </w:r>
      <w:proofErr w:type="spellEnd"/>
      <w:r>
        <w:t xml:space="preserve"> to fall back and leave the facility, then these </w:t>
      </w:r>
      <w:r w:rsidRPr="00FE1B18">
        <w:rPr>
          <w:noProof/>
        </w:rPr>
        <w:t>bails</w:t>
      </w:r>
      <w:r>
        <w:t xml:space="preserve"> provided a path to follow.</w:t>
      </w:r>
    </w:p>
    <w:p w14:paraId="5560C0F1" w14:textId="08F863C6" w:rsidR="009E7BD1" w:rsidRDefault="009E7BD1" w:rsidP="009E7BD1">
      <w:r>
        <w:lastRenderedPageBreak/>
        <w:t>The defenders were broken up into groups of 8. Each group had one leader who was to watch, yell instructions and move additional projectiles to them</w:t>
      </w:r>
      <w:r w:rsidR="00AA15B5">
        <w:t xml:space="preserve">. That allowed </w:t>
      </w:r>
      <w:r>
        <w:t>the</w:t>
      </w:r>
      <w:r w:rsidR="00AA15B5">
        <w:t>m</w:t>
      </w:r>
      <w:r>
        <w:t xml:space="preserve"> </w:t>
      </w:r>
      <w:r w:rsidR="00AA15B5">
        <w:t xml:space="preserve">to use the </w:t>
      </w:r>
      <w:r>
        <w:t xml:space="preserve">defensive tools without having to look for supplies. That allowed the leaders to work with the other teams and coordinate their defense. That tactic was exactly how teams worked in the fields tending the </w:t>
      </w:r>
      <w:proofErr w:type="spellStart"/>
      <w:r>
        <w:t>Jabom</w:t>
      </w:r>
      <w:proofErr w:type="spellEnd"/>
      <w:r>
        <w:t xml:space="preserve">, </w:t>
      </w:r>
      <w:r w:rsidR="00AA15B5">
        <w:t>which</w:t>
      </w:r>
      <w:r>
        <w:t xml:space="preserve"> was </w:t>
      </w:r>
      <w:proofErr w:type="gramStart"/>
      <w:r>
        <w:t>similar to</w:t>
      </w:r>
      <w:proofErr w:type="gramEnd"/>
      <w:r>
        <w:t xml:space="preserve"> them, and in a </w:t>
      </w:r>
      <w:r w:rsidRPr="00D91DC2">
        <w:rPr>
          <w:noProof/>
        </w:rPr>
        <w:t>way</w:t>
      </w:r>
      <w:r w:rsidR="00D91DC2">
        <w:rPr>
          <w:noProof/>
        </w:rPr>
        <w:t>,</w:t>
      </w:r>
      <w:r>
        <w:t xml:space="preserve"> it provided some comfort.</w:t>
      </w:r>
    </w:p>
    <w:p w14:paraId="7BD6D0F0" w14:textId="0C478A80" w:rsidR="009E7BD1" w:rsidRDefault="009E7BD1" w:rsidP="009E7BD1">
      <w:r>
        <w:t>The teams were all in place</w:t>
      </w:r>
      <w:r w:rsidR="00AA15B5">
        <w:t>,</w:t>
      </w:r>
      <w:r>
        <w:t xml:space="preserve"> and stores of projectiles were piled by the leaders. All of them were peering through windows and openings</w:t>
      </w:r>
      <w:r w:rsidR="00AA15B5">
        <w:t>,</w:t>
      </w:r>
      <w:r>
        <w:t xml:space="preserve"> waiting to see the Ora.</w:t>
      </w:r>
    </w:p>
    <w:p w14:paraId="7B1A7CE6" w14:textId="2F990ACC" w:rsidR="009E7BD1" w:rsidRDefault="009E7BD1" w:rsidP="009E7BD1">
      <w:r>
        <w:t xml:space="preserve">While the apprehension of the battle thickened the air, a couple of </w:t>
      </w:r>
      <w:proofErr w:type="spellStart"/>
      <w:r>
        <w:t>Raog</w:t>
      </w:r>
      <w:proofErr w:type="spellEnd"/>
      <w:r>
        <w:t xml:space="preserve"> were moving in and out of the facility providing updates about the Ora’s progress and location. It was apparent that the Ora had become aware of the facility’s general location. They must also have known of their attempts to produce defensive weapons though they didn't appear to know their exact location. They had not encountered resistance yet, and they were moving slowly around the neighborhood</w:t>
      </w:r>
      <w:r w:rsidR="00AA15B5">
        <w:t>,</w:t>
      </w:r>
      <w:r>
        <w:t xml:space="preserve"> looking for the defenders.</w:t>
      </w:r>
    </w:p>
    <w:p w14:paraId="42366B2E" w14:textId="3975E237" w:rsidR="009E7BD1" w:rsidRDefault="009E7BD1" w:rsidP="009E7BD1">
      <w:r>
        <w:t xml:space="preserve">Suddenly </w:t>
      </w:r>
      <w:proofErr w:type="spellStart"/>
      <w:r>
        <w:t>Vortus</w:t>
      </w:r>
      <w:proofErr w:type="spellEnd"/>
      <w:r>
        <w:t xml:space="preserve"> heard a shout as one of the teams saw the Ora. By then</w:t>
      </w:r>
      <w:r w:rsidR="00AA15B5">
        <w:t>,</w:t>
      </w:r>
      <w:r>
        <w:t xml:space="preserve"> they knew where the facility was</w:t>
      </w:r>
      <w:r w:rsidR="00AA15B5">
        <w:t>,</w:t>
      </w:r>
      <w:r>
        <w:t xml:space="preserve"> and they were moving among adjacent structures, forming small groups. </w:t>
      </w:r>
      <w:r w:rsidRPr="00D91DC2">
        <w:rPr>
          <w:noProof/>
        </w:rPr>
        <w:t>Apparently</w:t>
      </w:r>
      <w:r w:rsidR="00D91DC2">
        <w:rPr>
          <w:noProof/>
        </w:rPr>
        <w:t>,</w:t>
      </w:r>
      <w:r>
        <w:t xml:space="preserve"> they were waiting for all of them to be in position before they approached. That provided time for the defenders to pick out the best targets and prepare themselves for the attack.</w:t>
      </w:r>
    </w:p>
    <w:p w14:paraId="3CBAA5A5" w14:textId="2E479975" w:rsidR="009E7BD1" w:rsidRDefault="009E7BD1" w:rsidP="009E7BD1">
      <w:r>
        <w:t xml:space="preserve">Eventually, </w:t>
      </w:r>
      <w:proofErr w:type="gramStart"/>
      <w:r>
        <w:t>all of</w:t>
      </w:r>
      <w:proofErr w:type="gramEnd"/>
      <w:r>
        <w:t xml:space="preserve"> the Ora w</w:t>
      </w:r>
      <w:r w:rsidR="00AA15B5">
        <w:t>as</w:t>
      </w:r>
      <w:r>
        <w:t xml:space="preserve"> in </w:t>
      </w:r>
      <w:r w:rsidRPr="00D91DC2">
        <w:rPr>
          <w:noProof/>
        </w:rPr>
        <w:t>place</w:t>
      </w:r>
      <w:r w:rsidR="00D91DC2">
        <w:rPr>
          <w:noProof/>
        </w:rPr>
        <w:t>,</w:t>
      </w:r>
      <w:r>
        <w:t xml:space="preserve"> and the waiting ended. Suddenly each of them fired their tools. The defenders quickly realized that the Ora also paused to put in a projectile between each shot. So, if they if could time it correctly, they could shoot while the Ora w</w:t>
      </w:r>
      <w:r w:rsidR="00AA15B5">
        <w:t>as</w:t>
      </w:r>
      <w:r>
        <w:t xml:space="preserve"> reloading and hide when they had to reload. Initially, that was very </w:t>
      </w:r>
      <w:r w:rsidRPr="00D91DC2">
        <w:rPr>
          <w:noProof/>
        </w:rPr>
        <w:t>efficient</w:t>
      </w:r>
      <w:r w:rsidR="00D91DC2">
        <w:rPr>
          <w:noProof/>
        </w:rPr>
        <w:t>,</w:t>
      </w:r>
      <w:r>
        <w:t xml:space="preserve"> and many Ora fell.</w:t>
      </w:r>
    </w:p>
    <w:p w14:paraId="5F716DED" w14:textId="0BD6F2B3" w:rsidR="009E7BD1" w:rsidRDefault="009E7BD1" w:rsidP="009E7BD1">
      <w:proofErr w:type="spellStart"/>
      <w:r>
        <w:lastRenderedPageBreak/>
        <w:t>Vortus</w:t>
      </w:r>
      <w:proofErr w:type="spellEnd"/>
      <w:r>
        <w:t xml:space="preserve"> was firing when able, yet he became a little distressed</w:t>
      </w:r>
      <w:r w:rsidR="00AA15B5">
        <w:t>,</w:t>
      </w:r>
      <w:r>
        <w:t xml:space="preserve"> wondering what the blood of an Ora would do to his </w:t>
      </w:r>
      <w:r w:rsidRPr="00FE1B18">
        <w:rPr>
          <w:noProof/>
        </w:rPr>
        <w:t>soil</w:t>
      </w:r>
      <w:r>
        <w:t xml:space="preserve"> and the soul of Varo.</w:t>
      </w:r>
    </w:p>
    <w:p w14:paraId="1D9305C6" w14:textId="36F5ACCE" w:rsidR="009E7BD1" w:rsidRDefault="009E7BD1" w:rsidP="009E7BD1">
      <w:r>
        <w:t xml:space="preserve">Many Ora fell in front of </w:t>
      </w:r>
      <w:r w:rsidRPr="00D91DC2">
        <w:rPr>
          <w:noProof/>
        </w:rPr>
        <w:t>them</w:t>
      </w:r>
      <w:r w:rsidR="00D91DC2">
        <w:rPr>
          <w:noProof/>
        </w:rPr>
        <w:t>,</w:t>
      </w:r>
      <w:r>
        <w:t xml:space="preserve"> and a few of the defenders had been injured, but over time they kept coming. </w:t>
      </w:r>
      <w:r w:rsidR="00DF4FD6">
        <w:t>Unfortunately, t</w:t>
      </w:r>
      <w:r>
        <w:t>heir tools were a little better than those of the defenders</w:t>
      </w:r>
      <w:r w:rsidR="00AA15B5">
        <w:t>,</w:t>
      </w:r>
      <w:r>
        <w:t xml:space="preserve"> and eventually</w:t>
      </w:r>
      <w:r w:rsidR="00AA15B5">
        <w:t>,</w:t>
      </w:r>
      <w:r>
        <w:t xml:space="preserve"> the </w:t>
      </w:r>
      <w:proofErr w:type="spellStart"/>
      <w:r>
        <w:t>Raog’s</w:t>
      </w:r>
      <w:proofErr w:type="spellEnd"/>
      <w:r>
        <w:t xml:space="preserve"> defensive tools started to fail. The mechanisms had just been designed and built</w:t>
      </w:r>
      <w:r w:rsidR="00AA15B5">
        <w:t>;</w:t>
      </w:r>
      <w:r>
        <w:t xml:space="preserve"> the metal was formed and machined </w:t>
      </w:r>
      <w:r w:rsidRPr="00FE1B18">
        <w:rPr>
          <w:noProof/>
        </w:rPr>
        <w:t>quickly</w:t>
      </w:r>
      <w:r w:rsidR="00FE1B18">
        <w:rPr>
          <w:noProof/>
        </w:rPr>
        <w:t>,</w:t>
      </w:r>
      <w:r>
        <w:t xml:space="preserve"> so the immature design </w:t>
      </w:r>
      <w:r w:rsidR="00AA15B5">
        <w:t>could not</w:t>
      </w:r>
      <w:r>
        <w:t xml:space="preserve"> withstand continuous use.</w:t>
      </w:r>
    </w:p>
    <w:p w14:paraId="2C514D41" w14:textId="247DD52C" w:rsidR="009E7BD1" w:rsidRDefault="009E7BD1" w:rsidP="009E7BD1">
      <w:r>
        <w:t xml:space="preserve">As a tool failed or someone </w:t>
      </w:r>
      <w:r w:rsidRPr="00A700F5">
        <w:rPr>
          <w:noProof/>
        </w:rPr>
        <w:t>was injured</w:t>
      </w:r>
      <w:r w:rsidR="00A700F5" w:rsidRPr="00A700F5">
        <w:rPr>
          <w:noProof/>
        </w:rPr>
        <w:t>,</w:t>
      </w:r>
      <w:r>
        <w:t xml:space="preserve"> the teams were forced to consolidate their </w:t>
      </w:r>
      <w:r w:rsidRPr="00D91DC2">
        <w:rPr>
          <w:noProof/>
        </w:rPr>
        <w:t>positions</w:t>
      </w:r>
      <w:r w:rsidR="00D91DC2">
        <w:rPr>
          <w:noProof/>
        </w:rPr>
        <w:t>,</w:t>
      </w:r>
      <w:r>
        <w:t xml:space="preserve"> and they had to withdraw from the openings and revert to the back portion of the large room. As they moved back, they were able to seek refuge behind the </w:t>
      </w:r>
      <w:proofErr w:type="spellStart"/>
      <w:r>
        <w:t>Jabom</w:t>
      </w:r>
      <w:proofErr w:type="spellEnd"/>
      <w:r>
        <w:t xml:space="preserve"> </w:t>
      </w:r>
      <w:r w:rsidRPr="00FE1B18">
        <w:rPr>
          <w:noProof/>
        </w:rPr>
        <w:t>bails</w:t>
      </w:r>
      <w:r>
        <w:t xml:space="preserve"> that had been placed on the floor. Over time, it became obvious that their defense was crumbling</w:t>
      </w:r>
      <w:r w:rsidR="00AA15B5">
        <w:t>,</w:t>
      </w:r>
      <w:r>
        <w:t xml:space="preserve"> and per </w:t>
      </w:r>
      <w:proofErr w:type="spellStart"/>
      <w:r>
        <w:t>Erom’s</w:t>
      </w:r>
      <w:proofErr w:type="spellEnd"/>
      <w:r>
        <w:t xml:space="preserve"> instructions</w:t>
      </w:r>
      <w:r w:rsidR="00AA15B5">
        <w:t>,</w:t>
      </w:r>
      <w:r>
        <w:t xml:space="preserve"> they should withdraw and blend into the surrounding structures.</w:t>
      </w:r>
    </w:p>
    <w:p w14:paraId="460D85AA" w14:textId="47F97709" w:rsidR="009E7BD1" w:rsidRDefault="009E7BD1" w:rsidP="009E7BD1">
      <w:r>
        <w:t>But as they attempted the exit through the back door, they realized Ora were behind them</w:t>
      </w:r>
      <w:r w:rsidR="00AA15B5">
        <w:t>,</w:t>
      </w:r>
      <w:r>
        <w:t xml:space="preserve"> entering the rear of the facility. They had only a few moments to </w:t>
      </w:r>
      <w:r w:rsidRPr="00D91DC2">
        <w:rPr>
          <w:noProof/>
        </w:rPr>
        <w:t>react</w:t>
      </w:r>
      <w:r w:rsidR="00D91DC2">
        <w:rPr>
          <w:noProof/>
        </w:rPr>
        <w:t>,</w:t>
      </w:r>
      <w:r>
        <w:t xml:space="preserve"> and Molt knew that the rear was the only way out. </w:t>
      </w:r>
      <w:proofErr w:type="spellStart"/>
      <w:r>
        <w:t>Vortus</w:t>
      </w:r>
      <w:proofErr w:type="spellEnd"/>
      <w:r>
        <w:t xml:space="preserve"> also saw </w:t>
      </w:r>
      <w:r w:rsidRPr="00D91DC2">
        <w:rPr>
          <w:noProof/>
        </w:rPr>
        <w:t>that</w:t>
      </w:r>
      <w:r w:rsidR="00D91DC2">
        <w:rPr>
          <w:noProof/>
        </w:rPr>
        <w:t>,</w:t>
      </w:r>
      <w:r>
        <w:t xml:space="preserve"> and with a moment’s thought and many days of pain behind him, he charged the Ora, who blocked their withdrawal.</w:t>
      </w:r>
    </w:p>
    <w:p w14:paraId="0FCD9670" w14:textId="362E192D" w:rsidR="009E7BD1" w:rsidRDefault="009E7BD1" w:rsidP="009E7BD1">
      <w:r>
        <w:t xml:space="preserve">A </w:t>
      </w:r>
      <w:proofErr w:type="spellStart"/>
      <w:r>
        <w:t>Raog</w:t>
      </w:r>
      <w:proofErr w:type="spellEnd"/>
      <w:r>
        <w:t xml:space="preserve"> was about the same weight as an </w:t>
      </w:r>
      <w:r w:rsidRPr="00D91DC2">
        <w:rPr>
          <w:noProof/>
        </w:rPr>
        <w:t>Ora</w:t>
      </w:r>
      <w:r w:rsidR="00D91DC2">
        <w:rPr>
          <w:noProof/>
        </w:rPr>
        <w:t>,</w:t>
      </w:r>
      <w:r>
        <w:t xml:space="preserve"> and his </w:t>
      </w:r>
      <w:r w:rsidR="00D91DC2" w:rsidRPr="00D91DC2">
        <w:rPr>
          <w:noProof/>
        </w:rPr>
        <w:t>long</w:t>
      </w:r>
      <w:r w:rsidR="00D91DC2">
        <w:rPr>
          <w:noProof/>
        </w:rPr>
        <w:t>, str</w:t>
      </w:r>
      <w:r w:rsidRPr="00D91DC2">
        <w:rPr>
          <w:noProof/>
        </w:rPr>
        <w:t>ong</w:t>
      </w:r>
      <w:r>
        <w:t xml:space="preserve"> arms could do </w:t>
      </w:r>
      <w:r w:rsidR="00AA15B5">
        <w:t xml:space="preserve">considerable </w:t>
      </w:r>
      <w:r>
        <w:t>damage</w:t>
      </w:r>
      <w:r w:rsidR="00AA15B5">
        <w:t xml:space="preserve"> to an Ora</w:t>
      </w:r>
      <w:r>
        <w:t xml:space="preserve"> if he were trained in combat, but </w:t>
      </w:r>
      <w:proofErr w:type="spellStart"/>
      <w:r>
        <w:t>Vortus</w:t>
      </w:r>
      <w:proofErr w:type="spellEnd"/>
      <w:r>
        <w:t xml:space="preserve"> was neither. His attack was </w:t>
      </w:r>
      <w:r w:rsidRPr="00D91DC2">
        <w:rPr>
          <w:noProof/>
        </w:rPr>
        <w:t>valiant</w:t>
      </w:r>
      <w:r w:rsidR="00D91DC2">
        <w:rPr>
          <w:noProof/>
        </w:rPr>
        <w:t>,</w:t>
      </w:r>
      <w:r>
        <w:t xml:space="preserve"> and he was able to disable one of the attackers, but the others brought him down with a couple of shots from their tools. Molt saw the brave effort that cost </w:t>
      </w:r>
      <w:proofErr w:type="spellStart"/>
      <w:r>
        <w:t>Vortus</w:t>
      </w:r>
      <w:proofErr w:type="spellEnd"/>
      <w:r>
        <w:t xml:space="preserve"> his </w:t>
      </w:r>
      <w:r w:rsidRPr="00D91DC2">
        <w:rPr>
          <w:noProof/>
        </w:rPr>
        <w:t>life</w:t>
      </w:r>
      <w:r w:rsidR="00D91DC2">
        <w:rPr>
          <w:noProof/>
        </w:rPr>
        <w:t>,</w:t>
      </w:r>
      <w:r>
        <w:t xml:space="preserve"> and he saw an opening and directed the remaining defenders to attack the Ora still standing. Their numbers were able to overpower the remaining Ora, and as Molt </w:t>
      </w:r>
      <w:r w:rsidRPr="00FE1B18">
        <w:rPr>
          <w:noProof/>
        </w:rPr>
        <w:t>exited</w:t>
      </w:r>
      <w:r w:rsidR="00A700F5" w:rsidRPr="00A700F5">
        <w:rPr>
          <w:noProof/>
        </w:rPr>
        <w:t>,</w:t>
      </w:r>
      <w:r>
        <w:t xml:space="preserve"> he picked </w:t>
      </w:r>
      <w:r>
        <w:lastRenderedPageBreak/>
        <w:t xml:space="preserve">up a couple of their tools and projectiles. Before he went through the door, he paused for a moment and looked back, remembering </w:t>
      </w:r>
      <w:proofErr w:type="spellStart"/>
      <w:r>
        <w:t>Vortus</w:t>
      </w:r>
      <w:proofErr w:type="spellEnd"/>
      <w:r>
        <w:t>’ bravery.</w:t>
      </w:r>
    </w:p>
    <w:p w14:paraId="5D110BB2" w14:textId="12C8F334" w:rsidR="009E7BD1" w:rsidRDefault="00AA15B5" w:rsidP="009E7BD1">
      <w:r>
        <w:t>A</w:t>
      </w:r>
      <w:r w:rsidR="009E7BD1">
        <w:t>fter they left the facility, Molt spoke quickly to his group leaders</w:t>
      </w:r>
      <w:r>
        <w:t>;</w:t>
      </w:r>
      <w:r w:rsidR="009E7BD1">
        <w:t xml:space="preserve"> the first team was led by Loran</w:t>
      </w:r>
      <w:r>
        <w:t>,</w:t>
      </w:r>
      <w:r w:rsidR="009E7BD1">
        <w:t xml:space="preserve"> and the second team was led by Iban. He told each of the leaders to take separate paths and blend in with the surrounding buildings. They were to avoid others so as not to put them in danger. Loran was directed to continue along the path that </w:t>
      </w:r>
      <w:proofErr w:type="spellStart"/>
      <w:r w:rsidR="009E7BD1">
        <w:t>Erom</w:t>
      </w:r>
      <w:proofErr w:type="spellEnd"/>
      <w:r w:rsidR="009E7BD1">
        <w:t xml:space="preserve"> had taken and catch up with him</w:t>
      </w:r>
      <w:r>
        <w:t>,</w:t>
      </w:r>
      <w:r w:rsidR="009E7BD1">
        <w:t xml:space="preserve"> and if unsuccessful</w:t>
      </w:r>
      <w:r>
        <w:t>,</w:t>
      </w:r>
      <w:r w:rsidR="009E7BD1">
        <w:t xml:space="preserve"> they were to continue to the ice caves and become part of the defenses. Molt gave him the defensive tools that he had recovered from the fallen Ora and explained, “The Ora’s defensive weapons are better than </w:t>
      </w:r>
      <w:r w:rsidR="009E7BD1" w:rsidRPr="00D91DC2">
        <w:rPr>
          <w:noProof/>
        </w:rPr>
        <w:t>ours</w:t>
      </w:r>
      <w:r w:rsidR="00D91DC2">
        <w:rPr>
          <w:noProof/>
        </w:rPr>
        <w:t>,</w:t>
      </w:r>
      <w:r w:rsidR="009E7BD1">
        <w:t xml:space="preserve"> and they lasted longer. Perhaps </w:t>
      </w:r>
      <w:proofErr w:type="spellStart"/>
      <w:r w:rsidR="009E7BD1">
        <w:t>Erom</w:t>
      </w:r>
      <w:proofErr w:type="spellEnd"/>
      <w:r w:rsidR="009E7BD1">
        <w:t xml:space="preserve"> can understand how these tools work</w:t>
      </w:r>
      <w:r>
        <w:t>,</w:t>
      </w:r>
      <w:r w:rsidR="009E7BD1">
        <w:t xml:space="preserve"> and it will help his design.” </w:t>
      </w:r>
      <w:r w:rsidR="009E7BD1" w:rsidRPr="00FE1B18">
        <w:rPr>
          <w:noProof/>
        </w:rPr>
        <w:t>Molt</w:t>
      </w:r>
      <w:r w:rsidR="009E7BD1">
        <w:t xml:space="preserve"> told his companions that he w</w:t>
      </w:r>
      <w:r>
        <w:t>ould</w:t>
      </w:r>
      <w:r w:rsidR="009E7BD1">
        <w:t xml:space="preserve"> travel to the </w:t>
      </w:r>
      <w:r w:rsidR="004913DF">
        <w:t>capit</w:t>
      </w:r>
      <w:r>
        <w:t>a</w:t>
      </w:r>
      <w:r w:rsidR="004913DF">
        <w:t>l</w:t>
      </w:r>
      <w:r w:rsidR="009E7BD1">
        <w:t xml:space="preserve"> city</w:t>
      </w:r>
      <w:r>
        <w:t xml:space="preserve">, monitor the Ora, and </w:t>
      </w:r>
      <w:r w:rsidR="00512886">
        <w:t>help</w:t>
      </w:r>
      <w:r w:rsidR="009E7BD1">
        <w:t xml:space="preserve"> the locals. Molt suggests to Iban that he should remain in </w:t>
      </w:r>
      <w:proofErr w:type="spellStart"/>
      <w:r w:rsidR="009E7BD1">
        <w:t>Furtar</w:t>
      </w:r>
      <w:proofErr w:type="spellEnd"/>
      <w:r w:rsidR="009E7BD1">
        <w:t xml:space="preserve"> and do the same.</w:t>
      </w:r>
    </w:p>
    <w:p w14:paraId="71FA90AA" w14:textId="77777777" w:rsidR="009E7BD1" w:rsidRDefault="009E7BD1" w:rsidP="009E7BD1">
      <w:r>
        <w:t xml:space="preserve">Loran understood his team’s role and the urgency to get those captured weapons to </w:t>
      </w:r>
      <w:proofErr w:type="spellStart"/>
      <w:r>
        <w:t>Erom</w:t>
      </w:r>
      <w:proofErr w:type="spellEnd"/>
      <w:r>
        <w:t xml:space="preserve"> and the ice caves.</w:t>
      </w:r>
    </w:p>
    <w:p w14:paraId="348CC444" w14:textId="7129CD70" w:rsidR="009E7BD1" w:rsidRDefault="009E7BD1" w:rsidP="009E7BD1">
      <w:r>
        <w:t>Iban led his team to the left</w:t>
      </w:r>
      <w:r w:rsidR="00AA15B5">
        <w:t>,</w:t>
      </w:r>
      <w:r>
        <w:t xml:space="preserve"> and Loran took his team straight ahead. Both had the same strategy, which was to cover as much ground as possible in the first few moments after the withdrawal from the manufacturing facility. They hoped the Ora slowed as they went through the facility searching for defenders. If they did, then those groups would be able to put some distance between them</w:t>
      </w:r>
      <w:r w:rsidR="00AA15B5">
        <w:t>,</w:t>
      </w:r>
      <w:r>
        <w:t xml:space="preserve"> and it would give them had a better chance of evading any other Ora.</w:t>
      </w:r>
    </w:p>
    <w:p w14:paraId="17523DF2" w14:textId="00390459" w:rsidR="009E7BD1" w:rsidRDefault="009E7BD1" w:rsidP="009E7BD1">
      <w:r>
        <w:t xml:space="preserve">Molt was counting on the Ora not charging out of the facility. They appeared to be after the machinery more than the defenders. But if they did come right out, he </w:t>
      </w:r>
      <w:r w:rsidR="00512886">
        <w:t>planned</w:t>
      </w:r>
      <w:r>
        <w:t xml:space="preserve"> </w:t>
      </w:r>
      <w:r w:rsidR="00AA15B5">
        <w:t>to stay behind with his team and provide</w:t>
      </w:r>
      <w:r>
        <w:t xml:space="preserve"> some defense while the other two teams withdrew to a safe distance. </w:t>
      </w:r>
    </w:p>
    <w:p w14:paraId="491F2D34" w14:textId="45F7ABD4" w:rsidR="009E7BD1" w:rsidRDefault="009E7BD1" w:rsidP="009E7BD1">
      <w:r>
        <w:lastRenderedPageBreak/>
        <w:t xml:space="preserve">Molt’s team took a position about 100 arm lengths down a street but still with a view of the </w:t>
      </w:r>
      <w:r w:rsidR="00AA15B5">
        <w:t>facility's exit</w:t>
      </w:r>
      <w:r>
        <w:t xml:space="preserve">. That way, if the Ora left in large </w:t>
      </w:r>
      <w:r w:rsidRPr="00D91DC2">
        <w:rPr>
          <w:noProof/>
        </w:rPr>
        <w:t>numbers</w:t>
      </w:r>
      <w:r w:rsidR="00D91DC2">
        <w:rPr>
          <w:noProof/>
        </w:rPr>
        <w:t>,</w:t>
      </w:r>
      <w:r>
        <w:t xml:space="preserve"> perhaps he could slow them down. If they didn’t leave the facility, he had the knowledge of the city on his side. He could take his time and blend into the surrounding structures avoiding contact as long as possible while </w:t>
      </w:r>
      <w:r w:rsidR="00AA15B5">
        <w:t>moving</w:t>
      </w:r>
      <w:r>
        <w:t xml:space="preserve"> to the </w:t>
      </w:r>
      <w:r w:rsidR="004913DF">
        <w:t>capit</w:t>
      </w:r>
      <w:r w:rsidR="00AA15B5">
        <w:t>a</w:t>
      </w:r>
      <w:r w:rsidR="004913DF">
        <w:t>l</w:t>
      </w:r>
      <w:r>
        <w:t>...</w:t>
      </w:r>
    </w:p>
    <w:p w14:paraId="4C15F7E3" w14:textId="1D05CA57" w:rsidR="009E7BD1" w:rsidRDefault="009E7BD1" w:rsidP="009E7BD1">
      <w:r>
        <w:t xml:space="preserve">Molt found a structure for his </w:t>
      </w:r>
      <w:r w:rsidRPr="00D91DC2">
        <w:rPr>
          <w:noProof/>
        </w:rPr>
        <w:t>team</w:t>
      </w:r>
      <w:r w:rsidR="00D91DC2">
        <w:rPr>
          <w:noProof/>
        </w:rPr>
        <w:t>,</w:t>
      </w:r>
      <w:r>
        <w:t xml:space="preserve"> and they waited. He saw </w:t>
      </w:r>
      <w:r w:rsidR="00AA15B5">
        <w:t>no Ora leaving the facility and</w:t>
      </w:r>
      <w:r>
        <w:t xml:space="preserve"> noticed flames beginning to grow in the facility. After a while, the flames engulfed the entire </w:t>
      </w:r>
      <w:r w:rsidRPr="00D91DC2">
        <w:rPr>
          <w:noProof/>
        </w:rPr>
        <w:t>building</w:t>
      </w:r>
      <w:r w:rsidR="00D91DC2">
        <w:rPr>
          <w:noProof/>
        </w:rPr>
        <w:t>,</w:t>
      </w:r>
      <w:r>
        <w:t xml:space="preserve"> and it was obvious what their strategy was, burn not</w:t>
      </w:r>
      <w:r w:rsidR="00AA15B5">
        <w:t xml:space="preserve"> to</w:t>
      </w:r>
      <w:r>
        <w:t xml:space="preserve"> capture and occupy. Once the production facility was fully engulfed in flames, Molt saw no advantage in remaining. He knew that he must move slowly and cautiously to the </w:t>
      </w:r>
      <w:r w:rsidR="004913DF">
        <w:t>capit</w:t>
      </w:r>
      <w:r w:rsidR="00AA15B5">
        <w:t>a</w:t>
      </w:r>
      <w:r w:rsidR="004913DF">
        <w:t>l</w:t>
      </w:r>
      <w:r>
        <w:t xml:space="preserve">. He also knew that there had been other landings and because he didn’t know </w:t>
      </w:r>
      <w:r w:rsidRPr="00D91DC2">
        <w:rPr>
          <w:noProof/>
        </w:rPr>
        <w:t>where</w:t>
      </w:r>
      <w:r>
        <w:t xml:space="preserve"> it was best to assume the worst and choose his path wisely.</w:t>
      </w:r>
    </w:p>
    <w:p w14:paraId="01D38AB2" w14:textId="1D1D84A8" w:rsidR="009E7BD1" w:rsidRDefault="009E7BD1" w:rsidP="009E7BD1">
      <w:r>
        <w:t>After they had cleared the immediate area of the production facility, Loran and Iban went in two directions.</w:t>
      </w:r>
      <w:r w:rsidR="00DF4FD6">
        <w:t xml:space="preserve"> First,</w:t>
      </w:r>
      <w:r>
        <w:t xml:space="preserve"> Loran needed transportation to the northern ice </w:t>
      </w:r>
      <w:r w:rsidRPr="00FE1B18">
        <w:rPr>
          <w:noProof/>
        </w:rPr>
        <w:t>caves</w:t>
      </w:r>
      <w:r w:rsidR="00FE1B18">
        <w:rPr>
          <w:noProof/>
        </w:rPr>
        <w:t>,</w:t>
      </w:r>
      <w:r>
        <w:t xml:space="preserve"> so he had a simple near-term strategy. </w:t>
      </w:r>
      <w:r w:rsidR="00DF4FD6">
        <w:t xml:space="preserve">Second, </w:t>
      </w:r>
      <w:proofErr w:type="gramStart"/>
      <w:r w:rsidR="00DF4FD6">
        <w:t>a</w:t>
      </w:r>
      <w:r>
        <w:t>ll of</w:t>
      </w:r>
      <w:proofErr w:type="gramEnd"/>
      <w:r>
        <w:t xml:space="preserve"> the larger cities had sophisticated transportation corridors to the ice caves in the north. After each growing season, there was a large quantity of </w:t>
      </w:r>
      <w:proofErr w:type="spellStart"/>
      <w:r>
        <w:t>Jabom</w:t>
      </w:r>
      <w:proofErr w:type="spellEnd"/>
      <w:r>
        <w:t xml:space="preserve"> that had to be moved into storage</w:t>
      </w:r>
      <w:r w:rsidR="00AA15B5">
        <w:t>,</w:t>
      </w:r>
      <w:r>
        <w:t xml:space="preserve"> and then later in the growing season</w:t>
      </w:r>
      <w:r w:rsidR="00AA15B5">
        <w:t>,</w:t>
      </w:r>
      <w:r>
        <w:t xml:space="preserve"> smaller quantities were moved back to the cities to feed the residents. That gave Loran multiple options for transportation to the ice caves</w:t>
      </w:r>
      <w:r w:rsidR="00AA15B5">
        <w:t>;</w:t>
      </w:r>
      <w:r>
        <w:t xml:space="preserve"> they just had to avoid any contact with the Ora.</w:t>
      </w:r>
    </w:p>
    <w:p w14:paraId="2B7C903A" w14:textId="7EB3B5AB" w:rsidR="009E7BD1" w:rsidRDefault="009E7BD1" w:rsidP="009E7BD1">
      <w:r>
        <w:t xml:space="preserve">Loran was fortunate and immediately found </w:t>
      </w:r>
      <w:r w:rsidRPr="00D91DC2">
        <w:rPr>
          <w:noProof/>
        </w:rPr>
        <w:t>long</w:t>
      </w:r>
      <w:r w:rsidR="00D91DC2">
        <w:rPr>
          <w:noProof/>
        </w:rPr>
        <w:t>-</w:t>
      </w:r>
      <w:r w:rsidRPr="00D91DC2">
        <w:rPr>
          <w:noProof/>
        </w:rPr>
        <w:t>range</w:t>
      </w:r>
      <w:r>
        <w:t xml:space="preserve"> transportation leaving for the northern areas and caves. He instructed his men to board the transport and hide their defensive tools</w:t>
      </w:r>
      <w:r w:rsidR="00AA15B5">
        <w:t xml:space="preserve"> and</w:t>
      </w:r>
      <w:r>
        <w:t xml:space="preserve"> the captured tools from the Ora. There usually wasn’t </w:t>
      </w:r>
      <w:proofErr w:type="gramStart"/>
      <w:r>
        <w:t>a large number of</w:t>
      </w:r>
      <w:proofErr w:type="gramEnd"/>
      <w:r>
        <w:t xml:space="preserve"> </w:t>
      </w:r>
      <w:proofErr w:type="spellStart"/>
      <w:r>
        <w:t>Raog</w:t>
      </w:r>
      <w:proofErr w:type="spellEnd"/>
      <w:r>
        <w:t xml:space="preserve"> traveling in those vehicles, but still hiding the defensive tools would save a lot </w:t>
      </w:r>
      <w:r>
        <w:lastRenderedPageBreak/>
        <w:t>of questions and generally make movement easier. Once his team was settled down, he relaxed and hoped for a boring trip.</w:t>
      </w:r>
    </w:p>
    <w:p w14:paraId="64B5D870" w14:textId="29E44ED3" w:rsidR="009E7BD1" w:rsidRDefault="009E7BD1" w:rsidP="009E7BD1">
      <w:r>
        <w:t xml:space="preserve">Iban and his team weren’t as fortunate. When they moved to the side of the production facility, the contour of the streets forced them closer to the front of the facility. They hoped that the Ora had either left or </w:t>
      </w:r>
      <w:r w:rsidRPr="00FE1B18">
        <w:rPr>
          <w:noProof/>
        </w:rPr>
        <w:t>were</w:t>
      </w:r>
      <w:r>
        <w:t xml:space="preserve"> inside</w:t>
      </w:r>
      <w:r w:rsidR="00AA15B5">
        <w:t>,</w:t>
      </w:r>
      <w:r>
        <w:t xml:space="preserve"> and they could pass by without contact.</w:t>
      </w:r>
    </w:p>
    <w:p w14:paraId="2F3D2997" w14:textId="0ED0ECE7" w:rsidR="009E7BD1" w:rsidRDefault="009E7BD1" w:rsidP="009E7BD1">
      <w:r>
        <w:t xml:space="preserve">Cautiously they moved forward and approached an intersection where they found two solitary Ora at a corner. They appeared to be communicating with each other and not paying a lot of attention to the activity around them. Iban didn’t want to confront them directly and use their defensive tools for fear of drawing attention from any others in the area. He directed his team to go through some other back streets to avoid them. For some </w:t>
      </w:r>
      <w:r w:rsidRPr="00D91DC2">
        <w:rPr>
          <w:noProof/>
        </w:rPr>
        <w:t>reason</w:t>
      </w:r>
      <w:r w:rsidR="00D91DC2">
        <w:rPr>
          <w:noProof/>
        </w:rPr>
        <w:t>,</w:t>
      </w:r>
      <w:r>
        <w:t xml:space="preserve"> as they passed by, at what they thought a reasonable distance, they turned a corner and came face to face with </w:t>
      </w:r>
      <w:proofErr w:type="gramStart"/>
      <w:r>
        <w:t>both of the Ora</w:t>
      </w:r>
      <w:proofErr w:type="gramEnd"/>
      <w:r>
        <w:t xml:space="preserve">. Neither were </w:t>
      </w:r>
      <w:r w:rsidRPr="00D91DC2">
        <w:rPr>
          <w:noProof/>
        </w:rPr>
        <w:t>prepared</w:t>
      </w:r>
      <w:r w:rsidR="00D91DC2">
        <w:rPr>
          <w:noProof/>
        </w:rPr>
        <w:t>,</w:t>
      </w:r>
      <w:r>
        <w:t xml:space="preserve"> and both froze for a few moments, then something inexplicable happened</w:t>
      </w:r>
      <w:r w:rsidR="00AA15B5">
        <w:t>;</w:t>
      </w:r>
      <w:r>
        <w:t xml:space="preserve"> the two Ora turned and casually walked back to their corner in a direction away from the defenders. One of Iban’s team members raised his defensive tool and was taking aim when Iban put his hand on his friend’s shoulder and quietly indicated not to use the tool. His team member hesitated</w:t>
      </w:r>
      <w:r w:rsidR="00AA15B5">
        <w:t>,</w:t>
      </w:r>
      <w:r>
        <w:t xml:space="preserve"> then relented and lowered his tool.</w:t>
      </w:r>
    </w:p>
    <w:p w14:paraId="587144B8" w14:textId="77777777" w:rsidR="009E7BD1" w:rsidRDefault="009E7BD1" w:rsidP="009E7BD1">
      <w:r>
        <w:t xml:space="preserve">Iban didn’t understand what happened, maybe the Ora were </w:t>
      </w:r>
      <w:r w:rsidRPr="00D91DC2">
        <w:rPr>
          <w:noProof/>
        </w:rPr>
        <w:t>afraid</w:t>
      </w:r>
      <w:r w:rsidR="00D91DC2">
        <w:rPr>
          <w:noProof/>
        </w:rPr>
        <w:t>,</w:t>
      </w:r>
      <w:r>
        <w:t xml:space="preserve"> and that was their way of running away, maybe they were confused, or perhaps they were going back to get reinforcements. Regardless, it didn’t matter, the confrontation was avoided, and he and his men would live to fight another day. </w:t>
      </w:r>
      <w:proofErr w:type="gramStart"/>
      <w:r>
        <w:t>So</w:t>
      </w:r>
      <w:proofErr w:type="gramEnd"/>
      <w:r>
        <w:t xml:space="preserve"> he moved his </w:t>
      </w:r>
      <w:proofErr w:type="spellStart"/>
      <w:r>
        <w:t>Raog</w:t>
      </w:r>
      <w:proofErr w:type="spellEnd"/>
      <w:r>
        <w:t xml:space="preserve"> away quickly.</w:t>
      </w:r>
    </w:p>
    <w:p w14:paraId="0C662FE6" w14:textId="054EAF6F" w:rsidR="009E7BD1" w:rsidRDefault="009E7BD1" w:rsidP="009E7BD1">
      <w:r>
        <w:t xml:space="preserve">Now he had to decide where to move within the city so he could provide the most help. He thought for a few </w:t>
      </w:r>
      <w:r>
        <w:lastRenderedPageBreak/>
        <w:t>moments</w:t>
      </w:r>
      <w:r w:rsidR="00AA15B5">
        <w:t>,</w:t>
      </w:r>
      <w:r>
        <w:t xml:space="preserve"> then realized that he didn’t know where those Ora had come from. He was aware that one vessel landed by the </w:t>
      </w:r>
      <w:r w:rsidR="004913DF">
        <w:t>capit</w:t>
      </w:r>
      <w:r w:rsidR="00AA15B5">
        <w:t>a</w:t>
      </w:r>
      <w:r w:rsidR="004913DF">
        <w:t>l</w:t>
      </w:r>
      <w:r>
        <w:t xml:space="preserve">, but he wasn’t sure if one landed near this city. Considering the large number that attacked the facility, he concluded that they must have a craft nearby. </w:t>
      </w:r>
      <w:proofErr w:type="gramStart"/>
      <w:r>
        <w:t>So</w:t>
      </w:r>
      <w:proofErr w:type="gramEnd"/>
      <w:r>
        <w:t xml:space="preserve"> the logical conclusion would be to follow the Ora back to where they came from</w:t>
      </w:r>
      <w:r w:rsidR="00AA15B5">
        <w:t>,</w:t>
      </w:r>
      <w:r>
        <w:t xml:space="preserve"> and then he would have a place to monitor.</w:t>
      </w:r>
    </w:p>
    <w:p w14:paraId="474830FE" w14:textId="77777777" w:rsidR="009E7BD1" w:rsidRDefault="009E7BD1" w:rsidP="009E7BD1">
      <w:r>
        <w:t xml:space="preserve">He assembled his team and moved </w:t>
      </w:r>
      <w:r w:rsidR="00D91DC2">
        <w:rPr>
          <w:noProof/>
        </w:rPr>
        <w:t>to</w:t>
      </w:r>
      <w:r>
        <w:t xml:space="preserve"> the burning building. By that time, it had burned almost to the </w:t>
      </w:r>
      <w:r w:rsidRPr="00D91DC2">
        <w:rPr>
          <w:noProof/>
        </w:rPr>
        <w:t>ground</w:t>
      </w:r>
      <w:r w:rsidR="00D91DC2">
        <w:rPr>
          <w:noProof/>
        </w:rPr>
        <w:t>,</w:t>
      </w:r>
      <w:r>
        <w:t xml:space="preserve"> and he wasn’t sure that any Ora would still be in the area. If there were any Ora in the area, they moved so fast that he questioned if he could keep up with them and not be noticed.</w:t>
      </w:r>
    </w:p>
    <w:p w14:paraId="378C6115" w14:textId="3AD184BE" w:rsidR="009E7BD1" w:rsidRDefault="009E7BD1" w:rsidP="009E7BD1">
      <w:r>
        <w:t>As he approached the front of the building, he was lucky and saw three remaining Ora. He wasn’t sure if they were guarding the building, waiting for others</w:t>
      </w:r>
      <w:r w:rsidR="00AA15B5">
        <w:t>,</w:t>
      </w:r>
      <w:r>
        <w:t xml:space="preserve"> or just standing there, so he waited. </w:t>
      </w:r>
      <w:r w:rsidR="00DF4FD6">
        <w:t>Finally, a</w:t>
      </w:r>
      <w:r>
        <w:t xml:space="preserve">fter a few more moments, two others joined </w:t>
      </w:r>
      <w:r w:rsidRPr="00D91DC2">
        <w:rPr>
          <w:noProof/>
        </w:rPr>
        <w:t>them</w:t>
      </w:r>
      <w:r w:rsidR="00D91DC2">
        <w:rPr>
          <w:noProof/>
        </w:rPr>
        <w:t>,</w:t>
      </w:r>
      <w:r>
        <w:t xml:space="preserve"> and they began moving down the street in the direction from which they came.</w:t>
      </w:r>
    </w:p>
    <w:p w14:paraId="1F75302F" w14:textId="73B06532" w:rsidR="009E7BD1" w:rsidRDefault="009E7BD1" w:rsidP="009E7BD1">
      <w:r>
        <w:t>Soon after Iban saw them, they group together and move down the street</w:t>
      </w:r>
      <w:r w:rsidR="00AA15B5">
        <w:t>;</w:t>
      </w:r>
      <w:r>
        <w:t xml:space="preserve"> Iban and his team followed them. He thought he could stay in visual contact with </w:t>
      </w:r>
      <w:r w:rsidRPr="00D91DC2">
        <w:rPr>
          <w:noProof/>
        </w:rPr>
        <w:t>them</w:t>
      </w:r>
      <w:r w:rsidR="00D91DC2">
        <w:rPr>
          <w:noProof/>
        </w:rPr>
        <w:t>,</w:t>
      </w:r>
      <w:r>
        <w:t xml:space="preserve"> and he tried to stay parallel to them on side streets, but after a while</w:t>
      </w:r>
      <w:r w:rsidR="00AA15B5">
        <w:t>,</w:t>
      </w:r>
      <w:r>
        <w:t xml:space="preserve"> that became too difficult. </w:t>
      </w:r>
      <w:r w:rsidR="00DF4FD6">
        <w:t>Finally, h</w:t>
      </w:r>
      <w:r>
        <w:t xml:space="preserve">e decided to move in behind </w:t>
      </w:r>
      <w:r w:rsidRPr="00D91DC2">
        <w:rPr>
          <w:noProof/>
        </w:rPr>
        <w:t>them</w:t>
      </w:r>
      <w:r w:rsidR="00D91DC2">
        <w:rPr>
          <w:noProof/>
        </w:rPr>
        <w:t>,</w:t>
      </w:r>
      <w:r>
        <w:t xml:space="preserve"> and he hoped that because they were on their way back to their point of origin, they might not bother to look behind them. He was right, they moved casually and never looked </w:t>
      </w:r>
      <w:r w:rsidRPr="00D91DC2">
        <w:rPr>
          <w:noProof/>
        </w:rPr>
        <w:t>back</w:t>
      </w:r>
      <w:r w:rsidR="00D91DC2">
        <w:rPr>
          <w:noProof/>
        </w:rPr>
        <w:t>,</w:t>
      </w:r>
      <w:r>
        <w:t xml:space="preserve"> and Iban and his team found it easy to stay far enough away </w:t>
      </w:r>
      <w:proofErr w:type="gramStart"/>
      <w:r>
        <w:t>but yet</w:t>
      </w:r>
      <w:proofErr w:type="gramEnd"/>
      <w:r>
        <w:t xml:space="preserve"> close enough to follow them.</w:t>
      </w:r>
    </w:p>
    <w:p w14:paraId="6DC62E79" w14:textId="3A43BDB9" w:rsidR="009E7BD1" w:rsidRDefault="009E7BD1" w:rsidP="009E7BD1">
      <w:r>
        <w:t>They appeared to be following the same path by which they entered the city. Everywhere Iban looked</w:t>
      </w:r>
      <w:r w:rsidR="00AA15B5">
        <w:t>,</w:t>
      </w:r>
      <w:r>
        <w:t xml:space="preserve"> he saw dead or injured </w:t>
      </w:r>
      <w:proofErr w:type="spellStart"/>
      <w:r>
        <w:t>Raog</w:t>
      </w:r>
      <w:proofErr w:type="spellEnd"/>
      <w:r>
        <w:t xml:space="preserve">. As the Ora moved down the street, any remaining </w:t>
      </w:r>
      <w:proofErr w:type="spellStart"/>
      <w:r>
        <w:t>Raog</w:t>
      </w:r>
      <w:proofErr w:type="spellEnd"/>
      <w:r>
        <w:t xml:space="preserve"> on the streets did anything possible to get out of their way and hide. These Ora don’t seem as </w:t>
      </w:r>
      <w:r>
        <w:lastRenderedPageBreak/>
        <w:t>concerned with the occasional encounters because they didn’t do anything.</w:t>
      </w:r>
    </w:p>
    <w:p w14:paraId="66F1C906" w14:textId="6756BAA2" w:rsidR="009E7BD1" w:rsidRDefault="009E7BD1" w:rsidP="009E7BD1">
      <w:r>
        <w:t>After following the Ora for a long time</w:t>
      </w:r>
      <w:r w:rsidR="00AA15B5">
        <w:t>,</w:t>
      </w:r>
      <w:r>
        <w:t xml:space="preserve"> they were getting closer to the edge of the housing in </w:t>
      </w:r>
      <w:proofErr w:type="spellStart"/>
      <w:r>
        <w:t>Furtar</w:t>
      </w:r>
      <w:proofErr w:type="spellEnd"/>
      <w:r>
        <w:t xml:space="preserve">, and Iban became concerned that he </w:t>
      </w:r>
      <w:r w:rsidR="00AA15B5">
        <w:t>c</w:t>
      </w:r>
      <w:r>
        <w:t xml:space="preserve">ouldn’t stay hidden while he followed them. </w:t>
      </w:r>
      <w:proofErr w:type="gramStart"/>
      <w:r w:rsidR="00DF4FD6">
        <w:t>So</w:t>
      </w:r>
      <w:proofErr w:type="gramEnd"/>
      <w:r w:rsidR="00DF4FD6">
        <w:t xml:space="preserve"> w</w:t>
      </w:r>
      <w:r>
        <w:t>hen they finally got to the last row of structures, Iban and his team were forced to stop and seek cover.</w:t>
      </w:r>
    </w:p>
    <w:p w14:paraId="64B9C8C3" w14:textId="13CE581C" w:rsidR="009E7BD1" w:rsidRDefault="009E7BD1" w:rsidP="009E7BD1">
      <w:r>
        <w:t xml:space="preserve">Iban’s team entered the last </w:t>
      </w:r>
      <w:r w:rsidRPr="00D91DC2">
        <w:rPr>
          <w:noProof/>
        </w:rPr>
        <w:t>structure</w:t>
      </w:r>
      <w:r w:rsidR="00D91DC2">
        <w:rPr>
          <w:noProof/>
        </w:rPr>
        <w:t>,</w:t>
      </w:r>
      <w:r>
        <w:t xml:space="preserve"> and there was no one there. It had been </w:t>
      </w:r>
      <w:r w:rsidRPr="00D91DC2">
        <w:rPr>
          <w:noProof/>
        </w:rPr>
        <w:t>abandoned</w:t>
      </w:r>
      <w:r w:rsidR="00D91DC2">
        <w:rPr>
          <w:noProof/>
        </w:rPr>
        <w:t>,</w:t>
      </w:r>
      <w:r>
        <w:t xml:space="preserve"> and when they approached the window, the reason was obvious. About 500 arms away, Iban saw a huge craft with a wall around it. </w:t>
      </w:r>
      <w:r w:rsidR="00AA15B5">
        <w:t>Obviously,</w:t>
      </w:r>
      <w:r>
        <w:t xml:space="preserve"> it didn’t belong there because </w:t>
      </w:r>
      <w:r w:rsidR="00512886">
        <w:t>considerable damage was</w:t>
      </w:r>
      <w:r>
        <w:t xml:space="preserve"> done to the </w:t>
      </w:r>
      <w:proofErr w:type="spellStart"/>
      <w:r>
        <w:t>Jabom</w:t>
      </w:r>
      <w:proofErr w:type="spellEnd"/>
      <w:r>
        <w:t xml:space="preserve"> in a circle around the craft and wall. The area had been </w:t>
      </w:r>
      <w:r w:rsidRPr="00D91DC2">
        <w:rPr>
          <w:noProof/>
        </w:rPr>
        <w:t>disturbed</w:t>
      </w:r>
      <w:r w:rsidR="00D91DC2">
        <w:rPr>
          <w:noProof/>
        </w:rPr>
        <w:t>,</w:t>
      </w:r>
      <w:r>
        <w:t xml:space="preserve"> and the soil and </w:t>
      </w:r>
      <w:proofErr w:type="spellStart"/>
      <w:r>
        <w:t>Jabom</w:t>
      </w:r>
      <w:proofErr w:type="spellEnd"/>
      <w:r>
        <w:t xml:space="preserve"> violated. As they watched, the group of Ora that they had followed approached the wall</w:t>
      </w:r>
      <w:r w:rsidR="00AA15B5">
        <w:t>;</w:t>
      </w:r>
      <w:r>
        <w:t xml:space="preserve"> it opened and allowed them access. Once they entered the enclosed area, the wall closed.</w:t>
      </w:r>
    </w:p>
    <w:p w14:paraId="4657DC06" w14:textId="77777777" w:rsidR="009E7BD1" w:rsidRDefault="009E7BD1" w:rsidP="009E7BD1">
      <w:r>
        <w:t>Iban decided that location would be a good place to stay, at least for the near term. He had to watch and understand those violent visitors. He or one of his teams would stay at the window and monitor activities in the enclosure all day and night. They couldn’t see much, but they could hear a lot of mechanical noises.</w:t>
      </w:r>
    </w:p>
    <w:p w14:paraId="33A09D55" w14:textId="1F8DFE54" w:rsidR="009E7BD1" w:rsidRDefault="009E7BD1" w:rsidP="009E7BD1">
      <w:r>
        <w:t xml:space="preserve">As the day continued and the evening storms began to form, Iban noticed that the level of activity behind the wall </w:t>
      </w:r>
      <w:r w:rsidR="00AA15B5">
        <w:t>decreased,</w:t>
      </w:r>
      <w:r>
        <w:t xml:space="preserve"> and as the temperature fell</w:t>
      </w:r>
      <w:r w:rsidR="00AA15B5">
        <w:t>,</w:t>
      </w:r>
      <w:r>
        <w:t xml:space="preserve"> there was an additional </w:t>
      </w:r>
      <w:r w:rsidR="00AA15B5">
        <w:t>noise reduction</w:t>
      </w:r>
      <w:r>
        <w:t xml:space="preserve">. Finally, as the </w:t>
      </w:r>
      <w:r w:rsidRPr="00FE1B18">
        <w:rPr>
          <w:noProof/>
        </w:rPr>
        <w:t>sun</w:t>
      </w:r>
      <w:r>
        <w:t>set, the night coolness set in</w:t>
      </w:r>
      <w:r w:rsidR="00AA15B5">
        <w:t>,</w:t>
      </w:r>
      <w:r>
        <w:t xml:space="preserve"> and the showers stopped, all action behind the wall </w:t>
      </w:r>
      <w:r w:rsidRPr="00D91DC2">
        <w:rPr>
          <w:noProof/>
        </w:rPr>
        <w:t>ceased</w:t>
      </w:r>
      <w:r w:rsidR="00D91DC2">
        <w:rPr>
          <w:noProof/>
        </w:rPr>
        <w:t>,</w:t>
      </w:r>
      <w:r>
        <w:t xml:space="preserve"> and the Ora sought shelter within their structure.</w:t>
      </w:r>
    </w:p>
    <w:p w14:paraId="33C0A6D6" w14:textId="445207E6" w:rsidR="009E7BD1" w:rsidRDefault="009E7BD1" w:rsidP="009E7BD1">
      <w:r>
        <w:t>Iban was confused by that</w:t>
      </w:r>
      <w:r w:rsidR="00AA15B5">
        <w:t>. A</w:t>
      </w:r>
      <w:r>
        <w:t>fter all</w:t>
      </w:r>
      <w:r w:rsidR="00AA15B5">
        <w:t>,</w:t>
      </w:r>
      <w:r>
        <w:t xml:space="preserve"> </w:t>
      </w:r>
      <w:proofErr w:type="spellStart"/>
      <w:r>
        <w:t>Raog</w:t>
      </w:r>
      <w:proofErr w:type="spellEnd"/>
      <w:r>
        <w:t xml:space="preserve"> dealt quite well with the evening chill</w:t>
      </w:r>
      <w:r w:rsidR="00AA15B5">
        <w:t>,</w:t>
      </w:r>
      <w:r>
        <w:t xml:space="preserve"> and it was not a reason to seek </w:t>
      </w:r>
      <w:r>
        <w:lastRenderedPageBreak/>
        <w:t xml:space="preserve">shelter. Most </w:t>
      </w:r>
      <w:proofErr w:type="spellStart"/>
      <w:r>
        <w:t>Raog</w:t>
      </w:r>
      <w:proofErr w:type="spellEnd"/>
      <w:r>
        <w:t xml:space="preserve"> enjoyed the </w:t>
      </w:r>
      <w:r w:rsidRPr="00D91DC2">
        <w:rPr>
          <w:noProof/>
        </w:rPr>
        <w:t>coolness</w:t>
      </w:r>
      <w:r w:rsidR="00D91DC2">
        <w:rPr>
          <w:noProof/>
        </w:rPr>
        <w:t>,</w:t>
      </w:r>
      <w:r>
        <w:t xml:space="preserve"> and that was when they socialized and met each other. Those </w:t>
      </w:r>
      <w:r w:rsidRPr="00D91DC2">
        <w:rPr>
          <w:noProof/>
        </w:rPr>
        <w:t>crea</w:t>
      </w:r>
      <w:r>
        <w:t xml:space="preserve">tures must be more susceptible to the changing temperature than they were. Iban </w:t>
      </w:r>
      <w:r w:rsidRPr="00D91DC2">
        <w:rPr>
          <w:noProof/>
        </w:rPr>
        <w:t>made</w:t>
      </w:r>
      <w:r w:rsidR="00D91DC2">
        <w:rPr>
          <w:noProof/>
        </w:rPr>
        <w:t xml:space="preserve"> a</w:t>
      </w:r>
      <w:r w:rsidRPr="00D91DC2">
        <w:rPr>
          <w:noProof/>
        </w:rPr>
        <w:t xml:space="preserve"> note of</w:t>
      </w:r>
      <w:r>
        <w:t xml:space="preserve"> that fact </w:t>
      </w:r>
      <w:r w:rsidR="00AA15B5">
        <w:t>intending to include</w:t>
      </w:r>
      <w:r>
        <w:t xml:space="preserve"> it in a report he was producing that would be sent to </w:t>
      </w:r>
      <w:proofErr w:type="spellStart"/>
      <w:r>
        <w:t>Erom</w:t>
      </w:r>
      <w:proofErr w:type="spellEnd"/>
      <w:r>
        <w:t>.</w:t>
      </w:r>
    </w:p>
    <w:p w14:paraId="00CD3B3C" w14:textId="77777777" w:rsidR="009E7BD1" w:rsidRDefault="009E7BD1" w:rsidP="009E7BD1">
      <w:pPr>
        <w:pStyle w:val="SceneSeparator"/>
      </w:pPr>
      <w:r>
        <w:t>&gt;&gt;&gt;&gt;&gt;&gt;&gt;&gt;&gt;&gt;&gt;&gt;&gt;&gt;&gt;&gt;&gt;&gt;&gt;&gt;</w:t>
      </w:r>
    </w:p>
    <w:p w14:paraId="5C6617F4" w14:textId="651506E5" w:rsidR="009E7BD1" w:rsidRDefault="009E7BD1" w:rsidP="009E7BD1">
      <w:r>
        <w:t xml:space="preserve">Loran and his team were well hidden in the rear of the transportation vehicle. The ride had been </w:t>
      </w:r>
      <w:r w:rsidRPr="00D91DC2">
        <w:rPr>
          <w:noProof/>
        </w:rPr>
        <w:t>quiet</w:t>
      </w:r>
      <w:r w:rsidR="00D91DC2">
        <w:rPr>
          <w:noProof/>
        </w:rPr>
        <w:t>,</w:t>
      </w:r>
      <w:r>
        <w:t xml:space="preserve"> and they hoped that it would continue that way until they were at the caves. They weren’t experienced at hiding while they moved</w:t>
      </w:r>
      <w:r w:rsidR="00AA15B5">
        <w:t>. A</w:t>
      </w:r>
      <w:r>
        <w:t xml:space="preserve">ll of them were resting the best they could. Some had made a type of resting pad while others were kneeling and leaning against </w:t>
      </w:r>
      <w:r w:rsidR="00AA15B5">
        <w:t xml:space="preserve">the </w:t>
      </w:r>
      <w:r>
        <w:t xml:space="preserve">bails of </w:t>
      </w:r>
      <w:proofErr w:type="spellStart"/>
      <w:r>
        <w:t>Jabom</w:t>
      </w:r>
      <w:proofErr w:type="spellEnd"/>
      <w:r>
        <w:t>.</w:t>
      </w:r>
    </w:p>
    <w:p w14:paraId="53B1DD75" w14:textId="5973CEB7" w:rsidR="009E7BD1" w:rsidRDefault="009E7BD1" w:rsidP="009E7BD1">
      <w:r>
        <w:t xml:space="preserve">Suddenly they were all shaken from their rest. The vehicle stopped very abruptly. That was </w:t>
      </w:r>
      <w:r w:rsidRPr="00D91DC2">
        <w:rPr>
          <w:noProof/>
        </w:rPr>
        <w:t>unusual</w:t>
      </w:r>
      <w:r w:rsidR="00D91DC2">
        <w:rPr>
          <w:noProof/>
        </w:rPr>
        <w:t>,</w:t>
      </w:r>
      <w:r>
        <w:t xml:space="preserve"> and Loran got his team together and prepared for the unknown. He crept to the side opening and saw a group of Ora gathered around the front of the vehicle. They had just dragged the driver </w:t>
      </w:r>
      <w:r w:rsidRPr="00D91DC2">
        <w:rPr>
          <w:noProof/>
        </w:rPr>
        <w:t>out</w:t>
      </w:r>
      <w:r w:rsidR="00D91DC2">
        <w:rPr>
          <w:noProof/>
        </w:rPr>
        <w:t>,</w:t>
      </w:r>
      <w:r>
        <w:t xml:space="preserve"> and one of them shot him with a defensive tool. That didn’t shock Loran as much as it would have a couple of days previous. He saw death before, although it was usually the result of natural </w:t>
      </w:r>
      <w:r w:rsidRPr="00D91DC2">
        <w:rPr>
          <w:noProof/>
        </w:rPr>
        <w:t xml:space="preserve">processes, </w:t>
      </w:r>
      <w:r w:rsidR="00AA15B5">
        <w:rPr>
          <w:noProof/>
        </w:rPr>
        <w:t xml:space="preserve">In </w:t>
      </w:r>
      <w:r w:rsidRPr="00D91DC2">
        <w:rPr>
          <w:noProof/>
        </w:rPr>
        <w:t>the</w:t>
      </w:r>
      <w:r>
        <w:t xml:space="preserve"> last couple of days</w:t>
      </w:r>
      <w:r w:rsidR="00AA15B5">
        <w:t>,</w:t>
      </w:r>
      <w:r>
        <w:t xml:space="preserve"> he saw violent </w:t>
      </w:r>
      <w:r w:rsidRPr="00D91DC2">
        <w:rPr>
          <w:noProof/>
        </w:rPr>
        <w:t>death</w:t>
      </w:r>
      <w:r w:rsidR="00D91DC2">
        <w:rPr>
          <w:noProof/>
        </w:rPr>
        <w:t>,</w:t>
      </w:r>
      <w:r>
        <w:t xml:space="preserve"> and he was learning to deal with it.</w:t>
      </w:r>
    </w:p>
    <w:p w14:paraId="6989B36F" w14:textId="77777777" w:rsidR="009E7BD1" w:rsidRDefault="009E7BD1" w:rsidP="009E7BD1">
      <w:r>
        <w:t xml:space="preserve">After the Ora had murdered the driver, they separated into two </w:t>
      </w:r>
      <w:r w:rsidRPr="00D91DC2">
        <w:rPr>
          <w:noProof/>
        </w:rPr>
        <w:t>groups</w:t>
      </w:r>
      <w:r w:rsidR="00D91DC2">
        <w:rPr>
          <w:noProof/>
        </w:rPr>
        <w:t>,</w:t>
      </w:r>
      <w:r>
        <w:t xml:space="preserve"> and some of them moved down the length of the vehicle and approached his team’s location. The other group moved away from the vehicle in another direction.</w:t>
      </w:r>
    </w:p>
    <w:p w14:paraId="62B592AC" w14:textId="4ACE1B1F" w:rsidR="009E7BD1" w:rsidRDefault="009E7BD1" w:rsidP="009E7BD1">
      <w:r>
        <w:t xml:space="preserve">As the first team approached Loran’s position, he had to think fast. He directed a couple of his teammates to exit their </w:t>
      </w:r>
      <w:r>
        <w:lastRenderedPageBreak/>
        <w:t xml:space="preserve">compartment on the other side of the </w:t>
      </w:r>
      <w:r w:rsidRPr="00D91DC2">
        <w:rPr>
          <w:noProof/>
        </w:rPr>
        <w:t>vehicle</w:t>
      </w:r>
      <w:r w:rsidR="00D91DC2">
        <w:rPr>
          <w:noProof/>
        </w:rPr>
        <w:t>,</w:t>
      </w:r>
      <w:r>
        <w:t xml:space="preserve"> and when the Ora reached the end, they were to make a noise to attract the Ora’s attention. At that precise moment, the rest of the team would exit behind them and directly on them. Then </w:t>
      </w:r>
      <w:proofErr w:type="gramStart"/>
      <w:r>
        <w:t>all of</w:t>
      </w:r>
      <w:proofErr w:type="gramEnd"/>
      <w:r>
        <w:t xml:space="preserve"> his group would be attacking at once. He cautioned everyone that they must be fast and quiet for fear of the other Ora hearing the commotion and coming to help.</w:t>
      </w:r>
    </w:p>
    <w:p w14:paraId="6AC8B928" w14:textId="1930F5BE" w:rsidR="009E7BD1" w:rsidRDefault="009E7BD1" w:rsidP="009E7BD1">
      <w:r>
        <w:t xml:space="preserve">As the Ora approached the end of the vehicle, a couple of Loran’s </w:t>
      </w:r>
      <w:proofErr w:type="gramStart"/>
      <w:r>
        <w:t>team</w:t>
      </w:r>
      <w:proofErr w:type="gramEnd"/>
      <w:r>
        <w:t xml:space="preserve"> made a sound and showed themselves briefly</w:t>
      </w:r>
      <w:r w:rsidR="00AA15B5">
        <w:t>,</w:t>
      </w:r>
      <w:r>
        <w:t xml:space="preserve"> and at the exact moment the Ora hesitated, the remainder of the team was on them. Each team member was about the same size as the Ora, but these </w:t>
      </w:r>
      <w:proofErr w:type="spellStart"/>
      <w:r>
        <w:t>Raog</w:t>
      </w:r>
      <w:proofErr w:type="spellEnd"/>
      <w:r>
        <w:t xml:space="preserve"> were workers and had much stronger upper body </w:t>
      </w:r>
      <w:r w:rsidRPr="00D91DC2">
        <w:rPr>
          <w:noProof/>
        </w:rPr>
        <w:t>strength</w:t>
      </w:r>
      <w:r w:rsidR="00D91DC2">
        <w:rPr>
          <w:noProof/>
        </w:rPr>
        <w:t>,</w:t>
      </w:r>
      <w:r>
        <w:t xml:space="preserve"> and the fight lasted only a few moments. That was the first time that any of them had fought the enemy in close contact</w:t>
      </w:r>
      <w:r w:rsidR="00AA15B5">
        <w:t>,</w:t>
      </w:r>
      <w:r>
        <w:t xml:space="preserve"> and even though they were initially excited, it soon turned to distress. </w:t>
      </w:r>
      <w:r w:rsidRPr="00FE1B18">
        <w:rPr>
          <w:noProof/>
        </w:rPr>
        <w:t>Killing</w:t>
      </w:r>
      <w:r>
        <w:t xml:space="preserve"> was not part of their </w:t>
      </w:r>
      <w:proofErr w:type="gramStart"/>
      <w:r>
        <w:t>nature</w:t>
      </w:r>
      <w:r w:rsidR="00AA15B5">
        <w:t>,</w:t>
      </w:r>
      <w:r>
        <w:t xml:space="preserve"> and</w:t>
      </w:r>
      <w:proofErr w:type="gramEnd"/>
      <w:r>
        <w:t xml:space="preserve"> being so close and done by their own hands bothered them.</w:t>
      </w:r>
    </w:p>
    <w:p w14:paraId="31742A38" w14:textId="48C4CC20" w:rsidR="009E7BD1" w:rsidRDefault="009E7BD1" w:rsidP="009E7BD1">
      <w:r>
        <w:t xml:space="preserve">After the confrontation, the silence was almost deafening. Now </w:t>
      </w:r>
      <w:proofErr w:type="gramStart"/>
      <w:r>
        <w:t>Loran</w:t>
      </w:r>
      <w:proofErr w:type="gramEnd"/>
      <w:r>
        <w:t xml:space="preserve"> had to decide what to do. The attacking Ora hadn’t damaged the vehicle</w:t>
      </w:r>
      <w:r w:rsidR="00AA15B5">
        <w:t>. T</w:t>
      </w:r>
      <w:r>
        <w:t>hey just killed the driver. Half of them left the area. L</w:t>
      </w:r>
      <w:r w:rsidR="00AA15B5">
        <w:t>ike many of the other farmers, Loran</w:t>
      </w:r>
      <w:r>
        <w:t xml:space="preserve"> was familiar with driving those kinds of vehicles, so there was no reason why they couldn’t take over and continue traveling to the caves. Of course, they assumed they might have another encounter with other Ora, but if they did</w:t>
      </w:r>
      <w:r w:rsidR="00AA15B5">
        <w:t>,</w:t>
      </w:r>
      <w:r>
        <w:t xml:space="preserve"> they weren’t going to wait</w:t>
      </w:r>
      <w:r w:rsidR="00AA15B5">
        <w:t>;</w:t>
      </w:r>
      <w:r>
        <w:t xml:space="preserve"> they knew they could win if they took the initiative.</w:t>
      </w:r>
    </w:p>
    <w:p w14:paraId="50847564" w14:textId="40D7CAC1" w:rsidR="009E7BD1" w:rsidRDefault="009E7BD1" w:rsidP="009E7BD1">
      <w:r>
        <w:t>Loran had a thought, those creatures were strange</w:t>
      </w:r>
      <w:r w:rsidR="00AA15B5">
        <w:t>,</w:t>
      </w:r>
      <w:r>
        <w:t xml:space="preserve"> and maybe taking a couple of their bodies to the ice caves would provide additional information that </w:t>
      </w:r>
      <w:proofErr w:type="spellStart"/>
      <w:r>
        <w:t>Erom</w:t>
      </w:r>
      <w:proofErr w:type="spellEnd"/>
      <w:r>
        <w:t xml:space="preserve"> might be able to use. After all, leaving them here on the soil would only add to the violation of the soil and Varo. He decided that he </w:t>
      </w:r>
      <w:r>
        <w:lastRenderedPageBreak/>
        <w:t xml:space="preserve">would do </w:t>
      </w:r>
      <w:proofErr w:type="gramStart"/>
      <w:r>
        <w:t>all of</w:t>
      </w:r>
      <w:proofErr w:type="gramEnd"/>
      <w:r>
        <w:t xml:space="preserve"> the </w:t>
      </w:r>
      <w:proofErr w:type="spellStart"/>
      <w:r>
        <w:t>Raog</w:t>
      </w:r>
      <w:proofErr w:type="spellEnd"/>
      <w:r>
        <w:t xml:space="preserve"> a favor by bringing the dead Ora with him.</w:t>
      </w:r>
    </w:p>
    <w:p w14:paraId="04986F5F" w14:textId="77777777" w:rsidR="009E7BD1" w:rsidRDefault="009E7BD1" w:rsidP="009E7BD1">
      <w:r>
        <w:t xml:space="preserve">Loran and his team loaded the bodies in the last compartment, then Loran moved to the front of the vehicle and saw the deceased driver’s body on the soil. He paused for a moment and thought of that </w:t>
      </w:r>
      <w:proofErr w:type="spellStart"/>
      <w:r>
        <w:t>Raog’s</w:t>
      </w:r>
      <w:proofErr w:type="spellEnd"/>
      <w:r>
        <w:t xml:space="preserve"> life and the loss of it there. Loran was distraught because he couldn’t bury him, as was their tradition, so he decided to take him with </w:t>
      </w:r>
      <w:r w:rsidRPr="00D91DC2">
        <w:rPr>
          <w:noProof/>
        </w:rPr>
        <w:t>them</w:t>
      </w:r>
      <w:r w:rsidR="00D91DC2">
        <w:rPr>
          <w:noProof/>
        </w:rPr>
        <w:t>,</w:t>
      </w:r>
      <w:r>
        <w:t xml:space="preserve"> and they could provide the proper services in the ice caves.</w:t>
      </w:r>
    </w:p>
    <w:p w14:paraId="66F55485" w14:textId="77777777" w:rsidR="009E7BD1" w:rsidRDefault="009E7BD1" w:rsidP="009E7BD1">
      <w:r>
        <w:t>He took over as the driver and continued the drive to the caves.</w:t>
      </w:r>
    </w:p>
    <w:p w14:paraId="6CB85751" w14:textId="77777777" w:rsidR="009E7BD1" w:rsidRDefault="009E7BD1" w:rsidP="009E7BD1">
      <w:pPr>
        <w:pStyle w:val="SceneSeparator"/>
      </w:pPr>
      <w:r>
        <w:t>&gt;&gt;&gt;&gt;&gt;&gt;&gt;&gt;&gt;&gt;&gt;&gt;&gt;&gt;&gt;&gt;&gt;&gt;&gt;&gt;</w:t>
      </w:r>
    </w:p>
    <w:p w14:paraId="76FAB8EE" w14:textId="318A33DE" w:rsidR="009E7BD1" w:rsidRDefault="009E7BD1" w:rsidP="009E7BD1">
      <w:proofErr w:type="spellStart"/>
      <w:r>
        <w:t>Ornage</w:t>
      </w:r>
      <w:proofErr w:type="spellEnd"/>
      <w:r>
        <w:t xml:space="preserve">, </w:t>
      </w:r>
      <w:proofErr w:type="spellStart"/>
      <w:r>
        <w:t>Sonyata</w:t>
      </w:r>
      <w:proofErr w:type="spellEnd"/>
      <w:r>
        <w:t xml:space="preserve">, and the others moved through the </w:t>
      </w:r>
      <w:r w:rsidR="004913DF">
        <w:t>capitol</w:t>
      </w:r>
      <w:r>
        <w:t xml:space="preserve"> and were cautious as they approached intersections. They didn’t know how many of the Ora were still there or what the enemy’s plans were. They did know that they were not prepared for recent events. Any future steps deserved caution on their part.</w:t>
      </w:r>
    </w:p>
    <w:p w14:paraId="0B958211" w14:textId="4B94D411" w:rsidR="009E7BD1" w:rsidRDefault="009E7BD1" w:rsidP="009E7BD1">
      <w:r>
        <w:t xml:space="preserve">For the most part, they didn’t meet many </w:t>
      </w:r>
      <w:proofErr w:type="spellStart"/>
      <w:r>
        <w:t>Raog</w:t>
      </w:r>
      <w:proofErr w:type="spellEnd"/>
      <w:r>
        <w:t xml:space="preserve"> on the streets. </w:t>
      </w:r>
      <w:r w:rsidRPr="00D91DC2">
        <w:rPr>
          <w:noProof/>
        </w:rPr>
        <w:t>Apparently</w:t>
      </w:r>
      <w:r w:rsidR="00D91DC2">
        <w:rPr>
          <w:noProof/>
        </w:rPr>
        <w:t>,</w:t>
      </w:r>
      <w:r>
        <w:t xml:space="preserve"> most of them were still in shock after what they witnessed on the broadcast, which was good because it allowed a small group to move without distraction and to listen for any disturbances. After </w:t>
      </w:r>
      <w:r w:rsidR="00AA15B5">
        <w:t>some</w:t>
      </w:r>
      <w:r>
        <w:t xml:space="preserve"> time, they encountered what appeared to be either the path of the Ora into the </w:t>
      </w:r>
      <w:r w:rsidR="004913DF">
        <w:t>capitol</w:t>
      </w:r>
      <w:r>
        <w:t xml:space="preserve"> or their exit. There were numerous dead and many others walking in a daze, some were wailing at the loss of loved </w:t>
      </w:r>
      <w:r w:rsidRPr="00D91DC2">
        <w:rPr>
          <w:noProof/>
        </w:rPr>
        <w:t>ones</w:t>
      </w:r>
      <w:r w:rsidR="00D91DC2">
        <w:rPr>
          <w:noProof/>
        </w:rPr>
        <w:t>,</w:t>
      </w:r>
      <w:r>
        <w:t xml:space="preserve"> and others were still in a state of disbelief. It was apparent that killing was not an issue for the Ora.</w:t>
      </w:r>
    </w:p>
    <w:p w14:paraId="01AB868B" w14:textId="666E87A1" w:rsidR="009E7BD1" w:rsidRDefault="009E7BD1" w:rsidP="009E7BD1">
      <w:r>
        <w:t>That heightened the group’s resolve</w:t>
      </w:r>
      <w:r w:rsidR="00AA15B5">
        <w:t>;</w:t>
      </w:r>
      <w:r>
        <w:t xml:space="preserve"> they must get to the ice caves and help organize the defenders and help them </w:t>
      </w:r>
      <w:r>
        <w:lastRenderedPageBreak/>
        <w:t xml:space="preserve">and all </w:t>
      </w:r>
      <w:proofErr w:type="spellStart"/>
      <w:r>
        <w:t>Raog</w:t>
      </w:r>
      <w:proofErr w:type="spellEnd"/>
      <w:r>
        <w:t xml:space="preserve"> recover from the attack. </w:t>
      </w:r>
      <w:proofErr w:type="spellStart"/>
      <w:r>
        <w:t>Sonyata</w:t>
      </w:r>
      <w:proofErr w:type="spellEnd"/>
      <w:r>
        <w:t xml:space="preserve"> carried the burden of her </w:t>
      </w:r>
      <w:r w:rsidRPr="00D91DC2">
        <w:rPr>
          <w:noProof/>
        </w:rPr>
        <w:t>people</w:t>
      </w:r>
      <w:r w:rsidR="00D91DC2">
        <w:rPr>
          <w:noProof/>
        </w:rPr>
        <w:t>,</w:t>
      </w:r>
      <w:r>
        <w:t xml:space="preserve"> and </w:t>
      </w:r>
      <w:proofErr w:type="spellStart"/>
      <w:r>
        <w:t>Ornage</w:t>
      </w:r>
      <w:proofErr w:type="spellEnd"/>
      <w:r>
        <w:t xml:space="preserve"> carried the responsibility </w:t>
      </w:r>
      <w:r w:rsidR="00AA15B5">
        <w:t>for</w:t>
      </w:r>
      <w:r>
        <w:t xml:space="preserve"> what he and his father had done.</w:t>
      </w:r>
    </w:p>
    <w:p w14:paraId="2C553719" w14:textId="742FB70F" w:rsidR="009E7BD1" w:rsidRDefault="009E7BD1" w:rsidP="009E7BD1">
      <w:r>
        <w:t xml:space="preserve">It seemed that, at every point where they stopped, </w:t>
      </w:r>
      <w:proofErr w:type="spellStart"/>
      <w:r>
        <w:t>Ellig</w:t>
      </w:r>
      <w:proofErr w:type="spellEnd"/>
      <w:r>
        <w:t xml:space="preserve"> knew </w:t>
      </w:r>
      <w:proofErr w:type="gramStart"/>
      <w:r>
        <w:t>someone</w:t>
      </w:r>
      <w:proofErr w:type="gramEnd"/>
      <w:r>
        <w:t xml:space="preserve"> or someone sought him out. He was getting periodic updates on what was happening around the </w:t>
      </w:r>
      <w:r w:rsidR="004913DF">
        <w:t>capit</w:t>
      </w:r>
      <w:r w:rsidR="00AA15B5">
        <w:t>a</w:t>
      </w:r>
      <w:r w:rsidR="004913DF">
        <w:t>l</w:t>
      </w:r>
      <w:r>
        <w:t xml:space="preserve"> and elsewhere. He was constantly taking notes and passing information from one contact to another. He </w:t>
      </w:r>
      <w:r w:rsidR="00AA15B5">
        <w:t>also sent</w:t>
      </w:r>
      <w:r>
        <w:t xml:space="preserve"> word to the other cities and </w:t>
      </w:r>
      <w:proofErr w:type="spellStart"/>
      <w:r>
        <w:t>Newsource</w:t>
      </w:r>
      <w:proofErr w:type="spellEnd"/>
      <w:r>
        <w:t xml:space="preserve"> locations </w:t>
      </w:r>
      <w:r w:rsidR="00AA15B5">
        <w:t xml:space="preserve">about </w:t>
      </w:r>
      <w:r>
        <w:t>what he knew and how they could use their local facilities to communicate with the population.</w:t>
      </w:r>
    </w:p>
    <w:p w14:paraId="5C2F8131" w14:textId="658EB57B" w:rsidR="009E7BD1" w:rsidRDefault="009E7BD1" w:rsidP="009E7BD1">
      <w:r>
        <w:t xml:space="preserve">After the first day of travel, </w:t>
      </w:r>
      <w:proofErr w:type="spellStart"/>
      <w:r>
        <w:t>Ellig</w:t>
      </w:r>
      <w:proofErr w:type="spellEnd"/>
      <w:r>
        <w:t xml:space="preserve"> approached </w:t>
      </w:r>
      <w:proofErr w:type="spellStart"/>
      <w:r>
        <w:t>Ornage</w:t>
      </w:r>
      <w:proofErr w:type="spellEnd"/>
      <w:r>
        <w:t xml:space="preserve"> and </w:t>
      </w:r>
      <w:proofErr w:type="spellStart"/>
      <w:r>
        <w:t>Sonyata</w:t>
      </w:r>
      <w:proofErr w:type="spellEnd"/>
      <w:r>
        <w:t xml:space="preserve"> and asked them to speak into his portable recording device. He would arrange for it to be copied and sent to each of the </w:t>
      </w:r>
      <w:proofErr w:type="spellStart"/>
      <w:r>
        <w:t>Newsource</w:t>
      </w:r>
      <w:proofErr w:type="spellEnd"/>
      <w:r>
        <w:t xml:space="preserve"> facilities for broadcast to the residents. </w:t>
      </w:r>
      <w:proofErr w:type="spellStart"/>
      <w:r>
        <w:t>Ellig</w:t>
      </w:r>
      <w:proofErr w:type="spellEnd"/>
      <w:r>
        <w:t xml:space="preserve"> said that it would soothe everyone to hear words from the daughter of the Orb. </w:t>
      </w:r>
      <w:proofErr w:type="spellStart"/>
      <w:r>
        <w:t>Sonyata</w:t>
      </w:r>
      <w:proofErr w:type="spellEnd"/>
      <w:r>
        <w:t xml:space="preserve"> was uncomfortable in that role without her </w:t>
      </w:r>
      <w:proofErr w:type="gramStart"/>
      <w:r>
        <w:t>Mother</w:t>
      </w:r>
      <w:proofErr w:type="gramEnd"/>
      <w:r>
        <w:t xml:space="preserve">, but </w:t>
      </w:r>
      <w:proofErr w:type="spellStart"/>
      <w:r>
        <w:t>Ellig</w:t>
      </w:r>
      <w:proofErr w:type="spellEnd"/>
      <w:r>
        <w:t xml:space="preserve"> reminded her that all of Varo was familiar with her</w:t>
      </w:r>
      <w:r w:rsidR="00AA15B5">
        <w:t>,</w:t>
      </w:r>
      <w:r>
        <w:t xml:space="preserve"> and she was the best one at that time to build that relationship and help everyone.</w:t>
      </w:r>
    </w:p>
    <w:p w14:paraId="257C0DBE" w14:textId="7F62ADB5" w:rsidR="009E7BD1" w:rsidRDefault="009E7BD1" w:rsidP="009E7BD1">
      <w:proofErr w:type="spellStart"/>
      <w:r>
        <w:t>Sonyata</w:t>
      </w:r>
      <w:proofErr w:type="spellEnd"/>
      <w:r>
        <w:t xml:space="preserve"> agreed, thought for a few moments</w:t>
      </w:r>
      <w:r w:rsidR="00AA15B5">
        <w:t>,</w:t>
      </w:r>
      <w:r>
        <w:t xml:space="preserve"> then began, “May your soil always bear </w:t>
      </w:r>
      <w:proofErr w:type="spellStart"/>
      <w:r>
        <w:t>Jabom</w:t>
      </w:r>
      <w:proofErr w:type="spellEnd"/>
      <w:r>
        <w:t>. We, the people of Varo</w:t>
      </w:r>
      <w:r w:rsidR="00AA15B5">
        <w:t>,</w:t>
      </w:r>
      <w:r>
        <w:t xml:space="preserve"> have been invaded by creatures that are apparently from our twin world. They have violated our soil and the soul of Varo. We must be strong, remain in our residences, care for our young and prepare for tomorrow. Many of you witnessed the murder of my father</w:t>
      </w:r>
      <w:r w:rsidR="00AA15B5">
        <w:t>,</w:t>
      </w:r>
      <w:r>
        <w:t xml:space="preserve"> the Grand Leader, my </w:t>
      </w:r>
      <w:proofErr w:type="gramStart"/>
      <w:r>
        <w:t>Mother</w:t>
      </w:r>
      <w:proofErr w:type="gramEnd"/>
      <w:r>
        <w:t xml:space="preserve"> the Orb, Orto the </w:t>
      </w:r>
      <w:r w:rsidR="004913DF">
        <w:t>Capitol</w:t>
      </w:r>
      <w:r>
        <w:t xml:space="preserve"> District Leader</w:t>
      </w:r>
      <w:r w:rsidR="00AA15B5">
        <w:t>,</w:t>
      </w:r>
      <w:r>
        <w:t xml:space="preserve"> and Doctor </w:t>
      </w:r>
      <w:proofErr w:type="spellStart"/>
      <w:r>
        <w:t>Lauto</w:t>
      </w:r>
      <w:proofErr w:type="spellEnd"/>
      <w:r w:rsidR="00AA15B5">
        <w:t>,</w:t>
      </w:r>
      <w:r>
        <w:t xml:space="preserve"> the lead translator. They all died trying to establish contact with these visitors. We will deal with these events in a manner which they would be proud. We have all suffered </w:t>
      </w:r>
      <w:r w:rsidRPr="00D91DC2">
        <w:rPr>
          <w:noProof/>
        </w:rPr>
        <w:t>much</w:t>
      </w:r>
      <w:r w:rsidR="00D91DC2">
        <w:rPr>
          <w:noProof/>
        </w:rPr>
        <w:t>,</w:t>
      </w:r>
      <w:r>
        <w:t xml:space="preserve"> and we must stick together and trust that Varo will provide </w:t>
      </w:r>
      <w:r>
        <w:lastRenderedPageBreak/>
        <w:t>leadership. Please be strong and trust in Varo to protect and care for all of us.”</w:t>
      </w:r>
    </w:p>
    <w:p w14:paraId="2327FCCE" w14:textId="07AEEABA" w:rsidR="009E7BD1" w:rsidRDefault="009E7BD1" w:rsidP="009E7BD1">
      <w:proofErr w:type="spellStart"/>
      <w:r>
        <w:t>Ornage</w:t>
      </w:r>
      <w:proofErr w:type="spellEnd"/>
      <w:r>
        <w:t xml:space="preserve"> then spoke into the device, “The people of Varo are strong. Our leaders are working to prepare our defense and tell us how to deal with these invaders. We are moving towards the location where the leadership will confer and develop their plans. </w:t>
      </w:r>
      <w:proofErr w:type="spellStart"/>
      <w:r>
        <w:t>Sonyata</w:t>
      </w:r>
      <w:proofErr w:type="spellEnd"/>
      <w:r>
        <w:t xml:space="preserve"> and I will pass that information to all of Varo.”</w:t>
      </w:r>
    </w:p>
    <w:p w14:paraId="501A28F3" w14:textId="3EFDC74F" w:rsidR="009E7BD1" w:rsidRDefault="009E7BD1" w:rsidP="009E7BD1">
      <w:proofErr w:type="spellStart"/>
      <w:r>
        <w:t>Ellig</w:t>
      </w:r>
      <w:proofErr w:type="spellEnd"/>
      <w:r>
        <w:t xml:space="preserve"> then arranged for the messages to be passed to each </w:t>
      </w:r>
      <w:r w:rsidR="00AA15B5">
        <w:t>city</w:t>
      </w:r>
      <w:r>
        <w:t xml:space="preserve"> for transmission to their local populations.</w:t>
      </w:r>
    </w:p>
    <w:p w14:paraId="16A1E25F" w14:textId="77777777" w:rsidR="009E7BD1" w:rsidRDefault="009E7BD1" w:rsidP="006F311C">
      <w:pPr>
        <w:pStyle w:val="Chapter"/>
      </w:pPr>
      <w:bookmarkStart w:id="18" w:name="_Toc466466912"/>
      <w:r>
        <w:lastRenderedPageBreak/>
        <w:t>12-The Aftermath</w:t>
      </w:r>
      <w:bookmarkEnd w:id="18"/>
    </w:p>
    <w:p w14:paraId="5B762629" w14:textId="1BAEF9E2" w:rsidR="009E7BD1" w:rsidRDefault="009E7BD1" w:rsidP="006D784A">
      <w:pPr>
        <w:pStyle w:val="FirstParagraph"/>
      </w:pPr>
      <w:r>
        <w:t>The worst day in Ilana’s life was over. The showers had ended</w:t>
      </w:r>
      <w:r w:rsidR="00AA15B5">
        <w:t>,</w:t>
      </w:r>
      <w:r>
        <w:t xml:space="preserve"> and the coolness of the evening was </w:t>
      </w:r>
      <w:r w:rsidRPr="00C74B25">
        <w:rPr>
          <w:noProof/>
        </w:rPr>
        <w:t>upon</w:t>
      </w:r>
      <w:r>
        <w:t xml:space="preserve"> her and her group leaders. They were still with her in the residence of their friend and soil tender, Ilrod. They had watched the invaders and their wall for the last three days. They had heard a constant din of mechanical noise but saw little activity. Now that it was becoming night, </w:t>
      </w:r>
      <w:proofErr w:type="gramStart"/>
      <w:r>
        <w:t>all of</w:t>
      </w:r>
      <w:proofErr w:type="gramEnd"/>
      <w:r>
        <w:t xml:space="preserve"> the invaders had once again returned to their structure. Ilana thought that was curious, but she couldn’t understand why they did that every night. Maybe she would understand tomorrow.</w:t>
      </w:r>
    </w:p>
    <w:p w14:paraId="5EA2CFF4" w14:textId="77777777" w:rsidR="009E7BD1" w:rsidRDefault="009E7BD1" w:rsidP="009E7BD1">
      <w:r>
        <w:t xml:space="preserve">Her thoughts went to </w:t>
      </w:r>
      <w:proofErr w:type="spellStart"/>
      <w:r>
        <w:t>Mortog</w:t>
      </w:r>
      <w:proofErr w:type="spellEnd"/>
      <w:r>
        <w:t xml:space="preserve"> in the northern ice caves. They had been able to communicate a little, but they were so busy. The families that she was responsible for always needed support. Her job only slowed down as the night approached, but it never stopped.</w:t>
      </w:r>
    </w:p>
    <w:p w14:paraId="2710B469" w14:textId="22B5071B" w:rsidR="009E7BD1" w:rsidRDefault="009E7BD1" w:rsidP="009E7BD1">
      <w:r>
        <w:t xml:space="preserve">She was lucky, </w:t>
      </w:r>
      <w:proofErr w:type="spellStart"/>
      <w:r>
        <w:t>Mortog’s</w:t>
      </w:r>
      <w:proofErr w:type="spellEnd"/>
      <w:r>
        <w:t xml:space="preserve"> sister lived only a few homes </w:t>
      </w:r>
      <w:r w:rsidRPr="00D91DC2">
        <w:rPr>
          <w:noProof/>
        </w:rPr>
        <w:t>away</w:t>
      </w:r>
      <w:r w:rsidR="00D91DC2">
        <w:rPr>
          <w:noProof/>
        </w:rPr>
        <w:t>,</w:t>
      </w:r>
      <w:r>
        <w:t xml:space="preserve"> and she was able to take care of her children. Having them with someone that she trusted made the separation almost tolerable.</w:t>
      </w:r>
    </w:p>
    <w:p w14:paraId="46E5E1C8" w14:textId="77777777" w:rsidR="009E7BD1" w:rsidRDefault="009E7BD1" w:rsidP="006F311C">
      <w:pPr>
        <w:pStyle w:val="SceneSeparator"/>
      </w:pPr>
      <w:r>
        <w:t>&gt;&gt;&gt;&gt;&gt;&gt;&gt;&gt;&gt;&gt;&gt;&gt;&gt;&gt;&gt;&gt;&gt;&gt;&gt;&gt;</w:t>
      </w:r>
    </w:p>
    <w:p w14:paraId="7C1393FD" w14:textId="63EC2DE9" w:rsidR="009E7BD1" w:rsidRDefault="009E7BD1" w:rsidP="009E7BD1">
      <w:r>
        <w:t xml:space="preserve">Molt was able to move from </w:t>
      </w:r>
      <w:proofErr w:type="spellStart"/>
      <w:r>
        <w:t>Furtar</w:t>
      </w:r>
      <w:proofErr w:type="spellEnd"/>
      <w:r>
        <w:t xml:space="preserve"> to the </w:t>
      </w:r>
      <w:r w:rsidR="004913DF">
        <w:t>capit</w:t>
      </w:r>
      <w:r w:rsidR="00AA15B5">
        <w:t>a</w:t>
      </w:r>
      <w:r w:rsidR="004913DF">
        <w:t>l</w:t>
      </w:r>
      <w:r>
        <w:t xml:space="preserve"> with ease. The transportation vehicles were </w:t>
      </w:r>
      <w:r w:rsidR="00D91DC2" w:rsidRPr="00D91DC2">
        <w:rPr>
          <w:noProof/>
        </w:rPr>
        <w:t>empty</w:t>
      </w:r>
      <w:r w:rsidR="00D91DC2">
        <w:rPr>
          <w:noProof/>
        </w:rPr>
        <w:t xml:space="preserve">. </w:t>
      </w:r>
      <w:r w:rsidR="00D91DC2" w:rsidRPr="00D91DC2">
        <w:rPr>
          <w:noProof/>
        </w:rPr>
        <w:t>A</w:t>
      </w:r>
      <w:r w:rsidRPr="00D91DC2">
        <w:rPr>
          <w:noProof/>
        </w:rPr>
        <w:t>pparently</w:t>
      </w:r>
      <w:r w:rsidR="00D91DC2">
        <w:rPr>
          <w:noProof/>
        </w:rPr>
        <w:t>,</w:t>
      </w:r>
      <w:r>
        <w:t xml:space="preserve"> most residents were staying in their homes</w:t>
      </w:r>
      <w:r w:rsidR="00AA15B5">
        <w:t>,</w:t>
      </w:r>
      <w:r>
        <w:t xml:space="preserve"> and Molt could understand why. His team </w:t>
      </w:r>
      <w:r w:rsidRPr="00D91DC2">
        <w:rPr>
          <w:noProof/>
        </w:rPr>
        <w:t>w</w:t>
      </w:r>
      <w:r w:rsidR="00D91DC2">
        <w:rPr>
          <w:noProof/>
        </w:rPr>
        <w:t>as</w:t>
      </w:r>
      <w:r>
        <w:t xml:space="preserve"> all </w:t>
      </w:r>
      <w:r w:rsidRPr="00D91DC2">
        <w:rPr>
          <w:noProof/>
        </w:rPr>
        <w:t>resting</w:t>
      </w:r>
      <w:r w:rsidR="00D91DC2">
        <w:rPr>
          <w:noProof/>
        </w:rPr>
        <w:t>,</w:t>
      </w:r>
      <w:r>
        <w:t xml:space="preserve"> and they had hidden their defensive tools so no one would ask questions. He knew from the broadcast where the first landing </w:t>
      </w:r>
      <w:r>
        <w:lastRenderedPageBreak/>
        <w:t xml:space="preserve">occurred, so he was headed towards that location. The transportation vehicle would get him within a couple thousand arms of where he wanted to be. That would be </w:t>
      </w:r>
      <w:r w:rsidRPr="00D91DC2">
        <w:rPr>
          <w:noProof/>
        </w:rPr>
        <w:t>adequate</w:t>
      </w:r>
      <w:r w:rsidR="00D91DC2">
        <w:rPr>
          <w:noProof/>
        </w:rPr>
        <w:t>,</w:t>
      </w:r>
      <w:r>
        <w:t xml:space="preserve"> and he and his team could walk the rest of the way.</w:t>
      </w:r>
    </w:p>
    <w:p w14:paraId="1621450D" w14:textId="0542D756" w:rsidR="009E7BD1" w:rsidRDefault="009E7BD1" w:rsidP="009E7BD1">
      <w:r>
        <w:t xml:space="preserve">The transportation vehicle came to a halt in the </w:t>
      </w:r>
      <w:r w:rsidR="004913DF">
        <w:t>capit</w:t>
      </w:r>
      <w:r w:rsidR="00AA15B5">
        <w:t>a</w:t>
      </w:r>
      <w:r w:rsidR="004913DF">
        <w:t>l</w:t>
      </w:r>
      <w:r w:rsidR="00AA15B5">
        <w:t>,</w:t>
      </w:r>
      <w:r>
        <w:t xml:space="preserve"> and Molt and his team unloaded their supplies and exited onto a dimly lit street. It was towards the end of the </w:t>
      </w:r>
      <w:r w:rsidRPr="00D91DC2">
        <w:rPr>
          <w:noProof/>
        </w:rPr>
        <w:t>night</w:t>
      </w:r>
      <w:r w:rsidR="00D91DC2">
        <w:rPr>
          <w:noProof/>
        </w:rPr>
        <w:t>,</w:t>
      </w:r>
      <w:r>
        <w:t xml:space="preserve"> and he expected the sun to begin a new day in a short time. H</w:t>
      </w:r>
      <w:r w:rsidR="00DF4FD6">
        <w:t>owever, h</w:t>
      </w:r>
      <w:r>
        <w:t>e felt that he had enough time to get to the landing location before the showers came</w:t>
      </w:r>
      <w:r w:rsidR="00AA15B5">
        <w:t>,</w:t>
      </w:r>
      <w:r>
        <w:t xml:space="preserve"> and ultimately the sun rose. He hoped that was true because he wanted some time to get located and set up before </w:t>
      </w:r>
      <w:r w:rsidR="00AA15B5">
        <w:t>being</w:t>
      </w:r>
      <w:r>
        <w:t xml:space="preserve"> too obvious.</w:t>
      </w:r>
    </w:p>
    <w:p w14:paraId="1562CC2E" w14:textId="20AECB62" w:rsidR="009E7BD1" w:rsidRDefault="009E7BD1" w:rsidP="009E7BD1">
      <w:r>
        <w:t xml:space="preserve">As Molt approached the landing site, the showers </w:t>
      </w:r>
      <w:r w:rsidRPr="00D91DC2">
        <w:rPr>
          <w:noProof/>
        </w:rPr>
        <w:t>ended</w:t>
      </w:r>
      <w:r w:rsidR="00D91DC2">
        <w:rPr>
          <w:noProof/>
        </w:rPr>
        <w:t>,</w:t>
      </w:r>
      <w:r>
        <w:t xml:space="preserve"> and he slowed his pace</w:t>
      </w:r>
      <w:r w:rsidR="00AA15B5">
        <w:t>,</w:t>
      </w:r>
      <w:r>
        <w:t xml:space="preserve"> trying to find a place where he could observe the landing site and still be under good cover. </w:t>
      </w:r>
      <w:r w:rsidR="00DF4FD6">
        <w:t>Finally, h</w:t>
      </w:r>
      <w:r>
        <w:t>e approached a home that fit his needs</w:t>
      </w:r>
      <w:r w:rsidR="00AA15B5">
        <w:t>,</w:t>
      </w:r>
      <w:r>
        <w:t xml:space="preserve"> and to his surprise</w:t>
      </w:r>
      <w:r w:rsidR="00AA15B5">
        <w:t>,</w:t>
      </w:r>
      <w:r>
        <w:t xml:space="preserve"> the door </w:t>
      </w:r>
      <w:r w:rsidRPr="00D91DC2">
        <w:rPr>
          <w:noProof/>
        </w:rPr>
        <w:t>opened</w:t>
      </w:r>
      <w:r w:rsidR="00D91DC2">
        <w:rPr>
          <w:noProof/>
        </w:rPr>
        <w:t>,</w:t>
      </w:r>
      <w:r>
        <w:t xml:space="preserve"> and he was welcomed. </w:t>
      </w:r>
    </w:p>
    <w:p w14:paraId="0A3FCCFE" w14:textId="4771EC63" w:rsidR="009E7BD1" w:rsidRDefault="009E7BD1" w:rsidP="009E7BD1">
      <w:r>
        <w:t>Ilana introduced herself, “I am Ilana</w:t>
      </w:r>
      <w:r w:rsidR="00AA15B5">
        <w:t>,</w:t>
      </w:r>
      <w:r>
        <w:t xml:space="preserve"> and I am the sector leader. These others are my group leaders. I witnessed the landing three days </w:t>
      </w:r>
      <w:r w:rsidRPr="00D91DC2">
        <w:rPr>
          <w:noProof/>
        </w:rPr>
        <w:t>ago</w:t>
      </w:r>
      <w:r w:rsidR="00D91DC2">
        <w:rPr>
          <w:noProof/>
        </w:rPr>
        <w:t>,</w:t>
      </w:r>
      <w:r>
        <w:t xml:space="preserve"> and I also witnessed the horrific results of our first meeting. Are you here to help us?”</w:t>
      </w:r>
    </w:p>
    <w:p w14:paraId="4CA7DC4D" w14:textId="77777777" w:rsidR="009E7BD1" w:rsidRDefault="009E7BD1" w:rsidP="009E7BD1">
      <w:r>
        <w:t xml:space="preserve">Molt was shocked and slowly responded, “I don’t know if I can help, but we encountered other aliens in </w:t>
      </w:r>
      <w:proofErr w:type="spellStart"/>
      <w:r>
        <w:t>Furtar</w:t>
      </w:r>
      <w:proofErr w:type="spellEnd"/>
      <w:r>
        <w:t xml:space="preserve"> and fought with them. I was helping </w:t>
      </w:r>
      <w:proofErr w:type="spellStart"/>
      <w:r>
        <w:t>Erom</w:t>
      </w:r>
      <w:proofErr w:type="spellEnd"/>
      <w:r>
        <w:t xml:space="preserve"> build defensive tools in case we needed them, and, unfortunately, we were right. The aliens attacked our </w:t>
      </w:r>
      <w:r w:rsidRPr="00D91DC2">
        <w:rPr>
          <w:noProof/>
        </w:rPr>
        <w:t>location</w:t>
      </w:r>
      <w:r w:rsidR="00D91DC2">
        <w:rPr>
          <w:noProof/>
        </w:rPr>
        <w:t>,</w:t>
      </w:r>
      <w:r>
        <w:t xml:space="preserve"> and we fought them. Then I escaped. I came here to watch them and report what I see to </w:t>
      </w:r>
      <w:proofErr w:type="spellStart"/>
      <w:r>
        <w:t>Erom</w:t>
      </w:r>
      <w:proofErr w:type="spellEnd"/>
      <w:r>
        <w:t xml:space="preserve"> in the northern caves.”</w:t>
      </w:r>
    </w:p>
    <w:p w14:paraId="5EBB605F" w14:textId="368FD6CF" w:rsidR="009E7BD1" w:rsidRDefault="009E7BD1" w:rsidP="009E7BD1">
      <w:r>
        <w:t xml:space="preserve">“My life partner, </w:t>
      </w:r>
      <w:proofErr w:type="spellStart"/>
      <w:r>
        <w:t>Mortog</w:t>
      </w:r>
      <w:proofErr w:type="spellEnd"/>
      <w:r w:rsidR="00AA15B5">
        <w:t>,</w:t>
      </w:r>
      <w:r>
        <w:t xml:space="preserve"> was asked by our local soil tender, Ilrod</w:t>
      </w:r>
      <w:r w:rsidR="00AA15B5">
        <w:t>,</w:t>
      </w:r>
      <w:r>
        <w:t xml:space="preserve"> to go to the ice caves to protect them. He is there </w:t>
      </w:r>
      <w:r w:rsidRPr="00D91DC2">
        <w:rPr>
          <w:noProof/>
        </w:rPr>
        <w:t>now</w:t>
      </w:r>
      <w:r w:rsidR="00D91DC2">
        <w:rPr>
          <w:noProof/>
        </w:rPr>
        <w:t>,</w:t>
      </w:r>
      <w:r>
        <w:t xml:space="preserve"> and I wish that he </w:t>
      </w:r>
      <w:proofErr w:type="gramStart"/>
      <w:r>
        <w:t>was</w:t>
      </w:r>
      <w:proofErr w:type="gramEnd"/>
      <w:r>
        <w:t xml:space="preserve"> here instead. This home belonged to Ilrod, but, unfortunately, he is with the soil. After that terrible event at the wall, Ilrod went to the bodies </w:t>
      </w:r>
      <w:r>
        <w:lastRenderedPageBreak/>
        <w:t xml:space="preserve">to bury </w:t>
      </w:r>
      <w:r w:rsidRPr="00D91DC2">
        <w:rPr>
          <w:noProof/>
        </w:rPr>
        <w:t>them</w:t>
      </w:r>
      <w:r w:rsidR="00D91DC2">
        <w:rPr>
          <w:noProof/>
        </w:rPr>
        <w:t>,</w:t>
      </w:r>
      <w:r>
        <w:t xml:space="preserve"> and he was also killed. It was so terrible, none of us could imagine why they would do that to us. I feel so bad</w:t>
      </w:r>
      <w:r w:rsidR="00AA15B5">
        <w:t>;</w:t>
      </w:r>
      <w:r>
        <w:t xml:space="preserve"> I saw </w:t>
      </w:r>
      <w:proofErr w:type="spellStart"/>
      <w:r>
        <w:t>Sonyata</w:t>
      </w:r>
      <w:proofErr w:type="spellEnd"/>
      <w:r>
        <w:t xml:space="preserve"> lose her mother and father.”</w:t>
      </w:r>
    </w:p>
    <w:p w14:paraId="556CF3A7" w14:textId="2DD4A804" w:rsidR="009E7BD1" w:rsidRDefault="009E7BD1" w:rsidP="009E7BD1">
      <w:r>
        <w:t xml:space="preserve">After Ilrod </w:t>
      </w:r>
      <w:r w:rsidR="00C74B25">
        <w:t xml:space="preserve">had </w:t>
      </w:r>
      <w:r w:rsidRPr="00C74B25">
        <w:rPr>
          <w:noProof/>
        </w:rPr>
        <w:t>lost</w:t>
      </w:r>
      <w:r>
        <w:t xml:space="preserve"> his life, one of our planes was flying over the alien craft to observe them, and it was shot out of the sky by a powerful tool on top of their craft. Our plane crashed near their craft. </w:t>
      </w:r>
      <w:proofErr w:type="spellStart"/>
      <w:r>
        <w:t>Ornage</w:t>
      </w:r>
      <w:proofErr w:type="spellEnd"/>
      <w:r>
        <w:t xml:space="preserve"> went out at night to retrieve their bodies, but the invaders had removed all of them.  They disposed of them </w:t>
      </w:r>
      <w:r w:rsidR="00AA15B5">
        <w:t>somehow</w:t>
      </w:r>
      <w:r w:rsidR="00D91DC2">
        <w:rPr>
          <w:noProof/>
        </w:rPr>
        <w:t>,</w:t>
      </w:r>
      <w:r>
        <w:t xml:space="preserve"> and we </w:t>
      </w:r>
      <w:proofErr w:type="gramStart"/>
      <w:r>
        <w:t>weren't able to</w:t>
      </w:r>
      <w:proofErr w:type="gramEnd"/>
      <w:r>
        <w:t xml:space="preserve"> return them to the soil.</w:t>
      </w:r>
    </w:p>
    <w:p w14:paraId="4FCC3106" w14:textId="3E74E74D" w:rsidR="009E7BD1" w:rsidRDefault="009E7BD1" w:rsidP="009E7BD1">
      <w:r>
        <w:t xml:space="preserve">Molt could only imagine what that terrible event was like to witness and said, “I saw it all happen on the broadcast. </w:t>
      </w:r>
      <w:proofErr w:type="spellStart"/>
      <w:r>
        <w:t>Erom</w:t>
      </w:r>
      <w:proofErr w:type="spellEnd"/>
      <w:r>
        <w:t xml:space="preserve"> suspected that something bad would happen</w:t>
      </w:r>
      <w:r w:rsidR="00AA15B5">
        <w:t>,</w:t>
      </w:r>
      <w:r>
        <w:t xml:space="preserve"> and we were building defensive tools in </w:t>
      </w:r>
      <w:proofErr w:type="spellStart"/>
      <w:r>
        <w:t>Furtar</w:t>
      </w:r>
      <w:proofErr w:type="spellEnd"/>
      <w:r>
        <w:t>. The Ora found out somehow</w:t>
      </w:r>
      <w:r w:rsidR="00AA15B5">
        <w:t>,</w:t>
      </w:r>
      <w:r>
        <w:t xml:space="preserve"> and they attacked our facility. Many </w:t>
      </w:r>
      <w:proofErr w:type="spellStart"/>
      <w:r>
        <w:t>Raog</w:t>
      </w:r>
      <w:proofErr w:type="spellEnd"/>
      <w:r>
        <w:t xml:space="preserve"> lost their </w:t>
      </w:r>
      <w:r w:rsidRPr="00D91DC2">
        <w:rPr>
          <w:noProof/>
        </w:rPr>
        <w:t>lives</w:t>
      </w:r>
      <w:r w:rsidR="00D91DC2">
        <w:rPr>
          <w:noProof/>
        </w:rPr>
        <w:t>,</w:t>
      </w:r>
      <w:r>
        <w:t xml:space="preserve"> and we killed many of the Ora.”</w:t>
      </w:r>
    </w:p>
    <w:p w14:paraId="67818779" w14:textId="77777777" w:rsidR="009E7BD1" w:rsidRDefault="009E7BD1" w:rsidP="009E7BD1">
      <w:r>
        <w:t xml:space="preserve">“When </w:t>
      </w:r>
      <w:proofErr w:type="spellStart"/>
      <w:r>
        <w:t>Ornage</w:t>
      </w:r>
      <w:proofErr w:type="spellEnd"/>
      <w:r>
        <w:t xml:space="preserve"> and </w:t>
      </w:r>
      <w:proofErr w:type="spellStart"/>
      <w:r>
        <w:t>Sonyata</w:t>
      </w:r>
      <w:proofErr w:type="spellEnd"/>
      <w:r>
        <w:t xml:space="preserve"> left after the attack, they asked me to remain here and watch and report what I see. I propose that we can work together?” Ilana offered.</w:t>
      </w:r>
    </w:p>
    <w:p w14:paraId="6F37140E" w14:textId="3604482B" w:rsidR="009E7BD1" w:rsidRDefault="009E7BD1" w:rsidP="009E7BD1">
      <w:r>
        <w:t xml:space="preserve">Molt agreed </w:t>
      </w:r>
      <w:r w:rsidRPr="00D91DC2">
        <w:rPr>
          <w:noProof/>
        </w:rPr>
        <w:t>immediately</w:t>
      </w:r>
      <w:r w:rsidR="00D91DC2">
        <w:rPr>
          <w:noProof/>
        </w:rPr>
        <w:t>,</w:t>
      </w:r>
      <w:r>
        <w:t xml:space="preserve"> and </w:t>
      </w:r>
      <w:proofErr w:type="gramStart"/>
      <w:r>
        <w:t>both of them</w:t>
      </w:r>
      <w:proofErr w:type="gramEnd"/>
      <w:r>
        <w:t xml:space="preserve"> walked to the window to look at their assailants. The sun was </w:t>
      </w:r>
      <w:r w:rsidRPr="00D91DC2">
        <w:rPr>
          <w:noProof/>
        </w:rPr>
        <w:t>rising</w:t>
      </w:r>
      <w:r w:rsidR="00D91DC2">
        <w:rPr>
          <w:noProof/>
        </w:rPr>
        <w:t>,</w:t>
      </w:r>
      <w:r>
        <w:t xml:space="preserve"> and they heard a rapid increase in mechanical sound. After a few hours, the opening in the wall </w:t>
      </w:r>
      <w:r w:rsidRPr="00D91DC2">
        <w:rPr>
          <w:noProof/>
        </w:rPr>
        <w:t>moved</w:t>
      </w:r>
      <w:r w:rsidR="00D91DC2">
        <w:rPr>
          <w:noProof/>
        </w:rPr>
        <w:t>,</w:t>
      </w:r>
      <w:r>
        <w:t xml:space="preserve"> and a large machine drove out</w:t>
      </w:r>
      <w:r w:rsidR="00AA15B5">
        <w:t>,</w:t>
      </w:r>
      <w:r>
        <w:t xml:space="preserve"> followed by two Ora with bright body coverings, redhead coverings</w:t>
      </w:r>
      <w:r w:rsidR="00AA15B5">
        <w:t>,</w:t>
      </w:r>
      <w:r>
        <w:t xml:space="preserve"> and carrying defensive tools. As they watched</w:t>
      </w:r>
      <w:r w:rsidR="00AA15B5">
        <w:t>,</w:t>
      </w:r>
      <w:r>
        <w:t xml:space="preserve"> other machines moved out, followed by other Ora with defensive tools. Molt and Ilana both gasped</w:t>
      </w:r>
      <w:r w:rsidR="00AA15B5">
        <w:t>;</w:t>
      </w:r>
      <w:r>
        <w:t xml:space="preserve"> they saw how the machines scared the soil. The </w:t>
      </w:r>
      <w:proofErr w:type="spellStart"/>
      <w:r>
        <w:t>Jabom</w:t>
      </w:r>
      <w:proofErr w:type="spellEnd"/>
      <w:r>
        <w:t xml:space="preserve"> was ground up, and the soil surface was broken. That violation of the </w:t>
      </w:r>
      <w:r w:rsidRPr="00C544E3">
        <w:rPr>
          <w:noProof/>
        </w:rPr>
        <w:t>soil</w:t>
      </w:r>
      <w:r>
        <w:t xml:space="preserve"> </w:t>
      </w:r>
      <w:r w:rsidRPr="00C74B25">
        <w:rPr>
          <w:noProof/>
        </w:rPr>
        <w:t>pained</w:t>
      </w:r>
      <w:r>
        <w:t xml:space="preserve"> </w:t>
      </w:r>
      <w:r w:rsidRPr="00D91DC2">
        <w:rPr>
          <w:noProof/>
        </w:rPr>
        <w:t>them</w:t>
      </w:r>
      <w:r w:rsidR="00D91DC2">
        <w:rPr>
          <w:noProof/>
        </w:rPr>
        <w:t>,</w:t>
      </w:r>
      <w:r>
        <w:t xml:space="preserve"> and they feared for the people of Varo.</w:t>
      </w:r>
    </w:p>
    <w:p w14:paraId="2F095AE4" w14:textId="2524E0AB" w:rsidR="009E7BD1" w:rsidRDefault="009E7BD1" w:rsidP="009E7BD1">
      <w:r>
        <w:t xml:space="preserve">To the </w:t>
      </w:r>
      <w:proofErr w:type="spellStart"/>
      <w:r>
        <w:t>Raog</w:t>
      </w:r>
      <w:proofErr w:type="spellEnd"/>
      <w:r>
        <w:t xml:space="preserve">, the soil was part of Varo, as they were also. A violation of the soil was a direct violation of Varo. </w:t>
      </w:r>
      <w:proofErr w:type="spellStart"/>
      <w:r>
        <w:t>Jabom</w:t>
      </w:r>
      <w:proofErr w:type="spellEnd"/>
      <w:r>
        <w:t xml:space="preserve"> was a gift to them from the </w:t>
      </w:r>
      <w:r w:rsidRPr="00D91DC2">
        <w:rPr>
          <w:noProof/>
        </w:rPr>
        <w:t>soil</w:t>
      </w:r>
      <w:r w:rsidR="00D91DC2">
        <w:rPr>
          <w:noProof/>
        </w:rPr>
        <w:t>,</w:t>
      </w:r>
      <w:r>
        <w:t xml:space="preserve"> and they worked it by hand </w:t>
      </w:r>
      <w:r>
        <w:lastRenderedPageBreak/>
        <w:t>and nurtured each plant. Using giant mechanical monsters was not their way</w:t>
      </w:r>
      <w:r w:rsidR="00AA15B5">
        <w:t>;</w:t>
      </w:r>
      <w:r>
        <w:t xml:space="preserve"> it was impersonal and would separate them from the soil. Watching giant mechanical monsters disturb their soil was almost as painful as watching their leaders murdered. Ilana and Molt, along with the others in the room, stood and watched for a long time</w:t>
      </w:r>
      <w:r w:rsidR="00AA15B5">
        <w:t>,</w:t>
      </w:r>
      <w:r>
        <w:t xml:space="preserve"> not knowing what to do or how to react to that invasion of their planet, their soil, their </w:t>
      </w:r>
      <w:r w:rsidRPr="00C544E3">
        <w:rPr>
          <w:noProof/>
        </w:rPr>
        <w:t>soul</w:t>
      </w:r>
      <w:r w:rsidR="00C544E3">
        <w:rPr>
          <w:noProof/>
        </w:rPr>
        <w:t>,</w:t>
      </w:r>
      <w:r>
        <w:t xml:space="preserve"> and their world.</w:t>
      </w:r>
    </w:p>
    <w:p w14:paraId="14F0B5C5" w14:textId="77777777" w:rsidR="009E7BD1" w:rsidRDefault="009E7BD1" w:rsidP="006F311C">
      <w:pPr>
        <w:pStyle w:val="SceneSeparator"/>
      </w:pPr>
      <w:r>
        <w:t>&gt;&gt;&gt;&gt;&gt;&gt;&gt;&gt;&gt;&gt;&gt;&gt;&gt;&gt;&gt;&gt;&gt;&gt;&gt;&gt;</w:t>
      </w:r>
    </w:p>
    <w:p w14:paraId="717A1158" w14:textId="03BDCD4E" w:rsidR="009E7BD1" w:rsidRDefault="009E7BD1" w:rsidP="009E7BD1">
      <w:proofErr w:type="spellStart"/>
      <w:r>
        <w:t>Erom</w:t>
      </w:r>
      <w:proofErr w:type="spellEnd"/>
      <w:r>
        <w:t xml:space="preserve"> arrived at the ice caves after a long day and night of travel. When he arrived, he wasn’t sure what he would find, but he was hopeful. As the transport vehicle came to rest, he was recognized and besieged by inquisitive defenders. They’re all starved for news and comfort from a leader. He did his best to answer their questions while </w:t>
      </w:r>
      <w:r w:rsidR="00512886">
        <w:t>looking around and hoping</w:t>
      </w:r>
      <w:r>
        <w:t xml:space="preserve"> to find someone leading the group. Finally, a man emerged whom he recognized as a leader. </w:t>
      </w:r>
      <w:proofErr w:type="spellStart"/>
      <w:r>
        <w:t>Mortog</w:t>
      </w:r>
      <w:proofErr w:type="spellEnd"/>
      <w:r>
        <w:t xml:space="preserve"> approached </w:t>
      </w:r>
      <w:r w:rsidRPr="00C544E3">
        <w:rPr>
          <w:noProof/>
        </w:rPr>
        <w:t>Erom</w:t>
      </w:r>
      <w:r w:rsidR="00C544E3">
        <w:rPr>
          <w:noProof/>
        </w:rPr>
        <w:t>,</w:t>
      </w:r>
      <w:r>
        <w:t xml:space="preserve"> and they began coordinating.</w:t>
      </w:r>
    </w:p>
    <w:p w14:paraId="72F84172" w14:textId="346AF4B2" w:rsidR="009E7BD1" w:rsidRDefault="009E7BD1" w:rsidP="009E7BD1">
      <w:r>
        <w:t>“</w:t>
      </w:r>
      <w:proofErr w:type="gramStart"/>
      <w:r>
        <w:t>Leader,</w:t>
      </w:r>
      <w:proofErr w:type="gramEnd"/>
      <w:r>
        <w:t xml:space="preserve"> may your soil always bear </w:t>
      </w:r>
      <w:proofErr w:type="spellStart"/>
      <w:r>
        <w:t>Jabom</w:t>
      </w:r>
      <w:proofErr w:type="spellEnd"/>
      <w:r>
        <w:t xml:space="preserve">. My name is </w:t>
      </w:r>
      <w:r w:rsidRPr="00C544E3">
        <w:rPr>
          <w:noProof/>
        </w:rPr>
        <w:t>Mortog</w:t>
      </w:r>
      <w:r w:rsidR="00C544E3">
        <w:rPr>
          <w:noProof/>
        </w:rPr>
        <w:t>,</w:t>
      </w:r>
      <w:r>
        <w:t xml:space="preserve"> and I have been organizing these men and preparing to defend the </w:t>
      </w:r>
      <w:proofErr w:type="spellStart"/>
      <w:r>
        <w:t>Jabom</w:t>
      </w:r>
      <w:proofErr w:type="spellEnd"/>
      <w:r>
        <w:t xml:space="preserve"> in the caves. Allow me to show you around,” </w:t>
      </w:r>
      <w:proofErr w:type="spellStart"/>
      <w:r>
        <w:t>Mortog</w:t>
      </w:r>
      <w:proofErr w:type="spellEnd"/>
      <w:r>
        <w:t xml:space="preserve"> said </w:t>
      </w:r>
      <w:r w:rsidR="00AA15B5">
        <w:t>formally</w:t>
      </w:r>
      <w:r>
        <w:t>.</w:t>
      </w:r>
    </w:p>
    <w:p w14:paraId="38F3A295" w14:textId="7D446DA6" w:rsidR="009E7BD1" w:rsidRDefault="009E7BD1" w:rsidP="009E7BD1">
      <w:r>
        <w:t>“And may yours</w:t>
      </w:r>
      <w:r w:rsidR="00AA15B5">
        <w:t>,</w:t>
      </w:r>
      <w:r>
        <w:t xml:space="preserve">” </w:t>
      </w:r>
      <w:proofErr w:type="spellStart"/>
      <w:r>
        <w:t>Erom</w:t>
      </w:r>
      <w:proofErr w:type="spellEnd"/>
      <w:r>
        <w:t xml:space="preserve"> responded. He was impressed by that man. </w:t>
      </w:r>
      <w:r w:rsidRPr="00C544E3">
        <w:rPr>
          <w:noProof/>
        </w:rPr>
        <w:t>Generally</w:t>
      </w:r>
      <w:r w:rsidR="00C544E3">
        <w:rPr>
          <w:noProof/>
        </w:rPr>
        <w:t>,</w:t>
      </w:r>
      <w:r>
        <w:t xml:space="preserve"> </w:t>
      </w:r>
      <w:proofErr w:type="spellStart"/>
      <w:r>
        <w:t>Raog</w:t>
      </w:r>
      <w:proofErr w:type="spellEnd"/>
      <w:r>
        <w:t xml:space="preserve"> fell into two categories those who waited to be led and those that led. His initial opinion of that man was that he was from the latter. A good man to have on his side, he thought.</w:t>
      </w:r>
    </w:p>
    <w:p w14:paraId="75B104D1" w14:textId="573F35DA" w:rsidR="009E7BD1" w:rsidRDefault="009E7BD1" w:rsidP="009E7BD1">
      <w:proofErr w:type="spellStart"/>
      <w:r>
        <w:t>Mortog</w:t>
      </w:r>
      <w:proofErr w:type="spellEnd"/>
      <w:r>
        <w:t xml:space="preserve"> took </w:t>
      </w:r>
      <w:proofErr w:type="spellStart"/>
      <w:r>
        <w:t>Erom</w:t>
      </w:r>
      <w:proofErr w:type="spellEnd"/>
      <w:r>
        <w:t xml:space="preserve"> around the ice caves and showed him where the different groups of </w:t>
      </w:r>
      <w:proofErr w:type="spellStart"/>
      <w:r>
        <w:t>Raog</w:t>
      </w:r>
      <w:proofErr w:type="spellEnd"/>
      <w:r>
        <w:t xml:space="preserve"> were housed, where </w:t>
      </w:r>
      <w:proofErr w:type="spellStart"/>
      <w:r>
        <w:lastRenderedPageBreak/>
        <w:t>Jabom</w:t>
      </w:r>
      <w:proofErr w:type="spellEnd"/>
      <w:r>
        <w:t xml:space="preserve"> was stored</w:t>
      </w:r>
      <w:r w:rsidR="00AA15B5">
        <w:t>,</w:t>
      </w:r>
      <w:r>
        <w:t xml:space="preserve"> and finally where his late</w:t>
      </w:r>
      <w:r w:rsidR="00AA15B5">
        <w:t>-</w:t>
      </w:r>
      <w:r>
        <w:t xml:space="preserve">arriving machinery and defensive tools were set up. </w:t>
      </w:r>
      <w:proofErr w:type="spellStart"/>
      <w:r>
        <w:t>Mortog</w:t>
      </w:r>
      <w:proofErr w:type="spellEnd"/>
      <w:r>
        <w:t xml:space="preserve"> still didn’t know the full meaning of how to use the defensive tools, but he had already developed a strong opinion on their need.</w:t>
      </w:r>
    </w:p>
    <w:p w14:paraId="2312CC33" w14:textId="2F01DC11" w:rsidR="009E7BD1" w:rsidRDefault="009E7BD1" w:rsidP="009E7BD1">
      <w:r>
        <w:t xml:space="preserve">This impressed </w:t>
      </w:r>
      <w:r w:rsidRPr="00C544E3">
        <w:rPr>
          <w:noProof/>
        </w:rPr>
        <w:t>Erom</w:t>
      </w:r>
      <w:r w:rsidR="00C544E3">
        <w:rPr>
          <w:noProof/>
        </w:rPr>
        <w:t>,</w:t>
      </w:r>
      <w:r>
        <w:t xml:space="preserve"> and he knew that </w:t>
      </w:r>
      <w:proofErr w:type="spellStart"/>
      <w:r>
        <w:t>Mortog</w:t>
      </w:r>
      <w:proofErr w:type="spellEnd"/>
      <w:r>
        <w:t xml:space="preserve"> would learn everything he could about the tools</w:t>
      </w:r>
      <w:r w:rsidR="00AA15B5">
        <w:t>,</w:t>
      </w:r>
      <w:r>
        <w:t xml:space="preserve"> and he could be trusted with defending the northern caves.</w:t>
      </w:r>
    </w:p>
    <w:p w14:paraId="23308730" w14:textId="71CED166" w:rsidR="009E7BD1" w:rsidRDefault="009E7BD1" w:rsidP="009E7BD1">
      <w:proofErr w:type="spellStart"/>
      <w:r>
        <w:t>Erom</w:t>
      </w:r>
      <w:proofErr w:type="spellEnd"/>
      <w:r>
        <w:t xml:space="preserve"> was already impressed with how </w:t>
      </w:r>
      <w:proofErr w:type="spellStart"/>
      <w:r>
        <w:t>Mortog</w:t>
      </w:r>
      <w:proofErr w:type="spellEnd"/>
      <w:r>
        <w:t xml:space="preserve"> had set up his defensive tool manufacturing facility. It showed an innate sense of organization and flow</w:t>
      </w:r>
      <w:r w:rsidR="00AA15B5">
        <w:t>,</w:t>
      </w:r>
      <w:r>
        <w:t xml:space="preserve"> and even </w:t>
      </w:r>
      <w:proofErr w:type="spellStart"/>
      <w:r>
        <w:t>Erom</w:t>
      </w:r>
      <w:proofErr w:type="spellEnd"/>
      <w:r>
        <w:t xml:space="preserve"> saw that production would be more efficient and faster here than in the facility he had built. The machinery was already running and creating parts. The technicians that he sent were already dirty, working</w:t>
      </w:r>
      <w:r w:rsidR="00AA15B5">
        <w:t>,</w:t>
      </w:r>
      <w:r>
        <w:t xml:space="preserve"> and assembling. There were piles of completed defensive tools and stacks of boxes containing projectiles</w:t>
      </w:r>
      <w:r w:rsidR="00AA15B5">
        <w:t>,</w:t>
      </w:r>
      <w:r>
        <w:t xml:space="preserve"> and they were growing larger as they spoke. </w:t>
      </w:r>
      <w:proofErr w:type="spellStart"/>
      <w:r>
        <w:t>Erom</w:t>
      </w:r>
      <w:proofErr w:type="spellEnd"/>
      <w:r>
        <w:t xml:space="preserve"> was impressed.</w:t>
      </w:r>
    </w:p>
    <w:p w14:paraId="17BEFAEE" w14:textId="1EBD7D72" w:rsidR="009E7BD1" w:rsidRDefault="009E7BD1" w:rsidP="009E7BD1">
      <w:r>
        <w:t>“</w:t>
      </w:r>
      <w:proofErr w:type="spellStart"/>
      <w:r>
        <w:t>Mortog</w:t>
      </w:r>
      <w:proofErr w:type="spellEnd"/>
      <w:r>
        <w:t xml:space="preserve">, you are a </w:t>
      </w:r>
      <w:r w:rsidRPr="00C544E3">
        <w:rPr>
          <w:noProof/>
        </w:rPr>
        <w:t>leader</w:t>
      </w:r>
      <w:r w:rsidR="00C544E3">
        <w:rPr>
          <w:noProof/>
        </w:rPr>
        <w:t>,</w:t>
      </w:r>
      <w:r>
        <w:t xml:space="preserve"> and you have done great things already. I’m encouraged and joyed that you are here</w:t>
      </w:r>
      <w:r w:rsidR="00AA15B5">
        <w:t>,</w:t>
      </w:r>
      <w:r>
        <w:t xml:space="preserve"> and we have sent the tool</w:t>
      </w:r>
      <w:r w:rsidR="00AA15B5">
        <w:t>-</w:t>
      </w:r>
      <w:r>
        <w:t xml:space="preserve">making </w:t>
      </w:r>
      <w:r w:rsidRPr="00C74B25">
        <w:rPr>
          <w:noProof/>
        </w:rPr>
        <w:t>ability</w:t>
      </w:r>
      <w:r>
        <w:t xml:space="preserve"> to the right place,” </w:t>
      </w:r>
      <w:proofErr w:type="spellStart"/>
      <w:r>
        <w:t>Erom</w:t>
      </w:r>
      <w:proofErr w:type="spellEnd"/>
      <w:r>
        <w:t xml:space="preserve"> said with a smile as he put his arm on </w:t>
      </w:r>
      <w:proofErr w:type="spellStart"/>
      <w:r>
        <w:t>Mortog’s</w:t>
      </w:r>
      <w:proofErr w:type="spellEnd"/>
      <w:r>
        <w:t xml:space="preserve"> shoulder.</w:t>
      </w:r>
    </w:p>
    <w:p w14:paraId="14AD42AC" w14:textId="77777777" w:rsidR="009E7BD1" w:rsidRDefault="009E7BD1" w:rsidP="009E7BD1">
      <w:proofErr w:type="spellStart"/>
      <w:r>
        <w:t>Mortog</w:t>
      </w:r>
      <w:proofErr w:type="spellEnd"/>
      <w:r>
        <w:t xml:space="preserve"> and </w:t>
      </w:r>
      <w:proofErr w:type="spellStart"/>
      <w:r>
        <w:t>Erom</w:t>
      </w:r>
      <w:proofErr w:type="spellEnd"/>
      <w:r>
        <w:t xml:space="preserve"> retired to a nourishment area to talk about defending the ice caves, increasing production, improving designs, and finding raw materials.</w:t>
      </w:r>
    </w:p>
    <w:p w14:paraId="55E37B87" w14:textId="77777777" w:rsidR="009E7BD1" w:rsidRDefault="009E7BD1" w:rsidP="006F311C">
      <w:pPr>
        <w:pStyle w:val="SceneSeparator"/>
      </w:pPr>
      <w:r>
        <w:t>&gt;&gt;&gt;&gt;&gt;&gt;&gt;&gt;&gt;&gt;&gt;&gt;&gt;&gt;&gt;&gt;&gt;&gt;&gt;&gt;</w:t>
      </w:r>
    </w:p>
    <w:p w14:paraId="1306C8FB" w14:textId="43E7D3A6" w:rsidR="009E7BD1" w:rsidRDefault="009E7BD1" w:rsidP="009E7BD1">
      <w:proofErr w:type="spellStart"/>
      <w:r>
        <w:t>Ornage</w:t>
      </w:r>
      <w:proofErr w:type="spellEnd"/>
      <w:r>
        <w:t xml:space="preserve">, </w:t>
      </w:r>
      <w:proofErr w:type="spellStart"/>
      <w:r>
        <w:t>Ellig</w:t>
      </w:r>
      <w:proofErr w:type="spellEnd"/>
      <w:r>
        <w:t xml:space="preserve">, and </w:t>
      </w:r>
      <w:proofErr w:type="spellStart"/>
      <w:r>
        <w:t>Sonyata</w:t>
      </w:r>
      <w:proofErr w:type="spellEnd"/>
      <w:r>
        <w:t xml:space="preserve"> had </w:t>
      </w:r>
      <w:proofErr w:type="gramStart"/>
      <w:r>
        <w:t>successfully avoided</w:t>
      </w:r>
      <w:proofErr w:type="gramEnd"/>
      <w:r>
        <w:t xml:space="preserve"> the Ora. As they passed through the </w:t>
      </w:r>
      <w:r w:rsidR="004913DF">
        <w:t>capit</w:t>
      </w:r>
      <w:r w:rsidR="004D6B05">
        <w:t>a</w:t>
      </w:r>
      <w:r w:rsidR="004913DF">
        <w:t>l</w:t>
      </w:r>
      <w:r>
        <w:t xml:space="preserve">, word spread of their movement. Many people welcomed them into their </w:t>
      </w:r>
      <w:r>
        <w:lastRenderedPageBreak/>
        <w:t xml:space="preserve">residences and shared their </w:t>
      </w:r>
      <w:proofErr w:type="spellStart"/>
      <w:r>
        <w:t>Jabom</w:t>
      </w:r>
      <w:proofErr w:type="spellEnd"/>
      <w:r>
        <w:t xml:space="preserve">. It was said that </w:t>
      </w:r>
      <w:proofErr w:type="spellStart"/>
      <w:r>
        <w:t>Sonyata</w:t>
      </w:r>
      <w:proofErr w:type="spellEnd"/>
      <w:r>
        <w:t xml:space="preserve"> was the new Orb and the residents flocked to her for comfort and guidance.</w:t>
      </w:r>
    </w:p>
    <w:p w14:paraId="0658FDFC" w14:textId="77777777" w:rsidR="009E7BD1" w:rsidRDefault="009E7BD1" w:rsidP="009E7BD1">
      <w:proofErr w:type="spellStart"/>
      <w:r>
        <w:t>Sonyata</w:t>
      </w:r>
      <w:proofErr w:type="spellEnd"/>
      <w:r>
        <w:t xml:space="preserve"> relished the responsibility of providing comfort and guidance, but she wasn’t sure about being the Orb. Her mother was the Orb, and it hadn’t been that long since her death that she could think about replacing her. So, </w:t>
      </w:r>
      <w:r w:rsidRPr="00C544E3">
        <w:rPr>
          <w:noProof/>
        </w:rPr>
        <w:t>for now</w:t>
      </w:r>
      <w:r w:rsidR="00C544E3">
        <w:rPr>
          <w:noProof/>
        </w:rPr>
        <w:t>,</w:t>
      </w:r>
      <w:r>
        <w:t xml:space="preserve"> she maintained her typical method of dress and hadn’t taken the robes of her mother.</w:t>
      </w:r>
    </w:p>
    <w:p w14:paraId="1F1453E3" w14:textId="66824345" w:rsidR="009E7BD1" w:rsidRDefault="009E7BD1" w:rsidP="009E7BD1">
      <w:proofErr w:type="spellStart"/>
      <w:r>
        <w:t>Ornage</w:t>
      </w:r>
      <w:proofErr w:type="spellEnd"/>
      <w:r>
        <w:t xml:space="preserve"> was also known. Not just because </w:t>
      </w:r>
      <w:r w:rsidRPr="00C74B25">
        <w:rPr>
          <w:noProof/>
        </w:rPr>
        <w:t>he</w:t>
      </w:r>
      <w:r>
        <w:t xml:space="preserve"> and </w:t>
      </w:r>
      <w:r w:rsidRPr="00C74B25">
        <w:rPr>
          <w:noProof/>
        </w:rPr>
        <w:t>his</w:t>
      </w:r>
      <w:r>
        <w:t xml:space="preserve"> father had asked the question that resulted in such painful answers, but because everyone thought of him as a leader. He came across with confidence and knowledge</w:t>
      </w:r>
      <w:r w:rsidR="00AA15B5">
        <w:t>,</w:t>
      </w:r>
      <w:r>
        <w:t xml:space="preserve"> and when he spoke, what he said made sense and inspired others to follow. The </w:t>
      </w:r>
      <w:proofErr w:type="spellStart"/>
      <w:r>
        <w:t>Raog</w:t>
      </w:r>
      <w:proofErr w:type="spellEnd"/>
      <w:r>
        <w:t xml:space="preserve"> didn’t blame or hold a grudge. They needed </w:t>
      </w:r>
      <w:r w:rsidRPr="00C544E3">
        <w:rPr>
          <w:noProof/>
        </w:rPr>
        <w:t>leaders</w:t>
      </w:r>
      <w:r w:rsidR="00C544E3">
        <w:rPr>
          <w:noProof/>
        </w:rPr>
        <w:t>,</w:t>
      </w:r>
      <w:r>
        <w:t xml:space="preserve"> and after all, he was joined with the Orb. For many years, the Orb and Grand Leader were joined, so if he was joined to the Orb, he must be the Grand Leader.</w:t>
      </w:r>
    </w:p>
    <w:p w14:paraId="69E2ECCD" w14:textId="0DCF0387" w:rsidR="009E7BD1" w:rsidRDefault="009E7BD1" w:rsidP="009E7BD1">
      <w:r>
        <w:t xml:space="preserve">In </w:t>
      </w:r>
      <w:proofErr w:type="spellStart"/>
      <w:r>
        <w:t>Ornage’s</w:t>
      </w:r>
      <w:proofErr w:type="spellEnd"/>
      <w:r>
        <w:t xml:space="preserve"> mind, that leap was much further than assuming </w:t>
      </w:r>
      <w:proofErr w:type="spellStart"/>
      <w:r>
        <w:t>Sonyata</w:t>
      </w:r>
      <w:proofErr w:type="spellEnd"/>
      <w:r>
        <w:t xml:space="preserve"> was the Orb. He was uncomfortable with the title</w:t>
      </w:r>
      <w:r w:rsidR="00AA15B5">
        <w:t>;</w:t>
      </w:r>
      <w:r>
        <w:t xml:space="preserve"> he didn’t feel that he deserved it. Yes, he wanted to help, and people agreed with what he </w:t>
      </w:r>
      <w:r w:rsidRPr="00C544E3">
        <w:rPr>
          <w:noProof/>
        </w:rPr>
        <w:t>said</w:t>
      </w:r>
      <w:r w:rsidR="00C544E3">
        <w:rPr>
          <w:noProof/>
        </w:rPr>
        <w:t>,</w:t>
      </w:r>
      <w:r>
        <w:t xml:space="preserve"> and they even followed his direction willingly, but making him the Grand Leader was a large </w:t>
      </w:r>
      <w:r w:rsidRPr="00C544E3">
        <w:rPr>
          <w:noProof/>
        </w:rPr>
        <w:t>step</w:t>
      </w:r>
      <w:r w:rsidR="00C544E3">
        <w:rPr>
          <w:noProof/>
        </w:rPr>
        <w:t>,</w:t>
      </w:r>
      <w:r>
        <w:t xml:space="preserve"> and he wasn’t ready.</w:t>
      </w:r>
    </w:p>
    <w:p w14:paraId="41A35D4C" w14:textId="59C70418" w:rsidR="009E7BD1" w:rsidRDefault="009E7BD1" w:rsidP="009E7BD1">
      <w:proofErr w:type="spellStart"/>
      <w:r>
        <w:t>Ellig</w:t>
      </w:r>
      <w:proofErr w:type="spellEnd"/>
      <w:r>
        <w:t xml:space="preserve"> saw what was happening. He felt that </w:t>
      </w:r>
      <w:proofErr w:type="spellStart"/>
      <w:r>
        <w:t>Sonyata</w:t>
      </w:r>
      <w:proofErr w:type="spellEnd"/>
      <w:r>
        <w:t xml:space="preserve"> was indeed ordained to be the Orb. She had done well for the </w:t>
      </w:r>
      <w:r w:rsidRPr="00C544E3">
        <w:rPr>
          <w:noProof/>
        </w:rPr>
        <w:t>people</w:t>
      </w:r>
      <w:r w:rsidR="00C544E3">
        <w:rPr>
          <w:noProof/>
        </w:rPr>
        <w:t>,</w:t>
      </w:r>
      <w:r>
        <w:t xml:space="preserve"> and all who spoke with her felt comforted and calmed. But, on the other hand, assuming that </w:t>
      </w:r>
      <w:proofErr w:type="spellStart"/>
      <w:r>
        <w:t>Ornage</w:t>
      </w:r>
      <w:proofErr w:type="spellEnd"/>
      <w:r>
        <w:t xml:space="preserve"> was the Grand Leader was a natural assumption, he too felt that </w:t>
      </w:r>
      <w:proofErr w:type="spellStart"/>
      <w:r>
        <w:t>Ornage</w:t>
      </w:r>
      <w:proofErr w:type="spellEnd"/>
      <w:r>
        <w:t xml:space="preserve"> wasn’t ready for the responsibility.</w:t>
      </w:r>
    </w:p>
    <w:p w14:paraId="333F0ADF" w14:textId="6CBD345B" w:rsidR="009E7BD1" w:rsidRDefault="009E7BD1" w:rsidP="009E7BD1">
      <w:r>
        <w:t xml:space="preserve">Regardless of the </w:t>
      </w:r>
      <w:r w:rsidRPr="00C544E3">
        <w:rPr>
          <w:noProof/>
        </w:rPr>
        <w:t>roles</w:t>
      </w:r>
      <w:r w:rsidR="00DF4FD6">
        <w:rPr>
          <w:noProof/>
        </w:rPr>
        <w:t>,</w:t>
      </w:r>
      <w:r>
        <w:t xml:space="preserve"> each was supposed to play, they made their way through the </w:t>
      </w:r>
      <w:r w:rsidR="004913DF">
        <w:t>capitol</w:t>
      </w:r>
      <w:r>
        <w:t xml:space="preserve"> and headed to the village of Mortar, which was between the </w:t>
      </w:r>
      <w:r w:rsidR="004913DF">
        <w:t>capitol</w:t>
      </w:r>
      <w:r>
        <w:t xml:space="preserve"> and the northern </w:t>
      </w:r>
      <w:r>
        <w:lastRenderedPageBreak/>
        <w:t xml:space="preserve">caves. They decided to go slow and spend time with the people comforting and supporting them. Once they realized that they had avoided the Ora, they could have taken a transportation vehicle, but spending time with the scared people felt more productive. It took a couple of days to move through the </w:t>
      </w:r>
      <w:r w:rsidR="004913DF">
        <w:t>capit</w:t>
      </w:r>
      <w:r w:rsidR="00AA15B5">
        <w:t>a</w:t>
      </w:r>
      <w:r w:rsidR="004913DF">
        <w:t>l</w:t>
      </w:r>
      <w:r w:rsidR="00AA15B5">
        <w:t>,</w:t>
      </w:r>
      <w:r>
        <w:t xml:space="preserve"> and each day </w:t>
      </w:r>
      <w:proofErr w:type="spellStart"/>
      <w:r>
        <w:t>Ellig</w:t>
      </w:r>
      <w:proofErr w:type="spellEnd"/>
      <w:r>
        <w:t xml:space="preserve"> had </w:t>
      </w:r>
      <w:proofErr w:type="spellStart"/>
      <w:r>
        <w:t>Ornage</w:t>
      </w:r>
      <w:proofErr w:type="spellEnd"/>
      <w:r>
        <w:t xml:space="preserve"> and </w:t>
      </w:r>
      <w:proofErr w:type="spellStart"/>
      <w:r>
        <w:t>Sonyata</w:t>
      </w:r>
      <w:proofErr w:type="spellEnd"/>
      <w:r>
        <w:t xml:space="preserve"> make a tape for broadcast. Those tapes were inspirational and offered hope for the people of Varo. </w:t>
      </w:r>
      <w:proofErr w:type="spellStart"/>
      <w:r>
        <w:t>Ornage</w:t>
      </w:r>
      <w:proofErr w:type="spellEnd"/>
      <w:r>
        <w:t xml:space="preserve"> and </w:t>
      </w:r>
      <w:proofErr w:type="spellStart"/>
      <w:r>
        <w:t>Sonyata</w:t>
      </w:r>
      <w:proofErr w:type="spellEnd"/>
      <w:r>
        <w:t xml:space="preserve"> provided comfort and confidence </w:t>
      </w:r>
      <w:r w:rsidR="00C623DE">
        <w:rPr>
          <w:noProof/>
        </w:rPr>
        <w:t>to</w:t>
      </w:r>
      <w:r>
        <w:t xml:space="preserve"> everyone who spoke with them or heard their messages.</w:t>
      </w:r>
    </w:p>
    <w:p w14:paraId="1490D3D2" w14:textId="77777777" w:rsidR="009E7BD1" w:rsidRDefault="009E7BD1" w:rsidP="006F311C">
      <w:pPr>
        <w:pStyle w:val="SceneSeparator"/>
      </w:pPr>
      <w:r>
        <w:t>&gt;&gt;&gt;&gt;&gt;&gt;&gt;&gt;&gt;&gt;&gt;&gt;&gt;&gt;&gt;&gt;&gt;&gt;&gt;&gt;</w:t>
      </w:r>
    </w:p>
    <w:p w14:paraId="131AEBB8" w14:textId="644994B7" w:rsidR="009E7BD1" w:rsidRDefault="009E7BD1" w:rsidP="009E7BD1">
      <w:r>
        <w:t>Molt and Ilana watched as the remainder of the giant machines exited the walled area around the alien structure. Each machine had two Ora with red hats and defensive tools</w:t>
      </w:r>
      <w:r w:rsidR="00AA15B5">
        <w:t xml:space="preserve"> and</w:t>
      </w:r>
      <w:r>
        <w:t xml:space="preserve"> four smaller Ora without any defensive tools </w:t>
      </w:r>
      <w:r w:rsidR="00AA15B5">
        <w:t xml:space="preserve">wearing </w:t>
      </w:r>
      <w:r w:rsidRPr="00C74B25">
        <w:rPr>
          <w:noProof/>
        </w:rPr>
        <w:t>no body</w:t>
      </w:r>
      <w:r>
        <w:t xml:space="preserve"> coverings. Those with red head coverings appeared to herd the ones without the tools. At first</w:t>
      </w:r>
      <w:r w:rsidR="00AA15B5">
        <w:t>,</w:t>
      </w:r>
      <w:r>
        <w:t xml:space="preserve"> that confused Molt and Ilana</w:t>
      </w:r>
      <w:r w:rsidR="00AA15B5">
        <w:t>; they realized that the Ora without the defensive weapons were reluctant participants and</w:t>
      </w:r>
      <w:r>
        <w:t xml:space="preserve"> forced to work.</w:t>
      </w:r>
    </w:p>
    <w:p w14:paraId="0AD1AFD0" w14:textId="71F1F782" w:rsidR="009E7BD1" w:rsidRDefault="009E7BD1" w:rsidP="009E7BD1">
      <w:r>
        <w:t xml:space="preserve">As the giant machines moved around the soil, </w:t>
      </w:r>
      <w:r w:rsidR="00AA15B5">
        <w:t>they</w:t>
      </w:r>
      <w:r>
        <w:t xml:space="preserve"> destroyed the </w:t>
      </w:r>
      <w:proofErr w:type="spellStart"/>
      <w:r>
        <w:t>Jabom</w:t>
      </w:r>
      <w:proofErr w:type="spellEnd"/>
      <w:r>
        <w:t xml:space="preserve"> and scarred the soil. The Ora</w:t>
      </w:r>
      <w:r w:rsidR="00AA15B5">
        <w:t>,</w:t>
      </w:r>
      <w:r>
        <w:t xml:space="preserve"> with the defensive tools</w:t>
      </w:r>
      <w:r w:rsidR="00AA15B5">
        <w:t>,</w:t>
      </w:r>
      <w:r>
        <w:t xml:space="preserve"> directed the smaller Ora to clean the area around the machine, bring refreshments to them and the operator</w:t>
      </w:r>
      <w:r w:rsidR="00AA15B5">
        <w:t>;</w:t>
      </w:r>
      <w:r>
        <w:t xml:space="preserve"> they were obviously subservient.</w:t>
      </w:r>
    </w:p>
    <w:p w14:paraId="29527A5B" w14:textId="6AB129C4" w:rsidR="009E7BD1" w:rsidRDefault="009E7BD1" w:rsidP="009E7BD1">
      <w:r>
        <w:t>Molt and Ilana noted those pieces of information in their report</w:t>
      </w:r>
      <w:r w:rsidR="00AA15B5">
        <w:t>,</w:t>
      </w:r>
      <w:r>
        <w:t xml:space="preserve"> which would be transmitted to </w:t>
      </w:r>
      <w:proofErr w:type="spellStart"/>
      <w:r>
        <w:t>Erom</w:t>
      </w:r>
      <w:proofErr w:type="spellEnd"/>
      <w:r>
        <w:t xml:space="preserve"> and the others in the caves. They weren’t sure what implications those observations had, but they must be important.</w:t>
      </w:r>
    </w:p>
    <w:p w14:paraId="5C2CCCF3" w14:textId="77777777" w:rsidR="009E7BD1" w:rsidRDefault="009E7BD1" w:rsidP="009E7BD1">
      <w:r>
        <w:t xml:space="preserve">The machines worked throughout the warm part of the day. They continued destroying </w:t>
      </w:r>
      <w:proofErr w:type="spellStart"/>
      <w:r>
        <w:t>Jabom</w:t>
      </w:r>
      <w:proofErr w:type="spellEnd"/>
      <w:r>
        <w:t xml:space="preserve"> and agitating the soil. </w:t>
      </w:r>
      <w:r>
        <w:lastRenderedPageBreak/>
        <w:t xml:space="preserve">It wasn’t clear at first what their goal was, but after a </w:t>
      </w:r>
      <w:r w:rsidRPr="00C623DE">
        <w:rPr>
          <w:noProof/>
        </w:rPr>
        <w:t>while</w:t>
      </w:r>
      <w:r w:rsidR="00C623DE">
        <w:rPr>
          <w:noProof/>
        </w:rPr>
        <w:t>,</w:t>
      </w:r>
      <w:r>
        <w:t xml:space="preserve"> Ilana suggested that they were preparing to plant something. That seemed </w:t>
      </w:r>
      <w:r w:rsidRPr="00C623DE">
        <w:rPr>
          <w:noProof/>
        </w:rPr>
        <w:t>logical</w:t>
      </w:r>
      <w:r w:rsidR="00C623DE">
        <w:rPr>
          <w:noProof/>
        </w:rPr>
        <w:t>,</w:t>
      </w:r>
      <w:r>
        <w:t xml:space="preserve"> and it was included in the report.</w:t>
      </w:r>
    </w:p>
    <w:p w14:paraId="3DBF6297" w14:textId="77777777" w:rsidR="009E7BD1" w:rsidRDefault="009E7BD1" w:rsidP="006F311C">
      <w:pPr>
        <w:pStyle w:val="SceneSeparator"/>
      </w:pPr>
      <w:r>
        <w:t>&gt;&gt;&gt;&gt;&gt;&gt;&gt;&gt;&gt;&gt;&gt;&gt;&gt;&gt;&gt;&gt;&gt;&gt;&gt;&gt;</w:t>
      </w:r>
    </w:p>
    <w:p w14:paraId="72360C4D" w14:textId="299C21A4" w:rsidR="009E7BD1" w:rsidRDefault="009E7BD1" w:rsidP="009E7BD1">
      <w:r>
        <w:t xml:space="preserve">Iban watched the landing site from the home he had chosen in </w:t>
      </w:r>
      <w:proofErr w:type="spellStart"/>
      <w:r>
        <w:t>Furtar</w:t>
      </w:r>
      <w:proofErr w:type="spellEnd"/>
      <w:r>
        <w:t xml:space="preserve">. He had observed the same machinery as Molt and Ilana, although he wasn’t aware of that yet. His viewpoint was further away from the landing structure, wall, and machinery; he could move easily around the local residences without being seen. As he was investigating his area, he found a warehouse of explosive powders. He wasn’t an expert in their use, but like many others, he had used them to remove rocks from </w:t>
      </w:r>
      <w:proofErr w:type="spellStart"/>
      <w:r>
        <w:t>Jabom</w:t>
      </w:r>
      <w:proofErr w:type="spellEnd"/>
      <w:r>
        <w:t xml:space="preserve"> growing fields. While he was looking at the selection of powders, he realized that he could use them to slow down the scarring machines</w:t>
      </w:r>
      <w:r w:rsidR="00AA15B5">
        <w:t>,</w:t>
      </w:r>
      <w:r>
        <w:t xml:space="preserve"> as he called them. He knew enough about the powders to mix them properly to get the largest explosions. He could put bundles of the powder in places where the machines would </w:t>
      </w:r>
      <w:r w:rsidRPr="00C623DE">
        <w:rPr>
          <w:noProof/>
        </w:rPr>
        <w:t>go</w:t>
      </w:r>
      <w:r w:rsidR="00C623DE">
        <w:rPr>
          <w:noProof/>
        </w:rPr>
        <w:t>,</w:t>
      </w:r>
      <w:r>
        <w:t xml:space="preserve"> and when the machines compressed the powder, it would explode. </w:t>
      </w:r>
    </w:p>
    <w:p w14:paraId="1E82D0D3" w14:textId="77777777" w:rsidR="009E7BD1" w:rsidRDefault="009E7BD1" w:rsidP="009E7BD1">
      <w:r>
        <w:t>He had some idea of how much to use, but he was unsure what the effect on the machine and following Ora would be. Given his experience, he felt ‘a little more’ was better than ‘not enough.’ He mixed what he thought was the best combination of powders in a large container and left the building. If it were successful, then he would retrieve more powder and do it more often.</w:t>
      </w:r>
    </w:p>
    <w:p w14:paraId="1B91E308" w14:textId="250D568B" w:rsidR="009E7BD1" w:rsidRDefault="009E7BD1" w:rsidP="009E7BD1">
      <w:r>
        <w:t>The Ora at his landing site w</w:t>
      </w:r>
      <w:r w:rsidR="00AA15B5">
        <w:t>ere</w:t>
      </w:r>
      <w:r>
        <w:t xml:space="preserve"> like the </w:t>
      </w:r>
      <w:r w:rsidRPr="00C623DE">
        <w:rPr>
          <w:noProof/>
        </w:rPr>
        <w:t>others</w:t>
      </w:r>
      <w:r w:rsidR="00C623DE">
        <w:rPr>
          <w:noProof/>
        </w:rPr>
        <w:t>,</w:t>
      </w:r>
      <w:r>
        <w:t xml:space="preserve"> and as the evening closed in, they went back to the landing structure. </w:t>
      </w:r>
      <w:proofErr w:type="gramStart"/>
      <w:r>
        <w:t>But,</w:t>
      </w:r>
      <w:proofErr w:type="gramEnd"/>
      <w:r>
        <w:t xml:space="preserve"> they were a long way from any residences, so perhaps, they felt safer, and they left their machines in the </w:t>
      </w:r>
      <w:r>
        <w:lastRenderedPageBreak/>
        <w:t>fields. That gave Iban a fantastic opportunity for him and his men to do a little damage. They filled some smaller containers with the explosive powder mix and snuck out after the full cool of the night set in, and they crept up on three of the machines. They didn’t know if any of the Ora w</w:t>
      </w:r>
      <w:r w:rsidR="00AA15B5">
        <w:t>ere</w:t>
      </w:r>
      <w:r>
        <w:t xml:space="preserve"> watching</w:t>
      </w:r>
      <w:r w:rsidR="00AA15B5">
        <w:t>, so they took their time and made sure they didn’t hear any noises</w:t>
      </w:r>
      <w:r>
        <w:t xml:space="preserve"> inside the walled area. They dug small holes in places underneath each </w:t>
      </w:r>
      <w:r w:rsidR="00AA15B5">
        <w:t>machine</w:t>
      </w:r>
      <w:r>
        <w:t>, where the machines would have to pass over the containers. After a night’s work was done, they moved quietly back to the observation residence and waited.</w:t>
      </w:r>
    </w:p>
    <w:p w14:paraId="46BF5C1C" w14:textId="0E1B0832" w:rsidR="009E7BD1" w:rsidRDefault="009E7BD1" w:rsidP="009E7BD1">
      <w:r>
        <w:t xml:space="preserve">After the morning showers, the sun rose at the beginning of a new </w:t>
      </w:r>
      <w:r w:rsidRPr="00C623DE">
        <w:rPr>
          <w:noProof/>
        </w:rPr>
        <w:t>day</w:t>
      </w:r>
      <w:r w:rsidR="00C623DE">
        <w:rPr>
          <w:noProof/>
        </w:rPr>
        <w:t>,</w:t>
      </w:r>
      <w:r>
        <w:t xml:space="preserve"> and as on previous </w:t>
      </w:r>
      <w:r w:rsidRPr="00C623DE">
        <w:rPr>
          <w:noProof/>
        </w:rPr>
        <w:t>days</w:t>
      </w:r>
      <w:r w:rsidR="00C623DE">
        <w:rPr>
          <w:noProof/>
        </w:rPr>
        <w:t>,</w:t>
      </w:r>
      <w:r>
        <w:t xml:space="preserve"> the Ora walked out of the walled area. The drivers climbed into their </w:t>
      </w:r>
      <w:r w:rsidRPr="00C623DE">
        <w:rPr>
          <w:noProof/>
        </w:rPr>
        <w:t>machines</w:t>
      </w:r>
      <w:r w:rsidR="00C623DE">
        <w:rPr>
          <w:noProof/>
        </w:rPr>
        <w:t>,</w:t>
      </w:r>
      <w:r>
        <w:t xml:space="preserve"> and the larger Ora </w:t>
      </w:r>
      <w:r w:rsidRPr="00C74B25">
        <w:rPr>
          <w:noProof/>
        </w:rPr>
        <w:t>herded</w:t>
      </w:r>
      <w:r w:rsidR="00C623DE">
        <w:rPr>
          <w:noProof/>
        </w:rPr>
        <w:t>,</w:t>
      </w:r>
      <w:r>
        <w:t xml:space="preserve"> the smaller ones without tools</w:t>
      </w:r>
      <w:r w:rsidR="00AA15B5">
        <w:t>,</w:t>
      </w:r>
      <w:r>
        <w:t xml:space="preserve"> getting them organized. That day was going to be </w:t>
      </w:r>
      <w:r w:rsidRPr="00C623DE">
        <w:rPr>
          <w:noProof/>
        </w:rPr>
        <w:t>different</w:t>
      </w:r>
      <w:r w:rsidR="00C623DE">
        <w:rPr>
          <w:noProof/>
        </w:rPr>
        <w:t>,</w:t>
      </w:r>
      <w:r>
        <w:t xml:space="preserve"> though.</w:t>
      </w:r>
    </w:p>
    <w:p w14:paraId="363D6C79" w14:textId="464BDD8A" w:rsidR="009E7BD1" w:rsidRDefault="009E7BD1" w:rsidP="009E7BD1">
      <w:r>
        <w:t xml:space="preserve">There were eight machines, so Iban was hoping for a nice surprise. The first machine </w:t>
      </w:r>
      <w:r w:rsidRPr="00C74B25">
        <w:rPr>
          <w:noProof/>
        </w:rPr>
        <w:t>moved</w:t>
      </w:r>
      <w:r w:rsidR="00C74B25">
        <w:rPr>
          <w:noProof/>
        </w:rPr>
        <w:t>,</w:t>
      </w:r>
      <w:r>
        <w:t xml:space="preserve"> and suddenly the soil </w:t>
      </w:r>
      <w:r w:rsidRPr="00C623DE">
        <w:rPr>
          <w:noProof/>
        </w:rPr>
        <w:t>erupted</w:t>
      </w:r>
      <w:r w:rsidR="00C623DE">
        <w:rPr>
          <w:noProof/>
        </w:rPr>
        <w:t>,</w:t>
      </w:r>
      <w:r>
        <w:t xml:space="preserve"> and a moment later</w:t>
      </w:r>
      <w:r w:rsidR="00AA15B5">
        <w:t>,</w:t>
      </w:r>
      <w:r>
        <w:t xml:space="preserve"> Iban heard an ear-deafening sound. The machine rose high in the air</w:t>
      </w:r>
      <w:r w:rsidR="00AA15B5">
        <w:t>,</w:t>
      </w:r>
      <w:r>
        <w:t xml:space="preserve"> tumbling end over end. As it rose</w:t>
      </w:r>
      <w:r w:rsidR="00AA15B5">
        <w:t>, other pieces</w:t>
      </w:r>
      <w:r>
        <w:t xml:space="preserve"> separated and rose in different directions, moving away from the center. At the point on the soil where it started, Iban saw nothing but flying soil. The machine finally stopped rising in the sky and slowly fell back to the soil, landing and creating another giant cloud of dust and machinery parts.</w:t>
      </w:r>
    </w:p>
    <w:p w14:paraId="6D7730AD" w14:textId="77777777" w:rsidR="009E7BD1" w:rsidRDefault="009E7BD1" w:rsidP="009E7BD1">
      <w:r>
        <w:t xml:space="preserve">While the shocking sound and flying soil erupted, two other drivers moved their </w:t>
      </w:r>
      <w:r w:rsidRPr="00C623DE">
        <w:rPr>
          <w:noProof/>
        </w:rPr>
        <w:t>machines</w:t>
      </w:r>
      <w:r w:rsidR="00C623DE">
        <w:rPr>
          <w:noProof/>
        </w:rPr>
        <w:t>,</w:t>
      </w:r>
      <w:r>
        <w:t xml:space="preserve"> and similar results occurred. Iban saw Ora running all over the field and more streaming out of the walled area with defensive tools.</w:t>
      </w:r>
    </w:p>
    <w:p w14:paraId="10934B12" w14:textId="04B3EE32" w:rsidR="009E7BD1" w:rsidRDefault="009E7BD1" w:rsidP="009E7BD1">
      <w:r>
        <w:t xml:space="preserve">By that time, the remaining machine drivers had determined that moving their machines was not in their best interest and another surprising thing happened. While two of </w:t>
      </w:r>
      <w:r>
        <w:lastRenderedPageBreak/>
        <w:t>the drivers were sitting in their machines</w:t>
      </w:r>
      <w:r w:rsidR="00AA15B5">
        <w:t>,</w:t>
      </w:r>
      <w:r>
        <w:t xml:space="preserve"> the Ora, with red head coverings, attacked the machine’s drivers and tore them apart. They ripped off the creature’s limbs and threw them in the soil</w:t>
      </w:r>
      <w:r w:rsidR="00AA15B5">
        <w:t>,</w:t>
      </w:r>
      <w:r>
        <w:t xml:space="preserve"> and the remains were pulled off the machines and thrown in the soil also.</w:t>
      </w:r>
    </w:p>
    <w:p w14:paraId="7DB3AC81" w14:textId="32C990D4" w:rsidR="009E7BD1" w:rsidRDefault="009E7BD1" w:rsidP="009E7BD1">
      <w:r>
        <w:t xml:space="preserve">What a shocking thing to do, Iban thought. </w:t>
      </w:r>
      <w:r w:rsidRPr="001B21DC">
        <w:rPr>
          <w:noProof/>
        </w:rPr>
        <w:t>Why</w:t>
      </w:r>
      <w:r>
        <w:t xml:space="preserve"> </w:t>
      </w:r>
      <w:proofErr w:type="gramStart"/>
      <w:r>
        <w:t>kill</w:t>
      </w:r>
      <w:proofErr w:type="gramEnd"/>
      <w:r>
        <w:t xml:space="preserve"> the drivers</w:t>
      </w:r>
      <w:r w:rsidR="00AA15B5">
        <w:t>? T</w:t>
      </w:r>
      <w:r>
        <w:t xml:space="preserve">hey had nothing to do with the soil erupting. As Iban </w:t>
      </w:r>
      <w:r w:rsidRPr="00C623DE">
        <w:rPr>
          <w:noProof/>
        </w:rPr>
        <w:t>watched</w:t>
      </w:r>
      <w:r w:rsidR="00C623DE">
        <w:rPr>
          <w:noProof/>
        </w:rPr>
        <w:t>,</w:t>
      </w:r>
      <w:r>
        <w:t xml:space="preserve"> he saw that the remaining smaller Ora had formed a group and huddled together as if afraid. One of the Ora with a red head covering approached the </w:t>
      </w:r>
      <w:r w:rsidRPr="00C623DE">
        <w:rPr>
          <w:noProof/>
        </w:rPr>
        <w:t>group</w:t>
      </w:r>
      <w:r w:rsidR="00C623DE">
        <w:rPr>
          <w:noProof/>
        </w:rPr>
        <w:t>,</w:t>
      </w:r>
      <w:r>
        <w:t xml:space="preserve"> and after a few </w:t>
      </w:r>
      <w:r w:rsidRPr="00C623DE">
        <w:rPr>
          <w:noProof/>
        </w:rPr>
        <w:t>moments</w:t>
      </w:r>
      <w:r w:rsidR="00C623DE">
        <w:rPr>
          <w:noProof/>
        </w:rPr>
        <w:t>,</w:t>
      </w:r>
      <w:r>
        <w:t xml:space="preserve"> Iban saw the tool fire</w:t>
      </w:r>
      <w:r w:rsidR="00AA15B5">
        <w:t>,</w:t>
      </w:r>
      <w:r>
        <w:t xml:space="preserve"> and one of the workers fell </w:t>
      </w:r>
      <w:r w:rsidRPr="00C623DE">
        <w:rPr>
          <w:noProof/>
        </w:rPr>
        <w:t>in</w:t>
      </w:r>
      <w:r w:rsidR="00C623DE">
        <w:rPr>
          <w:noProof/>
        </w:rPr>
        <w:t>to</w:t>
      </w:r>
      <w:r>
        <w:t xml:space="preserve"> the soil.</w:t>
      </w:r>
    </w:p>
    <w:p w14:paraId="70EDCF31" w14:textId="1A36E8C9" w:rsidR="009E7BD1" w:rsidRDefault="009E7BD1" w:rsidP="009E7BD1">
      <w:r>
        <w:t>It appeared that the Ora with red head coverings were the leaders</w:t>
      </w:r>
      <w:r w:rsidR="00AA15B5">
        <w:t>,</w:t>
      </w:r>
      <w:r>
        <w:t xml:space="preserve"> and they weren’t too happy about the recent developments. Once the red hats were convinced there were no other explosives, they forced the remaining machines back into operation and</w:t>
      </w:r>
      <w:r w:rsidR="00AA15B5">
        <w:t>,</w:t>
      </w:r>
      <w:r>
        <w:t xml:space="preserve"> to Iban’s surprise, and left the remains of the fallen Ora on the soil. The new machine operators drove over </w:t>
      </w:r>
      <w:r w:rsidRPr="00C623DE">
        <w:rPr>
          <w:noProof/>
        </w:rPr>
        <w:t>them</w:t>
      </w:r>
      <w:r w:rsidR="00C623DE">
        <w:rPr>
          <w:noProof/>
        </w:rPr>
        <w:t>,</w:t>
      </w:r>
      <w:r>
        <w:t xml:space="preserve"> and they were blended with the disturbed Varo soil.</w:t>
      </w:r>
    </w:p>
    <w:p w14:paraId="6E326E3A" w14:textId="77777777" w:rsidR="009E7BD1" w:rsidRDefault="009E7BD1" w:rsidP="009E7BD1">
      <w:r>
        <w:t xml:space="preserve">Iban was shocked, then disgusted. His soil would have </w:t>
      </w:r>
      <w:r w:rsidRPr="00C74B25">
        <w:rPr>
          <w:noProof/>
        </w:rPr>
        <w:t>remains</w:t>
      </w:r>
      <w:r>
        <w:t xml:space="preserve"> from the invading Ora. Their blood would mix with the blood of his ancestors and be part of the soul of Varo. That saddened </w:t>
      </w:r>
      <w:r w:rsidRPr="00C623DE">
        <w:rPr>
          <w:noProof/>
        </w:rPr>
        <w:t>him</w:t>
      </w:r>
      <w:r w:rsidR="00C623DE">
        <w:rPr>
          <w:noProof/>
        </w:rPr>
        <w:t>,</w:t>
      </w:r>
      <w:r>
        <w:t xml:space="preserve"> and he made a note of that in his report.</w:t>
      </w:r>
    </w:p>
    <w:p w14:paraId="1FBBA8C6" w14:textId="478D334C" w:rsidR="009E7BD1" w:rsidRDefault="009E7BD1" w:rsidP="009E7BD1">
      <w:r>
        <w:t xml:space="preserve">Iban </w:t>
      </w:r>
      <w:r w:rsidRPr="00C623DE">
        <w:rPr>
          <w:noProof/>
        </w:rPr>
        <w:t>watched</w:t>
      </w:r>
      <w:r w:rsidR="00C623DE">
        <w:rPr>
          <w:noProof/>
        </w:rPr>
        <w:t>,</w:t>
      </w:r>
      <w:r>
        <w:t xml:space="preserve"> and after a </w:t>
      </w:r>
      <w:r w:rsidRPr="00C623DE">
        <w:rPr>
          <w:noProof/>
        </w:rPr>
        <w:t>while</w:t>
      </w:r>
      <w:r w:rsidR="00C623DE">
        <w:rPr>
          <w:noProof/>
        </w:rPr>
        <w:t>,</w:t>
      </w:r>
      <w:r>
        <w:t xml:space="preserve"> he was surprised to see the remaining machines and many Ora with red hats move across the field to his location. That development was unexpected and left his team in a vulnerable position. He yelled instructions to them</w:t>
      </w:r>
      <w:r w:rsidR="00AA15B5">
        <w:t>,</w:t>
      </w:r>
      <w:r>
        <w:t xml:space="preserve"> and the team moved </w:t>
      </w:r>
      <w:r w:rsidRPr="00C623DE">
        <w:rPr>
          <w:noProof/>
        </w:rPr>
        <w:t>fast</w:t>
      </w:r>
      <w:r w:rsidR="00C623DE">
        <w:rPr>
          <w:noProof/>
        </w:rPr>
        <w:t>,</w:t>
      </w:r>
      <w:r>
        <w:t xml:space="preserve"> and they </w:t>
      </w:r>
      <w:r w:rsidRPr="00C74B25">
        <w:rPr>
          <w:noProof/>
        </w:rPr>
        <w:t>left the home</w:t>
      </w:r>
      <w:r>
        <w:t xml:space="preserve">. He passed by the warehouse with the exploding </w:t>
      </w:r>
      <w:r w:rsidRPr="00C623DE">
        <w:rPr>
          <w:noProof/>
        </w:rPr>
        <w:t>powder</w:t>
      </w:r>
      <w:r w:rsidR="00C623DE">
        <w:rPr>
          <w:noProof/>
        </w:rPr>
        <w:t>,</w:t>
      </w:r>
      <w:r>
        <w:t xml:space="preserve"> and they packed as much as possible and set fire to the building. As they moved further into the city, they could hear the explosions behind them. He was sure to </w:t>
      </w:r>
      <w:r>
        <w:lastRenderedPageBreak/>
        <w:t>record everything that happened in his daily report to the caves.</w:t>
      </w:r>
    </w:p>
    <w:p w14:paraId="7D467796" w14:textId="17FD429D" w:rsidR="009E7BD1" w:rsidRDefault="009E7BD1" w:rsidP="009E7BD1">
      <w:r>
        <w:t xml:space="preserve">Early the next day, Iban returned to the previous place and saw that the Ora had used their machines to destroy any residences near them. From the nearest remaining home, Iban could barely see the wall and the landing craft. </w:t>
      </w:r>
      <w:r w:rsidR="00AA15B5">
        <w:t>He would move towards the wall during the night to observe and</w:t>
      </w:r>
      <w:r>
        <w:t xml:space="preserve"> then return to a safe home during the day. That was annoying but the obvious result of the damage he had done.</w:t>
      </w:r>
    </w:p>
    <w:p w14:paraId="1366B686" w14:textId="77777777" w:rsidR="009E7BD1" w:rsidRDefault="009E7BD1" w:rsidP="006F311C">
      <w:pPr>
        <w:pStyle w:val="SceneSeparator"/>
      </w:pPr>
      <w:r>
        <w:t>&gt;&gt;&gt;&gt;&gt;&gt;&gt;&gt;&gt;&gt;&gt;&gt;&gt;&gt;&gt;&gt;&gt;&gt;&gt;&gt;</w:t>
      </w:r>
    </w:p>
    <w:p w14:paraId="6674DE10" w14:textId="06FAAB33" w:rsidR="009E7BD1" w:rsidRDefault="009E7BD1" w:rsidP="009E7BD1">
      <w:r>
        <w:t>Molt and Ilana had watched the area of violated soil expand in the last two days. They weren’t sure what to do</w:t>
      </w:r>
      <w:r w:rsidR="00AA15B5">
        <w:t>;</w:t>
      </w:r>
      <w:r>
        <w:t xml:space="preserve"> they just knew they didn’t like what was happening. While resting and eating their </w:t>
      </w:r>
      <w:proofErr w:type="spellStart"/>
      <w:r>
        <w:t>Jabom</w:t>
      </w:r>
      <w:proofErr w:type="spellEnd"/>
      <w:r>
        <w:t xml:space="preserve">, one of Molt’s team yelled, “They’re coming.” Molt and Ilana </w:t>
      </w:r>
      <w:r w:rsidRPr="00C74B25">
        <w:rPr>
          <w:noProof/>
        </w:rPr>
        <w:t>rose</w:t>
      </w:r>
      <w:r>
        <w:t xml:space="preserve"> and saw the machines and a group of Ora with red hats climbing the hill towards the residences. They had a moment to pack and rush out, trying to stay out of the machine's path of destruction.</w:t>
      </w:r>
    </w:p>
    <w:p w14:paraId="2C77EC2C" w14:textId="1367B561" w:rsidR="009E7BD1" w:rsidRDefault="009E7BD1" w:rsidP="009E7BD1">
      <w:r>
        <w:t>They were fortunate, there were hills in the area</w:t>
      </w:r>
      <w:r w:rsidR="00AA15B5">
        <w:t>,</w:t>
      </w:r>
      <w:r>
        <w:t xml:space="preserve"> so they could move the observation point to a home on the top of one of the hills</w:t>
      </w:r>
      <w:r w:rsidR="00AA15B5">
        <w:t>,</w:t>
      </w:r>
      <w:r>
        <w:t xml:space="preserve"> and they had a good viewpoint to watch the invaders. The Ora used their machines to destroy </w:t>
      </w:r>
      <w:proofErr w:type="gramStart"/>
      <w:r>
        <w:t>all of</w:t>
      </w:r>
      <w:proofErr w:type="gramEnd"/>
      <w:r>
        <w:t xml:space="preserve"> the residences in the area. They created a large open area</w:t>
      </w:r>
      <w:r w:rsidR="00AA15B5">
        <w:t>,</w:t>
      </w:r>
      <w:r>
        <w:t xml:space="preserve"> many thousands of arms in diameter. </w:t>
      </w:r>
      <w:r w:rsidRPr="00C623DE">
        <w:rPr>
          <w:noProof/>
        </w:rPr>
        <w:t>Obviously</w:t>
      </w:r>
      <w:r w:rsidR="00C623DE">
        <w:rPr>
          <w:noProof/>
        </w:rPr>
        <w:t>,</w:t>
      </w:r>
      <w:r>
        <w:t xml:space="preserve"> they decided that they needed a protection zone.</w:t>
      </w:r>
    </w:p>
    <w:p w14:paraId="0FAC1E17" w14:textId="77777777" w:rsidR="009E7BD1" w:rsidRDefault="009E7BD1" w:rsidP="009E7BD1">
      <w:r>
        <w:t>Although they were caught by surprise, they knew what Iban had done and the result in his city, so this action wasn’t too surprising. Moving the observation point to a different location was inconvenient, but they felt better knowing that Iban had caused turmoil with the Ora.</w:t>
      </w:r>
    </w:p>
    <w:p w14:paraId="590B247B" w14:textId="77777777" w:rsidR="009E7BD1" w:rsidRDefault="009E7BD1" w:rsidP="006F311C">
      <w:pPr>
        <w:pStyle w:val="SceneSeparator"/>
      </w:pPr>
      <w:r>
        <w:lastRenderedPageBreak/>
        <w:t>&gt;&gt;&gt;&gt;&gt;&gt;&gt;&gt;&gt;&gt;&gt;&gt;&gt;&gt;&gt;&gt;&gt;&gt;&gt;</w:t>
      </w:r>
    </w:p>
    <w:p w14:paraId="1B837181" w14:textId="0CA60E0D" w:rsidR="009E7BD1" w:rsidRDefault="009E7BD1" w:rsidP="009E7BD1">
      <w:r>
        <w:t xml:space="preserve">The people of Varo were growing accustomed to the periodic broadcasts from </w:t>
      </w:r>
      <w:proofErr w:type="spellStart"/>
      <w:r>
        <w:t>Sonyata</w:t>
      </w:r>
      <w:proofErr w:type="spellEnd"/>
      <w:r>
        <w:t xml:space="preserve"> and </w:t>
      </w:r>
      <w:proofErr w:type="spellStart"/>
      <w:r>
        <w:t>Ornage</w:t>
      </w:r>
      <w:proofErr w:type="spellEnd"/>
      <w:r>
        <w:t>. In some vicarious manner, each of them knew that battles were occurring</w:t>
      </w:r>
      <w:r w:rsidR="00AA15B5">
        <w:t>,</w:t>
      </w:r>
      <w:r>
        <w:t xml:space="preserve"> and by listening to the </w:t>
      </w:r>
      <w:r w:rsidRPr="00C623DE">
        <w:rPr>
          <w:noProof/>
        </w:rPr>
        <w:t>broadcasts</w:t>
      </w:r>
      <w:r w:rsidR="00C623DE">
        <w:rPr>
          <w:noProof/>
        </w:rPr>
        <w:t>,</w:t>
      </w:r>
      <w:r>
        <w:t xml:space="preserve"> they could share in their survival and struggles to overcome the Ora.</w:t>
      </w:r>
    </w:p>
    <w:p w14:paraId="1CA62E25" w14:textId="77777777" w:rsidR="009E7BD1" w:rsidRDefault="009E7BD1" w:rsidP="009E7BD1">
      <w:r>
        <w:t xml:space="preserve">The </w:t>
      </w:r>
      <w:proofErr w:type="spellStart"/>
      <w:r>
        <w:t>Raog</w:t>
      </w:r>
      <w:proofErr w:type="spellEnd"/>
      <w:r>
        <w:t xml:space="preserve"> worked and felt as a group. Their entire existence was based on working together and meeting each other’s needs. They worried together, they were happy </w:t>
      </w:r>
      <w:r w:rsidRPr="00C623DE">
        <w:rPr>
          <w:noProof/>
        </w:rPr>
        <w:t>together</w:t>
      </w:r>
      <w:r w:rsidR="00C623DE">
        <w:rPr>
          <w:noProof/>
        </w:rPr>
        <w:t>,</w:t>
      </w:r>
      <w:r>
        <w:t xml:space="preserve"> and while listening to the </w:t>
      </w:r>
      <w:r w:rsidRPr="00C623DE">
        <w:rPr>
          <w:noProof/>
        </w:rPr>
        <w:t>broadcasts</w:t>
      </w:r>
      <w:r w:rsidR="00C623DE">
        <w:rPr>
          <w:noProof/>
        </w:rPr>
        <w:t>,</w:t>
      </w:r>
      <w:r>
        <w:t xml:space="preserve"> they shared the pain and fear together.</w:t>
      </w:r>
    </w:p>
    <w:p w14:paraId="2E44F179" w14:textId="77777777" w:rsidR="009E7BD1" w:rsidRDefault="009E7BD1" w:rsidP="006F311C">
      <w:pPr>
        <w:pStyle w:val="SceneSeparator"/>
      </w:pPr>
      <w:r>
        <w:t>&gt;&gt;&gt;&gt;&gt;&gt;&gt;&gt;&gt;&gt;&gt;&gt;&gt;&gt;&gt;&gt;&gt;&gt;&gt;&gt;</w:t>
      </w:r>
    </w:p>
    <w:p w14:paraId="25F072FE" w14:textId="16F808BA" w:rsidR="009E7BD1" w:rsidRDefault="009E7BD1" w:rsidP="009E7BD1">
      <w:proofErr w:type="spellStart"/>
      <w:r>
        <w:t>Mortog</w:t>
      </w:r>
      <w:proofErr w:type="spellEnd"/>
      <w:r>
        <w:t xml:space="preserve"> and his men crowded into the viewing areas where they could watch or listen each time there was a broadcast, but now it was pleasant to have </w:t>
      </w:r>
      <w:proofErr w:type="spellStart"/>
      <w:r>
        <w:t>Erom</w:t>
      </w:r>
      <w:proofErr w:type="spellEnd"/>
      <w:r>
        <w:t xml:space="preserve"> and his men with whom to share the broadcasts. There were about a thousand men and women in the ice caves</w:t>
      </w:r>
      <w:r w:rsidR="00AA15B5">
        <w:t>,</w:t>
      </w:r>
      <w:r>
        <w:t xml:space="preserve"> and even though they were a busy nest of activity through most of the day, while the broadcasts</w:t>
      </w:r>
      <w:r w:rsidR="00AA15B5">
        <w:t>,</w:t>
      </w:r>
      <w:r>
        <w:t xml:space="preserve"> everyone stopped and listened. While listening, they shared the struggles and determination of </w:t>
      </w:r>
      <w:proofErr w:type="gramStart"/>
      <w:r>
        <w:t>all of</w:t>
      </w:r>
      <w:proofErr w:type="gramEnd"/>
      <w:r>
        <w:t xml:space="preserve"> the </w:t>
      </w:r>
      <w:proofErr w:type="spellStart"/>
      <w:r>
        <w:t>Raog</w:t>
      </w:r>
      <w:proofErr w:type="spellEnd"/>
      <w:r>
        <w:t xml:space="preserve">. Even though they were in the ice caves and detached from the population centers, hearing of </w:t>
      </w:r>
      <w:proofErr w:type="spellStart"/>
      <w:r>
        <w:t>Sonyata</w:t>
      </w:r>
      <w:proofErr w:type="spellEnd"/>
      <w:r>
        <w:t xml:space="preserve"> and </w:t>
      </w:r>
      <w:proofErr w:type="spellStart"/>
      <w:r>
        <w:t>Ornage’s</w:t>
      </w:r>
      <w:proofErr w:type="spellEnd"/>
      <w:r>
        <w:t xml:space="preserve"> struggles while moving towards the ice caves, the broadcasts become a shared experience for everyone.</w:t>
      </w:r>
    </w:p>
    <w:p w14:paraId="1478516B" w14:textId="77777777" w:rsidR="009E7BD1" w:rsidRDefault="009E7BD1" w:rsidP="006F311C">
      <w:pPr>
        <w:pStyle w:val="SceneSeparator"/>
      </w:pPr>
      <w:r>
        <w:lastRenderedPageBreak/>
        <w:t>&gt;&gt;&gt;&gt;&gt;&gt;&gt;&gt;&gt;&gt;&gt;&gt;&gt;&gt;&gt;&gt;&gt;&gt;&gt;</w:t>
      </w:r>
    </w:p>
    <w:p w14:paraId="66D832DC" w14:textId="09D13508" w:rsidR="009E7BD1" w:rsidRDefault="009E7BD1" w:rsidP="009E7BD1">
      <w:r>
        <w:t>It was slow</w:t>
      </w:r>
      <w:r w:rsidR="00AA15B5">
        <w:t>-</w:t>
      </w:r>
      <w:r>
        <w:t xml:space="preserve">moving for </w:t>
      </w:r>
      <w:proofErr w:type="spellStart"/>
      <w:r>
        <w:t>Sonyata</w:t>
      </w:r>
      <w:proofErr w:type="spellEnd"/>
      <w:r>
        <w:t xml:space="preserve"> and </w:t>
      </w:r>
      <w:proofErr w:type="spellStart"/>
      <w:r>
        <w:t>Ornage</w:t>
      </w:r>
      <w:proofErr w:type="spellEnd"/>
      <w:r>
        <w:t>. In each city, they passed through areas that had been attacked in one way or another by the Ora. They found death and suffering, and they thought the most important service they provided was</w:t>
      </w:r>
      <w:r w:rsidR="00C74B25">
        <w:t xml:space="preserve"> </w:t>
      </w:r>
      <w:r w:rsidRPr="00C74B25">
        <w:rPr>
          <w:noProof/>
        </w:rPr>
        <w:t>comfort</w:t>
      </w:r>
      <w:r>
        <w:t xml:space="preserve">. </w:t>
      </w:r>
      <w:proofErr w:type="spellStart"/>
      <w:r>
        <w:t>Ellig</w:t>
      </w:r>
      <w:proofErr w:type="spellEnd"/>
      <w:r>
        <w:t xml:space="preserve"> realized how important those messages were, so he tried to have a broadcast every night. The movement of the leaders through the cities symbolized the unity of the people and their struggles.</w:t>
      </w:r>
    </w:p>
    <w:p w14:paraId="0F241C95" w14:textId="32B2B7A8" w:rsidR="009E7BD1" w:rsidRDefault="009E7BD1" w:rsidP="009E7BD1">
      <w:r>
        <w:t xml:space="preserve">Finally, after too many days of travel </w:t>
      </w:r>
      <w:proofErr w:type="spellStart"/>
      <w:r>
        <w:t>Sonyata</w:t>
      </w:r>
      <w:proofErr w:type="spellEnd"/>
      <w:r>
        <w:t xml:space="preserve">, </w:t>
      </w:r>
      <w:proofErr w:type="spellStart"/>
      <w:r>
        <w:t>Ornage</w:t>
      </w:r>
      <w:proofErr w:type="spellEnd"/>
      <w:r>
        <w:t xml:space="preserve"> and </w:t>
      </w:r>
      <w:proofErr w:type="spellStart"/>
      <w:r>
        <w:t>Ellig</w:t>
      </w:r>
      <w:proofErr w:type="spellEnd"/>
      <w:r>
        <w:t xml:space="preserve"> were at their last stop </w:t>
      </w:r>
      <w:r w:rsidR="00C623DE">
        <w:rPr>
          <w:noProof/>
        </w:rPr>
        <w:t>before</w:t>
      </w:r>
      <w:r>
        <w:t xml:space="preserve"> reaching the caves. They were worn out and needed a rest; they planned to spend the night there and leave the next day. They expected to arrive at the ice caves early the following day. Their location was the small village of Mortar</w:t>
      </w:r>
      <w:r w:rsidR="00AA15B5">
        <w:t>,</w:t>
      </w:r>
      <w:r>
        <w:t xml:space="preserve"> where many of the transportation vehicles passed on their way to the caves.</w:t>
      </w:r>
    </w:p>
    <w:p w14:paraId="776940DD" w14:textId="73EEDB3B" w:rsidR="009E7BD1" w:rsidRDefault="009E7BD1" w:rsidP="009E7BD1">
      <w:r>
        <w:t xml:space="preserve">They spent the night gaining some well-earned rest and were enjoying a late morning meal of boiled </w:t>
      </w:r>
      <w:proofErr w:type="spellStart"/>
      <w:r>
        <w:t>Jabom</w:t>
      </w:r>
      <w:proofErr w:type="spellEnd"/>
      <w:r>
        <w:t xml:space="preserve"> with the local group leader named </w:t>
      </w:r>
      <w:proofErr w:type="spellStart"/>
      <w:r>
        <w:t>Iam</w:t>
      </w:r>
      <w:proofErr w:type="spellEnd"/>
      <w:r>
        <w:t xml:space="preserve"> and her family. Her husband was a l</w:t>
      </w:r>
      <w:r w:rsidR="00AA15B5">
        <w:t xml:space="preserve">ocal </w:t>
      </w:r>
      <w:proofErr w:type="spellStart"/>
      <w:r w:rsidR="00AA15B5">
        <w:t>Jabom</w:t>
      </w:r>
      <w:proofErr w:type="spellEnd"/>
      <w:r w:rsidR="00AA15B5">
        <w:t xml:space="preserve"> processing plant leader</w:t>
      </w:r>
      <w:r w:rsidR="00C623DE">
        <w:rPr>
          <w:noProof/>
        </w:rPr>
        <w:t>,</w:t>
      </w:r>
      <w:r>
        <w:t xml:space="preserve"> and </w:t>
      </w:r>
      <w:proofErr w:type="spellStart"/>
      <w:r>
        <w:t>Iam</w:t>
      </w:r>
      <w:proofErr w:type="spellEnd"/>
      <w:r>
        <w:t xml:space="preserve"> had four </w:t>
      </w:r>
      <w:proofErr w:type="gramStart"/>
      <w:r>
        <w:t>young;</w:t>
      </w:r>
      <w:proofErr w:type="gramEnd"/>
      <w:r>
        <w:t xml:space="preserve"> two males and two females. Their home was </w:t>
      </w:r>
      <w:proofErr w:type="gramStart"/>
      <w:r>
        <w:t>very nice</w:t>
      </w:r>
      <w:proofErr w:type="gramEnd"/>
      <w:r>
        <w:t xml:space="preserve"> and was built with thick walls made of local stone. </w:t>
      </w:r>
    </w:p>
    <w:p w14:paraId="1BEA5C18" w14:textId="77777777" w:rsidR="009E7BD1" w:rsidRDefault="009E7BD1" w:rsidP="009E7BD1">
      <w:r>
        <w:t>Suddenly their host’s oldest child charged in the room and blurted out, “The Ora are coming!”</w:t>
      </w:r>
    </w:p>
    <w:p w14:paraId="08DBB74D" w14:textId="77777777" w:rsidR="009E7BD1" w:rsidRDefault="009E7BD1" w:rsidP="009E7BD1">
      <w:r>
        <w:t>It took a moment for them to understand what she meant. During their travels, they saw few Ora, but they had witnessed their wanton destruction. Having Ora in the area was surprising.</w:t>
      </w:r>
    </w:p>
    <w:p w14:paraId="7013A963" w14:textId="77777777" w:rsidR="009E7BD1" w:rsidRDefault="009E7BD1" w:rsidP="009E7BD1">
      <w:proofErr w:type="spellStart"/>
      <w:r>
        <w:t>Ornage</w:t>
      </w:r>
      <w:proofErr w:type="spellEnd"/>
      <w:r>
        <w:t xml:space="preserve"> reacted first and asked, “Where are they, and what direction are they moving?”</w:t>
      </w:r>
    </w:p>
    <w:p w14:paraId="3D561F72" w14:textId="1018F4F5" w:rsidR="009E7BD1" w:rsidRDefault="009E7BD1" w:rsidP="009E7BD1">
      <w:r>
        <w:lastRenderedPageBreak/>
        <w:t>The young girl excitedly responded, “I’ve been told that a craft landed south of the village</w:t>
      </w:r>
      <w:r w:rsidR="00AA15B5">
        <w:t>,</w:t>
      </w:r>
      <w:r>
        <w:t xml:space="preserve"> and th</w:t>
      </w:r>
      <w:r w:rsidR="00AA15B5">
        <w:t>ree groups are</w:t>
      </w:r>
      <w:r>
        <w:t xml:space="preserve"> moving towards our village.” She took a deep breath then continued, “We fear they are after you!”</w:t>
      </w:r>
    </w:p>
    <w:p w14:paraId="2C012238" w14:textId="77777777" w:rsidR="009E7BD1" w:rsidRDefault="009E7BD1" w:rsidP="009E7BD1">
      <w:proofErr w:type="spellStart"/>
      <w:r>
        <w:t>Ellig</w:t>
      </w:r>
      <w:proofErr w:type="spellEnd"/>
      <w:r>
        <w:t xml:space="preserve">, </w:t>
      </w:r>
      <w:r w:rsidRPr="00C623DE">
        <w:rPr>
          <w:noProof/>
        </w:rPr>
        <w:t>Sonyata</w:t>
      </w:r>
      <w:r w:rsidR="00C623DE">
        <w:rPr>
          <w:noProof/>
        </w:rPr>
        <w:t>,</w:t>
      </w:r>
      <w:r>
        <w:t xml:space="preserve"> and </w:t>
      </w:r>
      <w:proofErr w:type="spellStart"/>
      <w:r>
        <w:t>Ornage’s</w:t>
      </w:r>
      <w:proofErr w:type="spellEnd"/>
      <w:r>
        <w:t xml:space="preserve"> eyes all grew </w:t>
      </w:r>
      <w:r w:rsidRPr="00C623DE">
        <w:rPr>
          <w:noProof/>
        </w:rPr>
        <w:t>large</w:t>
      </w:r>
      <w:r w:rsidR="00C623DE">
        <w:rPr>
          <w:noProof/>
        </w:rPr>
        <w:t>,</w:t>
      </w:r>
      <w:r>
        <w:t xml:space="preserve"> and they took deep breaths. The idea that the Ora might target them hadn’t occurred to them, but now it didn’t seem so improbable, and they didn’t know what to do.</w:t>
      </w:r>
    </w:p>
    <w:p w14:paraId="428A94F6" w14:textId="77777777" w:rsidR="009E7BD1" w:rsidRDefault="009E7BD1" w:rsidP="009E7BD1">
      <w:proofErr w:type="spellStart"/>
      <w:r>
        <w:t>Ornage</w:t>
      </w:r>
      <w:proofErr w:type="spellEnd"/>
      <w:r>
        <w:t xml:space="preserve"> thought for a moment and said, “We must leave the village and move to the ice caves as soon as possible. If they are after us, they might spare the village!”</w:t>
      </w:r>
    </w:p>
    <w:p w14:paraId="59817A4E" w14:textId="287A0EC8" w:rsidR="009E7BD1" w:rsidRDefault="009E7BD1" w:rsidP="009E7BD1">
      <w:r>
        <w:t>All of them immediately knew that was the best thing to do</w:t>
      </w:r>
      <w:r w:rsidR="00AA15B5">
        <w:t>,</w:t>
      </w:r>
      <w:r>
        <w:t xml:space="preserve"> and they began packing.</w:t>
      </w:r>
    </w:p>
    <w:p w14:paraId="573DF37A" w14:textId="77777777" w:rsidR="009E7BD1" w:rsidRDefault="009E7BD1" w:rsidP="009E7BD1">
      <w:proofErr w:type="spellStart"/>
      <w:r>
        <w:t>Ornage</w:t>
      </w:r>
      <w:proofErr w:type="spellEnd"/>
      <w:r>
        <w:t xml:space="preserve"> spoke to their host, “Please find us transport.”</w:t>
      </w:r>
    </w:p>
    <w:p w14:paraId="7EB273CC" w14:textId="77777777" w:rsidR="009E7BD1" w:rsidRDefault="009E7BD1" w:rsidP="009E7BD1">
      <w:r>
        <w:t xml:space="preserve">The host left in a </w:t>
      </w:r>
      <w:r w:rsidRPr="00C623DE">
        <w:rPr>
          <w:noProof/>
        </w:rPr>
        <w:t>hurry</w:t>
      </w:r>
      <w:r w:rsidR="00C623DE">
        <w:rPr>
          <w:noProof/>
        </w:rPr>
        <w:t>,</w:t>
      </w:r>
      <w:r>
        <w:t xml:space="preserve"> and </w:t>
      </w:r>
      <w:proofErr w:type="spellStart"/>
      <w:r>
        <w:t>Ornage</w:t>
      </w:r>
      <w:proofErr w:type="spellEnd"/>
      <w:r>
        <w:t xml:space="preserve"> and </w:t>
      </w:r>
      <w:proofErr w:type="spellStart"/>
      <w:r>
        <w:t>Sonyata</w:t>
      </w:r>
      <w:proofErr w:type="spellEnd"/>
      <w:r>
        <w:t xml:space="preserve"> hugged each other and spent a moment holding on.</w:t>
      </w:r>
    </w:p>
    <w:p w14:paraId="1F114934" w14:textId="28396203" w:rsidR="009E7BD1" w:rsidRDefault="009E7BD1" w:rsidP="009E7BD1">
      <w:r>
        <w:t>The host entered and said, “Come quickly</w:t>
      </w:r>
      <w:r w:rsidR="00AA15B5">
        <w:t>;</w:t>
      </w:r>
      <w:r>
        <w:t xml:space="preserve"> I have transport.”</w:t>
      </w:r>
    </w:p>
    <w:p w14:paraId="75321F89" w14:textId="1B772665" w:rsidR="009E7BD1" w:rsidRDefault="009E7BD1" w:rsidP="009E7BD1">
      <w:r>
        <w:t>They ran from the home, boarded the transport</w:t>
      </w:r>
      <w:r w:rsidR="00AA15B5">
        <w:t>,</w:t>
      </w:r>
      <w:r>
        <w:t xml:space="preserve"> and moved out of the village. As they exited the village, they immediately realized that they were in trouble. There was a group of Ora approaching them from the right. </w:t>
      </w:r>
      <w:proofErr w:type="spellStart"/>
      <w:r>
        <w:t>Ornage</w:t>
      </w:r>
      <w:proofErr w:type="spellEnd"/>
      <w:r>
        <w:t xml:space="preserve"> accelerated the </w:t>
      </w:r>
      <w:r w:rsidRPr="00C623DE">
        <w:rPr>
          <w:noProof/>
        </w:rPr>
        <w:t>vehicle</w:t>
      </w:r>
      <w:r w:rsidR="00C623DE">
        <w:rPr>
          <w:noProof/>
        </w:rPr>
        <w:t>,</w:t>
      </w:r>
      <w:r>
        <w:t xml:space="preserve"> and to their </w:t>
      </w:r>
      <w:r w:rsidRPr="00C623DE">
        <w:rPr>
          <w:noProof/>
        </w:rPr>
        <w:t>dismay</w:t>
      </w:r>
      <w:r w:rsidR="00C623DE">
        <w:rPr>
          <w:noProof/>
        </w:rPr>
        <w:t>,</w:t>
      </w:r>
      <w:r>
        <w:t xml:space="preserve"> the Ora were still gaining on them</w:t>
      </w:r>
      <w:r w:rsidR="00AA15B5">
        <w:t>;</w:t>
      </w:r>
      <w:r>
        <w:t xml:space="preserve"> they could move </w:t>
      </w:r>
      <w:proofErr w:type="gramStart"/>
      <w:r>
        <w:t>very fast</w:t>
      </w:r>
      <w:proofErr w:type="gramEnd"/>
      <w:r>
        <w:t xml:space="preserve"> with their four </w:t>
      </w:r>
      <w:r w:rsidRPr="00C623DE">
        <w:rPr>
          <w:noProof/>
        </w:rPr>
        <w:t>appendages</w:t>
      </w:r>
      <w:r w:rsidR="00C623DE">
        <w:rPr>
          <w:noProof/>
        </w:rPr>
        <w:t>,</w:t>
      </w:r>
      <w:r>
        <w:t xml:space="preserve"> and they were still overtaking the </w:t>
      </w:r>
      <w:proofErr w:type="spellStart"/>
      <w:r>
        <w:t>Raog</w:t>
      </w:r>
      <w:proofErr w:type="spellEnd"/>
      <w:r>
        <w:t xml:space="preserve"> vehicle.</w:t>
      </w:r>
    </w:p>
    <w:p w14:paraId="1EF0CE32" w14:textId="4508B327" w:rsidR="009E7BD1" w:rsidRDefault="009E7BD1" w:rsidP="009E7BD1">
      <w:proofErr w:type="spellStart"/>
      <w:r>
        <w:t>Ornage’s</w:t>
      </w:r>
      <w:proofErr w:type="spellEnd"/>
      <w:r>
        <w:t xml:space="preserve"> worry was replaced by fear as they saw two other groups of Ora approaching from the front. </w:t>
      </w:r>
      <w:proofErr w:type="spellStart"/>
      <w:r>
        <w:t>Ornage</w:t>
      </w:r>
      <w:proofErr w:type="spellEnd"/>
      <w:r>
        <w:t xml:space="preserve"> realized they were cut off</w:t>
      </w:r>
      <w:r w:rsidR="00AA15B5">
        <w:t>,</w:t>
      </w:r>
      <w:r>
        <w:t xml:space="preserve"> and he had no plan for escape, so he stopped the vehicle while he thought.</w:t>
      </w:r>
    </w:p>
    <w:p w14:paraId="17231EB8" w14:textId="77777777" w:rsidR="009E7BD1" w:rsidRDefault="009E7BD1" w:rsidP="009E7BD1">
      <w:r>
        <w:lastRenderedPageBreak/>
        <w:t>The three groups of Ora slowed as they were within</w:t>
      </w:r>
      <w:r w:rsidRPr="00C623DE">
        <w:rPr>
          <w:noProof/>
        </w:rPr>
        <w:t xml:space="preserve"> 100</w:t>
      </w:r>
      <w:r>
        <w:t xml:space="preserve"> arms of them, then suddenly they stopped. </w:t>
      </w:r>
    </w:p>
    <w:p w14:paraId="395E486B" w14:textId="56A9B111" w:rsidR="009E7BD1" w:rsidRDefault="009E7BD1" w:rsidP="009E7BD1">
      <w:proofErr w:type="spellStart"/>
      <w:r>
        <w:t>Ornage</w:t>
      </w:r>
      <w:proofErr w:type="spellEnd"/>
      <w:r>
        <w:t xml:space="preserve"> took that brief pause and looked at his attackers and noticed that all of them were wearing red head coverings except one that was wearing brightly colored patterned body coverings. He realized that his markings looked like one of the leaders of the attackers that killed </w:t>
      </w:r>
      <w:proofErr w:type="spellStart"/>
      <w:r>
        <w:t>Sonyata’s</w:t>
      </w:r>
      <w:proofErr w:type="spellEnd"/>
      <w:r>
        <w:t xml:space="preserve"> parents. He looked at </w:t>
      </w:r>
      <w:proofErr w:type="spellStart"/>
      <w:r>
        <w:t>Sonyata</w:t>
      </w:r>
      <w:proofErr w:type="spellEnd"/>
      <w:r>
        <w:t xml:space="preserve"> and realized that she had made the same connection, but the look on her face was one that he had never seen. If he didn’t know her, he would have been frightened by her expression. He saw that she was eager and willing to attack the Ora if she could.</w:t>
      </w:r>
    </w:p>
    <w:p w14:paraId="710D06F6" w14:textId="318E8B62" w:rsidR="009E7BD1" w:rsidRDefault="009E7BD1" w:rsidP="009E7BD1">
      <w:proofErr w:type="spellStart"/>
      <w:r>
        <w:t>Ornage</w:t>
      </w:r>
      <w:proofErr w:type="spellEnd"/>
      <w:r>
        <w:t xml:space="preserve"> looked back at the Ora surrounding them and decided that it was time to fight. He climbed out of the transport</w:t>
      </w:r>
      <w:r w:rsidR="00AA15B5">
        <w:t>,</w:t>
      </w:r>
      <w:r>
        <w:t xml:space="preserve"> and </w:t>
      </w:r>
      <w:proofErr w:type="spellStart"/>
      <w:r>
        <w:t>Ellig</w:t>
      </w:r>
      <w:proofErr w:type="spellEnd"/>
      <w:r>
        <w:t xml:space="preserve">, </w:t>
      </w:r>
      <w:proofErr w:type="spellStart"/>
      <w:r>
        <w:t>Sonyata</w:t>
      </w:r>
      <w:proofErr w:type="spellEnd"/>
      <w:r>
        <w:t>, and the others climbed out also. They placed themselves so their backs were covered by the vehicle</w:t>
      </w:r>
      <w:r w:rsidR="00AA15B5">
        <w:t>,</w:t>
      </w:r>
      <w:r>
        <w:t xml:space="preserve"> and they prepared to fight hand to hand if necessary. They remained </w:t>
      </w:r>
      <w:r w:rsidRPr="00C623DE">
        <w:rPr>
          <w:noProof/>
        </w:rPr>
        <w:t>poised</w:t>
      </w:r>
      <w:r w:rsidR="00C623DE">
        <w:rPr>
          <w:noProof/>
        </w:rPr>
        <w:t>,</w:t>
      </w:r>
      <w:r>
        <w:t xml:space="preserve"> and for a moment</w:t>
      </w:r>
      <w:r w:rsidR="00AA15B5">
        <w:t>,</w:t>
      </w:r>
      <w:r>
        <w:t xml:space="preserve"> the attackers looked disorganized and unsure of themselves</w:t>
      </w:r>
      <w:r w:rsidR="00AA15B5">
        <w:t>;</w:t>
      </w:r>
      <w:r>
        <w:t xml:space="preserve"> </w:t>
      </w:r>
      <w:proofErr w:type="spellStart"/>
      <w:r>
        <w:t>Ornage</w:t>
      </w:r>
      <w:proofErr w:type="spellEnd"/>
      <w:r>
        <w:t xml:space="preserve"> wondered why. Then something surprising happened.</w:t>
      </w:r>
    </w:p>
    <w:p w14:paraId="1BD10042" w14:textId="77777777" w:rsidR="009E7BD1" w:rsidRDefault="009E7BD1" w:rsidP="009E7BD1">
      <w:r>
        <w:t xml:space="preserve">The hills around them began moving. </w:t>
      </w:r>
      <w:proofErr w:type="spellStart"/>
      <w:r>
        <w:t>Ornage</w:t>
      </w:r>
      <w:proofErr w:type="spellEnd"/>
      <w:r>
        <w:t xml:space="preserve"> saw hundreds of </w:t>
      </w:r>
      <w:proofErr w:type="spellStart"/>
      <w:r>
        <w:t>Raog</w:t>
      </w:r>
      <w:proofErr w:type="spellEnd"/>
      <w:r>
        <w:t xml:space="preserve"> cresting over the top of the surrounding hills. They were screaming and carrying farm tools. The flow continued down the sides of the hills as water flowing over a rock.</w:t>
      </w:r>
    </w:p>
    <w:p w14:paraId="3C03A53D" w14:textId="504409FE" w:rsidR="009E7BD1" w:rsidRDefault="009E7BD1" w:rsidP="009E7BD1">
      <w:r>
        <w:t>The Ora saw what was happening</w:t>
      </w:r>
      <w:r w:rsidR="00AA15B5">
        <w:t>. They moved to each other</w:t>
      </w:r>
      <w:r w:rsidR="00512886">
        <w:t>,</w:t>
      </w:r>
      <w:r w:rsidR="00AA15B5">
        <w:t xml:space="preserve"> seeking comfort in a group, and they prepared for the onslaught</w:t>
      </w:r>
      <w:r w:rsidR="00512886">
        <w:t>,</w:t>
      </w:r>
      <w:r w:rsidR="00AA15B5">
        <w:t xml:space="preserve"> firing their defensive tools as fast as possible</w:t>
      </w:r>
      <w:r>
        <w:t>.</w:t>
      </w:r>
    </w:p>
    <w:p w14:paraId="72E6F704" w14:textId="77777777" w:rsidR="009E7BD1" w:rsidRDefault="009E7BD1" w:rsidP="009E7BD1">
      <w:r>
        <w:t xml:space="preserve">The flowing blanket of villagers quickly overtook them and flowed over them like a wave. The confrontation was over in a few </w:t>
      </w:r>
      <w:r w:rsidRPr="00C623DE">
        <w:rPr>
          <w:noProof/>
        </w:rPr>
        <w:t>moments</w:t>
      </w:r>
      <w:r w:rsidR="00C623DE">
        <w:rPr>
          <w:noProof/>
        </w:rPr>
        <w:t>,</w:t>
      </w:r>
      <w:r>
        <w:t xml:space="preserve"> and there was nothing left of the Ora but a pile of broken bodies.</w:t>
      </w:r>
    </w:p>
    <w:p w14:paraId="219F36D6" w14:textId="463F895F" w:rsidR="009E7BD1" w:rsidRDefault="009E7BD1" w:rsidP="009E7BD1">
      <w:r>
        <w:lastRenderedPageBreak/>
        <w:t>For a few moments</w:t>
      </w:r>
      <w:r w:rsidR="00AA15B5">
        <w:t>,</w:t>
      </w:r>
      <w:r>
        <w:t xml:space="preserve"> the flow kept moving around the valley</w:t>
      </w:r>
      <w:r w:rsidR="00AA15B5">
        <w:t>,</w:t>
      </w:r>
      <w:r>
        <w:t xml:space="preserve"> looking for other prey, then they settled </w:t>
      </w:r>
      <w:r w:rsidRPr="00C623DE">
        <w:rPr>
          <w:noProof/>
        </w:rPr>
        <w:t>down</w:t>
      </w:r>
      <w:r w:rsidR="00C623DE">
        <w:rPr>
          <w:noProof/>
        </w:rPr>
        <w:t>,</w:t>
      </w:r>
      <w:r>
        <w:t xml:space="preserve"> and one of them approached </w:t>
      </w:r>
      <w:proofErr w:type="spellStart"/>
      <w:r>
        <w:t>Sonyata</w:t>
      </w:r>
      <w:proofErr w:type="spellEnd"/>
      <w:r>
        <w:t xml:space="preserve"> and </w:t>
      </w:r>
      <w:proofErr w:type="spellStart"/>
      <w:r>
        <w:t>Ornage</w:t>
      </w:r>
      <w:proofErr w:type="spellEnd"/>
      <w:r>
        <w:t>.</w:t>
      </w:r>
    </w:p>
    <w:p w14:paraId="7407763F" w14:textId="77777777" w:rsidR="009E7BD1" w:rsidRDefault="009E7BD1" w:rsidP="009E7BD1">
      <w:r>
        <w:t>“</w:t>
      </w:r>
      <w:proofErr w:type="gramStart"/>
      <w:r>
        <w:t>Leaders,</w:t>
      </w:r>
      <w:proofErr w:type="gramEnd"/>
      <w:r>
        <w:t xml:space="preserve"> may your soil always bear </w:t>
      </w:r>
      <w:proofErr w:type="spellStart"/>
      <w:r>
        <w:t>Jabom</w:t>
      </w:r>
      <w:proofErr w:type="spellEnd"/>
      <w:r>
        <w:t>,” he said with breathless cadence.</w:t>
      </w:r>
    </w:p>
    <w:p w14:paraId="5D504C2A" w14:textId="77777777" w:rsidR="009E7BD1" w:rsidRDefault="009E7BD1" w:rsidP="009E7BD1">
      <w:r>
        <w:t xml:space="preserve">“And may yours,” </w:t>
      </w:r>
      <w:proofErr w:type="spellStart"/>
      <w:r>
        <w:t>Ornage</w:t>
      </w:r>
      <w:proofErr w:type="spellEnd"/>
      <w:r>
        <w:t xml:space="preserve"> responded, unsure of what just happened.</w:t>
      </w:r>
    </w:p>
    <w:p w14:paraId="6C86DC12" w14:textId="77777777" w:rsidR="009E7BD1" w:rsidRDefault="009E7BD1" w:rsidP="009E7BD1">
      <w:r>
        <w:t xml:space="preserve">“We the </w:t>
      </w:r>
      <w:proofErr w:type="spellStart"/>
      <w:r>
        <w:t>Raog</w:t>
      </w:r>
      <w:proofErr w:type="spellEnd"/>
      <w:r>
        <w:t xml:space="preserve"> of our village heard of these approaching </w:t>
      </w:r>
      <w:r w:rsidRPr="00C623DE">
        <w:rPr>
          <w:noProof/>
        </w:rPr>
        <w:t>Ora</w:t>
      </w:r>
      <w:r w:rsidR="00C623DE">
        <w:rPr>
          <w:noProof/>
        </w:rPr>
        <w:t>,</w:t>
      </w:r>
      <w:r>
        <w:t xml:space="preserve"> and we feared for your safety. We felt that any lives lost on our part </w:t>
      </w:r>
      <w:r w:rsidRPr="00C623DE">
        <w:rPr>
          <w:noProof/>
        </w:rPr>
        <w:t>w</w:t>
      </w:r>
      <w:r w:rsidR="00C623DE">
        <w:rPr>
          <w:noProof/>
        </w:rPr>
        <w:t>ere</w:t>
      </w:r>
      <w:r>
        <w:t xml:space="preserve"> worth the price to save you. You are the </w:t>
      </w:r>
      <w:r w:rsidRPr="00C623DE">
        <w:rPr>
          <w:noProof/>
        </w:rPr>
        <w:t>Orb</w:t>
      </w:r>
      <w:r w:rsidR="00C623DE">
        <w:rPr>
          <w:noProof/>
        </w:rPr>
        <w:t>,</w:t>
      </w:r>
      <w:r>
        <w:t xml:space="preserve"> and you must continue the fight. We are just farmers, but we can defend you with our lives,” the leader said with a tremendous amount of pride, with his chest out and head held high.</w:t>
      </w:r>
    </w:p>
    <w:p w14:paraId="0CB57F33" w14:textId="77777777" w:rsidR="009E7BD1" w:rsidRDefault="009E7BD1" w:rsidP="009E7BD1">
      <w:proofErr w:type="spellStart"/>
      <w:r>
        <w:t>Ornage</w:t>
      </w:r>
      <w:proofErr w:type="spellEnd"/>
      <w:r>
        <w:t xml:space="preserve"> and </w:t>
      </w:r>
      <w:proofErr w:type="spellStart"/>
      <w:r>
        <w:t>Sonyata</w:t>
      </w:r>
      <w:proofErr w:type="spellEnd"/>
      <w:r>
        <w:t xml:space="preserve"> were at a loss for words. Then </w:t>
      </w:r>
      <w:proofErr w:type="spellStart"/>
      <w:r>
        <w:t>Ornage</w:t>
      </w:r>
      <w:proofErr w:type="spellEnd"/>
      <w:r>
        <w:t xml:space="preserve"> slowly said, “Thank you,” and after he </w:t>
      </w:r>
      <w:r w:rsidR="00977BDE">
        <w:t xml:space="preserve">had </w:t>
      </w:r>
      <w:r w:rsidRPr="00C74B25">
        <w:rPr>
          <w:noProof/>
        </w:rPr>
        <w:t>paused</w:t>
      </w:r>
      <w:r>
        <w:t xml:space="preserve">, he continued with a very emotional “and may your soil always bear </w:t>
      </w:r>
      <w:proofErr w:type="spellStart"/>
      <w:r>
        <w:t>Jabom</w:t>
      </w:r>
      <w:proofErr w:type="spellEnd"/>
      <w:r>
        <w:t>.”</w:t>
      </w:r>
    </w:p>
    <w:p w14:paraId="29DD874B" w14:textId="77777777" w:rsidR="009E7BD1" w:rsidRDefault="009E7BD1" w:rsidP="009E7BD1">
      <w:r>
        <w:t xml:space="preserve">The leader paused and said, “And may yours.” </w:t>
      </w:r>
    </w:p>
    <w:p w14:paraId="329C11D4" w14:textId="3AB62178" w:rsidR="009E7BD1" w:rsidRDefault="009E7BD1" w:rsidP="009E7BD1">
      <w:proofErr w:type="spellStart"/>
      <w:r>
        <w:t>Sonyata</w:t>
      </w:r>
      <w:proofErr w:type="spellEnd"/>
      <w:r>
        <w:t xml:space="preserve"> spoke, “The </w:t>
      </w:r>
      <w:proofErr w:type="spellStart"/>
      <w:r>
        <w:t>Raog</w:t>
      </w:r>
      <w:proofErr w:type="spellEnd"/>
      <w:r>
        <w:t xml:space="preserve"> of Mortar have made a tremendous sacrifice. We are not accustomed to violence</w:t>
      </w:r>
      <w:r w:rsidR="00AA15B5">
        <w:t>;</w:t>
      </w:r>
      <w:r>
        <w:t xml:space="preserve"> it is not our way to fight for our defense. Each of you was willing to put yourselves between </w:t>
      </w:r>
      <w:r w:rsidR="00C623DE">
        <w:rPr>
          <w:noProof/>
        </w:rPr>
        <w:t>our attackers and u</w:t>
      </w:r>
      <w:r w:rsidRPr="00C623DE">
        <w:rPr>
          <w:noProof/>
        </w:rPr>
        <w:t>s</w:t>
      </w:r>
      <w:r>
        <w:t xml:space="preserve">. I don’t know how to thank you. </w:t>
      </w:r>
      <w:proofErr w:type="spellStart"/>
      <w:r>
        <w:t>Ornage</w:t>
      </w:r>
      <w:proofErr w:type="spellEnd"/>
      <w:r>
        <w:t xml:space="preserve"> and I are only two </w:t>
      </w:r>
      <w:proofErr w:type="spellStart"/>
      <w:r>
        <w:t>Raog</w:t>
      </w:r>
      <w:proofErr w:type="spellEnd"/>
      <w:r w:rsidR="00AA15B5">
        <w:t>;</w:t>
      </w:r>
      <w:r>
        <w:t xml:space="preserve"> we don’t feel that we are worth your sacrifice. I suppose that is the nature of sacrifice</w:t>
      </w:r>
      <w:r w:rsidR="00AA15B5">
        <w:t>. I</w:t>
      </w:r>
      <w:r>
        <w:t xml:space="preserve">t is the decision of the giver, not the receiver. We will always be in your </w:t>
      </w:r>
      <w:r w:rsidRPr="00C623DE">
        <w:rPr>
          <w:noProof/>
        </w:rPr>
        <w:t>debt</w:t>
      </w:r>
      <w:r w:rsidR="00C623DE">
        <w:rPr>
          <w:noProof/>
        </w:rPr>
        <w:t>,</w:t>
      </w:r>
      <w:r>
        <w:t xml:space="preserve"> and the </w:t>
      </w:r>
      <w:proofErr w:type="spellStart"/>
      <w:r>
        <w:t>Raog</w:t>
      </w:r>
      <w:proofErr w:type="spellEnd"/>
      <w:r>
        <w:t xml:space="preserve"> of Varo will hear of what you have done here.”</w:t>
      </w:r>
    </w:p>
    <w:p w14:paraId="2864B3BB" w14:textId="0E85D1B0" w:rsidR="009E7BD1" w:rsidRDefault="009E7BD1" w:rsidP="009E7BD1">
      <w:r>
        <w:t>He turned, spoke with his friends from the village</w:t>
      </w:r>
      <w:r w:rsidR="00AA15B5">
        <w:t>, retrieved their wounded and dead,</w:t>
      </w:r>
      <w:r>
        <w:t xml:space="preserve"> and left, returning to their residences. </w:t>
      </w:r>
      <w:proofErr w:type="spellStart"/>
      <w:r>
        <w:t>Sonyata</w:t>
      </w:r>
      <w:proofErr w:type="spellEnd"/>
      <w:r>
        <w:t xml:space="preserve"> and </w:t>
      </w:r>
      <w:proofErr w:type="spellStart"/>
      <w:r>
        <w:t>Ornage</w:t>
      </w:r>
      <w:proofErr w:type="spellEnd"/>
      <w:r>
        <w:t xml:space="preserve"> stood</w:t>
      </w:r>
      <w:r w:rsidR="00AA15B5">
        <w:t>,</w:t>
      </w:r>
      <w:r>
        <w:t xml:space="preserve"> showing respect while each of the casualties was taken care of.</w:t>
      </w:r>
    </w:p>
    <w:p w14:paraId="3A4FCBE0" w14:textId="3ECA0E0D" w:rsidR="009E7BD1" w:rsidRDefault="009E7BD1" w:rsidP="009E7BD1">
      <w:proofErr w:type="spellStart"/>
      <w:r>
        <w:lastRenderedPageBreak/>
        <w:t>Ellig</w:t>
      </w:r>
      <w:proofErr w:type="spellEnd"/>
      <w:r>
        <w:t xml:space="preserve"> stood behind </w:t>
      </w:r>
      <w:proofErr w:type="spellStart"/>
      <w:r>
        <w:t>Sonyata</w:t>
      </w:r>
      <w:proofErr w:type="spellEnd"/>
      <w:r>
        <w:t xml:space="preserve"> and </w:t>
      </w:r>
      <w:proofErr w:type="spellStart"/>
      <w:r>
        <w:t>Ornage</w:t>
      </w:r>
      <w:proofErr w:type="spellEnd"/>
      <w:r w:rsidR="00AA15B5">
        <w:t>,</w:t>
      </w:r>
      <w:r>
        <w:t xml:space="preserve"> </w:t>
      </w:r>
      <w:r w:rsidRPr="00C623DE">
        <w:rPr>
          <w:noProof/>
        </w:rPr>
        <w:t>making</w:t>
      </w:r>
      <w:r w:rsidR="00C623DE">
        <w:rPr>
          <w:noProof/>
        </w:rPr>
        <w:t xml:space="preserve"> a</w:t>
      </w:r>
      <w:r w:rsidRPr="00C623DE">
        <w:rPr>
          <w:noProof/>
        </w:rPr>
        <w:t xml:space="preserve"> note of</w:t>
      </w:r>
      <w:r>
        <w:t xml:space="preserve"> the activities and talking into a recording device. When he was done, he talked with one of the </w:t>
      </w:r>
      <w:proofErr w:type="spellStart"/>
      <w:r>
        <w:t>Raog</w:t>
      </w:r>
      <w:proofErr w:type="spellEnd"/>
      <w:r>
        <w:t xml:space="preserve"> and passed a copy of his recording to him, then he slid back into the vehicle. They rested in the vehicle for the longest time, not knowing what to say; finally, </w:t>
      </w:r>
      <w:proofErr w:type="spellStart"/>
      <w:r>
        <w:t>Ornage</w:t>
      </w:r>
      <w:proofErr w:type="spellEnd"/>
      <w:r>
        <w:t xml:space="preserve"> said with conviction, “We must go to the ice caves.”</w:t>
      </w:r>
    </w:p>
    <w:p w14:paraId="224D1A08" w14:textId="77777777" w:rsidR="009E7BD1" w:rsidRDefault="009E7BD1" w:rsidP="009E7BD1">
      <w:proofErr w:type="spellStart"/>
      <w:r>
        <w:t>Sonyata</w:t>
      </w:r>
      <w:proofErr w:type="spellEnd"/>
      <w:r>
        <w:t xml:space="preserve"> and </w:t>
      </w:r>
      <w:proofErr w:type="spellStart"/>
      <w:r>
        <w:t>Ellig</w:t>
      </w:r>
      <w:proofErr w:type="spellEnd"/>
      <w:r>
        <w:t xml:space="preserve"> nodded, they drove </w:t>
      </w:r>
      <w:r w:rsidRPr="00C623DE">
        <w:rPr>
          <w:noProof/>
        </w:rPr>
        <w:t>off</w:t>
      </w:r>
      <w:r w:rsidR="00C623DE">
        <w:rPr>
          <w:noProof/>
        </w:rPr>
        <w:t>,</w:t>
      </w:r>
      <w:r>
        <w:t xml:space="preserve"> and </w:t>
      </w:r>
      <w:proofErr w:type="gramStart"/>
      <w:r>
        <w:t>somehow</w:t>
      </w:r>
      <w:proofErr w:type="gramEnd"/>
      <w:r>
        <w:t xml:space="preserve"> they didn’t feel the bumps in the road as they drove.</w:t>
      </w:r>
    </w:p>
    <w:p w14:paraId="02EC6D97" w14:textId="77777777" w:rsidR="009E7BD1" w:rsidRDefault="009E7BD1" w:rsidP="006F311C">
      <w:pPr>
        <w:pStyle w:val="SceneSeparator"/>
      </w:pPr>
      <w:r>
        <w:t>&gt;&gt;&gt;&gt;&gt;&gt;&gt;&gt;&gt;&gt;&gt;&gt;&gt;&gt;&gt;&gt;&gt;&gt;&gt;&gt;</w:t>
      </w:r>
    </w:p>
    <w:p w14:paraId="4334F4AD" w14:textId="6889DCA4" w:rsidR="009E7BD1" w:rsidRDefault="009E7BD1" w:rsidP="009E7BD1">
      <w:r>
        <w:t xml:space="preserve">General </w:t>
      </w:r>
      <w:proofErr w:type="spellStart"/>
      <w:r>
        <w:t>Aarm</w:t>
      </w:r>
      <w:proofErr w:type="spellEnd"/>
      <w:r>
        <w:t xml:space="preserve"> was resting in his private space</w:t>
      </w:r>
      <w:r w:rsidR="00AA15B5">
        <w:t>,</w:t>
      </w:r>
      <w:r>
        <w:t xml:space="preserve"> thinking about the last couple of days. These creatures are hard fighters. I'm sure that </w:t>
      </w:r>
      <w:proofErr w:type="spellStart"/>
      <w:r>
        <w:t>VanMacca</w:t>
      </w:r>
      <w:proofErr w:type="spellEnd"/>
      <w:r>
        <w:t xml:space="preserve"> never thought they would fight so hard. Our attacks have not provided the results that she </w:t>
      </w:r>
      <w:r w:rsidRPr="00C623DE">
        <w:rPr>
          <w:noProof/>
        </w:rPr>
        <w:t>wants</w:t>
      </w:r>
      <w:r w:rsidR="00C623DE">
        <w:rPr>
          <w:noProof/>
        </w:rPr>
        <w:t>,</w:t>
      </w:r>
      <w:r>
        <w:t xml:space="preserve"> and I'm sure that heads will be lost.</w:t>
      </w:r>
    </w:p>
    <w:p w14:paraId="619B5AE1" w14:textId="08111294" w:rsidR="009E7BD1" w:rsidRDefault="009E7BD1" w:rsidP="009E7BD1">
      <w:r>
        <w:t>Just then</w:t>
      </w:r>
      <w:r w:rsidR="00AA15B5">
        <w:t>,</w:t>
      </w:r>
      <w:r>
        <w:t xml:space="preserve"> his thoughts were disturbed by a reluctant assistant, "General</w:t>
      </w:r>
      <w:r w:rsidR="00AA15B5">
        <w:t>,</w:t>
      </w:r>
      <w:r>
        <w:t xml:space="preserve"> I have some troubling news, may I speak?"</w:t>
      </w:r>
    </w:p>
    <w:p w14:paraId="1FFA45E7" w14:textId="77777777" w:rsidR="009E7BD1" w:rsidRDefault="009E7BD1" w:rsidP="009E7BD1">
      <w:r>
        <w:t>"Yes, you may speak."</w:t>
      </w:r>
    </w:p>
    <w:p w14:paraId="5F58726D" w14:textId="12026866" w:rsidR="009E7BD1" w:rsidRDefault="009E7BD1" w:rsidP="009E7BD1">
      <w:r>
        <w:t xml:space="preserve">"I'm troubled to inform you, but grand leader </w:t>
      </w:r>
      <w:proofErr w:type="spellStart"/>
      <w:r>
        <w:t>Imbata</w:t>
      </w:r>
      <w:proofErr w:type="spellEnd"/>
      <w:r>
        <w:t xml:space="preserve"> was unsuccessful in his attempt to capture the enemies' leadership. Unfortunately, he...lost his life," the assistant reluctantly announced</w:t>
      </w:r>
      <w:r w:rsidR="00AA15B5">
        <w:t>,</w:t>
      </w:r>
      <w:r>
        <w:t xml:space="preserve"> fearing that the general might take his anger out on the messenger.</w:t>
      </w:r>
    </w:p>
    <w:p w14:paraId="5F2AB2B0" w14:textId="350A1325" w:rsidR="009E7BD1" w:rsidRDefault="009E7BD1" w:rsidP="009E7BD1">
      <w:r>
        <w:t xml:space="preserve">General </w:t>
      </w:r>
      <w:proofErr w:type="spellStart"/>
      <w:r>
        <w:t>Aarm</w:t>
      </w:r>
      <w:proofErr w:type="spellEnd"/>
      <w:r>
        <w:t xml:space="preserve"> sat there thinking. He didn't smile, but inwardly he was satisfied</w:t>
      </w:r>
      <w:r w:rsidR="00AA15B5">
        <w:t>;</w:t>
      </w:r>
      <w:r>
        <w:t xml:space="preserve"> </w:t>
      </w:r>
      <w:proofErr w:type="spellStart"/>
      <w:r>
        <w:t>Imbata</w:t>
      </w:r>
      <w:proofErr w:type="spellEnd"/>
      <w:r>
        <w:t xml:space="preserve"> was a little rock-worm whose loss wasn't significant. Regardless, someone w</w:t>
      </w:r>
      <w:r w:rsidR="00AA15B5">
        <w:t>ould</w:t>
      </w:r>
      <w:r>
        <w:t xml:space="preserve"> be blamed for his </w:t>
      </w:r>
      <w:r w:rsidRPr="00C623DE">
        <w:rPr>
          <w:noProof/>
        </w:rPr>
        <w:t>loss</w:t>
      </w:r>
      <w:r w:rsidR="00C623DE">
        <w:rPr>
          <w:noProof/>
        </w:rPr>
        <w:t>,</w:t>
      </w:r>
      <w:r>
        <w:t xml:space="preserve"> and General </w:t>
      </w:r>
      <w:proofErr w:type="spellStart"/>
      <w:r>
        <w:t>Aarm</w:t>
      </w:r>
      <w:proofErr w:type="spellEnd"/>
      <w:r>
        <w:t xml:space="preserve"> was going to make sure that it wasn't himself.</w:t>
      </w:r>
    </w:p>
    <w:p w14:paraId="0415E3C8" w14:textId="77777777" w:rsidR="009E7BD1" w:rsidRDefault="009E7BD1" w:rsidP="006F311C">
      <w:pPr>
        <w:pStyle w:val="SceneSeparator"/>
      </w:pPr>
      <w:r>
        <w:lastRenderedPageBreak/>
        <w:t>&gt;&gt;&gt;&gt;&gt;&gt;&gt;&gt;&gt;&gt;&gt;&gt;&gt;&gt;&gt;&gt;&gt;&gt;&gt;&gt;</w:t>
      </w:r>
    </w:p>
    <w:p w14:paraId="56D01AF7" w14:textId="77777777" w:rsidR="009E7BD1" w:rsidRDefault="009E7BD1" w:rsidP="009E7BD1">
      <w:proofErr w:type="spellStart"/>
      <w:r>
        <w:t>Romaa</w:t>
      </w:r>
      <w:proofErr w:type="spellEnd"/>
      <w:r>
        <w:t xml:space="preserve"> was directing the same boring drills with her guards when she was ordered to </w:t>
      </w:r>
      <w:proofErr w:type="spellStart"/>
      <w:r>
        <w:t>VanMacca's</w:t>
      </w:r>
      <w:proofErr w:type="spellEnd"/>
      <w:r>
        <w:t xml:space="preserve"> quarters. When she arrived, </w:t>
      </w:r>
      <w:proofErr w:type="spellStart"/>
      <w:r>
        <w:t>VanMacca</w:t>
      </w:r>
      <w:proofErr w:type="spellEnd"/>
      <w:r>
        <w:t xml:space="preserve"> wasn't </w:t>
      </w:r>
      <w:r w:rsidRPr="00C623DE">
        <w:rPr>
          <w:noProof/>
        </w:rPr>
        <w:t>present</w:t>
      </w:r>
      <w:r w:rsidR="00C623DE">
        <w:rPr>
          <w:noProof/>
        </w:rPr>
        <w:t>,</w:t>
      </w:r>
      <w:r>
        <w:t xml:space="preserve"> but a mangled remnant of an Ora was laying in the middle of the room. Two of </w:t>
      </w:r>
      <w:proofErr w:type="spellStart"/>
      <w:r>
        <w:t>VanMacca's</w:t>
      </w:r>
      <w:proofErr w:type="spellEnd"/>
      <w:r>
        <w:t xml:space="preserve"> assistants were standing next to </w:t>
      </w:r>
      <w:r w:rsidRPr="00C623DE">
        <w:rPr>
          <w:noProof/>
        </w:rPr>
        <w:t>it</w:t>
      </w:r>
      <w:r w:rsidR="00C623DE">
        <w:rPr>
          <w:noProof/>
        </w:rPr>
        <w:t>,</w:t>
      </w:r>
      <w:r>
        <w:t xml:space="preserve"> and the senior leader directed </w:t>
      </w:r>
      <w:proofErr w:type="spellStart"/>
      <w:r>
        <w:t>Romaa</w:t>
      </w:r>
      <w:proofErr w:type="spellEnd"/>
      <w:r>
        <w:t xml:space="preserve"> to dispose of the remains.</w:t>
      </w:r>
    </w:p>
    <w:p w14:paraId="08A74F20" w14:textId="5B24B1C8" w:rsidR="009E7BD1" w:rsidRDefault="009E7BD1" w:rsidP="009E7BD1">
      <w:proofErr w:type="spellStart"/>
      <w:r>
        <w:t>Romaa</w:t>
      </w:r>
      <w:proofErr w:type="spellEnd"/>
      <w:r>
        <w:t xml:space="preserve"> was not </w:t>
      </w:r>
      <w:r w:rsidR="00AA15B5">
        <w:t>able</w:t>
      </w:r>
      <w:r>
        <w:t xml:space="preserve"> to ask what had happened, but she did hear the two assistants talking</w:t>
      </w:r>
      <w:r w:rsidR="00AA15B5">
        <w:t>,</w:t>
      </w:r>
      <w:r>
        <w:t xml:space="preserve"> and one of them said that </w:t>
      </w:r>
      <w:proofErr w:type="spellStart"/>
      <w:r>
        <w:t>VanMacca</w:t>
      </w:r>
      <w:proofErr w:type="spellEnd"/>
      <w:r>
        <w:t xml:space="preserve"> reacted to getting some bad news about the campaign on the planet. </w:t>
      </w:r>
      <w:r w:rsidRPr="00C623DE">
        <w:rPr>
          <w:noProof/>
        </w:rPr>
        <w:t>Apparently</w:t>
      </w:r>
      <w:r w:rsidR="00C623DE">
        <w:rPr>
          <w:noProof/>
        </w:rPr>
        <w:t>,</w:t>
      </w:r>
      <w:r>
        <w:t xml:space="preserve"> one of h</w:t>
      </w:r>
      <w:r w:rsidR="00C0396B">
        <w:t>er</w:t>
      </w:r>
      <w:r>
        <w:t xml:space="preserve"> leaders put himself in a dangerous position to impress </w:t>
      </w:r>
      <w:proofErr w:type="spellStart"/>
      <w:r>
        <w:t>VanMacca</w:t>
      </w:r>
      <w:proofErr w:type="spellEnd"/>
      <w:r>
        <w:t xml:space="preserve"> and was killed by the locals.</w:t>
      </w:r>
    </w:p>
    <w:p w14:paraId="1593267D" w14:textId="77777777" w:rsidR="009E7BD1" w:rsidRDefault="009E7BD1" w:rsidP="009E7BD1">
      <w:proofErr w:type="spellStart"/>
      <w:r>
        <w:t>Romaa</w:t>
      </w:r>
      <w:proofErr w:type="spellEnd"/>
      <w:r>
        <w:t xml:space="preserve"> thought to herself, I better be careful. The Ora </w:t>
      </w:r>
      <w:proofErr w:type="gramStart"/>
      <w:r>
        <w:t>deserve</w:t>
      </w:r>
      <w:proofErr w:type="gramEnd"/>
      <w:r>
        <w:t xml:space="preserve"> better leadership than this. Then she removed the body and dumped it out of an airlock, with no ceremony or acknowledgment.</w:t>
      </w:r>
    </w:p>
    <w:p w14:paraId="4938552A" w14:textId="77777777" w:rsidR="009E7BD1" w:rsidRDefault="009E7BD1" w:rsidP="006F311C">
      <w:pPr>
        <w:pStyle w:val="Chapter"/>
      </w:pPr>
      <w:bookmarkStart w:id="19" w:name="_Toc466466913"/>
      <w:r>
        <w:lastRenderedPageBreak/>
        <w:t>13-The Ice Caves</w:t>
      </w:r>
      <w:bookmarkEnd w:id="19"/>
      <w:r>
        <w:t xml:space="preserve"> </w:t>
      </w:r>
    </w:p>
    <w:p w14:paraId="1127F83D" w14:textId="6B6345EB" w:rsidR="009E7BD1" w:rsidRDefault="009E7BD1" w:rsidP="006D784A">
      <w:pPr>
        <w:pStyle w:val="FirstParagraph"/>
      </w:pPr>
      <w:r>
        <w:t xml:space="preserve">Men and women continued flowing into the ice caves. At that point in the season, the ice caves had more than enough room for storing the coming season’s harvest. When </w:t>
      </w:r>
      <w:proofErr w:type="spellStart"/>
      <w:r>
        <w:t>Jabom</w:t>
      </w:r>
      <w:proofErr w:type="spellEnd"/>
      <w:r>
        <w:t xml:space="preserve"> was harvested, a large amount was stored locally in the cities and people’s homes. After all, they preferred it fresh and easily obtained. The remainder of the harvest was moved to the northern ice caves for long</w:t>
      </w:r>
      <w:r w:rsidR="00AA15B5">
        <w:t>-</w:t>
      </w:r>
      <w:r>
        <w:t xml:space="preserve">term storage. Later in the growing season, as the fresh supplies diminished, the </w:t>
      </w:r>
      <w:proofErr w:type="spellStart"/>
      <w:r>
        <w:t>Jabom</w:t>
      </w:r>
      <w:proofErr w:type="spellEnd"/>
      <w:r>
        <w:t xml:space="preserve"> moved from the ice caves to the cities and</w:t>
      </w:r>
      <w:r w:rsidR="00AA15B5">
        <w:t>,</w:t>
      </w:r>
      <w:r>
        <w:t xml:space="preserve"> in turn to the residences.</w:t>
      </w:r>
    </w:p>
    <w:p w14:paraId="456AF6AE" w14:textId="5A7E2D73" w:rsidR="009E7BD1" w:rsidRDefault="009E7BD1" w:rsidP="009E7BD1">
      <w:proofErr w:type="spellStart"/>
      <w:r>
        <w:t>Erom</w:t>
      </w:r>
      <w:proofErr w:type="spellEnd"/>
      <w:r>
        <w:t xml:space="preserve"> and </w:t>
      </w:r>
      <w:proofErr w:type="spellStart"/>
      <w:r>
        <w:t>Mortog</w:t>
      </w:r>
      <w:proofErr w:type="spellEnd"/>
      <w:r>
        <w:t xml:space="preserve"> rested in the viewing area with their defenders waiting for the evening broadcast</w:t>
      </w:r>
      <w:r w:rsidR="00AA15B5">
        <w:t>,</w:t>
      </w:r>
      <w:r>
        <w:t xml:space="preserve"> and they spoke of the progress they were making, then the broadcast began.</w:t>
      </w:r>
    </w:p>
    <w:p w14:paraId="338645BB" w14:textId="3ADA8862" w:rsidR="009E7BD1" w:rsidRDefault="009E7BD1" w:rsidP="009E7BD1">
      <w:r>
        <w:t xml:space="preserve">They heard the familiar voice of </w:t>
      </w:r>
      <w:proofErr w:type="spellStart"/>
      <w:r>
        <w:t>Ellig</w:t>
      </w:r>
      <w:proofErr w:type="spellEnd"/>
      <w:r>
        <w:t xml:space="preserve"> open the broadcast, “This broadcast represents a change in the people of Varo. You won’t be hearing from </w:t>
      </w:r>
      <w:proofErr w:type="spellStart"/>
      <w:r>
        <w:t>Sonyata</w:t>
      </w:r>
      <w:proofErr w:type="spellEnd"/>
      <w:r>
        <w:t xml:space="preserve"> and </w:t>
      </w:r>
      <w:proofErr w:type="spellStart"/>
      <w:r>
        <w:t>Ornage</w:t>
      </w:r>
      <w:proofErr w:type="spellEnd"/>
      <w:r>
        <w:t xml:space="preserve">.” Those in the room had a collective inhale, as they feared something had happened to them. </w:t>
      </w:r>
      <w:proofErr w:type="spellStart"/>
      <w:r>
        <w:t>Ellig</w:t>
      </w:r>
      <w:proofErr w:type="spellEnd"/>
      <w:r>
        <w:t xml:space="preserve"> continued, “I will be telling you about the strength of the </w:t>
      </w:r>
      <w:proofErr w:type="spellStart"/>
      <w:r>
        <w:t>Raog</w:t>
      </w:r>
      <w:proofErr w:type="spellEnd"/>
      <w:r>
        <w:t xml:space="preserve"> and how they saved </w:t>
      </w:r>
      <w:proofErr w:type="spellStart"/>
      <w:r>
        <w:t>Sonyata</w:t>
      </w:r>
      <w:proofErr w:type="spellEnd"/>
      <w:r>
        <w:t xml:space="preserve"> and </w:t>
      </w:r>
      <w:proofErr w:type="spellStart"/>
      <w:r>
        <w:t>Ornage</w:t>
      </w:r>
      <w:proofErr w:type="spellEnd"/>
      <w:r>
        <w:t xml:space="preserve">.” Once again, </w:t>
      </w:r>
      <w:proofErr w:type="spellStart"/>
      <w:r>
        <w:t>Ellig</w:t>
      </w:r>
      <w:proofErr w:type="spellEnd"/>
      <w:r>
        <w:t xml:space="preserve"> paused for effect</w:t>
      </w:r>
      <w:r w:rsidR="00AA15B5">
        <w:t>,</w:t>
      </w:r>
      <w:r>
        <w:t xml:space="preserve"> then spoke with a different level of emphasis and emotion, “Last night </w:t>
      </w:r>
      <w:proofErr w:type="spellStart"/>
      <w:r>
        <w:t>Sonyata</w:t>
      </w:r>
      <w:proofErr w:type="spellEnd"/>
      <w:r>
        <w:t xml:space="preserve"> and </w:t>
      </w:r>
      <w:proofErr w:type="spellStart"/>
      <w:r>
        <w:t>Ornage</w:t>
      </w:r>
      <w:proofErr w:type="spellEnd"/>
      <w:r>
        <w:t xml:space="preserve"> rested in a friend’s home. Today they were eating with their hosts in Mortar when they were told of a pending attack by the invaders. They immediately thought of those around them and decided to leave the </w:t>
      </w:r>
      <w:r w:rsidR="00AA15B5">
        <w:t>village's security</w:t>
      </w:r>
      <w:r>
        <w:t xml:space="preserve"> and meet the Ora where no one else would be harmed. As they left the village, they were surrounded by three groups of Ora whose intent was clear. They wanted to murder our Orb </w:t>
      </w:r>
      <w:proofErr w:type="spellStart"/>
      <w:r>
        <w:t>Sonyata</w:t>
      </w:r>
      <w:proofErr w:type="spellEnd"/>
      <w:r>
        <w:t xml:space="preserve"> and her life partner </w:t>
      </w:r>
      <w:proofErr w:type="spellStart"/>
      <w:r>
        <w:t>Ornage</w:t>
      </w:r>
      <w:proofErr w:type="spellEnd"/>
      <w:r>
        <w:t>.” He paused again</w:t>
      </w:r>
      <w:r w:rsidR="00AA15B5">
        <w:t>,</w:t>
      </w:r>
      <w:r>
        <w:t xml:space="preserve"> and the defenders in the ice caves </w:t>
      </w:r>
      <w:r>
        <w:lastRenderedPageBreak/>
        <w:t xml:space="preserve">were silent, listening for </w:t>
      </w:r>
      <w:proofErr w:type="spellStart"/>
      <w:r>
        <w:t>Ellig’s</w:t>
      </w:r>
      <w:proofErr w:type="spellEnd"/>
      <w:r>
        <w:t xml:space="preserve"> next words, “But the residents of that village said no. All of them </w:t>
      </w:r>
      <w:r w:rsidRPr="00C74B25">
        <w:rPr>
          <w:noProof/>
        </w:rPr>
        <w:t>massed</w:t>
      </w:r>
      <w:r>
        <w:t xml:space="preserve"> on the hills surrounding the </w:t>
      </w:r>
      <w:r w:rsidRPr="00C623DE">
        <w:rPr>
          <w:noProof/>
        </w:rPr>
        <w:t>attackers</w:t>
      </w:r>
      <w:r w:rsidR="00C623DE">
        <w:rPr>
          <w:noProof/>
        </w:rPr>
        <w:t>,</w:t>
      </w:r>
      <w:r>
        <w:t xml:space="preserve"> and they moved upon the Ora and killed them, defending our leaders. Many lives were lost, but </w:t>
      </w:r>
      <w:proofErr w:type="gramStart"/>
      <w:r>
        <w:t>all of</w:t>
      </w:r>
      <w:proofErr w:type="gramEnd"/>
      <w:r>
        <w:t xml:space="preserve"> the attackers were dealt with. These </w:t>
      </w:r>
      <w:proofErr w:type="spellStart"/>
      <w:r>
        <w:t>Raog</w:t>
      </w:r>
      <w:proofErr w:type="spellEnd"/>
      <w:r>
        <w:t xml:space="preserve"> showed us how strong we are and how confident we are that we will prevail.” </w:t>
      </w:r>
      <w:proofErr w:type="spellStart"/>
      <w:r>
        <w:t>Ellig</w:t>
      </w:r>
      <w:proofErr w:type="spellEnd"/>
      <w:r>
        <w:t xml:space="preserve"> concluded the transmission with, “May your soil always bear </w:t>
      </w:r>
      <w:proofErr w:type="spellStart"/>
      <w:r>
        <w:t>Jabom</w:t>
      </w:r>
      <w:proofErr w:type="spellEnd"/>
      <w:r>
        <w:t>.”</w:t>
      </w:r>
    </w:p>
    <w:p w14:paraId="412DEC94" w14:textId="77777777" w:rsidR="009E7BD1" w:rsidRDefault="009E7BD1" w:rsidP="009E7BD1">
      <w:proofErr w:type="gramStart"/>
      <w:r>
        <w:t>All of</w:t>
      </w:r>
      <w:proofErr w:type="gramEnd"/>
      <w:r>
        <w:t xml:space="preserve"> the defenders in the ice caves responded with, “And may yours also.” Followed by cheering and high spirits. Each of them knew that a change had occurred. The Ora </w:t>
      </w:r>
      <w:proofErr w:type="gramStart"/>
      <w:r>
        <w:t>were</w:t>
      </w:r>
      <w:proofErr w:type="gramEnd"/>
      <w:r>
        <w:t xml:space="preserve"> far away from them, but having the Ora identify, follow and track their leaders made the invasion more </w:t>
      </w:r>
      <w:r w:rsidRPr="00C623DE">
        <w:rPr>
          <w:noProof/>
        </w:rPr>
        <w:t>personal</w:t>
      </w:r>
      <w:r w:rsidR="00C623DE">
        <w:rPr>
          <w:noProof/>
        </w:rPr>
        <w:t>,</w:t>
      </w:r>
      <w:r>
        <w:t xml:space="preserve"> and it affected each of them in the caves. Winning one battle felt like a major victory.</w:t>
      </w:r>
    </w:p>
    <w:p w14:paraId="19D9B4D9" w14:textId="0F757953" w:rsidR="009E7BD1" w:rsidRDefault="009E7BD1" w:rsidP="009E7BD1">
      <w:r>
        <w:t>Later that day</w:t>
      </w:r>
      <w:r w:rsidR="00AA15B5">
        <w:t>,</w:t>
      </w:r>
      <w:r>
        <w:t xml:space="preserve"> </w:t>
      </w:r>
      <w:proofErr w:type="spellStart"/>
      <w:r>
        <w:t>Erom</w:t>
      </w:r>
      <w:proofErr w:type="spellEnd"/>
      <w:r>
        <w:t xml:space="preserve"> received word that </w:t>
      </w:r>
      <w:proofErr w:type="spellStart"/>
      <w:r>
        <w:t>Sonyata</w:t>
      </w:r>
      <w:proofErr w:type="spellEnd"/>
      <w:r>
        <w:t xml:space="preserve"> and </w:t>
      </w:r>
      <w:proofErr w:type="spellStart"/>
      <w:r>
        <w:t>Ornage</w:t>
      </w:r>
      <w:proofErr w:type="spellEnd"/>
      <w:r>
        <w:t xml:space="preserve"> were approaching. He spread the word to the others</w:t>
      </w:r>
      <w:r w:rsidR="00AA15B5">
        <w:t>,</w:t>
      </w:r>
      <w:r>
        <w:t xml:space="preserve"> and when the intrepid party arrived</w:t>
      </w:r>
      <w:r w:rsidR="00AA15B5">
        <w:t>,</w:t>
      </w:r>
      <w:r>
        <w:t xml:space="preserve"> they were greeted with a road lined with cheering hand</w:t>
      </w:r>
      <w:r w:rsidR="00AA15B5">
        <w:t>-</w:t>
      </w:r>
      <w:r>
        <w:t>pumping defenders.</w:t>
      </w:r>
    </w:p>
    <w:p w14:paraId="4FFB9C75" w14:textId="28BC1170" w:rsidR="009E7BD1" w:rsidRDefault="009E7BD1" w:rsidP="009E7BD1">
      <w:proofErr w:type="spellStart"/>
      <w:r>
        <w:t>Sonyata</w:t>
      </w:r>
      <w:proofErr w:type="spellEnd"/>
      <w:r>
        <w:t xml:space="preserve"> and </w:t>
      </w:r>
      <w:proofErr w:type="spellStart"/>
      <w:r>
        <w:t>Ornage</w:t>
      </w:r>
      <w:proofErr w:type="spellEnd"/>
      <w:r>
        <w:t xml:space="preserve"> thought that someone important was behind </w:t>
      </w:r>
      <w:r w:rsidRPr="00C623DE">
        <w:rPr>
          <w:noProof/>
        </w:rPr>
        <w:t>them</w:t>
      </w:r>
      <w:r w:rsidR="00C623DE">
        <w:rPr>
          <w:noProof/>
        </w:rPr>
        <w:t>,</w:t>
      </w:r>
      <w:r>
        <w:t xml:space="preserve"> and the crowd was mistaken, but </w:t>
      </w:r>
      <w:proofErr w:type="spellStart"/>
      <w:r>
        <w:t>Ellig</w:t>
      </w:r>
      <w:proofErr w:type="spellEnd"/>
      <w:r>
        <w:t xml:space="preserve"> leaned towards them and said, “You are the leaders of the </w:t>
      </w:r>
      <w:proofErr w:type="spellStart"/>
      <w:r>
        <w:t>Raog</w:t>
      </w:r>
      <w:proofErr w:type="spellEnd"/>
      <w:r>
        <w:t xml:space="preserve"> now. They all know about the attack</w:t>
      </w:r>
      <w:r w:rsidR="00AA15B5">
        <w:t>,</w:t>
      </w:r>
      <w:r>
        <w:t xml:space="preserve"> and they have heard </w:t>
      </w:r>
      <w:proofErr w:type="gramStart"/>
      <w:r>
        <w:t>all of</w:t>
      </w:r>
      <w:proofErr w:type="gramEnd"/>
      <w:r>
        <w:t xml:space="preserve"> your broadcasts. They need </w:t>
      </w:r>
      <w:r w:rsidRPr="00C623DE">
        <w:rPr>
          <w:noProof/>
        </w:rPr>
        <w:t>leaders</w:t>
      </w:r>
      <w:r w:rsidR="00C623DE">
        <w:rPr>
          <w:noProof/>
        </w:rPr>
        <w:t>,</w:t>
      </w:r>
      <w:r>
        <w:t xml:space="preserve"> and you are the ones they have chosen.”</w:t>
      </w:r>
    </w:p>
    <w:p w14:paraId="02AE141E" w14:textId="51F5B693" w:rsidR="009E7BD1" w:rsidRDefault="009E7BD1" w:rsidP="009E7BD1">
      <w:proofErr w:type="spellStart"/>
      <w:r>
        <w:t>Sonyata</w:t>
      </w:r>
      <w:proofErr w:type="spellEnd"/>
      <w:r>
        <w:t xml:space="preserve"> and </w:t>
      </w:r>
      <w:proofErr w:type="spellStart"/>
      <w:r>
        <w:t>Ornage</w:t>
      </w:r>
      <w:proofErr w:type="spellEnd"/>
      <w:r>
        <w:t xml:space="preserve"> didn’t know what to do, how to acknowledge such a welcome, so they timidly waved back</w:t>
      </w:r>
      <w:r w:rsidR="00AA15B5">
        <w:t>,</w:t>
      </w:r>
      <w:r>
        <w:t xml:space="preserve"> and that only incited the crowds to cheer louder and pump their hands with more vigor.</w:t>
      </w:r>
    </w:p>
    <w:p w14:paraId="6B466DAE" w14:textId="5A6A0AC7" w:rsidR="009E7BD1" w:rsidRDefault="009E7BD1" w:rsidP="009E7BD1">
      <w:r>
        <w:t xml:space="preserve">As they approached the cave entrance, they were greeted by </w:t>
      </w:r>
      <w:proofErr w:type="spellStart"/>
      <w:r>
        <w:t>Erom</w:t>
      </w:r>
      <w:proofErr w:type="spellEnd"/>
      <w:r>
        <w:t xml:space="preserve">, who reached out to </w:t>
      </w:r>
      <w:proofErr w:type="gramStart"/>
      <w:r>
        <w:t>both of them</w:t>
      </w:r>
      <w:proofErr w:type="gramEnd"/>
      <w:r>
        <w:t>, put his arm around them</w:t>
      </w:r>
      <w:r w:rsidR="00AA15B5">
        <w:t>,</w:t>
      </w:r>
      <w:r>
        <w:t xml:space="preserve"> and escorted them into the caves.</w:t>
      </w:r>
    </w:p>
    <w:p w14:paraId="07EAA18E" w14:textId="6A113123" w:rsidR="009E7BD1" w:rsidRDefault="009E7BD1" w:rsidP="009E7BD1">
      <w:r>
        <w:lastRenderedPageBreak/>
        <w:t>“</w:t>
      </w:r>
      <w:proofErr w:type="spellStart"/>
      <w:r>
        <w:t>Sonyata</w:t>
      </w:r>
      <w:proofErr w:type="spellEnd"/>
      <w:r>
        <w:t xml:space="preserve">, </w:t>
      </w:r>
      <w:proofErr w:type="spellStart"/>
      <w:r>
        <w:t>Ornage</w:t>
      </w:r>
      <w:proofErr w:type="spellEnd"/>
      <w:r w:rsidR="00AA15B5">
        <w:t>,</w:t>
      </w:r>
      <w:r>
        <w:t xml:space="preserve"> I want to welcome you to the ice caves where many men and women are here to defend Varo, the </w:t>
      </w:r>
      <w:proofErr w:type="spellStart"/>
      <w:r>
        <w:t>Jabom</w:t>
      </w:r>
      <w:proofErr w:type="spellEnd"/>
      <w:r w:rsidR="00AA15B5">
        <w:t>,</w:t>
      </w:r>
      <w:r>
        <w:t xml:space="preserve"> and you,” </w:t>
      </w:r>
      <w:proofErr w:type="spellStart"/>
      <w:r>
        <w:t>Erom</w:t>
      </w:r>
      <w:proofErr w:type="spellEnd"/>
      <w:r>
        <w:t xml:space="preserve"> said with a formal flair. He continued, “You must be tired</w:t>
      </w:r>
      <w:r w:rsidR="00AA15B5">
        <w:t>;</w:t>
      </w:r>
      <w:r>
        <w:t xml:space="preserve"> let me show you to a rest area where you can get some </w:t>
      </w:r>
      <w:proofErr w:type="spellStart"/>
      <w:r>
        <w:t>Jabom</w:t>
      </w:r>
      <w:proofErr w:type="spellEnd"/>
      <w:r>
        <w:t xml:space="preserve"> nourishment.”</w:t>
      </w:r>
    </w:p>
    <w:p w14:paraId="4F447A02" w14:textId="2D40ED17" w:rsidR="009E7BD1" w:rsidRDefault="009E7BD1" w:rsidP="009E7BD1">
      <w:r>
        <w:t>They were exhausted and allowed themselves to be led to their chambers</w:t>
      </w:r>
      <w:r w:rsidR="00AA15B5">
        <w:t>,</w:t>
      </w:r>
      <w:r>
        <w:t xml:space="preserve"> and as they were moved away, </w:t>
      </w:r>
      <w:proofErr w:type="spellStart"/>
      <w:r>
        <w:t>Erom</w:t>
      </w:r>
      <w:proofErr w:type="spellEnd"/>
      <w:r>
        <w:t xml:space="preserve"> added, “When you are rested</w:t>
      </w:r>
      <w:r w:rsidR="00AA15B5">
        <w:t>,</w:t>
      </w:r>
      <w:r>
        <w:t xml:space="preserve"> we will meet and review our preparations to defend Varo.” </w:t>
      </w:r>
      <w:proofErr w:type="spellStart"/>
      <w:r>
        <w:t>Sonyata</w:t>
      </w:r>
      <w:proofErr w:type="spellEnd"/>
      <w:r>
        <w:t xml:space="preserve"> and </w:t>
      </w:r>
      <w:proofErr w:type="spellStart"/>
      <w:r>
        <w:t>Ornage</w:t>
      </w:r>
      <w:proofErr w:type="spellEnd"/>
      <w:r>
        <w:t xml:space="preserve"> both smiled and </w:t>
      </w:r>
      <w:proofErr w:type="gramStart"/>
      <w:r>
        <w:t>continued on</w:t>
      </w:r>
      <w:proofErr w:type="gramEnd"/>
      <w:r>
        <w:t xml:space="preserve"> to their chambers.</w:t>
      </w:r>
    </w:p>
    <w:p w14:paraId="11098C20" w14:textId="2080D749" w:rsidR="009E7BD1" w:rsidRDefault="00AA15B5" w:rsidP="009E7BD1">
      <w:r>
        <w:t>At t</w:t>
      </w:r>
      <w:r w:rsidR="009E7BD1">
        <w:t xml:space="preserve">he start of the next day, </w:t>
      </w:r>
      <w:proofErr w:type="spellStart"/>
      <w:r w:rsidR="009E7BD1">
        <w:t>Erom</w:t>
      </w:r>
      <w:proofErr w:type="spellEnd"/>
      <w:r w:rsidR="009E7BD1">
        <w:t xml:space="preserve"> had organized the soil room where the leaders could meet and discuss the future of Varo. As </w:t>
      </w:r>
      <w:proofErr w:type="spellStart"/>
      <w:r w:rsidR="009E7BD1">
        <w:t>Sonyata</w:t>
      </w:r>
      <w:proofErr w:type="spellEnd"/>
      <w:r w:rsidR="009E7BD1">
        <w:t xml:space="preserve"> and </w:t>
      </w:r>
      <w:proofErr w:type="spellStart"/>
      <w:r w:rsidR="009E7BD1">
        <w:t>Ornage</w:t>
      </w:r>
      <w:proofErr w:type="spellEnd"/>
      <w:r w:rsidR="009E7BD1">
        <w:t xml:space="preserve"> entered the room, they were greeted with a morning meal of </w:t>
      </w:r>
      <w:proofErr w:type="spellStart"/>
      <w:r w:rsidR="009E7BD1">
        <w:t>Jabom</w:t>
      </w:r>
      <w:proofErr w:type="spellEnd"/>
      <w:r w:rsidR="009E7BD1">
        <w:t xml:space="preserve"> cake, </w:t>
      </w:r>
      <w:proofErr w:type="spellStart"/>
      <w:r w:rsidR="009E7BD1">
        <w:t>Jabom</w:t>
      </w:r>
      <w:proofErr w:type="spellEnd"/>
      <w:r w:rsidR="009E7BD1">
        <w:t xml:space="preserve"> juice, and </w:t>
      </w:r>
      <w:proofErr w:type="spellStart"/>
      <w:r w:rsidR="009E7BD1">
        <w:t>Jabom</w:t>
      </w:r>
      <w:proofErr w:type="spellEnd"/>
      <w:r w:rsidR="009E7BD1">
        <w:t xml:space="preserve"> pudding. Those were all foods of </w:t>
      </w:r>
      <w:r w:rsidR="009E7BD1" w:rsidRPr="00C623DE">
        <w:rPr>
          <w:noProof/>
        </w:rPr>
        <w:t>celebration</w:t>
      </w:r>
      <w:r w:rsidR="00C623DE">
        <w:rPr>
          <w:noProof/>
        </w:rPr>
        <w:t>,</w:t>
      </w:r>
      <w:r w:rsidR="009E7BD1">
        <w:t xml:space="preserve"> and they felt they were celebrating the beginning of the new Varo.</w:t>
      </w:r>
    </w:p>
    <w:p w14:paraId="36516298" w14:textId="1C1E54B0" w:rsidR="009E7BD1" w:rsidRDefault="009E7BD1" w:rsidP="009E7BD1">
      <w:r>
        <w:t xml:space="preserve">When they were done with nourishment, </w:t>
      </w:r>
      <w:proofErr w:type="spellStart"/>
      <w:r>
        <w:t>Erom</w:t>
      </w:r>
      <w:proofErr w:type="spellEnd"/>
      <w:r>
        <w:t xml:space="preserve"> said to those present, “I would like to welcome the Orb, </w:t>
      </w:r>
      <w:proofErr w:type="spellStart"/>
      <w:r>
        <w:t>Sonyata</w:t>
      </w:r>
      <w:proofErr w:type="spellEnd"/>
      <w:r>
        <w:t xml:space="preserve">.” All in the room cheered. </w:t>
      </w:r>
      <w:proofErr w:type="spellStart"/>
      <w:r>
        <w:t>Erom</w:t>
      </w:r>
      <w:proofErr w:type="spellEnd"/>
      <w:r>
        <w:t xml:space="preserve"> then continued and said, “And I would also like to welcome the new Grand Leader, </w:t>
      </w:r>
      <w:proofErr w:type="spellStart"/>
      <w:r>
        <w:t>Ornage</w:t>
      </w:r>
      <w:proofErr w:type="spellEnd"/>
      <w:r>
        <w:t xml:space="preserve">. I have spoken with many of the District </w:t>
      </w:r>
      <w:r w:rsidRPr="00C623DE">
        <w:rPr>
          <w:noProof/>
        </w:rPr>
        <w:t>Leaders</w:t>
      </w:r>
      <w:r w:rsidR="00C623DE">
        <w:rPr>
          <w:noProof/>
        </w:rPr>
        <w:t>,</w:t>
      </w:r>
      <w:r>
        <w:t xml:space="preserve"> and they have heard the struggles these two went through on their journey here. They showed leadership, compassion</w:t>
      </w:r>
      <w:r w:rsidR="00AA15B5">
        <w:t>,</w:t>
      </w:r>
      <w:r>
        <w:t xml:space="preserve"> and love for their people. </w:t>
      </w:r>
      <w:proofErr w:type="gramStart"/>
      <w:r>
        <w:t>All of</w:t>
      </w:r>
      <w:proofErr w:type="gramEnd"/>
      <w:r>
        <w:t xml:space="preserve"> the cities they traveled through, and each of those they spoke with, were comforted and encouraged. All of the district leaders were united in recognizing </w:t>
      </w:r>
      <w:proofErr w:type="spellStart"/>
      <w:r>
        <w:t>Ornage</w:t>
      </w:r>
      <w:proofErr w:type="spellEnd"/>
      <w:r>
        <w:t xml:space="preserve"> as our leader.” He continued by introducing each of the key defenders</w:t>
      </w:r>
      <w:r w:rsidR="00AA15B5">
        <w:t>,</w:t>
      </w:r>
      <w:r>
        <w:t xml:space="preserve"> and with each introduction</w:t>
      </w:r>
      <w:r w:rsidR="00AA15B5">
        <w:t>,</w:t>
      </w:r>
      <w:r>
        <w:t xml:space="preserve"> the room cheered.</w:t>
      </w:r>
    </w:p>
    <w:p w14:paraId="6B40392F" w14:textId="049C5832" w:rsidR="009E7BD1" w:rsidRDefault="009E7BD1" w:rsidP="009E7BD1">
      <w:r>
        <w:t xml:space="preserve">This was the first time that </w:t>
      </w:r>
      <w:proofErr w:type="spellStart"/>
      <w:r>
        <w:t>Sonyata</w:t>
      </w:r>
      <w:proofErr w:type="spellEnd"/>
      <w:r>
        <w:t xml:space="preserve"> had heard words calling her the Orb. She found the strength and demeanor to accept the title and recognition, but she was quickly saddened by </w:t>
      </w:r>
      <w:r w:rsidR="00AA15B5">
        <w:t>her mother's loss</w:t>
      </w:r>
      <w:r>
        <w:t xml:space="preserve">. After the cheering had ended, </w:t>
      </w:r>
      <w:r>
        <w:lastRenderedPageBreak/>
        <w:t>two defenders with the appropriate robes entered the chamber. One had a set of colorful, flowing ceremonial robes for the Orb</w:t>
      </w:r>
      <w:r w:rsidR="00AA15B5">
        <w:t>,</w:t>
      </w:r>
      <w:r>
        <w:t xml:space="preserve"> and they were placed on </w:t>
      </w:r>
      <w:proofErr w:type="spellStart"/>
      <w:r>
        <w:t>Sonyata’s</w:t>
      </w:r>
      <w:proofErr w:type="spellEnd"/>
      <w:r>
        <w:t xml:space="preserve"> shoulders. The other had a set of robes for </w:t>
      </w:r>
      <w:proofErr w:type="spellStart"/>
      <w:r>
        <w:t>Ornage</w:t>
      </w:r>
      <w:proofErr w:type="spellEnd"/>
      <w:r>
        <w:t>, with the symbolic five rings on the sleeve</w:t>
      </w:r>
      <w:r w:rsidR="00AA15B5">
        <w:t>,</w:t>
      </w:r>
      <w:r>
        <w:t xml:space="preserve"> and they were placed on </w:t>
      </w:r>
      <w:proofErr w:type="spellStart"/>
      <w:r>
        <w:t>Ornage’s</w:t>
      </w:r>
      <w:proofErr w:type="spellEnd"/>
      <w:r>
        <w:t xml:space="preserve"> shoulders.”</w:t>
      </w:r>
    </w:p>
    <w:p w14:paraId="19DEA35B" w14:textId="7CF0290A" w:rsidR="009E7BD1" w:rsidRDefault="009E7BD1" w:rsidP="009E7BD1">
      <w:proofErr w:type="spellStart"/>
      <w:r>
        <w:t>Ornage</w:t>
      </w:r>
      <w:proofErr w:type="spellEnd"/>
      <w:r>
        <w:t xml:space="preserve"> and </w:t>
      </w:r>
      <w:proofErr w:type="spellStart"/>
      <w:r>
        <w:t>Sonyata</w:t>
      </w:r>
      <w:proofErr w:type="spellEnd"/>
      <w:r>
        <w:t xml:space="preserve"> were </w:t>
      </w:r>
      <w:r w:rsidRPr="00C623DE">
        <w:rPr>
          <w:noProof/>
        </w:rPr>
        <w:t>shocked</w:t>
      </w:r>
      <w:r w:rsidR="00C623DE">
        <w:rPr>
          <w:noProof/>
        </w:rPr>
        <w:t>,</w:t>
      </w:r>
      <w:r>
        <w:t xml:space="preserve"> and they rested on their pads</w:t>
      </w:r>
      <w:r w:rsidR="00AA15B5">
        <w:t>,</w:t>
      </w:r>
      <w:r>
        <w:t xml:space="preserve"> not knowing what to do. Everyone </w:t>
      </w:r>
      <w:r w:rsidRPr="001B21DC">
        <w:rPr>
          <w:noProof/>
        </w:rPr>
        <w:t>cheered</w:t>
      </w:r>
      <w:r w:rsidR="001B21DC">
        <w:rPr>
          <w:noProof/>
        </w:rPr>
        <w:t>,</w:t>
      </w:r>
      <w:r>
        <w:t xml:space="preserve"> and those next to them touched their robes in reverence. </w:t>
      </w:r>
    </w:p>
    <w:p w14:paraId="0D2DA777" w14:textId="4486000C" w:rsidR="009E7BD1" w:rsidRDefault="009E7BD1" w:rsidP="009E7BD1">
      <w:r>
        <w:t xml:space="preserve">They rested in silence and with humility as </w:t>
      </w:r>
      <w:proofErr w:type="spellStart"/>
      <w:r>
        <w:t>Erom</w:t>
      </w:r>
      <w:proofErr w:type="spellEnd"/>
      <w:r>
        <w:t xml:space="preserve"> continued, “We are all saddened by the loss of </w:t>
      </w:r>
      <w:proofErr w:type="spellStart"/>
      <w:r>
        <w:t>Sonyata’s</w:t>
      </w:r>
      <w:proofErr w:type="spellEnd"/>
      <w:r>
        <w:t xml:space="preserve"> parents and shocked by the violation of Varo by the Ora. Those of us here, in the northern ice caves, represent the defense of the </w:t>
      </w:r>
      <w:proofErr w:type="spellStart"/>
      <w:r>
        <w:t>Raog</w:t>
      </w:r>
      <w:proofErr w:type="spellEnd"/>
      <w:r>
        <w:t xml:space="preserve"> and Varo. As we accept that challenge and as we prepare for our future, let us work together and use the best of us to defeat the worst of the Ora.” Once again, the room exploded with cheers.</w:t>
      </w:r>
    </w:p>
    <w:p w14:paraId="2B7E25B2" w14:textId="120511B2" w:rsidR="009E7BD1" w:rsidRDefault="009E7BD1" w:rsidP="009E7BD1">
      <w:r>
        <w:t>After the speeches were complete</w:t>
      </w:r>
      <w:r w:rsidR="00AA15B5">
        <w:t>,</w:t>
      </w:r>
      <w:r>
        <w:t xml:space="preserve"> </w:t>
      </w:r>
      <w:proofErr w:type="spellStart"/>
      <w:r>
        <w:t>Erom</w:t>
      </w:r>
      <w:proofErr w:type="spellEnd"/>
      <w:r>
        <w:t xml:space="preserve"> decided to update the Grand Leader and the Orb on what progress they had made and escorted them from the meeting. As they walked, he was approached and told of Loran’s arrival.</w:t>
      </w:r>
    </w:p>
    <w:p w14:paraId="2178F09D" w14:textId="77777777" w:rsidR="009E7BD1" w:rsidRDefault="009E7BD1" w:rsidP="009E7BD1">
      <w:r>
        <w:t xml:space="preserve">Loran was excited as he approached the caves. He was proud of how his team had fought to protect the soil and the </w:t>
      </w:r>
      <w:proofErr w:type="spellStart"/>
      <w:r>
        <w:t>Raog</w:t>
      </w:r>
      <w:proofErr w:type="spellEnd"/>
      <w:r>
        <w:t xml:space="preserve">. Now he is proud to be bringing the Ora’s tools and some dead invaders to </w:t>
      </w:r>
      <w:proofErr w:type="spellStart"/>
      <w:r>
        <w:t>Erom</w:t>
      </w:r>
      <w:proofErr w:type="spellEnd"/>
      <w:r>
        <w:t xml:space="preserve">. The transportation vehicle stopped at the entrance to the ice </w:t>
      </w:r>
      <w:r w:rsidRPr="001B21DC">
        <w:rPr>
          <w:noProof/>
        </w:rPr>
        <w:t>caves</w:t>
      </w:r>
      <w:r w:rsidR="001B21DC">
        <w:rPr>
          <w:noProof/>
        </w:rPr>
        <w:t>,</w:t>
      </w:r>
      <w:r>
        <w:t xml:space="preserve"> and he told his team to bring in the Ora </w:t>
      </w:r>
      <w:r w:rsidRPr="001B21DC">
        <w:rPr>
          <w:noProof/>
        </w:rPr>
        <w:t>remains</w:t>
      </w:r>
      <w:r w:rsidR="001B21DC">
        <w:rPr>
          <w:noProof/>
        </w:rPr>
        <w:t>,</w:t>
      </w:r>
      <w:r>
        <w:t xml:space="preserve"> and he carried the defensive tools that Molt had captured. </w:t>
      </w:r>
    </w:p>
    <w:p w14:paraId="37B36D6F" w14:textId="0187554A" w:rsidR="009E7BD1" w:rsidRDefault="009E7BD1" w:rsidP="009E7BD1">
      <w:r>
        <w:t>As his team carried the remains, those defenders in the vicinity had mixed reactions when they saw the dead Ora. All of them had heard the broadcast</w:t>
      </w:r>
      <w:r w:rsidR="00AA15B5">
        <w:t>,</w:t>
      </w:r>
      <w:r>
        <w:t xml:space="preserve"> and some of them had seen the Ora for real, but many had not</w:t>
      </w:r>
      <w:r w:rsidR="00AA15B5">
        <w:t>;</w:t>
      </w:r>
      <w:r>
        <w:t xml:space="preserve"> they had heard only </w:t>
      </w:r>
      <w:r>
        <w:lastRenderedPageBreak/>
        <w:t>rumors. Upon seeing them, they were shocked, repulsed</w:t>
      </w:r>
      <w:r w:rsidR="00AA15B5">
        <w:t>,</w:t>
      </w:r>
      <w:r>
        <w:t xml:space="preserve"> and yet interested and most of them followed as Loran entered.</w:t>
      </w:r>
    </w:p>
    <w:p w14:paraId="797A1037" w14:textId="77777777" w:rsidR="009E7BD1" w:rsidRDefault="009E7BD1" w:rsidP="009E7BD1">
      <w:proofErr w:type="spellStart"/>
      <w:r>
        <w:t>Erom</w:t>
      </w:r>
      <w:proofErr w:type="spellEnd"/>
      <w:r>
        <w:t xml:space="preserve">, </w:t>
      </w:r>
      <w:proofErr w:type="spellStart"/>
      <w:r>
        <w:t>Sonyata</w:t>
      </w:r>
      <w:proofErr w:type="spellEnd"/>
      <w:r>
        <w:t xml:space="preserve">, </w:t>
      </w:r>
      <w:proofErr w:type="spellStart"/>
      <w:r>
        <w:t>Ornage</w:t>
      </w:r>
      <w:proofErr w:type="spellEnd"/>
      <w:r>
        <w:t xml:space="preserve">, and </w:t>
      </w:r>
      <w:proofErr w:type="spellStart"/>
      <w:r>
        <w:t>Ellig</w:t>
      </w:r>
      <w:proofErr w:type="spellEnd"/>
      <w:r>
        <w:t xml:space="preserve"> moved to meet Loran at the entrance.</w:t>
      </w:r>
    </w:p>
    <w:p w14:paraId="5ACD0677" w14:textId="02FFD720" w:rsidR="009E7BD1" w:rsidRDefault="009E7BD1" w:rsidP="009E7BD1">
      <w:r>
        <w:t xml:space="preserve">Loran entered and approached </w:t>
      </w:r>
      <w:proofErr w:type="spellStart"/>
      <w:r>
        <w:t>Erom</w:t>
      </w:r>
      <w:proofErr w:type="spellEnd"/>
      <w:r>
        <w:t xml:space="preserve"> </w:t>
      </w:r>
      <w:r w:rsidR="00AA15B5">
        <w:t>formally</w:t>
      </w:r>
      <w:r>
        <w:t xml:space="preserve">, “May your soil always bear </w:t>
      </w:r>
      <w:proofErr w:type="spellStart"/>
      <w:r>
        <w:t>Jabom</w:t>
      </w:r>
      <w:proofErr w:type="spellEnd"/>
      <w:r>
        <w:t>,” he said.</w:t>
      </w:r>
    </w:p>
    <w:p w14:paraId="067DE012" w14:textId="5C915067" w:rsidR="009E7BD1" w:rsidRDefault="009E7BD1" w:rsidP="009E7BD1">
      <w:r>
        <w:t xml:space="preserve">“And may yours,” responded </w:t>
      </w:r>
      <w:proofErr w:type="spellStart"/>
      <w:r>
        <w:t>Erom</w:t>
      </w:r>
      <w:proofErr w:type="spellEnd"/>
      <w:r w:rsidR="00AA15B5">
        <w:t>,</w:t>
      </w:r>
      <w:r>
        <w:t xml:space="preserve"> and he introduced </w:t>
      </w:r>
      <w:proofErr w:type="spellStart"/>
      <w:r>
        <w:t>Sonyata</w:t>
      </w:r>
      <w:proofErr w:type="spellEnd"/>
      <w:r w:rsidR="00AA15B5">
        <w:t>,</w:t>
      </w:r>
      <w:r>
        <w:t xml:space="preserve"> the Orb</w:t>
      </w:r>
      <w:r w:rsidR="00AA15B5">
        <w:t>,</w:t>
      </w:r>
      <w:r>
        <w:t xml:space="preserve"> and </w:t>
      </w:r>
      <w:proofErr w:type="spellStart"/>
      <w:r>
        <w:t>Ornage</w:t>
      </w:r>
      <w:proofErr w:type="spellEnd"/>
      <w:r w:rsidR="00512886">
        <w:t>,</w:t>
      </w:r>
      <w:r>
        <w:t xml:space="preserve"> the Grand Leader. Loran hesitated</w:t>
      </w:r>
      <w:r w:rsidR="00512886">
        <w:t>,</w:t>
      </w:r>
      <w:r>
        <w:t xml:space="preserve"> then recognized them from the broadcasts and the robes they wore. He immediately accepted them and felt better having them present.</w:t>
      </w:r>
    </w:p>
    <w:p w14:paraId="2609C80A" w14:textId="77777777" w:rsidR="009E7BD1" w:rsidRDefault="009E7BD1" w:rsidP="009E7BD1">
      <w:proofErr w:type="spellStart"/>
      <w:r>
        <w:t>Erom</w:t>
      </w:r>
      <w:proofErr w:type="spellEnd"/>
      <w:r>
        <w:t xml:space="preserve"> said, “I am glad to see that you made it out of the manufacturing facility. I pray that our losses were minimal.”</w:t>
      </w:r>
    </w:p>
    <w:p w14:paraId="604BF5A2" w14:textId="0DF5C91F" w:rsidR="009E7BD1" w:rsidRDefault="009E7BD1" w:rsidP="009E7BD1">
      <w:r>
        <w:t>“Yes</w:t>
      </w:r>
      <w:r w:rsidR="00512886">
        <w:t>,</w:t>
      </w:r>
      <w:r>
        <w:t xml:space="preserve"> leader</w:t>
      </w:r>
      <w:r w:rsidR="00512886">
        <w:t>,</w:t>
      </w:r>
      <w:r>
        <w:t xml:space="preserve"> we survived. We had some losses, but we inflicted </w:t>
      </w:r>
      <w:r w:rsidRPr="00C74B25">
        <w:rPr>
          <w:noProof/>
        </w:rPr>
        <w:t>many</w:t>
      </w:r>
      <w:r>
        <w:t xml:space="preserve"> more losses on our enemies. Unfortunately, as we were leaving</w:t>
      </w:r>
      <w:r w:rsidR="00512886">
        <w:t>,</w:t>
      </w:r>
      <w:r>
        <w:t xml:space="preserve"> some Ora entered behind </w:t>
      </w:r>
      <w:r w:rsidRPr="001B21DC">
        <w:rPr>
          <w:noProof/>
        </w:rPr>
        <w:t>us</w:t>
      </w:r>
      <w:r w:rsidR="001B21DC">
        <w:rPr>
          <w:noProof/>
        </w:rPr>
        <w:t>,</w:t>
      </w:r>
      <w:r>
        <w:t xml:space="preserve"> and we became trapped. </w:t>
      </w:r>
      <w:proofErr w:type="spellStart"/>
      <w:r>
        <w:t>Vortus</w:t>
      </w:r>
      <w:proofErr w:type="spellEnd"/>
      <w:r>
        <w:t xml:space="preserve"> saw that we were cut off</w:t>
      </w:r>
      <w:r w:rsidR="00512886">
        <w:t>,</w:t>
      </w:r>
      <w:r>
        <w:t xml:space="preserve"> and he sacrificed his life attacking those that blocked our exit. He fought bravely</w:t>
      </w:r>
      <w:r w:rsidR="00512886">
        <w:t>,</w:t>
      </w:r>
      <w:r>
        <w:t xml:space="preserve"> and because of his efforts</w:t>
      </w:r>
      <w:r w:rsidR="00512886">
        <w:t>,</w:t>
      </w:r>
      <w:r>
        <w:t xml:space="preserve"> we were able to leave the facility.”</w:t>
      </w:r>
    </w:p>
    <w:p w14:paraId="5D1B2510" w14:textId="77777777" w:rsidR="009E7BD1" w:rsidRDefault="009E7BD1" w:rsidP="009E7BD1">
      <w:r>
        <w:t xml:space="preserve">All of them knew </w:t>
      </w:r>
      <w:r w:rsidRPr="001B21DC">
        <w:rPr>
          <w:noProof/>
        </w:rPr>
        <w:t>Vortus</w:t>
      </w:r>
      <w:r w:rsidR="001B21DC">
        <w:rPr>
          <w:noProof/>
        </w:rPr>
        <w:t>,</w:t>
      </w:r>
      <w:r>
        <w:t xml:space="preserve"> and they took a moment to remember him and thank him for his sacrifice. </w:t>
      </w:r>
      <w:proofErr w:type="spellStart"/>
      <w:r>
        <w:t>Sonyata</w:t>
      </w:r>
      <w:proofErr w:type="spellEnd"/>
      <w:r>
        <w:t xml:space="preserve"> spoke, “He was </w:t>
      </w:r>
      <w:r w:rsidRPr="001B21DC">
        <w:rPr>
          <w:noProof/>
        </w:rPr>
        <w:t>brave</w:t>
      </w:r>
      <w:r w:rsidR="001B21DC">
        <w:rPr>
          <w:noProof/>
        </w:rPr>
        <w:t>,</w:t>
      </w:r>
      <w:r>
        <w:t xml:space="preserve"> and his loss helped many </w:t>
      </w:r>
      <w:proofErr w:type="spellStart"/>
      <w:r>
        <w:t>Raog</w:t>
      </w:r>
      <w:proofErr w:type="spellEnd"/>
      <w:r>
        <w:t xml:space="preserve"> to survive. I will remember him.”</w:t>
      </w:r>
    </w:p>
    <w:p w14:paraId="7569AF26" w14:textId="6758A98C" w:rsidR="009E7BD1" w:rsidRDefault="009E7BD1" w:rsidP="009E7BD1">
      <w:r>
        <w:t xml:space="preserve">After the pause remembering </w:t>
      </w:r>
      <w:proofErr w:type="spellStart"/>
      <w:r>
        <w:t>Vortus</w:t>
      </w:r>
      <w:proofErr w:type="spellEnd"/>
      <w:r>
        <w:t xml:space="preserve">, Loran continued, “After we had moved out of the facility, Molt went to the </w:t>
      </w:r>
      <w:r w:rsidR="004913DF">
        <w:t>capitol</w:t>
      </w:r>
      <w:r>
        <w:t xml:space="preserve"> to help. Iban stayed in </w:t>
      </w:r>
      <w:proofErr w:type="spellStart"/>
      <w:r>
        <w:t>Furtar</w:t>
      </w:r>
      <w:proofErr w:type="spellEnd"/>
      <w:r>
        <w:t xml:space="preserve"> to monitor the Ora's movement and to support the resistance.”</w:t>
      </w:r>
    </w:p>
    <w:p w14:paraId="72714AEC" w14:textId="77777777" w:rsidR="009E7BD1" w:rsidRDefault="009E7BD1" w:rsidP="009E7BD1">
      <w:r>
        <w:t xml:space="preserve"> “You are good men, I’m glad most of you </w:t>
      </w:r>
      <w:r w:rsidRPr="001B21DC">
        <w:rPr>
          <w:noProof/>
        </w:rPr>
        <w:t>survived</w:t>
      </w:r>
      <w:r w:rsidR="001B21DC">
        <w:rPr>
          <w:noProof/>
        </w:rPr>
        <w:t>,</w:t>
      </w:r>
      <w:r>
        <w:t xml:space="preserve"> and Molt and Iban are helping to defend the cities. We are getting </w:t>
      </w:r>
      <w:r>
        <w:lastRenderedPageBreak/>
        <w:t xml:space="preserve">periodic reports from them. What have you brought us?” </w:t>
      </w:r>
      <w:proofErr w:type="spellStart"/>
      <w:r>
        <w:t>Erom</w:t>
      </w:r>
      <w:proofErr w:type="spellEnd"/>
      <w:r>
        <w:t xml:space="preserve"> asked.</w:t>
      </w:r>
    </w:p>
    <w:p w14:paraId="7F544554" w14:textId="4E032ADD" w:rsidR="009E7BD1" w:rsidRDefault="009E7BD1" w:rsidP="009E7BD1">
      <w:r>
        <w:t>“Leader, while we battled the Ora at the production facility</w:t>
      </w:r>
      <w:r w:rsidR="00512886">
        <w:t>,</w:t>
      </w:r>
      <w:r>
        <w:t xml:space="preserve"> Molt captured a couple of their defensive tools. I’ve brought them, hoping you’ll be able to improve our tools. As we fought them, we found their tools were more reliable than </w:t>
      </w:r>
      <w:r w:rsidRPr="001B21DC">
        <w:rPr>
          <w:noProof/>
        </w:rPr>
        <w:t>ours</w:t>
      </w:r>
      <w:r w:rsidR="001B21DC">
        <w:rPr>
          <w:noProof/>
        </w:rPr>
        <w:t>,</w:t>
      </w:r>
      <w:r>
        <w:t xml:space="preserve"> and they lasted longer. Ours broke and stopped working,” </w:t>
      </w:r>
      <w:proofErr w:type="spellStart"/>
      <w:r>
        <w:t>Erom</w:t>
      </w:r>
      <w:proofErr w:type="spellEnd"/>
      <w:r>
        <w:t xml:space="preserve"> </w:t>
      </w:r>
      <w:r w:rsidRPr="001B21DC">
        <w:rPr>
          <w:noProof/>
        </w:rPr>
        <w:t>nodded</w:t>
      </w:r>
      <w:r w:rsidR="001B21DC">
        <w:rPr>
          <w:noProof/>
        </w:rPr>
        <w:t>,</w:t>
      </w:r>
      <w:r>
        <w:t xml:space="preserve"> and </w:t>
      </w:r>
      <w:proofErr w:type="spellStart"/>
      <w:r>
        <w:t>Ornage</w:t>
      </w:r>
      <w:proofErr w:type="spellEnd"/>
      <w:r>
        <w:t xml:space="preserve"> took the tools</w:t>
      </w:r>
      <w:r w:rsidR="00512886">
        <w:t>,</w:t>
      </w:r>
      <w:r>
        <w:t xml:space="preserve"> and he began looking at them. He was an engineer</w:t>
      </w:r>
      <w:r w:rsidR="00512886">
        <w:t>,</w:t>
      </w:r>
      <w:r>
        <w:t xml:space="preserve"> and engineers thought better </w:t>
      </w:r>
      <w:r w:rsidRPr="00C74B25">
        <w:rPr>
          <w:noProof/>
        </w:rPr>
        <w:t>with</w:t>
      </w:r>
      <w:r>
        <w:t xml:space="preserve"> their hands.</w:t>
      </w:r>
    </w:p>
    <w:p w14:paraId="5EF4A29F" w14:textId="5687C0E3" w:rsidR="009E7BD1" w:rsidRDefault="009E7BD1" w:rsidP="009E7BD1">
      <w:r>
        <w:t>“Leader, we fought with the Ora on our way to the ice caves.</w:t>
      </w:r>
      <w:r w:rsidR="00512886">
        <w:t xml:space="preserve"> </w:t>
      </w:r>
      <w:proofErr w:type="gramStart"/>
      <w:r w:rsidR="00512886">
        <w:t>So</w:t>
      </w:r>
      <w:proofErr w:type="gramEnd"/>
      <w:r>
        <w:t xml:space="preserve"> I thought that bringing some of their bodies would provide us with valuable information,” Loran added just as his team </w:t>
      </w:r>
      <w:r w:rsidRPr="00C74B25">
        <w:rPr>
          <w:noProof/>
        </w:rPr>
        <w:t>w</w:t>
      </w:r>
      <w:r w:rsidR="00512886">
        <w:rPr>
          <w:noProof/>
        </w:rPr>
        <w:t>as</w:t>
      </w:r>
      <w:r>
        <w:t xml:space="preserve"> entering with the enemies’ remains.</w:t>
      </w:r>
    </w:p>
    <w:p w14:paraId="6A0F9862" w14:textId="4026CD86" w:rsidR="009E7BD1" w:rsidRDefault="009E7BD1" w:rsidP="009E7BD1">
      <w:proofErr w:type="spellStart"/>
      <w:r>
        <w:t>Erom</w:t>
      </w:r>
      <w:proofErr w:type="spellEnd"/>
      <w:r>
        <w:t xml:space="preserve">, </w:t>
      </w:r>
      <w:proofErr w:type="spellStart"/>
      <w:r>
        <w:t>Sonyata</w:t>
      </w:r>
      <w:proofErr w:type="spellEnd"/>
      <w:r w:rsidR="00512886">
        <w:t>,</w:t>
      </w:r>
      <w:r>
        <w:t xml:space="preserve"> and </w:t>
      </w:r>
      <w:proofErr w:type="spellStart"/>
      <w:r>
        <w:t>Ornage</w:t>
      </w:r>
      <w:proofErr w:type="spellEnd"/>
      <w:r>
        <w:t xml:space="preserve"> were disgusted but intrigued. These were their enemies. These creatures had landed on Varo and were killing their </w:t>
      </w:r>
      <w:proofErr w:type="spellStart"/>
      <w:r>
        <w:t>Raog</w:t>
      </w:r>
      <w:proofErr w:type="spellEnd"/>
      <w:r>
        <w:t>. Their hatred was replaced by interest because now they saw a real Ora</w:t>
      </w:r>
      <w:r w:rsidR="00512886">
        <w:t>,</w:t>
      </w:r>
      <w:r>
        <w:t xml:space="preserve"> and perhaps by studying them</w:t>
      </w:r>
      <w:r w:rsidR="00512886">
        <w:t>,</w:t>
      </w:r>
      <w:r>
        <w:t xml:space="preserve"> they could understand them better.</w:t>
      </w:r>
    </w:p>
    <w:p w14:paraId="7355D3A5" w14:textId="77777777" w:rsidR="009E7BD1" w:rsidRDefault="009E7BD1" w:rsidP="009E7BD1">
      <w:proofErr w:type="spellStart"/>
      <w:r>
        <w:t>Ornage</w:t>
      </w:r>
      <w:proofErr w:type="spellEnd"/>
      <w:r>
        <w:t xml:space="preserve"> looked at the dead Ora and immediately observed, “It is an insect. It has a hard, segmented shell just like many of the creatures we deal with on our farms.” </w:t>
      </w:r>
    </w:p>
    <w:p w14:paraId="3EA55E4C" w14:textId="77777777" w:rsidR="009E7BD1" w:rsidRDefault="009E7BD1" w:rsidP="009E7BD1">
      <w:proofErr w:type="spellStart"/>
      <w:r>
        <w:t>Erom</w:t>
      </w:r>
      <w:proofErr w:type="spellEnd"/>
      <w:r>
        <w:t xml:space="preserve"> lifted up one of the appendages and said, “These four appendages are their source of </w:t>
      </w:r>
      <w:r w:rsidRPr="001B21DC">
        <w:rPr>
          <w:noProof/>
        </w:rPr>
        <w:t>motion</w:t>
      </w:r>
      <w:r w:rsidR="001B21DC">
        <w:rPr>
          <w:noProof/>
        </w:rPr>
        <w:t>,</w:t>
      </w:r>
      <w:r>
        <w:t xml:space="preserve"> and the feet are small and have pads which rotate in different directions. I guess that allows them to walk.”</w:t>
      </w:r>
    </w:p>
    <w:p w14:paraId="691F5F1A" w14:textId="50D943E0" w:rsidR="009E7BD1" w:rsidRDefault="009E7BD1" w:rsidP="009E7BD1">
      <w:r>
        <w:t>Walking towards the creature’s front</w:t>
      </w:r>
      <w:r w:rsidR="00512886">
        <w:t>,</w:t>
      </w:r>
      <w:r>
        <w:t xml:space="preserve"> </w:t>
      </w:r>
      <w:proofErr w:type="spellStart"/>
      <w:r>
        <w:t>Ornage</w:t>
      </w:r>
      <w:proofErr w:type="spellEnd"/>
      <w:r>
        <w:t xml:space="preserve"> </w:t>
      </w:r>
      <w:proofErr w:type="gramStart"/>
      <w:r>
        <w:t>lifted up</w:t>
      </w:r>
      <w:proofErr w:type="gramEnd"/>
      <w:r>
        <w:t xml:space="preserve"> one of the two shorter arms and observed, “The creature’s arms are shorter and thinner than </w:t>
      </w:r>
      <w:r w:rsidRPr="001B21DC">
        <w:rPr>
          <w:noProof/>
        </w:rPr>
        <w:t>ours</w:t>
      </w:r>
      <w:r w:rsidR="001B21DC">
        <w:rPr>
          <w:noProof/>
        </w:rPr>
        <w:t>,</w:t>
      </w:r>
      <w:r>
        <w:t xml:space="preserve"> and its hands are much different. Instead of soft bony fingers like ours, the Ora’s hands are hard, with long fingers. And look at this, they have two long hard fingers and one opposing, and the </w:t>
      </w:r>
      <w:r>
        <w:lastRenderedPageBreak/>
        <w:t xml:space="preserve">wrist </w:t>
      </w:r>
      <w:r w:rsidRPr="00C74B25">
        <w:rPr>
          <w:noProof/>
        </w:rPr>
        <w:t>articulates</w:t>
      </w:r>
      <w:r>
        <w:t xml:space="preserve">, but it doesn’t have the same range of motion </w:t>
      </w:r>
      <w:r w:rsidRPr="00C74B25">
        <w:rPr>
          <w:noProof/>
        </w:rPr>
        <w:t>as</w:t>
      </w:r>
      <w:r>
        <w:t xml:space="preserve"> our hands.”</w:t>
      </w:r>
    </w:p>
    <w:p w14:paraId="73904BF2" w14:textId="3A0DC549" w:rsidR="009E7BD1" w:rsidRDefault="009E7BD1" w:rsidP="009E7BD1">
      <w:proofErr w:type="spellStart"/>
      <w:r>
        <w:t>Erom</w:t>
      </w:r>
      <w:proofErr w:type="spellEnd"/>
      <w:r>
        <w:t xml:space="preserve"> commented on the Ora’s head, “Their head</w:t>
      </w:r>
      <w:r w:rsidR="00512886">
        <w:t>,</w:t>
      </w:r>
      <w:r>
        <w:t xml:space="preserve"> rests on this narrow neck and transitions into the arms with no shoulder like ours.”</w:t>
      </w:r>
    </w:p>
    <w:p w14:paraId="01BE8B83" w14:textId="66BAD6FC" w:rsidR="009E7BD1" w:rsidRDefault="009E7BD1" w:rsidP="009E7BD1">
      <w:proofErr w:type="spellStart"/>
      <w:r>
        <w:t>Ornage</w:t>
      </w:r>
      <w:proofErr w:type="spellEnd"/>
      <w:r>
        <w:t xml:space="preserve"> and </w:t>
      </w:r>
      <w:proofErr w:type="spellStart"/>
      <w:r>
        <w:t>Erom</w:t>
      </w:r>
      <w:proofErr w:type="spellEnd"/>
      <w:r>
        <w:t xml:space="preserve"> looked at the eyes</w:t>
      </w:r>
      <w:r w:rsidR="00512886">
        <w:t>,</w:t>
      </w:r>
      <w:r>
        <w:t xml:space="preserve"> and </w:t>
      </w:r>
      <w:proofErr w:type="spellStart"/>
      <w:r>
        <w:t>Ornage</w:t>
      </w:r>
      <w:proofErr w:type="spellEnd"/>
      <w:r>
        <w:t xml:space="preserve"> said, “Look how each of the eyes has many small eyes grouped together</w:t>
      </w:r>
      <w:r w:rsidR="00512886">
        <w:t>;</w:t>
      </w:r>
      <w:r>
        <w:t xml:space="preserve"> their vision must be different from ours. We have our three singular eyes which allow us to see to our sides and straight ahead, but with their </w:t>
      </w:r>
      <w:r w:rsidRPr="001B21DC">
        <w:rPr>
          <w:noProof/>
        </w:rPr>
        <w:t>vision</w:t>
      </w:r>
      <w:r w:rsidR="001B21DC">
        <w:rPr>
          <w:noProof/>
        </w:rPr>
        <w:t>,</w:t>
      </w:r>
      <w:r>
        <w:t xml:space="preserve"> they must see a bunch of pictures.”</w:t>
      </w:r>
    </w:p>
    <w:p w14:paraId="05FAD92A" w14:textId="77777777" w:rsidR="009E7BD1" w:rsidRDefault="009E7BD1" w:rsidP="009E7BD1">
      <w:proofErr w:type="spellStart"/>
      <w:r>
        <w:t>Erom</w:t>
      </w:r>
      <w:proofErr w:type="spellEnd"/>
      <w:r>
        <w:t xml:space="preserve"> looked at the rear end of the creature and said, “Look how the body is long and circular except where the legs and neck are connected. This extension to their body on the back appears to balance the head and neck.”</w:t>
      </w:r>
    </w:p>
    <w:p w14:paraId="0369D90F" w14:textId="77777777" w:rsidR="009E7BD1" w:rsidRDefault="009E7BD1" w:rsidP="009E7BD1">
      <w:r>
        <w:t xml:space="preserve">All present agreed that the Ora had a strong resemblance to some of the insects they had in </w:t>
      </w:r>
      <w:proofErr w:type="spellStart"/>
      <w:r>
        <w:t>Jabom</w:t>
      </w:r>
      <w:proofErr w:type="spellEnd"/>
      <w:r>
        <w:t xml:space="preserve"> fields. Yes, there were many differences, but there were also many more similarities.</w:t>
      </w:r>
    </w:p>
    <w:p w14:paraId="0EB8D2C9" w14:textId="63BCB735" w:rsidR="009E7BD1" w:rsidRDefault="009E7BD1" w:rsidP="009E7BD1">
      <w:r>
        <w:t xml:space="preserve">“The two forearms look weak and </w:t>
      </w:r>
      <w:r w:rsidRPr="001B21DC">
        <w:rPr>
          <w:noProof/>
        </w:rPr>
        <w:t>small</w:t>
      </w:r>
      <w:r>
        <w:t xml:space="preserve"> and notice how the two front legs are longer. Where their two front legs connect to the body, there is a break in the hard body scales. </w:t>
      </w:r>
      <w:r w:rsidRPr="001B21DC">
        <w:rPr>
          <w:noProof/>
        </w:rPr>
        <w:t>Apparently</w:t>
      </w:r>
      <w:r w:rsidR="001B21DC">
        <w:rPr>
          <w:noProof/>
        </w:rPr>
        <w:t>,</w:t>
      </w:r>
      <w:r>
        <w:t xml:space="preserve"> that allows the two front legs to rotate up to help the small forearms. Perhaps this is where their strength is if they fight without the defensive tools,” </w:t>
      </w:r>
      <w:proofErr w:type="spellStart"/>
      <w:r>
        <w:t>Ornage</w:t>
      </w:r>
      <w:proofErr w:type="spellEnd"/>
      <w:r>
        <w:t xml:space="preserve"> </w:t>
      </w:r>
      <w:r w:rsidRPr="001B21DC">
        <w:rPr>
          <w:noProof/>
        </w:rPr>
        <w:t>observed</w:t>
      </w:r>
      <w:r w:rsidR="001B21DC">
        <w:rPr>
          <w:noProof/>
        </w:rPr>
        <w:t>,</w:t>
      </w:r>
      <w:r>
        <w:t xml:space="preserve"> and everyone agreed.</w:t>
      </w:r>
    </w:p>
    <w:p w14:paraId="637B1208" w14:textId="4C02C6C4" w:rsidR="009E7BD1" w:rsidRDefault="009E7BD1" w:rsidP="009E7BD1">
      <w:proofErr w:type="spellStart"/>
      <w:r>
        <w:t>Sonyata</w:t>
      </w:r>
      <w:proofErr w:type="spellEnd"/>
      <w:r>
        <w:t xml:space="preserve"> and </w:t>
      </w:r>
      <w:proofErr w:type="spellStart"/>
      <w:r>
        <w:t>Ornage</w:t>
      </w:r>
      <w:proofErr w:type="spellEnd"/>
      <w:r>
        <w:t xml:space="preserve"> had seen enough. </w:t>
      </w:r>
      <w:r w:rsidR="00512886">
        <w:t>Although t</w:t>
      </w:r>
      <w:r>
        <w:t xml:space="preserve">hey were disgusted, now that their curiosity was satisfied, they changed their attention to the defensive tools as </w:t>
      </w:r>
      <w:proofErr w:type="spellStart"/>
      <w:r>
        <w:t>Erom</w:t>
      </w:r>
      <w:proofErr w:type="spellEnd"/>
      <w:r>
        <w:t xml:space="preserve"> directed the medical experts to remove the remains and continue investigating the creatures.</w:t>
      </w:r>
    </w:p>
    <w:p w14:paraId="036FABE1" w14:textId="21901ECD" w:rsidR="009E7BD1" w:rsidRDefault="009E7BD1" w:rsidP="009E7BD1">
      <w:proofErr w:type="spellStart"/>
      <w:r>
        <w:lastRenderedPageBreak/>
        <w:t>Erom</w:t>
      </w:r>
      <w:proofErr w:type="spellEnd"/>
      <w:r>
        <w:t xml:space="preserve">, </w:t>
      </w:r>
      <w:proofErr w:type="spellStart"/>
      <w:r>
        <w:t>Sonyata</w:t>
      </w:r>
      <w:proofErr w:type="spellEnd"/>
      <w:r w:rsidR="00512886">
        <w:t>,</w:t>
      </w:r>
      <w:r>
        <w:t xml:space="preserve"> and </w:t>
      </w:r>
      <w:proofErr w:type="spellStart"/>
      <w:r>
        <w:t>Ornage</w:t>
      </w:r>
      <w:proofErr w:type="spellEnd"/>
      <w:r>
        <w:t xml:space="preserve"> took the Ora’s defensive weapons to the tool work area. </w:t>
      </w:r>
      <w:proofErr w:type="spellStart"/>
      <w:r>
        <w:t>Ornage</w:t>
      </w:r>
      <w:proofErr w:type="spellEnd"/>
      <w:r>
        <w:t xml:space="preserve"> wanted to disassemble them and see how they worked and then compare them with the tools that were being made in the caves. On his way, he grabbed a couple of his key tool makers.</w:t>
      </w:r>
    </w:p>
    <w:p w14:paraId="6E218A96" w14:textId="63C52082" w:rsidR="009E7BD1" w:rsidRDefault="009E7BD1" w:rsidP="009E7BD1">
      <w:r>
        <w:t xml:space="preserve">After laying out the Ora’s defensive tools on a </w:t>
      </w:r>
      <w:r w:rsidRPr="00C74B25">
        <w:rPr>
          <w:noProof/>
        </w:rPr>
        <w:t>workbench</w:t>
      </w:r>
      <w:r>
        <w:t xml:space="preserve">, their first impressions were that they were crude and much heavier than theirs. </w:t>
      </w:r>
      <w:r w:rsidR="00512886">
        <w:t>However, t</w:t>
      </w:r>
      <w:r>
        <w:t>he bulk allowed them to last longer</w:t>
      </w:r>
      <w:r w:rsidR="00512886">
        <w:t>,</w:t>
      </w:r>
      <w:r>
        <w:t xml:space="preserve"> and the </w:t>
      </w:r>
      <w:proofErr w:type="spellStart"/>
      <w:r>
        <w:t>Raog</w:t>
      </w:r>
      <w:proofErr w:type="spellEnd"/>
      <w:r>
        <w:t xml:space="preserve"> pendant for small and delicate contributed to their tools failing sooner.</w:t>
      </w:r>
    </w:p>
    <w:p w14:paraId="17CE9102" w14:textId="1E9378C5" w:rsidR="009E7BD1" w:rsidRDefault="009E7BD1" w:rsidP="009E7BD1">
      <w:r>
        <w:t>As the team continued dismantling the Ora tools</w:t>
      </w:r>
      <w:r w:rsidR="00512886">
        <w:t>,</w:t>
      </w:r>
      <w:r>
        <w:t xml:space="preserve"> they found crude parts that were too heavy for their requirements</w:t>
      </w:r>
      <w:r w:rsidR="00512886">
        <w:t>,</w:t>
      </w:r>
      <w:r>
        <w:t xml:space="preserve"> and the overall feel of the weapon was heavy bulky</w:t>
      </w:r>
      <w:r w:rsidR="00512886">
        <w:t>,</w:t>
      </w:r>
      <w:r>
        <w:t xml:space="preserve"> and it felt more like a club than a tool.</w:t>
      </w:r>
    </w:p>
    <w:p w14:paraId="6A9DBE95" w14:textId="28F710C1" w:rsidR="009E7BD1" w:rsidRDefault="009E7BD1" w:rsidP="009E7BD1">
      <w:proofErr w:type="spellStart"/>
      <w:r>
        <w:t>Ornage</w:t>
      </w:r>
      <w:proofErr w:type="spellEnd"/>
      <w:r>
        <w:t xml:space="preserve"> removed the projectiles and looked at them. Like the overall tool, they were large and not well made. </w:t>
      </w:r>
      <w:r w:rsidRPr="00C74B25">
        <w:rPr>
          <w:noProof/>
        </w:rPr>
        <w:t>He</w:t>
      </w:r>
      <w:r>
        <w:t xml:space="preserve"> saw many imperfections on the </w:t>
      </w:r>
      <w:r w:rsidRPr="001B21DC">
        <w:rPr>
          <w:noProof/>
        </w:rPr>
        <w:t>surface</w:t>
      </w:r>
      <w:r w:rsidR="001B21DC">
        <w:rPr>
          <w:noProof/>
        </w:rPr>
        <w:t>,</w:t>
      </w:r>
      <w:r>
        <w:t xml:space="preserve"> and there is a rough feel to the metal. A technician next to him </w:t>
      </w:r>
      <w:proofErr w:type="gramStart"/>
      <w:r>
        <w:t>slowly removed</w:t>
      </w:r>
      <w:proofErr w:type="gramEnd"/>
      <w:r>
        <w:t xml:space="preserve"> the round projectile from the explosive powder chamber and poured out the contents. The explosive powder grains were not </w:t>
      </w:r>
      <w:r w:rsidRPr="001B21DC">
        <w:rPr>
          <w:noProof/>
        </w:rPr>
        <w:t>uniform</w:t>
      </w:r>
      <w:r w:rsidR="001B21DC">
        <w:rPr>
          <w:noProof/>
        </w:rPr>
        <w:t>,</w:t>
      </w:r>
      <w:r>
        <w:t xml:space="preserve"> and </w:t>
      </w:r>
      <w:r w:rsidR="00512886">
        <w:t>they</w:t>
      </w:r>
      <w:r>
        <w:t xml:space="preserve"> had only one color and texture. The </w:t>
      </w:r>
      <w:proofErr w:type="spellStart"/>
      <w:r>
        <w:t>Raog’s</w:t>
      </w:r>
      <w:proofErr w:type="spellEnd"/>
      <w:r>
        <w:t xml:space="preserve"> explosive powder was a much finer </w:t>
      </w:r>
      <w:r w:rsidRPr="001B21DC">
        <w:rPr>
          <w:noProof/>
        </w:rPr>
        <w:t>grain</w:t>
      </w:r>
      <w:r w:rsidR="001B21DC">
        <w:rPr>
          <w:noProof/>
        </w:rPr>
        <w:t>,</w:t>
      </w:r>
      <w:r>
        <w:t xml:space="preserve"> and they found that a mix of different powders was much more powerful than </w:t>
      </w:r>
      <w:r w:rsidRPr="00C74B25">
        <w:rPr>
          <w:noProof/>
        </w:rPr>
        <w:t>any one</w:t>
      </w:r>
      <w:r>
        <w:t>.</w:t>
      </w:r>
    </w:p>
    <w:p w14:paraId="40A5578F" w14:textId="493BCFC8" w:rsidR="009E7BD1" w:rsidRDefault="009E7BD1" w:rsidP="009E7BD1">
      <w:proofErr w:type="spellStart"/>
      <w:r>
        <w:t>Ornage</w:t>
      </w:r>
      <w:proofErr w:type="spellEnd"/>
      <w:r>
        <w:t xml:space="preserve"> picked up one of the remaining defensive tools and just held it and felt it for a few moments. </w:t>
      </w:r>
      <w:r w:rsidR="00512886">
        <w:t>Then, i</w:t>
      </w:r>
      <w:r>
        <w:t xml:space="preserve">t occurred to him that there was no way to aim it at anything. They didn’t have any means to point it at a particular subject and to fire a projectile at what they were aiming at, he thought. That bothered </w:t>
      </w:r>
      <w:r w:rsidRPr="001B21DC">
        <w:rPr>
          <w:noProof/>
        </w:rPr>
        <w:t>Ornage</w:t>
      </w:r>
      <w:r w:rsidR="001B21DC">
        <w:rPr>
          <w:noProof/>
        </w:rPr>
        <w:t>,</w:t>
      </w:r>
      <w:r>
        <w:t xml:space="preserve"> and he felt that something major was missing, and he said, “Apparently</w:t>
      </w:r>
      <w:r w:rsidR="00512886">
        <w:t>,</w:t>
      </w:r>
      <w:r>
        <w:t xml:space="preserve"> these defensive tools were made to be fired in the direction of the </w:t>
      </w:r>
      <w:r>
        <w:lastRenderedPageBreak/>
        <w:t>target, but not necessarily at the target. Seems like a real waste.”</w:t>
      </w:r>
    </w:p>
    <w:p w14:paraId="221CE557" w14:textId="169EFA1C" w:rsidR="009E7BD1" w:rsidRDefault="009E7BD1" w:rsidP="009E7BD1">
      <w:r>
        <w:t xml:space="preserve">At that point, </w:t>
      </w:r>
      <w:proofErr w:type="spellStart"/>
      <w:r>
        <w:t>Ornage</w:t>
      </w:r>
      <w:proofErr w:type="spellEnd"/>
      <w:r>
        <w:t xml:space="preserve"> raised the weapon so he could see down the firing barrel better</w:t>
      </w:r>
      <w:r w:rsidR="00512886">
        <w:t>,</w:t>
      </w:r>
      <w:r>
        <w:t xml:space="preserve"> and he asked out loud, “Why can’t I just point it like this and aim better?”</w:t>
      </w:r>
    </w:p>
    <w:p w14:paraId="4996ECA8" w14:textId="1AB0C136" w:rsidR="009E7BD1" w:rsidRDefault="009E7BD1" w:rsidP="009E7BD1">
      <w:r>
        <w:t>The other technicians in the room stopped for a moment and answered</w:t>
      </w:r>
      <w:r w:rsidR="00512886">
        <w:t>,</w:t>
      </w:r>
      <w:r>
        <w:t xml:space="preserve"> almost in unison, “Why not?”</w:t>
      </w:r>
    </w:p>
    <w:p w14:paraId="3E01CFC2" w14:textId="77777777" w:rsidR="009E7BD1" w:rsidRDefault="009E7BD1" w:rsidP="009E7BD1">
      <w:r>
        <w:t xml:space="preserve">Then it became clear, “They have no shoulders,” </w:t>
      </w:r>
      <w:proofErr w:type="spellStart"/>
      <w:r>
        <w:t>Ornage</w:t>
      </w:r>
      <w:proofErr w:type="spellEnd"/>
      <w:r>
        <w:t xml:space="preserve"> shouted.</w:t>
      </w:r>
    </w:p>
    <w:p w14:paraId="668C2070" w14:textId="13C6FA73" w:rsidR="009E7BD1" w:rsidRDefault="009E7BD1" w:rsidP="009E7BD1">
      <w:r>
        <w:t>His team looked shocked</w:t>
      </w:r>
      <w:r w:rsidR="00512886">
        <w:t>,</w:t>
      </w:r>
      <w:r>
        <w:t xml:space="preserve"> and then the idea began coming together while he added, “The Ora don’t have shoulders</w:t>
      </w:r>
      <w:r w:rsidR="00512886">
        <w:t>,</w:t>
      </w:r>
      <w:r>
        <w:t xml:space="preserve"> so they can’t raise a tool and aim it better. </w:t>
      </w:r>
      <w:proofErr w:type="gramStart"/>
      <w:r w:rsidR="00512886">
        <w:t>So</w:t>
      </w:r>
      <w:proofErr w:type="gramEnd"/>
      <w:r w:rsidR="00512886">
        <w:t xml:space="preserve"> t</w:t>
      </w:r>
      <w:r>
        <w:t>hey must hold it between their two front arms and just discharge it.”</w:t>
      </w:r>
    </w:p>
    <w:p w14:paraId="28C55629" w14:textId="5382DCC0" w:rsidR="009E7BD1" w:rsidRDefault="009E7BD1" w:rsidP="009E7BD1">
      <w:r>
        <w:t>His team looked enlightened but still not clear. Then they realized what he said. “</w:t>
      </w:r>
      <w:proofErr w:type="spellStart"/>
      <w:r>
        <w:t>Ornage</w:t>
      </w:r>
      <w:proofErr w:type="spellEnd"/>
      <w:r>
        <w:t>, we should be able to build a much better tool if we design it to be held at our shoulder and aimed.” They said it with so much enthusiasm others looked at the group.</w:t>
      </w:r>
    </w:p>
    <w:p w14:paraId="358724D5" w14:textId="77777777" w:rsidR="009E7BD1" w:rsidRDefault="009E7BD1" w:rsidP="009E7BD1">
      <w:r>
        <w:t xml:space="preserve">“I think their eye design makes aiming </w:t>
      </w:r>
      <w:proofErr w:type="gramStart"/>
      <w:r>
        <w:t>very difficult</w:t>
      </w:r>
      <w:proofErr w:type="gramEnd"/>
      <w:r>
        <w:t>. It might be a concept they are unable to comprehend. We can use our center eye and one on either side to look down the barrel and aim it accurately.”</w:t>
      </w:r>
    </w:p>
    <w:p w14:paraId="1C9CD33A" w14:textId="2DAFC449" w:rsidR="009E7BD1" w:rsidRDefault="009E7BD1" w:rsidP="009E7BD1">
      <w:proofErr w:type="spellStart"/>
      <w:r>
        <w:t>Ornage</w:t>
      </w:r>
      <w:proofErr w:type="spellEnd"/>
      <w:r>
        <w:t xml:space="preserve"> suddenly felt better and almost optimistic. </w:t>
      </w:r>
      <w:r w:rsidR="00512886">
        <w:rPr>
          <w:noProof/>
        </w:rPr>
        <w:t>Finally, h</w:t>
      </w:r>
      <w:r w:rsidRPr="00C74B25">
        <w:rPr>
          <w:noProof/>
        </w:rPr>
        <w:t>e</w:t>
      </w:r>
      <w:r>
        <w:t xml:space="preserve"> said, “Let’s sit down and put together a new defensive tool, one that uses our skills, our methods</w:t>
      </w:r>
      <w:r w:rsidR="00512886">
        <w:t>,</w:t>
      </w:r>
      <w:r>
        <w:t xml:space="preserve"> and is best for us.” His team </w:t>
      </w:r>
      <w:r w:rsidRPr="001B21DC">
        <w:rPr>
          <w:noProof/>
        </w:rPr>
        <w:t>cheered</w:t>
      </w:r>
      <w:r w:rsidR="001B21DC">
        <w:rPr>
          <w:noProof/>
        </w:rPr>
        <w:t>,</w:t>
      </w:r>
      <w:r>
        <w:t xml:space="preserve"> and they all felt better.</w:t>
      </w:r>
    </w:p>
    <w:p w14:paraId="4760155D" w14:textId="77777777" w:rsidR="009E7BD1" w:rsidRDefault="009E7BD1" w:rsidP="006F311C">
      <w:pPr>
        <w:pStyle w:val="SceneSeparator"/>
      </w:pPr>
      <w:r>
        <w:lastRenderedPageBreak/>
        <w:t>&gt;&gt;&gt;&gt;&gt;&gt;&gt;&gt;&gt;&gt;&gt;&gt;&gt;&gt;&gt;&gt;&gt;&gt;&gt;&gt;</w:t>
      </w:r>
    </w:p>
    <w:p w14:paraId="4C205A97" w14:textId="4B09FC43" w:rsidR="009E7BD1" w:rsidRDefault="009E7BD1" w:rsidP="009E7BD1">
      <w:r>
        <w:t>Ilana and Molt had repositioned themselves to nearby hills</w:t>
      </w:r>
      <w:r w:rsidR="00512886">
        <w:t>,</w:t>
      </w:r>
      <w:r>
        <w:t xml:space="preserve"> and Ilana sent word to her group leaders about the changes in Ora activities. She also made a note in her report.</w:t>
      </w:r>
    </w:p>
    <w:p w14:paraId="1040297A" w14:textId="77777777" w:rsidR="009E7BD1" w:rsidRDefault="009E7BD1" w:rsidP="009E7BD1">
      <w:r>
        <w:t xml:space="preserve">As they surveyed the action by the wall, one of Ilana’s group leaders trudged up the hill with a messenger from Iban’s team in </w:t>
      </w:r>
      <w:proofErr w:type="spellStart"/>
      <w:r>
        <w:t>Furtar</w:t>
      </w:r>
      <w:proofErr w:type="spellEnd"/>
      <w:r>
        <w:t>. He told Molt about how they used the explosive powders to destroy some of the machines. He also told them about the bizarre behavior the red hats did after the explosions. It’s nice to know that we’ve done something that distresses them.</w:t>
      </w:r>
    </w:p>
    <w:p w14:paraId="0883DFE7" w14:textId="591F64B7" w:rsidR="009E7BD1" w:rsidRDefault="009E7BD1" w:rsidP="009E7BD1">
      <w:r>
        <w:t>Molt turned to Ilana and asked, “If we have any sources of exploding powders nearby</w:t>
      </w:r>
      <w:r w:rsidR="00512886">
        <w:t>,</w:t>
      </w:r>
      <w:r>
        <w:t xml:space="preserve"> we could cause problems for them also.”</w:t>
      </w:r>
    </w:p>
    <w:p w14:paraId="46314555" w14:textId="77777777" w:rsidR="009E7BD1" w:rsidRDefault="009E7BD1" w:rsidP="009E7BD1">
      <w:r>
        <w:t xml:space="preserve">Ilana liked the sound of that and spoke with her group leaders to find a local source. After a few moments of </w:t>
      </w:r>
      <w:r w:rsidRPr="001B21DC">
        <w:rPr>
          <w:noProof/>
        </w:rPr>
        <w:t>conferring</w:t>
      </w:r>
      <w:r w:rsidR="001B21DC">
        <w:rPr>
          <w:noProof/>
        </w:rPr>
        <w:t>,</w:t>
      </w:r>
      <w:r>
        <w:t xml:space="preserve"> she returned to Molt and said, “Good news, we have a local </w:t>
      </w:r>
      <w:r w:rsidRPr="001B21DC">
        <w:rPr>
          <w:noProof/>
        </w:rPr>
        <w:t>source</w:t>
      </w:r>
      <w:r w:rsidR="001B21DC">
        <w:rPr>
          <w:noProof/>
        </w:rPr>
        <w:t>,</w:t>
      </w:r>
      <w:r>
        <w:t xml:space="preserve"> and I’ve arranged to have a large amount brought here.”</w:t>
      </w:r>
    </w:p>
    <w:p w14:paraId="6B3DB25B" w14:textId="77777777" w:rsidR="009E7BD1" w:rsidRDefault="009E7BD1" w:rsidP="009E7BD1">
      <w:r>
        <w:t>“Excellent, Molt responded, “now we can do damage to them like they did to us.”</w:t>
      </w:r>
    </w:p>
    <w:p w14:paraId="38F03D27" w14:textId="48BC6D7A" w:rsidR="009E7BD1" w:rsidRDefault="009E7BD1" w:rsidP="009E7BD1">
      <w:r>
        <w:t xml:space="preserve">They had heard the previous night’s broadcast and were also indignant that the Ora attempted to murder the Orb and </w:t>
      </w:r>
      <w:proofErr w:type="spellStart"/>
      <w:r>
        <w:t>Ornage</w:t>
      </w:r>
      <w:proofErr w:type="spellEnd"/>
      <w:r>
        <w:t xml:space="preserve">. Now they were </w:t>
      </w:r>
      <w:r w:rsidR="00512886">
        <w:t>able to take steps against the Ora, which</w:t>
      </w:r>
      <w:r>
        <w:t xml:space="preserve"> made them feel better.</w:t>
      </w:r>
    </w:p>
    <w:p w14:paraId="7366D0D0" w14:textId="77777777" w:rsidR="009E7BD1" w:rsidRDefault="009E7BD1" w:rsidP="009E7BD1">
      <w:r>
        <w:t xml:space="preserve">They coordinated </w:t>
      </w:r>
      <w:proofErr w:type="gramStart"/>
      <w:r>
        <w:t>all of</w:t>
      </w:r>
      <w:proofErr w:type="gramEnd"/>
      <w:r>
        <w:t xml:space="preserve"> their information with Iban’s messenger and send him back to Iban. He left </w:t>
      </w:r>
      <w:r w:rsidRPr="001B21DC">
        <w:rPr>
          <w:noProof/>
        </w:rPr>
        <w:t>immediately</w:t>
      </w:r>
      <w:r w:rsidR="001B21DC">
        <w:rPr>
          <w:noProof/>
        </w:rPr>
        <w:t>,</w:t>
      </w:r>
      <w:r>
        <w:t xml:space="preserve"> and Molt and Ilana began working on their next phase.</w:t>
      </w:r>
    </w:p>
    <w:p w14:paraId="4A65BEFD" w14:textId="75C719D0" w:rsidR="009E7BD1" w:rsidRDefault="009E7BD1" w:rsidP="009E7BD1">
      <w:r>
        <w:t xml:space="preserve">That night they make their first </w:t>
      </w:r>
      <w:r w:rsidRPr="001B21DC">
        <w:rPr>
          <w:noProof/>
        </w:rPr>
        <w:t>bombs</w:t>
      </w:r>
      <w:r w:rsidR="001B21DC">
        <w:rPr>
          <w:noProof/>
        </w:rPr>
        <w:t>,</w:t>
      </w:r>
      <w:r>
        <w:t xml:space="preserve"> and during the darkest part of the night</w:t>
      </w:r>
      <w:r w:rsidR="00512886">
        <w:t>,</w:t>
      </w:r>
      <w:r>
        <w:t xml:space="preserve"> Molt, Ilana</w:t>
      </w:r>
      <w:r w:rsidR="00512886">
        <w:t>,</w:t>
      </w:r>
      <w:r>
        <w:t xml:space="preserve"> and a couple of the </w:t>
      </w:r>
      <w:r>
        <w:lastRenderedPageBreak/>
        <w:t>team snuck to the area around the wall and buried a couple of explosive packages.</w:t>
      </w:r>
    </w:p>
    <w:p w14:paraId="3C5CBA77" w14:textId="77777777" w:rsidR="009E7BD1" w:rsidRDefault="009E7BD1" w:rsidP="003963F9">
      <w:pPr>
        <w:pStyle w:val="SceneSeparator"/>
      </w:pPr>
      <w:r>
        <w:t>&gt;&gt;&gt;&gt;&gt;&gt;&gt;&gt;&gt;&gt;&gt;&gt;&gt;&gt;&gt;&gt;&gt;&gt;&gt;&gt;</w:t>
      </w:r>
    </w:p>
    <w:p w14:paraId="4C6A36CE" w14:textId="58477D14" w:rsidR="009E7BD1" w:rsidRDefault="009E7BD1" w:rsidP="009E7BD1">
      <w:r>
        <w:t>After Iban’s successful destruction of three of the invader’s machines, they changed tactics. They brought their machines within their walls each night</w:t>
      </w:r>
      <w:r w:rsidR="00512886">
        <w:t>,</w:t>
      </w:r>
      <w:r>
        <w:t xml:space="preserve"> and when they begin working the next day, the red hats forced the smaller Ora to march in front of the machines looking for any explosives. There were occasional explosions</w:t>
      </w:r>
      <w:r w:rsidR="00512886">
        <w:t>,</w:t>
      </w:r>
      <w:r>
        <w:t xml:space="preserve"> and more Ora were killed, but over the next couple of </w:t>
      </w:r>
      <w:r w:rsidRPr="001B21DC">
        <w:rPr>
          <w:noProof/>
        </w:rPr>
        <w:t>days</w:t>
      </w:r>
      <w:r w:rsidR="001B21DC">
        <w:rPr>
          <w:noProof/>
        </w:rPr>
        <w:t>,</w:t>
      </w:r>
      <w:r>
        <w:t xml:space="preserve"> there were incremental changes on both sides. The Ora learned to find the explosives and the defenders learned to hide them better. </w:t>
      </w:r>
      <w:r w:rsidR="00512886">
        <w:t>Nevertheless, e</w:t>
      </w:r>
      <w:r>
        <w:t>ach day at least one of the machines was damaged</w:t>
      </w:r>
      <w:r w:rsidR="00512886">
        <w:t>,</w:t>
      </w:r>
      <w:r>
        <w:t xml:space="preserve"> or some of the Ora lost their lives.</w:t>
      </w:r>
    </w:p>
    <w:p w14:paraId="21C552EE" w14:textId="25336ED1" w:rsidR="009E7BD1" w:rsidRDefault="009E7BD1" w:rsidP="009E7BD1">
      <w:r>
        <w:t>Iban felt sorry for the smaller Ora without the red hats. They showed their reluctance to walk in front of the machines</w:t>
      </w:r>
      <w:r w:rsidR="00512886">
        <w:t>,</w:t>
      </w:r>
      <w:r>
        <w:t xml:space="preserve"> yet they were forced to each time. They were reluctant participants in </w:t>
      </w:r>
      <w:r w:rsidRPr="001B21DC">
        <w:rPr>
          <w:noProof/>
        </w:rPr>
        <w:t>everything</w:t>
      </w:r>
      <w:r w:rsidR="001B21DC">
        <w:rPr>
          <w:noProof/>
        </w:rPr>
        <w:t>,</w:t>
      </w:r>
      <w:r>
        <w:t xml:space="preserve"> and they were losing their lives also. He </w:t>
      </w:r>
      <w:r w:rsidRPr="001B21DC">
        <w:rPr>
          <w:noProof/>
        </w:rPr>
        <w:t>made</w:t>
      </w:r>
      <w:r w:rsidR="001B21DC">
        <w:rPr>
          <w:noProof/>
        </w:rPr>
        <w:t xml:space="preserve"> a</w:t>
      </w:r>
      <w:r w:rsidRPr="001B21DC">
        <w:rPr>
          <w:noProof/>
        </w:rPr>
        <w:t xml:space="preserve"> note of</w:t>
      </w:r>
      <w:r>
        <w:t xml:space="preserve"> that in his reports.</w:t>
      </w:r>
    </w:p>
    <w:p w14:paraId="2A0B42FD" w14:textId="77777777" w:rsidR="009E7BD1" w:rsidRDefault="009E7BD1" w:rsidP="003963F9">
      <w:pPr>
        <w:pStyle w:val="SceneSeparator"/>
      </w:pPr>
      <w:r>
        <w:t>&gt;&gt;&gt;&gt;&gt;&gt;&gt;&gt;&gt;&gt;&gt;&gt;&gt;&gt;&gt;&gt;&gt;&gt;&gt;&gt;</w:t>
      </w:r>
    </w:p>
    <w:p w14:paraId="0D15A52D" w14:textId="1E0443DD" w:rsidR="009E7BD1" w:rsidRDefault="009E7BD1" w:rsidP="009E7BD1">
      <w:r>
        <w:t xml:space="preserve">Molt and Ilana in the </w:t>
      </w:r>
      <w:r w:rsidR="004913DF">
        <w:t>capitol</w:t>
      </w:r>
      <w:r>
        <w:t xml:space="preserve"> and Iban in </w:t>
      </w:r>
      <w:proofErr w:type="spellStart"/>
      <w:r>
        <w:t>Furtar</w:t>
      </w:r>
      <w:proofErr w:type="spellEnd"/>
      <w:r>
        <w:t xml:space="preserve"> agreed, with dismay</w:t>
      </w:r>
      <w:r w:rsidR="00512886">
        <w:t>,</w:t>
      </w:r>
      <w:r>
        <w:t xml:space="preserve"> that the Ora w</w:t>
      </w:r>
      <w:r w:rsidR="00512886">
        <w:t>as</w:t>
      </w:r>
      <w:r>
        <w:t xml:space="preserve"> making progress in destroying </w:t>
      </w:r>
      <w:proofErr w:type="spellStart"/>
      <w:r>
        <w:t>Jabom</w:t>
      </w:r>
      <w:proofErr w:type="spellEnd"/>
      <w:r>
        <w:t xml:space="preserve"> and replanting their fields with something else. The destruction and damage of their machines just slowed them </w:t>
      </w:r>
      <w:r w:rsidRPr="001B21DC">
        <w:rPr>
          <w:noProof/>
        </w:rPr>
        <w:t>down</w:t>
      </w:r>
      <w:r w:rsidR="001B21DC">
        <w:rPr>
          <w:noProof/>
        </w:rPr>
        <w:t>,</w:t>
      </w:r>
      <w:r>
        <w:t xml:space="preserve"> and it appeared that they had </w:t>
      </w:r>
      <w:proofErr w:type="gramStart"/>
      <w:r>
        <w:t>a large number of</w:t>
      </w:r>
      <w:proofErr w:type="gramEnd"/>
      <w:r>
        <w:t xml:space="preserve"> workers to supplement the machines regardless of the losses. Every couple of days</w:t>
      </w:r>
      <w:r w:rsidR="00512886">
        <w:t>,</w:t>
      </w:r>
      <w:r>
        <w:t xml:space="preserve"> the invaders destroyed more residences and expanded the amount of soil they scarred. </w:t>
      </w:r>
      <w:r>
        <w:lastRenderedPageBreak/>
        <w:t>T</w:t>
      </w:r>
      <w:r w:rsidR="00512886">
        <w:t>hus, t</w:t>
      </w:r>
      <w:r>
        <w:t>he Ora w</w:t>
      </w:r>
      <w:r w:rsidR="00512886">
        <w:t>as</w:t>
      </w:r>
      <w:r>
        <w:t xml:space="preserve"> winning the soil </w:t>
      </w:r>
      <w:r w:rsidRPr="001B21DC">
        <w:rPr>
          <w:noProof/>
        </w:rPr>
        <w:t>war</w:t>
      </w:r>
      <w:r w:rsidR="001B21DC">
        <w:rPr>
          <w:noProof/>
        </w:rPr>
        <w:t>,</w:t>
      </w:r>
      <w:r>
        <w:t xml:space="preserve"> and the </w:t>
      </w:r>
      <w:proofErr w:type="spellStart"/>
      <w:r>
        <w:t>Raog</w:t>
      </w:r>
      <w:proofErr w:type="spellEnd"/>
      <w:r>
        <w:t xml:space="preserve"> were losing the </w:t>
      </w:r>
      <w:proofErr w:type="spellStart"/>
      <w:r>
        <w:t>Jabom</w:t>
      </w:r>
      <w:proofErr w:type="spellEnd"/>
      <w:r>
        <w:t>. That was also noted in the reports.</w:t>
      </w:r>
    </w:p>
    <w:p w14:paraId="126E6AD8" w14:textId="77777777" w:rsidR="009E7BD1" w:rsidRDefault="009E7BD1" w:rsidP="003963F9">
      <w:pPr>
        <w:pStyle w:val="SceneSeparator"/>
      </w:pPr>
      <w:r>
        <w:t>&gt;&gt;&gt;&gt;&gt;&gt;&gt;&gt;&gt;&gt;&gt;&gt;&gt;&gt;&gt;&gt;&gt;&gt;&gt;&gt;</w:t>
      </w:r>
    </w:p>
    <w:p w14:paraId="31059C7D" w14:textId="6BBBBA82" w:rsidR="009E7BD1" w:rsidRDefault="009E7BD1" w:rsidP="009E7BD1">
      <w:r>
        <w:t xml:space="preserve">Suddenly the situation changed in the </w:t>
      </w:r>
      <w:r w:rsidR="004913DF">
        <w:t>capit</w:t>
      </w:r>
      <w:r w:rsidR="00512886">
        <w:t>a</w:t>
      </w:r>
      <w:r w:rsidR="004913DF">
        <w:t>l</w:t>
      </w:r>
      <w:r>
        <w:t xml:space="preserve">. Molt and Ilana were aroused from their resting pads with news that some of the red hats had moved into the city and were taking hostages. They entered </w:t>
      </w:r>
      <w:proofErr w:type="gramStart"/>
      <w:r>
        <w:t>all of</w:t>
      </w:r>
      <w:proofErr w:type="gramEnd"/>
      <w:r>
        <w:t xml:space="preserve"> the nearby residences and forced the residents into the streets. They had murdered a </w:t>
      </w:r>
      <w:r w:rsidRPr="001B21DC">
        <w:rPr>
          <w:noProof/>
        </w:rPr>
        <w:t>couple</w:t>
      </w:r>
      <w:r w:rsidR="001B21DC">
        <w:rPr>
          <w:noProof/>
        </w:rPr>
        <w:t>,</w:t>
      </w:r>
      <w:r>
        <w:t xml:space="preserve"> and now they were moving the crowd towards their walled area.</w:t>
      </w:r>
    </w:p>
    <w:p w14:paraId="3F512DD8" w14:textId="24AC27B7" w:rsidR="009E7BD1" w:rsidRDefault="009E7BD1" w:rsidP="009E7BD1">
      <w:r>
        <w:t xml:space="preserve">Ilana and Molt were shocked and couldn’t imagine what was going to happen to these captured </w:t>
      </w:r>
      <w:proofErr w:type="spellStart"/>
      <w:r>
        <w:t>Raog</w:t>
      </w:r>
      <w:proofErr w:type="spellEnd"/>
      <w:r>
        <w:t xml:space="preserve">. As the group was herded into an open </w:t>
      </w:r>
      <w:r w:rsidRPr="001B21DC">
        <w:rPr>
          <w:noProof/>
        </w:rPr>
        <w:t>area</w:t>
      </w:r>
      <w:r w:rsidR="001B21DC">
        <w:rPr>
          <w:noProof/>
        </w:rPr>
        <w:t>,</w:t>
      </w:r>
      <w:r>
        <w:t xml:space="preserve"> some red hats forced them to separate into small groups of 4-8 per group. They then forced them to march in front of the machines.</w:t>
      </w:r>
    </w:p>
    <w:p w14:paraId="2858876B" w14:textId="08356521" w:rsidR="009E7BD1" w:rsidRDefault="009E7BD1" w:rsidP="009E7BD1">
      <w:r>
        <w:t xml:space="preserve">Ilana and Molt panicked, there were four explosive packages in the </w:t>
      </w:r>
      <w:r w:rsidRPr="001B21DC">
        <w:rPr>
          <w:noProof/>
        </w:rPr>
        <w:t>soil</w:t>
      </w:r>
      <w:r w:rsidR="001B21DC">
        <w:rPr>
          <w:noProof/>
        </w:rPr>
        <w:t>,</w:t>
      </w:r>
      <w:r>
        <w:t xml:space="preserve"> and if one of the captives stepped on it, it would explode and kill them. They both screamed and didn’t know what to do</w:t>
      </w:r>
      <w:r w:rsidR="00512886">
        <w:t>;</w:t>
      </w:r>
      <w:r>
        <w:t xml:space="preserve"> Ilana yelled to herself</w:t>
      </w:r>
      <w:r w:rsidR="00512886">
        <w:t>,</w:t>
      </w:r>
      <w:r>
        <w:t xml:space="preserve"> and Molt said, “We’ll kill them</w:t>
      </w:r>
      <w:r w:rsidR="00512886">
        <w:t>;</w:t>
      </w:r>
      <w:r>
        <w:t xml:space="preserve"> we’re going to kill our </w:t>
      </w:r>
      <w:proofErr w:type="spellStart"/>
      <w:r>
        <w:t>Raog</w:t>
      </w:r>
      <w:proofErr w:type="spellEnd"/>
      <w:r>
        <w:t>.”</w:t>
      </w:r>
    </w:p>
    <w:p w14:paraId="674FE671" w14:textId="0375580B" w:rsidR="009E7BD1" w:rsidRDefault="009E7BD1" w:rsidP="009E7BD1">
      <w:r>
        <w:t xml:space="preserve">It was too late, there was a loud </w:t>
      </w:r>
      <w:r w:rsidRPr="001B21DC">
        <w:rPr>
          <w:noProof/>
        </w:rPr>
        <w:t>explosion</w:t>
      </w:r>
      <w:r w:rsidR="001B21DC">
        <w:rPr>
          <w:noProof/>
        </w:rPr>
        <w:t>,</w:t>
      </w:r>
      <w:r>
        <w:t xml:space="preserve"> and four were killed. Molt and Ilana were silent from the numbing pain. There were three more explosions</w:t>
      </w:r>
      <w:r w:rsidR="00512886">
        <w:t>,</w:t>
      </w:r>
      <w:r>
        <w:t xml:space="preserve"> and neither looked through the window.</w:t>
      </w:r>
    </w:p>
    <w:p w14:paraId="7F485D55" w14:textId="47BF4230" w:rsidR="009E7BD1" w:rsidRDefault="009E7BD1" w:rsidP="009E7BD1">
      <w:r>
        <w:t>That night, no explosives were hidden in the soil</w:t>
      </w:r>
      <w:r w:rsidR="00512886">
        <w:t>,</w:t>
      </w:r>
      <w:r>
        <w:t xml:space="preserve"> and word was sent immediately to Iban. With reluctance, those terrible events were noted in the reports.</w:t>
      </w:r>
    </w:p>
    <w:p w14:paraId="16316F61" w14:textId="77777777" w:rsidR="009E7BD1" w:rsidRDefault="009E7BD1" w:rsidP="003963F9">
      <w:pPr>
        <w:pStyle w:val="SceneSeparator"/>
      </w:pPr>
      <w:r>
        <w:lastRenderedPageBreak/>
        <w:t>&gt;&gt;&gt;&gt;&gt;&gt;&gt;&gt;&gt;&gt;&gt;&gt;&gt;&gt;&gt;&gt;&gt;&gt;&gt;&gt;</w:t>
      </w:r>
    </w:p>
    <w:p w14:paraId="018AAC7E" w14:textId="3E92633D" w:rsidR="009E7BD1" w:rsidRDefault="009E7BD1" w:rsidP="009E7BD1">
      <w:r>
        <w:t xml:space="preserve">When Iban heard of that frightening turn of events, he immediately stopped planting any explosive packages. They were fortunate, their local invaders had not gone to the point of kidnapping residents, but they didn’t need to. The events in the </w:t>
      </w:r>
      <w:r w:rsidR="004913DF">
        <w:t>capit</w:t>
      </w:r>
      <w:r w:rsidR="004D6B05">
        <w:t>a</w:t>
      </w:r>
      <w:r w:rsidR="004913DF">
        <w:t>l</w:t>
      </w:r>
      <w:r>
        <w:t xml:space="preserve"> solved the problems for them. That was noted in their reports.</w:t>
      </w:r>
    </w:p>
    <w:p w14:paraId="4007FF7E" w14:textId="77777777" w:rsidR="009E7BD1" w:rsidRDefault="009E7BD1" w:rsidP="003963F9">
      <w:pPr>
        <w:pStyle w:val="SceneSeparator"/>
      </w:pPr>
      <w:r>
        <w:t>&gt;&gt;&gt;&gt;&gt;&gt;&gt;&gt;&gt;&gt;&gt;&gt;&gt;&gt;&gt;&gt;&gt;&gt;&gt;</w:t>
      </w:r>
    </w:p>
    <w:p w14:paraId="0DE15494" w14:textId="0F5AFB04" w:rsidR="009E7BD1" w:rsidRDefault="009E7BD1" w:rsidP="009E7BD1">
      <w:proofErr w:type="spellStart"/>
      <w:r>
        <w:t>Sonyata</w:t>
      </w:r>
      <w:proofErr w:type="spellEnd"/>
      <w:r>
        <w:t xml:space="preserve">, </w:t>
      </w:r>
      <w:proofErr w:type="spellStart"/>
      <w:r>
        <w:t>Ornage</w:t>
      </w:r>
      <w:proofErr w:type="spellEnd"/>
      <w:r>
        <w:t xml:space="preserve">, and </w:t>
      </w:r>
      <w:proofErr w:type="spellStart"/>
      <w:r>
        <w:t>Erom</w:t>
      </w:r>
      <w:proofErr w:type="spellEnd"/>
      <w:r>
        <w:t xml:space="preserve"> rested quietly as they read the disturbing reports. They were beginning to understand the Ora, and they didn’t like it. </w:t>
      </w:r>
      <w:r w:rsidRPr="001B21DC">
        <w:rPr>
          <w:noProof/>
        </w:rPr>
        <w:t>Apparently</w:t>
      </w:r>
      <w:r w:rsidR="001B21DC">
        <w:rPr>
          <w:noProof/>
        </w:rPr>
        <w:t>,</w:t>
      </w:r>
      <w:r>
        <w:t xml:space="preserve"> the Ora thought little of the </w:t>
      </w:r>
      <w:proofErr w:type="spellStart"/>
      <w:r>
        <w:t>Raog</w:t>
      </w:r>
      <w:proofErr w:type="spellEnd"/>
      <w:r>
        <w:t xml:space="preserve">, and for that </w:t>
      </w:r>
      <w:r w:rsidRPr="001B21DC">
        <w:rPr>
          <w:noProof/>
        </w:rPr>
        <w:t>matter</w:t>
      </w:r>
      <w:r w:rsidR="001B21DC">
        <w:rPr>
          <w:noProof/>
        </w:rPr>
        <w:t>,</w:t>
      </w:r>
      <w:r>
        <w:t xml:space="preserve"> they also thought little of the smaller Ora that were forced to work. It was apparent to all of them that the battle for Varo was far from over</w:t>
      </w:r>
      <w:r w:rsidR="00512886">
        <w:t>,</w:t>
      </w:r>
      <w:r>
        <w:t xml:space="preserve"> and that was a burden on them. They knew </w:t>
      </w:r>
      <w:r w:rsidRPr="00C74B25">
        <w:rPr>
          <w:noProof/>
        </w:rPr>
        <w:t>many</w:t>
      </w:r>
      <w:r>
        <w:t xml:space="preserve"> more would die, the soil of Varo would forever be </w:t>
      </w:r>
      <w:r w:rsidRPr="001B21DC">
        <w:rPr>
          <w:noProof/>
        </w:rPr>
        <w:t>changed</w:t>
      </w:r>
      <w:r w:rsidR="001B21DC">
        <w:rPr>
          <w:noProof/>
        </w:rPr>
        <w:t>,</w:t>
      </w:r>
      <w:r>
        <w:t xml:space="preserve"> and the soul of Varo would never be complete.</w:t>
      </w:r>
    </w:p>
    <w:p w14:paraId="18765B81" w14:textId="310FED1D" w:rsidR="009E7BD1" w:rsidRDefault="009E7BD1" w:rsidP="009E7BD1">
      <w:r>
        <w:t xml:space="preserve">After the meeting, each of them went about duties that allowed them to think and deal with the burdens they carried. </w:t>
      </w:r>
      <w:r w:rsidR="00512886">
        <w:t>Then, a</w:t>
      </w:r>
      <w:r>
        <w:t xml:space="preserve">t the mid-point of the day, </w:t>
      </w:r>
      <w:proofErr w:type="spellStart"/>
      <w:r>
        <w:t>Ellig</w:t>
      </w:r>
      <w:proofErr w:type="spellEnd"/>
      <w:r>
        <w:t xml:space="preserve"> asked </w:t>
      </w:r>
      <w:proofErr w:type="spellStart"/>
      <w:r>
        <w:t>Sonyata</w:t>
      </w:r>
      <w:proofErr w:type="spellEnd"/>
      <w:r>
        <w:t xml:space="preserve"> and </w:t>
      </w:r>
      <w:proofErr w:type="spellStart"/>
      <w:r>
        <w:t>Ornage</w:t>
      </w:r>
      <w:proofErr w:type="spellEnd"/>
      <w:r>
        <w:t xml:space="preserve"> to make another broadcast. </w:t>
      </w:r>
      <w:r w:rsidR="00512886">
        <w:t>Despite</w:t>
      </w:r>
      <w:r>
        <w:t xml:space="preserve"> their pain, they knew the </w:t>
      </w:r>
      <w:proofErr w:type="spellStart"/>
      <w:r>
        <w:t>Raog</w:t>
      </w:r>
      <w:proofErr w:type="spellEnd"/>
      <w:r>
        <w:t xml:space="preserve"> were suffering as </w:t>
      </w:r>
      <w:r w:rsidRPr="001B21DC">
        <w:rPr>
          <w:noProof/>
        </w:rPr>
        <w:t>well</w:t>
      </w:r>
      <w:r w:rsidR="001B21DC">
        <w:rPr>
          <w:noProof/>
        </w:rPr>
        <w:t>,</w:t>
      </w:r>
      <w:r>
        <w:t xml:space="preserve"> and they must comfort, and support them, so they agreed.</w:t>
      </w:r>
    </w:p>
    <w:p w14:paraId="0FA11E03" w14:textId="77777777" w:rsidR="009E7BD1" w:rsidRDefault="009E7BD1" w:rsidP="009E7BD1">
      <w:proofErr w:type="spellStart"/>
      <w:r>
        <w:t>Ellig</w:t>
      </w:r>
      <w:proofErr w:type="spellEnd"/>
      <w:r>
        <w:t xml:space="preserve"> opened the broadcast with a new introduction, “People of Varo, the Orb </w:t>
      </w:r>
      <w:proofErr w:type="spellStart"/>
      <w:r>
        <w:t>Sonyata</w:t>
      </w:r>
      <w:proofErr w:type="spellEnd"/>
      <w:r>
        <w:t xml:space="preserve">, and the Grand Leader, </w:t>
      </w:r>
      <w:proofErr w:type="spellStart"/>
      <w:r>
        <w:t>Ornage</w:t>
      </w:r>
      <w:proofErr w:type="spellEnd"/>
      <w:r>
        <w:t xml:space="preserve"> have made it to the northern ice caves. They are </w:t>
      </w:r>
      <w:r w:rsidRPr="001B21DC">
        <w:rPr>
          <w:noProof/>
        </w:rPr>
        <w:t>safe</w:t>
      </w:r>
      <w:r w:rsidR="001B21DC">
        <w:rPr>
          <w:noProof/>
        </w:rPr>
        <w:t>,</w:t>
      </w:r>
      <w:r>
        <w:t xml:space="preserve"> and they wish to speak to you.”</w:t>
      </w:r>
    </w:p>
    <w:p w14:paraId="33090AC5" w14:textId="13C86706" w:rsidR="009E7BD1" w:rsidRDefault="009E7BD1" w:rsidP="009E7BD1">
      <w:proofErr w:type="spellStart"/>
      <w:r>
        <w:t>Sonyata</w:t>
      </w:r>
      <w:proofErr w:type="spellEnd"/>
      <w:r>
        <w:t xml:space="preserve"> was better prepared and took the lead</w:t>
      </w:r>
      <w:r w:rsidR="00512886">
        <w:t>,</w:t>
      </w:r>
      <w:r>
        <w:t xml:space="preserve"> while </w:t>
      </w:r>
      <w:proofErr w:type="spellStart"/>
      <w:r>
        <w:t>Ornage</w:t>
      </w:r>
      <w:proofErr w:type="spellEnd"/>
      <w:r>
        <w:t xml:space="preserve"> was still shocked by hearing himself called the </w:t>
      </w:r>
      <w:r>
        <w:lastRenderedPageBreak/>
        <w:t>Grand Leader. H</w:t>
      </w:r>
      <w:r w:rsidR="00512886">
        <w:t>owever, h</w:t>
      </w:r>
      <w:r>
        <w:t xml:space="preserve">e immediately sensed the gravity of his position and calmed himself while he listened to his life partner speak. </w:t>
      </w:r>
    </w:p>
    <w:p w14:paraId="7CEEEB73" w14:textId="6E8224F5" w:rsidR="009E7BD1" w:rsidRDefault="009E7BD1" w:rsidP="009E7BD1">
      <w:r>
        <w:t xml:space="preserve">“We the People of Varo have </w:t>
      </w:r>
      <w:r w:rsidRPr="001B21DC">
        <w:rPr>
          <w:noProof/>
        </w:rPr>
        <w:t>suffered</w:t>
      </w:r>
      <w:r w:rsidR="001B21DC">
        <w:rPr>
          <w:noProof/>
        </w:rPr>
        <w:t>,</w:t>
      </w:r>
      <w:r>
        <w:t xml:space="preserve"> and we will continue to suffer until these invaders are removed. We have arrived at the northern ice caves and are meeting with other </w:t>
      </w:r>
      <w:r w:rsidRPr="001B21DC">
        <w:rPr>
          <w:noProof/>
        </w:rPr>
        <w:t>leaders</w:t>
      </w:r>
      <w:r w:rsidR="001B21DC">
        <w:rPr>
          <w:noProof/>
        </w:rPr>
        <w:t>,</w:t>
      </w:r>
      <w:r>
        <w:t xml:space="preserve"> and we are developing plans to help and protect the people of Varo. We still have a long way to </w:t>
      </w:r>
      <w:proofErr w:type="gramStart"/>
      <w:r>
        <w:t>go, but</w:t>
      </w:r>
      <w:proofErr w:type="gramEnd"/>
      <w:r>
        <w:t xml:space="preserve"> be confident we will find a way to solve this crisis. I have been made aware of many deaths in our cities and farms, and I share </w:t>
      </w:r>
      <w:r w:rsidR="00512886">
        <w:t>the pain we all suffer</w:t>
      </w:r>
      <w:r>
        <w:t xml:space="preserve">. There was a giant hole in the soul of </w:t>
      </w:r>
      <w:r w:rsidRPr="001B21DC">
        <w:rPr>
          <w:noProof/>
        </w:rPr>
        <w:t>Varo</w:t>
      </w:r>
      <w:r w:rsidR="001B21DC">
        <w:rPr>
          <w:noProof/>
        </w:rPr>
        <w:t>,</w:t>
      </w:r>
      <w:r>
        <w:t xml:space="preserve"> and it may never be repaired. There will be more deaths and more sacrifices before we regain our soil. Please help me with this burden. May your soil always bear </w:t>
      </w:r>
      <w:proofErr w:type="spellStart"/>
      <w:r>
        <w:t>Jabom</w:t>
      </w:r>
      <w:proofErr w:type="spellEnd"/>
      <w:r>
        <w:t>.”</w:t>
      </w:r>
    </w:p>
    <w:p w14:paraId="74CB8A58" w14:textId="77A8381D" w:rsidR="009E7BD1" w:rsidRDefault="009E7BD1" w:rsidP="009E7BD1">
      <w:r>
        <w:t>There was a pause</w:t>
      </w:r>
      <w:r w:rsidR="00512886">
        <w:t>,</w:t>
      </w:r>
      <w:r>
        <w:t xml:space="preserve"> and </w:t>
      </w:r>
      <w:proofErr w:type="spellStart"/>
      <w:r>
        <w:t>Ornage</w:t>
      </w:r>
      <w:proofErr w:type="spellEnd"/>
      <w:r>
        <w:t xml:space="preserve"> knew that it was his time to speak. He took a deep breath and spoke for the first time as the Grand Leader, “People of Varo, I too share the pain that our Orb spoke of. Fighting battles is not the way of the </w:t>
      </w:r>
      <w:proofErr w:type="spellStart"/>
      <w:r>
        <w:t>Raog</w:t>
      </w:r>
      <w:proofErr w:type="spellEnd"/>
      <w:r>
        <w:t xml:space="preserve">, but now those battles have been thrust upon </w:t>
      </w:r>
      <w:r w:rsidRPr="001B21DC">
        <w:rPr>
          <w:noProof/>
        </w:rPr>
        <w:t>us</w:t>
      </w:r>
      <w:r w:rsidR="001B21DC">
        <w:rPr>
          <w:noProof/>
        </w:rPr>
        <w:t>,</w:t>
      </w:r>
      <w:r>
        <w:t xml:space="preserve"> and we must unite and be prepared to defend ourselves. The leaders of Varo are developing defensive tools to help us protect </w:t>
      </w:r>
      <w:r w:rsidRPr="001B21DC">
        <w:rPr>
          <w:noProof/>
        </w:rPr>
        <w:t>ourselves</w:t>
      </w:r>
      <w:r w:rsidR="001B21DC">
        <w:rPr>
          <w:noProof/>
        </w:rPr>
        <w:t>,</w:t>
      </w:r>
      <w:r>
        <w:t xml:space="preserve"> and we have learned a great deal about the invaders. Soon we hope to bring battles to the invaders and to defend ourselves, our families, our soil, and our Varo.” He paused, then ended with, “and may yours.” Closing </w:t>
      </w:r>
      <w:proofErr w:type="spellStart"/>
      <w:r>
        <w:t>Sonyata’s</w:t>
      </w:r>
      <w:proofErr w:type="spellEnd"/>
      <w:r>
        <w:t xml:space="preserve"> ending statement.</w:t>
      </w:r>
    </w:p>
    <w:p w14:paraId="3F873DA4" w14:textId="59CD46D7" w:rsidR="009E7BD1" w:rsidRDefault="009E7BD1" w:rsidP="009E7BD1">
      <w:r>
        <w:t xml:space="preserve">Recently it seemed that every time they made a broadcast, the feeling of formality increased. It was no longer one </w:t>
      </w:r>
      <w:r w:rsidR="00512886">
        <w:t>speech</w:t>
      </w:r>
      <w:r>
        <w:t xml:space="preserve"> but </w:t>
      </w:r>
      <w:r w:rsidR="00512886">
        <w:t>quickly became</w:t>
      </w:r>
      <w:r>
        <w:t xml:space="preserve"> two leaders of a vast planet talking to the entire planet. They’ve become ceremonial…, and </w:t>
      </w:r>
      <w:proofErr w:type="spellStart"/>
      <w:r>
        <w:t>Ornage</w:t>
      </w:r>
      <w:proofErr w:type="spellEnd"/>
      <w:r>
        <w:t xml:space="preserve"> said, “From now on when we do these, I want to be in our soil room.”</w:t>
      </w:r>
    </w:p>
    <w:p w14:paraId="4254972B" w14:textId="77777777" w:rsidR="009E7BD1" w:rsidRDefault="009E7BD1" w:rsidP="009E7BD1">
      <w:proofErr w:type="spellStart"/>
      <w:r>
        <w:lastRenderedPageBreak/>
        <w:t>Sonyata</w:t>
      </w:r>
      <w:proofErr w:type="spellEnd"/>
      <w:r>
        <w:t xml:space="preserve"> and </w:t>
      </w:r>
      <w:proofErr w:type="spellStart"/>
      <w:r>
        <w:t>Ellig</w:t>
      </w:r>
      <w:proofErr w:type="spellEnd"/>
      <w:r>
        <w:t xml:space="preserve"> immediately saw the significance of that and nodded.</w:t>
      </w:r>
    </w:p>
    <w:p w14:paraId="42381740" w14:textId="77777777" w:rsidR="009E7BD1" w:rsidRDefault="009E7BD1" w:rsidP="003963F9">
      <w:pPr>
        <w:pStyle w:val="SceneSeparator"/>
      </w:pPr>
      <w:r>
        <w:t>&gt;&gt;&gt;&gt;&gt;&gt;&gt;&gt;&gt;&gt;&gt;&gt;&gt;&gt;&gt;&gt;&gt;&gt;&gt;&gt;</w:t>
      </w:r>
    </w:p>
    <w:p w14:paraId="7CE0C8CA" w14:textId="77777777" w:rsidR="009E7BD1" w:rsidRDefault="009E7BD1" w:rsidP="009E7BD1">
      <w:r>
        <w:t>Molt and Ilana were dealing with their shock over the last disastrous incident. They knew that the conflict had risen to a higher, more costly level, and they also knew that they must proceed slowly and anticipate the Ora’s actions.</w:t>
      </w:r>
    </w:p>
    <w:p w14:paraId="5683E5B7" w14:textId="07647D13" w:rsidR="009E7BD1" w:rsidRDefault="009E7BD1" w:rsidP="009E7BD1">
      <w:r>
        <w:t>Ilana spoke to her group leaders, “</w:t>
      </w:r>
      <w:proofErr w:type="gramStart"/>
      <w:r>
        <w:t>Tell</w:t>
      </w:r>
      <w:proofErr w:type="gramEnd"/>
      <w:r>
        <w:t xml:space="preserve"> the residents to move away from the landing sites and to avoid contact with the Ora. If any of them encounter an alien, they are to monitor them from a distance, spread the word to others in their path</w:t>
      </w:r>
      <w:r w:rsidR="00512886">
        <w:t>,</w:t>
      </w:r>
      <w:r>
        <w:t xml:space="preserve"> and possibly let me know about their actions.”</w:t>
      </w:r>
    </w:p>
    <w:p w14:paraId="1D1092E5" w14:textId="7EEC4517" w:rsidR="009E7BD1" w:rsidRDefault="009E7BD1" w:rsidP="009E7BD1">
      <w:r>
        <w:t xml:space="preserve">She hoped that would reduce any chance encounters </w:t>
      </w:r>
      <w:proofErr w:type="gramStart"/>
      <w:r>
        <w:t>and also</w:t>
      </w:r>
      <w:proofErr w:type="gramEnd"/>
      <w:r>
        <w:t xml:space="preserve"> save the lives of her fellow </w:t>
      </w:r>
      <w:proofErr w:type="spellStart"/>
      <w:r>
        <w:t>Raog</w:t>
      </w:r>
      <w:proofErr w:type="spellEnd"/>
      <w:r>
        <w:t>. She also knew that was a no-win action and, as she watched the ever</w:t>
      </w:r>
      <w:r w:rsidR="00512886">
        <w:t>-</w:t>
      </w:r>
      <w:r>
        <w:t>expanding area of scarred soil just avoiding the Ora would not gain back Varo and its soil. For the time being, she had no choice.</w:t>
      </w:r>
    </w:p>
    <w:p w14:paraId="1FE026DF" w14:textId="77777777" w:rsidR="009E7BD1" w:rsidRDefault="009E7BD1" w:rsidP="003963F9">
      <w:pPr>
        <w:pStyle w:val="SceneSeparator"/>
      </w:pPr>
      <w:r>
        <w:t>&gt;&gt;&gt;&gt;&gt;&gt;&gt;&gt;&gt;&gt;&gt;&gt;&gt;&gt;&gt;&gt;&gt;&gt;&gt;&gt;</w:t>
      </w:r>
    </w:p>
    <w:p w14:paraId="753FFE05" w14:textId="7044903F" w:rsidR="009E7BD1" w:rsidRDefault="009E7BD1" w:rsidP="009E7BD1">
      <w:r>
        <w:t xml:space="preserve">When Iban received information about how Molt and Ilana </w:t>
      </w:r>
      <w:r w:rsidR="00512886">
        <w:t>handled the new developments, he immediately agreed</w:t>
      </w:r>
      <w:r>
        <w:t xml:space="preserve"> and passed word within his city.</w:t>
      </w:r>
    </w:p>
    <w:p w14:paraId="3300EAD2" w14:textId="77777777" w:rsidR="009E7BD1" w:rsidRDefault="009E7BD1" w:rsidP="003963F9">
      <w:pPr>
        <w:pStyle w:val="SceneSeparator"/>
      </w:pPr>
      <w:r>
        <w:lastRenderedPageBreak/>
        <w:t>&gt;&gt;&gt;&gt;&gt;&gt;&gt;&gt;&gt;&gt;&gt;&gt;&gt;&gt;&gt;&gt;&gt;&gt;&gt;&gt;</w:t>
      </w:r>
    </w:p>
    <w:p w14:paraId="453D4E6F" w14:textId="77777777" w:rsidR="009E7BD1" w:rsidRDefault="009E7BD1" w:rsidP="009E7BD1">
      <w:r>
        <w:t>For the next two days, the planet of Varo was relatively quiet except for the machines scaring the soil and destroying the residences.</w:t>
      </w:r>
    </w:p>
    <w:p w14:paraId="5BF6D17D" w14:textId="2E79E3E6" w:rsidR="009E7BD1" w:rsidRDefault="009E7BD1" w:rsidP="009E7BD1">
      <w:proofErr w:type="spellStart"/>
      <w:r>
        <w:t>Erom</w:t>
      </w:r>
      <w:proofErr w:type="spellEnd"/>
      <w:r>
        <w:t xml:space="preserve">, </w:t>
      </w:r>
      <w:proofErr w:type="spellStart"/>
      <w:r>
        <w:t>Ornage</w:t>
      </w:r>
      <w:proofErr w:type="spellEnd"/>
      <w:r w:rsidR="00512886">
        <w:t>,</w:t>
      </w:r>
      <w:r>
        <w:t xml:space="preserve"> and </w:t>
      </w:r>
      <w:proofErr w:type="spellStart"/>
      <w:r>
        <w:t>Mortog</w:t>
      </w:r>
      <w:proofErr w:type="spellEnd"/>
      <w:r>
        <w:t xml:space="preserve"> continued working on the improved defensive tool designs and were so focused they saw or thought about little else. </w:t>
      </w:r>
      <w:proofErr w:type="spellStart"/>
      <w:r>
        <w:t>Sonyata</w:t>
      </w:r>
      <w:proofErr w:type="spellEnd"/>
      <w:r>
        <w:t xml:space="preserve"> focused on the men in the ice caves and spent </w:t>
      </w:r>
      <w:proofErr w:type="gramStart"/>
      <w:r>
        <w:t>all of</w:t>
      </w:r>
      <w:proofErr w:type="gramEnd"/>
      <w:r>
        <w:t xml:space="preserve"> her time caring for them, ensuring that they took the time to eat</w:t>
      </w:r>
      <w:r w:rsidR="00512886">
        <w:t>,</w:t>
      </w:r>
      <w:r>
        <w:t xml:space="preserve"> and she also spent many hours just listening to them. Most of them talked about their families, their young</w:t>
      </w:r>
      <w:r w:rsidR="00512886">
        <w:t>,</w:t>
      </w:r>
      <w:r>
        <w:t xml:space="preserve"> and the soil where they grew </w:t>
      </w:r>
      <w:proofErr w:type="spellStart"/>
      <w:r>
        <w:t>Jabom</w:t>
      </w:r>
      <w:proofErr w:type="spellEnd"/>
      <w:r>
        <w:t>.</w:t>
      </w:r>
    </w:p>
    <w:p w14:paraId="26CF8818" w14:textId="1ADB0A1E" w:rsidR="009E7BD1" w:rsidRDefault="009E7BD1" w:rsidP="009E7BD1">
      <w:proofErr w:type="spellStart"/>
      <w:r>
        <w:t>Sonyata</w:t>
      </w:r>
      <w:proofErr w:type="spellEnd"/>
      <w:r>
        <w:t xml:space="preserve"> was a listener, but she was also an observer. As she moved around the ice caves, she liked to see how things moved and reacted. She was intrigued by movement. The ice caves had many levels</w:t>
      </w:r>
      <w:r w:rsidR="00512886">
        <w:t>,</w:t>
      </w:r>
      <w:r>
        <w:t xml:space="preserve"> and the constant movement of </w:t>
      </w:r>
      <w:proofErr w:type="spellStart"/>
      <w:r>
        <w:t>Jabom</w:t>
      </w:r>
      <w:proofErr w:type="spellEnd"/>
      <w:r>
        <w:t xml:space="preserve"> from level to level was labor</w:t>
      </w:r>
      <w:r w:rsidR="00512886">
        <w:t>-</w:t>
      </w:r>
      <w:r>
        <w:t xml:space="preserve">intensive. Over the many </w:t>
      </w:r>
      <w:proofErr w:type="spellStart"/>
      <w:r>
        <w:t>Erons</w:t>
      </w:r>
      <w:proofErr w:type="spellEnd"/>
      <w:r>
        <w:t xml:space="preserve"> they had been using the ice caves, they developed some interesting methods to move the </w:t>
      </w:r>
      <w:r w:rsidRPr="00C74B25">
        <w:rPr>
          <w:noProof/>
        </w:rPr>
        <w:t>bails</w:t>
      </w:r>
      <w:r>
        <w:t xml:space="preserve"> of </w:t>
      </w:r>
      <w:proofErr w:type="spellStart"/>
      <w:r>
        <w:t>Jabom</w:t>
      </w:r>
      <w:proofErr w:type="spellEnd"/>
      <w:r>
        <w:t xml:space="preserve">. To move </w:t>
      </w:r>
      <w:proofErr w:type="spellStart"/>
      <w:r>
        <w:t>Jabom</w:t>
      </w:r>
      <w:proofErr w:type="spellEnd"/>
      <w:r>
        <w:t xml:space="preserve"> from a higher level in the cave to a lower level, they had carved sloped ramps where </w:t>
      </w:r>
      <w:proofErr w:type="spellStart"/>
      <w:r>
        <w:t>Jabom</w:t>
      </w:r>
      <w:proofErr w:type="spellEnd"/>
      <w:r>
        <w:t xml:space="preserve"> </w:t>
      </w:r>
      <w:r w:rsidRPr="00C74B25">
        <w:rPr>
          <w:noProof/>
        </w:rPr>
        <w:t>bails</w:t>
      </w:r>
      <w:r>
        <w:t xml:space="preserve"> could be slid </w:t>
      </w:r>
      <w:r w:rsidRPr="001B21DC">
        <w:rPr>
          <w:noProof/>
        </w:rPr>
        <w:t>down</w:t>
      </w:r>
      <w:r w:rsidR="001B21DC">
        <w:rPr>
          <w:noProof/>
        </w:rPr>
        <w:t>,</w:t>
      </w:r>
      <w:r>
        <w:t xml:space="preserve"> and the men on the bottom waited and grabbed them.</w:t>
      </w:r>
    </w:p>
    <w:p w14:paraId="02A4D8D7" w14:textId="360C2649" w:rsidR="009E7BD1" w:rsidRDefault="009E7BD1" w:rsidP="009E7BD1">
      <w:r>
        <w:t xml:space="preserve">The men bundled the </w:t>
      </w:r>
      <w:r w:rsidRPr="00C74B25">
        <w:rPr>
          <w:noProof/>
        </w:rPr>
        <w:t>bails</w:t>
      </w:r>
      <w:r>
        <w:t xml:space="preserve"> in long bundles that were round in the middle</w:t>
      </w:r>
      <w:r w:rsidR="00512886">
        <w:t>,</w:t>
      </w:r>
      <w:r>
        <w:t xml:space="preserve"> and on occasion</w:t>
      </w:r>
      <w:r w:rsidR="00512886">
        <w:t>,</w:t>
      </w:r>
      <w:r>
        <w:t xml:space="preserve"> the </w:t>
      </w:r>
      <w:r w:rsidRPr="00C74B25">
        <w:rPr>
          <w:noProof/>
        </w:rPr>
        <w:t>bails</w:t>
      </w:r>
      <w:r>
        <w:t xml:space="preserve"> were made round like a sphere. </w:t>
      </w:r>
      <w:r w:rsidRPr="001B21DC">
        <w:rPr>
          <w:noProof/>
        </w:rPr>
        <w:t>She</w:t>
      </w:r>
      <w:r>
        <w:t xml:space="preserve"> noticed that the long bundles moved down the sloped ice in a very orderly manner</w:t>
      </w:r>
      <w:r w:rsidR="00512886">
        <w:t>,</w:t>
      </w:r>
      <w:r>
        <w:t xml:space="preserve"> and when they reached the floor</w:t>
      </w:r>
      <w:r w:rsidR="00512886">
        <w:t>,</w:t>
      </w:r>
      <w:r>
        <w:t xml:space="preserve"> they slid forward and waited to be picked up. </w:t>
      </w:r>
      <w:r w:rsidR="00512886">
        <w:t>But, o</w:t>
      </w:r>
      <w:r>
        <w:t>n the other hand, the circular bundles bounced as they came down the ramp and often fell off before reaching the bottom.</w:t>
      </w:r>
    </w:p>
    <w:p w14:paraId="091F5499" w14:textId="392B176F" w:rsidR="009E7BD1" w:rsidRDefault="009E7BD1" w:rsidP="009E7BD1">
      <w:r>
        <w:t xml:space="preserve">Why would one bundle move so easily and uniformly while the other bounced all over the place and seemed to </w:t>
      </w:r>
      <w:r>
        <w:lastRenderedPageBreak/>
        <w:t xml:space="preserve">create more work? She had spent a long time in thought before </w:t>
      </w:r>
      <w:r w:rsidR="00512886">
        <w:t>realizing</w:t>
      </w:r>
      <w:r>
        <w:t xml:space="preserve"> that the elongated form of the </w:t>
      </w:r>
      <w:r w:rsidRPr="00C74B25">
        <w:rPr>
          <w:noProof/>
        </w:rPr>
        <w:t>bail</w:t>
      </w:r>
      <w:r>
        <w:t xml:space="preserve"> caused it to remain on the ramp while the round shape allowed it to bounce off the ramp. She passed those observations to the crews and suggested that they avoid making round </w:t>
      </w:r>
      <w:r w:rsidRPr="00C74B25">
        <w:rPr>
          <w:noProof/>
        </w:rPr>
        <w:t>bails</w:t>
      </w:r>
      <w:r>
        <w:t>.</w:t>
      </w:r>
    </w:p>
    <w:p w14:paraId="11FD36AC" w14:textId="32010C6C" w:rsidR="009E7BD1" w:rsidRDefault="009E7BD1" w:rsidP="009E7BD1">
      <w:r>
        <w:t xml:space="preserve">After a while, she was tired and wanted a </w:t>
      </w:r>
      <w:r w:rsidRPr="00C74B25">
        <w:rPr>
          <w:noProof/>
        </w:rPr>
        <w:t>diversion</w:t>
      </w:r>
      <w:r w:rsidR="00C74B25">
        <w:rPr>
          <w:noProof/>
        </w:rPr>
        <w:t>,</w:t>
      </w:r>
      <w:r>
        <w:t xml:space="preserve"> so she sought out </w:t>
      </w:r>
      <w:proofErr w:type="spellStart"/>
      <w:r>
        <w:t>Ornage</w:t>
      </w:r>
      <w:proofErr w:type="spellEnd"/>
      <w:r>
        <w:t xml:space="preserve"> and </w:t>
      </w:r>
      <w:proofErr w:type="spellStart"/>
      <w:r>
        <w:t>Erom</w:t>
      </w:r>
      <w:proofErr w:type="spellEnd"/>
      <w:r>
        <w:t xml:space="preserve"> to listen in their technical discussions. That always took her mind off her immediate problems and let her think about other enjoyable, technical issues.</w:t>
      </w:r>
    </w:p>
    <w:p w14:paraId="3A271AB9" w14:textId="3D562178" w:rsidR="009E7BD1" w:rsidRDefault="009E7BD1" w:rsidP="009E7BD1">
      <w:r>
        <w:t xml:space="preserve">As she entered the room, </w:t>
      </w:r>
      <w:proofErr w:type="spellStart"/>
      <w:r>
        <w:t>Ornage</w:t>
      </w:r>
      <w:proofErr w:type="spellEnd"/>
      <w:r>
        <w:t xml:space="preserve"> and </w:t>
      </w:r>
      <w:proofErr w:type="spellStart"/>
      <w:r>
        <w:t>Erom</w:t>
      </w:r>
      <w:proofErr w:type="spellEnd"/>
      <w:r>
        <w:t xml:space="preserve"> </w:t>
      </w:r>
      <w:r w:rsidR="00512886">
        <w:t>talked</w:t>
      </w:r>
      <w:r>
        <w:t xml:space="preserve"> about the projectiles and how they could be improved. </w:t>
      </w:r>
      <w:proofErr w:type="spellStart"/>
      <w:r>
        <w:t>Sonyata</w:t>
      </w:r>
      <w:proofErr w:type="spellEnd"/>
      <w:r>
        <w:t xml:space="preserve"> recognized the shape was circular and </w:t>
      </w:r>
      <w:proofErr w:type="gramStart"/>
      <w:r>
        <w:t>similar to</w:t>
      </w:r>
      <w:proofErr w:type="gramEnd"/>
      <w:r>
        <w:t xml:space="preserve"> the round bails. </w:t>
      </w:r>
    </w:p>
    <w:p w14:paraId="09390948" w14:textId="63D8216E" w:rsidR="009E7BD1" w:rsidRDefault="009E7BD1" w:rsidP="009E7BD1">
      <w:r>
        <w:t>“</w:t>
      </w:r>
      <w:proofErr w:type="spellStart"/>
      <w:r>
        <w:t>Ornage</w:t>
      </w:r>
      <w:proofErr w:type="spellEnd"/>
      <w:r>
        <w:t>, I have a suggestion,” and she explained what she just observed</w:t>
      </w:r>
      <w:r w:rsidR="00512886">
        <w:t>;</w:t>
      </w:r>
      <w:r>
        <w:t xml:space="preserve"> </w:t>
      </w:r>
      <w:proofErr w:type="spellStart"/>
      <w:r>
        <w:t>Erom</w:t>
      </w:r>
      <w:proofErr w:type="spellEnd"/>
      <w:r>
        <w:t xml:space="preserve"> and </w:t>
      </w:r>
      <w:proofErr w:type="spellStart"/>
      <w:r>
        <w:t>Ornage</w:t>
      </w:r>
      <w:proofErr w:type="spellEnd"/>
      <w:r>
        <w:t xml:space="preserve"> saw the importance of what she said, and they debated it for few moments. While they talked, </w:t>
      </w:r>
      <w:proofErr w:type="spellStart"/>
      <w:r>
        <w:t>Ornage</w:t>
      </w:r>
      <w:proofErr w:type="spellEnd"/>
      <w:r>
        <w:t xml:space="preserve"> cut a piece of </w:t>
      </w:r>
      <w:proofErr w:type="spellStart"/>
      <w:r>
        <w:t>Jabom</w:t>
      </w:r>
      <w:proofErr w:type="spellEnd"/>
      <w:r>
        <w:t xml:space="preserve"> meal from a loaf in front of him. He tossed it in the air like a circular projectile, then he tossed the remainder of the loaf into the </w:t>
      </w:r>
      <w:r w:rsidRPr="001B21DC">
        <w:rPr>
          <w:noProof/>
        </w:rPr>
        <w:t>air</w:t>
      </w:r>
      <w:r w:rsidR="001B21DC">
        <w:rPr>
          <w:noProof/>
        </w:rPr>
        <w:t>,</w:t>
      </w:r>
      <w:r>
        <w:t xml:space="preserve"> and it tumbled.</w:t>
      </w:r>
    </w:p>
    <w:p w14:paraId="6C25D7AF" w14:textId="77777777" w:rsidR="009E7BD1" w:rsidRDefault="009E7BD1" w:rsidP="009E7BD1">
      <w:r>
        <w:t xml:space="preserve">This confused the </w:t>
      </w:r>
      <w:r w:rsidRPr="001B21DC">
        <w:rPr>
          <w:noProof/>
        </w:rPr>
        <w:t>discussion</w:t>
      </w:r>
      <w:r w:rsidR="001B21DC">
        <w:rPr>
          <w:noProof/>
        </w:rPr>
        <w:t>,</w:t>
      </w:r>
      <w:r>
        <w:t xml:space="preserve"> and the debate continued.</w:t>
      </w:r>
    </w:p>
    <w:p w14:paraId="02D04E30" w14:textId="758762FB" w:rsidR="009E7BD1" w:rsidRDefault="009E7BD1" w:rsidP="009E7BD1">
      <w:proofErr w:type="spellStart"/>
      <w:r>
        <w:t>Ornage</w:t>
      </w:r>
      <w:proofErr w:type="spellEnd"/>
      <w:r>
        <w:t xml:space="preserve"> was handling the loaf, saying, “The projectile is traveling down the barrel, and when it comes out, we don’t want it to tumble.” He then tosses it across the room to </w:t>
      </w:r>
      <w:proofErr w:type="spellStart"/>
      <w:r>
        <w:t>Erom</w:t>
      </w:r>
      <w:proofErr w:type="spellEnd"/>
      <w:r w:rsidR="00512886">
        <w:t>,</w:t>
      </w:r>
      <w:r>
        <w:t xml:space="preserve"> and his hand caused it to </w:t>
      </w:r>
      <w:r w:rsidRPr="001B21DC">
        <w:rPr>
          <w:noProof/>
        </w:rPr>
        <w:t>spin</w:t>
      </w:r>
      <w:r w:rsidR="001B21DC">
        <w:rPr>
          <w:noProof/>
        </w:rPr>
        <w:t>,</w:t>
      </w:r>
      <w:r>
        <w:t xml:space="preserve"> and it flew straight.</w:t>
      </w:r>
    </w:p>
    <w:p w14:paraId="0C54336D" w14:textId="4FD52752" w:rsidR="009E7BD1" w:rsidRDefault="009E7BD1" w:rsidP="009E7BD1">
      <w:r>
        <w:t>All four of them stared at each other for a moment</w:t>
      </w:r>
      <w:r w:rsidR="00512886">
        <w:t>,</w:t>
      </w:r>
      <w:r>
        <w:t xml:space="preserve"> and </w:t>
      </w:r>
      <w:proofErr w:type="spellStart"/>
      <w:r>
        <w:t>Ornage</w:t>
      </w:r>
      <w:proofErr w:type="spellEnd"/>
      <w:r>
        <w:t xml:space="preserve"> spoke excitedly, “If we make it spin, I think it would fly straight. Maybe if I put grooves along </w:t>
      </w:r>
      <w:r w:rsidR="00512886">
        <w:t xml:space="preserve">sides of </w:t>
      </w:r>
      <w:r>
        <w:t>the projectile, it will turn as it goes down the barrel.”</w:t>
      </w:r>
    </w:p>
    <w:p w14:paraId="1545819E" w14:textId="77777777" w:rsidR="009E7BD1" w:rsidRDefault="009E7BD1" w:rsidP="009E7BD1">
      <w:proofErr w:type="spellStart"/>
      <w:r>
        <w:t>Mortog</w:t>
      </w:r>
      <w:proofErr w:type="spellEnd"/>
      <w:r>
        <w:t xml:space="preserve"> agreed and suggested, “Please do it fast, and I’d like to test it before we start building </w:t>
      </w:r>
      <w:r w:rsidRPr="00C74B25">
        <w:rPr>
          <w:noProof/>
        </w:rPr>
        <w:t>new</w:t>
      </w:r>
      <w:r w:rsidR="00C74B25">
        <w:rPr>
          <w:noProof/>
        </w:rPr>
        <w:t xml:space="preserve"> </w:t>
      </w:r>
      <w:r w:rsidRPr="00C74B25">
        <w:rPr>
          <w:noProof/>
        </w:rPr>
        <w:t>defensive</w:t>
      </w:r>
      <w:r>
        <w:t xml:space="preserve"> tools.”</w:t>
      </w:r>
    </w:p>
    <w:p w14:paraId="268A4A88" w14:textId="51B69E25" w:rsidR="009E7BD1" w:rsidRDefault="009E7BD1" w:rsidP="009E7BD1">
      <w:proofErr w:type="spellStart"/>
      <w:r>
        <w:lastRenderedPageBreak/>
        <w:t>Mortog</w:t>
      </w:r>
      <w:proofErr w:type="spellEnd"/>
      <w:r>
        <w:t xml:space="preserve"> sat listening to </w:t>
      </w:r>
      <w:proofErr w:type="spellStart"/>
      <w:r>
        <w:t>Ornage</w:t>
      </w:r>
      <w:proofErr w:type="spellEnd"/>
      <w:r>
        <w:t xml:space="preserve"> and </w:t>
      </w:r>
      <w:proofErr w:type="spellStart"/>
      <w:r>
        <w:t>Erom</w:t>
      </w:r>
      <w:proofErr w:type="spellEnd"/>
      <w:r>
        <w:t xml:space="preserve"> about the new projectile </w:t>
      </w:r>
      <w:r w:rsidRPr="00C74B25">
        <w:rPr>
          <w:noProof/>
        </w:rPr>
        <w:t>design</w:t>
      </w:r>
      <w:r w:rsidR="00C74B25">
        <w:rPr>
          <w:noProof/>
        </w:rPr>
        <w:t>,</w:t>
      </w:r>
      <w:r>
        <w:t xml:space="preserve"> and he saw pieces of ice fall from the roof of the cave. For those living in a cave, that wasn’t unusual. Then he saw more fall, and it continued. Then he felt the rumble.</w:t>
      </w:r>
    </w:p>
    <w:p w14:paraId="2259FA38" w14:textId="77777777" w:rsidR="009E7BD1" w:rsidRDefault="009E7BD1" w:rsidP="009E7BD1">
      <w:r>
        <w:t xml:space="preserve">“Something is happening,” </w:t>
      </w:r>
      <w:proofErr w:type="spellStart"/>
      <w:r>
        <w:t>Mortog</w:t>
      </w:r>
      <w:proofErr w:type="spellEnd"/>
      <w:r>
        <w:t xml:space="preserve"> said in a hesitant voice.</w:t>
      </w:r>
    </w:p>
    <w:p w14:paraId="70E0F804" w14:textId="0A3C4A47" w:rsidR="009E7BD1" w:rsidRDefault="009E7BD1" w:rsidP="009E7BD1">
      <w:r>
        <w:t>They looked up, felt the rumble</w:t>
      </w:r>
      <w:r w:rsidR="00512886">
        <w:t>,</w:t>
      </w:r>
      <w:r>
        <w:t xml:space="preserve"> and ran for the entrance. When </w:t>
      </w:r>
      <w:r w:rsidRPr="00C74B25">
        <w:rPr>
          <w:noProof/>
        </w:rPr>
        <w:t>they</w:t>
      </w:r>
      <w:r>
        <w:t xml:space="preserve"> reached it, </w:t>
      </w:r>
      <w:proofErr w:type="spellStart"/>
      <w:r>
        <w:t>Ellig</w:t>
      </w:r>
      <w:proofErr w:type="spellEnd"/>
      <w:r>
        <w:t xml:space="preserve"> had already arrived</w:t>
      </w:r>
      <w:r w:rsidR="00512886">
        <w:t>,</w:t>
      </w:r>
      <w:r>
        <w:t xml:space="preserve"> and many others who felt the rumble were assembling. Those outside the cave were making their way as fast as possible to the cave openings.</w:t>
      </w:r>
    </w:p>
    <w:p w14:paraId="0197A675" w14:textId="2CD28DF6" w:rsidR="009E7BD1" w:rsidRDefault="009E7BD1" w:rsidP="009E7BD1">
      <w:proofErr w:type="spellStart"/>
      <w:r>
        <w:t>Ornage</w:t>
      </w:r>
      <w:proofErr w:type="spellEnd"/>
      <w:r>
        <w:t xml:space="preserve"> and </w:t>
      </w:r>
      <w:proofErr w:type="spellStart"/>
      <w:r>
        <w:t>Erom</w:t>
      </w:r>
      <w:proofErr w:type="spellEnd"/>
      <w:r>
        <w:t xml:space="preserve"> looked in the direction of the roar and saw a horrible sight. Th</w:t>
      </w:r>
      <w:r w:rsidR="00512886">
        <w:t>ree Ora landing ships were</w:t>
      </w:r>
      <w:r>
        <w:t xml:space="preserve"> descending through the clouds. They filled the Varo sky with smoke and </w:t>
      </w:r>
      <w:r w:rsidRPr="00C74B25">
        <w:rPr>
          <w:noProof/>
        </w:rPr>
        <w:t>noise</w:t>
      </w:r>
      <w:r w:rsidR="00C74B25">
        <w:rPr>
          <w:noProof/>
        </w:rPr>
        <w:t>,</w:t>
      </w:r>
      <w:r>
        <w:t xml:space="preserve"> and it seemed that even the clouds ran away.</w:t>
      </w:r>
    </w:p>
    <w:p w14:paraId="31D98F13" w14:textId="77777777" w:rsidR="009E7BD1" w:rsidRDefault="009E7BD1" w:rsidP="009E7BD1">
      <w:proofErr w:type="spellStart"/>
      <w:r>
        <w:t>Mortog</w:t>
      </w:r>
      <w:proofErr w:type="spellEnd"/>
      <w:r>
        <w:t xml:space="preserve"> yelled to those around him, “Into the ice caves, distribute the defensive weapons and gather at the entrances where you have been assigned.” He then ran into the ice caves to get them organized. </w:t>
      </w:r>
      <w:proofErr w:type="spellStart"/>
      <w:r>
        <w:t>Sonyata</w:t>
      </w:r>
      <w:proofErr w:type="spellEnd"/>
      <w:r>
        <w:t xml:space="preserve"> and </w:t>
      </w:r>
      <w:proofErr w:type="spellStart"/>
      <w:r>
        <w:t>Ornage</w:t>
      </w:r>
      <w:proofErr w:type="spellEnd"/>
      <w:r>
        <w:t xml:space="preserve"> looked at each other, then quickly followed </w:t>
      </w:r>
      <w:proofErr w:type="spellStart"/>
      <w:r>
        <w:t>Mortog</w:t>
      </w:r>
      <w:proofErr w:type="spellEnd"/>
      <w:r>
        <w:t>.</w:t>
      </w:r>
    </w:p>
    <w:p w14:paraId="0252AB11" w14:textId="249CEBB6" w:rsidR="009E7BD1" w:rsidRDefault="009E7BD1" w:rsidP="009E7BD1">
      <w:proofErr w:type="spellStart"/>
      <w:r>
        <w:t>Erom</w:t>
      </w:r>
      <w:proofErr w:type="spellEnd"/>
      <w:r>
        <w:t xml:space="preserve"> just stood at the cave entrance and thought while he looked at the descending craft. He knew they weren’t ready</w:t>
      </w:r>
      <w:r w:rsidR="00512886">
        <w:t>,</w:t>
      </w:r>
      <w:r>
        <w:t xml:space="preserve"> and fear grew inside him. They had a little less than 1,200 </w:t>
      </w:r>
      <w:proofErr w:type="spellStart"/>
      <w:r>
        <w:t>Raog</w:t>
      </w:r>
      <w:proofErr w:type="spellEnd"/>
      <w:r>
        <w:t xml:space="preserve"> and only about 700 defensive tools. He walked slowly into the caves.</w:t>
      </w:r>
    </w:p>
    <w:p w14:paraId="38795E04" w14:textId="77777777" w:rsidR="009E7BD1" w:rsidRDefault="009E7BD1" w:rsidP="003963F9">
      <w:pPr>
        <w:pStyle w:val="Chapter"/>
      </w:pPr>
      <w:bookmarkStart w:id="20" w:name="_Toc466466914"/>
      <w:r>
        <w:lastRenderedPageBreak/>
        <w:t>14-The First Wave</w:t>
      </w:r>
      <w:bookmarkEnd w:id="20"/>
    </w:p>
    <w:p w14:paraId="23188F72" w14:textId="7FE61AF9" w:rsidR="009E7BD1" w:rsidRDefault="009E7BD1" w:rsidP="006D784A">
      <w:pPr>
        <w:pStyle w:val="FirstParagraph"/>
      </w:pPr>
      <w:r>
        <w:t xml:space="preserve">In previous planning meetings, </w:t>
      </w:r>
      <w:proofErr w:type="spellStart"/>
      <w:r>
        <w:t>Mortog</w:t>
      </w:r>
      <w:proofErr w:type="spellEnd"/>
      <w:r>
        <w:t xml:space="preserve"> knew that he had three openings in the ice caves to defend. One was the vehicle entrance, one was the vehicle </w:t>
      </w:r>
      <w:r w:rsidRPr="001B21DC">
        <w:rPr>
          <w:noProof/>
        </w:rPr>
        <w:t>exit</w:t>
      </w:r>
      <w:r w:rsidR="001B21DC">
        <w:rPr>
          <w:noProof/>
        </w:rPr>
        <w:t>,</w:t>
      </w:r>
      <w:r>
        <w:t xml:space="preserve"> and the third was for workers. The two</w:t>
      </w:r>
      <w:r w:rsidR="00512886">
        <w:t>-</w:t>
      </w:r>
      <w:r>
        <w:t>vehicle entrances were large</w:t>
      </w:r>
      <w:r w:rsidR="00512886">
        <w:t>;</w:t>
      </w:r>
      <w:r>
        <w:t xml:space="preserve"> they went </w:t>
      </w:r>
      <w:r w:rsidRPr="007509E1">
        <w:rPr>
          <w:noProof/>
        </w:rPr>
        <w:t>a long</w:t>
      </w:r>
      <w:r>
        <w:t xml:space="preserve"> way into the ice caves without any turns and would be much harder to defend. The worker’s entrance was for two or three </w:t>
      </w:r>
      <w:proofErr w:type="spellStart"/>
      <w:r>
        <w:t>Raog</w:t>
      </w:r>
      <w:proofErr w:type="spellEnd"/>
      <w:r>
        <w:t xml:space="preserve"> to walk side by </w:t>
      </w:r>
      <w:r w:rsidRPr="007509E1">
        <w:rPr>
          <w:noProof/>
        </w:rPr>
        <w:t>side</w:t>
      </w:r>
      <w:r w:rsidR="007509E1">
        <w:rPr>
          <w:noProof/>
        </w:rPr>
        <w:t>,</w:t>
      </w:r>
      <w:r>
        <w:t xml:space="preserve"> so it wasn’t very wide. It had one tunnel for a short distance</w:t>
      </w:r>
      <w:r w:rsidR="00512886">
        <w:t>,</w:t>
      </w:r>
      <w:r>
        <w:t xml:space="preserve"> then there were many turns as it wound through the ice to the main floor; it would be easier to defend. The smaller worker tunnel could be defended at each of the corners. The larger vehicle entrances could be defended only at the entrance and then far into the ice where the first entrance to the lower levels was located. If they had to pull back from the entrances, they had to move a long distance before the next defensive position could be established.</w:t>
      </w:r>
    </w:p>
    <w:p w14:paraId="0043BBE5" w14:textId="77777777" w:rsidR="009E7BD1" w:rsidRDefault="009E7BD1" w:rsidP="009E7BD1">
      <w:r>
        <w:t xml:space="preserve">The cave’s main entrances and personnel areas were on the main floor, then multiple levels of </w:t>
      </w:r>
      <w:proofErr w:type="spellStart"/>
      <w:r>
        <w:t>Jabom</w:t>
      </w:r>
      <w:proofErr w:type="spellEnd"/>
      <w:r>
        <w:t xml:space="preserve"> storage on the lower levels. The defensive tool manufacturing was done on the first level below the main level.</w:t>
      </w:r>
    </w:p>
    <w:p w14:paraId="418BEB80" w14:textId="2A844A21" w:rsidR="009E7BD1" w:rsidRDefault="009E7BD1" w:rsidP="009E7BD1">
      <w:proofErr w:type="spellStart"/>
      <w:r>
        <w:t>Mortog</w:t>
      </w:r>
      <w:proofErr w:type="spellEnd"/>
      <w:r>
        <w:t xml:space="preserve"> had enough defensive tools for about 700 </w:t>
      </w:r>
      <w:r w:rsidRPr="001B21DC">
        <w:rPr>
          <w:noProof/>
        </w:rPr>
        <w:t>defenders</w:t>
      </w:r>
      <w:r w:rsidR="001B21DC">
        <w:rPr>
          <w:noProof/>
        </w:rPr>
        <w:t>,</w:t>
      </w:r>
      <w:r>
        <w:t xml:space="preserve"> and he hoped that would be enough to guard the three entrances. </w:t>
      </w:r>
      <w:r w:rsidR="00512886">
        <w:t>Unfortunately, h</w:t>
      </w:r>
      <w:r>
        <w:t xml:space="preserve">e had </w:t>
      </w:r>
      <w:r w:rsidRPr="007509E1">
        <w:rPr>
          <w:noProof/>
        </w:rPr>
        <w:t>many</w:t>
      </w:r>
      <w:r>
        <w:t xml:space="preserve"> more defenders than he had defensive tools. The additional workers operated the </w:t>
      </w:r>
      <w:r w:rsidRPr="001B21DC">
        <w:rPr>
          <w:noProof/>
        </w:rPr>
        <w:t>tool</w:t>
      </w:r>
      <w:r w:rsidR="001B21DC">
        <w:rPr>
          <w:noProof/>
        </w:rPr>
        <w:t>-</w:t>
      </w:r>
      <w:r w:rsidRPr="001B21DC">
        <w:rPr>
          <w:noProof/>
        </w:rPr>
        <w:t>making</w:t>
      </w:r>
      <w:r>
        <w:t xml:space="preserve"> machinery and the transportation within the caves. Those defenders were to stay back and get involved only if those with the defensive tools were falling back and needed help. They had found many sharp tools used for farming or </w:t>
      </w:r>
      <w:r w:rsidRPr="001B21DC">
        <w:rPr>
          <w:noProof/>
        </w:rPr>
        <w:t>cutting</w:t>
      </w:r>
      <w:r w:rsidR="001B21DC">
        <w:rPr>
          <w:noProof/>
        </w:rPr>
        <w:t>,</w:t>
      </w:r>
      <w:r>
        <w:t xml:space="preserve"> and they could use them as they needed. </w:t>
      </w:r>
      <w:r>
        <w:lastRenderedPageBreak/>
        <w:t>Many of these farm tools were powerful, sharp</w:t>
      </w:r>
      <w:r w:rsidR="00512886">
        <w:t>,</w:t>
      </w:r>
      <w:r>
        <w:t xml:space="preserve"> and lethal if used properly.</w:t>
      </w:r>
    </w:p>
    <w:p w14:paraId="2FD666E4" w14:textId="2DEB7896" w:rsidR="009E7BD1" w:rsidRDefault="009E7BD1" w:rsidP="009E7BD1">
      <w:r>
        <w:t xml:space="preserve">His overall strategy was to dismantle as much of the machinery as </w:t>
      </w:r>
      <w:r w:rsidR="00512886">
        <w:t>possible</w:t>
      </w:r>
      <w:r>
        <w:t xml:space="preserve"> and move the pieces to the lower levels. Then he would defend the three entrances with </w:t>
      </w:r>
      <w:proofErr w:type="gramStart"/>
      <w:r>
        <w:t>all of</w:t>
      </w:r>
      <w:proofErr w:type="gramEnd"/>
      <w:r>
        <w:t xml:space="preserve"> the resources </w:t>
      </w:r>
      <w:r w:rsidRPr="001B21DC">
        <w:rPr>
          <w:noProof/>
        </w:rPr>
        <w:t>available</w:t>
      </w:r>
      <w:r w:rsidR="001B21DC">
        <w:rPr>
          <w:noProof/>
        </w:rPr>
        <w:t>,</w:t>
      </w:r>
      <w:r>
        <w:t xml:space="preserve"> and if necessary</w:t>
      </w:r>
      <w:r w:rsidR="00512886">
        <w:t>,</w:t>
      </w:r>
      <w:r>
        <w:t xml:space="preserve"> he could draw back from the main level and defend the lower levels. If the invaders were able to capture all three entrances, </w:t>
      </w:r>
      <w:proofErr w:type="spellStart"/>
      <w:r>
        <w:t>Mortog</w:t>
      </w:r>
      <w:proofErr w:type="spellEnd"/>
      <w:r>
        <w:t xml:space="preserve"> knew there was no way </w:t>
      </w:r>
      <w:r w:rsidRPr="001B21DC">
        <w:rPr>
          <w:noProof/>
        </w:rPr>
        <w:t>out</w:t>
      </w:r>
      <w:r w:rsidR="001B21DC">
        <w:rPr>
          <w:noProof/>
        </w:rPr>
        <w:t>,</w:t>
      </w:r>
      <w:r>
        <w:t xml:space="preserve"> and they would have to fight to their death to recapture the main level.</w:t>
      </w:r>
    </w:p>
    <w:p w14:paraId="4F361570" w14:textId="77777777" w:rsidR="009E7BD1" w:rsidRDefault="009E7BD1" w:rsidP="009E7BD1">
      <w:proofErr w:type="spellStart"/>
      <w:r>
        <w:t>Ornage</w:t>
      </w:r>
      <w:proofErr w:type="spellEnd"/>
      <w:r>
        <w:t xml:space="preserve">, </w:t>
      </w:r>
      <w:proofErr w:type="spellStart"/>
      <w:r>
        <w:t>Sonyata</w:t>
      </w:r>
      <w:proofErr w:type="spellEnd"/>
      <w:r>
        <w:t xml:space="preserve">, </w:t>
      </w:r>
      <w:proofErr w:type="spellStart"/>
      <w:r>
        <w:t>Erom</w:t>
      </w:r>
      <w:proofErr w:type="spellEnd"/>
      <w:r>
        <w:t xml:space="preserve">, and </w:t>
      </w:r>
      <w:proofErr w:type="spellStart"/>
      <w:r>
        <w:t>Mortog</w:t>
      </w:r>
      <w:proofErr w:type="spellEnd"/>
      <w:r>
        <w:t xml:space="preserve"> took turns going to the entrances and monitoring what the Ora were doing. After they </w:t>
      </w:r>
      <w:r w:rsidR="001B21DC">
        <w:t xml:space="preserve">had </w:t>
      </w:r>
      <w:r w:rsidRPr="00977BDE">
        <w:rPr>
          <w:noProof/>
        </w:rPr>
        <w:t>landed</w:t>
      </w:r>
      <w:r w:rsidR="00977BDE">
        <w:rPr>
          <w:noProof/>
        </w:rPr>
        <w:t>,</w:t>
      </w:r>
      <w:r>
        <w:t xml:space="preserve"> they stayed in their craft for the remainder of the first day, which surprised the defenders. On the second day, they left the craft for only a short time during mid-day and began building their walls. That continued until the walls were complete.</w:t>
      </w:r>
    </w:p>
    <w:p w14:paraId="68E15701" w14:textId="3D7DEEE1" w:rsidR="009E7BD1" w:rsidRDefault="009E7BD1" w:rsidP="009E7BD1">
      <w:proofErr w:type="spellStart"/>
      <w:r>
        <w:t>Mortog</w:t>
      </w:r>
      <w:proofErr w:type="spellEnd"/>
      <w:r>
        <w:t xml:space="preserve"> expected them to attack much sooner, but he was happy to take the time and organize his defenses. After the walls had been completed, the leaders met to discuss events and plan</w:t>
      </w:r>
      <w:r w:rsidR="00512886">
        <w:t>s</w:t>
      </w:r>
      <w:r>
        <w:t>.</w:t>
      </w:r>
    </w:p>
    <w:p w14:paraId="27D3C218" w14:textId="77777777" w:rsidR="009E7BD1" w:rsidRDefault="009E7BD1" w:rsidP="009E7BD1">
      <w:proofErr w:type="spellStart"/>
      <w:r>
        <w:t>Ornage</w:t>
      </w:r>
      <w:proofErr w:type="spellEnd"/>
      <w:r>
        <w:t xml:space="preserve"> opened the meeting by posing the question, “Why are they remaining behind their walls and not attacking. Are they waiting for something?”</w:t>
      </w:r>
    </w:p>
    <w:p w14:paraId="01C9C872" w14:textId="77777777" w:rsidR="009E7BD1" w:rsidRDefault="009E7BD1" w:rsidP="009E7BD1">
      <w:r>
        <w:t xml:space="preserve">No one had an </w:t>
      </w:r>
      <w:r w:rsidRPr="001B21DC">
        <w:rPr>
          <w:noProof/>
        </w:rPr>
        <w:t>answer</w:t>
      </w:r>
      <w:r w:rsidR="001B21DC">
        <w:rPr>
          <w:noProof/>
        </w:rPr>
        <w:t>,</w:t>
      </w:r>
      <w:r>
        <w:t xml:space="preserve"> and after more </w:t>
      </w:r>
      <w:r w:rsidRPr="001B21DC">
        <w:rPr>
          <w:noProof/>
        </w:rPr>
        <w:t>debate</w:t>
      </w:r>
      <w:r w:rsidR="001B21DC">
        <w:rPr>
          <w:noProof/>
        </w:rPr>
        <w:t>,</w:t>
      </w:r>
      <w:r>
        <w:t xml:space="preserve"> they discussed the current distribution of defenders. </w:t>
      </w:r>
      <w:proofErr w:type="spellStart"/>
      <w:r>
        <w:t>Erom</w:t>
      </w:r>
      <w:proofErr w:type="spellEnd"/>
      <w:r>
        <w:t xml:space="preserve"> and </w:t>
      </w:r>
      <w:proofErr w:type="spellStart"/>
      <w:r>
        <w:t>Mortog</w:t>
      </w:r>
      <w:proofErr w:type="spellEnd"/>
      <w:r>
        <w:t xml:space="preserve"> would guard the main vehicle </w:t>
      </w:r>
      <w:r w:rsidRPr="001B21DC">
        <w:rPr>
          <w:noProof/>
        </w:rPr>
        <w:t>entrances</w:t>
      </w:r>
      <w:r w:rsidR="001B21DC">
        <w:rPr>
          <w:noProof/>
        </w:rPr>
        <w:t>,</w:t>
      </w:r>
      <w:r>
        <w:t xml:space="preserve"> and Loran would guard the personnel entrance. </w:t>
      </w:r>
      <w:proofErr w:type="spellStart"/>
      <w:r>
        <w:t>Ornage</w:t>
      </w:r>
      <w:proofErr w:type="spellEnd"/>
      <w:r>
        <w:t xml:space="preserve"> would coordinate between the defenders, and </w:t>
      </w:r>
      <w:proofErr w:type="spellStart"/>
      <w:r>
        <w:t>Sonyata</w:t>
      </w:r>
      <w:proofErr w:type="spellEnd"/>
      <w:r>
        <w:t xml:space="preserve"> would coordinate with the storage areas for moving projectiles to the </w:t>
      </w:r>
      <w:proofErr w:type="spellStart"/>
      <w:r>
        <w:t>Raog</w:t>
      </w:r>
      <w:proofErr w:type="spellEnd"/>
      <w:r>
        <w:t xml:space="preserve"> that needed them.</w:t>
      </w:r>
    </w:p>
    <w:p w14:paraId="351B79F5" w14:textId="23420628" w:rsidR="009E7BD1" w:rsidRDefault="009E7BD1" w:rsidP="009E7BD1">
      <w:r>
        <w:t xml:space="preserve">After the meeting, </w:t>
      </w:r>
      <w:proofErr w:type="spellStart"/>
      <w:r>
        <w:t>Ellig</w:t>
      </w:r>
      <w:proofErr w:type="spellEnd"/>
      <w:r>
        <w:t xml:space="preserve"> approached </w:t>
      </w:r>
      <w:proofErr w:type="spellStart"/>
      <w:r>
        <w:t>Sonyata</w:t>
      </w:r>
      <w:proofErr w:type="spellEnd"/>
      <w:r>
        <w:t xml:space="preserve"> and </w:t>
      </w:r>
      <w:proofErr w:type="spellStart"/>
      <w:r>
        <w:t>Ornage</w:t>
      </w:r>
      <w:proofErr w:type="spellEnd"/>
      <w:r>
        <w:t xml:space="preserve"> about making another broadcast that night. They </w:t>
      </w:r>
      <w:r>
        <w:lastRenderedPageBreak/>
        <w:t>immediately recognized the gravity of the situation and knew it was important to tell the people of Varo about the new developments.</w:t>
      </w:r>
      <w:r w:rsidR="00512886">
        <w:t xml:space="preserve"> So</w:t>
      </w:r>
      <w:r>
        <w:t xml:space="preserve"> </w:t>
      </w:r>
      <w:proofErr w:type="spellStart"/>
      <w:r>
        <w:t>Ellig</w:t>
      </w:r>
      <w:proofErr w:type="spellEnd"/>
      <w:r>
        <w:t xml:space="preserve"> left them to </w:t>
      </w:r>
      <w:r w:rsidRPr="001B21DC">
        <w:rPr>
          <w:noProof/>
        </w:rPr>
        <w:t>prepare</w:t>
      </w:r>
      <w:r w:rsidR="001B21DC">
        <w:rPr>
          <w:noProof/>
        </w:rPr>
        <w:t>,</w:t>
      </w:r>
      <w:r>
        <w:t xml:space="preserve"> and he went to find the broadcast technicians.</w:t>
      </w:r>
    </w:p>
    <w:p w14:paraId="7A227CDA" w14:textId="36F2ECE5" w:rsidR="009E7BD1" w:rsidRDefault="009E7BD1" w:rsidP="009E7BD1">
      <w:r>
        <w:t xml:space="preserve">In a short time, they were ready to </w:t>
      </w:r>
      <w:r w:rsidRPr="001B21DC">
        <w:rPr>
          <w:noProof/>
        </w:rPr>
        <w:t>broadcast</w:t>
      </w:r>
      <w:r w:rsidR="001B21DC">
        <w:rPr>
          <w:noProof/>
        </w:rPr>
        <w:t>,</w:t>
      </w:r>
      <w:r>
        <w:t xml:space="preserve"> and </w:t>
      </w:r>
      <w:proofErr w:type="spellStart"/>
      <w:r>
        <w:t>Ellig</w:t>
      </w:r>
      <w:proofErr w:type="spellEnd"/>
      <w:r>
        <w:t xml:space="preserve"> opened with, “People of Varo</w:t>
      </w:r>
      <w:r w:rsidR="00512886">
        <w:t>,</w:t>
      </w:r>
      <w:r>
        <w:t xml:space="preserve"> I am here with the Orb and Grand Leader at the northern caves. We have been surrounded by three landing craft containing attacking Ora. Please hear the words of the Orb and Grand Leader.”</w:t>
      </w:r>
    </w:p>
    <w:p w14:paraId="181CA7AA" w14:textId="33239719" w:rsidR="009E7BD1" w:rsidRDefault="009E7BD1" w:rsidP="009E7BD1">
      <w:proofErr w:type="spellStart"/>
      <w:r>
        <w:t>Sonyata</w:t>
      </w:r>
      <w:proofErr w:type="spellEnd"/>
      <w:r>
        <w:t xml:space="preserve"> opened with her solemn words, “People of Varo, may your soil always bear </w:t>
      </w:r>
      <w:proofErr w:type="spellStart"/>
      <w:r>
        <w:t>Jabom</w:t>
      </w:r>
      <w:proofErr w:type="spellEnd"/>
      <w:r>
        <w:t xml:space="preserve">. As </w:t>
      </w:r>
      <w:proofErr w:type="spellStart"/>
      <w:r>
        <w:t>Ellig</w:t>
      </w:r>
      <w:proofErr w:type="spellEnd"/>
      <w:r>
        <w:t xml:space="preserve"> said, we are surrounded by many Ora with many brave </w:t>
      </w:r>
      <w:proofErr w:type="spellStart"/>
      <w:r>
        <w:t>Raog</w:t>
      </w:r>
      <w:proofErr w:type="spellEnd"/>
      <w:r w:rsidR="00512886">
        <w:t>,</w:t>
      </w:r>
      <w:r>
        <w:t xml:space="preserve"> defending the ice caves and </w:t>
      </w:r>
      <w:proofErr w:type="spellStart"/>
      <w:r>
        <w:t>Jabom</w:t>
      </w:r>
      <w:proofErr w:type="spellEnd"/>
      <w:r>
        <w:t>. They have come here</w:t>
      </w:r>
      <w:r w:rsidR="00512886">
        <w:t>,</w:t>
      </w:r>
      <w:r>
        <w:t xml:space="preserve"> leaving brave partners defending their young in their residences. We know </w:t>
      </w:r>
      <w:r w:rsidR="00512886">
        <w:t xml:space="preserve">many others across Varo defending their families and their </w:t>
      </w:r>
      <w:proofErr w:type="spellStart"/>
      <w:r w:rsidR="00512886">
        <w:t>Jabom</w:t>
      </w:r>
      <w:proofErr w:type="spellEnd"/>
      <w:r w:rsidR="00512886">
        <w:t>,</w:t>
      </w:r>
      <w:r>
        <w:t xml:space="preserve"> </w:t>
      </w:r>
      <w:r w:rsidR="00512886">
        <w:t xml:space="preserve">who </w:t>
      </w:r>
      <w:r>
        <w:t>aren’t here. These are grave times for us</w:t>
      </w:r>
      <w:r w:rsidR="00512886">
        <w:t>,</w:t>
      </w:r>
      <w:r>
        <w:t xml:space="preserve"> and we ask each of you to care for your families, protect them. We will fight a gallant battle and </w:t>
      </w:r>
      <w:r w:rsidRPr="001B21DC">
        <w:rPr>
          <w:noProof/>
        </w:rPr>
        <w:t>finally</w:t>
      </w:r>
      <w:r w:rsidR="00DF4FD6">
        <w:rPr>
          <w:noProof/>
        </w:rPr>
        <w:t>,</w:t>
      </w:r>
      <w:r>
        <w:t xml:space="preserve"> remove the Ora from Varo. Please continue to have faith in Varo and the </w:t>
      </w:r>
      <w:proofErr w:type="spellStart"/>
      <w:r>
        <w:t>Raog</w:t>
      </w:r>
      <w:proofErr w:type="spellEnd"/>
      <w:r>
        <w:t>.”</w:t>
      </w:r>
    </w:p>
    <w:p w14:paraId="1E58F0F6" w14:textId="23900F36" w:rsidR="009E7BD1" w:rsidRDefault="009E7BD1" w:rsidP="009E7BD1">
      <w:r>
        <w:t>After a short pause</w:t>
      </w:r>
      <w:r w:rsidR="00512886">
        <w:t>,</w:t>
      </w:r>
      <w:r>
        <w:t xml:space="preserve"> </w:t>
      </w:r>
      <w:proofErr w:type="spellStart"/>
      <w:r>
        <w:t>Ornage</w:t>
      </w:r>
      <w:proofErr w:type="spellEnd"/>
      <w:r>
        <w:t xml:space="preserve"> spoke, “We have many brave defenders here. We have defensive tools that we have </w:t>
      </w:r>
      <w:r w:rsidRPr="001B21DC">
        <w:rPr>
          <w:noProof/>
        </w:rPr>
        <w:t>built</w:t>
      </w:r>
      <w:r w:rsidR="001B21DC">
        <w:rPr>
          <w:noProof/>
        </w:rPr>
        <w:t>,</w:t>
      </w:r>
      <w:r>
        <w:t xml:space="preserve"> and we are confident that we can defend the </w:t>
      </w:r>
      <w:proofErr w:type="spellStart"/>
      <w:r>
        <w:t>Jabom</w:t>
      </w:r>
      <w:proofErr w:type="spellEnd"/>
      <w:r>
        <w:t xml:space="preserve"> and finally defend all of you. Please take care of yourselves </w:t>
      </w:r>
      <w:proofErr w:type="gramStart"/>
      <w:r>
        <w:t>first, and</w:t>
      </w:r>
      <w:proofErr w:type="gramEnd"/>
      <w:r>
        <w:t xml:space="preserve"> pray to Varo to help us win this confrontation. We are aware of defensive efforts being conducted in many of our cities. Unfortunately, too many lives have been lost in those cities. When possible</w:t>
      </w:r>
      <w:r w:rsidR="00512886">
        <w:t>,</w:t>
      </w:r>
      <w:r>
        <w:t xml:space="preserve"> you should do anything you can that disrupts or delays the Ora. We don’t want you to take unnecessary risks and put yourself in danger unless you can be effective. We are communicating with many leaders in the cities, so please seek them out and see how you can contribute.”</w:t>
      </w:r>
    </w:p>
    <w:p w14:paraId="5520DCCA" w14:textId="77777777" w:rsidR="009E7BD1" w:rsidRDefault="009E7BD1" w:rsidP="009E7BD1">
      <w:r>
        <w:lastRenderedPageBreak/>
        <w:t xml:space="preserve">After the broadcast, </w:t>
      </w:r>
      <w:proofErr w:type="spellStart"/>
      <w:r>
        <w:t>Mortog</w:t>
      </w:r>
      <w:proofErr w:type="spellEnd"/>
      <w:r>
        <w:t xml:space="preserve"> spoke with </w:t>
      </w:r>
      <w:proofErr w:type="spellStart"/>
      <w:r>
        <w:t>Ornage</w:t>
      </w:r>
      <w:proofErr w:type="spellEnd"/>
      <w:r>
        <w:t>, “Excellent words Grand Leader, you give me hope, although there are parts of me that want to take that hope away. May Varo be with us.”</w:t>
      </w:r>
    </w:p>
    <w:p w14:paraId="68C31FE6" w14:textId="77777777" w:rsidR="009E7BD1" w:rsidRDefault="009E7BD1" w:rsidP="009E7BD1">
      <w:r>
        <w:t xml:space="preserve">“I have the same feelings,” said </w:t>
      </w:r>
      <w:proofErr w:type="spellStart"/>
      <w:proofErr w:type="gramStart"/>
      <w:r>
        <w:t>Ornage</w:t>
      </w:r>
      <w:proofErr w:type="spellEnd"/>
      <w:proofErr w:type="gramEnd"/>
    </w:p>
    <w:p w14:paraId="20ABB7B0" w14:textId="68A4516C" w:rsidR="009E7BD1" w:rsidRDefault="009E7BD1" w:rsidP="009E7BD1">
      <w:r>
        <w:t xml:space="preserve">During the next day, </w:t>
      </w:r>
      <w:proofErr w:type="spellStart"/>
      <w:r>
        <w:t>Sonyata</w:t>
      </w:r>
      <w:proofErr w:type="spellEnd"/>
      <w:r>
        <w:t xml:space="preserve"> moved among the defenders, </w:t>
      </w:r>
      <w:proofErr w:type="gramStart"/>
      <w:r>
        <w:t>listening</w:t>
      </w:r>
      <w:proofErr w:type="gramEnd"/>
      <w:r>
        <w:t xml:space="preserve"> and providing comfort. As she walked, she thought about the Ora and why they had not attacked. “They are like insects</w:t>
      </w:r>
      <w:r w:rsidR="00512886">
        <w:t>,</w:t>
      </w:r>
      <w:r>
        <w:t xml:space="preserve"> and why won’t an insect attack?” She asked herself.</w:t>
      </w:r>
    </w:p>
    <w:p w14:paraId="76B29B73" w14:textId="77777777" w:rsidR="009E7BD1" w:rsidRDefault="009E7BD1" w:rsidP="009E7BD1">
      <w:r>
        <w:t xml:space="preserve">She suddenly stopped and said in a loud voice, “They aren’t attacking because they are insects.” She raced to find </w:t>
      </w:r>
      <w:proofErr w:type="spellStart"/>
      <w:r>
        <w:t>Ornage</w:t>
      </w:r>
      <w:proofErr w:type="spellEnd"/>
      <w:r>
        <w:t xml:space="preserve">, </w:t>
      </w:r>
      <w:proofErr w:type="spellStart"/>
      <w:r>
        <w:t>Erom</w:t>
      </w:r>
      <w:proofErr w:type="spellEnd"/>
      <w:r>
        <w:t xml:space="preserve">, and </w:t>
      </w:r>
      <w:proofErr w:type="spellStart"/>
      <w:r>
        <w:t>Mortog</w:t>
      </w:r>
      <w:proofErr w:type="spellEnd"/>
      <w:r>
        <w:t>, and she found them near a vehicle entrance reviewing how to defend it.</w:t>
      </w:r>
    </w:p>
    <w:p w14:paraId="3D0273AD" w14:textId="52960662" w:rsidR="009E7BD1" w:rsidRDefault="009E7BD1" w:rsidP="009E7BD1">
      <w:r>
        <w:t xml:space="preserve">She rushed up to them and yelled, “They are insects…,” she got a confused look. Then she said, “They don’t like the cold. Their planet is probably </w:t>
      </w:r>
      <w:r w:rsidRPr="001B21DC">
        <w:rPr>
          <w:noProof/>
        </w:rPr>
        <w:t>warmer</w:t>
      </w:r>
      <w:r w:rsidR="001B21DC">
        <w:rPr>
          <w:noProof/>
        </w:rPr>
        <w:t>,</w:t>
      </w:r>
      <w:r>
        <w:t xml:space="preserve"> and when it gets cold, they can’t move well. </w:t>
      </w:r>
      <w:proofErr w:type="gramStart"/>
      <w:r w:rsidR="00512886">
        <w:t>So</w:t>
      </w:r>
      <w:proofErr w:type="gramEnd"/>
      <w:r w:rsidR="00512886">
        <w:t xml:space="preserve"> e</w:t>
      </w:r>
      <w:r>
        <w:t>very night</w:t>
      </w:r>
      <w:r w:rsidR="00512886">
        <w:t>,</w:t>
      </w:r>
      <w:r>
        <w:t xml:space="preserve"> they go back to their living area to stay warm. That is what insects in our fields do, so these invading insects are doing the same?”</w:t>
      </w:r>
    </w:p>
    <w:p w14:paraId="221C9914" w14:textId="02233CE0" w:rsidR="009E7BD1" w:rsidRDefault="009E7BD1" w:rsidP="009E7BD1">
      <w:r>
        <w:t xml:space="preserve">Slowly each of them smiled </w:t>
      </w:r>
      <w:r w:rsidRPr="001B21DC">
        <w:rPr>
          <w:noProof/>
        </w:rPr>
        <w:t>broadly</w:t>
      </w:r>
      <w:r w:rsidR="001B21DC">
        <w:rPr>
          <w:noProof/>
        </w:rPr>
        <w:t>,</w:t>
      </w:r>
      <w:r>
        <w:t xml:space="preserve"> and </w:t>
      </w:r>
      <w:proofErr w:type="spellStart"/>
      <w:r>
        <w:t>Mortog</w:t>
      </w:r>
      <w:proofErr w:type="spellEnd"/>
      <w:r>
        <w:t xml:space="preserve"> said, “I’m not sure how to use that, but I’m positive that it will help us</w:t>
      </w:r>
      <w:r w:rsidR="00512886">
        <w:t>;</w:t>
      </w:r>
      <w:r>
        <w:t xml:space="preserve"> thank you</w:t>
      </w:r>
      <w:r w:rsidR="00512886">
        <w:t>,</w:t>
      </w:r>
      <w:r>
        <w:t xml:space="preserve"> </w:t>
      </w:r>
      <w:proofErr w:type="spellStart"/>
      <w:r>
        <w:t>Sonyata</w:t>
      </w:r>
      <w:proofErr w:type="spellEnd"/>
      <w:r>
        <w:t xml:space="preserve">.” </w:t>
      </w:r>
      <w:proofErr w:type="spellStart"/>
      <w:r>
        <w:t>Ornage</w:t>
      </w:r>
      <w:proofErr w:type="spellEnd"/>
      <w:r>
        <w:t xml:space="preserve"> put both arms around his life partner and hugged her.</w:t>
      </w:r>
    </w:p>
    <w:p w14:paraId="3E2956F4" w14:textId="5093EFA4" w:rsidR="009E7BD1" w:rsidRDefault="009E7BD1" w:rsidP="009E7BD1">
      <w:r>
        <w:t>They each spent the rest of that day dwelling on the new information and how they could use it</w:t>
      </w:r>
      <w:r w:rsidR="00512886">
        <w:t>,</w:t>
      </w:r>
      <w:r>
        <w:t xml:space="preserve"> and at the early evening meeting</w:t>
      </w:r>
      <w:r w:rsidR="00512886">
        <w:t>,</w:t>
      </w:r>
      <w:r>
        <w:t xml:space="preserve"> they discussed new strategies.</w:t>
      </w:r>
    </w:p>
    <w:p w14:paraId="52F99B71" w14:textId="77777777" w:rsidR="009E7BD1" w:rsidRDefault="009E7BD1" w:rsidP="009E7BD1">
      <w:r>
        <w:t xml:space="preserve">“If they came to Varo and are surprised by the night temperatures, then here by the ice caves, they must be surprised by the colder temperatures. The night temperatures must be </w:t>
      </w:r>
      <w:proofErr w:type="gramStart"/>
      <w:r>
        <w:t>very hard</w:t>
      </w:r>
      <w:proofErr w:type="gramEnd"/>
      <w:r>
        <w:t xml:space="preserve"> for them. Maybe they’ll be forced to attack us only during the day when the temperature is the highest. </w:t>
      </w:r>
      <w:r>
        <w:lastRenderedPageBreak/>
        <w:t xml:space="preserve">Then we’ll have time to recover between attacks,” </w:t>
      </w:r>
      <w:proofErr w:type="spellStart"/>
      <w:r>
        <w:t>Mortog</w:t>
      </w:r>
      <w:proofErr w:type="spellEnd"/>
      <w:r>
        <w:t xml:space="preserve"> summarized.</w:t>
      </w:r>
    </w:p>
    <w:p w14:paraId="4CCD1EDC" w14:textId="77777777" w:rsidR="009E7BD1" w:rsidRDefault="009E7BD1" w:rsidP="009E7BD1">
      <w:proofErr w:type="spellStart"/>
      <w:r>
        <w:t>Erom</w:t>
      </w:r>
      <w:proofErr w:type="spellEnd"/>
      <w:r>
        <w:t xml:space="preserve"> added, “I think they might attack in large numbers trying to push us back, but they can't sustain the attack for a long time. If they are unsuccessful then, they’ll drop back to their craft and try </w:t>
      </w:r>
      <w:r w:rsidRPr="007509E1">
        <w:rPr>
          <w:noProof/>
        </w:rPr>
        <w:t>again the next day</w:t>
      </w:r>
      <w:r>
        <w:t>.” He paused for a moment, then continued, “They will try to capture the ice caves all at once because they won’t be able to capture and then hold it through the night. I think we might be able to hold them off.”</w:t>
      </w:r>
    </w:p>
    <w:p w14:paraId="7425AB78" w14:textId="544625FB" w:rsidR="009E7BD1" w:rsidRDefault="009E7BD1" w:rsidP="009E7BD1">
      <w:proofErr w:type="spellStart"/>
      <w:r>
        <w:t>Mortog</w:t>
      </w:r>
      <w:proofErr w:type="spellEnd"/>
      <w:r>
        <w:t xml:space="preserve"> provided more information, “I’m feeling a little optimistic. I’ve been working with our defenders and training them how to aim their tools. We are far from proficient, but I think we’ll have a range advantage over their more reliable tools. Their tools may last longer, but ours should </w:t>
      </w:r>
      <w:r w:rsidR="00512886">
        <w:t>b</w:t>
      </w:r>
      <w:r>
        <w:t xml:space="preserve">e more efficient.” </w:t>
      </w:r>
    </w:p>
    <w:p w14:paraId="64301AB8" w14:textId="77777777" w:rsidR="009E7BD1" w:rsidRDefault="009E7BD1" w:rsidP="009E7BD1">
      <w:proofErr w:type="spellStart"/>
      <w:r>
        <w:t>Ornage</w:t>
      </w:r>
      <w:proofErr w:type="spellEnd"/>
      <w:r>
        <w:t xml:space="preserve"> added, “I’ve been working on a new projectile based on our last </w:t>
      </w:r>
      <w:r w:rsidRPr="001B21DC">
        <w:rPr>
          <w:noProof/>
        </w:rPr>
        <w:t>meeting</w:t>
      </w:r>
      <w:r w:rsidR="001B21DC">
        <w:rPr>
          <w:noProof/>
        </w:rPr>
        <w:t>,</w:t>
      </w:r>
      <w:r>
        <w:t xml:space="preserve"> and it should be ready in a couple of days. I don’t know if it will work, but I want to try it.”</w:t>
      </w:r>
    </w:p>
    <w:p w14:paraId="247DF610" w14:textId="1026B6BA" w:rsidR="009E7BD1" w:rsidRDefault="009E7BD1" w:rsidP="009E7BD1">
      <w:r>
        <w:t xml:space="preserve">For a few moments, some optimism grew within the group. Then </w:t>
      </w:r>
      <w:proofErr w:type="spellStart"/>
      <w:r>
        <w:t>Erom</w:t>
      </w:r>
      <w:proofErr w:type="spellEnd"/>
      <w:r>
        <w:t xml:space="preserve"> brought up a difficult subject. “</w:t>
      </w:r>
      <w:proofErr w:type="spellStart"/>
      <w:r>
        <w:t>Ellig</w:t>
      </w:r>
      <w:proofErr w:type="spellEnd"/>
      <w:r w:rsidR="00512886">
        <w:t>,</w:t>
      </w:r>
      <w:r>
        <w:t xml:space="preserve"> you are welcomed to use one of the defensive tools and position yourself where you want. </w:t>
      </w:r>
      <w:proofErr w:type="spellStart"/>
      <w:r>
        <w:t>Sonyata</w:t>
      </w:r>
      <w:proofErr w:type="spellEnd"/>
      <w:r>
        <w:t>, I suggest that you remain near the soil room coordinating the projectiles</w:t>
      </w:r>
      <w:r w:rsidR="00512886">
        <w:t>,</w:t>
      </w:r>
      <w:r>
        <w:t xml:space="preserve"> and perhaps </w:t>
      </w:r>
      <w:proofErr w:type="spellStart"/>
      <w:r>
        <w:t>Ellig</w:t>
      </w:r>
      <w:proofErr w:type="spellEnd"/>
      <w:r>
        <w:t xml:space="preserve"> will stay with you. If we have problems and must fall back, then you’ll need to move to the lower levels.”</w:t>
      </w:r>
    </w:p>
    <w:p w14:paraId="0F5588E6" w14:textId="66EE2EE5" w:rsidR="009E7BD1" w:rsidRDefault="009E7BD1" w:rsidP="009E7BD1">
      <w:proofErr w:type="spellStart"/>
      <w:r>
        <w:t>Ornage</w:t>
      </w:r>
      <w:proofErr w:type="spellEnd"/>
      <w:r>
        <w:t xml:space="preserve"> looked at his life partner and knew that she had mixed emotions. Her parents were </w:t>
      </w:r>
      <w:r w:rsidRPr="001B21DC">
        <w:rPr>
          <w:noProof/>
        </w:rPr>
        <w:t>murdered</w:t>
      </w:r>
      <w:r w:rsidR="001B21DC">
        <w:rPr>
          <w:noProof/>
        </w:rPr>
        <w:t>,</w:t>
      </w:r>
      <w:r>
        <w:t xml:space="preserve"> and she needed to defend her defenseless </w:t>
      </w:r>
      <w:proofErr w:type="spellStart"/>
      <w:r>
        <w:t>Raog</w:t>
      </w:r>
      <w:proofErr w:type="spellEnd"/>
      <w:r>
        <w:t>. He was sure that part of her wanted revenge against the Ora, but being the Orb</w:t>
      </w:r>
      <w:r w:rsidR="00512886">
        <w:t>,</w:t>
      </w:r>
      <w:r>
        <w:t xml:space="preserve"> taking life was very painful. She </w:t>
      </w:r>
      <w:r w:rsidR="00512886">
        <w:t>must be</w:t>
      </w:r>
      <w:r>
        <w:t xml:space="preserve"> torn between two </w:t>
      </w:r>
      <w:proofErr w:type="gramStart"/>
      <w:r>
        <w:t>very basic</w:t>
      </w:r>
      <w:proofErr w:type="gramEnd"/>
      <w:r>
        <w:t xml:space="preserve"> needs.</w:t>
      </w:r>
    </w:p>
    <w:p w14:paraId="5F71A529" w14:textId="796AA078" w:rsidR="009E7BD1" w:rsidRDefault="009E7BD1" w:rsidP="009E7BD1">
      <w:proofErr w:type="spellStart"/>
      <w:r>
        <w:lastRenderedPageBreak/>
        <w:t>Sonyata</w:t>
      </w:r>
      <w:proofErr w:type="spellEnd"/>
      <w:r>
        <w:t xml:space="preserve"> thought for a few moments</w:t>
      </w:r>
      <w:r w:rsidR="00512886">
        <w:t>,</w:t>
      </w:r>
      <w:r>
        <w:t xml:space="preserve"> then looked at </w:t>
      </w:r>
      <w:proofErr w:type="spellStart"/>
      <w:r>
        <w:t>Ornage</w:t>
      </w:r>
      <w:proofErr w:type="spellEnd"/>
      <w:r>
        <w:t xml:space="preserve"> and said, “I will remain with you coordinating the projectiles. I will guard </w:t>
      </w:r>
      <w:r w:rsidRPr="001B21DC">
        <w:rPr>
          <w:noProof/>
        </w:rPr>
        <w:t>you</w:t>
      </w:r>
      <w:r w:rsidR="001B21DC">
        <w:rPr>
          <w:noProof/>
        </w:rPr>
        <w:t>,</w:t>
      </w:r>
      <w:r>
        <w:t xml:space="preserve"> and if you are in danger</w:t>
      </w:r>
      <w:r w:rsidR="00512886">
        <w:t>,</w:t>
      </w:r>
      <w:r>
        <w:t xml:space="preserve"> I will fight; I want a defensive weapon. Regardless of what they did to my parents, I’m not willing to take a life unless I am defending my life partner.”</w:t>
      </w:r>
    </w:p>
    <w:p w14:paraId="25DA0C48" w14:textId="77777777" w:rsidR="009E7BD1" w:rsidRDefault="009E7BD1" w:rsidP="009E7BD1">
      <w:proofErr w:type="spellStart"/>
      <w:r>
        <w:t>Ornage</w:t>
      </w:r>
      <w:proofErr w:type="spellEnd"/>
      <w:r>
        <w:t xml:space="preserve"> smiled and touched his partner’s hand.</w:t>
      </w:r>
    </w:p>
    <w:p w14:paraId="3915FFB2" w14:textId="0A9B082B" w:rsidR="009E7BD1" w:rsidRDefault="009E7BD1" w:rsidP="009E7BD1">
      <w:proofErr w:type="spellStart"/>
      <w:r>
        <w:t>Ellig</w:t>
      </w:r>
      <w:proofErr w:type="spellEnd"/>
      <w:r>
        <w:t xml:space="preserve"> said, “Yes</w:t>
      </w:r>
      <w:r w:rsidR="00512886">
        <w:t>,</w:t>
      </w:r>
      <w:r>
        <w:t xml:space="preserve"> I want a defensive weapon, but I also want to be where </w:t>
      </w:r>
      <w:proofErr w:type="spellStart"/>
      <w:r>
        <w:t>Raog</w:t>
      </w:r>
      <w:proofErr w:type="spellEnd"/>
      <w:r>
        <w:t xml:space="preserve"> </w:t>
      </w:r>
      <w:r w:rsidRPr="007509E1">
        <w:rPr>
          <w:noProof/>
        </w:rPr>
        <w:t>are</w:t>
      </w:r>
      <w:r>
        <w:t xml:space="preserve"> defending the caves. I may not be much help, but I want to be part of our defense.</w:t>
      </w:r>
    </w:p>
    <w:p w14:paraId="1BFF2BD4" w14:textId="77777777" w:rsidR="009E7BD1" w:rsidRDefault="009E7BD1" w:rsidP="009E7BD1">
      <w:r>
        <w:t xml:space="preserve">The next day the Ora </w:t>
      </w:r>
      <w:proofErr w:type="gramStart"/>
      <w:r>
        <w:t>attacked</w:t>
      </w:r>
      <w:proofErr w:type="gramEnd"/>
    </w:p>
    <w:p w14:paraId="27412787" w14:textId="789514BD" w:rsidR="009E7BD1" w:rsidRDefault="009E7BD1" w:rsidP="009E7BD1">
      <w:proofErr w:type="spellStart"/>
      <w:r>
        <w:t>Mortog</w:t>
      </w:r>
      <w:proofErr w:type="spellEnd"/>
      <w:r>
        <w:t xml:space="preserve">, </w:t>
      </w:r>
      <w:proofErr w:type="spellStart"/>
      <w:r>
        <w:t>Erom</w:t>
      </w:r>
      <w:proofErr w:type="spellEnd"/>
      <w:r>
        <w:t xml:space="preserve">, Loran, and </w:t>
      </w:r>
      <w:proofErr w:type="spellStart"/>
      <w:r>
        <w:t>Ornage</w:t>
      </w:r>
      <w:proofErr w:type="spellEnd"/>
      <w:r>
        <w:t xml:space="preserve"> were standing at one of the </w:t>
      </w:r>
      <w:r w:rsidRPr="001B21DC">
        <w:rPr>
          <w:noProof/>
        </w:rPr>
        <w:t>entrances</w:t>
      </w:r>
      <w:r w:rsidR="001B21DC">
        <w:rPr>
          <w:noProof/>
        </w:rPr>
        <w:t>,</w:t>
      </w:r>
      <w:r>
        <w:t xml:space="preserve"> and around </w:t>
      </w:r>
      <w:r w:rsidRPr="001B21DC">
        <w:rPr>
          <w:noProof/>
        </w:rPr>
        <w:t>mid-day</w:t>
      </w:r>
      <w:r w:rsidR="001B21DC">
        <w:rPr>
          <w:noProof/>
        </w:rPr>
        <w:t>,</w:t>
      </w:r>
      <w:r>
        <w:t xml:space="preserve"> the Ora emerged from their craft. When they exited the walled areas, they formed into groups of 500 in front of each walled enclosure. By counting the rows and columns, it was </w:t>
      </w:r>
      <w:proofErr w:type="gramStart"/>
      <w:r>
        <w:t>very easy</w:t>
      </w:r>
      <w:proofErr w:type="gramEnd"/>
      <w:r>
        <w:t xml:space="preserve"> to determine their numbers. </w:t>
      </w:r>
      <w:r w:rsidRPr="001B21DC">
        <w:rPr>
          <w:noProof/>
        </w:rPr>
        <w:t>Apparently</w:t>
      </w:r>
      <w:r w:rsidR="001B21DC">
        <w:rPr>
          <w:noProof/>
        </w:rPr>
        <w:t>,</w:t>
      </w:r>
      <w:r>
        <w:t xml:space="preserve"> they could house about 500 Ora in each of their craft. </w:t>
      </w:r>
    </w:p>
    <w:p w14:paraId="099632C6" w14:textId="77777777" w:rsidR="009E7BD1" w:rsidRDefault="009E7BD1" w:rsidP="009E7BD1">
      <w:r>
        <w:t xml:space="preserve">“Less than 1,200 against 1,500; it should be a challenge,” </w:t>
      </w:r>
      <w:proofErr w:type="spellStart"/>
      <w:r>
        <w:t>Ornage</w:t>
      </w:r>
      <w:proofErr w:type="spellEnd"/>
      <w:r>
        <w:t xml:space="preserve"> said out loud.</w:t>
      </w:r>
    </w:p>
    <w:p w14:paraId="62268967" w14:textId="0A497C91" w:rsidR="009E7BD1" w:rsidRDefault="009E7BD1" w:rsidP="009E7BD1">
      <w:r>
        <w:t xml:space="preserve">They noticed that each group had unique body coverings, wore red hats and a matching banner, which appeared to be </w:t>
      </w:r>
      <w:proofErr w:type="gramStart"/>
      <w:r>
        <w:t>some kind of group</w:t>
      </w:r>
      <w:proofErr w:type="gramEnd"/>
      <w:r>
        <w:t xml:space="preserve"> designation. Each group had a leader dressed in bright clothes and </w:t>
      </w:r>
      <w:r w:rsidR="00512886">
        <w:t xml:space="preserve">a </w:t>
      </w:r>
      <w:r>
        <w:t>hat.</w:t>
      </w:r>
    </w:p>
    <w:p w14:paraId="7B722C73" w14:textId="77777777" w:rsidR="009E7BD1" w:rsidRDefault="009E7BD1" w:rsidP="009E7BD1">
      <w:r>
        <w:t>This movement by the walls went on for a few moments. Then they began moving toward the caves. When the front lines began going up a slight hill to the cave entrance, the defenders began using their defensive tools. They were still unsure how to aim, but it was evident early that the defensive tools were effective on the attackers.</w:t>
      </w:r>
    </w:p>
    <w:p w14:paraId="66203787" w14:textId="77777777" w:rsidR="009E7BD1" w:rsidRDefault="009E7BD1" w:rsidP="009E7BD1">
      <w:r>
        <w:lastRenderedPageBreak/>
        <w:t xml:space="preserve">Loran’s position was to the left of the vehicle </w:t>
      </w:r>
      <w:r w:rsidRPr="001B21DC">
        <w:rPr>
          <w:noProof/>
        </w:rPr>
        <w:t>entrances</w:t>
      </w:r>
      <w:r w:rsidR="001B21DC">
        <w:rPr>
          <w:noProof/>
        </w:rPr>
        <w:t>,</w:t>
      </w:r>
      <w:r>
        <w:t xml:space="preserve"> and his portion of the slope had a steep wall on one side. So, as the attackers come up the hill, he had a wall to his left and clear shots to the attackers on his right. That was an advantage for his defenders.</w:t>
      </w:r>
    </w:p>
    <w:p w14:paraId="7CFF2AB4" w14:textId="77777777" w:rsidR="009E7BD1" w:rsidRDefault="009E7BD1" w:rsidP="009E7BD1">
      <w:proofErr w:type="spellStart"/>
      <w:r>
        <w:t>Erom</w:t>
      </w:r>
      <w:proofErr w:type="spellEnd"/>
      <w:r>
        <w:t xml:space="preserve"> was leading the defenders on the </w:t>
      </w:r>
      <w:proofErr w:type="gramStart"/>
      <w:r>
        <w:t>far right</w:t>
      </w:r>
      <w:proofErr w:type="gramEnd"/>
      <w:r>
        <w:t xml:space="preserve"> vehicle </w:t>
      </w:r>
      <w:r w:rsidRPr="001B21DC">
        <w:rPr>
          <w:noProof/>
        </w:rPr>
        <w:t>entrance</w:t>
      </w:r>
      <w:r w:rsidR="001B21DC">
        <w:rPr>
          <w:noProof/>
        </w:rPr>
        <w:t>,</w:t>
      </w:r>
      <w:r>
        <w:t xml:space="preserve"> and he had a wall to his right, similar to Loran on the other side, so his fire was directed to his left at the attackers.</w:t>
      </w:r>
    </w:p>
    <w:p w14:paraId="64163479" w14:textId="35FEDEBF" w:rsidR="009E7BD1" w:rsidRDefault="009E7BD1" w:rsidP="009E7BD1">
      <w:proofErr w:type="spellStart"/>
      <w:r>
        <w:t>Mortog</w:t>
      </w:r>
      <w:proofErr w:type="spellEnd"/>
      <w:r>
        <w:t xml:space="preserve"> was defending the middle vehicle entrance. Because he was in the middle</w:t>
      </w:r>
      <w:r w:rsidR="00512886">
        <w:t>,</w:t>
      </w:r>
      <w:r>
        <w:t xml:space="preserve"> the full force of the attackers </w:t>
      </w:r>
      <w:proofErr w:type="gramStart"/>
      <w:r>
        <w:t>were</w:t>
      </w:r>
      <w:proofErr w:type="gramEnd"/>
      <w:r>
        <w:t xml:space="preserve"> in front of him</w:t>
      </w:r>
      <w:r w:rsidR="00512886">
        <w:t>,</w:t>
      </w:r>
      <w:r>
        <w:t xml:space="preserve"> and his defenders were taking most of the tool firing from the Ora.</w:t>
      </w:r>
    </w:p>
    <w:p w14:paraId="42E7F42D" w14:textId="0DB419AF" w:rsidR="009E7BD1" w:rsidRDefault="009E7BD1" w:rsidP="009E7BD1">
      <w:proofErr w:type="spellStart"/>
      <w:r>
        <w:t>Ornage</w:t>
      </w:r>
      <w:proofErr w:type="spellEnd"/>
      <w:r>
        <w:t xml:space="preserve"> moved back and forth between the vehicle entrances coordinating, giving the defenders guidance</w:t>
      </w:r>
      <w:r w:rsidR="00512886">
        <w:t>,</w:t>
      </w:r>
      <w:r>
        <w:t xml:space="preserve"> and telling them to remain calm and take the time to aim their tools. </w:t>
      </w:r>
      <w:r w:rsidRPr="001B21DC">
        <w:rPr>
          <w:noProof/>
        </w:rPr>
        <w:t>He</w:t>
      </w:r>
      <w:r>
        <w:t xml:space="preserve"> realized that </w:t>
      </w:r>
      <w:r w:rsidRPr="001B21DC">
        <w:rPr>
          <w:noProof/>
        </w:rPr>
        <w:t>he</w:t>
      </w:r>
      <w:r>
        <w:t xml:space="preserve"> was training the defenders while the attack was occurring. When he saw one technique being more effective than the others, he moved between the tunnels passing the new information and helping the defenders aim their tools better. He also reminded them to remain behind the barriers they had constructed, regardless of how many projectiles were being fired by the Ora. The defenders had no </w:t>
      </w:r>
      <w:r w:rsidRPr="001B21DC">
        <w:rPr>
          <w:noProof/>
        </w:rPr>
        <w:t>experience</w:t>
      </w:r>
      <w:r w:rsidR="001B21DC">
        <w:rPr>
          <w:noProof/>
        </w:rPr>
        <w:t>,</w:t>
      </w:r>
      <w:r>
        <w:t xml:space="preserve"> and they were scared and disorganized, but </w:t>
      </w:r>
      <w:proofErr w:type="spellStart"/>
      <w:r>
        <w:t>Ornage</w:t>
      </w:r>
      <w:proofErr w:type="spellEnd"/>
      <w:r>
        <w:t xml:space="preserve"> did his best to keep them in order.</w:t>
      </w:r>
    </w:p>
    <w:p w14:paraId="578F439A" w14:textId="5CFAEADC" w:rsidR="009E7BD1" w:rsidRDefault="009E7BD1" w:rsidP="009E7BD1">
      <w:r>
        <w:t xml:space="preserve">The Ora losses were </w:t>
      </w:r>
      <w:r w:rsidRPr="001B21DC">
        <w:rPr>
          <w:noProof/>
        </w:rPr>
        <w:t>significant</w:t>
      </w:r>
      <w:r w:rsidR="001B21DC">
        <w:rPr>
          <w:noProof/>
        </w:rPr>
        <w:t>,</w:t>
      </w:r>
      <w:r>
        <w:t xml:space="preserve"> and the defenders had only a couple wounded</w:t>
      </w:r>
      <w:r w:rsidR="00E738EB">
        <w:t>,</w:t>
      </w:r>
      <w:r>
        <w:t xml:space="preserve"> which was news that encouraged everyone. The battle went on until the end of the warm </w:t>
      </w:r>
      <w:r w:rsidRPr="001B21DC">
        <w:rPr>
          <w:noProof/>
        </w:rPr>
        <w:t>period</w:t>
      </w:r>
      <w:r w:rsidR="001B21DC">
        <w:rPr>
          <w:noProof/>
        </w:rPr>
        <w:t>,</w:t>
      </w:r>
      <w:r>
        <w:t xml:space="preserve"> and it was obvious the Ora were having trouble in the cooler air. They slowed down</w:t>
      </w:r>
      <w:r w:rsidR="00E738EB">
        <w:t>,</w:t>
      </w:r>
      <w:r>
        <w:t xml:space="preserve"> and towards the end of the battle, many had difficulty getting back to their craft, even though they weren’t wounded.</w:t>
      </w:r>
    </w:p>
    <w:p w14:paraId="2E21624F" w14:textId="2110E8D1" w:rsidR="009E7BD1" w:rsidRDefault="009E7BD1" w:rsidP="009E7BD1">
      <w:r>
        <w:lastRenderedPageBreak/>
        <w:t>When the first day’s action had ended, the leaders met to discuss the attack and plan for the next one.</w:t>
      </w:r>
    </w:p>
    <w:p w14:paraId="51C531BC" w14:textId="77777777" w:rsidR="009E7BD1" w:rsidRDefault="009E7BD1" w:rsidP="009E7BD1">
      <w:r>
        <w:t xml:space="preserve">“We have done well,” </w:t>
      </w:r>
      <w:proofErr w:type="spellStart"/>
      <w:r>
        <w:t>Mortog</w:t>
      </w:r>
      <w:proofErr w:type="spellEnd"/>
      <w:r>
        <w:t xml:space="preserve"> said </w:t>
      </w:r>
      <w:r w:rsidRPr="001B21DC">
        <w:rPr>
          <w:noProof/>
        </w:rPr>
        <w:t>enthusiastically</w:t>
      </w:r>
      <w:r w:rsidR="001B21DC">
        <w:rPr>
          <w:noProof/>
        </w:rPr>
        <w:t>,</w:t>
      </w:r>
      <w:r>
        <w:t xml:space="preserve"> and the entire room agreed with loud cheering and hand pumping. </w:t>
      </w:r>
    </w:p>
    <w:p w14:paraId="1511EC9D" w14:textId="77777777" w:rsidR="009E7BD1" w:rsidRDefault="009E7BD1" w:rsidP="009E7BD1">
      <w:r>
        <w:t xml:space="preserve">“Yes, we have done </w:t>
      </w:r>
      <w:r w:rsidRPr="001B21DC">
        <w:rPr>
          <w:noProof/>
        </w:rPr>
        <w:t>well</w:t>
      </w:r>
      <w:r w:rsidR="001B21DC">
        <w:rPr>
          <w:noProof/>
        </w:rPr>
        <w:t>,</w:t>
      </w:r>
      <w:r>
        <w:t xml:space="preserve"> and I’ve taken steps to care for </w:t>
      </w:r>
      <w:r w:rsidRPr="007509E1">
        <w:rPr>
          <w:noProof/>
        </w:rPr>
        <w:t>our</w:t>
      </w:r>
      <w:r>
        <w:t xml:space="preserve"> wounded,” </w:t>
      </w:r>
      <w:proofErr w:type="spellStart"/>
      <w:r>
        <w:t>Sonyata</w:t>
      </w:r>
      <w:proofErr w:type="spellEnd"/>
      <w:r>
        <w:t xml:space="preserve"> </w:t>
      </w:r>
      <w:r w:rsidRPr="001B21DC">
        <w:rPr>
          <w:noProof/>
        </w:rPr>
        <w:t>added</w:t>
      </w:r>
      <w:r w:rsidR="001B21DC">
        <w:rPr>
          <w:noProof/>
        </w:rPr>
        <w:t>,</w:t>
      </w:r>
      <w:r>
        <w:t xml:space="preserve"> and everyone nodded with appreciation.</w:t>
      </w:r>
    </w:p>
    <w:p w14:paraId="6BAF0B6A" w14:textId="77777777" w:rsidR="009E7BD1" w:rsidRDefault="009E7BD1" w:rsidP="009E7BD1">
      <w:r>
        <w:t xml:space="preserve">“The next day, I think they will attack harder. They have learned </w:t>
      </w:r>
      <w:r w:rsidRPr="001B21DC">
        <w:rPr>
          <w:noProof/>
        </w:rPr>
        <w:t>today</w:t>
      </w:r>
      <w:r w:rsidR="001B21DC">
        <w:rPr>
          <w:noProof/>
        </w:rPr>
        <w:t>,</w:t>
      </w:r>
      <w:r>
        <w:t xml:space="preserve"> and they will try to force us back,” </w:t>
      </w:r>
      <w:proofErr w:type="spellStart"/>
      <w:r>
        <w:t>Erom</w:t>
      </w:r>
      <w:proofErr w:type="spellEnd"/>
      <w:r>
        <w:t xml:space="preserve"> said.</w:t>
      </w:r>
    </w:p>
    <w:p w14:paraId="3555CD2E" w14:textId="20C06D2C" w:rsidR="009E7BD1" w:rsidRDefault="009E7BD1" w:rsidP="009E7BD1">
      <w:proofErr w:type="spellStart"/>
      <w:r>
        <w:t>Mortog</w:t>
      </w:r>
      <w:proofErr w:type="spellEnd"/>
      <w:r>
        <w:t xml:space="preserve"> added, “</w:t>
      </w:r>
      <w:proofErr w:type="spellStart"/>
      <w:r>
        <w:t>Ornage</w:t>
      </w:r>
      <w:proofErr w:type="spellEnd"/>
      <w:r>
        <w:t xml:space="preserve"> did a great job, passing information to everyone, so they could learn as they fired their tools. Aiming our tools had been very </w:t>
      </w:r>
      <w:r w:rsidRPr="001B21DC">
        <w:rPr>
          <w:noProof/>
        </w:rPr>
        <w:t>efficient</w:t>
      </w:r>
      <w:r w:rsidR="001B21DC">
        <w:rPr>
          <w:noProof/>
        </w:rPr>
        <w:t>,</w:t>
      </w:r>
      <w:r>
        <w:t xml:space="preserve"> and the Ora’s tools are only effective at close range. Now that our defenders have learned to aim and stay in their positions</w:t>
      </w:r>
      <w:r w:rsidR="00E738EB">
        <w:t>,</w:t>
      </w:r>
      <w:r>
        <w:t xml:space="preserve"> I think they will do even better tomorrow.”</w:t>
      </w:r>
    </w:p>
    <w:p w14:paraId="37AD384D" w14:textId="77777777" w:rsidR="009E7BD1" w:rsidRDefault="009E7BD1" w:rsidP="009E7BD1">
      <w:proofErr w:type="spellStart"/>
      <w:r>
        <w:t>Ornage</w:t>
      </w:r>
      <w:proofErr w:type="spellEnd"/>
      <w:r>
        <w:t xml:space="preserve"> offered up, “And my improved tool with the new projectiles should be ready soon.”</w:t>
      </w:r>
    </w:p>
    <w:p w14:paraId="0B55AC9B" w14:textId="3CEBE6FD" w:rsidR="009E7BD1" w:rsidRDefault="009E7BD1" w:rsidP="009E7BD1">
      <w:r>
        <w:t xml:space="preserve">Everyone encouraged </w:t>
      </w:r>
      <w:proofErr w:type="spellStart"/>
      <w:r>
        <w:t>Ornage</w:t>
      </w:r>
      <w:proofErr w:type="spellEnd"/>
      <w:r>
        <w:t xml:space="preserve"> to complete them as soon as possible</w:t>
      </w:r>
      <w:r w:rsidR="00DF4FD6">
        <w:t>,</w:t>
      </w:r>
      <w:r>
        <w:t xml:space="preserve"> and</w:t>
      </w:r>
      <w:r w:rsidR="00DF4FD6">
        <w:t xml:space="preserve"> they</w:t>
      </w:r>
      <w:r>
        <w:t xml:space="preserve"> hope</w:t>
      </w:r>
      <w:r w:rsidR="00DF4FD6">
        <w:t>d</w:t>
      </w:r>
      <w:r>
        <w:t xml:space="preserve"> the</w:t>
      </w:r>
      <w:r w:rsidR="00E738EB">
        <w:t xml:space="preserve"> tools</w:t>
      </w:r>
      <w:r>
        <w:t xml:space="preserve"> would be more effective.</w:t>
      </w:r>
    </w:p>
    <w:p w14:paraId="70CB667C" w14:textId="77777777" w:rsidR="009E7BD1" w:rsidRDefault="009E7BD1" w:rsidP="009E7BD1">
      <w:r>
        <w:t>The rest of the meeting continued with more congratulations and encouragement for the next day. They finally left and began preparing.</w:t>
      </w:r>
    </w:p>
    <w:p w14:paraId="46279B62" w14:textId="6AD587CD" w:rsidR="009E7BD1" w:rsidRDefault="009E7BD1" w:rsidP="009E7BD1">
      <w:proofErr w:type="spellStart"/>
      <w:r>
        <w:t>Ellig</w:t>
      </w:r>
      <w:proofErr w:type="spellEnd"/>
      <w:r>
        <w:t xml:space="preserve">, </w:t>
      </w:r>
      <w:proofErr w:type="spellStart"/>
      <w:r>
        <w:t>Sonyata</w:t>
      </w:r>
      <w:proofErr w:type="spellEnd"/>
      <w:r>
        <w:t xml:space="preserve">, and </w:t>
      </w:r>
      <w:proofErr w:type="spellStart"/>
      <w:r>
        <w:t>Ornage</w:t>
      </w:r>
      <w:proofErr w:type="spellEnd"/>
      <w:r>
        <w:t xml:space="preserve"> agreed that keeping up with the night’s broadcasts w</w:t>
      </w:r>
      <w:r w:rsidR="00E738EB">
        <w:t>as important for the defenders in the ice caves and</w:t>
      </w:r>
      <w:r>
        <w:t xml:space="preserve"> across the planet. Quickly the broadcast was ready to begin.</w:t>
      </w:r>
    </w:p>
    <w:p w14:paraId="7880CDA6" w14:textId="1CC7AFD2" w:rsidR="009E7BD1" w:rsidRDefault="009E7BD1" w:rsidP="009E7BD1">
      <w:proofErr w:type="spellStart"/>
      <w:r>
        <w:t>Ellig</w:t>
      </w:r>
      <w:proofErr w:type="spellEnd"/>
      <w:r>
        <w:t xml:space="preserve"> suggested that </w:t>
      </w:r>
      <w:proofErr w:type="spellStart"/>
      <w:r>
        <w:t>Ornage</w:t>
      </w:r>
      <w:proofErr w:type="spellEnd"/>
      <w:r>
        <w:t xml:space="preserve"> </w:t>
      </w:r>
      <w:r w:rsidRPr="001B21DC">
        <w:rPr>
          <w:noProof/>
        </w:rPr>
        <w:t>open</w:t>
      </w:r>
      <w:r w:rsidR="001B21DC">
        <w:rPr>
          <w:noProof/>
        </w:rPr>
        <w:t>s</w:t>
      </w:r>
      <w:r>
        <w:t xml:space="preserve"> the broadcast</w:t>
      </w:r>
      <w:r w:rsidR="00E738EB">
        <w:t>,</w:t>
      </w:r>
      <w:r>
        <w:t xml:space="preserve"> and then </w:t>
      </w:r>
      <w:proofErr w:type="spellStart"/>
      <w:r>
        <w:t>Sonyata</w:t>
      </w:r>
      <w:proofErr w:type="spellEnd"/>
      <w:r>
        <w:t xml:space="preserve"> end</w:t>
      </w:r>
      <w:r w:rsidR="001B21DC">
        <w:t>s</w:t>
      </w:r>
      <w:r>
        <w:t xml:space="preserve"> it. </w:t>
      </w:r>
      <w:proofErr w:type="spellStart"/>
      <w:r>
        <w:t>Ellig</w:t>
      </w:r>
      <w:proofErr w:type="spellEnd"/>
      <w:r>
        <w:t xml:space="preserve"> didn’t feel he could contribute much.</w:t>
      </w:r>
    </w:p>
    <w:p w14:paraId="005E4B5A" w14:textId="22590B6C" w:rsidR="009E7BD1" w:rsidRDefault="009E7BD1" w:rsidP="009E7BD1">
      <w:proofErr w:type="spellStart"/>
      <w:r>
        <w:lastRenderedPageBreak/>
        <w:t>Ornage</w:t>
      </w:r>
      <w:proofErr w:type="spellEnd"/>
      <w:r>
        <w:t xml:space="preserve"> began, “May your soil always bear </w:t>
      </w:r>
      <w:proofErr w:type="spellStart"/>
      <w:r>
        <w:t>Jabom</w:t>
      </w:r>
      <w:proofErr w:type="spellEnd"/>
      <w:r>
        <w:t>.” He paused</w:t>
      </w:r>
      <w:r w:rsidR="00E738EB">
        <w:t>,</w:t>
      </w:r>
      <w:r>
        <w:t xml:space="preserve"> knowing that many of his listeners were responding in turn, then he continued, “The invaders attacked us today</w:t>
      </w:r>
      <w:r w:rsidR="00E738EB">
        <w:t>,</w:t>
      </w:r>
      <w:r>
        <w:t xml:space="preserve"> and we were successful in defending the ice caves and </w:t>
      </w:r>
      <w:proofErr w:type="spellStart"/>
      <w:r>
        <w:t>Jabom</w:t>
      </w:r>
      <w:proofErr w:type="spellEnd"/>
      <w:r>
        <w:t xml:space="preserve">. The brave defenders only had minor </w:t>
      </w:r>
      <w:r w:rsidRPr="001B21DC">
        <w:rPr>
          <w:noProof/>
        </w:rPr>
        <w:t>injuries</w:t>
      </w:r>
      <w:r w:rsidR="001B21DC">
        <w:rPr>
          <w:noProof/>
        </w:rPr>
        <w:t>,</w:t>
      </w:r>
      <w:r>
        <w:t xml:space="preserve"> and we inflicted heavy losses on the enemy. They remain outside the ice </w:t>
      </w:r>
      <w:r w:rsidRPr="001B21DC">
        <w:rPr>
          <w:noProof/>
        </w:rPr>
        <w:t>caves</w:t>
      </w:r>
      <w:r w:rsidR="001B21DC">
        <w:rPr>
          <w:noProof/>
        </w:rPr>
        <w:t>,</w:t>
      </w:r>
      <w:r>
        <w:t xml:space="preserve"> and we expect them to attack us again tomorrow. Please pray to Varo that we are successful once again.”</w:t>
      </w:r>
    </w:p>
    <w:p w14:paraId="3C7D5A7E" w14:textId="4D180407" w:rsidR="009E7BD1" w:rsidRDefault="009E7BD1" w:rsidP="009E7BD1">
      <w:r>
        <w:t xml:space="preserve">He handed the recording device to </w:t>
      </w:r>
      <w:r w:rsidRPr="001B21DC">
        <w:rPr>
          <w:noProof/>
        </w:rPr>
        <w:t>Sonyata</w:t>
      </w:r>
      <w:r w:rsidR="001B21DC">
        <w:rPr>
          <w:noProof/>
        </w:rPr>
        <w:t>,</w:t>
      </w:r>
      <w:r>
        <w:t xml:space="preserve"> and she leaned forward and said, “The defenders in the ice caves with us, fought bravely and you should be proud of them. They fight for all of you. All of you should hold your young, touch your soil</w:t>
      </w:r>
      <w:r w:rsidR="00E738EB">
        <w:t>,</w:t>
      </w:r>
      <w:r>
        <w:t xml:space="preserve"> and birth pouches as you pray for our defense of the caves. We are encouraged and pray that the next day we will continue to be successful.”</w:t>
      </w:r>
    </w:p>
    <w:p w14:paraId="3005605A" w14:textId="2C46B77F" w:rsidR="009E7BD1" w:rsidRDefault="009E7BD1" w:rsidP="009E7BD1">
      <w:r>
        <w:t xml:space="preserve">As the sun rose the next </w:t>
      </w:r>
      <w:r w:rsidRPr="001B21DC">
        <w:rPr>
          <w:noProof/>
        </w:rPr>
        <w:t>morning</w:t>
      </w:r>
      <w:r w:rsidR="001B21DC">
        <w:rPr>
          <w:noProof/>
        </w:rPr>
        <w:t>,</w:t>
      </w:r>
      <w:r>
        <w:t xml:space="preserve"> the cold air rested heavy in front of them. </w:t>
      </w:r>
      <w:proofErr w:type="spellStart"/>
      <w:r>
        <w:t>Mortog</w:t>
      </w:r>
      <w:proofErr w:type="spellEnd"/>
      <w:r>
        <w:t xml:space="preserve"> and </w:t>
      </w:r>
      <w:proofErr w:type="spellStart"/>
      <w:r>
        <w:t>Erom</w:t>
      </w:r>
      <w:proofErr w:type="spellEnd"/>
      <w:r>
        <w:t xml:space="preserve"> surveyed the slope in front of the ice caves</w:t>
      </w:r>
      <w:r w:rsidR="00E738EB">
        <w:t>.</w:t>
      </w:r>
      <w:r>
        <w:t xml:space="preserve"> </w:t>
      </w:r>
      <w:proofErr w:type="spellStart"/>
      <w:r>
        <w:t>Mortog</w:t>
      </w:r>
      <w:proofErr w:type="spellEnd"/>
      <w:r>
        <w:t xml:space="preserve"> observed, “The Ora are strange creatures</w:t>
      </w:r>
      <w:r w:rsidR="00E738EB">
        <w:t>;</w:t>
      </w:r>
      <w:r>
        <w:t xml:space="preserve"> they left their dead where they fell. Their blood is seeping into the soil of Varo and violating it. I don’t understand how any creature can forget their dead so fast.”</w:t>
      </w:r>
    </w:p>
    <w:p w14:paraId="594E36FC" w14:textId="2FFA43A7" w:rsidR="009E7BD1" w:rsidRDefault="009E7BD1" w:rsidP="009E7BD1">
      <w:r>
        <w:t>“Yes</w:t>
      </w:r>
      <w:r w:rsidR="00E738EB">
        <w:t>,</w:t>
      </w:r>
      <w:r>
        <w:t xml:space="preserve"> </w:t>
      </w:r>
      <w:proofErr w:type="spellStart"/>
      <w:r>
        <w:t>Mortog</w:t>
      </w:r>
      <w:proofErr w:type="spellEnd"/>
      <w:r>
        <w:t xml:space="preserve">, they are </w:t>
      </w:r>
      <w:proofErr w:type="gramStart"/>
      <w:r>
        <w:t>very different</w:t>
      </w:r>
      <w:proofErr w:type="gramEnd"/>
      <w:r>
        <w:t xml:space="preserve"> from us. They don’t value what we </w:t>
      </w:r>
      <w:r w:rsidRPr="001B21DC">
        <w:rPr>
          <w:noProof/>
        </w:rPr>
        <w:t>value</w:t>
      </w:r>
      <w:r w:rsidR="001B21DC">
        <w:rPr>
          <w:noProof/>
        </w:rPr>
        <w:t>,</w:t>
      </w:r>
      <w:r>
        <w:t xml:space="preserve"> and they care little for life. They will find that </w:t>
      </w:r>
      <w:r w:rsidRPr="007509E1">
        <w:rPr>
          <w:noProof/>
        </w:rPr>
        <w:t>a race</w:t>
      </w:r>
      <w:r>
        <w:t xml:space="preserve"> without values may be a race with little value,” </w:t>
      </w:r>
      <w:proofErr w:type="spellStart"/>
      <w:r>
        <w:t>Erom</w:t>
      </w:r>
      <w:proofErr w:type="spellEnd"/>
      <w:r>
        <w:t xml:space="preserve"> commented. They walked back to the ice caves, towards their defenders, to help them prepare.</w:t>
      </w:r>
    </w:p>
    <w:p w14:paraId="28A036AB" w14:textId="7F9A501D" w:rsidR="009E7BD1" w:rsidRDefault="009E7BD1" w:rsidP="009E7BD1">
      <w:r>
        <w:t>The sun continued to rise, and the Ora once again exited their craft and gathered for the assault</w:t>
      </w:r>
      <w:r w:rsidR="00E738EB">
        <w:t>;</w:t>
      </w:r>
      <w:r>
        <w:t xml:space="preserve"> </w:t>
      </w:r>
      <w:proofErr w:type="spellStart"/>
      <w:r>
        <w:t>Mortog</w:t>
      </w:r>
      <w:proofErr w:type="spellEnd"/>
      <w:r>
        <w:t xml:space="preserve"> watched and waited.</w:t>
      </w:r>
    </w:p>
    <w:p w14:paraId="255DFEC9" w14:textId="5306723A" w:rsidR="009E7BD1" w:rsidRDefault="009E7BD1" w:rsidP="009E7BD1">
      <w:r>
        <w:t xml:space="preserve">As the sun approached its zenith, they began moving up the slope to the caves. Their plan today was immediately obvious as they moved much quicker. The onslaught broke into three waves and moved up the hill so fast some of the </w:t>
      </w:r>
      <w:r>
        <w:lastRenderedPageBreak/>
        <w:t>defenders could only fire their tool once. They hit the defenders at the three entrances with force, attempting to engage close in. The fighting became hand to hand in some places.</w:t>
      </w:r>
    </w:p>
    <w:p w14:paraId="2204357F" w14:textId="77777777" w:rsidR="009E7BD1" w:rsidRDefault="009E7BD1" w:rsidP="009E7BD1">
      <w:proofErr w:type="spellStart"/>
      <w:r>
        <w:t>Mortog</w:t>
      </w:r>
      <w:proofErr w:type="spellEnd"/>
      <w:r>
        <w:t xml:space="preserve"> didn’t want the front lines to be broken; he told </w:t>
      </w:r>
      <w:proofErr w:type="spellStart"/>
      <w:r>
        <w:t>Ornage</w:t>
      </w:r>
      <w:proofErr w:type="spellEnd"/>
      <w:r>
        <w:t xml:space="preserve"> to have the additional defenders with hand tools prepare to help if he moved his defenders from the entrance. </w:t>
      </w:r>
      <w:proofErr w:type="spellStart"/>
      <w:r>
        <w:t>Ornage</w:t>
      </w:r>
      <w:proofErr w:type="spellEnd"/>
      <w:r>
        <w:t xml:space="preserve"> arranged the defenders just behind the </w:t>
      </w:r>
      <w:r w:rsidRPr="001B21DC">
        <w:rPr>
          <w:noProof/>
        </w:rPr>
        <w:t>entrances</w:t>
      </w:r>
      <w:r w:rsidR="001B21DC">
        <w:rPr>
          <w:noProof/>
        </w:rPr>
        <w:t>,</w:t>
      </w:r>
      <w:r>
        <w:t xml:space="preserve"> and if they pulled back, the additional defenders would be able to fight hand to hand to slow the advance. </w:t>
      </w:r>
    </w:p>
    <w:p w14:paraId="1684FFC3" w14:textId="4F65977B" w:rsidR="009E7BD1" w:rsidRDefault="009E7BD1" w:rsidP="009E7BD1">
      <w:r>
        <w:t>The fierce fighting continued, but eventually</w:t>
      </w:r>
      <w:r w:rsidR="00E738EB">
        <w:t>,</w:t>
      </w:r>
      <w:r>
        <w:t xml:space="preserve"> </w:t>
      </w:r>
      <w:proofErr w:type="spellStart"/>
      <w:r>
        <w:t>Mortog</w:t>
      </w:r>
      <w:proofErr w:type="spellEnd"/>
      <w:r>
        <w:t xml:space="preserve"> ordered the defenders at the entrances to fall back to the next defensive point. </w:t>
      </w:r>
      <w:proofErr w:type="spellStart"/>
      <w:r>
        <w:t>Ornage</w:t>
      </w:r>
      <w:proofErr w:type="spellEnd"/>
      <w:r>
        <w:t xml:space="preserve"> led the additional defenders with farm </w:t>
      </w:r>
      <w:r w:rsidRPr="001B21DC">
        <w:rPr>
          <w:noProof/>
        </w:rPr>
        <w:t>tools</w:t>
      </w:r>
      <w:r w:rsidR="001B21DC">
        <w:rPr>
          <w:noProof/>
        </w:rPr>
        <w:t>,</w:t>
      </w:r>
      <w:r>
        <w:t xml:space="preserve"> and they got involved as the others moved back. The fighting was </w:t>
      </w:r>
      <w:r w:rsidRPr="001B21DC">
        <w:rPr>
          <w:noProof/>
        </w:rPr>
        <w:t>close</w:t>
      </w:r>
      <w:r w:rsidR="001B21DC">
        <w:rPr>
          <w:noProof/>
        </w:rPr>
        <w:t>,</w:t>
      </w:r>
      <w:r>
        <w:t xml:space="preserve"> and when the lead Ora fired their tools, the defenders could overpower them before they had a chance to reload. The Ora </w:t>
      </w:r>
      <w:proofErr w:type="gramStart"/>
      <w:r>
        <w:t>weren’t</w:t>
      </w:r>
      <w:proofErr w:type="gramEnd"/>
      <w:r>
        <w:t xml:space="preserve"> well organized, the ones in the rear were afraid to fire for fear of hitting the ones in the front, and the ones in front were overwhelmed after they fired. </w:t>
      </w:r>
      <w:proofErr w:type="spellStart"/>
      <w:r>
        <w:t>Ornage</w:t>
      </w:r>
      <w:proofErr w:type="spellEnd"/>
      <w:r>
        <w:t xml:space="preserve"> had a long hand tool with a blade on the bottom</w:t>
      </w:r>
      <w:r w:rsidR="00E738EB">
        <w:t>,</w:t>
      </w:r>
      <w:r>
        <w:t xml:space="preserve"> which was used to cut weeds. He quickly found that by sweeping the tool along the floor</w:t>
      </w:r>
      <w:r w:rsidR="00E738EB">
        <w:t>,</w:t>
      </w:r>
      <w:r>
        <w:t xml:space="preserve"> he could injure their legs</w:t>
      </w:r>
      <w:r w:rsidR="00E738EB">
        <w:t>,</w:t>
      </w:r>
      <w:r>
        <w:t xml:space="preserve"> and when they fell</w:t>
      </w:r>
      <w:r w:rsidR="00E738EB">
        <w:t>,</w:t>
      </w:r>
      <w:r>
        <w:t xml:space="preserve"> other defenders could overpower them and take their tools. Once immobile</w:t>
      </w:r>
      <w:r w:rsidR="00E738EB">
        <w:t>,</w:t>
      </w:r>
      <w:r>
        <w:t xml:space="preserve"> the Ora were soon dealt with and were replaced by others behind them.</w:t>
      </w:r>
    </w:p>
    <w:p w14:paraId="07549F47" w14:textId="077117FD" w:rsidR="009E7BD1" w:rsidRDefault="009E7BD1" w:rsidP="009E7BD1">
      <w:r>
        <w:t xml:space="preserve">The movement along the floor of the tunnels was </w:t>
      </w:r>
      <w:r w:rsidRPr="001B21DC">
        <w:rPr>
          <w:noProof/>
        </w:rPr>
        <w:t>bloody</w:t>
      </w:r>
      <w:r w:rsidR="001B21DC">
        <w:rPr>
          <w:noProof/>
        </w:rPr>
        <w:t>,</w:t>
      </w:r>
      <w:r>
        <w:t xml:space="preserve"> and there were many Ora losses. </w:t>
      </w:r>
      <w:proofErr w:type="gramStart"/>
      <w:r>
        <w:t>Surprisingly</w:t>
      </w:r>
      <w:proofErr w:type="gramEnd"/>
      <w:r>
        <w:t xml:space="preserve"> the Ora had more losses than the defenders, but the movement was still backing them until they reached the entrance to the lower caves.</w:t>
      </w:r>
    </w:p>
    <w:p w14:paraId="546F2C8D" w14:textId="7FFBAA6B" w:rsidR="009E7BD1" w:rsidRDefault="009E7BD1" w:rsidP="009E7BD1">
      <w:r>
        <w:t>By the time the defenders had reestablished themselves at the tunnels to the lower levels, they had lost the two</w:t>
      </w:r>
      <w:r w:rsidR="00E738EB">
        <w:t>-</w:t>
      </w:r>
      <w:r>
        <w:t xml:space="preserve">vehicle </w:t>
      </w:r>
      <w:r w:rsidRPr="001B21DC">
        <w:rPr>
          <w:noProof/>
        </w:rPr>
        <w:t>entrances</w:t>
      </w:r>
      <w:r w:rsidR="001B21DC">
        <w:rPr>
          <w:noProof/>
        </w:rPr>
        <w:t>,</w:t>
      </w:r>
      <w:r>
        <w:t xml:space="preserve"> and that was the last tunnel for the defenders from the personnel entrance to fall back. If the </w:t>
      </w:r>
      <w:r>
        <w:lastRenderedPageBreak/>
        <w:t>defenders lost that point, the defenders from the personnel tunnel would be trapped. They had a very narrow but easily defended position</w:t>
      </w:r>
      <w:r w:rsidR="00E738EB">
        <w:t>,</w:t>
      </w:r>
      <w:r>
        <w:t xml:space="preserve"> and even though the losses were high on both sides, it was a stalemate for a long time.</w:t>
      </w:r>
    </w:p>
    <w:p w14:paraId="480CFB2F" w14:textId="68B2DA1D" w:rsidR="009E7BD1" w:rsidRDefault="009E7BD1" w:rsidP="009E7BD1">
      <w:r>
        <w:t xml:space="preserve">When the tide began turning, </w:t>
      </w:r>
      <w:proofErr w:type="spellStart"/>
      <w:r>
        <w:t>Mortog</w:t>
      </w:r>
      <w:proofErr w:type="spellEnd"/>
      <w:r>
        <w:t xml:space="preserve"> told </w:t>
      </w:r>
      <w:proofErr w:type="spellStart"/>
      <w:r>
        <w:t>Ornage</w:t>
      </w:r>
      <w:proofErr w:type="spellEnd"/>
      <w:r>
        <w:t xml:space="preserve"> that he should pull the defenders at the personnel entrance back. </w:t>
      </w:r>
      <w:proofErr w:type="spellStart"/>
      <w:r>
        <w:t>Ornage</w:t>
      </w:r>
      <w:proofErr w:type="spellEnd"/>
      <w:r>
        <w:t xml:space="preserve"> took a defensive tool </w:t>
      </w:r>
      <w:r w:rsidR="00E738EB">
        <w:t>along with</w:t>
      </w:r>
      <w:r>
        <w:t xml:space="preserve"> two defenders and rushed through the tunnels to the worker entrance. When he reached the entrance, the fighting was </w:t>
      </w:r>
      <w:r w:rsidRPr="001B21DC">
        <w:rPr>
          <w:noProof/>
        </w:rPr>
        <w:t>fierce</w:t>
      </w:r>
      <w:r w:rsidR="001B21DC">
        <w:rPr>
          <w:noProof/>
        </w:rPr>
        <w:t>,</w:t>
      </w:r>
      <w:r>
        <w:t xml:space="preserve"> and he told Loran to pull back. Just as </w:t>
      </w:r>
      <w:proofErr w:type="spellStart"/>
      <w:r>
        <w:t>Ornage</w:t>
      </w:r>
      <w:proofErr w:type="spellEnd"/>
      <w:r>
        <w:t xml:space="preserve"> began moving to the first </w:t>
      </w:r>
      <w:r w:rsidRPr="00977BDE">
        <w:rPr>
          <w:noProof/>
        </w:rPr>
        <w:t>corner</w:t>
      </w:r>
      <w:r w:rsidR="00977BDE">
        <w:rPr>
          <w:noProof/>
        </w:rPr>
        <w:t>,</w:t>
      </w:r>
      <w:r>
        <w:t xml:space="preserve"> a new wave of attackers stormed into the </w:t>
      </w:r>
      <w:r w:rsidRPr="001B21DC">
        <w:rPr>
          <w:noProof/>
        </w:rPr>
        <w:t>entrance</w:t>
      </w:r>
      <w:r w:rsidR="001B21DC">
        <w:rPr>
          <w:noProof/>
        </w:rPr>
        <w:t>,</w:t>
      </w:r>
      <w:r>
        <w:t xml:space="preserve"> and he saw Loran fighting hand to hand with them. Loran ordered his men to fall </w:t>
      </w:r>
      <w:r w:rsidRPr="001B21DC">
        <w:rPr>
          <w:noProof/>
        </w:rPr>
        <w:t>back</w:t>
      </w:r>
      <w:r w:rsidR="001B21DC">
        <w:rPr>
          <w:noProof/>
        </w:rPr>
        <w:t>,</w:t>
      </w:r>
      <w:r>
        <w:t xml:space="preserve"> and he continued fighting as they moved to </w:t>
      </w:r>
      <w:proofErr w:type="spellStart"/>
      <w:r>
        <w:t>Ornage’s</w:t>
      </w:r>
      <w:proofErr w:type="spellEnd"/>
      <w:r>
        <w:t xml:space="preserve"> corner. When they reached the corner, </w:t>
      </w:r>
      <w:proofErr w:type="spellStart"/>
      <w:r>
        <w:t>Ornage</w:t>
      </w:r>
      <w:proofErr w:type="spellEnd"/>
      <w:r>
        <w:t xml:space="preserve"> saw Loran fall and the swarm of attackers coming down the tunnel. He directed the remaining defenders to go all the way to </w:t>
      </w:r>
      <w:proofErr w:type="spellStart"/>
      <w:r>
        <w:t>Mortog’s</w:t>
      </w:r>
      <w:proofErr w:type="spellEnd"/>
      <w:r>
        <w:t xml:space="preserve"> position and to give up the worker entrance.</w:t>
      </w:r>
    </w:p>
    <w:p w14:paraId="350D0B5F" w14:textId="6371B515" w:rsidR="009E7BD1" w:rsidRDefault="009E7BD1" w:rsidP="009E7BD1">
      <w:r>
        <w:t>A few moments later</w:t>
      </w:r>
      <w:r w:rsidR="00E738EB">
        <w:t>,</w:t>
      </w:r>
      <w:r>
        <w:t xml:space="preserve"> </w:t>
      </w:r>
      <w:proofErr w:type="spellStart"/>
      <w:r>
        <w:t>Mortog</w:t>
      </w:r>
      <w:proofErr w:type="spellEnd"/>
      <w:r>
        <w:t xml:space="preserve"> heard the defenders coming down the tunnels </w:t>
      </w:r>
      <w:r w:rsidRPr="007509E1">
        <w:rPr>
          <w:noProof/>
        </w:rPr>
        <w:t>backward</w:t>
      </w:r>
      <w:r w:rsidR="00E738EB">
        <w:rPr>
          <w:noProof/>
        </w:rPr>
        <w:t>,</w:t>
      </w:r>
      <w:r>
        <w:t xml:space="preserve"> defending themselves as they withdrew. When the last of them exited the tunnel, he saw </w:t>
      </w:r>
      <w:proofErr w:type="spellStart"/>
      <w:r>
        <w:t>Ornage</w:t>
      </w:r>
      <w:proofErr w:type="spellEnd"/>
      <w:r>
        <w:t xml:space="preserve"> firing his tool one more time, then turning to join the others. As they approached, </w:t>
      </w:r>
      <w:proofErr w:type="spellStart"/>
      <w:r>
        <w:t>Mortog</w:t>
      </w:r>
      <w:proofErr w:type="spellEnd"/>
      <w:r>
        <w:t xml:space="preserve"> was saddened to see that Loran wasn’t among the defenders falling back.</w:t>
      </w:r>
    </w:p>
    <w:p w14:paraId="507A186C" w14:textId="77777777" w:rsidR="009E7BD1" w:rsidRDefault="009E7BD1" w:rsidP="009E7BD1">
      <w:r>
        <w:t xml:space="preserve">The fighting was in close quarters, so the effectiveness of the tools was less effective for both sides. That forced the fighting to be close and hand to hand. As the attrition continued, </w:t>
      </w:r>
      <w:proofErr w:type="spellStart"/>
      <w:r>
        <w:t>Mortog</w:t>
      </w:r>
      <w:proofErr w:type="spellEnd"/>
      <w:r>
        <w:t xml:space="preserve"> made the fateful decision to move to the next level and defend at the tunnel entrance to the third level. </w:t>
      </w:r>
    </w:p>
    <w:p w14:paraId="7707CA10" w14:textId="34693240" w:rsidR="009E7BD1" w:rsidRDefault="00551B84" w:rsidP="009E7BD1">
      <w:r>
        <w:t>They were giving up much of the heavy machinery for their defensive tools by moving to that level</w:t>
      </w:r>
      <w:r w:rsidR="009E7BD1">
        <w:t xml:space="preserve">. They were able to move much of the material and smaller machinery, but the larger pieces, which were difficult to install, were the hardest </w:t>
      </w:r>
      <w:r w:rsidR="009E7BD1">
        <w:lastRenderedPageBreak/>
        <w:t xml:space="preserve">to move </w:t>
      </w:r>
      <w:proofErr w:type="gramStart"/>
      <w:r w:rsidR="009E7BD1">
        <w:t>and also</w:t>
      </w:r>
      <w:proofErr w:type="gramEnd"/>
      <w:r w:rsidR="009E7BD1">
        <w:t xml:space="preserve"> the hardest to replace. That was a significant loss, but a necessary one.</w:t>
      </w:r>
    </w:p>
    <w:p w14:paraId="00DFB80F" w14:textId="7DDA16AF" w:rsidR="009E7BD1" w:rsidRDefault="009E7BD1" w:rsidP="009E7BD1">
      <w:r>
        <w:t xml:space="preserve">Slowly as the fight moved lower in the ice caves, the temperature was dropping. </w:t>
      </w:r>
      <w:r w:rsidRPr="001B21DC">
        <w:rPr>
          <w:noProof/>
        </w:rPr>
        <w:t>Initially</w:t>
      </w:r>
      <w:r w:rsidR="001B21DC">
        <w:rPr>
          <w:noProof/>
        </w:rPr>
        <w:t>,</w:t>
      </w:r>
      <w:r>
        <w:t xml:space="preserve"> in the heat of battle, neither the Ora nor the defenders were conscious of that, but slowly the Ora began slowing down and become less efficient. It took a while, but the defenders </w:t>
      </w:r>
      <w:r w:rsidR="00551B84">
        <w:t>could</w:t>
      </w:r>
      <w:r>
        <w:t xml:space="preserve"> push the insects back to the main level and eventually out of the ice caves as the sun</w:t>
      </w:r>
      <w:r w:rsidR="00551B84">
        <w:t xml:space="preserve"> </w:t>
      </w:r>
      <w:r>
        <w:t xml:space="preserve">set. </w:t>
      </w:r>
      <w:proofErr w:type="gramStart"/>
      <w:r w:rsidR="00551B84">
        <w:t>But,</w:t>
      </w:r>
      <w:proofErr w:type="gramEnd"/>
      <w:r w:rsidR="00551B84">
        <w:t xml:space="preserve"> u</w:t>
      </w:r>
      <w:r>
        <w:t>nfortunately, that wasn’t done until after the machinery had been damaged and some of the key parts carried away.</w:t>
      </w:r>
    </w:p>
    <w:p w14:paraId="21A4CED3" w14:textId="77777777" w:rsidR="009E7BD1" w:rsidRDefault="009E7BD1" w:rsidP="009E7BD1">
      <w:r>
        <w:t xml:space="preserve">This was a brutal day for the defenders. Unlike the previous battle, that battle was almost </w:t>
      </w:r>
      <w:r w:rsidRPr="001B21DC">
        <w:rPr>
          <w:noProof/>
        </w:rPr>
        <w:t>lost</w:t>
      </w:r>
      <w:r w:rsidR="001B21DC">
        <w:rPr>
          <w:noProof/>
        </w:rPr>
        <w:t>,</w:t>
      </w:r>
      <w:r>
        <w:t xml:space="preserve"> and they feared they would lose the next attack. The enemy had more creatures to attack than they had defenders.</w:t>
      </w:r>
    </w:p>
    <w:p w14:paraId="4A9F310C" w14:textId="77777777" w:rsidR="009E7BD1" w:rsidRDefault="009E7BD1" w:rsidP="009E7BD1">
      <w:r>
        <w:t>The mood throughout the ice caves was dismal as the leaders come together to confer about their losses.</w:t>
      </w:r>
    </w:p>
    <w:p w14:paraId="582967C5" w14:textId="68EA2C4D" w:rsidR="009E7BD1" w:rsidRDefault="009E7BD1" w:rsidP="009E7BD1">
      <w:r>
        <w:t xml:space="preserve">The somber mood was increased because of the loss of Loran. </w:t>
      </w:r>
      <w:proofErr w:type="spellStart"/>
      <w:r>
        <w:t>Ornage</w:t>
      </w:r>
      <w:proofErr w:type="spellEnd"/>
      <w:r>
        <w:t xml:space="preserve"> and the defenders with him told of Loran’s bravery</w:t>
      </w:r>
      <w:r w:rsidR="00551B84">
        <w:t>,</w:t>
      </w:r>
      <w:r>
        <w:t xml:space="preserve"> staying to fight the Ora hand to hand so his defenders could move down the tunnel to the first defensive corner. </w:t>
      </w:r>
    </w:p>
    <w:p w14:paraId="477EE0F5" w14:textId="77777777" w:rsidR="009E7BD1" w:rsidRDefault="009E7BD1" w:rsidP="009E7BD1">
      <w:r>
        <w:t xml:space="preserve">“We had many </w:t>
      </w:r>
      <w:r w:rsidRPr="001B21DC">
        <w:rPr>
          <w:noProof/>
        </w:rPr>
        <w:t>losses</w:t>
      </w:r>
      <w:r w:rsidR="001B21DC">
        <w:rPr>
          <w:noProof/>
        </w:rPr>
        <w:t>,</w:t>
      </w:r>
      <w:r>
        <w:t xml:space="preserve"> and the defenders are scared for their families, their soil, and Varo,” </w:t>
      </w:r>
      <w:proofErr w:type="spellStart"/>
      <w:r>
        <w:t>Sonyata</w:t>
      </w:r>
      <w:proofErr w:type="spellEnd"/>
      <w:r>
        <w:t xml:space="preserve"> said in a whisper. She then continued, “I’ve asked the defenders to collect their </w:t>
      </w:r>
      <w:r w:rsidRPr="001B21DC">
        <w:rPr>
          <w:noProof/>
        </w:rPr>
        <w:t>dead</w:t>
      </w:r>
      <w:r w:rsidR="001B21DC">
        <w:rPr>
          <w:noProof/>
        </w:rPr>
        <w:t>,</w:t>
      </w:r>
      <w:r>
        <w:t xml:space="preserve"> and we’ll find a way to return them to the soil.”</w:t>
      </w:r>
    </w:p>
    <w:p w14:paraId="69890286" w14:textId="77777777" w:rsidR="009E7BD1" w:rsidRDefault="009E7BD1" w:rsidP="009E7BD1">
      <w:r>
        <w:t xml:space="preserve">They all nodded solemnly, then </w:t>
      </w:r>
      <w:proofErr w:type="spellStart"/>
      <w:r>
        <w:t>Mortog</w:t>
      </w:r>
      <w:proofErr w:type="spellEnd"/>
      <w:r>
        <w:t xml:space="preserve"> added, “We don’t have enough defenders to cover all three entrances, but perhaps the enemy doesn’t know what damage they did to us. After all, they don’t know how many defenders we have.”</w:t>
      </w:r>
    </w:p>
    <w:p w14:paraId="4832C19F" w14:textId="77777777" w:rsidR="009E7BD1" w:rsidRDefault="009E7BD1" w:rsidP="009E7BD1">
      <w:r>
        <w:lastRenderedPageBreak/>
        <w:t xml:space="preserve">“Unfortunately, if they attack again, we will likely lose the ice caves and </w:t>
      </w:r>
      <w:proofErr w:type="spellStart"/>
      <w:r>
        <w:t>Jabom</w:t>
      </w:r>
      <w:proofErr w:type="spellEnd"/>
      <w:r>
        <w:t xml:space="preserve">,” </w:t>
      </w:r>
      <w:proofErr w:type="spellStart"/>
      <w:r>
        <w:t>Erom</w:t>
      </w:r>
      <w:proofErr w:type="spellEnd"/>
      <w:r>
        <w:t xml:space="preserve"> admitted.</w:t>
      </w:r>
    </w:p>
    <w:p w14:paraId="5E3ABCAA" w14:textId="77777777" w:rsidR="009E7BD1" w:rsidRDefault="009E7BD1" w:rsidP="009E7BD1">
      <w:r>
        <w:t xml:space="preserve">“Let us prepare our defenders, the best we can for the next attack, may your soil always bear </w:t>
      </w:r>
      <w:proofErr w:type="spellStart"/>
      <w:r>
        <w:t>Jabom</w:t>
      </w:r>
      <w:proofErr w:type="spellEnd"/>
      <w:r>
        <w:t xml:space="preserve">,” </w:t>
      </w:r>
      <w:proofErr w:type="spellStart"/>
      <w:r>
        <w:t>Ornage</w:t>
      </w:r>
      <w:proofErr w:type="spellEnd"/>
      <w:r>
        <w:t xml:space="preserve"> said. All of them responded, “And may yours.” Then they went in their own private directions.</w:t>
      </w:r>
    </w:p>
    <w:p w14:paraId="0E649FAD" w14:textId="77777777" w:rsidR="009E7BD1" w:rsidRDefault="009E7BD1" w:rsidP="003963F9">
      <w:pPr>
        <w:pStyle w:val="Chapter"/>
      </w:pPr>
      <w:r>
        <w:lastRenderedPageBreak/>
        <w:tab/>
      </w:r>
      <w:bookmarkStart w:id="21" w:name="_Toc466466915"/>
      <w:r>
        <w:t>15-The Second Wave</w:t>
      </w:r>
      <w:bookmarkEnd w:id="21"/>
    </w:p>
    <w:p w14:paraId="454E6220" w14:textId="2ACA20F0" w:rsidR="009E7BD1" w:rsidRDefault="009E7BD1" w:rsidP="006D784A">
      <w:pPr>
        <w:pStyle w:val="FirstParagraph"/>
      </w:pPr>
      <w:r>
        <w:t xml:space="preserve">While </w:t>
      </w:r>
      <w:proofErr w:type="spellStart"/>
      <w:r>
        <w:t>Ornage</w:t>
      </w:r>
      <w:proofErr w:type="spellEnd"/>
      <w:r>
        <w:t xml:space="preserve"> walked to the lower level to assess the damage to the machinery, he thought about his new projectile and defensive tool. He continued to the level below the machinery and looked for the technicians working on the device. He walked into a side </w:t>
      </w:r>
      <w:r w:rsidRPr="001B21DC">
        <w:rPr>
          <w:noProof/>
        </w:rPr>
        <w:t>cave</w:t>
      </w:r>
      <w:r w:rsidR="001B21DC">
        <w:rPr>
          <w:noProof/>
        </w:rPr>
        <w:t>,</w:t>
      </w:r>
      <w:r>
        <w:t xml:space="preserve"> and they had a very worried face. “Grand Leader, we know that we had a bad day defending the caves. We have no defensive tools here, so we worked as hard as </w:t>
      </w:r>
      <w:r w:rsidR="00551B84">
        <w:t>possible</w:t>
      </w:r>
      <w:r>
        <w:t xml:space="preserve"> to finish that new tool and projectiles. We hope that it will be a help in the next battle.”</w:t>
      </w:r>
    </w:p>
    <w:p w14:paraId="6B173AE4" w14:textId="113B1AC1" w:rsidR="009E7BD1" w:rsidRDefault="009E7BD1" w:rsidP="009E7BD1">
      <w:proofErr w:type="spellStart"/>
      <w:r>
        <w:t>Ornage</w:t>
      </w:r>
      <w:proofErr w:type="spellEnd"/>
      <w:r>
        <w:t xml:space="preserve"> showed his appreciation by talking with them for a few moments and sharing </w:t>
      </w:r>
      <w:proofErr w:type="spellStart"/>
      <w:r>
        <w:t>Jabom</w:t>
      </w:r>
      <w:proofErr w:type="spellEnd"/>
      <w:r>
        <w:t xml:space="preserve"> scraps on the table</w:t>
      </w:r>
      <w:r w:rsidR="00551B84">
        <w:t>,</w:t>
      </w:r>
      <w:r>
        <w:t xml:space="preserve"> leftovers from a long day's work. </w:t>
      </w:r>
      <w:r w:rsidR="00551B84">
        <w:t>Then, h</w:t>
      </w:r>
      <w:r>
        <w:t xml:space="preserve">e picked up the new </w:t>
      </w:r>
      <w:r w:rsidRPr="001B21DC">
        <w:rPr>
          <w:noProof/>
        </w:rPr>
        <w:t>tool</w:t>
      </w:r>
      <w:r w:rsidR="001B21DC">
        <w:rPr>
          <w:noProof/>
        </w:rPr>
        <w:t>,</w:t>
      </w:r>
      <w:r>
        <w:t xml:space="preserve"> and he liked the feel of it. He lifted it to his </w:t>
      </w:r>
      <w:r w:rsidRPr="001B21DC">
        <w:rPr>
          <w:noProof/>
        </w:rPr>
        <w:t>shoulder</w:t>
      </w:r>
      <w:r w:rsidR="001B21DC">
        <w:rPr>
          <w:noProof/>
        </w:rPr>
        <w:t>,</w:t>
      </w:r>
      <w:r>
        <w:t xml:space="preserve"> and it seemed to fit him well. It made him feel better, although he thought, is it too late?</w:t>
      </w:r>
    </w:p>
    <w:p w14:paraId="753B31CA" w14:textId="36759F87" w:rsidR="009E7BD1" w:rsidRDefault="009E7BD1" w:rsidP="009E7BD1">
      <w:r>
        <w:t xml:space="preserve">“I am proud of what you have made. This is a marvelous piece of </w:t>
      </w:r>
      <w:r w:rsidRPr="001B21DC">
        <w:rPr>
          <w:noProof/>
        </w:rPr>
        <w:t>machinery</w:t>
      </w:r>
      <w:r w:rsidR="001B21DC">
        <w:rPr>
          <w:noProof/>
        </w:rPr>
        <w:t>,</w:t>
      </w:r>
      <w:r>
        <w:t xml:space="preserve"> and I see your fine craftsmanship. Regardless of what happens in the next battle, this tool is something to be proud of,” </w:t>
      </w:r>
      <w:proofErr w:type="spellStart"/>
      <w:r>
        <w:t>Ornage</w:t>
      </w:r>
      <w:proofErr w:type="spellEnd"/>
      <w:r>
        <w:t xml:space="preserve"> said in a clear and proud voice. They presented him with a new defensive tool and projectiles that had spiraling ridges cut </w:t>
      </w:r>
      <w:r w:rsidRPr="007509E1">
        <w:rPr>
          <w:noProof/>
        </w:rPr>
        <w:t>in</w:t>
      </w:r>
      <w:r>
        <w:t xml:space="preserve"> their sides</w:t>
      </w:r>
      <w:r w:rsidR="00551B84">
        <w:t>. H</w:t>
      </w:r>
      <w:r>
        <w:t xml:space="preserve">e thanked them once again and went to his quarters where </w:t>
      </w:r>
      <w:proofErr w:type="spellStart"/>
      <w:r>
        <w:t>Sonyata</w:t>
      </w:r>
      <w:proofErr w:type="spellEnd"/>
      <w:r>
        <w:t xml:space="preserve"> was waiting. While he walked, a thought began forming in his mind.</w:t>
      </w:r>
    </w:p>
    <w:p w14:paraId="7AF2010C" w14:textId="77777777" w:rsidR="009E7BD1" w:rsidRDefault="009E7BD1" w:rsidP="009E7BD1">
      <w:r>
        <w:t xml:space="preserve">At the beginning of the evening, </w:t>
      </w:r>
      <w:proofErr w:type="spellStart"/>
      <w:r>
        <w:t>Ellig</w:t>
      </w:r>
      <w:proofErr w:type="spellEnd"/>
      <w:r>
        <w:t xml:space="preserve">, </w:t>
      </w:r>
      <w:proofErr w:type="spellStart"/>
      <w:r>
        <w:t>Sonyata</w:t>
      </w:r>
      <w:proofErr w:type="spellEnd"/>
      <w:r>
        <w:t xml:space="preserve">, and </w:t>
      </w:r>
      <w:proofErr w:type="spellStart"/>
      <w:r>
        <w:t>Ornage</w:t>
      </w:r>
      <w:proofErr w:type="spellEnd"/>
      <w:r>
        <w:t xml:space="preserve"> met in the soil room for a reluctant broadcast. They agreed that one should be short but optimistic.</w:t>
      </w:r>
    </w:p>
    <w:p w14:paraId="311F3481" w14:textId="08E07025" w:rsidR="009E7BD1" w:rsidRDefault="009E7BD1" w:rsidP="009E7BD1">
      <w:r>
        <w:lastRenderedPageBreak/>
        <w:t xml:space="preserve">It would be started by </w:t>
      </w:r>
      <w:proofErr w:type="spellStart"/>
      <w:r>
        <w:t>Ornage</w:t>
      </w:r>
      <w:proofErr w:type="spellEnd"/>
      <w:r>
        <w:t xml:space="preserve"> because it was more a leadership issue than one of </w:t>
      </w:r>
      <w:r w:rsidRPr="007509E1">
        <w:rPr>
          <w:noProof/>
        </w:rPr>
        <w:t>morals</w:t>
      </w:r>
      <w:r>
        <w:t xml:space="preserve">, family, and comfort. </w:t>
      </w:r>
      <w:proofErr w:type="spellStart"/>
      <w:r>
        <w:t>Ornage</w:t>
      </w:r>
      <w:proofErr w:type="spellEnd"/>
      <w:r>
        <w:t xml:space="preserve"> took a deep breath and began, “People of Varo, may your soil always bear </w:t>
      </w:r>
      <w:proofErr w:type="spellStart"/>
      <w:r>
        <w:t>Jabom</w:t>
      </w:r>
      <w:proofErr w:type="spellEnd"/>
      <w:r>
        <w:t xml:space="preserve">. </w:t>
      </w:r>
      <w:proofErr w:type="gramStart"/>
      <w:r>
        <w:t>“ He</w:t>
      </w:r>
      <w:proofErr w:type="gramEnd"/>
      <w:r>
        <w:t xml:space="preserve"> took his customary pause, “our battle today was intense</w:t>
      </w:r>
      <w:r w:rsidR="00551B84">
        <w:t>,</w:t>
      </w:r>
      <w:r>
        <w:t xml:space="preserve"> and, unfortunately, we lost many brave defenders. We are preparing for another battle tomorrow, and we are confident that we will prevail. For the families of those we lost today, they all fought </w:t>
      </w:r>
      <w:r w:rsidRPr="001B21DC">
        <w:rPr>
          <w:noProof/>
        </w:rPr>
        <w:t>bravely</w:t>
      </w:r>
      <w:r w:rsidR="001B21DC">
        <w:rPr>
          <w:noProof/>
        </w:rPr>
        <w:t>,</w:t>
      </w:r>
      <w:r>
        <w:t xml:space="preserve"> and I am proud of having them by my side. Their losses will not be forgotten</w:t>
      </w:r>
      <w:r w:rsidR="00551B84">
        <w:t>. T</w:t>
      </w:r>
      <w:r>
        <w:t xml:space="preserve">hey will be remembered when we beat the Ora. Regardless of what happens here tomorrow, the fight for Varo has just </w:t>
      </w:r>
      <w:r w:rsidRPr="001B21DC">
        <w:rPr>
          <w:noProof/>
        </w:rPr>
        <w:t>begun</w:t>
      </w:r>
      <w:r w:rsidR="001B21DC">
        <w:rPr>
          <w:noProof/>
        </w:rPr>
        <w:t>,</w:t>
      </w:r>
      <w:r>
        <w:t xml:space="preserve"> and all of you must take any opportunity to remove the Ora from our planet. I know that each city is developing defensive actions</w:t>
      </w:r>
      <w:r w:rsidR="00551B84">
        <w:t>,</w:t>
      </w:r>
      <w:r>
        <w:t xml:space="preserve"> and each of you should seek out your leaders and find out how you can contribute. If all of us take any step necessary and contribute in any way possible, then I’m sure we will regain our soil.”</w:t>
      </w:r>
    </w:p>
    <w:p w14:paraId="152DF82E" w14:textId="67E9FFBA" w:rsidR="009E7BD1" w:rsidRDefault="009E7BD1" w:rsidP="009E7BD1">
      <w:proofErr w:type="spellStart"/>
      <w:r>
        <w:t>Sonyata</w:t>
      </w:r>
      <w:proofErr w:type="spellEnd"/>
      <w:r>
        <w:t xml:space="preserve"> was handed the recording device and began, “All of us grieve for our lost comrades. I pray that the partners and families of these lost loved ones realize that they fought for them and all of Varo. Those remaining will continue the fight until we are victorious. </w:t>
      </w:r>
      <w:r w:rsidR="00551B84">
        <w:t>Your</w:t>
      </w:r>
      <w:r>
        <w:t xml:space="preserve"> Grand Leader</w:t>
      </w:r>
      <w:r w:rsidR="00551B84">
        <w:t>,</w:t>
      </w:r>
      <w:r>
        <w:t xml:space="preserve"> </w:t>
      </w:r>
      <w:proofErr w:type="spellStart"/>
      <w:r w:rsidR="00551B84">
        <w:t>Or</w:t>
      </w:r>
      <w:r w:rsidR="00577F26">
        <w:t>na</w:t>
      </w:r>
      <w:r w:rsidR="00551B84">
        <w:t>ge</w:t>
      </w:r>
      <w:proofErr w:type="spellEnd"/>
      <w:r w:rsidR="00577F26">
        <w:t>,</w:t>
      </w:r>
      <w:r w:rsidR="00551B84">
        <w:t xml:space="preserve"> </w:t>
      </w:r>
      <w:r>
        <w:t>said</w:t>
      </w:r>
      <w:r w:rsidR="00551B84">
        <w:t>,</w:t>
      </w:r>
      <w:r>
        <w:t xml:space="preserve"> if each of you can find a way to contribute to your local city defenses</w:t>
      </w:r>
      <w:r w:rsidR="00577F26">
        <w:t>,</w:t>
      </w:r>
      <w:r>
        <w:t xml:space="preserve"> then you will help the soul of Varo remain whole. </w:t>
      </w:r>
      <w:r w:rsidR="00551B84">
        <w:t>So p</w:t>
      </w:r>
      <w:r>
        <w:t xml:space="preserve">lease continue your prayers to Varo, we can feel </w:t>
      </w:r>
      <w:r w:rsidRPr="001B21DC">
        <w:rPr>
          <w:noProof/>
        </w:rPr>
        <w:t>them</w:t>
      </w:r>
      <w:r w:rsidR="001B21DC">
        <w:rPr>
          <w:noProof/>
        </w:rPr>
        <w:t>,</w:t>
      </w:r>
      <w:r>
        <w:t xml:space="preserve"> and they help us. May your soil always bear </w:t>
      </w:r>
      <w:proofErr w:type="spellStart"/>
      <w:r>
        <w:t>Jabom</w:t>
      </w:r>
      <w:proofErr w:type="spellEnd"/>
      <w:r>
        <w:t>?”</w:t>
      </w:r>
    </w:p>
    <w:p w14:paraId="1F96C2D9" w14:textId="64936DCA" w:rsidR="009E7BD1" w:rsidRDefault="009E7BD1" w:rsidP="009E7BD1">
      <w:r>
        <w:t xml:space="preserve">When they were done, </w:t>
      </w:r>
      <w:proofErr w:type="spellStart"/>
      <w:r>
        <w:t>Ornage</w:t>
      </w:r>
      <w:proofErr w:type="spellEnd"/>
      <w:r>
        <w:t xml:space="preserve"> said in a low voice, “I think we should make another recording for broadcast. If the attack </w:t>
      </w:r>
      <w:r w:rsidR="00577F26">
        <w:t>tomorrow</w:t>
      </w:r>
      <w:r>
        <w:t xml:space="preserve"> goes badly and we are losing the caves</w:t>
      </w:r>
      <w:r w:rsidR="00577F26">
        <w:t>,</w:t>
      </w:r>
      <w:r>
        <w:t xml:space="preserve"> </w:t>
      </w:r>
      <w:proofErr w:type="spellStart"/>
      <w:r>
        <w:t>Ellig</w:t>
      </w:r>
      <w:proofErr w:type="spellEnd"/>
      <w:r>
        <w:t xml:space="preserve">... if </w:t>
      </w:r>
      <w:proofErr w:type="spellStart"/>
      <w:r>
        <w:t>Sonyata</w:t>
      </w:r>
      <w:proofErr w:type="spellEnd"/>
      <w:r>
        <w:t xml:space="preserve"> and I are lost, you must find a way to send that broadcast to the people of Varo.</w:t>
      </w:r>
    </w:p>
    <w:p w14:paraId="75BDB2E7" w14:textId="7DC18A19" w:rsidR="009E7BD1" w:rsidRDefault="009E7BD1" w:rsidP="009E7BD1">
      <w:proofErr w:type="spellStart"/>
      <w:r>
        <w:t>Ellig</w:t>
      </w:r>
      <w:proofErr w:type="spellEnd"/>
      <w:r>
        <w:t xml:space="preserve"> knew that the events in the ice caves were going to determine their fate. He also realized that the next broadcast </w:t>
      </w:r>
      <w:r>
        <w:lastRenderedPageBreak/>
        <w:t>might be their last</w:t>
      </w:r>
      <w:r w:rsidR="00577F26">
        <w:t>,</w:t>
      </w:r>
      <w:r>
        <w:t xml:space="preserve"> and he wanted to give the planet a true image of the sacrifices that he was sure were going to happen. </w:t>
      </w:r>
      <w:proofErr w:type="gramStart"/>
      <w:r w:rsidR="00577F26">
        <w:t>So</w:t>
      </w:r>
      <w:proofErr w:type="gramEnd"/>
      <w:r w:rsidR="00577F26">
        <w:t xml:space="preserve"> t</w:t>
      </w:r>
      <w:r>
        <w:t>hey went to his room and began preparing their final words.</w:t>
      </w:r>
    </w:p>
    <w:p w14:paraId="09855157" w14:textId="65910AEA" w:rsidR="009E7BD1" w:rsidRDefault="009E7BD1" w:rsidP="009E7BD1">
      <w:r>
        <w:t>The early snowfall ended</w:t>
      </w:r>
      <w:r w:rsidR="00577F26">
        <w:t>,</w:t>
      </w:r>
      <w:r>
        <w:t xml:space="preserve"> and finally</w:t>
      </w:r>
      <w:r w:rsidR="00577F26">
        <w:t>,</w:t>
      </w:r>
      <w:r>
        <w:t xml:space="preserve"> the sun rose the next day, and its light fell on many Ora dead on the slopes to the caves. Inside the ice caves, there were also many dead Ora and destruction. </w:t>
      </w:r>
      <w:r w:rsidR="00577F26">
        <w:t>The</w:t>
      </w:r>
      <w:r>
        <w:t xml:space="preserve"> few defenders </w:t>
      </w:r>
      <w:r w:rsidR="00577F26">
        <w:t xml:space="preserve">who </w:t>
      </w:r>
      <w:r>
        <w:t>remained made themselves visible at each of the entrances trying to show a larger force.</w:t>
      </w:r>
    </w:p>
    <w:p w14:paraId="5A8E2F2D" w14:textId="5CBBB880" w:rsidR="009E7BD1" w:rsidRDefault="009E7BD1" w:rsidP="009E7BD1">
      <w:proofErr w:type="spellStart"/>
      <w:r>
        <w:t>Mortog</w:t>
      </w:r>
      <w:proofErr w:type="spellEnd"/>
      <w:r>
        <w:t xml:space="preserve"> and </w:t>
      </w:r>
      <w:proofErr w:type="spellStart"/>
      <w:r>
        <w:t>Erom</w:t>
      </w:r>
      <w:proofErr w:type="spellEnd"/>
      <w:r>
        <w:t xml:space="preserve"> met in a tunnel</w:t>
      </w:r>
      <w:r w:rsidR="00577F26">
        <w:t>. A</w:t>
      </w:r>
      <w:r>
        <w:t xml:space="preserve">s </w:t>
      </w:r>
      <w:proofErr w:type="spellStart"/>
      <w:r>
        <w:t>Sonyata</w:t>
      </w:r>
      <w:proofErr w:type="spellEnd"/>
      <w:r>
        <w:t xml:space="preserve"> approached, </w:t>
      </w:r>
      <w:proofErr w:type="spellStart"/>
      <w:r>
        <w:t>Erom</w:t>
      </w:r>
      <w:proofErr w:type="spellEnd"/>
      <w:r>
        <w:t xml:space="preserve"> asked, “Where is </w:t>
      </w:r>
      <w:proofErr w:type="spellStart"/>
      <w:r>
        <w:t>Ornage</w:t>
      </w:r>
      <w:proofErr w:type="spellEnd"/>
      <w:r w:rsidR="00577F26">
        <w:t>? W</w:t>
      </w:r>
      <w:r>
        <w:t>e must prepare.”</w:t>
      </w:r>
    </w:p>
    <w:p w14:paraId="1BB4B082" w14:textId="77777777" w:rsidR="009E7BD1" w:rsidRDefault="009E7BD1" w:rsidP="009E7BD1">
      <w:proofErr w:type="spellStart"/>
      <w:r>
        <w:t>Sonyata</w:t>
      </w:r>
      <w:proofErr w:type="spellEnd"/>
      <w:r>
        <w:t xml:space="preserve"> responded, “I’m not sure where he is. He left our room </w:t>
      </w:r>
      <w:r w:rsidRPr="001B21DC">
        <w:rPr>
          <w:noProof/>
        </w:rPr>
        <w:t>early</w:t>
      </w:r>
      <w:r w:rsidR="001B21DC">
        <w:rPr>
          <w:noProof/>
        </w:rPr>
        <w:t>,</w:t>
      </w:r>
      <w:r>
        <w:t xml:space="preserve"> and I haven’t seen him since.” They jumped as they heard a shot from the entrance to the caves. They hurried to the source of the sound and found </w:t>
      </w:r>
      <w:proofErr w:type="spellStart"/>
      <w:r>
        <w:t>Ornage</w:t>
      </w:r>
      <w:proofErr w:type="spellEnd"/>
      <w:r>
        <w:t xml:space="preserve"> firing his defensive tool for </w:t>
      </w:r>
      <w:r w:rsidR="001B21DC">
        <w:rPr>
          <w:noProof/>
        </w:rPr>
        <w:t>the</w:t>
      </w:r>
      <w:r w:rsidRPr="001B21DC">
        <w:rPr>
          <w:noProof/>
        </w:rPr>
        <w:t xml:space="preserve"> second</w:t>
      </w:r>
      <w:r>
        <w:t xml:space="preserve"> time.</w:t>
      </w:r>
    </w:p>
    <w:p w14:paraId="7DE438EC" w14:textId="28A1F46C" w:rsidR="009E7BD1" w:rsidRDefault="009E7BD1" w:rsidP="009E7BD1">
      <w:r>
        <w:t>They arrived at the entrance</w:t>
      </w:r>
      <w:r w:rsidR="00577F26">
        <w:t>,</w:t>
      </w:r>
      <w:r>
        <w:t xml:space="preserve"> and </w:t>
      </w:r>
      <w:proofErr w:type="spellStart"/>
      <w:r>
        <w:t>Sonyata</w:t>
      </w:r>
      <w:proofErr w:type="spellEnd"/>
      <w:r>
        <w:t xml:space="preserve"> asked, “What are you doing?”</w:t>
      </w:r>
    </w:p>
    <w:p w14:paraId="3768C3CD" w14:textId="77777777" w:rsidR="009E7BD1" w:rsidRDefault="009E7BD1" w:rsidP="009E7BD1">
      <w:proofErr w:type="spellStart"/>
      <w:r>
        <w:t>Ornage’s</w:t>
      </w:r>
      <w:proofErr w:type="spellEnd"/>
      <w:r>
        <w:t xml:space="preserve"> response was to use his tool for the third time, then he spoke, “I’m trying out the new defensive tool and projectiles.” And then he smiled.</w:t>
      </w:r>
    </w:p>
    <w:p w14:paraId="492C51EF" w14:textId="77777777" w:rsidR="009E7BD1" w:rsidRDefault="009E7BD1" w:rsidP="009E7BD1">
      <w:proofErr w:type="spellStart"/>
      <w:r>
        <w:t>Erom</w:t>
      </w:r>
      <w:proofErr w:type="spellEnd"/>
      <w:r>
        <w:t xml:space="preserve"> and </w:t>
      </w:r>
      <w:proofErr w:type="spellStart"/>
      <w:r>
        <w:t>Mortog</w:t>
      </w:r>
      <w:proofErr w:type="spellEnd"/>
      <w:r>
        <w:t xml:space="preserve"> looked at him, then looked at the walled aliens.</w:t>
      </w:r>
    </w:p>
    <w:p w14:paraId="44501C16" w14:textId="77777777" w:rsidR="009E7BD1" w:rsidRDefault="009E7BD1" w:rsidP="009E7BD1">
      <w:r>
        <w:t xml:space="preserve">“How effective is it?” </w:t>
      </w:r>
      <w:proofErr w:type="spellStart"/>
      <w:r>
        <w:t>Mortog</w:t>
      </w:r>
      <w:proofErr w:type="spellEnd"/>
      <w:r>
        <w:t xml:space="preserve"> asks.</w:t>
      </w:r>
    </w:p>
    <w:p w14:paraId="50523ECC" w14:textId="77777777" w:rsidR="009E7BD1" w:rsidRDefault="009E7BD1" w:rsidP="009E7BD1">
      <w:proofErr w:type="spellStart"/>
      <w:r>
        <w:t>Ornage</w:t>
      </w:r>
      <w:proofErr w:type="spellEnd"/>
      <w:r>
        <w:t xml:space="preserve"> smiled once again and said, “Very effective.”</w:t>
      </w:r>
    </w:p>
    <w:p w14:paraId="7E400AE5" w14:textId="452DC6E1" w:rsidR="009E7BD1" w:rsidRDefault="009E7BD1" w:rsidP="009E7BD1">
      <w:proofErr w:type="spellStart"/>
      <w:r>
        <w:t>Mortog</w:t>
      </w:r>
      <w:proofErr w:type="spellEnd"/>
      <w:r>
        <w:t xml:space="preserve"> continued with, “Why are you shooting at them</w:t>
      </w:r>
      <w:r w:rsidR="00577F26">
        <w:t>? T</w:t>
      </w:r>
      <w:r>
        <w:t>hey haven’t come out of the walls yet?”</w:t>
      </w:r>
    </w:p>
    <w:p w14:paraId="79EEFDE1" w14:textId="60F48746" w:rsidR="009E7BD1" w:rsidRDefault="009E7BD1" w:rsidP="009E7BD1">
      <w:proofErr w:type="spellStart"/>
      <w:r>
        <w:lastRenderedPageBreak/>
        <w:t>Ornage</w:t>
      </w:r>
      <w:proofErr w:type="spellEnd"/>
      <w:r>
        <w:t xml:space="preserve"> smiled once more and said, “This defensive tool has a long</w:t>
      </w:r>
      <w:r w:rsidR="006E4222">
        <w:t>-</w:t>
      </w:r>
      <w:r w:rsidRPr="001B21DC">
        <w:rPr>
          <w:noProof/>
        </w:rPr>
        <w:t>range</w:t>
      </w:r>
      <w:r w:rsidR="001B21DC">
        <w:rPr>
          <w:noProof/>
        </w:rPr>
        <w:t>,</w:t>
      </w:r>
      <w:r>
        <w:t xml:space="preserve"> and I’m just experimenting with it.”</w:t>
      </w:r>
    </w:p>
    <w:p w14:paraId="608EA955" w14:textId="77777777" w:rsidR="009E7BD1" w:rsidRDefault="009E7BD1" w:rsidP="009E7BD1">
      <w:proofErr w:type="spellStart"/>
      <w:r>
        <w:t>Erom</w:t>
      </w:r>
      <w:proofErr w:type="spellEnd"/>
      <w:r>
        <w:t xml:space="preserve"> pointed out, “Too bad we don’t have hundreds of them.”</w:t>
      </w:r>
    </w:p>
    <w:p w14:paraId="5C0300D0" w14:textId="77777777" w:rsidR="009E7BD1" w:rsidRDefault="009E7BD1" w:rsidP="009E7BD1">
      <w:r>
        <w:t xml:space="preserve">They all nodded except </w:t>
      </w:r>
      <w:proofErr w:type="spellStart"/>
      <w:r>
        <w:t>Ornage</w:t>
      </w:r>
      <w:proofErr w:type="spellEnd"/>
      <w:r>
        <w:t>, who was adjusting two small bumps that he had glued to the front and back of the barrel on his defensive weapon.”</w:t>
      </w:r>
    </w:p>
    <w:p w14:paraId="7A430AB8" w14:textId="605A9FE1" w:rsidR="009E7BD1" w:rsidRDefault="009E7BD1" w:rsidP="009E7BD1">
      <w:r>
        <w:t xml:space="preserve">Coincidently, after </w:t>
      </w:r>
      <w:proofErr w:type="spellStart"/>
      <w:r>
        <w:t>Ornage</w:t>
      </w:r>
      <w:proofErr w:type="spellEnd"/>
      <w:r>
        <w:t xml:space="preserve"> made his last adjustment, the walls began to open. Due to the losses of the past two days, there were a lot </w:t>
      </w:r>
      <w:proofErr w:type="gramStart"/>
      <w:r>
        <w:t>fewer attackers</w:t>
      </w:r>
      <w:proofErr w:type="gramEnd"/>
      <w:r>
        <w:t>. When the Ora lined up, it was easy to estimate and determine the approximate size of each group. The group in the middle appeared to have its full complement of 500 Ora</w:t>
      </w:r>
      <w:r w:rsidR="006E4222">
        <w:t>,</w:t>
      </w:r>
      <w:r>
        <w:t xml:space="preserve"> while the group on the right had about 375</w:t>
      </w:r>
      <w:r w:rsidR="006E4222">
        <w:t>,</w:t>
      </w:r>
      <w:r>
        <w:t xml:space="preserve"> and the one on the left was down to about 150. </w:t>
      </w:r>
      <w:r w:rsidR="006E4222">
        <w:t>Thus, i</w:t>
      </w:r>
      <w:r>
        <w:t>t appeared, the smaller groups were the attackers for the first two days</w:t>
      </w:r>
      <w:r w:rsidR="006E4222">
        <w:t>,</w:t>
      </w:r>
      <w:r>
        <w:t xml:space="preserve"> and the middle group would lead it that day.</w:t>
      </w:r>
    </w:p>
    <w:p w14:paraId="78FF28E8" w14:textId="77777777" w:rsidR="009E7BD1" w:rsidRDefault="009E7BD1" w:rsidP="009E7BD1">
      <w:r>
        <w:t>They milled around for a few moments as they formed up for the attack, and the three Ora with ornate head coverings moved together to talk.</w:t>
      </w:r>
    </w:p>
    <w:p w14:paraId="6FD1340E" w14:textId="15F4EE3B" w:rsidR="009E7BD1" w:rsidRDefault="009E7BD1" w:rsidP="009E7BD1">
      <w:proofErr w:type="spellStart"/>
      <w:r>
        <w:t>Mortog</w:t>
      </w:r>
      <w:proofErr w:type="spellEnd"/>
      <w:r>
        <w:t xml:space="preserve"> yelled to his few remaining defenders, “</w:t>
      </w:r>
      <w:proofErr w:type="spellStart"/>
      <w:r>
        <w:t>Raog</w:t>
      </w:r>
      <w:proofErr w:type="spellEnd"/>
      <w:r>
        <w:t>, take your positions</w:t>
      </w:r>
      <w:r w:rsidR="006E4222">
        <w:t>. T</w:t>
      </w:r>
      <w:r>
        <w:t>hey will be coming soon.”</w:t>
      </w:r>
    </w:p>
    <w:p w14:paraId="47C6ECF4" w14:textId="49A5E3BF" w:rsidR="009E7BD1" w:rsidRDefault="009E7BD1" w:rsidP="009E7BD1">
      <w:r>
        <w:t>It took a few minutes for the three Ora leaders to move to each other</w:t>
      </w:r>
      <w:r w:rsidR="006E4222">
        <w:t>,</w:t>
      </w:r>
      <w:r>
        <w:t xml:space="preserve"> and as they stood close to each other, </w:t>
      </w:r>
      <w:proofErr w:type="spellStart"/>
      <w:r>
        <w:t>Ornage’s</w:t>
      </w:r>
      <w:proofErr w:type="spellEnd"/>
      <w:r>
        <w:t xml:space="preserve"> defensive tool fired. </w:t>
      </w:r>
      <w:proofErr w:type="spellStart"/>
      <w:r>
        <w:t>Sonyata</w:t>
      </w:r>
      <w:proofErr w:type="spellEnd"/>
      <w:r>
        <w:t xml:space="preserve">, </w:t>
      </w:r>
      <w:proofErr w:type="spellStart"/>
      <w:r>
        <w:t>Erom</w:t>
      </w:r>
      <w:proofErr w:type="spellEnd"/>
      <w:r>
        <w:t xml:space="preserve">, and </w:t>
      </w:r>
      <w:proofErr w:type="spellStart"/>
      <w:r>
        <w:t>Mortog</w:t>
      </w:r>
      <w:proofErr w:type="spellEnd"/>
      <w:r>
        <w:t xml:space="preserve"> jumped with surprise and almost ran into the cave. They looked at </w:t>
      </w:r>
      <w:proofErr w:type="spellStart"/>
      <w:r>
        <w:t>Ornage</w:t>
      </w:r>
      <w:proofErr w:type="spellEnd"/>
      <w:r>
        <w:t xml:space="preserve"> for a moment, then looked at the Ora.</w:t>
      </w:r>
    </w:p>
    <w:p w14:paraId="357D2DD3" w14:textId="77777777" w:rsidR="009E7BD1" w:rsidRDefault="009E7BD1" w:rsidP="009E7BD1">
      <w:r>
        <w:t>Suddenly the Ora leader on the left dropped.</w:t>
      </w:r>
    </w:p>
    <w:p w14:paraId="1E53C1AF" w14:textId="77777777" w:rsidR="009E7BD1" w:rsidRDefault="009E7BD1" w:rsidP="009E7BD1">
      <w:r>
        <w:t xml:space="preserve">They looked in </w:t>
      </w:r>
      <w:r w:rsidRPr="001B21DC">
        <w:rPr>
          <w:noProof/>
        </w:rPr>
        <w:t>disbelief</w:t>
      </w:r>
      <w:r w:rsidR="001B21DC">
        <w:rPr>
          <w:noProof/>
        </w:rPr>
        <w:t>,</w:t>
      </w:r>
      <w:r>
        <w:t xml:space="preserve"> and they heard </w:t>
      </w:r>
      <w:proofErr w:type="spellStart"/>
      <w:r>
        <w:t>Ornage</w:t>
      </w:r>
      <w:proofErr w:type="spellEnd"/>
      <w:r>
        <w:t xml:space="preserve"> reloading his tool, and he suddenly fired it again.</w:t>
      </w:r>
    </w:p>
    <w:p w14:paraId="0E3A1BBD" w14:textId="4785CEAD" w:rsidR="009E7BD1" w:rsidRDefault="009E7BD1" w:rsidP="009E7BD1">
      <w:r>
        <w:lastRenderedPageBreak/>
        <w:t>Their heads and bodies moved quickly as they looked back at the Ora</w:t>
      </w:r>
      <w:r w:rsidR="006E4222">
        <w:t>,</w:t>
      </w:r>
      <w:r>
        <w:t xml:space="preserve"> and to their amazement</w:t>
      </w:r>
      <w:r w:rsidR="006E4222">
        <w:t>,</w:t>
      </w:r>
      <w:r>
        <w:t xml:space="preserve"> the middle Ora leader dropped. They remained transfixed on the Ora while they heard </w:t>
      </w:r>
      <w:proofErr w:type="spellStart"/>
      <w:r>
        <w:t>Ornage</w:t>
      </w:r>
      <w:proofErr w:type="spellEnd"/>
      <w:r>
        <w:t xml:space="preserve"> loading his tool once again. Then something shocking happened.</w:t>
      </w:r>
    </w:p>
    <w:p w14:paraId="6646C7DF" w14:textId="3DC70711" w:rsidR="009E7BD1" w:rsidRDefault="009E7BD1" w:rsidP="009E7BD1">
      <w:r>
        <w:t xml:space="preserve">The groups of Ora on either side attacked the middle group. The battle erupted </w:t>
      </w:r>
      <w:r w:rsidRPr="001B21DC">
        <w:rPr>
          <w:noProof/>
        </w:rPr>
        <w:t>fast</w:t>
      </w:r>
      <w:r w:rsidR="001B21DC">
        <w:rPr>
          <w:noProof/>
        </w:rPr>
        <w:t>,</w:t>
      </w:r>
      <w:r>
        <w:t xml:space="preserve"> and the fighting was fierce. The Ora on the right immediately isolated their leader so </w:t>
      </w:r>
      <w:proofErr w:type="spellStart"/>
      <w:r>
        <w:t>Ornage</w:t>
      </w:r>
      <w:proofErr w:type="spellEnd"/>
      <w:r>
        <w:t xml:space="preserve"> couldn’t use his tool again</w:t>
      </w:r>
      <w:r w:rsidR="006E4222">
        <w:t>,</w:t>
      </w:r>
      <w:r>
        <w:t xml:space="preserve"> and they were able to protect him while he scurried back behind the walls. The battle outside continued as the two smaller groups attacked the larger middle group. Over time, they began to win, but the losses were terrible. </w:t>
      </w:r>
      <w:r w:rsidR="006E4222">
        <w:t>Finally, a</w:t>
      </w:r>
      <w:r>
        <w:t xml:space="preserve">fter a prolonged battle, the fighting on the ground </w:t>
      </w:r>
      <w:r w:rsidRPr="001B21DC">
        <w:rPr>
          <w:noProof/>
        </w:rPr>
        <w:t>subsided</w:t>
      </w:r>
      <w:r w:rsidR="001B21DC">
        <w:rPr>
          <w:noProof/>
        </w:rPr>
        <w:t>,</w:t>
      </w:r>
      <w:r>
        <w:t xml:space="preserve"> and it appeared that the middle group of attackers </w:t>
      </w:r>
      <w:r w:rsidRPr="007509E1">
        <w:rPr>
          <w:noProof/>
        </w:rPr>
        <w:t>were</w:t>
      </w:r>
      <w:r>
        <w:t xml:space="preserve"> dead</w:t>
      </w:r>
      <w:r w:rsidR="006E4222">
        <w:t>;</w:t>
      </w:r>
      <w:r>
        <w:t xml:space="preserve"> the other two groups had won. Only about 300 of the Ora were </w:t>
      </w:r>
      <w:r w:rsidRPr="001B21DC">
        <w:rPr>
          <w:noProof/>
        </w:rPr>
        <w:t>alive</w:t>
      </w:r>
      <w:r w:rsidR="001B21DC">
        <w:rPr>
          <w:noProof/>
        </w:rPr>
        <w:t>,</w:t>
      </w:r>
      <w:r>
        <w:t xml:space="preserve"> and they moved among the dead retrieving tools and other items.</w:t>
      </w:r>
    </w:p>
    <w:p w14:paraId="446EA847" w14:textId="4A8EA59F" w:rsidR="009E7BD1" w:rsidRDefault="009E7BD1" w:rsidP="009E7BD1">
      <w:r>
        <w:t>The victors moved back to the craft on the right, entered it</w:t>
      </w:r>
      <w:r w:rsidR="006E4222">
        <w:t>. A</w:t>
      </w:r>
      <w:r>
        <w:t xml:space="preserve">fter a short time started its </w:t>
      </w:r>
      <w:r w:rsidRPr="001B21DC">
        <w:rPr>
          <w:noProof/>
        </w:rPr>
        <w:t>engines</w:t>
      </w:r>
      <w:r w:rsidR="001B21DC">
        <w:rPr>
          <w:noProof/>
        </w:rPr>
        <w:t>,</w:t>
      </w:r>
      <w:r>
        <w:t xml:space="preserve"> and it rose into the air. Once the craft was airborne and lifting into the sky, there was silence.</w:t>
      </w:r>
    </w:p>
    <w:p w14:paraId="643A85B4" w14:textId="5CC77932" w:rsidR="009E7BD1" w:rsidRDefault="009E7BD1" w:rsidP="009E7BD1">
      <w:proofErr w:type="spellStart"/>
      <w:r>
        <w:t>Erom</w:t>
      </w:r>
      <w:proofErr w:type="spellEnd"/>
      <w:r>
        <w:t xml:space="preserve">, </w:t>
      </w:r>
      <w:proofErr w:type="spellStart"/>
      <w:r>
        <w:t>Sonyata</w:t>
      </w:r>
      <w:proofErr w:type="spellEnd"/>
      <w:r w:rsidR="006E4222">
        <w:t>,</w:t>
      </w:r>
      <w:r>
        <w:t xml:space="preserve"> and </w:t>
      </w:r>
      <w:proofErr w:type="spellStart"/>
      <w:r>
        <w:t>Ornage</w:t>
      </w:r>
      <w:proofErr w:type="spellEnd"/>
      <w:r>
        <w:t xml:space="preserve"> watched in horror as the battle occurred. There was nothing in their experience or imagination that could describe the activities. The defenders at the cave entrances were all equally confused. They had gone from sure death to watching their attackers kill themselves</w:t>
      </w:r>
      <w:r w:rsidR="006E4222">
        <w:t>,</w:t>
      </w:r>
      <w:r>
        <w:t xml:space="preserve"> and even though it appeared they were now safe, the scene before them was too horrific to understand or cheer about.</w:t>
      </w:r>
    </w:p>
    <w:p w14:paraId="34284965" w14:textId="77777777" w:rsidR="009E7BD1" w:rsidRDefault="009E7BD1" w:rsidP="009E7BD1">
      <w:r>
        <w:t xml:space="preserve">For a long time, </w:t>
      </w:r>
      <w:proofErr w:type="spellStart"/>
      <w:r>
        <w:t>Erom</w:t>
      </w:r>
      <w:proofErr w:type="spellEnd"/>
      <w:r>
        <w:t xml:space="preserve">, </w:t>
      </w:r>
      <w:proofErr w:type="spellStart"/>
      <w:r>
        <w:t>Sonyata</w:t>
      </w:r>
      <w:proofErr w:type="spellEnd"/>
      <w:r>
        <w:t xml:space="preserve">, and </w:t>
      </w:r>
      <w:proofErr w:type="spellStart"/>
      <w:r>
        <w:t>Ornage</w:t>
      </w:r>
      <w:proofErr w:type="spellEnd"/>
      <w:r>
        <w:t xml:space="preserve"> stood and looked in disbelief. The scene before them was beyond their ability to explain. </w:t>
      </w:r>
      <w:proofErr w:type="spellStart"/>
      <w:r>
        <w:t>Ornage’s</w:t>
      </w:r>
      <w:proofErr w:type="spellEnd"/>
      <w:r>
        <w:t xml:space="preserve"> improved defensive tool had been amazing, and it brought about events they didn’t have words for.</w:t>
      </w:r>
    </w:p>
    <w:p w14:paraId="08947CF7" w14:textId="4411038B" w:rsidR="009E7BD1" w:rsidRDefault="009E7BD1" w:rsidP="009E7BD1">
      <w:r>
        <w:lastRenderedPageBreak/>
        <w:t>As they watched, some of the other defenders from the cave entrances slowly walked to where they were standing</w:t>
      </w:r>
      <w:r w:rsidR="002D300D">
        <w:t>,</w:t>
      </w:r>
      <w:r>
        <w:t xml:space="preserve"> and as a group</w:t>
      </w:r>
      <w:r w:rsidR="00F33D2E">
        <w:t>,</w:t>
      </w:r>
      <w:r>
        <w:t xml:space="preserve"> they looked. None of them had anything to say.</w:t>
      </w:r>
    </w:p>
    <w:p w14:paraId="438AB7F8" w14:textId="77777777" w:rsidR="009E7BD1" w:rsidRDefault="009E7BD1" w:rsidP="009E7BD1">
      <w:r>
        <w:t>The defenders had sustained major losses. The machines used to build defensive tools had been dismantled and damaged. The loss of life was painful and almost overwhelming.</w:t>
      </w:r>
    </w:p>
    <w:p w14:paraId="3BC06D53" w14:textId="77777777" w:rsidR="009E7BD1" w:rsidRDefault="009E7BD1" w:rsidP="009E7BD1">
      <w:r>
        <w:t xml:space="preserve">Slowly the defenders at the ice caves began moving around and dealing with the aftermath of the attack. None of them were happy, although now they thought that they </w:t>
      </w:r>
      <w:r w:rsidRPr="001B21DC">
        <w:rPr>
          <w:noProof/>
        </w:rPr>
        <w:t>had</w:t>
      </w:r>
      <w:r>
        <w:t xml:space="preserve"> a future.</w:t>
      </w:r>
    </w:p>
    <w:p w14:paraId="602EE6E3" w14:textId="573C2A37" w:rsidR="009E7BD1" w:rsidRDefault="009E7BD1" w:rsidP="009E7BD1">
      <w:r>
        <w:t>The leaders moved among the defenders</w:t>
      </w:r>
      <w:r w:rsidR="00F33D2E">
        <w:t xml:space="preserve">, </w:t>
      </w:r>
      <w:proofErr w:type="gramStart"/>
      <w:r w:rsidR="00F33D2E">
        <w:t>encouraging</w:t>
      </w:r>
      <w:proofErr w:type="gramEnd"/>
      <w:r w:rsidR="00F33D2E">
        <w:t xml:space="preserve"> and supporting</w:t>
      </w:r>
      <w:r>
        <w:t xml:space="preserve"> as they made their way to the soil room. When they were all there, they hugged and started to feel the burden of the last couple of days lifting off their shoulders.</w:t>
      </w:r>
    </w:p>
    <w:p w14:paraId="025C7539" w14:textId="77777777" w:rsidR="009E7BD1" w:rsidRDefault="009E7BD1" w:rsidP="009E7BD1">
      <w:r>
        <w:t xml:space="preserve">“Varo heard our prayers and did something amazing,” </w:t>
      </w:r>
      <w:proofErr w:type="spellStart"/>
      <w:r>
        <w:t>Sonyata</w:t>
      </w:r>
      <w:proofErr w:type="spellEnd"/>
      <w:r>
        <w:t xml:space="preserve"> began.</w:t>
      </w:r>
    </w:p>
    <w:p w14:paraId="3009CE9F" w14:textId="77777777" w:rsidR="009E7BD1" w:rsidRDefault="009E7BD1" w:rsidP="009E7BD1">
      <w:proofErr w:type="spellStart"/>
      <w:r>
        <w:t>Erom</w:t>
      </w:r>
      <w:proofErr w:type="spellEnd"/>
      <w:r>
        <w:t xml:space="preserve"> contributed, “</w:t>
      </w:r>
      <w:proofErr w:type="spellStart"/>
      <w:r>
        <w:t>Ornage</w:t>
      </w:r>
      <w:proofErr w:type="spellEnd"/>
      <w:r>
        <w:t xml:space="preserve">, the improvements you made to the defensive tools are </w:t>
      </w:r>
      <w:r w:rsidRPr="001B21DC">
        <w:rPr>
          <w:noProof/>
        </w:rPr>
        <w:t>amazing</w:t>
      </w:r>
      <w:r w:rsidR="001B21DC">
        <w:rPr>
          <w:noProof/>
        </w:rPr>
        <w:t>,</w:t>
      </w:r>
      <w:r>
        <w:t xml:space="preserve"> and if it weren’t for those, we would have lost the caves. All of Varo owe a great deal to you.”</w:t>
      </w:r>
    </w:p>
    <w:p w14:paraId="0348651C" w14:textId="53EBAE89" w:rsidR="009E7BD1" w:rsidRDefault="009E7BD1" w:rsidP="009E7BD1">
      <w:proofErr w:type="spellStart"/>
      <w:r>
        <w:t>Ornage</w:t>
      </w:r>
      <w:proofErr w:type="spellEnd"/>
      <w:r>
        <w:t xml:space="preserve"> accepted the praise </w:t>
      </w:r>
      <w:r w:rsidR="00F33D2E">
        <w:t>quietly and thoughtfully</w:t>
      </w:r>
      <w:r>
        <w:t>.</w:t>
      </w:r>
    </w:p>
    <w:p w14:paraId="0B5BA842" w14:textId="77777777" w:rsidR="009E7BD1" w:rsidRDefault="009E7BD1" w:rsidP="009E7BD1">
      <w:proofErr w:type="spellStart"/>
      <w:r>
        <w:t>Sonyata</w:t>
      </w:r>
      <w:proofErr w:type="spellEnd"/>
      <w:r>
        <w:t xml:space="preserve"> pointed out solemnly, “We must care for our dead.”</w:t>
      </w:r>
    </w:p>
    <w:p w14:paraId="5652B196" w14:textId="2228D675" w:rsidR="009E7BD1" w:rsidRDefault="009E7BD1" w:rsidP="009E7BD1">
      <w:proofErr w:type="spellStart"/>
      <w:r>
        <w:t>Erom</w:t>
      </w:r>
      <w:proofErr w:type="spellEnd"/>
      <w:r>
        <w:t xml:space="preserve"> said, “And we must also decide how to dispose of the Ora dead.” They debated that for a short time while </w:t>
      </w:r>
      <w:proofErr w:type="spellStart"/>
      <w:r>
        <w:t>Sonyata</w:t>
      </w:r>
      <w:proofErr w:type="spellEnd"/>
      <w:r>
        <w:t xml:space="preserve"> sat in silence. </w:t>
      </w:r>
      <w:r w:rsidR="00F33D2E">
        <w:t>Then, a</w:t>
      </w:r>
      <w:r>
        <w:t xml:space="preserve">fter the debate had continued for a while, </w:t>
      </w:r>
      <w:proofErr w:type="spellStart"/>
      <w:r>
        <w:t>Ornage</w:t>
      </w:r>
      <w:proofErr w:type="spellEnd"/>
      <w:r>
        <w:t xml:space="preserve"> sensed her unease and asked what her thoughts were.</w:t>
      </w:r>
    </w:p>
    <w:p w14:paraId="3D73AE82" w14:textId="222CAC33" w:rsidR="009E7BD1" w:rsidRDefault="009E7BD1" w:rsidP="009E7BD1">
      <w:r>
        <w:lastRenderedPageBreak/>
        <w:t xml:space="preserve">She sat for a moment then started talking in a quiet voice, “Death is important to a </w:t>
      </w:r>
      <w:proofErr w:type="spellStart"/>
      <w:r>
        <w:t>Raog</w:t>
      </w:r>
      <w:proofErr w:type="spellEnd"/>
      <w:r>
        <w:t>. We cherish life and accept death. When we die, we know that we go to Varo’s soul</w:t>
      </w:r>
      <w:r w:rsidR="00F33D2E">
        <w:t>,</w:t>
      </w:r>
      <w:r>
        <w:t xml:space="preserve"> and we are welcomed by our ancestors. In a way, Varo’s soil represents life</w:t>
      </w:r>
      <w:r w:rsidR="00F33D2E">
        <w:t>,</w:t>
      </w:r>
      <w:r>
        <w:t xml:space="preserve"> and Varo’s soul represents death. When we discovered our twin planet, many asked if they were part of Varo, were they part of Varo’s soul, did Varo share soil with them? At the time, my mother and I had no answers, but now I’m wondering if Varo is bigger than we think and if Varo represents all life and Varo’s soul represents all death. If so</w:t>
      </w:r>
      <w:r w:rsidR="00F33D2E">
        <w:t>,</w:t>
      </w:r>
      <w:r>
        <w:t xml:space="preserve"> then the Ora dead may also be part of Varo’s soul. If we assume that Varo is just for us, I feel like we are missing something </w:t>
      </w:r>
      <w:proofErr w:type="gramStart"/>
      <w:r>
        <w:t>very basic</w:t>
      </w:r>
      <w:proofErr w:type="gramEnd"/>
      <w:r>
        <w:t>. We are now discovering that life is elsewhere</w:t>
      </w:r>
      <w:r w:rsidR="00F33D2E">
        <w:t>;</w:t>
      </w:r>
      <w:r>
        <w:t xml:space="preserve"> life may be everywhere. If that is so, then Varo is </w:t>
      </w:r>
      <w:r w:rsidRPr="001B21DC">
        <w:rPr>
          <w:noProof/>
        </w:rPr>
        <w:t>everywhere</w:t>
      </w:r>
      <w:r w:rsidR="001B21DC">
        <w:rPr>
          <w:noProof/>
        </w:rPr>
        <w:t>,</w:t>
      </w:r>
      <w:r>
        <w:t xml:space="preserve"> and it represents life</w:t>
      </w:r>
      <w:r w:rsidR="00F33D2E">
        <w:t>,</w:t>
      </w:r>
      <w:r>
        <w:t xml:space="preserve"> everywhere. For now, I agree that we should not damage the soil of Varo by burying them, and I agree to place them in unused ice caves. But I’m not sure if that will be their final resting place. This is something that I have to think a lot about.”</w:t>
      </w:r>
    </w:p>
    <w:p w14:paraId="19FA98C8" w14:textId="77777777" w:rsidR="009E7BD1" w:rsidRDefault="009E7BD1" w:rsidP="009E7BD1">
      <w:r>
        <w:t xml:space="preserve">The defenders of the ice caves moved their dead to an area further down the valley where they could access the soil of Varo. At that location, they </w:t>
      </w:r>
      <w:proofErr w:type="gramStart"/>
      <w:r>
        <w:t>made preparations</w:t>
      </w:r>
      <w:proofErr w:type="gramEnd"/>
      <w:r>
        <w:t xml:space="preserve"> to return their dead to the soil.</w:t>
      </w:r>
    </w:p>
    <w:p w14:paraId="3DC3E52E" w14:textId="77777777" w:rsidR="009E7BD1" w:rsidRDefault="009E7BD1" w:rsidP="009E7BD1">
      <w:r>
        <w:t xml:space="preserve">Because of the ice and snow, the defenders were forced to make a </w:t>
      </w:r>
      <w:r w:rsidR="001B21DC">
        <w:rPr>
          <w:noProof/>
        </w:rPr>
        <w:t>single larg</w:t>
      </w:r>
      <w:r w:rsidRPr="001B21DC">
        <w:rPr>
          <w:noProof/>
        </w:rPr>
        <w:t>e</w:t>
      </w:r>
      <w:r>
        <w:t xml:space="preserve"> grave for </w:t>
      </w:r>
      <w:proofErr w:type="gramStart"/>
      <w:r>
        <w:t>all of</w:t>
      </w:r>
      <w:proofErr w:type="gramEnd"/>
      <w:r>
        <w:t xml:space="preserve"> the dead. Each defender was placed in the </w:t>
      </w:r>
      <w:r w:rsidRPr="001B21DC">
        <w:rPr>
          <w:noProof/>
        </w:rPr>
        <w:t>grave</w:t>
      </w:r>
      <w:r w:rsidR="001B21DC">
        <w:rPr>
          <w:noProof/>
        </w:rPr>
        <w:t>,</w:t>
      </w:r>
      <w:r>
        <w:t xml:space="preserve"> and some soil was used to cover them. When all of them were placed, the Orb and Grand Leader spoke.</w:t>
      </w:r>
    </w:p>
    <w:p w14:paraId="1F3BFC37" w14:textId="26D6EF47" w:rsidR="009E7BD1" w:rsidRDefault="009E7BD1" w:rsidP="009E7BD1">
      <w:r>
        <w:t>“Please</w:t>
      </w:r>
      <w:r w:rsidR="00F33D2E">
        <w:t>,</w:t>
      </w:r>
      <w:r>
        <w:t xml:space="preserve"> Varo, we pray that you accept these brave defenders into the soil of Varo. They fought bravely and gave their lives to defend your soil and our soul. May they all rest in peace within the soil,” </w:t>
      </w:r>
      <w:proofErr w:type="spellStart"/>
      <w:r>
        <w:t>Sonyata</w:t>
      </w:r>
      <w:proofErr w:type="spellEnd"/>
      <w:r>
        <w:t xml:space="preserve"> said solemnly.</w:t>
      </w:r>
    </w:p>
    <w:p w14:paraId="5B479009" w14:textId="05362E38" w:rsidR="009E7BD1" w:rsidRDefault="009E7BD1" w:rsidP="009E7BD1">
      <w:r>
        <w:lastRenderedPageBreak/>
        <w:t xml:space="preserve">When it was </w:t>
      </w:r>
      <w:proofErr w:type="spellStart"/>
      <w:r>
        <w:t>Ornage’s</w:t>
      </w:r>
      <w:proofErr w:type="spellEnd"/>
      <w:r>
        <w:t xml:space="preserve"> turn to speak, he took a deep breath and said, “Our world has been invaded. Many of our fellow </w:t>
      </w:r>
      <w:proofErr w:type="spellStart"/>
      <w:r>
        <w:t>Raog</w:t>
      </w:r>
      <w:proofErr w:type="spellEnd"/>
      <w:r>
        <w:t xml:space="preserve"> have lost their lives. Over the last couple of days, the invading Ora have tried to take our </w:t>
      </w:r>
      <w:proofErr w:type="spellStart"/>
      <w:r>
        <w:t>Jabom</w:t>
      </w:r>
      <w:proofErr w:type="spellEnd"/>
      <w:r>
        <w:t xml:space="preserve"> from us. They felt that if they took our </w:t>
      </w:r>
      <w:proofErr w:type="spellStart"/>
      <w:r>
        <w:t>Jabom</w:t>
      </w:r>
      <w:proofErr w:type="spellEnd"/>
      <w:r>
        <w:t>, we would lose our will to defend it and Varo. They were wrong</w:t>
      </w:r>
      <w:r w:rsidR="00F33D2E">
        <w:t>;</w:t>
      </w:r>
      <w:r>
        <w:t xml:space="preserve"> many </w:t>
      </w:r>
      <w:proofErr w:type="spellStart"/>
      <w:r>
        <w:t>Raog</w:t>
      </w:r>
      <w:proofErr w:type="spellEnd"/>
      <w:r>
        <w:t xml:space="preserve"> fought</w:t>
      </w:r>
      <w:r w:rsidR="00F33D2E">
        <w:t>,</w:t>
      </w:r>
      <w:r>
        <w:t xml:space="preserve"> and yes</w:t>
      </w:r>
      <w:r w:rsidR="00F33D2E">
        <w:t>,</w:t>
      </w:r>
      <w:r>
        <w:t xml:space="preserve"> many died, but they have shown all of us that we can beat the Ora. The </w:t>
      </w:r>
      <w:proofErr w:type="spellStart"/>
      <w:r>
        <w:t>Raog</w:t>
      </w:r>
      <w:proofErr w:type="spellEnd"/>
      <w:r>
        <w:t xml:space="preserve"> </w:t>
      </w:r>
      <w:r w:rsidR="00F33D2E">
        <w:t>can</w:t>
      </w:r>
      <w:r>
        <w:t xml:space="preserve"> defend ourselves, our </w:t>
      </w:r>
      <w:proofErr w:type="spellStart"/>
      <w:r>
        <w:t>Jabom</w:t>
      </w:r>
      <w:proofErr w:type="spellEnd"/>
      <w:r>
        <w:t>, our soil</w:t>
      </w:r>
      <w:r w:rsidR="00F33D2E">
        <w:t>,</w:t>
      </w:r>
      <w:r>
        <w:t xml:space="preserve"> and our Varo. We must carry the knowledge of this victory to every part of Varo and encourage all </w:t>
      </w:r>
      <w:proofErr w:type="spellStart"/>
      <w:r>
        <w:t>Raog</w:t>
      </w:r>
      <w:proofErr w:type="spellEnd"/>
      <w:r>
        <w:t xml:space="preserve"> to defend what is dear to them. Let us rejoice that this victory is the first of many</w:t>
      </w:r>
      <w:r w:rsidR="00F33D2E">
        <w:t>,</w:t>
      </w:r>
      <w:r>
        <w:t xml:space="preserve"> and we will finally rid Varo of the Ora.</w:t>
      </w:r>
    </w:p>
    <w:p w14:paraId="636DA31A" w14:textId="0A97C07C" w:rsidR="009E7BD1" w:rsidRDefault="009E7BD1" w:rsidP="009E7BD1">
      <w:r>
        <w:t xml:space="preserve">After their dead </w:t>
      </w:r>
      <w:r w:rsidR="00977BDE" w:rsidRPr="00977BDE">
        <w:rPr>
          <w:noProof/>
        </w:rPr>
        <w:t xml:space="preserve">had </w:t>
      </w:r>
      <w:r w:rsidR="00977BDE" w:rsidRPr="007509E1">
        <w:rPr>
          <w:noProof/>
        </w:rPr>
        <w:t>been</w:t>
      </w:r>
      <w:r w:rsidRPr="007509E1">
        <w:rPr>
          <w:noProof/>
        </w:rPr>
        <w:t xml:space="preserve"> cared for</w:t>
      </w:r>
      <w:r>
        <w:t xml:space="preserve"> and the leaders returned to the ice caves, </w:t>
      </w:r>
      <w:proofErr w:type="spellStart"/>
      <w:r>
        <w:t>Ellig</w:t>
      </w:r>
      <w:proofErr w:type="spellEnd"/>
      <w:r>
        <w:t xml:space="preserve">, </w:t>
      </w:r>
      <w:proofErr w:type="spellStart"/>
      <w:r>
        <w:t>Sonyata</w:t>
      </w:r>
      <w:proofErr w:type="spellEnd"/>
      <w:r w:rsidR="00F33D2E">
        <w:t>,</w:t>
      </w:r>
      <w:r>
        <w:t xml:space="preserve"> and </w:t>
      </w:r>
      <w:proofErr w:type="spellStart"/>
      <w:r>
        <w:t>Ornage</w:t>
      </w:r>
      <w:proofErr w:type="spellEnd"/>
      <w:r>
        <w:t xml:space="preserve"> prepared for broadcast with a much better outlook, a broadcast they were eager to make.</w:t>
      </w:r>
    </w:p>
    <w:p w14:paraId="001703A0" w14:textId="36B19038" w:rsidR="009E7BD1" w:rsidRDefault="009E7BD1" w:rsidP="009E7BD1">
      <w:proofErr w:type="spellStart"/>
      <w:r>
        <w:t>Ornage</w:t>
      </w:r>
      <w:proofErr w:type="spellEnd"/>
      <w:r>
        <w:t xml:space="preserve"> opened with the words, “People of Varo, may your soil always bear </w:t>
      </w:r>
      <w:proofErr w:type="spellStart"/>
      <w:r>
        <w:t>Jabom</w:t>
      </w:r>
      <w:proofErr w:type="spellEnd"/>
      <w:r>
        <w:t>.” He paused</w:t>
      </w:r>
      <w:r w:rsidR="00F33D2E">
        <w:t>,</w:t>
      </w:r>
      <w:r>
        <w:t xml:space="preserve"> then added, “The defenders of the northern ice caves have successfully defended the ice caves from the attacking Ora. We have lost many brave </w:t>
      </w:r>
      <w:r w:rsidRPr="001B21DC">
        <w:rPr>
          <w:noProof/>
        </w:rPr>
        <w:t>defenders</w:t>
      </w:r>
      <w:r w:rsidR="001B21DC">
        <w:rPr>
          <w:noProof/>
        </w:rPr>
        <w:t>,</w:t>
      </w:r>
      <w:r>
        <w:t xml:space="preserve"> and that saddens us. The invaders have </w:t>
      </w:r>
      <w:r w:rsidRPr="001B21DC">
        <w:rPr>
          <w:noProof/>
        </w:rPr>
        <w:t>left</w:t>
      </w:r>
      <w:r w:rsidR="001B21DC">
        <w:rPr>
          <w:noProof/>
        </w:rPr>
        <w:t>,</w:t>
      </w:r>
      <w:r>
        <w:t xml:space="preserve"> and now we can restore the ice caves and began distributing our </w:t>
      </w:r>
      <w:proofErr w:type="spellStart"/>
      <w:r>
        <w:t>Jabom</w:t>
      </w:r>
      <w:proofErr w:type="spellEnd"/>
      <w:r>
        <w:t>. We will continue this fight with the Ora wherever they are found.”</w:t>
      </w:r>
    </w:p>
    <w:p w14:paraId="0DF2C92D" w14:textId="54F68CAF" w:rsidR="009E7BD1" w:rsidRDefault="009E7BD1" w:rsidP="009E7BD1">
      <w:proofErr w:type="spellStart"/>
      <w:r>
        <w:t>Sonyata</w:t>
      </w:r>
      <w:proofErr w:type="spellEnd"/>
      <w:r>
        <w:t xml:space="preserve"> added, “The brave defenders of the ice caves have done something amazing. They have defeated the invaders that tried to capture the ice caves and deprive you of the </w:t>
      </w:r>
      <w:proofErr w:type="spellStart"/>
      <w:r>
        <w:t>Jabom</w:t>
      </w:r>
      <w:proofErr w:type="spellEnd"/>
      <w:r>
        <w:t xml:space="preserve"> stored here. Varo has helped us defend the ice caves and its soil. All of Varo should be proud of those who lost their lives in these caves. We have already returned those fallen to the </w:t>
      </w:r>
      <w:r w:rsidRPr="001B21DC">
        <w:rPr>
          <w:noProof/>
        </w:rPr>
        <w:t>soil</w:t>
      </w:r>
      <w:r w:rsidR="001B21DC">
        <w:rPr>
          <w:noProof/>
        </w:rPr>
        <w:t>,</w:t>
      </w:r>
      <w:r>
        <w:t xml:space="preserve"> and they have been able to join their ancestors in the soul of Varo. Let us pray to Varo for continued success in the future</w:t>
      </w:r>
      <w:r w:rsidR="00F33D2E">
        <w:t>,</w:t>
      </w:r>
      <w:r>
        <w:t xml:space="preserve"> and may your soil always bear </w:t>
      </w:r>
      <w:proofErr w:type="spellStart"/>
      <w:r>
        <w:t>Jabom</w:t>
      </w:r>
      <w:proofErr w:type="spellEnd"/>
      <w:r>
        <w:t>.”</w:t>
      </w:r>
    </w:p>
    <w:p w14:paraId="361C71BB" w14:textId="77777777" w:rsidR="009E7BD1" w:rsidRDefault="009E7BD1" w:rsidP="009E7BD1">
      <w:r>
        <w:lastRenderedPageBreak/>
        <w:t xml:space="preserve">All of them felt good about that broadcast and were eager to send it. </w:t>
      </w:r>
      <w:proofErr w:type="spellStart"/>
      <w:r>
        <w:t>Ellig</w:t>
      </w:r>
      <w:proofErr w:type="spellEnd"/>
      <w:r>
        <w:t xml:space="preserve"> quickly prepared it for </w:t>
      </w:r>
      <w:r w:rsidRPr="001B21DC">
        <w:rPr>
          <w:noProof/>
        </w:rPr>
        <w:t>transmission</w:t>
      </w:r>
      <w:r w:rsidR="001B21DC">
        <w:rPr>
          <w:noProof/>
        </w:rPr>
        <w:t>,</w:t>
      </w:r>
      <w:r>
        <w:t xml:space="preserve"> and when everyone in the ice caves heard the broadcast, they felt better and were able to look forward to the next day.</w:t>
      </w:r>
    </w:p>
    <w:p w14:paraId="7C43E4C5" w14:textId="77777777" w:rsidR="009E7BD1" w:rsidRDefault="009E7BD1" w:rsidP="003963F9">
      <w:pPr>
        <w:pStyle w:val="SceneSeparator"/>
      </w:pPr>
      <w:r>
        <w:t>&gt;&gt;&gt;&gt;&gt;&gt;&gt;&gt;&gt;&gt;&gt;&gt;&gt;&gt;&gt;&gt;&gt;&gt;&gt;&gt;</w:t>
      </w:r>
    </w:p>
    <w:p w14:paraId="53AC5F63" w14:textId="40D97677" w:rsidR="009E7BD1" w:rsidRDefault="009E7BD1" w:rsidP="009E7BD1">
      <w:r>
        <w:t xml:space="preserve">Ilana and Molt were sitting in the observation residence along with Ilana’s group leaders and many other sector leaders when they heard the broadcast from </w:t>
      </w:r>
      <w:proofErr w:type="spellStart"/>
      <w:r>
        <w:t>Ellig</w:t>
      </w:r>
      <w:proofErr w:type="spellEnd"/>
      <w:r w:rsidR="00F33D2E">
        <w:t>;</w:t>
      </w:r>
      <w:r>
        <w:t xml:space="preserve"> they cheered, pumped their hands</w:t>
      </w:r>
      <w:r w:rsidR="00F33D2E">
        <w:t>,</w:t>
      </w:r>
      <w:r>
        <w:t xml:space="preserve"> and hugged each other.</w:t>
      </w:r>
    </w:p>
    <w:p w14:paraId="16D442B1" w14:textId="71A278B0" w:rsidR="009E7BD1" w:rsidRDefault="009E7BD1" w:rsidP="009E7BD1">
      <w:r>
        <w:t>Molt spoke during the celebration, “Finally</w:t>
      </w:r>
      <w:r w:rsidR="00F33D2E">
        <w:t>,</w:t>
      </w:r>
      <w:r>
        <w:t xml:space="preserve"> some good news. We have beaten them in a major battle, which gives me a lot of encouragement for what we are doing here.”</w:t>
      </w:r>
    </w:p>
    <w:p w14:paraId="680F3F17" w14:textId="003917E6" w:rsidR="009E7BD1" w:rsidRDefault="009E7BD1" w:rsidP="009E7BD1">
      <w:r>
        <w:t xml:space="preserve">Ilana nodded enthusiastically and added her piece, “We must find ways to interfere with the Ora without putting anyone at risk. We have seen the Ora foraging in the city over the last couple of days, trying to find materials and water. So far, we’ve been able to keep the residents moving fast enough to keep them out of the Ora’s path. We’ve been lucky, our plan of spreading the word </w:t>
      </w:r>
      <w:r w:rsidRPr="001B21DC">
        <w:rPr>
          <w:noProof/>
        </w:rPr>
        <w:t>fast</w:t>
      </w:r>
      <w:r>
        <w:t xml:space="preserve"> has proved effective</w:t>
      </w:r>
      <w:r w:rsidR="00F33D2E">
        <w:t>,</w:t>
      </w:r>
      <w:r>
        <w:t xml:space="preserve"> and encounters had been rare. I suggest we use our explosive powders in the city. We can train small teams who can wait along the paths the Ora follow and throw the explosive powders at them and disappear into the residences.”</w:t>
      </w:r>
    </w:p>
    <w:p w14:paraId="2BF43770" w14:textId="2956958B" w:rsidR="009E7BD1" w:rsidRDefault="009E7BD1" w:rsidP="009E7BD1">
      <w:r>
        <w:t xml:space="preserve">The other sector leaders looked to Ilana for </w:t>
      </w:r>
      <w:r w:rsidRPr="001B21DC">
        <w:rPr>
          <w:noProof/>
        </w:rPr>
        <w:t>direction</w:t>
      </w:r>
      <w:r w:rsidR="001B21DC">
        <w:rPr>
          <w:noProof/>
        </w:rPr>
        <w:t>,</w:t>
      </w:r>
      <w:r>
        <w:t xml:space="preserve"> and after a moment</w:t>
      </w:r>
      <w:r w:rsidR="00F33D2E">
        <w:t>,</w:t>
      </w:r>
      <w:r>
        <w:t xml:space="preserve"> she said to them, “Go find residents willing to be part of these </w:t>
      </w:r>
      <w:r w:rsidRPr="001B21DC">
        <w:rPr>
          <w:noProof/>
        </w:rPr>
        <w:t>teams</w:t>
      </w:r>
      <w:r w:rsidR="001B21DC">
        <w:rPr>
          <w:noProof/>
        </w:rPr>
        <w:t>,</w:t>
      </w:r>
      <w:r>
        <w:t xml:space="preserve"> and we’ll train them to use the explosive powders. Then we’ll be able to harm the Ora and slow down their destruction of our soil.”</w:t>
      </w:r>
    </w:p>
    <w:p w14:paraId="52FF949C" w14:textId="0058788F" w:rsidR="009E7BD1" w:rsidRDefault="009E7BD1" w:rsidP="009E7BD1">
      <w:r>
        <w:lastRenderedPageBreak/>
        <w:t xml:space="preserve">The room broke open with cheering and optimism that </w:t>
      </w:r>
      <w:r w:rsidR="00F33D2E">
        <w:t>their destiny might finally be in their hands, and they could d</w:t>
      </w:r>
      <w:r>
        <w:t>o something meaningful to defend Varo.</w:t>
      </w:r>
    </w:p>
    <w:p w14:paraId="31F5051B" w14:textId="3C3CC59C" w:rsidR="009E7BD1" w:rsidRDefault="009E7BD1" w:rsidP="009E7BD1">
      <w:r>
        <w:t xml:space="preserve">Molt took Ilana aside and pointed out, “Orto was the district leader of the </w:t>
      </w:r>
      <w:r w:rsidR="004913DF">
        <w:t>capitol</w:t>
      </w:r>
      <w:r>
        <w:t xml:space="preserve">. You have been doing a great </w:t>
      </w:r>
      <w:r w:rsidRPr="001B21DC">
        <w:rPr>
          <w:noProof/>
        </w:rPr>
        <w:t>job</w:t>
      </w:r>
      <w:r w:rsidR="001B21DC">
        <w:rPr>
          <w:noProof/>
        </w:rPr>
        <w:t>,</w:t>
      </w:r>
      <w:r>
        <w:t xml:space="preserve"> and now he was with the soil</w:t>
      </w:r>
      <w:r w:rsidR="00F33D2E">
        <w:t>.</w:t>
      </w:r>
      <w:r>
        <w:t xml:space="preserve"> I think you should become the </w:t>
      </w:r>
      <w:r w:rsidR="004913DF">
        <w:t>capitol</w:t>
      </w:r>
      <w:r>
        <w:t xml:space="preserve"> district leader.” He paused</w:t>
      </w:r>
      <w:r w:rsidR="00F33D2E">
        <w:t>,</w:t>
      </w:r>
      <w:r>
        <w:t xml:space="preserve"> then continued, “I have spoken with most of the district </w:t>
      </w:r>
      <w:r w:rsidRPr="001B21DC">
        <w:rPr>
          <w:noProof/>
        </w:rPr>
        <w:t>leaders</w:t>
      </w:r>
      <w:r>
        <w:t xml:space="preserve"> and many of the sector leaders</w:t>
      </w:r>
      <w:r w:rsidR="00F33D2E">
        <w:t>,</w:t>
      </w:r>
      <w:r>
        <w:t xml:space="preserve"> and they are in agreement.”</w:t>
      </w:r>
    </w:p>
    <w:p w14:paraId="1FD1ADE2" w14:textId="77777777" w:rsidR="009E7BD1" w:rsidRDefault="009E7BD1" w:rsidP="009E7BD1">
      <w:r>
        <w:t xml:space="preserve">Ilana was not prepared for what she </w:t>
      </w:r>
      <w:r w:rsidRPr="001B21DC">
        <w:rPr>
          <w:noProof/>
        </w:rPr>
        <w:t>heard</w:t>
      </w:r>
      <w:r w:rsidR="001B21DC">
        <w:rPr>
          <w:noProof/>
        </w:rPr>
        <w:t>,</w:t>
      </w:r>
      <w:r>
        <w:t xml:space="preserve"> and it took her by surprise. </w:t>
      </w:r>
    </w:p>
    <w:p w14:paraId="4A087F1B" w14:textId="77777777" w:rsidR="009E7BD1" w:rsidRDefault="009E7BD1" w:rsidP="009E7BD1">
      <w:r>
        <w:t>“I must think about that…,” she paused, then continued with a little reluctance, “what is best for them is best for me.”</w:t>
      </w:r>
    </w:p>
    <w:p w14:paraId="43011E01" w14:textId="77777777" w:rsidR="009E7BD1" w:rsidRDefault="009E7BD1" w:rsidP="006D784A">
      <w:pPr>
        <w:pStyle w:val="Chapter"/>
      </w:pPr>
      <w:bookmarkStart w:id="22" w:name="_Toc466466916"/>
      <w:r>
        <w:lastRenderedPageBreak/>
        <w:t>16-The Captives</w:t>
      </w:r>
      <w:bookmarkEnd w:id="22"/>
    </w:p>
    <w:p w14:paraId="1CE8D51F" w14:textId="1EB6AFAC" w:rsidR="009E7BD1" w:rsidRDefault="009E7BD1" w:rsidP="006D784A">
      <w:pPr>
        <w:pStyle w:val="FirstParagraph"/>
      </w:pPr>
      <w:proofErr w:type="spellStart"/>
      <w:r>
        <w:t>Mortog</w:t>
      </w:r>
      <w:proofErr w:type="spellEnd"/>
      <w:r>
        <w:t xml:space="preserve"> felt good after winning the battle at the ice caves, yet he knew that much more was coming. Inside the ice caves, he directed that the defensive tool machinery should be reassembled on the lowest level where they could be defended easier. Once they were reassembled and the modifications made to create the improved tools</w:t>
      </w:r>
      <w:r w:rsidR="00F33D2E">
        <w:t>,</w:t>
      </w:r>
      <w:r>
        <w:t xml:space="preserve"> they began production. The production rates would be slow until the replacement parts were delivered</w:t>
      </w:r>
      <w:r w:rsidR="00F33D2E">
        <w:t>,</w:t>
      </w:r>
      <w:r>
        <w:t xml:space="preserve"> and when they were, he knew the rates would increase dramatically as the craftsmen become more proficient.</w:t>
      </w:r>
    </w:p>
    <w:p w14:paraId="2B44C80D" w14:textId="617E101B" w:rsidR="009E7BD1" w:rsidRDefault="009E7BD1" w:rsidP="009E7BD1">
      <w:r>
        <w:t xml:space="preserve"> </w:t>
      </w:r>
      <w:proofErr w:type="spellStart"/>
      <w:r>
        <w:t>Mortog</w:t>
      </w:r>
      <w:proofErr w:type="spellEnd"/>
      <w:r>
        <w:t xml:space="preserve"> also knew the next task was to remove the Ora dead and set them in unused ice caves. He assembled a group of defenders with defensive tools and moved cautiously down the slope. There was a possibility that some of the Ora were wounded, still alive</w:t>
      </w:r>
      <w:r w:rsidR="00F33D2E">
        <w:t>,</w:t>
      </w:r>
      <w:r>
        <w:t xml:space="preserve"> and might pose a threat, but he hoped that the cool of the northern night had solved that problem.</w:t>
      </w:r>
    </w:p>
    <w:p w14:paraId="08BB60A2" w14:textId="2F973309" w:rsidR="009E7BD1" w:rsidRDefault="009E7BD1" w:rsidP="009E7BD1">
      <w:r>
        <w:t>His team moved down the slope, encircling a group of dead Ora, stopped</w:t>
      </w:r>
      <w:r w:rsidR="00F33D2E">
        <w:t>,</w:t>
      </w:r>
      <w:r>
        <w:t xml:space="preserve"> and had the Ora bodies removed while they watched the others. Then they moved to the next group. After a couple groups of dead Ora had been removed</w:t>
      </w:r>
      <w:r w:rsidR="00F33D2E">
        <w:t>,</w:t>
      </w:r>
      <w:r>
        <w:t xml:space="preserve"> they heard loud noises from one of the walled areas. They slowed their pace and approached the opening in the wall</w:t>
      </w:r>
      <w:r w:rsidR="00F33D2E">
        <w:t>,</w:t>
      </w:r>
      <w:r>
        <w:t xml:space="preserve"> and </w:t>
      </w:r>
      <w:proofErr w:type="spellStart"/>
      <w:r>
        <w:t>Mortog</w:t>
      </w:r>
      <w:proofErr w:type="spellEnd"/>
      <w:r>
        <w:t xml:space="preserve"> peered in. Initially, he couldn’t see much, then he saw two Ora moving supplies up a ramp into one of the landing craft. He observed them for a few moments and noted that they didn’t have their defensive tools. He also noted that they wore green head coverings instead of the red ones the attackers wore. There had already been too much </w:t>
      </w:r>
      <w:r w:rsidRPr="0060505E">
        <w:rPr>
          <w:noProof/>
        </w:rPr>
        <w:t>death</w:t>
      </w:r>
      <w:r w:rsidR="0060505E">
        <w:rPr>
          <w:noProof/>
        </w:rPr>
        <w:t>,</w:t>
      </w:r>
      <w:r>
        <w:t xml:space="preserve"> and he didn’t want to kill these two unless necessary.</w:t>
      </w:r>
    </w:p>
    <w:p w14:paraId="1776EC63" w14:textId="14522B0E" w:rsidR="009E7BD1" w:rsidRDefault="009E7BD1" w:rsidP="009E7BD1">
      <w:r>
        <w:lastRenderedPageBreak/>
        <w:t>Because they didn’t have any defensive tools, he was hopeful that they were the only ones inside</w:t>
      </w:r>
      <w:r w:rsidR="00F33D2E">
        <w:t>;</w:t>
      </w:r>
      <w:r>
        <w:t xml:space="preserve"> </w:t>
      </w:r>
      <w:proofErr w:type="spellStart"/>
      <w:r>
        <w:t>Mortog</w:t>
      </w:r>
      <w:proofErr w:type="spellEnd"/>
      <w:r>
        <w:t xml:space="preserve"> rose and yelled. The two Ora froze and looked at him. They showed no aggressive moves, so </w:t>
      </w:r>
      <w:proofErr w:type="spellStart"/>
      <w:r>
        <w:t>Mortog</w:t>
      </w:r>
      <w:proofErr w:type="spellEnd"/>
      <w:r>
        <w:t xml:space="preserve"> and his team moved cautiously towards them.</w:t>
      </w:r>
    </w:p>
    <w:p w14:paraId="48575B05" w14:textId="58885CE4" w:rsidR="009E7BD1" w:rsidRDefault="009E7BD1" w:rsidP="009E7BD1">
      <w:r>
        <w:t xml:space="preserve">While approaching, the two Ora slowly lowered </w:t>
      </w:r>
      <w:r w:rsidRPr="007509E1">
        <w:rPr>
          <w:noProof/>
        </w:rPr>
        <w:t>themselves</w:t>
      </w:r>
      <w:r w:rsidR="007509E1">
        <w:rPr>
          <w:noProof/>
        </w:rPr>
        <w:t>,</w:t>
      </w:r>
      <w:r>
        <w:t xml:space="preserve"> so their bodies and heads were flat on the ground with their legs spread out. That appeared to be a posture of subservience because it was almost immobile for them.</w:t>
      </w:r>
      <w:r w:rsidR="00F33D2E">
        <w:t xml:space="preserve"> Nevertheless,</w:t>
      </w:r>
      <w:r>
        <w:t xml:space="preserve"> </w:t>
      </w:r>
      <w:proofErr w:type="spellStart"/>
      <w:r>
        <w:t>Mortog</w:t>
      </w:r>
      <w:proofErr w:type="spellEnd"/>
      <w:r>
        <w:t xml:space="preserve"> sensed that he could walk up to them and slaughter them with no difficulty. </w:t>
      </w:r>
    </w:p>
    <w:p w14:paraId="5A4BAC7A" w14:textId="02608B0C" w:rsidR="009E7BD1" w:rsidRDefault="009E7BD1" w:rsidP="009E7BD1">
      <w:r>
        <w:t>He approached them slowly and spoke to his team in a low voice, “Surround them and as long as they stay prone on the ground, do nothing. But if they move</w:t>
      </w:r>
      <w:r w:rsidR="00F33D2E">
        <w:t>,</w:t>
      </w:r>
      <w:r>
        <w:t xml:space="preserve"> use your defensive tools.”</w:t>
      </w:r>
    </w:p>
    <w:p w14:paraId="2424A01C" w14:textId="6E21DBA6" w:rsidR="009E7BD1" w:rsidRDefault="009E7BD1" w:rsidP="009E7BD1">
      <w:r>
        <w:t xml:space="preserve">Then </w:t>
      </w:r>
      <w:proofErr w:type="spellStart"/>
      <w:r>
        <w:t>Mortog</w:t>
      </w:r>
      <w:proofErr w:type="spellEnd"/>
      <w:r>
        <w:t xml:space="preserve"> shouted, “One of you in the back go to the ice caves and bring </w:t>
      </w:r>
      <w:proofErr w:type="spellStart"/>
      <w:r>
        <w:t>Ornage</w:t>
      </w:r>
      <w:proofErr w:type="spellEnd"/>
      <w:r>
        <w:t xml:space="preserve"> and his translator</w:t>
      </w:r>
      <w:r w:rsidR="00F33D2E">
        <w:t>;</w:t>
      </w:r>
      <w:r>
        <w:t xml:space="preserve"> maybe the two of them can communicate with these Ora.”</w:t>
      </w:r>
    </w:p>
    <w:p w14:paraId="2C1F1935" w14:textId="77777777" w:rsidR="009E7BD1" w:rsidRDefault="009E7BD1" w:rsidP="009E7BD1">
      <w:proofErr w:type="spellStart"/>
      <w:r>
        <w:t>Mortog</w:t>
      </w:r>
      <w:proofErr w:type="spellEnd"/>
      <w:r>
        <w:t xml:space="preserve"> and his team maintained their positions until </w:t>
      </w:r>
      <w:proofErr w:type="spellStart"/>
      <w:r>
        <w:t>Ornage</w:t>
      </w:r>
      <w:proofErr w:type="spellEnd"/>
      <w:r>
        <w:t xml:space="preserve"> and </w:t>
      </w:r>
      <w:proofErr w:type="spellStart"/>
      <w:r>
        <w:t>Ivroc</w:t>
      </w:r>
      <w:proofErr w:type="spellEnd"/>
      <w:r>
        <w:t xml:space="preserve"> arrived. They entered the walled area and approached the captives slowly. When </w:t>
      </w:r>
      <w:proofErr w:type="spellStart"/>
      <w:r>
        <w:t>Ornage</w:t>
      </w:r>
      <w:proofErr w:type="spellEnd"/>
      <w:r>
        <w:t xml:space="preserve"> was at </w:t>
      </w:r>
      <w:proofErr w:type="spellStart"/>
      <w:r>
        <w:t>Mortog’s</w:t>
      </w:r>
      <w:proofErr w:type="spellEnd"/>
      <w:r>
        <w:t xml:space="preserve"> side, he asked, “Do you think we can communicate with them?”</w:t>
      </w:r>
    </w:p>
    <w:p w14:paraId="4016C139" w14:textId="71DFB18F" w:rsidR="009E7BD1" w:rsidRDefault="009E7BD1" w:rsidP="009E7BD1">
      <w:r>
        <w:t>“I hope so</w:t>
      </w:r>
      <w:r w:rsidR="00F33D2E">
        <w:t>. M</w:t>
      </w:r>
      <w:r>
        <w:t>aybe we can get some information that will help us understand what is happening.”</w:t>
      </w:r>
    </w:p>
    <w:p w14:paraId="43FF7FAC" w14:textId="77777777" w:rsidR="009E7BD1" w:rsidRDefault="009E7BD1" w:rsidP="009E7BD1">
      <w:proofErr w:type="spellStart"/>
      <w:r>
        <w:t>Ornage</w:t>
      </w:r>
      <w:proofErr w:type="spellEnd"/>
      <w:r>
        <w:t xml:space="preserve"> and </w:t>
      </w:r>
      <w:proofErr w:type="spellStart"/>
      <w:r>
        <w:t>Ivroc</w:t>
      </w:r>
      <w:proofErr w:type="spellEnd"/>
      <w:r>
        <w:t xml:space="preserve"> coordinated with each other in low whispers, then </w:t>
      </w:r>
      <w:proofErr w:type="spellStart"/>
      <w:r>
        <w:t>Ornage</w:t>
      </w:r>
      <w:proofErr w:type="spellEnd"/>
      <w:r>
        <w:t xml:space="preserve"> spoke in Ora to the closest prisoner, “My name </w:t>
      </w:r>
      <w:proofErr w:type="spellStart"/>
      <w:r>
        <w:t>Ornage</w:t>
      </w:r>
      <w:proofErr w:type="spellEnd"/>
      <w:r>
        <w:t>, what is your name?”</w:t>
      </w:r>
    </w:p>
    <w:p w14:paraId="3BD1CCC4" w14:textId="2DABB2B0" w:rsidR="009E7BD1" w:rsidRDefault="009E7BD1" w:rsidP="009E7BD1">
      <w:r>
        <w:t>The prisoner looked startled, hesitated</w:t>
      </w:r>
      <w:r w:rsidR="00F33D2E">
        <w:t>,</w:t>
      </w:r>
      <w:r>
        <w:t xml:space="preserve"> then said in a soft melodic Ora voice, “I am </w:t>
      </w:r>
      <w:proofErr w:type="spellStart"/>
      <w:r>
        <w:t>Irrrm</w:t>
      </w:r>
      <w:proofErr w:type="spellEnd"/>
      <w:r>
        <w:t>, and you speak our language. What will you do to us?”</w:t>
      </w:r>
    </w:p>
    <w:p w14:paraId="7AA94887" w14:textId="77777777" w:rsidR="009E7BD1" w:rsidRDefault="009E7BD1" w:rsidP="009E7BD1">
      <w:r>
        <w:lastRenderedPageBreak/>
        <w:t xml:space="preserve">“We will treat you with respect if you must answer our questions,” </w:t>
      </w:r>
      <w:proofErr w:type="spellStart"/>
      <w:r>
        <w:t>Ornage</w:t>
      </w:r>
      <w:proofErr w:type="spellEnd"/>
      <w:r>
        <w:t xml:space="preserve"> said in his melodic voice, almost signing to the prisoners.</w:t>
      </w:r>
    </w:p>
    <w:p w14:paraId="4B504E44" w14:textId="1A850E06" w:rsidR="009E7BD1" w:rsidRDefault="009E7BD1" w:rsidP="009E7BD1">
      <w:proofErr w:type="spellStart"/>
      <w:r>
        <w:t>Irrrm</w:t>
      </w:r>
      <w:proofErr w:type="spellEnd"/>
      <w:r>
        <w:t xml:space="preserve"> responded </w:t>
      </w:r>
      <w:r w:rsidR="00F33D2E">
        <w:t xml:space="preserve">with </w:t>
      </w:r>
      <w:r>
        <w:t>tones, “You have dominated us</w:t>
      </w:r>
      <w:r w:rsidR="00F54183">
        <w:t>.</w:t>
      </w:r>
      <w:r>
        <w:t xml:space="preserve"> I will answer your questions with respect.”</w:t>
      </w:r>
    </w:p>
    <w:p w14:paraId="62D75DD8" w14:textId="74020D0B" w:rsidR="009E7BD1" w:rsidRDefault="009E7BD1" w:rsidP="009E7BD1">
      <w:r>
        <w:t xml:space="preserve"> “Why did you attack us</w:t>
      </w:r>
      <w:r w:rsidR="00F54183">
        <w:t>? K</w:t>
      </w:r>
      <w:r>
        <w:t>ill us.”</w:t>
      </w:r>
    </w:p>
    <w:p w14:paraId="7B380AD2" w14:textId="77777777" w:rsidR="009E7BD1" w:rsidRDefault="009E7BD1" w:rsidP="009E7BD1">
      <w:r>
        <w:t xml:space="preserve">“We need your soil.” </w:t>
      </w:r>
    </w:p>
    <w:p w14:paraId="300414F3" w14:textId="77777777" w:rsidR="009E7BD1" w:rsidRDefault="009E7BD1" w:rsidP="009E7BD1">
      <w:r>
        <w:t xml:space="preserve">“You need our soil?” </w:t>
      </w:r>
    </w:p>
    <w:p w14:paraId="27A46F18" w14:textId="77777777" w:rsidR="009E7BD1" w:rsidRDefault="009E7BD1" w:rsidP="009E7BD1">
      <w:r>
        <w:t>“Yes, we have poor soil and too many to feed.”</w:t>
      </w:r>
    </w:p>
    <w:p w14:paraId="6A46A3C3" w14:textId="0DBB63FF" w:rsidR="009E7BD1" w:rsidRDefault="009E7BD1" w:rsidP="009E7BD1">
      <w:proofErr w:type="spellStart"/>
      <w:r>
        <w:t>Ornage</w:t>
      </w:r>
      <w:proofErr w:type="spellEnd"/>
      <w:r>
        <w:t xml:space="preserve"> spoke to </w:t>
      </w:r>
      <w:proofErr w:type="spellStart"/>
      <w:r>
        <w:t>Mortog</w:t>
      </w:r>
      <w:proofErr w:type="spellEnd"/>
      <w:r>
        <w:t>, “He said they have too many to feed</w:t>
      </w:r>
      <w:r w:rsidR="00F54183">
        <w:t>,</w:t>
      </w:r>
      <w:r>
        <w:t xml:space="preserve"> and they need our soil.”</w:t>
      </w:r>
    </w:p>
    <w:p w14:paraId="33056AF3" w14:textId="77777777" w:rsidR="009E7BD1" w:rsidRDefault="009E7BD1" w:rsidP="009E7BD1">
      <w:proofErr w:type="spellStart"/>
      <w:r>
        <w:t>Ornage</w:t>
      </w:r>
      <w:proofErr w:type="spellEnd"/>
      <w:r>
        <w:t xml:space="preserve"> redirected his attention back to the captive.</w:t>
      </w:r>
    </w:p>
    <w:p w14:paraId="71E4B076" w14:textId="77777777" w:rsidR="009E7BD1" w:rsidRDefault="009E7BD1" w:rsidP="009E7BD1">
      <w:r>
        <w:t>“Will you and others attack us?”</w:t>
      </w:r>
    </w:p>
    <w:p w14:paraId="6D5283F1" w14:textId="0AE54BCB" w:rsidR="009E7BD1" w:rsidRDefault="009E7BD1" w:rsidP="009E7BD1">
      <w:r>
        <w:t>“I am a ship operator</w:t>
      </w:r>
      <w:r w:rsidR="00F54183">
        <w:t>.</w:t>
      </w:r>
      <w:r>
        <w:t xml:space="preserve"> I do not attack. I will not attack you.”</w:t>
      </w:r>
    </w:p>
    <w:p w14:paraId="119CB61B" w14:textId="77777777" w:rsidR="009E7BD1" w:rsidRDefault="009E7BD1" w:rsidP="009E7BD1">
      <w:r>
        <w:t>“And other…captives, will they attack?”</w:t>
      </w:r>
    </w:p>
    <w:p w14:paraId="4402DF88" w14:textId="2CFCB428" w:rsidR="009E7BD1" w:rsidRDefault="009E7BD1" w:rsidP="009E7BD1">
      <w:r>
        <w:t>“No, we are all ship operators</w:t>
      </w:r>
      <w:r w:rsidR="00F54183">
        <w:t>. W</w:t>
      </w:r>
      <w:r>
        <w:t xml:space="preserve">e are not attackers. I am their leader </w:t>
      </w:r>
      <w:r w:rsidRPr="0060505E">
        <w:rPr>
          <w:noProof/>
        </w:rPr>
        <w:t>now</w:t>
      </w:r>
      <w:r w:rsidR="0060505E">
        <w:rPr>
          <w:noProof/>
        </w:rPr>
        <w:t>,</w:t>
      </w:r>
      <w:r>
        <w:t xml:space="preserve"> and they will do what I say.”</w:t>
      </w:r>
    </w:p>
    <w:p w14:paraId="3D464750" w14:textId="502FB4F9" w:rsidR="009E7BD1" w:rsidRDefault="009E7BD1" w:rsidP="009E7BD1">
      <w:r>
        <w:t>“</w:t>
      </w:r>
      <w:proofErr w:type="spellStart"/>
      <w:r>
        <w:t>Mortog</w:t>
      </w:r>
      <w:proofErr w:type="spellEnd"/>
      <w:r>
        <w:t xml:space="preserve">,” </w:t>
      </w:r>
      <w:proofErr w:type="spellStart"/>
      <w:r>
        <w:t>Ornage</w:t>
      </w:r>
      <w:proofErr w:type="spellEnd"/>
      <w:r>
        <w:t xml:space="preserve"> said, “they appear to be ship operators</w:t>
      </w:r>
      <w:r w:rsidR="00F54183">
        <w:t>. H</w:t>
      </w:r>
      <w:r>
        <w:t>e said they are not attackers and will not attack us.</w:t>
      </w:r>
      <w:r w:rsidR="00F54183">
        <w:t xml:space="preserve"> </w:t>
      </w:r>
      <w:proofErr w:type="gramStart"/>
      <w:r w:rsidR="00F54183">
        <w:t>So</w:t>
      </w:r>
      <w:proofErr w:type="gramEnd"/>
      <w:r>
        <w:t xml:space="preserve"> I suggest we move them to a better place where </w:t>
      </w:r>
      <w:proofErr w:type="spellStart"/>
      <w:r>
        <w:t>Ivroc</w:t>
      </w:r>
      <w:proofErr w:type="spellEnd"/>
      <w:r>
        <w:t xml:space="preserve"> and I can talk with them and get information.”</w:t>
      </w:r>
    </w:p>
    <w:p w14:paraId="4C2A98E9" w14:textId="4C6D6D07" w:rsidR="009E7BD1" w:rsidRDefault="009E7BD1" w:rsidP="009E7BD1">
      <w:proofErr w:type="spellStart"/>
      <w:r>
        <w:t>Ornage</w:t>
      </w:r>
      <w:proofErr w:type="spellEnd"/>
      <w:r>
        <w:t xml:space="preserve"> said to the captives, “Come with </w:t>
      </w:r>
      <w:r w:rsidRPr="0060505E">
        <w:rPr>
          <w:noProof/>
        </w:rPr>
        <w:t>us</w:t>
      </w:r>
      <w:r w:rsidR="0060505E">
        <w:rPr>
          <w:noProof/>
        </w:rPr>
        <w:t>,</w:t>
      </w:r>
      <w:r>
        <w:t xml:space="preserve"> and we talk</w:t>
      </w:r>
      <w:r w:rsidR="00F54183">
        <w:t>;</w:t>
      </w:r>
      <w:r>
        <w:t xml:space="preserve"> if you try to harm us</w:t>
      </w:r>
      <w:r w:rsidR="00F54183">
        <w:t>,</w:t>
      </w:r>
      <w:r>
        <w:t xml:space="preserve"> you die.”</w:t>
      </w:r>
    </w:p>
    <w:p w14:paraId="1938FC1D" w14:textId="676FF095" w:rsidR="009E7BD1" w:rsidRDefault="009E7BD1" w:rsidP="009E7BD1">
      <w:proofErr w:type="spellStart"/>
      <w:r>
        <w:t>Irrrm</w:t>
      </w:r>
      <w:proofErr w:type="spellEnd"/>
      <w:r>
        <w:t xml:space="preserve"> responded quickly, “Please, we must be </w:t>
      </w:r>
      <w:r w:rsidRPr="0060505E">
        <w:rPr>
          <w:noProof/>
        </w:rPr>
        <w:t>warm</w:t>
      </w:r>
      <w:r w:rsidR="0060505E">
        <w:rPr>
          <w:noProof/>
        </w:rPr>
        <w:t>,</w:t>
      </w:r>
      <w:r>
        <w:t xml:space="preserve"> or we will die in the cold,” he continued, “If you agree</w:t>
      </w:r>
      <w:r w:rsidR="00F54183">
        <w:t>,</w:t>
      </w:r>
      <w:r>
        <w:t xml:space="preserve"> we could use our ship. It is warm for us.”</w:t>
      </w:r>
    </w:p>
    <w:p w14:paraId="3A2C935E" w14:textId="77777777" w:rsidR="009E7BD1" w:rsidRDefault="009E7BD1" w:rsidP="009E7BD1">
      <w:proofErr w:type="spellStart"/>
      <w:r>
        <w:lastRenderedPageBreak/>
        <w:t>Ornage</w:t>
      </w:r>
      <w:proofErr w:type="spellEnd"/>
      <w:r>
        <w:t xml:space="preserve"> didn’t feel comfortable with that solution and said to </w:t>
      </w:r>
      <w:proofErr w:type="spellStart"/>
      <w:r>
        <w:t>Mortog</w:t>
      </w:r>
      <w:proofErr w:type="spellEnd"/>
      <w:r>
        <w:t xml:space="preserve">, “They want to stay </w:t>
      </w:r>
      <w:r w:rsidR="007509E1" w:rsidRPr="007509E1">
        <w:rPr>
          <w:noProof/>
        </w:rPr>
        <w:t>i</w:t>
      </w:r>
      <w:r w:rsidRPr="007509E1">
        <w:rPr>
          <w:noProof/>
        </w:rPr>
        <w:t>n</w:t>
      </w:r>
      <w:r>
        <w:t xml:space="preserve"> their ship because they can’t handle the cold. Could you and your team go through the ship and make sure it’s safe?”</w:t>
      </w:r>
    </w:p>
    <w:p w14:paraId="5B1E44C7" w14:textId="1CFC8AC6" w:rsidR="009E7BD1" w:rsidRDefault="009E7BD1" w:rsidP="009E7BD1">
      <w:r>
        <w:t>“Yes</w:t>
      </w:r>
      <w:r w:rsidR="00F54183">
        <w:t>,</w:t>
      </w:r>
      <w:r>
        <w:t xml:space="preserve"> Grand Leader, we will,” </w:t>
      </w:r>
      <w:proofErr w:type="spellStart"/>
      <w:r>
        <w:t>Mortog</w:t>
      </w:r>
      <w:proofErr w:type="spellEnd"/>
      <w:r>
        <w:t xml:space="preserve"> responded while he directed his men up the ramp. </w:t>
      </w:r>
    </w:p>
    <w:p w14:paraId="33417902" w14:textId="1F64909E" w:rsidR="009E7BD1" w:rsidRDefault="009E7BD1" w:rsidP="009E7BD1">
      <w:proofErr w:type="spellStart"/>
      <w:r>
        <w:t>Ornage</w:t>
      </w:r>
      <w:proofErr w:type="spellEnd"/>
      <w:r>
        <w:t xml:space="preserve"> waited with the captives while the sweep of the ship was made, then </w:t>
      </w:r>
      <w:proofErr w:type="spellStart"/>
      <w:r>
        <w:t>Mortog</w:t>
      </w:r>
      <w:proofErr w:type="spellEnd"/>
      <w:r>
        <w:t xml:space="preserve"> came down the ramp saying, “Grand Leader, there are no others. There is a large area you can use at the head of the ramp. I will have some defenders stay with you while you talk</w:t>
      </w:r>
      <w:r w:rsidR="00F54183">
        <w:t>,</w:t>
      </w:r>
      <w:r>
        <w:t xml:space="preserve"> and I caution you not to let them leave your sight or turn on any devices.”</w:t>
      </w:r>
    </w:p>
    <w:p w14:paraId="71CC1F16" w14:textId="77777777" w:rsidR="009E7BD1" w:rsidRDefault="009E7BD1" w:rsidP="009E7BD1">
      <w:proofErr w:type="gramStart"/>
      <w:r>
        <w:t>”Thank</w:t>
      </w:r>
      <w:proofErr w:type="gramEnd"/>
      <w:r>
        <w:t xml:space="preserve"> you,” </w:t>
      </w:r>
      <w:proofErr w:type="spellStart"/>
      <w:r>
        <w:t>Ornage</w:t>
      </w:r>
      <w:proofErr w:type="spellEnd"/>
      <w:r>
        <w:t xml:space="preserve"> said, and then he spoke to the captives, “You may move up the </w:t>
      </w:r>
      <w:r w:rsidRPr="0060505E">
        <w:rPr>
          <w:noProof/>
        </w:rPr>
        <w:t>ramp</w:t>
      </w:r>
      <w:r w:rsidR="0060505E">
        <w:rPr>
          <w:noProof/>
        </w:rPr>
        <w:t>,</w:t>
      </w:r>
      <w:r>
        <w:t xml:space="preserve"> and we will talk. But you may not touch anything or </w:t>
      </w:r>
      <w:r w:rsidRPr="0060505E">
        <w:rPr>
          <w:noProof/>
        </w:rPr>
        <w:t>leave</w:t>
      </w:r>
      <w:r w:rsidR="0060505E">
        <w:rPr>
          <w:noProof/>
        </w:rPr>
        <w:t>,</w:t>
      </w:r>
      <w:r>
        <w:t xml:space="preserve"> or you will be killed. Do you understand?”</w:t>
      </w:r>
    </w:p>
    <w:p w14:paraId="3ED17545" w14:textId="700CCA33" w:rsidR="009E7BD1" w:rsidRDefault="009E7BD1" w:rsidP="009E7BD1">
      <w:r>
        <w:t>“Yes</w:t>
      </w:r>
      <w:r w:rsidR="00F54183">
        <w:t>,</w:t>
      </w:r>
      <w:r>
        <w:t xml:space="preserve"> dominators, we will do as you ask.”</w:t>
      </w:r>
    </w:p>
    <w:p w14:paraId="048CAFA9" w14:textId="1E789BCC" w:rsidR="009E7BD1" w:rsidRDefault="009E7BD1" w:rsidP="009E7BD1">
      <w:r>
        <w:t xml:space="preserve">The four Ora slowly lifted themselves off the ground as </w:t>
      </w:r>
      <w:proofErr w:type="spellStart"/>
      <w:r>
        <w:t>Mortog</w:t>
      </w:r>
      <w:proofErr w:type="spellEnd"/>
      <w:r>
        <w:t xml:space="preserve">, </w:t>
      </w:r>
      <w:r w:rsidRPr="0060505E">
        <w:rPr>
          <w:noProof/>
        </w:rPr>
        <w:t>Ornage</w:t>
      </w:r>
      <w:r w:rsidR="0060505E">
        <w:rPr>
          <w:noProof/>
        </w:rPr>
        <w:t>,</w:t>
      </w:r>
      <w:r>
        <w:t xml:space="preserve"> and </w:t>
      </w:r>
      <w:proofErr w:type="spellStart"/>
      <w:r>
        <w:t>Ivroc</w:t>
      </w:r>
      <w:proofErr w:type="spellEnd"/>
      <w:r>
        <w:t xml:space="preserve"> watched. Once they were on their feet, </w:t>
      </w:r>
      <w:proofErr w:type="spellStart"/>
      <w:r>
        <w:t>Ornage</w:t>
      </w:r>
      <w:proofErr w:type="spellEnd"/>
      <w:r>
        <w:t xml:space="preserve"> said, “You may move up the ramp slowly.” He turned to </w:t>
      </w:r>
      <w:proofErr w:type="spellStart"/>
      <w:r>
        <w:t>Mortog</w:t>
      </w:r>
      <w:proofErr w:type="spellEnd"/>
      <w:r>
        <w:t xml:space="preserve"> and commented, “We’ll find out what is happening, who they are</w:t>
      </w:r>
      <w:r w:rsidR="00F54183">
        <w:t>,</w:t>
      </w:r>
      <w:r>
        <w:t xml:space="preserve"> and I’ll let you know what we learn. When you’re done with the Ora dead, please return.”</w:t>
      </w:r>
    </w:p>
    <w:p w14:paraId="243BA6D6" w14:textId="77777777" w:rsidR="009E7BD1" w:rsidRDefault="009E7BD1" w:rsidP="003963F9">
      <w:pPr>
        <w:pStyle w:val="SceneSeparator"/>
      </w:pPr>
      <w:r>
        <w:t>&gt;&gt;&gt;&gt;&gt;&gt;&gt;&gt;&gt;&gt;&gt;&gt;&gt;&gt;&gt;&gt;&gt;&gt;&gt;&gt;</w:t>
      </w:r>
    </w:p>
    <w:p w14:paraId="1F7C1B50" w14:textId="20E43F85" w:rsidR="009E7BD1" w:rsidRDefault="009E7BD1" w:rsidP="009E7BD1">
      <w:r>
        <w:t xml:space="preserve">Ilana was sitting in a room with their first team of defenders trained on </w:t>
      </w:r>
      <w:r w:rsidR="000470AD">
        <w:t>using</w:t>
      </w:r>
      <w:r>
        <w:t xml:space="preserve"> the explosive powders on the Ora. Their communications had </w:t>
      </w:r>
      <w:r w:rsidRPr="0060505E">
        <w:rPr>
          <w:noProof/>
        </w:rPr>
        <w:t>improved</w:t>
      </w:r>
      <w:r w:rsidR="0060505E">
        <w:rPr>
          <w:noProof/>
        </w:rPr>
        <w:t>,</w:t>
      </w:r>
      <w:r>
        <w:t xml:space="preserve"> and Ilana was told when the Ora entered the city and generally what path they </w:t>
      </w:r>
      <w:r w:rsidR="00F54183">
        <w:t>followed</w:t>
      </w:r>
      <w:r>
        <w:t xml:space="preserve">. The spotters passed the locations and paths to the </w:t>
      </w:r>
      <w:r>
        <w:lastRenderedPageBreak/>
        <w:t xml:space="preserve">local group leaders who coordinated the </w:t>
      </w:r>
      <w:proofErr w:type="gramStart"/>
      <w:r>
        <w:t>local residents</w:t>
      </w:r>
      <w:proofErr w:type="gramEnd"/>
      <w:r>
        <w:t xml:space="preserve">, then the Ora’s general progress was passed through the region and sector leaders to Ilana at the district level. True, she heard of the movements after the fact, but </w:t>
      </w:r>
      <w:proofErr w:type="gramStart"/>
      <w:r>
        <w:t>as long as</w:t>
      </w:r>
      <w:proofErr w:type="gramEnd"/>
      <w:r>
        <w:t xml:space="preserve"> her local residents were warned and they were out of harm’s way, she was happy.</w:t>
      </w:r>
    </w:p>
    <w:p w14:paraId="77308F0C" w14:textId="604236CB" w:rsidR="009E7BD1" w:rsidRDefault="009E7BD1" w:rsidP="009E7BD1">
      <w:r>
        <w:t>She and her sector leaders had determined that the Ora</w:t>
      </w:r>
      <w:r w:rsidR="00F54183">
        <w:t xml:space="preserve"> usually followed specific paths they were familiar with when</w:t>
      </w:r>
      <w:r>
        <w:t xml:space="preserve"> scavenging for materials. That allowed the defensive teams to pre-position themselves along the routes and be prepared to throw the explosive powder packages.</w:t>
      </w:r>
    </w:p>
    <w:p w14:paraId="1CECA809" w14:textId="77777777" w:rsidR="009E7BD1" w:rsidRDefault="009E7BD1" w:rsidP="009E7BD1">
      <w:r>
        <w:t xml:space="preserve">Ilana was aware that tactic would work for a while until the Ora changed routes. Then they would need to </w:t>
      </w:r>
      <w:proofErr w:type="gramStart"/>
      <w:r>
        <w:t>make adjustments</w:t>
      </w:r>
      <w:proofErr w:type="gramEnd"/>
      <w:r>
        <w:t xml:space="preserve">. Once her defender team left, they would be under local </w:t>
      </w:r>
      <w:r w:rsidRPr="0060505E">
        <w:rPr>
          <w:noProof/>
        </w:rPr>
        <w:t>control</w:t>
      </w:r>
      <w:r w:rsidR="0060505E">
        <w:rPr>
          <w:noProof/>
        </w:rPr>
        <w:t>,</w:t>
      </w:r>
      <w:r>
        <w:t xml:space="preserve"> and Ilana would hear only the results.</w:t>
      </w:r>
    </w:p>
    <w:p w14:paraId="3DF731AB" w14:textId="228F273F" w:rsidR="009E7BD1" w:rsidRDefault="009E7BD1" w:rsidP="009E7BD1">
      <w:r>
        <w:t>Molt wanted to be part of the first team</w:t>
      </w:r>
      <w:r w:rsidR="00F54183">
        <w:t>. H</w:t>
      </w:r>
      <w:r>
        <w:t>e was anxious to be with them when the first packages were thrown. He was anxious to see how well the tactic worked</w:t>
      </w:r>
      <w:r w:rsidR="00F54183">
        <w:t>,</w:t>
      </w:r>
      <w:r>
        <w:t xml:space="preserve"> and besides</w:t>
      </w:r>
      <w:r w:rsidR="00F54183">
        <w:t>,</w:t>
      </w:r>
      <w:r>
        <w:t xml:space="preserve"> he wanted to see the impacts to the invaders.</w:t>
      </w:r>
    </w:p>
    <w:p w14:paraId="4F394323" w14:textId="296EB4C6" w:rsidR="009E7BD1" w:rsidRDefault="009E7BD1" w:rsidP="009E7BD1">
      <w:r>
        <w:t xml:space="preserve">Ilana had passed their strategy to </w:t>
      </w:r>
      <w:r w:rsidRPr="0060505E">
        <w:rPr>
          <w:noProof/>
        </w:rPr>
        <w:t>Iban</w:t>
      </w:r>
      <w:r w:rsidR="0060505E">
        <w:rPr>
          <w:noProof/>
        </w:rPr>
        <w:t>,</w:t>
      </w:r>
      <w:r>
        <w:t xml:space="preserve"> and he was implementing a similar attack method in </w:t>
      </w:r>
      <w:proofErr w:type="spellStart"/>
      <w:r>
        <w:t>Furtar</w:t>
      </w:r>
      <w:proofErr w:type="spellEnd"/>
      <w:r>
        <w:t xml:space="preserve">. </w:t>
      </w:r>
      <w:r w:rsidR="00F54183">
        <w:t>In addition, o</w:t>
      </w:r>
      <w:r>
        <w:t xml:space="preserve">ther nearby cities had begun communicating with </w:t>
      </w:r>
      <w:r w:rsidRPr="007509E1">
        <w:rPr>
          <w:noProof/>
        </w:rPr>
        <w:t>Ilana</w:t>
      </w:r>
      <w:r w:rsidR="007509E1">
        <w:rPr>
          <w:noProof/>
        </w:rPr>
        <w:t>,</w:t>
      </w:r>
      <w:r>
        <w:t xml:space="preserve"> so a full-scale reaction to the attacking Ora was starting to emerge.</w:t>
      </w:r>
    </w:p>
    <w:p w14:paraId="62D183A2" w14:textId="56443218" w:rsidR="009E7BD1" w:rsidRDefault="009E7BD1" w:rsidP="009E7BD1">
      <w:r>
        <w:t>Communications with the ice caves had been disrupted for a couple of days while the attacks were occurring, but now they had begun again</w:t>
      </w:r>
      <w:r w:rsidR="00F54183">
        <w:t>.</w:t>
      </w:r>
      <w:r>
        <w:t xml:space="preserve"> Ilana was hoping to have her tactics coordinated with many more cities.</w:t>
      </w:r>
    </w:p>
    <w:p w14:paraId="1AB3C99A" w14:textId="444EC22E" w:rsidR="009E7BD1" w:rsidRDefault="009E7BD1" w:rsidP="009E7BD1">
      <w:r>
        <w:t xml:space="preserve">Molt and the team prepared to leave when Ilana spoke to Molt, “Please take care of yourself and your team. I hope these tactics will help slow them and protect more of the </w:t>
      </w:r>
      <w:r w:rsidR="004913DF">
        <w:t>capit</w:t>
      </w:r>
      <w:r w:rsidR="00F54183">
        <w:t>a</w:t>
      </w:r>
      <w:r w:rsidR="004913DF">
        <w:t>l</w:t>
      </w:r>
      <w:r>
        <w:t xml:space="preserve">. May your soil always bear </w:t>
      </w:r>
      <w:proofErr w:type="spellStart"/>
      <w:r>
        <w:t>Jabom</w:t>
      </w:r>
      <w:proofErr w:type="spellEnd"/>
      <w:r>
        <w:t>,” she said with a smile.</w:t>
      </w:r>
    </w:p>
    <w:p w14:paraId="7E49D40F" w14:textId="1C7C3E2C" w:rsidR="009E7BD1" w:rsidRDefault="009E7BD1" w:rsidP="009E7BD1">
      <w:r>
        <w:lastRenderedPageBreak/>
        <w:t>“And yours,” Molt responded as he smiled, nodded</w:t>
      </w:r>
      <w:r w:rsidR="00F54183">
        <w:t>,</w:t>
      </w:r>
      <w:r>
        <w:t xml:space="preserve"> and left the room.</w:t>
      </w:r>
    </w:p>
    <w:p w14:paraId="71594FB6" w14:textId="77777777" w:rsidR="009E7BD1" w:rsidRDefault="009E7BD1" w:rsidP="003963F9">
      <w:pPr>
        <w:pStyle w:val="SceneSeparator"/>
      </w:pPr>
      <w:r>
        <w:t>&gt;&gt;&gt;&gt;&gt;&gt;&gt;&gt;&gt;&gt;&gt;&gt;&gt;&gt;&gt;&gt;&gt;&gt;&gt;&gt;</w:t>
      </w:r>
    </w:p>
    <w:p w14:paraId="0A53FA86" w14:textId="29F11262" w:rsidR="009E7BD1" w:rsidRDefault="009E7BD1" w:rsidP="009E7BD1">
      <w:r>
        <w:t xml:space="preserve">After the battle had been </w:t>
      </w:r>
      <w:r w:rsidRPr="0060505E">
        <w:rPr>
          <w:noProof/>
        </w:rPr>
        <w:t>won</w:t>
      </w:r>
      <w:r w:rsidR="0060505E">
        <w:rPr>
          <w:noProof/>
        </w:rPr>
        <w:t>,</w:t>
      </w:r>
      <w:r>
        <w:t xml:space="preserve"> </w:t>
      </w:r>
      <w:proofErr w:type="spellStart"/>
      <w:r>
        <w:t>Sonyata</w:t>
      </w:r>
      <w:proofErr w:type="spellEnd"/>
      <w:r>
        <w:t xml:space="preserve"> enjoyed walking around the ice caves. There was a sense of optimism and hope. It was much easier to talk with the defenders</w:t>
      </w:r>
      <w:r w:rsidR="00F54183">
        <w:t>. S</w:t>
      </w:r>
      <w:r>
        <w:t>he heard more stories of their families, of the battle, of their youth, all of which she loved to hear.</w:t>
      </w:r>
    </w:p>
    <w:p w14:paraId="52BE8E77" w14:textId="77777777" w:rsidR="009E7BD1" w:rsidRDefault="009E7BD1" w:rsidP="009E7BD1">
      <w:r>
        <w:t xml:space="preserve">She was also aware of something </w:t>
      </w:r>
      <w:proofErr w:type="gramStart"/>
      <w:r>
        <w:t>else;</w:t>
      </w:r>
      <w:proofErr w:type="gramEnd"/>
      <w:r>
        <w:t xml:space="preserve"> a feeling of restlessness and fullness in her body. Initially, she thought it was tension over the battle, but then she was more convinced that she was with young. That pleased her, and it increased her enjoyment of the defender's stories of their families. </w:t>
      </w:r>
    </w:p>
    <w:p w14:paraId="736C5660" w14:textId="5EABFD34" w:rsidR="009E7BD1" w:rsidRDefault="009E7BD1" w:rsidP="009E7BD1">
      <w:proofErr w:type="spellStart"/>
      <w:r>
        <w:t>Sonyata</w:t>
      </w:r>
      <w:proofErr w:type="spellEnd"/>
      <w:r>
        <w:t xml:space="preserve"> wanted to tell everyone, but she wished most of all that she could tell her </w:t>
      </w:r>
      <w:proofErr w:type="gramStart"/>
      <w:r>
        <w:t>Mother</w:t>
      </w:r>
      <w:proofErr w:type="gramEnd"/>
      <w:r>
        <w:t xml:space="preserve">. When a </w:t>
      </w:r>
      <w:proofErr w:type="spellStart"/>
      <w:r>
        <w:t>Raog</w:t>
      </w:r>
      <w:proofErr w:type="spellEnd"/>
      <w:r>
        <w:t xml:space="preserve"> female was having a baby</w:t>
      </w:r>
      <w:r w:rsidR="00F54183">
        <w:t>,</w:t>
      </w:r>
      <w:r>
        <w:t xml:space="preserve"> the first one she would tell was her mother. But her </w:t>
      </w:r>
      <w:proofErr w:type="gramStart"/>
      <w:r>
        <w:t>Mother</w:t>
      </w:r>
      <w:proofErr w:type="gramEnd"/>
      <w:r>
        <w:t xml:space="preserve">, the Orb, was with the soil, and she was the Orb now. She knew that she couldn’t tell </w:t>
      </w:r>
      <w:r w:rsidRPr="0060505E">
        <w:rPr>
          <w:noProof/>
        </w:rPr>
        <w:t>Ornage</w:t>
      </w:r>
      <w:r>
        <w:t xml:space="preserve"> because </w:t>
      </w:r>
      <w:proofErr w:type="gramStart"/>
      <w:r>
        <w:t>both of them</w:t>
      </w:r>
      <w:proofErr w:type="gramEnd"/>
      <w:r>
        <w:t xml:space="preserve"> had </w:t>
      </w:r>
      <w:r w:rsidR="00F54183">
        <w:t>greater responsibilities</w:t>
      </w:r>
      <w:r>
        <w:t xml:space="preserve"> than they. They must think of the residents of Varo first and their love and lives second. Because of that, </w:t>
      </w:r>
      <w:proofErr w:type="spellStart"/>
      <w:r>
        <w:t>Ornage</w:t>
      </w:r>
      <w:proofErr w:type="spellEnd"/>
      <w:r>
        <w:t xml:space="preserve"> would not be told until the time was right.</w:t>
      </w:r>
    </w:p>
    <w:p w14:paraId="1E3A9757" w14:textId="071D9FF1" w:rsidR="009E7BD1" w:rsidRDefault="009E7BD1" w:rsidP="009E7BD1">
      <w:proofErr w:type="spellStart"/>
      <w:r>
        <w:t>Ornage</w:t>
      </w:r>
      <w:proofErr w:type="spellEnd"/>
      <w:r>
        <w:t xml:space="preserve"> left the alien craft and was excited about the information he had received from the captives. He and </w:t>
      </w:r>
      <w:proofErr w:type="spellStart"/>
      <w:r>
        <w:t>Mortog</w:t>
      </w:r>
      <w:proofErr w:type="spellEnd"/>
      <w:r>
        <w:t xml:space="preserve"> walked briskly up the slope to update the other leaders. As he entered the soil room, they looked happier and eager to hear what he had learned.</w:t>
      </w:r>
    </w:p>
    <w:p w14:paraId="48CC9ED3" w14:textId="77777777" w:rsidR="009E7BD1" w:rsidRDefault="009E7BD1" w:rsidP="009E7BD1">
      <w:r>
        <w:t xml:space="preserve">Enthusiastically he began speaking, “I have found out a great deal </w:t>
      </w:r>
      <w:r w:rsidRPr="007509E1">
        <w:rPr>
          <w:noProof/>
        </w:rPr>
        <w:t>from</w:t>
      </w:r>
      <w:r>
        <w:t xml:space="preserve"> them. So much, I’m not sure where to begin. Speaking with them, we have been able to improve our </w:t>
      </w:r>
      <w:r>
        <w:lastRenderedPageBreak/>
        <w:t xml:space="preserve">translation skills a great deal. We understand them a lot better </w:t>
      </w:r>
      <w:r w:rsidRPr="0060505E">
        <w:rPr>
          <w:noProof/>
        </w:rPr>
        <w:t>now</w:t>
      </w:r>
      <w:r w:rsidR="0060505E">
        <w:rPr>
          <w:noProof/>
        </w:rPr>
        <w:t>,</w:t>
      </w:r>
      <w:r>
        <w:t xml:space="preserve"> and I think they also understand us better. They are the Ora, and they attacked us because they didn’t have enough food for their population. </w:t>
      </w:r>
      <w:r w:rsidRPr="0060505E">
        <w:rPr>
          <w:noProof/>
        </w:rPr>
        <w:t>Apparently</w:t>
      </w:r>
      <w:r w:rsidR="0060505E">
        <w:rPr>
          <w:noProof/>
        </w:rPr>
        <w:t>,</w:t>
      </w:r>
      <w:r>
        <w:t xml:space="preserve"> the planet has two major continents with two types of Ora. The large continent has poor soil and is where the lesser Ora live, and those are the slaves we’ve heard about.” </w:t>
      </w:r>
    </w:p>
    <w:p w14:paraId="6CF5E3A9" w14:textId="77777777" w:rsidR="009E7BD1" w:rsidRDefault="009E7BD1" w:rsidP="009E7BD1">
      <w:proofErr w:type="spellStart"/>
      <w:r>
        <w:t>Erom</w:t>
      </w:r>
      <w:proofErr w:type="spellEnd"/>
      <w:r>
        <w:t xml:space="preserve"> jumped in and asked, “Who attacked us?”</w:t>
      </w:r>
    </w:p>
    <w:p w14:paraId="302BB086" w14:textId="1E7AA710" w:rsidR="009E7BD1" w:rsidRDefault="009E7BD1" w:rsidP="009E7BD1">
      <w:r>
        <w:t xml:space="preserve">As </w:t>
      </w:r>
      <w:proofErr w:type="spellStart"/>
      <w:r>
        <w:t>Ivroc</w:t>
      </w:r>
      <w:proofErr w:type="spellEnd"/>
      <w:r>
        <w:t xml:space="preserve"> entered, after finishing with the captives, </w:t>
      </w:r>
      <w:proofErr w:type="spellStart"/>
      <w:r>
        <w:t>Ornage</w:t>
      </w:r>
      <w:proofErr w:type="spellEnd"/>
      <w:r>
        <w:t xml:space="preserve"> continued, “The attackers are from the smaller continent which has better </w:t>
      </w:r>
      <w:r w:rsidRPr="0060505E">
        <w:rPr>
          <w:noProof/>
        </w:rPr>
        <w:t>soil</w:t>
      </w:r>
      <w:r w:rsidR="0060505E">
        <w:rPr>
          <w:noProof/>
        </w:rPr>
        <w:t>,</w:t>
      </w:r>
      <w:r>
        <w:t xml:space="preserve"> and they are called the greater Ora or the dominators. Some </w:t>
      </w:r>
      <w:proofErr w:type="spellStart"/>
      <w:r>
        <w:t>Erons</w:t>
      </w:r>
      <w:proofErr w:type="spellEnd"/>
      <w:r>
        <w:t xml:space="preserve"> ago</w:t>
      </w:r>
      <w:r w:rsidR="00F54183">
        <w:t>,</w:t>
      </w:r>
      <w:r>
        <w:t xml:space="preserve"> the greater Ora conquered the lessor </w:t>
      </w:r>
      <w:r w:rsidRPr="0060505E">
        <w:rPr>
          <w:noProof/>
        </w:rPr>
        <w:t>Ora</w:t>
      </w:r>
      <w:r w:rsidR="0060505E">
        <w:rPr>
          <w:noProof/>
        </w:rPr>
        <w:t>,</w:t>
      </w:r>
      <w:r>
        <w:t xml:space="preserve"> </w:t>
      </w:r>
      <w:r w:rsidR="00F54183">
        <w:t>still using</w:t>
      </w:r>
      <w:r>
        <w:t xml:space="preserve"> them as slaves. The entire species is very </w:t>
      </w:r>
      <w:r w:rsidRPr="0060505E">
        <w:rPr>
          <w:noProof/>
        </w:rPr>
        <w:t>hierarchical</w:t>
      </w:r>
      <w:r w:rsidR="00F54183">
        <w:rPr>
          <w:noProof/>
        </w:rPr>
        <w:t>. At each level of their society, there is a leader who</w:t>
      </w:r>
      <w:r>
        <w:t xml:space="preserve"> answers to the one above them. If they don’t do what they’re asked, they are often killed and replaced. That is why we saw them attack each other after the battle. When my tool killed two of the leaders, the Ora</w:t>
      </w:r>
      <w:r w:rsidR="00F54183">
        <w:t>,</w:t>
      </w:r>
      <w:r>
        <w:t xml:space="preserve"> loyal to the remaining leader, attacked the other Ora to defend him. The others, who lost their leaders, attacked each other because when they had no leader</w:t>
      </w:r>
      <w:r w:rsidR="00F54183">
        <w:t>,</w:t>
      </w:r>
      <w:r>
        <w:t xml:space="preserve"> they had to defend themselves.”</w:t>
      </w:r>
    </w:p>
    <w:p w14:paraId="171FCE56" w14:textId="77777777" w:rsidR="009E7BD1" w:rsidRDefault="009E7BD1" w:rsidP="009E7BD1">
      <w:proofErr w:type="spellStart"/>
      <w:r>
        <w:t>Erom</w:t>
      </w:r>
      <w:proofErr w:type="spellEnd"/>
      <w:r>
        <w:t xml:space="preserve"> questioned, “What are their plans?”</w:t>
      </w:r>
    </w:p>
    <w:p w14:paraId="3A3B81EC" w14:textId="6267CFE6" w:rsidR="009E7BD1" w:rsidRDefault="009E7BD1" w:rsidP="009E7BD1">
      <w:proofErr w:type="spellStart"/>
      <w:r>
        <w:t>Ivroc</w:t>
      </w:r>
      <w:proofErr w:type="spellEnd"/>
      <w:r>
        <w:t xml:space="preserve"> responded, “May I, Grand Leader?”</w:t>
      </w:r>
    </w:p>
    <w:p w14:paraId="17F41BEB" w14:textId="5F106A07" w:rsidR="009E7BD1" w:rsidRDefault="009E7BD1" w:rsidP="009E7BD1">
      <w:r>
        <w:t xml:space="preserve">“Yes,” </w:t>
      </w:r>
      <w:proofErr w:type="spellStart"/>
      <w:r>
        <w:t>Ornage</w:t>
      </w:r>
      <w:proofErr w:type="spellEnd"/>
      <w:r>
        <w:t xml:space="preserve"> </w:t>
      </w:r>
      <w:r w:rsidRPr="007509E1">
        <w:rPr>
          <w:noProof/>
        </w:rPr>
        <w:t xml:space="preserve">gave </w:t>
      </w:r>
      <w:r w:rsidR="00F54183">
        <w:rPr>
          <w:noProof/>
        </w:rPr>
        <w:t>the</w:t>
      </w:r>
      <w:r w:rsidRPr="007509E1">
        <w:rPr>
          <w:noProof/>
        </w:rPr>
        <w:t xml:space="preserve"> nod</w:t>
      </w:r>
      <w:r>
        <w:t>.</w:t>
      </w:r>
    </w:p>
    <w:p w14:paraId="0ADFD067" w14:textId="668BEF23" w:rsidR="009E7BD1" w:rsidRDefault="009E7BD1" w:rsidP="009E7BD1">
      <w:r>
        <w:t xml:space="preserve">“Apparently, the head of the greater Ora is called </w:t>
      </w:r>
      <w:proofErr w:type="spellStart"/>
      <w:r>
        <w:t>VanMacca</w:t>
      </w:r>
      <w:proofErr w:type="spellEnd"/>
      <w:r>
        <w:t xml:space="preserve"> and is female. They already knew that Varo was here, and even if we had not sent a signal, they planned to look for us. After </w:t>
      </w:r>
      <w:r w:rsidR="008352E4">
        <w:t>hearing</w:t>
      </w:r>
      <w:r>
        <w:t xml:space="preserve"> our transmissions, their leader decided that she wanted to dominate us and use our soil to plant their food. They had no regard for us, Varo is theirs for the taking, and we’re irrelevant.”</w:t>
      </w:r>
    </w:p>
    <w:p w14:paraId="474AC494" w14:textId="77777777" w:rsidR="009E7BD1" w:rsidRDefault="009E7BD1" w:rsidP="009E7BD1">
      <w:proofErr w:type="spellStart"/>
      <w:r>
        <w:lastRenderedPageBreak/>
        <w:t>Erom</w:t>
      </w:r>
      <w:proofErr w:type="spellEnd"/>
      <w:r>
        <w:t xml:space="preserve"> immediately yelled, “We have something to say about that!” </w:t>
      </w:r>
    </w:p>
    <w:p w14:paraId="1A642E58" w14:textId="77777777" w:rsidR="009E7BD1" w:rsidRDefault="009E7BD1" w:rsidP="009E7BD1">
      <w:r>
        <w:t xml:space="preserve">After the boisterous response in the room had quieted down, </w:t>
      </w:r>
      <w:proofErr w:type="spellStart"/>
      <w:r>
        <w:t>Ivroc</w:t>
      </w:r>
      <w:proofErr w:type="spellEnd"/>
      <w:r>
        <w:t xml:space="preserve"> asked, “May I continue?”</w:t>
      </w:r>
    </w:p>
    <w:p w14:paraId="1052B1E0" w14:textId="77777777" w:rsidR="009E7BD1" w:rsidRDefault="009E7BD1" w:rsidP="009E7BD1">
      <w:r>
        <w:t xml:space="preserve">“Yes, absolutely,” </w:t>
      </w:r>
      <w:proofErr w:type="spellStart"/>
      <w:r>
        <w:t>Ornage</w:t>
      </w:r>
      <w:proofErr w:type="spellEnd"/>
      <w:r>
        <w:t xml:space="preserve"> encouraged.</w:t>
      </w:r>
    </w:p>
    <w:p w14:paraId="4F7E91ED" w14:textId="2A5BD487" w:rsidR="009E7BD1" w:rsidRDefault="009E7BD1" w:rsidP="009E7BD1">
      <w:r>
        <w:t>“The greater Ora have different classes of Ora. The attackers, or warriors as they are called by the Ora, wear the red hats that we’ve seen. The captives we have, wear green hats, they are from a technical class</w:t>
      </w:r>
      <w:r w:rsidR="008352E4">
        <w:t>,</w:t>
      </w:r>
      <w:r>
        <w:t xml:space="preserve"> and these</w:t>
      </w:r>
      <w:proofErr w:type="gramStart"/>
      <w:r>
        <w:t>, in particular, are</w:t>
      </w:r>
      <w:proofErr w:type="gramEnd"/>
      <w:r>
        <w:t xml:space="preserve"> the operators of the craft they left. They weren’t involved in the attacks on </w:t>
      </w:r>
      <w:r w:rsidRPr="0060505E">
        <w:rPr>
          <w:noProof/>
        </w:rPr>
        <w:t>us</w:t>
      </w:r>
      <w:r w:rsidR="0060505E">
        <w:rPr>
          <w:noProof/>
        </w:rPr>
        <w:t>,</w:t>
      </w:r>
      <w:r>
        <w:t xml:space="preserve"> and when the remaining Ora turned on each other, they locked themselves in their craft. When Leader </w:t>
      </w:r>
      <w:proofErr w:type="spellStart"/>
      <w:r>
        <w:t>Mortog</w:t>
      </w:r>
      <w:proofErr w:type="spellEnd"/>
      <w:r>
        <w:t xml:space="preserve"> discovered them, they </w:t>
      </w:r>
      <w:proofErr w:type="gramStart"/>
      <w:r w:rsidR="008352E4">
        <w:t>made</w:t>
      </w:r>
      <w:r>
        <w:t xml:space="preserve"> preparations</w:t>
      </w:r>
      <w:proofErr w:type="gramEnd"/>
      <w:r>
        <w:t xml:space="preserve"> to take a craft back to their </w:t>
      </w:r>
      <w:proofErr w:type="spellStart"/>
      <w:r>
        <w:t>homeworld</w:t>
      </w:r>
      <w:proofErr w:type="spellEnd"/>
      <w:r>
        <w:t xml:space="preserve">. </w:t>
      </w:r>
      <w:r w:rsidR="008352E4">
        <w:t>But, s</w:t>
      </w:r>
      <w:r>
        <w:t xml:space="preserve">urprisingly, even if they succeed in getting back to their </w:t>
      </w:r>
      <w:proofErr w:type="spellStart"/>
      <w:r>
        <w:t>homeworld</w:t>
      </w:r>
      <w:proofErr w:type="spellEnd"/>
      <w:r>
        <w:t>, they may be killed because of the failure here.”</w:t>
      </w:r>
    </w:p>
    <w:p w14:paraId="45B109BD" w14:textId="77777777" w:rsidR="009E7BD1" w:rsidRDefault="009E7BD1" w:rsidP="009E7BD1">
      <w:proofErr w:type="spellStart"/>
      <w:r>
        <w:t>Erom</w:t>
      </w:r>
      <w:proofErr w:type="spellEnd"/>
      <w:r>
        <w:t xml:space="preserve"> then asked, “What about the group that left, and won’t they be executed for failing?”</w:t>
      </w:r>
    </w:p>
    <w:p w14:paraId="33CF6CEE" w14:textId="7E7C0733" w:rsidR="009E7BD1" w:rsidRDefault="009E7BD1" w:rsidP="009E7BD1">
      <w:proofErr w:type="spellStart"/>
      <w:r>
        <w:t>Ivroc</w:t>
      </w:r>
      <w:proofErr w:type="spellEnd"/>
      <w:r>
        <w:t xml:space="preserve"> responded, “I asked that also, </w:t>
      </w:r>
      <w:r w:rsidRPr="0060505E">
        <w:rPr>
          <w:noProof/>
        </w:rPr>
        <w:t>apparently</w:t>
      </w:r>
      <w:r w:rsidR="0060505E">
        <w:rPr>
          <w:noProof/>
        </w:rPr>
        <w:t>,</w:t>
      </w:r>
      <w:r>
        <w:t xml:space="preserve"> the Ora are very loyal to their leaders, sort of a self-defense mechanism, they’ll go along with anything the leader says. </w:t>
      </w:r>
      <w:r w:rsidRPr="0060505E">
        <w:rPr>
          <w:noProof/>
        </w:rPr>
        <w:t>Apparently</w:t>
      </w:r>
      <w:r w:rsidR="0060505E">
        <w:rPr>
          <w:noProof/>
        </w:rPr>
        <w:t>,</w:t>
      </w:r>
      <w:r>
        <w:t xml:space="preserve"> their survival instinct is stronger than honesty. The remaining leader may say, ‘the other Ora sided with us and </w:t>
      </w:r>
      <w:r w:rsidR="008352E4">
        <w:t>defended the leader's hono</w:t>
      </w:r>
      <w:r>
        <w:t>r by fighting the traitors.' Or he might say</w:t>
      </w:r>
      <w:r w:rsidR="008352E4">
        <w:t>,</w:t>
      </w:r>
      <w:r>
        <w:t xml:space="preserve"> ‘we were beaten</w:t>
      </w:r>
      <w:r w:rsidR="008352E4">
        <w:t>,</w:t>
      </w:r>
      <w:r>
        <w:t xml:space="preserve"> and he is all that is left.' Regardless, if the leader believes him, he lives; if not, he dies.”</w:t>
      </w:r>
    </w:p>
    <w:p w14:paraId="3792B510" w14:textId="0813F5A6" w:rsidR="009E7BD1" w:rsidRDefault="009E7BD1" w:rsidP="009E7BD1">
      <w:r>
        <w:t xml:space="preserve">Another thing, </w:t>
      </w:r>
      <w:proofErr w:type="spellStart"/>
      <w:r>
        <w:t>Ivroc</w:t>
      </w:r>
      <w:proofErr w:type="spellEnd"/>
      <w:r>
        <w:t xml:space="preserve"> added, “It also appears there is a lot of unhappiness on their planet. The lessor Ora started resisting the greater Ora after they were dominated. Also</w:t>
      </w:r>
      <w:r w:rsidR="008352E4">
        <w:t>,</w:t>
      </w:r>
      <w:r>
        <w:t xml:space="preserve"> within the greater Ora, not all of them like </w:t>
      </w:r>
      <w:proofErr w:type="spellStart"/>
      <w:r>
        <w:t>VanMacca</w:t>
      </w:r>
      <w:proofErr w:type="spellEnd"/>
      <w:r>
        <w:t xml:space="preserve"> and her decision to take Varo. </w:t>
      </w:r>
      <w:r w:rsidR="008352E4">
        <w:t>Many</w:t>
      </w:r>
      <w:r>
        <w:t xml:space="preserve"> think she was wrong.”</w:t>
      </w:r>
    </w:p>
    <w:p w14:paraId="1238EF0C" w14:textId="28129C06" w:rsidR="009E7BD1" w:rsidRDefault="009E7BD1" w:rsidP="009E7BD1">
      <w:r>
        <w:lastRenderedPageBreak/>
        <w:t xml:space="preserve">After a pause, </w:t>
      </w:r>
      <w:proofErr w:type="spellStart"/>
      <w:r>
        <w:t>Ivroc</w:t>
      </w:r>
      <w:proofErr w:type="spellEnd"/>
      <w:r>
        <w:t xml:space="preserve"> concluded, “That is about all we got from them in this session. They don’t have any strategic information</w:t>
      </w:r>
      <w:r w:rsidR="008352E4">
        <w:t>;</w:t>
      </w:r>
      <w:r>
        <w:t xml:space="preserve"> they are just operators. Those Ora from the lower levels </w:t>
      </w:r>
      <w:proofErr w:type="gramStart"/>
      <w:r>
        <w:t>are</w:t>
      </w:r>
      <w:proofErr w:type="gramEnd"/>
      <w:r>
        <w:t xml:space="preserve"> told what to do and never told why. Also, I got the impression that they don’t like the invasion of Varo, although they didn’t say it. I think they are sympathetic to us. Maybe we can use that to our advantage. Their driving instinct is survival, then loyalty to their leader, then loyalty to their species. We captured them</w:t>
      </w:r>
      <w:r w:rsidR="008352E4">
        <w:t>,</w:t>
      </w:r>
      <w:r>
        <w:t xml:space="preserve"> and in their words, ‘we now dominate them’ so their instinct is to follow their current leader</w:t>
      </w:r>
      <w:r w:rsidR="008352E4">
        <w:t>,</w:t>
      </w:r>
      <w:r>
        <w:t xml:space="preserve"> which is us.”</w:t>
      </w:r>
    </w:p>
    <w:p w14:paraId="2D3756BC" w14:textId="77777777" w:rsidR="009E7BD1" w:rsidRDefault="009E7BD1" w:rsidP="009E7BD1">
      <w:proofErr w:type="spellStart"/>
      <w:r>
        <w:t>Ornage</w:t>
      </w:r>
      <w:proofErr w:type="spellEnd"/>
      <w:r>
        <w:t xml:space="preserve"> commented, “I’d like to work with them for a while and find out about their craft, their technology </w:t>
      </w:r>
      <w:proofErr w:type="gramStart"/>
      <w:r>
        <w:t>and also</w:t>
      </w:r>
      <w:proofErr w:type="gramEnd"/>
      <w:r>
        <w:t xml:space="preserve"> determine if they might help us in some way. Maybe they’ll operate those craft for us?”</w:t>
      </w:r>
    </w:p>
    <w:p w14:paraId="3F0726B1" w14:textId="6CF84760" w:rsidR="009E7BD1" w:rsidRDefault="009E7BD1" w:rsidP="009E7BD1">
      <w:proofErr w:type="spellStart"/>
      <w:r>
        <w:t>Sonyata</w:t>
      </w:r>
      <w:proofErr w:type="spellEnd"/>
      <w:r>
        <w:t xml:space="preserve"> spoke up and said, “If these captives seem cooperative, I’d like to spend time with them also.</w:t>
      </w:r>
      <w:r w:rsidR="008352E4">
        <w:t xml:space="preserve"> </w:t>
      </w:r>
      <w:proofErr w:type="gramStart"/>
      <w:r w:rsidR="008352E4">
        <w:t>So</w:t>
      </w:r>
      <w:proofErr w:type="gramEnd"/>
      <w:r>
        <w:t xml:space="preserve"> I can practice speaking their language, and I also have many questions about their lives, families, and beliefs. The more we know about them, the better off we may be.”</w:t>
      </w:r>
    </w:p>
    <w:p w14:paraId="10641737" w14:textId="77777777" w:rsidR="009E7BD1" w:rsidRDefault="009E7BD1" w:rsidP="009E7BD1">
      <w:r>
        <w:t xml:space="preserve">The next day </w:t>
      </w:r>
      <w:proofErr w:type="spellStart"/>
      <w:r>
        <w:t>Ornage</w:t>
      </w:r>
      <w:proofErr w:type="spellEnd"/>
      <w:r>
        <w:t xml:space="preserve"> and </w:t>
      </w:r>
      <w:proofErr w:type="spellStart"/>
      <w:r>
        <w:t>Sonyata</w:t>
      </w:r>
      <w:proofErr w:type="spellEnd"/>
      <w:r>
        <w:t xml:space="preserve"> spent </w:t>
      </w:r>
      <w:proofErr w:type="gramStart"/>
      <w:r>
        <w:t>all of</w:t>
      </w:r>
      <w:proofErr w:type="gramEnd"/>
      <w:r>
        <w:t xml:space="preserve"> their time with the Ora captives. They weren’t becoming friends, but at least, </w:t>
      </w:r>
      <w:proofErr w:type="spellStart"/>
      <w:r>
        <w:t>Ornage</w:t>
      </w:r>
      <w:proofErr w:type="spellEnd"/>
      <w:r>
        <w:t xml:space="preserve"> was beginning to understand their actions in the context of their structured </w:t>
      </w:r>
      <w:r w:rsidRPr="0060505E">
        <w:rPr>
          <w:noProof/>
        </w:rPr>
        <w:t>society</w:t>
      </w:r>
      <w:r w:rsidR="0060505E">
        <w:rPr>
          <w:noProof/>
        </w:rPr>
        <w:t>,</w:t>
      </w:r>
      <w:r>
        <w:t xml:space="preserve"> and he and </w:t>
      </w:r>
      <w:proofErr w:type="spellStart"/>
      <w:r>
        <w:t>Sonyata</w:t>
      </w:r>
      <w:proofErr w:type="spellEnd"/>
      <w:r>
        <w:t xml:space="preserve"> were improving their language skills/</w:t>
      </w:r>
    </w:p>
    <w:p w14:paraId="6ADB5452" w14:textId="17082498" w:rsidR="009E7BD1" w:rsidRDefault="009E7BD1" w:rsidP="009E7BD1">
      <w:r>
        <w:t xml:space="preserve">After spending the morning talking with the captives, </w:t>
      </w:r>
      <w:proofErr w:type="spellStart"/>
      <w:r>
        <w:t>Irrrm</w:t>
      </w:r>
      <w:proofErr w:type="spellEnd"/>
      <w:r>
        <w:t xml:space="preserve"> offered to take </w:t>
      </w:r>
      <w:proofErr w:type="spellStart"/>
      <w:r>
        <w:t>Ornage</w:t>
      </w:r>
      <w:proofErr w:type="spellEnd"/>
      <w:r>
        <w:t xml:space="preserve"> and </w:t>
      </w:r>
      <w:proofErr w:type="spellStart"/>
      <w:r>
        <w:t>Sonyata</w:t>
      </w:r>
      <w:proofErr w:type="spellEnd"/>
      <w:r>
        <w:t xml:space="preserve"> on a tour of his </w:t>
      </w:r>
      <w:r w:rsidRPr="0060505E">
        <w:rPr>
          <w:noProof/>
        </w:rPr>
        <w:t>craft</w:t>
      </w:r>
      <w:r w:rsidR="0060505E">
        <w:rPr>
          <w:noProof/>
        </w:rPr>
        <w:t>,</w:t>
      </w:r>
      <w:r>
        <w:t xml:space="preserve"> and </w:t>
      </w:r>
      <w:proofErr w:type="spellStart"/>
      <w:r>
        <w:t>Ornage</w:t>
      </w:r>
      <w:proofErr w:type="spellEnd"/>
      <w:r>
        <w:t xml:space="preserve"> immediately agreed. </w:t>
      </w:r>
      <w:proofErr w:type="spellStart"/>
      <w:r>
        <w:t>Ornage</w:t>
      </w:r>
      <w:proofErr w:type="spellEnd"/>
      <w:r>
        <w:t xml:space="preserve"> saw the Ora’s pride in machinery, demonstrated by his actions</w:t>
      </w:r>
      <w:r w:rsidR="008352E4">
        <w:t>,</w:t>
      </w:r>
      <w:r>
        <w:t xml:space="preserve"> which he also </w:t>
      </w:r>
      <w:r w:rsidRPr="007509E1">
        <w:rPr>
          <w:noProof/>
        </w:rPr>
        <w:t xml:space="preserve">felt </w:t>
      </w:r>
      <w:r w:rsidR="008352E4">
        <w:rPr>
          <w:noProof/>
        </w:rPr>
        <w:t>like</w:t>
      </w:r>
      <w:r>
        <w:t xml:space="preserve"> an engineer. That gave them common ground</w:t>
      </w:r>
      <w:r w:rsidR="008352E4">
        <w:t>,</w:t>
      </w:r>
      <w:r>
        <w:t xml:space="preserve"> which improved their understanding of each other. </w:t>
      </w:r>
    </w:p>
    <w:p w14:paraId="7B3EC898" w14:textId="6A3AB504" w:rsidR="009E7BD1" w:rsidRDefault="009E7BD1" w:rsidP="009E7BD1">
      <w:r>
        <w:t xml:space="preserve">The ship was cavernous and well suited for the Ora bodies. There weren’t ladders but ramps going from level to </w:t>
      </w:r>
      <w:r>
        <w:lastRenderedPageBreak/>
        <w:t xml:space="preserve">level. The ramps had ridges, which allowed the Ora to move up and down easily with their feet. It was easy for </w:t>
      </w:r>
      <w:proofErr w:type="spellStart"/>
      <w:r>
        <w:t>Ornage</w:t>
      </w:r>
      <w:proofErr w:type="spellEnd"/>
      <w:r>
        <w:t xml:space="preserve"> and </w:t>
      </w:r>
      <w:proofErr w:type="spellStart"/>
      <w:r>
        <w:t>Sonyata</w:t>
      </w:r>
      <w:proofErr w:type="spellEnd"/>
      <w:r>
        <w:t xml:space="preserve"> to move, so they </w:t>
      </w:r>
      <w:r w:rsidR="008352E4">
        <w:t>could</w:t>
      </w:r>
      <w:r>
        <w:t xml:space="preserve"> keep up with their guide.</w:t>
      </w:r>
    </w:p>
    <w:p w14:paraId="32A26455" w14:textId="245D69C6" w:rsidR="009E7BD1" w:rsidRDefault="009E7BD1" w:rsidP="009E7BD1">
      <w:proofErr w:type="spellStart"/>
      <w:r>
        <w:t>Irrrm</w:t>
      </w:r>
      <w:proofErr w:type="spellEnd"/>
      <w:r>
        <w:t xml:space="preserve"> showed them where </w:t>
      </w:r>
      <w:r w:rsidR="0060505E" w:rsidRPr="007509E1">
        <w:rPr>
          <w:noProof/>
        </w:rPr>
        <w:t>the</w:t>
      </w:r>
      <w:r w:rsidRPr="007509E1">
        <w:rPr>
          <w:noProof/>
        </w:rPr>
        <w:t xml:space="preserve"> </w:t>
      </w:r>
      <w:r w:rsidR="008352E4">
        <w:rPr>
          <w:noProof/>
        </w:rPr>
        <w:t>crowd</w:t>
      </w:r>
      <w:r>
        <w:t xml:space="preserve"> of red hats remained in relatively cramped quarters. </w:t>
      </w:r>
      <w:proofErr w:type="spellStart"/>
      <w:r>
        <w:t>Ornage</w:t>
      </w:r>
      <w:proofErr w:type="spellEnd"/>
      <w:r>
        <w:t xml:space="preserve"> noted that instead of resting pads, they had a curious low bench </w:t>
      </w:r>
      <w:r w:rsidR="000470AD">
        <w:t>to</w:t>
      </w:r>
      <w:r>
        <w:t xml:space="preserve"> insert the aft portion of their </w:t>
      </w:r>
      <w:r w:rsidRPr="0060505E">
        <w:rPr>
          <w:noProof/>
        </w:rPr>
        <w:t>body</w:t>
      </w:r>
      <w:r w:rsidR="0060505E">
        <w:rPr>
          <w:noProof/>
        </w:rPr>
        <w:t>,</w:t>
      </w:r>
      <w:r>
        <w:t xml:space="preserve"> </w:t>
      </w:r>
      <w:r w:rsidR="008352E4">
        <w:t>giving</w:t>
      </w:r>
      <w:r>
        <w:t xml:space="preserve"> them a place to rest while the ship was moving. The area also had some straps and bars around it, likely to be used during take-off and landings and during weightless times in space. </w:t>
      </w:r>
      <w:r w:rsidR="007509E1">
        <w:rPr>
          <w:noProof/>
        </w:rPr>
        <w:t>S</w:t>
      </w:r>
      <w:r w:rsidRPr="007509E1">
        <w:rPr>
          <w:noProof/>
        </w:rPr>
        <w:t>pace</w:t>
      </w:r>
      <w:r>
        <w:t xml:space="preserve"> was </w:t>
      </w:r>
      <w:proofErr w:type="gramStart"/>
      <w:r>
        <w:t xml:space="preserve">very </w:t>
      </w:r>
      <w:r w:rsidRPr="0060505E">
        <w:rPr>
          <w:noProof/>
        </w:rPr>
        <w:t>limited</w:t>
      </w:r>
      <w:proofErr w:type="gramEnd"/>
      <w:r w:rsidR="0060505E">
        <w:rPr>
          <w:noProof/>
        </w:rPr>
        <w:t>,</w:t>
      </w:r>
      <w:r>
        <w:t xml:space="preserve"> and </w:t>
      </w:r>
      <w:proofErr w:type="spellStart"/>
      <w:r>
        <w:t>Ornage</w:t>
      </w:r>
      <w:proofErr w:type="spellEnd"/>
      <w:r>
        <w:t xml:space="preserve"> counted the positions. He had been right and determined that the ship carried 500 attackers.</w:t>
      </w:r>
    </w:p>
    <w:p w14:paraId="1AEFE720" w14:textId="7A69EFF9" w:rsidR="009E7BD1" w:rsidRDefault="009E7BD1" w:rsidP="009E7BD1">
      <w:r>
        <w:t>“</w:t>
      </w:r>
      <w:proofErr w:type="spellStart"/>
      <w:r>
        <w:t>Irrrm</w:t>
      </w:r>
      <w:proofErr w:type="spellEnd"/>
      <w:r>
        <w:t xml:space="preserve">, this ship carries </w:t>
      </w:r>
      <w:proofErr w:type="gramStart"/>
      <w:r>
        <w:t>a large number of</w:t>
      </w:r>
      <w:proofErr w:type="gramEnd"/>
      <w:r>
        <w:t xml:space="preserve"> attackers. </w:t>
      </w:r>
      <w:proofErr w:type="gramStart"/>
      <w:r w:rsidR="008352E4">
        <w:t>So</w:t>
      </w:r>
      <w:proofErr w:type="gramEnd"/>
      <w:r w:rsidR="008352E4">
        <w:t xml:space="preserve"> i</w:t>
      </w:r>
      <w:r>
        <w:t>t must be very difficult during space flight?” he asked.</w:t>
      </w:r>
    </w:p>
    <w:p w14:paraId="00826CBA" w14:textId="7225AC4C" w:rsidR="009E7BD1" w:rsidRDefault="009E7BD1" w:rsidP="009E7BD1">
      <w:r>
        <w:t>“The Ora don’t need space</w:t>
      </w:r>
      <w:r w:rsidR="008352E4">
        <w:t>;</w:t>
      </w:r>
      <w:r>
        <w:t xml:space="preserve"> we </w:t>
      </w:r>
      <w:r w:rsidR="008352E4">
        <w:t>can</w:t>
      </w:r>
      <w:r>
        <w:t xml:space="preserve"> sit still for long periods. While we’re in space, we lower the temperature of this area of the </w:t>
      </w:r>
      <w:r w:rsidRPr="0060505E">
        <w:rPr>
          <w:noProof/>
        </w:rPr>
        <w:t>ship</w:t>
      </w:r>
      <w:r w:rsidR="0060505E">
        <w:rPr>
          <w:noProof/>
        </w:rPr>
        <w:t>,</w:t>
      </w:r>
      <w:r>
        <w:t xml:space="preserve"> and the attackers remain motionless,” </w:t>
      </w:r>
      <w:proofErr w:type="spellStart"/>
      <w:r>
        <w:t>Irrrm</w:t>
      </w:r>
      <w:proofErr w:type="spellEnd"/>
      <w:r>
        <w:t xml:space="preserve"> added.</w:t>
      </w:r>
    </w:p>
    <w:p w14:paraId="2691D498" w14:textId="2A4FC284" w:rsidR="009E7BD1" w:rsidRDefault="009E7BD1" w:rsidP="009E7BD1">
      <w:r>
        <w:t xml:space="preserve">The next deck was food storage, preparation, and serving area. The feeding areas were small circular pedestals with round dish-shaped platforms. On the top of the platform was a small orifice on top of a small cone where a green substance was forced out. A couple of them had some food remaining. Neither </w:t>
      </w:r>
      <w:proofErr w:type="spellStart"/>
      <w:r>
        <w:t>Ornage</w:t>
      </w:r>
      <w:proofErr w:type="spellEnd"/>
      <w:r>
        <w:t xml:space="preserve"> nor </w:t>
      </w:r>
      <w:proofErr w:type="spellStart"/>
      <w:r>
        <w:t>Sonyata</w:t>
      </w:r>
      <w:proofErr w:type="spellEnd"/>
      <w:r>
        <w:t xml:space="preserve"> had any intent in trying it.</w:t>
      </w:r>
    </w:p>
    <w:p w14:paraId="43958776" w14:textId="256C1BF0" w:rsidR="009E7BD1" w:rsidRDefault="009E7BD1" w:rsidP="009E7BD1">
      <w:proofErr w:type="spellStart"/>
      <w:r>
        <w:t>Irrrm</w:t>
      </w:r>
      <w:proofErr w:type="spellEnd"/>
      <w:r>
        <w:t xml:space="preserve"> commented, “When we travel, and it is time for them to feed, the temperature is </w:t>
      </w:r>
      <w:r w:rsidRPr="0060505E">
        <w:rPr>
          <w:noProof/>
        </w:rPr>
        <w:t>increased</w:t>
      </w:r>
      <w:r w:rsidR="0060505E">
        <w:rPr>
          <w:noProof/>
        </w:rPr>
        <w:t>,</w:t>
      </w:r>
      <w:r>
        <w:t xml:space="preserve"> and when the attackers become active, they are allowed to this area to feed. When they are done, they are expected to return to the lower deck. The food is made for space travel and tastes bad, but it is easy to store and prepare. I don’t like it, but I’ll tolerate it. On our home planet, we prefer the </w:t>
      </w:r>
      <w:proofErr w:type="spellStart"/>
      <w:r>
        <w:t>Bior</w:t>
      </w:r>
      <w:proofErr w:type="spellEnd"/>
      <w:r>
        <w:t xml:space="preserve"> plant. It gives us fruit, </w:t>
      </w:r>
      <w:r w:rsidRPr="0060505E">
        <w:rPr>
          <w:noProof/>
        </w:rPr>
        <w:t>leaves</w:t>
      </w:r>
      <w:r w:rsidR="0060505E">
        <w:rPr>
          <w:noProof/>
        </w:rPr>
        <w:t>,</w:t>
      </w:r>
      <w:r w:rsidR="000D6899">
        <w:t xml:space="preserve"> and stal</w:t>
      </w:r>
      <w:r>
        <w:t xml:space="preserve">ks that are very tasty. </w:t>
      </w:r>
      <w:r w:rsidR="008352E4">
        <w:t>However, i</w:t>
      </w:r>
      <w:r>
        <w:t xml:space="preserve">t </w:t>
      </w:r>
      <w:r>
        <w:lastRenderedPageBreak/>
        <w:t>doesn’t store well, so it is processed so it can be used as our space food.”</w:t>
      </w:r>
    </w:p>
    <w:p w14:paraId="5A7AA0B4" w14:textId="10EDC63C" w:rsidR="009E7BD1" w:rsidRDefault="009E7BD1" w:rsidP="009E7BD1">
      <w:r>
        <w:t>The top of the craft had two areas</w:t>
      </w:r>
      <w:r w:rsidR="008352E4">
        <w:t>. O</w:t>
      </w:r>
      <w:r>
        <w:t xml:space="preserve">ne was obviously for the Ora Leader. </w:t>
      </w:r>
      <w:proofErr w:type="spellStart"/>
      <w:r>
        <w:t>Irrrm</w:t>
      </w:r>
      <w:proofErr w:type="spellEnd"/>
      <w:r>
        <w:t xml:space="preserve"> hesitated then walked into a very plush area, “This area is </w:t>
      </w:r>
      <w:r w:rsidRPr="007509E1">
        <w:rPr>
          <w:noProof/>
        </w:rPr>
        <w:t xml:space="preserve">for </w:t>
      </w:r>
      <w:r>
        <w:t xml:space="preserve">our leader. That larger room is used for meetings.” </w:t>
      </w:r>
    </w:p>
    <w:p w14:paraId="2D741207" w14:textId="388B0B49" w:rsidR="009E7BD1" w:rsidRDefault="009E7BD1" w:rsidP="009E7BD1">
      <w:proofErr w:type="spellStart"/>
      <w:r>
        <w:t>Ornage</w:t>
      </w:r>
      <w:proofErr w:type="spellEnd"/>
      <w:r>
        <w:t xml:space="preserve"> noticed similar resting areas to what he saw </w:t>
      </w:r>
      <w:proofErr w:type="gramStart"/>
      <w:r>
        <w:t>below</w:t>
      </w:r>
      <w:proofErr w:type="gramEnd"/>
      <w:r>
        <w:t xml:space="preserve"> and a</w:t>
      </w:r>
      <w:r w:rsidR="008352E4">
        <w:t xml:space="preserve"> center padded surface that</w:t>
      </w:r>
      <w:r>
        <w:t xml:space="preserve"> he assumed the leader could lower herself on for resting. The pad seemed unusual to </w:t>
      </w:r>
      <w:proofErr w:type="spellStart"/>
      <w:r>
        <w:t>Ornage</w:t>
      </w:r>
      <w:proofErr w:type="spellEnd"/>
      <w:r>
        <w:t xml:space="preserve"> and </w:t>
      </w:r>
      <w:proofErr w:type="spellStart"/>
      <w:r>
        <w:t>Sonyata</w:t>
      </w:r>
      <w:proofErr w:type="spellEnd"/>
      <w:r w:rsidR="008352E4">
        <w:t>,</w:t>
      </w:r>
      <w:r>
        <w:t xml:space="preserve"> but after seeing how Ora were built</w:t>
      </w:r>
      <w:r w:rsidR="008352E4">
        <w:t>,</w:t>
      </w:r>
      <w:r>
        <w:t xml:space="preserve"> that arrangement seemed to </w:t>
      </w:r>
      <w:proofErr w:type="gramStart"/>
      <w:r>
        <w:t>work</w:t>
      </w:r>
      <w:proofErr w:type="gramEnd"/>
    </w:p>
    <w:p w14:paraId="58E45AF4" w14:textId="41094F6D" w:rsidR="009E7BD1" w:rsidRDefault="009E7BD1" w:rsidP="009E7BD1">
      <w:r>
        <w:t xml:space="preserve">On the other end of the floor was the command area where </w:t>
      </w:r>
      <w:proofErr w:type="spellStart"/>
      <w:r>
        <w:t>Irrrm</w:t>
      </w:r>
      <w:proofErr w:type="spellEnd"/>
      <w:r>
        <w:t xml:space="preserve"> operated the craft. As </w:t>
      </w:r>
      <w:proofErr w:type="spellStart"/>
      <w:r>
        <w:t>Irrrm</w:t>
      </w:r>
      <w:proofErr w:type="spellEnd"/>
      <w:r>
        <w:t xml:space="preserve"> </w:t>
      </w:r>
      <w:r w:rsidRPr="0060505E">
        <w:rPr>
          <w:noProof/>
        </w:rPr>
        <w:t>entered</w:t>
      </w:r>
      <w:r w:rsidR="0060505E">
        <w:rPr>
          <w:noProof/>
        </w:rPr>
        <w:t>,</w:t>
      </w:r>
      <w:r>
        <w:t xml:space="preserve"> he stroked some of the controls and touched a couple of the </w:t>
      </w:r>
      <w:r w:rsidRPr="007509E1">
        <w:rPr>
          <w:noProof/>
        </w:rPr>
        <w:t>levers</w:t>
      </w:r>
      <w:r>
        <w:t xml:space="preserve">. That action told </w:t>
      </w:r>
      <w:proofErr w:type="spellStart"/>
      <w:r>
        <w:t>Ornage</w:t>
      </w:r>
      <w:proofErr w:type="spellEnd"/>
      <w:r>
        <w:t xml:space="preserve"> that he took pride in what he did and felt connected to the craft.</w:t>
      </w:r>
      <w:r w:rsidR="00DF4FD6">
        <w:t xml:space="preserve"> Finally,</w:t>
      </w:r>
      <w:r>
        <w:t xml:space="preserve"> </w:t>
      </w:r>
      <w:proofErr w:type="spellStart"/>
      <w:r>
        <w:t>Ornage</w:t>
      </w:r>
      <w:proofErr w:type="spellEnd"/>
      <w:r>
        <w:t xml:space="preserve"> was a little closer to understanding him.</w:t>
      </w:r>
    </w:p>
    <w:p w14:paraId="4B821643" w14:textId="34DCA95D" w:rsidR="009E7BD1" w:rsidRDefault="009E7BD1" w:rsidP="009E7BD1">
      <w:proofErr w:type="spellStart"/>
      <w:r>
        <w:t>Sonyata</w:t>
      </w:r>
      <w:proofErr w:type="spellEnd"/>
      <w:r>
        <w:t xml:space="preserve"> pointed at an Ora's seating area which was surrounded by levers and pedals. </w:t>
      </w:r>
      <w:r w:rsidR="008352E4">
        <w:t>Then, s</w:t>
      </w:r>
      <w:r>
        <w:t>he asked, “</w:t>
      </w:r>
      <w:proofErr w:type="spellStart"/>
      <w:r>
        <w:t>Irrrm</w:t>
      </w:r>
      <w:proofErr w:type="spellEnd"/>
      <w:r>
        <w:t xml:space="preserve"> is that where you operate the craft?”</w:t>
      </w:r>
    </w:p>
    <w:p w14:paraId="589CD717" w14:textId="77777777" w:rsidR="009E7BD1" w:rsidRDefault="009E7BD1" w:rsidP="009E7BD1">
      <w:r>
        <w:t xml:space="preserve">“Yes, it is. I was brought up to operate these </w:t>
      </w:r>
      <w:r w:rsidRPr="0060505E">
        <w:rPr>
          <w:noProof/>
        </w:rPr>
        <w:t>craft</w:t>
      </w:r>
      <w:r w:rsidR="0060505E">
        <w:rPr>
          <w:noProof/>
        </w:rPr>
        <w:t>,</w:t>
      </w:r>
      <w:r>
        <w:t xml:space="preserve"> and I’m proud of my ability,” </w:t>
      </w:r>
      <w:proofErr w:type="spellStart"/>
      <w:r>
        <w:t>Irrrm</w:t>
      </w:r>
      <w:proofErr w:type="spellEnd"/>
      <w:r>
        <w:t xml:space="preserve"> said.</w:t>
      </w:r>
    </w:p>
    <w:p w14:paraId="13F46387" w14:textId="77777777" w:rsidR="009E7BD1" w:rsidRDefault="009E7BD1" w:rsidP="009E7BD1">
      <w:r>
        <w:t xml:space="preserve">“Can you show us how you operate the craft and explain some of the controls and levers? But please don’t touch anything.” </w:t>
      </w:r>
      <w:proofErr w:type="spellStart"/>
      <w:r>
        <w:t>Ornage</w:t>
      </w:r>
      <w:proofErr w:type="spellEnd"/>
      <w:r>
        <w:t xml:space="preserve"> asked. He was confident at that point that </w:t>
      </w:r>
      <w:proofErr w:type="spellStart"/>
      <w:r>
        <w:t>Irrrm</w:t>
      </w:r>
      <w:proofErr w:type="spellEnd"/>
      <w:r>
        <w:t xml:space="preserve"> won’t do anything to harm them, but caution was always best. Asking the creature to show how they did their job is an easy way to build a bond.</w:t>
      </w:r>
    </w:p>
    <w:p w14:paraId="219AE12D" w14:textId="77777777" w:rsidR="009E7BD1" w:rsidRDefault="009E7BD1" w:rsidP="009E7BD1">
      <w:r>
        <w:t xml:space="preserve">“Absolutely,” </w:t>
      </w:r>
      <w:proofErr w:type="spellStart"/>
      <w:r>
        <w:t>Irrrm</w:t>
      </w:r>
      <w:proofErr w:type="spellEnd"/>
      <w:r>
        <w:t xml:space="preserve"> answered as he moved quickly to his resting pad in front of the controls. He continued, “When I am launching or </w:t>
      </w:r>
      <w:r w:rsidRPr="0060505E">
        <w:rPr>
          <w:noProof/>
        </w:rPr>
        <w:t>landing</w:t>
      </w:r>
      <w:r w:rsidR="0060505E">
        <w:rPr>
          <w:noProof/>
        </w:rPr>
        <w:t>,</w:t>
      </w:r>
      <w:r>
        <w:t xml:space="preserve"> and I need to accomplish a lot, I lean </w:t>
      </w:r>
      <w:r w:rsidRPr="0060505E">
        <w:rPr>
          <w:noProof/>
        </w:rPr>
        <w:t>forward</w:t>
      </w:r>
      <w:r w:rsidR="0060505E">
        <w:rPr>
          <w:noProof/>
        </w:rPr>
        <w:t>,</w:t>
      </w:r>
      <w:r>
        <w:t xml:space="preserve"> and I can operate everything I need to. When </w:t>
      </w:r>
      <w:r>
        <w:lastRenderedPageBreak/>
        <w:t>we aren’t close to the ground or in flight, I can lean back and rest.</w:t>
      </w:r>
    </w:p>
    <w:p w14:paraId="4DBD387D" w14:textId="6BBC0453" w:rsidR="009E7BD1" w:rsidRDefault="009E7BD1" w:rsidP="009E7BD1">
      <w:r>
        <w:t>“When we ascend, I open that fuel lever,” as he pointed to one of the controls, and “this control lights the fuel, then I regulate how much I need with these levers. I can balance the craft by adjusting how much fuel I send to each of the engines.” He paused for a moment, maybe smiling in an Ora kind of way. He continued, “As you can tell, I’m pretty busy</w:t>
      </w:r>
      <w:r w:rsidR="008352E4">
        <w:t>;</w:t>
      </w:r>
      <w:r>
        <w:t xml:space="preserve"> when I operate this, it takes a lot of adjusting.”</w:t>
      </w:r>
    </w:p>
    <w:p w14:paraId="6F2CF5A3" w14:textId="2927BD6E" w:rsidR="009E7BD1" w:rsidRDefault="009E7BD1" w:rsidP="009E7BD1">
      <w:r>
        <w:t xml:space="preserve">None of the controls looked too advanced to </w:t>
      </w:r>
      <w:proofErr w:type="spellStart"/>
      <w:r>
        <w:t>Ornage</w:t>
      </w:r>
      <w:proofErr w:type="spellEnd"/>
      <w:r w:rsidR="000470AD">
        <w:t>;</w:t>
      </w:r>
      <w:r>
        <w:t xml:space="preserve"> in fact, they looked </w:t>
      </w:r>
      <w:proofErr w:type="gramStart"/>
      <w:r>
        <w:t>pretty archaic</w:t>
      </w:r>
      <w:proofErr w:type="gramEnd"/>
      <w:r>
        <w:t>. The operator had to move many levers and pedals</w:t>
      </w:r>
      <w:r w:rsidR="000470AD">
        <w:t>,</w:t>
      </w:r>
      <w:r>
        <w:t xml:space="preserve"> all of which appeared cumbersome. </w:t>
      </w:r>
      <w:proofErr w:type="spellStart"/>
      <w:r>
        <w:t>Ornage</w:t>
      </w:r>
      <w:proofErr w:type="spellEnd"/>
      <w:r>
        <w:t xml:space="preserve"> didn’t see any technologies that he wasn’t familiar with</w:t>
      </w:r>
      <w:r w:rsidR="000470AD">
        <w:t>;</w:t>
      </w:r>
      <w:r>
        <w:t xml:space="preserve"> they were just applying them </w:t>
      </w:r>
      <w:r w:rsidR="000470AD">
        <w:t>differently</w:t>
      </w:r>
      <w:r>
        <w:t>.</w:t>
      </w:r>
    </w:p>
    <w:p w14:paraId="2AD87370" w14:textId="77777777" w:rsidR="009E7BD1" w:rsidRDefault="009E7BD1" w:rsidP="009E7BD1">
      <w:r>
        <w:t>His mind was already awash with adjustments and improvements that he could make. “</w:t>
      </w:r>
      <w:proofErr w:type="spellStart"/>
      <w:r>
        <w:t>Irrrm</w:t>
      </w:r>
      <w:proofErr w:type="spellEnd"/>
      <w:r>
        <w:t xml:space="preserve">, I think there are many improvements I can make to this ship. Would you mind if my technicians and I </w:t>
      </w:r>
      <w:proofErr w:type="gramStart"/>
      <w:r>
        <w:t>take a look</w:t>
      </w:r>
      <w:proofErr w:type="gramEnd"/>
      <w:r>
        <w:t xml:space="preserve"> at it? Of course, we need your help and suggestions,” </w:t>
      </w:r>
      <w:proofErr w:type="spellStart"/>
      <w:r>
        <w:t>Ornage</w:t>
      </w:r>
      <w:proofErr w:type="spellEnd"/>
      <w:r>
        <w:t xml:space="preserve"> said.</w:t>
      </w:r>
    </w:p>
    <w:p w14:paraId="4CD16807" w14:textId="0971C926" w:rsidR="009E7BD1" w:rsidRDefault="009E7BD1" w:rsidP="009E7BD1">
      <w:proofErr w:type="spellStart"/>
      <w:r>
        <w:t>Irrrm</w:t>
      </w:r>
      <w:proofErr w:type="spellEnd"/>
      <w:r>
        <w:t xml:space="preserve"> was shocked</w:t>
      </w:r>
      <w:r w:rsidR="000470AD">
        <w:t>;</w:t>
      </w:r>
      <w:r>
        <w:t xml:space="preserve"> no one had ever asked his opinion or asked for his help. “Yes,” he blurted out, “I’d love to work with you and make improvements. </w:t>
      </w:r>
      <w:r w:rsidR="000470AD">
        <w:t>However, i</w:t>
      </w:r>
      <w:r>
        <w:t>t is now your craft, not mine.”</w:t>
      </w:r>
    </w:p>
    <w:p w14:paraId="1890B44E" w14:textId="77777777" w:rsidR="009E7BD1" w:rsidRDefault="009E7BD1" w:rsidP="009E7BD1">
      <w:r>
        <w:t xml:space="preserve">During the meeting at the beginning of the evening, </w:t>
      </w:r>
      <w:proofErr w:type="spellStart"/>
      <w:r>
        <w:t>Ornage</w:t>
      </w:r>
      <w:proofErr w:type="spellEnd"/>
      <w:r>
        <w:t xml:space="preserve"> and </w:t>
      </w:r>
      <w:proofErr w:type="spellStart"/>
      <w:r>
        <w:t>Sonyata</w:t>
      </w:r>
      <w:proofErr w:type="spellEnd"/>
      <w:r>
        <w:t xml:space="preserve"> updated the other leaders on what they learned from the Ora captive and his craft.</w:t>
      </w:r>
    </w:p>
    <w:p w14:paraId="0261CD10" w14:textId="1B5364AD" w:rsidR="009E7BD1" w:rsidRDefault="009E7BD1" w:rsidP="009E7BD1">
      <w:r>
        <w:t xml:space="preserve">“We saw the entire </w:t>
      </w:r>
      <w:r w:rsidRPr="0060505E">
        <w:rPr>
          <w:noProof/>
        </w:rPr>
        <w:t>ship</w:t>
      </w:r>
      <w:r w:rsidR="0060505E">
        <w:rPr>
          <w:noProof/>
        </w:rPr>
        <w:t>,</w:t>
      </w:r>
      <w:r>
        <w:t xml:space="preserve"> and I’m confident that we can adapt their technologies and maybe build our own craft. They aren’t doing anything I don’t understand</w:t>
      </w:r>
      <w:r w:rsidR="000470AD">
        <w:t>;</w:t>
      </w:r>
      <w:r>
        <w:t xml:space="preserve"> in fact, I suggested to </w:t>
      </w:r>
      <w:proofErr w:type="spellStart"/>
      <w:r>
        <w:t>Irrrm</w:t>
      </w:r>
      <w:proofErr w:type="spellEnd"/>
      <w:r>
        <w:t xml:space="preserve"> that my technicians and I work with him to improve their design. He is enthusiastic </w:t>
      </w:r>
      <w:r w:rsidR="000470AD">
        <w:t>about helping</w:t>
      </w:r>
      <w:r>
        <w:t xml:space="preserve">,” </w:t>
      </w:r>
      <w:proofErr w:type="spellStart"/>
      <w:r>
        <w:t>Ornage</w:t>
      </w:r>
      <w:proofErr w:type="spellEnd"/>
      <w:r>
        <w:t xml:space="preserve"> said with an engineer’s enthusiasm.</w:t>
      </w:r>
    </w:p>
    <w:p w14:paraId="7D047F2E" w14:textId="77777777" w:rsidR="009E7BD1" w:rsidRDefault="009E7BD1" w:rsidP="009E7BD1">
      <w:proofErr w:type="spellStart"/>
      <w:r>
        <w:lastRenderedPageBreak/>
        <w:t>Erom</w:t>
      </w:r>
      <w:proofErr w:type="spellEnd"/>
      <w:r>
        <w:t xml:space="preserve"> said, “We agree, and as long as </w:t>
      </w:r>
      <w:proofErr w:type="spellStart"/>
      <w:r>
        <w:t>Ornage</w:t>
      </w:r>
      <w:proofErr w:type="spellEnd"/>
      <w:r>
        <w:t xml:space="preserve"> can trust the Ora, it will be a great idea to work with the craft and see what you can achieve. I do, however, want a couple of our defenders with you at all times.”</w:t>
      </w:r>
    </w:p>
    <w:p w14:paraId="308FF389" w14:textId="77777777" w:rsidR="009E7BD1" w:rsidRDefault="009E7BD1" w:rsidP="009E7BD1">
      <w:proofErr w:type="spellStart"/>
      <w:r>
        <w:t>Ornage</w:t>
      </w:r>
      <w:proofErr w:type="spellEnd"/>
      <w:r>
        <w:t xml:space="preserve"> nodded.</w:t>
      </w:r>
    </w:p>
    <w:p w14:paraId="1D7EA7DD" w14:textId="3113ACB5" w:rsidR="009E7BD1" w:rsidRDefault="009E7BD1" w:rsidP="009E7BD1">
      <w:r>
        <w:t xml:space="preserve">Later, as the meeting was dispersing, </w:t>
      </w:r>
      <w:proofErr w:type="spellStart"/>
      <w:r>
        <w:t>Sonyata</w:t>
      </w:r>
      <w:proofErr w:type="spellEnd"/>
      <w:r>
        <w:t xml:space="preserve"> spoke with </w:t>
      </w:r>
      <w:proofErr w:type="spellStart"/>
      <w:r>
        <w:t>Ornage</w:t>
      </w:r>
      <w:proofErr w:type="spellEnd"/>
      <w:r>
        <w:t>, “</w:t>
      </w:r>
      <w:proofErr w:type="spellStart"/>
      <w:r>
        <w:t>Ornage</w:t>
      </w:r>
      <w:proofErr w:type="spellEnd"/>
      <w:r>
        <w:t xml:space="preserve">, I’ve been thinking. We have accomplished a great victory here. But we are here and not in the </w:t>
      </w:r>
      <w:r w:rsidR="004913DF">
        <w:t>capit</w:t>
      </w:r>
      <w:r w:rsidR="000470AD">
        <w:t>a</w:t>
      </w:r>
      <w:r w:rsidR="004913DF">
        <w:t>l</w:t>
      </w:r>
      <w:r>
        <w:t>. We have many defenders there suffering and confused. I need to go there and be with them. I hope I can bring them comfort and support.”</w:t>
      </w:r>
    </w:p>
    <w:p w14:paraId="1EFA7BA4" w14:textId="5725EF31" w:rsidR="009E7BD1" w:rsidRDefault="009E7BD1" w:rsidP="009E7BD1">
      <w:proofErr w:type="spellStart"/>
      <w:r>
        <w:t>Ornage</w:t>
      </w:r>
      <w:proofErr w:type="spellEnd"/>
      <w:r>
        <w:t xml:space="preserve"> didn’t like that, but part of him said that it was the correct thing to do. Hesitantly he responded, “</w:t>
      </w:r>
      <w:proofErr w:type="spellStart"/>
      <w:r>
        <w:t>Sonyata</w:t>
      </w:r>
      <w:proofErr w:type="spellEnd"/>
      <w:r>
        <w:t>, you are the center of my life</w:t>
      </w:r>
      <w:r w:rsidR="000470AD">
        <w:t>;</w:t>
      </w:r>
      <w:r>
        <w:t xml:space="preserve"> you are my life partner. I understand why you want to go there, and part of me agrees, but part of me will be in pain and miss you. If you think that you must go, I’ll agree.”</w:t>
      </w:r>
    </w:p>
    <w:p w14:paraId="0A65F875" w14:textId="77777777" w:rsidR="009E7BD1" w:rsidRDefault="009E7BD1" w:rsidP="009E7BD1">
      <w:r>
        <w:t xml:space="preserve">She smiled, they hugged and walked away arm in arm. </w:t>
      </w:r>
    </w:p>
    <w:p w14:paraId="04F944A0" w14:textId="77777777" w:rsidR="009E7BD1" w:rsidRDefault="009E7BD1" w:rsidP="006D784A">
      <w:pPr>
        <w:pStyle w:val="Chapter"/>
      </w:pPr>
      <w:bookmarkStart w:id="23" w:name="_Toc466466917"/>
      <w:r>
        <w:lastRenderedPageBreak/>
        <w:t>17-The Orb is Taken</w:t>
      </w:r>
      <w:bookmarkEnd w:id="23"/>
    </w:p>
    <w:p w14:paraId="69CA505D" w14:textId="139E0AC3" w:rsidR="009E7BD1" w:rsidRDefault="009E7BD1" w:rsidP="006D784A">
      <w:pPr>
        <w:pStyle w:val="FirstParagraph"/>
      </w:pPr>
      <w:r w:rsidRPr="007509E1">
        <w:rPr>
          <w:noProof/>
        </w:rPr>
        <w:t>Molt</w:t>
      </w:r>
      <w:r>
        <w:t xml:space="preserve"> and his team moved into the </w:t>
      </w:r>
      <w:r w:rsidR="004913DF">
        <w:t>capit</w:t>
      </w:r>
      <w:r w:rsidR="000470AD">
        <w:t>a</w:t>
      </w:r>
      <w:r w:rsidR="004913DF">
        <w:t>l</w:t>
      </w:r>
      <w:r>
        <w:t xml:space="preserve">. Word had spread among the </w:t>
      </w:r>
      <w:r w:rsidRPr="0060505E">
        <w:rPr>
          <w:noProof/>
        </w:rPr>
        <w:t>residents</w:t>
      </w:r>
      <w:r w:rsidR="0060505E">
        <w:rPr>
          <w:noProof/>
        </w:rPr>
        <w:t>,</w:t>
      </w:r>
      <w:r>
        <w:t xml:space="preserve"> and as they walked to their </w:t>
      </w:r>
      <w:r w:rsidRPr="0060505E">
        <w:rPr>
          <w:noProof/>
        </w:rPr>
        <w:t>positions</w:t>
      </w:r>
      <w:r w:rsidR="0060505E">
        <w:rPr>
          <w:noProof/>
        </w:rPr>
        <w:t>,</w:t>
      </w:r>
      <w:r>
        <w:t xml:space="preserve"> many </w:t>
      </w:r>
      <w:proofErr w:type="spellStart"/>
      <w:r>
        <w:t>Raog</w:t>
      </w:r>
      <w:proofErr w:type="spellEnd"/>
      <w:r>
        <w:t xml:space="preserve"> stopped them and either hugged them or patted them on their backs. They received much encouragement and shows of appreciation.</w:t>
      </w:r>
    </w:p>
    <w:p w14:paraId="117A005E" w14:textId="4791D679" w:rsidR="009E7BD1" w:rsidRDefault="009E7BD1" w:rsidP="009E7BD1">
      <w:r>
        <w:t xml:space="preserve">They knew the streets and the paths the Ora would take. They had identified </w:t>
      </w:r>
      <w:r w:rsidR="000470AD">
        <w:rPr>
          <w:noProof/>
        </w:rPr>
        <w:t>several</w:t>
      </w:r>
      <w:r>
        <w:t xml:space="preserve"> positions where they could cover points on multiple paths. After they had reached their starting point, they </w:t>
      </w:r>
      <w:r w:rsidRPr="0060505E">
        <w:rPr>
          <w:noProof/>
        </w:rPr>
        <w:t>waited</w:t>
      </w:r>
      <w:r w:rsidR="0060505E">
        <w:rPr>
          <w:noProof/>
        </w:rPr>
        <w:t>,</w:t>
      </w:r>
      <w:r>
        <w:t xml:space="preserve"> and when they received word about the Ora’s path, they moved a short distance and were </w:t>
      </w:r>
      <w:proofErr w:type="gramStart"/>
      <w:r>
        <w:t>in a position</w:t>
      </w:r>
      <w:proofErr w:type="gramEnd"/>
      <w:r>
        <w:t xml:space="preserve"> to throw explosive packages.</w:t>
      </w:r>
    </w:p>
    <w:p w14:paraId="106CBDF0" w14:textId="3C5DB067" w:rsidR="009E7BD1" w:rsidRDefault="009E7BD1" w:rsidP="009E7BD1">
      <w:r>
        <w:t xml:space="preserve">If they positioned themselves properly, they hoped the first package they threw would cause the Ora to reverse their path. If the defenders were lucky, other </w:t>
      </w:r>
      <w:r w:rsidR="000470AD">
        <w:t>team members</w:t>
      </w:r>
      <w:r>
        <w:t xml:space="preserve"> could throw one or two other packages at them during their retreat. If it all worked as planned, the team might be able to throw three or four packages.</w:t>
      </w:r>
    </w:p>
    <w:p w14:paraId="36BF64F9" w14:textId="77777777" w:rsidR="009E7BD1" w:rsidRDefault="009E7BD1" w:rsidP="009E7BD1">
      <w:r>
        <w:t xml:space="preserve">They waited for a short time then Molt received word that a group of Ora were in the city and moving along one of the paths. Luckily it was a path that he could intercept quickly, he gave the other defenders </w:t>
      </w:r>
      <w:r w:rsidRPr="0060505E">
        <w:rPr>
          <w:noProof/>
        </w:rPr>
        <w:t>directions</w:t>
      </w:r>
      <w:r w:rsidR="0060505E">
        <w:rPr>
          <w:noProof/>
        </w:rPr>
        <w:t>,</w:t>
      </w:r>
      <w:r>
        <w:t xml:space="preserve"> and they moved as fast as they could to the intercept points.</w:t>
      </w:r>
    </w:p>
    <w:p w14:paraId="6791748E" w14:textId="043472DF" w:rsidR="009E7BD1" w:rsidRDefault="009E7BD1" w:rsidP="009E7BD1">
      <w:r>
        <w:t xml:space="preserve">Molt reached the point in time to set his defenders at a couple of points where he hoped to find the Ora approaching, then if all went well, catch them as they pulled back. The tension was </w:t>
      </w:r>
      <w:r w:rsidRPr="0060505E">
        <w:rPr>
          <w:noProof/>
        </w:rPr>
        <w:t>high</w:t>
      </w:r>
      <w:r w:rsidR="0060505E">
        <w:rPr>
          <w:noProof/>
        </w:rPr>
        <w:t>,</w:t>
      </w:r>
      <w:r>
        <w:t xml:space="preserve"> and the wait was short.</w:t>
      </w:r>
      <w:r w:rsidR="000470AD">
        <w:t xml:space="preserve"> Finally,</w:t>
      </w:r>
      <w:r>
        <w:t xml:space="preserve"> Molt saw the invaders come around the corner and quickly move up the street. They showed no hesitation and acted as if they </w:t>
      </w:r>
      <w:r>
        <w:lastRenderedPageBreak/>
        <w:t>owned the street. The explosive packages were packed tightly to provide enough force to kill a couple of Ora outright and perhaps disorient a few others. Then they could be dealt with by physical force.</w:t>
      </w:r>
    </w:p>
    <w:p w14:paraId="52314C18" w14:textId="6B2797C5" w:rsidR="009E7BD1" w:rsidRDefault="009E7BD1" w:rsidP="009E7BD1">
      <w:r>
        <w:t xml:space="preserve">They </w:t>
      </w:r>
      <w:r w:rsidRPr="0060505E">
        <w:rPr>
          <w:noProof/>
        </w:rPr>
        <w:t>approached</w:t>
      </w:r>
      <w:r w:rsidR="0060505E">
        <w:rPr>
          <w:noProof/>
        </w:rPr>
        <w:t>,</w:t>
      </w:r>
      <w:r>
        <w:t xml:space="preserve"> and Molt nodded to a defender across the street who threw a package off the roof of the building. While it was falling, Molt waited a moment then launched another package. Fortunately, the Ora become grouped in front of </w:t>
      </w:r>
      <w:r w:rsidRPr="0060505E">
        <w:rPr>
          <w:noProof/>
        </w:rPr>
        <w:t>Molt</w:t>
      </w:r>
      <w:r w:rsidR="0060505E">
        <w:rPr>
          <w:noProof/>
        </w:rPr>
        <w:t>,</w:t>
      </w:r>
      <w:r>
        <w:t xml:space="preserve"> and he hoped that two packages, closely spaced</w:t>
      </w:r>
      <w:r w:rsidR="000470AD">
        <w:t>,</w:t>
      </w:r>
      <w:r>
        <w:t xml:space="preserve"> could do much more damage.</w:t>
      </w:r>
    </w:p>
    <w:p w14:paraId="48410CC2" w14:textId="4C713726" w:rsidR="009E7BD1" w:rsidRDefault="009E7BD1" w:rsidP="009E7BD1">
      <w:r>
        <w:t>The first package exploded</w:t>
      </w:r>
      <w:r w:rsidR="000470AD">
        <w:t>,</w:t>
      </w:r>
      <w:r>
        <w:t xml:space="preserve"> and soon after</w:t>
      </w:r>
      <w:r w:rsidR="000470AD">
        <w:t>,</w:t>
      </w:r>
      <w:r>
        <w:t xml:space="preserve"> the second package exploded. The first package caught most of the invaders on that side of the street</w:t>
      </w:r>
      <w:r w:rsidR="000470AD">
        <w:t>,</w:t>
      </w:r>
      <w:r>
        <w:t xml:space="preserve"> and the second package caught the disoriented ones on Molt’s side. </w:t>
      </w:r>
    </w:p>
    <w:p w14:paraId="029358BB" w14:textId="23B6B21B" w:rsidR="009E7BD1" w:rsidRDefault="009E7BD1" w:rsidP="009E7BD1">
      <w:r>
        <w:t>The results were dramatic. Molt’s quick assessment showed three were down opposite him, and there w</w:t>
      </w:r>
      <w:r w:rsidR="000470AD">
        <w:t>ere</w:t>
      </w:r>
      <w:r>
        <w:t xml:space="preserve"> another four down on his side. That was better than planned. </w:t>
      </w:r>
      <w:r w:rsidR="000470AD">
        <w:t>Unfortunately, t</w:t>
      </w:r>
      <w:r>
        <w:t xml:space="preserve">here were four remaining that were further behind. They were disorganized and moved around the street looking for an adversary until one of them reversed his path. After another moment, two of the defenders threw additional </w:t>
      </w:r>
      <w:r w:rsidRPr="0060505E">
        <w:rPr>
          <w:noProof/>
        </w:rPr>
        <w:t>packages</w:t>
      </w:r>
      <w:r w:rsidR="0060505E">
        <w:rPr>
          <w:noProof/>
        </w:rPr>
        <w:t>,</w:t>
      </w:r>
      <w:r>
        <w:t xml:space="preserve"> and the remaining four were killed.</w:t>
      </w:r>
    </w:p>
    <w:p w14:paraId="69BFA0C6" w14:textId="32DB7C9E" w:rsidR="009E7BD1" w:rsidRDefault="009E7BD1" w:rsidP="009E7BD1">
      <w:r>
        <w:t xml:space="preserve">Molt stood for a moment, then he cheered. The others around him </w:t>
      </w:r>
      <w:r w:rsidRPr="0060505E">
        <w:rPr>
          <w:noProof/>
        </w:rPr>
        <w:t>cheered</w:t>
      </w:r>
      <w:r w:rsidR="0060505E">
        <w:rPr>
          <w:noProof/>
        </w:rPr>
        <w:t>,</w:t>
      </w:r>
      <w:r>
        <w:t xml:space="preserve"> and he could hear those further up the street cheering also. That had been a great victory for them</w:t>
      </w:r>
      <w:r w:rsidR="000470AD">
        <w:t>,</w:t>
      </w:r>
      <w:r>
        <w:t xml:space="preserve"> and for a moment, they enjoyed it.</w:t>
      </w:r>
    </w:p>
    <w:p w14:paraId="7787B787" w14:textId="294885D4" w:rsidR="009E7BD1" w:rsidRDefault="009E7BD1" w:rsidP="009E7BD1">
      <w:r>
        <w:t xml:space="preserve">After the dust had settled, Molt moved to the street to investigate the effects. All of the Ora </w:t>
      </w:r>
      <w:proofErr w:type="gramStart"/>
      <w:r>
        <w:t>were</w:t>
      </w:r>
      <w:proofErr w:type="gramEnd"/>
      <w:r>
        <w:t xml:space="preserve"> dead when the defenders actually saw the dead Ora up close the reality of what they had done set in. Each was remorseful yet relieved that they had won the battle. None of them thought of revenge or punishment, but they did remember the many dead </w:t>
      </w:r>
      <w:proofErr w:type="spellStart"/>
      <w:r>
        <w:t>Raog</w:t>
      </w:r>
      <w:proofErr w:type="spellEnd"/>
      <w:r>
        <w:t xml:space="preserve"> that the Ora had murdered.</w:t>
      </w:r>
    </w:p>
    <w:p w14:paraId="2C98A098" w14:textId="5E42D3FB" w:rsidR="009E7BD1" w:rsidRDefault="009E7BD1" w:rsidP="009E7BD1">
      <w:r>
        <w:lastRenderedPageBreak/>
        <w:t xml:space="preserve">After a few moments, Molt looked at their defensive tools. They were cumbersome, and how they worked was not obvious to him. He had </w:t>
      </w:r>
      <w:proofErr w:type="gramStart"/>
      <w:r>
        <w:t>all of</w:t>
      </w:r>
      <w:proofErr w:type="gramEnd"/>
      <w:r>
        <w:t xml:space="preserve"> the tools and projectiles removed in the hope that they may be usable later.</w:t>
      </w:r>
    </w:p>
    <w:p w14:paraId="7655A615" w14:textId="77777777" w:rsidR="009E7BD1" w:rsidRDefault="009E7BD1" w:rsidP="009E7BD1">
      <w:r>
        <w:t>Molt directed his team to remove the Ora dead and store them in a local warehouse. They would not become part of the Varo soil.</w:t>
      </w:r>
    </w:p>
    <w:p w14:paraId="4ED15CAE" w14:textId="44CB2657" w:rsidR="009E7BD1" w:rsidRDefault="009E7BD1" w:rsidP="009E7BD1">
      <w:r>
        <w:t xml:space="preserve">Later after Molt returned to the lookout residence, he and Ilana rested and enjoyed some </w:t>
      </w:r>
      <w:proofErr w:type="spellStart"/>
      <w:r>
        <w:t>Jabom</w:t>
      </w:r>
      <w:proofErr w:type="spellEnd"/>
      <w:r>
        <w:t xml:space="preserve"> juice while he recounted the day's encounter. They were both satisfied</w:t>
      </w:r>
      <w:r w:rsidR="000470AD">
        <w:t>,</w:t>
      </w:r>
      <w:r>
        <w:t xml:space="preserve"> and because he had killed all of them, the others behind the walls wouldn’t know what happened. They may be able to do the same thing a couple more times before the Ora changed their tactics.</w:t>
      </w:r>
    </w:p>
    <w:p w14:paraId="50DD4C29" w14:textId="77777777" w:rsidR="009E7BD1" w:rsidRDefault="009E7BD1" w:rsidP="009E7BD1">
      <w:r>
        <w:t xml:space="preserve">Ilana was pensive for a </w:t>
      </w:r>
      <w:r w:rsidRPr="0060505E">
        <w:rPr>
          <w:noProof/>
        </w:rPr>
        <w:t>moment</w:t>
      </w:r>
      <w:r w:rsidR="0060505E">
        <w:rPr>
          <w:noProof/>
        </w:rPr>
        <w:t>,</w:t>
      </w:r>
      <w:r>
        <w:t xml:space="preserve"> and Molt asked </w:t>
      </w:r>
      <w:r w:rsidRPr="0060505E">
        <w:rPr>
          <w:noProof/>
        </w:rPr>
        <w:t>why</w:t>
      </w:r>
      <w:r>
        <w:t xml:space="preserve"> “Killing is not easy. I know you felt</w:t>
      </w:r>
      <w:r w:rsidR="0060505E">
        <w:t xml:space="preserve"> the</w:t>
      </w:r>
      <w:r>
        <w:t xml:space="preserve"> </w:t>
      </w:r>
      <w:r w:rsidRPr="0060505E">
        <w:rPr>
          <w:noProof/>
        </w:rPr>
        <w:t>loss</w:t>
      </w:r>
      <w:r>
        <w:t xml:space="preserve"> after dealing with the Ora. I pray that we can end this quickly and without too much loss of life on either side.”</w:t>
      </w:r>
    </w:p>
    <w:p w14:paraId="54BFAFA3" w14:textId="50B9CEAE" w:rsidR="009E7BD1" w:rsidRDefault="009E7BD1" w:rsidP="009E7BD1">
      <w:r>
        <w:t xml:space="preserve">Ilana had expressed thoughts that were going through his mind. He did what he needed to do, but he agreed; any loss of life was still </w:t>
      </w:r>
      <w:r w:rsidR="000470AD">
        <w:t>a loss</w:t>
      </w:r>
      <w:r>
        <w:t>.</w:t>
      </w:r>
    </w:p>
    <w:p w14:paraId="58C1EBE3" w14:textId="77777777" w:rsidR="009E7BD1" w:rsidRDefault="009E7BD1" w:rsidP="003963F9">
      <w:pPr>
        <w:pStyle w:val="SceneSeparator"/>
      </w:pPr>
      <w:r>
        <w:t>&gt;&gt;&gt;&gt;&gt;&gt;&gt;&gt;&gt;&gt;&gt;&gt;&gt;&gt;&gt;&gt;&gt;&gt;&gt;&gt;</w:t>
      </w:r>
    </w:p>
    <w:p w14:paraId="22833DFB" w14:textId="5FE4FCE4" w:rsidR="009E7BD1" w:rsidRDefault="009E7BD1" w:rsidP="009E7BD1">
      <w:r>
        <w:t xml:space="preserve">Iban had received the attack strategy plan from </w:t>
      </w:r>
      <w:r w:rsidRPr="0060505E">
        <w:rPr>
          <w:noProof/>
        </w:rPr>
        <w:t>Ilana</w:t>
      </w:r>
      <w:r w:rsidR="0060505E">
        <w:rPr>
          <w:noProof/>
        </w:rPr>
        <w:t>,</w:t>
      </w:r>
      <w:r>
        <w:t xml:space="preserve"> and he decided to follow the same strategy in </w:t>
      </w:r>
      <w:r w:rsidRPr="0060505E">
        <w:rPr>
          <w:noProof/>
        </w:rPr>
        <w:t>Futar</w:t>
      </w:r>
      <w:r>
        <w:t>. From his location, he had a little advantage. He was so far from the walled enclosure</w:t>
      </w:r>
      <w:r w:rsidR="000470AD">
        <w:t xml:space="preserve"> that he saw what direction the Ora were taking. B</w:t>
      </w:r>
      <w:r>
        <w:t>y passing the word fast, he could bring more defenders into the action and attack with more resources. His defending teams were larger</w:t>
      </w:r>
      <w:r w:rsidR="000470AD">
        <w:t>,</w:t>
      </w:r>
      <w:r>
        <w:t xml:space="preserve"> and because there </w:t>
      </w:r>
      <w:r w:rsidRPr="0060505E">
        <w:rPr>
          <w:noProof/>
        </w:rPr>
        <w:t>w</w:t>
      </w:r>
      <w:r w:rsidR="0060505E">
        <w:rPr>
          <w:noProof/>
        </w:rPr>
        <w:t>ere</w:t>
      </w:r>
      <w:r>
        <w:t xml:space="preserve"> only a </w:t>
      </w:r>
      <w:r>
        <w:lastRenderedPageBreak/>
        <w:t>couple of entrances to his city</w:t>
      </w:r>
      <w:r w:rsidR="000470AD">
        <w:t>,</w:t>
      </w:r>
      <w:r>
        <w:t xml:space="preserve"> it would be easier to inflict more damage.</w:t>
      </w:r>
    </w:p>
    <w:p w14:paraId="1FED89D9" w14:textId="2693F114" w:rsidR="009E7BD1" w:rsidRDefault="009E7BD1" w:rsidP="009E7BD1">
      <w:r>
        <w:t xml:space="preserve">In </w:t>
      </w:r>
      <w:proofErr w:type="spellStart"/>
      <w:r>
        <w:t>Furtar</w:t>
      </w:r>
      <w:proofErr w:type="spellEnd"/>
      <w:r>
        <w:t>, the Ora also behaved differently. They were a long distance from the city</w:t>
      </w:r>
      <w:r w:rsidR="000470AD">
        <w:t>,</w:t>
      </w:r>
      <w:r>
        <w:t xml:space="preserve"> and perhaps because they felt more vulnerable, they traveled in greater numbers. Unlike the </w:t>
      </w:r>
      <w:r w:rsidR="004913DF">
        <w:t>capit</w:t>
      </w:r>
      <w:r w:rsidR="000470AD">
        <w:t>a</w:t>
      </w:r>
      <w:r w:rsidR="004913DF">
        <w:t>l</w:t>
      </w:r>
      <w:r w:rsidR="000470AD">
        <w:t>,</w:t>
      </w:r>
      <w:r>
        <w:t xml:space="preserve"> where they </w:t>
      </w:r>
      <w:r w:rsidRPr="00977BDE">
        <w:rPr>
          <w:noProof/>
        </w:rPr>
        <w:t>travel</w:t>
      </w:r>
      <w:r w:rsidR="0060505E" w:rsidRPr="00977BDE">
        <w:rPr>
          <w:noProof/>
        </w:rPr>
        <w:t>e</w:t>
      </w:r>
      <w:r w:rsidR="00977BDE" w:rsidRPr="00977BDE">
        <w:rPr>
          <w:noProof/>
        </w:rPr>
        <w:t>d</w:t>
      </w:r>
      <w:r>
        <w:t xml:space="preserve"> in groups of 8-12, the</w:t>
      </w:r>
      <w:r w:rsidR="000470AD">
        <w:t>y traveled in</w:t>
      </w:r>
      <w:r>
        <w:t xml:space="preserve"> 15-20. Iban and one of his team </w:t>
      </w:r>
      <w:r w:rsidR="0060505E" w:rsidRPr="0060505E">
        <w:rPr>
          <w:noProof/>
        </w:rPr>
        <w:t>le</w:t>
      </w:r>
      <w:r w:rsidR="0060505E">
        <w:rPr>
          <w:noProof/>
        </w:rPr>
        <w:t>a</w:t>
      </w:r>
      <w:r w:rsidRPr="0060505E">
        <w:rPr>
          <w:noProof/>
        </w:rPr>
        <w:t>ds</w:t>
      </w:r>
      <w:r w:rsidR="0060505E">
        <w:rPr>
          <w:noProof/>
        </w:rPr>
        <w:t>,</w:t>
      </w:r>
      <w:r>
        <w:t xml:space="preserve"> </w:t>
      </w:r>
      <w:proofErr w:type="spellStart"/>
      <w:r>
        <w:t>Ibot</w:t>
      </w:r>
      <w:proofErr w:type="spellEnd"/>
      <w:r w:rsidR="0060505E">
        <w:t>,</w:t>
      </w:r>
      <w:r>
        <w:t xml:space="preserve"> had adjusted their </w:t>
      </w:r>
      <w:r w:rsidRPr="0060505E">
        <w:rPr>
          <w:noProof/>
        </w:rPr>
        <w:t>plans</w:t>
      </w:r>
      <w:r w:rsidR="000470AD">
        <w:rPr>
          <w:noProof/>
        </w:rPr>
        <w:t>,</w:t>
      </w:r>
      <w:r>
        <w:t xml:space="preserve"> and he intended to have 20-25 defenders positioned to block them.</w:t>
      </w:r>
    </w:p>
    <w:p w14:paraId="76CDFE21" w14:textId="77777777" w:rsidR="009E7BD1" w:rsidRDefault="009E7BD1" w:rsidP="009E7BD1">
      <w:r>
        <w:t xml:space="preserve">It was the time of the day that the scavenge teams usually departed the walled area. As he was thinking, the wall </w:t>
      </w:r>
      <w:r w:rsidRPr="0060505E">
        <w:rPr>
          <w:noProof/>
        </w:rPr>
        <w:t>opened</w:t>
      </w:r>
      <w:r w:rsidR="0060505E">
        <w:rPr>
          <w:noProof/>
        </w:rPr>
        <w:t>,</w:t>
      </w:r>
      <w:r>
        <w:t xml:space="preserve"> and Iban saw 20 Ora form together outside the opening, and they began moving towards the city. He passed word quickly and prayed to Varo that his plans would work. The problem now was waiting. It was up to </w:t>
      </w:r>
      <w:proofErr w:type="spellStart"/>
      <w:r>
        <w:t>Ibot</w:t>
      </w:r>
      <w:proofErr w:type="spellEnd"/>
      <w:r>
        <w:t>, who was leading the team of defenders in the city.</w:t>
      </w:r>
    </w:p>
    <w:p w14:paraId="579B2FF3" w14:textId="14945DA4" w:rsidR="009E7BD1" w:rsidRDefault="009E7BD1" w:rsidP="009E7BD1">
      <w:proofErr w:type="spellStart"/>
      <w:r>
        <w:t>Ibot</w:t>
      </w:r>
      <w:proofErr w:type="spellEnd"/>
      <w:r>
        <w:t xml:space="preserve"> was already in </w:t>
      </w:r>
      <w:r w:rsidRPr="0060505E">
        <w:rPr>
          <w:noProof/>
        </w:rPr>
        <w:t>position</w:t>
      </w:r>
      <w:r w:rsidR="0060505E">
        <w:rPr>
          <w:noProof/>
        </w:rPr>
        <w:t>,</w:t>
      </w:r>
      <w:r>
        <w:t xml:space="preserve"> and he had a slightly different approach. He was waiting until the middle of the Ora group had passed him</w:t>
      </w:r>
      <w:r w:rsidR="000470AD">
        <w:t>,</w:t>
      </w:r>
      <w:r>
        <w:t xml:space="preserve"> and he hoped to catch the full length of their group as the packages were thrown. The only weakness that he knew of in his plan was hoping that they would be grouped so that he could kill all of them. He hoped the confusion and destruction would catch all of them by surprise.</w:t>
      </w:r>
    </w:p>
    <w:p w14:paraId="778B4FC5" w14:textId="1AD91A19" w:rsidR="009E7BD1" w:rsidRDefault="009E7BD1" w:rsidP="009E7BD1">
      <w:r>
        <w:t>He waited</w:t>
      </w:r>
      <w:r w:rsidR="000470AD">
        <w:t>,</w:t>
      </w:r>
      <w:r>
        <w:t xml:space="preserve"> and soon he saw the first of the Ora. They moved quickly and with confidence up the street. Occasionally they looked to one side or </w:t>
      </w:r>
      <w:r w:rsidRPr="0060505E">
        <w:rPr>
          <w:noProof/>
        </w:rPr>
        <w:t>another</w:t>
      </w:r>
      <w:r w:rsidR="0060505E">
        <w:rPr>
          <w:noProof/>
        </w:rPr>
        <w:t>,</w:t>
      </w:r>
      <w:r>
        <w:t xml:space="preserve"> but they generally moved forward. As the first ones passed him, he signaled his teams to wait. As the first of the Ora approached the front of his team’s positions, he noticed that the rear was not far enough forward to be caught. That was a dilemma, but he had to proceed. Getting most of them was better than none, and he gave the signal.</w:t>
      </w:r>
    </w:p>
    <w:p w14:paraId="3680383F" w14:textId="77777777" w:rsidR="009E7BD1" w:rsidRDefault="009E7BD1" w:rsidP="009E7BD1">
      <w:r>
        <w:lastRenderedPageBreak/>
        <w:t xml:space="preserve">His leading team launched their packages from both sides of the street then the remainder of the teams launched theirs. The explosions all occurred almost </w:t>
      </w:r>
      <w:r w:rsidRPr="0060505E">
        <w:rPr>
          <w:noProof/>
        </w:rPr>
        <w:t>simultaneously</w:t>
      </w:r>
      <w:r w:rsidR="0060505E">
        <w:rPr>
          <w:noProof/>
        </w:rPr>
        <w:t>,</w:t>
      </w:r>
      <w:r>
        <w:t xml:space="preserve"> and the concussion in the street was enormous. As the dust cleared, it was obvious that almost </w:t>
      </w:r>
      <w:proofErr w:type="gramStart"/>
      <w:r>
        <w:t>all of</w:t>
      </w:r>
      <w:proofErr w:type="gramEnd"/>
      <w:r>
        <w:t xml:space="preserve"> the invaders were down, but he quickly looked at the rear and saw a couple of the Ora quickly moving away towards their walled compound. He had no means to intercept them, so he had to let them go. That disappointed him, but he still felt that they had a successful encounter.</w:t>
      </w:r>
    </w:p>
    <w:p w14:paraId="6FFA9024" w14:textId="31F0C793" w:rsidR="009E7BD1" w:rsidRDefault="009E7BD1" w:rsidP="009E7BD1">
      <w:r>
        <w:t>Iban heard the explosions and saw the dust cloud rise from his vantage point. He knew that he wouldn’t receive news about the results for some time</w:t>
      </w:r>
      <w:r w:rsidR="000470AD">
        <w:t>,</w:t>
      </w:r>
      <w:r>
        <w:t xml:space="preserve"> and once again</w:t>
      </w:r>
      <w:r w:rsidR="000470AD">
        <w:t>,</w:t>
      </w:r>
      <w:r>
        <w:t xml:space="preserve"> he had to wait. After a few moments, he saw two Ora exit the city at their entry </w:t>
      </w:r>
      <w:r w:rsidRPr="0060505E">
        <w:rPr>
          <w:noProof/>
        </w:rPr>
        <w:t>point</w:t>
      </w:r>
      <w:r w:rsidR="0060505E">
        <w:rPr>
          <w:noProof/>
        </w:rPr>
        <w:t>,</w:t>
      </w:r>
      <w:r>
        <w:t xml:space="preserve"> and they moved quickly to the opening in the wall. He knew that the attack wasn’t totally successful</w:t>
      </w:r>
      <w:r w:rsidR="000470AD">
        <w:t>;</w:t>
      </w:r>
      <w:r>
        <w:t xml:space="preserve"> some of them had survived. Now they would know about the tactic.</w:t>
      </w:r>
    </w:p>
    <w:p w14:paraId="7A78AB50" w14:textId="14338E50" w:rsidR="009E7BD1" w:rsidRDefault="009E7BD1" w:rsidP="009E7BD1">
      <w:r>
        <w:t xml:space="preserve">He passed that information to Molt in the </w:t>
      </w:r>
      <w:r w:rsidR="004913DF">
        <w:t>capit</w:t>
      </w:r>
      <w:r w:rsidR="000470AD">
        <w:t>a</w:t>
      </w:r>
      <w:r w:rsidR="004913DF">
        <w:t>l</w:t>
      </w:r>
      <w:r>
        <w:t xml:space="preserve"> city.</w:t>
      </w:r>
    </w:p>
    <w:p w14:paraId="02510E2F" w14:textId="77777777" w:rsidR="009E7BD1" w:rsidRDefault="009E7BD1" w:rsidP="003963F9">
      <w:pPr>
        <w:pStyle w:val="SceneSeparator"/>
      </w:pPr>
      <w:r>
        <w:t>&gt;&gt;&gt;&gt;&gt;&gt;&gt;&gt;&gt;&gt;&gt;&gt;&gt;&gt;&gt;&gt;&gt;&gt;&gt;&gt;</w:t>
      </w:r>
    </w:p>
    <w:p w14:paraId="7A99C6C3" w14:textId="36D81B70" w:rsidR="009E7BD1" w:rsidRDefault="009E7BD1" w:rsidP="009E7BD1">
      <w:proofErr w:type="spellStart"/>
      <w:r>
        <w:t>Sonyata</w:t>
      </w:r>
      <w:proofErr w:type="spellEnd"/>
      <w:r>
        <w:t xml:space="preserve"> was walking around the ice caves enjoying her last day talking with the defenders. Many of them had become her </w:t>
      </w:r>
      <w:r w:rsidRPr="0060505E">
        <w:rPr>
          <w:noProof/>
        </w:rPr>
        <w:t>friends</w:t>
      </w:r>
      <w:r w:rsidR="0060505E">
        <w:rPr>
          <w:noProof/>
        </w:rPr>
        <w:t>,</w:t>
      </w:r>
      <w:r>
        <w:t xml:space="preserve"> and once they knew that she was going back to the </w:t>
      </w:r>
      <w:r w:rsidR="004913DF">
        <w:t>capit</w:t>
      </w:r>
      <w:r w:rsidR="000470AD">
        <w:t>a</w:t>
      </w:r>
      <w:r w:rsidR="004913DF">
        <w:t>l</w:t>
      </w:r>
      <w:r>
        <w:t>, some of them asked her to carry messages to their families. That was an honor for her.</w:t>
      </w:r>
    </w:p>
    <w:p w14:paraId="786B0EB1" w14:textId="1C92ADF3" w:rsidR="009E7BD1" w:rsidRDefault="009E7BD1" w:rsidP="009E7BD1">
      <w:proofErr w:type="spellStart"/>
      <w:r>
        <w:t>Ornage</w:t>
      </w:r>
      <w:proofErr w:type="spellEnd"/>
      <w:r>
        <w:t xml:space="preserve"> was still uneasy about her traveling, especially after the incident they had come to the caves. </w:t>
      </w:r>
      <w:proofErr w:type="gramStart"/>
      <w:r>
        <w:t>But,</w:t>
      </w:r>
      <w:proofErr w:type="gramEnd"/>
      <w:r>
        <w:t xml:space="preserve"> </w:t>
      </w:r>
      <w:r w:rsidRPr="007509E1">
        <w:rPr>
          <w:noProof/>
        </w:rPr>
        <w:t>he</w:t>
      </w:r>
      <w:r>
        <w:t xml:space="preserve"> reluctantly agreed with her; she needed to go to the </w:t>
      </w:r>
      <w:r w:rsidR="004913DF">
        <w:t>capitol</w:t>
      </w:r>
      <w:r>
        <w:t xml:space="preserve">. He had spoken with </w:t>
      </w:r>
      <w:proofErr w:type="spellStart"/>
      <w:r>
        <w:t>Erom</w:t>
      </w:r>
      <w:proofErr w:type="spellEnd"/>
      <w:r>
        <w:t xml:space="preserve"> and </w:t>
      </w:r>
      <w:r w:rsidRPr="0060505E">
        <w:rPr>
          <w:noProof/>
        </w:rPr>
        <w:t>Mortog</w:t>
      </w:r>
      <w:r w:rsidR="0060505E">
        <w:rPr>
          <w:noProof/>
        </w:rPr>
        <w:t>,</w:t>
      </w:r>
      <w:r>
        <w:t xml:space="preserve"> and they suggested that eight defenders, with defensive tools, travel with her for </w:t>
      </w:r>
      <w:r>
        <w:lastRenderedPageBreak/>
        <w:t xml:space="preserve">protection, which made </w:t>
      </w:r>
      <w:proofErr w:type="spellStart"/>
      <w:r>
        <w:t>Ornage</w:t>
      </w:r>
      <w:proofErr w:type="spellEnd"/>
      <w:r>
        <w:t xml:space="preserve"> feel better. They planned to travel during the night when it was thought that the Ora would be in their enclosures and to rest during the heat of the day. The transportation vehicles had all been arranged </w:t>
      </w:r>
      <w:r w:rsidR="000470AD">
        <w:t>to</w:t>
      </w:r>
      <w:r>
        <w:t xml:space="preserve"> move quickly</w:t>
      </w:r>
      <w:r w:rsidR="000470AD">
        <w:t>,</w:t>
      </w:r>
      <w:r>
        <w:t xml:space="preserve"> and she should reach the </w:t>
      </w:r>
      <w:r w:rsidR="004913DF">
        <w:t>capit</w:t>
      </w:r>
      <w:r w:rsidR="000470AD">
        <w:t>a</w:t>
      </w:r>
      <w:r w:rsidR="004913DF">
        <w:t>l</w:t>
      </w:r>
      <w:r>
        <w:t xml:space="preserve"> the second night after leaving the caves.</w:t>
      </w:r>
    </w:p>
    <w:p w14:paraId="3E1F83C7" w14:textId="2B39AA04" w:rsidR="009E7BD1" w:rsidRDefault="009E7BD1" w:rsidP="009E7BD1">
      <w:proofErr w:type="spellStart"/>
      <w:r>
        <w:t>Sonyata</w:t>
      </w:r>
      <w:proofErr w:type="spellEnd"/>
      <w:r>
        <w:t xml:space="preserve"> spent time with the captives and learned that the Ora were much different from the </w:t>
      </w:r>
      <w:proofErr w:type="spellStart"/>
      <w:r>
        <w:t>Raog</w:t>
      </w:r>
      <w:proofErr w:type="spellEnd"/>
      <w:r>
        <w:t xml:space="preserve">. Their families had a man and women, but they had </w:t>
      </w:r>
      <w:proofErr w:type="gramStart"/>
      <w:r>
        <w:t>a large number of</w:t>
      </w:r>
      <w:proofErr w:type="gramEnd"/>
      <w:r>
        <w:t xml:space="preserve"> offspring. The man and women partnered for life, but </w:t>
      </w:r>
      <w:r w:rsidR="000470AD">
        <w:t>they lost contact once the young left the residence because they had so many offspring</w:t>
      </w:r>
      <w:r>
        <w:t xml:space="preserve">. If they met their offspring later in life, they could identify them by </w:t>
      </w:r>
      <w:r w:rsidRPr="0060505E">
        <w:rPr>
          <w:noProof/>
        </w:rPr>
        <w:t>odor</w:t>
      </w:r>
      <w:r w:rsidR="0060505E">
        <w:rPr>
          <w:noProof/>
        </w:rPr>
        <w:t>,</w:t>
      </w:r>
      <w:r>
        <w:t xml:space="preserve"> but there wasn’t a strong family connection. The bond between a man and </w:t>
      </w:r>
      <w:r w:rsidR="000470AD">
        <w:t xml:space="preserve">a </w:t>
      </w:r>
      <w:r>
        <w:t>wom</w:t>
      </w:r>
      <w:r w:rsidR="00DF4FD6">
        <w:t>a</w:t>
      </w:r>
      <w:r>
        <w:t xml:space="preserve">n was biological and not as emotional as the </w:t>
      </w:r>
      <w:proofErr w:type="spellStart"/>
      <w:r>
        <w:t>Raog</w:t>
      </w:r>
      <w:proofErr w:type="spellEnd"/>
      <w:r>
        <w:t xml:space="preserve">. If a spouse died or was killed, and the remaining spouse </w:t>
      </w:r>
      <w:r w:rsidR="000470AD">
        <w:t>could still create young,</w:t>
      </w:r>
      <w:r>
        <w:t xml:space="preserve"> they just found another mate.</w:t>
      </w:r>
    </w:p>
    <w:p w14:paraId="5A0F3D49" w14:textId="4906AF44" w:rsidR="009E7BD1" w:rsidRDefault="009E7BD1" w:rsidP="009E7BD1">
      <w:r>
        <w:t xml:space="preserve">They didn’t have the family bonds that a </w:t>
      </w:r>
      <w:proofErr w:type="spellStart"/>
      <w:r>
        <w:t>Raog</w:t>
      </w:r>
      <w:proofErr w:type="spellEnd"/>
      <w:r>
        <w:t xml:space="preserve"> did. The captives explained that their first instinct was for personal survival, then allegiance to their leader</w:t>
      </w:r>
      <w:r w:rsidR="000470AD">
        <w:t>,</w:t>
      </w:r>
      <w:r>
        <w:t xml:space="preserve"> then their species. If they were threatened, they would </w:t>
      </w:r>
      <w:r w:rsidR="000470AD">
        <w:t>willingly protect the group and their leader</w:t>
      </w:r>
      <w:r>
        <w:t xml:space="preserve"> even though it might mean death. Their species was personified by the leaders to whom they each swore allegiance. Their leader would protect them from outside forces</w:t>
      </w:r>
      <w:r w:rsidR="000470AD">
        <w:t>,</w:t>
      </w:r>
      <w:r>
        <w:t xml:space="preserve"> including other leaders. If their leader was lost, it caused a great upheaval within that group. They had to search and find another allegiance.</w:t>
      </w:r>
    </w:p>
    <w:p w14:paraId="15AF0B1D" w14:textId="1B16A750" w:rsidR="009E7BD1" w:rsidRDefault="009E7BD1" w:rsidP="009E7BD1">
      <w:proofErr w:type="spellStart"/>
      <w:r>
        <w:t>Sonyata</w:t>
      </w:r>
      <w:proofErr w:type="spellEnd"/>
      <w:r>
        <w:t xml:space="preserve"> also learned that the lessor Ora had the same hierarchical society but were considered less worthy. </w:t>
      </w:r>
      <w:proofErr w:type="spellStart"/>
      <w:r>
        <w:t>VanMacca</w:t>
      </w:r>
      <w:proofErr w:type="spellEnd"/>
      <w:r>
        <w:t xml:space="preserve"> had decided that because they were </w:t>
      </w:r>
      <w:r w:rsidRPr="0060505E">
        <w:rPr>
          <w:noProof/>
        </w:rPr>
        <w:t>smaller</w:t>
      </w:r>
      <w:r w:rsidR="0060505E">
        <w:rPr>
          <w:noProof/>
        </w:rPr>
        <w:t>,</w:t>
      </w:r>
      <w:r>
        <w:t xml:space="preserve"> they should be conquered and used to better the lives of the greater Ora. That was why she attacked them even though they were the same species and fought a long and costly war</w:t>
      </w:r>
      <w:r w:rsidR="000470AD">
        <w:t>-</w:t>
      </w:r>
      <w:r>
        <w:t>making them slaves.</w:t>
      </w:r>
    </w:p>
    <w:p w14:paraId="774A1918" w14:textId="77777777" w:rsidR="009E7BD1" w:rsidRDefault="009E7BD1" w:rsidP="009E7BD1">
      <w:r>
        <w:lastRenderedPageBreak/>
        <w:t xml:space="preserve"> The captives were part of the technical cast within the greater Ora. The Greater and Lessor Ora had many casts that each performed specific duties within the social structures. The captives were from the greater Ora and didn’t know a lot about the </w:t>
      </w:r>
      <w:r w:rsidRPr="0060505E">
        <w:rPr>
          <w:noProof/>
        </w:rPr>
        <w:t>less</w:t>
      </w:r>
      <w:r w:rsidR="0060505E">
        <w:rPr>
          <w:noProof/>
        </w:rPr>
        <w:t>e</w:t>
      </w:r>
      <w:r w:rsidRPr="0060505E">
        <w:rPr>
          <w:noProof/>
        </w:rPr>
        <w:t>r</w:t>
      </w:r>
      <w:r>
        <w:t xml:space="preserve"> Ora because, after all, the greater Ora had dominated them, so they were a minor concern.</w:t>
      </w:r>
    </w:p>
    <w:p w14:paraId="70B1AB72" w14:textId="76ED1FAA" w:rsidR="009E7BD1" w:rsidRDefault="009E7BD1" w:rsidP="009E7BD1">
      <w:proofErr w:type="spellStart"/>
      <w:r>
        <w:t>Ornage</w:t>
      </w:r>
      <w:proofErr w:type="spellEnd"/>
      <w:r>
        <w:t xml:space="preserve"> escorted his life partner to the cave exit where they met </w:t>
      </w:r>
      <w:proofErr w:type="spellStart"/>
      <w:r>
        <w:t>Erom</w:t>
      </w:r>
      <w:proofErr w:type="spellEnd"/>
      <w:r>
        <w:t>. He said his goodbye, “</w:t>
      </w:r>
      <w:proofErr w:type="spellStart"/>
      <w:r>
        <w:t>Sonyata</w:t>
      </w:r>
      <w:proofErr w:type="spellEnd"/>
      <w:r>
        <w:t xml:space="preserve">, our Orb. </w:t>
      </w:r>
      <w:proofErr w:type="gramStart"/>
      <w:r>
        <w:t>All of</w:t>
      </w:r>
      <w:proofErr w:type="gramEnd"/>
      <w:r>
        <w:t xml:space="preserve"> the people of Varo pray </w:t>
      </w:r>
      <w:r w:rsidR="000470AD">
        <w:t xml:space="preserve">for </w:t>
      </w:r>
      <w:r>
        <w:t xml:space="preserve">your safe return to the </w:t>
      </w:r>
      <w:r w:rsidR="004913DF">
        <w:t>capit</w:t>
      </w:r>
      <w:r w:rsidR="000470AD">
        <w:t>a</w:t>
      </w:r>
      <w:r w:rsidR="004913DF">
        <w:t>l</w:t>
      </w:r>
      <w:r>
        <w:t xml:space="preserve">. Once you reach there, </w:t>
      </w:r>
      <w:proofErr w:type="gramStart"/>
      <w:r>
        <w:t>all of</w:t>
      </w:r>
      <w:proofErr w:type="gramEnd"/>
      <w:r>
        <w:t xml:space="preserve"> the citizens will gain comfort and support. May your soil always bear </w:t>
      </w:r>
      <w:proofErr w:type="spellStart"/>
      <w:r>
        <w:t>Jabom</w:t>
      </w:r>
      <w:proofErr w:type="spellEnd"/>
      <w:r>
        <w:t>.”</w:t>
      </w:r>
    </w:p>
    <w:p w14:paraId="6B0B2CD2" w14:textId="01E4A177" w:rsidR="009E7BD1" w:rsidRDefault="009E7BD1" w:rsidP="009E7BD1">
      <w:proofErr w:type="spellStart"/>
      <w:r>
        <w:t>Sonyata</w:t>
      </w:r>
      <w:proofErr w:type="spellEnd"/>
      <w:r>
        <w:t xml:space="preserve"> acknowledged his comments with a hug and said, “I and all of Varo appreciate what </w:t>
      </w:r>
      <w:r w:rsidR="000470AD">
        <w:t xml:space="preserve">you </w:t>
      </w:r>
      <w:r>
        <w:t xml:space="preserve">have done here and what your leadership has meant to the defenders. Let us pray that we can find similar success elsewhere. And may your soil always bear </w:t>
      </w:r>
      <w:proofErr w:type="spellStart"/>
      <w:r>
        <w:t>Jabom</w:t>
      </w:r>
      <w:proofErr w:type="spellEnd"/>
      <w:r>
        <w:t xml:space="preserve">, also.” </w:t>
      </w:r>
      <w:proofErr w:type="spellStart"/>
      <w:r>
        <w:t>Erom</w:t>
      </w:r>
      <w:proofErr w:type="spellEnd"/>
      <w:r>
        <w:t xml:space="preserve"> then left, leaving the two of them alone.</w:t>
      </w:r>
    </w:p>
    <w:p w14:paraId="26C37099" w14:textId="77777777" w:rsidR="009E7BD1" w:rsidRDefault="009E7BD1" w:rsidP="009E7BD1">
      <w:proofErr w:type="spellStart"/>
      <w:r>
        <w:t>Ornage</w:t>
      </w:r>
      <w:proofErr w:type="spellEnd"/>
      <w:r>
        <w:t xml:space="preserve"> and </w:t>
      </w:r>
      <w:proofErr w:type="spellStart"/>
      <w:r>
        <w:t>Sonyata</w:t>
      </w:r>
      <w:proofErr w:type="spellEnd"/>
      <w:r>
        <w:t xml:space="preserve"> didn’t have a lot to say; that hadn’t already been said. They just looked into each other’s eyes and hugged. </w:t>
      </w:r>
      <w:proofErr w:type="spellStart"/>
      <w:r>
        <w:t>Sonyata</w:t>
      </w:r>
      <w:proofErr w:type="spellEnd"/>
      <w:r>
        <w:t xml:space="preserve"> wanted to tell him of their young, but she knew it was the wrong time.</w:t>
      </w:r>
    </w:p>
    <w:p w14:paraId="32C35E3F" w14:textId="77777777" w:rsidR="009E7BD1" w:rsidRDefault="009E7BD1" w:rsidP="009E7BD1">
      <w:r>
        <w:t xml:space="preserve">As they parted, they </w:t>
      </w:r>
      <w:r w:rsidRPr="0060505E">
        <w:rPr>
          <w:noProof/>
        </w:rPr>
        <w:t>smiled</w:t>
      </w:r>
      <w:r w:rsidR="0060505E">
        <w:rPr>
          <w:noProof/>
        </w:rPr>
        <w:t>,</w:t>
      </w:r>
      <w:r>
        <w:t xml:space="preserve"> and she was escorted to the transportation vehicle.</w:t>
      </w:r>
    </w:p>
    <w:p w14:paraId="0C03675D" w14:textId="77777777" w:rsidR="009E7BD1" w:rsidRDefault="009E7BD1" w:rsidP="003963F9">
      <w:pPr>
        <w:pStyle w:val="SceneSeparator"/>
      </w:pPr>
      <w:r>
        <w:t>&gt;&gt;&gt;&gt;&gt;&gt;&gt;&gt;&gt;&gt;&gt;&gt;&gt;&gt;&gt;&gt;&gt;&gt;&gt;&gt;</w:t>
      </w:r>
    </w:p>
    <w:p w14:paraId="79A11168" w14:textId="637EE9A1" w:rsidR="009E7BD1" w:rsidRDefault="009E7BD1" w:rsidP="009E7BD1">
      <w:r>
        <w:t>Molt was looking at the captured tools from the Ora. They were clumsy and not well made. He was aware of the new design concepts the defenders in the northern ice caves were working on</w:t>
      </w:r>
      <w:r w:rsidR="004D6B05">
        <w:t>,</w:t>
      </w:r>
      <w:r>
        <w:t xml:space="preserve"> and he wondered if he could apply some of them to these weapons. He assembled some of the city’s technical experts and began working on the Ora weapons. </w:t>
      </w:r>
      <w:r>
        <w:lastRenderedPageBreak/>
        <w:t xml:space="preserve">They had received technical information from the ice caves regarding what they knew about the Ora tools. That helped Molt’s technicians, so they were able to modify the Ora tools so a defender could put it </w:t>
      </w:r>
      <w:r w:rsidRPr="007509E1">
        <w:rPr>
          <w:noProof/>
        </w:rPr>
        <w:t>to</w:t>
      </w:r>
      <w:r>
        <w:t xml:space="preserve"> his shoulder</w:t>
      </w:r>
      <w:r w:rsidR="004D6B05">
        <w:t>,</w:t>
      </w:r>
      <w:r>
        <w:t xml:space="preserve"> which would increase the accuracy. Also, the firing mechanism had to be modified so a defender could actuate it with his fingers</w:t>
      </w:r>
      <w:r w:rsidR="004D6B05">
        <w:t>,</w:t>
      </w:r>
      <w:r>
        <w:t xml:space="preserve"> not the larger, less flexible fingers of the Ora. He was told that </w:t>
      </w:r>
      <w:proofErr w:type="gramStart"/>
      <w:r>
        <w:t>all of</w:t>
      </w:r>
      <w:proofErr w:type="gramEnd"/>
      <w:r>
        <w:t xml:space="preserve"> those changes could be made</w:t>
      </w:r>
      <w:r w:rsidR="004D6B05">
        <w:t>. I</w:t>
      </w:r>
      <w:r>
        <w:t xml:space="preserve">t would just take some time. Knowing they could do it encouraged </w:t>
      </w:r>
      <w:proofErr w:type="gramStart"/>
      <w:r>
        <w:t>him, but</w:t>
      </w:r>
      <w:proofErr w:type="gramEnd"/>
      <w:r>
        <w:t xml:space="preserve"> knowing that it took time discouraged him.</w:t>
      </w:r>
    </w:p>
    <w:p w14:paraId="3325AC95" w14:textId="77777777" w:rsidR="009E7BD1" w:rsidRDefault="009E7BD1" w:rsidP="009E7BD1">
      <w:r>
        <w:t xml:space="preserve">The captured tools were taken to a local manufacturing facility where the </w:t>
      </w:r>
      <w:proofErr w:type="spellStart"/>
      <w:r>
        <w:t>Raog</w:t>
      </w:r>
      <w:proofErr w:type="spellEnd"/>
      <w:r>
        <w:t xml:space="preserve"> craftsmen could work and make them usable for the </w:t>
      </w:r>
      <w:proofErr w:type="spellStart"/>
      <w:r>
        <w:t>Raog</w:t>
      </w:r>
      <w:proofErr w:type="spellEnd"/>
      <w:r>
        <w:t xml:space="preserve"> defenders.</w:t>
      </w:r>
    </w:p>
    <w:p w14:paraId="475A95E3" w14:textId="77777777" w:rsidR="009E7BD1" w:rsidRDefault="009E7BD1" w:rsidP="003963F9">
      <w:pPr>
        <w:pStyle w:val="SceneSeparator"/>
      </w:pPr>
      <w:r>
        <w:t>&gt;&gt;&gt;&gt;&gt;&gt;&gt;&gt;&gt;&gt;&gt;&gt;&gt;&gt;&gt;&gt;&gt;&gt;&gt;</w:t>
      </w:r>
    </w:p>
    <w:p w14:paraId="7935036C" w14:textId="16D5A64C" w:rsidR="009E7BD1" w:rsidRDefault="009E7BD1" w:rsidP="009E7BD1">
      <w:r>
        <w:t xml:space="preserve">Iban knew of Molt’s efforts to modify the Ora </w:t>
      </w:r>
      <w:r w:rsidRPr="0060505E">
        <w:rPr>
          <w:noProof/>
        </w:rPr>
        <w:t>tools</w:t>
      </w:r>
      <w:r w:rsidR="0060505E">
        <w:rPr>
          <w:noProof/>
        </w:rPr>
        <w:t>,</w:t>
      </w:r>
      <w:r>
        <w:t xml:space="preserve"> and he arranged for his captured tools to be moved to the </w:t>
      </w:r>
      <w:r w:rsidR="004913DF">
        <w:t>capitol</w:t>
      </w:r>
      <w:r>
        <w:t xml:space="preserve">. Iban also suspected that the Ora leader outside </w:t>
      </w:r>
      <w:proofErr w:type="spellStart"/>
      <w:r>
        <w:t>Furtar</w:t>
      </w:r>
      <w:proofErr w:type="spellEnd"/>
      <w:r>
        <w:t xml:space="preserve"> may not have been as ruthless as the leader by the </w:t>
      </w:r>
      <w:r w:rsidR="004913DF">
        <w:t>capitol</w:t>
      </w:r>
      <w:r>
        <w:t xml:space="preserve">, but he was still concerned </w:t>
      </w:r>
      <w:r w:rsidR="004D6B05">
        <w:t xml:space="preserve">about </w:t>
      </w:r>
      <w:r>
        <w:t>how he might react to the last encounter. Iban rested with his key defenders trying to imagine what strategic changes his local Ora would make the next time he entered the city.</w:t>
      </w:r>
    </w:p>
    <w:p w14:paraId="01D13DE6" w14:textId="1D597F2A" w:rsidR="009E7BD1" w:rsidRDefault="009E7BD1" w:rsidP="009E7BD1">
      <w:r>
        <w:t>Unfortunately, Iban didn’t have to wait long. Near the mid-point of the next day, he saw about 12 Ora leave the wall and move towards the city. His teams were in place, but he suspected that something new would happen. Once again, he was there and not where the conflict would occur</w:t>
      </w:r>
      <w:r w:rsidR="004D6B05">
        <w:t>,</w:t>
      </w:r>
      <w:r>
        <w:t xml:space="preserve"> so he had to wait for the results.</w:t>
      </w:r>
    </w:p>
    <w:p w14:paraId="5340572D" w14:textId="21C81B1A" w:rsidR="009E7BD1" w:rsidRDefault="009E7BD1" w:rsidP="009E7BD1">
      <w:r>
        <w:t xml:space="preserve">The Ora entered the </w:t>
      </w:r>
      <w:r w:rsidRPr="0060505E">
        <w:rPr>
          <w:noProof/>
        </w:rPr>
        <w:t>city</w:t>
      </w:r>
      <w:r w:rsidR="0060505E">
        <w:rPr>
          <w:noProof/>
        </w:rPr>
        <w:t>,</w:t>
      </w:r>
      <w:r>
        <w:t xml:space="preserve"> and the spotters sent word to the defenders, but </w:t>
      </w:r>
      <w:r w:rsidRPr="007509E1">
        <w:rPr>
          <w:noProof/>
        </w:rPr>
        <w:t>they</w:t>
      </w:r>
      <w:r>
        <w:t xml:space="preserve"> did something surprising, they spread </w:t>
      </w:r>
      <w:r>
        <w:lastRenderedPageBreak/>
        <w:t xml:space="preserve">out laterally at the entrance point instead of penetrating the city. By doing this, they found some </w:t>
      </w:r>
      <w:proofErr w:type="gramStart"/>
      <w:r>
        <w:t>local residents</w:t>
      </w:r>
      <w:proofErr w:type="gramEnd"/>
      <w:r>
        <w:t xml:space="preserve"> by surprise. They forced them back in</w:t>
      </w:r>
      <w:r w:rsidR="004D6B05">
        <w:t>to</w:t>
      </w:r>
      <w:r>
        <w:t xml:space="preserve"> a group and then started moving through the city with one of the hostages forced to walk in front of each Ora. The implication was obvious</w:t>
      </w:r>
      <w:r w:rsidR="004D6B05">
        <w:t>,</w:t>
      </w:r>
      <w:r>
        <w:t xml:space="preserve"> and when the defender teams saw that, they made the right decision and did nothing. The Ora </w:t>
      </w:r>
      <w:proofErr w:type="gramStart"/>
      <w:r>
        <w:t>were</w:t>
      </w:r>
      <w:proofErr w:type="gramEnd"/>
      <w:r>
        <w:t xml:space="preserve"> successful that day, and they released the hostages as they exited the city.</w:t>
      </w:r>
    </w:p>
    <w:p w14:paraId="665D4326" w14:textId="77777777" w:rsidR="009E7BD1" w:rsidRDefault="009E7BD1" w:rsidP="009E7BD1">
      <w:r>
        <w:t xml:space="preserve">Iban was angry that they had outsmarted </w:t>
      </w:r>
      <w:proofErr w:type="gramStart"/>
      <w:r>
        <w:t>him</w:t>
      </w:r>
      <w:proofErr w:type="gramEnd"/>
      <w:r>
        <w:t xml:space="preserve"> and he had inflicted no damage to the Ora, but he was happy that no one was injured. He </w:t>
      </w:r>
      <w:r w:rsidRPr="0060505E">
        <w:rPr>
          <w:noProof/>
        </w:rPr>
        <w:t>made</w:t>
      </w:r>
      <w:r w:rsidR="0060505E">
        <w:rPr>
          <w:noProof/>
        </w:rPr>
        <w:t xml:space="preserve"> a</w:t>
      </w:r>
      <w:r w:rsidRPr="0060505E">
        <w:rPr>
          <w:noProof/>
        </w:rPr>
        <w:t xml:space="preserve"> note of</w:t>
      </w:r>
      <w:r>
        <w:t xml:space="preserve"> what happened and sent a message to Molt.</w:t>
      </w:r>
    </w:p>
    <w:p w14:paraId="22E5E591" w14:textId="77777777" w:rsidR="009E7BD1" w:rsidRDefault="009E7BD1" w:rsidP="003963F9">
      <w:pPr>
        <w:pStyle w:val="SceneSeparator"/>
      </w:pPr>
      <w:r>
        <w:t>&gt;&gt;&gt;&gt;&gt;&gt;&gt;&gt;&gt;&gt;&gt;&gt;&gt;&gt;&gt;&gt;&gt;&gt;&gt;&gt;</w:t>
      </w:r>
    </w:p>
    <w:p w14:paraId="68A4C091" w14:textId="0CE6CBC6" w:rsidR="009E7BD1" w:rsidRDefault="009E7BD1" w:rsidP="009E7BD1">
      <w:r>
        <w:t xml:space="preserve">The </w:t>
      </w:r>
      <w:r w:rsidR="004913DF">
        <w:t>capit</w:t>
      </w:r>
      <w:r w:rsidR="004D6B05">
        <w:t>a</w:t>
      </w:r>
      <w:r w:rsidR="004913DF">
        <w:t>l</w:t>
      </w:r>
      <w:r>
        <w:t xml:space="preserve"> was the largest city on </w:t>
      </w:r>
      <w:r w:rsidRPr="0060505E">
        <w:rPr>
          <w:noProof/>
        </w:rPr>
        <w:t>Varo</w:t>
      </w:r>
      <w:r w:rsidR="0060505E">
        <w:rPr>
          <w:noProof/>
        </w:rPr>
        <w:t>,</w:t>
      </w:r>
      <w:r>
        <w:t xml:space="preserve"> and it was established on a level plain where a great deal of </w:t>
      </w:r>
      <w:proofErr w:type="spellStart"/>
      <w:r>
        <w:t>Jabom</w:t>
      </w:r>
      <w:proofErr w:type="spellEnd"/>
      <w:r>
        <w:t xml:space="preserve"> was produced. As Ilana and Molt watched the Ora machines expand their destruction each day, they were saddened and sickened.</w:t>
      </w:r>
    </w:p>
    <w:p w14:paraId="137C732A" w14:textId="77777777" w:rsidR="009E7BD1" w:rsidRDefault="009E7BD1" w:rsidP="009E7BD1">
      <w:r>
        <w:t xml:space="preserve">Today as they watched, they heard of the tactic change in </w:t>
      </w:r>
      <w:proofErr w:type="spellStart"/>
      <w:r>
        <w:t>Furtar</w:t>
      </w:r>
      <w:proofErr w:type="spellEnd"/>
      <w:r>
        <w:t xml:space="preserve"> and were wondering what the local Ora would do.</w:t>
      </w:r>
    </w:p>
    <w:p w14:paraId="285AC8BC" w14:textId="77777777" w:rsidR="009E7BD1" w:rsidRDefault="009E7BD1" w:rsidP="009E7BD1">
      <w:r>
        <w:t xml:space="preserve">They sensed, then heard, and then felt a rumble that said something was happening. Both looked up and saw another, larger Ora craft approaching out of the clouds. That was not good </w:t>
      </w:r>
      <w:r w:rsidRPr="0060505E">
        <w:rPr>
          <w:noProof/>
        </w:rPr>
        <w:t>news</w:t>
      </w:r>
      <w:r w:rsidR="0060505E">
        <w:rPr>
          <w:noProof/>
        </w:rPr>
        <w:t>,</w:t>
      </w:r>
      <w:r>
        <w:t xml:space="preserve"> and it was very upsetting for </w:t>
      </w:r>
      <w:proofErr w:type="gramStart"/>
      <w:r>
        <w:t>both of them</w:t>
      </w:r>
      <w:proofErr w:type="gramEnd"/>
      <w:r>
        <w:t>. The craft continued spewing smoke and noise as it settled near the previous craft.</w:t>
      </w:r>
    </w:p>
    <w:p w14:paraId="3DD389CC" w14:textId="4E607412" w:rsidR="009E7BD1" w:rsidRDefault="009E7BD1" w:rsidP="009E7BD1">
      <w:r>
        <w:t xml:space="preserve">This craft was larger and much more ornate. It was painted with bright colors where the other Ora craft were plain. Ilana and Molt suspected that the ship was special and </w:t>
      </w:r>
      <w:r>
        <w:lastRenderedPageBreak/>
        <w:t>had come for a purpose</w:t>
      </w:r>
      <w:r w:rsidR="004D6B05">
        <w:t>,</w:t>
      </w:r>
      <w:r>
        <w:t xml:space="preserve"> and they were both worried </w:t>
      </w:r>
      <w:r w:rsidR="004D6B05">
        <w:t xml:space="preserve">about </w:t>
      </w:r>
      <w:r>
        <w:t>what that might be.</w:t>
      </w:r>
    </w:p>
    <w:p w14:paraId="775A251B" w14:textId="77777777" w:rsidR="009E7BD1" w:rsidRDefault="009E7BD1" w:rsidP="009E7BD1">
      <w:r>
        <w:t>They sent a message to Iban, the surrounding cities, and the northern caves.</w:t>
      </w:r>
    </w:p>
    <w:p w14:paraId="584E8062" w14:textId="77777777" w:rsidR="009E7BD1" w:rsidRDefault="009E7BD1" w:rsidP="003963F9">
      <w:pPr>
        <w:pStyle w:val="SceneSeparator"/>
      </w:pPr>
      <w:r>
        <w:t>&gt;&gt;&gt;&gt;&gt;&gt;&gt;&gt;&gt;&gt;&gt;&gt;&gt;&gt;&gt;&gt;&gt;&gt;&gt;&gt;</w:t>
      </w:r>
    </w:p>
    <w:p w14:paraId="56A007F1" w14:textId="6405B5EF" w:rsidR="009E7BD1" w:rsidRDefault="009E7BD1" w:rsidP="009E7BD1">
      <w:r>
        <w:t xml:space="preserve">When </w:t>
      </w:r>
      <w:proofErr w:type="spellStart"/>
      <w:r>
        <w:t>Ellig</w:t>
      </w:r>
      <w:proofErr w:type="spellEnd"/>
      <w:r>
        <w:t xml:space="preserve"> heard that the Orb was leaving the ice caves to travel to the </w:t>
      </w:r>
      <w:r w:rsidR="004913DF">
        <w:t>capitol</w:t>
      </w:r>
      <w:r>
        <w:t xml:space="preserve">, he understood why. The </w:t>
      </w:r>
      <w:r w:rsidR="004913DF">
        <w:t>capit</w:t>
      </w:r>
      <w:r w:rsidR="004D6B05">
        <w:t>a</w:t>
      </w:r>
      <w:r w:rsidR="004913DF">
        <w:t>l</w:t>
      </w:r>
      <w:r>
        <w:t xml:space="preserve"> was the center of </w:t>
      </w:r>
      <w:r w:rsidRPr="0060505E">
        <w:rPr>
          <w:noProof/>
        </w:rPr>
        <w:t>Varo</w:t>
      </w:r>
      <w:r w:rsidR="0060505E">
        <w:rPr>
          <w:noProof/>
        </w:rPr>
        <w:t>,</w:t>
      </w:r>
      <w:r>
        <w:t xml:space="preserve"> and any resistance must be led from the center. He agreed with the Orb returning, first because she represented what the people were proud of</w:t>
      </w:r>
      <w:r w:rsidR="004D6B05">
        <w:t>,</w:t>
      </w:r>
      <w:r>
        <w:t xml:space="preserve"> and second, seeing her return would give them hope. He didn’t hesitate</w:t>
      </w:r>
      <w:r w:rsidR="004D6B05">
        <w:t>;</w:t>
      </w:r>
      <w:r>
        <w:t xml:space="preserve"> he knew that he had to return </w:t>
      </w:r>
      <w:r w:rsidRPr="007509E1">
        <w:rPr>
          <w:noProof/>
        </w:rPr>
        <w:t>with</w:t>
      </w:r>
      <w:r>
        <w:t xml:space="preserve"> her.</w:t>
      </w:r>
    </w:p>
    <w:p w14:paraId="545D884F" w14:textId="435A3802" w:rsidR="009E7BD1" w:rsidRDefault="009E7BD1" w:rsidP="009E7BD1">
      <w:proofErr w:type="spellStart"/>
      <w:r>
        <w:t>Ellig</w:t>
      </w:r>
      <w:proofErr w:type="spellEnd"/>
      <w:r>
        <w:t xml:space="preserve"> knew that there was a risk in returning to the </w:t>
      </w:r>
      <w:r w:rsidR="004913DF">
        <w:t>capit</w:t>
      </w:r>
      <w:r w:rsidR="004D6B05">
        <w:t>a</w:t>
      </w:r>
      <w:r w:rsidR="004913DF">
        <w:t>l</w:t>
      </w:r>
      <w:r>
        <w:t xml:space="preserve">, but </w:t>
      </w:r>
      <w:r w:rsidR="004D6B05">
        <w:t>he was willing to accept that risk at this point in his life</w:t>
      </w:r>
      <w:r>
        <w:t xml:space="preserve">. He had grown beyond just a </w:t>
      </w:r>
      <w:proofErr w:type="spellStart"/>
      <w:r>
        <w:t>Newsource</w:t>
      </w:r>
      <w:proofErr w:type="spellEnd"/>
      <w:r>
        <w:t xml:space="preserve"> person reporting the news</w:t>
      </w:r>
      <w:r w:rsidR="004D6B05">
        <w:t>;</w:t>
      </w:r>
      <w:r>
        <w:t xml:space="preserve"> he had seen much loss of life and the indignancies thrust upon the </w:t>
      </w:r>
      <w:proofErr w:type="spellStart"/>
      <w:r>
        <w:t>Raog</w:t>
      </w:r>
      <w:proofErr w:type="spellEnd"/>
      <w:r>
        <w:t xml:space="preserve">. He had seen </w:t>
      </w:r>
      <w:r w:rsidR="004D6B05">
        <w:t xml:space="preserve">the </w:t>
      </w:r>
      <w:r>
        <w:t xml:space="preserve">bravery and personal loss. Now he was feeling the need to contribute to something larger than himself. </w:t>
      </w:r>
      <w:proofErr w:type="gramStart"/>
      <w:r w:rsidR="00DF4FD6">
        <w:t>So</w:t>
      </w:r>
      <w:proofErr w:type="gramEnd"/>
      <w:r w:rsidR="00DF4FD6">
        <w:t xml:space="preserve"> w</w:t>
      </w:r>
      <w:r>
        <w:t xml:space="preserve">hen he decided to go to the </w:t>
      </w:r>
      <w:r w:rsidR="004913DF">
        <w:t>capit</w:t>
      </w:r>
      <w:r w:rsidR="004D6B05">
        <w:t>a</w:t>
      </w:r>
      <w:r w:rsidR="004913DF">
        <w:t>l</w:t>
      </w:r>
      <w:r>
        <w:t xml:space="preserve"> with </w:t>
      </w:r>
      <w:proofErr w:type="spellStart"/>
      <w:r>
        <w:t>Sonyata</w:t>
      </w:r>
      <w:proofErr w:type="spellEnd"/>
      <w:r>
        <w:t>, he was proud to go with her.</w:t>
      </w:r>
    </w:p>
    <w:p w14:paraId="23431DC9" w14:textId="77777777" w:rsidR="009E7BD1" w:rsidRDefault="009E7BD1" w:rsidP="003963F9">
      <w:pPr>
        <w:pStyle w:val="SceneSeparator"/>
      </w:pPr>
      <w:r>
        <w:t>&gt;&gt;&gt;&gt;&gt;&gt;&gt;&gt;&gt;&gt;&gt;&gt;&gt;&gt;&gt;&gt;&gt;&gt;&gt;&gt;</w:t>
      </w:r>
    </w:p>
    <w:p w14:paraId="60DA6EC0" w14:textId="3F69FDF6" w:rsidR="009E7BD1" w:rsidRDefault="009E7BD1" w:rsidP="009E7BD1">
      <w:proofErr w:type="spellStart"/>
      <w:r>
        <w:t>Ellig</w:t>
      </w:r>
      <w:proofErr w:type="spellEnd"/>
      <w:r>
        <w:t xml:space="preserve"> and </w:t>
      </w:r>
      <w:proofErr w:type="spellStart"/>
      <w:r>
        <w:t>Sonyata</w:t>
      </w:r>
      <w:proofErr w:type="spellEnd"/>
      <w:r>
        <w:t xml:space="preserve"> were resting in a small home after their first night of travel. There had been no </w:t>
      </w:r>
      <w:r w:rsidRPr="0060505E">
        <w:rPr>
          <w:noProof/>
        </w:rPr>
        <w:t>problems</w:t>
      </w:r>
      <w:r w:rsidR="0060505E">
        <w:rPr>
          <w:noProof/>
        </w:rPr>
        <w:t>,</w:t>
      </w:r>
      <w:r>
        <w:t xml:space="preserve"> and they hoped it would remain that way until they entered the </w:t>
      </w:r>
      <w:r w:rsidR="004913DF">
        <w:t>capitol</w:t>
      </w:r>
      <w:r>
        <w:t xml:space="preserve">. </w:t>
      </w:r>
      <w:proofErr w:type="spellStart"/>
      <w:r>
        <w:t>Ellig</w:t>
      </w:r>
      <w:proofErr w:type="spellEnd"/>
      <w:r>
        <w:t xml:space="preserve"> was preparing for the evening broadcast. They had figured out that the Ora were listening and had learned enough of their language to follow some of their movements. </w:t>
      </w:r>
      <w:r>
        <w:lastRenderedPageBreak/>
        <w:t>That was a definite risk, but the people needed to know what the Orb and the leaders were doing.</w:t>
      </w:r>
    </w:p>
    <w:p w14:paraId="36D7A793" w14:textId="66233C78" w:rsidR="009E7BD1" w:rsidRDefault="009E7BD1" w:rsidP="009E7BD1">
      <w:proofErr w:type="spellStart"/>
      <w:r>
        <w:t>Ellig</w:t>
      </w:r>
      <w:proofErr w:type="spellEnd"/>
      <w:r>
        <w:t xml:space="preserve"> knew</w:t>
      </w:r>
      <w:r w:rsidR="004D6B05">
        <w:t xml:space="preserve"> not to be too specific but needed</w:t>
      </w:r>
      <w:r>
        <w:t xml:space="preserve"> to be honest with the residents. They had to pray to Varo that they were doing the right thing and the broadcasts would do </w:t>
      </w:r>
      <w:proofErr w:type="gramStart"/>
      <w:r>
        <w:t>more good</w:t>
      </w:r>
      <w:proofErr w:type="gramEnd"/>
      <w:r>
        <w:t xml:space="preserve"> than harm.</w:t>
      </w:r>
    </w:p>
    <w:p w14:paraId="0A44747E" w14:textId="09B97918" w:rsidR="009E7BD1" w:rsidRDefault="009E7BD1" w:rsidP="009E7BD1">
      <w:proofErr w:type="spellStart"/>
      <w:r>
        <w:t>Ellig</w:t>
      </w:r>
      <w:proofErr w:type="spellEnd"/>
      <w:r>
        <w:t xml:space="preserve"> began the broadcast, “People of Varo. I am traveling with the Orb as she journeys to the </w:t>
      </w:r>
      <w:r w:rsidR="004913DF">
        <w:t>capit</w:t>
      </w:r>
      <w:r w:rsidR="004D6B05">
        <w:t>a</w:t>
      </w:r>
      <w:r w:rsidR="004913DF">
        <w:t>l</w:t>
      </w:r>
      <w:r>
        <w:t xml:space="preserve">. She knows the </w:t>
      </w:r>
      <w:r w:rsidR="004913DF">
        <w:t>capitol</w:t>
      </w:r>
      <w:r>
        <w:t xml:space="preserve"> is the center of Varo</w:t>
      </w:r>
      <w:r w:rsidR="004D6B05">
        <w:t>,</w:t>
      </w:r>
      <w:r>
        <w:t xml:space="preserve"> and she needs to be there.” </w:t>
      </w:r>
      <w:proofErr w:type="spellStart"/>
      <w:r>
        <w:t>Ellig</w:t>
      </w:r>
      <w:proofErr w:type="spellEnd"/>
      <w:r>
        <w:t xml:space="preserve"> then handed the recording device to </w:t>
      </w:r>
      <w:proofErr w:type="spellStart"/>
      <w:r>
        <w:t>Sonyata</w:t>
      </w:r>
      <w:proofErr w:type="spellEnd"/>
      <w:r>
        <w:t>.</w:t>
      </w:r>
    </w:p>
    <w:p w14:paraId="7F35C130" w14:textId="25DDAE5A" w:rsidR="009E7BD1" w:rsidRDefault="009E7BD1" w:rsidP="009E7BD1">
      <w:r>
        <w:t xml:space="preserve">The Orb began, “May your soil always bear </w:t>
      </w:r>
      <w:proofErr w:type="spellStart"/>
      <w:r>
        <w:t>Jabom</w:t>
      </w:r>
      <w:proofErr w:type="spellEnd"/>
      <w:r>
        <w:t xml:space="preserve">. As </w:t>
      </w:r>
      <w:proofErr w:type="spellStart"/>
      <w:r>
        <w:t>Ellig</w:t>
      </w:r>
      <w:proofErr w:type="spellEnd"/>
      <w:r>
        <w:t xml:space="preserve"> said, we are traveling back to the </w:t>
      </w:r>
      <w:r w:rsidR="004913DF">
        <w:t>capit</w:t>
      </w:r>
      <w:r w:rsidR="004D6B05">
        <w:t>a</w:t>
      </w:r>
      <w:r w:rsidR="004913DF">
        <w:t>l</w:t>
      </w:r>
      <w:r>
        <w:t xml:space="preserve">. The </w:t>
      </w:r>
      <w:r w:rsidR="004913DF">
        <w:t>capit</w:t>
      </w:r>
      <w:r w:rsidR="004D6B05">
        <w:t>a</w:t>
      </w:r>
      <w:r w:rsidR="004913DF">
        <w:t>l</w:t>
      </w:r>
      <w:r>
        <w:t xml:space="preserve"> is the heart of Varo and the </w:t>
      </w:r>
      <w:proofErr w:type="spellStart"/>
      <w:r>
        <w:t>Raog</w:t>
      </w:r>
      <w:proofErr w:type="spellEnd"/>
      <w:r>
        <w:t xml:space="preserve">. We must lead this fight from the heart. As you know, we have successfully defended the northern ice caves and </w:t>
      </w:r>
      <w:proofErr w:type="spellStart"/>
      <w:r>
        <w:t>Jabom</w:t>
      </w:r>
      <w:proofErr w:type="spellEnd"/>
      <w:r>
        <w:t xml:space="preserve">. I am bringing that success to the </w:t>
      </w:r>
      <w:r w:rsidR="004913DF">
        <w:t>capit</w:t>
      </w:r>
      <w:r w:rsidR="004D6B05">
        <w:t>a</w:t>
      </w:r>
      <w:r w:rsidR="004913DF">
        <w:t>l</w:t>
      </w:r>
      <w:r>
        <w:t>. We have learned much about fighting the invaders. I hope to share that knowledge with each of the cities</w:t>
      </w:r>
      <w:r w:rsidR="004D6B05">
        <w:t>,</w:t>
      </w:r>
      <w:r>
        <w:t xml:space="preserve"> and together we can take this fight to them. As I move to the </w:t>
      </w:r>
      <w:r w:rsidR="004913DF">
        <w:t>capit</w:t>
      </w:r>
      <w:r w:rsidR="004D6B05">
        <w:t>a</w:t>
      </w:r>
      <w:r w:rsidR="004913DF">
        <w:t>l</w:t>
      </w:r>
      <w:r>
        <w:t xml:space="preserve">, please remember those </w:t>
      </w:r>
      <w:proofErr w:type="spellStart"/>
      <w:r>
        <w:t>Raog</w:t>
      </w:r>
      <w:proofErr w:type="spellEnd"/>
      <w:r>
        <w:t xml:space="preserve"> that have lost their lives. Many died in the caves</w:t>
      </w:r>
      <w:r w:rsidR="004D6B05">
        <w:t>,</w:t>
      </w:r>
      <w:r>
        <w:t xml:space="preserve"> and many others died defending their cities across Varo. Please join me and pray to Varo to help us along our path to rid Varo of these invaders.”</w:t>
      </w:r>
    </w:p>
    <w:p w14:paraId="4C415036" w14:textId="77777777" w:rsidR="009E7BD1" w:rsidRDefault="009E7BD1" w:rsidP="003963F9">
      <w:pPr>
        <w:pStyle w:val="SceneSeparator"/>
      </w:pPr>
      <w:r>
        <w:t>&gt;&gt;&gt;&gt;&gt;&gt;&gt;&gt;&gt;&gt;&gt;&gt;&gt;&gt;&gt;&gt;&gt;&gt;&gt;&gt;</w:t>
      </w:r>
    </w:p>
    <w:p w14:paraId="00AF188A" w14:textId="33F0AB2C" w:rsidR="009E7BD1" w:rsidRDefault="009E7BD1" w:rsidP="009E7BD1">
      <w:r>
        <w:t xml:space="preserve">The </w:t>
      </w:r>
      <w:r w:rsidR="004D6B05">
        <w:t>mid-day heat</w:t>
      </w:r>
      <w:r>
        <w:t xml:space="preserve"> was </w:t>
      </w:r>
      <w:r w:rsidRPr="0060505E">
        <w:rPr>
          <w:noProof/>
        </w:rPr>
        <w:t>approaching</w:t>
      </w:r>
      <w:r w:rsidR="0060505E">
        <w:rPr>
          <w:noProof/>
        </w:rPr>
        <w:t>,</w:t>
      </w:r>
      <w:r>
        <w:t xml:space="preserve"> and Iban noticed that a large opening had occurred on one side of the craft that he was watching. Slowly a smaller craft was rolled </w:t>
      </w:r>
      <w:r w:rsidRPr="0060505E">
        <w:rPr>
          <w:noProof/>
        </w:rPr>
        <w:t>out</w:t>
      </w:r>
      <w:r w:rsidR="0060505E">
        <w:rPr>
          <w:noProof/>
        </w:rPr>
        <w:t>,</w:t>
      </w:r>
      <w:r>
        <w:t xml:space="preserve"> and when it stopped on the Varo soil, it lit its engines and ascended into the sky. </w:t>
      </w:r>
      <w:r w:rsidR="004D6B05">
        <w:t>Obviously,</w:t>
      </w:r>
      <w:r>
        <w:t xml:space="preserve"> something was happening</w:t>
      </w:r>
      <w:r w:rsidR="004D6B05">
        <w:t>,</w:t>
      </w:r>
      <w:r>
        <w:t xml:space="preserve"> and Iban sent a message to the </w:t>
      </w:r>
      <w:r w:rsidR="004913DF">
        <w:t>capitol</w:t>
      </w:r>
      <w:r>
        <w:t xml:space="preserve"> and northern caves.</w:t>
      </w:r>
    </w:p>
    <w:p w14:paraId="584D0F58" w14:textId="77777777" w:rsidR="009E7BD1" w:rsidRDefault="009E7BD1" w:rsidP="003963F9">
      <w:pPr>
        <w:pStyle w:val="SceneSeparator"/>
      </w:pPr>
      <w:r>
        <w:lastRenderedPageBreak/>
        <w:t>&gt;&gt;&gt;&gt;&gt;&gt;&gt;&gt;&gt;&gt;&gt;&gt;&gt;&gt;&gt;&gt;&gt;&gt;&gt;&gt;</w:t>
      </w:r>
    </w:p>
    <w:p w14:paraId="1F527911" w14:textId="32E37D91" w:rsidR="009E7BD1" w:rsidRDefault="009E7BD1" w:rsidP="009E7BD1">
      <w:r>
        <w:t xml:space="preserve">Ilana and Molt talked of the small craft flying towards the </w:t>
      </w:r>
      <w:r w:rsidR="004913DF">
        <w:t>capitol</w:t>
      </w:r>
      <w:r>
        <w:t xml:space="preserve"> while they eat their mid-day </w:t>
      </w:r>
      <w:proofErr w:type="spellStart"/>
      <w:r>
        <w:t>Jabom</w:t>
      </w:r>
      <w:proofErr w:type="spellEnd"/>
      <w:r>
        <w:t>, then while they ate</w:t>
      </w:r>
      <w:r w:rsidR="004D6B05">
        <w:t>,</w:t>
      </w:r>
      <w:r>
        <w:t xml:space="preserve"> they saw numerous smaller craft approach from all directions and land near the recent arrival.</w:t>
      </w:r>
    </w:p>
    <w:p w14:paraId="39FB34CD" w14:textId="4429BBA4" w:rsidR="009E7BD1" w:rsidRDefault="009E7BD1" w:rsidP="009E7BD1">
      <w:r>
        <w:t xml:space="preserve">Molt observed, “That must be a major </w:t>
      </w:r>
      <w:r w:rsidRPr="0060505E">
        <w:rPr>
          <w:noProof/>
        </w:rPr>
        <w:t>leader</w:t>
      </w:r>
      <w:r w:rsidR="0060505E">
        <w:rPr>
          <w:noProof/>
        </w:rPr>
        <w:t>,</w:t>
      </w:r>
      <w:r>
        <w:t xml:space="preserve"> and he has asked each of his leaders to come for a meeting. I don’t like this</w:t>
      </w:r>
      <w:r w:rsidR="004D6B05">
        <w:t>;</w:t>
      </w:r>
      <w:r>
        <w:t xml:space="preserve"> they are planning something big.” He immediately sent a message to everyone warning them.</w:t>
      </w:r>
    </w:p>
    <w:p w14:paraId="75257C14" w14:textId="77777777" w:rsidR="009E7BD1" w:rsidRDefault="009E7BD1" w:rsidP="009E7BD1">
      <w:r>
        <w:t xml:space="preserve">Ilana and Molt watched and </w:t>
      </w:r>
      <w:r w:rsidRPr="0060505E">
        <w:rPr>
          <w:noProof/>
        </w:rPr>
        <w:t>make</w:t>
      </w:r>
      <w:r w:rsidR="0060505E">
        <w:rPr>
          <w:noProof/>
        </w:rPr>
        <w:t xml:space="preserve"> a</w:t>
      </w:r>
      <w:r w:rsidRPr="0060505E">
        <w:rPr>
          <w:noProof/>
        </w:rPr>
        <w:t xml:space="preserve"> note of</w:t>
      </w:r>
      <w:r>
        <w:t xml:space="preserve"> everything they saw that might be of any significance. The smaller craft stayed for the mid-day warmth and then left, presumably to fly back to their walled craft. After they had left, the area was quiet, and that bothered </w:t>
      </w:r>
      <w:proofErr w:type="gramStart"/>
      <w:r>
        <w:t>both of them</w:t>
      </w:r>
      <w:proofErr w:type="gramEnd"/>
      <w:r>
        <w:t>.</w:t>
      </w:r>
    </w:p>
    <w:p w14:paraId="3A1602C7" w14:textId="77777777" w:rsidR="009E7BD1" w:rsidRDefault="009E7BD1" w:rsidP="003963F9">
      <w:pPr>
        <w:pStyle w:val="SceneSeparator"/>
      </w:pPr>
      <w:r>
        <w:t>&gt;&gt;&gt;&gt;&gt;&gt;&gt;&gt;&gt;&gt;&gt;&gt;&gt;&gt;&gt;&gt;&gt;&gt;&gt;&gt;</w:t>
      </w:r>
    </w:p>
    <w:p w14:paraId="79755B57" w14:textId="1A0F927B" w:rsidR="009E7BD1" w:rsidRDefault="009E7BD1" w:rsidP="009E7BD1">
      <w:r>
        <w:t xml:space="preserve">General </w:t>
      </w:r>
      <w:proofErr w:type="spellStart"/>
      <w:r>
        <w:t>Aarm</w:t>
      </w:r>
      <w:proofErr w:type="spellEnd"/>
      <w:r>
        <w:t xml:space="preserve"> left the meeting with </w:t>
      </w:r>
      <w:proofErr w:type="spellStart"/>
      <w:r>
        <w:t>VanMacca</w:t>
      </w:r>
      <w:proofErr w:type="spellEnd"/>
      <w:r>
        <w:t xml:space="preserve"> feeling that he had just missed death. She was furious that </w:t>
      </w:r>
      <w:proofErr w:type="spellStart"/>
      <w:r>
        <w:t>Imbata</w:t>
      </w:r>
      <w:proofErr w:type="spellEnd"/>
      <w:r>
        <w:t xml:space="preserve"> had lost his life</w:t>
      </w:r>
      <w:r w:rsidR="004D6B05">
        <w:t>,</w:t>
      </w:r>
      <w:r>
        <w:t xml:space="preserve"> and she was looking for someone to take her frustration out on. Luckily for General </w:t>
      </w:r>
      <w:proofErr w:type="spellStart"/>
      <w:r>
        <w:t>Aarm</w:t>
      </w:r>
      <w:proofErr w:type="spellEnd"/>
      <w:r w:rsidR="004D6B05">
        <w:t>,</w:t>
      </w:r>
      <w:r>
        <w:t xml:space="preserve"> some of the other generals had some bad luck and either damaged their craft when they </w:t>
      </w:r>
      <w:r w:rsidRPr="0060505E">
        <w:rPr>
          <w:noProof/>
        </w:rPr>
        <w:t>landed</w:t>
      </w:r>
      <w:r w:rsidR="004D6B05">
        <w:rPr>
          <w:noProof/>
        </w:rPr>
        <w:t xml:space="preserve"> or</w:t>
      </w:r>
      <w:r>
        <w:t xml:space="preserve"> were foolish enough to question her orders. They were dealt with </w:t>
      </w:r>
      <w:r w:rsidRPr="0060505E">
        <w:rPr>
          <w:noProof/>
        </w:rPr>
        <w:t>quickly</w:t>
      </w:r>
      <w:r w:rsidR="0060505E">
        <w:rPr>
          <w:noProof/>
        </w:rPr>
        <w:t>,</w:t>
      </w:r>
      <w:r>
        <w:t xml:space="preserve"> and when General </w:t>
      </w:r>
      <w:proofErr w:type="spellStart"/>
      <w:r>
        <w:t>Aarm</w:t>
      </w:r>
      <w:proofErr w:type="spellEnd"/>
      <w:r>
        <w:t xml:space="preserve"> pointed out that he asked </w:t>
      </w:r>
      <w:proofErr w:type="spellStart"/>
      <w:r>
        <w:t>Imbata</w:t>
      </w:r>
      <w:proofErr w:type="spellEnd"/>
      <w:r>
        <w:t xml:space="preserve"> not to go because he hadn't cleared the attempted capture with </w:t>
      </w:r>
      <w:proofErr w:type="spellStart"/>
      <w:r>
        <w:t>VanMacca</w:t>
      </w:r>
      <w:proofErr w:type="spellEnd"/>
      <w:r>
        <w:t>, his loss was due to stupidity and arrogance.</w:t>
      </w:r>
    </w:p>
    <w:p w14:paraId="263E0AA6" w14:textId="0F585850" w:rsidR="009E7BD1" w:rsidRDefault="009E7BD1" w:rsidP="009E7BD1">
      <w:r>
        <w:t xml:space="preserve">If </w:t>
      </w:r>
      <w:proofErr w:type="spellStart"/>
      <w:r>
        <w:t>VanMacca</w:t>
      </w:r>
      <w:proofErr w:type="spellEnd"/>
      <w:r>
        <w:t xml:space="preserve"> hadn't had two others to take her anger out on, he was sure that she would have had him killed on the spot. When he was finally in his quarters, he </w:t>
      </w:r>
      <w:r w:rsidR="004D6B05">
        <w:t>decided</w:t>
      </w:r>
      <w:r>
        <w:t xml:space="preserve">; </w:t>
      </w:r>
      <w:proofErr w:type="spellStart"/>
      <w:r>
        <w:lastRenderedPageBreak/>
        <w:t>VanMacca</w:t>
      </w:r>
      <w:proofErr w:type="spellEnd"/>
      <w:r>
        <w:t xml:space="preserve"> had to go</w:t>
      </w:r>
      <w:r w:rsidR="004D6B05">
        <w:t>;</w:t>
      </w:r>
      <w:r>
        <w:t xml:space="preserve"> she had done nothing but cause the deaths of many Ora.</w:t>
      </w:r>
    </w:p>
    <w:p w14:paraId="352B4777" w14:textId="77777777" w:rsidR="009E7BD1" w:rsidRDefault="009E7BD1" w:rsidP="003963F9">
      <w:pPr>
        <w:pStyle w:val="SceneSeparator"/>
      </w:pPr>
      <w:r>
        <w:t>&gt;&gt;&gt;&gt;&gt;&gt;&gt;&gt;&gt;&gt;&gt;&gt;&gt;&gt;&gt;&gt;&gt;&gt;&gt;&gt;</w:t>
      </w:r>
    </w:p>
    <w:p w14:paraId="58616CCE" w14:textId="27496479" w:rsidR="009E7BD1" w:rsidRDefault="009E7BD1" w:rsidP="009E7BD1">
      <w:proofErr w:type="spellStart"/>
      <w:r>
        <w:t>Ornage</w:t>
      </w:r>
      <w:proofErr w:type="spellEnd"/>
      <w:r>
        <w:t xml:space="preserve"> and </w:t>
      </w:r>
      <w:proofErr w:type="spellStart"/>
      <w:r>
        <w:t>Ivroc</w:t>
      </w:r>
      <w:proofErr w:type="spellEnd"/>
      <w:r>
        <w:t xml:space="preserve"> spend the entire day with the captives. </w:t>
      </w:r>
      <w:proofErr w:type="gramStart"/>
      <w:r>
        <w:t>As long as</w:t>
      </w:r>
      <w:proofErr w:type="gramEnd"/>
      <w:r>
        <w:t xml:space="preserve"> they remained in their </w:t>
      </w:r>
      <w:r w:rsidRPr="0060505E">
        <w:rPr>
          <w:noProof/>
        </w:rPr>
        <w:t>craft</w:t>
      </w:r>
      <w:r w:rsidR="0060505E">
        <w:rPr>
          <w:noProof/>
        </w:rPr>
        <w:t>,</w:t>
      </w:r>
      <w:r>
        <w:t xml:space="preserve"> the approaching cool of the night didn’t bother </w:t>
      </w:r>
      <w:r w:rsidRPr="0060505E">
        <w:rPr>
          <w:noProof/>
        </w:rPr>
        <w:t>them</w:t>
      </w:r>
      <w:r w:rsidR="0060505E">
        <w:rPr>
          <w:noProof/>
        </w:rPr>
        <w:t>,</w:t>
      </w:r>
      <w:r>
        <w:t xml:space="preserve"> and it felt comfortable for </w:t>
      </w:r>
      <w:proofErr w:type="spellStart"/>
      <w:r>
        <w:t>Ornage</w:t>
      </w:r>
      <w:proofErr w:type="spellEnd"/>
      <w:r>
        <w:t xml:space="preserve"> and </w:t>
      </w:r>
      <w:proofErr w:type="spellStart"/>
      <w:r>
        <w:t>Ivroc</w:t>
      </w:r>
      <w:proofErr w:type="spellEnd"/>
      <w:r>
        <w:t>. The captives admitted that they had been talking about their situation. Unless they could contact and join the resistance within the red hats, their lives were at risk</w:t>
      </w:r>
      <w:r w:rsidR="004D6B05">
        <w:t>,</w:t>
      </w:r>
      <w:r>
        <w:t xml:space="preserve"> and </w:t>
      </w:r>
      <w:r w:rsidR="004D6B05">
        <w:t xml:space="preserve">they </w:t>
      </w:r>
      <w:r>
        <w:t>would be killed if they returned to the</w:t>
      </w:r>
      <w:r w:rsidR="00E846E8">
        <w:t>ir</w:t>
      </w:r>
      <w:r>
        <w:t xml:space="preserve"> home planet. They admitted that returning to their planet was almost impossible because all craft needed to connect to a larger craft in orbit to replenish their supplies and refuel for any return trip. If they took off and didn’t connect to the other ship, they would either run out of fuel or be hunted for the entire return trip. Left with few </w:t>
      </w:r>
      <w:r w:rsidRPr="0060505E">
        <w:rPr>
          <w:noProof/>
        </w:rPr>
        <w:t>options</w:t>
      </w:r>
      <w:r w:rsidR="0060505E">
        <w:rPr>
          <w:noProof/>
        </w:rPr>
        <w:t>,</w:t>
      </w:r>
      <w:r>
        <w:t xml:space="preserve"> they agreed to teach </w:t>
      </w:r>
      <w:proofErr w:type="spellStart"/>
      <w:r>
        <w:t>Ornage</w:t>
      </w:r>
      <w:proofErr w:type="spellEnd"/>
      <w:r>
        <w:t xml:space="preserve"> and his </w:t>
      </w:r>
      <w:r w:rsidRPr="007509E1">
        <w:rPr>
          <w:noProof/>
        </w:rPr>
        <w:t>technicians</w:t>
      </w:r>
      <w:r>
        <w:t xml:space="preserve"> everything they knew about the landing craft.</w:t>
      </w:r>
    </w:p>
    <w:p w14:paraId="2C980D1A" w14:textId="01C45CCD" w:rsidR="009E7BD1" w:rsidRDefault="009E7BD1" w:rsidP="009E7BD1">
      <w:proofErr w:type="spellStart"/>
      <w:r>
        <w:t>Ornage</w:t>
      </w:r>
      <w:proofErr w:type="spellEnd"/>
      <w:r>
        <w:t xml:space="preserve"> was excited by that idea, but he wanted more. Learning about the craft was one </w:t>
      </w:r>
      <w:r w:rsidRPr="0060505E">
        <w:rPr>
          <w:noProof/>
        </w:rPr>
        <w:t>thing</w:t>
      </w:r>
      <w:r w:rsidR="0060505E">
        <w:rPr>
          <w:noProof/>
        </w:rPr>
        <w:t>,</w:t>
      </w:r>
      <w:r>
        <w:t xml:space="preserve"> but he needed the craft to fly. He didn’t know when that would be needed, but his instincts told that having a couple of flying </w:t>
      </w:r>
      <w:proofErr w:type="gramStart"/>
      <w:r>
        <w:t>spacecraft</w:t>
      </w:r>
      <w:proofErr w:type="gramEnd"/>
      <w:r>
        <w:t xml:space="preserve"> equal or better to the </w:t>
      </w:r>
      <w:proofErr w:type="spellStart"/>
      <w:r>
        <w:t>attacker’s</w:t>
      </w:r>
      <w:proofErr w:type="spellEnd"/>
      <w:r>
        <w:t xml:space="preserve"> could be a real advantage. It was obvious that the attackers weren’t too concerned with the </w:t>
      </w:r>
      <w:proofErr w:type="spellStart"/>
      <w:r>
        <w:t>Raog</w:t>
      </w:r>
      <w:proofErr w:type="spellEnd"/>
      <w:r>
        <w:t xml:space="preserve"> defenses. Surprising them with </w:t>
      </w:r>
      <w:r w:rsidRPr="007509E1">
        <w:rPr>
          <w:noProof/>
        </w:rPr>
        <w:t>craft</w:t>
      </w:r>
      <w:r>
        <w:t xml:space="preserve"> that </w:t>
      </w:r>
      <w:r w:rsidRPr="007509E1">
        <w:rPr>
          <w:noProof/>
        </w:rPr>
        <w:t>w</w:t>
      </w:r>
      <w:r w:rsidR="00E846E8">
        <w:rPr>
          <w:noProof/>
        </w:rPr>
        <w:t>as</w:t>
      </w:r>
      <w:r>
        <w:t xml:space="preserve"> better than theirs could change the outcome. After m</w:t>
      </w:r>
      <w:r w:rsidR="00E846E8">
        <w:t>uch</w:t>
      </w:r>
      <w:r>
        <w:t xml:space="preserve"> discussion, the captives agreed to this, </w:t>
      </w:r>
      <w:proofErr w:type="gramStart"/>
      <w:r>
        <w:t>as long as</w:t>
      </w:r>
      <w:proofErr w:type="gramEnd"/>
      <w:r>
        <w:t xml:space="preserve"> they could leave if th</w:t>
      </w:r>
      <w:r w:rsidR="007509E1" w:rsidRPr="007509E1">
        <w:rPr>
          <w:noProof/>
        </w:rPr>
        <w:t xml:space="preserve">ey </w:t>
      </w:r>
      <w:r w:rsidR="00E846E8">
        <w:rPr>
          <w:noProof/>
        </w:rPr>
        <w:t>could</w:t>
      </w:r>
      <w:r w:rsidR="007509E1" w:rsidRPr="007509E1">
        <w:rPr>
          <w:noProof/>
        </w:rPr>
        <w:t xml:space="preserve"> contact the red-</w:t>
      </w:r>
      <w:r w:rsidRPr="007509E1">
        <w:rPr>
          <w:noProof/>
        </w:rPr>
        <w:t>hat</w:t>
      </w:r>
      <w:r>
        <w:t xml:space="preserve"> resistance.</w:t>
      </w:r>
    </w:p>
    <w:p w14:paraId="603B785C" w14:textId="77777777" w:rsidR="009E7BD1" w:rsidRDefault="009E7BD1" w:rsidP="003963F9">
      <w:pPr>
        <w:pStyle w:val="SceneSeparator"/>
      </w:pPr>
      <w:r>
        <w:lastRenderedPageBreak/>
        <w:t>&gt;&gt;&gt;&gt;&gt;&gt;&gt;&gt;&gt;&gt;&gt;&gt;&gt;&gt;&gt;&gt;&gt;&gt;&gt;&gt;</w:t>
      </w:r>
    </w:p>
    <w:p w14:paraId="64853A0F" w14:textId="3E65A3CF" w:rsidR="009E7BD1" w:rsidRDefault="009E7BD1" w:rsidP="009E7BD1">
      <w:r>
        <w:t xml:space="preserve">Ilana heard the last broadcast and was excited that the Orb was coming back to the </w:t>
      </w:r>
      <w:r w:rsidR="004913DF">
        <w:t>capit</w:t>
      </w:r>
      <w:r w:rsidR="00E846E8">
        <w:t>a</w:t>
      </w:r>
      <w:r w:rsidR="004913DF">
        <w:t>l</w:t>
      </w:r>
      <w:r>
        <w:t xml:space="preserve"> then</w:t>
      </w:r>
      <w:r w:rsidR="00E846E8">
        <w:t>. I</w:t>
      </w:r>
      <w:r>
        <w:t xml:space="preserve">n her next </w:t>
      </w:r>
      <w:r w:rsidRPr="0060505E">
        <w:rPr>
          <w:noProof/>
        </w:rPr>
        <w:t>thought</w:t>
      </w:r>
      <w:r w:rsidR="0060505E">
        <w:rPr>
          <w:noProof/>
        </w:rPr>
        <w:t>,</w:t>
      </w:r>
      <w:r>
        <w:t xml:space="preserve"> she remembered the new craft parked on the soil in front </w:t>
      </w:r>
      <w:r w:rsidR="00E846E8">
        <w:t xml:space="preserve">of </w:t>
      </w:r>
      <w:r>
        <w:t>her. She prayed that the latter won’t cause harm to the former.</w:t>
      </w:r>
    </w:p>
    <w:p w14:paraId="66114D14" w14:textId="1EFA894D" w:rsidR="009E7BD1" w:rsidRDefault="009E7BD1" w:rsidP="009E7BD1">
      <w:r>
        <w:t xml:space="preserve"> Ilana didn’t expect the Orb to visit her, but her sector leaders told her that she, being the district leader, was likely the first place the Orb would stop. </w:t>
      </w:r>
      <w:r w:rsidR="00E846E8">
        <w:t>So, a</w:t>
      </w:r>
      <w:r>
        <w:t>fter a moment of panic, she began preparing for the Orb.</w:t>
      </w:r>
    </w:p>
    <w:p w14:paraId="40C6ED3B" w14:textId="49A539B2" w:rsidR="009E7BD1" w:rsidRDefault="009E7BD1" w:rsidP="009E7BD1">
      <w:proofErr w:type="spellStart"/>
      <w:r>
        <w:t>Sonyata</w:t>
      </w:r>
      <w:proofErr w:type="spellEnd"/>
      <w:r>
        <w:t xml:space="preserve"> arrived at the </w:t>
      </w:r>
      <w:r w:rsidR="004913DF">
        <w:t>capitol</w:t>
      </w:r>
      <w:r>
        <w:t xml:space="preserve"> during the night. Traveling and conducting business had changed</w:t>
      </w:r>
      <w:r w:rsidR="00E846E8">
        <w:t>;</w:t>
      </w:r>
      <w:r>
        <w:t xml:space="preserve"> now</w:t>
      </w:r>
      <w:r w:rsidR="00E846E8">
        <w:t>,</w:t>
      </w:r>
      <w:r>
        <w:t xml:space="preserve"> most of it was done during the night. The invading Ora had forced the </w:t>
      </w:r>
      <w:proofErr w:type="spellStart"/>
      <w:r>
        <w:t>Raog</w:t>
      </w:r>
      <w:proofErr w:type="spellEnd"/>
      <w:r>
        <w:t xml:space="preserve"> to reverse their day and night activities.</w:t>
      </w:r>
    </w:p>
    <w:p w14:paraId="2A87B8AB" w14:textId="62A32C11" w:rsidR="009E7BD1" w:rsidRDefault="009E7BD1" w:rsidP="009E7BD1">
      <w:r>
        <w:t xml:space="preserve">It was easy for the Orb to travel the streets of the </w:t>
      </w:r>
      <w:r w:rsidR="004913DF">
        <w:t>capitol</w:t>
      </w:r>
      <w:r>
        <w:t xml:space="preserve"> during the night. There was little </w:t>
      </w:r>
      <w:r w:rsidRPr="0060505E">
        <w:rPr>
          <w:noProof/>
        </w:rPr>
        <w:t>risk</w:t>
      </w:r>
      <w:r w:rsidR="0060505E">
        <w:rPr>
          <w:noProof/>
        </w:rPr>
        <w:t>,</w:t>
      </w:r>
      <w:r>
        <w:t xml:space="preserve"> and she could enjoy meeting her people. As she moved, she had a constant crowd following her. She tried to interact with as many as possible and still progress to the district leader’s location. On the wide streets, she had large </w:t>
      </w:r>
      <w:r w:rsidRPr="0060505E">
        <w:rPr>
          <w:noProof/>
        </w:rPr>
        <w:t>crowds</w:t>
      </w:r>
      <w:r w:rsidR="0060505E">
        <w:rPr>
          <w:noProof/>
        </w:rPr>
        <w:t>,</w:t>
      </w:r>
      <w:r>
        <w:t xml:space="preserve"> and they only thinned when she took narrower streets.</w:t>
      </w:r>
    </w:p>
    <w:p w14:paraId="33C42F7F" w14:textId="78824CAE" w:rsidR="009E7BD1" w:rsidRDefault="009E7BD1" w:rsidP="009E7BD1">
      <w:r>
        <w:t>Molt was moving through the crowds trying to find her</w:t>
      </w:r>
      <w:r w:rsidR="00E846E8">
        <w:t>,</w:t>
      </w:r>
      <w:r>
        <w:t xml:space="preserve"> and just as he got her crowd in sight, the night exploded with sound. He recognized the sound of the Ora defensive tools</w:t>
      </w:r>
      <w:r w:rsidR="00E846E8">
        <w:t>,</w:t>
      </w:r>
      <w:r>
        <w:t xml:space="preserve"> and he also heard other tools being used that he didn’t recognize. He ordered his </w:t>
      </w:r>
      <w:proofErr w:type="spellStart"/>
      <w:r>
        <w:t>Raog</w:t>
      </w:r>
      <w:proofErr w:type="spellEnd"/>
      <w:r>
        <w:t xml:space="preserve"> to charge forward to protect the Orb. As he tried to get to her, he felt like he was moving against a strong wind because the crowd around the Orb were panicking and running away. He had to dodge fast-moving, panicked </w:t>
      </w:r>
      <w:proofErr w:type="spellStart"/>
      <w:r>
        <w:t>Raog</w:t>
      </w:r>
      <w:proofErr w:type="spellEnd"/>
      <w:r>
        <w:t>.</w:t>
      </w:r>
    </w:p>
    <w:p w14:paraId="085ED788" w14:textId="47BB7C27" w:rsidR="009E7BD1" w:rsidRDefault="009E7BD1" w:rsidP="009E7BD1">
      <w:r>
        <w:lastRenderedPageBreak/>
        <w:t xml:space="preserve">As he reached where he thought the Orb was, the crowds were </w:t>
      </w:r>
      <w:r w:rsidRPr="0060505E">
        <w:rPr>
          <w:noProof/>
        </w:rPr>
        <w:t>thinning</w:t>
      </w:r>
      <w:r w:rsidR="0060505E">
        <w:rPr>
          <w:noProof/>
        </w:rPr>
        <w:t>,</w:t>
      </w:r>
      <w:r>
        <w:t xml:space="preserve"> and he saw some of the defenders from the ice caves firing their defensive tools at the surrounding Ora. But there were too many </w:t>
      </w:r>
      <w:r w:rsidRPr="0060505E">
        <w:rPr>
          <w:noProof/>
        </w:rPr>
        <w:t>attackers</w:t>
      </w:r>
      <w:r w:rsidR="0060505E">
        <w:rPr>
          <w:noProof/>
        </w:rPr>
        <w:t>,</w:t>
      </w:r>
      <w:r>
        <w:t xml:space="preserve"> and slowly the defenders were falling. </w:t>
      </w:r>
      <w:r w:rsidR="00E846E8">
        <w:t>Then, f</w:t>
      </w:r>
      <w:r>
        <w:t xml:space="preserve">or a moment, he saw the Orb defending herself and bringing down one of the attackers. He and his men were charging the attackers when the last of the defenders </w:t>
      </w:r>
      <w:r w:rsidRPr="0060505E">
        <w:rPr>
          <w:noProof/>
        </w:rPr>
        <w:t>fell</w:t>
      </w:r>
      <w:r w:rsidR="0060505E">
        <w:rPr>
          <w:noProof/>
        </w:rPr>
        <w:t>,</w:t>
      </w:r>
      <w:r>
        <w:t xml:space="preserve"> and the remaining Ora scooped up the Orb and fled down the street.</w:t>
      </w:r>
    </w:p>
    <w:p w14:paraId="397F3F51" w14:textId="75FBDBCE" w:rsidR="009E7BD1" w:rsidRDefault="009E7BD1" w:rsidP="009E7BD1">
      <w:r>
        <w:t xml:space="preserve">Those attackers were different. They didn’t look like the ones </w:t>
      </w:r>
      <w:r w:rsidRPr="0060505E">
        <w:rPr>
          <w:noProof/>
        </w:rPr>
        <w:t>he</w:t>
      </w:r>
      <w:r>
        <w:t xml:space="preserve"> saw on many occasions. </w:t>
      </w:r>
      <w:r w:rsidR="00E846E8">
        <w:t>Instead, t</w:t>
      </w:r>
      <w:r>
        <w:t>hey looked like they were wearing different body coverings. These covering covered most of their body and only left their four legs free for movement. They also carried a pack on their backs which added to his confusion.</w:t>
      </w:r>
    </w:p>
    <w:p w14:paraId="61ACE821" w14:textId="77777777" w:rsidR="009E7BD1" w:rsidRDefault="009E7BD1" w:rsidP="009E7BD1">
      <w:r>
        <w:t xml:space="preserve">Molt and his men moved as fast they could, but the Ora were faster and quickly distanced themselves. Molt begrudgingly halted the chase and sent word to Ilana, the district leader, then he moved back to the scene of the kidnapping, hoping that some of the defenders were still alive. </w:t>
      </w:r>
    </w:p>
    <w:p w14:paraId="415234CC" w14:textId="07DD26AF" w:rsidR="009E7BD1" w:rsidRDefault="009E7BD1" w:rsidP="009E7BD1">
      <w:r>
        <w:t xml:space="preserve">The defenders were </w:t>
      </w:r>
      <w:r w:rsidRPr="0060505E">
        <w:rPr>
          <w:noProof/>
        </w:rPr>
        <w:t>fortunate</w:t>
      </w:r>
      <w:r w:rsidR="0060505E">
        <w:rPr>
          <w:noProof/>
        </w:rPr>
        <w:t>,</w:t>
      </w:r>
      <w:r>
        <w:t xml:space="preserve"> and half of them were wounded, once again </w:t>
      </w:r>
      <w:r w:rsidR="00E846E8">
        <w:t>due to</w:t>
      </w:r>
      <w:r>
        <w:t xml:space="preserve"> the Ora just pointing their tools</w:t>
      </w:r>
      <w:r w:rsidR="00E846E8">
        <w:t>,</w:t>
      </w:r>
      <w:r>
        <w:t xml:space="preserve"> not aiming them. As he was tending to the wounded</w:t>
      </w:r>
      <w:r w:rsidR="00E846E8">
        <w:t>,</w:t>
      </w:r>
      <w:r>
        <w:t xml:space="preserve"> he recognized one, not dressed as a defender</w:t>
      </w:r>
      <w:r w:rsidR="00E846E8">
        <w:t>,</w:t>
      </w:r>
      <w:r>
        <w:t xml:space="preserve"> and, as he turned him over to offer aid, he realized that it was </w:t>
      </w:r>
      <w:proofErr w:type="spellStart"/>
      <w:r>
        <w:t>Ellig</w:t>
      </w:r>
      <w:proofErr w:type="spellEnd"/>
      <w:r>
        <w:t xml:space="preserve"> from the </w:t>
      </w:r>
      <w:proofErr w:type="spellStart"/>
      <w:r>
        <w:t>Newsource</w:t>
      </w:r>
      <w:proofErr w:type="spellEnd"/>
      <w:r>
        <w:t>. He was unconscious and wounded, but it didn’t look life</w:t>
      </w:r>
      <w:r w:rsidR="00E846E8">
        <w:t>-</w:t>
      </w:r>
      <w:r>
        <w:t>threatening. He directed his team to move the wounded to the nearest medical facility.</w:t>
      </w:r>
    </w:p>
    <w:p w14:paraId="09C044CA" w14:textId="77777777" w:rsidR="009E7BD1" w:rsidRDefault="009E7BD1" w:rsidP="009E7BD1">
      <w:r>
        <w:t xml:space="preserve">Now he wanted to examine the fallen Ora and understand why they looked different. He approached them slowly, making sure none would rise and attack. When he finally got to one, he hesitated then reached down to feel the body </w:t>
      </w:r>
      <w:r w:rsidRPr="0060505E">
        <w:rPr>
          <w:noProof/>
        </w:rPr>
        <w:t>coverings</w:t>
      </w:r>
      <w:r w:rsidR="0060505E">
        <w:rPr>
          <w:noProof/>
        </w:rPr>
        <w:t>,</w:t>
      </w:r>
      <w:r>
        <w:t xml:space="preserve"> and he was shocked to feel the warmth. </w:t>
      </w:r>
      <w:r>
        <w:lastRenderedPageBreak/>
        <w:t>They were wearing a body covering that kept them warm in the cool of the night. That was a major and unfortunate development. He must get that word out quickly to all Varo.</w:t>
      </w:r>
    </w:p>
    <w:p w14:paraId="301BA238" w14:textId="4A21C444" w:rsidR="009E7BD1" w:rsidRDefault="009E7BD1" w:rsidP="009E7BD1">
      <w:r>
        <w:t>He directed his men to remove the body coverings from the dead Ora and bring them back to the sector’s meeting place. As he walked, he became very discouraged and suddenly felt that they were losing</w:t>
      </w:r>
      <w:r w:rsidR="00E846E8">
        <w:t>,</w:t>
      </w:r>
      <w:r>
        <w:t xml:space="preserve"> and that night the conflict had changed; that night might be the start of the end of the </w:t>
      </w:r>
      <w:proofErr w:type="spellStart"/>
      <w:r>
        <w:t>Raog</w:t>
      </w:r>
      <w:proofErr w:type="spellEnd"/>
      <w:r>
        <w:t xml:space="preserve"> and Varo.</w:t>
      </w:r>
    </w:p>
    <w:p w14:paraId="2F2B17F6" w14:textId="77777777" w:rsidR="009E7BD1" w:rsidRDefault="009E7BD1" w:rsidP="009E7BD1">
      <w:r>
        <w:t>We must pass this information to the ice caves.</w:t>
      </w:r>
    </w:p>
    <w:p w14:paraId="2342F523" w14:textId="77777777" w:rsidR="009E7BD1" w:rsidRDefault="009E7BD1" w:rsidP="003963F9">
      <w:pPr>
        <w:pStyle w:val="Chapter"/>
      </w:pPr>
      <w:bookmarkStart w:id="24" w:name="_Toc466466918"/>
      <w:r>
        <w:lastRenderedPageBreak/>
        <w:t>18-The Keeper</w:t>
      </w:r>
      <w:bookmarkEnd w:id="24"/>
    </w:p>
    <w:p w14:paraId="5AC2FF1A" w14:textId="3CF0E3A2" w:rsidR="009E7BD1" w:rsidRDefault="009E7BD1" w:rsidP="006D784A">
      <w:pPr>
        <w:pStyle w:val="FirstParagraph"/>
      </w:pPr>
      <w:proofErr w:type="spellStart"/>
      <w:r>
        <w:t>Sonyata</w:t>
      </w:r>
      <w:proofErr w:type="spellEnd"/>
      <w:r>
        <w:t xml:space="preserve"> fought with </w:t>
      </w:r>
      <w:proofErr w:type="gramStart"/>
      <w:r>
        <w:t>all of</w:t>
      </w:r>
      <w:proofErr w:type="gramEnd"/>
      <w:r>
        <w:t xml:space="preserve"> her </w:t>
      </w:r>
      <w:r w:rsidRPr="0060505E">
        <w:rPr>
          <w:noProof/>
        </w:rPr>
        <w:t>strength</w:t>
      </w:r>
      <w:r w:rsidR="0060505E">
        <w:rPr>
          <w:noProof/>
        </w:rPr>
        <w:t>,</w:t>
      </w:r>
      <w:r>
        <w:t xml:space="preserve"> and she was quickly bound and carried between two Ora. </w:t>
      </w:r>
      <w:r w:rsidR="00E846E8">
        <w:t>Then, a</w:t>
      </w:r>
      <w:r>
        <w:t>s her fear slowly subsided and she realized they weren’t going to kill her, she began taking notice of her captives.</w:t>
      </w:r>
    </w:p>
    <w:p w14:paraId="05C17BEA" w14:textId="0787B9B4" w:rsidR="009E7BD1" w:rsidRDefault="009E7BD1" w:rsidP="009E7BD1">
      <w:r>
        <w:t xml:space="preserve">She </w:t>
      </w:r>
      <w:r w:rsidRPr="0060505E">
        <w:rPr>
          <w:noProof/>
        </w:rPr>
        <w:t>thought</w:t>
      </w:r>
      <w:r>
        <w:t xml:space="preserve"> they did this in the night</w:t>
      </w:r>
      <w:r w:rsidR="00E846E8">
        <w:t>;</w:t>
      </w:r>
      <w:r>
        <w:t xml:space="preserve"> why are they out. Won’t the cool hurt them?</w:t>
      </w:r>
    </w:p>
    <w:p w14:paraId="6ABB6FF6" w14:textId="7DD23DE3" w:rsidR="009E7BD1" w:rsidRDefault="009E7BD1" w:rsidP="009E7BD1">
      <w:r>
        <w:t>As she thought, she began to look closer at the Ora</w:t>
      </w:r>
      <w:r w:rsidR="00E846E8">
        <w:t>;</w:t>
      </w:r>
      <w:r>
        <w:t xml:space="preserve"> they had different body coverings than others she had seen. It looked </w:t>
      </w:r>
      <w:r w:rsidRPr="0060505E">
        <w:rPr>
          <w:noProof/>
        </w:rPr>
        <w:t>thicker</w:t>
      </w:r>
      <w:r w:rsidR="0060505E">
        <w:rPr>
          <w:noProof/>
        </w:rPr>
        <w:t>,</w:t>
      </w:r>
      <w:r>
        <w:t xml:space="preserve"> and on the brief occasions where her hands touched the coverings, she felt the warmth.</w:t>
      </w:r>
    </w:p>
    <w:p w14:paraId="33C313CC" w14:textId="12187F1D" w:rsidR="009E7BD1" w:rsidRDefault="009E7BD1" w:rsidP="009E7BD1">
      <w:r>
        <w:t>Oh, my Varo, they are heated, she thought to herself. She didn’t move and was very pensive. The implications of the Ora having heated body coverings w</w:t>
      </w:r>
      <w:r w:rsidR="00E846E8">
        <w:t>ere</w:t>
      </w:r>
      <w:r>
        <w:t xml:space="preserve"> devastating. How could we hope to survive? She thought. As she was carried through the </w:t>
      </w:r>
      <w:r w:rsidR="004913DF">
        <w:t>capit</w:t>
      </w:r>
      <w:r w:rsidR="00E846E8">
        <w:t>a</w:t>
      </w:r>
      <w:r w:rsidR="004913DF">
        <w:t>l</w:t>
      </w:r>
      <w:r>
        <w:t>, her depression deepened</w:t>
      </w:r>
      <w:r w:rsidR="00E846E8">
        <w:t>,</w:t>
      </w:r>
      <w:r>
        <w:t xml:space="preserve"> and she closed her eyes</w:t>
      </w:r>
      <w:r w:rsidR="00E846E8">
        <w:t>,</w:t>
      </w:r>
      <w:r>
        <w:t xml:space="preserve"> hoping to keep out the horrible images.</w:t>
      </w:r>
    </w:p>
    <w:p w14:paraId="5DDB545F" w14:textId="77777777" w:rsidR="009E7BD1" w:rsidRDefault="009E7BD1" w:rsidP="009E7BD1">
      <w:proofErr w:type="spellStart"/>
      <w:r>
        <w:t>Sonyata’s</w:t>
      </w:r>
      <w:proofErr w:type="spellEnd"/>
      <w:r>
        <w:t xml:space="preserve"> captors continued out of the </w:t>
      </w:r>
      <w:r w:rsidRPr="0060505E">
        <w:rPr>
          <w:noProof/>
        </w:rPr>
        <w:t>city</w:t>
      </w:r>
      <w:r w:rsidR="0060505E">
        <w:rPr>
          <w:noProof/>
        </w:rPr>
        <w:t>,</w:t>
      </w:r>
      <w:r>
        <w:t xml:space="preserve"> and she kept her eyes closed.</w:t>
      </w:r>
    </w:p>
    <w:p w14:paraId="4240A37E" w14:textId="2A1452F8" w:rsidR="009E7BD1" w:rsidRDefault="009E7BD1" w:rsidP="009E7BD1">
      <w:r>
        <w:t xml:space="preserve">Eventually, </w:t>
      </w:r>
      <w:proofErr w:type="spellStart"/>
      <w:r>
        <w:t>Sonyata</w:t>
      </w:r>
      <w:proofErr w:type="spellEnd"/>
      <w:r>
        <w:t xml:space="preserve"> sensed that they were moving up a ramp</w:t>
      </w:r>
      <w:r w:rsidR="00E846E8">
        <w:t>,</w:t>
      </w:r>
      <w:r>
        <w:t xml:space="preserve"> and she was placed on a floor. She heard some metallic sounds and then darkness. </w:t>
      </w:r>
      <w:proofErr w:type="spellStart"/>
      <w:r>
        <w:t>Sonyata</w:t>
      </w:r>
      <w:proofErr w:type="spellEnd"/>
      <w:r>
        <w:t xml:space="preserve"> remained on her back for a while, which was </w:t>
      </w:r>
      <w:proofErr w:type="gramStart"/>
      <w:r>
        <w:t>very uncomfortable</w:t>
      </w:r>
      <w:proofErr w:type="gramEnd"/>
      <w:r>
        <w:t xml:space="preserve"> for her. Eventually, she opened her eyes and saw around her. She was in a dimly lit room with bars. As she became more familiar with her surroundings, she maneuvered to get onto her feet. It took a while because it was not natural for a </w:t>
      </w:r>
      <w:proofErr w:type="spellStart"/>
      <w:r>
        <w:t>Raog</w:t>
      </w:r>
      <w:proofErr w:type="spellEnd"/>
      <w:r>
        <w:t xml:space="preserve"> to be on their back, but eventually</w:t>
      </w:r>
      <w:r w:rsidR="00E846E8">
        <w:t xml:space="preserve">, she </w:t>
      </w:r>
      <w:r>
        <w:t>regain</w:t>
      </w:r>
      <w:r w:rsidR="00E846E8">
        <w:t>ed</w:t>
      </w:r>
      <w:r>
        <w:t xml:space="preserve"> her feet. She could do nothing else but wait.</w:t>
      </w:r>
    </w:p>
    <w:p w14:paraId="44CCF097" w14:textId="77777777" w:rsidR="009E7BD1" w:rsidRDefault="009E7BD1" w:rsidP="003963F9">
      <w:pPr>
        <w:pStyle w:val="SceneSeparator"/>
      </w:pPr>
      <w:r>
        <w:lastRenderedPageBreak/>
        <w:t>&gt;&gt;&gt;&gt;&gt;&gt;&gt;&gt;&gt;&gt;&gt;&gt;&gt;&gt;&gt;&gt;&gt;&gt;&gt;&gt;</w:t>
      </w:r>
    </w:p>
    <w:p w14:paraId="0536A634" w14:textId="68BFC8D6" w:rsidR="009E7BD1" w:rsidRDefault="009E7BD1" w:rsidP="009E7BD1">
      <w:r>
        <w:t xml:space="preserve">A couple of Molt’s defenders entered Ilana’s home and told her what had happened. For the longest time, she was </w:t>
      </w:r>
      <w:r w:rsidRPr="007509E1">
        <w:rPr>
          <w:noProof/>
        </w:rPr>
        <w:t>speechless</w:t>
      </w:r>
      <w:r w:rsidR="007509E1">
        <w:rPr>
          <w:noProof/>
        </w:rPr>
        <w:t>,</w:t>
      </w:r>
      <w:r>
        <w:t xml:space="preserve"> and finally</w:t>
      </w:r>
      <w:r w:rsidR="00E846E8">
        <w:t>,</w:t>
      </w:r>
      <w:r>
        <w:t xml:space="preserve"> Molt entered.</w:t>
      </w:r>
    </w:p>
    <w:p w14:paraId="1C92C819" w14:textId="6FA5DC92" w:rsidR="009E7BD1" w:rsidRDefault="009E7BD1" w:rsidP="009E7BD1">
      <w:r>
        <w:t xml:space="preserve">“Ilana, you’ve been told of what happened in the </w:t>
      </w:r>
      <w:r w:rsidR="004913DF">
        <w:t>capitol</w:t>
      </w:r>
      <w:r>
        <w:t>?” Molt questioned.</w:t>
      </w:r>
    </w:p>
    <w:p w14:paraId="46132B31" w14:textId="35138FF6" w:rsidR="009E7BD1" w:rsidRDefault="009E7BD1" w:rsidP="009E7BD1">
      <w:r>
        <w:t>Ilana slowly responded, “Yes, I have been told. That is terrible news</w:t>
      </w:r>
      <w:r w:rsidR="00E846E8">
        <w:t>;</w:t>
      </w:r>
      <w:r>
        <w:t xml:space="preserve"> I fear for the Orb’s l</w:t>
      </w:r>
      <w:r w:rsidR="0060505E">
        <w:t>ife,</w:t>
      </w:r>
      <w:r>
        <w:t xml:space="preserve">” she paused to catch her breath, “and I fear for </w:t>
      </w:r>
      <w:proofErr w:type="gramStart"/>
      <w:r>
        <w:t>all of</w:t>
      </w:r>
      <w:proofErr w:type="gramEnd"/>
      <w:r>
        <w:t xml:space="preserve"> our lives. Tell me, Molt, what happened.”</w:t>
      </w:r>
    </w:p>
    <w:p w14:paraId="686CD4E9" w14:textId="77777777" w:rsidR="009E7BD1" w:rsidRDefault="009E7BD1" w:rsidP="009E7BD1">
      <w:r>
        <w:t>Molt pulled a resting pad near to hers and began, “It appears that the Ora have developed some warming body coverings, which allows them to move outside of their walled areas in the night. The Ora that attacked the Orb were wearing those coverings. We must examine them and understand how they work. Maybe there is something we can do about them.”</w:t>
      </w:r>
    </w:p>
    <w:p w14:paraId="3230CDE1" w14:textId="77777777" w:rsidR="009E7BD1" w:rsidRDefault="009E7BD1" w:rsidP="009E7BD1">
      <w:r>
        <w:t>“Perhaps there is something we can do, but for now, that changes everything. I’ve already sent word to the leaders and the other cities about these body coverings. Do we know where they have taken the Orb?” Ilana questioned.</w:t>
      </w:r>
    </w:p>
    <w:p w14:paraId="15570569" w14:textId="4A86AB7B" w:rsidR="009E7BD1" w:rsidRDefault="009E7BD1" w:rsidP="009E7BD1">
      <w:r>
        <w:t>“I don’t know specifically, but the decorated craft that landed might be the first place I’d look for her,” he observed. “If they had wanted her dead, they would have murdered her where she was attacked.”</w:t>
      </w:r>
    </w:p>
    <w:p w14:paraId="46774A5C" w14:textId="39D407AF" w:rsidR="009E7BD1" w:rsidRDefault="009E7BD1" w:rsidP="009E7BD1">
      <w:r>
        <w:t xml:space="preserve">The body coverings that Molt had removed from the Ora were brought </w:t>
      </w:r>
      <w:r w:rsidRPr="0060505E">
        <w:rPr>
          <w:noProof/>
        </w:rPr>
        <w:t>in</w:t>
      </w:r>
      <w:r w:rsidR="0060505E">
        <w:rPr>
          <w:noProof/>
        </w:rPr>
        <w:t>,</w:t>
      </w:r>
      <w:r>
        <w:t xml:space="preserve"> and Ilana and Molt investigated</w:t>
      </w:r>
      <w:r w:rsidR="00E846E8">
        <w:t xml:space="preserve"> them</w:t>
      </w:r>
      <w:r>
        <w:t xml:space="preserve">. As Molt was handling one of them, he commented, “The material is </w:t>
      </w:r>
      <w:r w:rsidRPr="0060505E">
        <w:rPr>
          <w:noProof/>
        </w:rPr>
        <w:t>thicker</w:t>
      </w:r>
      <w:r w:rsidR="0060505E">
        <w:rPr>
          <w:noProof/>
        </w:rPr>
        <w:t>,</w:t>
      </w:r>
      <w:r>
        <w:t xml:space="preserve"> and it has wires of metal passing through. The wires all lead to these backpacks they carried on their </w:t>
      </w:r>
      <w:r>
        <w:lastRenderedPageBreak/>
        <w:t>backs. These packs must generate the heat which is passed through the fabric</w:t>
      </w:r>
      <w:r w:rsidR="00E846E8">
        <w:t>,</w:t>
      </w:r>
      <w:r>
        <w:t xml:space="preserve"> and that is how they stay warm.”</w:t>
      </w:r>
    </w:p>
    <w:p w14:paraId="696C949E" w14:textId="132289C2" w:rsidR="009E7BD1" w:rsidRDefault="009E7BD1" w:rsidP="009E7BD1">
      <w:r>
        <w:t xml:space="preserve">They looked at the coverings and packs. </w:t>
      </w:r>
      <w:r w:rsidR="00E846E8">
        <w:t>Then, w</w:t>
      </w:r>
      <w:r>
        <w:t>hile Ilana was making notes to send to the ice caves, Molt asked with a frustrated voice, “Can we do anything</w:t>
      </w:r>
      <w:r w:rsidR="00E846E8">
        <w:t>? C</w:t>
      </w:r>
      <w:r>
        <w:t>an we attack and free her?”</w:t>
      </w:r>
    </w:p>
    <w:p w14:paraId="058E7281" w14:textId="4F2744A0" w:rsidR="009E7BD1" w:rsidRDefault="009E7BD1" w:rsidP="009E7BD1">
      <w:r>
        <w:t>Ilana pondered for a moment</w:t>
      </w:r>
      <w:r w:rsidR="00E846E8">
        <w:t>,</w:t>
      </w:r>
      <w:r>
        <w:t xml:space="preserve"> then answered, “I doubt it. We don’t have the resources or skills to attack that ship. We would lose many and likely, not succeed. </w:t>
      </w:r>
      <w:proofErr w:type="gramStart"/>
      <w:r w:rsidR="00E846E8">
        <w:t>But,</w:t>
      </w:r>
      <w:proofErr w:type="gramEnd"/>
      <w:r w:rsidR="00E846E8">
        <w:t xml:space="preserve"> t</w:t>
      </w:r>
      <w:r>
        <w:t>hey took her, so let’s hope she stays alive until we can do something.”</w:t>
      </w:r>
    </w:p>
    <w:p w14:paraId="44CB7111" w14:textId="4E265DD1" w:rsidR="009E7BD1" w:rsidRDefault="009E7BD1" w:rsidP="009E7BD1">
      <w:r>
        <w:t>Molt and Ilana rested</w:t>
      </w:r>
      <w:r w:rsidR="00E846E8">
        <w:t>,</w:t>
      </w:r>
      <w:r>
        <w:t xml:space="preserve"> and after the morning showers, they watched the sunrise, which indicated the beginning of a new day, a day where they both felt depressed and worried. As they rested there, suddenly</w:t>
      </w:r>
      <w:r w:rsidR="00E846E8">
        <w:t>,</w:t>
      </w:r>
      <w:r>
        <w:t xml:space="preserve"> the air was filled with a large roar. They quickly moved to the window and saw the decorated craft lifting from the soil of Varo. They both know who was on board.</w:t>
      </w:r>
    </w:p>
    <w:p w14:paraId="4BBD677A" w14:textId="77777777" w:rsidR="009E7BD1" w:rsidRDefault="009E7BD1" w:rsidP="003963F9">
      <w:pPr>
        <w:pStyle w:val="SceneSeparator"/>
      </w:pPr>
      <w:r>
        <w:t>&gt;&gt;&gt;&gt;&gt;&gt;&gt;&gt;&gt;&gt;&gt;&gt;&gt;&gt;&gt;&gt;&gt;&gt;&gt;&gt;</w:t>
      </w:r>
    </w:p>
    <w:p w14:paraId="3C37860B" w14:textId="711272CC" w:rsidR="009E7BD1" w:rsidRDefault="009E7BD1" w:rsidP="009E7BD1">
      <w:proofErr w:type="spellStart"/>
      <w:r>
        <w:t>Sonyata’s</w:t>
      </w:r>
      <w:proofErr w:type="spellEnd"/>
      <w:r>
        <w:t xml:space="preserve"> life was torn </w:t>
      </w:r>
      <w:r w:rsidRPr="0060505E">
        <w:rPr>
          <w:noProof/>
        </w:rPr>
        <w:t>apart</w:t>
      </w:r>
      <w:r w:rsidR="0060505E">
        <w:rPr>
          <w:noProof/>
        </w:rPr>
        <w:t>,</w:t>
      </w:r>
      <w:r>
        <w:t xml:space="preserve"> and she felt totally helpless</w:t>
      </w:r>
      <w:r w:rsidR="00E846E8">
        <w:t>;</w:t>
      </w:r>
      <w:r>
        <w:t xml:space="preserve"> what would they do to her, would they kill her, she wondered? Then if things weren’t bad enough, they got worse. The small room she was held in began to vibrate and moved violently. All </w:t>
      </w:r>
      <w:proofErr w:type="spellStart"/>
      <w:r>
        <w:t>Sonyata</w:t>
      </w:r>
      <w:proofErr w:type="spellEnd"/>
      <w:r>
        <w:t xml:space="preserve"> could do was hold onto the bars. She had never heard such a loud </w:t>
      </w:r>
      <w:r w:rsidRPr="0060505E">
        <w:rPr>
          <w:noProof/>
        </w:rPr>
        <w:t>noise</w:t>
      </w:r>
      <w:r w:rsidR="0060505E">
        <w:rPr>
          <w:noProof/>
        </w:rPr>
        <w:t>,</w:t>
      </w:r>
      <w:r>
        <w:t xml:space="preserve"> and she thought, my end must be near.</w:t>
      </w:r>
    </w:p>
    <w:p w14:paraId="391E1BDA" w14:textId="6BCB0274" w:rsidR="009E7BD1" w:rsidRDefault="009E7BD1" w:rsidP="009E7BD1">
      <w:r>
        <w:t xml:space="preserve">After what seemed like an eternity, the sound and vibrations </w:t>
      </w:r>
      <w:r w:rsidRPr="0060505E">
        <w:rPr>
          <w:noProof/>
        </w:rPr>
        <w:t>lessened</w:t>
      </w:r>
      <w:r w:rsidR="0060505E">
        <w:rPr>
          <w:noProof/>
        </w:rPr>
        <w:t>,</w:t>
      </w:r>
      <w:r>
        <w:t xml:space="preserve"> and </w:t>
      </w:r>
      <w:proofErr w:type="spellStart"/>
      <w:r>
        <w:t>Sonyata</w:t>
      </w:r>
      <w:proofErr w:type="spellEnd"/>
      <w:r>
        <w:t xml:space="preserve"> could feel just a constant rumble beneath her feet. She continued holding on to the bars, not knowing what else to do.</w:t>
      </w:r>
    </w:p>
    <w:p w14:paraId="531F5B74" w14:textId="43B41629" w:rsidR="009E7BD1" w:rsidRDefault="009E7BD1" w:rsidP="009E7BD1">
      <w:r>
        <w:lastRenderedPageBreak/>
        <w:t xml:space="preserve">After a long wait, she heard a loud sound to her </w:t>
      </w:r>
      <w:r w:rsidRPr="0060505E">
        <w:rPr>
          <w:noProof/>
        </w:rPr>
        <w:t>right</w:t>
      </w:r>
      <w:r w:rsidR="0060505E">
        <w:rPr>
          <w:noProof/>
        </w:rPr>
        <w:t>,</w:t>
      </w:r>
      <w:r>
        <w:t xml:space="preserve"> and she saw the door open. That frightened her more than the noise and vibration</w:t>
      </w:r>
      <w:r w:rsidR="00E846E8">
        <w:t>;</w:t>
      </w:r>
      <w:r>
        <w:t xml:space="preserve"> now</w:t>
      </w:r>
      <w:r w:rsidR="00E846E8">
        <w:t>,</w:t>
      </w:r>
      <w:r>
        <w:t xml:space="preserve"> they </w:t>
      </w:r>
      <w:r w:rsidR="00E846E8">
        <w:t>would</w:t>
      </w:r>
      <w:r>
        <w:t xml:space="preserve"> do something to her. As she watched an Ora slowly entered the area in front of her bars. The creature walked slowly, keeping her eyes on her</w:t>
      </w:r>
      <w:r w:rsidR="00E846E8">
        <w:t>,</w:t>
      </w:r>
      <w:r>
        <w:t xml:space="preserve"> and </w:t>
      </w:r>
      <w:proofErr w:type="spellStart"/>
      <w:r>
        <w:t>Sonyata</w:t>
      </w:r>
      <w:proofErr w:type="spellEnd"/>
      <w:r>
        <w:t xml:space="preserve"> did the same to the creature.</w:t>
      </w:r>
    </w:p>
    <w:p w14:paraId="75044223" w14:textId="77777777" w:rsidR="009E7BD1" w:rsidRDefault="009E7BD1" w:rsidP="009E7BD1">
      <w:r>
        <w:t xml:space="preserve">When the Ora reached the middle of the space, it looked more at </w:t>
      </w:r>
      <w:r w:rsidRPr="0060505E">
        <w:rPr>
          <w:noProof/>
        </w:rPr>
        <w:t>Sonyata</w:t>
      </w:r>
      <w:r w:rsidR="0060505E">
        <w:rPr>
          <w:noProof/>
        </w:rPr>
        <w:t>,</w:t>
      </w:r>
      <w:r>
        <w:t xml:space="preserve"> and for the first </w:t>
      </w:r>
      <w:r w:rsidRPr="0060505E">
        <w:rPr>
          <w:noProof/>
        </w:rPr>
        <w:t>chance</w:t>
      </w:r>
      <w:r w:rsidR="0060505E">
        <w:rPr>
          <w:noProof/>
        </w:rPr>
        <w:t>,</w:t>
      </w:r>
      <w:r>
        <w:t xml:space="preserve"> </w:t>
      </w:r>
      <w:proofErr w:type="spellStart"/>
      <w:r>
        <w:t>Sonyata</w:t>
      </w:r>
      <w:proofErr w:type="spellEnd"/>
      <w:r>
        <w:t xml:space="preserve"> had an equal opportunity to look at the Ora. After a pause, </w:t>
      </w:r>
      <w:proofErr w:type="spellStart"/>
      <w:r>
        <w:t>Sonyata</w:t>
      </w:r>
      <w:proofErr w:type="spellEnd"/>
      <w:r>
        <w:t xml:space="preserve"> could hear a melodic sound emanating from the creature. It took her a moment to realize that she was being spoken to. </w:t>
      </w:r>
    </w:p>
    <w:p w14:paraId="3F6A201E" w14:textId="77777777" w:rsidR="009E7BD1" w:rsidRDefault="009E7BD1" w:rsidP="009E7BD1">
      <w:r>
        <w:t>“Please repeat.”</w:t>
      </w:r>
    </w:p>
    <w:p w14:paraId="655EEBD9" w14:textId="77777777" w:rsidR="009E7BD1" w:rsidRDefault="009E7BD1" w:rsidP="009E7BD1">
      <w:r>
        <w:t>“You speak our language?”</w:t>
      </w:r>
    </w:p>
    <w:p w14:paraId="058AD294" w14:textId="77777777" w:rsidR="009E7BD1" w:rsidRDefault="009E7BD1" w:rsidP="009E7BD1">
      <w:r>
        <w:t xml:space="preserve">“Yes, but I am only a beginner.” </w:t>
      </w:r>
      <w:proofErr w:type="spellStart"/>
      <w:r>
        <w:t>Sonyata</w:t>
      </w:r>
      <w:proofErr w:type="spellEnd"/>
      <w:r>
        <w:t xml:space="preserve"> immediately sensed that the creature was female.</w:t>
      </w:r>
    </w:p>
    <w:p w14:paraId="39BD3D13" w14:textId="6EC30ABE" w:rsidR="009E7BD1" w:rsidRDefault="009E7BD1" w:rsidP="009E7BD1">
      <w:r>
        <w:t>“Don’t worry</w:t>
      </w:r>
      <w:r w:rsidR="00E846E8">
        <w:t>,</w:t>
      </w:r>
      <w:r>
        <w:t xml:space="preserve"> you are doing very well.”</w:t>
      </w:r>
    </w:p>
    <w:p w14:paraId="2BDCDC6B" w14:textId="77777777" w:rsidR="009E7BD1" w:rsidRDefault="009E7BD1" w:rsidP="009E7BD1">
      <w:r>
        <w:t>“Why am I here?”</w:t>
      </w:r>
    </w:p>
    <w:p w14:paraId="5300B888" w14:textId="4B8011C9" w:rsidR="009E7BD1" w:rsidRDefault="009E7BD1" w:rsidP="009E7BD1">
      <w:r>
        <w:t xml:space="preserve">“This craft has our leader, </w:t>
      </w:r>
      <w:proofErr w:type="spellStart"/>
      <w:r>
        <w:t>VanMacca</w:t>
      </w:r>
      <w:proofErr w:type="spellEnd"/>
      <w:r w:rsidR="00E846E8">
        <w:t>,</w:t>
      </w:r>
      <w:r>
        <w:t xml:space="preserve"> on board. She is the leader of </w:t>
      </w:r>
      <w:proofErr w:type="gramStart"/>
      <w:r>
        <w:t>all of</w:t>
      </w:r>
      <w:proofErr w:type="gramEnd"/>
      <w:r>
        <w:t xml:space="preserve"> the Ora. She came to your world to monitor what her soldiers are </w:t>
      </w:r>
      <w:r w:rsidRPr="0060505E">
        <w:rPr>
          <w:noProof/>
        </w:rPr>
        <w:t>doing</w:t>
      </w:r>
      <w:r w:rsidR="0060505E">
        <w:rPr>
          <w:noProof/>
        </w:rPr>
        <w:t>,</w:t>
      </w:r>
      <w:r>
        <w:t xml:space="preserve"> and she is unhappy that they are taking so long. When she gives an order, she expects it to be fulfilled immediately. If an order is not carried out, she often goes there and forces immediate action. She leads by brute force and power.”</w:t>
      </w:r>
    </w:p>
    <w:p w14:paraId="5DB41411" w14:textId="77777777" w:rsidR="009E7BD1" w:rsidRDefault="009E7BD1" w:rsidP="009E7BD1">
      <w:r>
        <w:t>“Taking so long to do what?</w:t>
      </w:r>
    </w:p>
    <w:p w14:paraId="6072C822" w14:textId="5D24810F" w:rsidR="009E7BD1" w:rsidRDefault="009E7BD1" w:rsidP="009E7BD1">
      <w:r>
        <w:t>“They came to your planet to plant our seed in your soil</w:t>
      </w:r>
      <w:r w:rsidR="00E846E8">
        <w:t>;</w:t>
      </w:r>
      <w:r>
        <w:t xml:space="preserve"> they didn’t expect you to resist so much.”</w:t>
      </w:r>
    </w:p>
    <w:p w14:paraId="2E74B923" w14:textId="77777777" w:rsidR="009E7BD1" w:rsidRDefault="009E7BD1" w:rsidP="009E7BD1">
      <w:r>
        <w:t xml:space="preserve">“They didn’t expect us to </w:t>
      </w:r>
      <w:proofErr w:type="gramStart"/>
      <w:r>
        <w:t>resist?</w:t>
      </w:r>
      <w:proofErr w:type="gramEnd"/>
      <w:r>
        <w:t xml:space="preserve"> This is our home,” </w:t>
      </w:r>
      <w:proofErr w:type="spellStart"/>
      <w:r>
        <w:t>Sonyata</w:t>
      </w:r>
      <w:proofErr w:type="spellEnd"/>
      <w:r>
        <w:t xml:space="preserve"> said, then questioned, “Why did you take me?”</w:t>
      </w:r>
    </w:p>
    <w:p w14:paraId="4EEF460F" w14:textId="03412EC3" w:rsidR="009E7BD1" w:rsidRDefault="009E7BD1" w:rsidP="009E7BD1">
      <w:r>
        <w:lastRenderedPageBreak/>
        <w:t>“You are one of their leaders</w:t>
      </w:r>
      <w:r w:rsidR="00E846E8">
        <w:t>;</w:t>
      </w:r>
      <w:r>
        <w:t xml:space="preserve"> our leader saw you and heard your broadcasts. </w:t>
      </w:r>
      <w:r w:rsidRPr="0060505E">
        <w:rPr>
          <w:noProof/>
        </w:rPr>
        <w:t>She</w:t>
      </w:r>
      <w:r>
        <w:t xml:space="preserve"> thought that if </w:t>
      </w:r>
      <w:r w:rsidRPr="0060505E">
        <w:rPr>
          <w:noProof/>
        </w:rPr>
        <w:t>she</w:t>
      </w:r>
      <w:r>
        <w:t xml:space="preserve"> took you and held you captive, your residents would stop fighting.”</w:t>
      </w:r>
    </w:p>
    <w:p w14:paraId="4C5F9F31" w14:textId="77777777" w:rsidR="009E7BD1" w:rsidRDefault="009E7BD1" w:rsidP="009E7BD1">
      <w:r>
        <w:t>“They will fight, our soil is sacred to us, and it provides our food. If you take our soil, we will die.” She paused then asked, “Will I be killed?”</w:t>
      </w:r>
    </w:p>
    <w:p w14:paraId="0B6AEA4E" w14:textId="77777777" w:rsidR="009E7BD1" w:rsidRDefault="009E7BD1" w:rsidP="009E7BD1">
      <w:r>
        <w:t xml:space="preserve">“Perhaps, I do not know. </w:t>
      </w:r>
      <w:r w:rsidRPr="007509E1">
        <w:rPr>
          <w:noProof/>
        </w:rPr>
        <w:t>She</w:t>
      </w:r>
      <w:r>
        <w:t xml:space="preserve"> will make a decision.”</w:t>
      </w:r>
    </w:p>
    <w:p w14:paraId="1FAB5B19" w14:textId="76ABAADB" w:rsidR="009E7BD1" w:rsidRDefault="009E7BD1" w:rsidP="009E7BD1">
      <w:r>
        <w:t xml:space="preserve">The Ora moved quickly and exited the chamber, leaving </w:t>
      </w:r>
      <w:proofErr w:type="spellStart"/>
      <w:r>
        <w:t>Sonyata</w:t>
      </w:r>
      <w:proofErr w:type="spellEnd"/>
      <w:r>
        <w:t xml:space="preserve"> alone and confused. She took the time and looked around and noticed that her chamber had other identical cells on both sides of her and three on the other side of the chamber. The walls and ceiling had straps and handholds about every arm length. Based on her experience during the </w:t>
      </w:r>
      <w:r w:rsidRPr="0060505E">
        <w:rPr>
          <w:noProof/>
        </w:rPr>
        <w:t>launch</w:t>
      </w:r>
      <w:r w:rsidR="0060505E">
        <w:rPr>
          <w:noProof/>
        </w:rPr>
        <w:t>,</w:t>
      </w:r>
      <w:r>
        <w:t xml:space="preserve"> those appeared appropriate and necessary.</w:t>
      </w:r>
    </w:p>
    <w:p w14:paraId="0BD2A0BB" w14:textId="0B73CC7E" w:rsidR="009E7BD1" w:rsidRDefault="009E7BD1" w:rsidP="009E7BD1">
      <w:r>
        <w:t>There were no accommodations for her to rest</w:t>
      </w:r>
      <w:r w:rsidR="005723E7">
        <w:t>;</w:t>
      </w:r>
      <w:r>
        <w:t xml:space="preserve"> there was no resting pad or other structure in her cell. </w:t>
      </w:r>
      <w:r w:rsidR="005723E7">
        <w:t>However, an oddly shaped cushion was attached to the floor. S</w:t>
      </w:r>
      <w:r>
        <w:t xml:space="preserve">he found that it could be manipulated into a form closely resembling a resting pad. </w:t>
      </w:r>
      <w:proofErr w:type="spellStart"/>
      <w:r>
        <w:t>Sonyata</w:t>
      </w:r>
      <w:proofErr w:type="spellEnd"/>
      <w:r>
        <w:t xml:space="preserve"> was able to lean on it and get some rest while holding on to a couple of straps.</w:t>
      </w:r>
    </w:p>
    <w:p w14:paraId="2A6CE6D3" w14:textId="542F2D31" w:rsidR="009E7BD1" w:rsidRDefault="009E7BD1" w:rsidP="009E7BD1">
      <w:r>
        <w:t xml:space="preserve">She waited for a long time expecting something to happen. Every noise was a </w:t>
      </w:r>
      <w:r w:rsidRPr="0060505E">
        <w:rPr>
          <w:noProof/>
        </w:rPr>
        <w:t>shock</w:t>
      </w:r>
      <w:r w:rsidR="0060505E">
        <w:rPr>
          <w:noProof/>
        </w:rPr>
        <w:t>,</w:t>
      </w:r>
      <w:r>
        <w:t xml:space="preserve"> and it made her think of the worst. She couldn’t really get into a comfortable position</w:t>
      </w:r>
      <w:r w:rsidR="005723E7">
        <w:t>,</w:t>
      </w:r>
      <w:r>
        <w:t xml:space="preserve"> and what little resting she did was fitful and with very few benefits.</w:t>
      </w:r>
    </w:p>
    <w:p w14:paraId="2EDFEBAB" w14:textId="71DEFD6B" w:rsidR="009E7BD1" w:rsidRDefault="009E7BD1" w:rsidP="009E7BD1">
      <w:r>
        <w:t xml:space="preserve">When </w:t>
      </w:r>
      <w:proofErr w:type="spellStart"/>
      <w:r>
        <w:t>Sonyata</w:t>
      </w:r>
      <w:proofErr w:type="spellEnd"/>
      <w:r>
        <w:t xml:space="preserve"> was almost </w:t>
      </w:r>
      <w:r w:rsidR="005723E7">
        <w:t>resting,</w:t>
      </w:r>
      <w:r>
        <w:t xml:space="preserve"> the door to her chamber opened </w:t>
      </w:r>
      <w:r w:rsidRPr="0060505E">
        <w:rPr>
          <w:noProof/>
        </w:rPr>
        <w:t>violently</w:t>
      </w:r>
      <w:r w:rsidR="0060505E">
        <w:rPr>
          <w:noProof/>
        </w:rPr>
        <w:t>,</w:t>
      </w:r>
      <w:r>
        <w:t xml:space="preserve"> and three Ora entered. One of them, she recognized as being her previous visitor, but the other two were very intimidating. Judging by their appearance and actions, </w:t>
      </w:r>
      <w:proofErr w:type="spellStart"/>
      <w:r>
        <w:t>Sonyata</w:t>
      </w:r>
      <w:proofErr w:type="spellEnd"/>
      <w:r>
        <w:t xml:space="preserve"> knew they must be her guards.</w:t>
      </w:r>
    </w:p>
    <w:p w14:paraId="5F60CFBE" w14:textId="64C54A80" w:rsidR="009E7BD1" w:rsidRDefault="009E7BD1" w:rsidP="009E7BD1">
      <w:r>
        <w:lastRenderedPageBreak/>
        <w:t xml:space="preserve">Immediately, one of the dominant ones spoke to her in a very loud voice. She couldn’t understand most of it, but what she could understand scared her. It sounded like they were taking her to </w:t>
      </w:r>
      <w:proofErr w:type="spellStart"/>
      <w:r>
        <w:t>VanMacca</w:t>
      </w:r>
      <w:proofErr w:type="spellEnd"/>
      <w:r w:rsidR="005723E7">
        <w:t>,</w:t>
      </w:r>
      <w:r>
        <w:t xml:space="preserve"> their leader. </w:t>
      </w:r>
      <w:r w:rsidRPr="0060505E">
        <w:rPr>
          <w:noProof/>
        </w:rPr>
        <w:t>Apparently</w:t>
      </w:r>
      <w:r w:rsidR="0060505E">
        <w:rPr>
          <w:noProof/>
        </w:rPr>
        <w:t>,</w:t>
      </w:r>
      <w:r>
        <w:t xml:space="preserve"> she wanted to see her so she could understand why her troops hadn’t taken over the planet easily.</w:t>
      </w:r>
    </w:p>
    <w:p w14:paraId="200E96F3" w14:textId="17D55689" w:rsidR="009E7BD1" w:rsidRDefault="009E7BD1" w:rsidP="009E7BD1">
      <w:r>
        <w:t xml:space="preserve">The two dominant guards opened the door to her cell and grabbed </w:t>
      </w:r>
      <w:proofErr w:type="spellStart"/>
      <w:r>
        <w:t>Sonyata</w:t>
      </w:r>
      <w:proofErr w:type="spellEnd"/>
      <w:r>
        <w:t xml:space="preserve"> by her arms</w:t>
      </w:r>
      <w:r w:rsidR="005723E7">
        <w:t>,</w:t>
      </w:r>
      <w:r>
        <w:t xml:space="preserve"> dragging her out and hurting her. They moved along the straps, dragging </w:t>
      </w:r>
      <w:proofErr w:type="spellStart"/>
      <w:r>
        <w:t>Sonyata</w:t>
      </w:r>
      <w:proofErr w:type="spellEnd"/>
      <w:r>
        <w:t xml:space="preserve"> behind them and not giving her any chance to grab a strap and follow. Her participation or help was not needed</w:t>
      </w:r>
      <w:r w:rsidR="005723E7">
        <w:t>;</w:t>
      </w:r>
      <w:r>
        <w:t xml:space="preserve"> they were taking her to their leader if she helped or not.</w:t>
      </w:r>
    </w:p>
    <w:p w14:paraId="6AC1A378" w14:textId="4972AED2" w:rsidR="009E7BD1" w:rsidRDefault="009E7BD1" w:rsidP="009E7BD1">
      <w:r>
        <w:t xml:space="preserve">As they moved through the ship, </w:t>
      </w:r>
      <w:proofErr w:type="spellStart"/>
      <w:r>
        <w:t>Sonyata</w:t>
      </w:r>
      <w:proofErr w:type="spellEnd"/>
      <w:r>
        <w:t xml:space="preserve"> was totally disoriented and had no idea where they were going or how to get back to her cell. Finally, they approached a large door</w:t>
      </w:r>
      <w:r w:rsidR="005723E7">
        <w:t>,</w:t>
      </w:r>
      <w:r>
        <w:t xml:space="preserve"> and the leader she recognized pressed a button on a console and announced their presence. A formal official voice on the other end of the speaker told them to enter.</w:t>
      </w:r>
    </w:p>
    <w:p w14:paraId="21A91F77" w14:textId="4FA98DF9" w:rsidR="009E7BD1" w:rsidRDefault="009E7BD1" w:rsidP="009E7BD1">
      <w:r>
        <w:t xml:space="preserve">The door snapped </w:t>
      </w:r>
      <w:r w:rsidRPr="0060505E">
        <w:rPr>
          <w:noProof/>
        </w:rPr>
        <w:t>opened</w:t>
      </w:r>
      <w:r w:rsidR="0060505E">
        <w:rPr>
          <w:noProof/>
        </w:rPr>
        <w:t>,</w:t>
      </w:r>
      <w:r>
        <w:t xml:space="preserve"> and Sonya was dragged in like a bag of stones. As she entered and looked around, she saw the room was decorated and had many colored fabrics on the walls and cushioned areas. After being bumped and dragged, </w:t>
      </w:r>
      <w:proofErr w:type="spellStart"/>
      <w:r>
        <w:t>Sonyata</w:t>
      </w:r>
      <w:proofErr w:type="spellEnd"/>
      <w:r>
        <w:t xml:space="preserve"> was planted on a flat </w:t>
      </w:r>
      <w:r w:rsidRPr="0060505E">
        <w:rPr>
          <w:noProof/>
        </w:rPr>
        <w:t>surface</w:t>
      </w:r>
      <w:r w:rsidR="0060505E">
        <w:rPr>
          <w:noProof/>
        </w:rPr>
        <w:t>,</w:t>
      </w:r>
      <w:r>
        <w:t xml:space="preserve"> and she saw two straps she could hold on to. She grabbed </w:t>
      </w:r>
      <w:r w:rsidRPr="0060505E">
        <w:rPr>
          <w:noProof/>
        </w:rPr>
        <w:t>them</w:t>
      </w:r>
      <w:r w:rsidR="0060505E">
        <w:rPr>
          <w:noProof/>
        </w:rPr>
        <w:t>,</w:t>
      </w:r>
      <w:r>
        <w:t xml:space="preserve"> and when she looked up, she saw their leader, </w:t>
      </w:r>
      <w:proofErr w:type="spellStart"/>
      <w:r>
        <w:t>VanMacca</w:t>
      </w:r>
      <w:proofErr w:type="spellEnd"/>
      <w:r>
        <w:t xml:space="preserve">. She was much larger than the </w:t>
      </w:r>
      <w:r w:rsidRPr="0060505E">
        <w:rPr>
          <w:noProof/>
        </w:rPr>
        <w:t>others</w:t>
      </w:r>
      <w:r w:rsidR="0060505E">
        <w:rPr>
          <w:noProof/>
        </w:rPr>
        <w:t>,</w:t>
      </w:r>
      <w:r>
        <w:t xml:space="preserve"> and </w:t>
      </w:r>
      <w:proofErr w:type="gramStart"/>
      <w:r>
        <w:t>all of</w:t>
      </w:r>
      <w:proofErr w:type="gramEnd"/>
      <w:r>
        <w:t xml:space="preserve"> her body was fuller and thicker. She was laying on a </w:t>
      </w:r>
      <w:proofErr w:type="gramStart"/>
      <w:r>
        <w:t>large cushioned</w:t>
      </w:r>
      <w:proofErr w:type="gramEnd"/>
      <w:r>
        <w:t xml:space="preserve"> pad which allowed all of her legs to move freely.</w:t>
      </w:r>
    </w:p>
    <w:p w14:paraId="7028EF25" w14:textId="174A1C10" w:rsidR="009E7BD1" w:rsidRDefault="009E7BD1" w:rsidP="009E7BD1">
      <w:proofErr w:type="spellStart"/>
      <w:r>
        <w:t>Sonyata</w:t>
      </w:r>
      <w:proofErr w:type="spellEnd"/>
      <w:r>
        <w:t xml:space="preserve"> was only about five</w:t>
      </w:r>
      <w:r w:rsidR="005723E7">
        <w:t>-</w:t>
      </w:r>
      <w:r>
        <w:t xml:space="preserve">arm lengths from </w:t>
      </w:r>
      <w:r w:rsidRPr="0060505E">
        <w:rPr>
          <w:noProof/>
        </w:rPr>
        <w:t>her</w:t>
      </w:r>
      <w:r w:rsidR="0060505E">
        <w:rPr>
          <w:noProof/>
        </w:rPr>
        <w:t>,</w:t>
      </w:r>
      <w:r>
        <w:t xml:space="preserve"> and her look scared her. Her face and eyes were very penetrating and unflinching. She didn’t speak, she just looked at </w:t>
      </w:r>
      <w:r w:rsidRPr="0060505E">
        <w:rPr>
          <w:noProof/>
        </w:rPr>
        <w:t>her</w:t>
      </w:r>
      <w:r w:rsidR="0060505E">
        <w:rPr>
          <w:noProof/>
        </w:rPr>
        <w:t>,</w:t>
      </w:r>
      <w:r>
        <w:t xml:space="preserve"> and after a </w:t>
      </w:r>
      <w:r w:rsidRPr="0060505E">
        <w:rPr>
          <w:noProof/>
        </w:rPr>
        <w:t>while</w:t>
      </w:r>
      <w:r w:rsidR="0060505E">
        <w:rPr>
          <w:noProof/>
        </w:rPr>
        <w:t>,</w:t>
      </w:r>
      <w:r>
        <w:t xml:space="preserve"> </w:t>
      </w:r>
      <w:proofErr w:type="spellStart"/>
      <w:r>
        <w:t>Sonyata</w:t>
      </w:r>
      <w:proofErr w:type="spellEnd"/>
      <w:r>
        <w:t xml:space="preserve"> became </w:t>
      </w:r>
      <w:proofErr w:type="gramStart"/>
      <w:r>
        <w:t>very uncomfortable</w:t>
      </w:r>
      <w:proofErr w:type="gramEnd"/>
      <w:r>
        <w:t xml:space="preserve">. She felt that she stared at her for </w:t>
      </w:r>
      <w:proofErr w:type="gramStart"/>
      <w:r>
        <w:t>a very long</w:t>
      </w:r>
      <w:proofErr w:type="gramEnd"/>
      <w:r>
        <w:t xml:space="preserve"> time, but it was likely only a few moments. At one point, </w:t>
      </w:r>
      <w:proofErr w:type="spellStart"/>
      <w:r>
        <w:t>VanMacca</w:t>
      </w:r>
      <w:proofErr w:type="spellEnd"/>
      <w:r>
        <w:t xml:space="preserve"> moved one of </w:t>
      </w:r>
      <w:r>
        <w:lastRenderedPageBreak/>
        <w:t>her forward legs a little</w:t>
      </w:r>
      <w:r w:rsidR="005723E7">
        <w:t>,</w:t>
      </w:r>
      <w:r>
        <w:t xml:space="preserve"> and </w:t>
      </w:r>
      <w:proofErr w:type="spellStart"/>
      <w:r>
        <w:t>Sonyata</w:t>
      </w:r>
      <w:proofErr w:type="spellEnd"/>
      <w:r>
        <w:t xml:space="preserve"> was immediately yanked off the platform and hauled out of the room.</w:t>
      </w:r>
    </w:p>
    <w:p w14:paraId="6D6B5341" w14:textId="77777777" w:rsidR="009E7BD1" w:rsidRDefault="009E7BD1" w:rsidP="009E7BD1">
      <w:r>
        <w:t xml:space="preserve">Her return trip was just as bumpy and disorienting. She finally recognized her chamber and cell. The door was </w:t>
      </w:r>
      <w:r w:rsidRPr="0060505E">
        <w:rPr>
          <w:noProof/>
        </w:rPr>
        <w:t>opened</w:t>
      </w:r>
      <w:r w:rsidR="0060505E">
        <w:rPr>
          <w:noProof/>
        </w:rPr>
        <w:t>,</w:t>
      </w:r>
      <w:r>
        <w:t xml:space="preserve"> and she was thrown in. The two Ora, who dragged her immediately left, and the one she recognized remained.</w:t>
      </w:r>
    </w:p>
    <w:p w14:paraId="4965C558" w14:textId="77777777" w:rsidR="009E7BD1" w:rsidRDefault="009E7BD1" w:rsidP="009E7BD1">
      <w:r>
        <w:t>After she had settled down for a moment, she asked, “Where are you taking me?”</w:t>
      </w:r>
    </w:p>
    <w:p w14:paraId="6050ADFD" w14:textId="77777777" w:rsidR="009E7BD1" w:rsidRDefault="009E7BD1" w:rsidP="009E7BD1">
      <w:r>
        <w:t>“To our orbiting base. What is your name?</w:t>
      </w:r>
    </w:p>
    <w:p w14:paraId="122FA7C4" w14:textId="77777777" w:rsidR="009E7BD1" w:rsidRDefault="009E7BD1" w:rsidP="009E7BD1">
      <w:r>
        <w:t>“</w:t>
      </w:r>
      <w:proofErr w:type="spellStart"/>
      <w:r>
        <w:t>Sonyata</w:t>
      </w:r>
      <w:proofErr w:type="spellEnd"/>
      <w:r>
        <w:t>.”</w:t>
      </w:r>
    </w:p>
    <w:p w14:paraId="4943D069" w14:textId="13DD9A43" w:rsidR="009E7BD1" w:rsidRDefault="009E7BD1" w:rsidP="009E7BD1">
      <w:r>
        <w:t xml:space="preserve">“My name is </w:t>
      </w:r>
      <w:proofErr w:type="spellStart"/>
      <w:r>
        <w:t>Romaa</w:t>
      </w:r>
      <w:proofErr w:type="spellEnd"/>
      <w:r w:rsidR="005723E7">
        <w:t>;</w:t>
      </w:r>
      <w:r>
        <w:t xml:space="preserve"> I am the lead guard.”</w:t>
      </w:r>
    </w:p>
    <w:p w14:paraId="499F2D8D" w14:textId="6C21371D" w:rsidR="009E7BD1" w:rsidRDefault="009E7BD1" w:rsidP="009E7BD1">
      <w:r>
        <w:t>“That is your leader</w:t>
      </w:r>
      <w:r w:rsidR="005723E7">
        <w:t>;</w:t>
      </w:r>
      <w:r>
        <w:t xml:space="preserve"> who wanted to see me?” She asked.</w:t>
      </w:r>
    </w:p>
    <w:p w14:paraId="7AA35927" w14:textId="514C3D68" w:rsidR="009E7BD1" w:rsidRDefault="009E7BD1" w:rsidP="009E7BD1">
      <w:r>
        <w:t>“Yes, she is upset that her troops have not taken over your planet</w:t>
      </w:r>
      <w:r w:rsidR="005723E7">
        <w:t>,</w:t>
      </w:r>
      <w:r>
        <w:t xml:space="preserve"> and she wanted to see her adversary. You’re </w:t>
      </w:r>
      <w:proofErr w:type="gramStart"/>
      <w:r>
        <w:t>very lucky</w:t>
      </w:r>
      <w:proofErr w:type="gramEnd"/>
      <w:r>
        <w:t xml:space="preserve"> she didn’t have you killed,” </w:t>
      </w:r>
      <w:proofErr w:type="spellStart"/>
      <w:r>
        <w:t>Romaa</w:t>
      </w:r>
      <w:proofErr w:type="spellEnd"/>
      <w:r>
        <w:t xml:space="preserve"> responded.</w:t>
      </w:r>
    </w:p>
    <w:p w14:paraId="67A032B0" w14:textId="77777777" w:rsidR="009E7BD1" w:rsidRDefault="009E7BD1" w:rsidP="009E7BD1">
      <w:proofErr w:type="spellStart"/>
      <w:r>
        <w:t>Romaa</w:t>
      </w:r>
      <w:proofErr w:type="spellEnd"/>
      <w:r>
        <w:t xml:space="preserve"> stood there for a long time and said nothing. </w:t>
      </w:r>
      <w:proofErr w:type="spellStart"/>
      <w:r>
        <w:t>Sonyata</w:t>
      </w:r>
      <w:proofErr w:type="spellEnd"/>
      <w:r>
        <w:t xml:space="preserve"> was wondering what was going through her mind.</w:t>
      </w:r>
    </w:p>
    <w:p w14:paraId="07C57E28" w14:textId="064E93C3" w:rsidR="009E7BD1" w:rsidRDefault="009E7BD1" w:rsidP="009E7BD1">
      <w:r>
        <w:t xml:space="preserve">Then </w:t>
      </w:r>
      <w:proofErr w:type="spellStart"/>
      <w:r>
        <w:t>Romaa</w:t>
      </w:r>
      <w:proofErr w:type="spellEnd"/>
      <w:r>
        <w:t xml:space="preserve"> spoke in a low whisper, “Not all of us agree with what he is doing. We have problems on our </w:t>
      </w:r>
      <w:proofErr w:type="gramStart"/>
      <w:r>
        <w:t>planet</w:t>
      </w:r>
      <w:r w:rsidR="005723E7">
        <w:t>,</w:t>
      </w:r>
      <w:r>
        <w:t xml:space="preserve"> and</w:t>
      </w:r>
      <w:proofErr w:type="gramEnd"/>
      <w:r>
        <w:t xml:space="preserve"> taking your planet won’t help us.” She paused then said, “I must go</w:t>
      </w:r>
      <w:r w:rsidR="005723E7">
        <w:t>;</w:t>
      </w:r>
      <w:r>
        <w:t xml:space="preserve"> we will help you stay as comfortable as possible.” Then she left quickly before </w:t>
      </w:r>
      <w:proofErr w:type="spellStart"/>
      <w:r>
        <w:t>Sonyata</w:t>
      </w:r>
      <w:proofErr w:type="spellEnd"/>
      <w:r>
        <w:t xml:space="preserve"> could respond.</w:t>
      </w:r>
    </w:p>
    <w:p w14:paraId="3E856D71" w14:textId="515FD3FB" w:rsidR="009E7BD1" w:rsidRDefault="009E7BD1" w:rsidP="009E7BD1">
      <w:r>
        <w:t xml:space="preserve">Those last comments took </w:t>
      </w:r>
      <w:proofErr w:type="spellStart"/>
      <w:r>
        <w:t>Sonyata</w:t>
      </w:r>
      <w:proofErr w:type="spellEnd"/>
      <w:r>
        <w:t xml:space="preserve"> by surprise. </w:t>
      </w:r>
      <w:r w:rsidR="005723E7">
        <w:t>Although s</w:t>
      </w:r>
      <w:r>
        <w:t>he had always thought of the Ora as a mindless horde of attackers, she never thought that they had opinions</w:t>
      </w:r>
      <w:r w:rsidR="005723E7">
        <w:t>,</w:t>
      </w:r>
      <w:r>
        <w:t xml:space="preserve"> and some of them might be sympathetic to the </w:t>
      </w:r>
      <w:proofErr w:type="spellStart"/>
      <w:r>
        <w:t>Raog</w:t>
      </w:r>
      <w:proofErr w:type="spellEnd"/>
      <w:r>
        <w:t>. That was a new and interesting development.</w:t>
      </w:r>
    </w:p>
    <w:p w14:paraId="1FC468A3" w14:textId="77777777" w:rsidR="009E7BD1" w:rsidRDefault="009E7BD1" w:rsidP="003963F9">
      <w:pPr>
        <w:pStyle w:val="SceneSeparator"/>
      </w:pPr>
      <w:r>
        <w:lastRenderedPageBreak/>
        <w:t>&gt;&gt;&gt;&gt;&gt;&gt;&gt;&gt;&gt;&gt;&gt;&gt;&gt;&gt;&gt;&gt;&gt;&gt;&gt;&gt;</w:t>
      </w:r>
    </w:p>
    <w:p w14:paraId="4CEEEDDC" w14:textId="64541375" w:rsidR="009E7BD1" w:rsidRDefault="009E7BD1" w:rsidP="009E7BD1">
      <w:proofErr w:type="spellStart"/>
      <w:r>
        <w:t>Ornage</w:t>
      </w:r>
      <w:proofErr w:type="spellEnd"/>
      <w:r>
        <w:t xml:space="preserve"> put together a team of his technicians and had them go through the Ora craft. As he walked, he saw many possible improvements</w:t>
      </w:r>
      <w:r w:rsidR="005723E7">
        <w:t>,</w:t>
      </w:r>
      <w:r>
        <w:t xml:space="preserve"> and he directed them to implement some of his changes.</w:t>
      </w:r>
    </w:p>
    <w:p w14:paraId="0527F70E" w14:textId="7DBC3AFF" w:rsidR="009E7BD1" w:rsidRDefault="009E7BD1" w:rsidP="009E7BD1">
      <w:proofErr w:type="spellStart"/>
      <w:r>
        <w:t>Irrrm</w:t>
      </w:r>
      <w:proofErr w:type="spellEnd"/>
      <w:r>
        <w:t xml:space="preserve"> and his fellow operators were eager to help. They didn’t have </w:t>
      </w:r>
      <w:r w:rsidR="005723E7">
        <w:t>much</w:t>
      </w:r>
      <w:r>
        <w:t xml:space="preserve"> engineering knowledge about their craft, but they had good instincts about what changes would enhance the craft and improve its performance.</w:t>
      </w:r>
    </w:p>
    <w:p w14:paraId="693D774D" w14:textId="0E3E9CA5" w:rsidR="009E7BD1" w:rsidRDefault="009E7BD1" w:rsidP="009E7BD1">
      <w:proofErr w:type="spellStart"/>
      <w:r>
        <w:t>Ornage</w:t>
      </w:r>
      <w:proofErr w:type="spellEnd"/>
      <w:r>
        <w:t xml:space="preserve"> was walking down a ramp descending to a lower level when he saw </w:t>
      </w:r>
      <w:proofErr w:type="spellStart"/>
      <w:r>
        <w:t>Erom</w:t>
      </w:r>
      <w:proofErr w:type="spellEnd"/>
      <w:r>
        <w:t xml:space="preserve"> approaching. </w:t>
      </w:r>
      <w:proofErr w:type="spellStart"/>
      <w:r>
        <w:t>Ornage</w:t>
      </w:r>
      <w:proofErr w:type="spellEnd"/>
      <w:r>
        <w:t xml:space="preserve"> felt encouraged, progress had been </w:t>
      </w:r>
      <w:r w:rsidRPr="0060505E">
        <w:rPr>
          <w:noProof/>
        </w:rPr>
        <w:t>good</w:t>
      </w:r>
      <w:r w:rsidR="0060505E">
        <w:rPr>
          <w:noProof/>
        </w:rPr>
        <w:t>,</w:t>
      </w:r>
      <w:r>
        <w:t xml:space="preserve"> and </w:t>
      </w:r>
      <w:r w:rsidR="005723E7">
        <w:t>w</w:t>
      </w:r>
      <w:r>
        <w:t>hen he saw the look on his friend's face. It told them that something was amiss and that he had bad news.</w:t>
      </w:r>
    </w:p>
    <w:p w14:paraId="7616AD0C" w14:textId="77777777" w:rsidR="009E7BD1" w:rsidRDefault="009E7BD1" w:rsidP="009E7BD1">
      <w:r>
        <w:t xml:space="preserve">They slowed as they approached, and </w:t>
      </w:r>
      <w:proofErr w:type="spellStart"/>
      <w:r>
        <w:t>Ornage</w:t>
      </w:r>
      <w:proofErr w:type="spellEnd"/>
      <w:r>
        <w:t xml:space="preserve"> asked, “What is the matter?”</w:t>
      </w:r>
    </w:p>
    <w:p w14:paraId="5EF98AA9" w14:textId="55656AF1" w:rsidR="009E7BD1" w:rsidRDefault="009E7BD1" w:rsidP="009E7BD1">
      <w:proofErr w:type="spellStart"/>
      <w:r>
        <w:t>Erom</w:t>
      </w:r>
      <w:proofErr w:type="spellEnd"/>
      <w:r>
        <w:t xml:space="preserve"> came to a stop</w:t>
      </w:r>
      <w:r w:rsidR="005723E7">
        <w:t xml:space="preserve">, looked </w:t>
      </w:r>
      <w:proofErr w:type="spellStart"/>
      <w:r w:rsidR="005723E7">
        <w:t>Ornage</w:t>
      </w:r>
      <w:proofErr w:type="spellEnd"/>
      <w:r w:rsidR="005723E7">
        <w:t xml:space="preserve"> in the eyes,</w:t>
      </w:r>
      <w:r>
        <w:t xml:space="preserve"> and said slowly, “The Ora have captured </w:t>
      </w:r>
      <w:proofErr w:type="spellStart"/>
      <w:r>
        <w:t>Sonyata</w:t>
      </w:r>
      <w:proofErr w:type="spellEnd"/>
      <w:r>
        <w:t>.”</w:t>
      </w:r>
    </w:p>
    <w:p w14:paraId="2649656A" w14:textId="2EC48FF2" w:rsidR="009E7BD1" w:rsidRDefault="009E7BD1" w:rsidP="009E7BD1">
      <w:r>
        <w:t>“Captured her</w:t>
      </w:r>
      <w:r w:rsidR="005723E7">
        <w:t>e</w:t>
      </w:r>
      <w:r>
        <w:t>, what happened?”</w:t>
      </w:r>
    </w:p>
    <w:p w14:paraId="68C45C30" w14:textId="4A1D317B" w:rsidR="009E7BD1" w:rsidRDefault="009E7BD1" w:rsidP="009E7BD1">
      <w:r>
        <w:t xml:space="preserve">“She was intercepted as she moved through the </w:t>
      </w:r>
      <w:r w:rsidR="004913DF">
        <w:t>capitol</w:t>
      </w:r>
      <w:r>
        <w:t>. She was moving during the night, but I’ve been told the Ora have developed some type of warming body coverings that allowed them to move about in the cold. That was how she was caught</w:t>
      </w:r>
      <w:r w:rsidR="005723E7">
        <w:t>;</w:t>
      </w:r>
      <w:r>
        <w:t xml:space="preserve"> they surprised her and her defenders. Some defenders were killed and some wounded, but she was taken alive. </w:t>
      </w:r>
      <w:proofErr w:type="spellStart"/>
      <w:r>
        <w:t>Ellig</w:t>
      </w:r>
      <w:proofErr w:type="spellEnd"/>
      <w:r>
        <w:t xml:space="preserve"> was wounded and taken to a medical facility. They think he’ll be all right.”</w:t>
      </w:r>
    </w:p>
    <w:p w14:paraId="50117E9E" w14:textId="5D000796" w:rsidR="009E7BD1" w:rsidRDefault="009E7BD1" w:rsidP="009E7BD1">
      <w:proofErr w:type="spellStart"/>
      <w:r>
        <w:t>Ornage</w:t>
      </w:r>
      <w:proofErr w:type="spellEnd"/>
      <w:r>
        <w:t xml:space="preserve"> just stood there with a blank stare.</w:t>
      </w:r>
      <w:r w:rsidR="005723E7">
        <w:t xml:space="preserve"> Then,</w:t>
      </w:r>
      <w:r>
        <w:t xml:space="preserve"> </w:t>
      </w:r>
      <w:proofErr w:type="spellStart"/>
      <w:r>
        <w:t>Erom</w:t>
      </w:r>
      <w:proofErr w:type="spellEnd"/>
      <w:r>
        <w:t xml:space="preserve"> started to become worried.</w:t>
      </w:r>
    </w:p>
    <w:p w14:paraId="4A3363CA" w14:textId="57FE1180" w:rsidR="009E7BD1" w:rsidRDefault="009E7BD1" w:rsidP="009E7BD1">
      <w:r>
        <w:lastRenderedPageBreak/>
        <w:t>“</w:t>
      </w:r>
      <w:proofErr w:type="spellStart"/>
      <w:r>
        <w:t>Ornage</w:t>
      </w:r>
      <w:proofErr w:type="spellEnd"/>
      <w:r w:rsidR="005723E7">
        <w:t>,</w:t>
      </w:r>
      <w:r>
        <w:t xml:space="preserve"> are you well?” </w:t>
      </w:r>
      <w:proofErr w:type="spellStart"/>
      <w:r>
        <w:t>Ornage</w:t>
      </w:r>
      <w:proofErr w:type="spellEnd"/>
      <w:r>
        <w:t xml:space="preserve"> closed his eyes and faltered a little</w:t>
      </w:r>
      <w:r w:rsidR="005723E7">
        <w:t>;</w:t>
      </w:r>
      <w:r>
        <w:t xml:space="preserve"> </w:t>
      </w:r>
      <w:proofErr w:type="spellStart"/>
      <w:r>
        <w:t>Erom</w:t>
      </w:r>
      <w:proofErr w:type="spellEnd"/>
      <w:r>
        <w:t xml:space="preserve"> reached out and steadied him.</w:t>
      </w:r>
    </w:p>
    <w:p w14:paraId="308827E8" w14:textId="77777777" w:rsidR="009E7BD1" w:rsidRDefault="009E7BD1" w:rsidP="009E7BD1">
      <w:r>
        <w:t>“</w:t>
      </w:r>
      <w:proofErr w:type="spellStart"/>
      <w:r>
        <w:t>Ornage</w:t>
      </w:r>
      <w:proofErr w:type="spellEnd"/>
      <w:r>
        <w:t>, speak to me.”</w:t>
      </w:r>
    </w:p>
    <w:p w14:paraId="726FBBDB" w14:textId="130B6D35" w:rsidR="009E7BD1" w:rsidRDefault="009E7BD1" w:rsidP="009E7BD1">
      <w:r>
        <w:t>“They captured her</w:t>
      </w:r>
      <w:r w:rsidR="005723E7">
        <w:t>;</w:t>
      </w:r>
      <w:r>
        <w:t xml:space="preserve"> what are they going to do?”</w:t>
      </w:r>
    </w:p>
    <w:p w14:paraId="4386B2D3" w14:textId="38693962" w:rsidR="009E7BD1" w:rsidRDefault="009E7BD1" w:rsidP="009E7BD1">
      <w:r>
        <w:t xml:space="preserve">“Molt saw it happen and did everything he could. He thought that she was taken to that special craft that landed. Remember from the reports they think that a major leader was </w:t>
      </w:r>
      <w:r w:rsidRPr="0060505E">
        <w:rPr>
          <w:noProof/>
        </w:rPr>
        <w:t>on</w:t>
      </w:r>
      <w:r w:rsidR="0060505E">
        <w:rPr>
          <w:noProof/>
        </w:rPr>
        <w:t xml:space="preserve"> </w:t>
      </w:r>
      <w:r w:rsidRPr="0060505E">
        <w:rPr>
          <w:noProof/>
        </w:rPr>
        <w:t>board</w:t>
      </w:r>
      <w:r>
        <w:t xml:space="preserve"> and had a conference with many of the other leaders. He might have brought the new warming body coverings. After </w:t>
      </w:r>
      <w:proofErr w:type="spellStart"/>
      <w:r>
        <w:t>Sonyata</w:t>
      </w:r>
      <w:proofErr w:type="spellEnd"/>
      <w:r>
        <w:t xml:space="preserve"> had been captured, his ship took off this morning. They think he took her as </w:t>
      </w:r>
      <w:proofErr w:type="gramStart"/>
      <w:r>
        <w:t>some kind of hostage</w:t>
      </w:r>
      <w:proofErr w:type="gramEnd"/>
      <w:r>
        <w:t>.”</w:t>
      </w:r>
    </w:p>
    <w:p w14:paraId="218722A5" w14:textId="0C9A160B" w:rsidR="009E7BD1" w:rsidRDefault="009E7BD1" w:rsidP="009E7BD1">
      <w:proofErr w:type="spellStart"/>
      <w:r>
        <w:t>Ornage</w:t>
      </w:r>
      <w:proofErr w:type="spellEnd"/>
      <w:r>
        <w:t xml:space="preserve"> just stood </w:t>
      </w:r>
      <w:r w:rsidRPr="0060505E">
        <w:rPr>
          <w:noProof/>
        </w:rPr>
        <w:t>there</w:t>
      </w:r>
      <w:r w:rsidR="0060505E">
        <w:rPr>
          <w:noProof/>
        </w:rPr>
        <w:t>,</w:t>
      </w:r>
      <w:r>
        <w:t xml:space="preserve"> and </w:t>
      </w:r>
      <w:proofErr w:type="spellStart"/>
      <w:r>
        <w:t>Erom</w:t>
      </w:r>
      <w:proofErr w:type="spellEnd"/>
      <w:r>
        <w:t xml:space="preserve"> put his hand on his friend’s shoulder, “</w:t>
      </w:r>
      <w:proofErr w:type="spellStart"/>
      <w:r>
        <w:t>Ornage</w:t>
      </w:r>
      <w:proofErr w:type="spellEnd"/>
      <w:r>
        <w:t xml:space="preserve">, we can’t do anything now. But </w:t>
      </w:r>
      <w:r w:rsidR="005723E7">
        <w:t>continue building better defensive tools and modifying those vehicles so we can use them. W</w:t>
      </w:r>
      <w:r>
        <w:t>e might be able to turn things around and get her back. Let us have faith in Varo.”</w:t>
      </w:r>
    </w:p>
    <w:p w14:paraId="5848CD2F" w14:textId="77777777" w:rsidR="009E7BD1" w:rsidRDefault="009E7BD1" w:rsidP="009E7BD1">
      <w:proofErr w:type="spellStart"/>
      <w:r>
        <w:t>Ornage</w:t>
      </w:r>
      <w:proofErr w:type="spellEnd"/>
      <w:r>
        <w:t xml:space="preserve"> </w:t>
      </w:r>
      <w:r w:rsidRPr="0060505E">
        <w:rPr>
          <w:noProof/>
        </w:rPr>
        <w:t>nodded</w:t>
      </w:r>
      <w:r w:rsidR="0060505E">
        <w:rPr>
          <w:noProof/>
        </w:rPr>
        <w:t>,</w:t>
      </w:r>
      <w:r>
        <w:t xml:space="preserve"> and </w:t>
      </w:r>
      <w:proofErr w:type="spellStart"/>
      <w:r>
        <w:t>Erom</w:t>
      </w:r>
      <w:proofErr w:type="spellEnd"/>
      <w:r>
        <w:t xml:space="preserve"> said, “When you are able, we must broadcast to everyone on Varo. She is their </w:t>
      </w:r>
      <w:r w:rsidRPr="0060505E">
        <w:rPr>
          <w:noProof/>
        </w:rPr>
        <w:t>Orb</w:t>
      </w:r>
      <w:r w:rsidR="0060505E">
        <w:rPr>
          <w:noProof/>
        </w:rPr>
        <w:t>,</w:t>
      </w:r>
      <w:r>
        <w:t xml:space="preserve"> and they need to know.”</w:t>
      </w:r>
    </w:p>
    <w:p w14:paraId="7BF47B95" w14:textId="0E4C5C7F" w:rsidR="009E7BD1" w:rsidRDefault="009E7BD1" w:rsidP="009E7BD1">
      <w:proofErr w:type="spellStart"/>
      <w:r>
        <w:t>Ornage</w:t>
      </w:r>
      <w:proofErr w:type="spellEnd"/>
      <w:r>
        <w:t xml:space="preserve"> nodded </w:t>
      </w:r>
      <w:r w:rsidRPr="0060505E">
        <w:rPr>
          <w:noProof/>
        </w:rPr>
        <w:t>again</w:t>
      </w:r>
      <w:r w:rsidR="0060505E">
        <w:rPr>
          <w:noProof/>
        </w:rPr>
        <w:t>,</w:t>
      </w:r>
      <w:r>
        <w:t xml:space="preserve"> and </w:t>
      </w:r>
      <w:proofErr w:type="spellStart"/>
      <w:r>
        <w:t>Erom</w:t>
      </w:r>
      <w:proofErr w:type="spellEnd"/>
      <w:r>
        <w:t xml:space="preserve"> indicated to a couple of defenders walking by to take </w:t>
      </w:r>
      <w:proofErr w:type="spellStart"/>
      <w:r>
        <w:t>Ornage</w:t>
      </w:r>
      <w:proofErr w:type="spellEnd"/>
      <w:r>
        <w:t xml:space="preserve"> to his room. They put their arms around him and led him down the ramp.</w:t>
      </w:r>
    </w:p>
    <w:p w14:paraId="6D35F877" w14:textId="690E468D" w:rsidR="009E7BD1" w:rsidRDefault="009E7BD1" w:rsidP="009E7BD1">
      <w:proofErr w:type="spellStart"/>
      <w:r>
        <w:t>Erom</w:t>
      </w:r>
      <w:proofErr w:type="spellEnd"/>
      <w:r>
        <w:t xml:space="preserve"> knew that he and </w:t>
      </w:r>
      <w:proofErr w:type="spellStart"/>
      <w:r>
        <w:t>Ornage</w:t>
      </w:r>
      <w:proofErr w:type="spellEnd"/>
      <w:r>
        <w:t xml:space="preserve"> must tell the residents of Varo about the Ora capturing their Orb. He knew that it was their burden to do. </w:t>
      </w:r>
      <w:proofErr w:type="gramStart"/>
      <w:r w:rsidR="005723E7">
        <w:t>So</w:t>
      </w:r>
      <w:proofErr w:type="gramEnd"/>
      <w:r w:rsidR="005723E7">
        <w:t xml:space="preserve"> h</w:t>
      </w:r>
      <w:r>
        <w:t xml:space="preserve">e moved away to make the arrangements with the </w:t>
      </w:r>
      <w:proofErr w:type="spellStart"/>
      <w:r>
        <w:t>Newsource</w:t>
      </w:r>
      <w:proofErr w:type="spellEnd"/>
      <w:r>
        <w:t xml:space="preserve"> man who worked with </w:t>
      </w:r>
      <w:proofErr w:type="spellStart"/>
      <w:r>
        <w:t>Ellig</w:t>
      </w:r>
      <w:proofErr w:type="spellEnd"/>
      <w:r>
        <w:t>.</w:t>
      </w:r>
    </w:p>
    <w:p w14:paraId="4A89D874" w14:textId="63B5768C" w:rsidR="009E7BD1" w:rsidRDefault="009E7BD1" w:rsidP="009E7BD1">
      <w:r>
        <w:t xml:space="preserve">At the start of the night, </w:t>
      </w:r>
      <w:proofErr w:type="spellStart"/>
      <w:r>
        <w:t>Erom</w:t>
      </w:r>
      <w:proofErr w:type="spellEnd"/>
      <w:r>
        <w:t xml:space="preserve">, </w:t>
      </w:r>
      <w:proofErr w:type="spellStart"/>
      <w:r>
        <w:t>Ornage</w:t>
      </w:r>
      <w:proofErr w:type="spellEnd"/>
      <w:r>
        <w:t xml:space="preserve">, </w:t>
      </w:r>
      <w:proofErr w:type="spellStart"/>
      <w:r>
        <w:t>Ivroc</w:t>
      </w:r>
      <w:proofErr w:type="spellEnd"/>
      <w:r w:rsidR="005723E7">
        <w:t>,</w:t>
      </w:r>
      <w:r>
        <w:t xml:space="preserve"> and other key leaders met in the soil room and prepared for the </w:t>
      </w:r>
      <w:r>
        <w:lastRenderedPageBreak/>
        <w:t xml:space="preserve">broadcast. Only </w:t>
      </w:r>
      <w:proofErr w:type="spellStart"/>
      <w:r>
        <w:t>Erom</w:t>
      </w:r>
      <w:proofErr w:type="spellEnd"/>
      <w:r>
        <w:t xml:space="preserve"> and </w:t>
      </w:r>
      <w:proofErr w:type="spellStart"/>
      <w:r>
        <w:t>Ornage</w:t>
      </w:r>
      <w:proofErr w:type="spellEnd"/>
      <w:r>
        <w:t xml:space="preserve"> would speak, but the others were there for support.</w:t>
      </w:r>
    </w:p>
    <w:p w14:paraId="2541B149" w14:textId="2CA52D69" w:rsidR="009E7BD1" w:rsidRDefault="009E7BD1" w:rsidP="009E7BD1">
      <w:proofErr w:type="spellStart"/>
      <w:r>
        <w:t>Erom</w:t>
      </w:r>
      <w:proofErr w:type="spellEnd"/>
      <w:r>
        <w:t xml:space="preserve"> asked </w:t>
      </w:r>
      <w:proofErr w:type="spellStart"/>
      <w:r>
        <w:t>Ornage</w:t>
      </w:r>
      <w:proofErr w:type="spellEnd"/>
      <w:r>
        <w:t xml:space="preserve"> if he could open the broadcast, </w:t>
      </w:r>
      <w:proofErr w:type="spellStart"/>
      <w:r>
        <w:t>Ornage</w:t>
      </w:r>
      <w:proofErr w:type="spellEnd"/>
      <w:r>
        <w:t xml:space="preserve"> </w:t>
      </w:r>
      <w:r w:rsidRPr="0060505E">
        <w:rPr>
          <w:noProof/>
        </w:rPr>
        <w:t>agreed</w:t>
      </w:r>
      <w:r w:rsidR="0060505E">
        <w:rPr>
          <w:noProof/>
        </w:rPr>
        <w:t>,</w:t>
      </w:r>
      <w:r>
        <w:t xml:space="preserve"> and </w:t>
      </w:r>
      <w:proofErr w:type="spellStart"/>
      <w:r>
        <w:t>Erom</w:t>
      </w:r>
      <w:proofErr w:type="spellEnd"/>
      <w:r>
        <w:t xml:space="preserve"> began, “People of Varo. We had a major victory here a couple of days </w:t>
      </w:r>
      <w:r w:rsidRPr="0060505E">
        <w:rPr>
          <w:noProof/>
        </w:rPr>
        <w:t>ago</w:t>
      </w:r>
      <w:r w:rsidR="0060505E">
        <w:rPr>
          <w:noProof/>
        </w:rPr>
        <w:t>,</w:t>
      </w:r>
      <w:r>
        <w:t xml:space="preserve"> and we should rejoice i</w:t>
      </w:r>
      <w:r w:rsidR="005723E7">
        <w:t>n</w:t>
      </w:r>
      <w:r>
        <w:t xml:space="preserve"> that. But like the weather, good may be followed by bad. Today we heard that while the Orb was traveling within the </w:t>
      </w:r>
      <w:r w:rsidR="004913DF">
        <w:t>capitol</w:t>
      </w:r>
      <w:r>
        <w:t>, her group was attacked</w:t>
      </w:r>
      <w:r w:rsidR="005723E7">
        <w:t>,</w:t>
      </w:r>
      <w:r>
        <w:t xml:space="preserve"> and she was taken hostage by the Ora. I know all </w:t>
      </w:r>
      <w:proofErr w:type="spellStart"/>
      <w:r>
        <w:t>Raog</w:t>
      </w:r>
      <w:proofErr w:type="spellEnd"/>
      <w:r>
        <w:t xml:space="preserve"> of Varo are devastated by this news, but I know what the Orb would say, ‘we must fight, we must reclaim our soil, and we must protect Varo.'"</w:t>
      </w:r>
    </w:p>
    <w:p w14:paraId="643AFA82" w14:textId="77777777" w:rsidR="009E7BD1" w:rsidRDefault="009E7BD1" w:rsidP="009E7BD1">
      <w:proofErr w:type="spellStart"/>
      <w:r>
        <w:t>Erom</w:t>
      </w:r>
      <w:proofErr w:type="spellEnd"/>
      <w:r>
        <w:t xml:space="preserve"> changed the tone in his voice and said, “Now we will hear from </w:t>
      </w:r>
      <w:proofErr w:type="spellStart"/>
      <w:r>
        <w:t>Sonyata’s</w:t>
      </w:r>
      <w:proofErr w:type="spellEnd"/>
      <w:r>
        <w:t xml:space="preserve"> life partner. His words carry the pain of loss but also the force of determination; our Grand Leader.”</w:t>
      </w:r>
    </w:p>
    <w:p w14:paraId="45A947E2" w14:textId="624351E0" w:rsidR="009E7BD1" w:rsidRDefault="009E7BD1" w:rsidP="009E7BD1">
      <w:proofErr w:type="spellStart"/>
      <w:r>
        <w:t>Erom</w:t>
      </w:r>
      <w:proofErr w:type="spellEnd"/>
      <w:r>
        <w:t xml:space="preserve"> handed the recording device to </w:t>
      </w:r>
      <w:proofErr w:type="spellStart"/>
      <w:r>
        <w:t>Ornage</w:t>
      </w:r>
      <w:proofErr w:type="spellEnd"/>
      <w:r>
        <w:t>. “My life partner is no longer beside me</w:t>
      </w:r>
      <w:r w:rsidR="005723E7">
        <w:t>;</w:t>
      </w:r>
      <w:r>
        <w:t xml:space="preserve"> she is no longer able to provide comfort to the people of Varo. Our near-term loss must be balanced by fighting the invaders and protecting our soil. </w:t>
      </w:r>
      <w:proofErr w:type="spellStart"/>
      <w:r>
        <w:t>Sonyata</w:t>
      </w:r>
      <w:proofErr w:type="spellEnd"/>
      <w:r>
        <w:t xml:space="preserve"> is part of our </w:t>
      </w:r>
      <w:r w:rsidRPr="0060505E">
        <w:rPr>
          <w:noProof/>
        </w:rPr>
        <w:t>soul</w:t>
      </w:r>
      <w:r w:rsidR="0060505E">
        <w:rPr>
          <w:noProof/>
        </w:rPr>
        <w:t>,</w:t>
      </w:r>
      <w:r>
        <w:t xml:space="preserve"> and we are part of hers. By forcing the Ora from Varo and off our soil, we will find a way to bring our Orb back to Varo. She is not lost but only separated from us for a short time.” He paused for a long time</w:t>
      </w:r>
      <w:r w:rsidR="005723E7">
        <w:t>,</w:t>
      </w:r>
      <w:r>
        <w:t xml:space="preserve"> then closed with, “May our soil always bear </w:t>
      </w:r>
      <w:proofErr w:type="spellStart"/>
      <w:r>
        <w:t>Jabom</w:t>
      </w:r>
      <w:proofErr w:type="spellEnd"/>
      <w:r>
        <w:t>.”</w:t>
      </w:r>
    </w:p>
    <w:p w14:paraId="0A379035" w14:textId="77777777" w:rsidR="009E7BD1" w:rsidRDefault="009E7BD1" w:rsidP="009E7BD1">
      <w:r>
        <w:t>The others in the soil room responded together with, “And may yours, Grand Leader.”</w:t>
      </w:r>
    </w:p>
    <w:p w14:paraId="10A3F256" w14:textId="77777777" w:rsidR="009E7BD1" w:rsidRDefault="009E7BD1" w:rsidP="003963F9">
      <w:pPr>
        <w:pStyle w:val="SceneSeparator"/>
      </w:pPr>
      <w:r>
        <w:t>&gt;&gt;&gt;&gt;&gt;&gt;&gt;&gt;&gt;&gt;&gt;&gt;&gt;&gt;&gt;&gt;&gt;&gt;&gt;&gt;</w:t>
      </w:r>
    </w:p>
    <w:p w14:paraId="7C947FBE" w14:textId="2A4FE710" w:rsidR="009E7BD1" w:rsidRDefault="009E7BD1" w:rsidP="009E7BD1">
      <w:proofErr w:type="spellStart"/>
      <w:r>
        <w:t>Ellig</w:t>
      </w:r>
      <w:proofErr w:type="spellEnd"/>
      <w:r>
        <w:t xml:space="preserve"> woke in the </w:t>
      </w:r>
      <w:r w:rsidR="004913DF">
        <w:t>capit</w:t>
      </w:r>
      <w:r w:rsidR="005723E7">
        <w:t>a</w:t>
      </w:r>
      <w:r w:rsidR="004913DF">
        <w:t>l</w:t>
      </w:r>
      <w:r>
        <w:t xml:space="preserve"> medical facility. He had a projectile removed from his arm and was recovering well. He was awake when he heard the broadcast, and he felt like </w:t>
      </w:r>
      <w:r>
        <w:lastRenderedPageBreak/>
        <w:t xml:space="preserve">he had lost a family member and thought, is it my fault, could I have done something more to protect her? Maybe we said too much, but the </w:t>
      </w:r>
      <w:proofErr w:type="spellStart"/>
      <w:r>
        <w:t>Raog</w:t>
      </w:r>
      <w:proofErr w:type="spellEnd"/>
      <w:r>
        <w:t xml:space="preserve"> needed to hear from the Orb. He closed his eyes and rested.</w:t>
      </w:r>
    </w:p>
    <w:p w14:paraId="67F58632" w14:textId="77777777" w:rsidR="009E7BD1" w:rsidRDefault="009E7BD1" w:rsidP="003963F9">
      <w:pPr>
        <w:pStyle w:val="SceneSeparator"/>
      </w:pPr>
      <w:r>
        <w:t>&gt;&gt;&gt;&gt;&gt;&gt;&gt;&gt;&gt;&gt;&gt;&gt;&gt;&gt;&gt;&gt;&gt;&gt;&gt;&gt;</w:t>
      </w:r>
    </w:p>
    <w:p w14:paraId="512A14D7" w14:textId="77777777" w:rsidR="009E7BD1" w:rsidRDefault="009E7BD1" w:rsidP="009E7BD1">
      <w:r>
        <w:t xml:space="preserve">When </w:t>
      </w:r>
      <w:proofErr w:type="spellStart"/>
      <w:r>
        <w:t>Ornage</w:t>
      </w:r>
      <w:proofErr w:type="spellEnd"/>
      <w:r>
        <w:t xml:space="preserve"> rose the next day, he had determination and focus that couldn’t be distracted. He was challenged by that Ora </w:t>
      </w:r>
      <w:r w:rsidRPr="0060505E">
        <w:rPr>
          <w:noProof/>
        </w:rPr>
        <w:t>leader</w:t>
      </w:r>
      <w:r w:rsidR="0060505E">
        <w:rPr>
          <w:noProof/>
        </w:rPr>
        <w:t>,</w:t>
      </w:r>
      <w:r>
        <w:t xml:space="preserve"> and he was planning on defeating her. He knew that his skill with technology, the new defensive tool designs, and the captured craft would give him and the other defenders a decisive advantage.</w:t>
      </w:r>
    </w:p>
    <w:p w14:paraId="566E4C6D" w14:textId="56602781" w:rsidR="009E7BD1" w:rsidRDefault="009E7BD1" w:rsidP="009E7BD1">
      <w:r>
        <w:t>He was satisfied with his new defensive tool design, but while he was resting</w:t>
      </w:r>
      <w:r w:rsidR="005723E7">
        <w:t>,</w:t>
      </w:r>
      <w:r>
        <w:t xml:space="preserve"> a new idea emerged. He knew that it could be done, and he took a couple of his best technicians and went to work. He wouldn’t stop until he had done one last modification to the tool, and it would make </w:t>
      </w:r>
      <w:proofErr w:type="gramStart"/>
      <w:r>
        <w:t>all of</w:t>
      </w:r>
      <w:proofErr w:type="gramEnd"/>
      <w:r>
        <w:t xml:space="preserve"> the difference.</w:t>
      </w:r>
    </w:p>
    <w:p w14:paraId="6076E702" w14:textId="77777777" w:rsidR="009E7BD1" w:rsidRDefault="009E7BD1" w:rsidP="003963F9">
      <w:pPr>
        <w:pStyle w:val="SceneSeparator"/>
      </w:pPr>
      <w:r>
        <w:t>&gt;&gt;&gt;&gt;&gt;&gt;&gt;&gt;&gt;&gt;&gt;&gt;&gt;&gt;&gt;&gt;&gt;&gt;&gt;&gt;</w:t>
      </w:r>
    </w:p>
    <w:p w14:paraId="4C8929C4" w14:textId="18806059" w:rsidR="009E7BD1" w:rsidRDefault="009E7BD1" w:rsidP="009E7BD1">
      <w:proofErr w:type="spellStart"/>
      <w:r>
        <w:t>Mortog</w:t>
      </w:r>
      <w:proofErr w:type="spellEnd"/>
      <w:r>
        <w:t xml:space="preserve"> saw </w:t>
      </w:r>
      <w:proofErr w:type="spellStart"/>
      <w:r>
        <w:t>Erom</w:t>
      </w:r>
      <w:proofErr w:type="spellEnd"/>
      <w:r>
        <w:t xml:space="preserve"> coming down the ramp to the lower level. He approached him and commented, “Leader, I thought about all of the defensive tools we collected after the battle. </w:t>
      </w:r>
      <w:r w:rsidR="005723E7">
        <w:t>Of course, t</w:t>
      </w:r>
      <w:r>
        <w:t>hey aren’t much when compared with our new design, but if we modify them, many of our defenders will have some type of tool in case we are attacked again.”</w:t>
      </w:r>
    </w:p>
    <w:p w14:paraId="45142F93" w14:textId="77777777" w:rsidR="009E7BD1" w:rsidRDefault="009E7BD1" w:rsidP="009E7BD1">
      <w:r>
        <w:t xml:space="preserve">This caught </w:t>
      </w:r>
      <w:proofErr w:type="spellStart"/>
      <w:r>
        <w:t>Erom</w:t>
      </w:r>
      <w:proofErr w:type="spellEnd"/>
      <w:r>
        <w:t xml:space="preserve"> by </w:t>
      </w:r>
      <w:r w:rsidRPr="0060505E">
        <w:rPr>
          <w:noProof/>
        </w:rPr>
        <w:t>surprise</w:t>
      </w:r>
      <w:r w:rsidR="0060505E">
        <w:rPr>
          <w:noProof/>
        </w:rPr>
        <w:t>,</w:t>
      </w:r>
      <w:r>
        <w:t xml:space="preserve"> and he asked, “Do you think we will be attacked again?”</w:t>
      </w:r>
    </w:p>
    <w:p w14:paraId="3271FF68" w14:textId="77777777" w:rsidR="009E7BD1" w:rsidRDefault="009E7BD1" w:rsidP="009E7BD1">
      <w:r>
        <w:lastRenderedPageBreak/>
        <w:t xml:space="preserve">“If you were attacking Varo, what would you do?” </w:t>
      </w:r>
      <w:proofErr w:type="spellStart"/>
      <w:r>
        <w:t>Mortog</w:t>
      </w:r>
      <w:proofErr w:type="spellEnd"/>
      <w:r>
        <w:t xml:space="preserve"> answered.</w:t>
      </w:r>
    </w:p>
    <w:p w14:paraId="5A600CED" w14:textId="77711B89" w:rsidR="009E7BD1" w:rsidRDefault="009E7BD1" w:rsidP="009E7BD1">
      <w:proofErr w:type="spellStart"/>
      <w:r>
        <w:t>Erom</w:t>
      </w:r>
      <w:proofErr w:type="spellEnd"/>
      <w:r>
        <w:t xml:space="preserve"> added, “Good suggestion, we have a large amount of Varo’s </w:t>
      </w:r>
      <w:proofErr w:type="spellStart"/>
      <w:r>
        <w:t>Jabom</w:t>
      </w:r>
      <w:proofErr w:type="spellEnd"/>
      <w:r>
        <w:t xml:space="preserve"> stored, we are building defensive </w:t>
      </w:r>
      <w:r w:rsidRPr="0060505E">
        <w:rPr>
          <w:noProof/>
        </w:rPr>
        <w:t>tools</w:t>
      </w:r>
      <w:r w:rsidR="0060505E">
        <w:rPr>
          <w:noProof/>
        </w:rPr>
        <w:t>,</w:t>
      </w:r>
      <w:r>
        <w:t xml:space="preserve"> and we have already fought and won one battle. I agree we will be a prime target</w:t>
      </w:r>
      <w:r w:rsidR="005723E7">
        <w:t>;</w:t>
      </w:r>
      <w:r>
        <w:t xml:space="preserve"> let’s have the technicians begin immediately.” </w:t>
      </w:r>
    </w:p>
    <w:p w14:paraId="31DCB943" w14:textId="772389A7" w:rsidR="009E7BD1" w:rsidRDefault="009E7BD1" w:rsidP="009E7BD1">
      <w:proofErr w:type="spellStart"/>
      <w:r>
        <w:t>Mortog</w:t>
      </w:r>
      <w:proofErr w:type="spellEnd"/>
      <w:r>
        <w:t xml:space="preserve"> said in a matter</w:t>
      </w:r>
      <w:r w:rsidR="005723E7">
        <w:t>-of-</w:t>
      </w:r>
      <w:r>
        <w:t>fact tone, “</w:t>
      </w:r>
      <w:proofErr w:type="spellStart"/>
      <w:r>
        <w:t>Ornage</w:t>
      </w:r>
      <w:proofErr w:type="spellEnd"/>
      <w:r>
        <w:t xml:space="preserve"> is busy with an additional design change. Let’s tell him if we get a chance, but I doubt he will have any issue</w:t>
      </w:r>
      <w:r w:rsidR="00DF4FD6">
        <w:t>s</w:t>
      </w:r>
      <w:r>
        <w:t xml:space="preserve">. We just need to make sure that when his plan is complete, we put all the resources on the new design.” He continued, “We’ve been </w:t>
      </w:r>
      <w:proofErr w:type="gramStart"/>
      <w:r>
        <w:t>very fortunate</w:t>
      </w:r>
      <w:proofErr w:type="gramEnd"/>
      <w:r w:rsidR="005723E7">
        <w:t>;</w:t>
      </w:r>
      <w:r>
        <w:t xml:space="preserve"> many others have come to the ice caves to help us. We have as many defenders now as we did before the attack</w:t>
      </w:r>
      <w:r w:rsidR="005723E7">
        <w:t>,</w:t>
      </w:r>
      <w:r>
        <w:t xml:space="preserve"> and more are still coming.”</w:t>
      </w:r>
    </w:p>
    <w:p w14:paraId="7BBC1F05" w14:textId="77777777" w:rsidR="009E7BD1" w:rsidRDefault="009E7BD1" w:rsidP="009E7BD1">
      <w:r>
        <w:t xml:space="preserve">While </w:t>
      </w:r>
      <w:proofErr w:type="spellStart"/>
      <w:r>
        <w:t>Mortog</w:t>
      </w:r>
      <w:proofErr w:type="spellEnd"/>
      <w:r>
        <w:t xml:space="preserve"> and </w:t>
      </w:r>
      <w:proofErr w:type="spellStart"/>
      <w:r>
        <w:t>Erom</w:t>
      </w:r>
      <w:proofErr w:type="spellEnd"/>
      <w:r>
        <w:t xml:space="preserve"> were talking, </w:t>
      </w:r>
      <w:proofErr w:type="spellStart"/>
      <w:r>
        <w:t>Albot</w:t>
      </w:r>
      <w:proofErr w:type="spellEnd"/>
      <w:r>
        <w:t xml:space="preserve"> approached and stood </w:t>
      </w:r>
      <w:r w:rsidRPr="007509E1">
        <w:rPr>
          <w:noProof/>
        </w:rPr>
        <w:t>waiting</w:t>
      </w:r>
      <w:r>
        <w:t xml:space="preserve"> to be heard. </w:t>
      </w:r>
    </w:p>
    <w:p w14:paraId="7AFF014B" w14:textId="77777777" w:rsidR="009E7BD1" w:rsidRDefault="009E7BD1" w:rsidP="009E7BD1">
      <w:r>
        <w:t>“</w:t>
      </w:r>
      <w:proofErr w:type="spellStart"/>
      <w:r>
        <w:t>Albot</w:t>
      </w:r>
      <w:proofErr w:type="spellEnd"/>
      <w:r>
        <w:t xml:space="preserve">, you look like you have something to say?” </w:t>
      </w:r>
      <w:proofErr w:type="spellStart"/>
      <w:r>
        <w:t>Erom</w:t>
      </w:r>
      <w:proofErr w:type="spellEnd"/>
      <w:r>
        <w:t xml:space="preserve"> asked.</w:t>
      </w:r>
    </w:p>
    <w:p w14:paraId="23E18B77" w14:textId="1848D268" w:rsidR="009E7BD1" w:rsidRDefault="009E7BD1" w:rsidP="009E7BD1">
      <w:r>
        <w:t xml:space="preserve">“Yes, Leader. We’ve thought of other defensive tools that we could make. I’ve spoken with some of your designers that built the first defensive </w:t>
      </w:r>
      <w:r w:rsidRPr="0060505E">
        <w:rPr>
          <w:noProof/>
        </w:rPr>
        <w:t>tools</w:t>
      </w:r>
      <w:r w:rsidR="0060505E">
        <w:rPr>
          <w:noProof/>
        </w:rPr>
        <w:t>,</w:t>
      </w:r>
      <w:r>
        <w:t xml:space="preserve"> and we think we have another type </w:t>
      </w:r>
      <w:r w:rsidR="005723E7">
        <w:t xml:space="preserve">of </w:t>
      </w:r>
      <w:r>
        <w:t xml:space="preserve">tool that could be </w:t>
      </w:r>
      <w:proofErr w:type="gramStart"/>
      <w:r>
        <w:t>very effective</w:t>
      </w:r>
      <w:proofErr w:type="gramEnd"/>
      <w:r>
        <w:t>.”</w:t>
      </w:r>
    </w:p>
    <w:p w14:paraId="1EB01964" w14:textId="2C0D9E42" w:rsidR="009E7BD1" w:rsidRDefault="009E7BD1" w:rsidP="009E7BD1">
      <w:proofErr w:type="spellStart"/>
      <w:r>
        <w:t>Erom</w:t>
      </w:r>
      <w:proofErr w:type="spellEnd"/>
      <w:r>
        <w:t xml:space="preserve"> responded with some enthusiasm, “Absolutely</w:t>
      </w:r>
      <w:r w:rsidR="005723E7">
        <w:t>. W</w:t>
      </w:r>
      <w:r>
        <w:t>hat do you have in mind?”</w:t>
      </w:r>
    </w:p>
    <w:p w14:paraId="64CADDE7" w14:textId="77777777" w:rsidR="009E7BD1" w:rsidRDefault="009E7BD1" w:rsidP="009E7BD1">
      <w:r>
        <w:t xml:space="preserve">“If you don’t mind, it might not work. I’d like to use some of the materials and experiment a </w:t>
      </w:r>
      <w:r w:rsidRPr="0060505E">
        <w:rPr>
          <w:noProof/>
        </w:rPr>
        <w:t>little</w:t>
      </w:r>
      <w:r w:rsidR="0060505E">
        <w:rPr>
          <w:noProof/>
        </w:rPr>
        <w:t>,</w:t>
      </w:r>
      <w:r>
        <w:t xml:space="preserve"> and if we </w:t>
      </w:r>
      <w:r w:rsidRPr="0060505E">
        <w:rPr>
          <w:noProof/>
        </w:rPr>
        <w:t>succeed</w:t>
      </w:r>
      <w:r w:rsidR="0060505E">
        <w:rPr>
          <w:noProof/>
        </w:rPr>
        <w:t>,</w:t>
      </w:r>
      <w:r>
        <w:t xml:space="preserve"> then we will be excited to show it to you.”</w:t>
      </w:r>
    </w:p>
    <w:p w14:paraId="55AFD92F" w14:textId="646DC94B" w:rsidR="009E7BD1" w:rsidRDefault="009E7BD1" w:rsidP="009E7BD1">
      <w:proofErr w:type="spellStart"/>
      <w:r>
        <w:t>Erom</w:t>
      </w:r>
      <w:proofErr w:type="spellEnd"/>
      <w:r>
        <w:t xml:space="preserve"> thought for a moment and remembered that the best way to allow creativity to happen was to leave them </w:t>
      </w:r>
      <w:r>
        <w:lastRenderedPageBreak/>
        <w:t xml:space="preserve">alone. Many times, </w:t>
      </w:r>
      <w:r w:rsidR="005723E7">
        <w:t xml:space="preserve">the </w:t>
      </w:r>
      <w:r>
        <w:t>technical play could yield some amazing results.</w:t>
      </w:r>
    </w:p>
    <w:p w14:paraId="562BB9FD" w14:textId="575B4B8A" w:rsidR="009E7BD1" w:rsidRDefault="009E7BD1" w:rsidP="009E7BD1">
      <w:r>
        <w:t xml:space="preserve">“Yes, </w:t>
      </w:r>
      <w:proofErr w:type="spellStart"/>
      <w:r>
        <w:t>Albot</w:t>
      </w:r>
      <w:proofErr w:type="spellEnd"/>
      <w:r>
        <w:t>. Use what you need</w:t>
      </w:r>
      <w:r w:rsidR="005723E7">
        <w:t>,</w:t>
      </w:r>
      <w:r>
        <w:t xml:space="preserve"> and please hurry. We may need anything we could put together</w:t>
      </w:r>
      <w:proofErr w:type="gramStart"/>
      <w:r>
        <w:t>….soon</w:t>
      </w:r>
      <w:proofErr w:type="gramEnd"/>
      <w:r>
        <w:t>!”</w:t>
      </w:r>
    </w:p>
    <w:p w14:paraId="668AF78C" w14:textId="67396DFC" w:rsidR="009E7BD1" w:rsidRDefault="009E7BD1" w:rsidP="009E7BD1">
      <w:proofErr w:type="spellStart"/>
      <w:r>
        <w:t>Albot</w:t>
      </w:r>
      <w:proofErr w:type="spellEnd"/>
      <w:r>
        <w:t xml:space="preserve"> reacted to the urgency in </w:t>
      </w:r>
      <w:proofErr w:type="spellStart"/>
      <w:r>
        <w:t>Erom’s</w:t>
      </w:r>
      <w:proofErr w:type="spellEnd"/>
      <w:r>
        <w:t xml:space="preserve"> voice</w:t>
      </w:r>
      <w:r w:rsidR="005723E7">
        <w:t>,</w:t>
      </w:r>
      <w:r>
        <w:t xml:space="preserve"> nodded</w:t>
      </w:r>
      <w:r w:rsidR="005723E7">
        <w:t>,</w:t>
      </w:r>
      <w:r>
        <w:t xml:space="preserve"> and moved away quickly.</w:t>
      </w:r>
    </w:p>
    <w:p w14:paraId="7C47B17D" w14:textId="77777777" w:rsidR="009E7BD1" w:rsidRDefault="009E7BD1" w:rsidP="003963F9">
      <w:pPr>
        <w:pStyle w:val="SceneSeparator"/>
      </w:pPr>
      <w:r>
        <w:t>&gt;&gt;&gt;&gt;&gt;&gt;&gt;&gt;&gt;&gt;&gt;&gt;&gt;&gt;&gt;&gt;&gt;&gt;&gt;&gt;</w:t>
      </w:r>
    </w:p>
    <w:p w14:paraId="6570FD5F" w14:textId="4A1C036C" w:rsidR="009E7BD1" w:rsidRDefault="009E7BD1" w:rsidP="009E7BD1">
      <w:r>
        <w:t xml:space="preserve">After </w:t>
      </w:r>
      <w:proofErr w:type="spellStart"/>
      <w:r>
        <w:t>Romaa</w:t>
      </w:r>
      <w:proofErr w:type="spellEnd"/>
      <w:r>
        <w:t xml:space="preserve"> had left the chamber, </w:t>
      </w:r>
      <w:proofErr w:type="spellStart"/>
      <w:r>
        <w:t>Sonyata</w:t>
      </w:r>
      <w:proofErr w:type="spellEnd"/>
      <w:r>
        <w:t xml:space="preserve"> noticed a reduction in the vibration and noise. She then noticed something much more disturbing. Her feet lifted off the </w:t>
      </w:r>
      <w:r w:rsidRPr="0060505E">
        <w:rPr>
          <w:noProof/>
        </w:rPr>
        <w:t>floor</w:t>
      </w:r>
      <w:r w:rsidR="0060505E">
        <w:rPr>
          <w:noProof/>
        </w:rPr>
        <w:t>,</w:t>
      </w:r>
      <w:r>
        <w:t xml:space="preserve"> and she began to float in the cell. She knew of weightlessness, yet experiencing it for the first time, without warning, was very alarming. After a few screams, she realized what the straps and handholds were used for. Once she entangled her hands and feet in the nearest straps, she felt safe for the moment.</w:t>
      </w:r>
    </w:p>
    <w:p w14:paraId="3AB5142E" w14:textId="2FBC1FA0" w:rsidR="009E7BD1" w:rsidRDefault="009E7BD1" w:rsidP="009E7BD1">
      <w:r>
        <w:t>Once safe</w:t>
      </w:r>
      <w:r w:rsidR="005723E7">
        <w:t>,</w:t>
      </w:r>
      <w:r>
        <w:t xml:space="preserve"> she thought, I didn’t expect those comments from </w:t>
      </w:r>
      <w:proofErr w:type="spellStart"/>
      <w:r>
        <w:t>Romaa</w:t>
      </w:r>
      <w:proofErr w:type="spellEnd"/>
      <w:r>
        <w:t>. An Ora that might have sympathy for us. I hope there is some way it can benefit us.</w:t>
      </w:r>
    </w:p>
    <w:p w14:paraId="4FD40D6A" w14:textId="239DC8F9" w:rsidR="009E7BD1" w:rsidRDefault="009E7BD1" w:rsidP="009E7BD1">
      <w:r>
        <w:t xml:space="preserve">There was a sudden clunk as </w:t>
      </w:r>
      <w:proofErr w:type="spellStart"/>
      <w:r>
        <w:t>Sonyata</w:t>
      </w:r>
      <w:proofErr w:type="spellEnd"/>
      <w:r>
        <w:t xml:space="preserve"> heard the lock on the door unlock</w:t>
      </w:r>
      <w:r w:rsidR="005723E7">
        <w:t>,</w:t>
      </w:r>
      <w:r>
        <w:t xml:space="preserve"> and </w:t>
      </w:r>
      <w:proofErr w:type="spellStart"/>
      <w:r>
        <w:t>Romaa</w:t>
      </w:r>
      <w:proofErr w:type="spellEnd"/>
      <w:r>
        <w:t xml:space="preserve"> entered the chamber. She had something in her hand and stood quietly looking at </w:t>
      </w:r>
      <w:proofErr w:type="spellStart"/>
      <w:r>
        <w:t>Sonyata</w:t>
      </w:r>
      <w:proofErr w:type="spellEnd"/>
      <w:r>
        <w:t xml:space="preserve">, then she said in a whisper, “This is a recording device. We know how you transmit to your </w:t>
      </w:r>
      <w:proofErr w:type="spellStart"/>
      <w:r>
        <w:t>Raog</w:t>
      </w:r>
      <w:proofErr w:type="spellEnd"/>
      <w:r>
        <w:t xml:space="preserve">. You may record a short message and friends of mine will try to deliver it. </w:t>
      </w:r>
      <w:r w:rsidR="005723E7">
        <w:t>So p</w:t>
      </w:r>
      <w:r>
        <w:t>lease be short and quick</w:t>
      </w:r>
      <w:r w:rsidR="005723E7">
        <w:t>;</w:t>
      </w:r>
      <w:r>
        <w:t xml:space="preserve"> we have only a few moments.” She held a device near </w:t>
      </w:r>
      <w:proofErr w:type="spellStart"/>
      <w:r>
        <w:t>Sonyata</w:t>
      </w:r>
      <w:proofErr w:type="spellEnd"/>
      <w:r>
        <w:t xml:space="preserve"> and moved a lever, “Speak now,” she said.</w:t>
      </w:r>
    </w:p>
    <w:p w14:paraId="15137A25" w14:textId="7733CCE6" w:rsidR="009E7BD1" w:rsidRDefault="009E7BD1" w:rsidP="009E7BD1">
      <w:proofErr w:type="spellStart"/>
      <w:r>
        <w:lastRenderedPageBreak/>
        <w:t>Sonyata</w:t>
      </w:r>
      <w:proofErr w:type="spellEnd"/>
      <w:r>
        <w:t xml:space="preserve"> was caught completely by surprise and didn’t have anything in her mind, but she knew that she must be brief and quick. </w:t>
      </w:r>
      <w:proofErr w:type="gramStart"/>
      <w:r>
        <w:t>S</w:t>
      </w:r>
      <w:r w:rsidR="005723E7">
        <w:t>o</w:t>
      </w:r>
      <w:proofErr w:type="gramEnd"/>
      <w:r w:rsidR="005723E7">
        <w:t xml:space="preserve"> s</w:t>
      </w:r>
      <w:r>
        <w:t xml:space="preserve">he responded in a low voice, “I am </w:t>
      </w:r>
      <w:proofErr w:type="spellStart"/>
      <w:r>
        <w:t>Sonyata</w:t>
      </w:r>
      <w:proofErr w:type="spellEnd"/>
      <w:r>
        <w:t xml:space="preserve">, I have been captured by the </w:t>
      </w:r>
      <w:r w:rsidRPr="0060505E">
        <w:rPr>
          <w:noProof/>
        </w:rPr>
        <w:t>Ora</w:t>
      </w:r>
      <w:r w:rsidR="0060505E">
        <w:rPr>
          <w:noProof/>
        </w:rPr>
        <w:t>,</w:t>
      </w:r>
      <w:r>
        <w:t xml:space="preserve"> and I don’t know where they are taking me. I am well and will contact you again, if possible.”</w:t>
      </w:r>
    </w:p>
    <w:p w14:paraId="2741A0BB" w14:textId="19488898" w:rsidR="009E7BD1" w:rsidRDefault="009E7BD1" w:rsidP="009E7BD1">
      <w:proofErr w:type="spellStart"/>
      <w:r>
        <w:t>Romaa</w:t>
      </w:r>
      <w:proofErr w:type="spellEnd"/>
      <w:r>
        <w:t xml:space="preserve"> quickly moved the lever and left the chamber, followed by the clunk as the door lock was locked.</w:t>
      </w:r>
    </w:p>
    <w:p w14:paraId="1BBFDDC2" w14:textId="0EACFE92" w:rsidR="009E7BD1" w:rsidRDefault="009E7BD1" w:rsidP="009E7BD1">
      <w:r>
        <w:t>The Ora ship was maneuvering in orbit to a rendezvous with a large orbiting structure. During docking, the leaders’ ship was to be refueled and provisioned. It was also a time for a quick message to be passed into friendly hands.</w:t>
      </w:r>
    </w:p>
    <w:p w14:paraId="2AAB1B51" w14:textId="77777777" w:rsidR="009E7BD1" w:rsidRDefault="009E7BD1" w:rsidP="003963F9">
      <w:pPr>
        <w:pStyle w:val="SceneSeparator"/>
      </w:pPr>
      <w:r>
        <w:t>&gt;&gt;&gt;&gt;&gt;&gt;&gt;&gt;&gt;&gt;&gt;&gt;&gt;&gt;&gt;&gt;&gt;&gt;&gt;&gt;</w:t>
      </w:r>
    </w:p>
    <w:p w14:paraId="0143C2FA" w14:textId="5A0FD3F5" w:rsidR="009E7BD1" w:rsidRDefault="009E7BD1" w:rsidP="009E7BD1">
      <w:r>
        <w:t>As Molt’s technicians modified the Ora tools, they become more proficient</w:t>
      </w:r>
      <w:r w:rsidR="005723E7">
        <w:t>,</w:t>
      </w:r>
      <w:r>
        <w:t xml:space="preserve"> and the process was going quicker. The modifications soon became just remove and replace as the materials became easily available and the skills improved.</w:t>
      </w:r>
    </w:p>
    <w:p w14:paraId="1F9BAE6A" w14:textId="6579C4FD" w:rsidR="009E7BD1" w:rsidRDefault="009E7BD1" w:rsidP="009E7BD1">
      <w:r>
        <w:t xml:space="preserve">After investigating the projectiles and their casings, the technologists remembered what the experts from the ice caves had told them. The single explosive powder the Ora were using had a minimal yield compared to their use of mixed powders. </w:t>
      </w:r>
      <w:r w:rsidR="005723E7">
        <w:t>Using their mix instead of the Ora single powder, the projectiles would have a more reliable mixture and</w:t>
      </w:r>
      <w:r>
        <w:t xml:space="preserve"> had more distance and penetration. The experts from the ice caves didn’t share any concerns with the poorly made barrels handling the higher explosive force. But after some experimentation, Molt's experts found the right balance and passed the information back to the caves.</w:t>
      </w:r>
    </w:p>
    <w:p w14:paraId="327ED7D3" w14:textId="77777777" w:rsidR="009E7BD1" w:rsidRDefault="009E7BD1" w:rsidP="009E7BD1">
      <w:r>
        <w:lastRenderedPageBreak/>
        <w:t xml:space="preserve">Finally, the first tool was </w:t>
      </w:r>
      <w:r w:rsidRPr="0060505E">
        <w:rPr>
          <w:noProof/>
        </w:rPr>
        <w:t>available</w:t>
      </w:r>
      <w:r w:rsidR="0060505E">
        <w:rPr>
          <w:noProof/>
        </w:rPr>
        <w:t>,</w:t>
      </w:r>
      <w:r>
        <w:t xml:space="preserve"> and the technician eagerly showed Molt, “We have modified the first of the Ora </w:t>
      </w:r>
      <w:r w:rsidRPr="0060505E">
        <w:rPr>
          <w:noProof/>
        </w:rPr>
        <w:t>tools</w:t>
      </w:r>
      <w:r w:rsidR="0060505E">
        <w:rPr>
          <w:noProof/>
        </w:rPr>
        <w:t>,</w:t>
      </w:r>
      <w:r>
        <w:t xml:space="preserve"> and it works great. Let me demonstrate.” Molt escorted him outside the </w:t>
      </w:r>
      <w:r w:rsidRPr="0060505E">
        <w:rPr>
          <w:noProof/>
        </w:rPr>
        <w:t>residence</w:t>
      </w:r>
      <w:r w:rsidR="0060505E">
        <w:rPr>
          <w:noProof/>
        </w:rPr>
        <w:t>,</w:t>
      </w:r>
      <w:r>
        <w:t xml:space="preserve"> and he pointed to</w:t>
      </w:r>
      <w:r w:rsidR="0060505E">
        <w:t xml:space="preserve"> </w:t>
      </w:r>
      <w:r w:rsidR="0060505E" w:rsidRPr="007509E1">
        <w:rPr>
          <w:noProof/>
        </w:rPr>
        <w:t>a</w:t>
      </w:r>
      <w:r w:rsidRPr="007509E1">
        <w:rPr>
          <w:noProof/>
        </w:rPr>
        <w:t xml:space="preserve"> rock</w:t>
      </w:r>
      <w:r>
        <w:t xml:space="preserve"> some distance away.</w:t>
      </w:r>
    </w:p>
    <w:p w14:paraId="472A8B49" w14:textId="0B870517" w:rsidR="009E7BD1" w:rsidRDefault="009E7BD1" w:rsidP="009E7BD1">
      <w:r>
        <w:t>Molt observed, “I know from experience that rock is beyond any range their tools can be used.”</w:t>
      </w:r>
    </w:p>
    <w:p w14:paraId="462E589B" w14:textId="77777777" w:rsidR="009E7BD1" w:rsidRDefault="009E7BD1" w:rsidP="009E7BD1">
      <w:r>
        <w:t>“Just wait and watch,” the technician said as he lifted the tool to his shoulder and fired it.</w:t>
      </w:r>
    </w:p>
    <w:p w14:paraId="7B0A15CF" w14:textId="55DAFB67" w:rsidR="009E7BD1" w:rsidRDefault="009E7BD1" w:rsidP="009E7BD1">
      <w:r>
        <w:t xml:space="preserve">Molt </w:t>
      </w:r>
      <w:r w:rsidRPr="0060505E">
        <w:rPr>
          <w:noProof/>
        </w:rPr>
        <w:t>jumped</w:t>
      </w:r>
      <w:r w:rsidR="0060505E">
        <w:rPr>
          <w:noProof/>
        </w:rPr>
        <w:t>,</w:t>
      </w:r>
      <w:r>
        <w:t xml:space="preserve"> and a moment later</w:t>
      </w:r>
      <w:r w:rsidR="005723E7">
        <w:t>,</w:t>
      </w:r>
      <w:r>
        <w:t xml:space="preserve"> he saw the rock explode.</w:t>
      </w:r>
    </w:p>
    <w:p w14:paraId="4CF3AECB" w14:textId="77777777" w:rsidR="009E7BD1" w:rsidRDefault="009E7BD1" w:rsidP="009E7BD1">
      <w:proofErr w:type="gramStart"/>
      <w:r>
        <w:t>”That</w:t>
      </w:r>
      <w:proofErr w:type="gramEnd"/>
      <w:r>
        <w:t xml:space="preserve"> is impressive,” Molt said, “how many have you been able to modify?”</w:t>
      </w:r>
    </w:p>
    <w:p w14:paraId="3B8580AE" w14:textId="77777777" w:rsidR="009E7BD1" w:rsidRDefault="009E7BD1" w:rsidP="009E7BD1">
      <w:r>
        <w:t>“We should be able to modify 50 per day, not as fast as we like, but it is the best we can do.”</w:t>
      </w:r>
    </w:p>
    <w:p w14:paraId="0BA67260" w14:textId="3752471D" w:rsidR="009E7BD1" w:rsidRDefault="009E7BD1" w:rsidP="009E7BD1">
      <w:r>
        <w:t>“Move as fast as possible</w:t>
      </w:r>
      <w:r w:rsidR="005723E7">
        <w:t>;</w:t>
      </w:r>
      <w:r>
        <w:t xml:space="preserve"> we might need them at any time</w:t>
      </w:r>
      <w:r w:rsidR="005723E7">
        <w:t>;</w:t>
      </w:r>
      <w:r>
        <w:t xml:space="preserve"> also</w:t>
      </w:r>
      <w:r w:rsidR="005723E7">
        <w:t>,</w:t>
      </w:r>
      <w:r>
        <w:t xml:space="preserve"> please send half of what you modify to Iban.”</w:t>
      </w:r>
    </w:p>
    <w:p w14:paraId="0B7E7437" w14:textId="77777777" w:rsidR="009E7BD1" w:rsidRDefault="009E7BD1" w:rsidP="003963F9">
      <w:pPr>
        <w:pStyle w:val="SceneSeparator"/>
      </w:pPr>
      <w:r>
        <w:t>&gt;&gt;&gt;&gt;&gt;&gt;&gt;&gt;&gt;&gt;&gt;&gt;&gt;&gt;&gt;&gt;&gt;&gt;&gt;&gt;</w:t>
      </w:r>
    </w:p>
    <w:p w14:paraId="0D3D2352" w14:textId="77777777" w:rsidR="009E7BD1" w:rsidRDefault="009E7BD1" w:rsidP="009E7BD1">
      <w:proofErr w:type="spellStart"/>
      <w:r>
        <w:t>Ellig</w:t>
      </w:r>
      <w:proofErr w:type="spellEnd"/>
      <w:r>
        <w:t xml:space="preserve"> was feeling better and wanted to be released to his home. Molt was nice enough to provide two defenders who would escort him during the night.</w:t>
      </w:r>
    </w:p>
    <w:p w14:paraId="7D80C33F" w14:textId="77777777" w:rsidR="009E7BD1" w:rsidRDefault="009E7BD1" w:rsidP="009E7BD1">
      <w:r>
        <w:t xml:space="preserve">Even though recent events made movement during nights more dangerous, it was still safer than during the day. </w:t>
      </w:r>
      <w:r w:rsidRPr="0060505E">
        <w:rPr>
          <w:noProof/>
        </w:rPr>
        <w:t>Apparently</w:t>
      </w:r>
      <w:r w:rsidR="0060505E">
        <w:rPr>
          <w:noProof/>
        </w:rPr>
        <w:t>,</w:t>
      </w:r>
      <w:r>
        <w:t xml:space="preserve"> not </w:t>
      </w:r>
      <w:proofErr w:type="gramStart"/>
      <w:r>
        <w:t>all of</w:t>
      </w:r>
      <w:proofErr w:type="gramEnd"/>
      <w:r>
        <w:t xml:space="preserve"> the Ora had the warming body coverings.</w:t>
      </w:r>
    </w:p>
    <w:p w14:paraId="4FCF4C82" w14:textId="31A3665C" w:rsidR="009E7BD1" w:rsidRDefault="009E7BD1" w:rsidP="009E7BD1">
      <w:proofErr w:type="spellStart"/>
      <w:r>
        <w:t>Ellig</w:t>
      </w:r>
      <w:proofErr w:type="spellEnd"/>
      <w:r>
        <w:t xml:space="preserve"> and his guards moved quickly and cautiously through the streets. They looked around each corner before </w:t>
      </w:r>
      <w:r>
        <w:lastRenderedPageBreak/>
        <w:t>progressing. Now that the Ora had been so brazen and kidnap</w:t>
      </w:r>
      <w:r w:rsidR="005723E7">
        <w:t>ped the Orb from the capitol's streets</w:t>
      </w:r>
      <w:r>
        <w:t xml:space="preserve">, the residents were scared and stayed home. The night had been taken from </w:t>
      </w:r>
      <w:r w:rsidRPr="0060505E">
        <w:rPr>
          <w:noProof/>
        </w:rPr>
        <w:t>them</w:t>
      </w:r>
      <w:r w:rsidR="0060505E">
        <w:rPr>
          <w:noProof/>
        </w:rPr>
        <w:t>,</w:t>
      </w:r>
      <w:r>
        <w:t xml:space="preserve"> and the streets were almost empty.</w:t>
      </w:r>
    </w:p>
    <w:p w14:paraId="5EB7048C" w14:textId="0F87ACBB" w:rsidR="009E7BD1" w:rsidRDefault="009E7BD1" w:rsidP="009E7BD1">
      <w:r>
        <w:t xml:space="preserve">When they reached </w:t>
      </w:r>
      <w:proofErr w:type="spellStart"/>
      <w:r>
        <w:t>Ellig’s</w:t>
      </w:r>
      <w:proofErr w:type="spellEnd"/>
      <w:r>
        <w:t xml:space="preserve"> home, the two defenders entered first to check it out, “</w:t>
      </w:r>
      <w:proofErr w:type="spellStart"/>
      <w:r>
        <w:t>Ellig</w:t>
      </w:r>
      <w:proofErr w:type="spellEnd"/>
      <w:r w:rsidR="005723E7">
        <w:t>,</w:t>
      </w:r>
      <w:r>
        <w:t xml:space="preserve"> your home is clear</w:t>
      </w:r>
      <w:r w:rsidR="005723E7">
        <w:t>;</w:t>
      </w:r>
      <w:r>
        <w:t xml:space="preserve"> please relax and get better. We’re confident that the Orb will be well</w:t>
      </w:r>
      <w:r w:rsidR="005723E7">
        <w:t>,</w:t>
      </w:r>
      <w:r>
        <w:t xml:space="preserve"> and we’ll find a way to get her home to Varo.”</w:t>
      </w:r>
    </w:p>
    <w:p w14:paraId="2E364939" w14:textId="77777777" w:rsidR="009E7BD1" w:rsidRDefault="009E7BD1" w:rsidP="009E7BD1">
      <w:r>
        <w:t>“Thank you for coming with me. I know in my heart, the Orb won’t be harmed, but my mind is very worried.”</w:t>
      </w:r>
    </w:p>
    <w:p w14:paraId="73A3EBCB" w14:textId="62FA4C69" w:rsidR="009E7BD1" w:rsidRDefault="009E7BD1" w:rsidP="009E7BD1">
      <w:r>
        <w:t>The two defender</w:t>
      </w:r>
      <w:r w:rsidR="005723E7">
        <w:t>s</w:t>
      </w:r>
      <w:r>
        <w:t xml:space="preserve"> nodded and left.</w:t>
      </w:r>
    </w:p>
    <w:p w14:paraId="7299ADA6" w14:textId="24D97CE7" w:rsidR="009E7BD1" w:rsidRDefault="009E7BD1" w:rsidP="009E7BD1">
      <w:proofErr w:type="spellStart"/>
      <w:r>
        <w:t>Ellig</w:t>
      </w:r>
      <w:proofErr w:type="spellEnd"/>
      <w:r>
        <w:t xml:space="preserve"> walked to his garden and began resting on his pad. His arm hurt, but he could deal with it. He was just closing his eyes when he heard a sound and saw movement to his right. Not expecting anything</w:t>
      </w:r>
      <w:r w:rsidR="005723E7">
        <w:t>,</w:t>
      </w:r>
      <w:r>
        <w:t xml:space="preserve"> he casually moved his eyes for a better perspective</w:t>
      </w:r>
      <w:r w:rsidR="005723E7">
        <w:t>,</w:t>
      </w:r>
      <w:r>
        <w:t xml:space="preserve"> and suddenly his heart stopped. He recognized the shape.</w:t>
      </w:r>
    </w:p>
    <w:p w14:paraId="0CA7B085" w14:textId="46996EB4" w:rsidR="009E7BD1" w:rsidRDefault="009E7BD1" w:rsidP="009E7BD1">
      <w:r>
        <w:t>He didn’t move</w:t>
      </w:r>
      <w:r w:rsidR="005723E7">
        <w:t>,</w:t>
      </w:r>
      <w:r>
        <w:t xml:space="preserve"> and neither did the Ora.</w:t>
      </w:r>
    </w:p>
    <w:p w14:paraId="182B917F" w14:textId="2716FEEB" w:rsidR="009E7BD1" w:rsidRDefault="009E7BD1" w:rsidP="009E7BD1">
      <w:r>
        <w:t xml:space="preserve">Slowly the Ora took a couple of tentative steps and moved to a position in front of </w:t>
      </w:r>
      <w:proofErr w:type="spellStart"/>
      <w:r>
        <w:t>Ellig</w:t>
      </w:r>
      <w:proofErr w:type="spellEnd"/>
      <w:r>
        <w:t xml:space="preserve">. The move wasn’t aggressive and appeared to pose no threat. </w:t>
      </w:r>
      <w:proofErr w:type="spellStart"/>
      <w:r>
        <w:t>Ellig</w:t>
      </w:r>
      <w:proofErr w:type="spellEnd"/>
      <w:r>
        <w:t xml:space="preserve"> watched and didn’t move. Perhaps the intruder will leap upon me and kill me</w:t>
      </w:r>
      <w:r w:rsidR="005723E7">
        <w:t>;</w:t>
      </w:r>
      <w:r>
        <w:t xml:space="preserve"> I can’t fight? </w:t>
      </w:r>
      <w:proofErr w:type="spellStart"/>
      <w:r>
        <w:t>Ellig</w:t>
      </w:r>
      <w:proofErr w:type="spellEnd"/>
      <w:r>
        <w:t xml:space="preserve"> thought.</w:t>
      </w:r>
    </w:p>
    <w:p w14:paraId="5A796AEF" w14:textId="77777777" w:rsidR="009E7BD1" w:rsidRDefault="009E7BD1" w:rsidP="009E7BD1">
      <w:proofErr w:type="spellStart"/>
      <w:r>
        <w:t>Ellig</w:t>
      </w:r>
      <w:proofErr w:type="spellEnd"/>
      <w:r>
        <w:t xml:space="preserve"> just watched, and in the </w:t>
      </w:r>
      <w:r w:rsidRPr="0060505E">
        <w:rPr>
          <w:noProof/>
        </w:rPr>
        <w:t>dark</w:t>
      </w:r>
      <w:r w:rsidR="0060505E">
        <w:rPr>
          <w:noProof/>
        </w:rPr>
        <w:t>,</w:t>
      </w:r>
      <w:r>
        <w:t xml:space="preserve"> he wasn’t sure if the Ora knew that he was awake.</w:t>
      </w:r>
    </w:p>
    <w:p w14:paraId="7F083CB2" w14:textId="3DE19ACA" w:rsidR="009E7BD1" w:rsidRDefault="009E7BD1" w:rsidP="009E7BD1">
      <w:r>
        <w:t xml:space="preserve">Slowly the Ora moved towards </w:t>
      </w:r>
      <w:proofErr w:type="spellStart"/>
      <w:proofErr w:type="gramStart"/>
      <w:r>
        <w:t>Ellig</w:t>
      </w:r>
      <w:proofErr w:type="spellEnd"/>
      <w:proofErr w:type="gramEnd"/>
      <w:r>
        <w:t xml:space="preserve"> and his muscles tensed. He watched as the creature spread his two front legs</w:t>
      </w:r>
      <w:r w:rsidR="005723E7">
        <w:t>,</w:t>
      </w:r>
      <w:r>
        <w:t xml:space="preserve"> and it lowered itself and placed a small package at </w:t>
      </w:r>
      <w:proofErr w:type="spellStart"/>
      <w:r>
        <w:t>Ellig’s</w:t>
      </w:r>
      <w:proofErr w:type="spellEnd"/>
      <w:r>
        <w:t xml:space="preserve"> feet. He rose</w:t>
      </w:r>
      <w:r w:rsidR="005723E7">
        <w:t>,</w:t>
      </w:r>
      <w:r>
        <w:t xml:space="preserve"> backed up</w:t>
      </w:r>
      <w:r w:rsidR="005723E7">
        <w:t>,</w:t>
      </w:r>
      <w:r>
        <w:t xml:space="preserve"> and moved slowly back through the opening where he entered. </w:t>
      </w:r>
      <w:proofErr w:type="spellStart"/>
      <w:r>
        <w:t>Ellig</w:t>
      </w:r>
      <w:proofErr w:type="spellEnd"/>
      <w:r>
        <w:t xml:space="preserve"> just rested, not knowing </w:t>
      </w:r>
      <w:r>
        <w:lastRenderedPageBreak/>
        <w:t xml:space="preserve">what else to do. Then his curiosity was </w:t>
      </w:r>
      <w:r w:rsidRPr="0060505E">
        <w:rPr>
          <w:noProof/>
        </w:rPr>
        <w:t>piqued</w:t>
      </w:r>
      <w:r w:rsidR="0060505E">
        <w:rPr>
          <w:noProof/>
        </w:rPr>
        <w:t>,</w:t>
      </w:r>
      <w:r>
        <w:t xml:space="preserve"> and he leaned forward and retrieved the package.</w:t>
      </w:r>
    </w:p>
    <w:p w14:paraId="7A0D6BC0" w14:textId="6A3C143D" w:rsidR="009E7BD1" w:rsidRDefault="009E7BD1" w:rsidP="009E7BD1">
      <w:proofErr w:type="spellStart"/>
      <w:r>
        <w:t>Ellig</w:t>
      </w:r>
      <w:proofErr w:type="spellEnd"/>
      <w:r>
        <w:t xml:space="preserve"> looked in the direction that the Ora went to make sure that he wasn’t hiding in the corner. </w:t>
      </w:r>
      <w:r w:rsidR="005723E7">
        <w:t>Then, h</w:t>
      </w:r>
      <w:r>
        <w:t xml:space="preserve">e slowly rose from his pad and moved into his home. The package was </w:t>
      </w:r>
      <w:r w:rsidRPr="0060505E">
        <w:rPr>
          <w:noProof/>
        </w:rPr>
        <w:t>small</w:t>
      </w:r>
      <w:r w:rsidR="0060505E">
        <w:rPr>
          <w:noProof/>
        </w:rPr>
        <w:t>,</w:t>
      </w:r>
      <w:r>
        <w:t xml:space="preserve"> and after it was opened, </w:t>
      </w:r>
      <w:proofErr w:type="spellStart"/>
      <w:r>
        <w:t>Ellig</w:t>
      </w:r>
      <w:proofErr w:type="spellEnd"/>
      <w:r>
        <w:t xml:space="preserve"> immediately recognized it as a type of recording device. It was totally different than what they use, but its function was clear.</w:t>
      </w:r>
    </w:p>
    <w:p w14:paraId="6FEBA4F3" w14:textId="77777777" w:rsidR="009E7BD1" w:rsidRDefault="009E7BD1" w:rsidP="009E7BD1">
      <w:r>
        <w:t xml:space="preserve">“Why would the Ora give me a recording?” He said to himself, then he thought of </w:t>
      </w:r>
      <w:proofErr w:type="spellStart"/>
      <w:r>
        <w:t>Sonyata</w:t>
      </w:r>
      <w:proofErr w:type="spellEnd"/>
      <w:r>
        <w:t>. Can it be from her?</w:t>
      </w:r>
    </w:p>
    <w:p w14:paraId="3E23F663" w14:textId="77777777" w:rsidR="009E7BD1" w:rsidRDefault="009E7BD1" w:rsidP="006D784A">
      <w:pPr>
        <w:pStyle w:val="Chapter"/>
      </w:pPr>
      <w:bookmarkStart w:id="25" w:name="_Toc466466919"/>
      <w:r>
        <w:lastRenderedPageBreak/>
        <w:t>19-Message from the Orb</w:t>
      </w:r>
      <w:bookmarkEnd w:id="25"/>
    </w:p>
    <w:p w14:paraId="04B01467" w14:textId="77777777" w:rsidR="009E7BD1" w:rsidRDefault="009E7BD1" w:rsidP="006D784A">
      <w:pPr>
        <w:pStyle w:val="FirstParagraph"/>
      </w:pPr>
      <w:r>
        <w:t>Molt and Ilana had a dilemma. They had modified Ora tools that appeared to be more effective than what the Ora had.</w:t>
      </w:r>
    </w:p>
    <w:p w14:paraId="720B5E20" w14:textId="1DE168D0" w:rsidR="009E7BD1" w:rsidRDefault="009E7BD1" w:rsidP="009E7BD1">
      <w:r>
        <w:t>“Ilana</w:t>
      </w:r>
      <w:r w:rsidR="005723E7">
        <w:t>,</w:t>
      </w:r>
      <w:r>
        <w:t xml:space="preserve"> if we use these tools now, at our first opportunity, against a regular incursion, they will know of them and change their behavior. I suggest we wait until we can use them against some of their night intruders and capture more of those new body coverings.”</w:t>
      </w:r>
    </w:p>
    <w:p w14:paraId="3926DFFF" w14:textId="79E5A23C" w:rsidR="009E7BD1" w:rsidRDefault="009E7BD1" w:rsidP="009E7BD1">
      <w:r>
        <w:t>“I agree</w:t>
      </w:r>
      <w:r w:rsidR="005723E7">
        <w:t>;</w:t>
      </w:r>
      <w:r>
        <w:t xml:space="preserve"> I don’t think they have many of those. If </w:t>
      </w:r>
      <w:r w:rsidRPr="007509E1">
        <w:rPr>
          <w:noProof/>
        </w:rPr>
        <w:t>they</w:t>
      </w:r>
      <w:r>
        <w:t xml:space="preserve"> did, </w:t>
      </w:r>
      <w:r w:rsidRPr="007509E1">
        <w:rPr>
          <w:noProof/>
        </w:rPr>
        <w:t>they</w:t>
      </w:r>
      <w:r>
        <w:t xml:space="preserve"> would stop the day trips and just use the body coverings at night when we can’t see them as well.”</w:t>
      </w:r>
    </w:p>
    <w:p w14:paraId="236C028B" w14:textId="77777777" w:rsidR="009E7BD1" w:rsidRDefault="009E7BD1" w:rsidP="009E7BD1">
      <w:r>
        <w:t xml:space="preserve">“Good, then we agree. We’ll continue to modify </w:t>
      </w:r>
      <w:r w:rsidRPr="007509E1">
        <w:rPr>
          <w:noProof/>
        </w:rPr>
        <w:t>their</w:t>
      </w:r>
      <w:r>
        <w:t xml:space="preserve"> tools for use at a good </w:t>
      </w:r>
      <w:r w:rsidRPr="0060505E">
        <w:rPr>
          <w:noProof/>
        </w:rPr>
        <w:t>opportunity</w:t>
      </w:r>
      <w:r w:rsidR="0060505E">
        <w:rPr>
          <w:noProof/>
        </w:rPr>
        <w:t>,</w:t>
      </w:r>
      <w:r>
        <w:t xml:space="preserve"> and we’ll continue throwing the explosive powders during the day when we have an advantage. I’ll coordinate with Iban.”</w:t>
      </w:r>
    </w:p>
    <w:p w14:paraId="01AA5E39" w14:textId="77777777" w:rsidR="009E7BD1" w:rsidRDefault="009E7BD1" w:rsidP="009E7BD1">
      <w:r>
        <w:t>Ilana nodded and moved towards her window. The amount of soil the Ora had scarred was growing. It was now a major part of what she could see. Then she noticed it.</w:t>
      </w:r>
    </w:p>
    <w:p w14:paraId="7FED6E5F" w14:textId="77777777" w:rsidR="009E7BD1" w:rsidRDefault="009E7BD1" w:rsidP="009E7BD1">
      <w:r>
        <w:t xml:space="preserve">“Molt </w:t>
      </w:r>
      <w:r w:rsidRPr="007509E1">
        <w:rPr>
          <w:noProof/>
        </w:rPr>
        <w:t>come</w:t>
      </w:r>
      <w:r>
        <w:t xml:space="preserve"> </w:t>
      </w:r>
      <w:proofErr w:type="gramStart"/>
      <w:r>
        <w:t>here,</w:t>
      </w:r>
      <w:proofErr w:type="gramEnd"/>
      <w:r>
        <w:t xml:space="preserve"> it appears that something is beginning to grow </w:t>
      </w:r>
      <w:r w:rsidRPr="007509E1">
        <w:rPr>
          <w:noProof/>
        </w:rPr>
        <w:t>from</w:t>
      </w:r>
      <w:r>
        <w:t xml:space="preserve"> our soil. If you look, where they first used their machines, you can see some green and brown.”</w:t>
      </w:r>
    </w:p>
    <w:p w14:paraId="52B01F28" w14:textId="503FD9C8" w:rsidR="009E7BD1" w:rsidRDefault="009E7BD1" w:rsidP="009E7BD1">
      <w:r>
        <w:t>Molt squinted, then said with dismay, “Yes, something is growing in our soil</w:t>
      </w:r>
      <w:r w:rsidR="005723E7">
        <w:t>;</w:t>
      </w:r>
      <w:r>
        <w:t xml:space="preserve"> we must go there tonight and get a sample. We need to know what we’re dealing with.”</w:t>
      </w:r>
    </w:p>
    <w:p w14:paraId="49A83572" w14:textId="77777777" w:rsidR="009E7BD1" w:rsidRDefault="009E7BD1" w:rsidP="003963F9">
      <w:pPr>
        <w:pStyle w:val="SceneSeparator"/>
      </w:pPr>
      <w:r>
        <w:lastRenderedPageBreak/>
        <w:t>&gt;&gt;&gt;&gt;&gt;&gt;&gt;&gt;&gt;&gt;&gt;&gt;&gt;&gt;&gt;&gt;&gt;&gt;&gt;&gt;</w:t>
      </w:r>
    </w:p>
    <w:p w14:paraId="5517302D" w14:textId="1FA4BA93" w:rsidR="009E7BD1" w:rsidRDefault="009E7BD1" w:rsidP="009E7BD1">
      <w:r>
        <w:t xml:space="preserve">At the mid-point in the night, Molt slowly moved down the slope towards the walled encampment. He took his </w:t>
      </w:r>
      <w:r w:rsidRPr="0060505E">
        <w:rPr>
          <w:noProof/>
        </w:rPr>
        <w:t>time</w:t>
      </w:r>
      <w:r w:rsidR="0060505E">
        <w:rPr>
          <w:noProof/>
        </w:rPr>
        <w:t>,</w:t>
      </w:r>
      <w:r>
        <w:t xml:space="preserve"> and after a couple of steps, he stopped and moved his body side to side</w:t>
      </w:r>
      <w:r w:rsidR="005723E7">
        <w:t>,</w:t>
      </w:r>
      <w:r>
        <w:t xml:space="preserve"> looking for any movement. So far, there wasn’t </w:t>
      </w:r>
      <w:r w:rsidRPr="00322920">
        <w:rPr>
          <w:noProof/>
        </w:rPr>
        <w:t>any</w:t>
      </w:r>
      <w:r w:rsidR="00322920">
        <w:rPr>
          <w:noProof/>
        </w:rPr>
        <w:t>,</w:t>
      </w:r>
      <w:r>
        <w:t xml:space="preserve"> and he took a couple more steps forward. He was encouraged because as he approached the walled </w:t>
      </w:r>
      <w:r w:rsidRPr="00322920">
        <w:rPr>
          <w:noProof/>
        </w:rPr>
        <w:t>area</w:t>
      </w:r>
      <w:r w:rsidR="00322920">
        <w:rPr>
          <w:noProof/>
        </w:rPr>
        <w:t>,</w:t>
      </w:r>
      <w:r>
        <w:t xml:space="preserve"> he couldn’t hear </w:t>
      </w:r>
      <w:r w:rsidR="005723E7">
        <w:t xml:space="preserve">any </w:t>
      </w:r>
      <w:r>
        <w:t>activity. He thought that if they had warm body coverings, they would be more active, but it was quiet</w:t>
      </w:r>
      <w:r w:rsidR="005723E7">
        <w:t>,</w:t>
      </w:r>
      <w:r>
        <w:t xml:space="preserve"> so maybe they didn’t.</w:t>
      </w:r>
    </w:p>
    <w:p w14:paraId="75A01F69" w14:textId="5B3286BC" w:rsidR="009E7BD1" w:rsidRDefault="009E7BD1" w:rsidP="009E7BD1">
      <w:r>
        <w:t xml:space="preserve">Molt finally got to the area where they saw something </w:t>
      </w:r>
      <w:r w:rsidRPr="00322920">
        <w:rPr>
          <w:noProof/>
        </w:rPr>
        <w:t>growing</w:t>
      </w:r>
      <w:r w:rsidR="00322920">
        <w:rPr>
          <w:noProof/>
        </w:rPr>
        <w:t>,</w:t>
      </w:r>
      <w:r>
        <w:t xml:space="preserve"> and he knelt to inspect the soil and the plant. He found growth about one-half of a hand tall. It was </w:t>
      </w:r>
      <w:r w:rsidRPr="007509E1">
        <w:rPr>
          <w:noProof/>
        </w:rPr>
        <w:t>spiny</w:t>
      </w:r>
      <w:r>
        <w:t xml:space="preserve"> and course. He slowly reached his fingers into the soil and extracted the entire </w:t>
      </w:r>
      <w:proofErr w:type="gramStart"/>
      <w:r>
        <w:t>plant</w:t>
      </w:r>
      <w:r w:rsidR="005723E7">
        <w:t>,</w:t>
      </w:r>
      <w:r>
        <w:t xml:space="preserve"> and</w:t>
      </w:r>
      <w:proofErr w:type="gramEnd"/>
      <w:r>
        <w:t xml:space="preserve"> rolled it in </w:t>
      </w:r>
      <w:r w:rsidR="005723E7">
        <w:t xml:space="preserve">a </w:t>
      </w:r>
      <w:r>
        <w:t>moistened rag that he had brought with him. Molt retraced his steps back to the observation home on top of the hill.</w:t>
      </w:r>
    </w:p>
    <w:p w14:paraId="1AE20305" w14:textId="77777777" w:rsidR="009E7BD1" w:rsidRDefault="009E7BD1" w:rsidP="009E7BD1">
      <w:r>
        <w:t xml:space="preserve">Ilana rested and watched Molt through the </w:t>
      </w:r>
      <w:r w:rsidRPr="00322920">
        <w:rPr>
          <w:noProof/>
        </w:rPr>
        <w:t>window</w:t>
      </w:r>
      <w:r w:rsidR="00322920">
        <w:rPr>
          <w:noProof/>
        </w:rPr>
        <w:t>,</w:t>
      </w:r>
      <w:r>
        <w:t xml:space="preserve"> and she was relieved to see him turn around and move back to her location. When he entered, she exhaled a sigh of relief.</w:t>
      </w:r>
    </w:p>
    <w:p w14:paraId="6B9AA4AA" w14:textId="6C48B896" w:rsidR="009E7BD1" w:rsidRDefault="009E7BD1" w:rsidP="009E7BD1">
      <w:r>
        <w:t>Molt placed the rolled</w:t>
      </w:r>
      <w:r w:rsidR="005723E7">
        <w:t>-</w:t>
      </w:r>
      <w:r>
        <w:t xml:space="preserve">up plant on a </w:t>
      </w:r>
      <w:r w:rsidRPr="00322920">
        <w:rPr>
          <w:noProof/>
        </w:rPr>
        <w:t>table</w:t>
      </w:r>
      <w:r w:rsidR="00322920">
        <w:rPr>
          <w:noProof/>
        </w:rPr>
        <w:t>,</w:t>
      </w:r>
      <w:r>
        <w:t xml:space="preserve"> and they unrolled the fabric. The Ora plant had typical roots which had small bumps on some of them. The roots continued to the soil level and then turned brown. The brown portion was hard and had a dry feeling. Further up the </w:t>
      </w:r>
      <w:r w:rsidR="000D6899">
        <w:rPr>
          <w:noProof/>
        </w:rPr>
        <w:t>stal</w:t>
      </w:r>
      <w:r w:rsidRPr="00322920">
        <w:rPr>
          <w:noProof/>
        </w:rPr>
        <w:t>k</w:t>
      </w:r>
      <w:r w:rsidR="00322920">
        <w:rPr>
          <w:noProof/>
        </w:rPr>
        <w:t>,</w:t>
      </w:r>
      <w:r>
        <w:t xml:space="preserve"> it spread into broad leaves. That was obviously, an immature plant</w:t>
      </w:r>
      <w:r w:rsidR="005723E7">
        <w:t>,</w:t>
      </w:r>
      <w:r>
        <w:t xml:space="preserve"> and they needed to monitor it throughout its life cycle.</w:t>
      </w:r>
    </w:p>
    <w:p w14:paraId="26AC0366" w14:textId="25DFEC00" w:rsidR="009E7BD1" w:rsidRDefault="009E7BD1" w:rsidP="009E7BD1">
      <w:r>
        <w:t xml:space="preserve">“I guess we should plant it and see what grows,” Ilana </w:t>
      </w:r>
      <w:r w:rsidR="005723E7">
        <w:rPr>
          <w:noProof/>
        </w:rPr>
        <w:t>said</w:t>
      </w:r>
      <w:r>
        <w:t xml:space="preserve"> to Molt.</w:t>
      </w:r>
    </w:p>
    <w:p w14:paraId="300B1A6D" w14:textId="77777777" w:rsidR="009E7BD1" w:rsidRDefault="009E7BD1" w:rsidP="009E7BD1">
      <w:r>
        <w:t>“I guess so.”</w:t>
      </w:r>
    </w:p>
    <w:p w14:paraId="35018E2E" w14:textId="1A6D958B" w:rsidR="009E7BD1" w:rsidRDefault="009E7BD1" w:rsidP="009E7BD1">
      <w:r>
        <w:lastRenderedPageBreak/>
        <w:t>“Even at this early stage</w:t>
      </w:r>
      <w:r w:rsidR="005723E7">
        <w:t>,</w:t>
      </w:r>
      <w:r>
        <w:t xml:space="preserve"> it looks very different from </w:t>
      </w:r>
      <w:proofErr w:type="spellStart"/>
      <w:r>
        <w:t>Jabom</w:t>
      </w:r>
      <w:proofErr w:type="spellEnd"/>
      <w:r>
        <w:t>,” Ilana pointed out.</w:t>
      </w:r>
    </w:p>
    <w:p w14:paraId="17B85899" w14:textId="2964BF36" w:rsidR="009E7BD1" w:rsidRDefault="009E7BD1" w:rsidP="009E7BD1">
      <w:r>
        <w:t>“Your right and I suspect it will change more when it matures,” responded Molt.</w:t>
      </w:r>
    </w:p>
    <w:p w14:paraId="162BAFEA" w14:textId="77777777" w:rsidR="009E7BD1" w:rsidRDefault="009E7BD1" w:rsidP="003963F9">
      <w:pPr>
        <w:pStyle w:val="SceneSeparator"/>
      </w:pPr>
      <w:r>
        <w:t>&gt;&gt;&gt;&gt;&gt;&gt;&gt;&gt;&gt;&gt;&gt;&gt;&gt;&gt;&gt;&gt;&gt;&gt;&gt;&gt;</w:t>
      </w:r>
    </w:p>
    <w:p w14:paraId="25085EAE" w14:textId="7E64E00F" w:rsidR="009E7BD1" w:rsidRDefault="009E7BD1" w:rsidP="009E7BD1">
      <w:proofErr w:type="spellStart"/>
      <w:r>
        <w:t>Ellig</w:t>
      </w:r>
      <w:proofErr w:type="spellEnd"/>
      <w:r>
        <w:t xml:space="preserve"> rushed out of his home and moved as quickly as </w:t>
      </w:r>
      <w:r w:rsidR="005723E7">
        <w:t>possible</w:t>
      </w:r>
      <w:r>
        <w:t xml:space="preserve"> to his </w:t>
      </w:r>
      <w:proofErr w:type="spellStart"/>
      <w:r>
        <w:t>Newsource</w:t>
      </w:r>
      <w:proofErr w:type="spellEnd"/>
      <w:r>
        <w:t xml:space="preserve"> place of work. The Ora recording device was </w:t>
      </w:r>
      <w:proofErr w:type="gramStart"/>
      <w:r>
        <w:t>very different</w:t>
      </w:r>
      <w:proofErr w:type="gramEnd"/>
      <w:r>
        <w:t xml:space="preserve"> from what they used, but he was confident that his technicians could figure it out.</w:t>
      </w:r>
    </w:p>
    <w:p w14:paraId="4D24F54E" w14:textId="7EF4A69E" w:rsidR="009E7BD1" w:rsidRDefault="009E7BD1" w:rsidP="009E7BD1">
      <w:r>
        <w:t xml:space="preserve">As soon as he arrived, he grabbed two </w:t>
      </w:r>
      <w:r w:rsidRPr="00322920">
        <w:rPr>
          <w:noProof/>
        </w:rPr>
        <w:t>technicians</w:t>
      </w:r>
      <w:r w:rsidR="00322920">
        <w:rPr>
          <w:noProof/>
        </w:rPr>
        <w:t>,</w:t>
      </w:r>
      <w:r>
        <w:t xml:space="preserve"> and they went into the work area. The device was about the same size as their recording device, but it had levers instead of buttons. The symbols were unknown, and he could only assume that the device had the same functions as one of their devices. That meant that it would have a delete or erase lever</w:t>
      </w:r>
      <w:r w:rsidR="005723E7">
        <w:t>,</w:t>
      </w:r>
      <w:r>
        <w:t xml:space="preserve"> and he had to be careful. </w:t>
      </w:r>
    </w:p>
    <w:p w14:paraId="1DE37EBD" w14:textId="0AA8EF51" w:rsidR="009E7BD1" w:rsidRDefault="009E7BD1" w:rsidP="009E7BD1">
      <w:r>
        <w:t xml:space="preserve">“Perhaps we could remove the recording media and hear it instead of trying to figure out the levers,” </w:t>
      </w:r>
      <w:proofErr w:type="spellStart"/>
      <w:r>
        <w:t>Ellig</w:t>
      </w:r>
      <w:proofErr w:type="spellEnd"/>
      <w:r>
        <w:t xml:space="preserve"> said out loud.</w:t>
      </w:r>
    </w:p>
    <w:p w14:paraId="3B81E47D" w14:textId="77777777" w:rsidR="009E7BD1" w:rsidRDefault="009E7BD1" w:rsidP="009E7BD1">
      <w:r>
        <w:t>“Perhaps we should try to play it,” one of the technicians suggested.</w:t>
      </w:r>
    </w:p>
    <w:p w14:paraId="0127625C" w14:textId="0B0FD498" w:rsidR="009E7BD1" w:rsidRDefault="009E7BD1" w:rsidP="009E7BD1">
      <w:r>
        <w:t xml:space="preserve">“Let’s see if we can open it first,” suggested </w:t>
      </w:r>
      <w:proofErr w:type="spellStart"/>
      <w:r>
        <w:t>Ellig</w:t>
      </w:r>
      <w:proofErr w:type="spellEnd"/>
      <w:r>
        <w:t xml:space="preserve">. “There appears to be a cover here.” He pushed a slide on the </w:t>
      </w:r>
      <w:r w:rsidRPr="00322920">
        <w:rPr>
          <w:noProof/>
        </w:rPr>
        <w:t>side</w:t>
      </w:r>
      <w:r w:rsidR="00322920">
        <w:rPr>
          <w:noProof/>
        </w:rPr>
        <w:t>,</w:t>
      </w:r>
      <w:r>
        <w:t xml:space="preserve"> and the cover fell off. That startled everyone</w:t>
      </w:r>
      <w:r w:rsidR="005723E7">
        <w:t>,</w:t>
      </w:r>
      <w:r>
        <w:t xml:space="preserve"> and they backed up momentarily before crowding back around the device.</w:t>
      </w:r>
    </w:p>
    <w:p w14:paraId="5EF519D1" w14:textId="77777777" w:rsidR="009E7BD1" w:rsidRDefault="009E7BD1" w:rsidP="009E7BD1">
      <w:r>
        <w:t xml:space="preserve">When a technician peered </w:t>
      </w:r>
      <w:r w:rsidRPr="00322920">
        <w:rPr>
          <w:noProof/>
        </w:rPr>
        <w:t>inside</w:t>
      </w:r>
      <w:r w:rsidR="00322920">
        <w:rPr>
          <w:noProof/>
        </w:rPr>
        <w:t>,</w:t>
      </w:r>
      <w:r>
        <w:t xml:space="preserve"> he sighed and said, “It appears to have a coiled wire, I suppose that it might record the sound on a wire; it could be possible…we don’t have any </w:t>
      </w:r>
      <w:r>
        <w:lastRenderedPageBreak/>
        <w:t xml:space="preserve">means to read that, we'd have to set up some new </w:t>
      </w:r>
      <w:r w:rsidRPr="00322920">
        <w:rPr>
          <w:noProof/>
        </w:rPr>
        <w:t>devices</w:t>
      </w:r>
      <w:r w:rsidR="00322920">
        <w:rPr>
          <w:noProof/>
        </w:rPr>
        <w:t>,</w:t>
      </w:r>
      <w:r>
        <w:t xml:space="preserve"> and it would take a lot of time to figure it out,” he said with a sigh.</w:t>
      </w:r>
    </w:p>
    <w:p w14:paraId="7BEC622E" w14:textId="4607051D" w:rsidR="009E7BD1" w:rsidRDefault="009E7BD1" w:rsidP="009E7BD1">
      <w:r>
        <w:t xml:space="preserve">“All right,” </w:t>
      </w:r>
      <w:proofErr w:type="spellStart"/>
      <w:r>
        <w:t>Ellig</w:t>
      </w:r>
      <w:proofErr w:type="spellEnd"/>
      <w:r>
        <w:t xml:space="preserve"> said, “then let’s use some logic with these levers and figure out which one to move. I expect the record lever to be prominent and that one is larger than the others. We’ll call that the record lever,” as he pointed. Then he paused and said, “These </w:t>
      </w:r>
      <w:r w:rsidR="00322920">
        <w:t>two might be the start and stop</w:t>
      </w:r>
      <w:r>
        <w:t xml:space="preserve"> </w:t>
      </w:r>
      <w:r w:rsidRPr="00322920">
        <w:rPr>
          <w:noProof/>
        </w:rPr>
        <w:t>do</w:t>
      </w:r>
      <w:r>
        <w:t xml:space="preserve"> you agree?” They both nodded their heads. “Finally, that last lever is out of the way and is smaller</w:t>
      </w:r>
      <w:r w:rsidR="005723E7">
        <w:t>;</w:t>
      </w:r>
      <w:r>
        <w:t xml:space="preserve"> I think that’s the erase button.”</w:t>
      </w:r>
    </w:p>
    <w:p w14:paraId="367F82A9" w14:textId="77777777" w:rsidR="009E7BD1" w:rsidRDefault="009E7BD1" w:rsidP="009E7BD1">
      <w:r>
        <w:t>They looked at each other, hoping one of them would have a better answer, but none of them did.</w:t>
      </w:r>
    </w:p>
    <w:p w14:paraId="54C4624A" w14:textId="77777777" w:rsidR="009E7BD1" w:rsidRDefault="009E7BD1" w:rsidP="009E7BD1">
      <w:r>
        <w:t>“I’ll move the start lever and see what happens.”</w:t>
      </w:r>
    </w:p>
    <w:p w14:paraId="0CFB8302" w14:textId="77777777" w:rsidR="009E7BD1" w:rsidRDefault="009E7BD1" w:rsidP="009E7BD1">
      <w:r>
        <w:t>“Wait,” one of the technicians yelled. “We should turn on one of our recording devices and record anything that plays. I’d hate to hear the message and then erase it the next time we moved a lever.”</w:t>
      </w:r>
    </w:p>
    <w:p w14:paraId="27DD9A34" w14:textId="77777777" w:rsidR="009E7BD1" w:rsidRDefault="009E7BD1" w:rsidP="009E7BD1">
      <w:proofErr w:type="spellStart"/>
      <w:r>
        <w:t>Ellig</w:t>
      </w:r>
      <w:proofErr w:type="spellEnd"/>
      <w:r>
        <w:t xml:space="preserve"> smiled and turned on a </w:t>
      </w:r>
      <w:proofErr w:type="spellStart"/>
      <w:r>
        <w:t>Raog</w:t>
      </w:r>
      <w:proofErr w:type="spellEnd"/>
      <w:r>
        <w:t xml:space="preserve"> device and put it right next to the Ora device, then he slowly moved what they thought was the start lever.</w:t>
      </w:r>
    </w:p>
    <w:p w14:paraId="7B717263" w14:textId="77777777" w:rsidR="009E7BD1" w:rsidRDefault="009E7BD1" w:rsidP="009E7BD1">
      <w:r>
        <w:t xml:space="preserve">The room was immediately filled with the sound of </w:t>
      </w:r>
      <w:proofErr w:type="spellStart"/>
      <w:r>
        <w:t>Sonyata’s</w:t>
      </w:r>
      <w:proofErr w:type="spellEnd"/>
      <w:r>
        <w:t xml:space="preserve"> voice, clear but obviously in a whisper, “I am </w:t>
      </w:r>
      <w:proofErr w:type="spellStart"/>
      <w:r>
        <w:t>Sonyata</w:t>
      </w:r>
      <w:proofErr w:type="spellEnd"/>
      <w:r>
        <w:t xml:space="preserve">. I have been captured by the </w:t>
      </w:r>
      <w:r w:rsidRPr="00322920">
        <w:rPr>
          <w:noProof/>
        </w:rPr>
        <w:t>Ora</w:t>
      </w:r>
      <w:r w:rsidR="00322920">
        <w:rPr>
          <w:noProof/>
        </w:rPr>
        <w:t>,</w:t>
      </w:r>
      <w:r>
        <w:t xml:space="preserve"> and I don’t know where they are taking me. I am well and will contact you again, if possible.”</w:t>
      </w:r>
    </w:p>
    <w:p w14:paraId="4A3E3454" w14:textId="77777777" w:rsidR="009E7BD1" w:rsidRDefault="009E7BD1" w:rsidP="009E7BD1">
      <w:proofErr w:type="spellStart"/>
      <w:r>
        <w:t>Ellig</w:t>
      </w:r>
      <w:proofErr w:type="spellEnd"/>
      <w:r>
        <w:t xml:space="preserve"> moved the assumed stop </w:t>
      </w:r>
      <w:r w:rsidRPr="00322920">
        <w:rPr>
          <w:noProof/>
        </w:rPr>
        <w:t>lever</w:t>
      </w:r>
      <w:r w:rsidR="00322920">
        <w:rPr>
          <w:noProof/>
        </w:rPr>
        <w:t>,</w:t>
      </w:r>
      <w:r>
        <w:t xml:space="preserve"> and it stopped.</w:t>
      </w:r>
    </w:p>
    <w:p w14:paraId="4F6A57CD" w14:textId="77777777" w:rsidR="009E7BD1" w:rsidRDefault="009E7BD1" w:rsidP="009E7BD1">
      <w:r>
        <w:t xml:space="preserve">All three of them looked at each </w:t>
      </w:r>
      <w:r w:rsidRPr="00322920">
        <w:rPr>
          <w:noProof/>
        </w:rPr>
        <w:t>other</w:t>
      </w:r>
      <w:r w:rsidR="00322920">
        <w:rPr>
          <w:noProof/>
        </w:rPr>
        <w:t>,</w:t>
      </w:r>
      <w:r>
        <w:t xml:space="preserve"> and each of them smiled.</w:t>
      </w:r>
    </w:p>
    <w:p w14:paraId="3DB732C8" w14:textId="3B7B4FCE" w:rsidR="009E7BD1" w:rsidRDefault="009E7BD1" w:rsidP="009E7BD1">
      <w:r>
        <w:t xml:space="preserve">“We must broadcast that to the people of Varo,” </w:t>
      </w:r>
      <w:proofErr w:type="spellStart"/>
      <w:r>
        <w:t>Ellig</w:t>
      </w:r>
      <w:proofErr w:type="spellEnd"/>
      <w:r>
        <w:t xml:space="preserve"> said. Then he thought and continued, “Perhaps we shouldn’t</w:t>
      </w:r>
      <w:r w:rsidR="005723E7">
        <w:t>;</w:t>
      </w:r>
      <w:r>
        <w:t xml:space="preserve"> </w:t>
      </w:r>
      <w:r>
        <w:lastRenderedPageBreak/>
        <w:t xml:space="preserve">it might be wiser to get a copy to </w:t>
      </w:r>
      <w:proofErr w:type="spellStart"/>
      <w:r>
        <w:t>Ornage</w:t>
      </w:r>
      <w:proofErr w:type="spellEnd"/>
      <w:r>
        <w:t xml:space="preserve"> first and see what he wants to do. If the Ora hear this, she or the Ora that helped her might be in danger.”</w:t>
      </w:r>
    </w:p>
    <w:p w14:paraId="3823FE4B" w14:textId="24B086B4" w:rsidR="009E7BD1" w:rsidRDefault="009E7BD1" w:rsidP="009E7BD1">
      <w:r>
        <w:t>“</w:t>
      </w:r>
      <w:proofErr w:type="spellStart"/>
      <w:r>
        <w:t>Ellig</w:t>
      </w:r>
      <w:proofErr w:type="spellEnd"/>
      <w:r>
        <w:t>,” one of the technicians said, “the people of Varo are depressed and scared</w:t>
      </w:r>
      <w:r w:rsidR="005723E7">
        <w:t>;</w:t>
      </w:r>
      <w:r>
        <w:t xml:space="preserve"> they know their Orb has been kidnaped and may be killed at any moment. We must give them comfort and encouragement. How do we do that if we don’t broadcast this?”</w:t>
      </w:r>
    </w:p>
    <w:p w14:paraId="57DF62B4" w14:textId="08E921D0" w:rsidR="009E7BD1" w:rsidRDefault="009E7BD1" w:rsidP="009E7BD1">
      <w:r>
        <w:t>“I don’t know</w:t>
      </w:r>
      <w:r w:rsidR="005723E7">
        <w:t>;</w:t>
      </w:r>
      <w:r>
        <w:t xml:space="preserve"> perhaps </w:t>
      </w:r>
      <w:proofErr w:type="spellStart"/>
      <w:r>
        <w:t>Ornage</w:t>
      </w:r>
      <w:proofErr w:type="spellEnd"/>
      <w:r>
        <w:t xml:space="preserve"> will know how. Let’s tell him what happened</w:t>
      </w:r>
      <w:r w:rsidR="005723E7">
        <w:t>, send him our recording,</w:t>
      </w:r>
      <w:r>
        <w:t xml:space="preserve"> and let him know our concerns about broadcasting it. Let him decide.”</w:t>
      </w:r>
    </w:p>
    <w:p w14:paraId="2FDA7CF7" w14:textId="77777777" w:rsidR="009E7BD1" w:rsidRDefault="009E7BD1" w:rsidP="003963F9">
      <w:pPr>
        <w:pStyle w:val="SceneSeparator"/>
      </w:pPr>
      <w:r>
        <w:t>&gt;&gt;&gt;&gt;&gt;&gt;&gt;&gt;&gt;&gt;&gt;&gt;&gt;&gt;&gt;&gt;&gt;&gt;&gt;&gt;</w:t>
      </w:r>
    </w:p>
    <w:p w14:paraId="6BF8E6F2" w14:textId="4F856D08" w:rsidR="009E7BD1" w:rsidRDefault="009E7BD1" w:rsidP="009E7BD1">
      <w:r>
        <w:t>Iban received the information that Molt was doing well with modifying the Ora tools</w:t>
      </w:r>
      <w:r w:rsidR="005723E7">
        <w:t>,</w:t>
      </w:r>
      <w:r>
        <w:t xml:space="preserve"> </w:t>
      </w:r>
      <w:r w:rsidR="005723E7">
        <w:t>which</w:t>
      </w:r>
      <w:r>
        <w:t xml:space="preserve"> encouraged him. He was anxious to have a </w:t>
      </w:r>
      <w:r w:rsidR="005723E7">
        <w:t>better tool</w:t>
      </w:r>
      <w:r>
        <w:t xml:space="preserve"> than what the Ora had</w:t>
      </w:r>
      <w:r w:rsidR="005723E7">
        <w:t>,</w:t>
      </w:r>
      <w:r>
        <w:t xml:space="preserve"> and then he could do some damage to them.</w:t>
      </w:r>
    </w:p>
    <w:p w14:paraId="46C0BC3D" w14:textId="68302E2E" w:rsidR="009E7BD1" w:rsidRDefault="009E7BD1" w:rsidP="009E7BD1">
      <w:r>
        <w:t>He continued his campaign tracking their movement through the city</w:t>
      </w:r>
      <w:r w:rsidR="005723E7">
        <w:t>,</w:t>
      </w:r>
      <w:r>
        <w:t xml:space="preserve"> and if they had the opportunity</w:t>
      </w:r>
      <w:r w:rsidR="005723E7">
        <w:t>,</w:t>
      </w:r>
      <w:r>
        <w:t xml:space="preserve"> they threw explosive packages at them. </w:t>
      </w:r>
      <w:proofErr w:type="gramStart"/>
      <w:r>
        <w:t>But,</w:t>
      </w:r>
      <w:proofErr w:type="gramEnd"/>
      <w:r>
        <w:t xml:space="preserve"> the Ora had changed tactics and changed their paths regularly. They also moved in larger groups that were spread out.</w:t>
      </w:r>
      <w:r w:rsidR="005723E7">
        <w:t xml:space="preserve"> So,</w:t>
      </w:r>
      <w:r>
        <w:t xml:space="preserve"> Iban’s defenders couldn’t risk throwing a package unless they had a clear way to escape.</w:t>
      </w:r>
    </w:p>
    <w:p w14:paraId="6B024068" w14:textId="77777777" w:rsidR="009E7BD1" w:rsidRDefault="009E7BD1" w:rsidP="003963F9">
      <w:pPr>
        <w:pStyle w:val="SceneSeparator"/>
      </w:pPr>
      <w:r>
        <w:t>&gt;&gt;&gt;&gt;&gt;&gt;&gt;&gt;&gt;&gt;&gt;&gt;&gt;&gt;&gt;&gt;&gt;&gt;&gt;&gt;</w:t>
      </w:r>
    </w:p>
    <w:p w14:paraId="506DC43A" w14:textId="15A484D9" w:rsidR="009E7BD1" w:rsidRDefault="009E7BD1" w:rsidP="009E7BD1">
      <w:proofErr w:type="spellStart"/>
      <w:r>
        <w:t>Erom</w:t>
      </w:r>
      <w:proofErr w:type="spellEnd"/>
      <w:r>
        <w:t xml:space="preserve"> was starting to worry about </w:t>
      </w:r>
      <w:proofErr w:type="spellStart"/>
      <w:r>
        <w:t>Ornage</w:t>
      </w:r>
      <w:proofErr w:type="spellEnd"/>
      <w:r>
        <w:t xml:space="preserve"> since he had locked himself up with his best technicians</w:t>
      </w:r>
      <w:r w:rsidR="005723E7">
        <w:t>;</w:t>
      </w:r>
      <w:r>
        <w:t xml:space="preserve"> he saw </w:t>
      </w:r>
      <w:proofErr w:type="gramStart"/>
      <w:r>
        <w:t>very little</w:t>
      </w:r>
      <w:proofErr w:type="gramEnd"/>
      <w:r>
        <w:t xml:space="preserve"> </w:t>
      </w:r>
      <w:r>
        <w:lastRenderedPageBreak/>
        <w:t xml:space="preserve">of him. He knew that he was working on something </w:t>
      </w:r>
      <w:r w:rsidRPr="00322920">
        <w:rPr>
          <w:noProof/>
        </w:rPr>
        <w:t>big</w:t>
      </w:r>
      <w:r w:rsidR="00322920">
        <w:rPr>
          <w:noProof/>
        </w:rPr>
        <w:t>,</w:t>
      </w:r>
      <w:r>
        <w:t xml:space="preserve"> and he trusted him, but he was also curious and wanted to see what progress had been made.</w:t>
      </w:r>
    </w:p>
    <w:p w14:paraId="1E0DB505" w14:textId="6A148C55" w:rsidR="009E7BD1" w:rsidRDefault="009E7BD1" w:rsidP="009E7BD1">
      <w:r>
        <w:t xml:space="preserve">While he wondered about </w:t>
      </w:r>
      <w:proofErr w:type="spellStart"/>
      <w:r>
        <w:t>Ornage</w:t>
      </w:r>
      <w:proofErr w:type="spellEnd"/>
      <w:r>
        <w:t>, he heard a muffled explosion from outside the caves. He smiled</w:t>
      </w:r>
      <w:r w:rsidR="005723E7">
        <w:t>,</w:t>
      </w:r>
      <w:r>
        <w:t xml:space="preserve"> remembering that he had told </w:t>
      </w:r>
      <w:proofErr w:type="spellStart"/>
      <w:r>
        <w:t>Albot</w:t>
      </w:r>
      <w:proofErr w:type="spellEnd"/>
      <w:r>
        <w:t xml:space="preserve"> to use what he needed in developing his new tool</w:t>
      </w:r>
      <w:r w:rsidR="005723E7">
        <w:t>,</w:t>
      </w:r>
      <w:r>
        <w:t xml:space="preserve"> and he had stayed away</w:t>
      </w:r>
      <w:r w:rsidR="005723E7">
        <w:t>;</w:t>
      </w:r>
      <w:r>
        <w:t xml:space="preserve"> creative </w:t>
      </w:r>
      <w:proofErr w:type="spellStart"/>
      <w:r>
        <w:t>Raog</w:t>
      </w:r>
      <w:proofErr w:type="spellEnd"/>
      <w:r>
        <w:t xml:space="preserve"> didn’t need a leader asking them questions all day.</w:t>
      </w:r>
    </w:p>
    <w:p w14:paraId="0EE65364" w14:textId="39876CDC" w:rsidR="009E7BD1" w:rsidRDefault="009E7BD1" w:rsidP="009E7BD1">
      <w:r>
        <w:t xml:space="preserve">He was resting on his pad and hoping for some progress when suddenly there was a commotion outside his </w:t>
      </w:r>
      <w:r w:rsidRPr="00322920">
        <w:rPr>
          <w:noProof/>
        </w:rPr>
        <w:t>room</w:t>
      </w:r>
      <w:r w:rsidR="00322920">
        <w:rPr>
          <w:noProof/>
        </w:rPr>
        <w:t>,</w:t>
      </w:r>
      <w:r>
        <w:t xml:space="preserve"> and he got up to find the cause. As he turned a corner</w:t>
      </w:r>
      <w:r w:rsidR="005723E7">
        <w:t>,</w:t>
      </w:r>
      <w:r>
        <w:t xml:space="preserve"> one of the defenders rushed up to him and asked, “Leader, where is </w:t>
      </w:r>
      <w:proofErr w:type="spellStart"/>
      <w:r>
        <w:t>Ornage</w:t>
      </w:r>
      <w:proofErr w:type="spellEnd"/>
      <w:r w:rsidR="005723E7">
        <w:t>? W</w:t>
      </w:r>
      <w:r>
        <w:t>e have a message from the Orb.”</w:t>
      </w:r>
    </w:p>
    <w:p w14:paraId="3519DD40" w14:textId="02747D0D" w:rsidR="009E7BD1" w:rsidRDefault="009E7BD1" w:rsidP="009E7BD1">
      <w:proofErr w:type="spellStart"/>
      <w:r>
        <w:t>Erom</w:t>
      </w:r>
      <w:proofErr w:type="spellEnd"/>
      <w:r>
        <w:t xml:space="preserve"> was initially startled then excited, “He is that way</w:t>
      </w:r>
      <w:r w:rsidR="005723E7">
        <w:t>;</w:t>
      </w:r>
      <w:r>
        <w:t xml:space="preserve"> please follow me,” he said as he ran.</w:t>
      </w:r>
    </w:p>
    <w:p w14:paraId="3C49A363" w14:textId="49EE0083" w:rsidR="009E7BD1" w:rsidRDefault="009E7BD1" w:rsidP="009E7BD1">
      <w:r>
        <w:t xml:space="preserve">They found </w:t>
      </w:r>
      <w:proofErr w:type="spellStart"/>
      <w:r>
        <w:t>Ornage’s</w:t>
      </w:r>
      <w:proofErr w:type="spellEnd"/>
      <w:r>
        <w:t xml:space="preserve"> work area</w:t>
      </w:r>
      <w:r w:rsidR="005723E7">
        <w:t>,</w:t>
      </w:r>
      <w:r>
        <w:t xml:space="preserve"> and </w:t>
      </w:r>
      <w:proofErr w:type="spellStart"/>
      <w:r>
        <w:t>Erom</w:t>
      </w:r>
      <w:proofErr w:type="spellEnd"/>
      <w:r>
        <w:t xml:space="preserve"> barged </w:t>
      </w:r>
      <w:r w:rsidRPr="00322920">
        <w:rPr>
          <w:noProof/>
        </w:rPr>
        <w:t>in</w:t>
      </w:r>
      <w:r w:rsidR="00322920">
        <w:rPr>
          <w:noProof/>
        </w:rPr>
        <w:t>,</w:t>
      </w:r>
      <w:r>
        <w:t xml:space="preserve"> and </w:t>
      </w:r>
      <w:proofErr w:type="spellStart"/>
      <w:r>
        <w:t>Ornage</w:t>
      </w:r>
      <w:proofErr w:type="spellEnd"/>
      <w:r>
        <w:t xml:space="preserve"> was startled and looked at the pair inquisitively.</w:t>
      </w:r>
    </w:p>
    <w:p w14:paraId="700DDD36" w14:textId="0B1B275A" w:rsidR="009E7BD1" w:rsidRDefault="009E7BD1" w:rsidP="009E7BD1">
      <w:r>
        <w:t>“</w:t>
      </w:r>
      <w:proofErr w:type="spellStart"/>
      <w:r>
        <w:t>Ornage</w:t>
      </w:r>
      <w:proofErr w:type="spellEnd"/>
      <w:r w:rsidR="005723E7">
        <w:t>,</w:t>
      </w:r>
      <w:r>
        <w:t xml:space="preserve"> this defender has a message from </w:t>
      </w:r>
      <w:proofErr w:type="spellStart"/>
      <w:r>
        <w:t>Sonyata</w:t>
      </w:r>
      <w:proofErr w:type="spellEnd"/>
      <w:r>
        <w:t xml:space="preserve">,” </w:t>
      </w:r>
      <w:proofErr w:type="spellStart"/>
      <w:r>
        <w:t>Erom</w:t>
      </w:r>
      <w:proofErr w:type="spellEnd"/>
      <w:r>
        <w:t xml:space="preserve"> said</w:t>
      </w:r>
      <w:r w:rsidR="005723E7">
        <w:t>,</w:t>
      </w:r>
      <w:r>
        <w:t xml:space="preserve"> still a little short of breath.</w:t>
      </w:r>
    </w:p>
    <w:p w14:paraId="5EEC4F0F" w14:textId="77777777" w:rsidR="009E7BD1" w:rsidRDefault="009E7BD1" w:rsidP="009E7BD1">
      <w:r>
        <w:t xml:space="preserve">The defender with the recording said, “Grand Leader, </w:t>
      </w:r>
      <w:proofErr w:type="spellStart"/>
      <w:r>
        <w:t>Ellig</w:t>
      </w:r>
      <w:proofErr w:type="spellEnd"/>
      <w:r>
        <w:t xml:space="preserve"> was in his residence after his injury. In the middle of the night, an Ora slipped in and placed a recording device at his feet then left.” He continued, “</w:t>
      </w:r>
      <w:proofErr w:type="spellStart"/>
      <w:r>
        <w:t>Ellig</w:t>
      </w:r>
      <w:proofErr w:type="spellEnd"/>
      <w:r>
        <w:t xml:space="preserve"> figured out the markings on the device and was able to make a copy of the recording. Here it is,” he said slowly, “it is from the Orb.”</w:t>
      </w:r>
    </w:p>
    <w:p w14:paraId="2AA1E8C3" w14:textId="36F85472" w:rsidR="009E7BD1" w:rsidRDefault="009E7BD1" w:rsidP="009E7BD1">
      <w:proofErr w:type="spellStart"/>
      <w:r>
        <w:t>Ornage</w:t>
      </w:r>
      <w:proofErr w:type="spellEnd"/>
      <w:r>
        <w:t xml:space="preserve"> rushed over to </w:t>
      </w:r>
      <w:r w:rsidRPr="00322920">
        <w:rPr>
          <w:noProof/>
        </w:rPr>
        <w:t>him</w:t>
      </w:r>
      <w:r w:rsidR="00322920">
        <w:rPr>
          <w:noProof/>
        </w:rPr>
        <w:t>,</w:t>
      </w:r>
      <w:r>
        <w:t xml:space="preserve"> and he played the recording. “I am </w:t>
      </w:r>
      <w:proofErr w:type="spellStart"/>
      <w:r>
        <w:t>Sonyata</w:t>
      </w:r>
      <w:proofErr w:type="spellEnd"/>
      <w:r>
        <w:t xml:space="preserve">, I have been captured by the </w:t>
      </w:r>
      <w:r w:rsidRPr="00322920">
        <w:rPr>
          <w:noProof/>
        </w:rPr>
        <w:t>Ora</w:t>
      </w:r>
      <w:r w:rsidR="00322920">
        <w:rPr>
          <w:noProof/>
        </w:rPr>
        <w:t>,</w:t>
      </w:r>
      <w:r>
        <w:t xml:space="preserve"> and I </w:t>
      </w:r>
      <w:r w:rsidRPr="00322920">
        <w:rPr>
          <w:noProof/>
        </w:rPr>
        <w:t>don’t</w:t>
      </w:r>
      <w:r>
        <w:t xml:space="preserve"> </w:t>
      </w:r>
      <w:r w:rsidR="00322920">
        <w:t xml:space="preserve">know </w:t>
      </w:r>
      <w:r>
        <w:t xml:space="preserve">where they are taking me. I am well and will contact you again, if possible.” </w:t>
      </w:r>
      <w:proofErr w:type="spellStart"/>
      <w:r>
        <w:t>Ornage</w:t>
      </w:r>
      <w:proofErr w:type="spellEnd"/>
      <w:r>
        <w:t xml:space="preserve"> smiled. As soon as </w:t>
      </w:r>
      <w:proofErr w:type="spellStart"/>
      <w:r>
        <w:t>Ornage</w:t>
      </w:r>
      <w:proofErr w:type="spellEnd"/>
      <w:r>
        <w:t xml:space="preserve"> heard his life partner's voice, it appeared as if the w</w:t>
      </w:r>
      <w:r w:rsidR="005723E7">
        <w:t>orld's weight</w:t>
      </w:r>
      <w:r>
        <w:t xml:space="preserve"> was taken off his shoulders.</w:t>
      </w:r>
    </w:p>
    <w:p w14:paraId="206B536A" w14:textId="259F0837" w:rsidR="009E7BD1" w:rsidRDefault="009E7BD1" w:rsidP="009E7BD1">
      <w:r>
        <w:lastRenderedPageBreak/>
        <w:t xml:space="preserve">After </w:t>
      </w:r>
      <w:proofErr w:type="spellStart"/>
      <w:r>
        <w:t>Ornage</w:t>
      </w:r>
      <w:proofErr w:type="spellEnd"/>
      <w:r>
        <w:t xml:space="preserve"> had heard the recording, the defender added, “</w:t>
      </w:r>
      <w:proofErr w:type="spellStart"/>
      <w:r>
        <w:t>Ellig</w:t>
      </w:r>
      <w:proofErr w:type="spellEnd"/>
      <w:r>
        <w:t xml:space="preserve"> felt that the people of Varo need to hear that the Orb was well. H</w:t>
      </w:r>
      <w:r w:rsidR="001768D4">
        <w:t>owever, h</w:t>
      </w:r>
      <w:r>
        <w:t xml:space="preserve">e didn’t want to broadcast that message because he feared </w:t>
      </w:r>
      <w:r w:rsidR="00322920" w:rsidRPr="00322920">
        <w:rPr>
          <w:noProof/>
        </w:rPr>
        <w:t xml:space="preserve">that it </w:t>
      </w:r>
      <w:r w:rsidR="00322920">
        <w:rPr>
          <w:noProof/>
        </w:rPr>
        <w:t>would put</w:t>
      </w:r>
      <w:r>
        <w:t xml:space="preserve"> either her or those that helped her in jeopardy.” Then he added, “</w:t>
      </w:r>
      <w:proofErr w:type="spellStart"/>
      <w:r>
        <w:t>Ellig</w:t>
      </w:r>
      <w:proofErr w:type="spellEnd"/>
      <w:r>
        <w:t xml:space="preserve"> needs guidance</w:t>
      </w:r>
      <w:r w:rsidR="001768D4">
        <w:t>. S</w:t>
      </w:r>
      <w:r>
        <w:t>hould we transmit something or remain quiet?”</w:t>
      </w:r>
    </w:p>
    <w:p w14:paraId="506BC36D" w14:textId="77777777" w:rsidR="009E7BD1" w:rsidRDefault="009E7BD1" w:rsidP="009E7BD1">
      <w:proofErr w:type="spellStart"/>
      <w:r>
        <w:t>Ornage</w:t>
      </w:r>
      <w:proofErr w:type="spellEnd"/>
      <w:r>
        <w:t xml:space="preserve"> collapsed on a resting </w:t>
      </w:r>
      <w:r w:rsidRPr="00322920">
        <w:rPr>
          <w:noProof/>
        </w:rPr>
        <w:t>pad</w:t>
      </w:r>
      <w:r w:rsidR="00322920">
        <w:rPr>
          <w:noProof/>
        </w:rPr>
        <w:t>,</w:t>
      </w:r>
      <w:r>
        <w:t xml:space="preserve"> and </w:t>
      </w:r>
      <w:proofErr w:type="spellStart"/>
      <w:r>
        <w:t>Erom</w:t>
      </w:r>
      <w:proofErr w:type="spellEnd"/>
      <w:r>
        <w:t xml:space="preserve"> put his hand on his shoulder, “Thank Varo, it seems that she is well, and we need to decide what to say in the broadcast.”</w:t>
      </w:r>
    </w:p>
    <w:p w14:paraId="51351619" w14:textId="77777777" w:rsidR="009E7BD1" w:rsidRDefault="009E7BD1" w:rsidP="009E7BD1">
      <w:r>
        <w:t xml:space="preserve"> “Yes, we must say something to the </w:t>
      </w:r>
      <w:proofErr w:type="spellStart"/>
      <w:r>
        <w:t>Raog</w:t>
      </w:r>
      <w:proofErr w:type="spellEnd"/>
      <w:r>
        <w:t xml:space="preserve">. They need to know that she is ok, but we must be careful,” </w:t>
      </w:r>
      <w:proofErr w:type="spellStart"/>
      <w:r>
        <w:t>Ornage</w:t>
      </w:r>
      <w:proofErr w:type="spellEnd"/>
      <w:r>
        <w:t xml:space="preserve"> responded. </w:t>
      </w:r>
    </w:p>
    <w:p w14:paraId="7C9D8D54" w14:textId="77777777" w:rsidR="009E7BD1" w:rsidRDefault="009E7BD1" w:rsidP="009E7BD1">
      <w:r>
        <w:t>“Yes, we must be careful. Are you making progress with your new design?”</w:t>
      </w:r>
    </w:p>
    <w:p w14:paraId="4343BDF6" w14:textId="7C3341E9" w:rsidR="009E7BD1" w:rsidRDefault="009E7BD1" w:rsidP="009E7BD1">
      <w:r>
        <w:t xml:space="preserve">“I think I’ve made a change to the defensive tool that will help get her back. My friend </w:t>
      </w:r>
      <w:proofErr w:type="spellStart"/>
      <w:r>
        <w:t>Erom</w:t>
      </w:r>
      <w:proofErr w:type="spellEnd"/>
      <w:r>
        <w:t xml:space="preserve">, be </w:t>
      </w:r>
      <w:r w:rsidRPr="00322920">
        <w:rPr>
          <w:noProof/>
        </w:rPr>
        <w:t>patient</w:t>
      </w:r>
      <w:r w:rsidR="00322920">
        <w:rPr>
          <w:noProof/>
        </w:rPr>
        <w:t>,</w:t>
      </w:r>
      <w:r>
        <w:t xml:space="preserve"> and I will show you the new tool tomorrow</w:t>
      </w:r>
      <w:r w:rsidR="001768D4">
        <w:t>;</w:t>
      </w:r>
      <w:r>
        <w:t xml:space="preserve"> if all goes well with my </w:t>
      </w:r>
      <w:r w:rsidRPr="00322920">
        <w:rPr>
          <w:noProof/>
        </w:rPr>
        <w:t>changes</w:t>
      </w:r>
      <w:r w:rsidR="00322920">
        <w:rPr>
          <w:noProof/>
        </w:rPr>
        <w:t>,</w:t>
      </w:r>
      <w:r>
        <w:t xml:space="preserve"> we can begin production.”</w:t>
      </w:r>
    </w:p>
    <w:p w14:paraId="18DB5652" w14:textId="194ED79B" w:rsidR="009E7BD1" w:rsidRDefault="009E7BD1" w:rsidP="009E7BD1">
      <w:r>
        <w:t xml:space="preserve">"Let's prepare a broadcast," he said as he went looking for the </w:t>
      </w:r>
      <w:proofErr w:type="spellStart"/>
      <w:r>
        <w:t>Newsource</w:t>
      </w:r>
      <w:proofErr w:type="spellEnd"/>
      <w:r>
        <w:t xml:space="preserve"> team. When he found them, they </w:t>
      </w:r>
      <w:r w:rsidR="001768D4">
        <w:t>quickly set up the recording device</w:t>
      </w:r>
      <w:r w:rsidR="00322920">
        <w:rPr>
          <w:noProof/>
        </w:rPr>
        <w:t>,</w:t>
      </w:r>
      <w:r>
        <w:t xml:space="preserve"> and </w:t>
      </w:r>
      <w:proofErr w:type="spellStart"/>
      <w:r>
        <w:t>Ornage</w:t>
      </w:r>
      <w:proofErr w:type="spellEnd"/>
      <w:r>
        <w:t xml:space="preserve"> prepared himself to make a positive announcement. He rested for a moment then spoke, "</w:t>
      </w:r>
      <w:proofErr w:type="spellStart"/>
      <w:r>
        <w:t>Raog</w:t>
      </w:r>
      <w:proofErr w:type="spellEnd"/>
      <w:r>
        <w:t xml:space="preserve"> of Varo. You are all aware that my life partner, the Orb</w:t>
      </w:r>
      <w:r w:rsidR="001768D4">
        <w:t>,</w:t>
      </w:r>
      <w:r>
        <w:t xml:space="preserve"> has been taken by the Ora. I want all of you to hear directly from me; I know she is alive and well. I am confident that she will be returned to us soon. Once again, hear me</w:t>
      </w:r>
      <w:r w:rsidR="001768D4">
        <w:t>;</w:t>
      </w:r>
      <w:r>
        <w:t xml:space="preserve"> she is alive and well</w:t>
      </w:r>
      <w:r w:rsidR="001768D4">
        <w:t>;</w:t>
      </w:r>
      <w:r>
        <w:t xml:space="preserve"> I know it. Even though she isn't here to give us our words of encouragement, you can still hear her words. We must continue our fight, do everything we can to disrupt the </w:t>
      </w:r>
      <w:r w:rsidRPr="007509E1">
        <w:rPr>
          <w:noProof/>
        </w:rPr>
        <w:t>invaders</w:t>
      </w:r>
      <w:r w:rsidR="007509E1">
        <w:rPr>
          <w:noProof/>
        </w:rPr>
        <w:t>,</w:t>
      </w:r>
      <w:r>
        <w:t xml:space="preserve"> and eventually</w:t>
      </w:r>
      <w:r w:rsidR="001768D4">
        <w:t>,</w:t>
      </w:r>
      <w:r>
        <w:t xml:space="preserve"> we WILL...expel them from Varo. May your soil always bear </w:t>
      </w:r>
      <w:proofErr w:type="spellStart"/>
      <w:r>
        <w:t>Jabom</w:t>
      </w:r>
      <w:proofErr w:type="spellEnd"/>
      <w:r>
        <w:t>."</w:t>
      </w:r>
    </w:p>
    <w:p w14:paraId="318B33FF" w14:textId="77777777" w:rsidR="009E7BD1" w:rsidRDefault="009E7BD1" w:rsidP="009E7BD1">
      <w:r>
        <w:t xml:space="preserve">The next day couldn’t come soon enough for </w:t>
      </w:r>
      <w:proofErr w:type="spellStart"/>
      <w:r>
        <w:t>Erom</w:t>
      </w:r>
      <w:proofErr w:type="spellEnd"/>
      <w:r>
        <w:t>.</w:t>
      </w:r>
    </w:p>
    <w:p w14:paraId="44569DEB" w14:textId="77777777" w:rsidR="009E7BD1" w:rsidRDefault="009E7BD1" w:rsidP="009E7BD1">
      <w:r>
        <w:lastRenderedPageBreak/>
        <w:t xml:space="preserve">As the sun rose, </w:t>
      </w:r>
      <w:proofErr w:type="spellStart"/>
      <w:r>
        <w:t>Erom</w:t>
      </w:r>
      <w:proofErr w:type="spellEnd"/>
      <w:r>
        <w:t xml:space="preserve"> moved to the entrance and grabbed </w:t>
      </w:r>
      <w:proofErr w:type="spellStart"/>
      <w:r>
        <w:t>Mortog</w:t>
      </w:r>
      <w:proofErr w:type="spellEnd"/>
      <w:r>
        <w:t xml:space="preserve"> on the way while he said, “</w:t>
      </w:r>
      <w:proofErr w:type="spellStart"/>
      <w:r>
        <w:t>Ornage</w:t>
      </w:r>
      <w:proofErr w:type="spellEnd"/>
      <w:r>
        <w:t xml:space="preserve"> is going to show us what he had been working on.”</w:t>
      </w:r>
    </w:p>
    <w:p w14:paraId="49F529DF" w14:textId="77777777" w:rsidR="009E7BD1" w:rsidRDefault="009E7BD1" w:rsidP="009E7BD1">
      <w:r>
        <w:t>“Fantastic, I’ve been hoping to see it.”</w:t>
      </w:r>
    </w:p>
    <w:p w14:paraId="5D542042" w14:textId="00B21146" w:rsidR="009E7BD1" w:rsidRDefault="009E7BD1" w:rsidP="009E7BD1">
      <w:r>
        <w:t xml:space="preserve">When they arrived, </w:t>
      </w:r>
      <w:proofErr w:type="spellStart"/>
      <w:r>
        <w:t>Ornage</w:t>
      </w:r>
      <w:proofErr w:type="spellEnd"/>
      <w:r>
        <w:t xml:space="preserve"> was already set </w:t>
      </w:r>
      <w:r w:rsidRPr="00322920">
        <w:rPr>
          <w:noProof/>
        </w:rPr>
        <w:t>up</w:t>
      </w:r>
      <w:r w:rsidR="00322920">
        <w:rPr>
          <w:noProof/>
        </w:rPr>
        <w:t>,</w:t>
      </w:r>
      <w:r>
        <w:t xml:space="preserve"> and his technicians were there with him. At first glance, there appeared to be only minor changes to the defensive tool</w:t>
      </w:r>
      <w:r w:rsidR="001768D4">
        <w:t>,</w:t>
      </w:r>
      <w:r>
        <w:t xml:space="preserve"> and </w:t>
      </w:r>
      <w:proofErr w:type="spellStart"/>
      <w:r>
        <w:t>Erom</w:t>
      </w:r>
      <w:proofErr w:type="spellEnd"/>
      <w:r>
        <w:t xml:space="preserve"> was a little disappointed.</w:t>
      </w:r>
    </w:p>
    <w:p w14:paraId="7F66726B" w14:textId="77777777" w:rsidR="009E7BD1" w:rsidRDefault="009E7BD1" w:rsidP="009E7BD1">
      <w:r>
        <w:t xml:space="preserve">Everyone said welcome. </w:t>
      </w:r>
      <w:proofErr w:type="spellStart"/>
      <w:r>
        <w:t>Ornage</w:t>
      </w:r>
      <w:proofErr w:type="spellEnd"/>
      <w:r>
        <w:t xml:space="preserve"> opened with, “When we use our defensive tools or the Ora’s tools, we are limited by how fast we can shoot the projectiles. Then we </w:t>
      </w:r>
      <w:proofErr w:type="gramStart"/>
      <w:r>
        <w:t>have to</w:t>
      </w:r>
      <w:proofErr w:type="gramEnd"/>
      <w:r>
        <w:t xml:space="preserve"> put another one in before we can shoot again. Watch this.”</w:t>
      </w:r>
    </w:p>
    <w:p w14:paraId="18406909" w14:textId="77777777" w:rsidR="009E7BD1" w:rsidRDefault="009E7BD1" w:rsidP="009E7BD1">
      <w:proofErr w:type="spellStart"/>
      <w:r>
        <w:t>Ornage</w:t>
      </w:r>
      <w:proofErr w:type="spellEnd"/>
      <w:r>
        <w:t xml:space="preserve"> lifted the tool to his shoulder and fired the projectile. Everyone relaxed for a moment expecting the pause while he loaded the next one, but to their </w:t>
      </w:r>
      <w:r w:rsidRPr="00322920">
        <w:rPr>
          <w:noProof/>
        </w:rPr>
        <w:t>shock</w:t>
      </w:r>
      <w:r w:rsidR="00322920">
        <w:rPr>
          <w:noProof/>
        </w:rPr>
        <w:t>,</w:t>
      </w:r>
      <w:r>
        <w:t xml:space="preserve"> he immediately fired another projectile, then another, and finally one last one. He had fired four projectiles without reloading.</w:t>
      </w:r>
    </w:p>
    <w:p w14:paraId="7A0A42FA" w14:textId="4A4D620B" w:rsidR="009E7BD1" w:rsidRDefault="009E7BD1" w:rsidP="009E7BD1">
      <w:r>
        <w:t xml:space="preserve">Then to their </w:t>
      </w:r>
      <w:r w:rsidRPr="00322920">
        <w:rPr>
          <w:noProof/>
        </w:rPr>
        <w:t>shock</w:t>
      </w:r>
      <w:r w:rsidR="00322920">
        <w:rPr>
          <w:noProof/>
        </w:rPr>
        <w:t>,</w:t>
      </w:r>
      <w:r>
        <w:t xml:space="preserve"> he pulled out a small container, replaced one in the tool</w:t>
      </w:r>
      <w:r w:rsidR="001768D4">
        <w:t>,</w:t>
      </w:r>
      <w:r>
        <w:t xml:space="preserve"> and began firing again. By that time, </w:t>
      </w:r>
      <w:proofErr w:type="gramStart"/>
      <w:r>
        <w:t>all of</w:t>
      </w:r>
      <w:proofErr w:type="gramEnd"/>
      <w:r>
        <w:t xml:space="preserve"> their ears hurt, but they were smiling.</w:t>
      </w:r>
    </w:p>
    <w:p w14:paraId="76B86050" w14:textId="15B72FD0" w:rsidR="009E7BD1" w:rsidRDefault="009E7BD1" w:rsidP="009E7BD1">
      <w:proofErr w:type="spellStart"/>
      <w:r>
        <w:t>Mortog</w:t>
      </w:r>
      <w:proofErr w:type="spellEnd"/>
      <w:r>
        <w:t xml:space="preserve"> jumped in</w:t>
      </w:r>
      <w:r w:rsidR="001768D4">
        <w:t>,</w:t>
      </w:r>
      <w:r>
        <w:t xml:space="preserve"> saying, “What a fantastic improvement, one defender can do the same as many. With this, we can defend the ice caves against anyone, and we can go to the cities and force the Ora </w:t>
      </w:r>
      <w:proofErr w:type="gramStart"/>
      <w:r>
        <w:t>off of</w:t>
      </w:r>
      <w:proofErr w:type="gramEnd"/>
      <w:r>
        <w:t xml:space="preserve"> Varo.” They all screamed and cheered.</w:t>
      </w:r>
    </w:p>
    <w:p w14:paraId="1A53C1B2" w14:textId="59379473" w:rsidR="009E7BD1" w:rsidRDefault="009E7BD1" w:rsidP="009E7BD1">
      <w:proofErr w:type="spellStart"/>
      <w:r>
        <w:t>Ornage</w:t>
      </w:r>
      <w:proofErr w:type="spellEnd"/>
      <w:r>
        <w:t xml:space="preserve"> then said in a loud voice, "unfortunately, these are very complex</w:t>
      </w:r>
      <w:r w:rsidR="001768D4">
        <w:t>,</w:t>
      </w:r>
      <w:r>
        <w:t xml:space="preserve"> and in the </w:t>
      </w:r>
      <w:proofErr w:type="gramStart"/>
      <w:r>
        <w:t>time</w:t>
      </w:r>
      <w:proofErr w:type="gramEnd"/>
      <w:r>
        <w:t xml:space="preserve"> we can make eight of the current design</w:t>
      </w:r>
      <w:r w:rsidR="001768D4">
        <w:t>,</w:t>
      </w:r>
      <w:r>
        <w:t xml:space="preserve"> we can make only three of these."</w:t>
      </w:r>
    </w:p>
    <w:p w14:paraId="1A3A7B0B" w14:textId="3CD03A4E" w:rsidR="009E7BD1" w:rsidRDefault="009E7BD1" w:rsidP="009E7BD1">
      <w:proofErr w:type="spellStart"/>
      <w:r>
        <w:t>Mortog</w:t>
      </w:r>
      <w:proofErr w:type="spellEnd"/>
      <w:r>
        <w:t xml:space="preserve"> thought for a moment</w:t>
      </w:r>
      <w:r w:rsidR="001768D4">
        <w:t>,</w:t>
      </w:r>
      <w:r>
        <w:t xml:space="preserve"> then added, “Still</w:t>
      </w:r>
      <w:r w:rsidR="001768D4">
        <w:t>,</w:t>
      </w:r>
      <w:r>
        <w:t xml:space="preserve"> it is an amazing tool that will change the direction of the battle </w:t>
      </w:r>
      <w:proofErr w:type="gramStart"/>
      <w:r>
        <w:lastRenderedPageBreak/>
        <w:t>where ever</w:t>
      </w:r>
      <w:proofErr w:type="gramEnd"/>
      <w:r>
        <w:t xml:space="preserve"> we use it. I don’t care how long they take to make</w:t>
      </w:r>
      <w:r w:rsidR="001768D4">
        <w:t>;</w:t>
      </w:r>
      <w:r>
        <w:t xml:space="preserve"> they are worth the wait.”</w:t>
      </w:r>
    </w:p>
    <w:p w14:paraId="508F235F" w14:textId="77777777" w:rsidR="009E7BD1" w:rsidRDefault="009E7BD1" w:rsidP="009E7BD1">
      <w:proofErr w:type="spellStart"/>
      <w:r>
        <w:t>Ornage</w:t>
      </w:r>
      <w:proofErr w:type="spellEnd"/>
      <w:r>
        <w:t xml:space="preserve"> smiled as Varo put his hand on his shoulder and said, “Now we can get </w:t>
      </w:r>
      <w:proofErr w:type="spellStart"/>
      <w:r>
        <w:t>Sonyata</w:t>
      </w:r>
      <w:proofErr w:type="spellEnd"/>
      <w:r>
        <w:t xml:space="preserve"> back.” Then he also smiled.</w:t>
      </w:r>
    </w:p>
    <w:p w14:paraId="1E4CCD34" w14:textId="77777777" w:rsidR="009E7BD1" w:rsidRDefault="009E7BD1" w:rsidP="009E7BD1">
      <w:r>
        <w:t>They all say, almost in unison, “Let’s begin production.”</w:t>
      </w:r>
    </w:p>
    <w:p w14:paraId="036907A1" w14:textId="77777777" w:rsidR="009E7BD1" w:rsidRDefault="009E7BD1" w:rsidP="003963F9">
      <w:pPr>
        <w:pStyle w:val="SceneSeparator"/>
      </w:pPr>
      <w:r>
        <w:t>&gt;&gt;&gt;&gt;&gt;&gt;&gt;&gt;&gt;&gt;&gt;&gt;&gt;&gt;&gt;&gt;&gt;&gt;&gt;&gt;</w:t>
      </w:r>
    </w:p>
    <w:p w14:paraId="6F5666C1" w14:textId="1B599369" w:rsidR="009E7BD1" w:rsidRDefault="009E7BD1" w:rsidP="009E7BD1">
      <w:r>
        <w:t>Molt’s technicians were making excellent progress modifying the Ora defensive tools. At that point, they had 40. Molt directed them, “Move one-half to Iban</w:t>
      </w:r>
      <w:r w:rsidR="001768D4">
        <w:t>,</w:t>
      </w:r>
      <w:r>
        <w:t xml:space="preserve"> and then we’ll look for an opportunity to use them.”</w:t>
      </w:r>
    </w:p>
    <w:p w14:paraId="60B0EDF3" w14:textId="77777777" w:rsidR="009E7BD1" w:rsidRDefault="009E7BD1" w:rsidP="009E7BD1">
      <w:r>
        <w:t xml:space="preserve">Molt and Ilana discussed when to attack the </w:t>
      </w:r>
      <w:r w:rsidRPr="00322920">
        <w:rPr>
          <w:noProof/>
        </w:rPr>
        <w:t>Ora</w:t>
      </w:r>
      <w:r w:rsidR="00322920">
        <w:rPr>
          <w:noProof/>
        </w:rPr>
        <w:t>,</w:t>
      </w:r>
      <w:r>
        <w:t xml:space="preserve"> and they mulled over the fact that the warming body coverings had not been seen lately. </w:t>
      </w:r>
    </w:p>
    <w:p w14:paraId="7EA57C95" w14:textId="77E1FFFF" w:rsidR="009E7BD1" w:rsidRDefault="009E7BD1" w:rsidP="009E7BD1">
      <w:r>
        <w:t>Molt said, “If I picked a time, I’d prefer to meet a large number of the ones wearing the new body coverings</w:t>
      </w:r>
      <w:r w:rsidR="001768D4">
        <w:t>;</w:t>
      </w:r>
      <w:r>
        <w:t xml:space="preserve"> those are the ones that bother us the most.”</w:t>
      </w:r>
    </w:p>
    <w:p w14:paraId="2DA96341" w14:textId="3426C8C2" w:rsidR="009E7BD1" w:rsidRDefault="009E7BD1" w:rsidP="009E7BD1">
      <w:r>
        <w:t xml:space="preserve">Ilana agreed but added, “I don’t think we should wait too long. Every day they are scarring more </w:t>
      </w:r>
      <w:r w:rsidRPr="00322920">
        <w:rPr>
          <w:noProof/>
        </w:rPr>
        <w:t>soil</w:t>
      </w:r>
      <w:r w:rsidR="00322920">
        <w:rPr>
          <w:noProof/>
        </w:rPr>
        <w:t>,</w:t>
      </w:r>
      <w:r>
        <w:t xml:space="preserve"> and we are losing more </w:t>
      </w:r>
      <w:proofErr w:type="spellStart"/>
      <w:r>
        <w:t>Jabom</w:t>
      </w:r>
      <w:proofErr w:type="spellEnd"/>
      <w:r>
        <w:t>. I think we should attack them quickly</w:t>
      </w:r>
      <w:r w:rsidR="001768D4">
        <w:t>,</w:t>
      </w:r>
      <w:r>
        <w:t xml:space="preserve"> and they may stop while they think of a new strategy.”</w:t>
      </w:r>
    </w:p>
    <w:p w14:paraId="565189A8" w14:textId="7ADEE27B" w:rsidR="009E7BD1" w:rsidRDefault="009E7BD1" w:rsidP="009E7BD1">
      <w:r>
        <w:t>“I agree, if we attack them during the mid-day</w:t>
      </w:r>
      <w:r w:rsidR="001768D4">
        <w:t>,</w:t>
      </w:r>
      <w:r>
        <w:t xml:space="preserve"> then they may come out during the night for </w:t>
      </w:r>
      <w:r w:rsidRPr="00322920">
        <w:rPr>
          <w:noProof/>
        </w:rPr>
        <w:t>revenge</w:t>
      </w:r>
      <w:r w:rsidR="00322920">
        <w:rPr>
          <w:noProof/>
        </w:rPr>
        <w:t>,</w:t>
      </w:r>
      <w:r>
        <w:t xml:space="preserve"> and we’ll be ready for them.” Then Molt added, “I suggest we also coordinate what we do to Iban because if we don’t attack the same day, then they may change their tactics and be ready for him.”</w:t>
      </w:r>
    </w:p>
    <w:p w14:paraId="111AD218" w14:textId="77777777" w:rsidR="009E7BD1" w:rsidRDefault="009E7BD1" w:rsidP="009E7BD1">
      <w:r>
        <w:lastRenderedPageBreak/>
        <w:t>Molt renewed his orders to his team that spotted for the moving Ora, and they went to their posts waiting for the enemy to leave the walled compound.</w:t>
      </w:r>
    </w:p>
    <w:p w14:paraId="4CFA90F3" w14:textId="53A37075" w:rsidR="009E7BD1" w:rsidRDefault="009E7BD1" w:rsidP="009E7BD1">
      <w:r>
        <w:t xml:space="preserve">If they followed their typical pattern, they would leave during the mid-day, Molt and his defenders were ready. Molt had gone to the likeliest entry point for the </w:t>
      </w:r>
      <w:r w:rsidR="004913DF">
        <w:t>capitol</w:t>
      </w:r>
      <w:r>
        <w:t>, and he was right. Th</w:t>
      </w:r>
      <w:r w:rsidR="001768D4">
        <w:t>e</w:t>
      </w:r>
      <w:r>
        <w:t>y left the compound in a large number, more than Molt could count, and moved towards their location.</w:t>
      </w:r>
    </w:p>
    <w:p w14:paraId="439796E4" w14:textId="5FFFA59E" w:rsidR="009E7BD1" w:rsidRDefault="001768D4" w:rsidP="009E7BD1">
      <w:r>
        <w:t>Like</w:t>
      </w:r>
      <w:r w:rsidR="009E7BD1">
        <w:t xml:space="preserve"> before, when they were throwing explosive packages, Molt positioned his defenders on either side of the street. That time he put a couple of defenders well ahead of the contact point in case the Ora charged forward to escape the attack. Likewise, he put a couple well behind them in case they tried to retreat.</w:t>
      </w:r>
    </w:p>
    <w:p w14:paraId="29846FC9" w14:textId="77777777" w:rsidR="009E7BD1" w:rsidRDefault="009E7BD1" w:rsidP="009E7BD1">
      <w:r>
        <w:t>He would make the call when he felt they were positioned within the target zone.</w:t>
      </w:r>
    </w:p>
    <w:p w14:paraId="58C14C62" w14:textId="1D4472EF" w:rsidR="009E7BD1" w:rsidRDefault="009E7BD1" w:rsidP="009E7BD1">
      <w:r>
        <w:t>Molt watched as they moved forward</w:t>
      </w:r>
      <w:r w:rsidR="001768D4">
        <w:t>,</w:t>
      </w:r>
      <w:r>
        <w:t xml:space="preserve"> and when he was finally satisfied that they were positioned well, Molt fired his defensive tool</w:t>
      </w:r>
      <w:r w:rsidR="001768D4">
        <w:t>,</w:t>
      </w:r>
      <w:r>
        <w:t xml:space="preserve"> and immediately </w:t>
      </w:r>
      <w:proofErr w:type="gramStart"/>
      <w:r>
        <w:t>all of</w:t>
      </w:r>
      <w:proofErr w:type="gramEnd"/>
      <w:r>
        <w:t xml:space="preserve"> the other defenders fired theirs.</w:t>
      </w:r>
    </w:p>
    <w:p w14:paraId="0A9C27B1" w14:textId="30F82512" w:rsidR="009E7BD1" w:rsidRDefault="009E7BD1" w:rsidP="009E7BD1">
      <w:r>
        <w:t>This caught the Ora totally by surprise</w:t>
      </w:r>
      <w:r w:rsidR="001768D4">
        <w:t>;</w:t>
      </w:r>
      <w:r>
        <w:t xml:space="preserve"> their losses were dramatic and fast but not complete. The entire confrontation was over in a few moments. T</w:t>
      </w:r>
      <w:r w:rsidR="001768D4">
        <w:t>wo of the Ora</w:t>
      </w:r>
      <w:r>
        <w:t xml:space="preserve"> figured out what was happening and that they were losing, they decided to move down a side </w:t>
      </w:r>
      <w:r w:rsidRPr="00322920">
        <w:rPr>
          <w:noProof/>
        </w:rPr>
        <w:t>street</w:t>
      </w:r>
      <w:r w:rsidR="00322920">
        <w:rPr>
          <w:noProof/>
        </w:rPr>
        <w:t>,</w:t>
      </w:r>
      <w:r>
        <w:t xml:space="preserve"> and they took a different path back to the walled compound. They were gone and out of range before Molt could do anything.</w:t>
      </w:r>
    </w:p>
    <w:p w14:paraId="23AB6DD8" w14:textId="77777777" w:rsidR="009E7BD1" w:rsidRDefault="009E7BD1" w:rsidP="009E7BD1">
      <w:r>
        <w:t>After the action had ended, some of Molt’s defenders cheered, but Molt was uncomfortable. Death was death, he thought, even if they deserved it.</w:t>
      </w:r>
    </w:p>
    <w:p w14:paraId="02A1C852" w14:textId="77777777" w:rsidR="009E7BD1" w:rsidRDefault="009E7BD1" w:rsidP="003963F9">
      <w:pPr>
        <w:pStyle w:val="SceneSeparator"/>
      </w:pPr>
      <w:r>
        <w:lastRenderedPageBreak/>
        <w:t>&gt;&gt;&gt;&gt;&gt;&gt;&gt;&gt;&gt;&gt;&gt;&gt;&gt;&gt;&gt;&gt;&gt;&gt;&gt;</w:t>
      </w:r>
    </w:p>
    <w:p w14:paraId="138EA4E5" w14:textId="6A671A2E" w:rsidR="009E7BD1" w:rsidRDefault="009E7BD1" w:rsidP="009E7BD1">
      <w:r>
        <w:t>Iban was poised at his vantage point</w:t>
      </w:r>
      <w:r w:rsidR="001768D4">
        <w:t>,</w:t>
      </w:r>
      <w:r>
        <w:t xml:space="preserve"> waiting for the approaching group of Ora. He liked those </w:t>
      </w:r>
      <w:r w:rsidRPr="007509E1">
        <w:rPr>
          <w:noProof/>
        </w:rPr>
        <w:t>new</w:t>
      </w:r>
      <w:r w:rsidR="007509E1">
        <w:rPr>
          <w:noProof/>
        </w:rPr>
        <w:t xml:space="preserve"> </w:t>
      </w:r>
      <w:r w:rsidRPr="007509E1">
        <w:rPr>
          <w:noProof/>
        </w:rPr>
        <w:t>defensive</w:t>
      </w:r>
      <w:r>
        <w:t xml:space="preserve"> tools</w:t>
      </w:r>
      <w:r w:rsidR="001768D4">
        <w:t>;</w:t>
      </w:r>
      <w:r>
        <w:t xml:space="preserve"> he only wished that Molt sent more defenders who were experienced with them. </w:t>
      </w:r>
      <w:r w:rsidR="00DF4FD6">
        <w:t>Nevertheless, t</w:t>
      </w:r>
      <w:r>
        <w:t xml:space="preserve">he tools were </w:t>
      </w:r>
      <w:r w:rsidRPr="00322920">
        <w:rPr>
          <w:noProof/>
        </w:rPr>
        <w:t>impressive</w:t>
      </w:r>
      <w:r w:rsidR="00322920">
        <w:rPr>
          <w:noProof/>
        </w:rPr>
        <w:t>,</w:t>
      </w:r>
      <w:r>
        <w:t xml:space="preserve"> and he was eager to see their effectiveness.</w:t>
      </w:r>
    </w:p>
    <w:p w14:paraId="62589406" w14:textId="77777777" w:rsidR="009E7BD1" w:rsidRDefault="009E7BD1" w:rsidP="009E7BD1">
      <w:r>
        <w:t xml:space="preserve">The Ora approached the front of Iban’s hit </w:t>
      </w:r>
      <w:r w:rsidRPr="00322920">
        <w:rPr>
          <w:noProof/>
        </w:rPr>
        <w:t>zone</w:t>
      </w:r>
      <w:r w:rsidR="00322920">
        <w:rPr>
          <w:noProof/>
        </w:rPr>
        <w:t>,</w:t>
      </w:r>
      <w:r>
        <w:t xml:space="preserve"> and they suddenly stopped. There </w:t>
      </w:r>
      <w:r w:rsidRPr="007509E1">
        <w:rPr>
          <w:noProof/>
        </w:rPr>
        <w:t>was</w:t>
      </w:r>
      <w:r>
        <w:t xml:space="preserve"> confusion and discussion among them, then they turned and went back to the walled compound. </w:t>
      </w:r>
    </w:p>
    <w:p w14:paraId="7B3388D0" w14:textId="7BC1961B" w:rsidR="009E7BD1" w:rsidRDefault="009E7BD1" w:rsidP="009E7BD1">
      <w:r>
        <w:t>Iban was furious</w:t>
      </w:r>
      <w:r w:rsidR="001768D4">
        <w:t>;</w:t>
      </w:r>
      <w:r>
        <w:t xml:space="preserve"> he yelled at the defender next to him, “What are they doing?”</w:t>
      </w:r>
    </w:p>
    <w:p w14:paraId="03147D37" w14:textId="7947A0E2" w:rsidR="009E7BD1" w:rsidRDefault="009E7BD1" w:rsidP="009E7BD1">
      <w:r>
        <w:t xml:space="preserve">Iban wanted revenge on these Ora for what they had done to his </w:t>
      </w:r>
      <w:proofErr w:type="spellStart"/>
      <w:r>
        <w:t>Raog</w:t>
      </w:r>
      <w:proofErr w:type="spellEnd"/>
      <w:r>
        <w:t xml:space="preserve">. After he had calmed down, he commented, “Somehow they had received word about Molt’s attack in the </w:t>
      </w:r>
      <w:r w:rsidR="004913DF">
        <w:t>capit</w:t>
      </w:r>
      <w:r w:rsidR="001768D4">
        <w:t>a</w:t>
      </w:r>
      <w:r w:rsidR="004913DF">
        <w:t>l</w:t>
      </w:r>
      <w:r>
        <w:t>.” He smiled then said, “Molt’s attack must have been very effective.”</w:t>
      </w:r>
    </w:p>
    <w:p w14:paraId="44145EF4" w14:textId="77777777" w:rsidR="009E7BD1" w:rsidRDefault="009E7BD1" w:rsidP="009E7BD1">
      <w:r>
        <w:t>He smiled again.</w:t>
      </w:r>
    </w:p>
    <w:p w14:paraId="5C8B846B" w14:textId="77777777" w:rsidR="009E7BD1" w:rsidRDefault="009E7BD1" w:rsidP="003963F9">
      <w:pPr>
        <w:pStyle w:val="SceneSeparator"/>
      </w:pPr>
      <w:r>
        <w:t>&gt;&gt;&gt;&gt;&gt;&gt;&gt;&gt;&gt;&gt;&gt;&gt;&gt;&gt;&gt;&gt;&gt;&gt;&gt;&gt;</w:t>
      </w:r>
    </w:p>
    <w:p w14:paraId="6F63DC2D" w14:textId="6BC018E0" w:rsidR="009E7BD1" w:rsidRDefault="009E7BD1" w:rsidP="009E7BD1">
      <w:r>
        <w:t xml:space="preserve">Molt and Ilana were sitting in the observation room enjoying some </w:t>
      </w:r>
      <w:proofErr w:type="spellStart"/>
      <w:r>
        <w:t>Jabom</w:t>
      </w:r>
      <w:proofErr w:type="spellEnd"/>
      <w:r>
        <w:t xml:space="preserve"> juice while </w:t>
      </w:r>
      <w:r w:rsidR="001768D4">
        <w:t>reflecting</w:t>
      </w:r>
      <w:r>
        <w:t xml:space="preserve"> on the day’s events.</w:t>
      </w:r>
    </w:p>
    <w:p w14:paraId="6502AC59" w14:textId="77777777" w:rsidR="009E7BD1" w:rsidRDefault="009E7BD1" w:rsidP="009E7BD1">
      <w:r>
        <w:t>Molt said, “We have accomplished a great victory against the Ora, but I’m afraid that they will strike back.” He continued, thoughtfully, “We need to prepare for what they’ll do next.”</w:t>
      </w:r>
    </w:p>
    <w:p w14:paraId="329AB1DE" w14:textId="02B7C4B3" w:rsidR="009E7BD1" w:rsidRDefault="009E7BD1" w:rsidP="009E7BD1">
      <w:r>
        <w:lastRenderedPageBreak/>
        <w:t>Nodding, Ilana added, “Maybe things will be quiet for a while</w:t>
      </w:r>
      <w:r w:rsidR="001768D4">
        <w:t>;</w:t>
      </w:r>
      <w:r>
        <w:t xml:space="preserve"> I’d like to spend some time with my young. They have been with neighbors and </w:t>
      </w:r>
      <w:proofErr w:type="spellStart"/>
      <w:r>
        <w:t>Mortog</w:t>
      </w:r>
      <w:proofErr w:type="spellEnd"/>
      <w:r>
        <w:t xml:space="preserve"> in the ice caves</w:t>
      </w:r>
      <w:r w:rsidR="001768D4">
        <w:t>;</w:t>
      </w:r>
      <w:r>
        <w:t xml:space="preserve"> they don’t have a parent to talk with. I need to explain what is happening.”</w:t>
      </w:r>
    </w:p>
    <w:p w14:paraId="73A65BD3" w14:textId="1F6F0FA4" w:rsidR="009E7BD1" w:rsidRDefault="009E7BD1" w:rsidP="009E7BD1">
      <w:r>
        <w:t>Molt said in a supporting voice, “By all means, we can handle things here. Spend some time with your young</w:t>
      </w:r>
      <w:r w:rsidR="001768D4">
        <w:t>;</w:t>
      </w:r>
      <w:r>
        <w:t xml:space="preserve"> they need you. I suggest you leave during the night and take a couple of defenders to walk with you.”</w:t>
      </w:r>
    </w:p>
    <w:p w14:paraId="501DA71C" w14:textId="5DF2B457" w:rsidR="009E7BD1" w:rsidRDefault="009E7BD1" w:rsidP="009E7BD1">
      <w:r>
        <w:t>“I don’t want to waste defenders</w:t>
      </w:r>
      <w:r w:rsidR="001768D4">
        <w:t>;</w:t>
      </w:r>
      <w:r>
        <w:t xml:space="preserve"> they are all tired and need their rest.”</w:t>
      </w:r>
    </w:p>
    <w:p w14:paraId="1CA0C7F2" w14:textId="42FD61AB" w:rsidR="009E7BD1" w:rsidRDefault="009E7BD1" w:rsidP="009E7BD1">
      <w:r>
        <w:t>“No, leader, I insist. Besides</w:t>
      </w:r>
      <w:r w:rsidR="001768D4">
        <w:t>,</w:t>
      </w:r>
      <w:r>
        <w:t xml:space="preserve"> they will be honored to escort you to your home and when you chose to return, send </w:t>
      </w:r>
      <w:r w:rsidRPr="00322920">
        <w:rPr>
          <w:noProof/>
        </w:rPr>
        <w:t>word</w:t>
      </w:r>
      <w:r w:rsidR="00322920">
        <w:rPr>
          <w:noProof/>
        </w:rPr>
        <w:t>,</w:t>
      </w:r>
      <w:r>
        <w:t xml:space="preserve"> and I will send them back </w:t>
      </w:r>
      <w:r w:rsidRPr="007509E1">
        <w:rPr>
          <w:noProof/>
        </w:rPr>
        <w:t>for</w:t>
      </w:r>
      <w:r>
        <w:t xml:space="preserve"> you.”</w:t>
      </w:r>
    </w:p>
    <w:p w14:paraId="5F236288" w14:textId="77777777" w:rsidR="009E7BD1" w:rsidRDefault="009E7BD1" w:rsidP="009E7BD1">
      <w:r>
        <w:t>“Thank you, Molt. I will tell all of my sector leaders that you are in charge while I'm gone.”</w:t>
      </w:r>
    </w:p>
    <w:p w14:paraId="6B87F084" w14:textId="5F9A4ACC" w:rsidR="009E7BD1" w:rsidRDefault="009E7BD1" w:rsidP="009E7BD1">
      <w:r>
        <w:t xml:space="preserve">As Ilana walked the quiet streets of the </w:t>
      </w:r>
      <w:r w:rsidR="004913DF">
        <w:t>capit</w:t>
      </w:r>
      <w:r w:rsidR="001768D4">
        <w:t>a</w:t>
      </w:r>
      <w:r w:rsidR="004913DF">
        <w:t>l</w:t>
      </w:r>
      <w:r>
        <w:t>, she felt optimistic for the first time. Now they had defensive tools that were better in the hands of the defenders th</w:t>
      </w:r>
      <w:r w:rsidR="001768D4">
        <w:t>a</w:t>
      </w:r>
      <w:r>
        <w:t>n the Ora. They could beat them with their own tools.</w:t>
      </w:r>
    </w:p>
    <w:p w14:paraId="5922F47C" w14:textId="561D75BC" w:rsidR="009E7BD1" w:rsidRDefault="009E7BD1" w:rsidP="009E7BD1">
      <w:r>
        <w:t xml:space="preserve">Suddenly shapes jumped upon </w:t>
      </w:r>
      <w:r w:rsidRPr="00322920">
        <w:rPr>
          <w:noProof/>
        </w:rPr>
        <w:t>them</w:t>
      </w:r>
      <w:r w:rsidR="00322920">
        <w:rPr>
          <w:noProof/>
        </w:rPr>
        <w:t>,</w:t>
      </w:r>
      <w:r>
        <w:t xml:space="preserve"> and her escorts were brought down with some fast shots from the Ora tools. Ilana just stood there, not knowing what to do or how to fight them. </w:t>
      </w:r>
      <w:r w:rsidR="001768D4">
        <w:t>Finally, o</w:t>
      </w:r>
      <w:r>
        <w:t xml:space="preserve">ne of the Ora walked in front of her and looked directly into her eyes. She took a deep breath and thought of her young and </w:t>
      </w:r>
      <w:proofErr w:type="spellStart"/>
      <w:r>
        <w:t>Mortog</w:t>
      </w:r>
      <w:proofErr w:type="spellEnd"/>
      <w:r w:rsidR="001768D4">
        <w:t>;</w:t>
      </w:r>
      <w:r>
        <w:t xml:space="preserve"> she waited to die.</w:t>
      </w:r>
    </w:p>
    <w:p w14:paraId="2D0A0EB1" w14:textId="77777777" w:rsidR="009E7BD1" w:rsidRDefault="009E7BD1" w:rsidP="003963F9">
      <w:pPr>
        <w:pStyle w:val="SceneSeparator"/>
      </w:pPr>
      <w:r>
        <w:t>&gt;&gt;&gt;&gt;&gt;&gt;&gt;&gt;&gt;&gt;&gt;&gt;&gt;&gt;&gt;&gt;&gt;&gt;&gt;&gt;</w:t>
      </w:r>
    </w:p>
    <w:p w14:paraId="75E26760" w14:textId="361D29DF" w:rsidR="009E7BD1" w:rsidRDefault="009E7BD1" w:rsidP="009E7BD1">
      <w:proofErr w:type="spellStart"/>
      <w:r>
        <w:t>Sonyata</w:t>
      </w:r>
      <w:proofErr w:type="spellEnd"/>
      <w:r>
        <w:t xml:space="preserve"> was waiting for something to happen. </w:t>
      </w:r>
      <w:r w:rsidR="001768D4">
        <w:t>Finally, t</w:t>
      </w:r>
      <w:r>
        <w:t xml:space="preserve">he craft stopped its violent vibrations and rapid movements. </w:t>
      </w:r>
      <w:r>
        <w:lastRenderedPageBreak/>
        <w:t xml:space="preserve">She had remained hanging in straps for a long </w:t>
      </w:r>
      <w:r w:rsidRPr="00322920">
        <w:rPr>
          <w:noProof/>
        </w:rPr>
        <w:t>time</w:t>
      </w:r>
      <w:r w:rsidR="00322920">
        <w:rPr>
          <w:noProof/>
        </w:rPr>
        <w:t>,</w:t>
      </w:r>
      <w:r>
        <w:t xml:space="preserve"> and she was hoping to learn something about her captives and her environment.</w:t>
      </w:r>
    </w:p>
    <w:p w14:paraId="09A4CE3B" w14:textId="0A74793D" w:rsidR="009E7BD1" w:rsidRDefault="009E7BD1" w:rsidP="009E7BD1">
      <w:r>
        <w:t xml:space="preserve">The silence was broken when a large jolt passed through the </w:t>
      </w:r>
      <w:r w:rsidRPr="00322920">
        <w:rPr>
          <w:noProof/>
        </w:rPr>
        <w:t>ship</w:t>
      </w:r>
      <w:r w:rsidR="00322920">
        <w:rPr>
          <w:noProof/>
        </w:rPr>
        <w:t>,</w:t>
      </w:r>
      <w:r>
        <w:t xml:space="preserve"> and </w:t>
      </w:r>
      <w:proofErr w:type="spellStart"/>
      <w:r>
        <w:t>Sonyata</w:t>
      </w:r>
      <w:proofErr w:type="spellEnd"/>
      <w:r>
        <w:t xml:space="preserve"> was moved in her straps</w:t>
      </w:r>
      <w:r w:rsidR="001768D4">
        <w:t>;</w:t>
      </w:r>
      <w:r>
        <w:t xml:space="preserve"> she heard the now</w:t>
      </w:r>
      <w:r w:rsidR="001768D4">
        <w:t>-</w:t>
      </w:r>
      <w:r>
        <w:t xml:space="preserve">familiar noise of her chamber being opened. She feared that it might not be </w:t>
      </w:r>
      <w:proofErr w:type="spellStart"/>
      <w:r>
        <w:t>Romaa</w:t>
      </w:r>
      <w:proofErr w:type="spellEnd"/>
      <w:r>
        <w:t xml:space="preserve"> but hoped that it was her. At least she was someone </w:t>
      </w:r>
      <w:proofErr w:type="spellStart"/>
      <w:r>
        <w:t>Sonyata</w:t>
      </w:r>
      <w:proofErr w:type="spellEnd"/>
      <w:r>
        <w:t xml:space="preserve"> knew, although she didn’t know if she could be trusted yet.</w:t>
      </w:r>
    </w:p>
    <w:p w14:paraId="128866C2" w14:textId="77777777" w:rsidR="009E7BD1" w:rsidRDefault="009E7BD1" w:rsidP="009E7BD1">
      <w:proofErr w:type="spellStart"/>
      <w:r>
        <w:t>Sonyata</w:t>
      </w:r>
      <w:proofErr w:type="spellEnd"/>
      <w:r>
        <w:t xml:space="preserve"> breathed a little easier when she realized that it was </w:t>
      </w:r>
      <w:proofErr w:type="spellStart"/>
      <w:r>
        <w:t>Romaa</w:t>
      </w:r>
      <w:proofErr w:type="spellEnd"/>
      <w:r>
        <w:t>.</w:t>
      </w:r>
    </w:p>
    <w:p w14:paraId="15DAD23B" w14:textId="77777777" w:rsidR="009E7BD1" w:rsidRDefault="009E7BD1" w:rsidP="009E7BD1">
      <w:proofErr w:type="spellStart"/>
      <w:r>
        <w:t>Romaa</w:t>
      </w:r>
      <w:proofErr w:type="spellEnd"/>
      <w:r>
        <w:t xml:space="preserve"> spoke in her melodic tones, “I have brought some of your food. We don’t know how to prepare it, but we know that you need it for sustenance.” With that statement, she moved a bundle of </w:t>
      </w:r>
      <w:proofErr w:type="spellStart"/>
      <w:r>
        <w:t>Jabom</w:t>
      </w:r>
      <w:proofErr w:type="spellEnd"/>
      <w:r>
        <w:t xml:space="preserve"> within </w:t>
      </w:r>
      <w:proofErr w:type="spellStart"/>
      <w:r>
        <w:t>Sonyata’s</w:t>
      </w:r>
      <w:proofErr w:type="spellEnd"/>
      <w:r>
        <w:t xml:space="preserve"> reach.</w:t>
      </w:r>
    </w:p>
    <w:p w14:paraId="06BFEC4A" w14:textId="2AB21049" w:rsidR="009E7BD1" w:rsidRDefault="009E7BD1" w:rsidP="009E7BD1">
      <w:r>
        <w:t>“This is fine</w:t>
      </w:r>
      <w:r w:rsidR="001768D4">
        <w:t>;</w:t>
      </w:r>
      <w:r>
        <w:t xml:space="preserve"> we eat it raw or prepared in many dishes. Thank you.”</w:t>
      </w:r>
    </w:p>
    <w:p w14:paraId="0BD897F8" w14:textId="77777777" w:rsidR="009E7BD1" w:rsidRDefault="009E7BD1" w:rsidP="009E7BD1">
      <w:proofErr w:type="spellStart"/>
      <w:r>
        <w:t>Romaa</w:t>
      </w:r>
      <w:proofErr w:type="spellEnd"/>
      <w:r>
        <w:t xml:space="preserve"> remained motionless as </w:t>
      </w:r>
      <w:proofErr w:type="spellStart"/>
      <w:r>
        <w:t>Sonyata</w:t>
      </w:r>
      <w:proofErr w:type="spellEnd"/>
      <w:r>
        <w:t xml:space="preserve"> inspected the fruit and began picking it off the stems and enjoying the taste. It had been a while since she </w:t>
      </w:r>
      <w:proofErr w:type="gramStart"/>
      <w:r>
        <w:t>ate, and</w:t>
      </w:r>
      <w:proofErr w:type="gramEnd"/>
      <w:r>
        <w:t xml:space="preserve"> eating reminded her a little of home and </w:t>
      </w:r>
      <w:proofErr w:type="spellStart"/>
      <w:r>
        <w:t>Ornage</w:t>
      </w:r>
      <w:proofErr w:type="spellEnd"/>
      <w:r>
        <w:t>.</w:t>
      </w:r>
    </w:p>
    <w:p w14:paraId="0F4ACAB5" w14:textId="77777777" w:rsidR="009E7BD1" w:rsidRDefault="009E7BD1" w:rsidP="009E7BD1">
      <w:proofErr w:type="spellStart"/>
      <w:r>
        <w:t>Romaa</w:t>
      </w:r>
      <w:proofErr w:type="spellEnd"/>
      <w:r>
        <w:t xml:space="preserve"> slowly asked, “Do you have young?”</w:t>
      </w:r>
    </w:p>
    <w:p w14:paraId="434F2B6A" w14:textId="61A24369" w:rsidR="009E7BD1" w:rsidRDefault="009E7BD1" w:rsidP="009E7BD1">
      <w:r>
        <w:t xml:space="preserve">“No,” </w:t>
      </w:r>
      <w:proofErr w:type="spellStart"/>
      <w:r>
        <w:t>Sonyata</w:t>
      </w:r>
      <w:proofErr w:type="spellEnd"/>
      <w:r>
        <w:t xml:space="preserve"> responded</w:t>
      </w:r>
      <w:r w:rsidR="001768D4">
        <w:t>,</w:t>
      </w:r>
      <w:r>
        <w:t xml:space="preserve"> not willing to add any information.</w:t>
      </w:r>
    </w:p>
    <w:p w14:paraId="4F415B0C" w14:textId="77777777" w:rsidR="009E7BD1" w:rsidRDefault="009E7BD1" w:rsidP="009E7BD1">
      <w:r>
        <w:t xml:space="preserve">“I do,” </w:t>
      </w:r>
      <w:proofErr w:type="spellStart"/>
      <w:r>
        <w:t>Romaa</w:t>
      </w:r>
      <w:proofErr w:type="spellEnd"/>
      <w:r>
        <w:t xml:space="preserve"> stated, then added, “we have </w:t>
      </w:r>
      <w:proofErr w:type="gramStart"/>
      <w:r>
        <w:t>very large</w:t>
      </w:r>
      <w:proofErr w:type="gramEnd"/>
      <w:r>
        <w:t xml:space="preserve"> numbers of young. I don’t see them often because they grow fast and take care of themselves. Still, I meet some of them from time to </w:t>
      </w:r>
      <w:r w:rsidRPr="00322920">
        <w:rPr>
          <w:noProof/>
        </w:rPr>
        <w:t>time</w:t>
      </w:r>
      <w:r w:rsidR="00322920">
        <w:rPr>
          <w:noProof/>
        </w:rPr>
        <w:t>,</w:t>
      </w:r>
      <w:r>
        <w:t xml:space="preserve"> and we recognize each other by scent. I feel good that I have them in the community.”</w:t>
      </w:r>
    </w:p>
    <w:p w14:paraId="194EB786" w14:textId="3223A779" w:rsidR="009E7BD1" w:rsidRDefault="009E7BD1" w:rsidP="009E7BD1">
      <w:proofErr w:type="spellStart"/>
      <w:r>
        <w:t>Sonyata</w:t>
      </w:r>
      <w:proofErr w:type="spellEnd"/>
      <w:r>
        <w:t xml:space="preserve"> thought for a moment, then provided some information, “</w:t>
      </w:r>
      <w:proofErr w:type="spellStart"/>
      <w:r>
        <w:t>Raog</w:t>
      </w:r>
      <w:proofErr w:type="spellEnd"/>
      <w:r>
        <w:t xml:space="preserve"> women usually have two young at a </w:t>
      </w:r>
      <w:r w:rsidRPr="00322920">
        <w:rPr>
          <w:noProof/>
        </w:rPr>
        <w:lastRenderedPageBreak/>
        <w:t>time</w:t>
      </w:r>
      <w:r w:rsidR="00322920">
        <w:rPr>
          <w:noProof/>
        </w:rPr>
        <w:t>,</w:t>
      </w:r>
      <w:r>
        <w:t xml:space="preserve"> and they stay with us for 4-5 Varo rotations around our sun or </w:t>
      </w:r>
      <w:proofErr w:type="spellStart"/>
      <w:r>
        <w:t>Erons</w:t>
      </w:r>
      <w:proofErr w:type="spellEnd"/>
      <w:r w:rsidR="001768D4">
        <w:t>,</w:t>
      </w:r>
      <w:r>
        <w:t xml:space="preserve"> we call them. At that age, they are almost full</w:t>
      </w:r>
      <w:r w:rsidR="001768D4">
        <w:t>-</w:t>
      </w:r>
      <w:r>
        <w:t>grown and choose what they want to be in life and began their training. As they grow into adults, they take on partners of their own and find a home nearby. We maintain our family bonds</w:t>
      </w:r>
      <w:r w:rsidR="001768D4">
        <w:t>,</w:t>
      </w:r>
      <w:r>
        <w:t xml:space="preserve"> and we’ll spend time with our offspring in a social encounter.”</w:t>
      </w:r>
    </w:p>
    <w:p w14:paraId="7BE35330" w14:textId="561A8740" w:rsidR="009E7BD1" w:rsidRDefault="009E7BD1" w:rsidP="009E7BD1">
      <w:proofErr w:type="spellStart"/>
      <w:r>
        <w:t>Sonyata</w:t>
      </w:r>
      <w:proofErr w:type="spellEnd"/>
      <w:r>
        <w:t xml:space="preserve"> was </w:t>
      </w:r>
      <w:r w:rsidR="001768D4">
        <w:t>unsure how much to share, but she felt like she was building a female bond of some kind and</w:t>
      </w:r>
      <w:r>
        <w:t xml:space="preserve"> might be beneficial.</w:t>
      </w:r>
    </w:p>
    <w:p w14:paraId="5AFB4B87" w14:textId="52C37532" w:rsidR="009E7BD1" w:rsidRDefault="009E7BD1" w:rsidP="009E7BD1">
      <w:r>
        <w:t xml:space="preserve">“Many of our young were taken by our leader and forced to fight in her armies.” </w:t>
      </w:r>
      <w:proofErr w:type="spellStart"/>
      <w:r>
        <w:t>Romaa</w:t>
      </w:r>
      <w:proofErr w:type="spellEnd"/>
      <w:r>
        <w:t xml:space="preserve"> paused</w:t>
      </w:r>
      <w:r w:rsidR="001768D4">
        <w:t>,</w:t>
      </w:r>
      <w:r>
        <w:t xml:space="preserve"> then said, “If they are defending our planet or protecting our dwellings or our other young, I can live with it. But they have been used to attack fellow Ora and enslave them, and now to attack your planet for no other reason then, because you’re here and she thought she could dominate. That is not good for the Ora,” she said as she seemed to lower her head.</w:t>
      </w:r>
    </w:p>
    <w:p w14:paraId="758D53E1" w14:textId="2F73DBED" w:rsidR="009E7BD1" w:rsidRDefault="009E7BD1" w:rsidP="009E7BD1">
      <w:r>
        <w:t xml:space="preserve">She continued as if confessing, “Our </w:t>
      </w:r>
      <w:proofErr w:type="spellStart"/>
      <w:r>
        <w:t>homeworld</w:t>
      </w:r>
      <w:proofErr w:type="spellEnd"/>
      <w:r>
        <w:t xml:space="preserve"> has two major continents and two populations of Ora. I am from the </w:t>
      </w:r>
      <w:r w:rsidRPr="00322920">
        <w:rPr>
          <w:noProof/>
        </w:rPr>
        <w:t>Hrrrm</w:t>
      </w:r>
      <w:r w:rsidR="00322920">
        <w:rPr>
          <w:noProof/>
        </w:rPr>
        <w:t>,</w:t>
      </w:r>
      <w:r>
        <w:t xml:space="preserve"> and we live on the smaller continent. The </w:t>
      </w:r>
      <w:proofErr w:type="spellStart"/>
      <w:r>
        <w:t>Immm</w:t>
      </w:r>
      <w:proofErr w:type="spellEnd"/>
      <w:r>
        <w:t xml:space="preserve"> live on the larger continent. They are a little smaller than us, and their continent has poor soil and many mouths to feed. We have rich soil and a plentiful supply of food. Our leader decided to invade our cousins and make them slaves. She could have shared the food and worked together for </w:t>
      </w:r>
      <w:proofErr w:type="gramStart"/>
      <w:r>
        <w:t>all of</w:t>
      </w:r>
      <w:proofErr w:type="gramEnd"/>
      <w:r>
        <w:t xml:space="preserve"> the Ora, but she decided to invade and enslave. Now she is invading your planet, to use your soil and ultimately to enslave you. None of that is good for the Ora.”</w:t>
      </w:r>
    </w:p>
    <w:p w14:paraId="49D7D6C6" w14:textId="77777777" w:rsidR="009E7BD1" w:rsidRDefault="009E7BD1" w:rsidP="009E7BD1">
      <w:proofErr w:type="spellStart"/>
      <w:r>
        <w:t>Sonyata</w:t>
      </w:r>
      <w:proofErr w:type="spellEnd"/>
      <w:r>
        <w:t xml:space="preserve"> was somewhat dumbfounded by that confession. She didn’t know how to respond.</w:t>
      </w:r>
    </w:p>
    <w:p w14:paraId="78574377" w14:textId="5878CD65" w:rsidR="009E7BD1" w:rsidRDefault="009E7BD1" w:rsidP="009E7BD1">
      <w:r>
        <w:t xml:space="preserve"> “We understand your role within the </w:t>
      </w:r>
      <w:proofErr w:type="spellStart"/>
      <w:r>
        <w:t>Raog</w:t>
      </w:r>
      <w:proofErr w:type="spellEnd"/>
      <w:r w:rsidR="001768D4">
        <w:t>;</w:t>
      </w:r>
      <w:r>
        <w:t xml:space="preserve"> you are their spiritual Mother.”</w:t>
      </w:r>
    </w:p>
    <w:p w14:paraId="46C42EC1" w14:textId="77777777" w:rsidR="009E7BD1" w:rsidRDefault="009E7BD1" w:rsidP="009E7BD1">
      <w:r>
        <w:lastRenderedPageBreak/>
        <w:t>“Yes, I try to comfort them and provide a moral compass.”</w:t>
      </w:r>
    </w:p>
    <w:p w14:paraId="6F428C22" w14:textId="2D6C7887" w:rsidR="009E7BD1" w:rsidRDefault="009E7BD1" w:rsidP="009E7BD1">
      <w:proofErr w:type="spellStart"/>
      <w:r>
        <w:t>Romaa</w:t>
      </w:r>
      <w:proofErr w:type="spellEnd"/>
      <w:r>
        <w:t xml:space="preserve"> thought for a moment</w:t>
      </w:r>
      <w:r w:rsidR="001768D4">
        <w:t>,</w:t>
      </w:r>
      <w:r>
        <w:t xml:space="preserve"> then said, “I wish the Ora had a spiritual </w:t>
      </w:r>
      <w:proofErr w:type="gramStart"/>
      <w:r>
        <w:t>Mother;</w:t>
      </w:r>
      <w:proofErr w:type="gramEnd"/>
      <w:r>
        <w:t xml:space="preserve"> who provided a moral compass for us. That is what we are lacking and why our leader has done what she has.”</w:t>
      </w:r>
    </w:p>
    <w:p w14:paraId="6706F560" w14:textId="77777777" w:rsidR="009E7BD1" w:rsidRDefault="009E7BD1" w:rsidP="009E7BD1">
      <w:r>
        <w:t xml:space="preserve">“We have decided to return you to your planet,” </w:t>
      </w:r>
      <w:proofErr w:type="spellStart"/>
      <w:r>
        <w:t>Romaa</w:t>
      </w:r>
      <w:proofErr w:type="spellEnd"/>
      <w:r>
        <w:t xml:space="preserve"> blurted out.</w:t>
      </w:r>
    </w:p>
    <w:p w14:paraId="11005BFD" w14:textId="263AC849" w:rsidR="009E7BD1" w:rsidRDefault="009E7BD1" w:rsidP="009E7BD1">
      <w:proofErr w:type="spellStart"/>
      <w:r>
        <w:t>Sonyata’s</w:t>
      </w:r>
      <w:proofErr w:type="spellEnd"/>
      <w:r>
        <w:t xml:space="preserve"> heart almost stopped</w:t>
      </w:r>
      <w:r w:rsidR="001768D4">
        <w:t>;</w:t>
      </w:r>
      <w:r>
        <w:t xml:space="preserve"> they’re going to help me get home! She thought. Her mind and heart were overwhelmed. She needed to know more, who were they, how prepared are, how could they help the </w:t>
      </w:r>
      <w:proofErr w:type="spellStart"/>
      <w:r>
        <w:t>Raog</w:t>
      </w:r>
      <w:proofErr w:type="spellEnd"/>
      <w:r>
        <w:t>?</w:t>
      </w:r>
    </w:p>
    <w:p w14:paraId="55D5B2E7" w14:textId="77777777" w:rsidR="009E7BD1" w:rsidRDefault="009E7BD1" w:rsidP="009E7BD1">
      <w:r>
        <w:t xml:space="preserve">“We?” </w:t>
      </w:r>
      <w:proofErr w:type="spellStart"/>
      <w:r>
        <w:t>Sonyata</w:t>
      </w:r>
      <w:proofErr w:type="spellEnd"/>
      <w:r>
        <w:t xml:space="preserve"> asked hesitantly.</w:t>
      </w:r>
    </w:p>
    <w:p w14:paraId="023D3864" w14:textId="174BA17E" w:rsidR="009E7BD1" w:rsidRDefault="009E7BD1" w:rsidP="009E7BD1">
      <w:r>
        <w:t xml:space="preserve">“We have an organization of Ora that think our leader is bad for us. We are trying to help the </w:t>
      </w:r>
      <w:r w:rsidRPr="00322920">
        <w:rPr>
          <w:noProof/>
        </w:rPr>
        <w:t>Ora</w:t>
      </w:r>
      <w:r w:rsidR="00322920">
        <w:rPr>
          <w:noProof/>
        </w:rPr>
        <w:t>,</w:t>
      </w:r>
      <w:r>
        <w:t xml:space="preserve"> and by helping you, we feel we will help the Ora. We have many </w:t>
      </w:r>
      <w:r w:rsidR="001768D4">
        <w:t>at</w:t>
      </w:r>
      <w:r>
        <w:t xml:space="preserve"> all levels of our society. We just connected to a large space </w:t>
      </w:r>
      <w:r w:rsidRPr="00322920">
        <w:rPr>
          <w:noProof/>
        </w:rPr>
        <w:t>station</w:t>
      </w:r>
      <w:r w:rsidR="00322920">
        <w:rPr>
          <w:noProof/>
        </w:rPr>
        <w:t>,</w:t>
      </w:r>
      <w:r>
        <w:t xml:space="preserve"> and we are strong on it too. This station has 10 ships </w:t>
      </w:r>
      <w:r w:rsidRPr="00322920">
        <w:rPr>
          <w:noProof/>
        </w:rPr>
        <w:t>attached</w:t>
      </w:r>
      <w:r w:rsidR="00322920">
        <w:rPr>
          <w:noProof/>
        </w:rPr>
        <w:t>,</w:t>
      </w:r>
      <w:r>
        <w:t xml:space="preserve"> and we are confident that we can take one of them and return you to your planet. If we do this, many will lose their </w:t>
      </w:r>
      <w:r w:rsidRPr="00322920">
        <w:rPr>
          <w:noProof/>
        </w:rPr>
        <w:t>lives</w:t>
      </w:r>
      <w:r w:rsidR="00322920">
        <w:rPr>
          <w:noProof/>
        </w:rPr>
        <w:t>,</w:t>
      </w:r>
      <w:r>
        <w:t xml:space="preserve"> and they might not be able to return to our home planet. I am proud to say that some of my young are on this station and will help you escape.”</w:t>
      </w:r>
    </w:p>
    <w:p w14:paraId="01A8FA19" w14:textId="77777777" w:rsidR="009E7BD1" w:rsidRDefault="009E7BD1" w:rsidP="009E7BD1">
      <w:proofErr w:type="spellStart"/>
      <w:r>
        <w:t>Sonyata</w:t>
      </w:r>
      <w:proofErr w:type="spellEnd"/>
      <w:r>
        <w:t xml:space="preserve"> realized the gravity of what she said, “Will some of your young lose their lives helping me?” she asked.</w:t>
      </w:r>
    </w:p>
    <w:p w14:paraId="4A8F332D" w14:textId="4B7F182B" w:rsidR="009E7BD1" w:rsidRDefault="009E7BD1" w:rsidP="009E7BD1">
      <w:r>
        <w:t>“Yes, some of them will. As I said, I have many young, some believe as I do</w:t>
      </w:r>
      <w:r w:rsidR="001768D4">
        <w:t>,</w:t>
      </w:r>
      <w:r>
        <w:t xml:space="preserve"> and some support our leader. No matter what happens, my young will die. What we are doing is good for the </w:t>
      </w:r>
      <w:r w:rsidRPr="00322920">
        <w:rPr>
          <w:noProof/>
        </w:rPr>
        <w:t>Ora</w:t>
      </w:r>
      <w:r w:rsidR="00322920">
        <w:rPr>
          <w:noProof/>
        </w:rPr>
        <w:t>,</w:t>
      </w:r>
      <w:r>
        <w:t xml:space="preserve"> and we will be better if we succeed.”</w:t>
      </w:r>
    </w:p>
    <w:p w14:paraId="72AB289E" w14:textId="12757FDE" w:rsidR="009E7BD1" w:rsidRDefault="009E7BD1" w:rsidP="009E7BD1">
      <w:r>
        <w:t xml:space="preserve">This was a heavy burden for </w:t>
      </w:r>
      <w:proofErr w:type="spellStart"/>
      <w:r>
        <w:t>Sonyata</w:t>
      </w:r>
      <w:proofErr w:type="spellEnd"/>
      <w:r>
        <w:t xml:space="preserve"> to bear. Her dilemma was </w:t>
      </w:r>
      <w:r w:rsidR="001768D4">
        <w:t xml:space="preserve">never seeing </w:t>
      </w:r>
      <w:proofErr w:type="spellStart"/>
      <w:r w:rsidR="001768D4">
        <w:t>Ornage</w:t>
      </w:r>
      <w:proofErr w:type="spellEnd"/>
      <w:r w:rsidR="001768D4">
        <w:t xml:space="preserve"> again and possibly dying </w:t>
      </w:r>
      <w:r w:rsidR="001768D4">
        <w:lastRenderedPageBreak/>
        <w:t>or relying</w:t>
      </w:r>
      <w:r>
        <w:t xml:space="preserve"> on </w:t>
      </w:r>
      <w:proofErr w:type="spellStart"/>
      <w:r>
        <w:t>Romaa</w:t>
      </w:r>
      <w:proofErr w:type="spellEnd"/>
      <w:r w:rsidR="001768D4">
        <w:t>,</w:t>
      </w:r>
      <w:r>
        <w:t xml:space="preserve"> knowing that many Ora would die, and some would be </w:t>
      </w:r>
      <w:r w:rsidRPr="00322920">
        <w:rPr>
          <w:noProof/>
        </w:rPr>
        <w:t>Romaa’s</w:t>
      </w:r>
      <w:r>
        <w:t xml:space="preserve"> young. Touching her own birth pouch made her dilemma more personal.</w:t>
      </w:r>
    </w:p>
    <w:p w14:paraId="2B423C59" w14:textId="4794577C" w:rsidR="009E7BD1" w:rsidRDefault="009E7BD1" w:rsidP="009E7BD1">
      <w:r>
        <w:t xml:space="preserve">Her </w:t>
      </w:r>
      <w:r w:rsidR="001768D4">
        <w:t>m</w:t>
      </w:r>
      <w:r>
        <w:t>other and father always put the needs of the people above theirs, so she must do the same. But now</w:t>
      </w:r>
      <w:r w:rsidR="001768D4">
        <w:t>,</w:t>
      </w:r>
      <w:r>
        <w:t xml:space="preserve"> she was putting the needs of the </w:t>
      </w:r>
      <w:proofErr w:type="spellStart"/>
      <w:r>
        <w:t>Raog</w:t>
      </w:r>
      <w:proofErr w:type="spellEnd"/>
      <w:r>
        <w:t xml:space="preserve"> along with the needs of the Ora and trusting that doing what’s best for one was best for the other.</w:t>
      </w:r>
    </w:p>
    <w:p w14:paraId="2711DB0E" w14:textId="3EEF0EAA" w:rsidR="009E7BD1" w:rsidRDefault="009E7BD1" w:rsidP="009E7BD1">
      <w:r>
        <w:t>“</w:t>
      </w:r>
      <w:proofErr w:type="spellStart"/>
      <w:r>
        <w:t>Romaa</w:t>
      </w:r>
      <w:proofErr w:type="spellEnd"/>
      <w:r>
        <w:t xml:space="preserve">, I’m sorry for any loss you may have. My parents were murdered by your landing Ora. Both of us have lost, and </w:t>
      </w:r>
      <w:r w:rsidRPr="007509E1">
        <w:rPr>
          <w:noProof/>
        </w:rPr>
        <w:t>many</w:t>
      </w:r>
      <w:r>
        <w:t xml:space="preserve"> more will be lost before this is resolved. </w:t>
      </w:r>
      <w:r w:rsidR="001768D4">
        <w:t>Nevertheless, w</w:t>
      </w:r>
      <w:r>
        <w:t>e must do what is best and moral.”</w:t>
      </w:r>
    </w:p>
    <w:p w14:paraId="730D6ED1" w14:textId="029D766C" w:rsidR="009E7BD1" w:rsidRDefault="009E7BD1" w:rsidP="009E7BD1">
      <w:r>
        <w:t>“I am sorry for losing your parents</w:t>
      </w:r>
      <w:r w:rsidR="001768D4">
        <w:t>;</w:t>
      </w:r>
      <w:r>
        <w:t xml:space="preserve"> I was not aware,” </w:t>
      </w:r>
      <w:proofErr w:type="spellStart"/>
      <w:r>
        <w:t>Romaa</w:t>
      </w:r>
      <w:proofErr w:type="spellEnd"/>
      <w:r>
        <w:t xml:space="preserve"> said with sincerity.</w:t>
      </w:r>
    </w:p>
    <w:p w14:paraId="656133BF" w14:textId="77777777" w:rsidR="009E7BD1" w:rsidRDefault="009E7BD1" w:rsidP="009E7BD1">
      <w:r>
        <w:t>“Will we go back to Varo in this craft?”</w:t>
      </w:r>
    </w:p>
    <w:p w14:paraId="5D0B0EE9" w14:textId="6DD4AD60" w:rsidR="009E7BD1" w:rsidRDefault="009E7BD1" w:rsidP="009E7BD1">
      <w:r>
        <w:t xml:space="preserve">“No, </w:t>
      </w:r>
      <w:proofErr w:type="spellStart"/>
      <w:r>
        <w:t>VanMacca</w:t>
      </w:r>
      <w:proofErr w:type="spellEnd"/>
      <w:r>
        <w:t xml:space="preserve"> has many loyal Ora </w:t>
      </w:r>
      <w:r w:rsidRPr="00322920">
        <w:rPr>
          <w:noProof/>
        </w:rPr>
        <w:t>on</w:t>
      </w:r>
      <w:r w:rsidR="001768D4">
        <w:rPr>
          <w:noProof/>
        </w:rPr>
        <w:t xml:space="preserve"> </w:t>
      </w:r>
      <w:r w:rsidRPr="00322920">
        <w:rPr>
          <w:noProof/>
        </w:rPr>
        <w:t>board</w:t>
      </w:r>
      <w:r w:rsidR="00322920">
        <w:rPr>
          <w:noProof/>
        </w:rPr>
        <w:t>,</w:t>
      </w:r>
      <w:r>
        <w:t xml:space="preserve"> and the battle would be too large. We are working to take control of another craft, move you to it, and then leave for your planet.”</w:t>
      </w:r>
    </w:p>
    <w:p w14:paraId="0C47E966" w14:textId="77777777" w:rsidR="009E7BD1" w:rsidRDefault="009E7BD1" w:rsidP="009E7BD1">
      <w:r>
        <w:t>“Will that happen soon?”</w:t>
      </w:r>
    </w:p>
    <w:p w14:paraId="3DD19EFC" w14:textId="56F9990F" w:rsidR="009E7BD1" w:rsidRDefault="009E7BD1" w:rsidP="009E7BD1">
      <w:r>
        <w:t xml:space="preserve">“It might take a while. </w:t>
      </w:r>
      <w:r w:rsidR="001768D4">
        <w:t>But, w</w:t>
      </w:r>
      <w:r>
        <w:t>hen it begins, it will happen quickly. We’ll get you, move you to the captured craft and leave immediately.”</w:t>
      </w:r>
    </w:p>
    <w:p w14:paraId="2DCCF47A" w14:textId="4071B302" w:rsidR="009E7BD1" w:rsidRDefault="009E7BD1" w:rsidP="009E7BD1">
      <w:r>
        <w:t>“I will wait patiently and thank you and all of the Ora that are doing this.”</w:t>
      </w:r>
    </w:p>
    <w:p w14:paraId="2ACBB860" w14:textId="77777777" w:rsidR="009E7BD1" w:rsidRDefault="009E7BD1" w:rsidP="009E7BD1">
      <w:proofErr w:type="spellStart"/>
      <w:r>
        <w:t>Romaa</w:t>
      </w:r>
      <w:proofErr w:type="spellEnd"/>
      <w:r>
        <w:t xml:space="preserve"> nodded, then moved out of the chamber.</w:t>
      </w:r>
    </w:p>
    <w:p w14:paraId="646CFC5C" w14:textId="77777777" w:rsidR="009E7BD1" w:rsidRDefault="009E7BD1" w:rsidP="003963F9">
      <w:pPr>
        <w:pStyle w:val="SceneSeparator"/>
      </w:pPr>
      <w:r>
        <w:lastRenderedPageBreak/>
        <w:t>&gt;&gt;&gt;&gt;&gt;&gt;&gt;&gt;&gt;&gt;&gt;&gt;&gt;&gt;&gt;&gt;&gt;&gt;&gt;&gt;</w:t>
      </w:r>
    </w:p>
    <w:p w14:paraId="441A4C2F" w14:textId="77777777" w:rsidR="009E7BD1" w:rsidRDefault="009E7BD1" w:rsidP="009E7BD1">
      <w:r>
        <w:t xml:space="preserve">Molt was on his resting pad when he heard the commotion outside of the observation residence. </w:t>
      </w:r>
    </w:p>
    <w:p w14:paraId="3FE97D18" w14:textId="57552FD2" w:rsidR="009E7BD1" w:rsidRDefault="009E7BD1" w:rsidP="009E7BD1">
      <w:r>
        <w:t>One of his defenders entered the room</w:t>
      </w:r>
      <w:r w:rsidR="001768D4">
        <w:t>,</w:t>
      </w:r>
      <w:r>
        <w:t xml:space="preserve"> saying, “I’m sorry</w:t>
      </w:r>
      <w:r w:rsidR="001768D4">
        <w:t>,</w:t>
      </w:r>
      <w:r>
        <w:t xml:space="preserve"> leader, but the Ora have captured Ilana. They overpowered the defenders with her, killed them</w:t>
      </w:r>
      <w:r w:rsidR="001768D4">
        <w:t>,</w:t>
      </w:r>
      <w:r>
        <w:t xml:space="preserve"> and took her.”</w:t>
      </w:r>
    </w:p>
    <w:p w14:paraId="7B70C946" w14:textId="1411FE7E" w:rsidR="009E7BD1" w:rsidRDefault="009E7BD1" w:rsidP="009E7BD1">
      <w:r>
        <w:t xml:space="preserve">He thought to himself, they must have been wearing the warming body coverings. We knew they would do something after the attack. They must know our location here and have taken </w:t>
      </w:r>
      <w:r w:rsidRPr="007509E1">
        <w:rPr>
          <w:noProof/>
        </w:rPr>
        <w:t>her</w:t>
      </w:r>
      <w:r>
        <w:t>, hoping that we’ll not attack again. That depressed him</w:t>
      </w:r>
      <w:r w:rsidR="001768D4">
        <w:t>;</w:t>
      </w:r>
      <w:r>
        <w:t xml:space="preserve"> Ilana was the district leader and a friend. Molt’s shoulders sagged as he felt the weight building. Then he realized that he must get word to </w:t>
      </w:r>
      <w:proofErr w:type="spellStart"/>
      <w:r>
        <w:t>Mortog</w:t>
      </w:r>
      <w:proofErr w:type="spellEnd"/>
      <w:r>
        <w:t>, Ilana’s life partner.</w:t>
      </w:r>
    </w:p>
    <w:p w14:paraId="30E66E2E" w14:textId="77777777" w:rsidR="009E7BD1" w:rsidRDefault="009E7BD1" w:rsidP="003963F9">
      <w:pPr>
        <w:pStyle w:val="SceneSeparator"/>
      </w:pPr>
      <w:r>
        <w:t>&gt;&gt;&gt;&gt;&gt;&gt;&gt;&gt;&gt;&gt;&gt;&gt;&gt;&gt;&gt;&gt;&gt;&gt;&gt;&gt;</w:t>
      </w:r>
    </w:p>
    <w:p w14:paraId="131D95FB" w14:textId="77777777" w:rsidR="009E7BD1" w:rsidRDefault="009E7BD1" w:rsidP="009E7BD1">
      <w:proofErr w:type="spellStart"/>
      <w:r>
        <w:t>Mortog</w:t>
      </w:r>
      <w:proofErr w:type="spellEnd"/>
      <w:r>
        <w:t xml:space="preserve">, </w:t>
      </w:r>
      <w:proofErr w:type="spellStart"/>
      <w:r>
        <w:t>Ornage</w:t>
      </w:r>
      <w:proofErr w:type="spellEnd"/>
      <w:r>
        <w:t xml:space="preserve">, and </w:t>
      </w:r>
      <w:proofErr w:type="spellStart"/>
      <w:r>
        <w:t>Erom</w:t>
      </w:r>
      <w:proofErr w:type="spellEnd"/>
      <w:r>
        <w:t xml:space="preserve"> were on their resting pads in the soil room discussing their current position.</w:t>
      </w:r>
    </w:p>
    <w:p w14:paraId="710F8BA8" w14:textId="3339ED94" w:rsidR="009E7BD1" w:rsidRDefault="009E7BD1" w:rsidP="009E7BD1">
      <w:r>
        <w:t>“Production is going well</w:t>
      </w:r>
      <w:r w:rsidR="001768D4">
        <w:t>;</w:t>
      </w:r>
      <w:r>
        <w:t xml:space="preserve"> I have two teams of technicians working, one is making the basic defensive </w:t>
      </w:r>
      <w:r w:rsidRPr="00322920">
        <w:rPr>
          <w:noProof/>
        </w:rPr>
        <w:t>tools</w:t>
      </w:r>
      <w:r w:rsidR="00322920">
        <w:rPr>
          <w:noProof/>
        </w:rPr>
        <w:t>,</w:t>
      </w:r>
      <w:r>
        <w:t xml:space="preserve"> and the other is making the multiple firing </w:t>
      </w:r>
      <w:r w:rsidRPr="00977BDE">
        <w:rPr>
          <w:noProof/>
        </w:rPr>
        <w:t>tool</w:t>
      </w:r>
      <w:r>
        <w:t xml:space="preserve">. It will be a while before we have enough, but everyone is excited because they saw how powerful these tools are,” said </w:t>
      </w:r>
      <w:proofErr w:type="spellStart"/>
      <w:r>
        <w:t>Mortog</w:t>
      </w:r>
      <w:proofErr w:type="spellEnd"/>
      <w:r>
        <w:t>.</w:t>
      </w:r>
    </w:p>
    <w:p w14:paraId="7C6DA530" w14:textId="736FEBCD" w:rsidR="009E7BD1" w:rsidRDefault="009E7BD1" w:rsidP="009E7BD1">
      <w:proofErr w:type="spellStart"/>
      <w:r>
        <w:t>Ornage</w:t>
      </w:r>
      <w:proofErr w:type="spellEnd"/>
      <w:r>
        <w:t xml:space="preserve"> enthusiastically added, “We've been modifying their craft. We have found many opportunities to improve them. </w:t>
      </w:r>
      <w:r w:rsidR="00DF4FD6">
        <w:t xml:space="preserve">For example, </w:t>
      </w:r>
      <w:proofErr w:type="gramStart"/>
      <w:r w:rsidR="00DF4FD6">
        <w:t>a</w:t>
      </w:r>
      <w:r>
        <w:t>ll of</w:t>
      </w:r>
      <w:proofErr w:type="gramEnd"/>
      <w:r>
        <w:t xml:space="preserve"> the control mechanisms are clumsy and slow. With our modifications, the craft operators will </w:t>
      </w:r>
      <w:r>
        <w:lastRenderedPageBreak/>
        <w:t xml:space="preserve">maneuver the ships much better and use less fuel. We have also </w:t>
      </w:r>
      <w:r w:rsidR="001768D4">
        <w:t>improved</w:t>
      </w:r>
      <w:r>
        <w:t xml:space="preserve"> their fuel by mixing it better and adding some of our explosive powder mixtures. Even the Ora operators are excited about the changes we are making. They’re turning out to be good </w:t>
      </w:r>
      <w:r w:rsidRPr="00322920">
        <w:rPr>
          <w:noProof/>
        </w:rPr>
        <w:t>workers</w:t>
      </w:r>
      <w:r w:rsidR="00322920">
        <w:rPr>
          <w:noProof/>
        </w:rPr>
        <w:t>,</w:t>
      </w:r>
      <w:r>
        <w:t xml:space="preserve"> and they remain hopeful that they have a future and some way to get back </w:t>
      </w:r>
      <w:r w:rsidR="001768D4">
        <w:t xml:space="preserve">to </w:t>
      </w:r>
      <w:r>
        <w:t xml:space="preserve">their planet. </w:t>
      </w:r>
      <w:r w:rsidR="001768D4">
        <w:t>However, t</w:t>
      </w:r>
      <w:r>
        <w:t>hey have admitted to me that they don’t agree with what their leader has done</w:t>
      </w:r>
      <w:r w:rsidR="001768D4">
        <w:t>. Apparently, there is a subversive group</w:t>
      </w:r>
      <w:r>
        <w:t xml:space="preserve"> trying to cause problems and remove the leader? I think it’s that group that might have gotten the message from </w:t>
      </w:r>
      <w:proofErr w:type="spellStart"/>
      <w:r>
        <w:t>Sonyata</w:t>
      </w:r>
      <w:proofErr w:type="spellEnd"/>
      <w:r>
        <w:t xml:space="preserve"> to us.”</w:t>
      </w:r>
    </w:p>
    <w:p w14:paraId="156717B4" w14:textId="49989701" w:rsidR="009E7BD1" w:rsidRDefault="009E7BD1" w:rsidP="009E7BD1">
      <w:proofErr w:type="spellStart"/>
      <w:r>
        <w:t>Ornage</w:t>
      </w:r>
      <w:proofErr w:type="spellEnd"/>
      <w:r>
        <w:t xml:space="preserve"> paused and went deeper, “I have also found they use radios much more than we do. Each </w:t>
      </w:r>
      <w:r w:rsidR="001768D4">
        <w:t>craft has radios that allow them to talk over long distances and even ship to ship in space, and some</w:t>
      </w:r>
      <w:r>
        <w:t xml:space="preserve"> have portable radios. They have a large ship in orbit above us that is supplying the ships and when a ship either lands or returns to space, it connects to that ship and is refueled. We are listening to their </w:t>
      </w:r>
      <w:r w:rsidRPr="00322920">
        <w:rPr>
          <w:noProof/>
        </w:rPr>
        <w:t>transmissions</w:t>
      </w:r>
      <w:r w:rsidR="00322920">
        <w:rPr>
          <w:noProof/>
        </w:rPr>
        <w:t>,</w:t>
      </w:r>
      <w:r>
        <w:t xml:space="preserve"> and I’m sure it will give us a major advantage.”</w:t>
      </w:r>
    </w:p>
    <w:p w14:paraId="2F051235" w14:textId="4149B06E" w:rsidR="009E7BD1" w:rsidRDefault="009E7BD1" w:rsidP="009E7BD1">
      <w:proofErr w:type="spellStart"/>
      <w:r>
        <w:t>Mortog</w:t>
      </w:r>
      <w:proofErr w:type="spellEnd"/>
      <w:r>
        <w:t xml:space="preserve"> and </w:t>
      </w:r>
      <w:proofErr w:type="spellStart"/>
      <w:r>
        <w:t>Erom</w:t>
      </w:r>
      <w:proofErr w:type="spellEnd"/>
      <w:r>
        <w:t xml:space="preserve"> both understood the significance of that</w:t>
      </w:r>
      <w:r w:rsidR="001768D4">
        <w:t>,</w:t>
      </w:r>
      <w:r>
        <w:t xml:space="preserve"> and </w:t>
      </w:r>
      <w:proofErr w:type="spellStart"/>
      <w:r>
        <w:t>Mortog</w:t>
      </w:r>
      <w:proofErr w:type="spellEnd"/>
      <w:r>
        <w:t xml:space="preserve"> asked, “Have you heard anything interesting?”</w:t>
      </w:r>
    </w:p>
    <w:p w14:paraId="70984F78" w14:textId="77777777" w:rsidR="009E7BD1" w:rsidRDefault="009E7BD1" w:rsidP="009E7BD1">
      <w:r>
        <w:t xml:space="preserve">“Their leader is </w:t>
      </w:r>
      <w:r w:rsidRPr="00977BDE">
        <w:rPr>
          <w:noProof/>
        </w:rPr>
        <w:t>in</w:t>
      </w:r>
      <w:r>
        <w:t xml:space="preserve"> the large </w:t>
      </w:r>
      <w:r w:rsidRPr="00322920">
        <w:rPr>
          <w:noProof/>
        </w:rPr>
        <w:t>ship</w:t>
      </w:r>
      <w:r w:rsidR="00322920">
        <w:rPr>
          <w:noProof/>
        </w:rPr>
        <w:t>,</w:t>
      </w:r>
      <w:r>
        <w:t xml:space="preserve"> and I think that </w:t>
      </w:r>
      <w:proofErr w:type="spellStart"/>
      <w:r>
        <w:t>Sonyata</w:t>
      </w:r>
      <w:proofErr w:type="spellEnd"/>
      <w:r>
        <w:t xml:space="preserve"> might be on board. There is a lot of </w:t>
      </w:r>
      <w:r w:rsidRPr="007509E1">
        <w:rPr>
          <w:noProof/>
        </w:rPr>
        <w:t>talk</w:t>
      </w:r>
      <w:r>
        <w:t xml:space="preserve"> that </w:t>
      </w:r>
      <w:proofErr w:type="spellStart"/>
      <w:r>
        <w:t>Irrrm</w:t>
      </w:r>
      <w:proofErr w:type="spellEnd"/>
      <w:r>
        <w:t xml:space="preserve"> didn’t understand, he said that he was an operator, and they tell him </w:t>
      </w:r>
      <w:proofErr w:type="gramStart"/>
      <w:r>
        <w:t>very little</w:t>
      </w:r>
      <w:proofErr w:type="gramEnd"/>
      <w:r>
        <w:t>.”</w:t>
      </w:r>
    </w:p>
    <w:p w14:paraId="1E2DB518" w14:textId="33FAA170" w:rsidR="009E7BD1" w:rsidRDefault="009E7BD1" w:rsidP="009E7BD1">
      <w:proofErr w:type="spellStart"/>
      <w:r>
        <w:t>Erom</w:t>
      </w:r>
      <w:proofErr w:type="spellEnd"/>
      <w:r>
        <w:t xml:space="preserve"> listened, then suggested, “Grand Leader, I’ve been </w:t>
      </w:r>
      <w:r w:rsidRPr="00322920">
        <w:rPr>
          <w:noProof/>
        </w:rPr>
        <w:t>thinking</w:t>
      </w:r>
      <w:r w:rsidR="00322920">
        <w:rPr>
          <w:noProof/>
        </w:rPr>
        <w:t>,</w:t>
      </w:r>
      <w:r>
        <w:t xml:space="preserve"> and I agree with what </w:t>
      </w:r>
      <w:proofErr w:type="spellStart"/>
      <w:r>
        <w:t>Mortog</w:t>
      </w:r>
      <w:proofErr w:type="spellEnd"/>
      <w:r>
        <w:t xml:space="preserve"> said a couple of days ago. There was a definite risk they will attack us again.</w:t>
      </w:r>
      <w:r w:rsidR="00A20BC8">
        <w:t xml:space="preserve"> </w:t>
      </w:r>
      <w:proofErr w:type="gramStart"/>
      <w:r w:rsidR="00A20BC8">
        <w:t>So</w:t>
      </w:r>
      <w:proofErr w:type="gramEnd"/>
      <w:r>
        <w:t xml:space="preserve"> I think we need to develop a strategy to defend these ice caves from another attack. Perhaps they will use these new-warming body coverings. If they do, then the attack can be </w:t>
      </w:r>
      <w:r w:rsidRPr="00322920">
        <w:rPr>
          <w:noProof/>
        </w:rPr>
        <w:t>sustained</w:t>
      </w:r>
      <w:r w:rsidR="00322920">
        <w:rPr>
          <w:noProof/>
        </w:rPr>
        <w:t>,</w:t>
      </w:r>
      <w:r>
        <w:t xml:space="preserve"> and they won’t have to go back to their craft during the cool.”</w:t>
      </w:r>
    </w:p>
    <w:p w14:paraId="5A890EFE" w14:textId="0348927F" w:rsidR="009E7BD1" w:rsidRDefault="009E7BD1" w:rsidP="009E7BD1">
      <w:proofErr w:type="spellStart"/>
      <w:r>
        <w:lastRenderedPageBreak/>
        <w:t>Mortog</w:t>
      </w:r>
      <w:proofErr w:type="spellEnd"/>
      <w:r>
        <w:t xml:space="preserve"> thought for a moment</w:t>
      </w:r>
      <w:r w:rsidR="00A20BC8">
        <w:t>,</w:t>
      </w:r>
      <w:r>
        <w:t xml:space="preserve"> then added, “I </w:t>
      </w:r>
      <w:r w:rsidRPr="00322920">
        <w:rPr>
          <w:noProof/>
        </w:rPr>
        <w:t>agree</w:t>
      </w:r>
      <w:r w:rsidR="00322920">
        <w:rPr>
          <w:noProof/>
        </w:rPr>
        <w:t>,</w:t>
      </w:r>
      <w:r>
        <w:t xml:space="preserve"> and I’ve been looking at what options they might have. The first three ships landed in the only clear area near the caves. Now that one of those ships escaped, only one can land there. The only other landing area was much further </w:t>
      </w:r>
      <w:r w:rsidRPr="00322920">
        <w:rPr>
          <w:noProof/>
        </w:rPr>
        <w:t>away</w:t>
      </w:r>
      <w:r w:rsidR="00322920">
        <w:rPr>
          <w:noProof/>
        </w:rPr>
        <w:t>,</w:t>
      </w:r>
      <w:r>
        <w:t xml:space="preserve"> and they must march through a small valley to get here. I suggest we make a remote post in that valley with an escape route back to the caves. Then if they land in both positions</w:t>
      </w:r>
      <w:r w:rsidR="00A20BC8">
        <w:t>,</w:t>
      </w:r>
      <w:r>
        <w:t xml:space="preserve"> that post could delay them moving up the valley while we deal with the one ship here.”</w:t>
      </w:r>
    </w:p>
    <w:p w14:paraId="571105BB" w14:textId="77777777" w:rsidR="009E7BD1" w:rsidRDefault="009E7BD1" w:rsidP="009E7BD1">
      <w:proofErr w:type="spellStart"/>
      <w:r>
        <w:t>Ornage</w:t>
      </w:r>
      <w:proofErr w:type="spellEnd"/>
      <w:r>
        <w:t xml:space="preserve"> pointed out, “I think, the way that the ice caves are aligned, we should be able to dig a tunnel through the ice to that post. We could resupply them as needed </w:t>
      </w:r>
      <w:proofErr w:type="gramStart"/>
      <w:r>
        <w:t>and also</w:t>
      </w:r>
      <w:proofErr w:type="gramEnd"/>
      <w:r>
        <w:t xml:space="preserve"> give them a route back.”</w:t>
      </w:r>
    </w:p>
    <w:p w14:paraId="4315C082" w14:textId="40435472" w:rsidR="009E7BD1" w:rsidRDefault="009E7BD1" w:rsidP="009E7BD1">
      <w:proofErr w:type="spellStart"/>
      <w:r>
        <w:t>Mortog</w:t>
      </w:r>
      <w:proofErr w:type="spellEnd"/>
      <w:r>
        <w:t xml:space="preserve"> commented, “Yes</w:t>
      </w:r>
      <w:r w:rsidR="00A20BC8">
        <w:t>,</w:t>
      </w:r>
      <w:r>
        <w:t xml:space="preserve"> a route back </w:t>
      </w:r>
      <w:proofErr w:type="gramStart"/>
      <w:r>
        <w:t>and also</w:t>
      </w:r>
      <w:proofErr w:type="gramEnd"/>
      <w:r>
        <w:t xml:space="preserve"> another attack route for the Ora. I suggest that we plant explosive packages in the tunnel</w:t>
      </w:r>
      <w:r w:rsidR="00A20BC8">
        <w:t>,</w:t>
      </w:r>
      <w:r>
        <w:t xml:space="preserve"> and if the post is abandoned, we can set off the packages while moving back to the caves.”</w:t>
      </w:r>
    </w:p>
    <w:p w14:paraId="34871272" w14:textId="77777777" w:rsidR="009E7BD1" w:rsidRDefault="009E7BD1" w:rsidP="009E7BD1">
      <w:r>
        <w:t xml:space="preserve">“Excellent suggestion,” </w:t>
      </w:r>
      <w:proofErr w:type="spellStart"/>
      <w:r>
        <w:t>Erom</w:t>
      </w:r>
      <w:proofErr w:type="spellEnd"/>
      <w:r>
        <w:t xml:space="preserve"> said.</w:t>
      </w:r>
    </w:p>
    <w:p w14:paraId="3CDB6360" w14:textId="77777777" w:rsidR="009E7BD1" w:rsidRDefault="009E7BD1" w:rsidP="009E7BD1">
      <w:proofErr w:type="spellStart"/>
      <w:r>
        <w:t>Ornage</w:t>
      </w:r>
      <w:proofErr w:type="spellEnd"/>
      <w:r>
        <w:t xml:space="preserve"> and </w:t>
      </w:r>
      <w:proofErr w:type="spellStart"/>
      <w:r>
        <w:t>Erom</w:t>
      </w:r>
      <w:proofErr w:type="spellEnd"/>
      <w:r>
        <w:t xml:space="preserve"> </w:t>
      </w:r>
      <w:r w:rsidRPr="00322920">
        <w:rPr>
          <w:noProof/>
        </w:rPr>
        <w:t>agreed</w:t>
      </w:r>
      <w:r w:rsidR="00322920">
        <w:rPr>
          <w:noProof/>
        </w:rPr>
        <w:t>,</w:t>
      </w:r>
      <w:r>
        <w:t xml:space="preserve"> and the plan was begun.</w:t>
      </w:r>
    </w:p>
    <w:p w14:paraId="47802A0C" w14:textId="77777777" w:rsidR="009E7BD1" w:rsidRDefault="009E7BD1" w:rsidP="009E7BD1">
      <w:r>
        <w:t xml:space="preserve">While they continued talking, there was another muffled </w:t>
      </w:r>
      <w:r w:rsidRPr="00322920">
        <w:rPr>
          <w:noProof/>
        </w:rPr>
        <w:t>explosion</w:t>
      </w:r>
      <w:r w:rsidR="00322920">
        <w:rPr>
          <w:noProof/>
        </w:rPr>
        <w:t>,</w:t>
      </w:r>
      <w:r>
        <w:t xml:space="preserve"> and the talk stopped for a moment. </w:t>
      </w:r>
    </w:p>
    <w:p w14:paraId="1AD9F5D7" w14:textId="474CB05E" w:rsidR="009E7BD1" w:rsidRDefault="009E7BD1" w:rsidP="009E7BD1">
      <w:proofErr w:type="spellStart"/>
      <w:r>
        <w:t>Erom</w:t>
      </w:r>
      <w:proofErr w:type="spellEnd"/>
      <w:r>
        <w:t xml:space="preserve"> explained, “I forgot to tell you, </w:t>
      </w:r>
      <w:proofErr w:type="spellStart"/>
      <w:r>
        <w:t>Albot</w:t>
      </w:r>
      <w:proofErr w:type="spellEnd"/>
      <w:r>
        <w:t xml:space="preserve"> had some ideas about another type of defensive </w:t>
      </w:r>
      <w:r w:rsidRPr="00322920">
        <w:rPr>
          <w:noProof/>
        </w:rPr>
        <w:t>tool</w:t>
      </w:r>
      <w:r w:rsidR="00322920">
        <w:rPr>
          <w:noProof/>
        </w:rPr>
        <w:t>,</w:t>
      </w:r>
      <w:r>
        <w:t xml:space="preserve"> and he asked for resources to perfect it. I haven’t had the time to see what progress he is making</w:t>
      </w:r>
      <w:r w:rsidR="00A20BC8">
        <w:t>;</w:t>
      </w:r>
      <w:r>
        <w:t xml:space="preserve"> I’ve just left him alone</w:t>
      </w:r>
      <w:r w:rsidR="00A20BC8">
        <w:t>,</w:t>
      </w:r>
      <w:r>
        <w:t xml:space="preserve"> hoping he would develop something useful. He is on top of the ice caves</w:t>
      </w:r>
      <w:r w:rsidR="00A20BC8">
        <w:t>,</w:t>
      </w:r>
      <w:r>
        <w:t xml:space="preserve"> and it's a long walk to get to </w:t>
      </w:r>
      <w:r w:rsidRPr="00322920">
        <w:rPr>
          <w:noProof/>
        </w:rPr>
        <w:t>him</w:t>
      </w:r>
      <w:r w:rsidR="00322920">
        <w:rPr>
          <w:noProof/>
        </w:rPr>
        <w:t>,</w:t>
      </w:r>
      <w:r>
        <w:t xml:space="preserve"> and I haven’t taken the time. If any of you have the time to spare, you can see what progress he is making.”</w:t>
      </w:r>
    </w:p>
    <w:p w14:paraId="36B8E6AA" w14:textId="77777777" w:rsidR="009E7BD1" w:rsidRDefault="009E7BD1" w:rsidP="009E7BD1">
      <w:proofErr w:type="spellStart"/>
      <w:r>
        <w:t>Mortog</w:t>
      </w:r>
      <w:proofErr w:type="spellEnd"/>
      <w:r>
        <w:t xml:space="preserve"> and </w:t>
      </w:r>
      <w:proofErr w:type="spellStart"/>
      <w:r>
        <w:t>Ornage</w:t>
      </w:r>
      <w:proofErr w:type="spellEnd"/>
      <w:r>
        <w:t xml:space="preserve"> both laughed, “time to spare?” they asked.</w:t>
      </w:r>
    </w:p>
    <w:p w14:paraId="6E75CC04" w14:textId="77777777" w:rsidR="009E7BD1" w:rsidRDefault="009E7BD1" w:rsidP="009E7BD1">
      <w:proofErr w:type="spellStart"/>
      <w:r>
        <w:lastRenderedPageBreak/>
        <w:t>Ornage</w:t>
      </w:r>
      <w:proofErr w:type="spellEnd"/>
      <w:r>
        <w:t xml:space="preserve"> thought out loud, “As long as he doesn’t do any damage, let’s leave him alone and focus on the other tasks that are pressing us.”</w:t>
      </w:r>
    </w:p>
    <w:p w14:paraId="3820A180" w14:textId="6416DE0A" w:rsidR="009E7BD1" w:rsidRDefault="009E7BD1" w:rsidP="009E7BD1">
      <w:proofErr w:type="spellStart"/>
      <w:r>
        <w:t>Erom</w:t>
      </w:r>
      <w:proofErr w:type="spellEnd"/>
      <w:r>
        <w:t xml:space="preserve"> and </w:t>
      </w:r>
      <w:proofErr w:type="spellStart"/>
      <w:r>
        <w:t>Mortog</w:t>
      </w:r>
      <w:proofErr w:type="spellEnd"/>
      <w:r>
        <w:t xml:space="preserve"> </w:t>
      </w:r>
      <w:r w:rsidRPr="00322920">
        <w:rPr>
          <w:noProof/>
        </w:rPr>
        <w:t>agreed</w:t>
      </w:r>
      <w:r w:rsidR="00322920">
        <w:rPr>
          <w:noProof/>
        </w:rPr>
        <w:t>,</w:t>
      </w:r>
      <w:r>
        <w:t xml:space="preserve"> and they shared a glance</w:t>
      </w:r>
      <w:r w:rsidR="00A20BC8">
        <w:t>,</w:t>
      </w:r>
      <w:r>
        <w:t xml:space="preserve"> feeling overwhelmed with the things they needed to do.</w:t>
      </w:r>
    </w:p>
    <w:p w14:paraId="56E082A4" w14:textId="2AC4725D" w:rsidR="009E7BD1" w:rsidRDefault="009E7BD1" w:rsidP="009E7BD1">
      <w:r>
        <w:t xml:space="preserve">The next day, </w:t>
      </w:r>
      <w:proofErr w:type="spellStart"/>
      <w:r>
        <w:t>Ornage</w:t>
      </w:r>
      <w:proofErr w:type="spellEnd"/>
      <w:r>
        <w:t xml:space="preserve"> and </w:t>
      </w:r>
      <w:proofErr w:type="spellStart"/>
      <w:r>
        <w:t>Mortog</w:t>
      </w:r>
      <w:proofErr w:type="spellEnd"/>
      <w:r>
        <w:t xml:space="preserve"> </w:t>
      </w:r>
      <w:r w:rsidR="00A20BC8">
        <w:t>checked</w:t>
      </w:r>
      <w:r>
        <w:t xml:space="preserve"> on the tool production and the tunnel being cut to the new outpost. </w:t>
      </w:r>
      <w:proofErr w:type="spellStart"/>
      <w:r>
        <w:t>Ornage</w:t>
      </w:r>
      <w:proofErr w:type="spellEnd"/>
      <w:r>
        <w:t xml:space="preserve"> was observing, “The tunnel diggers are doing a great job. It looks like they’ll be through to the valley by night.”</w:t>
      </w:r>
    </w:p>
    <w:p w14:paraId="7E00B0EE" w14:textId="77777777" w:rsidR="009E7BD1" w:rsidRDefault="009E7BD1" w:rsidP="009E7BD1">
      <w:r>
        <w:t xml:space="preserve">“Yes, digging in that ice goes pretty quickly when you knew where the rock ends and the ice began. We should have the post set up </w:t>
      </w:r>
      <w:r w:rsidRPr="00322920">
        <w:rPr>
          <w:noProof/>
        </w:rPr>
        <w:t>tonight</w:t>
      </w:r>
      <w:r w:rsidR="00322920">
        <w:rPr>
          <w:noProof/>
        </w:rPr>
        <w:t>,</w:t>
      </w:r>
      <w:r>
        <w:t xml:space="preserve"> and then we’ll be ready for anything.”</w:t>
      </w:r>
    </w:p>
    <w:p w14:paraId="7B90951E" w14:textId="14EA17A8" w:rsidR="009E7BD1" w:rsidRDefault="009E7BD1" w:rsidP="009E7BD1">
      <w:r>
        <w:t xml:space="preserve">As </w:t>
      </w:r>
      <w:proofErr w:type="spellStart"/>
      <w:r>
        <w:t>Mortog</w:t>
      </w:r>
      <w:proofErr w:type="spellEnd"/>
      <w:r>
        <w:t xml:space="preserve"> finished talking</w:t>
      </w:r>
      <w:r w:rsidR="00A20BC8">
        <w:t>,</w:t>
      </w:r>
      <w:r>
        <w:t xml:space="preserve"> one of the defenders approached him and said, “Leader</w:t>
      </w:r>
      <w:r w:rsidR="00A20BC8">
        <w:t>,</w:t>
      </w:r>
      <w:r>
        <w:t xml:space="preserve"> I have some bad news.”</w:t>
      </w:r>
    </w:p>
    <w:p w14:paraId="74B58712" w14:textId="77777777" w:rsidR="009E7BD1" w:rsidRDefault="009E7BD1" w:rsidP="009E7BD1">
      <w:proofErr w:type="spellStart"/>
      <w:r>
        <w:t>Mortog</w:t>
      </w:r>
      <w:proofErr w:type="spellEnd"/>
      <w:r>
        <w:t xml:space="preserve"> didn’t like the sound of that and asked, “What is it?”</w:t>
      </w:r>
    </w:p>
    <w:p w14:paraId="730BC262" w14:textId="43381417" w:rsidR="009E7BD1" w:rsidRDefault="009E7BD1" w:rsidP="009E7BD1">
      <w:r>
        <w:t xml:space="preserve">“Ilana has been captured in the </w:t>
      </w:r>
      <w:r w:rsidR="004913DF">
        <w:t>capitol</w:t>
      </w:r>
      <w:r>
        <w:t>. Molt fears that she was taken to their local craft as retaliation for the attack they performed with their modified Ora weapons.”</w:t>
      </w:r>
    </w:p>
    <w:p w14:paraId="252D2BC1" w14:textId="77777777" w:rsidR="009E7BD1" w:rsidRDefault="009E7BD1" w:rsidP="009E7BD1">
      <w:r>
        <w:t>The defender continued, “Molt thinks they will hold her as a hostage trying to keep him from attacking them again. He also felt that they won’t harm her, as long as he doesn’t attack.”</w:t>
      </w:r>
    </w:p>
    <w:p w14:paraId="50F45238" w14:textId="739A52A8" w:rsidR="009E7BD1" w:rsidRDefault="009E7BD1" w:rsidP="009E7BD1">
      <w:r>
        <w:t xml:space="preserve">“Grand Leader, I want to go to the </w:t>
      </w:r>
      <w:r w:rsidR="004913DF">
        <w:t>capitol</w:t>
      </w:r>
      <w:r>
        <w:t xml:space="preserve"> and save my life</w:t>
      </w:r>
      <w:r w:rsidR="00A20BC8">
        <w:t>,</w:t>
      </w:r>
      <w:r>
        <w:t xml:space="preserve"> partner.”</w:t>
      </w:r>
    </w:p>
    <w:p w14:paraId="480316A5" w14:textId="02D8103D" w:rsidR="009E7BD1" w:rsidRDefault="009E7BD1" w:rsidP="009E7BD1">
      <w:proofErr w:type="spellStart"/>
      <w:r>
        <w:t>Ornage</w:t>
      </w:r>
      <w:proofErr w:type="spellEnd"/>
      <w:r>
        <w:t xml:space="preserve"> wasn’t sure how to respond. </w:t>
      </w:r>
      <w:proofErr w:type="spellStart"/>
      <w:r>
        <w:t>Mortog</w:t>
      </w:r>
      <w:proofErr w:type="spellEnd"/>
      <w:r>
        <w:t xml:space="preserve"> had been key to defending the </w:t>
      </w:r>
      <w:proofErr w:type="gramStart"/>
      <w:r>
        <w:t>caves</w:t>
      </w:r>
      <w:r w:rsidR="00A20BC8">
        <w:t>,</w:t>
      </w:r>
      <w:r>
        <w:t xml:space="preserve"> and</w:t>
      </w:r>
      <w:proofErr w:type="gramEnd"/>
      <w:r>
        <w:t xml:space="preserve"> losing him was a risk. But he knew how strong the connection was between two </w:t>
      </w:r>
      <w:proofErr w:type="spellStart"/>
      <w:r>
        <w:t>Raog</w:t>
      </w:r>
      <w:proofErr w:type="spellEnd"/>
      <w:r>
        <w:t xml:space="preserve">, who had partnered. Perhaps the caves wouldn’t be attacked </w:t>
      </w:r>
      <w:proofErr w:type="gramStart"/>
      <w:r>
        <w:t>again</w:t>
      </w:r>
      <w:r w:rsidR="00A20BC8">
        <w:t>,</w:t>
      </w:r>
      <w:r>
        <w:t xml:space="preserve"> and</w:t>
      </w:r>
      <w:proofErr w:type="gramEnd"/>
      <w:r>
        <w:t xml:space="preserve"> making </w:t>
      </w:r>
      <w:proofErr w:type="spellStart"/>
      <w:r>
        <w:t>Mortog</w:t>
      </w:r>
      <w:proofErr w:type="spellEnd"/>
      <w:r>
        <w:t xml:space="preserve"> remain was being over cautious.</w:t>
      </w:r>
    </w:p>
    <w:p w14:paraId="39888BC9" w14:textId="5EDAA7BD" w:rsidR="009E7BD1" w:rsidRDefault="009E7BD1" w:rsidP="009E7BD1">
      <w:r>
        <w:lastRenderedPageBreak/>
        <w:t>“</w:t>
      </w:r>
      <w:proofErr w:type="spellStart"/>
      <w:r>
        <w:t>Mortog</w:t>
      </w:r>
      <w:proofErr w:type="spellEnd"/>
      <w:r>
        <w:t xml:space="preserve">, you have a couple of defenders that have worked closely with you. If you think they can act in your </w:t>
      </w:r>
      <w:r w:rsidRPr="00322920">
        <w:rPr>
          <w:noProof/>
        </w:rPr>
        <w:t>absence</w:t>
      </w:r>
      <w:r w:rsidR="00322920">
        <w:rPr>
          <w:noProof/>
        </w:rPr>
        <w:t>,</w:t>
      </w:r>
      <w:r>
        <w:t xml:space="preserve"> then I’ll </w:t>
      </w:r>
      <w:r w:rsidRPr="00322920">
        <w:rPr>
          <w:noProof/>
        </w:rPr>
        <w:t>agree</w:t>
      </w:r>
      <w:r w:rsidR="00322920">
        <w:rPr>
          <w:noProof/>
        </w:rPr>
        <w:t>,</w:t>
      </w:r>
      <w:r>
        <w:t xml:space="preserve"> and you’ll be able to go to the </w:t>
      </w:r>
      <w:r w:rsidR="004913DF">
        <w:t>capit</w:t>
      </w:r>
      <w:r w:rsidR="00A20BC8">
        <w:t>a</w:t>
      </w:r>
      <w:r w:rsidR="004913DF">
        <w:t>l</w:t>
      </w:r>
      <w:r>
        <w:t>.</w:t>
      </w:r>
    </w:p>
    <w:p w14:paraId="466781AD" w14:textId="5613BEB1" w:rsidR="009E7BD1" w:rsidRDefault="009E7BD1" w:rsidP="009E7BD1">
      <w:r>
        <w:t>“Yes, Grand Leader</w:t>
      </w:r>
      <w:r w:rsidR="00A20BC8">
        <w:t>,</w:t>
      </w:r>
      <w:r>
        <w:t xml:space="preserve"> they are good </w:t>
      </w:r>
      <w:r w:rsidRPr="00322920">
        <w:rPr>
          <w:noProof/>
        </w:rPr>
        <w:t>Raog</w:t>
      </w:r>
      <w:r w:rsidR="00322920">
        <w:rPr>
          <w:noProof/>
        </w:rPr>
        <w:t>,</w:t>
      </w:r>
      <w:r>
        <w:t xml:space="preserve"> and I’m sure they’ll be </w:t>
      </w:r>
      <w:proofErr w:type="gramStart"/>
      <w:r>
        <w:t>very effective</w:t>
      </w:r>
      <w:proofErr w:type="gramEnd"/>
      <w:r>
        <w:t xml:space="preserve"> in my absence. I want to go to the </w:t>
      </w:r>
      <w:r w:rsidR="004913DF">
        <w:t>capit</w:t>
      </w:r>
      <w:r w:rsidR="00A20BC8">
        <w:t>a</w:t>
      </w:r>
      <w:r w:rsidR="004913DF">
        <w:t>l</w:t>
      </w:r>
      <w:r>
        <w:t xml:space="preserve"> and save my life partner. I also want to take my team, whom I brought here. She had taken care of their families while we have been here, and I’m sure they will want to help and save her.</w:t>
      </w:r>
      <w:r w:rsidR="00A20BC8">
        <w:t xml:space="preserve"> </w:t>
      </w:r>
      <w:proofErr w:type="gramStart"/>
      <w:r w:rsidR="00A20BC8">
        <w:t>So</w:t>
      </w:r>
      <w:proofErr w:type="gramEnd"/>
      <w:r>
        <w:t xml:space="preserve"> I would like to leave immediately. If we leave early tonight, we can be there tomorrow night.”</w:t>
      </w:r>
    </w:p>
    <w:p w14:paraId="0BE693A8" w14:textId="3B2FA735" w:rsidR="009E7BD1" w:rsidRDefault="009E7BD1" w:rsidP="009E7BD1">
      <w:proofErr w:type="spellStart"/>
      <w:r>
        <w:t>Ornage</w:t>
      </w:r>
      <w:proofErr w:type="spellEnd"/>
      <w:r>
        <w:t xml:space="preserve"> knew that </w:t>
      </w:r>
      <w:proofErr w:type="spellStart"/>
      <w:r>
        <w:t>Mortog</w:t>
      </w:r>
      <w:proofErr w:type="spellEnd"/>
      <w:r>
        <w:t xml:space="preserve"> was right</w:t>
      </w:r>
      <w:r w:rsidR="00A20BC8">
        <w:t>;</w:t>
      </w:r>
      <w:r>
        <w:t xml:space="preserve"> he had to go home and save his partner. </w:t>
      </w:r>
      <w:proofErr w:type="spellStart"/>
      <w:r>
        <w:t>Ornage</w:t>
      </w:r>
      <w:proofErr w:type="spellEnd"/>
      <w:r>
        <w:t xml:space="preserve"> also knew that he would do the same if </w:t>
      </w:r>
      <w:proofErr w:type="spellStart"/>
      <w:r>
        <w:t>Sonyata</w:t>
      </w:r>
      <w:proofErr w:type="spellEnd"/>
      <w:r>
        <w:t xml:space="preserve"> were in a place where he could get to her. He had thought about using one of the captured craft and going into space to rescue her. He also knew that would be a suicide </w:t>
      </w:r>
      <w:r w:rsidRPr="00322920">
        <w:rPr>
          <w:noProof/>
        </w:rPr>
        <w:t>mission</w:t>
      </w:r>
      <w:r w:rsidR="00322920">
        <w:rPr>
          <w:noProof/>
        </w:rPr>
        <w:t>,</w:t>
      </w:r>
      <w:r>
        <w:t xml:space="preserve"> and none of them would survive, but </w:t>
      </w:r>
      <w:proofErr w:type="spellStart"/>
      <w:r>
        <w:t>Mortog</w:t>
      </w:r>
      <w:proofErr w:type="spellEnd"/>
      <w:r>
        <w:t xml:space="preserve"> had a </w:t>
      </w:r>
      <w:r w:rsidRPr="00322920">
        <w:rPr>
          <w:noProof/>
        </w:rPr>
        <w:t>chance</w:t>
      </w:r>
      <w:r w:rsidR="00322920">
        <w:rPr>
          <w:noProof/>
        </w:rPr>
        <w:t>,</w:t>
      </w:r>
      <w:r>
        <w:t xml:space="preserve"> and he knew that he should take it.</w:t>
      </w:r>
    </w:p>
    <w:p w14:paraId="27BB4449" w14:textId="2E2E7738" w:rsidR="009E7BD1" w:rsidRDefault="009E7BD1" w:rsidP="009E7BD1">
      <w:proofErr w:type="spellStart"/>
      <w:r>
        <w:t>Ornage</w:t>
      </w:r>
      <w:proofErr w:type="spellEnd"/>
      <w:r>
        <w:t xml:space="preserve"> placed his hand on </w:t>
      </w:r>
      <w:proofErr w:type="spellStart"/>
      <w:r>
        <w:t>Mortog’s</w:t>
      </w:r>
      <w:proofErr w:type="spellEnd"/>
      <w:r>
        <w:t xml:space="preserve"> shoulder and said, “</w:t>
      </w:r>
      <w:proofErr w:type="spellStart"/>
      <w:r>
        <w:t>Mortog</w:t>
      </w:r>
      <w:proofErr w:type="spellEnd"/>
      <w:r>
        <w:t>, I would do the same. It will be hard here without you, but we can handle it. May Varo be on your side</w:t>
      </w:r>
      <w:r w:rsidR="00A20BC8">
        <w:t>,</w:t>
      </w:r>
      <w:r>
        <w:t xml:space="preserve"> and may your soil always bear </w:t>
      </w:r>
      <w:proofErr w:type="spellStart"/>
      <w:r>
        <w:t>Jabom</w:t>
      </w:r>
      <w:proofErr w:type="spellEnd"/>
      <w:r>
        <w:t>.”</w:t>
      </w:r>
    </w:p>
    <w:p w14:paraId="56377D75" w14:textId="47A06673" w:rsidR="009E7BD1" w:rsidRDefault="009E7BD1" w:rsidP="009E7BD1">
      <w:proofErr w:type="spellStart"/>
      <w:r>
        <w:t>Mortog</w:t>
      </w:r>
      <w:proofErr w:type="spellEnd"/>
      <w:r>
        <w:t xml:space="preserve"> smiled and said warmly, “and also may yours, my friend.” Then he moved quickly down the tunnel</w:t>
      </w:r>
      <w:r w:rsidR="00A20BC8">
        <w:t>,</w:t>
      </w:r>
      <w:r>
        <w:t xml:space="preserve"> and </w:t>
      </w:r>
      <w:proofErr w:type="spellStart"/>
      <w:r>
        <w:t>Ornage</w:t>
      </w:r>
      <w:proofErr w:type="spellEnd"/>
      <w:r>
        <w:t xml:space="preserve"> went to find </w:t>
      </w:r>
      <w:proofErr w:type="spellStart"/>
      <w:r>
        <w:t>Erom</w:t>
      </w:r>
      <w:proofErr w:type="spellEnd"/>
      <w:r>
        <w:t xml:space="preserve"> to update him.</w:t>
      </w:r>
    </w:p>
    <w:p w14:paraId="29D4E2A6" w14:textId="77777777" w:rsidR="009E7BD1" w:rsidRDefault="009E7BD1" w:rsidP="003963F9">
      <w:pPr>
        <w:pStyle w:val="SceneSeparator"/>
      </w:pPr>
      <w:r>
        <w:t>&gt;&gt;&gt;&gt;&gt;&gt;&gt;&gt;&gt;&gt;&gt;&gt;&gt;&gt;&gt;&gt;&gt;&gt;&gt;&gt;</w:t>
      </w:r>
    </w:p>
    <w:p w14:paraId="6707B86B" w14:textId="6F873213" w:rsidR="009E7BD1" w:rsidRDefault="009E7BD1" w:rsidP="009E7BD1">
      <w:r>
        <w:t xml:space="preserve">Ilana slowly woke </w:t>
      </w:r>
      <w:r w:rsidR="00322920">
        <w:rPr>
          <w:noProof/>
        </w:rPr>
        <w:t>to find</w:t>
      </w:r>
      <w:r>
        <w:t xml:space="preserve"> herself in a small room with bars. Her head </w:t>
      </w:r>
      <w:r w:rsidRPr="00322920">
        <w:rPr>
          <w:noProof/>
        </w:rPr>
        <w:t>hurt</w:t>
      </w:r>
      <w:r w:rsidR="00322920">
        <w:rPr>
          <w:noProof/>
        </w:rPr>
        <w:t>,</w:t>
      </w:r>
      <w:r>
        <w:t xml:space="preserve"> and she quickly realized that they hit her on the head. It wasn’t clear where she was, but she eventually surmised that she was in the alien craft within the walled </w:t>
      </w:r>
      <w:r>
        <w:lastRenderedPageBreak/>
        <w:t>compound. All she could do was wait and see what would happen. If they wanted her dead, they would have killed her. So, they must be using her as a hostage</w:t>
      </w:r>
      <w:r w:rsidR="00A20BC8">
        <w:t>,</w:t>
      </w:r>
      <w:r>
        <w:t xml:space="preserve"> hoping to control Molt from attacking their scavenging groups.</w:t>
      </w:r>
    </w:p>
    <w:p w14:paraId="2E3AD0F7" w14:textId="7832FEE6" w:rsidR="009E7BD1" w:rsidRDefault="009E7BD1" w:rsidP="009E7BD1">
      <w:r>
        <w:t>Now what, if Molt attacks, they will kill me. If he doesn’t</w:t>
      </w:r>
      <w:r w:rsidR="00A20BC8">
        <w:t xml:space="preserve">, they take more from the </w:t>
      </w:r>
      <w:proofErr w:type="spellStart"/>
      <w:r w:rsidR="00A20BC8">
        <w:t>Raog</w:t>
      </w:r>
      <w:proofErr w:type="spellEnd"/>
      <w:r w:rsidR="00A20BC8">
        <w:t>, she thinks, and then she sighs,</w:t>
      </w:r>
      <w:r>
        <w:t xml:space="preserve"> realizing the mess they were in.</w:t>
      </w:r>
    </w:p>
    <w:p w14:paraId="216F6362" w14:textId="77777777" w:rsidR="009E7BD1" w:rsidRDefault="009E7BD1" w:rsidP="003963F9">
      <w:pPr>
        <w:pStyle w:val="SceneSeparator"/>
      </w:pPr>
      <w:r>
        <w:t>&gt;&gt;&gt;&gt;&gt;&gt;&gt;&gt;&gt;&gt;&gt;&gt;&gt;&gt;&gt;&gt;&gt;&gt;&gt;&gt;</w:t>
      </w:r>
    </w:p>
    <w:p w14:paraId="49445D4D" w14:textId="0D45BCF3" w:rsidR="009E7BD1" w:rsidRDefault="009E7BD1" w:rsidP="009E7BD1">
      <w:r>
        <w:t>Early the next day</w:t>
      </w:r>
      <w:r w:rsidR="00A20BC8">
        <w:t>,</w:t>
      </w:r>
      <w:r>
        <w:t xml:space="preserve"> </w:t>
      </w:r>
      <w:proofErr w:type="spellStart"/>
      <w:r>
        <w:t>Ornage</w:t>
      </w:r>
      <w:proofErr w:type="spellEnd"/>
      <w:r>
        <w:t xml:space="preserve"> walked around the caves. </w:t>
      </w:r>
      <w:proofErr w:type="spellStart"/>
      <w:r>
        <w:t>Mortog</w:t>
      </w:r>
      <w:proofErr w:type="spellEnd"/>
      <w:r>
        <w:t xml:space="preserve"> had left, and as he said</w:t>
      </w:r>
      <w:r w:rsidR="00A20BC8">
        <w:t>,</w:t>
      </w:r>
      <w:r>
        <w:t xml:space="preserve"> the tunnel to the new post was </w:t>
      </w:r>
      <w:r w:rsidRPr="00322920">
        <w:rPr>
          <w:noProof/>
        </w:rPr>
        <w:t>completed</w:t>
      </w:r>
      <w:r w:rsidR="00322920">
        <w:rPr>
          <w:noProof/>
        </w:rPr>
        <w:t>,</w:t>
      </w:r>
      <w:r>
        <w:t xml:space="preserve"> and defenders were already in place. Production was </w:t>
      </w:r>
      <w:r w:rsidRPr="00322920">
        <w:rPr>
          <w:noProof/>
        </w:rPr>
        <w:t>accelerating</w:t>
      </w:r>
      <w:r w:rsidR="00322920">
        <w:rPr>
          <w:noProof/>
        </w:rPr>
        <w:t>,</w:t>
      </w:r>
      <w:r>
        <w:t xml:space="preserve"> and </w:t>
      </w:r>
      <w:proofErr w:type="spellStart"/>
      <w:r>
        <w:t>Ornage</w:t>
      </w:r>
      <w:proofErr w:type="spellEnd"/>
      <w:r>
        <w:t xml:space="preserve"> felt like a muscle that was taught, waiting to strike.</w:t>
      </w:r>
    </w:p>
    <w:p w14:paraId="5EBC1D60" w14:textId="77777777" w:rsidR="009E7BD1" w:rsidRDefault="009E7BD1" w:rsidP="009E7BD1">
      <w:r>
        <w:t xml:space="preserve">A defender approached and said, “Grand Leader </w:t>
      </w:r>
      <w:proofErr w:type="spellStart"/>
      <w:r>
        <w:t>Irrrm</w:t>
      </w:r>
      <w:proofErr w:type="spellEnd"/>
      <w:r>
        <w:t xml:space="preserve"> said that he has heard things on their </w:t>
      </w:r>
      <w:proofErr w:type="gramStart"/>
      <w:r>
        <w:t>radio</w:t>
      </w:r>
      <w:proofErr w:type="gramEnd"/>
      <w:r>
        <w:t xml:space="preserve"> and he needs to speak with you.”</w:t>
      </w:r>
    </w:p>
    <w:p w14:paraId="71BFD3DF" w14:textId="36D41CD7" w:rsidR="009E7BD1" w:rsidRDefault="009E7BD1" w:rsidP="009E7BD1">
      <w:proofErr w:type="spellStart"/>
      <w:r>
        <w:t>Ornage</w:t>
      </w:r>
      <w:proofErr w:type="spellEnd"/>
      <w:r>
        <w:t xml:space="preserve"> knew that was important and moved quickly to </w:t>
      </w:r>
      <w:proofErr w:type="spellStart"/>
      <w:r>
        <w:t>Irrrm’s</w:t>
      </w:r>
      <w:proofErr w:type="spellEnd"/>
      <w:r>
        <w:t xml:space="preserve"> craft. He entered the craft and moved up the ramp to the control area</w:t>
      </w:r>
      <w:r w:rsidR="00A20BC8">
        <w:t>,</w:t>
      </w:r>
      <w:r>
        <w:t xml:space="preserve"> where </w:t>
      </w:r>
      <w:proofErr w:type="spellStart"/>
      <w:r>
        <w:t>Irrrm</w:t>
      </w:r>
      <w:proofErr w:type="spellEnd"/>
      <w:r>
        <w:t xml:space="preserve"> </w:t>
      </w:r>
      <w:r w:rsidR="00A20BC8">
        <w:t>listened</w:t>
      </w:r>
      <w:r>
        <w:t xml:space="preserve"> to his radio.</w:t>
      </w:r>
    </w:p>
    <w:p w14:paraId="673016B5" w14:textId="77777777" w:rsidR="009E7BD1" w:rsidRDefault="009E7BD1" w:rsidP="009E7BD1">
      <w:proofErr w:type="spellStart"/>
      <w:r>
        <w:t>Irrrm</w:t>
      </w:r>
      <w:proofErr w:type="spellEnd"/>
      <w:r>
        <w:t xml:space="preserve"> saw him approaching and said, “</w:t>
      </w:r>
      <w:proofErr w:type="spellStart"/>
      <w:r>
        <w:t>Ornage</w:t>
      </w:r>
      <w:proofErr w:type="spellEnd"/>
      <w:r>
        <w:t>, there is something significant starting to happen. I’m not sure what, but three craft operators are leaving the structure in space and talking about landing on Varo. It is unusual for three craft to leave at once unless they are all going to the same area. The orbit that they selected when they separated from the station goes over our heads. If they are planning to land somewhere, this is a likely place.”</w:t>
      </w:r>
    </w:p>
    <w:p w14:paraId="3AE411F8" w14:textId="77777777" w:rsidR="009E7BD1" w:rsidRDefault="009E7BD1" w:rsidP="009E7BD1">
      <w:proofErr w:type="spellStart"/>
      <w:r>
        <w:t>Ornage’s</w:t>
      </w:r>
      <w:proofErr w:type="spellEnd"/>
      <w:r>
        <w:t xml:space="preserve"> eyes </w:t>
      </w:r>
      <w:r w:rsidRPr="00322920">
        <w:rPr>
          <w:noProof/>
        </w:rPr>
        <w:t>widened</w:t>
      </w:r>
      <w:r w:rsidR="00322920">
        <w:rPr>
          <w:noProof/>
        </w:rPr>
        <w:t>,</w:t>
      </w:r>
      <w:r>
        <w:t xml:space="preserve"> and he suspected that </w:t>
      </w:r>
      <w:proofErr w:type="spellStart"/>
      <w:r>
        <w:t>Irrrm</w:t>
      </w:r>
      <w:proofErr w:type="spellEnd"/>
      <w:r>
        <w:t xml:space="preserve"> was correct.</w:t>
      </w:r>
    </w:p>
    <w:p w14:paraId="5A92265E" w14:textId="77777777" w:rsidR="009E7BD1" w:rsidRDefault="009E7BD1" w:rsidP="009E7BD1">
      <w:r>
        <w:lastRenderedPageBreak/>
        <w:t>“How much time do we have?</w:t>
      </w:r>
    </w:p>
    <w:p w14:paraId="33D6C4BB" w14:textId="77777777" w:rsidR="009E7BD1" w:rsidRDefault="009E7BD1" w:rsidP="009E7BD1">
      <w:r>
        <w:t>“I expect them to be here by the end of today.”</w:t>
      </w:r>
    </w:p>
    <w:p w14:paraId="514618F1" w14:textId="15EC60F0" w:rsidR="009E7BD1" w:rsidRDefault="009E7BD1" w:rsidP="009E7BD1">
      <w:r>
        <w:t>“</w:t>
      </w:r>
      <w:proofErr w:type="spellStart"/>
      <w:r>
        <w:t>Irrrm</w:t>
      </w:r>
      <w:proofErr w:type="spellEnd"/>
      <w:r>
        <w:t xml:space="preserve">, we have done much to your </w:t>
      </w:r>
      <w:r w:rsidRPr="00322920">
        <w:rPr>
          <w:noProof/>
        </w:rPr>
        <w:t>ships</w:t>
      </w:r>
      <w:r w:rsidR="00322920">
        <w:rPr>
          <w:noProof/>
        </w:rPr>
        <w:t>,</w:t>
      </w:r>
      <w:r>
        <w:t xml:space="preserve"> and you and the others have helped us a great deal. If they land here, we think one craft might land near </w:t>
      </w:r>
      <w:r w:rsidRPr="00322920">
        <w:rPr>
          <w:noProof/>
        </w:rPr>
        <w:t>yours</w:t>
      </w:r>
      <w:r w:rsidR="00322920">
        <w:rPr>
          <w:noProof/>
        </w:rPr>
        <w:t>,</w:t>
      </w:r>
      <w:r>
        <w:t xml:space="preserve"> and the others will land further down the valley. I can’t defend you</w:t>
      </w:r>
      <w:r w:rsidR="00A20BC8">
        <w:t>;</w:t>
      </w:r>
      <w:r>
        <w:t xml:space="preserve"> I don’t have enough defenders. You can come with us to the ice caves</w:t>
      </w:r>
      <w:r w:rsidR="00A20BC8">
        <w:t>,</w:t>
      </w:r>
      <w:r>
        <w:t xml:space="preserve"> and we’ll try to keep you warm.”</w:t>
      </w:r>
    </w:p>
    <w:p w14:paraId="0937BBAF" w14:textId="1189CAC6" w:rsidR="009E7BD1" w:rsidRDefault="009E7BD1" w:rsidP="009E7BD1">
      <w:r>
        <w:t xml:space="preserve">“Grand Leader, as you are called. My fellow operators and I have talked about what options we </w:t>
      </w:r>
      <w:r w:rsidRPr="00322920">
        <w:rPr>
          <w:noProof/>
        </w:rPr>
        <w:t>have</w:t>
      </w:r>
      <w:r w:rsidR="00322920">
        <w:rPr>
          <w:noProof/>
        </w:rPr>
        <w:t>,</w:t>
      </w:r>
      <w:r>
        <w:t xml:space="preserve"> and we’ll stay with our craft. If they land as you say, we expect them to retake the craft and leave additional operators planning to fly them back. They won’t understand the controls</w:t>
      </w:r>
      <w:r w:rsidR="00A20BC8">
        <w:t>,</w:t>
      </w:r>
      <w:r>
        <w:t xml:space="preserve"> and we’ll tell them that you forced us to work for you. They understand </w:t>
      </w:r>
      <w:r w:rsidRPr="00322920">
        <w:rPr>
          <w:noProof/>
        </w:rPr>
        <w:t>slavery</w:t>
      </w:r>
      <w:r w:rsidR="00322920">
        <w:rPr>
          <w:noProof/>
        </w:rPr>
        <w:t>,</w:t>
      </w:r>
      <w:r>
        <w:t xml:space="preserve"> and they don’t think much of us</w:t>
      </w:r>
      <w:r w:rsidR="00C440B4">
        <w:t>,</w:t>
      </w:r>
      <w:r>
        <w:t xml:space="preserve"> so we will be ignored. We can stall explaining the controls to them while we wait for the attack to be resolved. If you win, we can deal with the operators if necessary if you lose</w:t>
      </w:r>
      <w:r w:rsidR="00A20BC8">
        <w:t>,</w:t>
      </w:r>
      <w:r>
        <w:t xml:space="preserve"> we go with them.”</w:t>
      </w:r>
    </w:p>
    <w:p w14:paraId="3A27CBCB" w14:textId="6E34C90C" w:rsidR="009E7BD1" w:rsidRDefault="009E7BD1" w:rsidP="009E7BD1">
      <w:proofErr w:type="spellStart"/>
      <w:r>
        <w:t>Ornage</w:t>
      </w:r>
      <w:proofErr w:type="spellEnd"/>
      <w:r>
        <w:t xml:space="preserve"> hesitated a long time, “I know you are caught here by yourselves</w:t>
      </w:r>
      <w:r w:rsidR="00A20BC8">
        <w:t>,</w:t>
      </w:r>
      <w:r>
        <w:t xml:space="preserve"> and going back with them might be good for you. I want to thank you for working with </w:t>
      </w:r>
      <w:r w:rsidRPr="00322920">
        <w:rPr>
          <w:noProof/>
        </w:rPr>
        <w:t>us</w:t>
      </w:r>
      <w:r w:rsidR="00322920">
        <w:rPr>
          <w:noProof/>
        </w:rPr>
        <w:t>,</w:t>
      </w:r>
      <w:r>
        <w:t xml:space="preserve"> and I hope we can meet again.”</w:t>
      </w:r>
    </w:p>
    <w:p w14:paraId="23C1EC76" w14:textId="77777777" w:rsidR="009E7BD1" w:rsidRDefault="009E7BD1" w:rsidP="009E7BD1">
      <w:r>
        <w:t xml:space="preserve">“I also do,” </w:t>
      </w:r>
      <w:proofErr w:type="spellStart"/>
      <w:r>
        <w:t>Irrrm</w:t>
      </w:r>
      <w:proofErr w:type="spellEnd"/>
      <w:r>
        <w:t xml:space="preserve"> responded.</w:t>
      </w:r>
    </w:p>
    <w:p w14:paraId="619929CE" w14:textId="7A11B742" w:rsidR="009E7BD1" w:rsidRDefault="009E7BD1" w:rsidP="009E7BD1">
      <w:proofErr w:type="spellStart"/>
      <w:r>
        <w:t>Ornage</w:t>
      </w:r>
      <w:proofErr w:type="spellEnd"/>
      <w:r>
        <w:t xml:space="preserve"> and </w:t>
      </w:r>
      <w:proofErr w:type="spellStart"/>
      <w:r>
        <w:t>Irrrm</w:t>
      </w:r>
      <w:proofErr w:type="spellEnd"/>
      <w:r>
        <w:t xml:space="preserve"> touched both hands and forearms</w:t>
      </w:r>
      <w:r w:rsidR="00A20BC8">
        <w:t>,</w:t>
      </w:r>
      <w:r>
        <w:t xml:space="preserve"> which </w:t>
      </w:r>
      <w:r w:rsidRPr="00C440B4">
        <w:rPr>
          <w:noProof/>
        </w:rPr>
        <w:t>was</w:t>
      </w:r>
      <w:r>
        <w:t xml:space="preserve"> the normal form of greeting and departure for Ora, and </w:t>
      </w:r>
      <w:proofErr w:type="spellStart"/>
      <w:r>
        <w:t>Ornage</w:t>
      </w:r>
      <w:proofErr w:type="spellEnd"/>
      <w:r>
        <w:t xml:space="preserve"> left the control area and raced to the ice caves to warn </w:t>
      </w:r>
      <w:proofErr w:type="spellStart"/>
      <w:r>
        <w:t>Erom</w:t>
      </w:r>
      <w:proofErr w:type="spellEnd"/>
      <w:r>
        <w:t xml:space="preserve"> and the defenders.</w:t>
      </w:r>
    </w:p>
    <w:p w14:paraId="4BE5B3DA" w14:textId="77777777" w:rsidR="009E7BD1" w:rsidRDefault="009E7BD1" w:rsidP="003963F9">
      <w:pPr>
        <w:pStyle w:val="SceneSeparator"/>
      </w:pPr>
      <w:r>
        <w:lastRenderedPageBreak/>
        <w:t>&gt;&gt;&gt;&gt;&gt;&gt;&gt;&gt;&gt;&gt;&gt;&gt;&gt;&gt;&gt;&gt;&gt;&gt;&gt;&gt;</w:t>
      </w:r>
    </w:p>
    <w:p w14:paraId="4631A13D" w14:textId="77777777" w:rsidR="009E7BD1" w:rsidRDefault="009E7BD1" w:rsidP="009E7BD1">
      <w:r w:rsidRPr="00C440B4">
        <w:rPr>
          <w:noProof/>
        </w:rPr>
        <w:t>Molt</w:t>
      </w:r>
      <w:r>
        <w:t xml:space="preserve"> sent out defenders to monitor the </w:t>
      </w:r>
      <w:r w:rsidRPr="00322920">
        <w:rPr>
          <w:noProof/>
        </w:rPr>
        <w:t>area</w:t>
      </w:r>
      <w:r w:rsidR="00322920">
        <w:rPr>
          <w:noProof/>
        </w:rPr>
        <w:t>,</w:t>
      </w:r>
      <w:r>
        <w:t xml:space="preserve"> and he </w:t>
      </w:r>
      <w:r w:rsidRPr="00322920">
        <w:rPr>
          <w:noProof/>
        </w:rPr>
        <w:t>packed</w:t>
      </w:r>
      <w:r>
        <w:t xml:space="preserve"> up the observation materials and moved to a new location. They must have known where we </w:t>
      </w:r>
      <w:r w:rsidR="00322920">
        <w:rPr>
          <w:noProof/>
        </w:rPr>
        <w:t>we</w:t>
      </w:r>
      <w:r w:rsidRPr="00322920">
        <w:rPr>
          <w:noProof/>
        </w:rPr>
        <w:t>re</w:t>
      </w:r>
      <w:r>
        <w:t xml:space="preserve"> when they kidnaped Ilana. While they packed, he looked at the Ora plant he and Ilana had taken, and he thought, that is going to be an ugly plant.</w:t>
      </w:r>
    </w:p>
    <w:p w14:paraId="79038257" w14:textId="4D6E3763" w:rsidR="009E7BD1" w:rsidRDefault="009E7BD1" w:rsidP="009E7BD1">
      <w:r>
        <w:t xml:space="preserve">They were there to attack, but if they did, Ilana would be killed. He knew what Ilana thought about the Ora and their disregard for the soil. She would want me to continue, he thought. Then he continued his thought, perhaps I can harass them a little, but not </w:t>
      </w:r>
      <w:r w:rsidRPr="00C440B4">
        <w:rPr>
          <w:noProof/>
        </w:rPr>
        <w:t>enough</w:t>
      </w:r>
      <w:r w:rsidR="00C440B4">
        <w:rPr>
          <w:noProof/>
        </w:rPr>
        <w:t>,</w:t>
      </w:r>
      <w:r>
        <w:t xml:space="preserve"> so they will kill their captive and lose their power over me. “That’s what I’ll do,” he said aloud. I’ll let Iban know that I</w:t>
      </w:r>
      <w:r w:rsidR="00A20BC8">
        <w:t xml:space="preserve"> will</w:t>
      </w:r>
      <w:r>
        <w:t xml:space="preserve"> keep them uncomfortable but not hurt them too much.</w:t>
      </w:r>
    </w:p>
    <w:p w14:paraId="16AC3400" w14:textId="77777777" w:rsidR="009E7BD1" w:rsidRDefault="009E7BD1" w:rsidP="003963F9">
      <w:pPr>
        <w:pStyle w:val="SceneSeparator"/>
      </w:pPr>
      <w:r>
        <w:t>&gt;&gt;&gt;&gt;&gt;&gt;&gt;&gt;&gt;&gt;&gt;&gt;&gt;&gt;&gt;&gt;&gt;&gt;&gt;&gt;</w:t>
      </w:r>
    </w:p>
    <w:p w14:paraId="6753A928" w14:textId="77777777" w:rsidR="009E7BD1" w:rsidRDefault="009E7BD1" w:rsidP="009E7BD1">
      <w:r>
        <w:t>Ilana did the best she could to rest in a cell without a resting pad. She found that if she leaned against a corner in the back, she could find some comfort. As she did her best to rest, she heard a commotion in the hallway. As the noise approached, her apprehension increased, she was wondering if they would take her away and kill her. Will she die without ever seeing her young again?</w:t>
      </w:r>
    </w:p>
    <w:p w14:paraId="0F8D5679" w14:textId="1AD6BD41" w:rsidR="009E7BD1" w:rsidRDefault="009E7BD1" w:rsidP="009E7BD1">
      <w:r>
        <w:t xml:space="preserve">Three large Ora come into her </w:t>
      </w:r>
      <w:r w:rsidRPr="00322920">
        <w:rPr>
          <w:noProof/>
        </w:rPr>
        <w:t>view</w:t>
      </w:r>
      <w:r w:rsidR="00322920">
        <w:rPr>
          <w:noProof/>
        </w:rPr>
        <w:t>,</w:t>
      </w:r>
      <w:r>
        <w:t xml:space="preserve"> and they looked very menacing. Without any hesitation, they opened her cell door</w:t>
      </w:r>
      <w:r w:rsidR="00A20BC8">
        <w:t>,</w:t>
      </w:r>
      <w:r>
        <w:t xml:space="preserve"> grabbed her arms</w:t>
      </w:r>
      <w:r w:rsidR="00A20BC8">
        <w:t>,</w:t>
      </w:r>
      <w:r>
        <w:t xml:space="preserve"> and dragged her down the hallway. The group made a couple of </w:t>
      </w:r>
      <w:r w:rsidRPr="00322920">
        <w:rPr>
          <w:noProof/>
        </w:rPr>
        <w:t>turns</w:t>
      </w:r>
      <w:r>
        <w:t xml:space="preserve"> and up two ramps</w:t>
      </w:r>
      <w:r w:rsidR="00A20BC8">
        <w:t>;</w:t>
      </w:r>
      <w:r>
        <w:t xml:space="preserve"> Ilana was convinced that would be her end</w:t>
      </w:r>
      <w:r w:rsidR="00A20BC8">
        <w:t>,</w:t>
      </w:r>
      <w:r>
        <w:t xml:space="preserve"> and she thought about </w:t>
      </w:r>
      <w:proofErr w:type="spellStart"/>
      <w:r>
        <w:lastRenderedPageBreak/>
        <w:t>Mortog</w:t>
      </w:r>
      <w:proofErr w:type="spellEnd"/>
      <w:r>
        <w:t xml:space="preserve"> and her young. She closed her eyes so that she could imagine her loved ones for the last moments of her life.</w:t>
      </w:r>
    </w:p>
    <w:p w14:paraId="3C3B2BDC" w14:textId="3B2739C9" w:rsidR="009E7BD1" w:rsidRDefault="009E7BD1" w:rsidP="009E7BD1">
      <w:r>
        <w:t xml:space="preserve">Suddenly her arms were </w:t>
      </w:r>
      <w:r w:rsidRPr="00322920">
        <w:rPr>
          <w:noProof/>
        </w:rPr>
        <w:t>released</w:t>
      </w:r>
      <w:r w:rsidR="00322920">
        <w:rPr>
          <w:noProof/>
        </w:rPr>
        <w:t>,</w:t>
      </w:r>
      <w:r>
        <w:t xml:space="preserve"> and she slowly opened her eyes and saw a large Ora standing in front </w:t>
      </w:r>
      <w:r w:rsidR="00A20BC8">
        <w:t xml:space="preserve">of </w:t>
      </w:r>
      <w:r>
        <w:t xml:space="preserve">her. He was wearing an ornate head </w:t>
      </w:r>
      <w:r w:rsidRPr="00322920">
        <w:rPr>
          <w:noProof/>
        </w:rPr>
        <w:t>covering</w:t>
      </w:r>
      <w:r w:rsidR="00322920">
        <w:rPr>
          <w:noProof/>
        </w:rPr>
        <w:t>,</w:t>
      </w:r>
      <w:r>
        <w:t xml:space="preserve"> and he was just staring at her. That went on for a few moments while he looked her over from head to foot. Then he spoke.</w:t>
      </w:r>
    </w:p>
    <w:p w14:paraId="450E70D6" w14:textId="77777777" w:rsidR="009E7BD1" w:rsidRDefault="009E7BD1" w:rsidP="009E7BD1">
      <w:r>
        <w:t xml:space="preserve">Ilana was shocked, he addressed her in </w:t>
      </w:r>
      <w:r w:rsidRPr="00322920">
        <w:rPr>
          <w:noProof/>
        </w:rPr>
        <w:t>Raog</w:t>
      </w:r>
      <w:r w:rsidR="00322920">
        <w:rPr>
          <w:noProof/>
        </w:rPr>
        <w:t>,</w:t>
      </w:r>
      <w:r>
        <w:t xml:space="preserve"> and she could understand him.</w:t>
      </w:r>
    </w:p>
    <w:p w14:paraId="560B9A62" w14:textId="77777777" w:rsidR="009E7BD1" w:rsidRDefault="009E7BD1" w:rsidP="009E7BD1">
      <w:r>
        <w:t xml:space="preserve">“What your name?” he asked in broken </w:t>
      </w:r>
      <w:proofErr w:type="spellStart"/>
      <w:r>
        <w:t>Raog</w:t>
      </w:r>
      <w:proofErr w:type="spellEnd"/>
      <w:r>
        <w:t>.</w:t>
      </w:r>
    </w:p>
    <w:p w14:paraId="162E76DF" w14:textId="464CFBAF" w:rsidR="009E7BD1" w:rsidRDefault="009E7BD1" w:rsidP="009E7BD1">
      <w:r>
        <w:t xml:space="preserve">After a moment </w:t>
      </w:r>
      <w:r w:rsidR="00A20BC8">
        <w:t xml:space="preserve">of </w:t>
      </w:r>
      <w:r>
        <w:t>trying to process everything that was happening</w:t>
      </w:r>
      <w:r w:rsidR="00A20BC8">
        <w:t>,</w:t>
      </w:r>
      <w:r>
        <w:t xml:space="preserve"> Ilana responded, “My name is Ilana.”</w:t>
      </w:r>
    </w:p>
    <w:p w14:paraId="0F93179D" w14:textId="12603BD3" w:rsidR="009E7BD1" w:rsidRDefault="009E7BD1" w:rsidP="009E7BD1">
      <w:r>
        <w:t>“I</w:t>
      </w:r>
      <w:r w:rsidR="00A20BC8">
        <w:t>,</w:t>
      </w:r>
      <w:r>
        <w:t xml:space="preserve"> General </w:t>
      </w:r>
      <w:proofErr w:type="spellStart"/>
      <w:r>
        <w:t>Aarm</w:t>
      </w:r>
      <w:proofErr w:type="spellEnd"/>
      <w:r>
        <w:t>,” he responded.</w:t>
      </w:r>
    </w:p>
    <w:p w14:paraId="18FDAA45" w14:textId="77777777" w:rsidR="009E7BD1" w:rsidRDefault="009E7BD1" w:rsidP="009E7BD1">
      <w:r>
        <w:t>“You speak my language?” Ilana questioned.</w:t>
      </w:r>
    </w:p>
    <w:p w14:paraId="5679D070" w14:textId="77777777" w:rsidR="009E7BD1" w:rsidRDefault="009E7BD1" w:rsidP="009E7BD1">
      <w:r>
        <w:t xml:space="preserve">“Yes, we translate your </w:t>
      </w:r>
      <w:r w:rsidRPr="00322920">
        <w:rPr>
          <w:noProof/>
        </w:rPr>
        <w:t>language</w:t>
      </w:r>
      <w:r w:rsidR="00322920">
        <w:rPr>
          <w:noProof/>
        </w:rPr>
        <w:t>,</w:t>
      </w:r>
      <w:r>
        <w:t xml:space="preserve"> and I learned it. Talk with an opponent is necessary to understand them.” He paused then continued, “You are the leader of the local </w:t>
      </w:r>
      <w:proofErr w:type="spellStart"/>
      <w:r>
        <w:t>Raog</w:t>
      </w:r>
      <w:proofErr w:type="spellEnd"/>
      <w:r>
        <w:t>?”</w:t>
      </w:r>
    </w:p>
    <w:p w14:paraId="1A3E3B72" w14:textId="7913C5D3" w:rsidR="009E7BD1" w:rsidRDefault="009E7BD1" w:rsidP="009E7BD1">
      <w:proofErr w:type="gramStart"/>
      <w:r>
        <w:t>Again</w:t>
      </w:r>
      <w:proofErr w:type="gramEnd"/>
      <w:r>
        <w:t xml:space="preserve"> Ilana hesitated</w:t>
      </w:r>
      <w:r w:rsidR="00A20BC8">
        <w:t>. S</w:t>
      </w:r>
      <w:r>
        <w:t xml:space="preserve">hould she acknowledge her role? Then she answered, </w:t>
      </w:r>
      <w:proofErr w:type="gramStart"/>
      <w:r>
        <w:t>assuming that</w:t>
      </w:r>
      <w:proofErr w:type="gramEnd"/>
      <w:r>
        <w:t xml:space="preserve"> he already knew the answer, “Yes</w:t>
      </w:r>
      <w:r w:rsidR="00A20BC8">
        <w:t>,</w:t>
      </w:r>
      <w:r>
        <w:t xml:space="preserve"> we are trying to protect our soil and our families,” she stated firmly.</w:t>
      </w:r>
    </w:p>
    <w:p w14:paraId="607B4753" w14:textId="77777777" w:rsidR="009E7BD1" w:rsidRDefault="009E7BD1" w:rsidP="009E7BD1">
      <w:r>
        <w:t>“You have caused us difficulty,” he stated.</w:t>
      </w:r>
    </w:p>
    <w:p w14:paraId="746C1CDB" w14:textId="77777777" w:rsidR="009E7BD1" w:rsidRDefault="009E7BD1" w:rsidP="009E7BD1">
      <w:r>
        <w:t>“I hope so, and we will continue as long as you violate our soil. Even though you have captured me, others will continue.”</w:t>
      </w:r>
    </w:p>
    <w:p w14:paraId="729BF85D" w14:textId="77777777" w:rsidR="009E7BD1" w:rsidRDefault="009E7BD1" w:rsidP="009E7BD1">
      <w:r>
        <w:t>“We have captured one of your leaders, the Orb you call her.”</w:t>
      </w:r>
    </w:p>
    <w:p w14:paraId="6493FCE5" w14:textId="069924C5" w:rsidR="009E7BD1" w:rsidRDefault="009E7BD1" w:rsidP="009E7BD1">
      <w:r>
        <w:t xml:space="preserve">“I know. Is </w:t>
      </w:r>
      <w:r w:rsidRPr="00C440B4">
        <w:rPr>
          <w:noProof/>
        </w:rPr>
        <w:t>she</w:t>
      </w:r>
      <w:r>
        <w:t xml:space="preserve"> well</w:t>
      </w:r>
      <w:r w:rsidR="00A20BC8">
        <w:t>,</w:t>
      </w:r>
      <w:r>
        <w:t xml:space="preserve"> and where have you taken </w:t>
      </w:r>
      <w:r w:rsidRPr="00C440B4">
        <w:rPr>
          <w:noProof/>
        </w:rPr>
        <w:t>her</w:t>
      </w:r>
      <w:r>
        <w:t>?”</w:t>
      </w:r>
    </w:p>
    <w:p w14:paraId="1C59D9CD" w14:textId="572276E0" w:rsidR="009E7BD1" w:rsidRDefault="009E7BD1" w:rsidP="009E7BD1">
      <w:r>
        <w:lastRenderedPageBreak/>
        <w:t>“She is not dead. She i</w:t>
      </w:r>
      <w:r w:rsidR="00A20BC8">
        <w:t>s</w:t>
      </w:r>
      <w:r>
        <w:t xml:space="preserve"> our leader’s vessel.”</w:t>
      </w:r>
    </w:p>
    <w:p w14:paraId="3E054392" w14:textId="77777777" w:rsidR="009E7BD1" w:rsidRDefault="009E7BD1" w:rsidP="009E7BD1">
      <w:r>
        <w:t>“Will you kill both of us?”</w:t>
      </w:r>
    </w:p>
    <w:p w14:paraId="6AFE176C" w14:textId="77777777" w:rsidR="009E7BD1" w:rsidRDefault="009E7BD1" w:rsidP="009E7BD1">
      <w:r>
        <w:t xml:space="preserve">“Don’t know. </w:t>
      </w:r>
      <w:proofErr w:type="spellStart"/>
      <w:r>
        <w:t>VanMacca</w:t>
      </w:r>
      <w:proofErr w:type="spellEnd"/>
      <w:r>
        <w:t xml:space="preserve"> will decide.”</w:t>
      </w:r>
    </w:p>
    <w:p w14:paraId="30D56CD7" w14:textId="77777777" w:rsidR="009E7BD1" w:rsidRDefault="009E7BD1" w:rsidP="009E7BD1">
      <w:r>
        <w:t xml:space="preserve">“Who is this </w:t>
      </w:r>
      <w:proofErr w:type="spellStart"/>
      <w:r>
        <w:t>VanMacca</w:t>
      </w:r>
      <w:proofErr w:type="spellEnd"/>
      <w:r>
        <w:t>, which you talk about?”</w:t>
      </w:r>
    </w:p>
    <w:p w14:paraId="06BD4F72" w14:textId="77777777" w:rsidR="009E7BD1" w:rsidRDefault="009E7BD1" w:rsidP="009E7BD1">
      <w:r>
        <w:t>“You saw she ship, leader of our military and planet.”</w:t>
      </w:r>
    </w:p>
    <w:p w14:paraId="279D8C00" w14:textId="77777777" w:rsidR="009E7BD1" w:rsidRDefault="009E7BD1" w:rsidP="009E7BD1">
      <w:r>
        <w:t>“Why have you attacked our planet?”</w:t>
      </w:r>
    </w:p>
    <w:p w14:paraId="6210AFB1" w14:textId="77777777" w:rsidR="009E7BD1" w:rsidRDefault="009E7BD1" w:rsidP="009E7BD1">
      <w:r>
        <w:t>“Our leader wants to dominate you and use your planet for the Ora.”</w:t>
      </w:r>
    </w:p>
    <w:p w14:paraId="35311562" w14:textId="60374EC2" w:rsidR="009E7BD1" w:rsidRDefault="009E7BD1" w:rsidP="009E7BD1">
      <w:r>
        <w:t>Ilana thought about that for a moment</w:t>
      </w:r>
      <w:r w:rsidR="00A20BC8">
        <w:t>,</w:t>
      </w:r>
      <w:r>
        <w:t xml:space="preserve"> then said, “You don’t have to dominate us. We could have worked together and supported each other.”</w:t>
      </w:r>
    </w:p>
    <w:p w14:paraId="370E22A6" w14:textId="45AE3FF7" w:rsidR="009E7BD1" w:rsidRDefault="009E7BD1" w:rsidP="009E7BD1">
      <w:proofErr w:type="spellStart"/>
      <w:r>
        <w:t>Aarm</w:t>
      </w:r>
      <w:proofErr w:type="spellEnd"/>
      <w:r>
        <w:t xml:space="preserve"> didn’t respond to this</w:t>
      </w:r>
      <w:r w:rsidR="00A20BC8">
        <w:t>;</w:t>
      </w:r>
      <w:r>
        <w:t xml:space="preserve"> he just stared at her.</w:t>
      </w:r>
    </w:p>
    <w:p w14:paraId="3454102C" w14:textId="77777777" w:rsidR="009E7BD1" w:rsidRDefault="009E7BD1" w:rsidP="009E7BD1">
      <w:r>
        <w:t>Ilana needed to know, “If you don’t know if we’ll be killed, why did you bring me here?”</w:t>
      </w:r>
    </w:p>
    <w:p w14:paraId="17FD47F8" w14:textId="48D8D0AE" w:rsidR="009E7BD1" w:rsidRDefault="009E7BD1" w:rsidP="009E7BD1">
      <w:proofErr w:type="spellStart"/>
      <w:r>
        <w:t>Aarm</w:t>
      </w:r>
      <w:proofErr w:type="spellEnd"/>
      <w:r>
        <w:t xml:space="preserve"> continued to study her for a moment</w:t>
      </w:r>
      <w:r w:rsidR="00A20BC8">
        <w:t>,</w:t>
      </w:r>
      <w:r>
        <w:t xml:space="preserve"> then said, “Want to look in the eye of my adversary. Important to respect your opponent and know them.”</w:t>
      </w:r>
    </w:p>
    <w:p w14:paraId="6ABEC2B8" w14:textId="77777777" w:rsidR="009E7BD1" w:rsidRDefault="009E7BD1" w:rsidP="009E7BD1">
      <w:r>
        <w:t xml:space="preserve">Ilana felt more determined to say, “We don’t have to be your adversary, and you don’t have to dominate us. We contacted </w:t>
      </w:r>
      <w:r w:rsidRPr="00322920">
        <w:rPr>
          <w:noProof/>
        </w:rPr>
        <w:t>you</w:t>
      </w:r>
      <w:r w:rsidR="00322920">
        <w:rPr>
          <w:noProof/>
        </w:rPr>
        <w:t>,</w:t>
      </w:r>
      <w:r>
        <w:t xml:space="preserve"> and you attacked us. We might have missed an opportunity to be equals.”</w:t>
      </w:r>
    </w:p>
    <w:p w14:paraId="3340ED94" w14:textId="40CA76E8" w:rsidR="009E7BD1" w:rsidRDefault="009E7BD1" w:rsidP="009E7BD1">
      <w:r>
        <w:t xml:space="preserve">“We were already aware of you before the broadcast. Our leader had already put the fleet </w:t>
      </w:r>
      <w:r w:rsidRPr="00322920">
        <w:rPr>
          <w:noProof/>
        </w:rPr>
        <w:t>together</w:t>
      </w:r>
      <w:r w:rsidR="00322920">
        <w:rPr>
          <w:noProof/>
        </w:rPr>
        <w:t>,</w:t>
      </w:r>
      <w:r>
        <w:t xml:space="preserve"> and she decided to attack,” </w:t>
      </w:r>
      <w:proofErr w:type="spellStart"/>
      <w:r>
        <w:t>Aarm</w:t>
      </w:r>
      <w:proofErr w:type="spellEnd"/>
      <w:r>
        <w:t xml:space="preserve"> said with some finality.</w:t>
      </w:r>
    </w:p>
    <w:p w14:paraId="5CE70D59" w14:textId="6E486A0B" w:rsidR="009E7BD1" w:rsidRDefault="009E7BD1" w:rsidP="009E7BD1">
      <w:proofErr w:type="spellStart"/>
      <w:r>
        <w:t>Aarm</w:t>
      </w:r>
      <w:proofErr w:type="spellEnd"/>
      <w:r>
        <w:t xml:space="preserve"> just looked at Ilana</w:t>
      </w:r>
      <w:r w:rsidR="00A20BC8">
        <w:t>,</w:t>
      </w:r>
      <w:r>
        <w:t xml:space="preserve"> then he flicked his forward </w:t>
      </w:r>
      <w:r w:rsidRPr="00322920">
        <w:rPr>
          <w:noProof/>
        </w:rPr>
        <w:t>arm</w:t>
      </w:r>
      <w:r w:rsidR="00322920">
        <w:rPr>
          <w:noProof/>
        </w:rPr>
        <w:t>,</w:t>
      </w:r>
      <w:r>
        <w:t xml:space="preserve"> and Ilana was immediately picked up and dragged from the room. As she was dragged down the hallways, she thought about what just happened. He must be a local leader, </w:t>
      </w:r>
      <w:r>
        <w:lastRenderedPageBreak/>
        <w:t xml:space="preserve">she thought. We have been </w:t>
      </w:r>
      <w:r w:rsidRPr="00322920">
        <w:rPr>
          <w:noProof/>
        </w:rPr>
        <w:t>efficient</w:t>
      </w:r>
      <w:r w:rsidR="00322920">
        <w:rPr>
          <w:noProof/>
        </w:rPr>
        <w:t>,</w:t>
      </w:r>
      <w:r>
        <w:t xml:space="preserve"> and we’ve hurt them! She smiled, then thought, well</w:t>
      </w:r>
      <w:r w:rsidR="00A20BC8">
        <w:t>,</w:t>
      </w:r>
      <w:r>
        <w:t xml:space="preserve"> at least I’m not dying yet. They were going to attack us anyway.</w:t>
      </w:r>
    </w:p>
    <w:p w14:paraId="26F7ED38" w14:textId="77777777" w:rsidR="009E7BD1" w:rsidRDefault="009E7BD1" w:rsidP="003963F9">
      <w:pPr>
        <w:pStyle w:val="Chapter"/>
      </w:pPr>
      <w:bookmarkStart w:id="26" w:name="_Toc466466920"/>
      <w:r>
        <w:lastRenderedPageBreak/>
        <w:t>20-The Final Stage</w:t>
      </w:r>
      <w:bookmarkEnd w:id="26"/>
    </w:p>
    <w:p w14:paraId="105447AD" w14:textId="77777777" w:rsidR="009E7BD1" w:rsidRDefault="009E7BD1" w:rsidP="003963F9">
      <w:pPr>
        <w:pStyle w:val="FirstParagraph"/>
      </w:pPr>
      <w:proofErr w:type="spellStart"/>
      <w:r>
        <w:t>Ornage</w:t>
      </w:r>
      <w:proofErr w:type="spellEnd"/>
      <w:r>
        <w:t xml:space="preserve"> frantically raced around the ice caves getting the defenders organized. Production of the new defensive tools was going well, but he did not have enough. He would be forced to have three types of tools used. </w:t>
      </w:r>
    </w:p>
    <w:p w14:paraId="0C4E7285" w14:textId="77777777" w:rsidR="009E7BD1" w:rsidRDefault="009E7BD1" w:rsidP="009E7BD1">
      <w:r>
        <w:t xml:space="preserve">Talking with </w:t>
      </w:r>
      <w:proofErr w:type="spellStart"/>
      <w:r>
        <w:t>Erom</w:t>
      </w:r>
      <w:proofErr w:type="spellEnd"/>
      <w:r>
        <w:t xml:space="preserve"> </w:t>
      </w:r>
      <w:proofErr w:type="spellStart"/>
      <w:r>
        <w:t>Ornage</w:t>
      </w:r>
      <w:proofErr w:type="spellEnd"/>
      <w:r>
        <w:t xml:space="preserve"> clarified their position, “We have three tools we can use. Unfortunately, we don’t have enough for </w:t>
      </w:r>
      <w:proofErr w:type="gramStart"/>
      <w:r>
        <w:t>all of</w:t>
      </w:r>
      <w:proofErr w:type="gramEnd"/>
      <w:r>
        <w:t xml:space="preserve"> the defenders. I’ll dispense each of the tools into as many teams of four as we can. We’ll put most of the advanced tools in the post to hold off the larger force from the valley and less by the entrance to the caves. I’ll put more of the standard tools with the cave defenders then distribute the modified Ora tools among the other groups.”</w:t>
      </w:r>
    </w:p>
    <w:p w14:paraId="388C1469" w14:textId="77777777" w:rsidR="009E7BD1" w:rsidRDefault="009E7BD1" w:rsidP="009E7BD1">
      <w:proofErr w:type="spellStart"/>
      <w:r>
        <w:t>Erom</w:t>
      </w:r>
      <w:proofErr w:type="spellEnd"/>
      <w:r>
        <w:t xml:space="preserve"> listened, and all he could do was agree. He could think of no better solution.</w:t>
      </w:r>
    </w:p>
    <w:p w14:paraId="70F7CD8B" w14:textId="77777777" w:rsidR="009E7BD1" w:rsidRDefault="009E7BD1" w:rsidP="009E7BD1">
      <w:r>
        <w:t xml:space="preserve">As </w:t>
      </w:r>
      <w:proofErr w:type="spellStart"/>
      <w:r>
        <w:t>Ornage</w:t>
      </w:r>
      <w:proofErr w:type="spellEnd"/>
      <w:r>
        <w:t xml:space="preserve"> finished, a defender came in and said, “Grand Leader </w:t>
      </w:r>
      <w:proofErr w:type="spellStart"/>
      <w:r>
        <w:t>Irrrm</w:t>
      </w:r>
      <w:proofErr w:type="spellEnd"/>
      <w:r>
        <w:t xml:space="preserve"> said their craft are entering the atmosphere and should be landing in a little while.”</w:t>
      </w:r>
    </w:p>
    <w:p w14:paraId="6D953FAF" w14:textId="2C7D1913" w:rsidR="009E7BD1" w:rsidRDefault="009E7BD1" w:rsidP="009E7BD1">
      <w:proofErr w:type="spellStart"/>
      <w:r>
        <w:t>Erom</w:t>
      </w:r>
      <w:proofErr w:type="spellEnd"/>
      <w:r>
        <w:t xml:space="preserve"> and </w:t>
      </w:r>
      <w:proofErr w:type="spellStart"/>
      <w:r>
        <w:t>Ornage</w:t>
      </w:r>
      <w:proofErr w:type="spellEnd"/>
      <w:r>
        <w:t xml:space="preserve"> looked at each other and took deep breaths</w:t>
      </w:r>
      <w:r w:rsidR="00A20BC8">
        <w:t>,</w:t>
      </w:r>
      <w:r>
        <w:t xml:space="preserve"> then they stood, hugged</w:t>
      </w:r>
      <w:r w:rsidR="00A20BC8">
        <w:t>,</w:t>
      </w:r>
      <w:r>
        <w:t xml:space="preserve"> and laughed as they both said, “May your soil always bear </w:t>
      </w:r>
      <w:proofErr w:type="spellStart"/>
      <w:r>
        <w:t>Jabom</w:t>
      </w:r>
      <w:proofErr w:type="spellEnd"/>
      <w:r>
        <w:t xml:space="preserve">.” </w:t>
      </w:r>
      <w:r w:rsidR="00A20BC8">
        <w:t>Then, c</w:t>
      </w:r>
      <w:r>
        <w:t>ontinuing their uneasy laughter</w:t>
      </w:r>
      <w:r w:rsidR="00A20BC8">
        <w:t>,</w:t>
      </w:r>
      <w:r>
        <w:t xml:space="preserve"> they ended with, “And may yours also.”</w:t>
      </w:r>
    </w:p>
    <w:p w14:paraId="11B915E3" w14:textId="5F392CE1" w:rsidR="009E7BD1" w:rsidRDefault="009E7BD1" w:rsidP="009E7BD1">
      <w:proofErr w:type="spellStart"/>
      <w:r>
        <w:t>Ornage</w:t>
      </w:r>
      <w:proofErr w:type="spellEnd"/>
      <w:r>
        <w:t xml:space="preserve"> and </w:t>
      </w:r>
      <w:proofErr w:type="spellStart"/>
      <w:r>
        <w:t>Erom</w:t>
      </w:r>
      <w:proofErr w:type="spellEnd"/>
      <w:r>
        <w:t xml:space="preserve"> agreed that </w:t>
      </w:r>
      <w:proofErr w:type="spellStart"/>
      <w:r>
        <w:t>Erom</w:t>
      </w:r>
      <w:proofErr w:type="spellEnd"/>
      <w:r>
        <w:t xml:space="preserve"> would be at the outpost</w:t>
      </w:r>
      <w:r w:rsidR="00A20BC8">
        <w:t>,</w:t>
      </w:r>
      <w:r>
        <w:t xml:space="preserve"> and his goal was to restrict any Ora from coming up the valley to help the single craft by the caves. If the post became overrun, the defenders </w:t>
      </w:r>
      <w:r w:rsidR="00A20BC8">
        <w:t>dre</w:t>
      </w:r>
      <w:r>
        <w:t>w back and set off the explosive packages as they moved back to the caves.</w:t>
      </w:r>
    </w:p>
    <w:p w14:paraId="04895BF1" w14:textId="40D8422E" w:rsidR="009E7BD1" w:rsidRDefault="009E7BD1" w:rsidP="009E7BD1">
      <w:proofErr w:type="spellStart"/>
      <w:r>
        <w:lastRenderedPageBreak/>
        <w:t>Ornage</w:t>
      </w:r>
      <w:proofErr w:type="spellEnd"/>
      <w:r>
        <w:t xml:space="preserve"> was to remain in the ice caves and coordinate the defenders there. </w:t>
      </w:r>
      <w:r w:rsidRPr="00322920">
        <w:rPr>
          <w:noProof/>
        </w:rPr>
        <w:t>He</w:t>
      </w:r>
      <w:r>
        <w:t xml:space="preserve"> would deal with the single craft if it landed by the two abandoned ones. It seemed logical that they would want to recover the craft</w:t>
      </w:r>
      <w:r w:rsidR="00A20BC8">
        <w:t>,</w:t>
      </w:r>
      <w:r>
        <w:t xml:space="preserve"> and landing by it would help accomplish that. Splitting their forces might not be </w:t>
      </w:r>
      <w:r w:rsidRPr="00322920">
        <w:rPr>
          <w:noProof/>
        </w:rPr>
        <w:t>optimum</w:t>
      </w:r>
      <w:r w:rsidR="00322920">
        <w:rPr>
          <w:noProof/>
        </w:rPr>
        <w:t>,</w:t>
      </w:r>
      <w:r>
        <w:t xml:space="preserve"> but everyone felt </w:t>
      </w:r>
      <w:r w:rsidR="00A20BC8">
        <w:t>confident and tried</w:t>
      </w:r>
      <w:r>
        <w:t xml:space="preserve"> both objectives.</w:t>
      </w:r>
    </w:p>
    <w:p w14:paraId="2498E20D" w14:textId="2D028DAF" w:rsidR="009E7BD1" w:rsidRDefault="009E7BD1" w:rsidP="009E7BD1">
      <w:proofErr w:type="spellStart"/>
      <w:r>
        <w:t>Ornage</w:t>
      </w:r>
      <w:proofErr w:type="spellEnd"/>
      <w:r>
        <w:t xml:space="preserve"> and </w:t>
      </w:r>
      <w:proofErr w:type="spellStart"/>
      <w:r>
        <w:t>Erom</w:t>
      </w:r>
      <w:proofErr w:type="spellEnd"/>
      <w:r>
        <w:t xml:space="preserve"> were in position and waiting</w:t>
      </w:r>
      <w:r w:rsidR="00A20BC8">
        <w:t>,</w:t>
      </w:r>
      <w:r>
        <w:t xml:space="preserve"> which was the hardest part. They had well-trained defenders by their </w:t>
      </w:r>
      <w:r w:rsidRPr="00322920">
        <w:rPr>
          <w:noProof/>
        </w:rPr>
        <w:t>sides</w:t>
      </w:r>
      <w:r w:rsidR="00322920">
        <w:rPr>
          <w:noProof/>
        </w:rPr>
        <w:t>,</w:t>
      </w:r>
      <w:r>
        <w:t xml:space="preserve"> and beyond the fear of imminent battle, they had confidence they would prevail in the end.</w:t>
      </w:r>
    </w:p>
    <w:p w14:paraId="1824DABA" w14:textId="77777777" w:rsidR="009E7BD1" w:rsidRDefault="009E7BD1" w:rsidP="009E7BD1">
      <w:r>
        <w:t xml:space="preserve">The silence was </w:t>
      </w:r>
      <w:r w:rsidRPr="00322920">
        <w:rPr>
          <w:noProof/>
        </w:rPr>
        <w:t>deafening</w:t>
      </w:r>
      <w:r w:rsidR="00322920">
        <w:rPr>
          <w:noProof/>
        </w:rPr>
        <w:t>,</w:t>
      </w:r>
      <w:r>
        <w:t xml:space="preserve"> and the tension was high as </w:t>
      </w:r>
      <w:proofErr w:type="spellStart"/>
      <w:r>
        <w:t>Ornage</w:t>
      </w:r>
      <w:proofErr w:type="spellEnd"/>
      <w:r>
        <w:t xml:space="preserve"> leaned on a resting pad by one of the main entrances. Since the last attack, they had closed the personnel entrance, which was the smallest of the three, and now they had just the two main vehicle entrances to defend.</w:t>
      </w:r>
    </w:p>
    <w:p w14:paraId="58E7C86B" w14:textId="77777777" w:rsidR="009E7BD1" w:rsidRDefault="009E7BD1" w:rsidP="009E7BD1">
      <w:r>
        <w:t xml:space="preserve">As </w:t>
      </w:r>
      <w:proofErr w:type="spellStart"/>
      <w:r>
        <w:t>Ornage</w:t>
      </w:r>
      <w:proofErr w:type="spellEnd"/>
      <w:r>
        <w:t xml:space="preserve"> waited, he started to hear a low rumble which continued to increase until it was a roar. Then he could see the three giant craft coming through the clouds spewing smoke and fire from the engines.</w:t>
      </w:r>
    </w:p>
    <w:p w14:paraId="4F008936" w14:textId="560247FE" w:rsidR="009E7BD1" w:rsidRDefault="009E7BD1" w:rsidP="009E7BD1">
      <w:r>
        <w:t xml:space="preserve">For a few moments, as he watched, the engineering part of him took </w:t>
      </w:r>
      <w:r w:rsidRPr="00322920">
        <w:rPr>
          <w:noProof/>
        </w:rPr>
        <w:t>over</w:t>
      </w:r>
      <w:r w:rsidR="00322920">
        <w:rPr>
          <w:noProof/>
        </w:rPr>
        <w:t>,</w:t>
      </w:r>
      <w:r>
        <w:t xml:space="preserve"> and he noticed how the operators were adjusting the throttles on the engines to keep the craft balanced. He thought how much better his design will be</w:t>
      </w:r>
      <w:r w:rsidR="00A20BC8">
        <w:t>,</w:t>
      </w:r>
      <w:r>
        <w:t xml:space="preserve"> and his ships would easily fly better than those. Then he thought about the fuel and noted how smoky and inefficient it was. His fuel mixture would burn much cleaner and provide more thrust.</w:t>
      </w:r>
    </w:p>
    <w:p w14:paraId="629CBC60" w14:textId="3AE8668D" w:rsidR="009E7BD1" w:rsidRDefault="009E7BD1" w:rsidP="009E7BD1">
      <w:r>
        <w:t xml:space="preserve">As they began landing, </w:t>
      </w:r>
      <w:proofErr w:type="spellStart"/>
      <w:r>
        <w:t>Ornage’s</w:t>
      </w:r>
      <w:proofErr w:type="spellEnd"/>
      <w:r>
        <w:t xml:space="preserve"> mind came back to the reality of the situation. Those </w:t>
      </w:r>
      <w:r w:rsidRPr="00C440B4">
        <w:rPr>
          <w:noProof/>
        </w:rPr>
        <w:t>craft</w:t>
      </w:r>
      <w:r>
        <w:t xml:space="preserve"> were attacking with the intent of killing everyone there. Now he focused on the task at hand. As they predicted, after some moving around, one of the ships landed beside the two abandoned </w:t>
      </w:r>
      <w:r w:rsidRPr="00322920">
        <w:rPr>
          <w:noProof/>
        </w:rPr>
        <w:t>ones</w:t>
      </w:r>
      <w:r w:rsidR="00322920">
        <w:rPr>
          <w:noProof/>
        </w:rPr>
        <w:t>,</w:t>
      </w:r>
      <w:r>
        <w:t xml:space="preserve"> and two </w:t>
      </w:r>
      <w:r>
        <w:lastRenderedPageBreak/>
        <w:t>other craft moved down the valley and landed precisely where predicted.</w:t>
      </w:r>
    </w:p>
    <w:p w14:paraId="31F38DF6" w14:textId="00B30DB6" w:rsidR="009E7BD1" w:rsidRDefault="009E7BD1" w:rsidP="009E7BD1">
      <w:r>
        <w:t>“At least they are landing where we thought they would,” he said to the defender next to him. “That will give us an advantage they don’t know about.”</w:t>
      </w:r>
    </w:p>
    <w:p w14:paraId="6799DD19" w14:textId="77777777" w:rsidR="009E7BD1" w:rsidRDefault="009E7BD1" w:rsidP="009E7BD1">
      <w:proofErr w:type="spellStart"/>
      <w:r>
        <w:t>Ornage</w:t>
      </w:r>
      <w:proofErr w:type="spellEnd"/>
      <w:r>
        <w:t xml:space="preserve">, </w:t>
      </w:r>
      <w:proofErr w:type="spellStart"/>
      <w:r>
        <w:t>Erom</w:t>
      </w:r>
      <w:proofErr w:type="spellEnd"/>
      <w:r>
        <w:t xml:space="preserve">, and </w:t>
      </w:r>
      <w:proofErr w:type="spellStart"/>
      <w:r>
        <w:t>Mortog</w:t>
      </w:r>
      <w:proofErr w:type="spellEnd"/>
      <w:r>
        <w:t xml:space="preserve"> agreed to anticipate an immediate attack and prepared for one, although they expected the Ora to take their time and build their typical walls around the craft. That would take all day and perhaps the next. If they had warming coverings, they could attack during the night.</w:t>
      </w:r>
    </w:p>
    <w:p w14:paraId="14C3F3E8" w14:textId="7021B477" w:rsidR="009E7BD1" w:rsidRDefault="009E7BD1" w:rsidP="009E7BD1">
      <w:r>
        <w:t>The landing went as planned</w:t>
      </w:r>
      <w:r w:rsidR="00A20BC8">
        <w:t>,</w:t>
      </w:r>
      <w:r>
        <w:t xml:space="preserve"> and they began building their walls. </w:t>
      </w:r>
      <w:proofErr w:type="spellStart"/>
      <w:r>
        <w:t>Ornage</w:t>
      </w:r>
      <w:proofErr w:type="spellEnd"/>
      <w:r>
        <w:t xml:space="preserve"> saw some of the Ora from the closer craft move to the two abandoned craft and enter. He hoped that the ruse that </w:t>
      </w:r>
      <w:proofErr w:type="spellStart"/>
      <w:r>
        <w:t>Irrrm</w:t>
      </w:r>
      <w:proofErr w:type="spellEnd"/>
      <w:r>
        <w:t xml:space="preserve"> and his fellow operators </w:t>
      </w:r>
      <w:proofErr w:type="gramStart"/>
      <w:r>
        <w:t>were</w:t>
      </w:r>
      <w:proofErr w:type="gramEnd"/>
      <w:r>
        <w:t xml:space="preserve"> planning would work for them.</w:t>
      </w:r>
    </w:p>
    <w:p w14:paraId="3C70CD5E" w14:textId="3D6C6119" w:rsidR="009E7BD1" w:rsidRDefault="009E7BD1" w:rsidP="009E7BD1">
      <w:r>
        <w:t xml:space="preserve">The walls were being </w:t>
      </w:r>
      <w:r w:rsidRPr="00322920">
        <w:rPr>
          <w:noProof/>
        </w:rPr>
        <w:t>built</w:t>
      </w:r>
      <w:r w:rsidR="00322920">
        <w:rPr>
          <w:noProof/>
        </w:rPr>
        <w:t>,</w:t>
      </w:r>
      <w:r>
        <w:t xml:space="preserve"> and </w:t>
      </w:r>
      <w:proofErr w:type="spellStart"/>
      <w:r>
        <w:t>Ornage</w:t>
      </w:r>
      <w:proofErr w:type="spellEnd"/>
      <w:r>
        <w:t xml:space="preserve"> directed many of his defenders to rest because he expected a long night. Even though the main attack might not come until the next day. He feared that if the attackers had warming body coverings, some might explore the ice caves during the first night</w:t>
      </w:r>
      <w:r w:rsidR="00A20BC8">
        <w:t>,</w:t>
      </w:r>
      <w:r>
        <w:t xml:space="preserve"> hoping to catch the defenders off guard.</w:t>
      </w:r>
    </w:p>
    <w:p w14:paraId="4E8370EE" w14:textId="77777777" w:rsidR="009E7BD1" w:rsidRDefault="009E7BD1" w:rsidP="009E7BD1">
      <w:r>
        <w:t>The good news was, they did what was expected; the bad news is, they did it well.</w:t>
      </w:r>
    </w:p>
    <w:p w14:paraId="239035E0" w14:textId="04096A13" w:rsidR="009E7BD1" w:rsidRDefault="009E7BD1" w:rsidP="009E7BD1">
      <w:r>
        <w:t xml:space="preserve">The attack was swift and violent. At the mid-point of the night, at the coldest time, the cave entrances exploded with Ora tools firing. The flashes lit the </w:t>
      </w:r>
      <w:r w:rsidRPr="00322920">
        <w:rPr>
          <w:noProof/>
        </w:rPr>
        <w:t>darkness</w:t>
      </w:r>
      <w:r w:rsidR="00322920">
        <w:rPr>
          <w:noProof/>
        </w:rPr>
        <w:t>,</w:t>
      </w:r>
      <w:r>
        <w:t xml:space="preserve"> and many defenders were killed. </w:t>
      </w:r>
      <w:proofErr w:type="spellStart"/>
      <w:r>
        <w:t>Ornage</w:t>
      </w:r>
      <w:proofErr w:type="spellEnd"/>
      <w:r>
        <w:t xml:space="preserve"> couldn’t tell where the attackers were coming from. They were hard to </w:t>
      </w:r>
      <w:r w:rsidRPr="00322920">
        <w:rPr>
          <w:noProof/>
        </w:rPr>
        <w:t>see</w:t>
      </w:r>
      <w:r w:rsidR="00322920">
        <w:rPr>
          <w:noProof/>
        </w:rPr>
        <w:t>,</w:t>
      </w:r>
      <w:r>
        <w:t xml:space="preserve"> and he fired his tool at any movement in front. The enemy kept </w:t>
      </w:r>
      <w:r w:rsidRPr="00322920">
        <w:rPr>
          <w:noProof/>
        </w:rPr>
        <w:t>attacking</w:t>
      </w:r>
      <w:r w:rsidR="00322920">
        <w:rPr>
          <w:noProof/>
        </w:rPr>
        <w:t>,</w:t>
      </w:r>
      <w:r>
        <w:t xml:space="preserve"> and as </w:t>
      </w:r>
      <w:proofErr w:type="spellStart"/>
      <w:r>
        <w:t>Ornage</w:t>
      </w:r>
      <w:proofErr w:type="spellEnd"/>
      <w:r>
        <w:t xml:space="preserve"> saw a flash from a tool, he directed his defenders to aim at the flash. The attackers </w:t>
      </w:r>
      <w:r w:rsidRPr="00322920">
        <w:rPr>
          <w:noProof/>
        </w:rPr>
        <w:t>continued</w:t>
      </w:r>
      <w:r w:rsidR="00322920">
        <w:rPr>
          <w:noProof/>
        </w:rPr>
        <w:t>,</w:t>
      </w:r>
      <w:r>
        <w:t xml:space="preserve"> and they started overrunning the defenders at the cave </w:t>
      </w:r>
      <w:r>
        <w:lastRenderedPageBreak/>
        <w:t xml:space="preserve">mouth. </w:t>
      </w:r>
      <w:proofErr w:type="spellStart"/>
      <w:r>
        <w:t>Ornage</w:t>
      </w:r>
      <w:proofErr w:type="spellEnd"/>
      <w:r>
        <w:t xml:space="preserve"> had </w:t>
      </w:r>
      <w:r w:rsidR="00A20BC8">
        <w:t>many</w:t>
      </w:r>
      <w:r>
        <w:t xml:space="preserve"> defenders back in the </w:t>
      </w:r>
      <w:r w:rsidRPr="00322920">
        <w:rPr>
          <w:noProof/>
        </w:rPr>
        <w:t>cave</w:t>
      </w:r>
      <w:r w:rsidR="00322920">
        <w:rPr>
          <w:noProof/>
        </w:rPr>
        <w:t>,</w:t>
      </w:r>
      <w:r>
        <w:t xml:space="preserve"> and he was able to bring them up as the front line was being overrun and push the Ora back out of the caves. The attackers stopped using their tools and moved back down the slope.</w:t>
      </w:r>
    </w:p>
    <w:p w14:paraId="6E6F9CED" w14:textId="44B53DE3" w:rsidR="009E7BD1" w:rsidRDefault="009E7BD1" w:rsidP="009E7BD1">
      <w:proofErr w:type="spellStart"/>
      <w:r>
        <w:t>Ornage</w:t>
      </w:r>
      <w:proofErr w:type="spellEnd"/>
      <w:r>
        <w:t xml:space="preserve"> walked around the entrance to survey the damage and realized that the Ora were using white body coverings</w:t>
      </w:r>
      <w:r w:rsidR="00A20BC8">
        <w:t>,</w:t>
      </w:r>
      <w:r>
        <w:t xml:space="preserve"> and they must have been the warming type. The while color was something he hadn’t </w:t>
      </w:r>
      <w:proofErr w:type="gramStart"/>
      <w:r>
        <w:t>anticipated,</w:t>
      </w:r>
      <w:proofErr w:type="gramEnd"/>
      <w:r>
        <w:t xml:space="preserve"> it would make seeing them at night against the white snow and ice much harder. He would call them white hats to indicate those Ora with white warming body coverings.</w:t>
      </w:r>
    </w:p>
    <w:p w14:paraId="4AE42609" w14:textId="77777777" w:rsidR="009E7BD1" w:rsidRDefault="009E7BD1" w:rsidP="009E7BD1">
      <w:r>
        <w:t>In his opinion, they wouldn’t attack again until they were ready. That was just a test to see what defenses he had. He hoped that he passed the test.</w:t>
      </w:r>
    </w:p>
    <w:p w14:paraId="2D93FD83" w14:textId="77777777" w:rsidR="009E7BD1" w:rsidRDefault="009E7BD1" w:rsidP="009E7BD1">
      <w:proofErr w:type="spellStart"/>
      <w:r>
        <w:t>Ornage</w:t>
      </w:r>
      <w:proofErr w:type="spellEnd"/>
      <w:r>
        <w:t xml:space="preserve"> received word from </w:t>
      </w:r>
      <w:proofErr w:type="spellStart"/>
      <w:r>
        <w:t>Erom</w:t>
      </w:r>
      <w:proofErr w:type="spellEnd"/>
      <w:r>
        <w:t xml:space="preserve"> that he wasn’t attacked. Perhaps that meant that he saw </w:t>
      </w:r>
      <w:proofErr w:type="gramStart"/>
      <w:r>
        <w:t>all of</w:t>
      </w:r>
      <w:proofErr w:type="gramEnd"/>
      <w:r>
        <w:t xml:space="preserve"> the forces with warm coverings. The remaining Ora in the ships, down the valley, remained there because there weren't enough warm body coverings.</w:t>
      </w:r>
    </w:p>
    <w:p w14:paraId="2171670E" w14:textId="31696407" w:rsidR="009E7BD1" w:rsidRDefault="009E7BD1" w:rsidP="009E7BD1">
      <w:proofErr w:type="spellStart"/>
      <w:r>
        <w:t>Ornage</w:t>
      </w:r>
      <w:proofErr w:type="spellEnd"/>
      <w:r>
        <w:t xml:space="preserve"> was slightly encouraged; they were following the plan</w:t>
      </w:r>
      <w:r w:rsidR="00A20BC8">
        <w:t>,</w:t>
      </w:r>
      <w:r>
        <w:t xml:space="preserve"> his plan.</w:t>
      </w:r>
    </w:p>
    <w:p w14:paraId="168B3D1C" w14:textId="332F3E94" w:rsidR="009E7BD1" w:rsidRDefault="009E7BD1" w:rsidP="009E7BD1">
      <w:r>
        <w:t>After a few hours of rest for the defenders, the morning snow stopped</w:t>
      </w:r>
      <w:r w:rsidR="00A20BC8">
        <w:t>,</w:t>
      </w:r>
      <w:r>
        <w:t xml:space="preserve"> and the next day finally began. In the sunlight, </w:t>
      </w:r>
      <w:proofErr w:type="spellStart"/>
      <w:r>
        <w:t>Ornage</w:t>
      </w:r>
      <w:proofErr w:type="spellEnd"/>
      <w:r>
        <w:t xml:space="preserve"> looked over the slope leading up to the cave entrance and found there were many dead Ora from the failed attack the previous night. He wondered what kind of civilization didn’t honor its dead. In </w:t>
      </w:r>
      <w:proofErr w:type="gramStart"/>
      <w:r>
        <w:t>all of</w:t>
      </w:r>
      <w:proofErr w:type="gramEnd"/>
      <w:r>
        <w:t xml:space="preserve"> his encounters with the Ora, there had been no effort to care for the wounded or retrieve the dead. In a way, that dismayed him. Without respect for death, victories are worthless, he thought.</w:t>
      </w:r>
    </w:p>
    <w:p w14:paraId="76B41769" w14:textId="77777777" w:rsidR="009E7BD1" w:rsidRDefault="009E7BD1" w:rsidP="009E7BD1">
      <w:r>
        <w:t xml:space="preserve">The sun continued warming the snow and ice as they got organized and prepared to battle. </w:t>
      </w:r>
      <w:proofErr w:type="spellStart"/>
      <w:r>
        <w:t>Ornage</w:t>
      </w:r>
      <w:proofErr w:type="spellEnd"/>
      <w:r>
        <w:t xml:space="preserve"> suspected that the main attack would be during the day. </w:t>
      </w:r>
      <w:r w:rsidRPr="00322920">
        <w:rPr>
          <w:noProof/>
        </w:rPr>
        <w:t>Apparently</w:t>
      </w:r>
      <w:r w:rsidR="00322920">
        <w:rPr>
          <w:noProof/>
        </w:rPr>
        <w:t>,</w:t>
      </w:r>
      <w:r>
        <w:t xml:space="preserve"> they didn’t </w:t>
      </w:r>
      <w:r>
        <w:lastRenderedPageBreak/>
        <w:t xml:space="preserve">have warming body coverings for all of </w:t>
      </w:r>
      <w:r w:rsidRPr="00322920">
        <w:rPr>
          <w:noProof/>
        </w:rPr>
        <w:t>them</w:t>
      </w:r>
      <w:r w:rsidR="00322920">
        <w:rPr>
          <w:noProof/>
        </w:rPr>
        <w:t>,</w:t>
      </w:r>
      <w:r>
        <w:t xml:space="preserve"> or they would have attacked with more Ora last night. That could be good news, he thought.</w:t>
      </w:r>
    </w:p>
    <w:p w14:paraId="75F318D8" w14:textId="2B2D7ADF" w:rsidR="009E7BD1" w:rsidRDefault="009E7BD1" w:rsidP="009E7BD1">
      <w:r>
        <w:t xml:space="preserve">Finally, the wall </w:t>
      </w:r>
      <w:r w:rsidRPr="00322920">
        <w:rPr>
          <w:noProof/>
        </w:rPr>
        <w:t>opened</w:t>
      </w:r>
      <w:r w:rsidR="00322920">
        <w:rPr>
          <w:noProof/>
        </w:rPr>
        <w:t>,</w:t>
      </w:r>
      <w:r>
        <w:t xml:space="preserve"> and the Ora streamed out</w:t>
      </w:r>
      <w:r w:rsidR="00A20BC8">
        <w:t>,</w:t>
      </w:r>
      <w:r>
        <w:t xml:space="preserve"> taking up positions in front of their compound</w:t>
      </w:r>
      <w:r w:rsidR="00A20BC8">
        <w:t>;</w:t>
      </w:r>
      <w:r>
        <w:t xml:space="preserve"> </w:t>
      </w:r>
      <w:proofErr w:type="spellStart"/>
      <w:r>
        <w:t>Ornage</w:t>
      </w:r>
      <w:proofErr w:type="spellEnd"/>
      <w:r>
        <w:t xml:space="preserve"> was amused to note that none of the leaders came out of the compounds. They appeared to be shouting instructions to subordinates with the attackers. As the formation was coming together, the valley echoed with the sound of multiple tool firings. </w:t>
      </w:r>
      <w:proofErr w:type="spellStart"/>
      <w:r>
        <w:t>Erom</w:t>
      </w:r>
      <w:proofErr w:type="spellEnd"/>
      <w:r>
        <w:t xml:space="preserve"> had begun his defense further down the valley, </w:t>
      </w:r>
      <w:proofErr w:type="spellStart"/>
      <w:r>
        <w:t>Ornage</w:t>
      </w:r>
      <w:proofErr w:type="spellEnd"/>
      <w:r>
        <w:t xml:space="preserve"> thought. He must have intercepted the forces moving up from the other craft to join the </w:t>
      </w:r>
      <w:r w:rsidRPr="00322920">
        <w:rPr>
          <w:noProof/>
        </w:rPr>
        <w:t>attack</w:t>
      </w:r>
      <w:r w:rsidR="00322920">
        <w:rPr>
          <w:noProof/>
        </w:rPr>
        <w:t>,</w:t>
      </w:r>
      <w:r>
        <w:t xml:space="preserve"> and he was stopping them.</w:t>
      </w:r>
    </w:p>
    <w:p w14:paraId="0A0D007F" w14:textId="64536477" w:rsidR="009E7BD1" w:rsidRDefault="009E7BD1" w:rsidP="009E7BD1">
      <w:r>
        <w:t>There was a movement in front of the walled compound</w:t>
      </w:r>
      <w:r w:rsidR="00A20BC8">
        <w:t>;</w:t>
      </w:r>
      <w:r>
        <w:t xml:space="preserve"> it was obvious that </w:t>
      </w:r>
      <w:proofErr w:type="spellStart"/>
      <w:r>
        <w:t>Erom’s</w:t>
      </w:r>
      <w:proofErr w:type="spellEnd"/>
      <w:r>
        <w:t xml:space="preserve"> defense down the valley was a shock to them</w:t>
      </w:r>
      <w:r w:rsidR="00A20BC8">
        <w:t>,</w:t>
      </w:r>
      <w:r>
        <w:t xml:space="preserve"> and decisions had to be made. Unfortunately, the hesitation was </w:t>
      </w:r>
      <w:r w:rsidRPr="00322920">
        <w:rPr>
          <w:noProof/>
        </w:rPr>
        <w:t>brief</w:t>
      </w:r>
      <w:r w:rsidR="00322920">
        <w:rPr>
          <w:noProof/>
        </w:rPr>
        <w:t>,</w:t>
      </w:r>
      <w:r>
        <w:t xml:space="preserve"> and they began moving up the slope.</w:t>
      </w:r>
    </w:p>
    <w:p w14:paraId="2FD8BC83" w14:textId="77777777" w:rsidR="009E7BD1" w:rsidRDefault="009E7BD1" w:rsidP="009E7BD1">
      <w:r>
        <w:t xml:space="preserve">The defense from the post down the valley was </w:t>
      </w:r>
      <w:proofErr w:type="gramStart"/>
      <w:r>
        <w:t>very fortunate</w:t>
      </w:r>
      <w:proofErr w:type="gramEnd"/>
      <w:r>
        <w:t xml:space="preserve"> for </w:t>
      </w:r>
      <w:proofErr w:type="spellStart"/>
      <w:r>
        <w:t>Ornage</w:t>
      </w:r>
      <w:proofErr w:type="spellEnd"/>
      <w:r>
        <w:t xml:space="preserve"> and the defenders. They now had only 500 Ora instead of 1,500 from all three ships. The smaller group coming up the slope allowed </w:t>
      </w:r>
      <w:proofErr w:type="spellStart"/>
      <w:r>
        <w:t>Ornage’s</w:t>
      </w:r>
      <w:proofErr w:type="spellEnd"/>
      <w:r>
        <w:t xml:space="preserve"> defenders to fire from both cave entrances and catch them in a crossfire.</w:t>
      </w:r>
    </w:p>
    <w:p w14:paraId="28C4C628" w14:textId="55E27D0B" w:rsidR="009E7BD1" w:rsidRDefault="009E7BD1" w:rsidP="009E7BD1">
      <w:r>
        <w:t xml:space="preserve">As the Ora came up the slope, the added range and accuracy of the tools took their toll. Many of the </w:t>
      </w:r>
      <w:r w:rsidRPr="00C440B4">
        <w:rPr>
          <w:noProof/>
        </w:rPr>
        <w:t>enem</w:t>
      </w:r>
      <w:r w:rsidR="00A20BC8">
        <w:rPr>
          <w:noProof/>
        </w:rPr>
        <w:t>y</w:t>
      </w:r>
      <w:r>
        <w:t xml:space="preserve"> fell on the slope, but they kept coming. As they approached, </w:t>
      </w:r>
      <w:proofErr w:type="spellStart"/>
      <w:r>
        <w:t>Ornage</w:t>
      </w:r>
      <w:proofErr w:type="spellEnd"/>
      <w:r>
        <w:t xml:space="preserve"> heard his defenders, with the advanced tools, increase their firing rates</w:t>
      </w:r>
      <w:r w:rsidR="00A20BC8">
        <w:t>,</w:t>
      </w:r>
      <w:r>
        <w:t xml:space="preserve"> and the sound in the cave entrance was deafening.</w:t>
      </w:r>
    </w:p>
    <w:p w14:paraId="1FF2BAD5" w14:textId="77777777" w:rsidR="009E7BD1" w:rsidRDefault="009E7BD1" w:rsidP="009E7BD1">
      <w:r>
        <w:t xml:space="preserve">The advancing Ora didn’t make it to the cave entrance. As they pulled back, </w:t>
      </w:r>
      <w:proofErr w:type="spellStart"/>
      <w:r>
        <w:t>Ornage</w:t>
      </w:r>
      <w:proofErr w:type="spellEnd"/>
      <w:r>
        <w:t xml:space="preserve"> noticed that the warm body coverings were stripped from the dead from the previous night’s attack. Their bodies were left, but the coverings were removed.</w:t>
      </w:r>
    </w:p>
    <w:p w14:paraId="3DF6501A" w14:textId="6CE3EA55" w:rsidR="009E7BD1" w:rsidRDefault="009E7BD1" w:rsidP="009E7BD1">
      <w:r>
        <w:lastRenderedPageBreak/>
        <w:t>This made it obvious, they didn’t have many of the warm body coverings</w:t>
      </w:r>
      <w:r w:rsidR="00A20BC8">
        <w:t>,</w:t>
      </w:r>
      <w:r>
        <w:t xml:space="preserve"> and the attack coming that night would be using </w:t>
      </w:r>
      <w:proofErr w:type="gramStart"/>
      <w:r>
        <w:t>all of</w:t>
      </w:r>
      <w:proofErr w:type="gramEnd"/>
      <w:r>
        <w:t xml:space="preserve"> their coverings. </w:t>
      </w:r>
      <w:proofErr w:type="spellStart"/>
      <w:r>
        <w:t>Ornage</w:t>
      </w:r>
      <w:proofErr w:type="spellEnd"/>
      <w:r>
        <w:t xml:space="preserve">, </w:t>
      </w:r>
      <w:proofErr w:type="spellStart"/>
      <w:r>
        <w:t>Erom</w:t>
      </w:r>
      <w:proofErr w:type="spellEnd"/>
      <w:r>
        <w:t>, and the defenders must be prepared.</w:t>
      </w:r>
    </w:p>
    <w:p w14:paraId="2D6BBD4E" w14:textId="36E5FBA7" w:rsidR="009E7BD1" w:rsidRDefault="009E7BD1" w:rsidP="009E7BD1">
      <w:r>
        <w:t xml:space="preserve">After the attack had ended, </w:t>
      </w:r>
      <w:proofErr w:type="spellStart"/>
      <w:r>
        <w:t>Ornage</w:t>
      </w:r>
      <w:proofErr w:type="spellEnd"/>
      <w:r>
        <w:t xml:space="preserve"> moved through the ice caves to </w:t>
      </w:r>
      <w:proofErr w:type="spellStart"/>
      <w:r w:rsidR="00A20BC8">
        <w:t>Erom's</w:t>
      </w:r>
      <w:proofErr w:type="spellEnd"/>
      <w:r w:rsidR="00A20BC8">
        <w:t xml:space="preserve"> outpos</w:t>
      </w:r>
      <w:r>
        <w:t xml:space="preserve">t. When he reached the opening, he saw many wounded and dead. He found </w:t>
      </w:r>
      <w:proofErr w:type="spellStart"/>
      <w:r>
        <w:t>Erom</w:t>
      </w:r>
      <w:proofErr w:type="spellEnd"/>
      <w:r>
        <w:t xml:space="preserve"> leaning against the wall</w:t>
      </w:r>
      <w:r w:rsidR="00A20BC8">
        <w:t>,</w:t>
      </w:r>
      <w:r>
        <w:t xml:space="preserve"> resting.</w:t>
      </w:r>
    </w:p>
    <w:p w14:paraId="194A143B" w14:textId="3FA7EF8C" w:rsidR="009E7BD1" w:rsidRDefault="009E7BD1" w:rsidP="009E7BD1">
      <w:r>
        <w:t>“</w:t>
      </w:r>
      <w:proofErr w:type="spellStart"/>
      <w:r>
        <w:t>Erom</w:t>
      </w:r>
      <w:proofErr w:type="spellEnd"/>
      <w:r>
        <w:t xml:space="preserve">, you accomplished a great deal. These Ora </w:t>
      </w:r>
      <w:proofErr w:type="gramStart"/>
      <w:r>
        <w:t>weren’t able to</w:t>
      </w:r>
      <w:proofErr w:type="gramEnd"/>
      <w:r>
        <w:t xml:space="preserve"> meet up with the </w:t>
      </w:r>
      <w:r w:rsidRPr="00322920">
        <w:rPr>
          <w:noProof/>
        </w:rPr>
        <w:t>others</w:t>
      </w:r>
      <w:r w:rsidR="00322920">
        <w:rPr>
          <w:noProof/>
        </w:rPr>
        <w:t>,</w:t>
      </w:r>
      <w:r>
        <w:t xml:space="preserve"> and we </w:t>
      </w:r>
      <w:r w:rsidR="00A20BC8">
        <w:t>could</w:t>
      </w:r>
      <w:r>
        <w:t xml:space="preserve"> keep them out of the caves. They sustained heavy </w:t>
      </w:r>
      <w:r w:rsidRPr="00322920">
        <w:rPr>
          <w:noProof/>
        </w:rPr>
        <w:t>losses</w:t>
      </w:r>
      <w:r w:rsidR="00322920">
        <w:rPr>
          <w:noProof/>
        </w:rPr>
        <w:t>,</w:t>
      </w:r>
      <w:r>
        <w:t xml:space="preserve"> and we had little.”</w:t>
      </w:r>
    </w:p>
    <w:p w14:paraId="49F6EC6E" w14:textId="4323309B" w:rsidR="009E7BD1" w:rsidRDefault="009E7BD1" w:rsidP="009E7BD1">
      <w:proofErr w:type="spellStart"/>
      <w:r>
        <w:t>Erom</w:t>
      </w:r>
      <w:proofErr w:type="spellEnd"/>
      <w:r>
        <w:t xml:space="preserve"> didn’t respond</w:t>
      </w:r>
      <w:r w:rsidR="00A20BC8">
        <w:t>. H</w:t>
      </w:r>
      <w:r>
        <w:t>e just pointed out of the opening.</w:t>
      </w:r>
    </w:p>
    <w:p w14:paraId="20D91F5D" w14:textId="77777777" w:rsidR="009E7BD1" w:rsidRDefault="009E7BD1" w:rsidP="009E7BD1">
      <w:r>
        <w:t xml:space="preserve">When </w:t>
      </w:r>
      <w:proofErr w:type="spellStart"/>
      <w:r>
        <w:t>Ornage</w:t>
      </w:r>
      <w:proofErr w:type="spellEnd"/>
      <w:r>
        <w:t xml:space="preserve"> looked out, he was shocked. The entire valley was littered with the Ora dead. There were far more than he could count. If those Ora </w:t>
      </w:r>
      <w:proofErr w:type="gramStart"/>
      <w:r>
        <w:t>connected up</w:t>
      </w:r>
      <w:proofErr w:type="gramEnd"/>
      <w:r>
        <w:t xml:space="preserve"> with the others, the ice caves would have been lost. The two craft had landed with 1,000 </w:t>
      </w:r>
      <w:r w:rsidRPr="00322920">
        <w:rPr>
          <w:noProof/>
        </w:rPr>
        <w:t>attackers</w:t>
      </w:r>
      <w:r w:rsidR="00322920">
        <w:rPr>
          <w:noProof/>
        </w:rPr>
        <w:t>,</w:t>
      </w:r>
      <w:r>
        <w:t xml:space="preserve"> and </w:t>
      </w:r>
      <w:proofErr w:type="spellStart"/>
      <w:r>
        <w:t>Erom</w:t>
      </w:r>
      <w:proofErr w:type="spellEnd"/>
      <w:r>
        <w:t xml:space="preserve"> held them off with about 50 defenders. A very unbalanced battle, but one that was extremely effective for the </w:t>
      </w:r>
      <w:proofErr w:type="spellStart"/>
      <w:r>
        <w:t>Raog</w:t>
      </w:r>
      <w:proofErr w:type="spellEnd"/>
      <w:r>
        <w:t>.</w:t>
      </w:r>
    </w:p>
    <w:p w14:paraId="4494FFBD" w14:textId="77777777" w:rsidR="009E7BD1" w:rsidRDefault="009E7BD1" w:rsidP="009E7BD1">
      <w:r>
        <w:t xml:space="preserve">The fighting at the post must have been horrible. </w:t>
      </w:r>
      <w:r w:rsidRPr="00C440B4">
        <w:rPr>
          <w:noProof/>
        </w:rPr>
        <w:t>He</w:t>
      </w:r>
      <w:r>
        <w:t xml:space="preserve"> turned to </w:t>
      </w:r>
      <w:proofErr w:type="spellStart"/>
      <w:r>
        <w:t>Erom</w:t>
      </w:r>
      <w:proofErr w:type="spellEnd"/>
      <w:r>
        <w:t xml:space="preserve"> and was at a loss for words.</w:t>
      </w:r>
    </w:p>
    <w:p w14:paraId="2323BE0B" w14:textId="4CB171A1" w:rsidR="009E7BD1" w:rsidRDefault="009E7BD1" w:rsidP="009E7BD1">
      <w:proofErr w:type="spellStart"/>
      <w:r>
        <w:t>Erom</w:t>
      </w:r>
      <w:proofErr w:type="spellEnd"/>
      <w:r>
        <w:t xml:space="preserve"> smiled and said, “They came in wave after wave</w:t>
      </w:r>
      <w:r w:rsidR="00A20BC8">
        <w:t>;</w:t>
      </w:r>
      <w:r>
        <w:t xml:space="preserve"> we fired our tools until the barrels were too hot to touch. We used almost </w:t>
      </w:r>
      <w:proofErr w:type="gramStart"/>
      <w:r>
        <w:t>all of</w:t>
      </w:r>
      <w:proofErr w:type="gramEnd"/>
      <w:r>
        <w:t xml:space="preserve"> our projectiles. After the attack on the </w:t>
      </w:r>
      <w:r w:rsidRPr="00322920">
        <w:rPr>
          <w:noProof/>
        </w:rPr>
        <w:t>ice</w:t>
      </w:r>
      <w:r w:rsidR="00322920">
        <w:rPr>
          <w:noProof/>
        </w:rPr>
        <w:t>,</w:t>
      </w:r>
      <w:r>
        <w:t xml:space="preserve"> caves stopped</w:t>
      </w:r>
      <w:r w:rsidR="00A20BC8">
        <w:t>,</w:t>
      </w:r>
      <w:r>
        <w:t xml:space="preserve"> they finally stopped coming up the valley.” </w:t>
      </w:r>
      <w:proofErr w:type="spellStart"/>
      <w:r>
        <w:t>Erom</w:t>
      </w:r>
      <w:proofErr w:type="spellEnd"/>
      <w:r>
        <w:t xml:space="preserve"> paused, took a deep breath</w:t>
      </w:r>
      <w:r w:rsidR="00A20BC8">
        <w:t>,</w:t>
      </w:r>
      <w:r>
        <w:t xml:space="preserve"> then continued, “When we started firing, they came up the slope towards us a couple of times. To our benefit, the slope is </w:t>
      </w:r>
      <w:proofErr w:type="gramStart"/>
      <w:r>
        <w:t xml:space="preserve">pretty </w:t>
      </w:r>
      <w:r w:rsidRPr="00322920">
        <w:rPr>
          <w:noProof/>
        </w:rPr>
        <w:t>slippery</w:t>
      </w:r>
      <w:proofErr w:type="gramEnd"/>
      <w:r w:rsidR="00322920">
        <w:rPr>
          <w:noProof/>
        </w:rPr>
        <w:t>,</w:t>
      </w:r>
      <w:r>
        <w:t xml:space="preserve"> and they couldn't get good footing. Regardless they kept </w:t>
      </w:r>
      <w:r w:rsidRPr="00322920">
        <w:rPr>
          <w:noProof/>
        </w:rPr>
        <w:t>coming</w:t>
      </w:r>
      <w:r w:rsidR="00322920">
        <w:rPr>
          <w:noProof/>
        </w:rPr>
        <w:t>,</w:t>
      </w:r>
      <w:r>
        <w:t xml:space="preserve"> and they almost overran us twice, but each time we </w:t>
      </w:r>
      <w:proofErr w:type="gramStart"/>
      <w:r>
        <w:t>are able to</w:t>
      </w:r>
      <w:proofErr w:type="gramEnd"/>
      <w:r>
        <w:t xml:space="preserve"> fight them off. While they climbed the slope, it was difficult </w:t>
      </w:r>
      <w:r>
        <w:lastRenderedPageBreak/>
        <w:t>for them to fire their tools, but that didn’t stop them</w:t>
      </w:r>
      <w:r w:rsidR="00A20BC8">
        <w:t>;</w:t>
      </w:r>
      <w:r>
        <w:t xml:space="preserve"> they just kept coming.”</w:t>
      </w:r>
    </w:p>
    <w:p w14:paraId="2D3E714E" w14:textId="77777777" w:rsidR="009E7BD1" w:rsidRDefault="009E7BD1" w:rsidP="009E7BD1">
      <w:proofErr w:type="spellStart"/>
      <w:r>
        <w:t>Ornage</w:t>
      </w:r>
      <w:proofErr w:type="spellEnd"/>
      <w:r>
        <w:t xml:space="preserve"> poured </w:t>
      </w:r>
      <w:proofErr w:type="spellStart"/>
      <w:r>
        <w:t>Erom</w:t>
      </w:r>
      <w:proofErr w:type="spellEnd"/>
      <w:r>
        <w:t xml:space="preserve"> some </w:t>
      </w:r>
      <w:proofErr w:type="spellStart"/>
      <w:r>
        <w:t>Jabom</w:t>
      </w:r>
      <w:proofErr w:type="spellEnd"/>
      <w:r>
        <w:t xml:space="preserve"> </w:t>
      </w:r>
      <w:r w:rsidRPr="00322920">
        <w:rPr>
          <w:noProof/>
        </w:rPr>
        <w:t>tea</w:t>
      </w:r>
      <w:r w:rsidR="00322920">
        <w:rPr>
          <w:noProof/>
        </w:rPr>
        <w:t>,</w:t>
      </w:r>
      <w:r>
        <w:t xml:space="preserve"> and he rested next to him.</w:t>
      </w:r>
    </w:p>
    <w:p w14:paraId="4F8D97D9" w14:textId="77777777" w:rsidR="009E7BD1" w:rsidRDefault="009E7BD1" w:rsidP="009E7BD1">
      <w:r>
        <w:t>“The Ora that attacked us last night wore white warming body coverings. We didn’t see them until they were upon us. When they attacked today, they retrieved the coverings. I suspect they’ll use them tonight, and now that they know you are here, you can count on visitors; the white hats I call them.”</w:t>
      </w:r>
    </w:p>
    <w:p w14:paraId="060749DC" w14:textId="77777777" w:rsidR="009E7BD1" w:rsidRDefault="009E7BD1" w:rsidP="009E7BD1">
      <w:r>
        <w:t xml:space="preserve">“Then we must care for our wounded, bring up more projectiles and wait for the white hat visitors tonight,” </w:t>
      </w:r>
      <w:proofErr w:type="spellStart"/>
      <w:r>
        <w:t>Erom</w:t>
      </w:r>
      <w:proofErr w:type="spellEnd"/>
      <w:r>
        <w:t xml:space="preserve"> said with a little smile.</w:t>
      </w:r>
    </w:p>
    <w:p w14:paraId="60A93138" w14:textId="4E60FB6A" w:rsidR="009E7BD1" w:rsidRDefault="009E7BD1" w:rsidP="009E7BD1">
      <w:r>
        <w:t xml:space="preserve">The rest of the day, </w:t>
      </w:r>
      <w:proofErr w:type="spellStart"/>
      <w:r>
        <w:t>Ornage</w:t>
      </w:r>
      <w:proofErr w:type="spellEnd"/>
      <w:r>
        <w:t xml:space="preserve"> and </w:t>
      </w:r>
      <w:proofErr w:type="spellStart"/>
      <w:r>
        <w:t>Erom</w:t>
      </w:r>
      <w:proofErr w:type="spellEnd"/>
      <w:r>
        <w:t xml:space="preserve"> moved projectiles, had </w:t>
      </w:r>
      <w:proofErr w:type="spellStart"/>
      <w:r>
        <w:t>Jabom</w:t>
      </w:r>
      <w:proofErr w:type="spellEnd"/>
      <w:r>
        <w:t xml:space="preserve"> delivered</w:t>
      </w:r>
      <w:r w:rsidR="00A20BC8">
        <w:t>,</w:t>
      </w:r>
      <w:r>
        <w:t xml:space="preserve"> and prepared for the next attack.</w:t>
      </w:r>
    </w:p>
    <w:p w14:paraId="55D2294E" w14:textId="77777777" w:rsidR="009E7BD1" w:rsidRDefault="009E7BD1" w:rsidP="009E7BD1">
      <w:proofErr w:type="spellStart"/>
      <w:r>
        <w:t>Erom</w:t>
      </w:r>
      <w:proofErr w:type="spellEnd"/>
      <w:r>
        <w:t xml:space="preserve"> and </w:t>
      </w:r>
      <w:proofErr w:type="spellStart"/>
      <w:r>
        <w:t>Ornage</w:t>
      </w:r>
      <w:proofErr w:type="spellEnd"/>
      <w:r>
        <w:t xml:space="preserve"> both felt that the Ora would use </w:t>
      </w:r>
      <w:proofErr w:type="gramStart"/>
      <w:r>
        <w:t>all of</w:t>
      </w:r>
      <w:proofErr w:type="gramEnd"/>
      <w:r>
        <w:t xml:space="preserve"> the white hats that night, trying to weaken the defenders for another massive attack the following day. If they were limited in the number of warming body coverings, that was the only strategy that made sense.</w:t>
      </w:r>
    </w:p>
    <w:p w14:paraId="7A8767C1" w14:textId="205C8D37" w:rsidR="009E7BD1" w:rsidRDefault="009E7BD1" w:rsidP="009E7BD1">
      <w:r>
        <w:t xml:space="preserve">During the preparations, </w:t>
      </w:r>
      <w:proofErr w:type="spellStart"/>
      <w:r>
        <w:t>Ornage</w:t>
      </w:r>
      <w:proofErr w:type="spellEnd"/>
      <w:r>
        <w:t xml:space="preserve"> thought of a counter to the white hats. He had </w:t>
      </w:r>
      <w:proofErr w:type="gramStart"/>
      <w:r>
        <w:t>a large number of</w:t>
      </w:r>
      <w:proofErr w:type="gramEnd"/>
      <w:r>
        <w:t xml:space="preserve"> containers filled with burning fluid that was used for the vehicles. He put short fuses in them</w:t>
      </w:r>
      <w:r w:rsidR="00A20BC8">
        <w:t>,</w:t>
      </w:r>
      <w:r>
        <w:t xml:space="preserve"> and when the attack began, his defenders would throw the </w:t>
      </w:r>
      <w:r w:rsidRPr="00322920">
        <w:rPr>
          <w:noProof/>
        </w:rPr>
        <w:t>containers</w:t>
      </w:r>
      <w:r w:rsidR="00322920">
        <w:rPr>
          <w:noProof/>
        </w:rPr>
        <w:t>,</w:t>
      </w:r>
      <w:r>
        <w:t xml:space="preserve"> and they would break open, burning and lighting up behind the attackers. </w:t>
      </w:r>
      <w:proofErr w:type="spellStart"/>
      <w:r>
        <w:t>Ornage</w:t>
      </w:r>
      <w:proofErr w:type="spellEnd"/>
      <w:r>
        <w:t xml:space="preserve"> hoped that if it worked and the Ora had lights behind them, he could see them</w:t>
      </w:r>
      <w:r w:rsidR="00A20BC8">
        <w:t>,</w:t>
      </w:r>
      <w:r>
        <w:t xml:space="preserve"> and they would make better targets for the defenders.</w:t>
      </w:r>
    </w:p>
    <w:p w14:paraId="37A44FD3" w14:textId="45B0DB22" w:rsidR="009E7BD1" w:rsidRDefault="009E7BD1" w:rsidP="009E7BD1">
      <w:r>
        <w:t xml:space="preserve">As the night deepened, </w:t>
      </w:r>
      <w:proofErr w:type="spellStart"/>
      <w:r>
        <w:t>Ornage</w:t>
      </w:r>
      <w:proofErr w:type="spellEnd"/>
      <w:r>
        <w:t xml:space="preserve"> waited for the attack. He thought about what he would do if he were the Ora. If I were them and I had their job to do, how would I do it? He asked </w:t>
      </w:r>
      <w:r>
        <w:lastRenderedPageBreak/>
        <w:t>himself. If I had unlimited white hats, I would attack the outpost with enough force to overwhelm it</w:t>
      </w:r>
      <w:r w:rsidR="00A20BC8">
        <w:t>,</w:t>
      </w:r>
      <w:r>
        <w:t xml:space="preserve"> so my other forces were able to join</w:t>
      </w:r>
      <w:r w:rsidR="00A20BC8">
        <w:t>,</w:t>
      </w:r>
      <w:r>
        <w:t xml:space="preserve"> and at the same time</w:t>
      </w:r>
      <w:r w:rsidR="00A20BC8">
        <w:t>,</w:t>
      </w:r>
      <w:r>
        <w:t xml:space="preserve"> I’d attack the caves. If I didn’t have enough white hats, I’d just attack the outpost, then after the outpost was overrun</w:t>
      </w:r>
      <w:r w:rsidR="00A20BC8">
        <w:t>,</w:t>
      </w:r>
      <w:r>
        <w:t xml:space="preserve"> it would allow my forces to combine then attack the </w:t>
      </w:r>
      <w:proofErr w:type="gramStart"/>
      <w:r>
        <w:t>caves</w:t>
      </w:r>
      <w:proofErr w:type="gramEnd"/>
    </w:p>
    <w:p w14:paraId="35971D1B" w14:textId="77777777" w:rsidR="009E7BD1" w:rsidRDefault="009E7BD1" w:rsidP="009E7BD1">
      <w:r>
        <w:t xml:space="preserve">This thought process worried him because he didn’t have enough defenders with good tools to defend the outpost and be prepared in the ice caves if he was wrong. He had to trust in </w:t>
      </w:r>
      <w:r w:rsidRPr="00322920">
        <w:rPr>
          <w:noProof/>
        </w:rPr>
        <w:t>Erom</w:t>
      </w:r>
      <w:r w:rsidR="00322920">
        <w:rPr>
          <w:noProof/>
        </w:rPr>
        <w:t>,</w:t>
      </w:r>
      <w:r>
        <w:t xml:space="preserve"> and if the post did fail, he needed to use the exploding powder in the tunnels.</w:t>
      </w:r>
    </w:p>
    <w:p w14:paraId="01446B48" w14:textId="77777777" w:rsidR="009E7BD1" w:rsidRDefault="009E7BD1" w:rsidP="009E7BD1">
      <w:r>
        <w:t xml:space="preserve">As </w:t>
      </w:r>
      <w:proofErr w:type="spellStart"/>
      <w:r>
        <w:t>Ornage</w:t>
      </w:r>
      <w:proofErr w:type="spellEnd"/>
      <w:r>
        <w:t xml:space="preserve"> finished his thoughts, his question was answered. The opposite side of the valley lit up with light bouncing off the valley wall, then the explosions of a continuous volley of tools being fired. </w:t>
      </w:r>
    </w:p>
    <w:p w14:paraId="38D44DCC" w14:textId="77777777" w:rsidR="009E7BD1" w:rsidRDefault="009E7BD1" w:rsidP="009E7BD1">
      <w:r>
        <w:t>They had attacked the outpost.</w:t>
      </w:r>
    </w:p>
    <w:p w14:paraId="43B95E22" w14:textId="2CD3761A" w:rsidR="009E7BD1" w:rsidRDefault="009E7BD1" w:rsidP="009E7BD1">
      <w:r>
        <w:t xml:space="preserve">There wasn’t anything </w:t>
      </w:r>
      <w:proofErr w:type="spellStart"/>
      <w:r>
        <w:t>Ornage</w:t>
      </w:r>
      <w:proofErr w:type="spellEnd"/>
      <w:r>
        <w:t xml:space="preserve"> could do but wait and hope that he didn’t have an attack at the caves. He wished that he could take a group of his defenders and help his friend, but he knew he had to stay there.</w:t>
      </w:r>
    </w:p>
    <w:p w14:paraId="395D072F" w14:textId="4766999D" w:rsidR="009E7BD1" w:rsidRDefault="009E7BD1" w:rsidP="009E7BD1">
      <w:r>
        <w:t>The attack lasted for a long time</w:t>
      </w:r>
      <w:r w:rsidR="00A20BC8">
        <w:t>,</w:t>
      </w:r>
      <w:r>
        <w:t xml:space="preserve"> then subsided, then began again. It went through four cycles of attack, fall back and </w:t>
      </w:r>
      <w:r w:rsidRPr="00C440B4">
        <w:rPr>
          <w:noProof/>
        </w:rPr>
        <w:t>attack</w:t>
      </w:r>
      <w:r>
        <w:t xml:space="preserve">. Then the noise slowed </w:t>
      </w:r>
      <w:r w:rsidRPr="00322920">
        <w:rPr>
          <w:noProof/>
        </w:rPr>
        <w:t>down</w:t>
      </w:r>
      <w:r w:rsidR="00322920">
        <w:rPr>
          <w:noProof/>
        </w:rPr>
        <w:t>,</w:t>
      </w:r>
      <w:r>
        <w:t xml:space="preserve"> and </w:t>
      </w:r>
      <w:proofErr w:type="spellStart"/>
      <w:r>
        <w:t>Ornage</w:t>
      </w:r>
      <w:proofErr w:type="spellEnd"/>
      <w:r>
        <w:t xml:space="preserve"> waited.</w:t>
      </w:r>
    </w:p>
    <w:p w14:paraId="40E95ED4" w14:textId="461FF187" w:rsidR="009E7BD1" w:rsidRDefault="009E7BD1" w:rsidP="009E7BD1">
      <w:r>
        <w:t>The explosions in the tunnels rumbled through the ice and snow, and large chunks of snow fell in the cave openings.</w:t>
      </w:r>
      <w:r w:rsidR="00A20BC8">
        <w:t xml:space="preserve"> Finally,</w:t>
      </w:r>
      <w:r>
        <w:t xml:space="preserve"> </w:t>
      </w:r>
      <w:proofErr w:type="spellStart"/>
      <w:r>
        <w:t>Ornage</w:t>
      </w:r>
      <w:proofErr w:type="spellEnd"/>
      <w:r>
        <w:t xml:space="preserve"> knew, the outpost had </w:t>
      </w:r>
      <w:r w:rsidRPr="00322920">
        <w:rPr>
          <w:noProof/>
        </w:rPr>
        <w:t>fallen</w:t>
      </w:r>
      <w:r w:rsidR="00322920">
        <w:rPr>
          <w:noProof/>
        </w:rPr>
        <w:t>,</w:t>
      </w:r>
      <w:r>
        <w:t xml:space="preserve"> and now it would be up to him to save the caves.</w:t>
      </w:r>
    </w:p>
    <w:p w14:paraId="53E7D32A" w14:textId="77777777" w:rsidR="009E7BD1" w:rsidRDefault="009E7BD1" w:rsidP="009E7BD1">
      <w:r>
        <w:t xml:space="preserve">After a while, </w:t>
      </w:r>
      <w:proofErr w:type="spellStart"/>
      <w:r>
        <w:t>Ornage</w:t>
      </w:r>
      <w:proofErr w:type="spellEnd"/>
      <w:r>
        <w:t xml:space="preserve"> heard a commotion behind him as </w:t>
      </w:r>
      <w:proofErr w:type="spellStart"/>
      <w:r>
        <w:t>Erom</w:t>
      </w:r>
      <w:proofErr w:type="spellEnd"/>
      <w:r>
        <w:t xml:space="preserve"> approached with the remainder of his defenders.</w:t>
      </w:r>
    </w:p>
    <w:p w14:paraId="7F9CDE87" w14:textId="1539DD38" w:rsidR="009E7BD1" w:rsidRDefault="009E7BD1" w:rsidP="009E7BD1">
      <w:proofErr w:type="spellStart"/>
      <w:r>
        <w:t>Erom</w:t>
      </w:r>
      <w:proofErr w:type="spellEnd"/>
      <w:r>
        <w:t xml:space="preserve"> moved beside </w:t>
      </w:r>
      <w:proofErr w:type="spellStart"/>
      <w:r>
        <w:t>Ornage</w:t>
      </w:r>
      <w:proofErr w:type="spellEnd"/>
      <w:r>
        <w:t xml:space="preserve"> and said, “Well</w:t>
      </w:r>
      <w:r w:rsidR="00A20BC8">
        <w:t>,</w:t>
      </w:r>
      <w:r>
        <w:t xml:space="preserve"> we held them off as long as possible. You were right, they attacked </w:t>
      </w:r>
      <w:r>
        <w:lastRenderedPageBreak/>
        <w:t xml:space="preserve">us </w:t>
      </w:r>
      <w:r w:rsidRPr="00322920">
        <w:rPr>
          <w:noProof/>
        </w:rPr>
        <w:t>first</w:t>
      </w:r>
      <w:r w:rsidR="00322920">
        <w:rPr>
          <w:noProof/>
        </w:rPr>
        <w:t>,</w:t>
      </w:r>
      <w:r>
        <w:t xml:space="preserve"> and I think they used </w:t>
      </w:r>
      <w:proofErr w:type="gramStart"/>
      <w:r>
        <w:t>all of</w:t>
      </w:r>
      <w:proofErr w:type="gramEnd"/>
      <w:r>
        <w:t xml:space="preserve"> the white hats. Eventually, they overwhelmed the post</w:t>
      </w:r>
      <w:r w:rsidR="00A20BC8">
        <w:t>-</w:t>
      </w:r>
      <w:r w:rsidRPr="00322920">
        <w:rPr>
          <w:noProof/>
        </w:rPr>
        <w:t>opening</w:t>
      </w:r>
      <w:r w:rsidR="00322920">
        <w:rPr>
          <w:noProof/>
        </w:rPr>
        <w:t>,</w:t>
      </w:r>
      <w:r>
        <w:t xml:space="preserve"> and we had to come back through the tunnels and destroy them. Unfortunately, we had many losses. Also, those burning containers didn’t work well for us. We didn’t think about the slope on the side of the valley. We threw </w:t>
      </w:r>
      <w:r w:rsidRPr="00322920">
        <w:rPr>
          <w:noProof/>
        </w:rPr>
        <w:t>them</w:t>
      </w:r>
      <w:r w:rsidR="00322920">
        <w:rPr>
          <w:noProof/>
        </w:rPr>
        <w:t>,</w:t>
      </w:r>
      <w:r>
        <w:t xml:space="preserve"> and they rolled down the hill. They still gave us some light behind the attackers, but it was far away. If they attack, this night or the next night, they will have </w:t>
      </w:r>
      <w:r w:rsidRPr="00C440B4">
        <w:rPr>
          <w:noProof/>
        </w:rPr>
        <w:t>many</w:t>
      </w:r>
      <w:r>
        <w:t xml:space="preserve"> less to attack with.”</w:t>
      </w:r>
    </w:p>
    <w:p w14:paraId="4011CCF1" w14:textId="77777777" w:rsidR="009E7BD1" w:rsidRDefault="009E7BD1" w:rsidP="009E7BD1">
      <w:proofErr w:type="spellStart"/>
      <w:r>
        <w:t>Ornage</w:t>
      </w:r>
      <w:proofErr w:type="spellEnd"/>
      <w:r>
        <w:t xml:space="preserve"> and </w:t>
      </w:r>
      <w:proofErr w:type="spellStart"/>
      <w:r>
        <w:t>Erom</w:t>
      </w:r>
      <w:proofErr w:type="spellEnd"/>
      <w:r>
        <w:t xml:space="preserve"> just stood there looking into the night and thought about many things and putting their trust in Varo.</w:t>
      </w:r>
    </w:p>
    <w:p w14:paraId="05F0029C" w14:textId="67E85F2B" w:rsidR="009E7BD1" w:rsidRDefault="009E7BD1" w:rsidP="009E7BD1">
      <w:r>
        <w:t>The defenders and cave leaders rested the best they could. T</w:t>
      </w:r>
      <w:r w:rsidR="00A20BC8">
        <w:t>hen, t</w:t>
      </w:r>
      <w:r>
        <w:t>hey waited for the sun to rise when they expected the battle to end.</w:t>
      </w:r>
    </w:p>
    <w:p w14:paraId="63A0D1F8" w14:textId="5897ECCE" w:rsidR="009E7BD1" w:rsidRDefault="009E7BD1" w:rsidP="009E7BD1">
      <w:proofErr w:type="spellStart"/>
      <w:r>
        <w:t>Erom</w:t>
      </w:r>
      <w:proofErr w:type="spellEnd"/>
      <w:r>
        <w:t xml:space="preserve"> and </w:t>
      </w:r>
      <w:proofErr w:type="spellStart"/>
      <w:r>
        <w:t>Ornage</w:t>
      </w:r>
      <w:proofErr w:type="spellEnd"/>
      <w:r>
        <w:t xml:space="preserve"> were woken by the movement of defenders around them. They had their morning </w:t>
      </w:r>
      <w:proofErr w:type="spellStart"/>
      <w:r>
        <w:t>Jabom</w:t>
      </w:r>
      <w:proofErr w:type="spellEnd"/>
      <w:r>
        <w:t xml:space="preserve"> porridge</w:t>
      </w:r>
      <w:r w:rsidR="00A20BC8">
        <w:t>,</w:t>
      </w:r>
      <w:r>
        <w:t xml:space="preserve"> and </w:t>
      </w:r>
      <w:proofErr w:type="spellStart"/>
      <w:r>
        <w:t>Erom</w:t>
      </w:r>
      <w:proofErr w:type="spellEnd"/>
      <w:r>
        <w:t xml:space="preserve"> decided to lead the defense in one cave while </w:t>
      </w:r>
      <w:proofErr w:type="spellStart"/>
      <w:r>
        <w:t>Ornage</w:t>
      </w:r>
      <w:proofErr w:type="spellEnd"/>
      <w:r>
        <w:t xml:space="preserve"> led the defenders in the other.</w:t>
      </w:r>
    </w:p>
    <w:p w14:paraId="2BA3F2E2" w14:textId="156D5607" w:rsidR="009E7BD1" w:rsidRDefault="009E7BD1" w:rsidP="009E7BD1">
      <w:r>
        <w:t xml:space="preserve">The early day was used </w:t>
      </w:r>
      <w:r w:rsidR="00A20BC8">
        <w:t>to encourage the defenders, ensure they were fed, and make sure they all had ample</w:t>
      </w:r>
      <w:r>
        <w:t xml:space="preserve"> projectiles. The early day went fast</w:t>
      </w:r>
      <w:r w:rsidR="00A20BC8">
        <w:t>,</w:t>
      </w:r>
      <w:r>
        <w:t xml:space="preserve"> and then the walled compounds opened.</w:t>
      </w:r>
    </w:p>
    <w:p w14:paraId="4BA98F22" w14:textId="1E8A0F7B" w:rsidR="009E7BD1" w:rsidRDefault="009E7BD1" w:rsidP="009E7BD1">
      <w:proofErr w:type="spellStart"/>
      <w:r>
        <w:t>Erom</w:t>
      </w:r>
      <w:proofErr w:type="spellEnd"/>
      <w:r>
        <w:t xml:space="preserve"> and </w:t>
      </w:r>
      <w:proofErr w:type="spellStart"/>
      <w:r>
        <w:t>Ornage</w:t>
      </w:r>
      <w:proofErr w:type="spellEnd"/>
      <w:r>
        <w:t xml:space="preserve"> went to their respective ice cave openings to wait for the attack. They expected that the attack would be with </w:t>
      </w:r>
      <w:proofErr w:type="gramStart"/>
      <w:r>
        <w:t>all of</w:t>
      </w:r>
      <w:proofErr w:type="gramEnd"/>
      <w:r>
        <w:t xml:space="preserve"> the Ora available. As the Ora exited the compound in front of them, the Ora from down the valley marched up and joined with the others. </w:t>
      </w:r>
      <w:proofErr w:type="spellStart"/>
      <w:r>
        <w:t>Ornage</w:t>
      </w:r>
      <w:proofErr w:type="spellEnd"/>
      <w:r>
        <w:t xml:space="preserve"> did a quick count</w:t>
      </w:r>
      <w:r w:rsidR="00A20BC8">
        <w:t>,</w:t>
      </w:r>
      <w:r>
        <w:t xml:space="preserve"> and knowing that each craft contained 500 attackers, it appeared that the previous attacks had cost them more than half of their force. Now they had </w:t>
      </w:r>
      <w:r w:rsidRPr="00C440B4">
        <w:rPr>
          <w:noProof/>
        </w:rPr>
        <w:t>many</w:t>
      </w:r>
      <w:r>
        <w:t xml:space="preserve"> fewer Ora to attack the caves.</w:t>
      </w:r>
    </w:p>
    <w:p w14:paraId="42E4ECAF" w14:textId="2D881053" w:rsidR="009E7BD1" w:rsidRDefault="009E7BD1" w:rsidP="009E7BD1">
      <w:r>
        <w:lastRenderedPageBreak/>
        <w:t xml:space="preserve">The defender’s strategies had matured through experience. </w:t>
      </w:r>
      <w:proofErr w:type="spellStart"/>
      <w:r>
        <w:t>Ornage</w:t>
      </w:r>
      <w:proofErr w:type="spellEnd"/>
      <w:r>
        <w:t xml:space="preserve"> had directed the defenders who aimed the best to fire as soon as the Ora were within range, then as they approached the defenders with the multi-fire design</w:t>
      </w:r>
      <w:r w:rsidR="00A20BC8">
        <w:t>,</w:t>
      </w:r>
      <w:r>
        <w:t xml:space="preserve"> would fire many times and then reload. If the attack continued up the slope, the defenders with the modified Ora tools would begin firing. Once they reached the cave entrance, </w:t>
      </w:r>
      <w:proofErr w:type="gramStart"/>
      <w:r>
        <w:t>all of</w:t>
      </w:r>
      <w:proofErr w:type="gramEnd"/>
      <w:r>
        <w:t xml:space="preserve"> the defenders would be using their tools</w:t>
      </w:r>
      <w:r w:rsidR="00A20BC8">
        <w:t>,</w:t>
      </w:r>
      <w:r>
        <w:t xml:space="preserve"> and </w:t>
      </w:r>
      <w:proofErr w:type="spellStart"/>
      <w:r>
        <w:t>Ornage</w:t>
      </w:r>
      <w:proofErr w:type="spellEnd"/>
      <w:r>
        <w:t xml:space="preserve"> hoped that the overlapping firing would be the most effective.</w:t>
      </w:r>
    </w:p>
    <w:p w14:paraId="6358CD8A" w14:textId="77777777" w:rsidR="009E7BD1" w:rsidRDefault="009E7BD1" w:rsidP="009E7BD1">
      <w:r>
        <w:t>Finally, the onslaught began.</w:t>
      </w:r>
    </w:p>
    <w:p w14:paraId="60D20A69" w14:textId="77777777" w:rsidR="009E7BD1" w:rsidRDefault="009E7BD1" w:rsidP="009E7BD1">
      <w:r>
        <w:t>The Ora began moving up the slope. It appeared their strategy was a mass attack hoping to overwhelm the defenders.</w:t>
      </w:r>
    </w:p>
    <w:p w14:paraId="74E651D5" w14:textId="77777777" w:rsidR="009E7BD1" w:rsidRDefault="009E7BD1" w:rsidP="009E7BD1">
      <w:r>
        <w:t xml:space="preserve">As they moved up the slope, </w:t>
      </w:r>
      <w:proofErr w:type="spellStart"/>
      <w:r>
        <w:t>Ornage’s</w:t>
      </w:r>
      <w:proofErr w:type="spellEnd"/>
      <w:r>
        <w:t xml:space="preserve"> best aiming defenders began firing. That slowed the Ora because the long-range tools surprised them, but they continued the attack. The losses were significant but not devastating.</w:t>
      </w:r>
    </w:p>
    <w:p w14:paraId="42DE439A" w14:textId="77777777" w:rsidR="009E7BD1" w:rsidRDefault="009E7BD1" w:rsidP="009E7BD1">
      <w:r>
        <w:t xml:space="preserve">They </w:t>
      </w:r>
      <w:r w:rsidRPr="00C440B4">
        <w:rPr>
          <w:noProof/>
        </w:rPr>
        <w:t>cont</w:t>
      </w:r>
      <w:r>
        <w:t xml:space="preserve">inued up the </w:t>
      </w:r>
      <w:r w:rsidRPr="00322920">
        <w:rPr>
          <w:noProof/>
        </w:rPr>
        <w:t>slope</w:t>
      </w:r>
      <w:r w:rsidR="00322920">
        <w:rPr>
          <w:noProof/>
        </w:rPr>
        <w:t>,</w:t>
      </w:r>
      <w:r>
        <w:t xml:space="preserve"> and the defenders with the multiple firing tools began to fire. That surprised the attackers and lead to confusion. Many of them were </w:t>
      </w:r>
      <w:r w:rsidRPr="00322920">
        <w:rPr>
          <w:noProof/>
        </w:rPr>
        <w:t>falling</w:t>
      </w:r>
      <w:r w:rsidR="00322920">
        <w:rPr>
          <w:noProof/>
        </w:rPr>
        <w:t>,</w:t>
      </w:r>
      <w:r>
        <w:t xml:space="preserve"> and they were forced back down the slope. </w:t>
      </w:r>
      <w:proofErr w:type="spellStart"/>
      <w:r>
        <w:t>Ornage</w:t>
      </w:r>
      <w:proofErr w:type="spellEnd"/>
      <w:r>
        <w:t xml:space="preserve"> was encouraged, they had withstood the first </w:t>
      </w:r>
      <w:r w:rsidRPr="00322920">
        <w:rPr>
          <w:noProof/>
        </w:rPr>
        <w:t>wave</w:t>
      </w:r>
      <w:r w:rsidR="00322920">
        <w:rPr>
          <w:noProof/>
        </w:rPr>
        <w:t>,</w:t>
      </w:r>
      <w:r>
        <w:t xml:space="preserve"> and the enemy lost many.</w:t>
      </w:r>
    </w:p>
    <w:p w14:paraId="63D44216" w14:textId="4B20B0D5" w:rsidR="009E7BD1" w:rsidRDefault="009E7BD1" w:rsidP="009E7BD1">
      <w:r>
        <w:t>Once they got reorganized, they came again</w:t>
      </w:r>
      <w:r w:rsidR="00A20BC8">
        <w:t>;</w:t>
      </w:r>
      <w:r>
        <w:t xml:space="preserve"> that time</w:t>
      </w:r>
      <w:r w:rsidR="00A20BC8">
        <w:t>,</w:t>
      </w:r>
      <w:r>
        <w:t xml:space="preserve"> they were coming up the slope as fast as possible. </w:t>
      </w:r>
      <w:r w:rsidRPr="00C440B4">
        <w:rPr>
          <w:noProof/>
        </w:rPr>
        <w:t>They</w:t>
      </w:r>
      <w:r>
        <w:t xml:space="preserve"> hoped to get through the dangerous zones so they could engage at the cave mouths.</w:t>
      </w:r>
    </w:p>
    <w:p w14:paraId="60F82958" w14:textId="2871E477" w:rsidR="009E7BD1" w:rsidRDefault="009E7BD1" w:rsidP="009E7BD1">
      <w:r>
        <w:t xml:space="preserve">This tactic </w:t>
      </w:r>
      <w:r w:rsidRPr="00322920">
        <w:rPr>
          <w:noProof/>
        </w:rPr>
        <w:t>worked</w:t>
      </w:r>
      <w:r w:rsidR="00322920">
        <w:rPr>
          <w:noProof/>
        </w:rPr>
        <w:t>,</w:t>
      </w:r>
      <w:r>
        <w:t xml:space="preserve"> and they sustained fewer </w:t>
      </w:r>
      <w:r w:rsidRPr="00322920">
        <w:rPr>
          <w:noProof/>
        </w:rPr>
        <w:t>losses</w:t>
      </w:r>
      <w:r w:rsidR="00322920">
        <w:rPr>
          <w:noProof/>
        </w:rPr>
        <w:t>,</w:t>
      </w:r>
      <w:r>
        <w:t xml:space="preserve"> and when they approached the cave mouths, </w:t>
      </w:r>
      <w:proofErr w:type="spellStart"/>
      <w:r>
        <w:t>Ornage</w:t>
      </w:r>
      <w:proofErr w:type="spellEnd"/>
      <w:r>
        <w:t xml:space="preserve"> and </w:t>
      </w:r>
      <w:proofErr w:type="spellStart"/>
      <w:r>
        <w:t>Erom</w:t>
      </w:r>
      <w:proofErr w:type="spellEnd"/>
      <w:r>
        <w:t xml:space="preserve"> were forced to draw back. The defenders would move back about 10 arms, then form a line. The defenders with the multiple firing tools would expend </w:t>
      </w:r>
      <w:proofErr w:type="gramStart"/>
      <w:r>
        <w:t>all of</w:t>
      </w:r>
      <w:proofErr w:type="gramEnd"/>
      <w:r>
        <w:t xml:space="preserve"> the projectiles in </w:t>
      </w:r>
      <w:r>
        <w:lastRenderedPageBreak/>
        <w:t>one container</w:t>
      </w:r>
      <w:r w:rsidR="00A20BC8">
        <w:t>,</w:t>
      </w:r>
      <w:r>
        <w:t xml:space="preserve"> then fall back while reloading, then form another line and try again. At times when the attackers were too </w:t>
      </w:r>
      <w:r w:rsidRPr="00322920">
        <w:rPr>
          <w:noProof/>
        </w:rPr>
        <w:t>close</w:t>
      </w:r>
      <w:r w:rsidR="00322920">
        <w:rPr>
          <w:noProof/>
        </w:rPr>
        <w:t>,</w:t>
      </w:r>
      <w:r>
        <w:t xml:space="preserve"> and the attack occurred before the tools could be </w:t>
      </w:r>
      <w:r w:rsidRPr="00322920">
        <w:rPr>
          <w:noProof/>
        </w:rPr>
        <w:t>loaded</w:t>
      </w:r>
      <w:r w:rsidR="00322920">
        <w:rPr>
          <w:noProof/>
        </w:rPr>
        <w:t>,</w:t>
      </w:r>
      <w:r>
        <w:t xml:space="preserve"> they fought hand to hand and</w:t>
      </w:r>
      <w:r w:rsidR="00A20BC8">
        <w:t>,</w:t>
      </w:r>
      <w:r>
        <w:t xml:space="preserve"> in many cases using farming tools.</w:t>
      </w:r>
    </w:p>
    <w:p w14:paraId="2B570FA1" w14:textId="34566FE4" w:rsidR="009E7BD1" w:rsidRDefault="009E7BD1" w:rsidP="009E7BD1">
      <w:r>
        <w:t>The fighting across the main floor was intense</w:t>
      </w:r>
      <w:r w:rsidR="00A20BC8">
        <w:t>,</w:t>
      </w:r>
      <w:r>
        <w:t xml:space="preserve"> with many losses on both sides. Finally, they had moved </w:t>
      </w:r>
      <w:proofErr w:type="gramStart"/>
      <w:r>
        <w:t>all of</w:t>
      </w:r>
      <w:proofErr w:type="gramEnd"/>
      <w:r>
        <w:t xml:space="preserve"> the </w:t>
      </w:r>
      <w:r w:rsidRPr="00322920">
        <w:rPr>
          <w:noProof/>
        </w:rPr>
        <w:t>way</w:t>
      </w:r>
      <w:r w:rsidR="00322920">
        <w:rPr>
          <w:noProof/>
        </w:rPr>
        <w:t>s</w:t>
      </w:r>
      <w:r>
        <w:t xml:space="preserve"> back and found themselves defending the entrances to the lower levels.</w:t>
      </w:r>
    </w:p>
    <w:p w14:paraId="45FF543A" w14:textId="2A89DC00" w:rsidR="009E7BD1" w:rsidRDefault="009E7BD1" w:rsidP="009E7BD1">
      <w:r>
        <w:t xml:space="preserve">As </w:t>
      </w:r>
      <w:proofErr w:type="spellStart"/>
      <w:r>
        <w:t>Ornage</w:t>
      </w:r>
      <w:proofErr w:type="spellEnd"/>
      <w:r>
        <w:t xml:space="preserve"> was taking up a position near one of the ramps, he felt a series of three muffled explosions. He was surprised, as the explosive powders in the tunnels from the post had already been used. The fighting </w:t>
      </w:r>
      <w:r w:rsidRPr="00322920">
        <w:rPr>
          <w:noProof/>
        </w:rPr>
        <w:t>intensified</w:t>
      </w:r>
      <w:r w:rsidR="00322920">
        <w:rPr>
          <w:noProof/>
        </w:rPr>
        <w:t>,</w:t>
      </w:r>
      <w:r>
        <w:t xml:space="preserve"> and he heard three more explosions. At that point, the Ora backed </w:t>
      </w:r>
      <w:r w:rsidRPr="00322920">
        <w:rPr>
          <w:noProof/>
        </w:rPr>
        <w:t>off</w:t>
      </w:r>
      <w:r w:rsidR="00322920">
        <w:rPr>
          <w:noProof/>
        </w:rPr>
        <w:t>,</w:t>
      </w:r>
      <w:r>
        <w:t xml:space="preserve"> and he could see their leaders redirecting them. Suddenly they turned and moved out of the cave at high speed. </w:t>
      </w:r>
      <w:proofErr w:type="spellStart"/>
      <w:r>
        <w:t>Ornage</w:t>
      </w:r>
      <w:proofErr w:type="spellEnd"/>
      <w:r>
        <w:t xml:space="preserve"> and the other defenders were surprised</w:t>
      </w:r>
      <w:r w:rsidR="00A20BC8">
        <w:t>,</w:t>
      </w:r>
      <w:r>
        <w:t xml:space="preserve"> and after a moment to get reorganized</w:t>
      </w:r>
      <w:r w:rsidR="00A20BC8">
        <w:t>,</w:t>
      </w:r>
      <w:r>
        <w:t xml:space="preserve"> they moved forward and were able to regain the cave entrances.</w:t>
      </w:r>
    </w:p>
    <w:p w14:paraId="6F4F0C82" w14:textId="2020F6BD" w:rsidR="009E7BD1" w:rsidRDefault="009E7BD1" w:rsidP="009E7BD1">
      <w:r>
        <w:t xml:space="preserve">When </w:t>
      </w:r>
      <w:proofErr w:type="spellStart"/>
      <w:r>
        <w:t>Ornage</w:t>
      </w:r>
      <w:proofErr w:type="spellEnd"/>
      <w:r>
        <w:t xml:space="preserve"> reached the cave entrance, he saw the recently arrived Ora craft </w:t>
      </w:r>
      <w:r w:rsidRPr="00322920">
        <w:rPr>
          <w:noProof/>
        </w:rPr>
        <w:t>burning</w:t>
      </w:r>
      <w:r w:rsidR="00322920">
        <w:rPr>
          <w:noProof/>
        </w:rPr>
        <w:t>,</w:t>
      </w:r>
      <w:r>
        <w:t xml:space="preserve"> and the Ora were streaming down the hill to protect it. </w:t>
      </w:r>
      <w:proofErr w:type="spellStart"/>
      <w:r>
        <w:t>Ornage</w:t>
      </w:r>
      <w:proofErr w:type="spellEnd"/>
      <w:r>
        <w:t xml:space="preserve"> heard three more explosions</w:t>
      </w:r>
      <w:r w:rsidR="00A20BC8">
        <w:t>,</w:t>
      </w:r>
      <w:r>
        <w:t xml:space="preserve"> and he looked around</w:t>
      </w:r>
      <w:r w:rsidR="00A20BC8">
        <w:t>,</w:t>
      </w:r>
      <w:r>
        <w:t xml:space="preserve"> trying to see what was happening</w:t>
      </w:r>
      <w:r w:rsidR="00A20BC8">
        <w:t>. T</w:t>
      </w:r>
      <w:r>
        <w:t xml:space="preserve">hen as he looked back at the </w:t>
      </w:r>
      <w:r w:rsidRPr="00322920">
        <w:rPr>
          <w:noProof/>
        </w:rPr>
        <w:t>craft</w:t>
      </w:r>
      <w:r w:rsidR="00322920">
        <w:rPr>
          <w:noProof/>
        </w:rPr>
        <w:t>,</w:t>
      </w:r>
      <w:r>
        <w:t xml:space="preserve"> he saw a large part of the craft explode</w:t>
      </w:r>
      <w:r w:rsidR="00A20BC8">
        <w:t>,</w:t>
      </w:r>
      <w:r>
        <w:t xml:space="preserve"> which took many Ora with it.</w:t>
      </w:r>
    </w:p>
    <w:p w14:paraId="469FD674" w14:textId="77777777" w:rsidR="009E7BD1" w:rsidRDefault="009E7BD1" w:rsidP="009E7BD1">
      <w:r>
        <w:t xml:space="preserve">He turned as he heard one of his defenders running through the ice caves yelling, “It is </w:t>
      </w:r>
      <w:proofErr w:type="spellStart"/>
      <w:r>
        <w:t>Albot</w:t>
      </w:r>
      <w:proofErr w:type="spellEnd"/>
      <w:r>
        <w:t xml:space="preserve"> on the roof of the cave making their craft explode.”</w:t>
      </w:r>
    </w:p>
    <w:p w14:paraId="7CF30A76" w14:textId="2A7337D8" w:rsidR="009E7BD1" w:rsidRDefault="009E7BD1" w:rsidP="009E7BD1">
      <w:proofErr w:type="spellStart"/>
      <w:r>
        <w:t>Ornage</w:t>
      </w:r>
      <w:proofErr w:type="spellEnd"/>
      <w:r>
        <w:t xml:space="preserve"> had forgotten about </w:t>
      </w:r>
      <w:proofErr w:type="spellStart"/>
      <w:r>
        <w:t>Albot</w:t>
      </w:r>
      <w:proofErr w:type="spellEnd"/>
      <w:r w:rsidR="00A20BC8">
        <w:t>; w</w:t>
      </w:r>
      <w:r>
        <w:t xml:space="preserve">hat is he doing? </w:t>
      </w:r>
      <w:proofErr w:type="spellStart"/>
      <w:r>
        <w:t>Ornage</w:t>
      </w:r>
      <w:proofErr w:type="spellEnd"/>
      <w:r>
        <w:t xml:space="preserve"> thought as he raced to where he thought </w:t>
      </w:r>
      <w:proofErr w:type="spellStart"/>
      <w:r>
        <w:t>Albot</w:t>
      </w:r>
      <w:proofErr w:type="spellEnd"/>
      <w:r>
        <w:t xml:space="preserve"> was.</w:t>
      </w:r>
    </w:p>
    <w:p w14:paraId="12E54768" w14:textId="64EDB6D1" w:rsidR="009E7BD1" w:rsidRDefault="009E7BD1" w:rsidP="009E7BD1">
      <w:proofErr w:type="spellStart"/>
      <w:r>
        <w:t>Ornage</w:t>
      </w:r>
      <w:proofErr w:type="spellEnd"/>
      <w:r>
        <w:t xml:space="preserve"> raced through the ice caves and up ramps until he emerged on the top</w:t>
      </w:r>
      <w:r w:rsidR="00A20BC8">
        <w:t>,</w:t>
      </w:r>
      <w:r>
        <w:t xml:space="preserve"> and he turned toward a group of </w:t>
      </w:r>
      <w:r>
        <w:lastRenderedPageBreak/>
        <w:t xml:space="preserve">defenders as he heard more explosions. He saw flame and smoke come out of large cylindrical containers. He moved quickly towards </w:t>
      </w:r>
      <w:proofErr w:type="spellStart"/>
      <w:r>
        <w:t>Albot</w:t>
      </w:r>
      <w:proofErr w:type="spellEnd"/>
      <w:r>
        <w:t xml:space="preserve"> and saw in the distance the two other craft down the valley</w:t>
      </w:r>
      <w:r w:rsidR="00A20BC8">
        <w:t>;</w:t>
      </w:r>
      <w:r>
        <w:t xml:space="preserve"> one of them was totally engulfed in </w:t>
      </w:r>
      <w:r w:rsidRPr="00322920">
        <w:rPr>
          <w:noProof/>
        </w:rPr>
        <w:t>flames</w:t>
      </w:r>
      <w:r w:rsidR="00322920">
        <w:rPr>
          <w:noProof/>
        </w:rPr>
        <w:t>,</w:t>
      </w:r>
      <w:r>
        <w:t xml:space="preserve"> and the other was being boarded by streams of Ora. Then before </w:t>
      </w:r>
      <w:proofErr w:type="spellStart"/>
      <w:r>
        <w:t>Ornage</w:t>
      </w:r>
      <w:proofErr w:type="spellEnd"/>
      <w:r>
        <w:t xml:space="preserve"> spoke, he saw another explosion in the </w:t>
      </w:r>
      <w:r w:rsidR="00A20BC8">
        <w:t>burning craft</w:t>
      </w:r>
      <w:r>
        <w:t>, a large explosion in the ice in front which killed many Ora</w:t>
      </w:r>
      <w:r w:rsidR="00A20BC8">
        <w:t>,</w:t>
      </w:r>
      <w:r>
        <w:t xml:space="preserve"> and then an explosion on the top of the remaining craft.</w:t>
      </w:r>
    </w:p>
    <w:p w14:paraId="00F1220C" w14:textId="12DB7BE2" w:rsidR="009E7BD1" w:rsidRDefault="009E7BD1" w:rsidP="009E7BD1">
      <w:r>
        <w:t xml:space="preserve">He saw </w:t>
      </w:r>
      <w:proofErr w:type="spellStart"/>
      <w:r>
        <w:t>Albot</w:t>
      </w:r>
      <w:proofErr w:type="spellEnd"/>
      <w:r>
        <w:t xml:space="preserve"> and rushed towards him, “What are you doing</w:t>
      </w:r>
      <w:r w:rsidR="00A20BC8">
        <w:t>? W</w:t>
      </w:r>
      <w:r>
        <w:t>hat have you built?”</w:t>
      </w:r>
    </w:p>
    <w:p w14:paraId="3DB3E1DA" w14:textId="77777777" w:rsidR="009E7BD1" w:rsidRDefault="009E7BD1" w:rsidP="009E7BD1">
      <w:r>
        <w:t xml:space="preserve">“Call them what you want, I worked out a way to fire large packages of explosive powders a long </w:t>
      </w:r>
      <w:r w:rsidRPr="00322920">
        <w:rPr>
          <w:noProof/>
        </w:rPr>
        <w:t>way</w:t>
      </w:r>
      <w:r w:rsidR="00322920">
        <w:rPr>
          <w:noProof/>
        </w:rPr>
        <w:t>,</w:t>
      </w:r>
      <w:r>
        <w:t xml:space="preserve"> and you saw how effective it is. Watch!”</w:t>
      </w:r>
    </w:p>
    <w:p w14:paraId="38EC4A94" w14:textId="03FDC530" w:rsidR="009E7BD1" w:rsidRDefault="009E7BD1" w:rsidP="009E7BD1">
      <w:proofErr w:type="spellStart"/>
      <w:r>
        <w:t>Albot’s</w:t>
      </w:r>
      <w:proofErr w:type="spellEnd"/>
      <w:r>
        <w:t xml:space="preserve"> team had finished loading a container with a package of explosive powder</w:t>
      </w:r>
      <w:r w:rsidR="00A20BC8">
        <w:t>,</w:t>
      </w:r>
      <w:r>
        <w:t xml:space="preserve"> then the</w:t>
      </w:r>
      <w:r w:rsidR="00A20BC8">
        <w:t>y</w:t>
      </w:r>
      <w:r>
        <w:t xml:space="preserve"> put a much larger package on top.</w:t>
      </w:r>
    </w:p>
    <w:p w14:paraId="5BF5E1A9" w14:textId="77777777" w:rsidR="009E7BD1" w:rsidRDefault="009E7BD1" w:rsidP="009E7BD1">
      <w:proofErr w:type="spellStart"/>
      <w:r>
        <w:t>Albot</w:t>
      </w:r>
      <w:proofErr w:type="spellEnd"/>
      <w:r>
        <w:t xml:space="preserve"> said, “Stand back and cover your ears.”</w:t>
      </w:r>
    </w:p>
    <w:p w14:paraId="02DEFEB1" w14:textId="77777777" w:rsidR="009E7BD1" w:rsidRDefault="009E7BD1" w:rsidP="009E7BD1">
      <w:proofErr w:type="spellStart"/>
      <w:r>
        <w:t>Ornage</w:t>
      </w:r>
      <w:proofErr w:type="spellEnd"/>
      <w:r>
        <w:t xml:space="preserve"> did as </w:t>
      </w:r>
      <w:r w:rsidRPr="00C440B4">
        <w:rPr>
          <w:noProof/>
        </w:rPr>
        <w:t>directed</w:t>
      </w:r>
      <w:r w:rsidR="00977BDE">
        <w:rPr>
          <w:noProof/>
        </w:rPr>
        <w:t>,</w:t>
      </w:r>
      <w:r>
        <w:t xml:space="preserve"> and the powder in the container exploded, launching the larger package into the air. </w:t>
      </w:r>
      <w:proofErr w:type="spellStart"/>
      <w:r>
        <w:t>Ornage</w:t>
      </w:r>
      <w:proofErr w:type="spellEnd"/>
      <w:r>
        <w:t xml:space="preserve"> tried to follow it as it flew towards the Ora craft, but he lost it as it continued beyond his site.</w:t>
      </w:r>
    </w:p>
    <w:p w14:paraId="3FDD8E2A" w14:textId="39827CE2" w:rsidR="009E7BD1" w:rsidRDefault="009E7BD1" w:rsidP="009E7BD1">
      <w:r>
        <w:t xml:space="preserve">Then, as </w:t>
      </w:r>
      <w:proofErr w:type="spellStart"/>
      <w:r>
        <w:t>Ornage</w:t>
      </w:r>
      <w:proofErr w:type="spellEnd"/>
      <w:r>
        <w:t xml:space="preserve"> watched, the last remaining craft exploded in a massive cloud of smoke. A moment later</w:t>
      </w:r>
      <w:r w:rsidR="00A20BC8">
        <w:t>,</w:t>
      </w:r>
      <w:r>
        <w:t xml:space="preserve"> he heard the ear-splitting </w:t>
      </w:r>
      <w:r w:rsidRPr="00322920">
        <w:rPr>
          <w:noProof/>
        </w:rPr>
        <w:t>sound</w:t>
      </w:r>
      <w:r w:rsidR="00322920">
        <w:rPr>
          <w:noProof/>
        </w:rPr>
        <w:t>,</w:t>
      </w:r>
      <w:r>
        <w:t xml:space="preserve"> and he saw snow slides coming down the opposite side of the valley. Many of those Ora not killed by the explosions were buried by the sliding blankets of snow.</w:t>
      </w:r>
    </w:p>
    <w:p w14:paraId="31A3AE23" w14:textId="5DFDB7A7" w:rsidR="009E7BD1" w:rsidRDefault="009E7BD1" w:rsidP="009E7BD1">
      <w:r>
        <w:t>All on top of the mountain stood in silence for a moment</w:t>
      </w:r>
      <w:r w:rsidR="00A20BC8">
        <w:t>,</w:t>
      </w:r>
      <w:r>
        <w:t xml:space="preserve"> then </w:t>
      </w:r>
      <w:proofErr w:type="spellStart"/>
      <w:r>
        <w:t>Albot’s</w:t>
      </w:r>
      <w:proofErr w:type="spellEnd"/>
      <w:r>
        <w:t xml:space="preserve"> team broke into a </w:t>
      </w:r>
      <w:r w:rsidRPr="00322920">
        <w:rPr>
          <w:noProof/>
        </w:rPr>
        <w:t>cheer</w:t>
      </w:r>
      <w:r w:rsidR="00322920">
        <w:rPr>
          <w:noProof/>
        </w:rPr>
        <w:t>,</w:t>
      </w:r>
      <w:r>
        <w:t xml:space="preserve"> and they all hugged each other.</w:t>
      </w:r>
    </w:p>
    <w:p w14:paraId="6F5C4D21" w14:textId="77777777" w:rsidR="009E7BD1" w:rsidRDefault="009E7BD1" w:rsidP="003963F9">
      <w:pPr>
        <w:pStyle w:val="Chapter"/>
      </w:pPr>
      <w:bookmarkStart w:id="27" w:name="_Toc466466921"/>
      <w:r>
        <w:lastRenderedPageBreak/>
        <w:t>21-Battle in the Sky</w:t>
      </w:r>
      <w:bookmarkEnd w:id="27"/>
    </w:p>
    <w:p w14:paraId="4307D1B7" w14:textId="697B5B6E" w:rsidR="009E7BD1" w:rsidRDefault="009E7BD1" w:rsidP="003963F9">
      <w:pPr>
        <w:pStyle w:val="FirstParagraph"/>
      </w:pPr>
      <w:proofErr w:type="spellStart"/>
      <w:r w:rsidRPr="003963F9">
        <w:rPr>
          <w:rStyle w:val="FirstParagraphChar"/>
        </w:rPr>
        <w:t>Sonyata</w:t>
      </w:r>
      <w:proofErr w:type="spellEnd"/>
      <w:r w:rsidRPr="003963F9">
        <w:rPr>
          <w:rStyle w:val="FirstParagraphChar"/>
        </w:rPr>
        <w:t xml:space="preserve"> hung by the straps in her chamber. That was all she did</w:t>
      </w:r>
      <w:r w:rsidR="00A20BC8">
        <w:rPr>
          <w:rStyle w:val="FirstParagraphChar"/>
        </w:rPr>
        <w:t>;</w:t>
      </w:r>
      <w:r w:rsidRPr="003963F9">
        <w:rPr>
          <w:rStyle w:val="FirstParagraphChar"/>
        </w:rPr>
        <w:t xml:space="preserve"> that was all she could do. While she hung, she thought of </w:t>
      </w:r>
      <w:proofErr w:type="spellStart"/>
      <w:r w:rsidRPr="003963F9">
        <w:rPr>
          <w:rStyle w:val="FirstParagraphChar"/>
        </w:rPr>
        <w:t>Ornage</w:t>
      </w:r>
      <w:proofErr w:type="spellEnd"/>
      <w:r w:rsidRPr="003963F9">
        <w:rPr>
          <w:rStyle w:val="FirstParagraphChar"/>
        </w:rPr>
        <w:t xml:space="preserve"> and their young, she planned their lives together and who would their young take after, dying was not in her thoughts</w:t>
      </w:r>
      <w:r>
        <w:t>.</w:t>
      </w:r>
    </w:p>
    <w:p w14:paraId="1E053485" w14:textId="77777777" w:rsidR="009E7BD1" w:rsidRDefault="009E7BD1" w:rsidP="009E7BD1">
      <w:r>
        <w:t xml:space="preserve">Suddenly explosions outside her chamber stirred </w:t>
      </w:r>
      <w:r w:rsidRPr="00322920">
        <w:rPr>
          <w:noProof/>
        </w:rPr>
        <w:t>her</w:t>
      </w:r>
      <w:r w:rsidR="00322920">
        <w:rPr>
          <w:noProof/>
        </w:rPr>
        <w:t>,</w:t>
      </w:r>
      <w:r>
        <w:t xml:space="preserve"> and her eyes opened with a start. Four red hats charged in, </w:t>
      </w:r>
      <w:proofErr w:type="spellStart"/>
      <w:r>
        <w:t>Sonyata</w:t>
      </w:r>
      <w:proofErr w:type="spellEnd"/>
      <w:r>
        <w:t xml:space="preserve"> thought, this is it, they’re going to kill me!</w:t>
      </w:r>
    </w:p>
    <w:p w14:paraId="48BCA064" w14:textId="45ED44F0" w:rsidR="009E7BD1" w:rsidRDefault="009E7BD1" w:rsidP="009E7BD1">
      <w:r>
        <w:t>One of them approached the bars and unlocked them</w:t>
      </w:r>
      <w:r w:rsidR="00A20BC8">
        <w:t>;</w:t>
      </w:r>
      <w:r>
        <w:t xml:space="preserve"> </w:t>
      </w:r>
      <w:proofErr w:type="spellStart"/>
      <w:r>
        <w:t>Sonyata</w:t>
      </w:r>
      <w:proofErr w:type="spellEnd"/>
      <w:r>
        <w:t xml:space="preserve"> recognized </w:t>
      </w:r>
      <w:proofErr w:type="spellStart"/>
      <w:r>
        <w:t>Romaa</w:t>
      </w:r>
      <w:proofErr w:type="spellEnd"/>
      <w:r>
        <w:t xml:space="preserve"> standing by the door with a tool in her hands. She turned to </w:t>
      </w:r>
      <w:proofErr w:type="spellStart"/>
      <w:r>
        <w:t>Sonyata</w:t>
      </w:r>
      <w:proofErr w:type="spellEnd"/>
      <w:r>
        <w:t xml:space="preserve"> and said, “Come</w:t>
      </w:r>
      <w:r w:rsidR="00A20BC8">
        <w:t>,</w:t>
      </w:r>
      <w:r>
        <w:t xml:space="preserve"> we are leaving the station. Do your best and follow us. We move quickly through the </w:t>
      </w:r>
      <w:r w:rsidRPr="00C440B4">
        <w:rPr>
          <w:noProof/>
        </w:rPr>
        <w:t>straps</w:t>
      </w:r>
      <w:r w:rsidR="00C440B4">
        <w:rPr>
          <w:noProof/>
        </w:rPr>
        <w:t>,</w:t>
      </w:r>
      <w:r>
        <w:t xml:space="preserve"> so you’ll have to work hard to keep up.”</w:t>
      </w:r>
    </w:p>
    <w:p w14:paraId="07620083" w14:textId="77777777" w:rsidR="009E7BD1" w:rsidRDefault="009E7BD1" w:rsidP="009E7BD1">
      <w:r>
        <w:t xml:space="preserve">As they left, the Chamber </w:t>
      </w:r>
      <w:proofErr w:type="spellStart"/>
      <w:r>
        <w:t>Sonyata</w:t>
      </w:r>
      <w:proofErr w:type="spellEnd"/>
      <w:r>
        <w:t xml:space="preserve"> saw at least 12 red hats in various positions in both directions in the corridor. Those on one end were firing their tools around a corner.</w:t>
      </w:r>
    </w:p>
    <w:p w14:paraId="55BA4F72" w14:textId="5A3C2025" w:rsidR="009E7BD1" w:rsidRDefault="009E7BD1" w:rsidP="009E7BD1">
      <w:proofErr w:type="spellStart"/>
      <w:r>
        <w:t>Sonyata</w:t>
      </w:r>
      <w:proofErr w:type="spellEnd"/>
      <w:r>
        <w:t xml:space="preserve">, </w:t>
      </w:r>
      <w:proofErr w:type="spellStart"/>
      <w:r>
        <w:t>Romaa</w:t>
      </w:r>
      <w:proofErr w:type="spellEnd"/>
      <w:r>
        <w:t>, and their group moved fast in the other direction</w:t>
      </w:r>
      <w:r w:rsidR="00A20BC8">
        <w:t>,</w:t>
      </w:r>
      <w:r>
        <w:t xml:space="preserve"> and </w:t>
      </w:r>
      <w:proofErr w:type="spellStart"/>
      <w:r>
        <w:t>Sonyata</w:t>
      </w:r>
      <w:proofErr w:type="spellEnd"/>
      <w:r>
        <w:t xml:space="preserve"> was unsure moving through the straps, but she quickly gained her confidence and found that she </w:t>
      </w:r>
      <w:r w:rsidR="00A20BC8">
        <w:t>could</w:t>
      </w:r>
      <w:r>
        <w:t xml:space="preserve"> keep up.</w:t>
      </w:r>
    </w:p>
    <w:p w14:paraId="6786A88C" w14:textId="3FE801D3" w:rsidR="009E7BD1" w:rsidRDefault="009E7BD1" w:rsidP="009E7BD1">
      <w:r>
        <w:t xml:space="preserve">The team moved away from the firing and entered a larger room and </w:t>
      </w:r>
      <w:r w:rsidR="00A20BC8">
        <w:t>were moving</w:t>
      </w:r>
      <w:r>
        <w:t xml:space="preserve"> through the room when other red hats began firing from one of the other entries. </w:t>
      </w:r>
      <w:proofErr w:type="spellStart"/>
      <w:r>
        <w:t>Romaa’s</w:t>
      </w:r>
      <w:proofErr w:type="spellEnd"/>
      <w:r>
        <w:t xml:space="preserve"> team fired </w:t>
      </w:r>
      <w:r w:rsidRPr="00322920">
        <w:rPr>
          <w:noProof/>
        </w:rPr>
        <w:t>back</w:t>
      </w:r>
      <w:r w:rsidR="00322920">
        <w:rPr>
          <w:noProof/>
        </w:rPr>
        <w:t>,</w:t>
      </w:r>
      <w:r>
        <w:t xml:space="preserve"> and they kept moving. As they approached the exit, other red hats moved in from a side entry and began firing in support. It appeared to </w:t>
      </w:r>
      <w:proofErr w:type="spellStart"/>
      <w:r>
        <w:t>Sonyata</w:t>
      </w:r>
      <w:proofErr w:type="spellEnd"/>
      <w:r>
        <w:t xml:space="preserve"> that various teams </w:t>
      </w:r>
      <w:r>
        <w:lastRenderedPageBreak/>
        <w:t xml:space="preserve">supporting them were moving around the </w:t>
      </w:r>
      <w:r w:rsidRPr="00322920">
        <w:rPr>
          <w:noProof/>
        </w:rPr>
        <w:t>structure</w:t>
      </w:r>
      <w:r w:rsidR="00322920">
        <w:rPr>
          <w:noProof/>
        </w:rPr>
        <w:t>,</w:t>
      </w:r>
      <w:r>
        <w:t xml:space="preserve"> and she wondered how they avoided firing upon each other.</w:t>
      </w:r>
    </w:p>
    <w:p w14:paraId="33FCDE6C" w14:textId="466AD210" w:rsidR="009E7BD1" w:rsidRDefault="009E7BD1" w:rsidP="009E7BD1">
      <w:r>
        <w:t xml:space="preserve">Her thoughts were quickly refocused as her team started moving at a fast pace down another hallway. She was getting used to using the straps and was able to grab one, pull on </w:t>
      </w:r>
      <w:r w:rsidRPr="00322920">
        <w:rPr>
          <w:noProof/>
        </w:rPr>
        <w:t>it</w:t>
      </w:r>
      <w:r w:rsidR="00322920">
        <w:rPr>
          <w:noProof/>
        </w:rPr>
        <w:t>,</w:t>
      </w:r>
      <w:r>
        <w:t xml:space="preserve"> and as it accelerated her further down the </w:t>
      </w:r>
      <w:r w:rsidRPr="00322920">
        <w:rPr>
          <w:noProof/>
        </w:rPr>
        <w:t>hall</w:t>
      </w:r>
      <w:r w:rsidR="00322920">
        <w:rPr>
          <w:noProof/>
        </w:rPr>
        <w:t>,</w:t>
      </w:r>
      <w:r>
        <w:t xml:space="preserve"> she could reach out for another, then start the process over again. She had never done anything like </w:t>
      </w:r>
      <w:r w:rsidRPr="00322920">
        <w:rPr>
          <w:noProof/>
        </w:rPr>
        <w:t>that</w:t>
      </w:r>
      <w:r w:rsidR="00322920">
        <w:rPr>
          <w:noProof/>
        </w:rPr>
        <w:t>,</w:t>
      </w:r>
      <w:r>
        <w:t xml:space="preserve"> and if it weren’t for the projectiles flying past, she might have enjoyed it. As she approached the end, additional Ora began firing on the front of their </w:t>
      </w:r>
      <w:r w:rsidRPr="00322920">
        <w:rPr>
          <w:noProof/>
        </w:rPr>
        <w:t>group</w:t>
      </w:r>
      <w:r w:rsidR="00322920">
        <w:rPr>
          <w:noProof/>
        </w:rPr>
        <w:t>,</w:t>
      </w:r>
      <w:r>
        <w:t xml:space="preserve"> and they had to force their way through the fire</w:t>
      </w:r>
      <w:r w:rsidR="00A20BC8">
        <w:t>;</w:t>
      </w:r>
      <w:r>
        <w:t xml:space="preserve"> many of </w:t>
      </w:r>
      <w:proofErr w:type="spellStart"/>
      <w:r>
        <w:t>Romaa’s</w:t>
      </w:r>
      <w:proofErr w:type="spellEnd"/>
      <w:r>
        <w:t xml:space="preserve"> team fell.</w:t>
      </w:r>
    </w:p>
    <w:p w14:paraId="06EDADBA" w14:textId="059418A2" w:rsidR="009E7BD1" w:rsidRDefault="009E7BD1" w:rsidP="009E7BD1">
      <w:r>
        <w:t xml:space="preserve">Just as they were passing the door, a couple of Red Hats jumped out of the shadows and grabbed </w:t>
      </w:r>
      <w:proofErr w:type="spellStart"/>
      <w:r>
        <w:t>Romaa</w:t>
      </w:r>
      <w:proofErr w:type="spellEnd"/>
      <w:r>
        <w:t xml:space="preserve"> and one of her team. </w:t>
      </w:r>
      <w:proofErr w:type="spellStart"/>
      <w:r>
        <w:t>Sonyata</w:t>
      </w:r>
      <w:proofErr w:type="spellEnd"/>
      <w:r>
        <w:t xml:space="preserve"> could only stand back and watch. The fighting was </w:t>
      </w:r>
      <w:r w:rsidRPr="00322920">
        <w:rPr>
          <w:noProof/>
        </w:rPr>
        <w:t>intense</w:t>
      </w:r>
      <w:r w:rsidR="00322920">
        <w:rPr>
          <w:noProof/>
        </w:rPr>
        <w:t>,</w:t>
      </w:r>
      <w:r>
        <w:t xml:space="preserve"> and she realized that </w:t>
      </w:r>
      <w:proofErr w:type="spellStart"/>
      <w:r>
        <w:t>Romaa</w:t>
      </w:r>
      <w:proofErr w:type="spellEnd"/>
      <w:r>
        <w:t xml:space="preserve"> and her team were formidable. She saw </w:t>
      </w:r>
      <w:proofErr w:type="spellStart"/>
      <w:r>
        <w:t>Romaa</w:t>
      </w:r>
      <w:proofErr w:type="spellEnd"/>
      <w:r>
        <w:t xml:space="preserve"> maneuver in the small space then jump on her opponent</w:t>
      </w:r>
      <w:r w:rsidR="00A20BC8">
        <w:t>. Within a few moments, she took</w:t>
      </w:r>
      <w:r>
        <w:t xml:space="preserve"> care of the attacker. </w:t>
      </w:r>
      <w:proofErr w:type="spellStart"/>
      <w:r>
        <w:t>Sonyata</w:t>
      </w:r>
      <w:proofErr w:type="spellEnd"/>
      <w:r>
        <w:t xml:space="preserve"> was stunned to see a creature fight hand to hand with another of its kind and kill it.</w:t>
      </w:r>
    </w:p>
    <w:p w14:paraId="672E7FE6" w14:textId="1D81A511" w:rsidR="009E7BD1" w:rsidRDefault="009E7BD1" w:rsidP="009E7BD1">
      <w:r>
        <w:t>They eventually overcame the resistance and moved on, and while moving</w:t>
      </w:r>
      <w:r w:rsidR="00A20BC8">
        <w:t>,</w:t>
      </w:r>
      <w:r>
        <w:t xml:space="preserve"> other supporters of </w:t>
      </w:r>
      <w:proofErr w:type="spellStart"/>
      <w:r>
        <w:t>Romaa</w:t>
      </w:r>
      <w:proofErr w:type="spellEnd"/>
      <w:r>
        <w:t xml:space="preserve"> joined the team.</w:t>
      </w:r>
    </w:p>
    <w:p w14:paraId="7DED97C2" w14:textId="11A64915" w:rsidR="009E7BD1" w:rsidRDefault="009E7BD1" w:rsidP="009E7BD1">
      <w:r>
        <w:t xml:space="preserve">They continued through the station, fighting at </w:t>
      </w:r>
      <w:proofErr w:type="gramStart"/>
      <w:r>
        <w:t>points</w:t>
      </w:r>
      <w:proofErr w:type="gramEnd"/>
      <w:r>
        <w:t xml:space="preserve"> and moving quickly past others. Soon </w:t>
      </w:r>
      <w:proofErr w:type="spellStart"/>
      <w:r>
        <w:t>Sonyata</w:t>
      </w:r>
      <w:proofErr w:type="spellEnd"/>
      <w:r>
        <w:t xml:space="preserve"> saw some </w:t>
      </w:r>
      <w:r w:rsidRPr="00322920">
        <w:rPr>
          <w:noProof/>
        </w:rPr>
        <w:t>windows</w:t>
      </w:r>
      <w:r w:rsidR="00322920">
        <w:rPr>
          <w:noProof/>
        </w:rPr>
        <w:t>,</w:t>
      </w:r>
      <w:r>
        <w:t xml:space="preserve"> and as she passed, she saw seven craft attached to the structure on the outside and one hovering a short distance away</w:t>
      </w:r>
      <w:r w:rsidR="00A20BC8">
        <w:t>,</w:t>
      </w:r>
      <w:r>
        <w:t xml:space="preserve"> moving slowly towards a docking bay. She wondered which ship they were taking to Varo.</w:t>
      </w:r>
    </w:p>
    <w:p w14:paraId="1EE3DB53" w14:textId="607FE359" w:rsidR="009E7BD1" w:rsidRDefault="009E7BD1" w:rsidP="009E7BD1">
      <w:r>
        <w:t xml:space="preserve">As she passed another window, the structure </w:t>
      </w:r>
      <w:r w:rsidRPr="00322920">
        <w:rPr>
          <w:noProof/>
        </w:rPr>
        <w:t>shook</w:t>
      </w:r>
      <w:r w:rsidR="00322920">
        <w:rPr>
          <w:noProof/>
        </w:rPr>
        <w:t>,</w:t>
      </w:r>
      <w:r>
        <w:t xml:space="preserve"> and she saw one of the craft explode</w:t>
      </w:r>
      <w:r w:rsidR="00A20BC8">
        <w:t>;</w:t>
      </w:r>
      <w:r>
        <w:t xml:space="preserve"> she immediately prayed to </w:t>
      </w:r>
      <w:r>
        <w:lastRenderedPageBreak/>
        <w:t>Varo, hoping that wasn’t the craft they were planning on using.</w:t>
      </w:r>
    </w:p>
    <w:p w14:paraId="2661BDB8" w14:textId="77777777" w:rsidR="009E7BD1" w:rsidRDefault="009E7BD1" w:rsidP="009E7BD1">
      <w:r>
        <w:t xml:space="preserve">They continued down the hallway and entered a large room with hardware attached everywhere. As </w:t>
      </w:r>
      <w:r w:rsidRPr="00C440B4">
        <w:rPr>
          <w:noProof/>
        </w:rPr>
        <w:t>they</w:t>
      </w:r>
      <w:r>
        <w:t xml:space="preserve"> entered, many tools were </w:t>
      </w:r>
      <w:r w:rsidRPr="00322920">
        <w:rPr>
          <w:noProof/>
        </w:rPr>
        <w:t>fired</w:t>
      </w:r>
      <w:r w:rsidR="00322920">
        <w:rPr>
          <w:noProof/>
        </w:rPr>
        <w:t>,</w:t>
      </w:r>
      <w:r>
        <w:t xml:space="preserve"> and they had to find </w:t>
      </w:r>
      <w:r w:rsidRPr="00322920">
        <w:rPr>
          <w:noProof/>
        </w:rPr>
        <w:t>handholds</w:t>
      </w:r>
      <w:r>
        <w:t xml:space="preserve"> behind boxes. The fighting </w:t>
      </w:r>
      <w:r w:rsidRPr="00322920">
        <w:rPr>
          <w:noProof/>
        </w:rPr>
        <w:t>intensified</w:t>
      </w:r>
      <w:r w:rsidR="00322920">
        <w:rPr>
          <w:noProof/>
        </w:rPr>
        <w:t>,</w:t>
      </w:r>
      <w:r>
        <w:t xml:space="preserve"> and </w:t>
      </w:r>
      <w:r w:rsidRPr="00C440B4">
        <w:rPr>
          <w:noProof/>
        </w:rPr>
        <w:t>she</w:t>
      </w:r>
      <w:r>
        <w:t xml:space="preserve"> saw many members of </w:t>
      </w:r>
      <w:proofErr w:type="spellStart"/>
      <w:r>
        <w:t>Romaa’s</w:t>
      </w:r>
      <w:proofErr w:type="spellEnd"/>
      <w:r>
        <w:t xml:space="preserve"> team fall, but others seemed to appear from many directions.</w:t>
      </w:r>
    </w:p>
    <w:p w14:paraId="0EB80906" w14:textId="03C52AE9" w:rsidR="009E7BD1" w:rsidRDefault="009E7BD1" w:rsidP="009E7BD1">
      <w:proofErr w:type="spellStart"/>
      <w:r>
        <w:t>Romaa</w:t>
      </w:r>
      <w:proofErr w:type="spellEnd"/>
      <w:r>
        <w:t xml:space="preserve"> was near </w:t>
      </w:r>
      <w:r w:rsidRPr="00322920">
        <w:rPr>
          <w:noProof/>
        </w:rPr>
        <w:t>Sonyata</w:t>
      </w:r>
      <w:r w:rsidR="00322920">
        <w:rPr>
          <w:noProof/>
        </w:rPr>
        <w:t>,</w:t>
      </w:r>
      <w:r>
        <w:t xml:space="preserve"> and she yelled, “We have to get to the ship</w:t>
      </w:r>
      <w:r w:rsidR="00A20BC8">
        <w:t>. W</w:t>
      </w:r>
      <w:r>
        <w:t>e can’t stay here any longer</w:t>
      </w:r>
      <w:r w:rsidR="00A20BC8">
        <w:t>;</w:t>
      </w:r>
      <w:r>
        <w:t xml:space="preserve"> follow us and move fast.”</w:t>
      </w:r>
    </w:p>
    <w:p w14:paraId="453EE21A" w14:textId="05DC82CD" w:rsidR="009E7BD1" w:rsidRDefault="009E7BD1" w:rsidP="009E7BD1">
      <w:r>
        <w:t>The group moved quickly</w:t>
      </w:r>
      <w:r w:rsidR="00A20BC8">
        <w:t>,</w:t>
      </w:r>
      <w:r>
        <w:t xml:space="preserve"> and </w:t>
      </w:r>
      <w:proofErr w:type="spellStart"/>
      <w:r>
        <w:t>Sonyata</w:t>
      </w:r>
      <w:proofErr w:type="spellEnd"/>
      <w:r>
        <w:t xml:space="preserve"> was hard</w:t>
      </w:r>
      <w:r w:rsidR="00A20BC8">
        <w:t>-</w:t>
      </w:r>
      <w:r>
        <w:t>pressed to find handholds, but she was able to keep up with them. It seemed tools were being fired all around her</w:t>
      </w:r>
      <w:r w:rsidR="00A20BC8">
        <w:t>,</w:t>
      </w:r>
      <w:r>
        <w:t xml:space="preserve"> and they were slowly making progress to a large opening in the wall. The first </w:t>
      </w:r>
      <w:r w:rsidR="00A20BC8">
        <w:t>members of the team made it through the opening and took up defensive positions to fire back, helping their other members to</w:t>
      </w:r>
      <w:r>
        <w:t xml:space="preserve"> move through.</w:t>
      </w:r>
    </w:p>
    <w:p w14:paraId="1874DEC2" w14:textId="4BDEBCA5" w:rsidR="009E7BD1" w:rsidRDefault="009E7BD1" w:rsidP="009E7BD1">
      <w:r>
        <w:t xml:space="preserve">Eventually, </w:t>
      </w:r>
      <w:proofErr w:type="spellStart"/>
      <w:r>
        <w:t>Sonyata</w:t>
      </w:r>
      <w:proofErr w:type="spellEnd"/>
      <w:r>
        <w:t xml:space="preserve"> moved through the </w:t>
      </w:r>
      <w:r w:rsidRPr="00322920">
        <w:rPr>
          <w:noProof/>
        </w:rPr>
        <w:t>doorway</w:t>
      </w:r>
      <w:r w:rsidR="00322920">
        <w:rPr>
          <w:noProof/>
        </w:rPr>
        <w:t>,</w:t>
      </w:r>
      <w:r>
        <w:t xml:space="preserve"> and she was pushed to the side while the firing continued</w:t>
      </w:r>
      <w:r w:rsidR="00A20BC8">
        <w:t>,</w:t>
      </w:r>
      <w:r>
        <w:t xml:space="preserve"> and then slowly</w:t>
      </w:r>
      <w:r w:rsidR="00A20BC8">
        <w:t>,</w:t>
      </w:r>
      <w:r>
        <w:t xml:space="preserve"> the door began to close. The firing continued </w:t>
      </w:r>
      <w:proofErr w:type="gramStart"/>
      <w:r>
        <w:t>as long as</w:t>
      </w:r>
      <w:proofErr w:type="gramEnd"/>
      <w:r>
        <w:t xml:space="preserve"> there was an opening to fire through. As the door closed with a bang, </w:t>
      </w:r>
      <w:proofErr w:type="spellStart"/>
      <w:r>
        <w:t>Sonyata</w:t>
      </w:r>
      <w:proofErr w:type="spellEnd"/>
      <w:r>
        <w:t xml:space="preserve"> felt her ears pop</w:t>
      </w:r>
      <w:r w:rsidR="00A20BC8">
        <w:t>,</w:t>
      </w:r>
      <w:r>
        <w:t xml:space="preserve"> and then many explosions occurred just outside the door</w:t>
      </w:r>
      <w:r w:rsidR="00A20BC8">
        <w:t>;</w:t>
      </w:r>
      <w:r>
        <w:t xml:space="preserve"> then the entire ship jumped, throwing </w:t>
      </w:r>
      <w:proofErr w:type="spellStart"/>
      <w:r>
        <w:t>Sonyata</w:t>
      </w:r>
      <w:proofErr w:type="spellEnd"/>
      <w:r>
        <w:t xml:space="preserve"> across the hallway.</w:t>
      </w:r>
    </w:p>
    <w:p w14:paraId="56926DC0" w14:textId="53C0BCC6" w:rsidR="009E7BD1" w:rsidRDefault="009E7BD1" w:rsidP="009E7BD1">
      <w:r>
        <w:t xml:space="preserve">She was forced against the wall for a couple of moments until the forces subsided and she could look around. She was near a window and looked back at the structure, it just hung there in </w:t>
      </w:r>
      <w:r w:rsidRPr="00322920">
        <w:rPr>
          <w:noProof/>
        </w:rPr>
        <w:t>space</w:t>
      </w:r>
      <w:r w:rsidR="00322920">
        <w:rPr>
          <w:noProof/>
        </w:rPr>
        <w:t>,</w:t>
      </w:r>
      <w:r>
        <w:t xml:space="preserve"> and she saw some flashes of light in a couple of the windows</w:t>
      </w:r>
      <w:r w:rsidR="00A20BC8">
        <w:t>;</w:t>
      </w:r>
      <w:r>
        <w:t xml:space="preserve"> could the battle still be going on? She wondered.</w:t>
      </w:r>
    </w:p>
    <w:p w14:paraId="4A893E35" w14:textId="1BD8F477" w:rsidR="009E7BD1" w:rsidRDefault="009E7BD1" w:rsidP="009E7BD1">
      <w:proofErr w:type="spellStart"/>
      <w:r>
        <w:t>Sonyata</w:t>
      </w:r>
      <w:proofErr w:type="spellEnd"/>
      <w:r>
        <w:t xml:space="preserve"> looked around inside the craft and saw some of </w:t>
      </w:r>
      <w:proofErr w:type="spellStart"/>
      <w:r>
        <w:t>Romaa’s</w:t>
      </w:r>
      <w:proofErr w:type="spellEnd"/>
      <w:r>
        <w:t xml:space="preserve"> team w</w:t>
      </w:r>
      <w:r w:rsidR="00A20BC8">
        <w:t>ounded and</w:t>
      </w:r>
      <w:r>
        <w:t xml:space="preserve"> tendered to by others. Some </w:t>
      </w:r>
      <w:r>
        <w:lastRenderedPageBreak/>
        <w:t xml:space="preserve">were dead and lay where they were killed. </w:t>
      </w:r>
      <w:proofErr w:type="spellStart"/>
      <w:r>
        <w:t>Sonyata</w:t>
      </w:r>
      <w:proofErr w:type="spellEnd"/>
      <w:r>
        <w:t xml:space="preserve"> wondered how many lives were lost trying to get her back to Varo.</w:t>
      </w:r>
    </w:p>
    <w:p w14:paraId="0E2460D5" w14:textId="6D272835" w:rsidR="009E7BD1" w:rsidRDefault="009E7BD1" w:rsidP="009E7BD1">
      <w:r>
        <w:t xml:space="preserve">The stress started draining from </w:t>
      </w:r>
      <w:r w:rsidRPr="00322920">
        <w:rPr>
          <w:noProof/>
        </w:rPr>
        <w:t>her</w:t>
      </w:r>
      <w:r w:rsidR="00322920">
        <w:rPr>
          <w:noProof/>
        </w:rPr>
        <w:t>,</w:t>
      </w:r>
      <w:r>
        <w:t xml:space="preserve"> and she just held on </w:t>
      </w:r>
      <w:r w:rsidR="00A20BC8">
        <w:t xml:space="preserve">to </w:t>
      </w:r>
      <w:r>
        <w:t>a strap with her eyes closed.</w:t>
      </w:r>
    </w:p>
    <w:p w14:paraId="24A37C3C" w14:textId="123E7530" w:rsidR="009E7BD1" w:rsidRDefault="009E7BD1" w:rsidP="009E7BD1">
      <w:r>
        <w:t xml:space="preserve">Shortly after they had separated from the large station, </w:t>
      </w:r>
      <w:proofErr w:type="spellStart"/>
      <w:r>
        <w:t>Sonyata</w:t>
      </w:r>
      <w:proofErr w:type="spellEnd"/>
      <w:r>
        <w:t xml:space="preserve"> felt the now familiar </w:t>
      </w:r>
      <w:r w:rsidRPr="00322920">
        <w:rPr>
          <w:noProof/>
        </w:rPr>
        <w:t>rumble</w:t>
      </w:r>
      <w:r w:rsidR="00322920">
        <w:rPr>
          <w:noProof/>
        </w:rPr>
        <w:t>,</w:t>
      </w:r>
      <w:r>
        <w:t xml:space="preserve"> and she felt forces push her back against one of the walls. </w:t>
      </w:r>
      <w:proofErr w:type="spellStart"/>
      <w:r>
        <w:t>Romaa</w:t>
      </w:r>
      <w:proofErr w:type="spellEnd"/>
      <w:r>
        <w:t xml:space="preserve"> continued to work with her fellow red hats and cared for </w:t>
      </w:r>
      <w:r w:rsidR="00A20BC8">
        <w:t xml:space="preserve">the </w:t>
      </w:r>
      <w:r>
        <w:t>wounded.</w:t>
      </w:r>
    </w:p>
    <w:p w14:paraId="2EE1CDC2" w14:textId="161C4218" w:rsidR="009E7BD1" w:rsidRDefault="009E7BD1" w:rsidP="009E7BD1">
      <w:r>
        <w:t xml:space="preserve">Once the wounded were tended to, </w:t>
      </w:r>
      <w:proofErr w:type="spellStart"/>
      <w:r>
        <w:t>Irrm</w:t>
      </w:r>
      <w:proofErr w:type="spellEnd"/>
      <w:r>
        <w:t xml:space="preserve"> moved along the wall, which was unsettling for </w:t>
      </w:r>
      <w:proofErr w:type="spellStart"/>
      <w:r>
        <w:t>Sonyata</w:t>
      </w:r>
      <w:proofErr w:type="spellEnd"/>
      <w:r>
        <w:t xml:space="preserve">. She approached </w:t>
      </w:r>
      <w:proofErr w:type="spellStart"/>
      <w:r>
        <w:t>Sonyata</w:t>
      </w:r>
      <w:proofErr w:type="spellEnd"/>
      <w:r>
        <w:t xml:space="preserve"> and said, “We are clear of the station</w:t>
      </w:r>
      <w:r w:rsidR="00A20BC8">
        <w:t>. T</w:t>
      </w:r>
      <w:r>
        <w:t xml:space="preserve">hey won’t be able to follow us. I’m sure our leader is </w:t>
      </w:r>
      <w:proofErr w:type="gramStart"/>
      <w:r>
        <w:t>very angry</w:t>
      </w:r>
      <w:proofErr w:type="gramEnd"/>
      <w:r>
        <w:t xml:space="preserve"> and is taking out her anger on those that remained. I don’t know what options we have</w:t>
      </w:r>
      <w:r w:rsidR="00A20BC8">
        <w:t>. L</w:t>
      </w:r>
      <w:r>
        <w:t>et’s move to the control area and talk to our craft operators.</w:t>
      </w:r>
    </w:p>
    <w:p w14:paraId="279F5BA7" w14:textId="63B8096A" w:rsidR="009E7BD1" w:rsidRDefault="009E7BD1" w:rsidP="009E7BD1">
      <w:r>
        <w:t>Not having anything to say</w:t>
      </w:r>
      <w:r w:rsidR="00A20BC8">
        <w:t>,</w:t>
      </w:r>
      <w:r>
        <w:t xml:space="preserve"> </w:t>
      </w:r>
      <w:proofErr w:type="spellStart"/>
      <w:r>
        <w:t>Sonyata</w:t>
      </w:r>
      <w:proofErr w:type="spellEnd"/>
      <w:r>
        <w:t xml:space="preserve"> nodded her head and followed </w:t>
      </w:r>
      <w:proofErr w:type="spellStart"/>
      <w:r>
        <w:t>Romaa</w:t>
      </w:r>
      <w:proofErr w:type="spellEnd"/>
      <w:r>
        <w:t xml:space="preserve">. They passed through the </w:t>
      </w:r>
      <w:r w:rsidRPr="00322920">
        <w:rPr>
          <w:noProof/>
        </w:rPr>
        <w:t>ship</w:t>
      </w:r>
      <w:r w:rsidR="00322920">
        <w:rPr>
          <w:noProof/>
        </w:rPr>
        <w:t>,</w:t>
      </w:r>
      <w:r>
        <w:t xml:space="preserve"> and it took </w:t>
      </w:r>
      <w:proofErr w:type="spellStart"/>
      <w:r>
        <w:t>Sonyata</w:t>
      </w:r>
      <w:proofErr w:type="spellEnd"/>
      <w:r>
        <w:t xml:space="preserve"> a while to get used to it. They were </w:t>
      </w:r>
      <w:r w:rsidRPr="00C440B4">
        <w:rPr>
          <w:noProof/>
        </w:rPr>
        <w:t>accelerating</w:t>
      </w:r>
      <w:r w:rsidR="00C440B4">
        <w:rPr>
          <w:noProof/>
        </w:rPr>
        <w:t>,</w:t>
      </w:r>
      <w:r>
        <w:t xml:space="preserve"> so the forces pushed her against the rear wall. To move</w:t>
      </w:r>
      <w:r w:rsidR="00A20BC8">
        <w:t>,</w:t>
      </w:r>
      <w:r>
        <w:t xml:space="preserve"> they used the rear wall as a </w:t>
      </w:r>
      <w:r w:rsidRPr="00322920">
        <w:rPr>
          <w:noProof/>
        </w:rPr>
        <w:t>floor</w:t>
      </w:r>
      <w:r w:rsidR="00322920">
        <w:rPr>
          <w:noProof/>
        </w:rPr>
        <w:t>,</w:t>
      </w:r>
      <w:r>
        <w:t xml:space="preserve"> and they used the straps to move up the ‘floor’ and pass through the opening at the top of the ramps. After doing that for a while, </w:t>
      </w:r>
      <w:proofErr w:type="spellStart"/>
      <w:r>
        <w:t>Sonyata</w:t>
      </w:r>
      <w:proofErr w:type="spellEnd"/>
      <w:r>
        <w:t xml:space="preserve"> was able to forget which surface was the floor, or ceiling</w:t>
      </w:r>
      <w:r w:rsidR="00A20BC8">
        <w:t>,</w:t>
      </w:r>
      <w:r>
        <w:t xml:space="preserve"> or wall</w:t>
      </w:r>
      <w:r w:rsidR="00A20BC8">
        <w:t>,</w:t>
      </w:r>
      <w:r>
        <w:t xml:space="preserve"> and she used the straps to get where she needed to go.</w:t>
      </w:r>
    </w:p>
    <w:p w14:paraId="278BD6C8" w14:textId="77777777" w:rsidR="009E7BD1" w:rsidRDefault="009E7BD1" w:rsidP="003963F9">
      <w:pPr>
        <w:pStyle w:val="SceneSeparator"/>
      </w:pPr>
      <w:r>
        <w:t>&gt;&gt;&gt;&gt;&gt;&gt;&gt;&gt;&gt;&gt;&gt;&gt;&gt;&gt;&gt;&gt;&gt;&gt;&gt;&gt;</w:t>
      </w:r>
    </w:p>
    <w:p w14:paraId="3ABB8A94" w14:textId="1C0C08AF" w:rsidR="009E7BD1" w:rsidRDefault="009E7BD1" w:rsidP="009E7BD1">
      <w:proofErr w:type="spellStart"/>
      <w:r>
        <w:t>Ornage</w:t>
      </w:r>
      <w:proofErr w:type="spellEnd"/>
      <w:r>
        <w:t xml:space="preserve"> and his defenders moved up and down the valley dealing with the remaining Ora. There weren’t </w:t>
      </w:r>
      <w:r w:rsidRPr="00322920">
        <w:rPr>
          <w:noProof/>
        </w:rPr>
        <w:t>many</w:t>
      </w:r>
      <w:r w:rsidR="00322920">
        <w:rPr>
          <w:noProof/>
        </w:rPr>
        <w:t>,</w:t>
      </w:r>
      <w:r>
        <w:t xml:space="preserve"> and they were disorganized. </w:t>
      </w:r>
      <w:proofErr w:type="spellStart"/>
      <w:r>
        <w:t>Ornage</w:t>
      </w:r>
      <w:proofErr w:type="spellEnd"/>
      <w:r>
        <w:t xml:space="preserve"> was surprised that none of the attackers surrendered, which would have caused a </w:t>
      </w:r>
      <w:r>
        <w:lastRenderedPageBreak/>
        <w:t>problem. He had no means to provide warmth</w:t>
      </w:r>
      <w:r w:rsidR="00A20BC8">
        <w:t>. H</w:t>
      </w:r>
      <w:r>
        <w:t>e wasn't sure if the craft by the other two was salvageab</w:t>
      </w:r>
      <w:r w:rsidR="00977BDE">
        <w:t>le or not. The last that he saw</w:t>
      </w:r>
      <w:r w:rsidRPr="00977BDE">
        <w:rPr>
          <w:noProof/>
        </w:rPr>
        <w:t xml:space="preserve"> it</w:t>
      </w:r>
      <w:r>
        <w:t xml:space="preserve"> had sustained a large </w:t>
      </w:r>
      <w:r w:rsidRPr="00322920">
        <w:rPr>
          <w:noProof/>
        </w:rPr>
        <w:t>explosion</w:t>
      </w:r>
      <w:r w:rsidR="00322920">
        <w:rPr>
          <w:noProof/>
        </w:rPr>
        <w:t>,</w:t>
      </w:r>
      <w:r>
        <w:t xml:space="preserve"> but perhaps it wasn't </w:t>
      </w:r>
      <w:proofErr w:type="gramStart"/>
      <w:r>
        <w:t>totally destroyed</w:t>
      </w:r>
      <w:proofErr w:type="gramEnd"/>
      <w:r>
        <w:t>. The battle ended as the few remaining Ora fought to the end, and none of them surrendered.</w:t>
      </w:r>
    </w:p>
    <w:p w14:paraId="47C01406" w14:textId="77777777" w:rsidR="009E7BD1" w:rsidRDefault="009E7BD1" w:rsidP="009E7BD1">
      <w:r>
        <w:t xml:space="preserve">As he moved, he assessed the results of the attack. All three of the recently arriving craft had been </w:t>
      </w:r>
      <w:r w:rsidRPr="00322920">
        <w:rPr>
          <w:noProof/>
        </w:rPr>
        <w:t>destroyed</w:t>
      </w:r>
      <w:r w:rsidR="00322920">
        <w:rPr>
          <w:noProof/>
        </w:rPr>
        <w:t>,</w:t>
      </w:r>
      <w:r>
        <w:t xml:space="preserve"> and </w:t>
      </w:r>
      <w:proofErr w:type="gramStart"/>
      <w:r>
        <w:t>all of</w:t>
      </w:r>
      <w:proofErr w:type="gramEnd"/>
      <w:r>
        <w:t xml:space="preserve"> the attackers would soon be dealt with.</w:t>
      </w:r>
    </w:p>
    <w:p w14:paraId="2ECD163A" w14:textId="77777777" w:rsidR="009E7BD1" w:rsidRDefault="009E7BD1" w:rsidP="009E7BD1">
      <w:r>
        <w:t xml:space="preserve">As he retraced his path to the upper portion of the valley, he approached the two craft that </w:t>
      </w:r>
      <w:r w:rsidRPr="00C440B4">
        <w:rPr>
          <w:noProof/>
        </w:rPr>
        <w:t>were</w:t>
      </w:r>
      <w:r>
        <w:t xml:space="preserve"> abandoned on the previous attack. He didn’t know if </w:t>
      </w:r>
      <w:proofErr w:type="spellStart"/>
      <w:r>
        <w:t>Irrrm</w:t>
      </w:r>
      <w:proofErr w:type="spellEnd"/>
      <w:r>
        <w:t xml:space="preserve"> and his fellow operators were still alive or not, so he approached the craft slowly.</w:t>
      </w:r>
    </w:p>
    <w:p w14:paraId="0CDA8611" w14:textId="77777777" w:rsidR="009E7BD1" w:rsidRDefault="009E7BD1" w:rsidP="009E7BD1">
      <w:r>
        <w:t xml:space="preserve">He entered the walled area and saw no </w:t>
      </w:r>
      <w:r w:rsidRPr="00322920">
        <w:rPr>
          <w:noProof/>
        </w:rPr>
        <w:t>activity</w:t>
      </w:r>
      <w:r w:rsidR="00322920">
        <w:rPr>
          <w:noProof/>
        </w:rPr>
        <w:t>,</w:t>
      </w:r>
      <w:r>
        <w:t xml:space="preserve"> and as he moved to the </w:t>
      </w:r>
      <w:r w:rsidRPr="00322920">
        <w:rPr>
          <w:noProof/>
        </w:rPr>
        <w:t>ramp</w:t>
      </w:r>
      <w:r w:rsidR="00322920">
        <w:rPr>
          <w:noProof/>
        </w:rPr>
        <w:t>,</w:t>
      </w:r>
      <w:r>
        <w:t xml:space="preserve"> he was startled by </w:t>
      </w:r>
      <w:proofErr w:type="spellStart"/>
      <w:r>
        <w:t>Irrrm</w:t>
      </w:r>
      <w:proofErr w:type="spellEnd"/>
      <w:r>
        <w:t xml:space="preserve"> dragging a dead Ora down the ramp.</w:t>
      </w:r>
    </w:p>
    <w:p w14:paraId="3655E93B" w14:textId="14B5E6D0" w:rsidR="009E7BD1" w:rsidRDefault="009E7BD1" w:rsidP="009E7BD1">
      <w:r>
        <w:t>“</w:t>
      </w:r>
      <w:proofErr w:type="spellStart"/>
      <w:r>
        <w:t>Irrrm</w:t>
      </w:r>
      <w:proofErr w:type="spellEnd"/>
      <w:r w:rsidR="00A20BC8">
        <w:t>,</w:t>
      </w:r>
      <w:r>
        <w:t xml:space="preserve"> what happened?</w:t>
      </w:r>
    </w:p>
    <w:p w14:paraId="18E158F9" w14:textId="77777777" w:rsidR="009E7BD1" w:rsidRDefault="009E7BD1" w:rsidP="009E7BD1">
      <w:r>
        <w:t>“Glad to see that you are victorious.”</w:t>
      </w:r>
    </w:p>
    <w:p w14:paraId="181F0873" w14:textId="77777777" w:rsidR="009E7BD1" w:rsidRDefault="009E7BD1" w:rsidP="009E7BD1">
      <w:r>
        <w:t>“What happened here?”</w:t>
      </w:r>
    </w:p>
    <w:p w14:paraId="7993DBE5" w14:textId="77777777" w:rsidR="009E7BD1" w:rsidRDefault="009E7BD1" w:rsidP="009E7BD1">
      <w:r>
        <w:t xml:space="preserve">“They brought two craft </w:t>
      </w:r>
      <w:r w:rsidRPr="00322920">
        <w:rPr>
          <w:noProof/>
        </w:rPr>
        <w:t>operators</w:t>
      </w:r>
      <w:r w:rsidR="00322920">
        <w:rPr>
          <w:noProof/>
        </w:rPr>
        <w:t>,</w:t>
      </w:r>
      <w:r>
        <w:t xml:space="preserve"> and one of them wanted to destroy our </w:t>
      </w:r>
      <w:r w:rsidRPr="00322920">
        <w:rPr>
          <w:noProof/>
        </w:rPr>
        <w:t>ships</w:t>
      </w:r>
      <w:r w:rsidR="00322920">
        <w:rPr>
          <w:noProof/>
        </w:rPr>
        <w:t>,</w:t>
      </w:r>
      <w:r>
        <w:t xml:space="preserve"> and we couldn’t let him.”</w:t>
      </w:r>
    </w:p>
    <w:p w14:paraId="3867E245" w14:textId="23C6752C" w:rsidR="009E7BD1" w:rsidRDefault="009E7BD1" w:rsidP="009E7BD1">
      <w:r>
        <w:t>“I’m sorry that it came to that, but I understand</w:t>
      </w:r>
      <w:r w:rsidR="00A20BC8">
        <w:t>. T</w:t>
      </w:r>
      <w:r>
        <w:t>hank you for your support.”</w:t>
      </w:r>
    </w:p>
    <w:p w14:paraId="04603122" w14:textId="77777777" w:rsidR="009E7BD1" w:rsidRDefault="009E7BD1" w:rsidP="009E7BD1">
      <w:proofErr w:type="spellStart"/>
      <w:r>
        <w:t>Ornage</w:t>
      </w:r>
      <w:proofErr w:type="spellEnd"/>
      <w:r>
        <w:t xml:space="preserve"> and </w:t>
      </w:r>
      <w:proofErr w:type="spellStart"/>
      <w:r>
        <w:t>Irrrm</w:t>
      </w:r>
      <w:proofErr w:type="spellEnd"/>
      <w:r>
        <w:t xml:space="preserve"> touched hands and forearms in the Ora </w:t>
      </w:r>
      <w:r w:rsidRPr="00322920">
        <w:rPr>
          <w:noProof/>
        </w:rPr>
        <w:t>tradition</w:t>
      </w:r>
      <w:r w:rsidR="00322920">
        <w:rPr>
          <w:noProof/>
        </w:rPr>
        <w:t>,</w:t>
      </w:r>
      <w:r>
        <w:t xml:space="preserve"> and </w:t>
      </w:r>
      <w:proofErr w:type="spellStart"/>
      <w:r>
        <w:t>Ornage</w:t>
      </w:r>
      <w:proofErr w:type="spellEnd"/>
      <w:r>
        <w:t xml:space="preserve"> left him to deal with the dead Ora.</w:t>
      </w:r>
    </w:p>
    <w:p w14:paraId="7949A470" w14:textId="3486DBC4" w:rsidR="009E7BD1" w:rsidRDefault="009E7BD1" w:rsidP="009E7BD1">
      <w:r>
        <w:t xml:space="preserve">As </w:t>
      </w:r>
      <w:proofErr w:type="spellStart"/>
      <w:r>
        <w:t>Ornage</w:t>
      </w:r>
      <w:proofErr w:type="spellEnd"/>
      <w:r>
        <w:t xml:space="preserve"> was leaving the compound, </w:t>
      </w:r>
      <w:proofErr w:type="spellStart"/>
      <w:r>
        <w:t>Irrrm</w:t>
      </w:r>
      <w:proofErr w:type="spellEnd"/>
      <w:r>
        <w:t xml:space="preserve"> yelled for him to return. </w:t>
      </w:r>
      <w:proofErr w:type="spellStart"/>
      <w:r>
        <w:t>Ornage</w:t>
      </w:r>
      <w:proofErr w:type="spellEnd"/>
      <w:r>
        <w:t xml:space="preserve"> turned and returned to the ramp. H</w:t>
      </w:r>
      <w:r w:rsidR="00A20BC8">
        <w:t>e</w:t>
      </w:r>
      <w:r>
        <w:t xml:space="preserve"> noticed </w:t>
      </w:r>
      <w:proofErr w:type="spellStart"/>
      <w:r>
        <w:t>Irrrm</w:t>
      </w:r>
      <w:proofErr w:type="spellEnd"/>
      <w:r>
        <w:t xml:space="preserve"> talking up the ramp to another Ora.</w:t>
      </w:r>
    </w:p>
    <w:p w14:paraId="19365AA5" w14:textId="34A9AEDE" w:rsidR="009E7BD1" w:rsidRDefault="009E7BD1" w:rsidP="009E7BD1">
      <w:proofErr w:type="spellStart"/>
      <w:r>
        <w:lastRenderedPageBreak/>
        <w:t>Ornage</w:t>
      </w:r>
      <w:proofErr w:type="spellEnd"/>
      <w:r>
        <w:t xml:space="preserve"> stopped at the bottom of the ramp and waited for </w:t>
      </w:r>
      <w:proofErr w:type="spellStart"/>
      <w:r>
        <w:t>Irrrm</w:t>
      </w:r>
      <w:proofErr w:type="spellEnd"/>
      <w:r>
        <w:t xml:space="preserve"> to finish talking. He heard words like ‘attack,' ‘stolen craft,' but they were speaking so fast in their native language it was hard for him to keep up.</w:t>
      </w:r>
    </w:p>
    <w:p w14:paraId="55402C74" w14:textId="429CC13F" w:rsidR="009E7BD1" w:rsidRDefault="009E7BD1" w:rsidP="009E7BD1">
      <w:r>
        <w:t xml:space="preserve">Finally, </w:t>
      </w:r>
      <w:proofErr w:type="spellStart"/>
      <w:r>
        <w:t>Irrrm</w:t>
      </w:r>
      <w:proofErr w:type="spellEnd"/>
      <w:r>
        <w:t xml:space="preserve"> stopped talking and turned to </w:t>
      </w:r>
      <w:proofErr w:type="spellStart"/>
      <w:r>
        <w:t>Ornage</w:t>
      </w:r>
      <w:proofErr w:type="spellEnd"/>
      <w:r>
        <w:t xml:space="preserve">, “Perhaps we’re on the winning </w:t>
      </w:r>
      <w:r w:rsidRPr="00322920">
        <w:rPr>
          <w:noProof/>
        </w:rPr>
        <w:t>side</w:t>
      </w:r>
      <w:r w:rsidR="00A20BC8">
        <w:rPr>
          <w:noProof/>
        </w:rPr>
        <w:t>. A</w:t>
      </w:r>
      <w:proofErr w:type="spellStart"/>
      <w:r>
        <w:t>fter</w:t>
      </w:r>
      <w:proofErr w:type="spellEnd"/>
      <w:r>
        <w:t xml:space="preserve"> all, there has been an attack on our orbiting structure in </w:t>
      </w:r>
      <w:r w:rsidRPr="00322920">
        <w:rPr>
          <w:noProof/>
        </w:rPr>
        <w:t>space</w:t>
      </w:r>
      <w:r w:rsidR="00322920">
        <w:rPr>
          <w:noProof/>
        </w:rPr>
        <w:t>,</w:t>
      </w:r>
      <w:r>
        <w:t xml:space="preserve"> and a ship was stolen. Our leader is furious and has killed many of her leaders. Perhaps </w:t>
      </w:r>
      <w:proofErr w:type="spellStart"/>
      <w:r>
        <w:t>Sonyata</w:t>
      </w:r>
      <w:proofErr w:type="spellEnd"/>
      <w:r>
        <w:t xml:space="preserve"> is on that ship.”</w:t>
      </w:r>
    </w:p>
    <w:p w14:paraId="19F6470B" w14:textId="77777777" w:rsidR="009E7BD1" w:rsidRDefault="009E7BD1" w:rsidP="009E7BD1">
      <w:r>
        <w:t>“Are they landing?”</w:t>
      </w:r>
    </w:p>
    <w:p w14:paraId="18102FDD" w14:textId="4A354091" w:rsidR="009E7BD1" w:rsidRDefault="009E7BD1" w:rsidP="009E7BD1">
      <w:r>
        <w:t>“Not right now</w:t>
      </w:r>
      <w:r w:rsidR="00A20BC8">
        <w:t>. T</w:t>
      </w:r>
      <w:r>
        <w:t xml:space="preserve">hey are still orbiting and not communicating with anyone. Speculation is </w:t>
      </w:r>
      <w:r w:rsidRPr="00C440B4">
        <w:rPr>
          <w:noProof/>
        </w:rPr>
        <w:t>they</w:t>
      </w:r>
      <w:r>
        <w:t xml:space="preserve"> haven’t decided where to land.”</w:t>
      </w:r>
    </w:p>
    <w:p w14:paraId="4008F3F9" w14:textId="77777777" w:rsidR="009E7BD1" w:rsidRDefault="009E7BD1" w:rsidP="009E7BD1">
      <w:r>
        <w:t>“Can they come here?”</w:t>
      </w:r>
    </w:p>
    <w:p w14:paraId="32846442" w14:textId="0F3AADA8" w:rsidR="009E7BD1" w:rsidRDefault="009E7BD1" w:rsidP="009E7BD1">
      <w:r>
        <w:t>“I don’t think so</w:t>
      </w:r>
      <w:r w:rsidR="00A20BC8">
        <w:t>. T</w:t>
      </w:r>
      <w:r>
        <w:t xml:space="preserve">hey may not have enough fuel to change their orbit that much. When </w:t>
      </w:r>
      <w:r w:rsidRPr="00C440B4">
        <w:rPr>
          <w:noProof/>
        </w:rPr>
        <w:t>they</w:t>
      </w:r>
      <w:r>
        <w:t xml:space="preserve"> separated from the space station, their trajectory determined their orbit, </w:t>
      </w:r>
      <w:r w:rsidR="00A20BC8">
        <w:t>limiting</w:t>
      </w:r>
      <w:r>
        <w:t xml:space="preserve"> their l</w:t>
      </w:r>
      <w:r w:rsidR="00A20BC8">
        <w:t>e</w:t>
      </w:r>
      <w:r>
        <w:t xml:space="preserve">nding options. That craft left with an orbit around your </w:t>
      </w:r>
      <w:r w:rsidRPr="00C440B4">
        <w:rPr>
          <w:noProof/>
        </w:rPr>
        <w:t>equator</w:t>
      </w:r>
      <w:r w:rsidR="00C440B4">
        <w:rPr>
          <w:noProof/>
        </w:rPr>
        <w:t>,</w:t>
      </w:r>
      <w:r>
        <w:t xml:space="preserve"> so their landing options are along a narrow band around your equator.”</w:t>
      </w:r>
    </w:p>
    <w:p w14:paraId="1C0718C9" w14:textId="73128932" w:rsidR="009E7BD1" w:rsidRDefault="009E7BD1" w:rsidP="009E7BD1">
      <w:proofErr w:type="spellStart"/>
      <w:r>
        <w:t>Irrrm</w:t>
      </w:r>
      <w:proofErr w:type="spellEnd"/>
      <w:r>
        <w:t xml:space="preserve"> added, “I have operated our leader’s craft </w:t>
      </w:r>
      <w:r w:rsidRPr="00322920">
        <w:rPr>
          <w:noProof/>
        </w:rPr>
        <w:t>before</w:t>
      </w:r>
      <w:r w:rsidR="00322920">
        <w:rPr>
          <w:noProof/>
        </w:rPr>
        <w:t>,</w:t>
      </w:r>
      <w:r>
        <w:t xml:space="preserve"> and I expect her to be furious</w:t>
      </w:r>
      <w:r w:rsidR="00A20BC8">
        <w:t>. S</w:t>
      </w:r>
      <w:r>
        <w:t>he will follow that ship to the end of the sky to kill everyone onboard. When it lands, she will follow it and attack.”</w:t>
      </w:r>
    </w:p>
    <w:p w14:paraId="574EA492" w14:textId="77777777" w:rsidR="009E7BD1" w:rsidRDefault="009E7BD1" w:rsidP="009E7BD1">
      <w:r>
        <w:t>“Can we communicate with the stolen ship with your radio?”</w:t>
      </w:r>
    </w:p>
    <w:p w14:paraId="7F0C4ECD" w14:textId="77777777" w:rsidR="009E7BD1" w:rsidRDefault="009E7BD1" w:rsidP="009E7BD1">
      <w:r>
        <w:t xml:space="preserve">“Yes, but only at certain points in their orbit. I will </w:t>
      </w:r>
      <w:r w:rsidRPr="00322920">
        <w:rPr>
          <w:noProof/>
        </w:rPr>
        <w:t>listen</w:t>
      </w:r>
      <w:r w:rsidR="00322920">
        <w:rPr>
          <w:noProof/>
        </w:rPr>
        <w:t>,</w:t>
      </w:r>
      <w:r>
        <w:t xml:space="preserve"> and I might be able to figure out what their orbit is, their landing options and when we can communicate with them.”</w:t>
      </w:r>
    </w:p>
    <w:p w14:paraId="1637FF8B" w14:textId="77777777" w:rsidR="009E7BD1" w:rsidRDefault="009E7BD1" w:rsidP="009E7BD1">
      <w:r>
        <w:t>“Will your leader hear our conversation?”</w:t>
      </w:r>
    </w:p>
    <w:p w14:paraId="7D532EB7" w14:textId="77777777" w:rsidR="009E7BD1" w:rsidRDefault="009E7BD1" w:rsidP="009E7BD1">
      <w:r>
        <w:lastRenderedPageBreak/>
        <w:t>“She may hear their half, but not our half.”</w:t>
      </w:r>
    </w:p>
    <w:p w14:paraId="7B341DA9" w14:textId="77777777" w:rsidR="009E7BD1" w:rsidRDefault="009E7BD1" w:rsidP="009E7BD1">
      <w:r>
        <w:t xml:space="preserve">“Great, let me work on </w:t>
      </w:r>
      <w:r w:rsidRPr="00322920">
        <w:rPr>
          <w:noProof/>
        </w:rPr>
        <w:t>something</w:t>
      </w:r>
      <w:r w:rsidR="00322920">
        <w:rPr>
          <w:noProof/>
        </w:rPr>
        <w:t>,</w:t>
      </w:r>
      <w:r>
        <w:t xml:space="preserve"> and I’ll be back by the end of the day,” </w:t>
      </w:r>
      <w:proofErr w:type="spellStart"/>
      <w:r>
        <w:t>Ornage</w:t>
      </w:r>
      <w:proofErr w:type="spellEnd"/>
      <w:r>
        <w:t xml:space="preserve"> said as he was turning and moving towards the opening in the wall.</w:t>
      </w:r>
    </w:p>
    <w:p w14:paraId="1962CDEA" w14:textId="77777777" w:rsidR="009E7BD1" w:rsidRDefault="009E7BD1" w:rsidP="009E7BD1">
      <w:r>
        <w:t>22-Battle on the Ground</w:t>
      </w:r>
    </w:p>
    <w:p w14:paraId="7E8244AC" w14:textId="4133BF4F" w:rsidR="009E7BD1" w:rsidRDefault="009E7BD1" w:rsidP="009E7BD1">
      <w:r>
        <w:t>“</w:t>
      </w:r>
      <w:proofErr w:type="spellStart"/>
      <w:r>
        <w:t>Erom</w:t>
      </w:r>
      <w:proofErr w:type="spellEnd"/>
      <w:r>
        <w:t xml:space="preserve">,” </w:t>
      </w:r>
      <w:proofErr w:type="spellStart"/>
      <w:r>
        <w:t>Ornage</w:t>
      </w:r>
      <w:proofErr w:type="spellEnd"/>
      <w:r>
        <w:t xml:space="preserve"> said as he rushed into the caves. “I think we have an opportunity</w:t>
      </w:r>
      <w:r w:rsidR="00A20BC8">
        <w:t>,</w:t>
      </w:r>
      <w:r>
        <w:t xml:space="preserve"> and I think I have a plan to really hurt the Ora</w:t>
      </w:r>
      <w:r w:rsidR="00A20BC8">
        <w:t>. I</w:t>
      </w:r>
      <w:r>
        <w:t xml:space="preserve">t does carry a lot of </w:t>
      </w:r>
      <w:r w:rsidRPr="00322920">
        <w:rPr>
          <w:noProof/>
        </w:rPr>
        <w:t>risks</w:t>
      </w:r>
      <w:r w:rsidR="00322920">
        <w:rPr>
          <w:noProof/>
        </w:rPr>
        <w:t>,</w:t>
      </w:r>
      <w:r>
        <w:t xml:space="preserve"> though.”</w:t>
      </w:r>
    </w:p>
    <w:p w14:paraId="6691834D" w14:textId="77777777" w:rsidR="009E7BD1" w:rsidRDefault="009E7BD1" w:rsidP="009E7BD1">
      <w:proofErr w:type="spellStart"/>
      <w:r>
        <w:t>Erom</w:t>
      </w:r>
      <w:proofErr w:type="spellEnd"/>
      <w:r>
        <w:t xml:space="preserve"> leaned back on his resting pad and said, “What is it?”</w:t>
      </w:r>
    </w:p>
    <w:p w14:paraId="776714E2" w14:textId="04282372" w:rsidR="009E7BD1" w:rsidRDefault="009E7BD1" w:rsidP="009E7BD1">
      <w:r>
        <w:t>“There has been an uprising on the Ora orbiting structure</w:t>
      </w:r>
      <w:r w:rsidR="00A20BC8">
        <w:t>,</w:t>
      </w:r>
      <w:r>
        <w:t xml:space="preserve"> and someone has stolen a craft. I think </w:t>
      </w:r>
      <w:proofErr w:type="spellStart"/>
      <w:r>
        <w:t>Sonyata</w:t>
      </w:r>
      <w:proofErr w:type="spellEnd"/>
      <w:r>
        <w:t xml:space="preserve"> is on that craft. Their leader </w:t>
      </w:r>
      <w:proofErr w:type="spellStart"/>
      <w:r>
        <w:t>VanMacca</w:t>
      </w:r>
      <w:proofErr w:type="spellEnd"/>
      <w:r>
        <w:t xml:space="preserve"> is </w:t>
      </w:r>
      <w:r w:rsidRPr="00322920">
        <w:rPr>
          <w:noProof/>
        </w:rPr>
        <w:t>furious</w:t>
      </w:r>
      <w:r w:rsidR="00322920">
        <w:rPr>
          <w:noProof/>
        </w:rPr>
        <w:t>,</w:t>
      </w:r>
      <w:r>
        <w:t xml:space="preserve"> and </w:t>
      </w:r>
      <w:proofErr w:type="spellStart"/>
      <w:r>
        <w:t>Irrrm</w:t>
      </w:r>
      <w:proofErr w:type="spellEnd"/>
      <w:r>
        <w:t xml:space="preserve"> thinks that she will stop at nothing to hunt that craft down and kill everyone on board. Right now, </w:t>
      </w:r>
      <w:proofErr w:type="spellStart"/>
      <w:r>
        <w:t>Irrrm</w:t>
      </w:r>
      <w:proofErr w:type="spellEnd"/>
      <w:r>
        <w:t xml:space="preserve"> is working out their orbit, possible landing sites</w:t>
      </w:r>
      <w:r w:rsidR="00A20BC8">
        <w:t>,</w:t>
      </w:r>
      <w:r>
        <w:t xml:space="preserve"> and when we can transmit to them using his radio.”</w:t>
      </w:r>
    </w:p>
    <w:p w14:paraId="4899223B" w14:textId="15ABEA83" w:rsidR="009E7BD1" w:rsidRDefault="009E7BD1" w:rsidP="009E7BD1">
      <w:r>
        <w:t xml:space="preserve">He paused, judging </w:t>
      </w:r>
      <w:proofErr w:type="spellStart"/>
      <w:r>
        <w:t>Erom’s</w:t>
      </w:r>
      <w:proofErr w:type="spellEnd"/>
      <w:r>
        <w:t xml:space="preserve"> reaction, then continued, “Molt has attacked the Ora near the </w:t>
      </w:r>
      <w:r w:rsidR="004913DF">
        <w:rPr>
          <w:noProof/>
        </w:rPr>
        <w:t>capitol</w:t>
      </w:r>
      <w:r w:rsidR="00322920">
        <w:rPr>
          <w:noProof/>
        </w:rPr>
        <w:t>,</w:t>
      </w:r>
      <w:r>
        <w:t xml:space="preserve"> and they must be low on red hats. Iban is </w:t>
      </w:r>
      <w:r w:rsidRPr="00322920">
        <w:rPr>
          <w:noProof/>
        </w:rPr>
        <w:t>near</w:t>
      </w:r>
      <w:r w:rsidR="00322920">
        <w:rPr>
          <w:noProof/>
        </w:rPr>
        <w:t>,</w:t>
      </w:r>
      <w:r>
        <w:t xml:space="preserve"> and </w:t>
      </w:r>
      <w:proofErr w:type="gramStart"/>
      <w:r>
        <w:t>both of them</w:t>
      </w:r>
      <w:proofErr w:type="gramEnd"/>
      <w:r>
        <w:t xml:space="preserve"> have many rebuilt Ora weapons and many defenders willing to use them.”</w:t>
      </w:r>
    </w:p>
    <w:p w14:paraId="35C2FC4A" w14:textId="642A9291" w:rsidR="009E7BD1" w:rsidRDefault="009E7BD1" w:rsidP="009E7BD1">
      <w:proofErr w:type="spellStart"/>
      <w:r>
        <w:t>Ornage</w:t>
      </w:r>
      <w:proofErr w:type="spellEnd"/>
      <w:r>
        <w:t xml:space="preserve"> had waited before he threw in the clincher, “We have two Ora craft, operators to fly them, many advanced tools, and defenders with experience. We could contact the stolen </w:t>
      </w:r>
      <w:r w:rsidRPr="00322920">
        <w:rPr>
          <w:noProof/>
        </w:rPr>
        <w:t>craft</w:t>
      </w:r>
      <w:r w:rsidR="00322920">
        <w:rPr>
          <w:noProof/>
        </w:rPr>
        <w:t>,</w:t>
      </w:r>
      <w:r>
        <w:t xml:space="preserve"> and if </w:t>
      </w:r>
      <w:proofErr w:type="spellStart"/>
      <w:r>
        <w:t>Sonyata</w:t>
      </w:r>
      <w:proofErr w:type="spellEnd"/>
      <w:r>
        <w:t xml:space="preserve"> is onboard, we have them land near the </w:t>
      </w:r>
      <w:r w:rsidR="004913DF">
        <w:t>capit</w:t>
      </w:r>
      <w:r w:rsidR="00A20BC8">
        <w:t>a</w:t>
      </w:r>
      <w:r w:rsidR="004913DF">
        <w:t>l</w:t>
      </w:r>
      <w:r>
        <w:t xml:space="preserve">. We bring Iban and his defenders up from </w:t>
      </w:r>
      <w:r w:rsidRPr="00322920">
        <w:rPr>
          <w:noProof/>
        </w:rPr>
        <w:t>Furtar</w:t>
      </w:r>
      <w:r w:rsidR="00322920">
        <w:rPr>
          <w:noProof/>
        </w:rPr>
        <w:t>,</w:t>
      </w:r>
      <w:r>
        <w:t xml:space="preserve"> and we could use the Ora craft to fly half of our defenders in to support them. They won’t expect us to arrive, we could surprise </w:t>
      </w:r>
      <w:r w:rsidRPr="00322920">
        <w:rPr>
          <w:noProof/>
        </w:rPr>
        <w:t>them</w:t>
      </w:r>
      <w:r w:rsidR="00322920">
        <w:rPr>
          <w:noProof/>
        </w:rPr>
        <w:t>,</w:t>
      </w:r>
      <w:r>
        <w:t xml:space="preserve"> and we might even capture their leader, </w:t>
      </w:r>
      <w:proofErr w:type="spellStart"/>
      <w:r>
        <w:t>VanMacca</w:t>
      </w:r>
      <w:proofErr w:type="spellEnd"/>
      <w:r>
        <w:t>.”</w:t>
      </w:r>
    </w:p>
    <w:p w14:paraId="145567F8" w14:textId="77777777" w:rsidR="009E7BD1" w:rsidRDefault="009E7BD1" w:rsidP="009E7BD1">
      <w:proofErr w:type="spellStart"/>
      <w:r>
        <w:lastRenderedPageBreak/>
        <w:t>Erom</w:t>
      </w:r>
      <w:proofErr w:type="spellEnd"/>
      <w:r>
        <w:t xml:space="preserve"> thought for a while and hesitantly said, “You are the Grand Leader if you are ordering me to do this, I will. If you are asking me to do that as a friend,” he paused to look </w:t>
      </w:r>
      <w:proofErr w:type="spellStart"/>
      <w:r>
        <w:t>Ornage</w:t>
      </w:r>
      <w:proofErr w:type="spellEnd"/>
      <w:r>
        <w:t xml:space="preserve"> straight in the eye and said, “I will do it eagerly.” He then smiled.</w:t>
      </w:r>
    </w:p>
    <w:p w14:paraId="2B825AB4" w14:textId="77777777" w:rsidR="009E7BD1" w:rsidRDefault="009E7BD1" w:rsidP="009E7BD1">
      <w:r>
        <w:t xml:space="preserve">As </w:t>
      </w:r>
      <w:proofErr w:type="spellStart"/>
      <w:r>
        <w:t>Ornage</w:t>
      </w:r>
      <w:proofErr w:type="spellEnd"/>
      <w:r>
        <w:t xml:space="preserve"> and </w:t>
      </w:r>
      <w:proofErr w:type="spellStart"/>
      <w:r>
        <w:t>Erom</w:t>
      </w:r>
      <w:proofErr w:type="spellEnd"/>
      <w:r>
        <w:t xml:space="preserve"> moved around the ice caves and explaining their plans, they found many volunteers. </w:t>
      </w:r>
      <w:proofErr w:type="spellStart"/>
      <w:r>
        <w:t>Ornage</w:t>
      </w:r>
      <w:proofErr w:type="spellEnd"/>
      <w:r>
        <w:t xml:space="preserve"> saw </w:t>
      </w:r>
      <w:proofErr w:type="spellStart"/>
      <w:r>
        <w:t>Albot</w:t>
      </w:r>
      <w:proofErr w:type="spellEnd"/>
      <w:r>
        <w:t xml:space="preserve"> and approached him, “Can you move those large tools you built?”</w:t>
      </w:r>
    </w:p>
    <w:p w14:paraId="42DE7B6A" w14:textId="61A994BC" w:rsidR="009E7BD1" w:rsidRDefault="009E7BD1" w:rsidP="009E7BD1">
      <w:proofErr w:type="spellStart"/>
      <w:r>
        <w:t>Albot</w:t>
      </w:r>
      <w:proofErr w:type="spellEnd"/>
      <w:r>
        <w:t xml:space="preserve"> thought for a moment, then said, “Yes</w:t>
      </w:r>
      <w:r w:rsidR="00A20BC8">
        <w:t>,</w:t>
      </w:r>
      <w:r>
        <w:t xml:space="preserve"> we should be able to</w:t>
      </w:r>
      <w:r w:rsidR="00A20BC8">
        <w:t>;</w:t>
      </w:r>
      <w:r>
        <w:t xml:space="preserve"> what for?</w:t>
      </w:r>
    </w:p>
    <w:p w14:paraId="6C316B0B" w14:textId="32355699" w:rsidR="009E7BD1" w:rsidRDefault="009E7BD1" w:rsidP="009E7BD1">
      <w:proofErr w:type="spellStart"/>
      <w:r>
        <w:t>Ornage</w:t>
      </w:r>
      <w:proofErr w:type="spellEnd"/>
      <w:r>
        <w:t xml:space="preserve"> explained the idea</w:t>
      </w:r>
      <w:r w:rsidR="00A20BC8">
        <w:t>,</w:t>
      </w:r>
      <w:r>
        <w:t xml:space="preserve"> and </w:t>
      </w:r>
      <w:proofErr w:type="spellStart"/>
      <w:r>
        <w:t>Albot’s</w:t>
      </w:r>
      <w:proofErr w:type="spellEnd"/>
      <w:r>
        <w:t xml:space="preserve"> enthusiasm increased</w:t>
      </w:r>
      <w:r w:rsidR="00A20BC8">
        <w:t>,</w:t>
      </w:r>
      <w:r>
        <w:t xml:space="preserve"> and he said, “It will work</w:t>
      </w:r>
      <w:r w:rsidR="00A20BC8">
        <w:t>;</w:t>
      </w:r>
      <w:r>
        <w:t xml:space="preserve"> we’ll set them there and really surprise them.” </w:t>
      </w:r>
      <w:proofErr w:type="spellStart"/>
      <w:r>
        <w:t>Albot</w:t>
      </w:r>
      <w:proofErr w:type="spellEnd"/>
      <w:r>
        <w:t xml:space="preserve"> then charged off to get everything moving.</w:t>
      </w:r>
    </w:p>
    <w:p w14:paraId="3EE48786" w14:textId="77777777" w:rsidR="009E7BD1" w:rsidRDefault="009E7BD1" w:rsidP="009E7BD1">
      <w:r>
        <w:t xml:space="preserve">Once the momentum was built, </w:t>
      </w:r>
      <w:proofErr w:type="spellStart"/>
      <w:r>
        <w:t>Ornage</w:t>
      </w:r>
      <w:proofErr w:type="spellEnd"/>
      <w:r>
        <w:t xml:space="preserve"> went to the craft and spoke with </w:t>
      </w:r>
      <w:proofErr w:type="spellStart"/>
      <w:r>
        <w:t>Irrrm</w:t>
      </w:r>
      <w:proofErr w:type="spellEnd"/>
      <w:r>
        <w:t>.</w:t>
      </w:r>
    </w:p>
    <w:p w14:paraId="602FE357" w14:textId="77777777" w:rsidR="009E7BD1" w:rsidRDefault="009E7BD1" w:rsidP="009E7BD1">
      <w:r>
        <w:t xml:space="preserve">He rushed into the compound and up the ramps to the controller area. </w:t>
      </w:r>
      <w:proofErr w:type="spellStart"/>
      <w:r>
        <w:t>Irrrm</w:t>
      </w:r>
      <w:proofErr w:type="spellEnd"/>
      <w:r>
        <w:t xml:space="preserve"> was listening on the radio and saw him enter.</w:t>
      </w:r>
    </w:p>
    <w:p w14:paraId="28315B45" w14:textId="77777777" w:rsidR="009E7BD1" w:rsidRDefault="009E7BD1" w:rsidP="009E7BD1">
      <w:r>
        <w:t>“</w:t>
      </w:r>
      <w:proofErr w:type="spellStart"/>
      <w:r>
        <w:t>Irrrm</w:t>
      </w:r>
      <w:proofErr w:type="spellEnd"/>
      <w:r>
        <w:t xml:space="preserve">, what have you learned?” </w:t>
      </w:r>
      <w:proofErr w:type="spellStart"/>
      <w:r>
        <w:t>Ornage</w:t>
      </w:r>
      <w:proofErr w:type="spellEnd"/>
      <w:r>
        <w:t xml:space="preserve"> asked.</w:t>
      </w:r>
    </w:p>
    <w:p w14:paraId="088737AB" w14:textId="4348068C" w:rsidR="009E7BD1" w:rsidRDefault="009E7BD1" w:rsidP="009E7BD1">
      <w:proofErr w:type="spellStart"/>
      <w:r>
        <w:t>Irrrm</w:t>
      </w:r>
      <w:proofErr w:type="spellEnd"/>
      <w:r>
        <w:t xml:space="preserve"> raised his hand</w:t>
      </w:r>
      <w:r w:rsidR="00A20BC8">
        <w:t>,</w:t>
      </w:r>
      <w:r>
        <w:t xml:space="preserve"> indicating silence while he finished listening.</w:t>
      </w:r>
    </w:p>
    <w:p w14:paraId="466F472E" w14:textId="3D2FEFF8" w:rsidR="009E7BD1" w:rsidRDefault="009E7BD1" w:rsidP="009E7BD1">
      <w:r>
        <w:t>“</w:t>
      </w:r>
      <w:proofErr w:type="spellStart"/>
      <w:r>
        <w:t>Ornage</w:t>
      </w:r>
      <w:proofErr w:type="spellEnd"/>
      <w:r>
        <w:t xml:space="preserve">, they are still </w:t>
      </w:r>
      <w:r w:rsidRPr="00322920">
        <w:rPr>
          <w:noProof/>
        </w:rPr>
        <w:t>orbiting</w:t>
      </w:r>
      <w:r w:rsidR="00322920">
        <w:rPr>
          <w:noProof/>
        </w:rPr>
        <w:t>,</w:t>
      </w:r>
      <w:r>
        <w:t xml:space="preserve"> and our leader has directed four ships in space, that have been fueled, to land where the stolen ship lands and to take control of it. From what I’ve heard</w:t>
      </w:r>
      <w:r w:rsidR="00A20BC8">
        <w:t>,</w:t>
      </w:r>
      <w:r>
        <w:t xml:space="preserve"> there </w:t>
      </w:r>
      <w:r w:rsidRPr="00C440B4">
        <w:rPr>
          <w:noProof/>
        </w:rPr>
        <w:t>are</w:t>
      </w:r>
      <w:r>
        <w:t xml:space="preserve"> six craft attached to the orbiting structure, including </w:t>
      </w:r>
      <w:proofErr w:type="spellStart"/>
      <w:r>
        <w:t>VanMacca’s</w:t>
      </w:r>
      <w:proofErr w:type="spellEnd"/>
      <w:r>
        <w:t xml:space="preserve"> personal craft. One just docked and must be serviced before it can be used.</w:t>
      </w:r>
    </w:p>
    <w:p w14:paraId="360A820F" w14:textId="77777777" w:rsidR="009E7BD1" w:rsidRDefault="009E7BD1" w:rsidP="009E7BD1">
      <w:r>
        <w:t xml:space="preserve">"I've flown </w:t>
      </w:r>
      <w:proofErr w:type="spellStart"/>
      <w:r>
        <w:t>VanMacca's</w:t>
      </w:r>
      <w:proofErr w:type="spellEnd"/>
      <w:r>
        <w:t xml:space="preserve"> </w:t>
      </w:r>
      <w:r w:rsidRPr="00322920">
        <w:rPr>
          <w:noProof/>
        </w:rPr>
        <w:t>craft</w:t>
      </w:r>
      <w:r w:rsidR="00322920">
        <w:rPr>
          <w:noProof/>
        </w:rPr>
        <w:t>,</w:t>
      </w:r>
      <w:r>
        <w:t xml:space="preserve"> and it is all comfort. I hated operating it.”</w:t>
      </w:r>
    </w:p>
    <w:p w14:paraId="4C2C44D4" w14:textId="77777777" w:rsidR="009E7BD1" w:rsidRDefault="009E7BD1" w:rsidP="009E7BD1">
      <w:r>
        <w:lastRenderedPageBreak/>
        <w:t>“What about the orbit of the stolen craft and its landing options?”</w:t>
      </w:r>
    </w:p>
    <w:p w14:paraId="59594883" w14:textId="77777777" w:rsidR="009E7BD1" w:rsidRDefault="009E7BD1" w:rsidP="009E7BD1">
      <w:r>
        <w:t xml:space="preserve">“It appears to have a standard orbit around your equator which allows it to land near most of your </w:t>
      </w:r>
      <w:r w:rsidR="00322920" w:rsidRPr="00322920">
        <w:rPr>
          <w:noProof/>
        </w:rPr>
        <w:t>population</w:t>
      </w:r>
      <w:r>
        <w:t xml:space="preserve"> centers.”</w:t>
      </w:r>
    </w:p>
    <w:p w14:paraId="513FBF14" w14:textId="263F160D" w:rsidR="009E7BD1" w:rsidRDefault="009E7BD1" w:rsidP="009E7BD1">
      <w:r>
        <w:t xml:space="preserve">“At the </w:t>
      </w:r>
      <w:r w:rsidR="004913DF">
        <w:t>capitol</w:t>
      </w:r>
      <w:r>
        <w:t>?”</w:t>
      </w:r>
    </w:p>
    <w:p w14:paraId="159234EA" w14:textId="77777777" w:rsidR="009E7BD1" w:rsidRDefault="009E7BD1" w:rsidP="009E7BD1">
      <w:r>
        <w:t>“Yes.”</w:t>
      </w:r>
    </w:p>
    <w:p w14:paraId="2504B5E6" w14:textId="77777777" w:rsidR="009E7BD1" w:rsidRDefault="009E7BD1" w:rsidP="009E7BD1">
      <w:r>
        <w:t>“When can we communicate with it?”</w:t>
      </w:r>
    </w:p>
    <w:p w14:paraId="40C2F792" w14:textId="77777777" w:rsidR="009E7BD1" w:rsidRDefault="009E7BD1" w:rsidP="009E7BD1">
      <w:r>
        <w:t xml:space="preserve">“Just as your sun is setting, it will be the closest to us in its orbit. We are not at your northern axis point of rotation, so there is a brief period where they are closer to us than the orbiting structure. That is the best time to communicate, the atmosphere and curvature of your planet should block our half of the </w:t>
      </w:r>
      <w:r w:rsidRPr="00322920">
        <w:rPr>
          <w:noProof/>
        </w:rPr>
        <w:t>conversations</w:t>
      </w:r>
      <w:r w:rsidR="00322920">
        <w:rPr>
          <w:noProof/>
        </w:rPr>
        <w:t>,</w:t>
      </w:r>
      <w:r>
        <w:t xml:space="preserve"> and the orbiting structure will only hear their half.”</w:t>
      </w:r>
    </w:p>
    <w:p w14:paraId="12A06CAA" w14:textId="77777777" w:rsidR="009E7BD1" w:rsidRDefault="009E7BD1" w:rsidP="009E7BD1">
      <w:proofErr w:type="spellStart"/>
      <w:r>
        <w:t>Ornage</w:t>
      </w:r>
      <w:proofErr w:type="spellEnd"/>
      <w:r>
        <w:t xml:space="preserve"> glanced out the window and noticed that their time to communicate was drawing near.</w:t>
      </w:r>
    </w:p>
    <w:p w14:paraId="2F757A52" w14:textId="6F3BCE7A" w:rsidR="009E7BD1" w:rsidRDefault="009E7BD1" w:rsidP="009E7BD1">
      <w:proofErr w:type="spellStart"/>
      <w:r>
        <w:t>Ornage</w:t>
      </w:r>
      <w:proofErr w:type="spellEnd"/>
      <w:r>
        <w:t xml:space="preserve"> explained the plan to </w:t>
      </w:r>
      <w:proofErr w:type="spellStart"/>
      <w:r>
        <w:t>Irrrm</w:t>
      </w:r>
      <w:proofErr w:type="spellEnd"/>
      <w:r>
        <w:t>, realizing that there was a risk</w:t>
      </w:r>
      <w:r w:rsidR="00A20BC8">
        <w:t>,</w:t>
      </w:r>
      <w:r>
        <w:t xml:space="preserve"> including him. But he had no choice</w:t>
      </w:r>
      <w:r w:rsidR="00A20BC8">
        <w:t>. H</w:t>
      </w:r>
      <w:r>
        <w:t xml:space="preserve">e had to find out how </w:t>
      </w:r>
      <w:proofErr w:type="spellStart"/>
      <w:r>
        <w:t>Irrrm</w:t>
      </w:r>
      <w:proofErr w:type="spellEnd"/>
      <w:r>
        <w:t xml:space="preserve"> and his operators would react.</w:t>
      </w:r>
    </w:p>
    <w:p w14:paraId="48E256FB" w14:textId="646D1574" w:rsidR="009E7BD1" w:rsidRDefault="009E7BD1" w:rsidP="009E7BD1">
      <w:r>
        <w:t xml:space="preserve">When </w:t>
      </w:r>
      <w:proofErr w:type="spellStart"/>
      <w:r>
        <w:t>Ornage</w:t>
      </w:r>
      <w:proofErr w:type="spellEnd"/>
      <w:r>
        <w:t xml:space="preserve"> was finished laying out the plan</w:t>
      </w:r>
      <w:r w:rsidR="00A20BC8">
        <w:t>,</w:t>
      </w:r>
      <w:r>
        <w:t xml:space="preserve"> he looked at </w:t>
      </w:r>
      <w:proofErr w:type="spellStart"/>
      <w:r>
        <w:t>Irrrm</w:t>
      </w:r>
      <w:proofErr w:type="spellEnd"/>
      <w:r>
        <w:t xml:space="preserve"> and said, “I know that puts you in a difficult position of helping us against other Ora?”</w:t>
      </w:r>
    </w:p>
    <w:p w14:paraId="2E2FC80E" w14:textId="47DCFC26" w:rsidR="009E7BD1" w:rsidRDefault="009E7BD1" w:rsidP="009E7BD1">
      <w:proofErr w:type="spellStart"/>
      <w:r>
        <w:t>Irrrm</w:t>
      </w:r>
      <w:proofErr w:type="spellEnd"/>
      <w:r>
        <w:t xml:space="preserve"> quickly responded, “We are different from you. Our will to survive is the most powerful. We are very loyal to a leader </w:t>
      </w:r>
      <w:proofErr w:type="gramStart"/>
      <w:r>
        <w:t>as long as</w:t>
      </w:r>
      <w:proofErr w:type="gramEnd"/>
      <w:r>
        <w:t xml:space="preserve"> our survival appears likely. If an Ora sees his leader fall, he will change allegiance quickly to find the best opportunity for survival. You saw this the first time we attacked the caves.”</w:t>
      </w:r>
    </w:p>
    <w:p w14:paraId="7A1A9800" w14:textId="37AC7677" w:rsidR="009E7BD1" w:rsidRDefault="009E7BD1" w:rsidP="009E7BD1">
      <w:proofErr w:type="spellStart"/>
      <w:r>
        <w:lastRenderedPageBreak/>
        <w:t>Irrrm</w:t>
      </w:r>
      <w:proofErr w:type="spellEnd"/>
      <w:r>
        <w:t xml:space="preserve"> paused, then said, “I don’t trust our leader, I know </w:t>
      </w:r>
      <w:r w:rsidRPr="00322920">
        <w:rPr>
          <w:noProof/>
        </w:rPr>
        <w:t>her</w:t>
      </w:r>
      <w:r w:rsidR="00322920">
        <w:rPr>
          <w:noProof/>
        </w:rPr>
        <w:t>,</w:t>
      </w:r>
      <w:r>
        <w:t xml:space="preserve"> and I don’t think she is the best leader for long</w:t>
      </w:r>
      <w:r w:rsidR="00A20BC8">
        <w:t>-</w:t>
      </w:r>
      <w:r>
        <w:t xml:space="preserve">term survival. I am following you because I think you are the best leader to survive </w:t>
      </w:r>
      <w:r w:rsidR="00A20BC8">
        <w:t xml:space="preserve">for me </w:t>
      </w:r>
      <w:r>
        <w:t xml:space="preserve">and possibly for </w:t>
      </w:r>
      <w:proofErr w:type="gramStart"/>
      <w:r>
        <w:t>all of</w:t>
      </w:r>
      <w:proofErr w:type="gramEnd"/>
      <w:r>
        <w:t xml:space="preserve"> the Ora to survive. My other operators feel the same.”</w:t>
      </w:r>
    </w:p>
    <w:p w14:paraId="69462CD0" w14:textId="77777777" w:rsidR="009E7BD1" w:rsidRDefault="009E7BD1" w:rsidP="009E7BD1">
      <w:proofErr w:type="spellStart"/>
      <w:r>
        <w:t>Ornage</w:t>
      </w:r>
      <w:proofErr w:type="spellEnd"/>
      <w:r>
        <w:t xml:space="preserve"> looked at him, saw loyalty he could </w:t>
      </w:r>
      <w:r w:rsidRPr="00322920">
        <w:rPr>
          <w:noProof/>
        </w:rPr>
        <w:t>understand</w:t>
      </w:r>
      <w:r w:rsidR="00322920">
        <w:rPr>
          <w:noProof/>
        </w:rPr>
        <w:t>,</w:t>
      </w:r>
      <w:r>
        <w:t xml:space="preserve"> and he said, and “Please try to contact the stolen craft.”</w:t>
      </w:r>
    </w:p>
    <w:p w14:paraId="4432084C" w14:textId="77777777" w:rsidR="009E7BD1" w:rsidRDefault="009E7BD1" w:rsidP="009E7BD1">
      <w:proofErr w:type="spellStart"/>
      <w:r>
        <w:t>Irrrm</w:t>
      </w:r>
      <w:proofErr w:type="spellEnd"/>
      <w:r>
        <w:t xml:space="preserve"> looked at his timing device and keyed the transmitter, “Stolen Ora craft, orbiting this planet, the defenders of the northern ice caves want to speak with you. Realize that the orbiting structure can hear your side of the broadcast, but they likely can’t hear our side of the transmission,” he said in native Ora.</w:t>
      </w:r>
    </w:p>
    <w:p w14:paraId="4E751231" w14:textId="2426F747" w:rsidR="009E7BD1" w:rsidRDefault="009E7BD1" w:rsidP="009E7BD1">
      <w:r>
        <w:t>There was a pause</w:t>
      </w:r>
      <w:r w:rsidR="00A20BC8">
        <w:t>,</w:t>
      </w:r>
      <w:r>
        <w:t xml:space="preserve"> then a voice responded, “We are the craft you spoke of</w:t>
      </w:r>
      <w:r w:rsidR="00A20BC8">
        <w:t>;</w:t>
      </w:r>
      <w:r>
        <w:t xml:space="preserve"> what do you want?”</w:t>
      </w:r>
    </w:p>
    <w:p w14:paraId="7C47BFAF" w14:textId="77777777" w:rsidR="009E7BD1" w:rsidRDefault="009E7BD1" w:rsidP="009E7BD1">
      <w:r>
        <w:t xml:space="preserve">“If there is an important </w:t>
      </w:r>
      <w:proofErr w:type="spellStart"/>
      <w:r>
        <w:t>Raog</w:t>
      </w:r>
      <w:proofErr w:type="spellEnd"/>
      <w:r>
        <w:t xml:space="preserve"> on board your craft, please have her speak. If she is there, we might have a plan that will help all of us.”</w:t>
      </w:r>
    </w:p>
    <w:p w14:paraId="67918D44" w14:textId="77777777" w:rsidR="009E7BD1" w:rsidRDefault="009E7BD1" w:rsidP="009E7BD1">
      <w:r>
        <w:t xml:space="preserve">After another long pause, </w:t>
      </w:r>
      <w:proofErr w:type="spellStart"/>
      <w:r>
        <w:t>Ornage</w:t>
      </w:r>
      <w:proofErr w:type="spellEnd"/>
      <w:r>
        <w:t xml:space="preserve"> heard the voice he wanted to hear.</w:t>
      </w:r>
    </w:p>
    <w:p w14:paraId="55E54ABC" w14:textId="5E8A97E5" w:rsidR="009E7BD1" w:rsidRDefault="009E7BD1" w:rsidP="009E7BD1">
      <w:proofErr w:type="spellStart"/>
      <w:r>
        <w:t>Sonyata</w:t>
      </w:r>
      <w:proofErr w:type="spellEnd"/>
      <w:r>
        <w:t xml:space="preserve"> said, “I am here</w:t>
      </w:r>
      <w:r w:rsidR="00A20BC8">
        <w:t>. W</w:t>
      </w:r>
      <w:r>
        <w:t>ho are you?”</w:t>
      </w:r>
    </w:p>
    <w:p w14:paraId="5870F0C0" w14:textId="5A286743" w:rsidR="009E7BD1" w:rsidRDefault="009E7BD1" w:rsidP="009E7BD1">
      <w:proofErr w:type="spellStart"/>
      <w:r>
        <w:t>Ornage</w:t>
      </w:r>
      <w:proofErr w:type="spellEnd"/>
      <w:r>
        <w:t xml:space="preserve"> said, “</w:t>
      </w:r>
      <w:proofErr w:type="spellStart"/>
      <w:r>
        <w:t>Sonyata</w:t>
      </w:r>
      <w:proofErr w:type="spellEnd"/>
      <w:r w:rsidR="00A20BC8">
        <w:t>,</w:t>
      </w:r>
      <w:r>
        <w:t xml:space="preserve"> it is I</w:t>
      </w:r>
      <w:r w:rsidR="00A20BC8">
        <w:t>;</w:t>
      </w:r>
      <w:r>
        <w:t xml:space="preserve"> we have a plan</w:t>
      </w:r>
      <w:r w:rsidR="00A20BC8">
        <w:t>;</w:t>
      </w:r>
      <w:r>
        <w:t xml:space="preserve"> are you well?”</w:t>
      </w:r>
    </w:p>
    <w:p w14:paraId="7FD0E983" w14:textId="4F22E7D5" w:rsidR="009E7BD1" w:rsidRDefault="009E7BD1" w:rsidP="009E7BD1">
      <w:r>
        <w:t>She responded, “I am well</w:t>
      </w:r>
      <w:r w:rsidR="00A20BC8">
        <w:t>. W</w:t>
      </w:r>
      <w:r>
        <w:t>hat should we do?”</w:t>
      </w:r>
    </w:p>
    <w:p w14:paraId="0C9B38C9" w14:textId="0924A4AF" w:rsidR="009E7BD1" w:rsidRDefault="009E7BD1" w:rsidP="009E7BD1">
      <w:proofErr w:type="spellStart"/>
      <w:r>
        <w:t>Ornage</w:t>
      </w:r>
      <w:proofErr w:type="spellEnd"/>
      <w:r>
        <w:t xml:space="preserve"> quickly filled her in on their parts of the plan</w:t>
      </w:r>
      <w:r w:rsidR="00A20BC8">
        <w:t>,</w:t>
      </w:r>
      <w:r>
        <w:t xml:space="preserve"> and then </w:t>
      </w:r>
      <w:proofErr w:type="spellStart"/>
      <w:r>
        <w:t>Irrrm</w:t>
      </w:r>
      <w:proofErr w:type="spellEnd"/>
      <w:r>
        <w:t xml:space="preserve"> closed the brief communication window with, “We will plan on that to happen on your fourth orbit.”</w:t>
      </w:r>
    </w:p>
    <w:p w14:paraId="39DE239A" w14:textId="55288DAE" w:rsidR="009E7BD1" w:rsidRDefault="009E7BD1" w:rsidP="009E7BD1">
      <w:r>
        <w:t>It was done</w:t>
      </w:r>
      <w:r w:rsidR="00A20BC8">
        <w:t>;</w:t>
      </w:r>
      <w:r>
        <w:t xml:space="preserve"> many lives and events had been put into motion. </w:t>
      </w:r>
      <w:proofErr w:type="spellStart"/>
      <w:r>
        <w:t>Irrrm</w:t>
      </w:r>
      <w:proofErr w:type="spellEnd"/>
      <w:r>
        <w:t xml:space="preserve"> and </w:t>
      </w:r>
      <w:proofErr w:type="spellStart"/>
      <w:r>
        <w:t>Ornage</w:t>
      </w:r>
      <w:proofErr w:type="spellEnd"/>
      <w:r>
        <w:t xml:space="preserve"> both realized the importance of what they just started.</w:t>
      </w:r>
    </w:p>
    <w:p w14:paraId="1A08A7B6" w14:textId="3647F942" w:rsidR="009E7BD1" w:rsidRDefault="009E7BD1" w:rsidP="009E7BD1">
      <w:proofErr w:type="spellStart"/>
      <w:r>
        <w:lastRenderedPageBreak/>
        <w:t>Sonyata</w:t>
      </w:r>
      <w:proofErr w:type="spellEnd"/>
      <w:r>
        <w:t xml:space="preserve"> was excited</w:t>
      </w:r>
      <w:r w:rsidR="00A20BC8">
        <w:t>. H</w:t>
      </w:r>
      <w:r>
        <w:t xml:space="preserve">earing </w:t>
      </w:r>
      <w:proofErr w:type="spellStart"/>
      <w:r>
        <w:t>Ornage’s</w:t>
      </w:r>
      <w:proofErr w:type="spellEnd"/>
      <w:r>
        <w:t xml:space="preserve"> voice was the best she could have hoped for. After the separation from the orbiting structure, there was confusion on</w:t>
      </w:r>
      <w:r w:rsidR="00A20BC8">
        <w:t xml:space="preserve"> </w:t>
      </w:r>
      <w:r>
        <w:t>board and indecision. The leaders of the uprising didn’t have a firm plan and just reacted.</w:t>
      </w:r>
    </w:p>
    <w:p w14:paraId="59169FA5" w14:textId="023225EF" w:rsidR="009E7BD1" w:rsidRDefault="009E7BD1" w:rsidP="009E7BD1">
      <w:r>
        <w:t xml:space="preserve">Now they had a </w:t>
      </w:r>
      <w:r w:rsidRPr="00322920">
        <w:rPr>
          <w:noProof/>
        </w:rPr>
        <w:t>plan</w:t>
      </w:r>
      <w:r w:rsidR="00322920">
        <w:rPr>
          <w:noProof/>
        </w:rPr>
        <w:t>,</w:t>
      </w:r>
      <w:r>
        <w:t xml:space="preserve"> and it was a sound one. </w:t>
      </w:r>
      <w:proofErr w:type="spellStart"/>
      <w:r>
        <w:t>Sonyata</w:t>
      </w:r>
      <w:proofErr w:type="spellEnd"/>
      <w:r>
        <w:t xml:space="preserve"> knew other elements of the plan weren’t explained</w:t>
      </w:r>
      <w:r w:rsidR="00A20BC8">
        <w:t>,</w:t>
      </w:r>
      <w:r>
        <w:t xml:space="preserve"> and she understood. There were many players </w:t>
      </w:r>
      <w:r w:rsidRPr="00322920">
        <w:rPr>
          <w:noProof/>
        </w:rPr>
        <w:t>involved</w:t>
      </w:r>
      <w:r w:rsidR="00322920">
        <w:rPr>
          <w:noProof/>
        </w:rPr>
        <w:t>,</w:t>
      </w:r>
      <w:r>
        <w:t xml:space="preserve"> and no one could predict what they would all do.</w:t>
      </w:r>
    </w:p>
    <w:p w14:paraId="53F7756D" w14:textId="06629AC9" w:rsidR="009E7BD1" w:rsidRDefault="009E7BD1" w:rsidP="009E7BD1">
      <w:r>
        <w:t>Now she had to wait</w:t>
      </w:r>
      <w:r w:rsidR="00A20BC8">
        <w:t>. T</w:t>
      </w:r>
      <w:r>
        <w:t>he fourth orbit was approaching quickly. She waited with a smile.</w:t>
      </w:r>
    </w:p>
    <w:p w14:paraId="5760B36F" w14:textId="77777777" w:rsidR="009E7BD1" w:rsidRDefault="009E7BD1" w:rsidP="003963F9">
      <w:pPr>
        <w:pStyle w:val="SceneSeparator"/>
      </w:pPr>
      <w:r>
        <w:t>&gt;&gt;&gt;&gt;&gt;&gt;&gt;&gt;&gt;&gt;&gt;&gt;&gt;&gt;&gt;&gt;&gt;&gt;&gt;&gt;</w:t>
      </w:r>
    </w:p>
    <w:p w14:paraId="33D08530" w14:textId="6B96EF0E" w:rsidR="009E7BD1" w:rsidRDefault="009E7BD1" w:rsidP="009E7BD1">
      <w:proofErr w:type="spellStart"/>
      <w:r>
        <w:t>Ellig</w:t>
      </w:r>
      <w:proofErr w:type="spellEnd"/>
      <w:r>
        <w:t xml:space="preserve"> </w:t>
      </w:r>
      <w:r w:rsidR="00A20BC8">
        <w:t>felt</w:t>
      </w:r>
      <w:r>
        <w:t xml:space="preserve"> much better and sent word to Molt, asking for an escort to the observation home. Normally he would just walk there, but after his last experience, having a couple of defenders with defensive tools with him made him feel a little better. He asked himself how many were enough</w:t>
      </w:r>
      <w:r w:rsidR="00A20BC8">
        <w:t>. T</w:t>
      </w:r>
      <w:r>
        <w:t xml:space="preserve">he number of defenders with him and </w:t>
      </w:r>
      <w:proofErr w:type="spellStart"/>
      <w:r>
        <w:t>Sonyata</w:t>
      </w:r>
      <w:proofErr w:type="spellEnd"/>
      <w:r>
        <w:t xml:space="preserve"> weren’t enough. As he waited for his escort, he thought once again about </w:t>
      </w:r>
      <w:proofErr w:type="spellStart"/>
      <w:r>
        <w:t>Sonyata</w:t>
      </w:r>
      <w:proofErr w:type="spellEnd"/>
      <w:r>
        <w:t xml:space="preserve"> and wished that he could have done more.</w:t>
      </w:r>
    </w:p>
    <w:p w14:paraId="61925070" w14:textId="185DE8EB" w:rsidR="009E7BD1" w:rsidRDefault="009E7BD1" w:rsidP="009E7BD1">
      <w:proofErr w:type="spellStart"/>
      <w:r>
        <w:t>Ellig</w:t>
      </w:r>
      <w:proofErr w:type="spellEnd"/>
      <w:r>
        <w:t xml:space="preserve"> walked into the observation home and introduced himself to Molt. “Molt</w:t>
      </w:r>
      <w:r w:rsidR="00A20BC8">
        <w:t>,</w:t>
      </w:r>
      <w:r>
        <w:t xml:space="preserve"> we’ve never met, but I’ve read most of your reports you sent to the caves. They have been a great help.”</w:t>
      </w:r>
    </w:p>
    <w:p w14:paraId="4524B5E6" w14:textId="77777777" w:rsidR="009E7BD1" w:rsidRDefault="009E7BD1" w:rsidP="009E7BD1">
      <w:r>
        <w:t>“Thank you, and I want to thank you for the broadcasts that you’ve made. Hearing from the Orb and Grand Leader had been key in keeping our spirits up.” Molt said.</w:t>
      </w:r>
    </w:p>
    <w:p w14:paraId="2C6310E6" w14:textId="77777777" w:rsidR="009E7BD1" w:rsidRDefault="009E7BD1" w:rsidP="009E7BD1">
      <w:proofErr w:type="spellStart"/>
      <w:r>
        <w:lastRenderedPageBreak/>
        <w:t>Ellig</w:t>
      </w:r>
      <w:proofErr w:type="spellEnd"/>
      <w:r>
        <w:t xml:space="preserve"> saw the warming body coverings piled in the corner and asked, “Are those what they were wearing when they kidnaped </w:t>
      </w:r>
      <w:proofErr w:type="spellStart"/>
      <w:r>
        <w:t>Sonyata</w:t>
      </w:r>
      <w:proofErr w:type="spellEnd"/>
      <w:r>
        <w:t>?”</w:t>
      </w:r>
    </w:p>
    <w:p w14:paraId="6F8C00F2" w14:textId="77777777" w:rsidR="009E7BD1" w:rsidRDefault="009E7BD1" w:rsidP="009E7BD1">
      <w:r>
        <w:t>“</w:t>
      </w:r>
      <w:r w:rsidRPr="00322920">
        <w:rPr>
          <w:noProof/>
        </w:rPr>
        <w:t>Yes</w:t>
      </w:r>
      <w:r w:rsidR="00322920">
        <w:rPr>
          <w:noProof/>
        </w:rPr>
        <w:t>,</w:t>
      </w:r>
      <w:r>
        <w:t xml:space="preserve"> and they used them again to kidnap our district leader Ilana,” Molt explained. Then he walked over and showed them to </w:t>
      </w:r>
      <w:proofErr w:type="spellStart"/>
      <w:r>
        <w:t>Ellig</w:t>
      </w:r>
      <w:proofErr w:type="spellEnd"/>
      <w:r>
        <w:t>. “They’re not made very well, but that battery pack on their back keeps them warm for a while.”</w:t>
      </w:r>
    </w:p>
    <w:p w14:paraId="690D495C" w14:textId="49A6C1EA" w:rsidR="009E7BD1" w:rsidRDefault="009E7BD1" w:rsidP="009E7BD1">
      <w:r>
        <w:t>“</w:t>
      </w:r>
      <w:proofErr w:type="spellStart"/>
      <w:r>
        <w:t>Ellig</w:t>
      </w:r>
      <w:proofErr w:type="spellEnd"/>
      <w:r>
        <w:t xml:space="preserve">, that is why they are here,” Molt said as he pointed to the Ora plant growing by the window. They walked over to </w:t>
      </w:r>
      <w:r w:rsidRPr="00322920">
        <w:rPr>
          <w:noProof/>
        </w:rPr>
        <w:t>it</w:t>
      </w:r>
      <w:r w:rsidR="00322920">
        <w:rPr>
          <w:noProof/>
        </w:rPr>
        <w:t>,</w:t>
      </w:r>
      <w:r>
        <w:t xml:space="preserve"> and Molt continued, “Ilana and I pulled that out of the ground before she was kidnaped. That is what they’re planting. We’ve been growing it to see what happens</w:t>
      </w:r>
      <w:r w:rsidR="00A20BC8">
        <w:t>. A</w:t>
      </w:r>
      <w:r>
        <w:t>s you see</w:t>
      </w:r>
      <w:r w:rsidR="00A20BC8">
        <w:t>,</w:t>
      </w:r>
      <w:r>
        <w:t xml:space="preserve"> the plant is growing broad, heavy leaves</w:t>
      </w:r>
      <w:r w:rsidR="00A20BC8">
        <w:t>,</w:t>
      </w:r>
      <w:r>
        <w:t xml:space="preserve"> and these small flowers might develop into </w:t>
      </w:r>
      <w:proofErr w:type="gramStart"/>
      <w:r>
        <w:t>a</w:t>
      </w:r>
      <w:proofErr w:type="gramEnd"/>
      <w:r>
        <w:t xml:space="preserve"> fruit.”</w:t>
      </w:r>
    </w:p>
    <w:p w14:paraId="3DC43B98" w14:textId="0593FA57" w:rsidR="009E7BD1" w:rsidRDefault="009E7BD1" w:rsidP="009E7BD1">
      <w:proofErr w:type="spellStart"/>
      <w:r>
        <w:t>Ellig</w:t>
      </w:r>
      <w:proofErr w:type="spellEnd"/>
      <w:r>
        <w:t xml:space="preserve"> reached for the plant and reacted quickly, “It has </w:t>
      </w:r>
      <w:proofErr w:type="gramStart"/>
      <w:r>
        <w:t>small p</w:t>
      </w:r>
      <w:r w:rsidR="000D6899">
        <w:t>ointed</w:t>
      </w:r>
      <w:proofErr w:type="gramEnd"/>
      <w:r w:rsidR="000D6899">
        <w:t xml:space="preserve"> barbs growing on the stal</w:t>
      </w:r>
      <w:r>
        <w:t>ks, and they hurt when touched. I’d hate to work with these plants in the field. It will be interesting to see if it does bear any kind of fruit</w:t>
      </w:r>
      <w:r w:rsidR="00A20BC8">
        <w:t>;</w:t>
      </w:r>
      <w:r>
        <w:t xml:space="preserve"> maybe we’ll get a chance to taste it.”</w:t>
      </w:r>
    </w:p>
    <w:p w14:paraId="2C2F02A6" w14:textId="24C6A65B" w:rsidR="009E7BD1" w:rsidRDefault="009E7BD1" w:rsidP="009E7BD1">
      <w:r>
        <w:t>“You go ahead, I’ll save some for you,” Molt said with a grin</w:t>
      </w:r>
      <w:r w:rsidR="00A20BC8">
        <w:t>;</w:t>
      </w:r>
      <w:r>
        <w:t xml:space="preserve"> just then</w:t>
      </w:r>
      <w:r w:rsidR="00A20BC8">
        <w:t>,</w:t>
      </w:r>
      <w:r>
        <w:t xml:space="preserve"> </w:t>
      </w:r>
      <w:proofErr w:type="spellStart"/>
      <w:r>
        <w:t>Mortog</w:t>
      </w:r>
      <w:proofErr w:type="spellEnd"/>
      <w:r>
        <w:t xml:space="preserve"> walked into the room. </w:t>
      </w:r>
      <w:proofErr w:type="spellStart"/>
      <w:r>
        <w:t>Ellig</w:t>
      </w:r>
      <w:proofErr w:type="spellEnd"/>
      <w:r>
        <w:t xml:space="preserve"> was shocked to see him and asked, “Why are you here?”</w:t>
      </w:r>
    </w:p>
    <w:p w14:paraId="22855846" w14:textId="77777777" w:rsidR="009E7BD1" w:rsidRDefault="009E7BD1" w:rsidP="009E7BD1">
      <w:proofErr w:type="spellStart"/>
      <w:r>
        <w:t>Mortog</w:t>
      </w:r>
      <w:proofErr w:type="spellEnd"/>
      <w:r>
        <w:t xml:space="preserve"> said, “I’m here because my life partner Ilana was kidnaped.”</w:t>
      </w:r>
    </w:p>
    <w:p w14:paraId="70983138" w14:textId="77777777" w:rsidR="009E7BD1" w:rsidRDefault="009E7BD1" w:rsidP="009E7BD1">
      <w:r>
        <w:t xml:space="preserve">Molt said, “I’m glad you got my </w:t>
      </w:r>
      <w:r w:rsidRPr="00322920">
        <w:rPr>
          <w:noProof/>
        </w:rPr>
        <w:t>message</w:t>
      </w:r>
      <w:r w:rsidR="00322920">
        <w:rPr>
          <w:noProof/>
        </w:rPr>
        <w:t>,</w:t>
      </w:r>
      <w:r>
        <w:t xml:space="preserve"> and I’m glad you’re here. We think she is in that space structure out there.” He pointed to the </w:t>
      </w:r>
      <w:proofErr w:type="spellStart"/>
      <w:r>
        <w:t>Jabom</w:t>
      </w:r>
      <w:proofErr w:type="spellEnd"/>
      <w:r>
        <w:t xml:space="preserve"> field with the scarred soil and the walled-in vehicle.</w:t>
      </w:r>
    </w:p>
    <w:p w14:paraId="19A52F9A" w14:textId="77777777" w:rsidR="009E7BD1" w:rsidRDefault="009E7BD1" w:rsidP="009E7BD1">
      <w:r>
        <w:t xml:space="preserve">“I’m sorry, </w:t>
      </w:r>
      <w:proofErr w:type="spellStart"/>
      <w:r>
        <w:t>Mortog</w:t>
      </w:r>
      <w:proofErr w:type="spellEnd"/>
      <w:r>
        <w:t xml:space="preserve">. I didn’t know. When did it </w:t>
      </w:r>
      <w:r w:rsidR="00322920">
        <w:rPr>
          <w:noProof/>
        </w:rPr>
        <w:t>happen</w:t>
      </w:r>
      <w:r>
        <w:t xml:space="preserve">?” </w:t>
      </w:r>
      <w:proofErr w:type="spellStart"/>
      <w:r>
        <w:t>Ellig</w:t>
      </w:r>
      <w:proofErr w:type="spellEnd"/>
      <w:r>
        <w:t xml:space="preserve"> asked.</w:t>
      </w:r>
    </w:p>
    <w:p w14:paraId="711FDCF7" w14:textId="77777777" w:rsidR="009E7BD1" w:rsidRDefault="009E7BD1" w:rsidP="009E7BD1">
      <w:r>
        <w:lastRenderedPageBreak/>
        <w:t>“A little while after the Orb was taken, and while you were in the hospital,” Molt answered.</w:t>
      </w:r>
    </w:p>
    <w:p w14:paraId="6E6CEE82" w14:textId="181466DE" w:rsidR="009E7BD1" w:rsidRDefault="009E7BD1" w:rsidP="009E7BD1">
      <w:proofErr w:type="spellStart"/>
      <w:r>
        <w:t>Ellig</w:t>
      </w:r>
      <w:proofErr w:type="spellEnd"/>
      <w:r>
        <w:t xml:space="preserve"> wanted to share some good news, so he updated them about the recording that he got from </w:t>
      </w:r>
      <w:proofErr w:type="spellStart"/>
      <w:r>
        <w:t>Sonyata</w:t>
      </w:r>
      <w:proofErr w:type="spellEnd"/>
      <w:r>
        <w:t xml:space="preserve"> and how the Ora dropped it off in his garden. “I think we can have hope that some of the Ora are on our side and might help us.”</w:t>
      </w:r>
    </w:p>
    <w:p w14:paraId="6406D7F4" w14:textId="77777777" w:rsidR="009E7BD1" w:rsidRDefault="009E7BD1" w:rsidP="009E7BD1">
      <w:r>
        <w:t xml:space="preserve">Just then, a messenger stormed in and explained </w:t>
      </w:r>
      <w:proofErr w:type="spellStart"/>
      <w:r>
        <w:t>Ornage’s</w:t>
      </w:r>
      <w:proofErr w:type="spellEnd"/>
      <w:r>
        <w:t xml:space="preserve"> plans.</w:t>
      </w:r>
    </w:p>
    <w:p w14:paraId="759786AD" w14:textId="5DCD17F8" w:rsidR="009E7BD1" w:rsidRDefault="009E7BD1" w:rsidP="009E7BD1">
      <w:proofErr w:type="spellStart"/>
      <w:r>
        <w:t>Mortog</w:t>
      </w:r>
      <w:proofErr w:type="spellEnd"/>
      <w:r>
        <w:t xml:space="preserve">, Molt, and </w:t>
      </w:r>
      <w:proofErr w:type="spellStart"/>
      <w:r>
        <w:t>Ellig</w:t>
      </w:r>
      <w:proofErr w:type="spellEnd"/>
      <w:r>
        <w:t xml:space="preserve"> rested together as they heard the details. When they had heard it, they paused and thought. That was the final </w:t>
      </w:r>
      <w:r w:rsidRPr="00322920">
        <w:rPr>
          <w:noProof/>
        </w:rPr>
        <w:t>step</w:t>
      </w:r>
      <w:r w:rsidR="00322920">
        <w:rPr>
          <w:noProof/>
        </w:rPr>
        <w:t>,</w:t>
      </w:r>
      <w:r>
        <w:t xml:space="preserve"> and many things had to work right. None of them doubted the plan</w:t>
      </w:r>
      <w:r w:rsidR="00A20BC8">
        <w:t>. T</w:t>
      </w:r>
      <w:r>
        <w:t>hey were just stunned by its magnitude and risk.</w:t>
      </w:r>
    </w:p>
    <w:p w14:paraId="51168F49" w14:textId="201D72B7" w:rsidR="009E7BD1" w:rsidRDefault="009E7BD1" w:rsidP="009E7BD1">
      <w:proofErr w:type="spellStart"/>
      <w:r>
        <w:t>Mortog</w:t>
      </w:r>
      <w:proofErr w:type="spellEnd"/>
      <w:r>
        <w:t xml:space="preserve"> glanced at the Ora plant growing in the observation </w:t>
      </w:r>
      <w:r w:rsidRPr="00322920">
        <w:rPr>
          <w:noProof/>
        </w:rPr>
        <w:t>home</w:t>
      </w:r>
      <w:r w:rsidR="00322920">
        <w:rPr>
          <w:noProof/>
        </w:rPr>
        <w:t>,</w:t>
      </w:r>
      <w:r>
        <w:t xml:space="preserve"> and he thought, that is an ugly plant.</w:t>
      </w:r>
    </w:p>
    <w:p w14:paraId="6983C7D9" w14:textId="265CC4B4" w:rsidR="009E7BD1" w:rsidRDefault="009E7BD1" w:rsidP="009E7BD1">
      <w:r>
        <w:t xml:space="preserve">Molt began organizing his </w:t>
      </w:r>
      <w:r w:rsidRPr="00322920">
        <w:rPr>
          <w:noProof/>
        </w:rPr>
        <w:t>defenders</w:t>
      </w:r>
      <w:r w:rsidR="00322920">
        <w:rPr>
          <w:noProof/>
        </w:rPr>
        <w:t>,</w:t>
      </w:r>
      <w:r>
        <w:t xml:space="preserve"> and </w:t>
      </w:r>
      <w:proofErr w:type="spellStart"/>
      <w:r>
        <w:t>Mortog</w:t>
      </w:r>
      <w:proofErr w:type="spellEnd"/>
      <w:r>
        <w:t xml:space="preserve"> thought about ways to save his life partner. He suspected that she was in the craft that he could see. He also knew that many red hats were still around</w:t>
      </w:r>
      <w:r w:rsidR="00B74195">
        <w:t>,</w:t>
      </w:r>
      <w:r>
        <w:t xml:space="preserve"> and he had to find a way to save her. Perhaps with </w:t>
      </w:r>
      <w:proofErr w:type="gramStart"/>
      <w:r>
        <w:t>all of</w:t>
      </w:r>
      <w:proofErr w:type="gramEnd"/>
      <w:r>
        <w:t xml:space="preserve"> the confusion in the upcoming </w:t>
      </w:r>
      <w:r w:rsidRPr="00322920">
        <w:rPr>
          <w:noProof/>
        </w:rPr>
        <w:t>battle</w:t>
      </w:r>
      <w:r w:rsidR="00322920">
        <w:rPr>
          <w:noProof/>
        </w:rPr>
        <w:t>,</w:t>
      </w:r>
      <w:r>
        <w:t xml:space="preserve"> he could sneak in. He had to trust that </w:t>
      </w:r>
      <w:proofErr w:type="spellStart"/>
      <w:r>
        <w:t>Ornage’s</w:t>
      </w:r>
      <w:proofErr w:type="spellEnd"/>
      <w:r>
        <w:t xml:space="preserve"> plan would cause that confusion.</w:t>
      </w:r>
    </w:p>
    <w:p w14:paraId="7F96B1FC" w14:textId="351C45A3" w:rsidR="009E7BD1" w:rsidRDefault="009E7BD1" w:rsidP="009E7BD1">
      <w:proofErr w:type="spellStart"/>
      <w:r>
        <w:t>Ellig</w:t>
      </w:r>
      <w:proofErr w:type="spellEnd"/>
      <w:r>
        <w:t xml:space="preserve"> sensed that the upcoming conflict would be the most significant one. If the </w:t>
      </w:r>
      <w:proofErr w:type="spellStart"/>
      <w:r>
        <w:t>Raog</w:t>
      </w:r>
      <w:proofErr w:type="spellEnd"/>
      <w:r>
        <w:t xml:space="preserve"> were able to surprise the Ora, then the </w:t>
      </w:r>
      <w:proofErr w:type="spellStart"/>
      <w:r>
        <w:t>Raog</w:t>
      </w:r>
      <w:proofErr w:type="spellEnd"/>
      <w:r>
        <w:t xml:space="preserve"> would have a chance. If they failed, then Varo and the </w:t>
      </w:r>
      <w:proofErr w:type="spellStart"/>
      <w:r>
        <w:t>Raog</w:t>
      </w:r>
      <w:proofErr w:type="spellEnd"/>
      <w:r>
        <w:t xml:space="preserve"> were likely doomed. That scared him, but it also excited him</w:t>
      </w:r>
      <w:r w:rsidR="00B74195">
        <w:t>;</w:t>
      </w:r>
      <w:r>
        <w:t xml:space="preserve"> now it was our time to cause them pain. All he could do was arrange for a couple of </w:t>
      </w:r>
      <w:proofErr w:type="spellStart"/>
      <w:r>
        <w:t>Newsource</w:t>
      </w:r>
      <w:proofErr w:type="spellEnd"/>
      <w:r>
        <w:t xml:space="preserve"> technicians to help him set up a viewpoint on top of the observation home. From that vantage point, he could monitor what happened and hopefully have some good news to share with the people.</w:t>
      </w:r>
    </w:p>
    <w:p w14:paraId="53370ECD" w14:textId="77777777" w:rsidR="009E7BD1" w:rsidRDefault="009E7BD1" w:rsidP="003963F9">
      <w:pPr>
        <w:pStyle w:val="SceneSeparator"/>
      </w:pPr>
      <w:r>
        <w:lastRenderedPageBreak/>
        <w:t>&gt;&gt;&gt;&gt;&gt;&gt;&gt;&gt;&gt;&gt;&gt;&gt;&gt;&gt;&gt;&gt;&gt;&gt;&gt;&gt;</w:t>
      </w:r>
    </w:p>
    <w:p w14:paraId="023FAADD" w14:textId="2C2744D9" w:rsidR="009E7BD1" w:rsidRDefault="009E7BD1" w:rsidP="009E7BD1">
      <w:r>
        <w:t>Iban was excited</w:t>
      </w:r>
      <w:r w:rsidR="00B74195">
        <w:t>. I</w:t>
      </w:r>
      <w:r>
        <w:t>t was not a problem for him to find many defenders who wanted to fight for their soil, their Varo</w:t>
      </w:r>
      <w:r w:rsidR="00B74195">
        <w:t>,</w:t>
      </w:r>
      <w:r>
        <w:t xml:space="preserve"> and most of all</w:t>
      </w:r>
      <w:r w:rsidR="00B74195">
        <w:t>,</w:t>
      </w:r>
      <w:r>
        <w:t xml:space="preserve"> their Orb. They were packing their modified Ora defensive tools and moving quickly to the </w:t>
      </w:r>
      <w:r w:rsidR="004913DF">
        <w:t>capit</w:t>
      </w:r>
      <w:r w:rsidR="00B74195">
        <w:t>a</w:t>
      </w:r>
      <w:r w:rsidR="004913DF">
        <w:t>l</w:t>
      </w:r>
      <w:r>
        <w:t>.</w:t>
      </w:r>
    </w:p>
    <w:p w14:paraId="5F8A9256" w14:textId="77777777" w:rsidR="009E7BD1" w:rsidRDefault="009E7BD1" w:rsidP="003963F9">
      <w:pPr>
        <w:pStyle w:val="SceneSeparator"/>
      </w:pPr>
      <w:r>
        <w:t>&gt;&gt;&gt;&gt;&gt;&gt;&gt;&gt;&gt;&gt;&gt;&gt;&gt;&gt;&gt;&gt;&gt;&gt;&gt;&gt;</w:t>
      </w:r>
    </w:p>
    <w:p w14:paraId="621CD3F8" w14:textId="1992CE30" w:rsidR="009E7BD1" w:rsidRDefault="009E7BD1" w:rsidP="009E7BD1">
      <w:proofErr w:type="spellStart"/>
      <w:r>
        <w:t>Ornage</w:t>
      </w:r>
      <w:proofErr w:type="spellEnd"/>
      <w:r>
        <w:t xml:space="preserve"> was working closely with </w:t>
      </w:r>
      <w:proofErr w:type="spellStart"/>
      <w:r>
        <w:t>Irrrm</w:t>
      </w:r>
      <w:proofErr w:type="spellEnd"/>
      <w:r>
        <w:t xml:space="preserve"> because the timing was critical. He wanted </w:t>
      </w:r>
      <w:proofErr w:type="spellStart"/>
      <w:r>
        <w:t>VanMacca</w:t>
      </w:r>
      <w:proofErr w:type="spellEnd"/>
      <w:r>
        <w:t xml:space="preserve"> and her craft committed to their landing before his craft w</w:t>
      </w:r>
      <w:r w:rsidR="00B74195">
        <w:t>as</w:t>
      </w:r>
      <w:r>
        <w:t xml:space="preserve"> noticed. That would put her on the soil of Varo when he attacked.</w:t>
      </w:r>
    </w:p>
    <w:p w14:paraId="06FCC310" w14:textId="1E069025" w:rsidR="009E7BD1" w:rsidRDefault="009E7BD1" w:rsidP="009E7BD1">
      <w:proofErr w:type="spellStart"/>
      <w:r>
        <w:t>Irrrm</w:t>
      </w:r>
      <w:proofErr w:type="spellEnd"/>
      <w:r>
        <w:t xml:space="preserve"> pointed out, “I don’t think there are many red hats on the orbiting structure; they have been deployed to the surface. The craft launching from the orbiting structure won’t have much of </w:t>
      </w:r>
      <w:r w:rsidR="00B74195">
        <w:t xml:space="preserve">a </w:t>
      </w:r>
      <w:r>
        <w:t>fighting force. Their only purpose is to subdue the stolen craft which they think has only a few surviving red hats.”</w:t>
      </w:r>
    </w:p>
    <w:p w14:paraId="29D3FADB" w14:textId="77777777" w:rsidR="009E7BD1" w:rsidRDefault="009E7BD1" w:rsidP="009E7BD1">
      <w:proofErr w:type="spellStart"/>
      <w:r>
        <w:t>Ornage</w:t>
      </w:r>
      <w:proofErr w:type="spellEnd"/>
      <w:r>
        <w:t xml:space="preserve"> looked at </w:t>
      </w:r>
      <w:proofErr w:type="spellStart"/>
      <w:r>
        <w:t>Irrrm</w:t>
      </w:r>
      <w:proofErr w:type="spellEnd"/>
      <w:r>
        <w:t xml:space="preserve"> and asked, “What do you think will happen if your leader is killed?”</w:t>
      </w:r>
    </w:p>
    <w:p w14:paraId="444B6652" w14:textId="04A63A94" w:rsidR="009E7BD1" w:rsidRDefault="009E7BD1" w:rsidP="009E7BD1">
      <w:proofErr w:type="spellStart"/>
      <w:r>
        <w:t>Irrrm</w:t>
      </w:r>
      <w:proofErr w:type="spellEnd"/>
      <w:r>
        <w:t xml:space="preserve"> thought for a moment</w:t>
      </w:r>
      <w:r w:rsidR="00B74195">
        <w:t>,</w:t>
      </w:r>
      <w:r>
        <w:t xml:space="preserve"> then responded, “Good question, I suspect that each of the leaders will worry about their own survival. If </w:t>
      </w:r>
      <w:proofErr w:type="spellStart"/>
      <w:r>
        <w:t>VanMacca</w:t>
      </w:r>
      <w:proofErr w:type="spellEnd"/>
      <w:r>
        <w:t xml:space="preserve"> is killed, each leader will set their own destiny and seek the path that provides survival. There might be fighting between some of them, trying to gain control, and </w:t>
      </w:r>
      <w:r w:rsidRPr="00322920">
        <w:rPr>
          <w:noProof/>
        </w:rPr>
        <w:t>hopefully</w:t>
      </w:r>
      <w:r w:rsidR="00322920">
        <w:rPr>
          <w:noProof/>
        </w:rPr>
        <w:t>,</w:t>
      </w:r>
      <w:r>
        <w:t xml:space="preserve"> some of them will band together to improve the Ora life.”</w:t>
      </w:r>
    </w:p>
    <w:p w14:paraId="1BA12B90" w14:textId="7821E78D" w:rsidR="009E7BD1" w:rsidRDefault="009E7BD1" w:rsidP="009E7BD1">
      <w:r>
        <w:t xml:space="preserve">The time was approaching, </w:t>
      </w:r>
      <w:proofErr w:type="spellStart"/>
      <w:r>
        <w:t>Erom</w:t>
      </w:r>
      <w:proofErr w:type="spellEnd"/>
      <w:r>
        <w:t xml:space="preserve">, </w:t>
      </w:r>
      <w:proofErr w:type="spellStart"/>
      <w:r>
        <w:t>Ornage</w:t>
      </w:r>
      <w:proofErr w:type="spellEnd"/>
      <w:r w:rsidR="00B74195">
        <w:t>,</w:t>
      </w:r>
      <w:r>
        <w:t xml:space="preserve"> and the volunteer defenders from the northern ice caves were </w:t>
      </w:r>
      <w:r>
        <w:lastRenderedPageBreak/>
        <w:t>loading in the two abandoned Ora craft. They knew what their mission was, and all were aware of the risk.</w:t>
      </w:r>
    </w:p>
    <w:p w14:paraId="1110E9A4" w14:textId="77777777" w:rsidR="009E7BD1" w:rsidRDefault="009E7BD1" w:rsidP="003963F9">
      <w:pPr>
        <w:pStyle w:val="SceneSeparator"/>
      </w:pPr>
      <w:r>
        <w:t>&gt;&gt;&gt;&gt;&gt;&gt;&gt;&gt;&gt;&gt;&gt;&gt;&gt;&gt;&gt;&gt;&gt;&gt;&gt;&gt;</w:t>
      </w:r>
    </w:p>
    <w:p w14:paraId="50DFE024" w14:textId="376AC7C3" w:rsidR="009E7BD1" w:rsidRDefault="009E7BD1" w:rsidP="009E7BD1">
      <w:proofErr w:type="spellStart"/>
      <w:r>
        <w:t>Sonyata</w:t>
      </w:r>
      <w:proofErr w:type="spellEnd"/>
      <w:r>
        <w:t xml:space="preserve"> and </w:t>
      </w:r>
      <w:proofErr w:type="spellStart"/>
      <w:r>
        <w:t>Romaa</w:t>
      </w:r>
      <w:proofErr w:type="spellEnd"/>
      <w:r>
        <w:t xml:space="preserve"> were in the operator portion of the </w:t>
      </w:r>
      <w:r w:rsidRPr="00322920">
        <w:rPr>
          <w:noProof/>
        </w:rPr>
        <w:t>craft</w:t>
      </w:r>
      <w:r w:rsidR="00322920">
        <w:rPr>
          <w:noProof/>
        </w:rPr>
        <w:t>,</w:t>
      </w:r>
      <w:r>
        <w:t xml:space="preserve"> and it was nearing the time to fire the rockets to slow the craft and began the descent to the </w:t>
      </w:r>
      <w:r w:rsidR="004913DF">
        <w:t>capit</w:t>
      </w:r>
      <w:r w:rsidR="00B74195">
        <w:t>a</w:t>
      </w:r>
      <w:r w:rsidR="004913DF">
        <w:t>l</w:t>
      </w:r>
      <w:r>
        <w:t xml:space="preserve">. It was a tense moment as the rockets fired because each knew that their future would be determined in a short while. The craft </w:t>
      </w:r>
      <w:r w:rsidRPr="00322920">
        <w:rPr>
          <w:noProof/>
        </w:rPr>
        <w:t>slowed</w:t>
      </w:r>
      <w:r w:rsidR="00322920">
        <w:rPr>
          <w:noProof/>
        </w:rPr>
        <w:t>,</w:t>
      </w:r>
      <w:r>
        <w:t xml:space="preserve"> and it began its descent.</w:t>
      </w:r>
    </w:p>
    <w:p w14:paraId="37A69B52" w14:textId="77777777" w:rsidR="009E7BD1" w:rsidRDefault="009E7BD1" w:rsidP="003963F9">
      <w:pPr>
        <w:pStyle w:val="SceneSeparator"/>
      </w:pPr>
      <w:r>
        <w:t>&gt;&gt;&gt;&gt;&gt;&gt;&gt;&gt;&gt;&gt;&gt;&gt;&gt;&gt;&gt;&gt;&gt;&gt;&gt;&gt;</w:t>
      </w:r>
    </w:p>
    <w:p w14:paraId="0DA17541" w14:textId="5098BFF1" w:rsidR="009E7BD1" w:rsidRDefault="009E7BD1" w:rsidP="009E7BD1">
      <w:r>
        <w:t xml:space="preserve">Once the descent was started, </w:t>
      </w:r>
      <w:proofErr w:type="spellStart"/>
      <w:r>
        <w:t>VanMacca</w:t>
      </w:r>
      <w:proofErr w:type="spellEnd"/>
      <w:r>
        <w:t xml:space="preserve"> ordered four of the remaining craft on the orbiting structure to depart and follow her down. She </w:t>
      </w:r>
      <w:r w:rsidR="00B74195">
        <w:t>took</w:t>
      </w:r>
      <w:r>
        <w:t xml:space="preserve"> the remaining Red Hats so the last craft docking would be of no use and was directed to stay connected. Their orbits were closely aligned with the </w:t>
      </w:r>
      <w:r w:rsidR="004913DF">
        <w:rPr>
          <w:noProof/>
        </w:rPr>
        <w:t>capit</w:t>
      </w:r>
      <w:r w:rsidR="00B74195">
        <w:rPr>
          <w:noProof/>
        </w:rPr>
        <w:t>a</w:t>
      </w:r>
      <w:r w:rsidR="004913DF">
        <w:rPr>
          <w:noProof/>
        </w:rPr>
        <w:t>l</w:t>
      </w:r>
      <w:r w:rsidR="00C440B4">
        <w:rPr>
          <w:noProof/>
        </w:rPr>
        <w:t>,</w:t>
      </w:r>
      <w:r>
        <w:t xml:space="preserve"> so the time for landing was much shorter.</w:t>
      </w:r>
    </w:p>
    <w:p w14:paraId="061BF7A3" w14:textId="77777777" w:rsidR="009E7BD1" w:rsidRDefault="009E7BD1" w:rsidP="003963F9">
      <w:pPr>
        <w:pStyle w:val="SceneSeparator"/>
      </w:pPr>
      <w:r>
        <w:t>&gt;&gt;&gt;&gt;&gt;&gt;&gt;&gt;&gt;&gt;&gt;&gt;&gt;&gt;&gt;&gt;&gt;&gt;&gt;&gt;</w:t>
      </w:r>
    </w:p>
    <w:p w14:paraId="79F7E474" w14:textId="59BE1385" w:rsidR="009E7BD1" w:rsidRDefault="009E7BD1" w:rsidP="009E7BD1">
      <w:r>
        <w:t xml:space="preserve">Once </w:t>
      </w:r>
      <w:proofErr w:type="spellStart"/>
      <w:r>
        <w:t>Ornage</w:t>
      </w:r>
      <w:proofErr w:type="spellEnd"/>
      <w:r>
        <w:t xml:space="preserve"> knew that </w:t>
      </w:r>
      <w:proofErr w:type="spellStart"/>
      <w:r>
        <w:t>VanMacca</w:t>
      </w:r>
      <w:proofErr w:type="spellEnd"/>
      <w:r>
        <w:t xml:space="preserve"> had left the structure and fired her rockets, her landing time was fixed</w:t>
      </w:r>
      <w:r w:rsidR="00B74195">
        <w:t>,</w:t>
      </w:r>
      <w:r>
        <w:t xml:space="preserve"> and he ordered </w:t>
      </w:r>
      <w:proofErr w:type="spellStart"/>
      <w:r>
        <w:t>Irrrm</w:t>
      </w:r>
      <w:proofErr w:type="spellEnd"/>
      <w:r>
        <w:t xml:space="preserve"> to launch. They were to remain silent and not use the radios. </w:t>
      </w:r>
      <w:proofErr w:type="spellStart"/>
      <w:r>
        <w:t>Ornage</w:t>
      </w:r>
      <w:proofErr w:type="spellEnd"/>
      <w:r>
        <w:t xml:space="preserve"> wanted to approach the </w:t>
      </w:r>
      <w:r w:rsidR="004913DF">
        <w:t>capit</w:t>
      </w:r>
      <w:r w:rsidR="00B74195">
        <w:t>a</w:t>
      </w:r>
      <w:r w:rsidR="004913DF">
        <w:t>l</w:t>
      </w:r>
      <w:r>
        <w:t xml:space="preserve"> unnoticed.</w:t>
      </w:r>
    </w:p>
    <w:p w14:paraId="360437D8" w14:textId="77777777" w:rsidR="009E7BD1" w:rsidRDefault="009E7BD1" w:rsidP="009E7BD1">
      <w:r>
        <w:t xml:space="preserve">The operator’s area of the craft was </w:t>
      </w:r>
      <w:r w:rsidRPr="00C440B4">
        <w:rPr>
          <w:noProof/>
        </w:rPr>
        <w:t>quiet</w:t>
      </w:r>
      <w:r>
        <w:t xml:space="preserve"> as </w:t>
      </w:r>
      <w:proofErr w:type="spellStart"/>
      <w:r>
        <w:t>Ornage</w:t>
      </w:r>
      <w:proofErr w:type="spellEnd"/>
      <w:r>
        <w:t xml:space="preserve"> and </w:t>
      </w:r>
      <w:proofErr w:type="spellStart"/>
      <w:r>
        <w:t>Irrrm</w:t>
      </w:r>
      <w:proofErr w:type="spellEnd"/>
      <w:r>
        <w:t xml:space="preserve"> contemplated their actions. They had launched into a </w:t>
      </w:r>
      <w:r>
        <w:lastRenderedPageBreak/>
        <w:t xml:space="preserve">ballistic orbit which would bring them down right on top of </w:t>
      </w:r>
      <w:proofErr w:type="spellStart"/>
      <w:r>
        <w:t>VanMacca</w:t>
      </w:r>
      <w:proofErr w:type="spellEnd"/>
      <w:r>
        <w:t xml:space="preserve"> and her craft.</w:t>
      </w:r>
    </w:p>
    <w:p w14:paraId="5ADF1D21" w14:textId="77777777" w:rsidR="009E7BD1" w:rsidRDefault="009E7BD1" w:rsidP="003963F9">
      <w:pPr>
        <w:pStyle w:val="SceneSeparator"/>
      </w:pPr>
      <w:r>
        <w:t>&gt;&gt;&gt;&gt;&gt;&gt;&gt;&gt;&gt;&gt;&gt;&gt;&gt;&gt;&gt;&gt;&gt;&gt;&gt;&gt;</w:t>
      </w:r>
    </w:p>
    <w:p w14:paraId="3C6D55A7" w14:textId="77777777" w:rsidR="009E7BD1" w:rsidRDefault="009E7BD1" w:rsidP="009E7BD1">
      <w:proofErr w:type="spellStart"/>
      <w:r>
        <w:t>Sonyata</w:t>
      </w:r>
      <w:proofErr w:type="spellEnd"/>
      <w:r>
        <w:t xml:space="preserve"> and </w:t>
      </w:r>
      <w:proofErr w:type="spellStart"/>
      <w:r>
        <w:t>Romaa</w:t>
      </w:r>
      <w:proofErr w:type="spellEnd"/>
      <w:r>
        <w:t xml:space="preserve"> watched as their craft descended into the Varo atmosphere. For </w:t>
      </w:r>
      <w:proofErr w:type="spellStart"/>
      <w:r>
        <w:t>Sonyata</w:t>
      </w:r>
      <w:proofErr w:type="spellEnd"/>
      <w:r>
        <w:t xml:space="preserve">, it felt like Varo was opening her arms and letting her back home. For </w:t>
      </w:r>
      <w:proofErr w:type="spellStart"/>
      <w:r>
        <w:t>Romaa</w:t>
      </w:r>
      <w:proofErr w:type="spellEnd"/>
      <w:r>
        <w:t xml:space="preserve">, it was the next step down a one-way path. They both held the </w:t>
      </w:r>
      <w:r w:rsidRPr="00322920">
        <w:rPr>
          <w:noProof/>
        </w:rPr>
        <w:t>straps</w:t>
      </w:r>
      <w:r w:rsidR="00322920">
        <w:rPr>
          <w:noProof/>
        </w:rPr>
        <w:t>,</w:t>
      </w:r>
      <w:r>
        <w:t xml:space="preserve"> and they both </w:t>
      </w:r>
      <w:r w:rsidRPr="00322920">
        <w:rPr>
          <w:noProof/>
        </w:rPr>
        <w:t>waited</w:t>
      </w:r>
      <w:r w:rsidR="00322920">
        <w:rPr>
          <w:noProof/>
        </w:rPr>
        <w:t xml:space="preserve"> for</w:t>
      </w:r>
      <w:r>
        <w:t xml:space="preserve"> their destiny.</w:t>
      </w:r>
    </w:p>
    <w:p w14:paraId="497BB944" w14:textId="4EAC9823" w:rsidR="009E7BD1" w:rsidRDefault="009E7BD1" w:rsidP="009E7BD1">
      <w:proofErr w:type="spellStart"/>
      <w:r>
        <w:t>Sonyata’s</w:t>
      </w:r>
      <w:proofErr w:type="spellEnd"/>
      <w:r>
        <w:t xml:space="preserve"> craft was going to land</w:t>
      </w:r>
      <w:r w:rsidR="00B74195">
        <w:t>. F</w:t>
      </w:r>
      <w:r w:rsidRPr="00C440B4">
        <w:rPr>
          <w:noProof/>
        </w:rPr>
        <w:t>irst</w:t>
      </w:r>
      <w:r>
        <w:t>, she knew it and expected a hard time until the others could help. When her craft landed on the soil, red hats from the craft already on the ground began moving to her craft.</w:t>
      </w:r>
    </w:p>
    <w:p w14:paraId="2A7F3820" w14:textId="0B44CCD0" w:rsidR="009E7BD1" w:rsidRDefault="009E7BD1" w:rsidP="009E7BD1">
      <w:proofErr w:type="spellStart"/>
      <w:r>
        <w:t>Romaa</w:t>
      </w:r>
      <w:proofErr w:type="spellEnd"/>
      <w:r>
        <w:t xml:space="preserve"> directed the red hats onboard to encircle the craft and keep the red hats on the ground busy. </w:t>
      </w:r>
      <w:proofErr w:type="spellStart"/>
      <w:r>
        <w:t>Romaa</w:t>
      </w:r>
      <w:proofErr w:type="spellEnd"/>
      <w:r>
        <w:t xml:space="preserve"> and </w:t>
      </w:r>
      <w:proofErr w:type="spellStart"/>
      <w:r>
        <w:t>Sonyata</w:t>
      </w:r>
      <w:proofErr w:type="spellEnd"/>
      <w:r>
        <w:t xml:space="preserve"> stayed in the operator </w:t>
      </w:r>
      <w:r w:rsidRPr="00C440B4">
        <w:rPr>
          <w:noProof/>
        </w:rPr>
        <w:t>area</w:t>
      </w:r>
      <w:r w:rsidR="00C440B4">
        <w:rPr>
          <w:noProof/>
        </w:rPr>
        <w:t>,</w:t>
      </w:r>
      <w:r>
        <w:t xml:space="preserve"> so they were close to the radio and high enough to </w:t>
      </w:r>
      <w:r w:rsidR="00DF4FD6">
        <w:t>view</w:t>
      </w:r>
      <w:r>
        <w:t xml:space="preserve"> the evolving events below them.</w:t>
      </w:r>
    </w:p>
    <w:p w14:paraId="6D98F5F8" w14:textId="77777777" w:rsidR="009E7BD1" w:rsidRDefault="009E7BD1" w:rsidP="003963F9">
      <w:pPr>
        <w:pStyle w:val="SceneSeparator"/>
      </w:pPr>
      <w:r>
        <w:t>&gt;&gt;&gt;&gt;&gt;&gt;&gt;&gt;&gt;&gt;&gt;&gt;&gt;&gt;&gt;&gt;&gt;&gt;&gt;&gt;</w:t>
      </w:r>
    </w:p>
    <w:p w14:paraId="20211CD6" w14:textId="77777777" w:rsidR="009E7BD1" w:rsidRDefault="009E7BD1" w:rsidP="009E7BD1">
      <w:r>
        <w:t xml:space="preserve">As soon as Molt saw </w:t>
      </w:r>
      <w:proofErr w:type="spellStart"/>
      <w:r>
        <w:t>Sonyata’s</w:t>
      </w:r>
      <w:proofErr w:type="spellEnd"/>
      <w:r>
        <w:t xml:space="preserve"> craft descending through the </w:t>
      </w:r>
      <w:r w:rsidRPr="00322920">
        <w:rPr>
          <w:noProof/>
        </w:rPr>
        <w:t>clouds</w:t>
      </w:r>
      <w:r w:rsidR="00322920">
        <w:rPr>
          <w:noProof/>
        </w:rPr>
        <w:t>,</w:t>
      </w:r>
      <w:r>
        <w:t xml:space="preserve"> he headed across the destroyed </w:t>
      </w:r>
      <w:proofErr w:type="spellStart"/>
      <w:r>
        <w:t>Jabom</w:t>
      </w:r>
      <w:proofErr w:type="spellEnd"/>
      <w:r>
        <w:t xml:space="preserve"> fields in their direction. He saw red hats from the walled compound moving towards </w:t>
      </w:r>
      <w:r w:rsidRPr="00322920">
        <w:rPr>
          <w:noProof/>
        </w:rPr>
        <w:t>them</w:t>
      </w:r>
      <w:r w:rsidR="00322920">
        <w:rPr>
          <w:noProof/>
        </w:rPr>
        <w:t>,</w:t>
      </w:r>
      <w:r>
        <w:t xml:space="preserve"> and he hoped that he could get to </w:t>
      </w:r>
      <w:proofErr w:type="spellStart"/>
      <w:r>
        <w:t>Sonyata</w:t>
      </w:r>
      <w:proofErr w:type="spellEnd"/>
      <w:r>
        <w:t xml:space="preserve"> before they did.</w:t>
      </w:r>
    </w:p>
    <w:p w14:paraId="315C0D64" w14:textId="7209F61E" w:rsidR="009E7BD1" w:rsidRDefault="009E7BD1" w:rsidP="009E7BD1">
      <w:r>
        <w:t>Iban was poised in a different area</w:t>
      </w:r>
      <w:r w:rsidR="00B74195">
        <w:t>,</w:t>
      </w:r>
      <w:r>
        <w:t xml:space="preserve"> and when he saw </w:t>
      </w:r>
      <w:proofErr w:type="spellStart"/>
      <w:r>
        <w:t>Sonyata’s</w:t>
      </w:r>
      <w:proofErr w:type="spellEnd"/>
      <w:r>
        <w:t xml:space="preserve"> landing</w:t>
      </w:r>
      <w:r w:rsidR="00B74195">
        <w:t>,</w:t>
      </w:r>
      <w:r>
        <w:t xml:space="preserve"> he was to get to a position between </w:t>
      </w:r>
      <w:proofErr w:type="spellStart"/>
      <w:r>
        <w:t>Sonyata’s</w:t>
      </w:r>
      <w:proofErr w:type="spellEnd"/>
      <w:r>
        <w:t xml:space="preserve"> craft and the walled compound. That was to back </w:t>
      </w:r>
      <w:r>
        <w:lastRenderedPageBreak/>
        <w:t xml:space="preserve">up Molt’s team and hopefully surround the first red hats leaving the compound for </w:t>
      </w:r>
      <w:proofErr w:type="spellStart"/>
      <w:r>
        <w:t>Sonyata’s</w:t>
      </w:r>
      <w:proofErr w:type="spellEnd"/>
      <w:r>
        <w:t xml:space="preserve"> craft.</w:t>
      </w:r>
    </w:p>
    <w:p w14:paraId="337A9264" w14:textId="77777777" w:rsidR="009E7BD1" w:rsidRDefault="009E7BD1" w:rsidP="009E7BD1">
      <w:proofErr w:type="spellStart"/>
      <w:r>
        <w:t>Mortog</w:t>
      </w:r>
      <w:proofErr w:type="spellEnd"/>
      <w:r>
        <w:t xml:space="preserve"> had a different idea. Once Molt was defending </w:t>
      </w:r>
      <w:proofErr w:type="spellStart"/>
      <w:r>
        <w:t>Sonyata’s</w:t>
      </w:r>
      <w:proofErr w:type="spellEnd"/>
      <w:r>
        <w:t xml:space="preserve"> </w:t>
      </w:r>
      <w:r w:rsidRPr="00322920">
        <w:rPr>
          <w:noProof/>
        </w:rPr>
        <w:t>craft</w:t>
      </w:r>
      <w:r w:rsidR="00322920">
        <w:rPr>
          <w:noProof/>
        </w:rPr>
        <w:t>,</w:t>
      </w:r>
      <w:r>
        <w:t xml:space="preserve"> and Iban had isolated the walled compound from the red hats engaging Molt’s team, it was his opportunity to move into the walled compound and rescue Ilana. Once he saw Molt’s movement and Iban’s move from the side, it was his turn. He and his small team moved to the compound opening.</w:t>
      </w:r>
    </w:p>
    <w:p w14:paraId="004ED0BC" w14:textId="77777777" w:rsidR="009E7BD1" w:rsidRDefault="009E7BD1" w:rsidP="003963F9">
      <w:pPr>
        <w:pStyle w:val="SceneSeparator"/>
      </w:pPr>
      <w:r>
        <w:t>&gt;&gt;&gt;&gt;&gt;&gt;&gt;&gt;&gt;&gt;&gt;&gt;&gt;&gt;&gt;&gt;&gt;&gt;&gt;&gt;</w:t>
      </w:r>
    </w:p>
    <w:p w14:paraId="6AAA7DEF" w14:textId="3C2EEDC9" w:rsidR="009E7BD1" w:rsidRDefault="009E7BD1" w:rsidP="009E7BD1">
      <w:proofErr w:type="spellStart"/>
      <w:r>
        <w:t>Ornage</w:t>
      </w:r>
      <w:proofErr w:type="spellEnd"/>
      <w:r>
        <w:t xml:space="preserve"> monitored the radio traffic for </w:t>
      </w:r>
      <w:proofErr w:type="spellStart"/>
      <w:r>
        <w:t>VanMacca</w:t>
      </w:r>
      <w:proofErr w:type="spellEnd"/>
      <w:r>
        <w:t xml:space="preserve"> and her craft as they approached the </w:t>
      </w:r>
      <w:r w:rsidR="004913DF">
        <w:t>capit</w:t>
      </w:r>
      <w:r w:rsidR="00B74195">
        <w:t>a</w:t>
      </w:r>
      <w:r w:rsidR="004913DF">
        <w:t>l</w:t>
      </w:r>
      <w:r>
        <w:t xml:space="preserve">. He </w:t>
      </w:r>
      <w:r w:rsidR="00B74195">
        <w:t>assumed</w:t>
      </w:r>
      <w:r>
        <w:t xml:space="preserve"> their leader would be focused on </w:t>
      </w:r>
      <w:proofErr w:type="spellStart"/>
      <w:r>
        <w:t>Sonyata’s</w:t>
      </w:r>
      <w:proofErr w:type="spellEnd"/>
      <w:r>
        <w:t xml:space="preserve"> craft and wouldn’t be paying attention to anything else. </w:t>
      </w:r>
      <w:proofErr w:type="spellStart"/>
      <w:r>
        <w:t>VanMacca</w:t>
      </w:r>
      <w:proofErr w:type="spellEnd"/>
      <w:r>
        <w:t xml:space="preserve"> was in the lead </w:t>
      </w:r>
      <w:r w:rsidRPr="00322920">
        <w:rPr>
          <w:noProof/>
        </w:rPr>
        <w:t>craft</w:t>
      </w:r>
      <w:r w:rsidR="00322920">
        <w:rPr>
          <w:noProof/>
        </w:rPr>
        <w:t>,</w:t>
      </w:r>
      <w:r>
        <w:t xml:space="preserve"> and once she was on the soil of Varo, it was </w:t>
      </w:r>
      <w:proofErr w:type="spellStart"/>
      <w:r>
        <w:t>Ornage’s</w:t>
      </w:r>
      <w:proofErr w:type="spellEnd"/>
      <w:r>
        <w:t xml:space="preserve"> turn to strike. That was what </w:t>
      </w:r>
      <w:proofErr w:type="spellStart"/>
      <w:r>
        <w:t>Ornage</w:t>
      </w:r>
      <w:proofErr w:type="spellEnd"/>
      <w:r>
        <w:t xml:space="preserve"> was planning on</w:t>
      </w:r>
      <w:r w:rsidR="00B74195">
        <w:t>;</w:t>
      </w:r>
      <w:r>
        <w:t xml:space="preserve"> he hoped </w:t>
      </w:r>
      <w:proofErr w:type="spellStart"/>
      <w:r>
        <w:t>VanMacca</w:t>
      </w:r>
      <w:proofErr w:type="spellEnd"/>
      <w:r>
        <w:t xml:space="preserve"> would land first</w:t>
      </w:r>
      <w:r w:rsidR="00B74195">
        <w:t>,</w:t>
      </w:r>
      <w:r>
        <w:t xml:space="preserve"> followed by the other craft from the orbiting structure. Once they were on the soil, </w:t>
      </w:r>
      <w:proofErr w:type="spellStart"/>
      <w:r>
        <w:t>Ornage</w:t>
      </w:r>
      <w:proofErr w:type="spellEnd"/>
      <w:r>
        <w:t xml:space="preserve"> and </w:t>
      </w:r>
      <w:proofErr w:type="spellStart"/>
      <w:r>
        <w:t>Erom</w:t>
      </w:r>
      <w:proofErr w:type="spellEnd"/>
      <w:r>
        <w:t xml:space="preserve"> could land their craft in the best place to protect </w:t>
      </w:r>
      <w:proofErr w:type="spellStart"/>
      <w:r>
        <w:t>Sonyata</w:t>
      </w:r>
      <w:proofErr w:type="spellEnd"/>
      <w:r>
        <w:t>.</w:t>
      </w:r>
    </w:p>
    <w:p w14:paraId="29AE1829" w14:textId="77777777" w:rsidR="009E7BD1" w:rsidRDefault="009E7BD1" w:rsidP="003963F9">
      <w:pPr>
        <w:pStyle w:val="SceneSeparator"/>
      </w:pPr>
      <w:r>
        <w:t>&gt;&gt;&gt;&gt;&gt;&gt;&gt;&gt;&gt;&gt;&gt;&gt;&gt;&gt;&gt;&gt;&gt;&gt;&gt;&gt;</w:t>
      </w:r>
    </w:p>
    <w:p w14:paraId="16E1B90F" w14:textId="6971EFDF" w:rsidR="009E7BD1" w:rsidRDefault="009E7BD1" w:rsidP="009E7BD1">
      <w:proofErr w:type="spellStart"/>
      <w:r>
        <w:t>VanMacca’s</w:t>
      </w:r>
      <w:proofErr w:type="spellEnd"/>
      <w:r>
        <w:t xml:space="preserve"> orders were clear. </w:t>
      </w:r>
      <w:r w:rsidR="00B74195">
        <w:t>H</w:t>
      </w:r>
      <w:r>
        <w:t>er red hats and all her craft were to attack the stolen craft and kill everyone on board. She had to teach them all a lesson. Those who didn’t follow her direction would die</w:t>
      </w:r>
      <w:r w:rsidR="00B74195">
        <w:t>;</w:t>
      </w:r>
      <w:r>
        <w:t xml:space="preserve"> that was the spoken message a</w:t>
      </w:r>
      <w:r w:rsidR="00B74195">
        <w:t>nd</w:t>
      </w:r>
      <w:r>
        <w:t xml:space="preserve"> the understood message that the Ora w</w:t>
      </w:r>
      <w:r w:rsidR="00B74195">
        <w:t>ere</w:t>
      </w:r>
      <w:r>
        <w:t xml:space="preserve"> working under. They also knew that if they failed, they would die.</w:t>
      </w:r>
    </w:p>
    <w:p w14:paraId="6C8537F5" w14:textId="77777777" w:rsidR="009E7BD1" w:rsidRDefault="009E7BD1" w:rsidP="003963F9">
      <w:pPr>
        <w:pStyle w:val="SceneSeparator"/>
      </w:pPr>
      <w:r>
        <w:lastRenderedPageBreak/>
        <w:t>&gt;&gt;&gt;&gt;&gt;&gt;&gt;&gt;&gt;&gt;&gt;&gt;&gt;&gt;&gt;&gt;&gt;&gt;&gt;&gt;</w:t>
      </w:r>
    </w:p>
    <w:p w14:paraId="4DC0A518" w14:textId="68414FD7" w:rsidR="009E7BD1" w:rsidRDefault="009E7BD1" w:rsidP="009E7BD1">
      <w:proofErr w:type="spellStart"/>
      <w:r>
        <w:t>Sonyata</w:t>
      </w:r>
      <w:proofErr w:type="spellEnd"/>
      <w:r>
        <w:t xml:space="preserve"> felt the rumble and looked up and saw a horrifying sight. The sky was filled with Ora craft landing</w:t>
      </w:r>
      <w:r w:rsidR="00B74195">
        <w:t>s</w:t>
      </w:r>
      <w:r>
        <w:t>. She quickly saw the colored craft in the lead began to touch the soil near her</w:t>
      </w:r>
      <w:r w:rsidR="00B74195">
        <w:t>,</w:t>
      </w:r>
      <w:r>
        <w:t xml:space="preserve"> and the other four craft were maneuvering to land in a circle around them.</w:t>
      </w:r>
    </w:p>
    <w:p w14:paraId="728A638E" w14:textId="77777777" w:rsidR="009E7BD1" w:rsidRDefault="009E7BD1" w:rsidP="009E7BD1">
      <w:proofErr w:type="spellStart"/>
      <w:r>
        <w:t>Sonyata</w:t>
      </w:r>
      <w:proofErr w:type="spellEnd"/>
      <w:r>
        <w:t xml:space="preserve"> was about to panic when she saw two large groups of </w:t>
      </w:r>
      <w:proofErr w:type="spellStart"/>
      <w:r>
        <w:t>Raog</w:t>
      </w:r>
      <w:proofErr w:type="spellEnd"/>
      <w:r>
        <w:t xml:space="preserve"> carrying defensive tools. One was moving towards her </w:t>
      </w:r>
      <w:r w:rsidRPr="00322920">
        <w:rPr>
          <w:noProof/>
        </w:rPr>
        <w:t>craft</w:t>
      </w:r>
      <w:r w:rsidR="00322920">
        <w:rPr>
          <w:noProof/>
        </w:rPr>
        <w:t>,</w:t>
      </w:r>
      <w:r>
        <w:t xml:space="preserve"> and the other was between her and the walled compound, which also put them equidistant between the compound and </w:t>
      </w:r>
      <w:proofErr w:type="spellStart"/>
      <w:r>
        <w:t>VanMacca’s</w:t>
      </w:r>
      <w:proofErr w:type="spellEnd"/>
      <w:r>
        <w:t xml:space="preserve"> craft. She then saw a smaller group of </w:t>
      </w:r>
      <w:proofErr w:type="spellStart"/>
      <w:r>
        <w:t>Raog</w:t>
      </w:r>
      <w:proofErr w:type="spellEnd"/>
      <w:r>
        <w:t xml:space="preserve"> moving towards the walled compound.</w:t>
      </w:r>
    </w:p>
    <w:p w14:paraId="421A369F" w14:textId="12BCF44A" w:rsidR="009E7BD1" w:rsidRDefault="009E7BD1" w:rsidP="009E7BD1">
      <w:r>
        <w:t xml:space="preserve">As the Orb and </w:t>
      </w:r>
      <w:proofErr w:type="spellStart"/>
      <w:r>
        <w:t>Romaa</w:t>
      </w:r>
      <w:proofErr w:type="spellEnd"/>
      <w:r>
        <w:t xml:space="preserve"> surveyed the area around them, two additional craft had </w:t>
      </w:r>
      <w:r w:rsidRPr="00322920">
        <w:rPr>
          <w:noProof/>
        </w:rPr>
        <w:t>landed</w:t>
      </w:r>
      <w:r w:rsidR="00322920">
        <w:rPr>
          <w:noProof/>
        </w:rPr>
        <w:t>,</w:t>
      </w:r>
      <w:r>
        <w:t xml:space="preserve"> and suddenly the roar and vibration increased dramatically. The two craft that hadn’t landed increased their thrust and began rising back into the sky. Then through the other viewport, she saw </w:t>
      </w:r>
      <w:r w:rsidRPr="00322920">
        <w:rPr>
          <w:noProof/>
        </w:rPr>
        <w:t>why</w:t>
      </w:r>
      <w:r>
        <w:t xml:space="preserve"> two additional craft were descending over the </w:t>
      </w:r>
      <w:r w:rsidR="004913DF">
        <w:t>capitol</w:t>
      </w:r>
      <w:r>
        <w:t xml:space="preserve"> at </w:t>
      </w:r>
      <w:proofErr w:type="gramStart"/>
      <w:r>
        <w:t>a very high</w:t>
      </w:r>
      <w:proofErr w:type="gramEnd"/>
      <w:r>
        <w:t xml:space="preserve"> speed and using a tremendous amount of thrust to slow down.</w:t>
      </w:r>
    </w:p>
    <w:p w14:paraId="02AE4B4E" w14:textId="07AA2C7A" w:rsidR="009E7BD1" w:rsidRDefault="009E7BD1" w:rsidP="009E7BD1">
      <w:r>
        <w:t>The movements of the four craft were odd</w:t>
      </w:r>
      <w:r w:rsidR="00B74195">
        <w:t>;</w:t>
      </w:r>
      <w:r>
        <w:t xml:space="preserve"> they weren’t moving together to find landing sites</w:t>
      </w:r>
      <w:r w:rsidR="00B74195">
        <w:t>. T</w:t>
      </w:r>
      <w:r>
        <w:t xml:space="preserve">hey appeared to be buzzing around like bees, almost attacking each other. The craft on the ground opened doors on their roofs and then started firing at the two craft that </w:t>
      </w:r>
      <w:r w:rsidRPr="00C440B4">
        <w:rPr>
          <w:noProof/>
        </w:rPr>
        <w:t>were</w:t>
      </w:r>
      <w:r>
        <w:t xml:space="preserve"> descending. This was curious, why would they be firing on their own craft? </w:t>
      </w:r>
      <w:proofErr w:type="spellStart"/>
      <w:r>
        <w:t>Sonyata</w:t>
      </w:r>
      <w:proofErr w:type="spellEnd"/>
      <w:r>
        <w:t xml:space="preserve"> thought.</w:t>
      </w:r>
    </w:p>
    <w:p w14:paraId="738BA522" w14:textId="77777777" w:rsidR="009E7BD1" w:rsidRDefault="009E7BD1" w:rsidP="003963F9">
      <w:pPr>
        <w:pStyle w:val="SceneSeparator"/>
      </w:pPr>
      <w:r>
        <w:lastRenderedPageBreak/>
        <w:t>&gt;&gt;&gt;&gt;&gt;&gt;&gt;&gt;&gt;&gt;&gt;&gt;&gt;&gt;&gt;&gt;&gt;&gt;&gt;&gt;</w:t>
      </w:r>
    </w:p>
    <w:p w14:paraId="4F4AF33A" w14:textId="0C67C086" w:rsidR="009E7BD1" w:rsidRDefault="009E7BD1" w:rsidP="009E7BD1">
      <w:r>
        <w:t xml:space="preserve">As </w:t>
      </w:r>
      <w:proofErr w:type="spellStart"/>
      <w:r>
        <w:t>Ornage</w:t>
      </w:r>
      <w:proofErr w:type="spellEnd"/>
      <w:r>
        <w:t xml:space="preserve"> came out of a low ballistic trajectory from the ice caves to the </w:t>
      </w:r>
      <w:r w:rsidR="004913DF">
        <w:t>capitol</w:t>
      </w:r>
      <w:r>
        <w:t xml:space="preserve">, he </w:t>
      </w:r>
      <w:r w:rsidR="00B74195">
        <w:t>hoped</w:t>
      </w:r>
      <w:r>
        <w:t xml:space="preserve"> to see </w:t>
      </w:r>
      <w:proofErr w:type="gramStart"/>
      <w:r>
        <w:t>all of</w:t>
      </w:r>
      <w:proofErr w:type="gramEnd"/>
      <w:r>
        <w:t xml:space="preserve"> the craft on the ground. He was dismayed to see two were still in the air maneuvering to land. Regardless, he was </w:t>
      </w:r>
      <w:r w:rsidRPr="00322920">
        <w:rPr>
          <w:noProof/>
        </w:rPr>
        <w:t>there</w:t>
      </w:r>
      <w:r w:rsidR="00322920">
        <w:rPr>
          <w:noProof/>
        </w:rPr>
        <w:t>,</w:t>
      </w:r>
      <w:r>
        <w:t xml:space="preserve"> and the plan must move forward.</w:t>
      </w:r>
    </w:p>
    <w:p w14:paraId="0961DBCE" w14:textId="77777777" w:rsidR="009E7BD1" w:rsidRDefault="009E7BD1" w:rsidP="009E7BD1">
      <w:r>
        <w:t xml:space="preserve">When the two craft in the air saw </w:t>
      </w:r>
      <w:proofErr w:type="spellStart"/>
      <w:r>
        <w:t>Ornage</w:t>
      </w:r>
      <w:proofErr w:type="spellEnd"/>
      <w:r>
        <w:t xml:space="preserve"> descending, they knew the two craft weren’t part of the </w:t>
      </w:r>
      <w:r w:rsidRPr="00322920">
        <w:rPr>
          <w:noProof/>
        </w:rPr>
        <w:t>group</w:t>
      </w:r>
      <w:r w:rsidR="00322920">
        <w:rPr>
          <w:noProof/>
        </w:rPr>
        <w:t>,</w:t>
      </w:r>
      <w:r>
        <w:t xml:space="preserve"> and they moved into a defensive position.</w:t>
      </w:r>
    </w:p>
    <w:p w14:paraId="0A3A1840" w14:textId="77777777" w:rsidR="009E7BD1" w:rsidRDefault="009E7BD1" w:rsidP="009E7BD1">
      <w:proofErr w:type="spellStart"/>
      <w:r>
        <w:t>Ornage</w:t>
      </w:r>
      <w:proofErr w:type="spellEnd"/>
      <w:r>
        <w:t xml:space="preserve"> wasn’t surprised to see the craft on the ground firing at him, but he was encouraged because the projectiles had no effect on his craft. It was clear that the craft </w:t>
      </w:r>
      <w:r w:rsidRPr="00C440B4">
        <w:rPr>
          <w:noProof/>
        </w:rPr>
        <w:t>were</w:t>
      </w:r>
      <w:r>
        <w:t xml:space="preserve"> impervious to their own projectiles. He put that out of his thoughts and directed </w:t>
      </w:r>
      <w:proofErr w:type="spellStart"/>
      <w:r>
        <w:t>Erom</w:t>
      </w:r>
      <w:proofErr w:type="spellEnd"/>
      <w:r>
        <w:t xml:space="preserve"> to land outside the circle forming on the soil so that </w:t>
      </w:r>
      <w:proofErr w:type="spellStart"/>
      <w:r>
        <w:t>Albot</w:t>
      </w:r>
      <w:proofErr w:type="spellEnd"/>
      <w:r>
        <w:t xml:space="preserve"> could set up his projectile launchers and his defenders would move to </w:t>
      </w:r>
      <w:proofErr w:type="spellStart"/>
      <w:r>
        <w:t>Sonyata’s</w:t>
      </w:r>
      <w:proofErr w:type="spellEnd"/>
      <w:r>
        <w:t xml:space="preserve"> craft. </w:t>
      </w:r>
      <w:proofErr w:type="spellStart"/>
      <w:r>
        <w:t>Ornage</w:t>
      </w:r>
      <w:proofErr w:type="spellEnd"/>
      <w:r>
        <w:t xml:space="preserve"> then planned to stay in the air, keeping the two Ora craft from landing.</w:t>
      </w:r>
    </w:p>
    <w:p w14:paraId="71C0FB61" w14:textId="77777777" w:rsidR="009E7BD1" w:rsidRDefault="009E7BD1" w:rsidP="003963F9">
      <w:pPr>
        <w:pStyle w:val="SceneSeparator"/>
      </w:pPr>
      <w:r>
        <w:t>&gt;&gt;&gt;&gt;&gt;&gt;&gt;&gt;&gt;&gt;&gt;&gt;&gt;&gt;&gt;&gt;&gt;&gt;&gt;&gt;</w:t>
      </w:r>
    </w:p>
    <w:p w14:paraId="1378B7EB" w14:textId="434E8C98" w:rsidR="009E7BD1" w:rsidRDefault="009E7BD1" w:rsidP="009E7BD1">
      <w:r>
        <w:t xml:space="preserve">Molt remained focused on </w:t>
      </w:r>
      <w:proofErr w:type="spellStart"/>
      <w:r>
        <w:t>Sonyata’s</w:t>
      </w:r>
      <w:proofErr w:type="spellEnd"/>
      <w:r>
        <w:t xml:space="preserve"> craft even though the sky seemed to be filled with craft landing. He had gained ground on the red hats from the compound and was approaching </w:t>
      </w:r>
      <w:proofErr w:type="spellStart"/>
      <w:r>
        <w:t>Sonyata’s</w:t>
      </w:r>
      <w:proofErr w:type="spellEnd"/>
      <w:r>
        <w:t xml:space="preserve"> craft when he saw red hats making a defensive position at its base. He thought for a moment</w:t>
      </w:r>
      <w:r w:rsidR="00B74195">
        <w:t>,</w:t>
      </w:r>
      <w:r>
        <w:t xml:space="preserve"> remembering that a group of red hats rescued her</w:t>
      </w:r>
      <w:r w:rsidR="00B74195">
        <w:t>;</w:t>
      </w:r>
      <w:r>
        <w:t xml:space="preserve"> these must be them, he thought. He slowed his </w:t>
      </w:r>
      <w:r w:rsidRPr="00322920">
        <w:rPr>
          <w:noProof/>
        </w:rPr>
        <w:t>approach</w:t>
      </w:r>
      <w:r w:rsidR="00322920">
        <w:rPr>
          <w:noProof/>
        </w:rPr>
        <w:t>,</w:t>
      </w:r>
      <w:r>
        <w:t xml:space="preserve"> and each group eyed each other as they moved to a position on each other’s flank.</w:t>
      </w:r>
    </w:p>
    <w:p w14:paraId="193479A1" w14:textId="43198195" w:rsidR="009E7BD1" w:rsidRDefault="009E7BD1" w:rsidP="009E7BD1">
      <w:r>
        <w:lastRenderedPageBreak/>
        <w:t>The reluctant allies turned to face the approaching red hats. Varo’s tools and the attackers’ tools were similar</w:t>
      </w:r>
      <w:r w:rsidR="00B74195">
        <w:t>,</w:t>
      </w:r>
      <w:r>
        <w:t xml:space="preserve"> although his defenders could aim better</w:t>
      </w:r>
      <w:r w:rsidR="00B74195">
        <w:t>,</w:t>
      </w:r>
      <w:r>
        <w:t xml:space="preserve"> and they immediately started bringing down the attackers before their co-defenders’ tools were effective. As they continued approaching</w:t>
      </w:r>
      <w:r w:rsidR="00B74195">
        <w:t>,</w:t>
      </w:r>
      <w:r>
        <w:t xml:space="preserve"> the red hats to his side began firing.</w:t>
      </w:r>
    </w:p>
    <w:p w14:paraId="0D2AE55E" w14:textId="77777777" w:rsidR="009E7BD1" w:rsidRDefault="009E7BD1" w:rsidP="003963F9">
      <w:pPr>
        <w:pStyle w:val="SceneSeparator"/>
      </w:pPr>
      <w:r>
        <w:t>&gt;&gt;&gt;&gt;&gt;&gt;&gt;&gt;&gt;&gt;&gt;&gt;&gt;&gt;&gt;&gt;&gt;&gt;&gt;&gt;</w:t>
      </w:r>
    </w:p>
    <w:p w14:paraId="41ADEC63" w14:textId="6EDFA0CF" w:rsidR="009E7BD1" w:rsidRDefault="009E7BD1" w:rsidP="009E7BD1">
      <w:proofErr w:type="spellStart"/>
      <w:r>
        <w:t>Sonyata</w:t>
      </w:r>
      <w:proofErr w:type="spellEnd"/>
      <w:r>
        <w:t xml:space="preserve"> saw the large group of </w:t>
      </w:r>
      <w:proofErr w:type="spellStart"/>
      <w:r>
        <w:t>Raog</w:t>
      </w:r>
      <w:proofErr w:type="spellEnd"/>
      <w:r>
        <w:t xml:space="preserve"> </w:t>
      </w:r>
      <w:r w:rsidRPr="00C440B4">
        <w:rPr>
          <w:noProof/>
        </w:rPr>
        <w:t>join</w:t>
      </w:r>
      <w:r>
        <w:t xml:space="preserve"> the red hats below her craft</w:t>
      </w:r>
      <w:r w:rsidR="00B74195">
        <w:t>,</w:t>
      </w:r>
      <w:r>
        <w:t xml:space="preserve"> and she looked to see what other developments were occurring. There </w:t>
      </w:r>
      <w:r w:rsidRPr="00322920">
        <w:rPr>
          <w:noProof/>
        </w:rPr>
        <w:t>w</w:t>
      </w:r>
      <w:r w:rsidR="00322920">
        <w:rPr>
          <w:noProof/>
        </w:rPr>
        <w:t>as</w:t>
      </w:r>
      <w:r>
        <w:t xml:space="preserve"> craft maneuvering </w:t>
      </w:r>
      <w:r w:rsidRPr="00322920">
        <w:rPr>
          <w:noProof/>
        </w:rPr>
        <w:t>everywhere</w:t>
      </w:r>
      <w:r w:rsidR="00322920">
        <w:rPr>
          <w:noProof/>
        </w:rPr>
        <w:t>,</w:t>
      </w:r>
      <w:r>
        <w:t xml:space="preserve"> and she couldn’t tell who they were supporting. She suspected that </w:t>
      </w:r>
      <w:proofErr w:type="spellStart"/>
      <w:r>
        <w:t>Ornage</w:t>
      </w:r>
      <w:proofErr w:type="spellEnd"/>
      <w:r>
        <w:t xml:space="preserve"> was on one of them</w:t>
      </w:r>
      <w:r w:rsidR="00B74195">
        <w:t>,</w:t>
      </w:r>
      <w:r>
        <w:t xml:space="preserve"> and she prayed to Varo that he would be safe.</w:t>
      </w:r>
    </w:p>
    <w:p w14:paraId="4852765E" w14:textId="77777777" w:rsidR="009E7BD1" w:rsidRDefault="009E7BD1" w:rsidP="003963F9">
      <w:pPr>
        <w:pStyle w:val="SceneSeparator"/>
      </w:pPr>
      <w:r>
        <w:t>&gt;&gt;&gt;&gt;&gt;&gt;&gt;&gt;&gt;&gt;&gt;&gt;&gt;&gt;&gt;&gt;&gt;&gt;&gt;&gt;</w:t>
      </w:r>
    </w:p>
    <w:p w14:paraId="1E93DD46" w14:textId="77777777" w:rsidR="009E7BD1" w:rsidRDefault="009E7BD1" w:rsidP="009E7BD1">
      <w:proofErr w:type="spellStart"/>
      <w:r>
        <w:t>Erom’s</w:t>
      </w:r>
      <w:proofErr w:type="spellEnd"/>
      <w:r>
        <w:t xml:space="preserve"> craft landed </w:t>
      </w:r>
      <w:r w:rsidRPr="00322920">
        <w:rPr>
          <w:noProof/>
        </w:rPr>
        <w:t>hard</w:t>
      </w:r>
      <w:r w:rsidR="00322920">
        <w:rPr>
          <w:noProof/>
        </w:rPr>
        <w:t>,</w:t>
      </w:r>
      <w:r>
        <w:t xml:space="preserve"> and he was the first one on the soil, followed by </w:t>
      </w:r>
      <w:proofErr w:type="spellStart"/>
      <w:r>
        <w:t>Albot</w:t>
      </w:r>
      <w:proofErr w:type="spellEnd"/>
      <w:r>
        <w:t xml:space="preserve"> and his technicians, then the defenders followed down the ramp. He formed them up </w:t>
      </w:r>
      <w:r w:rsidRPr="00322920">
        <w:rPr>
          <w:noProof/>
        </w:rPr>
        <w:t>quickly</w:t>
      </w:r>
      <w:r w:rsidR="00322920">
        <w:rPr>
          <w:noProof/>
        </w:rPr>
        <w:t>,</w:t>
      </w:r>
      <w:r>
        <w:t xml:space="preserve"> and they began moving towards </w:t>
      </w:r>
      <w:proofErr w:type="spellStart"/>
      <w:r>
        <w:t>Sonyata’s</w:t>
      </w:r>
      <w:proofErr w:type="spellEnd"/>
      <w:r>
        <w:t xml:space="preserve"> craft.</w:t>
      </w:r>
    </w:p>
    <w:p w14:paraId="299C9A34" w14:textId="77777777" w:rsidR="009E7BD1" w:rsidRDefault="009E7BD1" w:rsidP="003963F9">
      <w:pPr>
        <w:pStyle w:val="SceneSeparator"/>
      </w:pPr>
      <w:r>
        <w:t>&gt;&gt;&gt;&gt;&gt;&gt;&gt;&gt;&gt;&gt;&gt;&gt;&gt;&gt;&gt;&gt;&gt;&gt;&gt;&gt;</w:t>
      </w:r>
    </w:p>
    <w:p w14:paraId="77D47336" w14:textId="0A1F4BA6" w:rsidR="009E7BD1" w:rsidRDefault="009E7BD1" w:rsidP="009E7BD1">
      <w:proofErr w:type="spellStart"/>
      <w:r>
        <w:t>Romaa</w:t>
      </w:r>
      <w:proofErr w:type="spellEnd"/>
      <w:r>
        <w:t xml:space="preserve"> was on the other side of the operators’ area and saw </w:t>
      </w:r>
      <w:proofErr w:type="spellStart"/>
      <w:r>
        <w:t>Erom’s</w:t>
      </w:r>
      <w:proofErr w:type="spellEnd"/>
      <w:r>
        <w:t xml:space="preserve"> craft land. Once she saw defenders streaming out of it, she pointed it out to </w:t>
      </w:r>
      <w:r w:rsidRPr="00322920">
        <w:rPr>
          <w:noProof/>
        </w:rPr>
        <w:t>Sonyata</w:t>
      </w:r>
      <w:r w:rsidR="00322920">
        <w:rPr>
          <w:noProof/>
        </w:rPr>
        <w:t>,</w:t>
      </w:r>
      <w:r>
        <w:t xml:space="preserve"> and </w:t>
      </w:r>
      <w:proofErr w:type="spellStart"/>
      <w:r>
        <w:t>Sonyata</w:t>
      </w:r>
      <w:proofErr w:type="spellEnd"/>
      <w:r>
        <w:t xml:space="preserve"> smiled</w:t>
      </w:r>
      <w:r w:rsidR="00B74195">
        <w:t>;</w:t>
      </w:r>
      <w:r>
        <w:t xml:space="preserve"> maybe it didn’t look so hopeless after all, she thought.</w:t>
      </w:r>
    </w:p>
    <w:p w14:paraId="2C54D2E8" w14:textId="4B911C32" w:rsidR="009E7BD1" w:rsidRDefault="009E7BD1" w:rsidP="009E7BD1">
      <w:proofErr w:type="spellStart"/>
      <w:r>
        <w:lastRenderedPageBreak/>
        <w:t>Sonyata</w:t>
      </w:r>
      <w:proofErr w:type="spellEnd"/>
      <w:r>
        <w:t xml:space="preserve"> looked up and saw three craft flying erratically</w:t>
      </w:r>
      <w:r w:rsidR="00B74195">
        <w:t>;</w:t>
      </w:r>
      <w:r>
        <w:t xml:space="preserve"> it wasn’t clear if they were landing or chasing each other. She lowered her gaze and saw the Ora from the two ships that landed began moving towards her</w:t>
      </w:r>
      <w:r w:rsidR="00B74195">
        <w:t>,</w:t>
      </w:r>
      <w:r>
        <w:t xml:space="preserve"> and the group of defenders between her and the compound was moving to intercept them. </w:t>
      </w:r>
    </w:p>
    <w:p w14:paraId="4D2BE486" w14:textId="77777777" w:rsidR="009E7BD1" w:rsidRDefault="009E7BD1" w:rsidP="003963F9">
      <w:pPr>
        <w:pStyle w:val="SceneSeparator"/>
      </w:pPr>
      <w:r>
        <w:t>&gt;&gt;&gt;&gt;&gt;&gt;&gt;&gt;&gt;&gt;&gt;&gt;&gt;&gt;&gt;&gt;&gt;&gt;&gt;&gt;</w:t>
      </w:r>
    </w:p>
    <w:p w14:paraId="27EAC525" w14:textId="0A15C25B" w:rsidR="009E7BD1" w:rsidRDefault="009E7BD1" w:rsidP="009E7BD1">
      <w:proofErr w:type="spellStart"/>
      <w:r>
        <w:t>Ornage</w:t>
      </w:r>
      <w:proofErr w:type="spellEnd"/>
      <w:r>
        <w:t xml:space="preserve"> knew what was happening</w:t>
      </w:r>
      <w:r w:rsidR="00B74195">
        <w:t>;</w:t>
      </w:r>
      <w:r>
        <w:t xml:space="preserve"> the two Ora craft were trying to ram his craft. </w:t>
      </w:r>
      <w:proofErr w:type="spellStart"/>
      <w:r>
        <w:t>Irrrm</w:t>
      </w:r>
      <w:proofErr w:type="spellEnd"/>
      <w:r>
        <w:t xml:space="preserve"> was maneuvering the modified craft </w:t>
      </w:r>
      <w:r w:rsidRPr="00322920">
        <w:rPr>
          <w:noProof/>
        </w:rPr>
        <w:t>expertly</w:t>
      </w:r>
      <w:r w:rsidR="00322920">
        <w:rPr>
          <w:noProof/>
        </w:rPr>
        <w:t>,</w:t>
      </w:r>
      <w:r>
        <w:t xml:space="preserve"> and </w:t>
      </w:r>
      <w:proofErr w:type="spellStart"/>
      <w:r>
        <w:t>Ornage</w:t>
      </w:r>
      <w:proofErr w:type="spellEnd"/>
      <w:r>
        <w:t xml:space="preserve"> was </w:t>
      </w:r>
      <w:proofErr w:type="gramStart"/>
      <w:r>
        <w:t>pretty confident</w:t>
      </w:r>
      <w:proofErr w:type="gramEnd"/>
      <w:r>
        <w:t xml:space="preserve"> that </w:t>
      </w:r>
      <w:proofErr w:type="spellStart"/>
      <w:r>
        <w:t>Irrrm</w:t>
      </w:r>
      <w:proofErr w:type="spellEnd"/>
      <w:r>
        <w:t xml:space="preserve"> could continue outmaneuvering them. As </w:t>
      </w:r>
      <w:proofErr w:type="spellStart"/>
      <w:r>
        <w:t>Irrrm</w:t>
      </w:r>
      <w:proofErr w:type="spellEnd"/>
      <w:r>
        <w:t xml:space="preserve"> approached the craft on the ground, one of the craft stopped mid-air in front, blocking their way. </w:t>
      </w:r>
      <w:proofErr w:type="spellStart"/>
      <w:r>
        <w:t>Irrrm</w:t>
      </w:r>
      <w:proofErr w:type="spellEnd"/>
      <w:r>
        <w:t xml:space="preserve"> </w:t>
      </w:r>
      <w:r w:rsidRPr="00977BDE">
        <w:rPr>
          <w:noProof/>
        </w:rPr>
        <w:t>approached</w:t>
      </w:r>
      <w:r w:rsidR="00977BDE">
        <w:rPr>
          <w:noProof/>
        </w:rPr>
        <w:t>,</w:t>
      </w:r>
      <w:r>
        <w:t xml:space="preserve"> and he moved his craft slightly back and forth to each side, the blocking craft tried to do the same, but it was a little slower. At the last moment, </w:t>
      </w:r>
      <w:proofErr w:type="spellStart"/>
      <w:r>
        <w:t>Irrrm</w:t>
      </w:r>
      <w:proofErr w:type="spellEnd"/>
      <w:r>
        <w:t xml:space="preserve"> increased thrust and went right over the top. As they passed over, </w:t>
      </w:r>
      <w:proofErr w:type="spellStart"/>
      <w:r>
        <w:t>Irrrm</w:t>
      </w:r>
      <w:proofErr w:type="spellEnd"/>
      <w:r>
        <w:t xml:space="preserve"> continued with additional thrust</w:t>
      </w:r>
      <w:r w:rsidR="00B74195">
        <w:t>,</w:t>
      </w:r>
      <w:r>
        <w:t xml:space="preserve"> planning on rising and turning back to face the craft behind them. As they turned, the craft they had flown over suddenly tried to accelerate and rise to </w:t>
      </w:r>
      <w:r w:rsidRPr="00977BDE">
        <w:rPr>
          <w:noProof/>
        </w:rPr>
        <w:t>follow</w:t>
      </w:r>
      <w:r w:rsidR="00977BDE">
        <w:rPr>
          <w:noProof/>
        </w:rPr>
        <w:t>,</w:t>
      </w:r>
      <w:r>
        <w:t xml:space="preserve"> and they obviously didn’t see the remaining craft that was following </w:t>
      </w:r>
      <w:proofErr w:type="spellStart"/>
      <w:r>
        <w:t>Ornage</w:t>
      </w:r>
      <w:proofErr w:type="spellEnd"/>
      <w:r>
        <w:t>. The collision was immense</w:t>
      </w:r>
      <w:r w:rsidR="00B74195">
        <w:t>;</w:t>
      </w:r>
      <w:r>
        <w:t xml:space="preserve"> both craft slowly merged into one, exploded</w:t>
      </w:r>
      <w:r w:rsidR="00B74195">
        <w:t>,</w:t>
      </w:r>
      <w:r>
        <w:t xml:space="preserve"> and continued burning as the mass moved to the soil. The impact dug a giant hole as the two structures continued collapsing and exploding. After a few moments, the entire mass of metal stopped </w:t>
      </w:r>
      <w:r w:rsidRPr="00977BDE">
        <w:rPr>
          <w:noProof/>
        </w:rPr>
        <w:t>moving</w:t>
      </w:r>
      <w:r w:rsidR="00977BDE">
        <w:rPr>
          <w:noProof/>
        </w:rPr>
        <w:t>,</w:t>
      </w:r>
      <w:r>
        <w:t xml:space="preserve"> and the flames grew.</w:t>
      </w:r>
    </w:p>
    <w:p w14:paraId="7499D575" w14:textId="6CF4FFCB" w:rsidR="009E7BD1" w:rsidRDefault="009E7BD1" w:rsidP="009E7BD1">
      <w:proofErr w:type="spellStart"/>
      <w:r>
        <w:t>Ornage</w:t>
      </w:r>
      <w:proofErr w:type="spellEnd"/>
      <w:r>
        <w:t xml:space="preserve"> didn’t have time to watch</w:t>
      </w:r>
      <w:r w:rsidR="00B74195">
        <w:t>;</w:t>
      </w:r>
      <w:r>
        <w:t xml:space="preserve"> he directed </w:t>
      </w:r>
      <w:proofErr w:type="spellStart"/>
      <w:r>
        <w:t>Irrrm</w:t>
      </w:r>
      <w:proofErr w:type="spellEnd"/>
      <w:r>
        <w:t xml:space="preserve"> to land between </w:t>
      </w:r>
      <w:proofErr w:type="spellStart"/>
      <w:r>
        <w:t>VanMacca’s</w:t>
      </w:r>
      <w:proofErr w:type="spellEnd"/>
      <w:r>
        <w:t xml:space="preserve"> craft and </w:t>
      </w:r>
      <w:proofErr w:type="spellStart"/>
      <w:r>
        <w:t>Sonyata’s</w:t>
      </w:r>
      <w:proofErr w:type="spellEnd"/>
      <w:r>
        <w:t xml:space="preserve">. </w:t>
      </w:r>
      <w:proofErr w:type="spellStart"/>
      <w:r>
        <w:t>Irrrm</w:t>
      </w:r>
      <w:proofErr w:type="spellEnd"/>
      <w:r>
        <w:t xml:space="preserve"> added thrust and moved over the landing area, quickly cutting the </w:t>
      </w:r>
      <w:proofErr w:type="gramStart"/>
      <w:r>
        <w:t>throttles</w:t>
      </w:r>
      <w:proofErr w:type="gramEnd"/>
      <w:r>
        <w:t xml:space="preserve"> and re-engaging them </w:t>
      </w:r>
      <w:r w:rsidR="00977BDE">
        <w:rPr>
          <w:noProof/>
        </w:rPr>
        <w:t>before</w:t>
      </w:r>
      <w:r>
        <w:t xml:space="preserve"> hitting the soil. The blast filled the air with smoke and soil, suddenly the craft </w:t>
      </w:r>
      <w:r>
        <w:lastRenderedPageBreak/>
        <w:t xml:space="preserve">was on the </w:t>
      </w:r>
      <w:r w:rsidRPr="00977BDE">
        <w:rPr>
          <w:noProof/>
        </w:rPr>
        <w:t>soil</w:t>
      </w:r>
      <w:r w:rsidR="00977BDE">
        <w:rPr>
          <w:noProof/>
        </w:rPr>
        <w:t>,</w:t>
      </w:r>
      <w:r>
        <w:t xml:space="preserve"> and the ramp was out</w:t>
      </w:r>
      <w:r w:rsidR="00B74195">
        <w:t>;</w:t>
      </w:r>
      <w:r>
        <w:t xml:space="preserve"> </w:t>
      </w:r>
      <w:proofErr w:type="spellStart"/>
      <w:r>
        <w:t>Ornage</w:t>
      </w:r>
      <w:proofErr w:type="spellEnd"/>
      <w:r>
        <w:t xml:space="preserve"> and his defenders poured out of the craft.</w:t>
      </w:r>
    </w:p>
    <w:p w14:paraId="4C9EF279" w14:textId="15CC5C3E" w:rsidR="009E7BD1" w:rsidRDefault="009E7BD1" w:rsidP="009E7BD1">
      <w:proofErr w:type="spellStart"/>
      <w:r>
        <w:t>Erom’s</w:t>
      </w:r>
      <w:proofErr w:type="spellEnd"/>
      <w:r>
        <w:t xml:space="preserve"> defenders had most of the </w:t>
      </w:r>
      <w:proofErr w:type="spellStart"/>
      <w:r>
        <w:t>Raog</w:t>
      </w:r>
      <w:proofErr w:type="spellEnd"/>
      <w:r>
        <w:t xml:space="preserve"> designed </w:t>
      </w:r>
      <w:r w:rsidRPr="00977BDE">
        <w:rPr>
          <w:noProof/>
        </w:rPr>
        <w:t>tools</w:t>
      </w:r>
      <w:r w:rsidR="00977BDE">
        <w:rPr>
          <w:noProof/>
        </w:rPr>
        <w:t>,</w:t>
      </w:r>
      <w:r>
        <w:t xml:space="preserve"> and </w:t>
      </w:r>
      <w:proofErr w:type="spellStart"/>
      <w:r>
        <w:t>Ornage’s</w:t>
      </w:r>
      <w:proofErr w:type="spellEnd"/>
      <w:r>
        <w:t xml:space="preserve"> defenders had the rapid</w:t>
      </w:r>
      <w:r w:rsidR="00B74195">
        <w:t>-</w:t>
      </w:r>
      <w:r>
        <w:t xml:space="preserve">fire tools. He planned to be in closer quarters and needed the increased firing rate, and </w:t>
      </w:r>
      <w:proofErr w:type="spellStart"/>
      <w:r>
        <w:t>Erom</w:t>
      </w:r>
      <w:proofErr w:type="spellEnd"/>
      <w:r>
        <w:t xml:space="preserve"> could force the enemy into </w:t>
      </w:r>
      <w:proofErr w:type="spellStart"/>
      <w:r>
        <w:t>Ornage’s</w:t>
      </w:r>
      <w:proofErr w:type="spellEnd"/>
      <w:r>
        <w:t xml:space="preserve"> range. </w:t>
      </w:r>
    </w:p>
    <w:p w14:paraId="08C8E74C" w14:textId="77777777" w:rsidR="009E7BD1" w:rsidRDefault="009E7BD1" w:rsidP="003963F9">
      <w:pPr>
        <w:pStyle w:val="SceneSeparator"/>
      </w:pPr>
      <w:r>
        <w:t>&gt;&gt;&gt;&gt;&gt;&gt;&gt;&gt;&gt;&gt;&gt;&gt;&gt;&gt;&gt;&gt;&gt;&gt;&gt;&gt;</w:t>
      </w:r>
    </w:p>
    <w:p w14:paraId="1E5E1232" w14:textId="57C7EC0A" w:rsidR="009E7BD1" w:rsidRDefault="009E7BD1" w:rsidP="009E7BD1">
      <w:r>
        <w:t>Iban was caught between two groups of red hats. His modified Ora tools were holding up well</w:t>
      </w:r>
      <w:r w:rsidR="00B74195">
        <w:t>,</w:t>
      </w:r>
      <w:r>
        <w:t xml:space="preserve"> and even though he was outnumbered</w:t>
      </w:r>
      <w:r w:rsidR="00B74195">
        <w:t>,</w:t>
      </w:r>
      <w:r>
        <w:t xml:space="preserve"> his added range kept his losses to a minimum. He knew he couldn’t move in either direction until something changed.</w:t>
      </w:r>
    </w:p>
    <w:p w14:paraId="19ECDBDD" w14:textId="77777777" w:rsidR="009E7BD1" w:rsidRDefault="009E7BD1" w:rsidP="003963F9">
      <w:pPr>
        <w:pStyle w:val="SceneSeparator"/>
      </w:pPr>
      <w:r>
        <w:t>&gt;&gt;&gt;&gt;&gt;&gt;&gt;&gt;&gt;&gt;&gt;&gt;&gt;&gt;&gt;&gt;&gt;&gt;&gt;&gt;</w:t>
      </w:r>
    </w:p>
    <w:p w14:paraId="2EBB5CA4" w14:textId="47E2B9DE" w:rsidR="009E7BD1" w:rsidRDefault="009E7BD1" w:rsidP="009E7BD1">
      <w:proofErr w:type="spellStart"/>
      <w:r>
        <w:t>Mortog</w:t>
      </w:r>
      <w:proofErr w:type="spellEnd"/>
      <w:r>
        <w:t xml:space="preserve"> was hoping for a distraction so he could enter the compound</w:t>
      </w:r>
      <w:r w:rsidR="00B74195">
        <w:t>;</w:t>
      </w:r>
      <w:r>
        <w:t xml:space="preserve"> he wasn’t planning on multiple armies and exploding craft. All the better</w:t>
      </w:r>
      <w:r w:rsidR="00B74195">
        <w:t>,</w:t>
      </w:r>
      <w:r>
        <w:t xml:space="preserve"> he thought as he moved around the corner of the wall approaching the opening. As he entered, he was surprised and saw no red hats. He and his team quickly moved to the ramp and started moving up. He saw some motion and realized that he was looking at a red hat at the head of the ramp. They looked at each other in </w:t>
      </w:r>
      <w:r w:rsidRPr="00C440B4">
        <w:rPr>
          <w:noProof/>
        </w:rPr>
        <w:t>surprise</w:t>
      </w:r>
      <w:r w:rsidR="00C440B4">
        <w:rPr>
          <w:noProof/>
        </w:rPr>
        <w:t>,</w:t>
      </w:r>
      <w:r>
        <w:t xml:space="preserve"> and then </w:t>
      </w:r>
      <w:proofErr w:type="spellStart"/>
      <w:r>
        <w:t>Mortog</w:t>
      </w:r>
      <w:proofErr w:type="spellEnd"/>
      <w:r>
        <w:t xml:space="preserve"> fired his </w:t>
      </w:r>
      <w:r w:rsidRPr="00977BDE">
        <w:rPr>
          <w:noProof/>
        </w:rPr>
        <w:t>tool</w:t>
      </w:r>
      <w:r w:rsidR="00977BDE">
        <w:rPr>
          <w:noProof/>
        </w:rPr>
        <w:t>,</w:t>
      </w:r>
      <w:r>
        <w:t xml:space="preserve"> and the red hat fell. He quickly moved up the remainder of the ramp and looked inside. </w:t>
      </w:r>
      <w:r w:rsidRPr="00C440B4">
        <w:rPr>
          <w:noProof/>
        </w:rPr>
        <w:t>The space</w:t>
      </w:r>
      <w:r>
        <w:t xml:space="preserve"> was </w:t>
      </w:r>
      <w:r w:rsidRPr="00977BDE">
        <w:rPr>
          <w:noProof/>
        </w:rPr>
        <w:t>cavernous</w:t>
      </w:r>
      <w:r w:rsidR="00977BDE">
        <w:rPr>
          <w:noProof/>
        </w:rPr>
        <w:t>,</w:t>
      </w:r>
      <w:r>
        <w:t xml:space="preserve"> and he saw no movement, so he continued through </w:t>
      </w:r>
      <w:r w:rsidRPr="00C440B4">
        <w:rPr>
          <w:noProof/>
        </w:rPr>
        <w:t>the space</w:t>
      </w:r>
      <w:r>
        <w:t xml:space="preserve"> until he saw another ramp. As he approached it, a stream of red hats come pouring down the ramp firing their tools, </w:t>
      </w:r>
      <w:proofErr w:type="spellStart"/>
      <w:r>
        <w:t>Mortog’s</w:t>
      </w:r>
      <w:proofErr w:type="spellEnd"/>
      <w:r>
        <w:t xml:space="preserve"> defenders fired back, and </w:t>
      </w:r>
      <w:proofErr w:type="gramStart"/>
      <w:r>
        <w:t>luckily</w:t>
      </w:r>
      <w:proofErr w:type="gramEnd"/>
      <w:r>
        <w:t xml:space="preserve"> they were a little faster and a little better </w:t>
      </w:r>
      <w:r w:rsidRPr="00C440B4">
        <w:rPr>
          <w:noProof/>
        </w:rPr>
        <w:t>aiming</w:t>
      </w:r>
      <w:r>
        <w:t xml:space="preserve">. </w:t>
      </w:r>
      <w:r>
        <w:lastRenderedPageBreak/>
        <w:t xml:space="preserve">The red hats quickly fell. As his team was moving up the ramp, an additional smaller group of red hats approached from the rear of the </w:t>
      </w:r>
      <w:r w:rsidRPr="00977BDE">
        <w:rPr>
          <w:noProof/>
        </w:rPr>
        <w:t>craft</w:t>
      </w:r>
      <w:r w:rsidR="00977BDE">
        <w:rPr>
          <w:noProof/>
        </w:rPr>
        <w:t>,</w:t>
      </w:r>
      <w:r>
        <w:t xml:space="preserve"> and they were coming fast, using their tools. Now </w:t>
      </w:r>
      <w:proofErr w:type="spellStart"/>
      <w:r>
        <w:t>Mortog’s</w:t>
      </w:r>
      <w:proofErr w:type="spellEnd"/>
      <w:r>
        <w:t xml:space="preserve"> defenders had the high </w:t>
      </w:r>
      <w:r w:rsidRPr="00977BDE">
        <w:rPr>
          <w:noProof/>
        </w:rPr>
        <w:t>ground</w:t>
      </w:r>
      <w:r w:rsidR="00977BDE">
        <w:rPr>
          <w:noProof/>
        </w:rPr>
        <w:t>,</w:t>
      </w:r>
      <w:r>
        <w:t xml:space="preserve"> and they had a </w:t>
      </w:r>
      <w:r w:rsidRPr="00C440B4">
        <w:rPr>
          <w:noProof/>
        </w:rPr>
        <w:t>sight</w:t>
      </w:r>
      <w:r>
        <w:t xml:space="preserve"> advantage over the charging red hats. The conflict had taken a few moments before the red hats were defeated. He finished his climb up the ramp and entered a hallway with many openings</w:t>
      </w:r>
      <w:r w:rsidR="00B74195">
        <w:t>,</w:t>
      </w:r>
      <w:r>
        <w:t xml:space="preserve"> and he moved down the hall and finally saw Ilana in the last chamber. She screamed when she saw </w:t>
      </w:r>
      <w:r w:rsidRPr="00977BDE">
        <w:rPr>
          <w:noProof/>
        </w:rPr>
        <w:t>him</w:t>
      </w:r>
      <w:r w:rsidR="00977BDE">
        <w:rPr>
          <w:noProof/>
        </w:rPr>
        <w:t>,</w:t>
      </w:r>
      <w:r>
        <w:t xml:space="preserve"> and they touched through the bars. </w:t>
      </w:r>
      <w:proofErr w:type="spellStart"/>
      <w:r>
        <w:t>Mortog’s</w:t>
      </w:r>
      <w:proofErr w:type="spellEnd"/>
      <w:r>
        <w:t xml:space="preserve"> defenders began searching the area for any tools or devices to open the bars. It took a while, but they </w:t>
      </w:r>
      <w:r w:rsidR="00B74195">
        <w:t>could finally</w:t>
      </w:r>
      <w:r>
        <w:t xml:space="preserve"> break the </w:t>
      </w:r>
      <w:r w:rsidRPr="00977BDE">
        <w:rPr>
          <w:noProof/>
        </w:rPr>
        <w:t>door</w:t>
      </w:r>
      <w:r w:rsidR="00977BDE">
        <w:rPr>
          <w:noProof/>
        </w:rPr>
        <w:t>,</w:t>
      </w:r>
      <w:r>
        <w:t xml:space="preserve"> and Ilana and </w:t>
      </w:r>
      <w:proofErr w:type="spellStart"/>
      <w:r>
        <w:t>Mortog</w:t>
      </w:r>
      <w:proofErr w:type="spellEnd"/>
      <w:r>
        <w:t xml:space="preserve"> hugged. </w:t>
      </w:r>
    </w:p>
    <w:p w14:paraId="64DDD19F" w14:textId="77777777" w:rsidR="009E7BD1" w:rsidRDefault="009E7BD1" w:rsidP="003963F9">
      <w:pPr>
        <w:pStyle w:val="SceneSeparator"/>
      </w:pPr>
      <w:r>
        <w:t>&gt;&gt;&gt;&gt;&gt;&gt;&gt;&gt;&gt;&gt;&gt;&gt;&gt;&gt;&gt;&gt;&gt;&gt;&gt;&gt;</w:t>
      </w:r>
    </w:p>
    <w:p w14:paraId="2CBFBCFF" w14:textId="307936BA" w:rsidR="009E7BD1" w:rsidRDefault="009E7BD1" w:rsidP="009E7BD1">
      <w:r>
        <w:t xml:space="preserve">On the ground, the groups of fighting defenders and Ora were locked in a battle of position. </w:t>
      </w:r>
      <w:r w:rsidR="00B74195">
        <w:t>They</w:t>
      </w:r>
      <w:r>
        <w:t xml:space="preserve"> tried to move and combine with an ally, but they were blocked by another group. The battle raged on for a long period of noise and creatures dying on all sides.</w:t>
      </w:r>
    </w:p>
    <w:p w14:paraId="52C23C41" w14:textId="77777777" w:rsidR="009E7BD1" w:rsidRDefault="009E7BD1" w:rsidP="003963F9">
      <w:pPr>
        <w:pStyle w:val="SceneSeparator"/>
      </w:pPr>
      <w:r>
        <w:t>&gt;&gt;&gt;&gt;&gt;&gt;&gt;&gt;&gt;&gt;&gt;&gt;&gt;&gt;&gt;&gt;&gt;&gt;&gt;&gt;</w:t>
      </w:r>
    </w:p>
    <w:p w14:paraId="008E7D9B" w14:textId="77777777" w:rsidR="009E7BD1" w:rsidRDefault="009E7BD1" w:rsidP="009E7BD1">
      <w:r>
        <w:t xml:space="preserve">The picture in front of </w:t>
      </w:r>
      <w:proofErr w:type="spellStart"/>
      <w:r>
        <w:t>Sonyata</w:t>
      </w:r>
      <w:proofErr w:type="spellEnd"/>
      <w:r>
        <w:t xml:space="preserve"> and </w:t>
      </w:r>
      <w:proofErr w:type="spellStart"/>
      <w:r>
        <w:t>Romaa</w:t>
      </w:r>
      <w:proofErr w:type="spellEnd"/>
      <w:r>
        <w:t xml:space="preserve"> was too </w:t>
      </w:r>
      <w:r w:rsidRPr="00977BDE">
        <w:rPr>
          <w:noProof/>
        </w:rPr>
        <w:t>complex</w:t>
      </w:r>
      <w:r w:rsidR="00977BDE">
        <w:rPr>
          <w:noProof/>
        </w:rPr>
        <w:t>,</w:t>
      </w:r>
      <w:r>
        <w:t xml:space="preserve"> and the poor visibility through </w:t>
      </w:r>
      <w:proofErr w:type="gramStart"/>
      <w:r>
        <w:t>all of</w:t>
      </w:r>
      <w:proofErr w:type="gramEnd"/>
      <w:r>
        <w:t xml:space="preserve"> the smoke prevented them from knowing if either side was gaining soil on the other.</w:t>
      </w:r>
    </w:p>
    <w:p w14:paraId="75755DAD" w14:textId="77777777" w:rsidR="009E7BD1" w:rsidRDefault="009E7BD1" w:rsidP="003963F9">
      <w:pPr>
        <w:pStyle w:val="SceneSeparator"/>
      </w:pPr>
      <w:r>
        <w:lastRenderedPageBreak/>
        <w:t>&gt;&gt;&gt;&gt;&gt;&gt;&gt;&gt;&gt;&gt;&gt;&gt;&gt;&gt;&gt;&gt;&gt;&gt;&gt;&gt;</w:t>
      </w:r>
    </w:p>
    <w:p w14:paraId="3297A2CC" w14:textId="581FA312" w:rsidR="009E7BD1" w:rsidRDefault="009E7BD1" w:rsidP="009E7BD1">
      <w:proofErr w:type="spellStart"/>
      <w:r>
        <w:t>Albot</w:t>
      </w:r>
      <w:proofErr w:type="spellEnd"/>
      <w:r>
        <w:t xml:space="preserve"> wrestled the heavy containers into position then his team had to move the sensitive explosive powder from the craft. While at the ice caves, they fired the device enough times, so they had a feel </w:t>
      </w:r>
      <w:r w:rsidR="00B74195">
        <w:t xml:space="preserve">of </w:t>
      </w:r>
      <w:r>
        <w:t xml:space="preserve">how to aim it. But here </w:t>
      </w:r>
      <w:r w:rsidRPr="00C440B4">
        <w:rPr>
          <w:noProof/>
        </w:rPr>
        <w:t>on</w:t>
      </w:r>
      <w:r>
        <w:t xml:space="preserve"> the open fields with few visual references, they knew the first couple of launchings might not hit anything.</w:t>
      </w:r>
    </w:p>
    <w:p w14:paraId="7E4D2F2B" w14:textId="77777777" w:rsidR="009E7BD1" w:rsidRDefault="009E7BD1" w:rsidP="009E7BD1">
      <w:r>
        <w:t xml:space="preserve">As soon as </w:t>
      </w:r>
      <w:proofErr w:type="spellStart"/>
      <w:r>
        <w:t>Albot</w:t>
      </w:r>
      <w:proofErr w:type="spellEnd"/>
      <w:r>
        <w:t xml:space="preserve"> exited the craft and looked at the battle in front of him, he had decided on his target. The </w:t>
      </w:r>
      <w:r w:rsidRPr="00977BDE">
        <w:rPr>
          <w:noProof/>
        </w:rPr>
        <w:t>large</w:t>
      </w:r>
      <w:r w:rsidR="00977BDE">
        <w:rPr>
          <w:noProof/>
        </w:rPr>
        <w:t>,</w:t>
      </w:r>
      <w:r>
        <w:t xml:space="preserve"> colored craft in the middle of everything seemed like a logical thing to blow up.</w:t>
      </w:r>
    </w:p>
    <w:p w14:paraId="72177443" w14:textId="50BFBB83" w:rsidR="009E7BD1" w:rsidRDefault="009E7BD1" w:rsidP="009E7BD1">
      <w:r>
        <w:t>The first launch landed between two groups of fighters, and from that distance</w:t>
      </w:r>
      <w:r w:rsidR="00B74195">
        <w:t>,</w:t>
      </w:r>
      <w:r>
        <w:t xml:space="preserve"> he wasn’t sure which were </w:t>
      </w:r>
      <w:proofErr w:type="spellStart"/>
      <w:proofErr w:type="gramStart"/>
      <w:r>
        <w:t>Raog</w:t>
      </w:r>
      <w:proofErr w:type="spellEnd"/>
      <w:proofErr w:type="gramEnd"/>
      <w:r>
        <w:t xml:space="preserve"> and which were Ora. He wasn’t aiming at either group, primarily because he feared </w:t>
      </w:r>
      <w:r w:rsidRPr="00C440B4">
        <w:rPr>
          <w:noProof/>
        </w:rPr>
        <w:t>hitting</w:t>
      </w:r>
      <w:r>
        <w:t xml:space="preserve"> some </w:t>
      </w:r>
      <w:proofErr w:type="spellStart"/>
      <w:r>
        <w:t>Raog</w:t>
      </w:r>
      <w:proofErr w:type="spellEnd"/>
      <w:r>
        <w:t xml:space="preserve">, but he remained focused on his one target. He made some adjustments and launched an additional package. That time the package exploded near the colored craft, now he knew what to </w:t>
      </w:r>
      <w:r w:rsidRPr="00977BDE">
        <w:rPr>
          <w:noProof/>
        </w:rPr>
        <w:t>do</w:t>
      </w:r>
      <w:r w:rsidR="00977BDE">
        <w:rPr>
          <w:noProof/>
        </w:rPr>
        <w:t>,</w:t>
      </w:r>
      <w:r>
        <w:t xml:space="preserve"> and he was confident that the next package would hit the craft.</w:t>
      </w:r>
    </w:p>
    <w:p w14:paraId="08D4210F" w14:textId="77777777" w:rsidR="009E7BD1" w:rsidRDefault="009E7BD1" w:rsidP="003963F9">
      <w:pPr>
        <w:pStyle w:val="SceneSeparator"/>
      </w:pPr>
      <w:r>
        <w:t>&gt;&gt;&gt;&gt;&gt;&gt;&gt;&gt;&gt;&gt;&gt;&gt;&gt;&gt;&gt;&gt;&gt;&gt;&gt;&gt;</w:t>
      </w:r>
    </w:p>
    <w:p w14:paraId="4D04F385" w14:textId="3F212284" w:rsidR="009E7BD1" w:rsidRDefault="009E7BD1" w:rsidP="009E7BD1">
      <w:proofErr w:type="spellStart"/>
      <w:r>
        <w:t>Ornage</w:t>
      </w:r>
      <w:proofErr w:type="spellEnd"/>
      <w:r>
        <w:t xml:space="preserve"> was busy firing his tools and watching the movement of defenders and Ora around him. He didn’t see the first package explode</w:t>
      </w:r>
      <w:r w:rsidR="00B74195">
        <w:t>,</w:t>
      </w:r>
      <w:r>
        <w:t xml:space="preserve"> and he would not have heard it over the roar of the defensive tools. He did look up and see the second </w:t>
      </w:r>
      <w:r w:rsidRPr="00977BDE">
        <w:rPr>
          <w:noProof/>
        </w:rPr>
        <w:t>explosion</w:t>
      </w:r>
      <w:r w:rsidR="00977BDE">
        <w:rPr>
          <w:noProof/>
        </w:rPr>
        <w:t>,</w:t>
      </w:r>
      <w:r>
        <w:t xml:space="preserve"> and he knew what caused it. As soon as the second package </w:t>
      </w:r>
      <w:r w:rsidRPr="00977BDE">
        <w:rPr>
          <w:noProof/>
        </w:rPr>
        <w:t>exploded</w:t>
      </w:r>
      <w:r w:rsidR="00977BDE">
        <w:rPr>
          <w:noProof/>
        </w:rPr>
        <w:t>,</w:t>
      </w:r>
      <w:r>
        <w:t xml:space="preserve"> the movement of the Ora changed. They stopped fighting and looked at the dust cloud </w:t>
      </w:r>
      <w:r>
        <w:lastRenderedPageBreak/>
        <w:t xml:space="preserve">near </w:t>
      </w:r>
      <w:proofErr w:type="spellStart"/>
      <w:r>
        <w:t>VanMacca’s</w:t>
      </w:r>
      <w:proofErr w:type="spellEnd"/>
      <w:r>
        <w:t xml:space="preserve"> craft. They hesitated for a moment</w:t>
      </w:r>
      <w:r w:rsidR="00B74195">
        <w:t>,</w:t>
      </w:r>
      <w:r>
        <w:t xml:space="preserve"> then started moving as a mass toward the leader’s craft.</w:t>
      </w:r>
    </w:p>
    <w:p w14:paraId="51FF2290" w14:textId="77777777" w:rsidR="009E7BD1" w:rsidRDefault="009E7BD1" w:rsidP="003963F9">
      <w:pPr>
        <w:pStyle w:val="SceneSeparator"/>
      </w:pPr>
      <w:r>
        <w:t>&gt;&gt;&gt;&gt;&gt;&gt;&gt;&gt;&gt;&gt;&gt;&gt;&gt;&gt;&gt;&gt;&gt;&gt;&gt;&gt;</w:t>
      </w:r>
    </w:p>
    <w:p w14:paraId="43DDC1B5" w14:textId="2F33DC3E" w:rsidR="009E7BD1" w:rsidRDefault="009E7BD1" w:rsidP="009E7BD1">
      <w:proofErr w:type="spellStart"/>
      <w:r>
        <w:t>Albot</w:t>
      </w:r>
      <w:proofErr w:type="spellEnd"/>
      <w:r>
        <w:t xml:space="preserve"> couldn’t see any changes in the fighting, and he wasn’t looking for them</w:t>
      </w:r>
      <w:r w:rsidR="00B74195">
        <w:t>;</w:t>
      </w:r>
      <w:r>
        <w:t xml:space="preserve"> he was focused on the colored craft; his target. He launched the next </w:t>
      </w:r>
      <w:r w:rsidRPr="00977BDE">
        <w:rPr>
          <w:noProof/>
        </w:rPr>
        <w:t>package</w:t>
      </w:r>
      <w:r w:rsidR="00977BDE">
        <w:rPr>
          <w:noProof/>
        </w:rPr>
        <w:t>,</w:t>
      </w:r>
      <w:r>
        <w:t xml:space="preserve"> and he tried to watch it </w:t>
      </w:r>
      <w:proofErr w:type="gramStart"/>
      <w:r>
        <w:t>fly through the air</w:t>
      </w:r>
      <w:proofErr w:type="gramEnd"/>
      <w:r w:rsidR="00B74195">
        <w:t>;</w:t>
      </w:r>
      <w:r>
        <w:t xml:space="preserve"> at some point, he couldn’t see it any </w:t>
      </w:r>
      <w:r w:rsidRPr="00977BDE">
        <w:rPr>
          <w:noProof/>
        </w:rPr>
        <w:t>longer</w:t>
      </w:r>
      <w:r w:rsidR="00977BDE">
        <w:rPr>
          <w:noProof/>
        </w:rPr>
        <w:t>,</w:t>
      </w:r>
      <w:r>
        <w:t xml:space="preserve"> and he dropped his eyes to the target.</w:t>
      </w:r>
    </w:p>
    <w:p w14:paraId="2D5D1CF7" w14:textId="56C823DC" w:rsidR="009E7BD1" w:rsidRDefault="009E7BD1" w:rsidP="009E7BD1">
      <w:r>
        <w:t xml:space="preserve">The package exploded on the top of the craft with a giant cloud of material lifting into the air. </w:t>
      </w:r>
      <w:r w:rsidRPr="00C440B4">
        <w:rPr>
          <w:noProof/>
        </w:rPr>
        <w:t>He</w:t>
      </w:r>
      <w:r>
        <w:t xml:space="preserve"> had found the range</w:t>
      </w:r>
      <w:r w:rsidR="00B74195">
        <w:t>;</w:t>
      </w:r>
      <w:r>
        <w:t xml:space="preserve"> </w:t>
      </w:r>
      <w:r w:rsidRPr="00C440B4">
        <w:rPr>
          <w:noProof/>
        </w:rPr>
        <w:t>he</w:t>
      </w:r>
      <w:r>
        <w:t xml:space="preserve"> quickly loaded another package and launched it. </w:t>
      </w:r>
      <w:proofErr w:type="gramStart"/>
      <w:r>
        <w:t>Again</w:t>
      </w:r>
      <w:proofErr w:type="gramEnd"/>
      <w:r>
        <w:t xml:space="preserve"> he tried to watch its path and lost it mid-flight, then he </w:t>
      </w:r>
      <w:r w:rsidRPr="00977BDE">
        <w:rPr>
          <w:noProof/>
        </w:rPr>
        <w:t>waited</w:t>
      </w:r>
      <w:r w:rsidR="00977BDE">
        <w:rPr>
          <w:noProof/>
        </w:rPr>
        <w:t>,</w:t>
      </w:r>
      <w:r>
        <w:t xml:space="preserve"> and the package landed in the same spot as the other</w:t>
      </w:r>
      <w:r w:rsidR="00B74195">
        <w:t>,</w:t>
      </w:r>
      <w:r>
        <w:t xml:space="preserve"> and this time the explosion was inside the ship. While he was loading the next package, he saw the craft starting to burn.</w:t>
      </w:r>
    </w:p>
    <w:p w14:paraId="682CEBE5" w14:textId="77777777" w:rsidR="009E7BD1" w:rsidRDefault="009E7BD1" w:rsidP="00FB35C0">
      <w:pPr>
        <w:pStyle w:val="SceneSeparator"/>
      </w:pPr>
      <w:r>
        <w:t>&gt;&gt;&gt;&gt;&gt;&gt;&gt;&gt;&gt;&gt;&gt;&gt;&gt;&gt;&gt;&gt;&gt;&gt;&gt;&gt;</w:t>
      </w:r>
    </w:p>
    <w:p w14:paraId="1E62AAED" w14:textId="61D4F8C6" w:rsidR="009E7BD1" w:rsidRDefault="009E7BD1" w:rsidP="009E7BD1">
      <w:proofErr w:type="spellStart"/>
      <w:r>
        <w:t>Ornage</w:t>
      </w:r>
      <w:proofErr w:type="spellEnd"/>
      <w:r>
        <w:t xml:space="preserve"> saw the fourth package explode inside </w:t>
      </w:r>
      <w:proofErr w:type="spellStart"/>
      <w:r>
        <w:t>VanMacca’s</w:t>
      </w:r>
      <w:proofErr w:type="spellEnd"/>
      <w:r>
        <w:t xml:space="preserve"> craft</w:t>
      </w:r>
      <w:r w:rsidR="00B74195">
        <w:t>,</w:t>
      </w:r>
      <w:r>
        <w:t xml:space="preserve"> and he also saw </w:t>
      </w:r>
      <w:proofErr w:type="gramStart"/>
      <w:r>
        <w:t>all of</w:t>
      </w:r>
      <w:proofErr w:type="gramEnd"/>
      <w:r>
        <w:t xml:space="preserve"> the Ora moving at a frantic pace to protect their leader. They approached the burning ship, and they did something that surprised him</w:t>
      </w:r>
      <w:r w:rsidR="00B74195">
        <w:t>;</w:t>
      </w:r>
      <w:r>
        <w:t xml:space="preserve"> they went inside and crowded around it. They didn't understand the source of the attack of their </w:t>
      </w:r>
      <w:r w:rsidRPr="00C440B4">
        <w:rPr>
          <w:noProof/>
        </w:rPr>
        <w:t>leader</w:t>
      </w:r>
      <w:r w:rsidR="00C440B4">
        <w:rPr>
          <w:noProof/>
        </w:rPr>
        <w:t>,</w:t>
      </w:r>
      <w:r>
        <w:t xml:space="preserve"> so they took up the only defensive position they understood. They were sacrificing themselves to protect their leader.</w:t>
      </w:r>
    </w:p>
    <w:p w14:paraId="4A440DCE" w14:textId="77777777" w:rsidR="009E7BD1" w:rsidRDefault="009E7BD1" w:rsidP="00FB35C0">
      <w:pPr>
        <w:pStyle w:val="SceneSeparator"/>
      </w:pPr>
      <w:r>
        <w:lastRenderedPageBreak/>
        <w:t>&gt;&gt;&gt;&gt;&gt;&gt;&gt;&gt;&gt;&gt;&gt;&gt;&gt;&gt;&gt;&gt;&gt;&gt;&gt;&gt;</w:t>
      </w:r>
    </w:p>
    <w:p w14:paraId="2FD26B28" w14:textId="6714C57A" w:rsidR="009E7BD1" w:rsidRDefault="009E7BD1" w:rsidP="009E7BD1">
      <w:proofErr w:type="spellStart"/>
      <w:r>
        <w:t>Albot</w:t>
      </w:r>
      <w:proofErr w:type="spellEnd"/>
      <w:r>
        <w:t xml:space="preserve"> saw none of this</w:t>
      </w:r>
      <w:r w:rsidR="00B74195">
        <w:t>;</w:t>
      </w:r>
      <w:r>
        <w:t xml:space="preserve"> he was going to keep launching until the target was in ruins. </w:t>
      </w:r>
      <w:proofErr w:type="gramStart"/>
      <w:r>
        <w:t>So</w:t>
      </w:r>
      <w:proofErr w:type="gramEnd"/>
      <w:r>
        <w:t xml:space="preserve"> he launched the next </w:t>
      </w:r>
      <w:r w:rsidRPr="00977BDE">
        <w:rPr>
          <w:noProof/>
        </w:rPr>
        <w:t>package</w:t>
      </w:r>
      <w:r w:rsidR="00977BDE">
        <w:rPr>
          <w:noProof/>
        </w:rPr>
        <w:t>,</w:t>
      </w:r>
      <w:r>
        <w:t xml:space="preserve"> and it hit the same area as the other two. But this time, a moment after it exploded</w:t>
      </w:r>
      <w:r w:rsidR="00B74195">
        <w:t>,</w:t>
      </w:r>
      <w:r>
        <w:t xml:space="preserve"> the entire craft disintegrated in front of him. The explosion was </w:t>
      </w:r>
      <w:r w:rsidRPr="00977BDE">
        <w:rPr>
          <w:noProof/>
        </w:rPr>
        <w:t>enormous</w:t>
      </w:r>
      <w:r w:rsidR="00977BDE">
        <w:rPr>
          <w:noProof/>
        </w:rPr>
        <w:t>,</w:t>
      </w:r>
      <w:r>
        <w:t xml:space="preserve"> and he saw the noise moving across the soil</w:t>
      </w:r>
      <w:r w:rsidR="00B74195">
        <w:t>,</w:t>
      </w:r>
      <w:r>
        <w:t xml:space="preserve"> and then the ear-splitting sound hit him. He knew the target was gone.</w:t>
      </w:r>
    </w:p>
    <w:p w14:paraId="3665B6C6" w14:textId="77777777" w:rsidR="009E7BD1" w:rsidRDefault="009E7BD1" w:rsidP="00FB35C0">
      <w:pPr>
        <w:pStyle w:val="SceneSeparator"/>
      </w:pPr>
      <w:r>
        <w:t>&gt;&gt;&gt;&gt;&gt;&gt;&gt;&gt;&gt;&gt;&gt;&gt;&gt;&gt;&gt;&gt;&gt;&gt;&gt;&gt;</w:t>
      </w:r>
    </w:p>
    <w:p w14:paraId="77218A37" w14:textId="22E8BBC7" w:rsidR="009E7BD1" w:rsidRDefault="009E7BD1" w:rsidP="009E7BD1">
      <w:proofErr w:type="spellStart"/>
      <w:r>
        <w:t>Sonyata</w:t>
      </w:r>
      <w:proofErr w:type="spellEnd"/>
      <w:r>
        <w:t xml:space="preserve"> and </w:t>
      </w:r>
      <w:proofErr w:type="spellStart"/>
      <w:r>
        <w:t>Romaa</w:t>
      </w:r>
      <w:proofErr w:type="spellEnd"/>
      <w:r>
        <w:t xml:space="preserve"> watched as giant pieces of </w:t>
      </w:r>
      <w:proofErr w:type="spellStart"/>
      <w:r>
        <w:t>VanMacca’s</w:t>
      </w:r>
      <w:proofErr w:type="spellEnd"/>
      <w:r>
        <w:t xml:space="preserve"> craft lifted into the air and fall on the smoking pile of rubble. </w:t>
      </w:r>
      <w:proofErr w:type="gramStart"/>
      <w:r>
        <w:t>All of</w:t>
      </w:r>
      <w:proofErr w:type="gramEnd"/>
      <w:r>
        <w:t xml:space="preserve"> the Ora near the ship were killed instantly</w:t>
      </w:r>
      <w:r w:rsidR="00B74195">
        <w:t>,</w:t>
      </w:r>
      <w:r>
        <w:t xml:space="preserve"> and those that hadn’t made it there were blown over or just stood there, watching and not knowing what to do.</w:t>
      </w:r>
    </w:p>
    <w:p w14:paraId="5CC05A56" w14:textId="77777777" w:rsidR="009E7BD1" w:rsidRDefault="009E7BD1" w:rsidP="00FB35C0">
      <w:pPr>
        <w:pStyle w:val="SceneSeparator"/>
      </w:pPr>
      <w:r>
        <w:t>&gt;&gt;&gt;&gt;&gt;&gt;&gt;&gt;&gt;&gt;&gt;&gt;&gt;&gt;&gt;&gt;&gt;&gt;&gt;&gt;</w:t>
      </w:r>
    </w:p>
    <w:p w14:paraId="5A5686E8" w14:textId="55788EB1" w:rsidR="009E7BD1" w:rsidRDefault="009E7BD1" w:rsidP="009E7BD1">
      <w:proofErr w:type="spellStart"/>
      <w:r>
        <w:t>Ornage</w:t>
      </w:r>
      <w:proofErr w:type="spellEnd"/>
      <w:r>
        <w:t xml:space="preserve"> was as shocked as everyone. He didn’t expect that. He saw the devastation to the Ora by the explosion</w:t>
      </w:r>
      <w:r w:rsidR="00B74195">
        <w:t>,</w:t>
      </w:r>
      <w:r>
        <w:t xml:space="preserve"> and he saw the confused Ora standing in groups. He approached the group nearest him and shouted, “Put down your </w:t>
      </w:r>
      <w:r w:rsidRPr="00977BDE">
        <w:rPr>
          <w:noProof/>
        </w:rPr>
        <w:t>tools</w:t>
      </w:r>
      <w:r w:rsidR="00977BDE">
        <w:rPr>
          <w:noProof/>
        </w:rPr>
        <w:t>,</w:t>
      </w:r>
      <w:r>
        <w:t xml:space="preserve"> and we won’t kill you.”</w:t>
      </w:r>
    </w:p>
    <w:p w14:paraId="4482612D" w14:textId="77777777" w:rsidR="009E7BD1" w:rsidRDefault="009E7BD1" w:rsidP="009E7BD1">
      <w:r>
        <w:t>As they put their tools down, the other Ora groups followed and put theirs down.</w:t>
      </w:r>
    </w:p>
    <w:p w14:paraId="58D6CE98" w14:textId="77777777" w:rsidR="009E7BD1" w:rsidRDefault="009E7BD1" w:rsidP="00FB35C0">
      <w:pPr>
        <w:pStyle w:val="SceneSeparator"/>
      </w:pPr>
      <w:r>
        <w:lastRenderedPageBreak/>
        <w:t>&gt;&gt;&gt;&gt;&gt;&gt;&gt;&gt;&gt;&gt;&gt;&gt;&gt;&gt;&gt;&gt;&gt;&gt;&gt;&gt;</w:t>
      </w:r>
    </w:p>
    <w:p w14:paraId="43C06F7D" w14:textId="0D070E7F" w:rsidR="009E7BD1" w:rsidRDefault="009E7BD1" w:rsidP="009E7BD1">
      <w:proofErr w:type="spellStart"/>
      <w:r>
        <w:t>Ellig</w:t>
      </w:r>
      <w:proofErr w:type="spellEnd"/>
      <w:r>
        <w:t xml:space="preserve"> was stunned as he witnessed the massive explosion. It was so </w:t>
      </w:r>
      <w:proofErr w:type="gramStart"/>
      <w:r>
        <w:t>large,</w:t>
      </w:r>
      <w:proofErr w:type="gramEnd"/>
      <w:r>
        <w:t xml:space="preserve"> it almost blew him off the roof. Now he was scrambling to record the recent events and broadcast them. He decided that he must rush to the center of </w:t>
      </w:r>
      <w:r w:rsidR="00B74195">
        <w:t xml:space="preserve">the </w:t>
      </w:r>
      <w:r>
        <w:t xml:space="preserve">activity and find </w:t>
      </w:r>
      <w:proofErr w:type="spellStart"/>
      <w:r>
        <w:t>Ornage</w:t>
      </w:r>
      <w:proofErr w:type="spellEnd"/>
      <w:r>
        <w:t>.</w:t>
      </w:r>
    </w:p>
    <w:p w14:paraId="4881F92F" w14:textId="77777777" w:rsidR="009E7BD1" w:rsidRDefault="009E7BD1" w:rsidP="00FB35C0">
      <w:pPr>
        <w:pStyle w:val="SceneSeparator"/>
      </w:pPr>
      <w:r>
        <w:t>&gt;&gt;&gt;&gt;&gt;&gt;&gt;&gt;&gt;&gt;&gt;&gt;&gt;&gt;&gt;&gt;&gt;&gt;&gt;&gt;</w:t>
      </w:r>
    </w:p>
    <w:p w14:paraId="3D4153B2" w14:textId="0C44D19C" w:rsidR="009E7BD1" w:rsidRDefault="009E7BD1" w:rsidP="009E7BD1">
      <w:proofErr w:type="spellStart"/>
      <w:r>
        <w:t>Ornage</w:t>
      </w:r>
      <w:proofErr w:type="spellEnd"/>
      <w:r>
        <w:t xml:space="preserve"> moved each </w:t>
      </w:r>
      <w:r w:rsidR="00B74195">
        <w:t>group</w:t>
      </w:r>
      <w:r>
        <w:t xml:space="preserve"> away from their </w:t>
      </w:r>
      <w:r w:rsidRPr="00977BDE">
        <w:rPr>
          <w:noProof/>
        </w:rPr>
        <w:t>tools</w:t>
      </w:r>
      <w:r w:rsidR="00977BDE">
        <w:rPr>
          <w:noProof/>
        </w:rPr>
        <w:t>,</w:t>
      </w:r>
      <w:r>
        <w:t xml:space="preserve"> and he linked up with Molt, Iban, and </w:t>
      </w:r>
      <w:proofErr w:type="spellStart"/>
      <w:r>
        <w:t>Erom</w:t>
      </w:r>
      <w:proofErr w:type="spellEnd"/>
      <w:r>
        <w:t xml:space="preserve">. They continued getting the Ora into larger groups away from their </w:t>
      </w:r>
      <w:r w:rsidRPr="00977BDE">
        <w:rPr>
          <w:noProof/>
        </w:rPr>
        <w:t>tools</w:t>
      </w:r>
      <w:r w:rsidR="00977BDE">
        <w:rPr>
          <w:noProof/>
        </w:rPr>
        <w:t>,</w:t>
      </w:r>
      <w:r>
        <w:t xml:space="preserve"> and the defenders began picking the Ora tools from the soil and moving them away.</w:t>
      </w:r>
    </w:p>
    <w:p w14:paraId="0E34A26B" w14:textId="77777777" w:rsidR="009E7BD1" w:rsidRDefault="009E7BD1" w:rsidP="00FB35C0">
      <w:pPr>
        <w:pStyle w:val="SceneSeparator"/>
      </w:pPr>
      <w:r>
        <w:t>&gt;&gt;&gt;&gt;&gt;&gt;&gt;&gt;&gt;&gt;&gt;&gt;&gt;&gt;&gt;&gt;&gt;&gt;&gt;&gt;</w:t>
      </w:r>
    </w:p>
    <w:p w14:paraId="144792AE" w14:textId="77777777" w:rsidR="009E7BD1" w:rsidRDefault="009E7BD1" w:rsidP="009E7BD1">
      <w:proofErr w:type="spellStart"/>
      <w:r>
        <w:t>Sonyata</w:t>
      </w:r>
      <w:proofErr w:type="spellEnd"/>
      <w:r>
        <w:t xml:space="preserve"> and </w:t>
      </w:r>
      <w:proofErr w:type="spellStart"/>
      <w:r>
        <w:t>Romaa</w:t>
      </w:r>
      <w:proofErr w:type="spellEnd"/>
      <w:r>
        <w:t xml:space="preserve"> moved down the ramp and exited, not exactly sure what they would find. After walking a short distance, </w:t>
      </w:r>
      <w:proofErr w:type="spellStart"/>
      <w:r>
        <w:t>Sonyata</w:t>
      </w:r>
      <w:proofErr w:type="spellEnd"/>
      <w:r>
        <w:t xml:space="preserve"> saw </w:t>
      </w:r>
      <w:proofErr w:type="spellStart"/>
      <w:r>
        <w:t>Ornage</w:t>
      </w:r>
      <w:proofErr w:type="spellEnd"/>
      <w:r>
        <w:t xml:space="preserve"> and ran to him. They hugged for a long time.</w:t>
      </w:r>
    </w:p>
    <w:p w14:paraId="18D2CC58" w14:textId="530C3393" w:rsidR="009E7BD1" w:rsidRDefault="009E7BD1" w:rsidP="009E7BD1">
      <w:proofErr w:type="spellStart"/>
      <w:r>
        <w:t>Ellig</w:t>
      </w:r>
      <w:proofErr w:type="spellEnd"/>
      <w:r>
        <w:t xml:space="preserve"> caught up to </w:t>
      </w:r>
      <w:proofErr w:type="spellStart"/>
      <w:r>
        <w:t>Ornage</w:t>
      </w:r>
      <w:proofErr w:type="spellEnd"/>
      <w:r>
        <w:t xml:space="preserve"> and knew enough to keep a comfortable distance until </w:t>
      </w:r>
      <w:r w:rsidRPr="00977BDE">
        <w:rPr>
          <w:noProof/>
        </w:rPr>
        <w:t>Sonyata</w:t>
      </w:r>
      <w:r w:rsidR="00DF4FD6">
        <w:rPr>
          <w:noProof/>
        </w:rPr>
        <w:t>,</w:t>
      </w:r>
      <w:r>
        <w:t xml:space="preserve"> and he had hugged all they needed.</w:t>
      </w:r>
    </w:p>
    <w:p w14:paraId="69F6091C" w14:textId="65435AA2" w:rsidR="009E7BD1" w:rsidRDefault="009E7BD1" w:rsidP="009E7BD1">
      <w:proofErr w:type="spellStart"/>
      <w:r>
        <w:t>Ornage</w:t>
      </w:r>
      <w:proofErr w:type="spellEnd"/>
      <w:r>
        <w:t xml:space="preserve"> knew there would be a great battle, but he hadn’t thought </w:t>
      </w:r>
      <w:r w:rsidR="00B74195">
        <w:t>how to</w:t>
      </w:r>
      <w:r>
        <w:t xml:space="preserve"> handle a great victory. He was more confused now th</w:t>
      </w:r>
      <w:r w:rsidR="00B74195">
        <w:t>a</w:t>
      </w:r>
      <w:r>
        <w:t xml:space="preserve">n before the attack. While he was walking around getting everything organized, he saw four Ora </w:t>
      </w:r>
      <w:r>
        <w:lastRenderedPageBreak/>
        <w:t>approach him dressed in very colorful body coverings. They were obviously leaders.</w:t>
      </w:r>
    </w:p>
    <w:p w14:paraId="1EC85968" w14:textId="77777777" w:rsidR="009E7BD1" w:rsidRDefault="009E7BD1" w:rsidP="009E7BD1">
      <w:r>
        <w:t xml:space="preserve">While they walked towards </w:t>
      </w:r>
      <w:proofErr w:type="spellStart"/>
      <w:r>
        <w:t>Ornage</w:t>
      </w:r>
      <w:proofErr w:type="spellEnd"/>
      <w:r>
        <w:t xml:space="preserve">, he could hear them speaking in Ora and knew they were not aware that he spoke their language. </w:t>
      </w:r>
      <w:proofErr w:type="spellStart"/>
      <w:r>
        <w:t>Ornage</w:t>
      </w:r>
      <w:proofErr w:type="spellEnd"/>
      <w:r>
        <w:t xml:space="preserve"> thought that showing that he understood might not be the best approach, so he let them talk amongst themselves. They were talking about terms of surrender.</w:t>
      </w:r>
    </w:p>
    <w:p w14:paraId="071AA348" w14:textId="77777777" w:rsidR="009E7BD1" w:rsidRDefault="009E7BD1" w:rsidP="009E7BD1">
      <w:r>
        <w:t xml:space="preserve">“Grand Leader,” the Ora in front said, “my name is General </w:t>
      </w:r>
      <w:proofErr w:type="spellStart"/>
      <w:r>
        <w:t>Aarm</w:t>
      </w:r>
      <w:proofErr w:type="spellEnd"/>
      <w:r>
        <w:t xml:space="preserve">, and I speak for the other leaders. May I speak?” </w:t>
      </w:r>
      <w:proofErr w:type="spellStart"/>
      <w:r>
        <w:t>Ornage</w:t>
      </w:r>
      <w:proofErr w:type="spellEnd"/>
      <w:r>
        <w:t xml:space="preserve"> was surprised that he spoke in </w:t>
      </w:r>
      <w:proofErr w:type="spellStart"/>
      <w:r>
        <w:t>Raog</w:t>
      </w:r>
      <w:proofErr w:type="spellEnd"/>
      <w:r>
        <w:t>.</w:t>
      </w:r>
    </w:p>
    <w:p w14:paraId="23F6B2FC" w14:textId="77777777" w:rsidR="009E7BD1" w:rsidRDefault="009E7BD1" w:rsidP="009E7BD1">
      <w:proofErr w:type="spellStart"/>
      <w:r>
        <w:t>Ornage</w:t>
      </w:r>
      <w:proofErr w:type="spellEnd"/>
      <w:r>
        <w:t xml:space="preserve"> was joined by </w:t>
      </w:r>
      <w:proofErr w:type="spellStart"/>
      <w:r>
        <w:t>Romaa</w:t>
      </w:r>
      <w:proofErr w:type="spellEnd"/>
      <w:r>
        <w:t xml:space="preserve"> and </w:t>
      </w:r>
      <w:r w:rsidRPr="00977BDE">
        <w:rPr>
          <w:noProof/>
        </w:rPr>
        <w:t>Irrrm</w:t>
      </w:r>
      <w:r w:rsidR="00977BDE">
        <w:rPr>
          <w:noProof/>
        </w:rPr>
        <w:t>,</w:t>
      </w:r>
      <w:r>
        <w:t xml:space="preserve"> and he didn’t know what to expect from that leader. He said, “You speak our language,” in a formal manner.</w:t>
      </w:r>
    </w:p>
    <w:p w14:paraId="4A3D3F5E" w14:textId="40F1B90F" w:rsidR="009E7BD1" w:rsidRDefault="009E7BD1" w:rsidP="009E7BD1">
      <w:r>
        <w:t>The Ora spokesman said, “Yes</w:t>
      </w:r>
      <w:r w:rsidR="00B74195">
        <w:t>,</w:t>
      </w:r>
      <w:r>
        <w:t xml:space="preserve"> I learn your language.” </w:t>
      </w:r>
      <w:r w:rsidR="00B74195">
        <w:t>Then, h</w:t>
      </w:r>
      <w:r>
        <w:t xml:space="preserve">e paused and drew himself up in a formal manner and said, “Our leader, </w:t>
      </w:r>
      <w:proofErr w:type="spellStart"/>
      <w:r>
        <w:t>VanMacca</w:t>
      </w:r>
      <w:proofErr w:type="spellEnd"/>
      <w:r>
        <w:t xml:space="preserve"> is dead</w:t>
      </w:r>
      <w:r w:rsidR="00B74195">
        <w:t>;</w:t>
      </w:r>
      <w:r>
        <w:t xml:space="preserve"> we have no leader.”</w:t>
      </w:r>
    </w:p>
    <w:p w14:paraId="2AB4E07A" w14:textId="77777777" w:rsidR="009E7BD1" w:rsidRDefault="009E7BD1" w:rsidP="009E7BD1">
      <w:r>
        <w:t xml:space="preserve">As that statement required no response, </w:t>
      </w:r>
      <w:proofErr w:type="spellStart"/>
      <w:r>
        <w:t>Ornage</w:t>
      </w:r>
      <w:proofErr w:type="spellEnd"/>
      <w:r>
        <w:t xml:space="preserve"> continued to listen.</w:t>
      </w:r>
    </w:p>
    <w:p w14:paraId="78146E4D" w14:textId="39D77918" w:rsidR="009E7BD1" w:rsidRDefault="009E7BD1" w:rsidP="009E7BD1">
      <w:r>
        <w:t xml:space="preserve">“Our survival is important now our allegiance is unknown. Many of us didn’t agree with what our leader did, but we followed. We would like to return to our home planet and find a </w:t>
      </w:r>
      <w:r w:rsidR="00B74195">
        <w:t>leader that is concerned</w:t>
      </w:r>
      <w:r>
        <w:t xml:space="preserve"> with </w:t>
      </w:r>
      <w:proofErr w:type="gramStart"/>
      <w:r>
        <w:t>all of</w:t>
      </w:r>
      <w:proofErr w:type="gramEnd"/>
      <w:r>
        <w:t xml:space="preserve"> the Ora. We leave you in peace.”</w:t>
      </w:r>
    </w:p>
    <w:p w14:paraId="42D872D6" w14:textId="77777777" w:rsidR="009E7BD1" w:rsidRDefault="009E7BD1" w:rsidP="009E7BD1">
      <w:proofErr w:type="spellStart"/>
      <w:r>
        <w:t>Ornage</w:t>
      </w:r>
      <w:proofErr w:type="spellEnd"/>
      <w:r>
        <w:t xml:space="preserve"> asked, “What about the other Ora craft on Varo?”</w:t>
      </w:r>
    </w:p>
    <w:p w14:paraId="04BA671E" w14:textId="77777777" w:rsidR="009E7BD1" w:rsidRDefault="009E7BD1" w:rsidP="009E7BD1">
      <w:proofErr w:type="spellStart"/>
      <w:r>
        <w:t>Aarm</w:t>
      </w:r>
      <w:proofErr w:type="spellEnd"/>
      <w:r>
        <w:t xml:space="preserve"> responded, “They also have no leader, no reason to remain here. We ask permission for all Ora to leave in peace. I am the Senior </w:t>
      </w:r>
      <w:r w:rsidRPr="00977BDE">
        <w:rPr>
          <w:noProof/>
        </w:rPr>
        <w:t>General</w:t>
      </w:r>
      <w:r w:rsidR="00977BDE">
        <w:rPr>
          <w:noProof/>
        </w:rPr>
        <w:t>,</w:t>
      </w:r>
      <w:r>
        <w:t xml:space="preserve"> and they will do what I tell them.”</w:t>
      </w:r>
    </w:p>
    <w:p w14:paraId="7E12A889" w14:textId="31068AD8" w:rsidR="009E7BD1" w:rsidRDefault="009E7BD1" w:rsidP="009E7BD1">
      <w:proofErr w:type="spellStart"/>
      <w:r>
        <w:lastRenderedPageBreak/>
        <w:t>Ornage</w:t>
      </w:r>
      <w:proofErr w:type="spellEnd"/>
      <w:r>
        <w:t xml:space="preserve"> walked around a little, thinking. Then </w:t>
      </w:r>
      <w:r w:rsidRPr="00C440B4">
        <w:rPr>
          <w:noProof/>
        </w:rPr>
        <w:t>he</w:t>
      </w:r>
      <w:r>
        <w:t xml:space="preserve"> responded, “You may go in </w:t>
      </w:r>
      <w:r w:rsidRPr="00977BDE">
        <w:rPr>
          <w:noProof/>
        </w:rPr>
        <w:t>peace</w:t>
      </w:r>
      <w:r w:rsidR="00977BDE">
        <w:rPr>
          <w:noProof/>
        </w:rPr>
        <w:t>,</w:t>
      </w:r>
      <w:r>
        <w:t xml:space="preserve"> and once you have refueled at your orbiting structure</w:t>
      </w:r>
      <w:r w:rsidR="00B74195">
        <w:t>,</w:t>
      </w:r>
      <w:r>
        <w:t xml:space="preserve"> you must leave our planet and that structure. But be warned</w:t>
      </w:r>
      <w:r w:rsidR="00B74195">
        <w:t>,</w:t>
      </w:r>
      <w:r>
        <w:t xml:space="preserve"> we now have better tools than </w:t>
      </w:r>
      <w:r w:rsidRPr="00977BDE">
        <w:rPr>
          <w:noProof/>
        </w:rPr>
        <w:t>you</w:t>
      </w:r>
      <w:r w:rsidR="00977BDE">
        <w:rPr>
          <w:noProof/>
        </w:rPr>
        <w:t>,</w:t>
      </w:r>
      <w:r>
        <w:t xml:space="preserve"> and we can use them better. We also have </w:t>
      </w:r>
      <w:r w:rsidRPr="00C440B4">
        <w:rPr>
          <w:noProof/>
        </w:rPr>
        <w:t>craft</w:t>
      </w:r>
      <w:r>
        <w:t xml:space="preserve"> that </w:t>
      </w:r>
      <w:r w:rsidRPr="00C440B4">
        <w:rPr>
          <w:noProof/>
        </w:rPr>
        <w:t>are</w:t>
      </w:r>
      <w:r>
        <w:t xml:space="preserve"> better than yours. If you attack us again, we will win. We may remain in contact, but as equals and perhaps someday partners, but for now</w:t>
      </w:r>
      <w:r w:rsidR="00B74195">
        <w:t>,</w:t>
      </w:r>
      <w:r>
        <w:t xml:space="preserve"> we stay apart and focus on the damage to both of our planets. Go now</w:t>
      </w:r>
      <w:r w:rsidR="00B74195">
        <w:t>;</w:t>
      </w:r>
      <w:r>
        <w:t xml:space="preserve"> you could take one craft and no tools. This offer applies to all Ora craft on Varo.”</w:t>
      </w:r>
    </w:p>
    <w:p w14:paraId="2CD88A47" w14:textId="630941F4" w:rsidR="009E7BD1" w:rsidRDefault="009E7BD1" w:rsidP="009E7BD1">
      <w:r>
        <w:t xml:space="preserve">“Thank you for our lives,” said </w:t>
      </w:r>
      <w:proofErr w:type="spellStart"/>
      <w:r>
        <w:t>Aarm</w:t>
      </w:r>
      <w:proofErr w:type="spellEnd"/>
      <w:r>
        <w:t xml:space="preserve"> as he bent his legs into a submissive position, then rose and moved away</w:t>
      </w:r>
      <w:r w:rsidR="00B74195">
        <w:t>,</w:t>
      </w:r>
      <w:r>
        <w:t xml:space="preserve"> talking to the other leaders.</w:t>
      </w:r>
    </w:p>
    <w:p w14:paraId="0A3D9F09" w14:textId="2D7B6759" w:rsidR="009E7BD1" w:rsidRDefault="009E7BD1" w:rsidP="009E7BD1">
      <w:r>
        <w:t xml:space="preserve">The Ora leaders began organizing the remaining </w:t>
      </w:r>
      <w:r w:rsidRPr="00977BDE">
        <w:rPr>
          <w:noProof/>
        </w:rPr>
        <w:t>Ora</w:t>
      </w:r>
      <w:r w:rsidR="00977BDE">
        <w:rPr>
          <w:noProof/>
        </w:rPr>
        <w:t>,</w:t>
      </w:r>
      <w:r>
        <w:t xml:space="preserve"> and there was just enough left to fill one of the craft. As they were boarding, </w:t>
      </w:r>
      <w:proofErr w:type="spellStart"/>
      <w:r>
        <w:t>Sonyata</w:t>
      </w:r>
      <w:proofErr w:type="spellEnd"/>
      <w:r>
        <w:t xml:space="preserve">, </w:t>
      </w:r>
      <w:proofErr w:type="spellStart"/>
      <w:r>
        <w:t>Irrrm</w:t>
      </w:r>
      <w:proofErr w:type="spellEnd"/>
      <w:r>
        <w:t xml:space="preserve">, </w:t>
      </w:r>
      <w:proofErr w:type="spellStart"/>
      <w:r>
        <w:t>Romaa</w:t>
      </w:r>
      <w:proofErr w:type="spellEnd"/>
      <w:r w:rsidR="00B74195">
        <w:t>,</w:t>
      </w:r>
      <w:r>
        <w:t xml:space="preserve"> and </w:t>
      </w:r>
      <w:proofErr w:type="spellStart"/>
      <w:r>
        <w:t>Ornage</w:t>
      </w:r>
      <w:proofErr w:type="spellEnd"/>
      <w:r>
        <w:t xml:space="preserve"> spoke. “</w:t>
      </w:r>
      <w:proofErr w:type="spellStart"/>
      <w:r>
        <w:t>Irrrm</w:t>
      </w:r>
      <w:proofErr w:type="spellEnd"/>
      <w:r w:rsidR="00B74195">
        <w:t>,</w:t>
      </w:r>
      <w:r>
        <w:t xml:space="preserve"> we would not have been successful without your help. You may stay with us or return with the Ora</w:t>
      </w:r>
      <w:r w:rsidR="00B74195">
        <w:t>;</w:t>
      </w:r>
      <w:r>
        <w:t xml:space="preserve"> it is up to you."</w:t>
      </w:r>
    </w:p>
    <w:p w14:paraId="790ADC8E" w14:textId="77777777" w:rsidR="009E7BD1" w:rsidRDefault="009E7BD1" w:rsidP="009E7BD1">
      <w:proofErr w:type="spellStart"/>
      <w:r>
        <w:t>Irrrm</w:t>
      </w:r>
      <w:proofErr w:type="spellEnd"/>
      <w:r>
        <w:t xml:space="preserve"> didn’t hesitate and stated, “We will return to our home planet. We all want to survive and avoid having a leader like what we had. Perhaps we can help our society achieve that.” </w:t>
      </w:r>
      <w:proofErr w:type="spellStart"/>
      <w:r>
        <w:t>Ornage</w:t>
      </w:r>
      <w:proofErr w:type="spellEnd"/>
      <w:r>
        <w:t xml:space="preserve"> and he had touched hands forearms before </w:t>
      </w:r>
      <w:proofErr w:type="spellStart"/>
      <w:r>
        <w:t>Irrrm</w:t>
      </w:r>
      <w:proofErr w:type="spellEnd"/>
      <w:r>
        <w:t xml:space="preserve"> moved away.</w:t>
      </w:r>
    </w:p>
    <w:p w14:paraId="30BC2DF2" w14:textId="7238836B" w:rsidR="009E7BD1" w:rsidRDefault="009E7BD1" w:rsidP="009E7BD1">
      <w:proofErr w:type="spellStart"/>
      <w:r>
        <w:t>Sonyata</w:t>
      </w:r>
      <w:proofErr w:type="spellEnd"/>
      <w:r>
        <w:t xml:space="preserve"> turned to </w:t>
      </w:r>
      <w:proofErr w:type="spellStart"/>
      <w:r>
        <w:t>Romaa</w:t>
      </w:r>
      <w:proofErr w:type="spellEnd"/>
      <w:r w:rsidR="00B74195">
        <w:t>,</w:t>
      </w:r>
      <w:r>
        <w:t xml:space="preserve"> saying, “</w:t>
      </w:r>
      <w:proofErr w:type="spellStart"/>
      <w:r>
        <w:t>Romaa</w:t>
      </w:r>
      <w:proofErr w:type="spellEnd"/>
      <w:r>
        <w:t xml:space="preserve"> you saved my life and helped start all of this. You also may stay or return.</w:t>
      </w:r>
    </w:p>
    <w:p w14:paraId="3E3B6838" w14:textId="7D1681A6" w:rsidR="009E7BD1" w:rsidRDefault="009E7BD1" w:rsidP="009E7BD1">
      <w:r>
        <w:t xml:space="preserve">Like </w:t>
      </w:r>
      <w:proofErr w:type="spellStart"/>
      <w:r>
        <w:t>Irrrm</w:t>
      </w:r>
      <w:proofErr w:type="spellEnd"/>
      <w:r>
        <w:t xml:space="preserve">, </w:t>
      </w:r>
      <w:proofErr w:type="spellStart"/>
      <w:r>
        <w:t>Romaa’s</w:t>
      </w:r>
      <w:proofErr w:type="spellEnd"/>
      <w:r>
        <w:t xml:space="preserve"> response was immediate, “We will also return. There </w:t>
      </w:r>
      <w:r w:rsidRPr="00C440B4">
        <w:rPr>
          <w:noProof/>
        </w:rPr>
        <w:t>is</w:t>
      </w:r>
      <w:r>
        <w:t xml:space="preserve"> much repair and healing to be done. </w:t>
      </w:r>
      <w:proofErr w:type="spellStart"/>
      <w:r>
        <w:t>VanMacca</w:t>
      </w:r>
      <w:proofErr w:type="spellEnd"/>
      <w:r>
        <w:t xml:space="preserve"> has many </w:t>
      </w:r>
      <w:r w:rsidRPr="00977BDE">
        <w:rPr>
          <w:noProof/>
        </w:rPr>
        <w:t>supporters</w:t>
      </w:r>
      <w:r w:rsidR="00977BDE">
        <w:rPr>
          <w:noProof/>
        </w:rPr>
        <w:t>,</w:t>
      </w:r>
      <w:r>
        <w:t xml:space="preserve"> and we must deal with them. I will be happy to remain in contact</w:t>
      </w:r>
      <w:r w:rsidR="00B74195">
        <w:t>,</w:t>
      </w:r>
      <w:r>
        <w:t xml:space="preserve"> and perhaps someday, we can be friends.”</w:t>
      </w:r>
    </w:p>
    <w:p w14:paraId="0819F4E1" w14:textId="6378BF27" w:rsidR="009E7BD1" w:rsidRDefault="009E7BD1" w:rsidP="009E7BD1">
      <w:proofErr w:type="spellStart"/>
      <w:r>
        <w:lastRenderedPageBreak/>
        <w:t>Sonyata</w:t>
      </w:r>
      <w:proofErr w:type="spellEnd"/>
      <w:r>
        <w:t xml:space="preserve"> shook both of her hands and said, “We are friends.” She then took her birth pouch and gave it to </w:t>
      </w:r>
      <w:proofErr w:type="spellStart"/>
      <w:r>
        <w:t>Romaa</w:t>
      </w:r>
      <w:proofErr w:type="spellEnd"/>
      <w:r w:rsidR="00B74195">
        <w:t>,</w:t>
      </w:r>
      <w:r>
        <w:t xml:space="preserve"> saying, “These are the seeds of the </w:t>
      </w:r>
      <w:proofErr w:type="spellStart"/>
      <w:r>
        <w:t>Jabom</w:t>
      </w:r>
      <w:proofErr w:type="spellEnd"/>
      <w:r>
        <w:t xml:space="preserve">, which give the </w:t>
      </w:r>
      <w:proofErr w:type="spellStart"/>
      <w:r>
        <w:t>Raog</w:t>
      </w:r>
      <w:proofErr w:type="spellEnd"/>
      <w:r>
        <w:t xml:space="preserve"> life. I hope you will look at them and think well of the </w:t>
      </w:r>
      <w:proofErr w:type="spellStart"/>
      <w:r>
        <w:t>Raog</w:t>
      </w:r>
      <w:proofErr w:type="spellEnd"/>
      <w:r>
        <w:t xml:space="preserve">. We are both, good societies and we just need to understand each other. May your soil always bear </w:t>
      </w:r>
      <w:proofErr w:type="spellStart"/>
      <w:r>
        <w:t>Jabom</w:t>
      </w:r>
      <w:proofErr w:type="spellEnd"/>
      <w:r>
        <w:t>.”</w:t>
      </w:r>
    </w:p>
    <w:p w14:paraId="66D4089E" w14:textId="77777777" w:rsidR="009E7BD1" w:rsidRDefault="009E7BD1" w:rsidP="009E7BD1">
      <w:proofErr w:type="spellStart"/>
      <w:r>
        <w:t>Romaa</w:t>
      </w:r>
      <w:proofErr w:type="spellEnd"/>
      <w:r>
        <w:t xml:space="preserve"> took the </w:t>
      </w:r>
      <w:r w:rsidRPr="00977BDE">
        <w:rPr>
          <w:noProof/>
        </w:rPr>
        <w:t>pouch</w:t>
      </w:r>
      <w:r w:rsidR="00977BDE">
        <w:rPr>
          <w:noProof/>
        </w:rPr>
        <w:t>,</w:t>
      </w:r>
      <w:r>
        <w:t xml:space="preserve"> and they touched hands, and she walked to the departing Ora craft.</w:t>
      </w:r>
    </w:p>
    <w:p w14:paraId="6F5B8E08" w14:textId="7B984B68" w:rsidR="009E7BD1" w:rsidRDefault="009E7BD1" w:rsidP="009E7BD1">
      <w:proofErr w:type="spellStart"/>
      <w:r>
        <w:t>Ellig</w:t>
      </w:r>
      <w:proofErr w:type="spellEnd"/>
      <w:r>
        <w:t xml:space="preserve"> recorded all of what </w:t>
      </w:r>
      <w:r w:rsidRPr="00977BDE">
        <w:rPr>
          <w:noProof/>
        </w:rPr>
        <w:t>happened</w:t>
      </w:r>
      <w:r w:rsidR="00977BDE">
        <w:rPr>
          <w:noProof/>
        </w:rPr>
        <w:t>,</w:t>
      </w:r>
      <w:r>
        <w:t xml:space="preserve"> and he saw a different look </w:t>
      </w:r>
      <w:r w:rsidR="00B74195">
        <w:t>o</w:t>
      </w:r>
      <w:r>
        <w:t xml:space="preserve">n </w:t>
      </w:r>
      <w:proofErr w:type="spellStart"/>
      <w:r>
        <w:t>Sonyata’s</w:t>
      </w:r>
      <w:proofErr w:type="spellEnd"/>
      <w:r>
        <w:t xml:space="preserve"> face. It was an intimate </w:t>
      </w:r>
      <w:r w:rsidRPr="00977BDE">
        <w:rPr>
          <w:noProof/>
        </w:rPr>
        <w:t>look</w:t>
      </w:r>
      <w:r w:rsidR="00977BDE">
        <w:rPr>
          <w:noProof/>
        </w:rPr>
        <w:t>,</w:t>
      </w:r>
      <w:r>
        <w:t xml:space="preserve"> and he knew to point his recording device elsewhere.</w:t>
      </w:r>
    </w:p>
    <w:p w14:paraId="2664B3AE" w14:textId="2085263A" w:rsidR="009E7BD1" w:rsidRDefault="009E7BD1" w:rsidP="009E7BD1">
      <w:proofErr w:type="spellStart"/>
      <w:r>
        <w:t>Ornage</w:t>
      </w:r>
      <w:proofErr w:type="spellEnd"/>
      <w:r>
        <w:t>, the Grand Leader</w:t>
      </w:r>
      <w:r w:rsidR="00B74195">
        <w:t>,</w:t>
      </w:r>
      <w:r>
        <w:t xml:space="preserve"> and </w:t>
      </w:r>
      <w:proofErr w:type="spellStart"/>
      <w:r>
        <w:t>Sonyata</w:t>
      </w:r>
      <w:proofErr w:type="spellEnd"/>
      <w:r>
        <w:t>, the Orb</w:t>
      </w:r>
      <w:r w:rsidR="00B74195">
        <w:t>,</w:t>
      </w:r>
      <w:r>
        <w:t xml:space="preserve"> hugged and watched. As the last of the Ora entered the craft, </w:t>
      </w:r>
      <w:proofErr w:type="spellStart"/>
      <w:r>
        <w:t>Sonyata</w:t>
      </w:r>
      <w:proofErr w:type="spellEnd"/>
      <w:r>
        <w:t xml:space="preserve"> whispered in her life partner’s ear, “The soul of Varo can be healed. You and I will soon have new </w:t>
      </w:r>
      <w:proofErr w:type="spellStart"/>
      <w:r>
        <w:t>Raog</w:t>
      </w:r>
      <w:proofErr w:type="spellEnd"/>
      <w:r>
        <w:t xml:space="preserve"> born to help.”</w:t>
      </w:r>
    </w:p>
    <w:p w14:paraId="004DEDE9" w14:textId="77777777" w:rsidR="009E7BD1" w:rsidRDefault="009E7BD1" w:rsidP="009E7BD1">
      <w:r>
        <w:t xml:space="preserve">It took him a moment to grasp what she said, and they hugged until they heard the silence after the departing Ora craft. </w:t>
      </w:r>
    </w:p>
    <w:p w14:paraId="48ACB300" w14:textId="77777777" w:rsidR="009E7BD1" w:rsidRDefault="009E7BD1" w:rsidP="009E7BD1">
      <w:r>
        <w:t xml:space="preserve">When the natural silence of the </w:t>
      </w:r>
      <w:proofErr w:type="spellStart"/>
      <w:r>
        <w:t>Jabom</w:t>
      </w:r>
      <w:proofErr w:type="spellEnd"/>
      <w:r>
        <w:t xml:space="preserve"> fields returned, </w:t>
      </w:r>
      <w:proofErr w:type="spellStart"/>
      <w:r>
        <w:t>Sonyata</w:t>
      </w:r>
      <w:proofErr w:type="spellEnd"/>
      <w:r>
        <w:t xml:space="preserve"> and </w:t>
      </w:r>
      <w:proofErr w:type="spellStart"/>
      <w:r>
        <w:t>Ornage</w:t>
      </w:r>
      <w:proofErr w:type="spellEnd"/>
      <w:r>
        <w:t xml:space="preserve"> looked around at the devastation that had occurred. Even </w:t>
      </w:r>
      <w:r w:rsidRPr="00977BDE">
        <w:rPr>
          <w:noProof/>
        </w:rPr>
        <w:t>though</w:t>
      </w:r>
      <w:r>
        <w:t xml:space="preserve"> they had won the conflict, there was much death. They had lost many fellow </w:t>
      </w:r>
      <w:proofErr w:type="spellStart"/>
      <w:r>
        <w:t>Raog</w:t>
      </w:r>
      <w:proofErr w:type="spellEnd"/>
      <w:r>
        <w:t>, and the Ora dead were everywhere. For them to heal and move on, this loss must be resolved so that the soul of Varo can be complete, or at least as complete as possible.</w:t>
      </w:r>
    </w:p>
    <w:p w14:paraId="245BD90D" w14:textId="2F18558A" w:rsidR="009E7BD1" w:rsidRDefault="009E7BD1" w:rsidP="009E7BD1">
      <w:proofErr w:type="spellStart"/>
      <w:r>
        <w:t>Sonyata</w:t>
      </w:r>
      <w:proofErr w:type="spellEnd"/>
      <w:r>
        <w:t xml:space="preserve"> turned to </w:t>
      </w:r>
      <w:proofErr w:type="spellStart"/>
      <w:r>
        <w:t>Ellig</w:t>
      </w:r>
      <w:proofErr w:type="spellEnd"/>
      <w:r>
        <w:t xml:space="preserve"> and said, “We must broadcast to Varo. Now that this is done</w:t>
      </w:r>
      <w:r w:rsidR="00B74195">
        <w:t>,</w:t>
      </w:r>
      <w:r>
        <w:t xml:space="preserve"> we must begin our healing.”</w:t>
      </w:r>
    </w:p>
    <w:p w14:paraId="72A2859C" w14:textId="4A0CC3BC" w:rsidR="009E7BD1" w:rsidRDefault="009E7BD1" w:rsidP="009E7BD1">
      <w:proofErr w:type="spellStart"/>
      <w:r>
        <w:t>Ellig</w:t>
      </w:r>
      <w:proofErr w:type="spellEnd"/>
      <w:r>
        <w:t xml:space="preserve"> raced around and brought his technicians to the Orb</w:t>
      </w:r>
      <w:r w:rsidR="00B74195">
        <w:t>,</w:t>
      </w:r>
      <w:r>
        <w:t xml:space="preserve"> then told her, “Orb, Grand Leader</w:t>
      </w:r>
      <w:r w:rsidR="00B74195">
        <w:t>,</w:t>
      </w:r>
      <w:r>
        <w:t xml:space="preserve"> we are ready for your words.”</w:t>
      </w:r>
    </w:p>
    <w:p w14:paraId="5FECB339" w14:textId="1E54C851" w:rsidR="009E7BD1" w:rsidRDefault="009E7BD1" w:rsidP="009E7BD1">
      <w:proofErr w:type="spellStart"/>
      <w:r>
        <w:lastRenderedPageBreak/>
        <w:t>Ornage</w:t>
      </w:r>
      <w:proofErr w:type="spellEnd"/>
      <w:r>
        <w:t xml:space="preserve"> took the recording device from </w:t>
      </w:r>
      <w:proofErr w:type="spellStart"/>
      <w:r>
        <w:t>Ellig</w:t>
      </w:r>
      <w:proofErr w:type="spellEnd"/>
      <w:r>
        <w:t xml:space="preserve"> and said, “</w:t>
      </w:r>
      <w:proofErr w:type="spellStart"/>
      <w:r>
        <w:t>Raog</w:t>
      </w:r>
      <w:proofErr w:type="spellEnd"/>
      <w:r>
        <w:t xml:space="preserve"> of Varo, we have defeated the </w:t>
      </w:r>
      <w:r w:rsidRPr="00977BDE">
        <w:rPr>
          <w:noProof/>
        </w:rPr>
        <w:t>Ora</w:t>
      </w:r>
      <w:r w:rsidR="00977BDE">
        <w:rPr>
          <w:noProof/>
        </w:rPr>
        <w:t>,</w:t>
      </w:r>
      <w:r>
        <w:t xml:space="preserve"> and they have left our planet. The </w:t>
      </w:r>
      <w:proofErr w:type="spellStart"/>
      <w:r>
        <w:t>Raog</w:t>
      </w:r>
      <w:proofErr w:type="spellEnd"/>
      <w:r>
        <w:t xml:space="preserve"> here fought </w:t>
      </w:r>
      <w:r w:rsidRPr="00977BDE">
        <w:rPr>
          <w:noProof/>
        </w:rPr>
        <w:t>bravely</w:t>
      </w:r>
      <w:r w:rsidR="00977BDE">
        <w:rPr>
          <w:noProof/>
        </w:rPr>
        <w:t>,</w:t>
      </w:r>
      <w:r>
        <w:t xml:space="preserve"> and many of them lost their lives. Each of you owes these brave </w:t>
      </w:r>
      <w:proofErr w:type="spellStart"/>
      <w:r>
        <w:t>Raog</w:t>
      </w:r>
      <w:proofErr w:type="spellEnd"/>
      <w:r>
        <w:t xml:space="preserve"> your gratitude, your respect, and a place in your memory. Men and women fought for you, for the future of Varo</w:t>
      </w:r>
      <w:r w:rsidR="00B74195">
        <w:t>,</w:t>
      </w:r>
      <w:r>
        <w:t xml:space="preserve"> and for the soul of Varo. Life is </w:t>
      </w:r>
      <w:r w:rsidRPr="00977BDE">
        <w:rPr>
          <w:noProof/>
        </w:rPr>
        <w:t>precious</w:t>
      </w:r>
      <w:r w:rsidR="00977BDE">
        <w:rPr>
          <w:noProof/>
        </w:rPr>
        <w:t>,</w:t>
      </w:r>
      <w:r>
        <w:t xml:space="preserve"> and it was lost by both sides. Now that the battle is complete</w:t>
      </w:r>
      <w:r w:rsidR="00B74195">
        <w:t>,</w:t>
      </w:r>
      <w:r>
        <w:t xml:space="preserve"> we must acknowledge the loss and begin to heal. Now we will hear from the Orb.”</w:t>
      </w:r>
    </w:p>
    <w:p w14:paraId="16A46DCC" w14:textId="0FFAEF86" w:rsidR="009E7BD1" w:rsidRDefault="009E7BD1" w:rsidP="009E7BD1">
      <w:proofErr w:type="spellStart"/>
      <w:r>
        <w:t>Sonyata</w:t>
      </w:r>
      <w:proofErr w:type="spellEnd"/>
      <w:r>
        <w:t xml:space="preserve"> took a deep breath and began to speak, “We have all lost loved ones. Some of them may never join the soil and become part of the soul of Varo. We were </w:t>
      </w:r>
      <w:r w:rsidR="00B74195">
        <w:t xml:space="preserve">a </w:t>
      </w:r>
      <w:r>
        <w:t>happy people and a naïve people. We thought that we were alone</w:t>
      </w:r>
      <w:r w:rsidR="00B74195">
        <w:t>,</w:t>
      </w:r>
      <w:r>
        <w:t xml:space="preserve"> and we didn’t question how we fit the larger world around Varo. Varo has taken care of us through our entire history</w:t>
      </w:r>
      <w:r w:rsidR="00B74195">
        <w:t>,</w:t>
      </w:r>
      <w:r>
        <w:t xml:space="preserve"> and now we must accept that Varo has changed. Throughout our history, we thought </w:t>
      </w:r>
      <w:proofErr w:type="spellStart"/>
      <w:r>
        <w:t>Raog</w:t>
      </w:r>
      <w:proofErr w:type="spellEnd"/>
      <w:r>
        <w:t xml:space="preserve"> were all part of Varo and Varo was all </w:t>
      </w:r>
      <w:proofErr w:type="spellStart"/>
      <w:r>
        <w:t>Raog</w:t>
      </w:r>
      <w:proofErr w:type="spellEnd"/>
      <w:r>
        <w:t xml:space="preserve">. We thought the soil, the air, and the water was ours, and it was part of our Varo. Through our pain, we have found that we are not alone. </w:t>
      </w:r>
      <w:r w:rsidR="00B74195">
        <w:t>Others</w:t>
      </w:r>
      <w:r>
        <w:t xml:space="preserve"> have soil, water, and rain. They live on a planet very much like our own. Perhaps we have underestimated Varo. Perhaps Varo is larger than we imagine. We are still part of Varo, but perhaps Varo has more parts. We felt that Varo included our lives, but perhaps Varo includes other lives. Perhaps Varo contains many more lives than just ours. That doesn’t make us smaller</w:t>
      </w:r>
      <w:r w:rsidR="00B74195">
        <w:t>;</w:t>
      </w:r>
      <w:r>
        <w:t xml:space="preserve"> it makes Varo bigger. We have our dead, who I propose will be returned to the soil here in this open space where </w:t>
      </w:r>
      <w:proofErr w:type="spellStart"/>
      <w:r>
        <w:t>Jabom</w:t>
      </w:r>
      <w:proofErr w:type="spellEnd"/>
      <w:r>
        <w:t xml:space="preserve"> once grew. </w:t>
      </w:r>
      <w:proofErr w:type="gramStart"/>
      <w:r>
        <w:t>But,</w:t>
      </w:r>
      <w:proofErr w:type="gramEnd"/>
      <w:r>
        <w:t xml:space="preserve"> there are other dead that we must recognize. Some of them may have been our enemies, but they still died. Varo is life</w:t>
      </w:r>
      <w:r w:rsidR="00B74195">
        <w:t>,</w:t>
      </w:r>
      <w:r>
        <w:t xml:space="preserve"> and any creature that dies leaves a hole in the soul of Varo that can only be filled when the creature is returned to the soil. I propose that we bury the dead Ora in their own place in this </w:t>
      </w:r>
      <w:r w:rsidRPr="00977BDE">
        <w:rPr>
          <w:noProof/>
        </w:rPr>
        <w:t>field</w:t>
      </w:r>
      <w:r>
        <w:t xml:space="preserve"> so that Varo can have all those who lost their lives returned to the soil. I don’t suggest </w:t>
      </w:r>
      <w:r w:rsidRPr="00C440B4">
        <w:rPr>
          <w:noProof/>
        </w:rPr>
        <w:t xml:space="preserve">this </w:t>
      </w:r>
      <w:r w:rsidRPr="00C440B4">
        <w:rPr>
          <w:noProof/>
        </w:rPr>
        <w:lastRenderedPageBreak/>
        <w:t>to</w:t>
      </w:r>
      <w:r>
        <w:t xml:space="preserve"> honor our dead and desecrate our soil</w:t>
      </w:r>
      <w:r w:rsidR="00B74195">
        <w:t>;</w:t>
      </w:r>
      <w:r>
        <w:t xml:space="preserve"> I suggest this because </w:t>
      </w:r>
      <w:proofErr w:type="gramStart"/>
      <w:r>
        <w:t>all of</w:t>
      </w:r>
      <w:proofErr w:type="gramEnd"/>
      <w:r>
        <w:t xml:space="preserve"> the dead lost their lives here</w:t>
      </w:r>
      <w:r w:rsidR="00B74195">
        <w:t>,</w:t>
      </w:r>
      <w:r>
        <w:t xml:space="preserve"> and they all need to be returned to the Varo soul. I propose this to </w:t>
      </w:r>
      <w:proofErr w:type="gramStart"/>
      <w:r>
        <w:t>all of</w:t>
      </w:r>
      <w:proofErr w:type="gramEnd"/>
      <w:r>
        <w:t xml:space="preserve"> the </w:t>
      </w:r>
      <w:r w:rsidRPr="00977BDE">
        <w:rPr>
          <w:noProof/>
        </w:rPr>
        <w:t>Raog</w:t>
      </w:r>
      <w:r w:rsidR="00977BDE">
        <w:rPr>
          <w:noProof/>
        </w:rPr>
        <w:t>,</w:t>
      </w:r>
      <w:r>
        <w:t xml:space="preserve"> and I ask you to communicate with your district leaders if you feel this is appropriate. If the </w:t>
      </w:r>
      <w:proofErr w:type="spellStart"/>
      <w:r>
        <w:t>Raog</w:t>
      </w:r>
      <w:proofErr w:type="spellEnd"/>
      <w:r>
        <w:t xml:space="preserve"> of Varo </w:t>
      </w:r>
      <w:r w:rsidRPr="00C440B4">
        <w:rPr>
          <w:noProof/>
        </w:rPr>
        <w:t>say</w:t>
      </w:r>
      <w:r>
        <w:t xml:space="preserve"> not to bury </w:t>
      </w:r>
      <w:proofErr w:type="gramStart"/>
      <w:r>
        <w:t>all of</w:t>
      </w:r>
      <w:proofErr w:type="gramEnd"/>
      <w:r>
        <w:t xml:space="preserve"> the dead here, then we will find another solution. I now want all of us to take a moment and think of the dead here.”</w:t>
      </w:r>
    </w:p>
    <w:p w14:paraId="3D14E7A7" w14:textId="77777777" w:rsidR="009E7BD1" w:rsidRDefault="009E7BD1" w:rsidP="009E7BD1">
      <w:r>
        <w:t xml:space="preserve">She ended her speech and gave the device to </w:t>
      </w:r>
      <w:proofErr w:type="spellStart"/>
      <w:r>
        <w:t>Ellig</w:t>
      </w:r>
      <w:proofErr w:type="spellEnd"/>
      <w:r>
        <w:t>. Those around her were speechless. What she suggested was against everything that defined their society. No one knew how to answer her comments.</w:t>
      </w:r>
    </w:p>
    <w:p w14:paraId="6607C283" w14:textId="765A3A37" w:rsidR="009E7BD1" w:rsidRDefault="009E7BD1" w:rsidP="009E7BD1">
      <w:r>
        <w:t>The feedback began almost immediately</w:t>
      </w:r>
      <w:r w:rsidR="00B74195">
        <w:t>,</w:t>
      </w:r>
      <w:r>
        <w:t xml:space="preserve"> and over the next couple of hours</w:t>
      </w:r>
      <w:r w:rsidR="00B74195">
        <w:t>,</w:t>
      </w:r>
      <w:r>
        <w:t xml:space="preserve"> the response increased all over Varo.</w:t>
      </w:r>
    </w:p>
    <w:p w14:paraId="52BE1B6B" w14:textId="7E783402" w:rsidR="009E7BD1" w:rsidRDefault="009E7BD1" w:rsidP="009E7BD1">
      <w:r>
        <w:t>The response wasn’t without disagreement</w:t>
      </w:r>
      <w:r w:rsidR="00B74195">
        <w:t>,</w:t>
      </w:r>
      <w:r>
        <w:t xml:space="preserve"> but the overwhelming majority said to bury </w:t>
      </w:r>
      <w:proofErr w:type="gramStart"/>
      <w:r>
        <w:t>all of</w:t>
      </w:r>
      <w:proofErr w:type="gramEnd"/>
      <w:r>
        <w:t xml:space="preserve"> the dead there in that </w:t>
      </w:r>
      <w:proofErr w:type="spellStart"/>
      <w:r>
        <w:t>Jabom</w:t>
      </w:r>
      <w:proofErr w:type="spellEnd"/>
      <w:r>
        <w:t xml:space="preserve"> field, in a place where they all would be remembered. The field would be held as a sacred place where all who fought would be honored.</w:t>
      </w:r>
    </w:p>
    <w:p w14:paraId="622EAD10" w14:textId="77777777" w:rsidR="009E7BD1" w:rsidRDefault="009E7BD1" w:rsidP="009E7BD1"/>
    <w:p w14:paraId="33B22CCF" w14:textId="77777777" w:rsidR="00FB35C0" w:rsidRDefault="00FB35C0" w:rsidP="009E7BD1">
      <w:pPr>
        <w:pBdr>
          <w:bottom w:val="thinThickThinMediumGap" w:sz="18" w:space="1" w:color="auto"/>
        </w:pBdr>
      </w:pPr>
    </w:p>
    <w:p w14:paraId="556DCD8D" w14:textId="77777777" w:rsidR="00CE6BD9" w:rsidRDefault="00CE6BD9" w:rsidP="00FB35C0">
      <w:pPr>
        <w:pStyle w:val="SWCentered"/>
      </w:pPr>
      <w:r>
        <w:t>The End</w:t>
      </w:r>
    </w:p>
    <w:p w14:paraId="70737795" w14:textId="77777777" w:rsidR="00FB1990" w:rsidRDefault="00FB1990" w:rsidP="00FB1990">
      <w:pPr>
        <w:pStyle w:val="Chapter"/>
      </w:pPr>
      <w:bookmarkStart w:id="28" w:name="_Toc466466922"/>
      <w:r>
        <w:lastRenderedPageBreak/>
        <w:t>Please Provide Your Opinion</w:t>
      </w:r>
      <w:bookmarkEnd w:id="28"/>
    </w:p>
    <w:p w14:paraId="18BF7569" w14:textId="77777777" w:rsidR="00FB1990" w:rsidRDefault="00FB1990" w:rsidP="00FB1990"/>
    <w:p w14:paraId="0407EE60" w14:textId="675A4495" w:rsidR="00FB1990" w:rsidRDefault="00FB1990" w:rsidP="00FB1990">
      <w:r>
        <w:t xml:space="preserve">You may have chosen this book based on the reviews. </w:t>
      </w:r>
      <w:r w:rsidR="00DF4FD6">
        <w:t>So p</w:t>
      </w:r>
      <w:r>
        <w:t xml:space="preserve">lease help the next person looking at it and provide a review.  Reviews are extremely important to other readers. They use them to decide which books they’ll read next. </w:t>
      </w:r>
      <w:r w:rsidR="00B74195">
        <w:t>So p</w:t>
      </w:r>
      <w:r>
        <w:t>lease take a moment and leave honest comments.</w:t>
      </w:r>
    </w:p>
    <w:p w14:paraId="3F509950" w14:textId="77777777" w:rsidR="00FB1990" w:rsidRDefault="00BE3142" w:rsidP="00FB1990">
      <w:pPr>
        <w:jc w:val="center"/>
      </w:pPr>
      <w:r>
        <w:rPr>
          <w:noProof/>
        </w:rPr>
        <w:drawing>
          <wp:inline distT="0" distB="0" distL="0" distR="0" wp14:anchorId="0E033A0E" wp14:editId="2CD6EFF2">
            <wp:extent cx="1524003" cy="136550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1 3D V9 (500).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24003" cy="1365507"/>
                    </a:xfrm>
                    <a:prstGeom prst="rect">
                      <a:avLst/>
                    </a:prstGeom>
                  </pic:spPr>
                </pic:pic>
              </a:graphicData>
            </a:graphic>
          </wp:inline>
        </w:drawing>
      </w:r>
    </w:p>
    <w:p w14:paraId="121673FF" w14:textId="77777777" w:rsidR="00AD6C08" w:rsidRDefault="00F143D3" w:rsidP="00E222B9">
      <w:pPr>
        <w:jc w:val="center"/>
      </w:pPr>
      <w:hyperlink r:id="rId24" w:history="1">
        <w:r w:rsidR="00FB1990" w:rsidRPr="00A94D42">
          <w:rPr>
            <w:rStyle w:val="Hyperlink"/>
          </w:rPr>
          <w:t>Link to Amazon</w:t>
        </w:r>
      </w:hyperlink>
      <w:r w:rsidR="00E222B9">
        <w:t xml:space="preserve"> </w:t>
      </w:r>
    </w:p>
    <w:p w14:paraId="026CC0A0" w14:textId="77777777" w:rsidR="00F173B7" w:rsidRPr="00F173B7" w:rsidRDefault="00F143D3" w:rsidP="00F173B7">
      <w:pPr>
        <w:spacing w:after="0"/>
        <w:ind w:firstLine="0"/>
        <w:jc w:val="center"/>
        <w:rPr>
          <w:rFonts w:ascii="Calibri" w:eastAsia="Times New Roman" w:hAnsi="Calibri" w:cs="Calibri"/>
          <w:color w:val="0563C1"/>
          <w:sz w:val="22"/>
          <w:u w:val="single"/>
        </w:rPr>
      </w:pPr>
      <w:hyperlink r:id="rId25" w:history="1">
        <w:r w:rsidR="00F173B7" w:rsidRPr="00F173B7">
          <w:rPr>
            <w:rFonts w:ascii="Calibri" w:eastAsia="Times New Roman" w:hAnsi="Calibri" w:cs="Calibri"/>
            <w:color w:val="0563C1"/>
            <w:sz w:val="22"/>
            <w:u w:val="single"/>
          </w:rPr>
          <w:t>#GeminBk</w:t>
        </w:r>
      </w:hyperlink>
    </w:p>
    <w:p w14:paraId="21267C70" w14:textId="77777777" w:rsidR="00E222B9" w:rsidRPr="00E222B9" w:rsidRDefault="00E222B9" w:rsidP="00E222B9">
      <w:pPr>
        <w:jc w:val="center"/>
      </w:pPr>
    </w:p>
    <w:p w14:paraId="5C80A503" w14:textId="77777777" w:rsidR="00AD6C08" w:rsidRDefault="00AD6C08" w:rsidP="00571CED">
      <w:pPr>
        <w:pStyle w:val="Chapter"/>
        <w:rPr>
          <w:rFonts w:eastAsiaTheme="majorEastAsia"/>
        </w:rPr>
      </w:pPr>
      <w:bookmarkStart w:id="29" w:name="_Toc466466923"/>
      <w:r>
        <w:rPr>
          <w:rFonts w:eastAsiaTheme="majorEastAsia"/>
        </w:rPr>
        <w:lastRenderedPageBreak/>
        <w:t>EPILOGUE</w:t>
      </w:r>
      <w:bookmarkEnd w:id="29"/>
    </w:p>
    <w:p w14:paraId="4E474A24" w14:textId="77777777" w:rsidR="00571CED" w:rsidRDefault="00571CED" w:rsidP="00571CED">
      <w:r>
        <w:t>I want to thank you for purchasing this book. I'm a new author, so anyone willing to take a chance on an independent author is appreciated.</w:t>
      </w:r>
    </w:p>
    <w:p w14:paraId="1FF4300E" w14:textId="0387156D" w:rsidR="00571CED" w:rsidRDefault="00571CED" w:rsidP="00571CED">
      <w:r>
        <w:t>Gemini was my first book; one day</w:t>
      </w:r>
      <w:r w:rsidR="00B74195">
        <w:t>,</w:t>
      </w:r>
      <w:r>
        <w:t xml:space="preserve"> I decided to start writing</w:t>
      </w:r>
      <w:r w:rsidR="00B74195">
        <w:t>,</w:t>
      </w:r>
      <w:r>
        <w:t xml:space="preserve"> and out it came. I did have a general outline, but the book took me where it wanted. I suspect that I'll be following this one with a sequel shortly. I can see a story where the </w:t>
      </w:r>
      <w:proofErr w:type="spellStart"/>
      <w:r>
        <w:t>Raog</w:t>
      </w:r>
      <w:proofErr w:type="spellEnd"/>
      <w:r>
        <w:t xml:space="preserve"> and Ora </w:t>
      </w:r>
      <w:proofErr w:type="gramStart"/>
      <w:r>
        <w:t>have to</w:t>
      </w:r>
      <w:proofErr w:type="gramEnd"/>
      <w:r>
        <w:t xml:space="preserve"> work together and defend themselves from some external evil.</w:t>
      </w:r>
    </w:p>
    <w:p w14:paraId="75E44EEB" w14:textId="77777777" w:rsidR="00571CED" w:rsidRDefault="00571CED" w:rsidP="00571CED">
      <w:r>
        <w:t>When I get the opportunity to start on it, I'll let everyone know.</w:t>
      </w:r>
    </w:p>
    <w:p w14:paraId="52B4724C" w14:textId="77777777" w:rsidR="00571CED" w:rsidRDefault="00571CED" w:rsidP="00571CED"/>
    <w:p w14:paraId="6F91C139" w14:textId="7D824A4F" w:rsidR="00571CED" w:rsidRDefault="00571CED" w:rsidP="00571CED">
      <w:r>
        <w:t>Once Again</w:t>
      </w:r>
      <w:r w:rsidR="00B74195">
        <w:t>,</w:t>
      </w:r>
      <w:r>
        <w:t xml:space="preserve"> thanks</w:t>
      </w:r>
      <w:r w:rsidR="00B74195">
        <w:t>,</w:t>
      </w:r>
      <w:r>
        <w:t xml:space="preserve"> and please check out my other books.</w:t>
      </w:r>
    </w:p>
    <w:p w14:paraId="45AE8BF6" w14:textId="77777777" w:rsidR="00571CED" w:rsidRDefault="00571CED" w:rsidP="00571CED"/>
    <w:p w14:paraId="543C37B4" w14:textId="77777777" w:rsidR="00571CED" w:rsidRDefault="00571CED" w:rsidP="00571CED">
      <w:r>
        <w:t>Ray Jay Perreault</w:t>
      </w:r>
    </w:p>
    <w:p w14:paraId="2531DE57" w14:textId="77777777" w:rsidR="00C10492" w:rsidRDefault="00F143D3" w:rsidP="00571CED">
      <w:pPr>
        <w:rPr>
          <w:rStyle w:val="Hyperlink"/>
        </w:rPr>
      </w:pPr>
      <w:hyperlink r:id="rId26" w:history="1">
        <w:r w:rsidR="00C10492" w:rsidRPr="00C10492">
          <w:rPr>
            <w:rStyle w:val="Hyperlink"/>
          </w:rPr>
          <w:t>http://www.rayjayperreault.com</w:t>
        </w:r>
      </w:hyperlink>
    </w:p>
    <w:p w14:paraId="052B834E" w14:textId="77777777" w:rsidR="00522137" w:rsidRPr="0017554D" w:rsidRDefault="00522137" w:rsidP="00522137">
      <w:pPr>
        <w:pStyle w:val="Chapter"/>
      </w:pPr>
      <w:bookmarkStart w:id="30" w:name="_Toc442007543"/>
      <w:bookmarkStart w:id="31" w:name="_Toc466466924"/>
      <w:r w:rsidRPr="0017554D">
        <w:lastRenderedPageBreak/>
        <w:t>About The Author</w:t>
      </w:r>
      <w:bookmarkEnd w:id="30"/>
      <w:bookmarkEnd w:id="31"/>
    </w:p>
    <w:p w14:paraId="7158F6B0" w14:textId="563FDCBE" w:rsidR="00522137" w:rsidRPr="0017554D" w:rsidRDefault="00522137" w:rsidP="00522137">
      <w:pPr>
        <w:rPr>
          <w:rFonts w:eastAsiaTheme="majorEastAsia"/>
        </w:rPr>
      </w:pPr>
      <w:r w:rsidRPr="0017554D">
        <w:rPr>
          <w:rFonts w:eastAsiaTheme="majorEastAsia"/>
        </w:rPr>
        <w:t xml:space="preserve">I’m a retired Aeronautical Engineer trying to bring a different style to science fiction writing. I’ve always loved science </w:t>
      </w:r>
      <w:r w:rsidRPr="00977BDE">
        <w:rPr>
          <w:rFonts w:eastAsiaTheme="majorEastAsia"/>
          <w:noProof/>
        </w:rPr>
        <w:t>fiction</w:t>
      </w:r>
      <w:r w:rsidR="00977BDE">
        <w:rPr>
          <w:rFonts w:eastAsiaTheme="majorEastAsia"/>
          <w:noProof/>
        </w:rPr>
        <w:t>,</w:t>
      </w:r>
      <w:r w:rsidRPr="0017554D">
        <w:rPr>
          <w:rFonts w:eastAsiaTheme="majorEastAsia"/>
        </w:rPr>
        <w:t xml:space="preserve"> and I’m trying to write with deeper characters and create stories and situations that a reader can relate to. The be honest</w:t>
      </w:r>
      <w:r w:rsidR="00B74195">
        <w:rPr>
          <w:rFonts w:eastAsiaTheme="majorEastAsia"/>
        </w:rPr>
        <w:t>,</w:t>
      </w:r>
      <w:r w:rsidRPr="0017554D">
        <w:rPr>
          <w:rFonts w:eastAsiaTheme="majorEastAsia"/>
        </w:rPr>
        <w:t xml:space="preserve"> I love a hero that has amazing weapons, takes on hundreds of aliens</w:t>
      </w:r>
      <w:r w:rsidR="00B74195">
        <w:rPr>
          <w:rFonts w:eastAsiaTheme="majorEastAsia"/>
        </w:rPr>
        <w:t>,</w:t>
      </w:r>
      <w:r w:rsidRPr="0017554D">
        <w:rPr>
          <w:rFonts w:eastAsiaTheme="majorEastAsia"/>
        </w:rPr>
        <w:t xml:space="preserve"> and can survive anything, but I also want to read a situation and be able to relate to it</w:t>
      </w:r>
      <w:r w:rsidR="00B74195">
        <w:rPr>
          <w:rFonts w:eastAsiaTheme="majorEastAsia"/>
        </w:rPr>
        <w:t>—a</w:t>
      </w:r>
      <w:r w:rsidRPr="0017554D">
        <w:rPr>
          <w:rFonts w:eastAsiaTheme="majorEastAsia"/>
        </w:rPr>
        <w:t>n extrapolation of what might really happen with a little less stretch in my imagination.</w:t>
      </w:r>
    </w:p>
    <w:p w14:paraId="7CFCB658" w14:textId="77777777" w:rsidR="00522137" w:rsidRPr="0017554D" w:rsidRDefault="00522137" w:rsidP="00522137">
      <w:pPr>
        <w:rPr>
          <w:rFonts w:eastAsiaTheme="majorEastAsia"/>
        </w:rPr>
      </w:pPr>
    </w:p>
    <w:p w14:paraId="05EC4A47" w14:textId="1F1FDC9D" w:rsidR="00522137" w:rsidRPr="0017554D" w:rsidRDefault="00522137" w:rsidP="00522137">
      <w:pPr>
        <w:rPr>
          <w:rFonts w:eastAsiaTheme="majorEastAsia"/>
        </w:rPr>
      </w:pPr>
      <w:r w:rsidRPr="0017554D">
        <w:rPr>
          <w:rFonts w:eastAsiaTheme="majorEastAsia"/>
        </w:rPr>
        <w:t xml:space="preserve">I’ve been </w:t>
      </w:r>
      <w:r w:rsidRPr="00977BDE">
        <w:rPr>
          <w:rFonts w:eastAsiaTheme="majorEastAsia"/>
          <w:noProof/>
        </w:rPr>
        <w:t>fortunate</w:t>
      </w:r>
      <w:r w:rsidR="00977BDE">
        <w:rPr>
          <w:rFonts w:eastAsiaTheme="majorEastAsia"/>
          <w:noProof/>
        </w:rPr>
        <w:t>,</w:t>
      </w:r>
      <w:r w:rsidRPr="0017554D">
        <w:rPr>
          <w:rFonts w:eastAsiaTheme="majorEastAsia"/>
        </w:rPr>
        <w:t xml:space="preserve"> and I flew in the US Air Force for 10 years, during which time I flew C-130’s and visited 27 countries, then I flew T-</w:t>
      </w:r>
      <w:proofErr w:type="gramStart"/>
      <w:r w:rsidRPr="0017554D">
        <w:rPr>
          <w:rFonts w:eastAsiaTheme="majorEastAsia"/>
        </w:rPr>
        <w:t>38”s</w:t>
      </w:r>
      <w:proofErr w:type="gramEnd"/>
      <w:r w:rsidRPr="0017554D">
        <w:rPr>
          <w:rFonts w:eastAsiaTheme="majorEastAsia"/>
        </w:rPr>
        <w:t xml:space="preserve"> and trained the best pilots in the world, as well as the first female US Air Force pilots. I then was fortunate to spend 28 years in a major aerospace firm and worked on some of the best programs in the world</w:t>
      </w:r>
      <w:r w:rsidR="00B74195">
        <w:rPr>
          <w:rFonts w:eastAsiaTheme="majorEastAsia"/>
        </w:rPr>
        <w:t>,</w:t>
      </w:r>
      <w:r w:rsidRPr="0017554D">
        <w:rPr>
          <w:rFonts w:eastAsiaTheme="majorEastAsia"/>
        </w:rPr>
        <w:t xml:space="preserve"> including the F-23, F-35, B-2, Global Hawk</w:t>
      </w:r>
      <w:r w:rsidR="00B74195">
        <w:rPr>
          <w:rFonts w:eastAsiaTheme="majorEastAsia"/>
        </w:rPr>
        <w:t>,</w:t>
      </w:r>
      <w:r w:rsidRPr="0017554D">
        <w:rPr>
          <w:rFonts w:eastAsiaTheme="majorEastAsia"/>
        </w:rPr>
        <w:t xml:space="preserve"> and many I can’t tell you about</w:t>
      </w:r>
      <w:r w:rsidR="00977BDE">
        <w:rPr>
          <w:rFonts w:eastAsiaTheme="majorEastAsia"/>
          <w:noProof/>
        </w:rPr>
        <w:t>..</w:t>
      </w:r>
      <w:r w:rsidRPr="00977BDE">
        <w:rPr>
          <w:rFonts w:eastAsiaTheme="majorEastAsia"/>
          <w:noProof/>
        </w:rPr>
        <w:t>.</w:t>
      </w:r>
    </w:p>
    <w:p w14:paraId="54EA4675" w14:textId="77777777" w:rsidR="00522137" w:rsidRPr="0017554D" w:rsidRDefault="00522137" w:rsidP="00522137">
      <w:pPr>
        <w:rPr>
          <w:rFonts w:eastAsiaTheme="majorEastAsia"/>
        </w:rPr>
      </w:pPr>
    </w:p>
    <w:p w14:paraId="3A9DC6FA" w14:textId="70F94566" w:rsidR="00522137" w:rsidRPr="0017554D" w:rsidRDefault="00522137" w:rsidP="00522137">
      <w:pPr>
        <w:rPr>
          <w:rFonts w:eastAsiaTheme="majorEastAsia"/>
        </w:rPr>
      </w:pPr>
      <w:r w:rsidRPr="0017554D">
        <w:rPr>
          <w:rFonts w:eastAsiaTheme="majorEastAsia"/>
        </w:rPr>
        <w:t>I hope I can bring my real</w:t>
      </w:r>
      <w:r w:rsidR="00B74195">
        <w:rPr>
          <w:rFonts w:eastAsiaTheme="majorEastAsia"/>
        </w:rPr>
        <w:t>-</w:t>
      </w:r>
      <w:r w:rsidRPr="0017554D">
        <w:rPr>
          <w:rFonts w:eastAsiaTheme="majorEastAsia"/>
        </w:rPr>
        <w:t>life experiences into my writing so you can appreciate my work.</w:t>
      </w:r>
    </w:p>
    <w:p w14:paraId="51E741CE" w14:textId="77777777" w:rsidR="00522137" w:rsidRPr="0017554D" w:rsidRDefault="00522137" w:rsidP="00522137">
      <w:pPr>
        <w:rPr>
          <w:rFonts w:eastAsiaTheme="majorEastAsia"/>
        </w:rPr>
      </w:pPr>
    </w:p>
    <w:p w14:paraId="2FD465A3" w14:textId="77777777" w:rsidR="00522137" w:rsidRDefault="00522137" w:rsidP="00522137">
      <w:pPr>
        <w:rPr>
          <w:rFonts w:eastAsiaTheme="majorEastAsia"/>
        </w:rPr>
      </w:pPr>
      <w:r>
        <w:rPr>
          <w:rFonts w:eastAsiaTheme="majorEastAsia"/>
        </w:rPr>
        <w:t>Ray Jay Perreault</w:t>
      </w:r>
    </w:p>
    <w:p w14:paraId="024BE3FA" w14:textId="77777777" w:rsidR="00522137" w:rsidRDefault="00F143D3" w:rsidP="00522137">
      <w:pPr>
        <w:rPr>
          <w:rFonts w:eastAsiaTheme="majorEastAsia"/>
        </w:rPr>
      </w:pPr>
      <w:hyperlink r:id="rId27" w:history="1">
        <w:r w:rsidR="00522137" w:rsidRPr="002B4FB2">
          <w:rPr>
            <w:rStyle w:val="Hyperlink"/>
            <w:rFonts w:eastAsiaTheme="majorEastAsia"/>
          </w:rPr>
          <w:t>http://www.rayjayperreault.com</w:t>
        </w:r>
      </w:hyperlink>
    </w:p>
    <w:p w14:paraId="3475A56B" w14:textId="77777777" w:rsidR="00AD6C08" w:rsidRDefault="00AD6C08">
      <w:pPr>
        <w:spacing w:line="259" w:lineRule="auto"/>
        <w:ind w:firstLine="0"/>
        <w:jc w:val="left"/>
        <w:rPr>
          <w:rFonts w:eastAsiaTheme="majorEastAsia" w:cstheme="majorBidi"/>
          <w:color w:val="0D0D0D" w:themeColor="text1" w:themeTint="F2"/>
          <w:sz w:val="36"/>
          <w:szCs w:val="24"/>
        </w:rPr>
      </w:pPr>
    </w:p>
    <w:p w14:paraId="2057CB2C" w14:textId="77777777" w:rsidR="00C10492" w:rsidRPr="00C10DF7" w:rsidRDefault="00C10492" w:rsidP="006546DE">
      <w:pPr>
        <w:pStyle w:val="Chapter"/>
        <w:spacing w:before="0" w:beforeAutospacing="0" w:after="0" w:line="240" w:lineRule="auto"/>
      </w:pPr>
      <w:bookmarkStart w:id="32" w:name="_Toc428463621"/>
      <w:bookmarkStart w:id="33" w:name="Bksby"/>
      <w:bookmarkStart w:id="34" w:name="_Toc466466925"/>
      <w:r w:rsidRPr="00C10DF7">
        <w:lastRenderedPageBreak/>
        <w:t>Books by Ray Jay Perreault</w:t>
      </w:r>
      <w:bookmarkEnd w:id="32"/>
      <w:bookmarkEnd w:id="33"/>
      <w:bookmarkEnd w:id="34"/>
    </w:p>
    <w:p w14:paraId="631A2489" w14:textId="77777777" w:rsidR="00C10492" w:rsidRPr="00C10DF7" w:rsidRDefault="00C10492" w:rsidP="00C10492">
      <w:pPr>
        <w:pStyle w:val="SWCentered"/>
        <w:keepNext w:val="0"/>
        <w:widowControl w:val="0"/>
        <w:spacing w:before="0" w:after="120"/>
        <w:rPr>
          <w:b/>
          <w:sz w:val="36"/>
          <w:u w:val="single"/>
        </w:rPr>
      </w:pPr>
      <w:r w:rsidRPr="00C10DF7">
        <w:rPr>
          <w:b/>
          <w:sz w:val="36"/>
          <w:u w:val="single"/>
        </w:rPr>
        <w:t xml:space="preserve">Books </w:t>
      </w:r>
    </w:p>
    <w:p w14:paraId="7CF87588" w14:textId="77777777" w:rsidR="00C10492" w:rsidRPr="00C10DF7" w:rsidRDefault="00C10492" w:rsidP="00C10492">
      <w:pPr>
        <w:pStyle w:val="SWCentered"/>
        <w:keepNext w:val="0"/>
        <w:widowControl w:val="0"/>
        <w:spacing w:before="0" w:after="0"/>
        <w:rPr>
          <w:i/>
        </w:rPr>
      </w:pPr>
      <w:r w:rsidRPr="00F54956">
        <w:t>SIMPOC Bk1 – The Thinking Computer</w:t>
      </w:r>
      <w:r>
        <w:rPr>
          <w:i/>
        </w:rPr>
        <w:t xml:space="preserve"> - </w:t>
      </w:r>
      <w:hyperlink r:id="rId28" w:history="1">
        <w:r w:rsidRPr="00C10DF7">
          <w:rPr>
            <w:rStyle w:val="Hyperlink"/>
          </w:rPr>
          <w:t>Amazon</w:t>
        </w:r>
      </w:hyperlink>
    </w:p>
    <w:p w14:paraId="62C1D379" w14:textId="77777777" w:rsidR="00C10492" w:rsidRPr="00FF7C1C" w:rsidRDefault="00C10492" w:rsidP="00C10492">
      <w:pPr>
        <w:pStyle w:val="SWCentered"/>
        <w:keepNext w:val="0"/>
        <w:widowControl w:val="0"/>
        <w:spacing w:before="0" w:after="0"/>
        <w:rPr>
          <w:i/>
        </w:rPr>
      </w:pPr>
      <w:r w:rsidRPr="00F54956">
        <w:t>SIMPOC Bk2 – Human Remnants</w:t>
      </w:r>
      <w:r>
        <w:rPr>
          <w:i/>
        </w:rPr>
        <w:t xml:space="preserve"> - </w:t>
      </w:r>
      <w:hyperlink r:id="rId29" w:history="1">
        <w:r w:rsidRPr="00C10DF7">
          <w:rPr>
            <w:rStyle w:val="Hyperlink"/>
          </w:rPr>
          <w:t>Amazon</w:t>
        </w:r>
      </w:hyperlink>
    </w:p>
    <w:p w14:paraId="40DAA68B" w14:textId="77777777" w:rsidR="00C10492" w:rsidRPr="00C10DF7" w:rsidRDefault="00C10492" w:rsidP="00C10492">
      <w:pPr>
        <w:pStyle w:val="SWCentered"/>
        <w:keepNext w:val="0"/>
        <w:widowControl w:val="0"/>
        <w:spacing w:before="0" w:after="0"/>
      </w:pPr>
    </w:p>
    <w:p w14:paraId="1F33F751" w14:textId="77777777" w:rsidR="00C10492" w:rsidRPr="00C10DF7" w:rsidRDefault="00C10492" w:rsidP="00C10492">
      <w:pPr>
        <w:pStyle w:val="SWCentered"/>
        <w:keepNext w:val="0"/>
        <w:widowControl w:val="0"/>
        <w:spacing w:before="0" w:after="0"/>
      </w:pPr>
      <w:r w:rsidRPr="00C10DF7">
        <w:t>Virus</w:t>
      </w:r>
      <w:r>
        <w:t xml:space="preserve"> Bk1</w:t>
      </w:r>
      <w:r w:rsidRPr="00C10DF7">
        <w:rPr>
          <w:i/>
        </w:rPr>
        <w:t xml:space="preserve"> – </w:t>
      </w:r>
      <w:r w:rsidRPr="009B3508">
        <w:t>72 Hours to Live</w:t>
      </w:r>
      <w:r>
        <w:t xml:space="preserve"> - </w:t>
      </w:r>
      <w:hyperlink r:id="rId30" w:history="1">
        <w:r w:rsidRPr="00C10DF7">
          <w:rPr>
            <w:rStyle w:val="Hyperlink"/>
          </w:rPr>
          <w:t>Amazon</w:t>
        </w:r>
      </w:hyperlink>
    </w:p>
    <w:p w14:paraId="27A3A995" w14:textId="77777777" w:rsidR="00C10492" w:rsidRPr="00C10DF7" w:rsidRDefault="00C10492" w:rsidP="00C10492">
      <w:pPr>
        <w:pStyle w:val="SWCentered"/>
        <w:keepNext w:val="0"/>
        <w:widowControl w:val="0"/>
        <w:spacing w:before="0" w:after="0"/>
      </w:pPr>
      <w:r w:rsidRPr="00C10DF7">
        <w:t xml:space="preserve">Virus </w:t>
      </w:r>
      <w:r>
        <w:t xml:space="preserve">Bk2 </w:t>
      </w:r>
      <w:r w:rsidRPr="00C10DF7">
        <w:t>– Earth’s Last Battle</w:t>
      </w:r>
      <w:r>
        <w:t xml:space="preserve"> -</w:t>
      </w:r>
      <w:hyperlink r:id="rId31" w:history="1">
        <w:r w:rsidRPr="00C10DF7">
          <w:rPr>
            <w:rStyle w:val="Hyperlink"/>
          </w:rPr>
          <w:t>Amazon</w:t>
        </w:r>
      </w:hyperlink>
    </w:p>
    <w:p w14:paraId="4CAD73B9" w14:textId="77777777" w:rsidR="00C10492" w:rsidRPr="00C10DF7" w:rsidRDefault="00C10492" w:rsidP="00C10492">
      <w:pPr>
        <w:pStyle w:val="SWCentered"/>
        <w:keepNext w:val="0"/>
        <w:widowControl w:val="0"/>
        <w:spacing w:before="0" w:after="0"/>
      </w:pPr>
    </w:p>
    <w:p w14:paraId="353D5BB2" w14:textId="77777777" w:rsidR="00C10492" w:rsidRPr="00C10DF7" w:rsidRDefault="00C10492" w:rsidP="00C10492">
      <w:pPr>
        <w:pStyle w:val="SWCentered"/>
        <w:keepNext w:val="0"/>
        <w:widowControl w:val="0"/>
        <w:spacing w:before="0" w:after="0"/>
      </w:pPr>
      <w:r w:rsidRPr="00C10DF7">
        <w:t>Earth II</w:t>
      </w:r>
      <w:r>
        <w:t xml:space="preserve"> (Bk3 SIMPOC &amp; Virus)</w:t>
      </w:r>
      <w:r w:rsidRPr="00C10DF7">
        <w:t>-You Have No Honor</w:t>
      </w:r>
      <w:r>
        <w:t xml:space="preserve"> - </w:t>
      </w:r>
      <w:hyperlink r:id="rId32" w:history="1">
        <w:r w:rsidRPr="00C10DF7">
          <w:rPr>
            <w:rStyle w:val="Hyperlink"/>
          </w:rPr>
          <w:t>Amazon</w:t>
        </w:r>
      </w:hyperlink>
    </w:p>
    <w:p w14:paraId="0DF38D30" w14:textId="77777777" w:rsidR="00C10492" w:rsidRPr="00C10DF7" w:rsidRDefault="00C10492" w:rsidP="00C10492">
      <w:pPr>
        <w:pStyle w:val="SWCentered"/>
        <w:keepNext w:val="0"/>
        <w:widowControl w:val="0"/>
        <w:spacing w:before="0" w:after="0"/>
      </w:pPr>
    </w:p>
    <w:p w14:paraId="537C35E4" w14:textId="77777777" w:rsidR="00C10492" w:rsidRPr="00C10DF7" w:rsidRDefault="00C10492" w:rsidP="00C10492">
      <w:pPr>
        <w:pStyle w:val="SWCentered"/>
        <w:keepNext w:val="0"/>
        <w:widowControl w:val="0"/>
        <w:spacing w:before="0" w:after="0"/>
      </w:pPr>
      <w:r w:rsidRPr="00C10DF7">
        <w:t>Gemini</w:t>
      </w:r>
      <w:r>
        <w:t xml:space="preserve"> - </w:t>
      </w:r>
      <w:hyperlink r:id="rId33" w:history="1">
        <w:r w:rsidRPr="00C10DF7">
          <w:rPr>
            <w:rStyle w:val="Hyperlink"/>
          </w:rPr>
          <w:t>Amazon</w:t>
        </w:r>
      </w:hyperlink>
    </w:p>
    <w:p w14:paraId="5F2C424B" w14:textId="77777777" w:rsidR="00C10492" w:rsidRPr="00C10DF7" w:rsidRDefault="00C10492" w:rsidP="00C10492">
      <w:pPr>
        <w:pStyle w:val="SWCentered"/>
        <w:keepNext w:val="0"/>
        <w:widowControl w:val="0"/>
        <w:spacing w:before="0" w:after="0"/>
      </w:pPr>
    </w:p>
    <w:p w14:paraId="3FF8289D" w14:textId="77777777" w:rsidR="00C10492" w:rsidRPr="009B3508" w:rsidRDefault="00C10492" w:rsidP="00C10492">
      <w:pPr>
        <w:pStyle w:val="SWCentered"/>
        <w:keepNext w:val="0"/>
        <w:widowControl w:val="0"/>
        <w:spacing w:before="0" w:after="0"/>
      </w:pPr>
      <w:r w:rsidRPr="00C10DF7">
        <w:t>Science Fiction Anthology Vol. 1</w:t>
      </w:r>
      <w:r>
        <w:t xml:space="preserve"> - </w:t>
      </w:r>
      <w:hyperlink r:id="rId34" w:history="1">
        <w:r w:rsidRPr="00C10DF7">
          <w:rPr>
            <w:rStyle w:val="Hyperlink"/>
          </w:rPr>
          <w:t>Amazon</w:t>
        </w:r>
      </w:hyperlink>
    </w:p>
    <w:p w14:paraId="2E3AE20F" w14:textId="77777777" w:rsidR="00C10492" w:rsidRPr="00C10DF7" w:rsidRDefault="00C10492" w:rsidP="00C10492">
      <w:pPr>
        <w:pStyle w:val="SWCentered"/>
        <w:keepNext w:val="0"/>
        <w:widowControl w:val="0"/>
        <w:spacing w:before="240" w:after="120"/>
        <w:rPr>
          <w:b/>
          <w:sz w:val="36"/>
          <w:u w:val="single"/>
        </w:rPr>
      </w:pPr>
      <w:r w:rsidRPr="00C10DF7">
        <w:rPr>
          <w:b/>
          <w:sz w:val="36"/>
          <w:u w:val="single"/>
        </w:rPr>
        <w:t>Short Stories</w:t>
      </w:r>
    </w:p>
    <w:p w14:paraId="23FF16D1" w14:textId="77777777" w:rsidR="00C10492" w:rsidRPr="00C10DF7" w:rsidRDefault="00C10492" w:rsidP="00C10492">
      <w:pPr>
        <w:pStyle w:val="SWCentered"/>
        <w:keepNext w:val="0"/>
        <w:widowControl w:val="0"/>
        <w:spacing w:before="0" w:after="0"/>
      </w:pPr>
      <w:r w:rsidRPr="00C10DF7">
        <w:t>Progeny</w:t>
      </w:r>
      <w:r>
        <w:t xml:space="preserve"> - </w:t>
      </w:r>
      <w:hyperlink r:id="rId35" w:history="1">
        <w:r w:rsidRPr="00C10DF7">
          <w:rPr>
            <w:rStyle w:val="Hyperlink"/>
          </w:rPr>
          <w:t>Amazon</w:t>
        </w:r>
      </w:hyperlink>
    </w:p>
    <w:p w14:paraId="0C1B20B4" w14:textId="77777777" w:rsidR="00C10492" w:rsidRPr="00C10DF7" w:rsidRDefault="00C10492" w:rsidP="00C10492">
      <w:pPr>
        <w:pStyle w:val="SWCentered"/>
        <w:keepNext w:val="0"/>
        <w:widowControl w:val="0"/>
        <w:spacing w:before="0" w:after="0"/>
      </w:pPr>
    </w:p>
    <w:p w14:paraId="07C24587" w14:textId="77777777" w:rsidR="00C10492" w:rsidRPr="00C10DF7" w:rsidRDefault="00C10492" w:rsidP="00C10492">
      <w:pPr>
        <w:pStyle w:val="SWCentered"/>
        <w:keepNext w:val="0"/>
        <w:widowControl w:val="0"/>
        <w:spacing w:before="0" w:after="0"/>
      </w:pPr>
      <w:r w:rsidRPr="00C10DF7">
        <w:t>The Greatest Host</w:t>
      </w:r>
      <w:r>
        <w:t xml:space="preserve"> - </w:t>
      </w:r>
      <w:hyperlink r:id="rId36" w:history="1">
        <w:r w:rsidRPr="00C10DF7">
          <w:rPr>
            <w:rStyle w:val="Hyperlink"/>
          </w:rPr>
          <w:t>Amazon</w:t>
        </w:r>
      </w:hyperlink>
    </w:p>
    <w:p w14:paraId="42F1FEFF" w14:textId="77777777" w:rsidR="00C10492" w:rsidRPr="00C10DF7" w:rsidRDefault="00C10492" w:rsidP="00C10492">
      <w:pPr>
        <w:pStyle w:val="SWCentered"/>
        <w:keepNext w:val="0"/>
        <w:widowControl w:val="0"/>
        <w:spacing w:before="0" w:after="0"/>
      </w:pPr>
    </w:p>
    <w:p w14:paraId="58D043E4" w14:textId="77777777" w:rsidR="00C10492" w:rsidRPr="00C10DF7" w:rsidRDefault="00C10492" w:rsidP="00C10492">
      <w:pPr>
        <w:pStyle w:val="SWCentered"/>
        <w:keepNext w:val="0"/>
        <w:widowControl w:val="0"/>
        <w:spacing w:before="0" w:after="0"/>
      </w:pPr>
      <w:r w:rsidRPr="00C10DF7">
        <w:t>Circle is Closed</w:t>
      </w:r>
      <w:r>
        <w:t xml:space="preserve"> - </w:t>
      </w:r>
      <w:hyperlink r:id="rId37" w:history="1">
        <w:r w:rsidRPr="00C10DF7">
          <w:rPr>
            <w:rStyle w:val="Hyperlink"/>
          </w:rPr>
          <w:t>Amazon</w:t>
        </w:r>
      </w:hyperlink>
    </w:p>
    <w:p w14:paraId="48C97811" w14:textId="77777777" w:rsidR="00C10492" w:rsidRPr="00C10DF7" w:rsidRDefault="00C10492" w:rsidP="00C10492">
      <w:pPr>
        <w:pStyle w:val="SWCentered"/>
        <w:keepNext w:val="0"/>
        <w:widowControl w:val="0"/>
        <w:spacing w:before="0" w:after="0"/>
      </w:pPr>
    </w:p>
    <w:p w14:paraId="740FEFC7" w14:textId="77777777" w:rsidR="00C10492" w:rsidRDefault="00C10492" w:rsidP="00C10492">
      <w:pPr>
        <w:pStyle w:val="SWCentered"/>
        <w:keepNext w:val="0"/>
        <w:widowControl w:val="0"/>
        <w:spacing w:before="0" w:after="0"/>
      </w:pPr>
      <w:r w:rsidRPr="00C10DF7">
        <w:t xml:space="preserve">Good </w:t>
      </w:r>
      <w:proofErr w:type="gramStart"/>
      <w:r w:rsidRPr="00C10DF7">
        <w:t>Morning</w:t>
      </w:r>
      <w:proofErr w:type="gramEnd"/>
      <w:r w:rsidRPr="00C10DF7">
        <w:t>...</w:t>
      </w:r>
      <w:r>
        <w:t xml:space="preserve"> - </w:t>
      </w:r>
      <w:hyperlink r:id="rId38" w:history="1">
        <w:r w:rsidRPr="00C10DF7">
          <w:rPr>
            <w:rStyle w:val="Hyperlink"/>
          </w:rPr>
          <w:t>Amazon</w:t>
        </w:r>
      </w:hyperlink>
      <w:r w:rsidRPr="00C10DF7">
        <w:t>...</w:t>
      </w:r>
    </w:p>
    <w:p w14:paraId="226E89B3" w14:textId="77777777" w:rsidR="00C10492" w:rsidRPr="00917A82" w:rsidRDefault="00C10492" w:rsidP="00C10492">
      <w:pPr>
        <w:pStyle w:val="SWCentered"/>
        <w:keepNext w:val="0"/>
        <w:spacing w:before="120"/>
        <w:rPr>
          <w:b/>
          <w:u w:val="single"/>
        </w:rPr>
      </w:pPr>
      <w:r>
        <w:rPr>
          <w:b/>
          <w:sz w:val="36"/>
          <w:u w:val="single"/>
        </w:rPr>
        <w:t>Links to Audible Books</w:t>
      </w:r>
    </w:p>
    <w:p w14:paraId="05A55ACB" w14:textId="77777777" w:rsidR="00C10492" w:rsidRPr="00DA3AAC" w:rsidRDefault="00C10492" w:rsidP="00C10492">
      <w:pPr>
        <w:pStyle w:val="SWCentered"/>
        <w:keepNext w:val="0"/>
        <w:spacing w:before="0" w:after="0"/>
        <w:rPr>
          <w:rStyle w:val="Hyperlink"/>
        </w:rPr>
      </w:pPr>
      <w:r>
        <w:fldChar w:fldCharType="begin"/>
      </w:r>
      <w:r>
        <w:instrText xml:space="preserve"> HYPERLINK "http://adbl.co/1NIv7uP" </w:instrText>
      </w:r>
      <w:r>
        <w:fldChar w:fldCharType="separate"/>
      </w:r>
      <w:r w:rsidRPr="00DA3AAC">
        <w:rPr>
          <w:rStyle w:val="Hyperlink"/>
        </w:rPr>
        <w:t>Gemini</w:t>
      </w:r>
    </w:p>
    <w:p w14:paraId="3398CB27" w14:textId="77777777" w:rsidR="00C10492" w:rsidRPr="00137468" w:rsidRDefault="00C10492" w:rsidP="00C10492">
      <w:pPr>
        <w:pStyle w:val="SWCentered"/>
        <w:keepNext w:val="0"/>
        <w:spacing w:before="0" w:after="0"/>
      </w:pPr>
      <w:r>
        <w:fldChar w:fldCharType="end"/>
      </w:r>
      <w:hyperlink r:id="rId39" w:history="1">
        <w:r w:rsidRPr="00DA3AAC">
          <w:rPr>
            <w:rStyle w:val="Hyperlink"/>
          </w:rPr>
          <w:t>SIMPOC Bk 1</w:t>
        </w:r>
      </w:hyperlink>
    </w:p>
    <w:p w14:paraId="07B673DC" w14:textId="77777777" w:rsidR="00C10492" w:rsidRPr="00137468" w:rsidRDefault="00F143D3" w:rsidP="00C10492">
      <w:pPr>
        <w:pStyle w:val="SWCentered"/>
        <w:keepNext w:val="0"/>
        <w:spacing w:before="0" w:after="0"/>
      </w:pPr>
      <w:hyperlink r:id="rId40" w:history="1">
        <w:r w:rsidR="00C10492" w:rsidRPr="00DA3AAC">
          <w:rPr>
            <w:rStyle w:val="Hyperlink"/>
          </w:rPr>
          <w:t>SIMPOC Bk 2</w:t>
        </w:r>
      </w:hyperlink>
    </w:p>
    <w:p w14:paraId="7D87667B" w14:textId="77777777" w:rsidR="00C10492" w:rsidRDefault="00F143D3" w:rsidP="00C10492">
      <w:pPr>
        <w:pStyle w:val="SWCentered"/>
        <w:keepNext w:val="0"/>
        <w:spacing w:before="0" w:after="0"/>
      </w:pPr>
      <w:hyperlink r:id="rId41" w:history="1">
        <w:r w:rsidR="00C10492" w:rsidRPr="00DA3AAC">
          <w:rPr>
            <w:rStyle w:val="Hyperlink"/>
          </w:rPr>
          <w:t>The Greatest Host</w:t>
        </w:r>
      </w:hyperlink>
      <w:r w:rsidR="00C10492">
        <w:br w:type="page"/>
      </w:r>
    </w:p>
    <w:p w14:paraId="4E73794A" w14:textId="77777777" w:rsidR="00C10492" w:rsidRDefault="00C10492" w:rsidP="00C10492">
      <w:pPr>
        <w:pStyle w:val="Chapter"/>
      </w:pPr>
      <w:bookmarkStart w:id="35" w:name="_Toc466466926"/>
      <w:bookmarkStart w:id="36" w:name="Contact"/>
      <w:r>
        <w:lastRenderedPageBreak/>
        <w:t>Contact Information</w:t>
      </w:r>
      <w:bookmarkEnd w:id="35"/>
    </w:p>
    <w:bookmarkEnd w:id="36"/>
    <w:p w14:paraId="3F00E86B" w14:textId="5A8E4DBE" w:rsidR="00C10492" w:rsidRDefault="00C10492" w:rsidP="00C10492">
      <w:r>
        <w:t xml:space="preserve">I’d love to have your comments or feedback; please use the contact information below. If you would like to put your name on my distribution list, I will periodically provide updates on projects </w:t>
      </w:r>
      <w:proofErr w:type="gramStart"/>
      <w:r>
        <w:t>and also</w:t>
      </w:r>
      <w:proofErr w:type="gramEnd"/>
      <w:r>
        <w:t xml:space="preserve"> give you some discounts on future books. If so</w:t>
      </w:r>
      <w:r w:rsidR="00B74195">
        <w:t>,</w:t>
      </w:r>
      <w:r>
        <w:t xml:space="preserve"> use the next link to my </w:t>
      </w:r>
      <w:proofErr w:type="gramStart"/>
      <w:r>
        <w:t>blog</w:t>
      </w:r>
      <w:proofErr w:type="gramEnd"/>
    </w:p>
    <w:p w14:paraId="20E1373A" w14:textId="77777777" w:rsidR="00C10492" w:rsidRPr="00FF7C1C" w:rsidRDefault="00F143D3" w:rsidP="00C10492">
      <w:pPr>
        <w:pStyle w:val="SWtitle"/>
        <w:rPr>
          <w:sz w:val="28"/>
        </w:rPr>
      </w:pPr>
      <w:hyperlink r:id="rId42" w:history="1">
        <w:r w:rsidR="00C10492" w:rsidRPr="00FF7C1C">
          <w:rPr>
            <w:rStyle w:val="Hyperlink"/>
            <w:sz w:val="28"/>
          </w:rPr>
          <w:t>Ray’s Blog</w:t>
        </w:r>
      </w:hyperlink>
    </w:p>
    <w:p w14:paraId="7B106430" w14:textId="77777777" w:rsidR="00C10492" w:rsidRPr="00FF7C1C" w:rsidRDefault="00F143D3" w:rsidP="00C10492">
      <w:pPr>
        <w:pStyle w:val="SWtitle"/>
        <w:rPr>
          <w:sz w:val="28"/>
        </w:rPr>
      </w:pPr>
      <w:hyperlink r:id="rId43" w:history="1">
        <w:r w:rsidR="00C10492" w:rsidRPr="00FF7C1C">
          <w:rPr>
            <w:rStyle w:val="Hyperlink"/>
            <w:sz w:val="28"/>
          </w:rPr>
          <w:t>Facebook.com</w:t>
        </w:r>
      </w:hyperlink>
    </w:p>
    <w:p w14:paraId="3EE08783" w14:textId="77777777" w:rsidR="00C10492" w:rsidRPr="00FF7C1C" w:rsidRDefault="00F143D3" w:rsidP="00C10492">
      <w:pPr>
        <w:pStyle w:val="SWtitle"/>
        <w:rPr>
          <w:sz w:val="28"/>
        </w:rPr>
      </w:pPr>
      <w:hyperlink r:id="rId44" w:history="1">
        <w:r w:rsidR="00C10492" w:rsidRPr="00FF7C1C">
          <w:rPr>
            <w:rStyle w:val="Hyperlink"/>
            <w:sz w:val="28"/>
          </w:rPr>
          <w:t>mailto:rayjaywriter@yahoo.com</w:t>
        </w:r>
      </w:hyperlink>
    </w:p>
    <w:p w14:paraId="46BB9304" w14:textId="77777777" w:rsidR="00C10492" w:rsidRPr="00FF7C1C" w:rsidRDefault="00F143D3" w:rsidP="00C10492">
      <w:pPr>
        <w:pStyle w:val="SWtitle"/>
        <w:rPr>
          <w:sz w:val="28"/>
        </w:rPr>
      </w:pPr>
      <w:hyperlink r:id="rId45" w:history="1">
        <w:r w:rsidR="00C10492" w:rsidRPr="00FF7C1C">
          <w:rPr>
            <w:rStyle w:val="Hyperlink"/>
            <w:sz w:val="28"/>
          </w:rPr>
          <w:t>@</w:t>
        </w:r>
        <w:proofErr w:type="gramStart"/>
        <w:r w:rsidR="00C10492" w:rsidRPr="00FF7C1C">
          <w:rPr>
            <w:rStyle w:val="Hyperlink"/>
            <w:sz w:val="28"/>
          </w:rPr>
          <w:t>rayjayperreault</w:t>
        </w:r>
        <w:proofErr w:type="gramEnd"/>
      </w:hyperlink>
    </w:p>
    <w:p w14:paraId="2503E5E8" w14:textId="77777777" w:rsidR="00C10492" w:rsidRPr="00FF7C1C" w:rsidRDefault="00C10492" w:rsidP="00C10492">
      <w:pPr>
        <w:pStyle w:val="SWtitle"/>
        <w:rPr>
          <w:sz w:val="28"/>
        </w:rPr>
      </w:pPr>
      <w:r w:rsidRPr="00FF7C1C">
        <w:rPr>
          <w:sz w:val="28"/>
        </w:rPr>
        <w:t>#</w:t>
      </w:r>
      <w:proofErr w:type="gramStart"/>
      <w:r w:rsidRPr="00FF7C1C">
        <w:rPr>
          <w:sz w:val="28"/>
        </w:rPr>
        <w:t>geminibooks</w:t>
      </w:r>
      <w:proofErr w:type="gramEnd"/>
    </w:p>
    <w:p w14:paraId="2197CCE0" w14:textId="77777777" w:rsidR="00C10492" w:rsidRPr="00FF7C1C" w:rsidRDefault="00C10492" w:rsidP="00C10492">
      <w:pPr>
        <w:pStyle w:val="SWtitle"/>
        <w:rPr>
          <w:sz w:val="28"/>
        </w:rPr>
      </w:pPr>
      <w:r w:rsidRPr="00FF7C1C">
        <w:rPr>
          <w:sz w:val="28"/>
        </w:rPr>
        <w:t>Cover Graphics</w:t>
      </w:r>
    </w:p>
    <w:p w14:paraId="579B6DD0" w14:textId="77777777" w:rsidR="004B6711" w:rsidRPr="004B6711" w:rsidRDefault="00C10492" w:rsidP="00C10492">
      <w:pPr>
        <w:pStyle w:val="SWtitle"/>
      </w:pPr>
      <w:r w:rsidRPr="00FF7C1C">
        <w:rPr>
          <w:sz w:val="28"/>
        </w:rPr>
        <w:t>RGBSTOCK.com</w:t>
      </w:r>
    </w:p>
    <w:sectPr w:rsidR="004B6711" w:rsidRPr="004B6711" w:rsidSect="009F4050">
      <w:footerReference w:type="even" r:id="rId46"/>
      <w:pgSz w:w="8640" w:h="1296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AFA989" w14:textId="77777777" w:rsidR="00F143D3" w:rsidRDefault="00F143D3" w:rsidP="004B6711">
      <w:pPr>
        <w:spacing w:after="0"/>
      </w:pPr>
      <w:r>
        <w:separator/>
      </w:r>
    </w:p>
  </w:endnote>
  <w:endnote w:type="continuationSeparator" w:id="0">
    <w:p w14:paraId="336A5940" w14:textId="77777777" w:rsidR="00F143D3" w:rsidRDefault="00F143D3" w:rsidP="004B671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3F9186" w14:textId="77777777" w:rsidR="00462381" w:rsidRDefault="0046238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27114540"/>
      <w:docPartObj>
        <w:docPartGallery w:val="Page Numbers (Bottom of Page)"/>
        <w:docPartUnique/>
      </w:docPartObj>
    </w:sdtPr>
    <w:sdtEndPr>
      <w:rPr>
        <w:noProof/>
      </w:rPr>
    </w:sdtEndPr>
    <w:sdtContent>
      <w:p w14:paraId="4F760301" w14:textId="77777777" w:rsidR="0020569C" w:rsidRDefault="0020569C" w:rsidP="004B6711">
        <w:pPr>
          <w:pStyle w:val="Footer"/>
          <w:jc w:val="center"/>
        </w:pPr>
        <w:r>
          <w:fldChar w:fldCharType="begin"/>
        </w:r>
        <w:r>
          <w:instrText xml:space="preserve"> PAGE   \* MERGEFORMAT </w:instrText>
        </w:r>
        <w:r>
          <w:fldChar w:fldCharType="separate"/>
        </w:r>
        <w:r w:rsidR="00AE10E9">
          <w:rPr>
            <w:noProof/>
          </w:rPr>
          <w:t>375</w:t>
        </w:r>
        <w:r>
          <w:rPr>
            <w:noProof/>
          </w:rPr>
          <w:fldChar w:fldCharType="end"/>
        </w:r>
      </w:p>
    </w:sdtContent>
  </w:sdt>
  <w:p w14:paraId="7D5E21D7" w14:textId="77777777" w:rsidR="0020569C" w:rsidRDefault="0020569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B5E01F" w14:textId="77777777" w:rsidR="00462381" w:rsidRDefault="0046238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94630562"/>
      <w:docPartObj>
        <w:docPartGallery w:val="Page Numbers (Bottom of Page)"/>
        <w:docPartUnique/>
      </w:docPartObj>
    </w:sdtPr>
    <w:sdtEndPr>
      <w:rPr>
        <w:noProof/>
      </w:rPr>
    </w:sdtEndPr>
    <w:sdtContent>
      <w:p w14:paraId="44ABB546" w14:textId="26498595" w:rsidR="00462381" w:rsidRDefault="00462381">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AB0E52D" w14:textId="77777777" w:rsidR="009F4050" w:rsidRDefault="009F405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BAF206" w14:textId="77777777" w:rsidR="00F143D3" w:rsidRDefault="00F143D3" w:rsidP="004B6711">
      <w:pPr>
        <w:spacing w:after="0"/>
      </w:pPr>
      <w:r>
        <w:separator/>
      </w:r>
    </w:p>
  </w:footnote>
  <w:footnote w:type="continuationSeparator" w:id="0">
    <w:p w14:paraId="4E51DB3F" w14:textId="77777777" w:rsidR="00F143D3" w:rsidRDefault="00F143D3" w:rsidP="004B6711">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8FCF49" w14:textId="77777777" w:rsidR="0020569C" w:rsidRDefault="0012276E" w:rsidP="009E7BD1">
    <w:pPr>
      <w:pStyle w:val="Header"/>
      <w:jc w:val="center"/>
    </w:pPr>
    <w:r>
      <w:t>Gemini</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105FC5" w14:textId="77777777" w:rsidR="0020569C" w:rsidRDefault="0012276E" w:rsidP="004B6711">
    <w:pPr>
      <w:pStyle w:val="Header"/>
      <w:jc w:val="center"/>
    </w:pPr>
    <w:r>
      <w:t>Ray Jay Perreault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320C12" w14:textId="77777777" w:rsidR="00462381" w:rsidRDefault="00462381">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attachedTemplate r:id="rId1"/>
  <w:defaultTabStop w:val="720"/>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MrAwszAzNjOxNAGSZko6SsGpxcWZ+XkgBYZGtQAas8e6LQAAAA=="/>
  </w:docVars>
  <w:rsids>
    <w:rsidRoot w:val="00624DFB"/>
    <w:rsid w:val="000170CD"/>
    <w:rsid w:val="0003148F"/>
    <w:rsid w:val="000404BC"/>
    <w:rsid w:val="00043CA2"/>
    <w:rsid w:val="000470AD"/>
    <w:rsid w:val="000671B2"/>
    <w:rsid w:val="0007065E"/>
    <w:rsid w:val="00070DE0"/>
    <w:rsid w:val="000907EF"/>
    <w:rsid w:val="000B56EF"/>
    <w:rsid w:val="000C4CD5"/>
    <w:rsid w:val="000D6899"/>
    <w:rsid w:val="000F282F"/>
    <w:rsid w:val="000F3BF4"/>
    <w:rsid w:val="001114AC"/>
    <w:rsid w:val="0012276E"/>
    <w:rsid w:val="001232F8"/>
    <w:rsid w:val="00134281"/>
    <w:rsid w:val="0016074B"/>
    <w:rsid w:val="00161F06"/>
    <w:rsid w:val="001768D4"/>
    <w:rsid w:val="00181159"/>
    <w:rsid w:val="0018240E"/>
    <w:rsid w:val="001B21DC"/>
    <w:rsid w:val="001D0CAD"/>
    <w:rsid w:val="002024AD"/>
    <w:rsid w:val="0020569C"/>
    <w:rsid w:val="00215200"/>
    <w:rsid w:val="002531D3"/>
    <w:rsid w:val="002642F4"/>
    <w:rsid w:val="00270C05"/>
    <w:rsid w:val="00283467"/>
    <w:rsid w:val="002B6C26"/>
    <w:rsid w:val="002C72A0"/>
    <w:rsid w:val="002D300D"/>
    <w:rsid w:val="00317F4B"/>
    <w:rsid w:val="003224E7"/>
    <w:rsid w:val="00322920"/>
    <w:rsid w:val="00385CA3"/>
    <w:rsid w:val="003963F9"/>
    <w:rsid w:val="003B2324"/>
    <w:rsid w:val="004141F6"/>
    <w:rsid w:val="00416F7B"/>
    <w:rsid w:val="004239F8"/>
    <w:rsid w:val="004314F8"/>
    <w:rsid w:val="00445AD0"/>
    <w:rsid w:val="00462381"/>
    <w:rsid w:val="004913DF"/>
    <w:rsid w:val="0049264C"/>
    <w:rsid w:val="004A6404"/>
    <w:rsid w:val="004B31FE"/>
    <w:rsid w:val="004B411F"/>
    <w:rsid w:val="004B6711"/>
    <w:rsid w:val="004C2F22"/>
    <w:rsid w:val="004D6B05"/>
    <w:rsid w:val="004D7C9D"/>
    <w:rsid w:val="004E7A75"/>
    <w:rsid w:val="004F6A14"/>
    <w:rsid w:val="005051C4"/>
    <w:rsid w:val="00512886"/>
    <w:rsid w:val="00513A68"/>
    <w:rsid w:val="00522137"/>
    <w:rsid w:val="00541088"/>
    <w:rsid w:val="00551B84"/>
    <w:rsid w:val="005647D9"/>
    <w:rsid w:val="00571C3C"/>
    <w:rsid w:val="00571CED"/>
    <w:rsid w:val="005723E7"/>
    <w:rsid w:val="005769D6"/>
    <w:rsid w:val="00577F26"/>
    <w:rsid w:val="005A270D"/>
    <w:rsid w:val="005A7349"/>
    <w:rsid w:val="005D0B86"/>
    <w:rsid w:val="005E2C27"/>
    <w:rsid w:val="0060505E"/>
    <w:rsid w:val="00621B33"/>
    <w:rsid w:val="00624DFB"/>
    <w:rsid w:val="00632BBC"/>
    <w:rsid w:val="006546DE"/>
    <w:rsid w:val="00697EB8"/>
    <w:rsid w:val="006B333E"/>
    <w:rsid w:val="006D6DC2"/>
    <w:rsid w:val="006D784A"/>
    <w:rsid w:val="006E0998"/>
    <w:rsid w:val="006E4222"/>
    <w:rsid w:val="006F311C"/>
    <w:rsid w:val="00702C3D"/>
    <w:rsid w:val="00705522"/>
    <w:rsid w:val="00723A3F"/>
    <w:rsid w:val="007509E1"/>
    <w:rsid w:val="007736DB"/>
    <w:rsid w:val="007A3E6C"/>
    <w:rsid w:val="007C46E3"/>
    <w:rsid w:val="007D2C5A"/>
    <w:rsid w:val="007E7787"/>
    <w:rsid w:val="007F56C7"/>
    <w:rsid w:val="0080655F"/>
    <w:rsid w:val="00806C9D"/>
    <w:rsid w:val="008352E4"/>
    <w:rsid w:val="00890687"/>
    <w:rsid w:val="008A00C2"/>
    <w:rsid w:val="008A3A7E"/>
    <w:rsid w:val="008A4ED5"/>
    <w:rsid w:val="009260D3"/>
    <w:rsid w:val="00930FFE"/>
    <w:rsid w:val="00933D3D"/>
    <w:rsid w:val="00934CD1"/>
    <w:rsid w:val="00935EDE"/>
    <w:rsid w:val="00943E2D"/>
    <w:rsid w:val="00961BBC"/>
    <w:rsid w:val="00977BDE"/>
    <w:rsid w:val="00982D99"/>
    <w:rsid w:val="009A08C5"/>
    <w:rsid w:val="009A0D9A"/>
    <w:rsid w:val="009C7B0D"/>
    <w:rsid w:val="009D2CAD"/>
    <w:rsid w:val="009E7BD1"/>
    <w:rsid w:val="009F4050"/>
    <w:rsid w:val="00A130DE"/>
    <w:rsid w:val="00A20BC8"/>
    <w:rsid w:val="00A26F28"/>
    <w:rsid w:val="00A33711"/>
    <w:rsid w:val="00A614AB"/>
    <w:rsid w:val="00A700F5"/>
    <w:rsid w:val="00A86105"/>
    <w:rsid w:val="00A9222E"/>
    <w:rsid w:val="00AA15B5"/>
    <w:rsid w:val="00AA2EB1"/>
    <w:rsid w:val="00AA43BB"/>
    <w:rsid w:val="00AB3F44"/>
    <w:rsid w:val="00AD6C08"/>
    <w:rsid w:val="00AE10E9"/>
    <w:rsid w:val="00AE187D"/>
    <w:rsid w:val="00AE4B18"/>
    <w:rsid w:val="00B519BE"/>
    <w:rsid w:val="00B71D4E"/>
    <w:rsid w:val="00B74195"/>
    <w:rsid w:val="00B87CC8"/>
    <w:rsid w:val="00BB17B4"/>
    <w:rsid w:val="00BE3142"/>
    <w:rsid w:val="00C0396B"/>
    <w:rsid w:val="00C07EBE"/>
    <w:rsid w:val="00C1007F"/>
    <w:rsid w:val="00C10492"/>
    <w:rsid w:val="00C10782"/>
    <w:rsid w:val="00C440B4"/>
    <w:rsid w:val="00C544E3"/>
    <w:rsid w:val="00C623DE"/>
    <w:rsid w:val="00C671DB"/>
    <w:rsid w:val="00C7069C"/>
    <w:rsid w:val="00C740F2"/>
    <w:rsid w:val="00C74B25"/>
    <w:rsid w:val="00C8099F"/>
    <w:rsid w:val="00C9072D"/>
    <w:rsid w:val="00CB0780"/>
    <w:rsid w:val="00CC38F2"/>
    <w:rsid w:val="00CD109F"/>
    <w:rsid w:val="00CE6B31"/>
    <w:rsid w:val="00CE6BD9"/>
    <w:rsid w:val="00CF3123"/>
    <w:rsid w:val="00D001A7"/>
    <w:rsid w:val="00D143D5"/>
    <w:rsid w:val="00D33391"/>
    <w:rsid w:val="00D70801"/>
    <w:rsid w:val="00D72734"/>
    <w:rsid w:val="00D758F8"/>
    <w:rsid w:val="00D86B63"/>
    <w:rsid w:val="00D91DC2"/>
    <w:rsid w:val="00D9285D"/>
    <w:rsid w:val="00DF4FD6"/>
    <w:rsid w:val="00E0575F"/>
    <w:rsid w:val="00E20F88"/>
    <w:rsid w:val="00E222B9"/>
    <w:rsid w:val="00E32771"/>
    <w:rsid w:val="00E33AB0"/>
    <w:rsid w:val="00E414D6"/>
    <w:rsid w:val="00E440BC"/>
    <w:rsid w:val="00E738EB"/>
    <w:rsid w:val="00E846E8"/>
    <w:rsid w:val="00E92424"/>
    <w:rsid w:val="00EC38DF"/>
    <w:rsid w:val="00F003A1"/>
    <w:rsid w:val="00F036E0"/>
    <w:rsid w:val="00F143D3"/>
    <w:rsid w:val="00F173B7"/>
    <w:rsid w:val="00F17AC8"/>
    <w:rsid w:val="00F33D2E"/>
    <w:rsid w:val="00F36F85"/>
    <w:rsid w:val="00F54183"/>
    <w:rsid w:val="00F55AF0"/>
    <w:rsid w:val="00F61488"/>
    <w:rsid w:val="00FB0E17"/>
    <w:rsid w:val="00FB1990"/>
    <w:rsid w:val="00FB35C0"/>
    <w:rsid w:val="00FB441F"/>
    <w:rsid w:val="00FC5151"/>
    <w:rsid w:val="00FE1B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642242"/>
  <w15:chartTrackingRefBased/>
  <w15:docId w15:val="{6B8EFB6B-87F9-43B4-8DC6-CE1A35CDE6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411F"/>
    <w:pPr>
      <w:spacing w:line="240" w:lineRule="auto"/>
      <w:ind w:firstLine="432"/>
      <w:jc w:val="both"/>
    </w:pPr>
    <w:rPr>
      <w:rFonts w:ascii="Times New Roman" w:hAnsi="Times New Roman"/>
      <w:sz w:val="24"/>
    </w:rPr>
  </w:style>
  <w:style w:type="paragraph" w:styleId="Heading1">
    <w:name w:val="heading 1"/>
    <w:basedOn w:val="Normal"/>
    <w:next w:val="Normal"/>
    <w:link w:val="Heading1Char"/>
    <w:uiPriority w:val="9"/>
    <w:qFormat/>
    <w:rsid w:val="004B411F"/>
    <w:pPr>
      <w:keepNext/>
      <w:keepLines/>
      <w:spacing w:before="240" w:after="600"/>
      <w:jc w:val="center"/>
      <w:outlineLvl w:val="0"/>
    </w:pPr>
    <w:rPr>
      <w:rFonts w:eastAsiaTheme="majorEastAsia" w:cstheme="majorBidi"/>
      <w:color w:val="262626" w:themeColor="text1" w:themeTint="D9"/>
      <w:sz w:val="32"/>
      <w:szCs w:val="32"/>
    </w:rPr>
  </w:style>
  <w:style w:type="paragraph" w:styleId="Heading2">
    <w:name w:val="heading 2"/>
    <w:aliases w:val="Sub Chapter"/>
    <w:basedOn w:val="Normal"/>
    <w:next w:val="Normal"/>
    <w:link w:val="Heading2Char"/>
    <w:uiPriority w:val="9"/>
    <w:unhideWhenUsed/>
    <w:qFormat/>
    <w:rsid w:val="002024AD"/>
    <w:pPr>
      <w:keepNext/>
      <w:keepLines/>
      <w:spacing w:before="40" w:after="240"/>
      <w:outlineLvl w:val="1"/>
    </w:pPr>
    <w:rPr>
      <w:rFonts w:eastAsiaTheme="majorEastAsia" w:cstheme="majorBidi"/>
      <w:color w:val="262626" w:themeColor="text1" w:themeTint="D9"/>
      <w:sz w:val="28"/>
      <w:szCs w:val="28"/>
    </w:rPr>
  </w:style>
  <w:style w:type="paragraph" w:styleId="Heading3">
    <w:name w:val="heading 3"/>
    <w:basedOn w:val="Normal"/>
    <w:next w:val="Normal"/>
    <w:link w:val="Heading3Char"/>
    <w:uiPriority w:val="9"/>
    <w:unhideWhenUsed/>
    <w:qFormat/>
    <w:rsid w:val="003224E7"/>
    <w:pPr>
      <w:keepNext/>
      <w:keepLines/>
      <w:spacing w:before="40" w:after="0"/>
      <w:outlineLvl w:val="2"/>
    </w:pPr>
    <w:rPr>
      <w:rFonts w:eastAsiaTheme="majorEastAsia" w:cstheme="majorBidi"/>
      <w:color w:val="0D0D0D" w:themeColor="text1" w:themeTint="F2"/>
      <w:szCs w:val="24"/>
    </w:rPr>
  </w:style>
  <w:style w:type="paragraph" w:styleId="Heading4">
    <w:name w:val="heading 4"/>
    <w:basedOn w:val="Normal"/>
    <w:next w:val="Normal"/>
    <w:link w:val="Heading4Char"/>
    <w:uiPriority w:val="9"/>
    <w:unhideWhenUsed/>
    <w:qFormat/>
    <w:rsid w:val="003224E7"/>
    <w:pPr>
      <w:keepNext/>
      <w:keepLines/>
      <w:spacing w:before="40" w:after="0"/>
      <w:outlineLvl w:val="3"/>
    </w:pPr>
    <w:rPr>
      <w:rFonts w:asciiTheme="majorHAnsi" w:eastAsiaTheme="majorEastAsia" w:hAnsiTheme="majorHAnsi" w:cstheme="majorBidi"/>
      <w:i/>
      <w:iCs/>
      <w:color w:val="404040" w:themeColor="text1" w:themeTint="BF"/>
    </w:rPr>
  </w:style>
  <w:style w:type="paragraph" w:styleId="Heading5">
    <w:name w:val="heading 5"/>
    <w:basedOn w:val="Normal"/>
    <w:next w:val="Normal"/>
    <w:link w:val="Heading5Char"/>
    <w:uiPriority w:val="9"/>
    <w:unhideWhenUsed/>
    <w:qFormat/>
    <w:rsid w:val="003224E7"/>
    <w:pPr>
      <w:keepNext/>
      <w:keepLines/>
      <w:spacing w:before="40" w:after="0"/>
      <w:outlineLvl w:val="4"/>
    </w:pPr>
    <w:rPr>
      <w:rFonts w:asciiTheme="majorHAnsi" w:eastAsiaTheme="majorEastAsia" w:hAnsiTheme="majorHAnsi" w:cstheme="majorBidi"/>
      <w:color w:val="404040" w:themeColor="text1" w:themeTint="BF"/>
    </w:rPr>
  </w:style>
  <w:style w:type="paragraph" w:styleId="Heading6">
    <w:name w:val="heading 6"/>
    <w:basedOn w:val="Normal"/>
    <w:next w:val="Normal"/>
    <w:link w:val="Heading6Char"/>
    <w:uiPriority w:val="9"/>
    <w:semiHidden/>
    <w:unhideWhenUsed/>
    <w:qFormat/>
    <w:rsid w:val="003224E7"/>
    <w:pPr>
      <w:keepNext/>
      <w:keepLines/>
      <w:spacing w:before="40" w:after="0"/>
      <w:outlineLvl w:val="5"/>
    </w:pPr>
    <w:rPr>
      <w:rFonts w:asciiTheme="majorHAnsi" w:eastAsiaTheme="majorEastAsia" w:hAnsiTheme="majorHAnsi" w:cstheme="majorBidi"/>
    </w:rPr>
  </w:style>
  <w:style w:type="paragraph" w:styleId="Heading7">
    <w:name w:val="heading 7"/>
    <w:basedOn w:val="Normal"/>
    <w:next w:val="Normal"/>
    <w:link w:val="Heading7Char"/>
    <w:uiPriority w:val="9"/>
    <w:semiHidden/>
    <w:unhideWhenUsed/>
    <w:qFormat/>
    <w:rsid w:val="003224E7"/>
    <w:pPr>
      <w:keepNext/>
      <w:keepLines/>
      <w:spacing w:before="40"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3224E7"/>
    <w:pPr>
      <w:keepNext/>
      <w:keepLines/>
      <w:spacing w:before="40" w:after="0"/>
      <w:outlineLvl w:val="7"/>
    </w:pPr>
    <w:rPr>
      <w:rFonts w:asciiTheme="majorHAnsi" w:eastAsiaTheme="majorEastAsia" w:hAnsiTheme="majorHAnsi" w:cstheme="majorBidi"/>
      <w:color w:val="262626" w:themeColor="text1" w:themeTint="D9"/>
      <w:sz w:val="21"/>
      <w:szCs w:val="21"/>
    </w:rPr>
  </w:style>
  <w:style w:type="paragraph" w:styleId="Heading9">
    <w:name w:val="heading 9"/>
    <w:basedOn w:val="Normal"/>
    <w:next w:val="Normal"/>
    <w:link w:val="Heading9Char"/>
    <w:uiPriority w:val="9"/>
    <w:semiHidden/>
    <w:unhideWhenUsed/>
    <w:qFormat/>
    <w:rsid w:val="003224E7"/>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BookTitle">
    <w:name w:val="Book Title"/>
    <w:basedOn w:val="DefaultParagraphFont"/>
    <w:uiPriority w:val="33"/>
    <w:qFormat/>
    <w:rsid w:val="003224E7"/>
    <w:rPr>
      <w:b/>
      <w:bCs/>
      <w:iCs/>
      <w:spacing w:val="5"/>
      <w:sz w:val="144"/>
      <w:szCs w:val="144"/>
    </w:rPr>
  </w:style>
  <w:style w:type="character" w:customStyle="1" w:styleId="Heading1Char">
    <w:name w:val="Heading 1 Char"/>
    <w:basedOn w:val="DefaultParagraphFont"/>
    <w:link w:val="Heading1"/>
    <w:uiPriority w:val="9"/>
    <w:rsid w:val="004B411F"/>
    <w:rPr>
      <w:rFonts w:ascii="Times New Roman" w:eastAsiaTheme="majorEastAsia" w:hAnsi="Times New Roman" w:cstheme="majorBidi"/>
      <w:color w:val="262626" w:themeColor="text1" w:themeTint="D9"/>
      <w:sz w:val="32"/>
      <w:szCs w:val="32"/>
    </w:rPr>
  </w:style>
  <w:style w:type="character" w:customStyle="1" w:styleId="Heading2Char">
    <w:name w:val="Heading 2 Char"/>
    <w:aliases w:val="Sub Chapter Char"/>
    <w:basedOn w:val="DefaultParagraphFont"/>
    <w:link w:val="Heading2"/>
    <w:uiPriority w:val="9"/>
    <w:rsid w:val="002024AD"/>
    <w:rPr>
      <w:rFonts w:ascii="Times New Roman" w:eastAsiaTheme="majorEastAsia" w:hAnsi="Times New Roman" w:cstheme="majorBidi"/>
      <w:color w:val="262626" w:themeColor="text1" w:themeTint="D9"/>
      <w:sz w:val="28"/>
      <w:szCs w:val="28"/>
    </w:rPr>
  </w:style>
  <w:style w:type="character" w:customStyle="1" w:styleId="Heading3Char">
    <w:name w:val="Heading 3 Char"/>
    <w:basedOn w:val="DefaultParagraphFont"/>
    <w:link w:val="Heading3"/>
    <w:uiPriority w:val="9"/>
    <w:rsid w:val="003224E7"/>
    <w:rPr>
      <w:rFonts w:ascii="Times New Roman" w:eastAsiaTheme="majorEastAsia" w:hAnsi="Times New Roman" w:cstheme="majorBidi"/>
      <w:color w:val="0D0D0D" w:themeColor="text1" w:themeTint="F2"/>
      <w:sz w:val="24"/>
      <w:szCs w:val="24"/>
    </w:rPr>
  </w:style>
  <w:style w:type="character" w:customStyle="1" w:styleId="Heading4Char">
    <w:name w:val="Heading 4 Char"/>
    <w:basedOn w:val="DefaultParagraphFont"/>
    <w:link w:val="Heading4"/>
    <w:uiPriority w:val="9"/>
    <w:rsid w:val="003224E7"/>
    <w:rPr>
      <w:rFonts w:asciiTheme="majorHAnsi" w:eastAsiaTheme="majorEastAsia" w:hAnsiTheme="majorHAnsi" w:cstheme="majorBidi"/>
      <w:i/>
      <w:iCs/>
      <w:color w:val="404040" w:themeColor="text1" w:themeTint="BF"/>
    </w:rPr>
  </w:style>
  <w:style w:type="character" w:customStyle="1" w:styleId="Heading5Char">
    <w:name w:val="Heading 5 Char"/>
    <w:basedOn w:val="DefaultParagraphFont"/>
    <w:link w:val="Heading5"/>
    <w:uiPriority w:val="9"/>
    <w:rsid w:val="003224E7"/>
    <w:rPr>
      <w:rFonts w:asciiTheme="majorHAnsi" w:eastAsiaTheme="majorEastAsia" w:hAnsiTheme="majorHAnsi" w:cstheme="majorBidi"/>
      <w:color w:val="404040" w:themeColor="text1" w:themeTint="BF"/>
    </w:rPr>
  </w:style>
  <w:style w:type="character" w:customStyle="1" w:styleId="Heading6Char">
    <w:name w:val="Heading 6 Char"/>
    <w:basedOn w:val="DefaultParagraphFont"/>
    <w:link w:val="Heading6"/>
    <w:uiPriority w:val="9"/>
    <w:semiHidden/>
    <w:rsid w:val="003224E7"/>
    <w:rPr>
      <w:rFonts w:asciiTheme="majorHAnsi" w:eastAsiaTheme="majorEastAsia" w:hAnsiTheme="majorHAnsi" w:cstheme="majorBidi"/>
    </w:rPr>
  </w:style>
  <w:style w:type="character" w:customStyle="1" w:styleId="Heading7Char">
    <w:name w:val="Heading 7 Char"/>
    <w:basedOn w:val="DefaultParagraphFont"/>
    <w:link w:val="Heading7"/>
    <w:uiPriority w:val="9"/>
    <w:semiHidden/>
    <w:rsid w:val="003224E7"/>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3224E7"/>
    <w:rPr>
      <w:rFonts w:asciiTheme="majorHAnsi" w:eastAsiaTheme="majorEastAsia" w:hAnsiTheme="majorHAnsi" w:cstheme="majorBidi"/>
      <w:color w:val="262626" w:themeColor="text1" w:themeTint="D9"/>
      <w:sz w:val="21"/>
      <w:szCs w:val="21"/>
    </w:rPr>
  </w:style>
  <w:style w:type="character" w:customStyle="1" w:styleId="Heading9Char">
    <w:name w:val="Heading 9 Char"/>
    <w:basedOn w:val="DefaultParagraphFont"/>
    <w:link w:val="Heading9"/>
    <w:uiPriority w:val="9"/>
    <w:semiHidden/>
    <w:rsid w:val="003224E7"/>
    <w:rPr>
      <w:rFonts w:asciiTheme="majorHAnsi" w:eastAsiaTheme="majorEastAsia" w:hAnsiTheme="majorHAnsi" w:cstheme="majorBidi"/>
      <w:i/>
      <w:iCs/>
      <w:color w:val="262626" w:themeColor="text1" w:themeTint="D9"/>
      <w:sz w:val="21"/>
      <w:szCs w:val="21"/>
    </w:rPr>
  </w:style>
  <w:style w:type="paragraph" w:styleId="Caption">
    <w:name w:val="caption"/>
    <w:basedOn w:val="Normal"/>
    <w:next w:val="Normal"/>
    <w:uiPriority w:val="35"/>
    <w:semiHidden/>
    <w:unhideWhenUsed/>
    <w:qFormat/>
    <w:rsid w:val="003224E7"/>
    <w:pPr>
      <w:spacing w:after="200"/>
    </w:pPr>
    <w:rPr>
      <w:i/>
      <w:iCs/>
      <w:color w:val="44546A" w:themeColor="text2"/>
      <w:sz w:val="18"/>
      <w:szCs w:val="18"/>
    </w:rPr>
  </w:style>
  <w:style w:type="paragraph" w:styleId="Title">
    <w:name w:val="Title"/>
    <w:basedOn w:val="Normal"/>
    <w:next w:val="Normal"/>
    <w:link w:val="TitleChar"/>
    <w:uiPriority w:val="10"/>
    <w:qFormat/>
    <w:rsid w:val="001114AC"/>
    <w:pPr>
      <w:spacing w:before="2520" w:after="1680" w:line="360" w:lineRule="auto"/>
      <w:contextualSpacing/>
      <w:jc w:val="center"/>
    </w:pPr>
    <w:rPr>
      <w:rFonts w:eastAsiaTheme="majorEastAsia" w:cstheme="majorBidi"/>
      <w:spacing w:val="-10"/>
      <w:sz w:val="56"/>
      <w:szCs w:val="56"/>
    </w:rPr>
  </w:style>
  <w:style w:type="character" w:customStyle="1" w:styleId="TitleChar">
    <w:name w:val="Title Char"/>
    <w:basedOn w:val="DefaultParagraphFont"/>
    <w:link w:val="Title"/>
    <w:uiPriority w:val="10"/>
    <w:rsid w:val="001114AC"/>
    <w:rPr>
      <w:rFonts w:ascii="Times New Roman" w:eastAsiaTheme="majorEastAsia" w:hAnsi="Times New Roman" w:cstheme="majorBidi"/>
      <w:spacing w:val="-10"/>
      <w:sz w:val="56"/>
      <w:szCs w:val="56"/>
    </w:rPr>
  </w:style>
  <w:style w:type="paragraph" w:styleId="Subtitle">
    <w:name w:val="Subtitle"/>
    <w:basedOn w:val="Normal"/>
    <w:next w:val="Normal"/>
    <w:link w:val="SubtitleChar"/>
    <w:uiPriority w:val="11"/>
    <w:qFormat/>
    <w:rsid w:val="009260D3"/>
    <w:pPr>
      <w:numPr>
        <w:ilvl w:val="1"/>
      </w:numPr>
      <w:spacing w:after="480"/>
      <w:ind w:firstLine="432"/>
      <w:jc w:val="center"/>
    </w:pPr>
    <w:rPr>
      <w:color w:val="5A5A5A" w:themeColor="text1" w:themeTint="A5"/>
      <w:spacing w:val="15"/>
      <w:sz w:val="32"/>
    </w:rPr>
  </w:style>
  <w:style w:type="character" w:customStyle="1" w:styleId="SubtitleChar">
    <w:name w:val="Subtitle Char"/>
    <w:basedOn w:val="DefaultParagraphFont"/>
    <w:link w:val="Subtitle"/>
    <w:uiPriority w:val="11"/>
    <w:rsid w:val="009260D3"/>
    <w:rPr>
      <w:rFonts w:ascii="Times New Roman" w:hAnsi="Times New Roman"/>
      <w:color w:val="5A5A5A" w:themeColor="text1" w:themeTint="A5"/>
      <w:spacing w:val="15"/>
      <w:sz w:val="32"/>
    </w:rPr>
  </w:style>
  <w:style w:type="character" w:styleId="Strong">
    <w:name w:val="Strong"/>
    <w:basedOn w:val="DefaultParagraphFont"/>
    <w:uiPriority w:val="22"/>
    <w:qFormat/>
    <w:rsid w:val="003224E7"/>
    <w:rPr>
      <w:rFonts w:ascii="Times New Roman" w:hAnsi="Times New Roman"/>
      <w:b/>
      <w:bCs/>
      <w:color w:val="auto"/>
    </w:rPr>
  </w:style>
  <w:style w:type="character" w:styleId="Emphasis">
    <w:name w:val="Emphasis"/>
    <w:basedOn w:val="DefaultParagraphFont"/>
    <w:uiPriority w:val="20"/>
    <w:qFormat/>
    <w:rsid w:val="003224E7"/>
    <w:rPr>
      <w:rFonts w:ascii="Times New Roman" w:hAnsi="Times New Roman"/>
      <w:i/>
      <w:iCs/>
      <w:color w:val="auto"/>
    </w:rPr>
  </w:style>
  <w:style w:type="paragraph" w:styleId="NoSpacing">
    <w:name w:val="No Spacing"/>
    <w:uiPriority w:val="1"/>
    <w:qFormat/>
    <w:rsid w:val="003224E7"/>
    <w:pPr>
      <w:spacing w:after="0" w:line="240" w:lineRule="auto"/>
    </w:pPr>
    <w:rPr>
      <w:rFonts w:ascii="Times New Roman" w:hAnsi="Times New Roman"/>
    </w:rPr>
  </w:style>
  <w:style w:type="paragraph" w:styleId="Quote">
    <w:name w:val="Quote"/>
    <w:basedOn w:val="Normal"/>
    <w:next w:val="Normal"/>
    <w:link w:val="QuoteChar"/>
    <w:uiPriority w:val="29"/>
    <w:qFormat/>
    <w:rsid w:val="003224E7"/>
    <w:pPr>
      <w:spacing w:before="200"/>
      <w:ind w:left="864" w:right="864"/>
    </w:pPr>
    <w:rPr>
      <w:i/>
      <w:iCs/>
      <w:color w:val="404040" w:themeColor="text1" w:themeTint="BF"/>
    </w:rPr>
  </w:style>
  <w:style w:type="character" w:customStyle="1" w:styleId="QuoteChar">
    <w:name w:val="Quote Char"/>
    <w:basedOn w:val="DefaultParagraphFont"/>
    <w:link w:val="Quote"/>
    <w:uiPriority w:val="29"/>
    <w:rsid w:val="003224E7"/>
    <w:rPr>
      <w:i/>
      <w:iCs/>
      <w:color w:val="404040" w:themeColor="text1" w:themeTint="BF"/>
    </w:rPr>
  </w:style>
  <w:style w:type="paragraph" w:styleId="IntenseQuote">
    <w:name w:val="Intense Quote"/>
    <w:basedOn w:val="Normal"/>
    <w:next w:val="Normal"/>
    <w:link w:val="IntenseQuoteChar"/>
    <w:uiPriority w:val="30"/>
    <w:qFormat/>
    <w:rsid w:val="003224E7"/>
    <w:pPr>
      <w:pBdr>
        <w:top w:val="single" w:sz="4" w:space="10" w:color="404040" w:themeColor="text1" w:themeTint="BF"/>
        <w:bottom w:val="single" w:sz="4" w:space="10" w:color="404040" w:themeColor="text1" w:themeTint="BF"/>
      </w:pBdr>
      <w:spacing w:before="360" w:after="360"/>
      <w:ind w:left="864" w:right="864"/>
      <w:jc w:val="center"/>
    </w:pPr>
    <w:rPr>
      <w:i/>
      <w:iCs/>
      <w:color w:val="404040" w:themeColor="text1" w:themeTint="BF"/>
    </w:rPr>
  </w:style>
  <w:style w:type="character" w:customStyle="1" w:styleId="IntenseQuoteChar">
    <w:name w:val="Intense Quote Char"/>
    <w:basedOn w:val="DefaultParagraphFont"/>
    <w:link w:val="IntenseQuote"/>
    <w:uiPriority w:val="30"/>
    <w:rsid w:val="003224E7"/>
    <w:rPr>
      <w:i/>
      <w:iCs/>
      <w:color w:val="404040" w:themeColor="text1" w:themeTint="BF"/>
    </w:rPr>
  </w:style>
  <w:style w:type="character" w:styleId="SubtleEmphasis">
    <w:name w:val="Subtle Emphasis"/>
    <w:basedOn w:val="DefaultParagraphFont"/>
    <w:uiPriority w:val="19"/>
    <w:qFormat/>
    <w:rsid w:val="003224E7"/>
    <w:rPr>
      <w:rFonts w:ascii="Times New Roman" w:hAnsi="Times New Roman"/>
      <w:i/>
      <w:iCs/>
      <w:color w:val="404040" w:themeColor="text1" w:themeTint="BF"/>
    </w:rPr>
  </w:style>
  <w:style w:type="character" w:styleId="IntenseEmphasis">
    <w:name w:val="Intense Emphasis"/>
    <w:basedOn w:val="DefaultParagraphFont"/>
    <w:uiPriority w:val="21"/>
    <w:qFormat/>
    <w:rsid w:val="003224E7"/>
    <w:rPr>
      <w:rFonts w:ascii="Times New Roman" w:hAnsi="Times New Roman"/>
      <w:b/>
      <w:bCs/>
      <w:i/>
      <w:iCs/>
      <w:color w:val="auto"/>
    </w:rPr>
  </w:style>
  <w:style w:type="character" w:styleId="SubtleReference">
    <w:name w:val="Subtle Reference"/>
    <w:basedOn w:val="DefaultParagraphFont"/>
    <w:uiPriority w:val="31"/>
    <w:qFormat/>
    <w:rsid w:val="003224E7"/>
    <w:rPr>
      <w:rFonts w:ascii="Times New Roman" w:hAnsi="Times New Roman"/>
      <w:smallCaps/>
      <w:color w:val="404040" w:themeColor="text1" w:themeTint="BF"/>
    </w:rPr>
  </w:style>
  <w:style w:type="character" w:styleId="IntenseReference">
    <w:name w:val="Intense Reference"/>
    <w:basedOn w:val="DefaultParagraphFont"/>
    <w:uiPriority w:val="32"/>
    <w:qFormat/>
    <w:rsid w:val="003224E7"/>
    <w:rPr>
      <w:rFonts w:ascii="Times New Roman" w:hAnsi="Times New Roman"/>
      <w:b/>
      <w:bCs/>
      <w:smallCaps/>
      <w:color w:val="404040" w:themeColor="text1" w:themeTint="BF"/>
      <w:spacing w:val="5"/>
    </w:rPr>
  </w:style>
  <w:style w:type="paragraph" w:styleId="TOCHeading">
    <w:name w:val="TOC Heading"/>
    <w:basedOn w:val="Heading1"/>
    <w:next w:val="Normal"/>
    <w:uiPriority w:val="39"/>
    <w:semiHidden/>
    <w:unhideWhenUsed/>
    <w:qFormat/>
    <w:rsid w:val="003224E7"/>
    <w:pPr>
      <w:outlineLvl w:val="9"/>
    </w:pPr>
  </w:style>
  <w:style w:type="paragraph" w:styleId="ListParagraph">
    <w:name w:val="List Paragraph"/>
    <w:basedOn w:val="Normal"/>
    <w:uiPriority w:val="34"/>
    <w:qFormat/>
    <w:rsid w:val="003224E7"/>
    <w:pPr>
      <w:ind w:left="720"/>
      <w:contextualSpacing/>
    </w:pPr>
  </w:style>
  <w:style w:type="paragraph" w:customStyle="1" w:styleId="Author">
    <w:name w:val="Author"/>
    <w:basedOn w:val="Heading3"/>
    <w:qFormat/>
    <w:rsid w:val="003224E7"/>
    <w:pPr>
      <w:jc w:val="center"/>
    </w:pPr>
    <w:rPr>
      <w:sz w:val="36"/>
    </w:rPr>
  </w:style>
  <w:style w:type="paragraph" w:customStyle="1" w:styleId="Chapter">
    <w:name w:val="Chapter"/>
    <w:basedOn w:val="Normal"/>
    <w:link w:val="ChapterChar"/>
    <w:qFormat/>
    <w:rsid w:val="00FC5151"/>
    <w:pPr>
      <w:pageBreakBefore/>
      <w:spacing w:before="100" w:beforeAutospacing="1" w:after="480" w:line="360" w:lineRule="auto"/>
      <w:jc w:val="center"/>
    </w:pPr>
    <w:rPr>
      <w:b/>
      <w:sz w:val="56"/>
      <w:szCs w:val="56"/>
    </w:rPr>
  </w:style>
  <w:style w:type="paragraph" w:customStyle="1" w:styleId="FirstParagraph">
    <w:name w:val="First Paragraph"/>
    <w:basedOn w:val="Normal"/>
    <w:link w:val="FirstParagraphChar"/>
    <w:qFormat/>
    <w:rsid w:val="00FC5151"/>
    <w:pPr>
      <w:ind w:firstLine="0"/>
    </w:pPr>
  </w:style>
  <w:style w:type="character" w:customStyle="1" w:styleId="ChapterChar">
    <w:name w:val="Chapter Char"/>
    <w:basedOn w:val="DefaultParagraphFont"/>
    <w:link w:val="Chapter"/>
    <w:rsid w:val="00FC5151"/>
    <w:rPr>
      <w:rFonts w:ascii="Times New Roman" w:hAnsi="Times New Roman"/>
      <w:b/>
      <w:sz w:val="56"/>
      <w:szCs w:val="56"/>
    </w:rPr>
  </w:style>
  <w:style w:type="paragraph" w:customStyle="1" w:styleId="SceneSeparator">
    <w:name w:val="Scene Separator"/>
    <w:basedOn w:val="Normal"/>
    <w:link w:val="SceneSeparatorChar"/>
    <w:qFormat/>
    <w:rsid w:val="00FC5151"/>
    <w:pPr>
      <w:keepNext/>
      <w:spacing w:before="600" w:after="480"/>
      <w:ind w:firstLine="0"/>
      <w:jc w:val="center"/>
    </w:pPr>
  </w:style>
  <w:style w:type="character" w:customStyle="1" w:styleId="FirstParagraphChar">
    <w:name w:val="First Paragraph Char"/>
    <w:basedOn w:val="DefaultParagraphFont"/>
    <w:link w:val="FirstParagraph"/>
    <w:rsid w:val="00FC5151"/>
    <w:rPr>
      <w:rFonts w:ascii="Times New Roman" w:hAnsi="Times New Roman"/>
      <w:sz w:val="24"/>
    </w:rPr>
  </w:style>
  <w:style w:type="paragraph" w:customStyle="1" w:styleId="SWCentered">
    <w:name w:val="SWCentered"/>
    <w:basedOn w:val="Normal"/>
    <w:link w:val="SWCenteredChar"/>
    <w:qFormat/>
    <w:rsid w:val="00D70801"/>
    <w:pPr>
      <w:keepNext/>
      <w:spacing w:before="360" w:after="240"/>
      <w:ind w:firstLine="720"/>
      <w:jc w:val="center"/>
    </w:pPr>
    <w:rPr>
      <w:rFonts w:eastAsia="Calibri" w:cs="Times New Roman"/>
    </w:rPr>
  </w:style>
  <w:style w:type="character" w:customStyle="1" w:styleId="SceneSeparatorChar">
    <w:name w:val="Scene Separator Char"/>
    <w:basedOn w:val="DefaultParagraphFont"/>
    <w:link w:val="SceneSeparator"/>
    <w:rsid w:val="00FC5151"/>
    <w:rPr>
      <w:rFonts w:ascii="Times New Roman" w:hAnsi="Times New Roman"/>
      <w:sz w:val="24"/>
    </w:rPr>
  </w:style>
  <w:style w:type="character" w:customStyle="1" w:styleId="SWCenteredChar">
    <w:name w:val="SWCentered Char"/>
    <w:link w:val="SWCentered"/>
    <w:rsid w:val="00D70801"/>
    <w:rPr>
      <w:rFonts w:ascii="Times New Roman" w:eastAsia="Calibri" w:hAnsi="Times New Roman" w:cs="Times New Roman"/>
      <w:sz w:val="24"/>
    </w:rPr>
  </w:style>
  <w:style w:type="character" w:styleId="Hyperlink">
    <w:name w:val="Hyperlink"/>
    <w:uiPriority w:val="99"/>
    <w:unhideWhenUsed/>
    <w:rsid w:val="00D70801"/>
    <w:rPr>
      <w:color w:val="0563C1"/>
      <w:u w:val="single"/>
    </w:rPr>
  </w:style>
  <w:style w:type="character" w:styleId="FollowedHyperlink">
    <w:name w:val="FollowedHyperlink"/>
    <w:basedOn w:val="DefaultParagraphFont"/>
    <w:uiPriority w:val="99"/>
    <w:semiHidden/>
    <w:unhideWhenUsed/>
    <w:rsid w:val="00E440BC"/>
    <w:rPr>
      <w:color w:val="954F72" w:themeColor="followedHyperlink"/>
      <w:u w:val="single"/>
    </w:rPr>
  </w:style>
  <w:style w:type="paragraph" w:styleId="TOC3">
    <w:name w:val="toc 3"/>
    <w:basedOn w:val="Normal"/>
    <w:next w:val="Normal"/>
    <w:autoRedefine/>
    <w:uiPriority w:val="39"/>
    <w:unhideWhenUsed/>
    <w:rsid w:val="00930FFE"/>
    <w:pPr>
      <w:spacing w:after="100"/>
      <w:ind w:left="480"/>
    </w:pPr>
  </w:style>
  <w:style w:type="paragraph" w:styleId="TOC1">
    <w:name w:val="toc 1"/>
    <w:basedOn w:val="Normal"/>
    <w:next w:val="Normal"/>
    <w:autoRedefine/>
    <w:uiPriority w:val="39"/>
    <w:unhideWhenUsed/>
    <w:rsid w:val="00513A68"/>
    <w:pPr>
      <w:tabs>
        <w:tab w:val="right" w:leader="dot" w:pos="9350"/>
      </w:tabs>
      <w:spacing w:after="100"/>
      <w:jc w:val="left"/>
    </w:pPr>
  </w:style>
  <w:style w:type="paragraph" w:customStyle="1" w:styleId="CSP-ChapterTitle">
    <w:name w:val="CSP - Chapter Title"/>
    <w:basedOn w:val="Normal"/>
    <w:qFormat/>
    <w:rsid w:val="00C07EBE"/>
    <w:pPr>
      <w:widowControl w:val="0"/>
      <w:spacing w:after="0"/>
      <w:ind w:firstLine="0"/>
      <w:jc w:val="center"/>
    </w:pPr>
    <w:rPr>
      <w:rFonts w:eastAsia="Calibri" w:cs="Times New Roman"/>
      <w:iCs/>
      <w:caps/>
      <w:sz w:val="28"/>
      <w:szCs w:val="28"/>
    </w:rPr>
  </w:style>
  <w:style w:type="paragraph" w:styleId="Header">
    <w:name w:val="header"/>
    <w:basedOn w:val="Normal"/>
    <w:link w:val="HeaderChar"/>
    <w:uiPriority w:val="99"/>
    <w:unhideWhenUsed/>
    <w:rsid w:val="004B6711"/>
    <w:pPr>
      <w:tabs>
        <w:tab w:val="center" w:pos="4680"/>
        <w:tab w:val="right" w:pos="9360"/>
      </w:tabs>
      <w:spacing w:after="0"/>
    </w:pPr>
  </w:style>
  <w:style w:type="character" w:customStyle="1" w:styleId="HeaderChar">
    <w:name w:val="Header Char"/>
    <w:basedOn w:val="DefaultParagraphFont"/>
    <w:link w:val="Header"/>
    <w:uiPriority w:val="99"/>
    <w:rsid w:val="004B6711"/>
    <w:rPr>
      <w:rFonts w:ascii="Times New Roman" w:hAnsi="Times New Roman"/>
      <w:sz w:val="24"/>
    </w:rPr>
  </w:style>
  <w:style w:type="paragraph" w:styleId="Footer">
    <w:name w:val="footer"/>
    <w:basedOn w:val="Normal"/>
    <w:link w:val="FooterChar"/>
    <w:uiPriority w:val="99"/>
    <w:unhideWhenUsed/>
    <w:rsid w:val="004B6711"/>
    <w:pPr>
      <w:tabs>
        <w:tab w:val="center" w:pos="4680"/>
        <w:tab w:val="right" w:pos="9360"/>
      </w:tabs>
      <w:spacing w:after="0"/>
    </w:pPr>
  </w:style>
  <w:style w:type="character" w:customStyle="1" w:styleId="FooterChar">
    <w:name w:val="Footer Char"/>
    <w:basedOn w:val="DefaultParagraphFont"/>
    <w:link w:val="Footer"/>
    <w:uiPriority w:val="99"/>
    <w:rsid w:val="004B6711"/>
    <w:rPr>
      <w:rFonts w:ascii="Times New Roman" w:hAnsi="Times New Roman"/>
      <w:sz w:val="24"/>
    </w:rPr>
  </w:style>
  <w:style w:type="paragraph" w:customStyle="1" w:styleId="SWtitle">
    <w:name w:val="SWtitle"/>
    <w:basedOn w:val="Normal"/>
    <w:link w:val="SWtitleChar"/>
    <w:qFormat/>
    <w:rsid w:val="00A86105"/>
    <w:pPr>
      <w:keepNext/>
      <w:spacing w:before="100" w:after="100" w:afterAutospacing="1" w:line="259" w:lineRule="auto"/>
      <w:jc w:val="center"/>
    </w:pPr>
    <w:rPr>
      <w:rFonts w:eastAsiaTheme="minorHAnsi"/>
      <w:sz w:val="52"/>
    </w:rPr>
  </w:style>
  <w:style w:type="character" w:customStyle="1" w:styleId="SWtitleChar">
    <w:name w:val="SWtitle Char"/>
    <w:link w:val="SWtitle"/>
    <w:rsid w:val="00A86105"/>
    <w:rPr>
      <w:rFonts w:ascii="Times New Roman" w:eastAsiaTheme="minorHAnsi" w:hAnsi="Times New Roman"/>
      <w:sz w:val="52"/>
    </w:rPr>
  </w:style>
  <w:style w:type="paragraph" w:customStyle="1" w:styleId="SWIntroduction">
    <w:name w:val="SWIntroduction"/>
    <w:basedOn w:val="Normal"/>
    <w:link w:val="SWIntroductionChar"/>
    <w:qFormat/>
    <w:rsid w:val="00A86105"/>
    <w:pPr>
      <w:pageBreakBefore/>
      <w:spacing w:before="100" w:after="100" w:afterAutospacing="1" w:line="259" w:lineRule="auto"/>
      <w:jc w:val="center"/>
    </w:pPr>
    <w:rPr>
      <w:rFonts w:eastAsiaTheme="minorHAnsi"/>
      <w:b/>
      <w:i/>
      <w:sz w:val="36"/>
    </w:rPr>
  </w:style>
  <w:style w:type="character" w:customStyle="1" w:styleId="SWIntroductionChar">
    <w:name w:val="SWIntroduction Char"/>
    <w:link w:val="SWIntroduction"/>
    <w:rsid w:val="00A86105"/>
    <w:rPr>
      <w:rFonts w:ascii="Times New Roman" w:eastAsiaTheme="minorHAnsi" w:hAnsi="Times New Roman"/>
      <w:b/>
      <w:i/>
      <w:sz w:val="36"/>
    </w:rPr>
  </w:style>
  <w:style w:type="paragraph" w:customStyle="1" w:styleId="ChapterOne">
    <w:name w:val="Chapter One"/>
    <w:basedOn w:val="Normal"/>
    <w:link w:val="ChapterOneChar"/>
    <w:qFormat/>
    <w:rsid w:val="001232F8"/>
    <w:pPr>
      <w:spacing w:before="100" w:beforeAutospacing="1" w:after="480" w:line="360" w:lineRule="auto"/>
      <w:jc w:val="left"/>
    </w:pPr>
    <w:rPr>
      <w:b/>
      <w:sz w:val="36"/>
      <w:szCs w:val="56"/>
    </w:rPr>
  </w:style>
  <w:style w:type="character" w:customStyle="1" w:styleId="ChapterOneChar">
    <w:name w:val="Chapter One Char"/>
    <w:basedOn w:val="DefaultParagraphFont"/>
    <w:link w:val="ChapterOne"/>
    <w:rsid w:val="001232F8"/>
    <w:rPr>
      <w:rFonts w:ascii="Times New Roman" w:hAnsi="Times New Roman"/>
      <w:b/>
      <w:sz w:val="36"/>
      <w:szCs w:val="56"/>
    </w:rPr>
  </w:style>
  <w:style w:type="character" w:styleId="UnresolvedMention">
    <w:name w:val="Unresolved Mention"/>
    <w:basedOn w:val="DefaultParagraphFont"/>
    <w:uiPriority w:val="99"/>
    <w:semiHidden/>
    <w:unhideWhenUsed/>
    <w:rsid w:val="00CE6BD9"/>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1317490">
      <w:bodyDiv w:val="1"/>
      <w:marLeft w:val="0"/>
      <w:marRight w:val="0"/>
      <w:marTop w:val="0"/>
      <w:marBottom w:val="0"/>
      <w:divBdr>
        <w:top w:val="none" w:sz="0" w:space="0" w:color="auto"/>
        <w:left w:val="none" w:sz="0" w:space="0" w:color="auto"/>
        <w:bottom w:val="none" w:sz="0" w:space="0" w:color="auto"/>
        <w:right w:val="none" w:sz="0" w:space="0" w:color="auto"/>
      </w:divBdr>
    </w:div>
    <w:div w:id="509878705">
      <w:bodyDiv w:val="1"/>
      <w:marLeft w:val="0"/>
      <w:marRight w:val="0"/>
      <w:marTop w:val="0"/>
      <w:marBottom w:val="0"/>
      <w:divBdr>
        <w:top w:val="none" w:sz="0" w:space="0" w:color="auto"/>
        <w:left w:val="none" w:sz="0" w:space="0" w:color="auto"/>
        <w:bottom w:val="none" w:sz="0" w:space="0" w:color="auto"/>
        <w:right w:val="none" w:sz="0" w:space="0" w:color="auto"/>
      </w:divBdr>
    </w:div>
    <w:div w:id="542638136">
      <w:bodyDiv w:val="1"/>
      <w:marLeft w:val="0"/>
      <w:marRight w:val="0"/>
      <w:marTop w:val="0"/>
      <w:marBottom w:val="0"/>
      <w:divBdr>
        <w:top w:val="none" w:sz="0" w:space="0" w:color="auto"/>
        <w:left w:val="none" w:sz="0" w:space="0" w:color="auto"/>
        <w:bottom w:val="none" w:sz="0" w:space="0" w:color="auto"/>
        <w:right w:val="none" w:sz="0" w:space="0" w:color="auto"/>
      </w:divBdr>
    </w:div>
    <w:div w:id="783772143">
      <w:bodyDiv w:val="1"/>
      <w:marLeft w:val="0"/>
      <w:marRight w:val="0"/>
      <w:marTop w:val="0"/>
      <w:marBottom w:val="0"/>
      <w:divBdr>
        <w:top w:val="none" w:sz="0" w:space="0" w:color="auto"/>
        <w:left w:val="none" w:sz="0" w:space="0" w:color="auto"/>
        <w:bottom w:val="none" w:sz="0" w:space="0" w:color="auto"/>
        <w:right w:val="none" w:sz="0" w:space="0" w:color="auto"/>
      </w:divBdr>
    </w:div>
    <w:div w:id="918444810">
      <w:bodyDiv w:val="1"/>
      <w:marLeft w:val="0"/>
      <w:marRight w:val="0"/>
      <w:marTop w:val="0"/>
      <w:marBottom w:val="0"/>
      <w:divBdr>
        <w:top w:val="none" w:sz="0" w:space="0" w:color="auto"/>
        <w:left w:val="none" w:sz="0" w:space="0" w:color="auto"/>
        <w:bottom w:val="none" w:sz="0" w:space="0" w:color="auto"/>
        <w:right w:val="none" w:sz="0" w:space="0" w:color="auto"/>
      </w:divBdr>
    </w:div>
    <w:div w:id="1199203563">
      <w:bodyDiv w:val="1"/>
      <w:marLeft w:val="0"/>
      <w:marRight w:val="0"/>
      <w:marTop w:val="0"/>
      <w:marBottom w:val="0"/>
      <w:divBdr>
        <w:top w:val="none" w:sz="0" w:space="0" w:color="auto"/>
        <w:left w:val="none" w:sz="0" w:space="0" w:color="auto"/>
        <w:bottom w:val="none" w:sz="0" w:space="0" w:color="auto"/>
        <w:right w:val="none" w:sz="0" w:space="0" w:color="auto"/>
      </w:divBdr>
    </w:div>
    <w:div w:id="1245335168">
      <w:bodyDiv w:val="1"/>
      <w:marLeft w:val="0"/>
      <w:marRight w:val="0"/>
      <w:marTop w:val="0"/>
      <w:marBottom w:val="0"/>
      <w:divBdr>
        <w:top w:val="none" w:sz="0" w:space="0" w:color="auto"/>
        <w:left w:val="none" w:sz="0" w:space="0" w:color="auto"/>
        <w:bottom w:val="none" w:sz="0" w:space="0" w:color="auto"/>
        <w:right w:val="none" w:sz="0" w:space="0" w:color="auto"/>
      </w:divBdr>
    </w:div>
    <w:div w:id="1556236137">
      <w:bodyDiv w:val="1"/>
      <w:marLeft w:val="0"/>
      <w:marRight w:val="0"/>
      <w:marTop w:val="0"/>
      <w:marBottom w:val="0"/>
      <w:divBdr>
        <w:top w:val="none" w:sz="0" w:space="0" w:color="auto"/>
        <w:left w:val="none" w:sz="0" w:space="0" w:color="auto"/>
        <w:bottom w:val="none" w:sz="0" w:space="0" w:color="auto"/>
        <w:right w:val="none" w:sz="0" w:space="0" w:color="auto"/>
      </w:divBdr>
    </w:div>
    <w:div w:id="1944143168">
      <w:bodyDiv w:val="1"/>
      <w:marLeft w:val="0"/>
      <w:marRight w:val="0"/>
      <w:marTop w:val="0"/>
      <w:marBottom w:val="0"/>
      <w:divBdr>
        <w:top w:val="none" w:sz="0" w:space="0" w:color="auto"/>
        <w:left w:val="none" w:sz="0" w:space="0" w:color="auto"/>
        <w:bottom w:val="none" w:sz="0" w:space="0" w:color="auto"/>
        <w:right w:val="none" w:sz="0" w:space="0" w:color="auto"/>
      </w:divBdr>
    </w:div>
    <w:div w:id="2008970300">
      <w:bodyDiv w:val="1"/>
      <w:marLeft w:val="0"/>
      <w:marRight w:val="0"/>
      <w:marTop w:val="0"/>
      <w:marBottom w:val="0"/>
      <w:divBdr>
        <w:top w:val="none" w:sz="0" w:space="0" w:color="auto"/>
        <w:left w:val="none" w:sz="0" w:space="0" w:color="auto"/>
        <w:bottom w:val="none" w:sz="0" w:space="0" w:color="auto"/>
        <w:right w:val="none" w:sz="0" w:space="0" w:color="auto"/>
      </w:divBdr>
    </w:div>
    <w:div w:id="20124872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amazon.com/dp/B00VUCZTOE" TargetMode="External"/><Relationship Id="rId18" Type="http://schemas.openxmlformats.org/officeDocument/2006/relationships/header" Target="header1.xml"/><Relationship Id="rId26" Type="http://schemas.openxmlformats.org/officeDocument/2006/relationships/hyperlink" Target="http://www.rayjayperreault.com" TargetMode="External"/><Relationship Id="rId39" Type="http://schemas.openxmlformats.org/officeDocument/2006/relationships/hyperlink" Target="http://adbl.co/1NIv7uP" TargetMode="External"/><Relationship Id="rId21" Type="http://schemas.openxmlformats.org/officeDocument/2006/relationships/footer" Target="footer2.xml"/><Relationship Id="rId34" Type="http://schemas.openxmlformats.org/officeDocument/2006/relationships/hyperlink" Target="http://amzn.com/B00VUCLITO" TargetMode="External"/><Relationship Id="rId42" Type="http://schemas.openxmlformats.org/officeDocument/2006/relationships/hyperlink" Target="http://rayjayperreault.com/" TargetMode="External"/><Relationship Id="rId47" Type="http://schemas.openxmlformats.org/officeDocument/2006/relationships/fontTable" Target="fontTable.xml"/><Relationship Id="rId7" Type="http://schemas.openxmlformats.org/officeDocument/2006/relationships/hyperlink" Target="https://twitter.com/search?f=tweets&amp;q=%23geminibk&amp;src=typd" TargetMode="External"/><Relationship Id="rId2" Type="http://schemas.openxmlformats.org/officeDocument/2006/relationships/styles" Target="styles.xml"/><Relationship Id="rId16" Type="http://schemas.openxmlformats.org/officeDocument/2006/relationships/hyperlink" Target="https://www.amazon.com/dp/B01BX8S374" TargetMode="External"/><Relationship Id="rId29" Type="http://schemas.openxmlformats.org/officeDocument/2006/relationships/hyperlink" Target="http://amzn.com/B00MAVBUX8"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www.amazon.com/review/create-review/ref=cm_cr_dp_wrt_summary?ie=UTF8&amp;asin=B00NIY0A3C&amp;channel=detail-glance&amp;nodeID=133140011&amp;store=digital-text" TargetMode="External"/><Relationship Id="rId24" Type="http://schemas.openxmlformats.org/officeDocument/2006/relationships/hyperlink" Target="https://www.amazon.com/review/create-review/ref=cm_cr_dp_wrt_summary?ie=UTF8&amp;asin=B00NIY0A3C&amp;channel=detail-glance&amp;nodeID=133140011&amp;store=digital-text" TargetMode="External"/><Relationship Id="rId32" Type="http://schemas.openxmlformats.org/officeDocument/2006/relationships/hyperlink" Target="http://amzn.to/1MHAuVy" TargetMode="External"/><Relationship Id="rId37" Type="http://schemas.openxmlformats.org/officeDocument/2006/relationships/hyperlink" Target="http://www.amazon.com/dp/B00VUCLLOG" TargetMode="External"/><Relationship Id="rId40" Type="http://schemas.openxmlformats.org/officeDocument/2006/relationships/hyperlink" Target="http://adbl.co/1MxAp7t" TargetMode="External"/><Relationship Id="rId45" Type="http://schemas.openxmlformats.org/officeDocument/2006/relationships/hyperlink" Target="http://twitter.com/rayjayperreault" TargetMode="External"/><Relationship Id="rId5" Type="http://schemas.openxmlformats.org/officeDocument/2006/relationships/footnotes" Target="footnotes.xml"/><Relationship Id="rId15" Type="http://schemas.openxmlformats.org/officeDocument/2006/relationships/hyperlink" Target="https://www.amazon.com/dp/B00VUCZTOE" TargetMode="External"/><Relationship Id="rId23" Type="http://schemas.openxmlformats.org/officeDocument/2006/relationships/footer" Target="footer3.xml"/><Relationship Id="rId28" Type="http://schemas.openxmlformats.org/officeDocument/2006/relationships/hyperlink" Target="http://www.amazon.com/dp/B00KCAB6L0" TargetMode="External"/><Relationship Id="rId36" Type="http://schemas.openxmlformats.org/officeDocument/2006/relationships/hyperlink" Target="http://www.amazon.com/dp/B00UI921VY" TargetMode="External"/><Relationship Id="rId10" Type="http://schemas.openxmlformats.org/officeDocument/2006/relationships/image" Target="media/image2.png"/><Relationship Id="rId19" Type="http://schemas.openxmlformats.org/officeDocument/2006/relationships/header" Target="header2.xml"/><Relationship Id="rId31" Type="http://schemas.openxmlformats.org/officeDocument/2006/relationships/hyperlink" Target="http://amzn.to/1KtczYj" TargetMode="External"/><Relationship Id="rId44" Type="http://schemas.openxmlformats.org/officeDocument/2006/relationships/hyperlink" Target="mailto:rayjaywriter@yahoo.com" TargetMode="Externa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header" Target="header3.xml"/><Relationship Id="rId27" Type="http://schemas.openxmlformats.org/officeDocument/2006/relationships/hyperlink" Target="http://www.rayjayperreault.com" TargetMode="External"/><Relationship Id="rId30" Type="http://schemas.openxmlformats.org/officeDocument/2006/relationships/hyperlink" Target="http://www.amazon.com/dp/B00VUCZTOE" TargetMode="External"/><Relationship Id="rId35" Type="http://schemas.openxmlformats.org/officeDocument/2006/relationships/hyperlink" Target="http://www.amazon.com/dp/B00VUCLR7C" TargetMode="External"/><Relationship Id="rId43" Type="http://schemas.openxmlformats.org/officeDocument/2006/relationships/hyperlink" Target="Http://facebook.com/rayjay.perreault" TargetMode="External"/><Relationship Id="rId48" Type="http://schemas.openxmlformats.org/officeDocument/2006/relationships/theme" Target="theme/theme1.xml"/><Relationship Id="rId8" Type="http://schemas.openxmlformats.org/officeDocument/2006/relationships/hyperlink" Target="http://eepurl.com/bVrrd9" TargetMode="External"/><Relationship Id="rId3" Type="http://schemas.openxmlformats.org/officeDocument/2006/relationships/settings" Target="settings.xml"/><Relationship Id="rId12" Type="http://schemas.openxmlformats.org/officeDocument/2006/relationships/hyperlink" Target="https://twitter.com/search?f=tweets&amp;q=%23geminibk&amp;src=typd" TargetMode="External"/><Relationship Id="rId17" Type="http://schemas.openxmlformats.org/officeDocument/2006/relationships/image" Target="media/image4.png"/><Relationship Id="rId25" Type="http://schemas.openxmlformats.org/officeDocument/2006/relationships/hyperlink" Target="https://twitter.com/search?f=tweets&amp;q=%23geminibk&amp;src=typd" TargetMode="External"/><Relationship Id="rId33" Type="http://schemas.openxmlformats.org/officeDocument/2006/relationships/hyperlink" Target="http://www.amazon.com/dp/B00NIY0A3C" TargetMode="External"/><Relationship Id="rId38" Type="http://schemas.openxmlformats.org/officeDocument/2006/relationships/hyperlink" Target="http://www.amazon.com/dp/B013DA8XRU" TargetMode="External"/><Relationship Id="rId46" Type="http://schemas.openxmlformats.org/officeDocument/2006/relationships/footer" Target="footer4.xml"/><Relationship Id="rId20" Type="http://schemas.openxmlformats.org/officeDocument/2006/relationships/footer" Target="footer1.xml"/><Relationship Id="rId41" Type="http://schemas.openxmlformats.org/officeDocument/2006/relationships/hyperlink" Target="http://www.audible.com/pd/Fiction/The-Greatest-Host-Audiobook/B01B50H28Q/ref=a_search_c4_1_1_srImg?qid=1454431147&amp;sr=1-1"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ay\Documents\Custom%20Office%20Templates\KDP.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3B62C3-9D95-478A-857A-869011269E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KDP</Template>
  <TotalTime>2421</TotalTime>
  <Pages>384</Pages>
  <Words>100687</Words>
  <Characters>480278</Characters>
  <Application>Microsoft Office Word</Application>
  <DocSecurity>0</DocSecurity>
  <Lines>11435</Lines>
  <Paragraphs>5809</Paragraphs>
  <ScaleCrop>false</ScaleCrop>
  <HeadingPairs>
    <vt:vector size="2" baseType="variant">
      <vt:variant>
        <vt:lpstr>Title</vt:lpstr>
      </vt:variant>
      <vt:variant>
        <vt:i4>1</vt:i4>
      </vt:variant>
    </vt:vector>
  </HeadingPairs>
  <TitlesOfParts>
    <vt:vector size="1" baseType="lpstr">
      <vt:lpstr>G B1 V21 KDP</vt:lpstr>
    </vt:vector>
  </TitlesOfParts>
  <LinksUpToDate>false</LinksUpToDate>
  <CharactersWithSpaces>575156</CharactersWithSpaces>
  <SharedDoc>false</SharedDoc>
  <HyperlinksChanged>false</HyperlinksChanged>
  <AppVersion>16.0000</AppVersion>
  <Company/>
</Properties>
</file>

<file path=docProps/core.xml><?xml version="1.0" encoding="utf-8"?>
<cp:coreProperties xmlns:cp="http://schemas.openxmlformats.org/package/2006/metadata/core-properties" xmlns:dc="http://purl.org/dc/elements/1.1/" xmlns:dcterms="http://purl.org/dc/terms/" xmlns:xsi="http://www.w3.org/2001/XMLSchema-instance">
  <dc:subject/>
  <cp:keywords/>
  <dc:description/>
  <cp:lastModifiedBy>Ray Jay Perreault</cp:lastModifiedBy>
  <cp:revision>45</cp:revision>
  <cp:lastPrinted>2016-01-15T21:27:00Z</cp:lastPrinted>
  <dcterms:created xsi:type="dcterms:W3CDTF">2021-06-19T17:36:00Z</dcterms:created>
  <dcterms:modified xsi:type="dcterms:W3CDTF">2021-07-21T21:20:00Z</dcterms:modified>
  <dc:title>G B1 V21 KDP</dc:title>
  <dc:creator>Ray</dc:creator>
  <dc:language>en</dc:language>
</cp:coreProperties>
</file>