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D80E4" w14:textId="4A73788F" w:rsidR="009260D3" w:rsidRPr="005B7C5C" w:rsidRDefault="00C6378F" w:rsidP="00C6378F">
      <w:pPr>
        <w:pStyle w:val="Title"/>
        <w:rPr>
          <w:rFonts w:cs="Times New Roman"/>
        </w:rPr>
      </w:pPr>
      <w:r w:rsidRPr="005B7C5C">
        <w:rPr>
          <w:rFonts w:cs="Times New Roman"/>
        </w:rPr>
        <w:t>“</w:t>
      </w:r>
      <w:r w:rsidR="00A960FB" w:rsidRPr="005B7C5C">
        <w:rPr>
          <w:rFonts w:cs="Times New Roman"/>
        </w:rPr>
        <w:t>Earth II</w:t>
      </w:r>
      <w:r w:rsidRPr="005B7C5C">
        <w:rPr>
          <w:rFonts w:cs="Times New Roman"/>
        </w:rPr>
        <w:t>-</w:t>
      </w:r>
      <w:r w:rsidR="009B21E3" w:rsidRPr="005B7C5C">
        <w:rPr>
          <w:rFonts w:cs="Times New Roman"/>
        </w:rPr>
        <w:t>Rebirth</w:t>
      </w:r>
      <w:r w:rsidRPr="005B7C5C">
        <w:rPr>
          <w:rFonts w:cs="Times New Roman"/>
        </w:rPr>
        <w:t>”</w:t>
      </w:r>
    </w:p>
    <w:p w14:paraId="10EF3829" w14:textId="77777777" w:rsidR="00A956C6" w:rsidRPr="005B7C5C" w:rsidRDefault="00A956C6" w:rsidP="0002217C">
      <w:pPr>
        <w:pStyle w:val="Heading3"/>
        <w:jc w:val="center"/>
        <w:rPr>
          <w:rFonts w:cs="Times New Roman"/>
          <w:sz w:val="36"/>
        </w:rPr>
      </w:pPr>
      <w:r w:rsidRPr="005B7C5C">
        <w:rPr>
          <w:rFonts w:cs="Times New Roman"/>
          <w:sz w:val="36"/>
        </w:rPr>
        <w:t>Written by</w:t>
      </w:r>
    </w:p>
    <w:p w14:paraId="0BB6661A" w14:textId="46283E6A" w:rsidR="004B6711" w:rsidRPr="005B7C5C" w:rsidRDefault="00A960FB" w:rsidP="0002217C">
      <w:pPr>
        <w:pStyle w:val="Heading3"/>
        <w:jc w:val="center"/>
        <w:rPr>
          <w:rFonts w:cs="Times New Roman"/>
          <w:sz w:val="36"/>
        </w:rPr>
      </w:pPr>
      <w:r w:rsidRPr="005B7C5C">
        <w:rPr>
          <w:rFonts w:cs="Times New Roman"/>
          <w:sz w:val="36"/>
        </w:rPr>
        <w:t>Ray Jay Perreault</w:t>
      </w:r>
    </w:p>
    <w:p w14:paraId="6F779A8E" w14:textId="77777777" w:rsidR="004B6711" w:rsidRPr="005B7C5C" w:rsidRDefault="004B6711" w:rsidP="004537F7">
      <w:pPr>
        <w:spacing w:line="259" w:lineRule="auto"/>
        <w:jc w:val="left"/>
        <w:rPr>
          <w:rFonts w:eastAsiaTheme="majorEastAsia" w:cs="Times New Roman"/>
          <w:color w:val="0D0D0D" w:themeColor="text1" w:themeTint="F2"/>
          <w:sz w:val="36"/>
          <w:szCs w:val="24"/>
        </w:rPr>
      </w:pPr>
      <w:r w:rsidRPr="005B7C5C">
        <w:rPr>
          <w:rFonts w:cs="Times New Roman"/>
        </w:rPr>
        <w:br w:type="page"/>
      </w:r>
    </w:p>
    <w:p w14:paraId="1ED37ECB" w14:textId="181362AF" w:rsidR="004B6711" w:rsidRPr="005B7C5C" w:rsidRDefault="004B6711" w:rsidP="004537F7">
      <w:pPr>
        <w:spacing w:line="259" w:lineRule="auto"/>
        <w:jc w:val="left"/>
        <w:rPr>
          <w:rFonts w:cs="Times New Roman"/>
        </w:rPr>
        <w:sectPr w:rsidR="004B6711" w:rsidRPr="005B7C5C" w:rsidSect="00361AC8">
          <w:headerReference w:type="even" r:id="rId7"/>
          <w:headerReference w:type="default" r:id="rId8"/>
          <w:footerReference w:type="even" r:id="rId9"/>
          <w:footerReference w:type="default" r:id="rId10"/>
          <w:headerReference w:type="first" r:id="rId11"/>
          <w:footerReference w:type="first" r:id="rId12"/>
          <w:pgSz w:w="8640" w:h="12960"/>
          <w:pgMar w:top="1440" w:right="1440" w:bottom="1440" w:left="1440" w:header="720" w:footer="720" w:gutter="0"/>
          <w:pgNumType w:fmt="lowerRoman"/>
          <w:cols w:space="720"/>
          <w:titlePg/>
          <w:docGrid w:linePitch="360"/>
        </w:sectPr>
      </w:pPr>
    </w:p>
    <w:p w14:paraId="3E364A62" w14:textId="77777777" w:rsidR="00A11EFD" w:rsidRDefault="00A11EFD" w:rsidP="00A11EFD">
      <w:pPr>
        <w:pStyle w:val="Heading1"/>
      </w:pPr>
      <w:bookmarkStart w:id="0" w:name="_Toc509309581"/>
      <w:bookmarkStart w:id="1" w:name="_Toc465941612"/>
      <w:bookmarkStart w:id="2" w:name="_Toc465943138"/>
      <w:bookmarkStart w:id="3" w:name="_Toc76716859"/>
      <w:bookmarkStart w:id="4" w:name="_Toc517868344"/>
      <w:r>
        <w:lastRenderedPageBreak/>
        <w:t>F</w:t>
      </w:r>
      <w:bookmarkStart w:id="5" w:name="freeBk"/>
      <w:bookmarkEnd w:id="5"/>
      <w:r>
        <w:t>ree Book</w:t>
      </w:r>
      <w:bookmarkEnd w:id="0"/>
      <w:bookmarkEnd w:id="1"/>
      <w:bookmarkEnd w:id="2"/>
      <w:r>
        <w:t xml:space="preserve"> 1 – “Virus/Earth II Series”</w:t>
      </w:r>
      <w:bookmarkEnd w:id="3"/>
    </w:p>
    <w:p w14:paraId="43D059D5" w14:textId="77777777" w:rsidR="00A11EFD" w:rsidRDefault="00A11EFD" w:rsidP="00A11EFD">
      <w:pPr>
        <w:widowControl w:val="0"/>
      </w:pPr>
      <w:r>
        <w:t xml:space="preserve">I’d like you to join my Readers Club. By doing so, you’ll get “Virus-72 Hours to Live” Free, which was the </w:t>
      </w:r>
      <w:r w:rsidRPr="003C427A">
        <w:rPr>
          <w:b/>
          <w:bCs/>
        </w:rPr>
        <w:t>Medallion Winner by Apple Literary</w:t>
      </w:r>
      <w:r>
        <w:t xml:space="preserve"> and book ONE in my series.</w:t>
      </w:r>
    </w:p>
    <w:p w14:paraId="2B131E1E" w14:textId="4D820B4A" w:rsidR="00A11EFD" w:rsidRDefault="009F302F" w:rsidP="00A11EFD">
      <w:pPr>
        <w:widowControl w:val="0"/>
        <w:jc w:val="center"/>
      </w:pPr>
      <w:r>
        <w:rPr>
          <w:noProof/>
        </w:rPr>
        <w:drawing>
          <wp:inline distT="0" distB="0" distL="0" distR="0" wp14:anchorId="10F7F233" wp14:editId="298A42EC">
            <wp:extent cx="4097020" cy="2143125"/>
            <wp:effectExtent l="0" t="0" r="0" b="9525"/>
            <wp:docPr id="1690115209" name="Picture 1" descr="A group of books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15209" name="Picture 1" descr="A group of books with text&#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97020" cy="2143125"/>
                    </a:xfrm>
                    <a:prstGeom prst="rect">
                      <a:avLst/>
                    </a:prstGeom>
                  </pic:spPr>
                </pic:pic>
              </a:graphicData>
            </a:graphic>
          </wp:inline>
        </w:drawing>
      </w:r>
    </w:p>
    <w:p w14:paraId="1777214B" w14:textId="77777777" w:rsidR="00A11EFD" w:rsidRDefault="00A11EFD" w:rsidP="00A11EFD">
      <w:pPr>
        <w:spacing w:after="0"/>
        <w:rPr>
          <w:rFonts w:ascii="Calibri" w:hAnsi="Calibri" w:cs="Calibri"/>
          <w:color w:val="000000"/>
          <w:sz w:val="22"/>
        </w:rPr>
      </w:pPr>
    </w:p>
    <w:p w14:paraId="14A301F0" w14:textId="2589EBD3" w:rsidR="009F302F" w:rsidRDefault="000C7247" w:rsidP="009F302F">
      <w:pPr>
        <w:keepLines/>
        <w:spacing w:after="0"/>
        <w:jc w:val="center"/>
      </w:pPr>
      <w:hyperlink r:id="rId14" w:history="1">
        <w:r w:rsidR="009F302F" w:rsidRPr="009F302F">
          <w:rPr>
            <w:rStyle w:val="Hyperlink"/>
          </w:rPr>
          <w:t>LINK TO GET YOUR FREE BOOK</w:t>
        </w:r>
      </w:hyperlink>
    </w:p>
    <w:p w14:paraId="7806042E" w14:textId="77777777" w:rsidR="009F302F" w:rsidRDefault="009F302F" w:rsidP="00A11EFD">
      <w:pPr>
        <w:keepLines/>
        <w:spacing w:after="0"/>
      </w:pPr>
    </w:p>
    <w:p w14:paraId="5044FD28" w14:textId="018C2221" w:rsidR="00A11EFD" w:rsidRDefault="00A11EFD" w:rsidP="00A11EFD">
      <w:pPr>
        <w:keepLines/>
        <w:spacing w:after="0"/>
      </w:pPr>
      <w:r w:rsidRPr="00CD6288">
        <w:t>I often run campaigns for the other eBooks and Audible books</w:t>
      </w:r>
      <w:r>
        <w:t xml:space="preserve"> in my collection</w:t>
      </w:r>
      <w:r w:rsidRPr="00CD6288">
        <w:t>. You’ll have the chance to get major discounts and other FREE opportunities</w:t>
      </w:r>
      <w:r>
        <w:t>.</w:t>
      </w:r>
    </w:p>
    <w:p w14:paraId="01B0C93E" w14:textId="77777777" w:rsidR="00A11EFD" w:rsidRDefault="00A11EFD" w:rsidP="00A11EFD">
      <w:pPr>
        <w:keepLines/>
        <w:spacing w:after="0"/>
      </w:pPr>
    </w:p>
    <w:p w14:paraId="70BEBAAC" w14:textId="1F8D0B06" w:rsidR="00A11EFD" w:rsidRDefault="00A11EFD" w:rsidP="00A11EFD">
      <w:pPr>
        <w:keepLines/>
        <w:spacing w:after="0"/>
        <w:rPr>
          <w:rStyle w:val="Hyperlink"/>
          <w:b/>
          <w:bCs/>
          <w:sz w:val="28"/>
          <w:szCs w:val="24"/>
        </w:rPr>
        <w:sectPr w:rsidR="00A11EFD" w:rsidSect="00B3579A">
          <w:headerReference w:type="even" r:id="rId15"/>
          <w:headerReference w:type="default" r:id="rId16"/>
          <w:footerReference w:type="even" r:id="rId17"/>
          <w:footerReference w:type="default" r:id="rId18"/>
          <w:headerReference w:type="first" r:id="rId19"/>
          <w:footerReference w:type="first" r:id="rId20"/>
          <w:pgSz w:w="8640" w:h="12960"/>
          <w:pgMar w:top="1094" w:right="1094" w:bottom="1094" w:left="1094" w:header="720" w:footer="720" w:gutter="0"/>
          <w:pgNumType w:fmt="lowerRoman"/>
          <w:cols w:space="720"/>
          <w:titlePg/>
          <w:docGrid w:linePitch="360"/>
        </w:sectPr>
      </w:pPr>
      <w:r>
        <w:rPr>
          <w:b/>
          <w:bCs/>
          <w:sz w:val="28"/>
          <w:szCs w:val="24"/>
        </w:rPr>
        <w:fldChar w:fldCharType="begin"/>
      </w:r>
      <w:r>
        <w:rPr>
          <w:b/>
          <w:bCs/>
          <w:sz w:val="28"/>
          <w:szCs w:val="24"/>
        </w:rPr>
        <w:instrText xml:space="preserve"> HYPERLINK "https://dl.bookfunnel.com/312h4li87g" </w:instrText>
      </w:r>
      <w:r>
        <w:rPr>
          <w:b/>
          <w:bCs/>
          <w:sz w:val="28"/>
          <w:szCs w:val="24"/>
        </w:rPr>
      </w:r>
      <w:r>
        <w:rPr>
          <w:b/>
          <w:bCs/>
          <w:sz w:val="28"/>
          <w:szCs w:val="24"/>
        </w:rPr>
        <w:fldChar w:fldCharType="separate"/>
      </w:r>
      <w:r w:rsidRPr="00A11EFD">
        <w:rPr>
          <w:rStyle w:val="Hyperlink"/>
          <w:b/>
          <w:bCs/>
          <w:sz w:val="28"/>
          <w:szCs w:val="24"/>
        </w:rPr>
        <w:t xml:space="preserve"> </w:t>
      </w:r>
    </w:p>
    <w:p w14:paraId="7624FD9A" w14:textId="4025446C" w:rsidR="00A11EFD" w:rsidRPr="00A11EFD" w:rsidRDefault="00A11EFD" w:rsidP="00A11EFD">
      <w:pPr>
        <w:keepLines/>
        <w:spacing w:after="0"/>
        <w:rPr>
          <w:rStyle w:val="Hyperlink"/>
          <w:sz w:val="22"/>
          <w:szCs w:val="20"/>
        </w:rPr>
        <w:sectPr w:rsidR="00A11EFD" w:rsidRPr="00A11EFD" w:rsidSect="00A11EFD">
          <w:type w:val="continuous"/>
          <w:pgSz w:w="8640" w:h="12960"/>
          <w:pgMar w:top="1094" w:right="1094" w:bottom="1094" w:left="1094" w:header="720" w:footer="720" w:gutter="0"/>
          <w:pgNumType w:fmt="lowerRoman"/>
          <w:cols w:space="720"/>
          <w:titlePg/>
          <w:docGrid w:linePitch="360"/>
        </w:sectPr>
      </w:pPr>
    </w:p>
    <w:p w14:paraId="7510E932" w14:textId="17ED8844" w:rsidR="00303FD5" w:rsidRPr="005B7C5C" w:rsidRDefault="00A11EFD" w:rsidP="00A11EFD">
      <w:pPr>
        <w:pStyle w:val="Heading1"/>
        <w:jc w:val="both"/>
        <w:rPr>
          <w:rFonts w:cs="Times New Roman"/>
        </w:rPr>
      </w:pPr>
      <w:r>
        <w:rPr>
          <w:rFonts w:eastAsiaTheme="minorEastAsia" w:cstheme="minorBidi"/>
          <w:bCs/>
          <w:noProof w:val="0"/>
          <w:color w:val="auto"/>
          <w:sz w:val="28"/>
          <w:szCs w:val="24"/>
        </w:rPr>
        <w:lastRenderedPageBreak/>
        <w:fldChar w:fldCharType="end"/>
      </w:r>
      <w:bookmarkStart w:id="6" w:name="_Toc76716860"/>
      <w:r w:rsidR="00303FD5" w:rsidRPr="005B7C5C">
        <w:rPr>
          <w:rFonts w:cs="Times New Roman"/>
        </w:rPr>
        <w:t>Thursday</w:t>
      </w:r>
      <w:r w:rsidR="005877E0" w:rsidRPr="005B7C5C">
        <w:rPr>
          <w:rFonts w:cs="Times New Roman"/>
        </w:rPr>
        <w:t>,</w:t>
      </w:r>
      <w:r w:rsidR="00303FD5" w:rsidRPr="005B7C5C">
        <w:rPr>
          <w:rFonts w:cs="Times New Roman"/>
        </w:rPr>
        <w:t xml:space="preserve"> September 7, 2051</w:t>
      </w:r>
      <w:bookmarkEnd w:id="4"/>
      <w:bookmarkEnd w:id="6"/>
    </w:p>
    <w:p w14:paraId="336D490F" w14:textId="314FE28F" w:rsidR="00E64CE2" w:rsidRPr="005B7C5C" w:rsidRDefault="00E64CE2" w:rsidP="00845671">
      <w:pPr>
        <w:pStyle w:val="Heading2"/>
        <w:rPr>
          <w:rFonts w:cs="Times New Roman"/>
        </w:rPr>
      </w:pPr>
      <w:r w:rsidRPr="005B7C5C">
        <w:rPr>
          <w:rFonts w:cs="Times New Roman"/>
        </w:rPr>
        <w:t xml:space="preserve">Storage Room onboard the USCF </w:t>
      </w:r>
      <w:r w:rsidR="00813E26" w:rsidRPr="005B7C5C">
        <w:rPr>
          <w:rFonts w:cs="Times New Roman"/>
        </w:rPr>
        <w:t xml:space="preserve">Aircraft Carrier </w:t>
      </w:r>
      <w:r w:rsidRPr="005B7C5C">
        <w:rPr>
          <w:rFonts w:cs="Times New Roman"/>
        </w:rPr>
        <w:t>Burlington</w:t>
      </w:r>
    </w:p>
    <w:p w14:paraId="0F4E7AF5" w14:textId="58F195F6" w:rsidR="001B7155" w:rsidRPr="005B7C5C" w:rsidRDefault="001B7155" w:rsidP="004537F7">
      <w:pPr>
        <w:rPr>
          <w:rFonts w:cs="Times New Roman"/>
        </w:rPr>
      </w:pPr>
      <w:r w:rsidRPr="005B7C5C">
        <w:rPr>
          <w:rFonts w:cs="Times New Roman"/>
        </w:rPr>
        <w:t xml:space="preserve">The scratching at the door stopped. The </w:t>
      </w:r>
      <w:r w:rsidR="008F0F4A" w:rsidRPr="005B7C5C">
        <w:rPr>
          <w:rFonts w:cs="Times New Roman"/>
        </w:rPr>
        <w:t>torn metal</w:t>
      </w:r>
      <w:r w:rsidRPr="005B7C5C">
        <w:rPr>
          <w:rFonts w:cs="Times New Roman"/>
        </w:rPr>
        <w:t xml:space="preserve"> that the </w:t>
      </w:r>
      <w:r w:rsidR="008C34A6">
        <w:rPr>
          <w:rFonts w:cs="Times New Roman"/>
        </w:rPr>
        <w:t>cow robot</w:t>
      </w:r>
      <w:r w:rsidRPr="005B7C5C">
        <w:rPr>
          <w:rFonts w:cs="Times New Roman"/>
        </w:rPr>
        <w:t xml:space="preserve"> </w:t>
      </w:r>
      <w:r w:rsidR="007A14B9" w:rsidRPr="005B7C5C">
        <w:rPr>
          <w:rFonts w:cs="Times New Roman"/>
        </w:rPr>
        <w:t>made</w:t>
      </w:r>
      <w:r w:rsidR="008F0F4A" w:rsidRPr="005B7C5C">
        <w:rPr>
          <w:rFonts w:cs="Times New Roman"/>
        </w:rPr>
        <w:t xml:space="preserve"> through the hatch went from the upper right side down to the lower left</w:t>
      </w:r>
      <w:r w:rsidRPr="005B7C5C">
        <w:rPr>
          <w:rFonts w:cs="Times New Roman"/>
        </w:rPr>
        <w:t xml:space="preserve">. The </w:t>
      </w:r>
      <w:r w:rsidR="008C34A6">
        <w:rPr>
          <w:rFonts w:cs="Times New Roman"/>
        </w:rPr>
        <w:t>cow robot</w:t>
      </w:r>
      <w:r w:rsidR="008F0F4A" w:rsidRPr="005B7C5C">
        <w:rPr>
          <w:rFonts w:cs="Times New Roman"/>
        </w:rPr>
        <w:t xml:space="preserve"> </w:t>
      </w:r>
      <w:r w:rsidRPr="005B7C5C">
        <w:rPr>
          <w:rFonts w:cs="Times New Roman"/>
        </w:rPr>
        <w:t xml:space="preserve">form that was visible through the </w:t>
      </w:r>
      <w:r w:rsidR="008D4F08" w:rsidRPr="005B7C5C">
        <w:rPr>
          <w:rFonts w:cs="Times New Roman"/>
        </w:rPr>
        <w:t>rips</w:t>
      </w:r>
      <w:r w:rsidRPr="005B7C5C">
        <w:rPr>
          <w:rFonts w:cs="Times New Roman"/>
        </w:rPr>
        <w:t xml:space="preserve"> in the metal stopped moving</w:t>
      </w:r>
      <w:r w:rsidR="00F800A4" w:rsidRPr="005B7C5C">
        <w:rPr>
          <w:rFonts w:cs="Times New Roman"/>
          <w:noProof/>
        </w:rPr>
        <w:t>;</w:t>
      </w:r>
      <w:r w:rsidRPr="005B7C5C">
        <w:rPr>
          <w:rFonts w:cs="Times New Roman"/>
          <w:noProof/>
        </w:rPr>
        <w:t xml:space="preserve"> then</w:t>
      </w:r>
      <w:r w:rsidR="008C34A6">
        <w:rPr>
          <w:rFonts w:cs="Times New Roman"/>
          <w:noProof/>
        </w:rPr>
        <w:t>,</w:t>
      </w:r>
      <w:r w:rsidRPr="005B7C5C">
        <w:rPr>
          <w:rFonts w:cs="Times New Roman"/>
        </w:rPr>
        <w:t xml:space="preserve"> it slowly lowered itself out of view.</w:t>
      </w:r>
    </w:p>
    <w:p w14:paraId="50CFCB17" w14:textId="5FE64E1C" w:rsidR="00942984" w:rsidRPr="005B7C5C" w:rsidRDefault="00942984" w:rsidP="004537F7">
      <w:pPr>
        <w:rPr>
          <w:rFonts w:cs="Times New Roman"/>
        </w:rPr>
      </w:pPr>
      <w:r w:rsidRPr="005B7C5C">
        <w:rPr>
          <w:rFonts w:cs="Times New Roman"/>
        </w:rPr>
        <w:t xml:space="preserve">Captain </w:t>
      </w:r>
      <w:r w:rsidR="00813E26" w:rsidRPr="005B7C5C">
        <w:rPr>
          <w:rFonts w:cs="Times New Roman"/>
        </w:rPr>
        <w:t xml:space="preserve">Darlene </w:t>
      </w:r>
      <w:r w:rsidRPr="005B7C5C">
        <w:rPr>
          <w:rFonts w:cs="Times New Roman"/>
        </w:rPr>
        <w:t xml:space="preserve">Drummond stood motionless with her pistol aimed at the attacking creature. Admiral Nial Hagerly was standing next to her with a machine gun on his hip. </w:t>
      </w:r>
      <w:r w:rsidR="009922CC" w:rsidRPr="005B7C5C">
        <w:rPr>
          <w:rFonts w:cs="Times New Roman"/>
        </w:rPr>
        <w:t>Sergeant</w:t>
      </w:r>
      <w:r w:rsidRPr="005B7C5C">
        <w:rPr>
          <w:rFonts w:cs="Times New Roman"/>
        </w:rPr>
        <w:t xml:space="preserve"> </w:t>
      </w:r>
      <w:r w:rsidR="00E502D5" w:rsidRPr="005B7C5C">
        <w:rPr>
          <w:rFonts w:cs="Times New Roman"/>
          <w:noProof/>
        </w:rPr>
        <w:t>Roble</w:t>
      </w:r>
      <w:r w:rsidRPr="005B7C5C">
        <w:rPr>
          <w:rFonts w:cs="Times New Roman"/>
          <w:noProof/>
        </w:rPr>
        <w:t>s</w:t>
      </w:r>
      <w:r w:rsidRPr="005B7C5C">
        <w:rPr>
          <w:rFonts w:cs="Times New Roman"/>
        </w:rPr>
        <w:t xml:space="preserve"> and the remainder of his team were on their knees in front with their weapons aimed for the</w:t>
      </w:r>
      <w:r w:rsidR="00233F44" w:rsidRPr="005B7C5C">
        <w:rPr>
          <w:rFonts w:cs="Times New Roman"/>
        </w:rPr>
        <w:t>ir</w:t>
      </w:r>
      <w:r w:rsidRPr="005B7C5C">
        <w:rPr>
          <w:rFonts w:cs="Times New Roman"/>
        </w:rPr>
        <w:t xml:space="preserve"> last stand.</w:t>
      </w:r>
    </w:p>
    <w:p w14:paraId="7790A14E" w14:textId="3CB84012" w:rsidR="00E64CE2" w:rsidRPr="005B7C5C" w:rsidRDefault="00E64CE2" w:rsidP="00845671">
      <w:pPr>
        <w:pStyle w:val="Heading2"/>
        <w:rPr>
          <w:rFonts w:cs="Times New Roman"/>
        </w:rPr>
      </w:pPr>
      <w:r w:rsidRPr="005B7C5C">
        <w:rPr>
          <w:rFonts w:cs="Times New Roman"/>
        </w:rPr>
        <w:t>Command Center Langley-Eustis USCFAFB</w:t>
      </w:r>
    </w:p>
    <w:p w14:paraId="2D7E0121" w14:textId="4712F521" w:rsidR="001B7155" w:rsidRPr="005B7C5C" w:rsidRDefault="00813E26" w:rsidP="004537F7">
      <w:pPr>
        <w:rPr>
          <w:rFonts w:cs="Times New Roman"/>
        </w:rPr>
      </w:pPr>
      <w:r w:rsidRPr="005B7C5C">
        <w:rPr>
          <w:rFonts w:cs="Times New Roman"/>
        </w:rPr>
        <w:t>Arnold Patterson</w:t>
      </w:r>
      <w:r w:rsidR="008C34A6">
        <w:rPr>
          <w:rFonts w:cs="Times New Roman"/>
        </w:rPr>
        <w:t>,</w:t>
      </w:r>
      <w:r w:rsidRPr="005B7C5C">
        <w:rPr>
          <w:rFonts w:cs="Times New Roman"/>
        </w:rPr>
        <w:t xml:space="preserve"> t</w:t>
      </w:r>
      <w:r w:rsidR="001B7155" w:rsidRPr="005B7C5C">
        <w:rPr>
          <w:rFonts w:cs="Times New Roman"/>
        </w:rPr>
        <w:t xml:space="preserve">he President of the United States, his Chief of Staff Eddy Purser, </w:t>
      </w:r>
      <w:r w:rsidR="008D4F08" w:rsidRPr="005B7C5C">
        <w:rPr>
          <w:rFonts w:cs="Times New Roman"/>
        </w:rPr>
        <w:t xml:space="preserve">Sergeants </w:t>
      </w:r>
      <w:r w:rsidR="001B7155" w:rsidRPr="005B7C5C">
        <w:rPr>
          <w:rFonts w:cs="Times New Roman"/>
        </w:rPr>
        <w:t xml:space="preserve">LL, Mack, </w:t>
      </w:r>
      <w:r w:rsidR="008D4F08" w:rsidRPr="005B7C5C">
        <w:rPr>
          <w:rFonts w:cs="Times New Roman"/>
        </w:rPr>
        <w:t xml:space="preserve">Secret Services Agents </w:t>
      </w:r>
      <w:r w:rsidR="001B7155" w:rsidRPr="005B7C5C">
        <w:rPr>
          <w:rFonts w:cs="Times New Roman"/>
          <w:noProof/>
        </w:rPr>
        <w:t>Michael</w:t>
      </w:r>
      <w:r w:rsidR="008D4F08" w:rsidRPr="005B7C5C">
        <w:rPr>
          <w:rFonts w:cs="Times New Roman"/>
          <w:noProof/>
        </w:rPr>
        <w:t xml:space="preserve"> Dereaux</w:t>
      </w:r>
      <w:r w:rsidR="00E502D5" w:rsidRPr="005B7C5C">
        <w:rPr>
          <w:rFonts w:cs="Times New Roman"/>
          <w:noProof/>
        </w:rPr>
        <w:t>,</w:t>
      </w:r>
      <w:r w:rsidR="001B7155" w:rsidRPr="005B7C5C">
        <w:rPr>
          <w:rFonts w:cs="Times New Roman"/>
        </w:rPr>
        <w:t xml:space="preserve"> and Ruth </w:t>
      </w:r>
      <w:r w:rsidR="008D4F08" w:rsidRPr="005B7C5C">
        <w:rPr>
          <w:rFonts w:cs="Times New Roman"/>
        </w:rPr>
        <w:t xml:space="preserve">Minor </w:t>
      </w:r>
      <w:r w:rsidR="001B7155" w:rsidRPr="005B7C5C">
        <w:rPr>
          <w:rFonts w:cs="Times New Roman"/>
        </w:rPr>
        <w:t xml:space="preserve">listened </w:t>
      </w:r>
      <w:r w:rsidR="00233F44" w:rsidRPr="005B7C5C">
        <w:rPr>
          <w:rFonts w:cs="Times New Roman"/>
        </w:rPr>
        <w:t>as</w:t>
      </w:r>
      <w:r w:rsidR="001B7155" w:rsidRPr="005B7C5C">
        <w:rPr>
          <w:rFonts w:cs="Times New Roman"/>
        </w:rPr>
        <w:t xml:space="preserve"> the metal screeched </w:t>
      </w:r>
      <w:r w:rsidR="008D4F08" w:rsidRPr="005B7C5C">
        <w:rPr>
          <w:rFonts w:cs="Times New Roman"/>
        </w:rPr>
        <w:t>while</w:t>
      </w:r>
      <w:r w:rsidR="001B7155" w:rsidRPr="005B7C5C">
        <w:rPr>
          <w:rFonts w:cs="Times New Roman"/>
        </w:rPr>
        <w:t xml:space="preserve"> the hatch was </w:t>
      </w:r>
      <w:r w:rsidR="001B7155" w:rsidRPr="005B7C5C">
        <w:rPr>
          <w:rFonts w:cs="Times New Roman"/>
          <w:noProof/>
        </w:rPr>
        <w:t>being torn</w:t>
      </w:r>
      <w:r w:rsidR="001B7155" w:rsidRPr="005B7C5C">
        <w:rPr>
          <w:rFonts w:cs="Times New Roman"/>
        </w:rPr>
        <w:t xml:space="preserve"> from the frame.</w:t>
      </w:r>
    </w:p>
    <w:p w14:paraId="55FE198A" w14:textId="5358E166" w:rsidR="001B7155" w:rsidRPr="005B7C5C" w:rsidRDefault="001B7155" w:rsidP="004537F7">
      <w:pPr>
        <w:rPr>
          <w:rFonts w:cs="Times New Roman"/>
        </w:rPr>
      </w:pPr>
      <w:r w:rsidRPr="005B7C5C">
        <w:rPr>
          <w:rFonts w:cs="Times New Roman"/>
        </w:rPr>
        <w:t xml:space="preserve">Then, to their </w:t>
      </w:r>
      <w:r w:rsidRPr="005B7C5C">
        <w:rPr>
          <w:rFonts w:cs="Times New Roman"/>
          <w:noProof/>
        </w:rPr>
        <w:t>surprise</w:t>
      </w:r>
      <w:r w:rsidR="00F800A4" w:rsidRPr="005B7C5C">
        <w:rPr>
          <w:rFonts w:cs="Times New Roman"/>
          <w:noProof/>
        </w:rPr>
        <w:t>,</w:t>
      </w:r>
      <w:r w:rsidRPr="005B7C5C">
        <w:rPr>
          <w:rFonts w:cs="Times New Roman"/>
        </w:rPr>
        <w:t xml:space="preserve"> the horrific sound of death ripping apart the metal</w:t>
      </w:r>
      <w:r w:rsidR="008C34A6">
        <w:rPr>
          <w:rFonts w:cs="Times New Roman"/>
        </w:rPr>
        <w:t>-</w:t>
      </w:r>
      <w:r w:rsidRPr="005B7C5C">
        <w:rPr>
          <w:rFonts w:cs="Times New Roman"/>
        </w:rPr>
        <w:t>re</w:t>
      </w:r>
      <w:r w:rsidR="008C34A6">
        <w:rPr>
          <w:rFonts w:cs="Times New Roman"/>
        </w:rPr>
        <w:t>i</w:t>
      </w:r>
      <w:r w:rsidRPr="005B7C5C">
        <w:rPr>
          <w:rFonts w:cs="Times New Roman"/>
        </w:rPr>
        <w:t xml:space="preserve">nforced door stopped. There was a moment of </w:t>
      </w:r>
      <w:r w:rsidRPr="005B7C5C">
        <w:rPr>
          <w:rFonts w:cs="Times New Roman"/>
          <w:noProof/>
        </w:rPr>
        <w:t>silence</w:t>
      </w:r>
      <w:r w:rsidR="00E502D5" w:rsidRPr="005B7C5C">
        <w:rPr>
          <w:rFonts w:cs="Times New Roman"/>
          <w:noProof/>
        </w:rPr>
        <w:t>,</w:t>
      </w:r>
      <w:r w:rsidRPr="005B7C5C">
        <w:rPr>
          <w:rFonts w:cs="Times New Roman"/>
        </w:rPr>
        <w:t xml:space="preserve"> and they could see the large form </w:t>
      </w:r>
      <w:r w:rsidR="00813E26" w:rsidRPr="005B7C5C">
        <w:rPr>
          <w:rFonts w:cs="Times New Roman"/>
        </w:rPr>
        <w:t xml:space="preserve">of the attacking </w:t>
      </w:r>
      <w:r w:rsidR="008C34A6">
        <w:rPr>
          <w:rFonts w:cs="Times New Roman"/>
        </w:rPr>
        <w:t>cow robot</w:t>
      </w:r>
      <w:r w:rsidR="00813E26" w:rsidRPr="005B7C5C">
        <w:rPr>
          <w:rFonts w:cs="Times New Roman"/>
        </w:rPr>
        <w:t xml:space="preserve"> </w:t>
      </w:r>
      <w:r w:rsidRPr="005B7C5C">
        <w:rPr>
          <w:rFonts w:cs="Times New Roman"/>
        </w:rPr>
        <w:t>slowly lower itself to the floor of the hallway.</w:t>
      </w:r>
    </w:p>
    <w:p w14:paraId="634F2B14" w14:textId="0EE47D31" w:rsidR="008D4F08" w:rsidRPr="005B7C5C" w:rsidRDefault="00813E26" w:rsidP="00845671">
      <w:pPr>
        <w:pStyle w:val="Heading2"/>
        <w:rPr>
          <w:rFonts w:cs="Times New Roman"/>
        </w:rPr>
      </w:pPr>
      <w:bookmarkStart w:id="7" w:name="_Hlk521576658"/>
      <w:r w:rsidRPr="005B7C5C">
        <w:rPr>
          <w:rFonts w:cs="Times New Roman"/>
        </w:rPr>
        <w:lastRenderedPageBreak/>
        <w:t>Command Information Center</w:t>
      </w:r>
      <w:r w:rsidR="008D4F08" w:rsidRPr="005B7C5C">
        <w:rPr>
          <w:rFonts w:cs="Times New Roman"/>
        </w:rPr>
        <w:t xml:space="preserve"> of the USCF </w:t>
      </w:r>
      <w:r w:rsidRPr="005B7C5C">
        <w:rPr>
          <w:rFonts w:cs="Times New Roman"/>
        </w:rPr>
        <w:t xml:space="preserve">Aircraft Carrier </w:t>
      </w:r>
      <w:r w:rsidR="008D4F08" w:rsidRPr="005B7C5C">
        <w:rPr>
          <w:rFonts w:cs="Times New Roman"/>
        </w:rPr>
        <w:t>Murphy – Pearl Harbor</w:t>
      </w:r>
    </w:p>
    <w:p w14:paraId="3896BDA2" w14:textId="13CBEBF6" w:rsidR="002C279C" w:rsidRPr="005B7C5C" w:rsidRDefault="002C279C" w:rsidP="004537F7">
      <w:pPr>
        <w:rPr>
          <w:rFonts w:cs="Times New Roman"/>
        </w:rPr>
      </w:pPr>
      <w:r w:rsidRPr="005B7C5C">
        <w:rPr>
          <w:rFonts w:cs="Times New Roman"/>
        </w:rPr>
        <w:t xml:space="preserve">Admiral Shirley Mears felt overwhelmed. How could she integrate a ship from the Eastern Alliance into her defense of Pearl Harbor, especially after they attacked a couple of </w:t>
      </w:r>
      <w:r w:rsidRPr="005B7C5C">
        <w:rPr>
          <w:rFonts w:cs="Times New Roman"/>
          <w:noProof/>
        </w:rPr>
        <w:t>times</w:t>
      </w:r>
      <w:r w:rsidR="00322D9F" w:rsidRPr="005B7C5C">
        <w:rPr>
          <w:rFonts w:cs="Times New Roman"/>
          <w:noProof/>
        </w:rPr>
        <w:t>?</w:t>
      </w:r>
      <w:r w:rsidRPr="005B7C5C">
        <w:rPr>
          <w:rFonts w:cs="Times New Roman"/>
        </w:rPr>
        <w:t xml:space="preserve"> She had to admit, the times were </w:t>
      </w:r>
      <w:r w:rsidRPr="005B7C5C">
        <w:rPr>
          <w:rFonts w:cs="Times New Roman"/>
          <w:noProof/>
        </w:rPr>
        <w:t>changing</w:t>
      </w:r>
      <w:r w:rsidR="00E502D5" w:rsidRPr="005B7C5C">
        <w:rPr>
          <w:rFonts w:cs="Times New Roman"/>
          <w:noProof/>
        </w:rPr>
        <w:t>,</w:t>
      </w:r>
      <w:r w:rsidRPr="005B7C5C">
        <w:rPr>
          <w:rFonts w:cs="Times New Roman"/>
        </w:rPr>
        <w:t xml:space="preserve"> and regardless of their recent </w:t>
      </w:r>
      <w:r w:rsidRPr="005B7C5C">
        <w:rPr>
          <w:rFonts w:cs="Times New Roman"/>
          <w:noProof/>
        </w:rPr>
        <w:t>attacks</w:t>
      </w:r>
      <w:r w:rsidR="00E502D5" w:rsidRPr="005B7C5C">
        <w:rPr>
          <w:rFonts w:cs="Times New Roman"/>
          <w:noProof/>
        </w:rPr>
        <w:t>,</w:t>
      </w:r>
      <w:r w:rsidRPr="005B7C5C">
        <w:rPr>
          <w:rFonts w:cs="Times New Roman"/>
        </w:rPr>
        <w:t xml:space="preserve"> it was now humanity against those horrible invading robots. She had to be smart and let Admiral Son Wu from the Eastern Alliance and his ship</w:t>
      </w:r>
      <w:r w:rsidR="008C34A6">
        <w:rPr>
          <w:rFonts w:cs="Times New Roman"/>
        </w:rPr>
        <w:t>,</w:t>
      </w:r>
      <w:r w:rsidRPr="005B7C5C">
        <w:rPr>
          <w:rFonts w:cs="Times New Roman"/>
        </w:rPr>
        <w:t xml:space="preserve"> the </w:t>
      </w:r>
      <w:r w:rsidRPr="005B7C5C">
        <w:rPr>
          <w:rFonts w:cs="Times New Roman"/>
          <w:noProof/>
        </w:rPr>
        <w:t>Wosong join</w:t>
      </w:r>
      <w:r w:rsidRPr="005B7C5C">
        <w:rPr>
          <w:rFonts w:cs="Times New Roman"/>
        </w:rPr>
        <w:t xml:space="preserve"> her fleet.</w:t>
      </w:r>
    </w:p>
    <w:p w14:paraId="09F5BE61" w14:textId="77777777" w:rsidR="002C279C" w:rsidRPr="005B7C5C" w:rsidRDefault="002C279C" w:rsidP="004537F7">
      <w:pPr>
        <w:rPr>
          <w:rFonts w:cs="Times New Roman"/>
        </w:rPr>
      </w:pPr>
      <w:r w:rsidRPr="005B7C5C">
        <w:rPr>
          <w:rFonts w:cs="Times New Roman"/>
        </w:rPr>
        <w:t>“Admiral, something unusual is happening,” she heard from the Attack Radar Station.</w:t>
      </w:r>
    </w:p>
    <w:p w14:paraId="33955080" w14:textId="77777777" w:rsidR="002C279C" w:rsidRPr="005B7C5C" w:rsidRDefault="002C279C" w:rsidP="004537F7">
      <w:pPr>
        <w:rPr>
          <w:rFonts w:cs="Times New Roman"/>
        </w:rPr>
      </w:pPr>
      <w:r w:rsidRPr="005B7C5C">
        <w:rPr>
          <w:rFonts w:cs="Times New Roman"/>
        </w:rPr>
        <w:t>“What is it?”</w:t>
      </w:r>
    </w:p>
    <w:p w14:paraId="023E205C" w14:textId="698E4C97" w:rsidR="002C279C" w:rsidRPr="005B7C5C" w:rsidRDefault="002C279C" w:rsidP="004537F7">
      <w:pPr>
        <w:rPr>
          <w:rFonts w:cs="Times New Roman"/>
        </w:rPr>
      </w:pPr>
      <w:r w:rsidRPr="005B7C5C">
        <w:rPr>
          <w:rFonts w:cs="Times New Roman"/>
        </w:rPr>
        <w:t>“Ma’am</w:t>
      </w:r>
      <w:r w:rsidR="008C34A6">
        <w:rPr>
          <w:rFonts w:cs="Times New Roman"/>
        </w:rPr>
        <w:t>,</w:t>
      </w:r>
      <w:r w:rsidRPr="005B7C5C">
        <w:rPr>
          <w:rFonts w:cs="Times New Roman"/>
        </w:rPr>
        <w:t xml:space="preserve"> a couple of the alien ships just started to penetrate the atmosphere with a landing point near here</w:t>
      </w:r>
      <w:r w:rsidR="002550EF" w:rsidRPr="005B7C5C">
        <w:rPr>
          <w:rFonts w:cs="Times New Roman"/>
        </w:rPr>
        <w:t xml:space="preserve"> </w:t>
      </w:r>
      <w:r w:rsidR="00F902CE" w:rsidRPr="005B7C5C">
        <w:rPr>
          <w:rFonts w:cs="Times New Roman"/>
        </w:rPr>
        <w:t xml:space="preserve">and a </w:t>
      </w:r>
      <w:r w:rsidR="002550EF" w:rsidRPr="005B7C5C">
        <w:rPr>
          <w:rFonts w:cs="Times New Roman"/>
        </w:rPr>
        <w:t>trajectory towards us</w:t>
      </w:r>
      <w:r w:rsidRPr="005B7C5C">
        <w:rPr>
          <w:rFonts w:cs="Times New Roman"/>
        </w:rPr>
        <w:t>. When they started,</w:t>
      </w:r>
      <w:r w:rsidR="00074598" w:rsidRPr="005B7C5C">
        <w:rPr>
          <w:rFonts w:cs="Times New Roman"/>
        </w:rPr>
        <w:t xml:space="preserve"> </w:t>
      </w:r>
      <w:r w:rsidR="008C34A6">
        <w:rPr>
          <w:rFonts w:cs="Times New Roman"/>
        </w:rPr>
        <w:t xml:space="preserve">they </w:t>
      </w:r>
      <w:r w:rsidRPr="005B7C5C">
        <w:rPr>
          <w:rFonts w:cs="Times New Roman"/>
        </w:rPr>
        <w:t xml:space="preserve">seemed to turn </w:t>
      </w:r>
      <w:r w:rsidRPr="005B7C5C">
        <w:rPr>
          <w:rFonts w:cs="Times New Roman"/>
          <w:noProof/>
        </w:rPr>
        <w:t>ballistic</w:t>
      </w:r>
      <w:r w:rsidR="00E502D5" w:rsidRPr="005B7C5C">
        <w:rPr>
          <w:rFonts w:cs="Times New Roman"/>
          <w:noProof/>
        </w:rPr>
        <w:t>,</w:t>
      </w:r>
      <w:r w:rsidRPr="005B7C5C">
        <w:rPr>
          <w:rFonts w:cs="Times New Roman"/>
        </w:rPr>
        <w:t xml:space="preserve"> and a couple of them have disintegrated upon re-entry. The others have stopped maneuvering and seem to be falling from the sky.”</w:t>
      </w:r>
    </w:p>
    <w:p w14:paraId="2A56FC30" w14:textId="381CF6D0" w:rsidR="009426EB" w:rsidRPr="005B7C5C" w:rsidRDefault="002C279C" w:rsidP="007F2010">
      <w:pPr>
        <w:rPr>
          <w:rFonts w:cs="Times New Roman"/>
        </w:rPr>
      </w:pPr>
      <w:r w:rsidRPr="005B7C5C">
        <w:rPr>
          <w:rFonts w:cs="Times New Roman"/>
        </w:rPr>
        <w:t>“That</w:t>
      </w:r>
      <w:r w:rsidR="008C34A6">
        <w:rPr>
          <w:rFonts w:cs="Times New Roman"/>
        </w:rPr>
        <w:t>'s</w:t>
      </w:r>
      <w:r w:rsidRPr="005B7C5C">
        <w:rPr>
          <w:rFonts w:cs="Times New Roman"/>
        </w:rPr>
        <w:t xml:space="preserve"> odd,” was the only comment the Admiral could make.</w:t>
      </w:r>
    </w:p>
    <w:p w14:paraId="07C7401C" w14:textId="536B098E" w:rsidR="00476320" w:rsidRPr="005B7C5C" w:rsidRDefault="00476320" w:rsidP="00845671">
      <w:pPr>
        <w:pStyle w:val="Heading2"/>
        <w:rPr>
          <w:rFonts w:cs="Times New Roman"/>
        </w:rPr>
      </w:pPr>
      <w:r w:rsidRPr="005B7C5C">
        <w:rPr>
          <w:rFonts w:cs="Times New Roman"/>
        </w:rPr>
        <w:t>Cockburn Sound – Near Perth Australia</w:t>
      </w:r>
    </w:p>
    <w:p w14:paraId="690249FF" w14:textId="2E0CA929" w:rsidR="006274C5" w:rsidRPr="005B7C5C" w:rsidRDefault="006274C5" w:rsidP="004537F7">
      <w:pPr>
        <w:rPr>
          <w:rFonts w:cs="Times New Roman"/>
        </w:rPr>
      </w:pPr>
      <w:r w:rsidRPr="005B7C5C">
        <w:rPr>
          <w:rFonts w:cs="Times New Roman"/>
          <w:i/>
          <w:iCs/>
        </w:rPr>
        <w:t>How am I going to defend this place? Even with the Australian Navy’s help, we’re in a bad position,</w:t>
      </w:r>
      <w:r w:rsidRPr="005B7C5C">
        <w:rPr>
          <w:rFonts w:cs="Times New Roman"/>
        </w:rPr>
        <w:t xml:space="preserve"> </w:t>
      </w:r>
      <w:r w:rsidR="00476320" w:rsidRPr="005B7C5C">
        <w:rPr>
          <w:rFonts w:cs="Times New Roman"/>
        </w:rPr>
        <w:t>Admiral Monson</w:t>
      </w:r>
      <w:r w:rsidRPr="005B7C5C">
        <w:rPr>
          <w:rFonts w:cs="Times New Roman"/>
        </w:rPr>
        <w:t xml:space="preserve"> thought.</w:t>
      </w:r>
    </w:p>
    <w:p w14:paraId="17DDAB82" w14:textId="4F125C6A" w:rsidR="00F038F7" w:rsidRPr="005B7C5C" w:rsidRDefault="00F038F7" w:rsidP="004537F7">
      <w:pPr>
        <w:rPr>
          <w:rFonts w:cs="Times New Roman"/>
        </w:rPr>
      </w:pPr>
      <w:r w:rsidRPr="005B7C5C">
        <w:rPr>
          <w:rFonts w:cs="Times New Roman"/>
        </w:rPr>
        <w:lastRenderedPageBreak/>
        <w:t xml:space="preserve">The Fifth Fleet had been hit hard as it raced across the Indian Ocean. He had </w:t>
      </w:r>
      <w:r w:rsidRPr="005B7C5C">
        <w:rPr>
          <w:rFonts w:cs="Times New Roman"/>
          <w:noProof/>
        </w:rPr>
        <w:t>been caught</w:t>
      </w:r>
      <w:r w:rsidRPr="005B7C5C">
        <w:rPr>
          <w:rFonts w:cs="Times New Roman"/>
        </w:rPr>
        <w:t xml:space="preserve"> in open water</w:t>
      </w:r>
      <w:r w:rsidR="00F800A4"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each time he </w:t>
      </w:r>
      <w:r w:rsidR="00476320" w:rsidRPr="005B7C5C">
        <w:rPr>
          <w:rFonts w:cs="Times New Roman"/>
        </w:rPr>
        <w:t xml:space="preserve">was </w:t>
      </w:r>
      <w:r w:rsidR="00476320" w:rsidRPr="005B7C5C">
        <w:rPr>
          <w:rFonts w:cs="Times New Roman"/>
          <w:noProof/>
        </w:rPr>
        <w:t>effective</w:t>
      </w:r>
      <w:r w:rsidR="00F800A4" w:rsidRPr="005B7C5C">
        <w:rPr>
          <w:rFonts w:cs="Times New Roman"/>
          <w:noProof/>
        </w:rPr>
        <w:t xml:space="preserve"> in</w:t>
      </w:r>
      <w:r w:rsidRPr="005B7C5C">
        <w:rPr>
          <w:rFonts w:cs="Times New Roman"/>
        </w:rPr>
        <w:t xml:space="preserve"> defending the fleet, the attackers changed tactics and found other ways to do damage.</w:t>
      </w:r>
    </w:p>
    <w:p w14:paraId="2E0954F9" w14:textId="5BC2313D" w:rsidR="006274C5" w:rsidRPr="005B7C5C" w:rsidRDefault="00476320" w:rsidP="004537F7">
      <w:pPr>
        <w:rPr>
          <w:rFonts w:cs="Times New Roman"/>
        </w:rPr>
      </w:pPr>
      <w:r w:rsidRPr="005B7C5C">
        <w:rPr>
          <w:rFonts w:cs="Times New Roman"/>
        </w:rPr>
        <w:t xml:space="preserve">“Sir, </w:t>
      </w:r>
      <w:r w:rsidR="00B27A13" w:rsidRPr="005B7C5C">
        <w:rPr>
          <w:rFonts w:cs="Times New Roman"/>
        </w:rPr>
        <w:t>income 7</w:t>
      </w:r>
      <w:r w:rsidRPr="005B7C5C">
        <w:rPr>
          <w:rFonts w:cs="Times New Roman"/>
        </w:rPr>
        <w:t>ing vehicles, s</w:t>
      </w:r>
      <w:r w:rsidR="006274C5" w:rsidRPr="005B7C5C">
        <w:rPr>
          <w:rFonts w:cs="Times New Roman"/>
        </w:rPr>
        <w:t>tarboard side,” was yelled at him over his comm from the current watch officer on deck to his right.</w:t>
      </w:r>
    </w:p>
    <w:p w14:paraId="370D9785" w14:textId="4A3550F8" w:rsidR="006274C5" w:rsidRPr="005B7C5C" w:rsidRDefault="006274C5" w:rsidP="004537F7">
      <w:pPr>
        <w:rPr>
          <w:rFonts w:cs="Times New Roman"/>
        </w:rPr>
      </w:pPr>
      <w:r w:rsidRPr="005B7C5C">
        <w:rPr>
          <w:rFonts w:cs="Times New Roman"/>
        </w:rPr>
        <w:t>The Admiral looked up</w:t>
      </w:r>
      <w:r w:rsidR="008C34A6">
        <w:rPr>
          <w:rFonts w:cs="Times New Roman"/>
        </w:rPr>
        <w:t>,</w:t>
      </w:r>
      <w:r w:rsidRPr="005B7C5C">
        <w:rPr>
          <w:rFonts w:cs="Times New Roman"/>
        </w:rPr>
        <w:t xml:space="preserve"> and just in front of the tower were three streaks of fire. It took a minute for him to </w:t>
      </w:r>
      <w:r w:rsidR="00476320" w:rsidRPr="005B7C5C">
        <w:rPr>
          <w:rFonts w:cs="Times New Roman"/>
        </w:rPr>
        <w:t>piece</w:t>
      </w:r>
      <w:r w:rsidRPr="005B7C5C">
        <w:rPr>
          <w:rFonts w:cs="Times New Roman"/>
        </w:rPr>
        <w:t xml:space="preserve"> together </w:t>
      </w:r>
      <w:r w:rsidR="00476320" w:rsidRPr="005B7C5C">
        <w:rPr>
          <w:rFonts w:cs="Times New Roman"/>
        </w:rPr>
        <w:t>the image in front of him. Then</w:t>
      </w:r>
      <w:r w:rsidRPr="005B7C5C">
        <w:rPr>
          <w:rFonts w:cs="Times New Roman"/>
        </w:rPr>
        <w:t xml:space="preserve"> he realized that they were vehicles entering the </w:t>
      </w:r>
      <w:r w:rsidRPr="005B7C5C">
        <w:rPr>
          <w:rFonts w:cs="Times New Roman"/>
          <w:noProof/>
        </w:rPr>
        <w:t>atmosphere</w:t>
      </w:r>
      <w:r w:rsidR="00E502D5" w:rsidRPr="005B7C5C">
        <w:rPr>
          <w:rFonts w:cs="Times New Roman"/>
          <w:noProof/>
        </w:rPr>
        <w:t>,</w:t>
      </w:r>
      <w:r w:rsidRPr="005B7C5C">
        <w:rPr>
          <w:rFonts w:cs="Times New Roman"/>
          <w:noProof/>
        </w:rPr>
        <w:t xml:space="preserve"> and</w:t>
      </w:r>
      <w:r w:rsidRPr="005B7C5C">
        <w:rPr>
          <w:rFonts w:cs="Times New Roman"/>
        </w:rPr>
        <w:t xml:space="preserve"> they were burning up and disintegrating.</w:t>
      </w:r>
    </w:p>
    <w:p w14:paraId="1F7A9299" w14:textId="5264D7C2" w:rsidR="006274C5" w:rsidRPr="005B7C5C" w:rsidRDefault="006274C5" w:rsidP="004537F7">
      <w:pPr>
        <w:rPr>
          <w:rFonts w:cs="Times New Roman"/>
        </w:rPr>
      </w:pPr>
      <w:r w:rsidRPr="005B7C5C">
        <w:rPr>
          <w:rFonts w:cs="Times New Roman"/>
          <w:i/>
          <w:iCs/>
        </w:rPr>
        <w:t>What the</w:t>
      </w:r>
      <w:r w:rsidR="00A91596" w:rsidRPr="005B7C5C">
        <w:rPr>
          <w:rFonts w:cs="Times New Roman"/>
          <w:i/>
          <w:iCs/>
        </w:rPr>
        <w:t>…</w:t>
      </w:r>
      <w:r w:rsidRPr="005B7C5C">
        <w:rPr>
          <w:rFonts w:cs="Times New Roman"/>
          <w:i/>
          <w:iCs/>
        </w:rPr>
        <w:t>?</w:t>
      </w:r>
      <w:r w:rsidRPr="005B7C5C">
        <w:rPr>
          <w:rFonts w:cs="Times New Roman"/>
        </w:rPr>
        <w:t xml:space="preserve"> he thought as he raced into the CIC.</w:t>
      </w:r>
    </w:p>
    <w:bookmarkEnd w:id="7"/>
    <w:p w14:paraId="174B77A6" w14:textId="490E96E4" w:rsidR="00475293" w:rsidRPr="005B7C5C" w:rsidRDefault="00475293" w:rsidP="00845671">
      <w:pPr>
        <w:pStyle w:val="Heading2"/>
        <w:rPr>
          <w:rFonts w:cs="Times New Roman"/>
        </w:rPr>
      </w:pPr>
      <w:r w:rsidRPr="005B7C5C">
        <w:rPr>
          <w:rFonts w:cs="Times New Roman"/>
        </w:rPr>
        <w:t xml:space="preserve">All the </w:t>
      </w:r>
      <w:r w:rsidR="008C34A6">
        <w:rPr>
          <w:rFonts w:cs="Times New Roman"/>
        </w:rPr>
        <w:t>Cow robot</w:t>
      </w:r>
      <w:r w:rsidRPr="005B7C5C">
        <w:rPr>
          <w:rFonts w:cs="Times New Roman"/>
        </w:rPr>
        <w:t xml:space="preserve">s </w:t>
      </w:r>
      <w:proofErr w:type="gramStart"/>
      <w:r w:rsidRPr="005B7C5C">
        <w:rPr>
          <w:rFonts w:cs="Times New Roman"/>
        </w:rPr>
        <w:t>Stopped</w:t>
      </w:r>
      <w:proofErr w:type="gramEnd"/>
    </w:p>
    <w:p w14:paraId="69DFA6A1" w14:textId="41AC1783" w:rsidR="008D4F08" w:rsidRPr="005B7C5C" w:rsidRDefault="008D4F08" w:rsidP="004537F7">
      <w:pPr>
        <w:rPr>
          <w:rFonts w:cs="Times New Roman"/>
        </w:rPr>
      </w:pPr>
      <w:r w:rsidRPr="005B7C5C">
        <w:rPr>
          <w:rFonts w:cs="Times New Roman"/>
        </w:rPr>
        <w:t xml:space="preserve">The </w:t>
      </w:r>
      <w:r w:rsidR="008C34A6">
        <w:rPr>
          <w:rFonts w:cs="Times New Roman"/>
        </w:rPr>
        <w:t>cow robot</w:t>
      </w:r>
      <w:r w:rsidRPr="005B7C5C">
        <w:rPr>
          <w:rFonts w:cs="Times New Roman"/>
        </w:rPr>
        <w:t>s stopped in front of the Admiral, Captain Drummond</w:t>
      </w:r>
      <w:r w:rsidR="008C34A6">
        <w:rPr>
          <w:rFonts w:cs="Times New Roman"/>
        </w:rPr>
        <w:t>,</w:t>
      </w:r>
      <w:r w:rsidRPr="005B7C5C">
        <w:rPr>
          <w:rFonts w:cs="Times New Roman"/>
        </w:rPr>
        <w:t xml:space="preserve"> and </w:t>
      </w:r>
      <w:r w:rsidR="009922CC" w:rsidRPr="005B7C5C">
        <w:rPr>
          <w:rFonts w:cs="Times New Roman"/>
        </w:rPr>
        <w:t>Sergeant</w:t>
      </w:r>
      <w:r w:rsidRPr="005B7C5C">
        <w:rPr>
          <w:rFonts w:cs="Times New Roman"/>
        </w:rPr>
        <w:t xml:space="preserve"> Robles on the USCF Burlington. They stopped in front of Sergeants LL and Shirley next to the President of the United States. They stopped for Admiral Mears in Pearl </w:t>
      </w:r>
      <w:r w:rsidRPr="005B7C5C">
        <w:rPr>
          <w:rFonts w:cs="Times New Roman"/>
          <w:noProof/>
        </w:rPr>
        <w:t>Harbor</w:t>
      </w:r>
      <w:r w:rsidRPr="005B7C5C">
        <w:rPr>
          <w:rFonts w:cs="Times New Roman"/>
        </w:rPr>
        <w:t xml:space="preserve"> and Admiral </w:t>
      </w:r>
      <w:r w:rsidRPr="005B7C5C">
        <w:rPr>
          <w:rFonts w:cs="Times New Roman"/>
          <w:noProof/>
        </w:rPr>
        <w:t>Monson in Perth</w:t>
      </w:r>
      <w:r w:rsidR="008C34A6">
        <w:rPr>
          <w:rFonts w:cs="Times New Roman"/>
          <w:noProof/>
        </w:rPr>
        <w:t>,</w:t>
      </w:r>
      <w:r w:rsidRPr="005B7C5C">
        <w:rPr>
          <w:rFonts w:cs="Times New Roman"/>
          <w:noProof/>
        </w:rPr>
        <w:t xml:space="preserve"> A</w:t>
      </w:r>
      <w:r w:rsidR="00421144" w:rsidRPr="005B7C5C">
        <w:rPr>
          <w:rFonts w:cs="Times New Roman"/>
          <w:noProof/>
        </w:rPr>
        <w:t>u</w:t>
      </w:r>
      <w:r w:rsidRPr="005B7C5C">
        <w:rPr>
          <w:rFonts w:cs="Times New Roman"/>
          <w:noProof/>
        </w:rPr>
        <w:t>stralia</w:t>
      </w:r>
      <w:r w:rsidR="008C34A6">
        <w:rPr>
          <w:rFonts w:cs="Times New Roman"/>
          <w:noProof/>
        </w:rPr>
        <w:t>,</w:t>
      </w:r>
      <w:r w:rsidRPr="005B7C5C">
        <w:rPr>
          <w:rFonts w:cs="Times New Roman"/>
        </w:rPr>
        <w:t xml:space="preserve"> and they stopped for Colonel Beal in San Diego. All the robots stopped </w:t>
      </w:r>
      <w:r w:rsidRPr="005B7C5C">
        <w:rPr>
          <w:rFonts w:cs="Times New Roman"/>
          <w:noProof/>
        </w:rPr>
        <w:t>exactly</w:t>
      </w:r>
      <w:r w:rsidRPr="005B7C5C">
        <w:rPr>
          <w:rFonts w:cs="Times New Roman"/>
        </w:rPr>
        <w:t xml:space="preserve"> where they were. There was no further aggressive movement. They just stopped, then slowly lowered themselves to the floor.</w:t>
      </w:r>
    </w:p>
    <w:p w14:paraId="4408634D" w14:textId="020ECA25" w:rsidR="008D4F08" w:rsidRPr="005B7C5C" w:rsidRDefault="008D4F08" w:rsidP="004537F7">
      <w:pPr>
        <w:rPr>
          <w:rFonts w:cs="Times New Roman"/>
        </w:rPr>
      </w:pPr>
      <w:r w:rsidRPr="005B7C5C">
        <w:rPr>
          <w:rFonts w:cs="Times New Roman"/>
        </w:rPr>
        <w:t xml:space="preserve">All the robotic </w:t>
      </w:r>
      <w:r w:rsidRPr="005B7C5C">
        <w:rPr>
          <w:rFonts w:cs="Times New Roman"/>
          <w:noProof/>
        </w:rPr>
        <w:t>cow</w:t>
      </w:r>
      <w:r w:rsidR="00F800A4" w:rsidRPr="005B7C5C">
        <w:rPr>
          <w:rFonts w:cs="Times New Roman"/>
          <w:noProof/>
        </w:rPr>
        <w:t>-</w:t>
      </w:r>
      <w:r w:rsidRPr="005B7C5C">
        <w:rPr>
          <w:rFonts w:cs="Times New Roman"/>
          <w:noProof/>
        </w:rPr>
        <w:t>like</w:t>
      </w:r>
      <w:r w:rsidRPr="005B7C5C">
        <w:rPr>
          <w:rFonts w:cs="Times New Roman"/>
        </w:rPr>
        <w:t xml:space="preserve"> creatures stopped across the world. The largest percentage of them were in remote </w:t>
      </w:r>
      <w:r w:rsidRPr="005B7C5C">
        <w:rPr>
          <w:rFonts w:cs="Times New Roman"/>
          <w:noProof/>
        </w:rPr>
        <w:t>areas</w:t>
      </w:r>
      <w:r w:rsidRPr="005B7C5C">
        <w:rPr>
          <w:rFonts w:cs="Times New Roman"/>
        </w:rPr>
        <w:t xml:space="preserve"> </w:t>
      </w:r>
      <w:r w:rsidR="00475293" w:rsidRPr="005B7C5C">
        <w:rPr>
          <w:rFonts w:cs="Times New Roman"/>
        </w:rPr>
        <w:t>where</w:t>
      </w:r>
      <w:r w:rsidRPr="005B7C5C">
        <w:rPr>
          <w:rFonts w:cs="Times New Roman"/>
        </w:rPr>
        <w:t xml:space="preserve"> they had never encountered the indigenous humans. The robots that were near </w:t>
      </w:r>
      <w:r w:rsidRPr="005B7C5C">
        <w:rPr>
          <w:rFonts w:cs="Times New Roman"/>
          <w:noProof/>
        </w:rPr>
        <w:t>the humans</w:t>
      </w:r>
      <w:r w:rsidRPr="005B7C5C">
        <w:rPr>
          <w:rFonts w:cs="Times New Roman"/>
        </w:rPr>
        <w:t xml:space="preserve"> </w:t>
      </w:r>
      <w:r w:rsidRPr="005B7C5C">
        <w:rPr>
          <w:rFonts w:cs="Times New Roman"/>
          <w:noProof/>
        </w:rPr>
        <w:t xml:space="preserve">stopped </w:t>
      </w:r>
      <w:r w:rsidR="00F90D4C" w:rsidRPr="005B7C5C">
        <w:rPr>
          <w:rFonts w:cs="Times New Roman"/>
          <w:noProof/>
        </w:rPr>
        <w:t>like</w:t>
      </w:r>
      <w:r w:rsidR="00F90D4C" w:rsidRPr="005B7C5C">
        <w:rPr>
          <w:rFonts w:cs="Times New Roman"/>
        </w:rPr>
        <w:t xml:space="preserve"> </w:t>
      </w:r>
      <w:r w:rsidRPr="005B7C5C">
        <w:rPr>
          <w:rFonts w:cs="Times New Roman"/>
        </w:rPr>
        <w:t xml:space="preserve">the others and slowly lowered themselves to the floor. The people who </w:t>
      </w:r>
      <w:r w:rsidRPr="005B7C5C">
        <w:rPr>
          <w:rFonts w:cs="Times New Roman"/>
          <w:noProof/>
        </w:rPr>
        <w:t>watched</w:t>
      </w:r>
      <w:r w:rsidRPr="005B7C5C">
        <w:rPr>
          <w:rFonts w:cs="Times New Roman"/>
        </w:rPr>
        <w:t xml:space="preserve"> saw nothing else </w:t>
      </w:r>
      <w:r w:rsidRPr="005B7C5C">
        <w:rPr>
          <w:rFonts w:cs="Times New Roman"/>
        </w:rPr>
        <w:lastRenderedPageBreak/>
        <w:t xml:space="preserve">and heard nothing else. They didn’t know if the alien invasion was </w:t>
      </w:r>
      <w:proofErr w:type="gramStart"/>
      <w:r w:rsidRPr="005B7C5C">
        <w:rPr>
          <w:rFonts w:cs="Times New Roman"/>
        </w:rPr>
        <w:t>over</w:t>
      </w:r>
      <w:proofErr w:type="gramEnd"/>
      <w:r w:rsidRPr="005B7C5C">
        <w:rPr>
          <w:rFonts w:cs="Times New Roman"/>
        </w:rPr>
        <w:t xml:space="preserve"> or the invading robots were </w:t>
      </w:r>
      <w:r w:rsidRPr="005B7C5C">
        <w:rPr>
          <w:rFonts w:cs="Times New Roman"/>
          <w:noProof/>
        </w:rPr>
        <w:t>just</w:t>
      </w:r>
      <w:r w:rsidRPr="005B7C5C">
        <w:rPr>
          <w:rFonts w:cs="Times New Roman"/>
        </w:rPr>
        <w:t xml:space="preserve"> changing tactics.</w:t>
      </w:r>
    </w:p>
    <w:p w14:paraId="10D661A2" w14:textId="0C6DA0D8" w:rsidR="008D4F08" w:rsidRPr="005B7C5C" w:rsidRDefault="008D4F08" w:rsidP="004537F7">
      <w:pPr>
        <w:rPr>
          <w:rFonts w:cs="Times New Roman"/>
        </w:rPr>
      </w:pPr>
      <w:r w:rsidRPr="005B7C5C">
        <w:rPr>
          <w:rFonts w:cs="Times New Roman"/>
        </w:rPr>
        <w:t>The suspicious virus, created by an invading alien race</w:t>
      </w:r>
      <w:r w:rsidR="008F6863" w:rsidRPr="005B7C5C">
        <w:rPr>
          <w:rFonts w:cs="Times New Roman"/>
        </w:rPr>
        <w:t>,</w:t>
      </w:r>
      <w:r w:rsidRPr="005B7C5C">
        <w:rPr>
          <w:rFonts w:cs="Times New Roman"/>
        </w:rPr>
        <w:t xml:space="preserve"> had decimated the entire human race. 99.99997% of Earth’s population had succumbed to the </w:t>
      </w:r>
      <w:r w:rsidRPr="005B7C5C">
        <w:rPr>
          <w:rFonts w:cs="Times New Roman"/>
          <w:noProof/>
        </w:rPr>
        <w:t>virus,</w:t>
      </w:r>
      <w:r w:rsidRPr="005B7C5C">
        <w:rPr>
          <w:rFonts w:cs="Times New Roman"/>
        </w:rPr>
        <w:t xml:space="preserve"> and then the invasion began. No one knew </w:t>
      </w:r>
      <w:r w:rsidRPr="005B7C5C">
        <w:rPr>
          <w:rFonts w:cs="Times New Roman"/>
          <w:noProof/>
        </w:rPr>
        <w:t>why</w:t>
      </w:r>
      <w:r w:rsidR="008C34A6">
        <w:rPr>
          <w:rFonts w:cs="Times New Roman"/>
          <w:noProof/>
        </w:rPr>
        <w:t>;</w:t>
      </w:r>
      <w:r w:rsidRPr="005B7C5C">
        <w:rPr>
          <w:rFonts w:cs="Times New Roman"/>
        </w:rPr>
        <w:t xml:space="preserve"> they just did their best to live to see the next day.</w:t>
      </w:r>
    </w:p>
    <w:p w14:paraId="0B6C4378" w14:textId="77777777" w:rsidR="008D4F08" w:rsidRPr="005B7C5C" w:rsidRDefault="008D4F08" w:rsidP="004537F7">
      <w:pPr>
        <w:rPr>
          <w:rFonts w:cs="Times New Roman"/>
        </w:rPr>
      </w:pPr>
      <w:r w:rsidRPr="005B7C5C">
        <w:rPr>
          <w:rFonts w:cs="Times New Roman"/>
        </w:rPr>
        <w:t xml:space="preserve">The 1,864 Alien Landing support craft </w:t>
      </w:r>
      <w:r w:rsidRPr="005B7C5C">
        <w:rPr>
          <w:rFonts w:cs="Times New Roman"/>
          <w:noProof/>
        </w:rPr>
        <w:t>were</w:t>
      </w:r>
      <w:r w:rsidRPr="005B7C5C">
        <w:rPr>
          <w:rFonts w:cs="Times New Roman"/>
        </w:rPr>
        <w:t xml:space="preserve"> still in orbit, but they were silent. They had already dispensed the 22,368 cow-like robotic invaders.</w:t>
      </w:r>
    </w:p>
    <w:p w14:paraId="53650E3C" w14:textId="3FC4117D" w:rsidR="008D4F08" w:rsidRPr="005B7C5C" w:rsidRDefault="008D4F08" w:rsidP="004537F7">
      <w:pPr>
        <w:rPr>
          <w:rFonts w:cs="Times New Roman"/>
        </w:rPr>
      </w:pPr>
      <w:r w:rsidRPr="005B7C5C">
        <w:rPr>
          <w:rFonts w:cs="Times New Roman"/>
        </w:rPr>
        <w:t xml:space="preserve">Only a hand full of people knew of SIMPOC-The Thinking Computer and how it helped humanity. Fewer knew of Julius, who was another thinking computer that was following its </w:t>
      </w:r>
      <w:r w:rsidRPr="005B7C5C">
        <w:rPr>
          <w:rFonts w:cs="Times New Roman"/>
          <w:noProof/>
        </w:rPr>
        <w:t>own</w:t>
      </w:r>
      <w:r w:rsidRPr="005B7C5C">
        <w:rPr>
          <w:rFonts w:cs="Times New Roman"/>
        </w:rPr>
        <w:t xml:space="preserve"> agenda. An agenda </w:t>
      </w:r>
      <w:r w:rsidR="008C34A6">
        <w:rPr>
          <w:rFonts w:cs="Times New Roman"/>
        </w:rPr>
        <w:t>that</w:t>
      </w:r>
      <w:r w:rsidRPr="005B7C5C">
        <w:rPr>
          <w:rFonts w:cs="Times New Roman"/>
        </w:rPr>
        <w:t xml:space="preserve"> included destroying those who could harm it. SIMPOC and virtually</w:t>
      </w:r>
      <w:r w:rsidR="00074598" w:rsidRPr="005B7C5C">
        <w:rPr>
          <w:rFonts w:cs="Times New Roman"/>
        </w:rPr>
        <w:t xml:space="preserve"> all</w:t>
      </w:r>
      <w:r w:rsidRPr="005B7C5C">
        <w:rPr>
          <w:rFonts w:cs="Times New Roman"/>
        </w:rPr>
        <w:t xml:space="preserve"> the remaining humans fell into that category.</w:t>
      </w:r>
    </w:p>
    <w:p w14:paraId="66E0041D" w14:textId="2D727C53" w:rsidR="008D4F08" w:rsidRPr="005B7C5C" w:rsidRDefault="008D4F08" w:rsidP="000418A0">
      <w:pPr>
        <w:rPr>
          <w:rFonts w:cs="Times New Roman"/>
        </w:rPr>
      </w:pPr>
      <w:r w:rsidRPr="005B7C5C">
        <w:rPr>
          <w:rFonts w:cs="Times New Roman"/>
        </w:rPr>
        <w:t>Of</w:t>
      </w:r>
      <w:r w:rsidR="00074598" w:rsidRPr="005B7C5C">
        <w:rPr>
          <w:rFonts w:cs="Times New Roman"/>
        </w:rPr>
        <w:t xml:space="preserve"> all</w:t>
      </w:r>
      <w:r w:rsidRPr="005B7C5C">
        <w:rPr>
          <w:rFonts w:cs="Times New Roman"/>
        </w:rPr>
        <w:t xml:space="preserve"> the people that knew of SIMPOC and Julius, even fewer knew that Joan Herl, the past Commander of the Space Station Oasis, and her husband Colonel Thomas Herl left Earth with </w:t>
      </w:r>
      <w:r w:rsidRPr="005B7C5C">
        <w:rPr>
          <w:rFonts w:cs="Times New Roman"/>
          <w:noProof/>
        </w:rPr>
        <w:t>SIMPOC. They took a huge risk</w:t>
      </w:r>
      <w:r w:rsidRPr="005B7C5C">
        <w:rPr>
          <w:rFonts w:cs="Times New Roman"/>
        </w:rPr>
        <w:t xml:space="preserve"> and followed Julius to the home planet of the invaders. They were trying to find a way to fight back, save humanity and prevent Julius from returning to complete its agenda.</w:t>
      </w:r>
    </w:p>
    <w:p w14:paraId="7297A9A9" w14:textId="77777777" w:rsidR="00280227" w:rsidRPr="005B7C5C" w:rsidRDefault="00280227" w:rsidP="00845671">
      <w:pPr>
        <w:pStyle w:val="Heading2"/>
        <w:rPr>
          <w:rFonts w:cs="Times New Roman"/>
        </w:rPr>
      </w:pPr>
      <w:r w:rsidRPr="005B7C5C">
        <w:rPr>
          <w:rFonts w:cs="Times New Roman"/>
        </w:rPr>
        <w:t>The Stop</w:t>
      </w:r>
    </w:p>
    <w:p w14:paraId="67A1C571" w14:textId="26797F6F" w:rsidR="006274C5" w:rsidRPr="005B7C5C" w:rsidRDefault="00463D23" w:rsidP="004537F7">
      <w:pPr>
        <w:rPr>
          <w:rFonts w:cs="Times New Roman"/>
        </w:rPr>
      </w:pPr>
      <w:r w:rsidRPr="005B7C5C">
        <w:rPr>
          <w:rFonts w:cs="Times New Roman"/>
        </w:rPr>
        <w:t xml:space="preserve">The President of the United States </w:t>
      </w:r>
      <w:r w:rsidR="00475293" w:rsidRPr="005B7C5C">
        <w:rPr>
          <w:rFonts w:cs="Times New Roman"/>
        </w:rPr>
        <w:t>stood and watched, and s</w:t>
      </w:r>
      <w:r w:rsidRPr="005B7C5C">
        <w:rPr>
          <w:rFonts w:cs="Times New Roman"/>
        </w:rPr>
        <w:t>uddenly he was aware of</w:t>
      </w:r>
      <w:r w:rsidR="00E502D5" w:rsidRPr="005B7C5C">
        <w:rPr>
          <w:rFonts w:cs="Times New Roman"/>
        </w:rPr>
        <w:t xml:space="preserve"> the</w:t>
      </w:r>
      <w:r w:rsidRPr="005B7C5C">
        <w:rPr>
          <w:rFonts w:cs="Times New Roman"/>
        </w:rPr>
        <w:t xml:space="preserve"> </w:t>
      </w:r>
      <w:r w:rsidRPr="005B7C5C">
        <w:rPr>
          <w:rFonts w:cs="Times New Roman"/>
          <w:noProof/>
        </w:rPr>
        <w:t>silence</w:t>
      </w:r>
      <w:r w:rsidRPr="005B7C5C">
        <w:rPr>
          <w:rFonts w:cs="Times New Roman"/>
        </w:rPr>
        <w:t xml:space="preserve">. The sounds of the battle in </w:t>
      </w:r>
      <w:r w:rsidRPr="005B7C5C">
        <w:rPr>
          <w:rFonts w:cs="Times New Roman"/>
        </w:rPr>
        <w:lastRenderedPageBreak/>
        <w:t xml:space="preserve">the building and hallway in front of him </w:t>
      </w:r>
      <w:r w:rsidRPr="005B7C5C">
        <w:rPr>
          <w:rFonts w:cs="Times New Roman"/>
          <w:noProof/>
        </w:rPr>
        <w:t>w</w:t>
      </w:r>
      <w:r w:rsidR="00E502D5" w:rsidRPr="005B7C5C">
        <w:rPr>
          <w:rFonts w:cs="Times New Roman"/>
          <w:noProof/>
        </w:rPr>
        <w:t>ere</w:t>
      </w:r>
      <w:r w:rsidRPr="005B7C5C">
        <w:rPr>
          <w:rFonts w:cs="Times New Roman"/>
          <w:noProof/>
        </w:rPr>
        <w:t xml:space="preserve"> replaced</w:t>
      </w:r>
      <w:r w:rsidRPr="005B7C5C">
        <w:rPr>
          <w:rFonts w:cs="Times New Roman"/>
        </w:rPr>
        <w:t xml:space="preserve"> with silence. For a second</w:t>
      </w:r>
      <w:r w:rsidR="008C34A6">
        <w:rPr>
          <w:rFonts w:cs="Times New Roman"/>
        </w:rPr>
        <w:t>,</w:t>
      </w:r>
      <w:r w:rsidRPr="005B7C5C">
        <w:rPr>
          <w:rFonts w:cs="Times New Roman"/>
        </w:rPr>
        <w:t xml:space="preserve"> he was more scared of </w:t>
      </w:r>
      <w:r w:rsidR="00475293" w:rsidRPr="005B7C5C">
        <w:rPr>
          <w:rFonts w:cs="Times New Roman"/>
        </w:rPr>
        <w:t>the silence tha</w:t>
      </w:r>
      <w:r w:rsidRPr="005B7C5C">
        <w:rPr>
          <w:rFonts w:cs="Times New Roman"/>
        </w:rPr>
        <w:t>n the sound of machines attacking. The silence could mean something worse.</w:t>
      </w:r>
    </w:p>
    <w:p w14:paraId="44206E92" w14:textId="1E1A7C2D" w:rsidR="00463D23" w:rsidRPr="005B7C5C" w:rsidRDefault="00463D23" w:rsidP="004537F7">
      <w:pPr>
        <w:rPr>
          <w:rFonts w:cs="Times New Roman"/>
        </w:rPr>
      </w:pPr>
      <w:r w:rsidRPr="005B7C5C">
        <w:rPr>
          <w:rFonts w:cs="Times New Roman"/>
        </w:rPr>
        <w:t xml:space="preserve">“LL, what is happening?” he asked </w:t>
      </w:r>
      <w:r w:rsidR="009922CC" w:rsidRPr="005B7C5C">
        <w:rPr>
          <w:rFonts w:cs="Times New Roman"/>
        </w:rPr>
        <w:t>Sergeant</w:t>
      </w:r>
      <w:r w:rsidR="000F306D" w:rsidRPr="005B7C5C">
        <w:rPr>
          <w:rFonts w:cs="Times New Roman"/>
        </w:rPr>
        <w:t xml:space="preserve"> LL</w:t>
      </w:r>
      <w:r w:rsidR="008C34A6">
        <w:rPr>
          <w:rFonts w:cs="Times New Roman"/>
        </w:rPr>
        <w:t>,</w:t>
      </w:r>
      <w:r w:rsidR="000F306D" w:rsidRPr="005B7C5C">
        <w:rPr>
          <w:rFonts w:cs="Times New Roman"/>
        </w:rPr>
        <w:t xml:space="preserve"> who</w:t>
      </w:r>
      <w:r w:rsidRPr="005B7C5C">
        <w:rPr>
          <w:rFonts w:cs="Times New Roman"/>
        </w:rPr>
        <w:t xml:space="preserve"> was kneeling on the floor in front of him with his weapon pointing at the door.</w:t>
      </w:r>
    </w:p>
    <w:p w14:paraId="2B3EADCF" w14:textId="5F1A4BDF" w:rsidR="00463D23" w:rsidRPr="005B7C5C" w:rsidRDefault="00463D23" w:rsidP="004537F7">
      <w:pPr>
        <w:rPr>
          <w:rFonts w:cs="Times New Roman"/>
        </w:rPr>
      </w:pPr>
      <w:r w:rsidRPr="005B7C5C">
        <w:rPr>
          <w:rFonts w:cs="Times New Roman"/>
        </w:rPr>
        <w:t>“Sir, I don’t know</w:t>
      </w:r>
      <w:r w:rsidR="00E243A7">
        <w:rPr>
          <w:rFonts w:cs="Times New Roman"/>
        </w:rPr>
        <w:t>;</w:t>
      </w:r>
      <w:r w:rsidRPr="005B7C5C">
        <w:rPr>
          <w:rFonts w:cs="Times New Roman"/>
        </w:rPr>
        <w:t xml:space="preserve"> it seems as </w:t>
      </w:r>
      <w:r w:rsidR="00E502D5" w:rsidRPr="005B7C5C">
        <w:rPr>
          <w:rFonts w:cs="Times New Roman"/>
          <w:noProof/>
        </w:rPr>
        <w:t>if</w:t>
      </w:r>
      <w:r w:rsidRPr="005B7C5C">
        <w:rPr>
          <w:rFonts w:cs="Times New Roman"/>
          <w:noProof/>
        </w:rPr>
        <w:t xml:space="preserve"> they</w:t>
      </w:r>
      <w:r w:rsidRPr="005B7C5C">
        <w:rPr>
          <w:rFonts w:cs="Times New Roman"/>
        </w:rPr>
        <w:t xml:space="preserve"> have stopped. Standby, I’ll check it out,” the S</w:t>
      </w:r>
      <w:r w:rsidR="00475293" w:rsidRPr="005B7C5C">
        <w:rPr>
          <w:rFonts w:cs="Times New Roman"/>
        </w:rPr>
        <w:t>e</w:t>
      </w:r>
      <w:r w:rsidRPr="005B7C5C">
        <w:rPr>
          <w:rFonts w:cs="Times New Roman"/>
        </w:rPr>
        <w:t>rge</w:t>
      </w:r>
      <w:r w:rsidR="00475293" w:rsidRPr="005B7C5C">
        <w:rPr>
          <w:rFonts w:cs="Times New Roman"/>
        </w:rPr>
        <w:t>a</w:t>
      </w:r>
      <w:r w:rsidRPr="005B7C5C">
        <w:rPr>
          <w:rFonts w:cs="Times New Roman"/>
        </w:rPr>
        <w:t xml:space="preserve">nt said as he cautiously got </w:t>
      </w:r>
      <w:r w:rsidRPr="005B7C5C">
        <w:rPr>
          <w:rFonts w:cs="Times New Roman"/>
          <w:noProof/>
        </w:rPr>
        <w:t>o</w:t>
      </w:r>
      <w:r w:rsidR="00E502D5" w:rsidRPr="005B7C5C">
        <w:rPr>
          <w:rFonts w:cs="Times New Roman"/>
          <w:noProof/>
        </w:rPr>
        <w:t>ff</w:t>
      </w:r>
      <w:r w:rsidRPr="005B7C5C">
        <w:rPr>
          <w:rFonts w:cs="Times New Roman"/>
        </w:rPr>
        <w:t xml:space="preserve"> his knee and walked slowly to the door. He peered through the openings</w:t>
      </w:r>
      <w:r w:rsidR="00475293" w:rsidRPr="005B7C5C">
        <w:rPr>
          <w:rFonts w:cs="Times New Roman"/>
        </w:rPr>
        <w:t>, where the attacking robot had</w:t>
      </w:r>
      <w:r w:rsidRPr="005B7C5C">
        <w:rPr>
          <w:rFonts w:cs="Times New Roman"/>
        </w:rPr>
        <w:t xml:space="preserve"> almost ripped the metal door from its </w:t>
      </w:r>
      <w:r w:rsidRPr="005B7C5C">
        <w:rPr>
          <w:rFonts w:cs="Times New Roman"/>
          <w:noProof/>
        </w:rPr>
        <w:t>hinges</w:t>
      </w:r>
      <w:r w:rsidR="00E502D5" w:rsidRPr="005B7C5C">
        <w:rPr>
          <w:rFonts w:cs="Times New Roman"/>
          <w:noProof/>
        </w:rPr>
        <w:t>,</w:t>
      </w:r>
      <w:r w:rsidRPr="005B7C5C">
        <w:rPr>
          <w:rFonts w:cs="Times New Roman"/>
        </w:rPr>
        <w:t xml:space="preserve"> and all he saw was the form of one of the attackers lying on the floor in front of the door.</w:t>
      </w:r>
    </w:p>
    <w:p w14:paraId="1E9E9EB7" w14:textId="0EDD93BD" w:rsidR="00463D23" w:rsidRPr="005B7C5C" w:rsidRDefault="00463D23" w:rsidP="004537F7">
      <w:pPr>
        <w:rPr>
          <w:rFonts w:cs="Times New Roman"/>
        </w:rPr>
      </w:pPr>
      <w:r w:rsidRPr="005B7C5C">
        <w:rPr>
          <w:rFonts w:cs="Times New Roman"/>
        </w:rPr>
        <w:t>“Sir, it seems to be laying on t</w:t>
      </w:r>
      <w:r w:rsidR="00475293" w:rsidRPr="005B7C5C">
        <w:rPr>
          <w:rFonts w:cs="Times New Roman"/>
        </w:rPr>
        <w:t>he floor. It doesn’t appear to b</w:t>
      </w:r>
      <w:r w:rsidRPr="005B7C5C">
        <w:rPr>
          <w:rFonts w:cs="Times New Roman"/>
        </w:rPr>
        <w:t xml:space="preserve">e active. There </w:t>
      </w:r>
      <w:r w:rsidRPr="005B7C5C">
        <w:rPr>
          <w:rFonts w:cs="Times New Roman"/>
          <w:noProof/>
        </w:rPr>
        <w:t>are</w:t>
      </w:r>
      <w:r w:rsidRPr="005B7C5C">
        <w:rPr>
          <w:rFonts w:cs="Times New Roman"/>
        </w:rPr>
        <w:t xml:space="preserve"> no lights or </w:t>
      </w:r>
      <w:r w:rsidRPr="005B7C5C">
        <w:rPr>
          <w:rFonts w:cs="Times New Roman"/>
          <w:noProof/>
        </w:rPr>
        <w:t>motion</w:t>
      </w:r>
      <w:r w:rsidR="00E502D5" w:rsidRPr="005B7C5C">
        <w:rPr>
          <w:rFonts w:cs="Times New Roman"/>
          <w:noProof/>
        </w:rPr>
        <w:t>,</w:t>
      </w:r>
      <w:r w:rsidRPr="005B7C5C">
        <w:rPr>
          <w:rFonts w:cs="Times New Roman"/>
        </w:rPr>
        <w:t xml:space="preserve"> and I don’t hear any sounds at all. When we came in </w:t>
      </w:r>
      <w:r w:rsidRPr="005B7C5C">
        <w:rPr>
          <w:rFonts w:cs="Times New Roman"/>
          <w:noProof/>
        </w:rPr>
        <w:t>here</w:t>
      </w:r>
      <w:r w:rsidR="00E502D5" w:rsidRPr="005B7C5C">
        <w:rPr>
          <w:rFonts w:cs="Times New Roman"/>
          <w:noProof/>
        </w:rPr>
        <w:t>,</w:t>
      </w:r>
      <w:r w:rsidRPr="005B7C5C">
        <w:rPr>
          <w:rFonts w:cs="Times New Roman"/>
        </w:rPr>
        <w:t xml:space="preserve"> this unit and a </w:t>
      </w:r>
      <w:r w:rsidRPr="005B7C5C">
        <w:rPr>
          <w:rFonts w:cs="Times New Roman"/>
          <w:noProof/>
        </w:rPr>
        <w:t>couple</w:t>
      </w:r>
      <w:r w:rsidR="00F800A4" w:rsidRPr="005B7C5C">
        <w:rPr>
          <w:rFonts w:cs="Times New Roman"/>
          <w:noProof/>
        </w:rPr>
        <w:t xml:space="preserve"> of</w:t>
      </w:r>
      <w:r w:rsidRPr="005B7C5C">
        <w:rPr>
          <w:rFonts w:cs="Times New Roman"/>
        </w:rPr>
        <w:t xml:space="preserve"> others </w:t>
      </w:r>
      <w:r w:rsidR="00F90D4C" w:rsidRPr="005B7C5C">
        <w:rPr>
          <w:rFonts w:cs="Times New Roman"/>
        </w:rPr>
        <w:t xml:space="preserve">were </w:t>
      </w:r>
      <w:r w:rsidRPr="005B7C5C">
        <w:rPr>
          <w:rFonts w:cs="Times New Roman"/>
        </w:rPr>
        <w:t>coming down the hall. I think</w:t>
      </w:r>
      <w:r w:rsidR="00074598" w:rsidRPr="005B7C5C">
        <w:rPr>
          <w:rFonts w:cs="Times New Roman"/>
        </w:rPr>
        <w:t xml:space="preserve"> all</w:t>
      </w:r>
      <w:r w:rsidRPr="005B7C5C">
        <w:rPr>
          <w:rFonts w:cs="Times New Roman"/>
        </w:rPr>
        <w:t xml:space="preserve"> </w:t>
      </w:r>
      <w:r w:rsidR="00E243A7">
        <w:rPr>
          <w:rFonts w:cs="Times New Roman"/>
        </w:rPr>
        <w:t xml:space="preserve">of </w:t>
      </w:r>
      <w:r w:rsidRPr="005B7C5C">
        <w:rPr>
          <w:rFonts w:cs="Times New Roman"/>
        </w:rPr>
        <w:t>them have stopped.”</w:t>
      </w:r>
    </w:p>
    <w:p w14:paraId="463B9504" w14:textId="65797873" w:rsidR="00463D23" w:rsidRPr="005B7C5C" w:rsidRDefault="00463D23" w:rsidP="004537F7">
      <w:pPr>
        <w:rPr>
          <w:rFonts w:cs="Times New Roman"/>
        </w:rPr>
      </w:pPr>
      <w:r w:rsidRPr="005B7C5C">
        <w:rPr>
          <w:rFonts w:cs="Times New Roman"/>
        </w:rPr>
        <w:t>“Well</w:t>
      </w:r>
      <w:r w:rsidR="00E243A7">
        <w:rPr>
          <w:rFonts w:cs="Times New Roman"/>
        </w:rPr>
        <w:t>,</w:t>
      </w:r>
      <w:r w:rsidRPr="005B7C5C">
        <w:rPr>
          <w:rFonts w:cs="Times New Roman"/>
        </w:rPr>
        <w:t xml:space="preserve"> Sarge, it’s up to you, but I think we need to check them out and find out what’s happening. We can’t</w:t>
      </w:r>
      <w:r w:rsidR="000418A0" w:rsidRPr="005B7C5C">
        <w:rPr>
          <w:rFonts w:cs="Times New Roman"/>
        </w:rPr>
        <w:t xml:space="preserve"> just</w:t>
      </w:r>
      <w:r w:rsidRPr="005B7C5C">
        <w:rPr>
          <w:rFonts w:cs="Times New Roman"/>
        </w:rPr>
        <w:t xml:space="preserve"> sit in here all day,” the president pointed out.</w:t>
      </w:r>
    </w:p>
    <w:p w14:paraId="76D09FAE" w14:textId="77777777" w:rsidR="00463D23" w:rsidRPr="005B7C5C" w:rsidRDefault="00463D23" w:rsidP="004537F7">
      <w:pPr>
        <w:rPr>
          <w:rFonts w:cs="Times New Roman"/>
        </w:rPr>
      </w:pPr>
      <w:r w:rsidRPr="005B7C5C">
        <w:rPr>
          <w:rFonts w:cs="Times New Roman"/>
        </w:rPr>
        <w:t>“Yes, sir, I guess we need to find out what’s happening.”</w:t>
      </w:r>
    </w:p>
    <w:p w14:paraId="3C8ABF43" w14:textId="000EB5DD" w:rsidR="00463D23" w:rsidRPr="005B7C5C" w:rsidRDefault="00475293" w:rsidP="004537F7">
      <w:pPr>
        <w:rPr>
          <w:rFonts w:cs="Times New Roman"/>
        </w:rPr>
      </w:pPr>
      <w:r w:rsidRPr="005B7C5C">
        <w:rPr>
          <w:rFonts w:cs="Times New Roman"/>
        </w:rPr>
        <w:t>Se</w:t>
      </w:r>
      <w:r w:rsidR="00463D23" w:rsidRPr="005B7C5C">
        <w:rPr>
          <w:rFonts w:cs="Times New Roman"/>
        </w:rPr>
        <w:t>rge</w:t>
      </w:r>
      <w:r w:rsidRPr="005B7C5C">
        <w:rPr>
          <w:rFonts w:cs="Times New Roman"/>
        </w:rPr>
        <w:t>a</w:t>
      </w:r>
      <w:r w:rsidR="00463D23" w:rsidRPr="005B7C5C">
        <w:rPr>
          <w:rFonts w:cs="Times New Roman"/>
        </w:rPr>
        <w:t xml:space="preserve">nt LL indicated to one of </w:t>
      </w:r>
      <w:r w:rsidRPr="005B7C5C">
        <w:rPr>
          <w:rFonts w:cs="Times New Roman"/>
        </w:rPr>
        <w:t>his</w:t>
      </w:r>
      <w:r w:rsidR="00463D23" w:rsidRPr="005B7C5C">
        <w:rPr>
          <w:rFonts w:cs="Times New Roman"/>
        </w:rPr>
        <w:t xml:space="preserve"> remaining Beta Team members, </w:t>
      </w:r>
      <w:r w:rsidR="006B3BE1" w:rsidRPr="005B7C5C">
        <w:rPr>
          <w:rFonts w:cs="Times New Roman"/>
          <w:noProof/>
        </w:rPr>
        <w:t>Shirley</w:t>
      </w:r>
      <w:r w:rsidR="00E502D5" w:rsidRPr="005B7C5C">
        <w:rPr>
          <w:rFonts w:cs="Times New Roman"/>
          <w:noProof/>
        </w:rPr>
        <w:t>,</w:t>
      </w:r>
      <w:r w:rsidR="00463D23" w:rsidRPr="005B7C5C">
        <w:rPr>
          <w:rFonts w:cs="Times New Roman"/>
        </w:rPr>
        <w:t xml:space="preserve"> who was still kneeling on the floor covering the entran</w:t>
      </w:r>
      <w:r w:rsidR="00471787" w:rsidRPr="005B7C5C">
        <w:rPr>
          <w:rFonts w:cs="Times New Roman"/>
        </w:rPr>
        <w:t xml:space="preserve">ce and </w:t>
      </w:r>
      <w:r w:rsidR="00471787" w:rsidRPr="005B7C5C">
        <w:rPr>
          <w:rFonts w:cs="Times New Roman"/>
          <w:noProof/>
        </w:rPr>
        <w:t>protecting the president</w:t>
      </w:r>
      <w:r w:rsidR="00E243A7">
        <w:rPr>
          <w:rFonts w:cs="Times New Roman"/>
          <w:noProof/>
        </w:rPr>
        <w:t>,</w:t>
      </w:r>
      <w:r w:rsidR="00463D23" w:rsidRPr="005B7C5C">
        <w:rPr>
          <w:rFonts w:cs="Times New Roman"/>
          <w:noProof/>
        </w:rPr>
        <w:t xml:space="preserve"> to come</w:t>
      </w:r>
      <w:r w:rsidR="00463D23" w:rsidRPr="005B7C5C">
        <w:rPr>
          <w:rFonts w:cs="Times New Roman"/>
        </w:rPr>
        <w:t xml:space="preserve"> and help.</w:t>
      </w:r>
    </w:p>
    <w:p w14:paraId="31D83A4B" w14:textId="2ABEEF1E" w:rsidR="00463D23" w:rsidRPr="005B7C5C" w:rsidRDefault="006B3BE1" w:rsidP="004537F7">
      <w:pPr>
        <w:rPr>
          <w:rFonts w:cs="Times New Roman"/>
        </w:rPr>
      </w:pPr>
      <w:r w:rsidRPr="005B7C5C">
        <w:rPr>
          <w:rFonts w:cs="Times New Roman"/>
        </w:rPr>
        <w:t>Shirley</w:t>
      </w:r>
      <w:r w:rsidR="00463D23" w:rsidRPr="005B7C5C">
        <w:rPr>
          <w:rFonts w:cs="Times New Roman"/>
        </w:rPr>
        <w:t xml:space="preserve"> slowly rose and walked to the door next to LL. They both looked through the damage one more time to make sure that nothing was moving, then they grabbed parts of the door and pulled it open. When the door was open, they brought up their weapons </w:t>
      </w:r>
      <w:r w:rsidR="00463D23" w:rsidRPr="005B7C5C">
        <w:rPr>
          <w:rFonts w:cs="Times New Roman"/>
        </w:rPr>
        <w:lastRenderedPageBreak/>
        <w:t xml:space="preserve">and pointed them at the motionless form on the floor. It didn’t move, didn’t threaten </w:t>
      </w:r>
      <w:r w:rsidR="00463D23" w:rsidRPr="005B7C5C">
        <w:rPr>
          <w:rFonts w:cs="Times New Roman"/>
          <w:noProof/>
        </w:rPr>
        <w:t>them</w:t>
      </w:r>
      <w:r w:rsidR="00E502D5" w:rsidRPr="005B7C5C">
        <w:rPr>
          <w:rFonts w:cs="Times New Roman"/>
          <w:noProof/>
        </w:rPr>
        <w:t>,</w:t>
      </w:r>
      <w:r w:rsidR="00463D23" w:rsidRPr="005B7C5C">
        <w:rPr>
          <w:rFonts w:cs="Times New Roman"/>
        </w:rPr>
        <w:t xml:space="preserve"> and they took a slow step forward to get a better view.</w:t>
      </w:r>
    </w:p>
    <w:p w14:paraId="4F4117A0" w14:textId="0C908EC6" w:rsidR="00463D23" w:rsidRPr="005B7C5C" w:rsidRDefault="00463D23" w:rsidP="004537F7">
      <w:pPr>
        <w:rPr>
          <w:rFonts w:cs="Times New Roman"/>
        </w:rPr>
      </w:pPr>
      <w:r w:rsidRPr="005B7C5C">
        <w:rPr>
          <w:rFonts w:cs="Times New Roman"/>
        </w:rPr>
        <w:t xml:space="preserve">President Patterson started to approach the </w:t>
      </w:r>
      <w:r w:rsidRPr="005B7C5C">
        <w:rPr>
          <w:rFonts w:cs="Times New Roman"/>
          <w:noProof/>
        </w:rPr>
        <w:t>door</w:t>
      </w:r>
      <w:r w:rsidR="00E502D5" w:rsidRPr="005B7C5C">
        <w:rPr>
          <w:rFonts w:cs="Times New Roman"/>
          <w:noProof/>
        </w:rPr>
        <w:t>,</w:t>
      </w:r>
      <w:r w:rsidRPr="005B7C5C">
        <w:rPr>
          <w:rFonts w:cs="Times New Roman"/>
        </w:rPr>
        <w:t xml:space="preserve"> and LL snapped at him, “Sir, please stay put until we figure what’s happening.”</w:t>
      </w:r>
    </w:p>
    <w:p w14:paraId="0F3440CD" w14:textId="50579FDD" w:rsidR="00463D23" w:rsidRPr="005B7C5C" w:rsidRDefault="00463D23" w:rsidP="004537F7">
      <w:pPr>
        <w:rPr>
          <w:rFonts w:cs="Times New Roman"/>
        </w:rPr>
      </w:pPr>
      <w:r w:rsidRPr="005B7C5C">
        <w:rPr>
          <w:rFonts w:cs="Times New Roman"/>
        </w:rPr>
        <w:t>The president stopped</w:t>
      </w:r>
      <w:r w:rsidR="006B3BE1" w:rsidRPr="005B7C5C">
        <w:rPr>
          <w:rFonts w:cs="Times New Roman"/>
        </w:rPr>
        <w:t xml:space="preserve"> and waited, lowering the pistol</w:t>
      </w:r>
      <w:r w:rsidRPr="005B7C5C">
        <w:rPr>
          <w:rFonts w:cs="Times New Roman"/>
        </w:rPr>
        <w:t xml:space="preserve"> </w:t>
      </w:r>
      <w:r w:rsidR="000F306D" w:rsidRPr="005B7C5C">
        <w:rPr>
          <w:rFonts w:cs="Times New Roman"/>
        </w:rPr>
        <w:t>to his side</w:t>
      </w:r>
      <w:r w:rsidRPr="005B7C5C">
        <w:rPr>
          <w:rFonts w:cs="Times New Roman"/>
        </w:rPr>
        <w:t>.</w:t>
      </w:r>
    </w:p>
    <w:p w14:paraId="62A6AC9F" w14:textId="3A1E93A1" w:rsidR="00463D23" w:rsidRPr="005B7C5C" w:rsidRDefault="00463D23" w:rsidP="004537F7">
      <w:pPr>
        <w:rPr>
          <w:rFonts w:cs="Times New Roman"/>
        </w:rPr>
      </w:pPr>
      <w:r w:rsidRPr="005B7C5C">
        <w:rPr>
          <w:rFonts w:cs="Times New Roman"/>
        </w:rPr>
        <w:t xml:space="preserve">LL and </w:t>
      </w:r>
      <w:r w:rsidR="006B3BE1" w:rsidRPr="005B7C5C">
        <w:rPr>
          <w:rFonts w:cs="Times New Roman"/>
          <w:noProof/>
        </w:rPr>
        <w:t>Shirley</w:t>
      </w:r>
      <w:r w:rsidRPr="005B7C5C">
        <w:rPr>
          <w:rFonts w:cs="Times New Roman"/>
        </w:rPr>
        <w:t xml:space="preserve"> walked around the form on the </w:t>
      </w:r>
      <w:r w:rsidRPr="005B7C5C">
        <w:rPr>
          <w:rFonts w:cs="Times New Roman"/>
          <w:noProof/>
        </w:rPr>
        <w:t>floor</w:t>
      </w:r>
      <w:r w:rsidR="00E502D5" w:rsidRPr="005B7C5C">
        <w:rPr>
          <w:rFonts w:cs="Times New Roman"/>
          <w:noProof/>
        </w:rPr>
        <w:t>,</w:t>
      </w:r>
      <w:r w:rsidRPr="005B7C5C">
        <w:rPr>
          <w:rFonts w:cs="Times New Roman"/>
        </w:rPr>
        <w:t xml:space="preserve"> and it was the first time they had a close look </w:t>
      </w:r>
      <w:r w:rsidR="00E243A7">
        <w:rPr>
          <w:rFonts w:cs="Times New Roman"/>
        </w:rPr>
        <w:t xml:space="preserve">at </w:t>
      </w:r>
      <w:r w:rsidRPr="005B7C5C">
        <w:rPr>
          <w:rFonts w:cs="Times New Roman"/>
        </w:rPr>
        <w:t xml:space="preserve">one of the invading </w:t>
      </w:r>
      <w:r w:rsidR="008C34A6">
        <w:rPr>
          <w:rFonts w:cs="Times New Roman"/>
        </w:rPr>
        <w:t>cow robot</w:t>
      </w:r>
      <w:r w:rsidRPr="005B7C5C">
        <w:rPr>
          <w:rFonts w:cs="Times New Roman"/>
        </w:rPr>
        <w:t xml:space="preserve">s. The torso was about six feet long and three feet wide. It had six legs that were curled up in a neat position under the body. </w:t>
      </w:r>
      <w:r w:rsidRPr="005B7C5C">
        <w:rPr>
          <w:rFonts w:cs="Times New Roman"/>
          <w:noProof/>
        </w:rPr>
        <w:t>Apparently,</w:t>
      </w:r>
      <w:r w:rsidRPr="005B7C5C">
        <w:rPr>
          <w:rFonts w:cs="Times New Roman"/>
        </w:rPr>
        <w:t xml:space="preserve"> it shut down in an orderly manner and didn’t just collapse in</w:t>
      </w:r>
      <w:r w:rsidR="00E243A7">
        <w:rPr>
          <w:rFonts w:cs="Times New Roman"/>
        </w:rPr>
        <w:t xml:space="preserve"> </w:t>
      </w:r>
      <w:r w:rsidRPr="005B7C5C">
        <w:rPr>
          <w:rFonts w:cs="Times New Roman"/>
        </w:rPr>
        <w:t>place.</w:t>
      </w:r>
    </w:p>
    <w:p w14:paraId="2F3939C9" w14:textId="77777777" w:rsidR="00463D23" w:rsidRPr="005B7C5C" w:rsidRDefault="00463D23" w:rsidP="004537F7">
      <w:pPr>
        <w:rPr>
          <w:rFonts w:cs="Times New Roman"/>
        </w:rPr>
      </w:pPr>
      <w:r w:rsidRPr="005B7C5C">
        <w:rPr>
          <w:rFonts w:cs="Times New Roman"/>
        </w:rPr>
        <w:t>“Sir, it appears inert. Please stay there until we check out the others,” LL directed the president.</w:t>
      </w:r>
    </w:p>
    <w:p w14:paraId="416AAEAF" w14:textId="4720C696" w:rsidR="00463D23" w:rsidRPr="005B7C5C" w:rsidRDefault="00463D23" w:rsidP="004537F7">
      <w:pPr>
        <w:rPr>
          <w:rFonts w:cs="Times New Roman"/>
        </w:rPr>
      </w:pPr>
      <w:r w:rsidRPr="005B7C5C">
        <w:rPr>
          <w:rFonts w:cs="Times New Roman"/>
        </w:rPr>
        <w:t>President Patters</w:t>
      </w:r>
      <w:r w:rsidR="00475293" w:rsidRPr="005B7C5C">
        <w:rPr>
          <w:rFonts w:cs="Times New Roman"/>
        </w:rPr>
        <w:t>on</w:t>
      </w:r>
      <w:r w:rsidRPr="005B7C5C">
        <w:rPr>
          <w:rFonts w:cs="Times New Roman"/>
        </w:rPr>
        <w:t xml:space="preserve"> just nodded and looked at his chief of </w:t>
      </w:r>
      <w:r w:rsidRPr="005B7C5C">
        <w:rPr>
          <w:rFonts w:cs="Times New Roman"/>
          <w:noProof/>
        </w:rPr>
        <w:t>staff</w:t>
      </w:r>
      <w:r w:rsidR="00E502D5" w:rsidRPr="005B7C5C">
        <w:rPr>
          <w:rFonts w:cs="Times New Roman"/>
          <w:noProof/>
        </w:rPr>
        <w:t>,</w:t>
      </w:r>
      <w:r w:rsidRPr="005B7C5C">
        <w:rPr>
          <w:rFonts w:cs="Times New Roman"/>
        </w:rPr>
        <w:t xml:space="preserve"> and they moved to a couple of chairs in the ba</w:t>
      </w:r>
      <w:r w:rsidR="00475293" w:rsidRPr="005B7C5C">
        <w:rPr>
          <w:rFonts w:cs="Times New Roman"/>
        </w:rPr>
        <w:t xml:space="preserve">ck of the room. They </w:t>
      </w:r>
      <w:proofErr w:type="gramStart"/>
      <w:r w:rsidR="00475293" w:rsidRPr="005B7C5C">
        <w:rPr>
          <w:rFonts w:cs="Times New Roman"/>
        </w:rPr>
        <w:t>still kept</w:t>
      </w:r>
      <w:proofErr w:type="gramEnd"/>
      <w:r w:rsidRPr="005B7C5C">
        <w:rPr>
          <w:rFonts w:cs="Times New Roman"/>
        </w:rPr>
        <w:t xml:space="preserve"> their pistols in their </w:t>
      </w:r>
      <w:r w:rsidRPr="005B7C5C">
        <w:rPr>
          <w:rFonts w:cs="Times New Roman"/>
          <w:noProof/>
        </w:rPr>
        <w:t>hands</w:t>
      </w:r>
      <w:r w:rsidR="00421144" w:rsidRPr="005B7C5C">
        <w:rPr>
          <w:rFonts w:cs="Times New Roman"/>
          <w:noProof/>
        </w:rPr>
        <w:t>,</w:t>
      </w:r>
      <w:r w:rsidRPr="005B7C5C">
        <w:rPr>
          <w:rFonts w:cs="Times New Roman"/>
        </w:rPr>
        <w:t xml:space="preserve"> but they rested them on their laps as they sat.</w:t>
      </w:r>
    </w:p>
    <w:p w14:paraId="34BC412C" w14:textId="53D6C016" w:rsidR="00463D23" w:rsidRPr="005B7C5C" w:rsidRDefault="006B3BE1" w:rsidP="004537F7">
      <w:pPr>
        <w:rPr>
          <w:rFonts w:cs="Times New Roman"/>
        </w:rPr>
      </w:pPr>
      <w:r w:rsidRPr="005B7C5C">
        <w:rPr>
          <w:rFonts w:cs="Times New Roman"/>
        </w:rPr>
        <w:t>LL took one side of the hallway</w:t>
      </w:r>
      <w:r w:rsidR="00E243A7">
        <w:rPr>
          <w:rFonts w:cs="Times New Roman"/>
        </w:rPr>
        <w:t>,</w:t>
      </w:r>
      <w:r w:rsidRPr="005B7C5C">
        <w:rPr>
          <w:rFonts w:cs="Times New Roman"/>
        </w:rPr>
        <w:t xml:space="preserve"> and Shirley took the other. They </w:t>
      </w:r>
      <w:r w:rsidR="000418A0" w:rsidRPr="005B7C5C">
        <w:rPr>
          <w:rFonts w:cs="Times New Roman"/>
        </w:rPr>
        <w:t xml:space="preserve">cautiously </w:t>
      </w:r>
      <w:r w:rsidRPr="005B7C5C">
        <w:rPr>
          <w:rFonts w:cs="Times New Roman"/>
        </w:rPr>
        <w:t>moved down the hallway and approached each of the remaining robots slowly. They stopped at each one and took a moment to inspect it, making sure that it was inert like the previous ones. To their satisfaction</w:t>
      </w:r>
      <w:r w:rsidR="00E243A7">
        <w:rPr>
          <w:rFonts w:cs="Times New Roman"/>
        </w:rPr>
        <w:t>,</w:t>
      </w:r>
      <w:r w:rsidRPr="005B7C5C">
        <w:rPr>
          <w:rFonts w:cs="Times New Roman"/>
        </w:rPr>
        <w:t xml:space="preserve"> they were.</w:t>
      </w:r>
    </w:p>
    <w:p w14:paraId="351D0768" w14:textId="76CD9810" w:rsidR="006B3BE1" w:rsidRPr="005B7C5C" w:rsidRDefault="006B3BE1" w:rsidP="004537F7">
      <w:pPr>
        <w:rPr>
          <w:rFonts w:cs="Times New Roman"/>
        </w:rPr>
      </w:pPr>
      <w:r w:rsidRPr="005B7C5C">
        <w:rPr>
          <w:rFonts w:cs="Times New Roman"/>
        </w:rPr>
        <w:t>“Shirl</w:t>
      </w:r>
      <w:r w:rsidR="009426EB" w:rsidRPr="005B7C5C">
        <w:rPr>
          <w:rFonts w:cs="Times New Roman"/>
        </w:rPr>
        <w:t>e</w:t>
      </w:r>
      <w:r w:rsidRPr="005B7C5C">
        <w:rPr>
          <w:rFonts w:cs="Times New Roman"/>
        </w:rPr>
        <w:t>y, go back and cover the president</w:t>
      </w:r>
      <w:r w:rsidR="00E243A7">
        <w:rPr>
          <w:rFonts w:cs="Times New Roman"/>
        </w:rPr>
        <w:t>;</w:t>
      </w:r>
      <w:r w:rsidRPr="005B7C5C">
        <w:rPr>
          <w:rFonts w:cs="Times New Roman"/>
        </w:rPr>
        <w:t xml:space="preserve"> I’m going outside to see what’s happening. If I lose comm or if I’m not back in five, take the president to another location and set up a defensive perimeter.”</w:t>
      </w:r>
    </w:p>
    <w:p w14:paraId="35B1F321" w14:textId="2FDB634F" w:rsidR="006B3BE1" w:rsidRPr="005B7C5C" w:rsidRDefault="006B3BE1" w:rsidP="004537F7">
      <w:pPr>
        <w:rPr>
          <w:rFonts w:cs="Times New Roman"/>
        </w:rPr>
      </w:pPr>
      <w:r w:rsidRPr="005B7C5C">
        <w:rPr>
          <w:rFonts w:cs="Times New Roman"/>
          <w:noProof/>
        </w:rPr>
        <w:lastRenderedPageBreak/>
        <w:t>Shirley</w:t>
      </w:r>
      <w:r w:rsidRPr="005B7C5C">
        <w:rPr>
          <w:rFonts w:cs="Times New Roman"/>
        </w:rPr>
        <w:t xml:space="preserve"> didn’t need to respond</w:t>
      </w:r>
      <w:r w:rsidR="00E243A7">
        <w:rPr>
          <w:rFonts w:cs="Times New Roman"/>
        </w:rPr>
        <w:t>;</w:t>
      </w:r>
      <w:r w:rsidRPr="005B7C5C">
        <w:rPr>
          <w:rFonts w:cs="Times New Roman"/>
        </w:rPr>
        <w:t xml:space="preserve"> he knew the drill and just nodded. Then </w:t>
      </w:r>
      <w:r w:rsidR="00475293" w:rsidRPr="005B7C5C">
        <w:rPr>
          <w:rFonts w:cs="Times New Roman"/>
        </w:rPr>
        <w:t xml:space="preserve">he </w:t>
      </w:r>
      <w:r w:rsidRPr="005B7C5C">
        <w:rPr>
          <w:rFonts w:cs="Times New Roman"/>
        </w:rPr>
        <w:t>turned and jogged down the hallway to where the president was.</w:t>
      </w:r>
    </w:p>
    <w:p w14:paraId="06C9045F" w14:textId="5B0981EF" w:rsidR="00463D23" w:rsidRPr="005B7C5C" w:rsidRDefault="00276336" w:rsidP="004537F7">
      <w:pPr>
        <w:rPr>
          <w:rFonts w:cs="Times New Roman"/>
        </w:rPr>
      </w:pPr>
      <w:r w:rsidRPr="005B7C5C">
        <w:rPr>
          <w:rFonts w:cs="Times New Roman"/>
        </w:rPr>
        <w:t xml:space="preserve">LL picked up his pace and passed more of the inert robots. He also passed the remains of the other members of Beta Team. In each </w:t>
      </w:r>
      <w:r w:rsidRPr="005B7C5C">
        <w:rPr>
          <w:rFonts w:cs="Times New Roman"/>
          <w:noProof/>
        </w:rPr>
        <w:t>instance</w:t>
      </w:r>
      <w:r w:rsidR="00E502D5" w:rsidRPr="005B7C5C">
        <w:rPr>
          <w:rFonts w:cs="Times New Roman"/>
          <w:noProof/>
        </w:rPr>
        <w:t>,</w:t>
      </w:r>
      <w:r w:rsidRPr="005B7C5C">
        <w:rPr>
          <w:rFonts w:cs="Times New Roman"/>
        </w:rPr>
        <w:t xml:space="preserve"> he stopped and checked their vitals and </w:t>
      </w:r>
      <w:r w:rsidR="00471787" w:rsidRPr="005B7C5C">
        <w:rPr>
          <w:rFonts w:cs="Times New Roman"/>
        </w:rPr>
        <w:t>had</w:t>
      </w:r>
      <w:r w:rsidRPr="005B7C5C">
        <w:rPr>
          <w:rFonts w:cs="Times New Roman"/>
        </w:rPr>
        <w:t xml:space="preserve"> no good news. All of them were dead. He hated to leave them, but he had to know what was happening and if the </w:t>
      </w:r>
      <w:r w:rsidR="00E502D5" w:rsidRPr="005B7C5C">
        <w:rPr>
          <w:rFonts w:cs="Times New Roman"/>
          <w:noProof/>
        </w:rPr>
        <w:t>P</w:t>
      </w:r>
      <w:r w:rsidRPr="005B7C5C">
        <w:rPr>
          <w:rFonts w:cs="Times New Roman"/>
          <w:noProof/>
        </w:rPr>
        <w:t>resident</w:t>
      </w:r>
      <w:r w:rsidRPr="005B7C5C">
        <w:rPr>
          <w:rFonts w:cs="Times New Roman"/>
        </w:rPr>
        <w:t xml:space="preserve"> was under any further threat. The bodies of his team would be taken care of later.</w:t>
      </w:r>
    </w:p>
    <w:p w14:paraId="68B959A5" w14:textId="37BE7482" w:rsidR="00276336" w:rsidRPr="005B7C5C" w:rsidRDefault="00276336" w:rsidP="004537F7">
      <w:pPr>
        <w:rPr>
          <w:rFonts w:cs="Times New Roman"/>
        </w:rPr>
      </w:pPr>
      <w:r w:rsidRPr="005B7C5C">
        <w:rPr>
          <w:rFonts w:cs="Times New Roman"/>
        </w:rPr>
        <w:t xml:space="preserve">He </w:t>
      </w:r>
      <w:r w:rsidR="000F306D" w:rsidRPr="005B7C5C">
        <w:rPr>
          <w:rFonts w:cs="Times New Roman"/>
        </w:rPr>
        <w:t>picked up the pace</w:t>
      </w:r>
      <w:r w:rsidRPr="005B7C5C">
        <w:rPr>
          <w:rFonts w:cs="Times New Roman"/>
        </w:rPr>
        <w:t>, sensing that</w:t>
      </w:r>
      <w:r w:rsidR="00074598" w:rsidRPr="005B7C5C">
        <w:rPr>
          <w:rFonts w:cs="Times New Roman"/>
        </w:rPr>
        <w:t xml:space="preserve"> all</w:t>
      </w:r>
      <w:r w:rsidRPr="005B7C5C">
        <w:rPr>
          <w:rFonts w:cs="Times New Roman"/>
        </w:rPr>
        <w:t xml:space="preserve"> the robots were in the same condition</w:t>
      </w:r>
      <w:r w:rsidR="00E243A7">
        <w:rPr>
          <w:rFonts w:cs="Times New Roman"/>
        </w:rPr>
        <w:t>,</w:t>
      </w:r>
      <w:r w:rsidRPr="005B7C5C">
        <w:rPr>
          <w:rFonts w:cs="Times New Roman"/>
        </w:rPr>
        <w:t xml:space="preserve"> and when he got to the exterior door</w:t>
      </w:r>
      <w:r w:rsidR="00E243A7">
        <w:rPr>
          <w:rFonts w:cs="Times New Roman"/>
        </w:rPr>
        <w:t>,</w:t>
      </w:r>
      <w:r w:rsidRPr="005B7C5C">
        <w:rPr>
          <w:rFonts w:cs="Times New Roman"/>
        </w:rPr>
        <w:t xml:space="preserve"> he stopped and peered through into the bright sunlight. To his surprise, there were more of the inert robots scattered around near the entrance. After a moment’s hesitation to clear his </w:t>
      </w:r>
      <w:r w:rsidRPr="005B7C5C">
        <w:rPr>
          <w:rFonts w:cs="Times New Roman"/>
          <w:noProof/>
        </w:rPr>
        <w:t>exit</w:t>
      </w:r>
      <w:r w:rsidR="00E502D5" w:rsidRPr="005B7C5C">
        <w:rPr>
          <w:rFonts w:cs="Times New Roman"/>
          <w:noProof/>
        </w:rPr>
        <w:t>,</w:t>
      </w:r>
      <w:r w:rsidRPr="005B7C5C">
        <w:rPr>
          <w:rFonts w:cs="Times New Roman"/>
        </w:rPr>
        <w:t xml:space="preserve"> he stepped out and ran along the side of the building to a vantage point where he could see the alien landing craft. When he reached the corner of the building</w:t>
      </w:r>
      <w:r w:rsidR="00E243A7">
        <w:rPr>
          <w:rFonts w:cs="Times New Roman"/>
        </w:rPr>
        <w:t>,</w:t>
      </w:r>
      <w:r w:rsidRPr="005B7C5C">
        <w:rPr>
          <w:rFonts w:cs="Times New Roman"/>
        </w:rPr>
        <w:t xml:space="preserve"> he hesitated once </w:t>
      </w:r>
      <w:r w:rsidRPr="005B7C5C">
        <w:rPr>
          <w:rFonts w:cs="Times New Roman"/>
          <w:noProof/>
        </w:rPr>
        <w:t>more</w:t>
      </w:r>
      <w:r w:rsidR="00E502D5" w:rsidRPr="005B7C5C">
        <w:rPr>
          <w:rFonts w:cs="Times New Roman"/>
          <w:noProof/>
        </w:rPr>
        <w:t>,</w:t>
      </w:r>
      <w:r w:rsidRPr="005B7C5C">
        <w:rPr>
          <w:rFonts w:cs="Times New Roman"/>
        </w:rPr>
        <w:t xml:space="preserve"> then he took care and tried to look around the building using just his left eye. What he saw gave him </w:t>
      </w:r>
      <w:r w:rsidR="00E502D5" w:rsidRPr="005B7C5C">
        <w:rPr>
          <w:rFonts w:cs="Times New Roman"/>
        </w:rPr>
        <w:t xml:space="preserve">the </w:t>
      </w:r>
      <w:r w:rsidRPr="005B7C5C">
        <w:rPr>
          <w:rFonts w:cs="Times New Roman"/>
          <w:noProof/>
        </w:rPr>
        <w:t>confidence</w:t>
      </w:r>
      <w:r w:rsidRPr="005B7C5C">
        <w:rPr>
          <w:rFonts w:cs="Times New Roman"/>
        </w:rPr>
        <w:t xml:space="preserve"> to use both eyes, then to step around the corner and look at the full scene.</w:t>
      </w:r>
    </w:p>
    <w:p w14:paraId="29B1046E" w14:textId="155B3712" w:rsidR="00276336" w:rsidRPr="005B7C5C" w:rsidRDefault="00276336" w:rsidP="004537F7">
      <w:pPr>
        <w:rPr>
          <w:rFonts w:cs="Times New Roman"/>
        </w:rPr>
      </w:pPr>
      <w:r w:rsidRPr="005B7C5C">
        <w:rPr>
          <w:rFonts w:cs="Times New Roman"/>
        </w:rPr>
        <w:t>The alien landing craft was still sitting where it had landed</w:t>
      </w:r>
      <w:r w:rsidR="00F800A4"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between it and his </w:t>
      </w:r>
      <w:r w:rsidRPr="005B7C5C">
        <w:rPr>
          <w:rFonts w:cs="Times New Roman"/>
          <w:noProof/>
        </w:rPr>
        <w:t>location</w:t>
      </w:r>
      <w:r w:rsidR="00E502D5" w:rsidRPr="005B7C5C">
        <w:rPr>
          <w:rFonts w:cs="Times New Roman"/>
          <w:noProof/>
        </w:rPr>
        <w:t>,</w:t>
      </w:r>
      <w:r w:rsidRPr="005B7C5C">
        <w:rPr>
          <w:rFonts w:cs="Times New Roman"/>
        </w:rPr>
        <w:t xml:space="preserve"> there were more inert robots.</w:t>
      </w:r>
    </w:p>
    <w:p w14:paraId="0703C29C" w14:textId="77777777" w:rsidR="00276336" w:rsidRPr="005B7C5C" w:rsidRDefault="00276336" w:rsidP="004537F7">
      <w:pPr>
        <w:rPr>
          <w:rFonts w:cs="Times New Roman"/>
        </w:rPr>
      </w:pPr>
      <w:r w:rsidRPr="005B7C5C">
        <w:rPr>
          <w:rFonts w:cs="Times New Roman"/>
        </w:rPr>
        <w:t>“Shirley, LL,” he whispered into his mike.</w:t>
      </w:r>
    </w:p>
    <w:p w14:paraId="364D9B90" w14:textId="77777777" w:rsidR="00276336" w:rsidRPr="005B7C5C" w:rsidRDefault="00276336" w:rsidP="004537F7">
      <w:pPr>
        <w:rPr>
          <w:rFonts w:cs="Times New Roman"/>
        </w:rPr>
      </w:pPr>
      <w:r w:rsidRPr="005B7C5C">
        <w:rPr>
          <w:rFonts w:cs="Times New Roman"/>
        </w:rPr>
        <w:t>“Go,” was the cryptic reply.</w:t>
      </w:r>
    </w:p>
    <w:p w14:paraId="5A55A253" w14:textId="2D1DEF62" w:rsidR="00276336" w:rsidRPr="005B7C5C" w:rsidRDefault="00276336" w:rsidP="004537F7">
      <w:pPr>
        <w:rPr>
          <w:rFonts w:cs="Times New Roman"/>
        </w:rPr>
      </w:pPr>
      <w:r w:rsidRPr="005B7C5C">
        <w:rPr>
          <w:rFonts w:cs="Times New Roman"/>
        </w:rPr>
        <w:t xml:space="preserve">“They’re all down. Repeat </w:t>
      </w:r>
      <w:r w:rsidRPr="005B7C5C">
        <w:rPr>
          <w:rFonts w:cs="Times New Roman"/>
          <w:noProof/>
        </w:rPr>
        <w:t>they’re</w:t>
      </w:r>
      <w:r w:rsidRPr="005B7C5C">
        <w:rPr>
          <w:rFonts w:cs="Times New Roman"/>
        </w:rPr>
        <w:t xml:space="preserve"> all down. I’m heading back</w:t>
      </w:r>
      <w:r w:rsidR="00E243A7">
        <w:rPr>
          <w:rFonts w:cs="Times New Roman"/>
        </w:rPr>
        <w:t>;</w:t>
      </w:r>
      <w:r w:rsidRPr="005B7C5C">
        <w:rPr>
          <w:rFonts w:cs="Times New Roman"/>
        </w:rPr>
        <w:t xml:space="preserve"> let</w:t>
      </w:r>
      <w:r w:rsidR="00D44613" w:rsidRPr="005B7C5C">
        <w:rPr>
          <w:rFonts w:cs="Times New Roman"/>
        </w:rPr>
        <w:t>’</w:t>
      </w:r>
      <w:r w:rsidRPr="005B7C5C">
        <w:rPr>
          <w:rFonts w:cs="Times New Roman"/>
        </w:rPr>
        <w:t>s contact the Admiral and see what he’s got.”</w:t>
      </w:r>
    </w:p>
    <w:p w14:paraId="6FBBDB42" w14:textId="77777777" w:rsidR="00280227" w:rsidRPr="005B7C5C" w:rsidRDefault="00280227" w:rsidP="00845671">
      <w:pPr>
        <w:pStyle w:val="Heading2"/>
        <w:rPr>
          <w:rFonts w:cs="Times New Roman"/>
        </w:rPr>
      </w:pPr>
      <w:r w:rsidRPr="005B7C5C">
        <w:rPr>
          <w:rFonts w:cs="Times New Roman"/>
        </w:rPr>
        <w:lastRenderedPageBreak/>
        <w:t>They’re Quiet on the Burlington</w:t>
      </w:r>
    </w:p>
    <w:p w14:paraId="3C6CC6A3" w14:textId="7AE03837" w:rsidR="00463D23" w:rsidRPr="005B7C5C" w:rsidRDefault="00094FA9" w:rsidP="004537F7">
      <w:pPr>
        <w:rPr>
          <w:rFonts w:cs="Times New Roman"/>
        </w:rPr>
      </w:pPr>
      <w:r w:rsidRPr="005B7C5C">
        <w:rPr>
          <w:rFonts w:cs="Times New Roman"/>
        </w:rPr>
        <w:t xml:space="preserve">“Ma’am, stop shooting. They’ve stopped,” </w:t>
      </w:r>
      <w:r w:rsidR="009922CC" w:rsidRPr="005B7C5C">
        <w:rPr>
          <w:rFonts w:cs="Times New Roman"/>
        </w:rPr>
        <w:t>Sergeant</w:t>
      </w:r>
      <w:r w:rsidRPr="005B7C5C">
        <w:rPr>
          <w:rFonts w:cs="Times New Roman"/>
        </w:rPr>
        <w:t xml:space="preserve"> </w:t>
      </w:r>
      <w:r w:rsidRPr="005B7C5C">
        <w:rPr>
          <w:rFonts w:cs="Times New Roman"/>
          <w:noProof/>
        </w:rPr>
        <w:t>Robl</w:t>
      </w:r>
      <w:r w:rsidR="00E502D5" w:rsidRPr="005B7C5C">
        <w:rPr>
          <w:rFonts w:cs="Times New Roman"/>
          <w:noProof/>
        </w:rPr>
        <w:t>e</w:t>
      </w:r>
      <w:r w:rsidRPr="005B7C5C">
        <w:rPr>
          <w:rFonts w:cs="Times New Roman"/>
          <w:noProof/>
        </w:rPr>
        <w:t>s</w:t>
      </w:r>
      <w:r w:rsidRPr="005B7C5C">
        <w:rPr>
          <w:rFonts w:cs="Times New Roman"/>
        </w:rPr>
        <w:t xml:space="preserve"> had to yell over the gunfire.</w:t>
      </w:r>
    </w:p>
    <w:p w14:paraId="340D3CC6" w14:textId="68C1DEF7" w:rsidR="00094FA9" w:rsidRPr="005B7C5C" w:rsidRDefault="00094FA9" w:rsidP="004537F7">
      <w:pPr>
        <w:rPr>
          <w:rFonts w:cs="Times New Roman"/>
        </w:rPr>
      </w:pPr>
      <w:r w:rsidRPr="005B7C5C">
        <w:rPr>
          <w:rFonts w:cs="Times New Roman"/>
        </w:rPr>
        <w:t xml:space="preserve">The </w:t>
      </w:r>
      <w:r w:rsidRPr="005B7C5C">
        <w:rPr>
          <w:rFonts w:cs="Times New Roman"/>
          <w:noProof/>
        </w:rPr>
        <w:t>23</w:t>
      </w:r>
      <w:r w:rsidR="000F306D" w:rsidRPr="005B7C5C">
        <w:rPr>
          <w:rFonts w:cs="Times New Roman"/>
          <w:noProof/>
        </w:rPr>
        <w:t>-year-</w:t>
      </w:r>
      <w:r w:rsidR="00471787" w:rsidRPr="005B7C5C">
        <w:rPr>
          <w:rFonts w:cs="Times New Roman"/>
          <w:noProof/>
        </w:rPr>
        <w:t>old</w:t>
      </w:r>
      <w:r w:rsidRPr="005B7C5C">
        <w:rPr>
          <w:rFonts w:cs="Times New Roman"/>
        </w:rPr>
        <w:t xml:space="preserve"> Darlene Drummond</w:t>
      </w:r>
      <w:r w:rsidR="00E243A7">
        <w:rPr>
          <w:rFonts w:cs="Times New Roman"/>
        </w:rPr>
        <w:t>,</w:t>
      </w:r>
      <w:r w:rsidRPr="005B7C5C">
        <w:rPr>
          <w:rFonts w:cs="Times New Roman"/>
        </w:rPr>
        <w:t xml:space="preserve"> who had gone from being a training officer to Captain of the carrier</w:t>
      </w:r>
      <w:r w:rsidR="00E243A7">
        <w:rPr>
          <w:rFonts w:cs="Times New Roman"/>
        </w:rPr>
        <w:t>,</w:t>
      </w:r>
      <w:r w:rsidRPr="005B7C5C">
        <w:rPr>
          <w:rFonts w:cs="Times New Roman"/>
        </w:rPr>
        <w:t xml:space="preserve"> was standing with smoke coming from her machine gun. Standing next to her was Admiral </w:t>
      </w:r>
      <w:r w:rsidR="00675257" w:rsidRPr="005B7C5C">
        <w:rPr>
          <w:rFonts w:cs="Times New Roman"/>
        </w:rPr>
        <w:t xml:space="preserve">Nial </w:t>
      </w:r>
      <w:r w:rsidRPr="005B7C5C">
        <w:rPr>
          <w:rFonts w:cs="Times New Roman"/>
        </w:rPr>
        <w:t xml:space="preserve">Hagerly, Chairmen of the Joint Chiefs. His assault rifle was just about out </w:t>
      </w:r>
      <w:r w:rsidR="00E243A7">
        <w:rPr>
          <w:rFonts w:cs="Times New Roman"/>
        </w:rPr>
        <w:t xml:space="preserve">of </w:t>
      </w:r>
      <w:r w:rsidRPr="005B7C5C">
        <w:rPr>
          <w:rFonts w:cs="Times New Roman"/>
        </w:rPr>
        <w:t>ammunition.</w:t>
      </w:r>
    </w:p>
    <w:p w14:paraId="7AE13E6F" w14:textId="6A0AFD17" w:rsidR="00094FA9" w:rsidRPr="005B7C5C" w:rsidRDefault="00094FA9" w:rsidP="004537F7">
      <w:pPr>
        <w:rPr>
          <w:rFonts w:cs="Times New Roman"/>
        </w:rPr>
      </w:pPr>
      <w:r w:rsidRPr="005B7C5C">
        <w:rPr>
          <w:rFonts w:cs="Times New Roman"/>
        </w:rPr>
        <w:t xml:space="preserve">They heard </w:t>
      </w:r>
      <w:r w:rsidR="009922CC" w:rsidRPr="005B7C5C">
        <w:rPr>
          <w:rFonts w:cs="Times New Roman"/>
        </w:rPr>
        <w:t>Sergeant</w:t>
      </w:r>
      <w:r w:rsidRPr="005B7C5C">
        <w:rPr>
          <w:rFonts w:cs="Times New Roman"/>
        </w:rPr>
        <w:t xml:space="preserve"> </w:t>
      </w:r>
      <w:r w:rsidR="00E502D5" w:rsidRPr="005B7C5C">
        <w:rPr>
          <w:rFonts w:cs="Times New Roman"/>
          <w:noProof/>
        </w:rPr>
        <w:t>Roble</w:t>
      </w:r>
      <w:r w:rsidRPr="005B7C5C">
        <w:rPr>
          <w:rFonts w:cs="Times New Roman"/>
          <w:noProof/>
        </w:rPr>
        <w:t>s shouting</w:t>
      </w:r>
      <w:r w:rsidR="00E243A7">
        <w:rPr>
          <w:rFonts w:cs="Times New Roman"/>
          <w:noProof/>
        </w:rPr>
        <w:t>,</w:t>
      </w:r>
      <w:r w:rsidRPr="005B7C5C">
        <w:rPr>
          <w:rFonts w:cs="Times New Roman"/>
        </w:rPr>
        <w:t xml:space="preserve"> and when the firing stopped, the room was full of smoke from the expended </w:t>
      </w:r>
      <w:r w:rsidRPr="005B7C5C">
        <w:rPr>
          <w:rFonts w:cs="Times New Roman"/>
          <w:noProof/>
        </w:rPr>
        <w:t>rounds</w:t>
      </w:r>
      <w:r w:rsidR="00E502D5" w:rsidRPr="005B7C5C">
        <w:rPr>
          <w:rFonts w:cs="Times New Roman"/>
          <w:noProof/>
        </w:rPr>
        <w:t>,</w:t>
      </w:r>
      <w:r w:rsidRPr="005B7C5C">
        <w:rPr>
          <w:rFonts w:cs="Times New Roman"/>
        </w:rPr>
        <w:t xml:space="preserve"> and</w:t>
      </w:r>
      <w:r w:rsidR="00074598" w:rsidRPr="005B7C5C">
        <w:rPr>
          <w:rFonts w:cs="Times New Roman"/>
        </w:rPr>
        <w:t xml:space="preserve"> all</w:t>
      </w:r>
      <w:r w:rsidRPr="005B7C5C">
        <w:rPr>
          <w:rFonts w:cs="Times New Roman"/>
        </w:rPr>
        <w:t xml:space="preserve"> </w:t>
      </w:r>
      <w:r w:rsidR="00E243A7">
        <w:rPr>
          <w:rFonts w:cs="Times New Roman"/>
        </w:rPr>
        <w:t xml:space="preserve">of </w:t>
      </w:r>
      <w:r w:rsidRPr="005B7C5C">
        <w:rPr>
          <w:rFonts w:cs="Times New Roman"/>
        </w:rPr>
        <w:t>them were almost deaf from the noise.</w:t>
      </w:r>
    </w:p>
    <w:p w14:paraId="2E25259B" w14:textId="62DAF9ED" w:rsidR="00094FA9" w:rsidRPr="005B7C5C" w:rsidRDefault="00094FA9" w:rsidP="004537F7">
      <w:pPr>
        <w:rPr>
          <w:rFonts w:cs="Times New Roman"/>
        </w:rPr>
      </w:pPr>
      <w:r w:rsidRPr="005B7C5C">
        <w:rPr>
          <w:rFonts w:cs="Times New Roman"/>
        </w:rPr>
        <w:t>They stood a</w:t>
      </w:r>
      <w:r w:rsidR="00471787" w:rsidRPr="005B7C5C">
        <w:rPr>
          <w:rFonts w:cs="Times New Roman"/>
        </w:rPr>
        <w:t>nd</w:t>
      </w:r>
      <w:r w:rsidRPr="005B7C5C">
        <w:rPr>
          <w:rFonts w:cs="Times New Roman"/>
        </w:rPr>
        <w:t xml:space="preserve"> looked through the hatch with hundreds of bullet holes and portions of which had been ripped open by the attacking robotic units. There was no motion on the other side of the </w:t>
      </w:r>
      <w:r w:rsidRPr="005B7C5C">
        <w:rPr>
          <w:rFonts w:cs="Times New Roman"/>
          <w:noProof/>
        </w:rPr>
        <w:t>hatch</w:t>
      </w:r>
      <w:r w:rsidR="00E502D5" w:rsidRPr="005B7C5C">
        <w:rPr>
          <w:rFonts w:cs="Times New Roman"/>
          <w:noProof/>
        </w:rPr>
        <w:t>,</w:t>
      </w:r>
      <w:r w:rsidRPr="005B7C5C">
        <w:rPr>
          <w:rFonts w:cs="Times New Roman"/>
        </w:rPr>
        <w:t xml:space="preserve"> and their hearing began to come back.</w:t>
      </w:r>
    </w:p>
    <w:p w14:paraId="622079C2" w14:textId="6F34C7AC" w:rsidR="00094FA9" w:rsidRPr="005B7C5C" w:rsidRDefault="00094FA9" w:rsidP="004537F7">
      <w:pPr>
        <w:rPr>
          <w:rFonts w:cs="Times New Roman"/>
        </w:rPr>
      </w:pPr>
      <w:r w:rsidRPr="005B7C5C">
        <w:rPr>
          <w:rFonts w:cs="Times New Roman"/>
        </w:rPr>
        <w:t>“Let me check it out</w:t>
      </w:r>
      <w:r w:rsidR="00F800A4" w:rsidRPr="005B7C5C">
        <w:rPr>
          <w:rFonts w:cs="Times New Roman"/>
          <w:noProof/>
        </w:rPr>
        <w:t>;</w:t>
      </w:r>
      <w:r w:rsidRPr="005B7C5C">
        <w:rPr>
          <w:rFonts w:cs="Times New Roman"/>
          <w:noProof/>
        </w:rPr>
        <w:t xml:space="preserve"> I</w:t>
      </w:r>
      <w:r w:rsidRPr="005B7C5C">
        <w:rPr>
          <w:rFonts w:cs="Times New Roman"/>
        </w:rPr>
        <w:t xml:space="preserve"> don’t hear anything,” </w:t>
      </w:r>
      <w:r w:rsidR="009922CC" w:rsidRPr="005B7C5C">
        <w:rPr>
          <w:rFonts w:cs="Times New Roman"/>
        </w:rPr>
        <w:t>Sergeant</w:t>
      </w:r>
      <w:r w:rsidRPr="005B7C5C">
        <w:rPr>
          <w:rFonts w:cs="Times New Roman"/>
        </w:rPr>
        <w:t xml:space="preserve"> </w:t>
      </w:r>
      <w:r w:rsidRPr="005B7C5C">
        <w:rPr>
          <w:rFonts w:cs="Times New Roman"/>
          <w:noProof/>
        </w:rPr>
        <w:t>Robl</w:t>
      </w:r>
      <w:r w:rsidR="00E502D5" w:rsidRPr="005B7C5C">
        <w:rPr>
          <w:rFonts w:cs="Times New Roman"/>
          <w:noProof/>
        </w:rPr>
        <w:t>e</w:t>
      </w:r>
      <w:r w:rsidRPr="005B7C5C">
        <w:rPr>
          <w:rFonts w:cs="Times New Roman"/>
          <w:noProof/>
        </w:rPr>
        <w:t>s</w:t>
      </w:r>
      <w:r w:rsidRPr="005B7C5C">
        <w:rPr>
          <w:rFonts w:cs="Times New Roman"/>
        </w:rPr>
        <w:t xml:space="preserve"> said as he moved slowly forward so he could peer through the damaged parts of the hatch. “The thing by the door is </w:t>
      </w:r>
      <w:r w:rsidRPr="005B7C5C">
        <w:rPr>
          <w:rFonts w:cs="Times New Roman"/>
          <w:noProof/>
        </w:rPr>
        <w:t>down</w:t>
      </w:r>
      <w:r w:rsidR="00E502D5" w:rsidRPr="005B7C5C">
        <w:rPr>
          <w:rFonts w:cs="Times New Roman"/>
          <w:noProof/>
        </w:rPr>
        <w:t>,</w:t>
      </w:r>
      <w:r w:rsidRPr="005B7C5C">
        <w:rPr>
          <w:rFonts w:cs="Times New Roman"/>
        </w:rPr>
        <w:t xml:space="preserve"> and I can’t see any of the others in the gangway moving. They all seem to </w:t>
      </w:r>
      <w:r w:rsidRPr="005B7C5C">
        <w:rPr>
          <w:rFonts w:cs="Times New Roman"/>
          <w:noProof/>
        </w:rPr>
        <w:t>be stopped</w:t>
      </w:r>
      <w:r w:rsidRPr="005B7C5C">
        <w:rPr>
          <w:rFonts w:cs="Times New Roman"/>
        </w:rPr>
        <w:t>.”</w:t>
      </w:r>
    </w:p>
    <w:p w14:paraId="12EBE823" w14:textId="0309D348" w:rsidR="00094FA9" w:rsidRPr="005B7C5C" w:rsidRDefault="00094FA9" w:rsidP="004537F7">
      <w:pPr>
        <w:rPr>
          <w:rFonts w:cs="Times New Roman"/>
        </w:rPr>
      </w:pPr>
      <w:r w:rsidRPr="005B7C5C">
        <w:rPr>
          <w:rFonts w:cs="Times New Roman"/>
        </w:rPr>
        <w:t>Captain Drummond yelled, “Let’s get out here</w:t>
      </w:r>
      <w:r w:rsidR="00E243A7">
        <w:rPr>
          <w:rFonts w:cs="Times New Roman"/>
        </w:rPr>
        <w:t>;</w:t>
      </w:r>
      <w:r w:rsidRPr="005B7C5C">
        <w:rPr>
          <w:rFonts w:cs="Times New Roman"/>
        </w:rPr>
        <w:t xml:space="preserve"> this is a terrible position to defend. If they come alive </w:t>
      </w:r>
      <w:r w:rsidRPr="005B7C5C">
        <w:rPr>
          <w:rFonts w:cs="Times New Roman"/>
          <w:noProof/>
        </w:rPr>
        <w:t>again</w:t>
      </w:r>
      <w:r w:rsidR="00E502D5" w:rsidRPr="005B7C5C">
        <w:rPr>
          <w:rFonts w:cs="Times New Roman"/>
          <w:noProof/>
        </w:rPr>
        <w:t>,</w:t>
      </w:r>
      <w:r w:rsidRPr="005B7C5C">
        <w:rPr>
          <w:rFonts w:cs="Times New Roman"/>
        </w:rPr>
        <w:t xml:space="preserve"> we’re dead.”</w:t>
      </w:r>
    </w:p>
    <w:p w14:paraId="7F354653" w14:textId="353EF65B" w:rsidR="00094FA9" w:rsidRPr="005B7C5C" w:rsidRDefault="00094FA9" w:rsidP="004537F7">
      <w:pPr>
        <w:rPr>
          <w:rFonts w:cs="Times New Roman"/>
        </w:rPr>
      </w:pPr>
      <w:r w:rsidRPr="005B7C5C">
        <w:rPr>
          <w:rFonts w:cs="Times New Roman"/>
        </w:rPr>
        <w:t>There was no discussion as the statement made perfect sense to everyone</w:t>
      </w:r>
      <w:r w:rsidR="00F800A4" w:rsidRPr="005B7C5C">
        <w:rPr>
          <w:rFonts w:cs="Times New Roman"/>
          <w:noProof/>
        </w:rPr>
        <w:t>;</w:t>
      </w:r>
      <w:r w:rsidRPr="005B7C5C">
        <w:rPr>
          <w:rFonts w:cs="Times New Roman"/>
          <w:noProof/>
        </w:rPr>
        <w:t xml:space="preserve"> it</w:t>
      </w:r>
      <w:r w:rsidRPr="005B7C5C">
        <w:rPr>
          <w:rFonts w:cs="Times New Roman"/>
        </w:rPr>
        <w:t xml:space="preserve"> would be better to find a more defensible position in case the attackers came back to </w:t>
      </w:r>
      <w:r w:rsidRPr="005B7C5C">
        <w:rPr>
          <w:rFonts w:cs="Times New Roman"/>
          <w:noProof/>
        </w:rPr>
        <w:t>life</w:t>
      </w:r>
      <w:r w:rsidRPr="005B7C5C">
        <w:rPr>
          <w:rFonts w:cs="Times New Roman"/>
        </w:rPr>
        <w:t xml:space="preserve"> and continued the attack.</w:t>
      </w:r>
    </w:p>
    <w:p w14:paraId="39D7E686" w14:textId="1D93652A" w:rsidR="00094FA9" w:rsidRPr="005B7C5C" w:rsidRDefault="00094FA9" w:rsidP="004537F7">
      <w:pPr>
        <w:rPr>
          <w:rFonts w:cs="Times New Roman"/>
        </w:rPr>
      </w:pPr>
      <w:r w:rsidRPr="005B7C5C">
        <w:rPr>
          <w:rFonts w:cs="Times New Roman"/>
        </w:rPr>
        <w:lastRenderedPageBreak/>
        <w:t>They forced the hatch open, grabbed as much of the ammunition and weaponry as they could carry</w:t>
      </w:r>
      <w:r w:rsidR="00E243A7">
        <w:rPr>
          <w:rFonts w:cs="Times New Roman"/>
        </w:rPr>
        <w:t>,</w:t>
      </w:r>
      <w:r w:rsidRPr="005B7C5C">
        <w:rPr>
          <w:rFonts w:cs="Times New Roman"/>
        </w:rPr>
        <w:t xml:space="preserve"> and moved quickly down the </w:t>
      </w:r>
      <w:r w:rsidR="00F902CE" w:rsidRPr="005B7C5C">
        <w:rPr>
          <w:rFonts w:cs="Times New Roman"/>
        </w:rPr>
        <w:t>gangway</w:t>
      </w:r>
      <w:r w:rsidRPr="005B7C5C">
        <w:rPr>
          <w:rFonts w:cs="Times New Roman"/>
        </w:rPr>
        <w:t xml:space="preserve">. When </w:t>
      </w:r>
      <w:r w:rsidRPr="005B7C5C">
        <w:rPr>
          <w:rFonts w:cs="Times New Roman"/>
          <w:noProof/>
        </w:rPr>
        <w:t>they</w:t>
      </w:r>
      <w:r w:rsidRPr="005B7C5C">
        <w:rPr>
          <w:rFonts w:cs="Times New Roman"/>
        </w:rPr>
        <w:t xml:space="preserve"> got to the first </w:t>
      </w:r>
      <w:r w:rsidRPr="005B7C5C">
        <w:rPr>
          <w:rFonts w:cs="Times New Roman"/>
          <w:noProof/>
        </w:rPr>
        <w:t>intersection</w:t>
      </w:r>
      <w:r w:rsidR="00E243A7">
        <w:rPr>
          <w:rFonts w:cs="Times New Roman"/>
          <w:noProof/>
        </w:rPr>
        <w:t xml:space="preserve"> and could see along multiple gangways, they stopped assessing</w:t>
      </w:r>
      <w:r w:rsidRPr="005B7C5C">
        <w:rPr>
          <w:rFonts w:cs="Times New Roman"/>
        </w:rPr>
        <w:t xml:space="preserve"> the situation. What they saw startled them. Within their </w:t>
      </w:r>
      <w:r w:rsidRPr="005B7C5C">
        <w:rPr>
          <w:rFonts w:cs="Times New Roman"/>
          <w:noProof/>
        </w:rPr>
        <w:t>sight</w:t>
      </w:r>
      <w:r w:rsidR="00E502D5" w:rsidRPr="005B7C5C">
        <w:rPr>
          <w:rFonts w:cs="Times New Roman"/>
          <w:noProof/>
        </w:rPr>
        <w:t>,</w:t>
      </w:r>
      <w:r w:rsidRPr="005B7C5C">
        <w:rPr>
          <w:rFonts w:cs="Times New Roman"/>
        </w:rPr>
        <w:t xml:space="preserve"> there </w:t>
      </w:r>
      <w:r w:rsidRPr="005B7C5C">
        <w:rPr>
          <w:rFonts w:cs="Times New Roman"/>
          <w:noProof/>
        </w:rPr>
        <w:t>w</w:t>
      </w:r>
      <w:r w:rsidR="00E502D5" w:rsidRPr="005B7C5C">
        <w:rPr>
          <w:rFonts w:cs="Times New Roman"/>
          <w:noProof/>
        </w:rPr>
        <w:t>ere</w:t>
      </w:r>
      <w:r w:rsidRPr="005B7C5C">
        <w:rPr>
          <w:rFonts w:cs="Times New Roman"/>
        </w:rPr>
        <w:t xml:space="preserve"> six of the attacking units laying inert on the gangway floor. Each of them appeared to have curled up and shut down. None appeared too damaged to operate</w:t>
      </w:r>
      <w:r w:rsidR="00F800A4" w:rsidRPr="005B7C5C">
        <w:rPr>
          <w:rFonts w:cs="Times New Roman"/>
          <w:noProof/>
        </w:rPr>
        <w:t>;</w:t>
      </w:r>
      <w:r w:rsidRPr="005B7C5C">
        <w:rPr>
          <w:rFonts w:cs="Times New Roman"/>
          <w:noProof/>
        </w:rPr>
        <w:t xml:space="preserve"> it</w:t>
      </w:r>
      <w:r w:rsidRPr="005B7C5C">
        <w:rPr>
          <w:rFonts w:cs="Times New Roman"/>
        </w:rPr>
        <w:t xml:space="preserve"> was as </w:t>
      </w:r>
      <w:r w:rsidR="00E502D5" w:rsidRPr="005B7C5C">
        <w:rPr>
          <w:rFonts w:cs="Times New Roman"/>
          <w:noProof/>
        </w:rPr>
        <w:t>if</w:t>
      </w:r>
      <w:r w:rsidRPr="005B7C5C">
        <w:rPr>
          <w:rFonts w:cs="Times New Roman"/>
          <w:noProof/>
        </w:rPr>
        <w:t xml:space="preserve"> they</w:t>
      </w:r>
      <w:r w:rsidRPr="005B7C5C">
        <w:rPr>
          <w:rFonts w:cs="Times New Roman"/>
        </w:rPr>
        <w:t xml:space="preserve"> had just shut themselves down.</w:t>
      </w:r>
    </w:p>
    <w:p w14:paraId="2AB36CA3" w14:textId="77777777" w:rsidR="00094FA9" w:rsidRPr="005B7C5C" w:rsidRDefault="00094FA9" w:rsidP="004537F7">
      <w:pPr>
        <w:rPr>
          <w:rFonts w:cs="Times New Roman"/>
        </w:rPr>
      </w:pPr>
      <w:r w:rsidRPr="005B7C5C">
        <w:rPr>
          <w:rFonts w:cs="Times New Roman"/>
        </w:rPr>
        <w:t>“Admiral Hagerly, this is President Patterson.”</w:t>
      </w:r>
    </w:p>
    <w:p w14:paraId="405B6768" w14:textId="2C52DFD4" w:rsidR="00094FA9" w:rsidRPr="005B7C5C" w:rsidRDefault="00094FA9" w:rsidP="004537F7">
      <w:pPr>
        <w:rPr>
          <w:rFonts w:cs="Times New Roman"/>
        </w:rPr>
      </w:pPr>
      <w:r w:rsidRPr="005B7C5C">
        <w:rPr>
          <w:rFonts w:cs="Times New Roman"/>
        </w:rPr>
        <w:t>The admiral acknowledged the transmission and told everyone to stop while he determined the president’s status. “Sir, this is Nial</w:t>
      </w:r>
      <w:r w:rsidR="00E243A7">
        <w:rPr>
          <w:rFonts w:cs="Times New Roman"/>
        </w:rPr>
        <w:t>;</w:t>
      </w:r>
      <w:r w:rsidRPr="005B7C5C">
        <w:rPr>
          <w:rFonts w:cs="Times New Roman"/>
        </w:rPr>
        <w:t xml:space="preserve"> what </w:t>
      </w:r>
      <w:r w:rsidR="00F90D4C" w:rsidRPr="005B7C5C">
        <w:rPr>
          <w:rFonts w:cs="Times New Roman"/>
        </w:rPr>
        <w:t xml:space="preserve">is </w:t>
      </w:r>
      <w:r w:rsidRPr="005B7C5C">
        <w:rPr>
          <w:rFonts w:cs="Times New Roman"/>
        </w:rPr>
        <w:t>your situation?”</w:t>
      </w:r>
    </w:p>
    <w:p w14:paraId="0D9AD17C" w14:textId="026181F0" w:rsidR="00094FA9" w:rsidRPr="005B7C5C" w:rsidRDefault="00094FA9" w:rsidP="004537F7">
      <w:pPr>
        <w:rPr>
          <w:rFonts w:cs="Times New Roman"/>
        </w:rPr>
      </w:pPr>
      <w:r w:rsidRPr="005B7C5C">
        <w:rPr>
          <w:rFonts w:cs="Times New Roman"/>
        </w:rPr>
        <w:t>“Nial, they’ve all just stopped, curled up</w:t>
      </w:r>
      <w:r w:rsidR="00E243A7">
        <w:rPr>
          <w:rFonts w:cs="Times New Roman"/>
        </w:rPr>
        <w:t>,</w:t>
      </w:r>
      <w:r w:rsidRPr="005B7C5C">
        <w:rPr>
          <w:rFonts w:cs="Times New Roman"/>
        </w:rPr>
        <w:t xml:space="preserve"> and shut down. I don’t know what’s going on. What’s happening there?”</w:t>
      </w:r>
    </w:p>
    <w:p w14:paraId="07632737" w14:textId="51341B67" w:rsidR="00094FA9" w:rsidRPr="005B7C5C" w:rsidRDefault="00094FA9" w:rsidP="004537F7">
      <w:pPr>
        <w:rPr>
          <w:rFonts w:cs="Times New Roman"/>
        </w:rPr>
      </w:pPr>
      <w:r w:rsidRPr="005B7C5C">
        <w:rPr>
          <w:rFonts w:cs="Times New Roman"/>
        </w:rPr>
        <w:t>“The same here</w:t>
      </w:r>
      <w:r w:rsidR="00E243A7">
        <w:rPr>
          <w:rFonts w:cs="Times New Roman"/>
        </w:rPr>
        <w:t>;</w:t>
      </w:r>
      <w:r w:rsidRPr="005B7C5C">
        <w:rPr>
          <w:rFonts w:cs="Times New Roman"/>
        </w:rPr>
        <w:t xml:space="preserve"> they almost had us</w:t>
      </w:r>
      <w:r w:rsidR="00C72B8C" w:rsidRPr="005B7C5C">
        <w:rPr>
          <w:rFonts w:cs="Times New Roman"/>
        </w:rPr>
        <w:t>,</w:t>
      </w:r>
      <w:r w:rsidRPr="005B7C5C">
        <w:rPr>
          <w:rFonts w:cs="Times New Roman"/>
        </w:rPr>
        <w:t xml:space="preserve"> then everything stopped. We’re moving up on deck now to see what else is going on.”</w:t>
      </w:r>
    </w:p>
    <w:p w14:paraId="01E4200F" w14:textId="0C11525E" w:rsidR="00094FA9" w:rsidRPr="005B7C5C" w:rsidRDefault="00C72B8C" w:rsidP="004537F7">
      <w:pPr>
        <w:rPr>
          <w:rFonts w:cs="Times New Roman"/>
        </w:rPr>
      </w:pPr>
      <w:r w:rsidRPr="005B7C5C">
        <w:rPr>
          <w:rFonts w:cs="Times New Roman"/>
          <w:noProof/>
        </w:rPr>
        <w:t xml:space="preserve">The President passed on his encouraging news, </w:t>
      </w:r>
      <w:r w:rsidR="00094FA9" w:rsidRPr="005B7C5C">
        <w:rPr>
          <w:rFonts w:cs="Times New Roman"/>
          <w:noProof/>
        </w:rPr>
        <w:t>“LL</w:t>
      </w:r>
      <w:r w:rsidR="00094FA9" w:rsidRPr="005B7C5C">
        <w:rPr>
          <w:rFonts w:cs="Times New Roman"/>
        </w:rPr>
        <w:t xml:space="preserve"> just checked out the area outside of our </w:t>
      </w:r>
      <w:r w:rsidR="00094FA9" w:rsidRPr="005B7C5C">
        <w:rPr>
          <w:rFonts w:cs="Times New Roman"/>
          <w:noProof/>
        </w:rPr>
        <w:t>building</w:t>
      </w:r>
      <w:r w:rsidR="00E502D5" w:rsidRPr="005B7C5C">
        <w:rPr>
          <w:rFonts w:cs="Times New Roman"/>
          <w:noProof/>
        </w:rPr>
        <w:t>,</w:t>
      </w:r>
      <w:r w:rsidR="00094FA9" w:rsidRPr="005B7C5C">
        <w:rPr>
          <w:rFonts w:cs="Times New Roman"/>
        </w:rPr>
        <w:t xml:space="preserve"> and he reported that</w:t>
      </w:r>
      <w:r w:rsidR="00074598" w:rsidRPr="005B7C5C">
        <w:rPr>
          <w:rFonts w:cs="Times New Roman"/>
        </w:rPr>
        <w:t xml:space="preserve"> all</w:t>
      </w:r>
      <w:r w:rsidR="00094FA9" w:rsidRPr="005B7C5C">
        <w:rPr>
          <w:rFonts w:cs="Times New Roman"/>
        </w:rPr>
        <w:t xml:space="preserve"> the units in the area have shut down. Do you think that SIMPOC, </w:t>
      </w:r>
      <w:r w:rsidR="00094FA9" w:rsidRPr="005B7C5C">
        <w:rPr>
          <w:rFonts w:cs="Times New Roman"/>
          <w:noProof/>
        </w:rPr>
        <w:t>Joan</w:t>
      </w:r>
      <w:r w:rsidR="00E502D5" w:rsidRPr="005B7C5C">
        <w:rPr>
          <w:rFonts w:cs="Times New Roman"/>
          <w:noProof/>
        </w:rPr>
        <w:t>,</w:t>
      </w:r>
      <w:r w:rsidR="00094FA9" w:rsidRPr="005B7C5C">
        <w:rPr>
          <w:rFonts w:cs="Times New Roman"/>
        </w:rPr>
        <w:t xml:space="preserve"> and Tom had some effect on these things?”</w:t>
      </w:r>
    </w:p>
    <w:p w14:paraId="27AE7FF8" w14:textId="23C8E22E" w:rsidR="00094FA9" w:rsidRPr="005B7C5C" w:rsidRDefault="00094FA9" w:rsidP="004537F7">
      <w:pPr>
        <w:rPr>
          <w:rFonts w:cs="Times New Roman"/>
        </w:rPr>
      </w:pPr>
      <w:r w:rsidRPr="005B7C5C">
        <w:rPr>
          <w:rFonts w:cs="Times New Roman"/>
        </w:rPr>
        <w:t>“Let’s hope so.”</w:t>
      </w:r>
    </w:p>
    <w:p w14:paraId="1938CDCC" w14:textId="77777777" w:rsidR="00361B57" w:rsidRPr="005B7C5C" w:rsidRDefault="00361B57" w:rsidP="00845671">
      <w:pPr>
        <w:pStyle w:val="Heading2"/>
        <w:rPr>
          <w:rFonts w:cs="Times New Roman"/>
        </w:rPr>
      </w:pPr>
      <w:r w:rsidRPr="005B7C5C">
        <w:rPr>
          <w:rFonts w:cs="Times New Roman"/>
        </w:rPr>
        <w:t>Underground Tunnels – Red Dirt Colony Mars</w:t>
      </w:r>
    </w:p>
    <w:p w14:paraId="249B52A0" w14:textId="570C1D80" w:rsidR="005E5B82" w:rsidRPr="005B7C5C" w:rsidRDefault="005E5B82" w:rsidP="004537F7">
      <w:pPr>
        <w:rPr>
          <w:rFonts w:cs="Times New Roman"/>
        </w:rPr>
      </w:pPr>
      <w:r w:rsidRPr="005B7C5C">
        <w:rPr>
          <w:rFonts w:cs="Times New Roman"/>
        </w:rPr>
        <w:t xml:space="preserve">Ophelia and the other Mars inhabitants </w:t>
      </w:r>
      <w:r w:rsidRPr="005B7C5C">
        <w:rPr>
          <w:rFonts w:cs="Times New Roman"/>
          <w:noProof/>
        </w:rPr>
        <w:t>were crowded</w:t>
      </w:r>
      <w:r w:rsidRPr="005B7C5C">
        <w:rPr>
          <w:rFonts w:cs="Times New Roman"/>
        </w:rPr>
        <w:t xml:space="preserve"> in the makeshift tunnels they had bored into the ice shelf. When the </w:t>
      </w:r>
      <w:r w:rsidRPr="005B7C5C">
        <w:rPr>
          <w:rFonts w:cs="Times New Roman"/>
        </w:rPr>
        <w:lastRenderedPageBreak/>
        <w:t xml:space="preserve">tunnels were recently dug out, they were for </w:t>
      </w:r>
      <w:r w:rsidRPr="005B7C5C">
        <w:rPr>
          <w:rFonts w:cs="Times New Roman"/>
          <w:noProof/>
        </w:rPr>
        <w:t>long</w:t>
      </w:r>
      <w:r w:rsidR="00F800A4" w:rsidRPr="005B7C5C">
        <w:rPr>
          <w:rFonts w:cs="Times New Roman"/>
          <w:noProof/>
        </w:rPr>
        <w:t>-</w:t>
      </w:r>
      <w:r w:rsidRPr="005B7C5C">
        <w:rPr>
          <w:rFonts w:cs="Times New Roman"/>
          <w:noProof/>
        </w:rPr>
        <w:t>term</w:t>
      </w:r>
      <w:r w:rsidRPr="005B7C5C">
        <w:rPr>
          <w:rFonts w:cs="Times New Roman"/>
        </w:rPr>
        <w:t xml:space="preserve"> survival due to the loss of support from the Space Station Oasis and Earth. They had never imagined that the tunnels might be their last holdout from an attacking alien force of robots.</w:t>
      </w:r>
    </w:p>
    <w:p w14:paraId="75BD774C" w14:textId="28F9D712" w:rsidR="00A5742A" w:rsidRPr="005B7C5C" w:rsidRDefault="005E5B82" w:rsidP="004537F7">
      <w:pPr>
        <w:rPr>
          <w:rFonts w:cs="Times New Roman"/>
        </w:rPr>
      </w:pPr>
      <w:r w:rsidRPr="005B7C5C">
        <w:rPr>
          <w:rFonts w:cs="Times New Roman"/>
        </w:rPr>
        <w:t xml:space="preserve">The cow-like robots had been landing on Mars for a couple of days, but they hadn’t landed near the Mars colony habitats. The residents hoped that would continue until they had a plan B in place, but they weren’t so lucky. The last ship that landed was only about 200 meters from the concentration of </w:t>
      </w:r>
      <w:r w:rsidRPr="005B7C5C">
        <w:rPr>
          <w:rFonts w:cs="Times New Roman"/>
          <w:noProof/>
        </w:rPr>
        <w:t>habitats</w:t>
      </w:r>
      <w:r w:rsidR="00E502D5" w:rsidRPr="005B7C5C">
        <w:rPr>
          <w:rFonts w:cs="Times New Roman"/>
          <w:noProof/>
        </w:rPr>
        <w:t>,</w:t>
      </w:r>
      <w:r w:rsidRPr="005B7C5C">
        <w:rPr>
          <w:rFonts w:cs="Times New Roman"/>
        </w:rPr>
        <w:t xml:space="preserve"> and the colonists had only a short time to vacate the structures and move to the</w:t>
      </w:r>
      <w:r w:rsidR="00127051" w:rsidRPr="005B7C5C">
        <w:rPr>
          <w:rFonts w:cs="Times New Roman"/>
        </w:rPr>
        <w:t xml:space="preserve"> recently built</w:t>
      </w:r>
      <w:r w:rsidRPr="005B7C5C">
        <w:rPr>
          <w:rFonts w:cs="Times New Roman"/>
        </w:rPr>
        <w:t xml:space="preserve"> caves. The </w:t>
      </w:r>
      <w:r w:rsidRPr="005B7C5C">
        <w:rPr>
          <w:rFonts w:cs="Times New Roman"/>
          <w:noProof/>
        </w:rPr>
        <w:t>caves</w:t>
      </w:r>
      <w:r w:rsidRPr="005B7C5C">
        <w:rPr>
          <w:rFonts w:cs="Times New Roman"/>
        </w:rPr>
        <w:t xml:space="preserve"> weren’t a </w:t>
      </w:r>
      <w:r w:rsidRPr="005B7C5C">
        <w:rPr>
          <w:rFonts w:cs="Times New Roman"/>
          <w:noProof/>
        </w:rPr>
        <w:t>long</w:t>
      </w:r>
      <w:r w:rsidR="00322D9F" w:rsidRPr="005B7C5C">
        <w:rPr>
          <w:rFonts w:cs="Times New Roman"/>
          <w:noProof/>
        </w:rPr>
        <w:t>-</w:t>
      </w:r>
      <w:r w:rsidRPr="005B7C5C">
        <w:rPr>
          <w:rFonts w:cs="Times New Roman"/>
          <w:noProof/>
        </w:rPr>
        <w:t>term</w:t>
      </w:r>
      <w:r w:rsidRPr="005B7C5C">
        <w:rPr>
          <w:rFonts w:cs="Times New Roman"/>
        </w:rPr>
        <w:t xml:space="preserve"> </w:t>
      </w:r>
      <w:r w:rsidRPr="005B7C5C">
        <w:rPr>
          <w:rFonts w:cs="Times New Roman"/>
          <w:noProof/>
        </w:rPr>
        <w:t>solution</w:t>
      </w:r>
      <w:r w:rsidR="00E502D5" w:rsidRPr="005B7C5C">
        <w:rPr>
          <w:rFonts w:cs="Times New Roman"/>
          <w:noProof/>
        </w:rPr>
        <w:t>,</w:t>
      </w:r>
      <w:r w:rsidRPr="005B7C5C">
        <w:rPr>
          <w:rFonts w:cs="Times New Roman"/>
        </w:rPr>
        <w:t xml:space="preserve"> but they provided some protection for a short time.</w:t>
      </w:r>
    </w:p>
    <w:p w14:paraId="0096A123" w14:textId="67C64271" w:rsidR="005E5B82" w:rsidRPr="005B7C5C" w:rsidRDefault="005E5B82" w:rsidP="004537F7">
      <w:pPr>
        <w:rPr>
          <w:rFonts w:cs="Times New Roman"/>
        </w:rPr>
      </w:pPr>
      <w:r w:rsidRPr="005B7C5C">
        <w:rPr>
          <w:rFonts w:cs="Times New Roman"/>
        </w:rPr>
        <w:t xml:space="preserve">Ophelia was peering through the one window they had on the exterior wall watching the robotic advance. She was hoping for something </w:t>
      </w:r>
      <w:r w:rsidRPr="005B7C5C">
        <w:rPr>
          <w:rFonts w:cs="Times New Roman"/>
          <w:noProof/>
        </w:rPr>
        <w:t>miraculous</w:t>
      </w:r>
      <w:r w:rsidR="00E502D5" w:rsidRPr="005B7C5C">
        <w:rPr>
          <w:rFonts w:cs="Times New Roman"/>
          <w:noProof/>
        </w:rPr>
        <w:t>,</w:t>
      </w:r>
      <w:r w:rsidRPr="005B7C5C">
        <w:rPr>
          <w:rFonts w:cs="Times New Roman"/>
        </w:rPr>
        <w:t xml:space="preserve"> and suddenly their situation changed.</w:t>
      </w:r>
    </w:p>
    <w:p w14:paraId="2DB07F60" w14:textId="77777777" w:rsidR="005E5B82" w:rsidRPr="005B7C5C" w:rsidRDefault="005E5B82" w:rsidP="004537F7">
      <w:pPr>
        <w:rPr>
          <w:rFonts w:cs="Times New Roman"/>
        </w:rPr>
      </w:pPr>
      <w:r w:rsidRPr="005B7C5C">
        <w:rPr>
          <w:rFonts w:cs="Times New Roman"/>
        </w:rPr>
        <w:t>“Something is going on out there,” she announced to those crowded behind her.</w:t>
      </w:r>
    </w:p>
    <w:p w14:paraId="6713608A" w14:textId="7AF0881D" w:rsidR="005E5B82" w:rsidRPr="005B7C5C" w:rsidRDefault="005E5B82" w:rsidP="004537F7">
      <w:pPr>
        <w:rPr>
          <w:rFonts w:cs="Times New Roman"/>
        </w:rPr>
      </w:pPr>
      <w:r w:rsidRPr="005B7C5C">
        <w:rPr>
          <w:rFonts w:cs="Times New Roman"/>
        </w:rPr>
        <w:t xml:space="preserve">“What do you mean?” asked </w:t>
      </w:r>
      <w:r w:rsidRPr="005B7C5C">
        <w:rPr>
          <w:rFonts w:cs="Times New Roman"/>
          <w:noProof/>
        </w:rPr>
        <w:t>Isaac</w:t>
      </w:r>
      <w:r w:rsidR="00E502D5" w:rsidRPr="005B7C5C">
        <w:rPr>
          <w:rFonts w:cs="Times New Roman"/>
          <w:noProof/>
        </w:rPr>
        <w:t>,</w:t>
      </w:r>
      <w:r w:rsidRPr="005B7C5C">
        <w:rPr>
          <w:rFonts w:cs="Times New Roman"/>
        </w:rPr>
        <w:t xml:space="preserve"> her husband.</w:t>
      </w:r>
    </w:p>
    <w:p w14:paraId="6D6B6B3B" w14:textId="77777777" w:rsidR="005E5B82" w:rsidRPr="005B7C5C" w:rsidRDefault="005E5B82" w:rsidP="004537F7">
      <w:pPr>
        <w:rPr>
          <w:rFonts w:cs="Times New Roman"/>
        </w:rPr>
      </w:pPr>
      <w:r w:rsidRPr="005B7C5C">
        <w:rPr>
          <w:rFonts w:cs="Times New Roman"/>
        </w:rPr>
        <w:t>“I think they’ve stopped moving.”</w:t>
      </w:r>
    </w:p>
    <w:p w14:paraId="4CFD978A" w14:textId="26BB470B" w:rsidR="005E5B82" w:rsidRPr="005B7C5C" w:rsidRDefault="005E5B82" w:rsidP="004537F7">
      <w:pPr>
        <w:rPr>
          <w:rFonts w:cs="Times New Roman"/>
        </w:rPr>
      </w:pPr>
      <w:r w:rsidRPr="005B7C5C">
        <w:rPr>
          <w:rFonts w:cs="Times New Roman"/>
        </w:rPr>
        <w:t>“Stopped moving</w:t>
      </w:r>
      <w:r w:rsidR="00E243A7">
        <w:rPr>
          <w:rFonts w:cs="Times New Roman"/>
        </w:rPr>
        <w:t>;</w:t>
      </w:r>
      <w:r w:rsidRPr="005B7C5C">
        <w:rPr>
          <w:rFonts w:cs="Times New Roman"/>
        </w:rPr>
        <w:t xml:space="preserve"> maybe they’re just thinking. That is if those things think,” added one of </w:t>
      </w:r>
      <w:r w:rsidRPr="005B7C5C">
        <w:rPr>
          <w:rFonts w:cs="Times New Roman"/>
          <w:noProof/>
        </w:rPr>
        <w:t>her</w:t>
      </w:r>
      <w:r w:rsidRPr="005B7C5C">
        <w:rPr>
          <w:rFonts w:cs="Times New Roman"/>
        </w:rPr>
        <w:t xml:space="preserve"> friends in </w:t>
      </w:r>
      <w:r w:rsidR="00127051" w:rsidRPr="005B7C5C">
        <w:rPr>
          <w:rFonts w:cs="Times New Roman"/>
        </w:rPr>
        <w:t>t</w:t>
      </w:r>
      <w:r w:rsidRPr="005B7C5C">
        <w:rPr>
          <w:rFonts w:cs="Times New Roman"/>
        </w:rPr>
        <w:t>he back of the chamber.</w:t>
      </w:r>
    </w:p>
    <w:p w14:paraId="37AB728F" w14:textId="78C0903E" w:rsidR="005E5B82" w:rsidRPr="005B7C5C" w:rsidRDefault="005E5B82" w:rsidP="004537F7">
      <w:pPr>
        <w:rPr>
          <w:rFonts w:cs="Times New Roman"/>
        </w:rPr>
      </w:pPr>
      <w:r w:rsidRPr="005B7C5C">
        <w:rPr>
          <w:rFonts w:cs="Times New Roman"/>
        </w:rPr>
        <w:t xml:space="preserve">“I don’t </w:t>
      </w:r>
      <w:r w:rsidR="00AB315E" w:rsidRPr="005B7C5C">
        <w:rPr>
          <w:rFonts w:cs="Times New Roman"/>
        </w:rPr>
        <w:t>know</w:t>
      </w:r>
      <w:r w:rsidRPr="005B7C5C">
        <w:rPr>
          <w:rFonts w:cs="Times New Roman"/>
        </w:rPr>
        <w:t xml:space="preserve"> </w:t>
      </w:r>
      <w:r w:rsidR="00F902CE" w:rsidRPr="005B7C5C">
        <w:rPr>
          <w:rFonts w:cs="Times New Roman"/>
        </w:rPr>
        <w:t xml:space="preserve">if </w:t>
      </w:r>
      <w:r w:rsidRPr="005B7C5C">
        <w:rPr>
          <w:rFonts w:cs="Times New Roman"/>
        </w:rPr>
        <w:t xml:space="preserve">that’s the case. </w:t>
      </w:r>
      <w:r w:rsidRPr="005B7C5C">
        <w:rPr>
          <w:rFonts w:cs="Times New Roman"/>
          <w:noProof/>
        </w:rPr>
        <w:t>They’re</w:t>
      </w:r>
      <w:r w:rsidRPr="005B7C5C">
        <w:rPr>
          <w:rFonts w:cs="Times New Roman"/>
        </w:rPr>
        <w:t xml:space="preserve"> not standing or milling around. </w:t>
      </w:r>
      <w:r w:rsidRPr="005B7C5C">
        <w:rPr>
          <w:rFonts w:cs="Times New Roman"/>
          <w:noProof/>
        </w:rPr>
        <w:t>They</w:t>
      </w:r>
      <w:r w:rsidRPr="005B7C5C">
        <w:rPr>
          <w:rFonts w:cs="Times New Roman"/>
        </w:rPr>
        <w:t xml:space="preserve"> just lowered themselves to the ground and folded </w:t>
      </w:r>
      <w:r w:rsidRPr="005B7C5C">
        <w:rPr>
          <w:rFonts w:cs="Times New Roman"/>
          <w:noProof/>
        </w:rPr>
        <w:t>their</w:t>
      </w:r>
      <w:r w:rsidRPr="005B7C5C">
        <w:rPr>
          <w:rFonts w:cs="Times New Roman"/>
        </w:rPr>
        <w:t xml:space="preserve"> legs underneath them. I think something is up,” </w:t>
      </w:r>
      <w:r w:rsidRPr="005B7C5C">
        <w:rPr>
          <w:rFonts w:cs="Times New Roman"/>
          <w:noProof/>
        </w:rPr>
        <w:t>she</w:t>
      </w:r>
      <w:r w:rsidRPr="005B7C5C">
        <w:rPr>
          <w:rFonts w:cs="Times New Roman"/>
        </w:rPr>
        <w:t xml:space="preserve"> flipped a switch on </w:t>
      </w:r>
      <w:r w:rsidRPr="005B7C5C">
        <w:rPr>
          <w:rFonts w:cs="Times New Roman"/>
          <w:noProof/>
        </w:rPr>
        <w:t>her</w:t>
      </w:r>
      <w:r w:rsidRPr="005B7C5C">
        <w:rPr>
          <w:rFonts w:cs="Times New Roman"/>
        </w:rPr>
        <w:t xml:space="preserve"> Mars suit and transmitted through the repeater in the Command Habitat. “Earth, this is Mars. I hope that you’re still there. The robots that landed near us were advancing on our habitats, then </w:t>
      </w:r>
      <w:r w:rsidRPr="005B7C5C">
        <w:rPr>
          <w:rFonts w:cs="Times New Roman"/>
        </w:rPr>
        <w:lastRenderedPageBreak/>
        <w:t xml:space="preserve">they just stopped. They folded themselves up and lowered to the ground. I don’t know what this means, but if anyone on Earth can </w:t>
      </w:r>
      <w:r w:rsidRPr="005B7C5C">
        <w:rPr>
          <w:rFonts w:cs="Times New Roman"/>
          <w:noProof/>
        </w:rPr>
        <w:t>respond</w:t>
      </w:r>
      <w:r w:rsidR="00E502D5" w:rsidRPr="005B7C5C">
        <w:rPr>
          <w:rFonts w:cs="Times New Roman"/>
          <w:noProof/>
        </w:rPr>
        <w:t>,</w:t>
      </w:r>
      <w:r w:rsidRPr="005B7C5C">
        <w:rPr>
          <w:rFonts w:cs="Times New Roman"/>
        </w:rPr>
        <w:t xml:space="preserve"> please do so. Ophelia out.”</w:t>
      </w:r>
    </w:p>
    <w:p w14:paraId="4756A13B" w14:textId="1B5A890E" w:rsidR="005E5B82" w:rsidRPr="005B7C5C" w:rsidRDefault="005E5B82" w:rsidP="004537F7">
      <w:pPr>
        <w:rPr>
          <w:rFonts w:cs="Times New Roman"/>
        </w:rPr>
      </w:pPr>
      <w:r w:rsidRPr="005B7C5C">
        <w:rPr>
          <w:rFonts w:cs="Times New Roman"/>
        </w:rPr>
        <w:t xml:space="preserve">“Let’s wait a few minutes, and if they don’t move </w:t>
      </w:r>
      <w:r w:rsidRPr="005B7C5C">
        <w:rPr>
          <w:rFonts w:cs="Times New Roman"/>
          <w:noProof/>
        </w:rPr>
        <w:t>anymore</w:t>
      </w:r>
      <w:r w:rsidRPr="005B7C5C">
        <w:rPr>
          <w:rFonts w:cs="Times New Roman"/>
        </w:rPr>
        <w:t>, we need to get back to the habitats and replenish our oxygen and batteries.”</w:t>
      </w:r>
    </w:p>
    <w:p w14:paraId="24A03F05" w14:textId="2CFDC9DE" w:rsidR="00B91EA5" w:rsidRPr="005B7C5C" w:rsidRDefault="00B91EA5" w:rsidP="00845671">
      <w:pPr>
        <w:pStyle w:val="Heading2"/>
        <w:rPr>
          <w:rFonts w:cs="Times New Roman"/>
        </w:rPr>
      </w:pPr>
      <w:bookmarkStart w:id="8" w:name="_Hlk521577092"/>
      <w:r w:rsidRPr="005B7C5C">
        <w:rPr>
          <w:rFonts w:cs="Times New Roman"/>
        </w:rPr>
        <w:t>JSB8 Jakeel Mining Station</w:t>
      </w:r>
    </w:p>
    <w:p w14:paraId="3F14DCA4" w14:textId="79A13314" w:rsidR="00F34726" w:rsidRPr="005B7C5C" w:rsidRDefault="00F34726" w:rsidP="004537F7">
      <w:pPr>
        <w:rPr>
          <w:rFonts w:cs="Times New Roman"/>
        </w:rPr>
      </w:pPr>
      <w:r w:rsidRPr="005B7C5C">
        <w:rPr>
          <w:rFonts w:cs="Times New Roman"/>
        </w:rPr>
        <w:t xml:space="preserve">Joan, </w:t>
      </w:r>
      <w:r w:rsidRPr="005B7C5C">
        <w:rPr>
          <w:rFonts w:cs="Times New Roman"/>
          <w:noProof/>
        </w:rPr>
        <w:t>Tom</w:t>
      </w:r>
      <w:r w:rsidR="00E502D5" w:rsidRPr="005B7C5C">
        <w:rPr>
          <w:rFonts w:cs="Times New Roman"/>
          <w:noProof/>
        </w:rPr>
        <w:t>,</w:t>
      </w:r>
      <w:r w:rsidRPr="005B7C5C">
        <w:rPr>
          <w:rFonts w:cs="Times New Roman"/>
        </w:rPr>
        <w:t xml:space="preserve"> and SIMPOC knew that the tide had turned. Earth, or what </w:t>
      </w:r>
      <w:r w:rsidRPr="005B7C5C">
        <w:rPr>
          <w:rFonts w:cs="Times New Roman"/>
          <w:noProof/>
        </w:rPr>
        <w:t>was left</w:t>
      </w:r>
      <w:r w:rsidRPr="005B7C5C">
        <w:rPr>
          <w:rFonts w:cs="Times New Roman"/>
        </w:rPr>
        <w:t xml:space="preserve"> of Earth, was saved.</w:t>
      </w:r>
      <w:r w:rsidR="00F32B93" w:rsidRPr="005B7C5C">
        <w:rPr>
          <w:rFonts w:cs="Times New Roman"/>
        </w:rPr>
        <w:t xml:space="preserve"> They had just talked with the Leader of the Vakeel. Joan had </w:t>
      </w:r>
      <w:r w:rsidR="00F32B93" w:rsidRPr="005B7C5C">
        <w:rPr>
          <w:rFonts w:cs="Times New Roman"/>
          <w:noProof/>
        </w:rPr>
        <w:t>basically</w:t>
      </w:r>
      <w:r w:rsidR="00F32B93" w:rsidRPr="005B7C5C">
        <w:rPr>
          <w:rFonts w:cs="Times New Roman"/>
        </w:rPr>
        <w:t xml:space="preserve"> told him </w:t>
      </w:r>
      <w:r w:rsidR="00F32B93" w:rsidRPr="005B7C5C">
        <w:rPr>
          <w:rFonts w:cs="Times New Roman"/>
          <w:noProof/>
        </w:rPr>
        <w:t>off</w:t>
      </w:r>
      <w:r w:rsidR="000F306D" w:rsidRPr="005B7C5C">
        <w:rPr>
          <w:rFonts w:cs="Times New Roman"/>
          <w:noProof/>
        </w:rPr>
        <w:t>,</w:t>
      </w:r>
      <w:r w:rsidR="00F32B93" w:rsidRPr="005B7C5C">
        <w:rPr>
          <w:rFonts w:cs="Times New Roman"/>
        </w:rPr>
        <w:t xml:space="preserve"> and they lived.</w:t>
      </w:r>
    </w:p>
    <w:p w14:paraId="68DF5ADF" w14:textId="38318E69" w:rsidR="00F32B93" w:rsidRPr="005B7C5C" w:rsidRDefault="00F32B93" w:rsidP="00F32B93">
      <w:pPr>
        <w:rPr>
          <w:rFonts w:cs="Times New Roman"/>
        </w:rPr>
      </w:pPr>
      <w:r w:rsidRPr="005B7C5C">
        <w:rPr>
          <w:rFonts w:cs="Times New Roman"/>
        </w:rPr>
        <w:t>“That son-of-bitch,” Tom said. “They invaded us by accident. They didn’t think anything worth saving was on Earth, so they just tried to wipe us out for their convenience.”</w:t>
      </w:r>
    </w:p>
    <w:p w14:paraId="1E6147BD" w14:textId="60312DA1" w:rsidR="00F34726" w:rsidRPr="005B7C5C" w:rsidRDefault="00F34726" w:rsidP="004537F7">
      <w:pPr>
        <w:rPr>
          <w:rFonts w:cs="Times New Roman"/>
        </w:rPr>
      </w:pPr>
      <w:r w:rsidRPr="005B7C5C">
        <w:rPr>
          <w:rFonts w:cs="Times New Roman"/>
        </w:rPr>
        <w:t>Joan took a moment, took a deep breath</w:t>
      </w:r>
      <w:r w:rsidR="00E243A7">
        <w:rPr>
          <w:rFonts w:cs="Times New Roman"/>
        </w:rPr>
        <w:t>,</w:t>
      </w:r>
      <w:r w:rsidRPr="005B7C5C">
        <w:rPr>
          <w:rFonts w:cs="Times New Roman"/>
        </w:rPr>
        <w:t xml:space="preserve"> and reached for her husband. They were at a point where they could take a breath and relax </w:t>
      </w:r>
      <w:r w:rsidR="00904E42" w:rsidRPr="005B7C5C">
        <w:rPr>
          <w:rFonts w:cs="Times New Roman"/>
        </w:rPr>
        <w:t xml:space="preserve">a </w:t>
      </w:r>
      <w:r w:rsidRPr="005B7C5C">
        <w:rPr>
          <w:rFonts w:cs="Times New Roman"/>
        </w:rPr>
        <w:t xml:space="preserve">little. They hugged while SIMPOC and Fleet </w:t>
      </w:r>
      <w:r w:rsidR="0031245E" w:rsidRPr="005B7C5C">
        <w:rPr>
          <w:rFonts w:cs="Times New Roman"/>
        </w:rPr>
        <w:t>Marshal</w:t>
      </w:r>
      <w:r w:rsidRPr="005B7C5C">
        <w:rPr>
          <w:rFonts w:cs="Times New Roman"/>
        </w:rPr>
        <w:t xml:space="preserve"> Zorthin stood and watched.</w:t>
      </w:r>
    </w:p>
    <w:p w14:paraId="1509CE11" w14:textId="49FF59AD" w:rsidR="00F34726" w:rsidRPr="005B7C5C" w:rsidRDefault="00F34726" w:rsidP="004537F7">
      <w:pPr>
        <w:rPr>
          <w:rFonts w:cs="Times New Roman"/>
        </w:rPr>
      </w:pPr>
      <w:r w:rsidRPr="005B7C5C">
        <w:rPr>
          <w:rFonts w:cs="Times New Roman"/>
        </w:rPr>
        <w:t xml:space="preserve">When Joan and Tom broke their embrace, Joan stepped to SIMPOC </w:t>
      </w:r>
      <w:r w:rsidR="00B8454C" w:rsidRPr="005B7C5C">
        <w:rPr>
          <w:rFonts w:cs="Times New Roman"/>
        </w:rPr>
        <w:t>and put her arms around him. All SIMPOC knew to do</w:t>
      </w:r>
      <w:r w:rsidRPr="005B7C5C">
        <w:rPr>
          <w:rFonts w:cs="Times New Roman"/>
        </w:rPr>
        <w:t xml:space="preserve"> </w:t>
      </w:r>
      <w:r w:rsidR="00B8454C" w:rsidRPr="005B7C5C">
        <w:rPr>
          <w:rFonts w:cs="Times New Roman"/>
        </w:rPr>
        <w:t xml:space="preserve">was </w:t>
      </w:r>
      <w:r w:rsidR="00F800A4" w:rsidRPr="005B7C5C">
        <w:rPr>
          <w:rFonts w:cs="Times New Roman"/>
          <w:noProof/>
        </w:rPr>
        <w:t>just to</w:t>
      </w:r>
      <w:r w:rsidRPr="005B7C5C">
        <w:rPr>
          <w:rFonts w:cs="Times New Roman"/>
          <w:noProof/>
        </w:rPr>
        <w:t xml:space="preserve"> st</w:t>
      </w:r>
      <w:r w:rsidR="005877E0" w:rsidRPr="005B7C5C">
        <w:rPr>
          <w:rFonts w:cs="Times New Roman"/>
          <w:noProof/>
        </w:rPr>
        <w:t>an</w:t>
      </w:r>
      <w:r w:rsidRPr="005B7C5C">
        <w:rPr>
          <w:rFonts w:cs="Times New Roman"/>
          <w:noProof/>
        </w:rPr>
        <w:t>d there</w:t>
      </w:r>
      <w:r w:rsidRPr="005B7C5C">
        <w:rPr>
          <w:rFonts w:cs="Times New Roman"/>
        </w:rPr>
        <w:t>. Tom walked over and put his hand out, “SIMPOC, none of this would have happened witho</w:t>
      </w:r>
      <w:r w:rsidR="00471787" w:rsidRPr="005B7C5C">
        <w:rPr>
          <w:rFonts w:cs="Times New Roman"/>
        </w:rPr>
        <w:t xml:space="preserve">ut you. We, </w:t>
      </w:r>
      <w:proofErr w:type="gramStart"/>
      <w:r w:rsidR="00471787" w:rsidRPr="005B7C5C">
        <w:rPr>
          <w:rFonts w:cs="Times New Roman"/>
        </w:rPr>
        <w:t>the human race</w:t>
      </w:r>
      <w:proofErr w:type="gramEnd"/>
      <w:r w:rsidR="00471787" w:rsidRPr="005B7C5C">
        <w:rPr>
          <w:rFonts w:cs="Times New Roman"/>
        </w:rPr>
        <w:t>, owe</w:t>
      </w:r>
      <w:r w:rsidRPr="005B7C5C">
        <w:rPr>
          <w:rFonts w:cs="Times New Roman"/>
        </w:rPr>
        <w:t xml:space="preserve"> you a tremendous debt of gratitude.</w:t>
      </w:r>
      <w:r w:rsidR="00B8454C" w:rsidRPr="005B7C5C">
        <w:rPr>
          <w:rFonts w:cs="Times New Roman"/>
        </w:rPr>
        <w:t>”</w:t>
      </w:r>
    </w:p>
    <w:p w14:paraId="28C6A2D7" w14:textId="59B0715F" w:rsidR="00F34726" w:rsidRPr="005B7C5C" w:rsidRDefault="00F34726" w:rsidP="004537F7">
      <w:pPr>
        <w:rPr>
          <w:rFonts w:cs="Times New Roman"/>
        </w:rPr>
      </w:pPr>
      <w:r w:rsidRPr="005B7C5C">
        <w:rPr>
          <w:rFonts w:cs="Times New Roman"/>
        </w:rPr>
        <w:lastRenderedPageBreak/>
        <w:t xml:space="preserve">SIMPOC put out his </w:t>
      </w:r>
      <w:r w:rsidRPr="005B7C5C">
        <w:rPr>
          <w:rFonts w:cs="Times New Roman"/>
          <w:noProof/>
        </w:rPr>
        <w:t>hand</w:t>
      </w:r>
      <w:r w:rsidR="005877E0" w:rsidRPr="005B7C5C">
        <w:rPr>
          <w:rFonts w:cs="Times New Roman"/>
          <w:noProof/>
        </w:rPr>
        <w:t>,</w:t>
      </w:r>
      <w:r w:rsidRPr="005B7C5C">
        <w:rPr>
          <w:rFonts w:cs="Times New Roman"/>
        </w:rPr>
        <w:t xml:space="preserve"> and </w:t>
      </w:r>
      <w:r w:rsidR="00B8454C" w:rsidRPr="005B7C5C">
        <w:rPr>
          <w:rFonts w:cs="Times New Roman"/>
        </w:rPr>
        <w:t xml:space="preserve">he followed the programming in his memory. </w:t>
      </w:r>
      <w:r w:rsidRPr="005B7C5C">
        <w:rPr>
          <w:rFonts w:cs="Times New Roman"/>
          <w:i/>
          <w:iCs/>
          <w:noProof/>
        </w:rPr>
        <w:t>Apparently</w:t>
      </w:r>
      <w:r w:rsidR="00BA0F96" w:rsidRPr="005B7C5C">
        <w:rPr>
          <w:rFonts w:cs="Times New Roman"/>
          <w:i/>
          <w:iCs/>
          <w:noProof/>
        </w:rPr>
        <w:t>,</w:t>
      </w:r>
      <w:r w:rsidRPr="005B7C5C">
        <w:rPr>
          <w:rFonts w:cs="Times New Roman"/>
          <w:i/>
          <w:iCs/>
        </w:rPr>
        <w:t xml:space="preserve"> this is a show of gratitude,</w:t>
      </w:r>
      <w:r w:rsidRPr="005B7C5C">
        <w:rPr>
          <w:rFonts w:cs="Times New Roman"/>
        </w:rPr>
        <w:t xml:space="preserve"> he thought as he let the Colonel move his hand up and down. </w:t>
      </w:r>
      <w:r w:rsidRPr="005B7C5C">
        <w:rPr>
          <w:rFonts w:cs="Times New Roman"/>
          <w:i/>
          <w:iCs/>
        </w:rPr>
        <w:t xml:space="preserve">I suppose this female, with her arms around me, is also a show of appreciation. </w:t>
      </w:r>
      <w:r w:rsidRPr="005B7C5C">
        <w:rPr>
          <w:rFonts w:cs="Times New Roman"/>
          <w:i/>
          <w:iCs/>
          <w:noProof/>
        </w:rPr>
        <w:t>In a curious way</w:t>
      </w:r>
      <w:r w:rsidRPr="005B7C5C">
        <w:rPr>
          <w:rFonts w:cs="Times New Roman"/>
          <w:i/>
          <w:iCs/>
        </w:rPr>
        <w:t>, I appreciate these humans showing warmth to me. I also feel the lowering of stress.</w:t>
      </w:r>
    </w:p>
    <w:p w14:paraId="6761D0F8" w14:textId="61C972C7" w:rsidR="00F34726" w:rsidRPr="005B7C5C" w:rsidRDefault="00F34726" w:rsidP="004537F7">
      <w:pPr>
        <w:rPr>
          <w:rFonts w:cs="Times New Roman"/>
        </w:rPr>
      </w:pPr>
      <w:r w:rsidRPr="005B7C5C">
        <w:rPr>
          <w:rFonts w:cs="Times New Roman"/>
        </w:rPr>
        <w:t xml:space="preserve">The </w:t>
      </w:r>
      <w:r w:rsidRPr="005B7C5C">
        <w:rPr>
          <w:rFonts w:cs="Times New Roman"/>
          <w:noProof/>
        </w:rPr>
        <w:t>handshaking</w:t>
      </w:r>
      <w:r w:rsidRPr="005B7C5C">
        <w:rPr>
          <w:rFonts w:cs="Times New Roman"/>
        </w:rPr>
        <w:t xml:space="preserve"> </w:t>
      </w:r>
      <w:r w:rsidRPr="005B7C5C">
        <w:rPr>
          <w:rFonts w:cs="Times New Roman"/>
          <w:noProof/>
        </w:rPr>
        <w:t>stopped</w:t>
      </w:r>
      <w:r w:rsidR="00E502D5" w:rsidRPr="005B7C5C">
        <w:rPr>
          <w:rFonts w:cs="Times New Roman"/>
          <w:noProof/>
        </w:rPr>
        <w:t>,</w:t>
      </w:r>
      <w:r w:rsidRPr="005B7C5C">
        <w:rPr>
          <w:rFonts w:cs="Times New Roman"/>
        </w:rPr>
        <w:t xml:space="preserve"> and Joan pulled away from SIMPOC’s torso. She looked up at him and smiled.</w:t>
      </w:r>
    </w:p>
    <w:p w14:paraId="2E9AA325" w14:textId="361391FF" w:rsidR="00F34726" w:rsidRPr="005B7C5C" w:rsidRDefault="00F34726" w:rsidP="004537F7">
      <w:pPr>
        <w:rPr>
          <w:rFonts w:cs="Times New Roman"/>
        </w:rPr>
      </w:pPr>
      <w:r w:rsidRPr="005B7C5C">
        <w:rPr>
          <w:rFonts w:cs="Times New Roman"/>
          <w:i/>
          <w:iCs/>
        </w:rPr>
        <w:t>What a curious way to express gratitude; showing teeth. I don’t have any, so I can’t reciprocate,</w:t>
      </w:r>
      <w:r w:rsidRPr="005B7C5C">
        <w:rPr>
          <w:rFonts w:cs="Times New Roman"/>
        </w:rPr>
        <w:t xml:space="preserve"> thought SIMPOC.</w:t>
      </w:r>
    </w:p>
    <w:p w14:paraId="7D718F3D" w14:textId="29265B72" w:rsidR="00F34726" w:rsidRPr="005B7C5C" w:rsidRDefault="00F34726" w:rsidP="004537F7">
      <w:pPr>
        <w:rPr>
          <w:rFonts w:cs="Times New Roman"/>
        </w:rPr>
      </w:pPr>
      <w:r w:rsidRPr="005B7C5C">
        <w:rPr>
          <w:rFonts w:cs="Times New Roman"/>
        </w:rPr>
        <w:t xml:space="preserve">“Fleet </w:t>
      </w:r>
      <w:r w:rsidR="0031245E" w:rsidRPr="005B7C5C">
        <w:rPr>
          <w:rFonts w:cs="Times New Roman"/>
        </w:rPr>
        <w:t>Marshal</w:t>
      </w:r>
      <w:r w:rsidRPr="005B7C5C">
        <w:rPr>
          <w:rFonts w:cs="Times New Roman"/>
        </w:rPr>
        <w:t xml:space="preserve"> Zorthin. Are you positive that the devices you sent to our system have stopped their attacks?” asked </w:t>
      </w:r>
      <w:r w:rsidRPr="005B7C5C">
        <w:rPr>
          <w:rFonts w:cs="Times New Roman"/>
          <w:noProof/>
        </w:rPr>
        <w:t>Joan</w:t>
      </w:r>
      <w:r w:rsidR="005877E0" w:rsidRPr="005B7C5C">
        <w:rPr>
          <w:rFonts w:cs="Times New Roman"/>
          <w:noProof/>
        </w:rPr>
        <w:t>?</w:t>
      </w:r>
    </w:p>
    <w:p w14:paraId="08911E56" w14:textId="60FA3B53" w:rsidR="00F34726" w:rsidRPr="005B7C5C" w:rsidRDefault="00A8665C" w:rsidP="004537F7">
      <w:pPr>
        <w:rPr>
          <w:rFonts w:cs="Times New Roman"/>
        </w:rPr>
      </w:pPr>
      <w:r w:rsidRPr="005B7C5C">
        <w:rPr>
          <w:rFonts w:cs="Times New Roman"/>
        </w:rPr>
        <w:t>“</w:t>
      </w:r>
      <w:r w:rsidRPr="005B7C5C">
        <w:rPr>
          <w:rFonts w:cs="Times New Roman"/>
          <w:noProof/>
        </w:rPr>
        <w:t>Absolutely,</w:t>
      </w:r>
      <w:r w:rsidRPr="005B7C5C">
        <w:rPr>
          <w:rFonts w:cs="Times New Roman"/>
        </w:rPr>
        <w:t xml:space="preserve"> the message has</w:t>
      </w:r>
      <w:r w:rsidR="00F34726" w:rsidRPr="005B7C5C">
        <w:rPr>
          <w:rFonts w:cs="Times New Roman"/>
        </w:rPr>
        <w:t xml:space="preserve"> </w:t>
      </w:r>
      <w:r w:rsidR="00F34726" w:rsidRPr="005B7C5C">
        <w:rPr>
          <w:rFonts w:cs="Times New Roman"/>
          <w:noProof/>
        </w:rPr>
        <w:t>been sent</w:t>
      </w:r>
      <w:r w:rsidR="00E502D5" w:rsidRPr="005B7C5C">
        <w:rPr>
          <w:rFonts w:cs="Times New Roman"/>
          <w:noProof/>
        </w:rPr>
        <w:t>,</w:t>
      </w:r>
      <w:r w:rsidR="00F34726" w:rsidRPr="005B7C5C">
        <w:rPr>
          <w:rFonts w:cs="Times New Roman"/>
        </w:rPr>
        <w:t xml:space="preserve"> and the units will go into a standby mode. They must have the proper code to be reactivated. As I told you, we will transfer the entire invasion fleet to your control. It is the least that we can do to repay your civilization for the losses that we inflicted upon you.”</w:t>
      </w:r>
    </w:p>
    <w:p w14:paraId="4245706E" w14:textId="7AC2DBFB" w:rsidR="00F34726" w:rsidRPr="005B7C5C" w:rsidRDefault="00F34726" w:rsidP="004537F7">
      <w:pPr>
        <w:rPr>
          <w:rFonts w:cs="Times New Roman"/>
        </w:rPr>
      </w:pPr>
      <w:r w:rsidRPr="005B7C5C">
        <w:rPr>
          <w:rFonts w:cs="Times New Roman"/>
        </w:rPr>
        <w:t>“</w:t>
      </w:r>
      <w:r w:rsidR="000F306D" w:rsidRPr="005B7C5C">
        <w:rPr>
          <w:rFonts w:cs="Times New Roman"/>
        </w:rPr>
        <w:t xml:space="preserve">Fleet </w:t>
      </w:r>
      <w:r w:rsidR="0031245E" w:rsidRPr="005B7C5C">
        <w:rPr>
          <w:rFonts w:cs="Times New Roman"/>
        </w:rPr>
        <w:t>Marshal</w:t>
      </w:r>
      <w:r w:rsidR="000F306D" w:rsidRPr="005B7C5C">
        <w:rPr>
          <w:rFonts w:cs="Times New Roman"/>
        </w:rPr>
        <w:t xml:space="preserve">, that is a considerable number of spacecraft and robotic units. </w:t>
      </w:r>
      <w:r w:rsidRPr="005B7C5C">
        <w:rPr>
          <w:rFonts w:cs="Times New Roman"/>
        </w:rPr>
        <w:t>Can you transfer the necessary information to me so that we may take control of your units and make them useful for us?” SIMPOC asked.</w:t>
      </w:r>
    </w:p>
    <w:p w14:paraId="7CF705B9" w14:textId="21407D52" w:rsidR="00F34726" w:rsidRPr="005B7C5C" w:rsidRDefault="00F34726" w:rsidP="004537F7">
      <w:pPr>
        <w:rPr>
          <w:rFonts w:cs="Times New Roman"/>
        </w:rPr>
      </w:pPr>
      <w:r w:rsidRPr="005B7C5C">
        <w:rPr>
          <w:rFonts w:cs="Times New Roman"/>
        </w:rPr>
        <w:t xml:space="preserve">“Yes, I suspect that you </w:t>
      </w:r>
      <w:r w:rsidRPr="005B7C5C">
        <w:rPr>
          <w:rFonts w:cs="Times New Roman"/>
          <w:noProof/>
        </w:rPr>
        <w:t>are able to</w:t>
      </w:r>
      <w:r w:rsidRPr="005B7C5C">
        <w:rPr>
          <w:rFonts w:cs="Times New Roman"/>
        </w:rPr>
        <w:t xml:space="preserve"> interact with these computers. If that is so, then I will direct you to the proper instructions and codes. I </w:t>
      </w:r>
      <w:r w:rsidR="00E243A7">
        <w:rPr>
          <w:rFonts w:cs="Times New Roman"/>
        </w:rPr>
        <w:t>need to point out</w:t>
      </w:r>
      <w:r w:rsidR="0085142B" w:rsidRPr="005B7C5C">
        <w:rPr>
          <w:rFonts w:cs="Times New Roman"/>
        </w:rPr>
        <w:t xml:space="preserve"> that it wouldn’t be wise to use those resources against us. We have a vast number of </w:t>
      </w:r>
      <w:r w:rsidR="0085142B" w:rsidRPr="005B7C5C">
        <w:rPr>
          <w:rFonts w:cs="Times New Roman"/>
          <w:noProof/>
        </w:rPr>
        <w:t>units</w:t>
      </w:r>
      <w:r w:rsidR="00E502D5" w:rsidRPr="005B7C5C">
        <w:rPr>
          <w:rFonts w:cs="Times New Roman"/>
          <w:noProof/>
        </w:rPr>
        <w:t>,</w:t>
      </w:r>
      <w:r w:rsidR="0085142B" w:rsidRPr="005B7C5C">
        <w:rPr>
          <w:rFonts w:cs="Times New Roman"/>
        </w:rPr>
        <w:t xml:space="preserve"> and the few thousand that we are transferring would be no match for our resources.”</w:t>
      </w:r>
    </w:p>
    <w:p w14:paraId="2BA37B47" w14:textId="6D1D0C99" w:rsidR="00A17239" w:rsidRPr="005B7C5C" w:rsidRDefault="00A17239" w:rsidP="004537F7">
      <w:pPr>
        <w:rPr>
          <w:rFonts w:cs="Times New Roman"/>
        </w:rPr>
      </w:pPr>
      <w:r w:rsidRPr="005B7C5C">
        <w:rPr>
          <w:rFonts w:cs="Times New Roman"/>
        </w:rPr>
        <w:lastRenderedPageBreak/>
        <w:t xml:space="preserve">“Fleet </w:t>
      </w:r>
      <w:r w:rsidR="0031245E" w:rsidRPr="005B7C5C">
        <w:rPr>
          <w:rFonts w:cs="Times New Roman"/>
        </w:rPr>
        <w:t>Marshal</w:t>
      </w:r>
      <w:r w:rsidRPr="005B7C5C">
        <w:rPr>
          <w:rFonts w:cs="Times New Roman"/>
        </w:rPr>
        <w:t xml:space="preserve">. We will use the resources to rebuild, not to attack. Now, please tell us about the virus, how it </w:t>
      </w:r>
      <w:r w:rsidRPr="005B7C5C">
        <w:rPr>
          <w:rFonts w:cs="Times New Roman"/>
          <w:noProof/>
        </w:rPr>
        <w:t>was done</w:t>
      </w:r>
      <w:r w:rsidRPr="005B7C5C">
        <w:rPr>
          <w:rFonts w:cs="Times New Roman"/>
        </w:rPr>
        <w:t xml:space="preserve"> and how it can be corrected?” asked Joan.</w:t>
      </w:r>
    </w:p>
    <w:bookmarkEnd w:id="8"/>
    <w:p w14:paraId="39BD0A04" w14:textId="5CD4C4C9" w:rsidR="00A17239" w:rsidRPr="005B7C5C" w:rsidRDefault="00A17239" w:rsidP="004537F7">
      <w:pPr>
        <w:rPr>
          <w:rFonts w:cs="Times New Roman"/>
        </w:rPr>
      </w:pPr>
      <w:r w:rsidRPr="005B7C5C">
        <w:rPr>
          <w:rFonts w:cs="Times New Roman"/>
        </w:rPr>
        <w:t xml:space="preserve">“I must warn you, that is not within my expertise. </w:t>
      </w:r>
      <w:r w:rsidRPr="005B7C5C">
        <w:rPr>
          <w:rFonts w:cs="Times New Roman"/>
          <w:noProof/>
        </w:rPr>
        <w:t>Those techniques are created by our biological scientists</w:t>
      </w:r>
      <w:r w:rsidRPr="005B7C5C">
        <w:rPr>
          <w:rFonts w:cs="Times New Roman"/>
        </w:rPr>
        <w:t xml:space="preserve">. I do know that using that method is our typical operation. When we discover a new solar system </w:t>
      </w:r>
      <w:r w:rsidR="00E243A7">
        <w:rPr>
          <w:rFonts w:cs="Times New Roman"/>
        </w:rPr>
        <w:t>with</w:t>
      </w:r>
      <w:r w:rsidRPr="005B7C5C">
        <w:rPr>
          <w:rFonts w:cs="Times New Roman"/>
        </w:rPr>
        <w:t xml:space="preserve"> the elements we want, we send probes to measure the life f</w:t>
      </w:r>
      <w:r w:rsidR="00A8665C" w:rsidRPr="005B7C5C">
        <w:rPr>
          <w:rFonts w:cs="Times New Roman"/>
        </w:rPr>
        <w:t xml:space="preserve">orms. </w:t>
      </w:r>
      <w:r w:rsidR="00A8665C" w:rsidRPr="005B7C5C">
        <w:rPr>
          <w:rFonts w:cs="Times New Roman"/>
          <w:noProof/>
        </w:rPr>
        <w:t>Apparently,</w:t>
      </w:r>
      <w:r w:rsidR="00A8665C" w:rsidRPr="005B7C5C">
        <w:rPr>
          <w:rFonts w:cs="Times New Roman"/>
        </w:rPr>
        <w:t xml:space="preserve"> those probes</w:t>
      </w:r>
      <w:r w:rsidRPr="005B7C5C">
        <w:rPr>
          <w:rFonts w:cs="Times New Roman"/>
        </w:rPr>
        <w:t xml:space="preserve"> have limitations because they failed to recognize the level of sophistication within your culture. The </w:t>
      </w:r>
      <w:r w:rsidRPr="005B7C5C">
        <w:rPr>
          <w:rFonts w:cs="Times New Roman"/>
          <w:noProof/>
        </w:rPr>
        <w:t>probes</w:t>
      </w:r>
      <w:r w:rsidRPr="005B7C5C">
        <w:rPr>
          <w:rFonts w:cs="Times New Roman"/>
        </w:rPr>
        <w:t xml:space="preserve"> </w:t>
      </w:r>
      <w:r w:rsidR="000F306D" w:rsidRPr="005B7C5C">
        <w:rPr>
          <w:rFonts w:cs="Times New Roman"/>
        </w:rPr>
        <w:t>deduced that</w:t>
      </w:r>
      <w:r w:rsidRPr="005B7C5C">
        <w:rPr>
          <w:rFonts w:cs="Times New Roman"/>
        </w:rPr>
        <w:t xml:space="preserve"> there </w:t>
      </w:r>
      <w:r w:rsidR="000F306D" w:rsidRPr="005B7C5C">
        <w:rPr>
          <w:rFonts w:cs="Times New Roman"/>
        </w:rPr>
        <w:t>was</w:t>
      </w:r>
      <w:r w:rsidRPr="005B7C5C">
        <w:rPr>
          <w:rFonts w:cs="Times New Roman"/>
        </w:rPr>
        <w:t xml:space="preserve"> no intelligent life</w:t>
      </w:r>
      <w:r w:rsidR="000F306D" w:rsidRPr="005B7C5C">
        <w:rPr>
          <w:rFonts w:cs="Times New Roman"/>
        </w:rPr>
        <w:t xml:space="preserve"> and acted </w:t>
      </w:r>
      <w:r w:rsidR="00AB315E" w:rsidRPr="005B7C5C">
        <w:rPr>
          <w:rFonts w:cs="Times New Roman"/>
        </w:rPr>
        <w:t xml:space="preserve">as </w:t>
      </w:r>
      <w:r w:rsidR="000F306D" w:rsidRPr="005B7C5C">
        <w:rPr>
          <w:rFonts w:cs="Times New Roman"/>
        </w:rPr>
        <w:t>such</w:t>
      </w:r>
      <w:r w:rsidRPr="005B7C5C">
        <w:rPr>
          <w:rFonts w:cs="Times New Roman"/>
        </w:rPr>
        <w:t xml:space="preserve">. Let me remind you that we have harvested from over 1,000 </w:t>
      </w:r>
      <w:r w:rsidRPr="005B7C5C">
        <w:rPr>
          <w:rFonts w:cs="Times New Roman"/>
          <w:noProof/>
        </w:rPr>
        <w:t>systems</w:t>
      </w:r>
      <w:r w:rsidR="00E502D5" w:rsidRPr="005B7C5C">
        <w:rPr>
          <w:rFonts w:cs="Times New Roman"/>
          <w:noProof/>
        </w:rPr>
        <w:t>,</w:t>
      </w:r>
      <w:r w:rsidRPr="005B7C5C">
        <w:rPr>
          <w:rFonts w:cs="Times New Roman"/>
        </w:rPr>
        <w:t xml:space="preserve"> and we have yet to find intelligent life, so our probes didn’t perform well. Regardless, they find the dominant life form</w:t>
      </w:r>
      <w:r w:rsidR="00E243A7">
        <w:rPr>
          <w:rFonts w:cs="Times New Roman"/>
        </w:rPr>
        <w:t>. By harvesting some DNA, they can form a virus that uses the history of past viral encounter</w:t>
      </w:r>
      <w:r w:rsidRPr="005B7C5C">
        <w:rPr>
          <w:rFonts w:cs="Times New Roman"/>
          <w:noProof/>
        </w:rPr>
        <w:t>s embedded</w:t>
      </w:r>
      <w:r w:rsidRPr="005B7C5C">
        <w:rPr>
          <w:rFonts w:cs="Times New Roman"/>
        </w:rPr>
        <w:t xml:space="preserve"> withi</w:t>
      </w:r>
      <w:r w:rsidR="006C5327" w:rsidRPr="005B7C5C">
        <w:rPr>
          <w:rFonts w:cs="Times New Roman"/>
        </w:rPr>
        <w:t>n the code. That characteristic</w:t>
      </w:r>
      <w:r w:rsidRPr="005B7C5C">
        <w:rPr>
          <w:rFonts w:cs="Times New Roman"/>
        </w:rPr>
        <w:t>, we h</w:t>
      </w:r>
      <w:r w:rsidR="00A8665C" w:rsidRPr="005B7C5C">
        <w:rPr>
          <w:rFonts w:cs="Times New Roman"/>
        </w:rPr>
        <w:t>ave found to be universal among</w:t>
      </w:r>
      <w:r w:rsidRPr="005B7C5C">
        <w:rPr>
          <w:rFonts w:cs="Times New Roman"/>
        </w:rPr>
        <w:t xml:space="preserve"> living creatures. When they obtain the </w:t>
      </w:r>
      <w:r w:rsidRPr="005B7C5C">
        <w:rPr>
          <w:rFonts w:cs="Times New Roman"/>
          <w:noProof/>
        </w:rPr>
        <w:t>DNA</w:t>
      </w:r>
      <w:r w:rsidR="00E502D5" w:rsidRPr="005B7C5C">
        <w:rPr>
          <w:rFonts w:cs="Times New Roman"/>
          <w:noProof/>
        </w:rPr>
        <w:t>,</w:t>
      </w:r>
      <w:r w:rsidRPr="005B7C5C">
        <w:rPr>
          <w:rFonts w:cs="Times New Roman"/>
        </w:rPr>
        <w:t xml:space="preserve"> it is a simple step to create the virus. They are </w:t>
      </w:r>
      <w:r w:rsidRPr="005B7C5C">
        <w:rPr>
          <w:rFonts w:cs="Times New Roman"/>
          <w:noProof/>
        </w:rPr>
        <w:t>autonomous</w:t>
      </w:r>
      <w:r w:rsidR="00E502D5" w:rsidRPr="005B7C5C">
        <w:rPr>
          <w:rFonts w:cs="Times New Roman"/>
          <w:noProof/>
        </w:rPr>
        <w:t>,</w:t>
      </w:r>
      <w:r w:rsidRPr="005B7C5C">
        <w:rPr>
          <w:rFonts w:cs="Times New Roman"/>
        </w:rPr>
        <w:t xml:space="preserve"> and once the virus has </w:t>
      </w:r>
      <w:r w:rsidRPr="005B7C5C">
        <w:rPr>
          <w:rFonts w:cs="Times New Roman"/>
          <w:noProof/>
        </w:rPr>
        <w:t>been created</w:t>
      </w:r>
      <w:r w:rsidRPr="005B7C5C">
        <w:rPr>
          <w:rFonts w:cs="Times New Roman"/>
        </w:rPr>
        <w:t>, it is released.”</w:t>
      </w:r>
    </w:p>
    <w:p w14:paraId="24361046" w14:textId="2E243138" w:rsidR="00A17239" w:rsidRPr="005B7C5C" w:rsidRDefault="00A17239" w:rsidP="004537F7">
      <w:pPr>
        <w:rPr>
          <w:rFonts w:cs="Times New Roman"/>
        </w:rPr>
      </w:pPr>
      <w:r w:rsidRPr="005B7C5C">
        <w:rPr>
          <w:rFonts w:cs="Times New Roman"/>
        </w:rPr>
        <w:t>“You used the past information in our DNA that we absorbed from viruses that we’ve fought and lived through to create a super virus to kill us</w:t>
      </w:r>
      <w:r w:rsidR="00AB315E" w:rsidRPr="005B7C5C">
        <w:rPr>
          <w:rFonts w:cs="Times New Roman"/>
        </w:rPr>
        <w:t>?</w:t>
      </w:r>
      <w:r w:rsidRPr="005B7C5C">
        <w:rPr>
          <w:rFonts w:cs="Times New Roman"/>
        </w:rPr>
        <w:t>” Tom asked, barely holding back his anger.</w:t>
      </w:r>
    </w:p>
    <w:p w14:paraId="491B1895" w14:textId="070A5842" w:rsidR="00A17239" w:rsidRPr="005B7C5C" w:rsidRDefault="00A17239" w:rsidP="004537F7">
      <w:pPr>
        <w:rPr>
          <w:rFonts w:cs="Times New Roman"/>
        </w:rPr>
      </w:pPr>
      <w:r w:rsidRPr="005B7C5C">
        <w:rPr>
          <w:rFonts w:cs="Times New Roman"/>
        </w:rPr>
        <w:t>“Simply stated, yes. It is the most effective way to clear the way for our devices to begin harvesting,” Zorthin said with little remorse.</w:t>
      </w:r>
      <w:r w:rsidR="003003AD" w:rsidRPr="005B7C5C">
        <w:rPr>
          <w:rFonts w:cs="Times New Roman"/>
        </w:rPr>
        <w:t xml:space="preserve"> In the </w:t>
      </w:r>
      <w:r w:rsidR="003003AD" w:rsidRPr="005B7C5C">
        <w:rPr>
          <w:rFonts w:cs="Times New Roman"/>
          <w:noProof/>
        </w:rPr>
        <w:t>past</w:t>
      </w:r>
      <w:r w:rsidR="00E502D5" w:rsidRPr="005B7C5C">
        <w:rPr>
          <w:rFonts w:cs="Times New Roman"/>
          <w:noProof/>
        </w:rPr>
        <w:t>,</w:t>
      </w:r>
      <w:r w:rsidR="003003AD" w:rsidRPr="005B7C5C">
        <w:rPr>
          <w:rFonts w:cs="Times New Roman"/>
        </w:rPr>
        <w:t xml:space="preserve"> we’ve encountered some large native animals that damage</w:t>
      </w:r>
      <w:r w:rsidR="00A8665C" w:rsidRPr="005B7C5C">
        <w:rPr>
          <w:rFonts w:cs="Times New Roman"/>
        </w:rPr>
        <w:t>d</w:t>
      </w:r>
      <w:r w:rsidR="003003AD" w:rsidRPr="005B7C5C">
        <w:rPr>
          <w:rFonts w:cs="Times New Roman"/>
        </w:rPr>
        <w:t xml:space="preserve"> our devices</w:t>
      </w:r>
      <w:r w:rsidR="00F800A4" w:rsidRPr="005B7C5C">
        <w:rPr>
          <w:rFonts w:cs="Times New Roman"/>
        </w:rPr>
        <w:t>,</w:t>
      </w:r>
      <w:r w:rsidR="00A8665C" w:rsidRPr="005B7C5C">
        <w:rPr>
          <w:rFonts w:cs="Times New Roman"/>
        </w:rPr>
        <w:t xml:space="preserve"> </w:t>
      </w:r>
      <w:r w:rsidR="00A8665C" w:rsidRPr="005B7C5C">
        <w:rPr>
          <w:rFonts w:cs="Times New Roman"/>
          <w:noProof/>
        </w:rPr>
        <w:t>so</w:t>
      </w:r>
      <w:r w:rsidR="00A8665C" w:rsidRPr="005B7C5C">
        <w:rPr>
          <w:rFonts w:cs="Times New Roman"/>
        </w:rPr>
        <w:t xml:space="preserve"> we were forced to eradicate them. Over time, as we failed to find intelligent life, the portion of the probes responsible for making the determination </w:t>
      </w:r>
      <w:r w:rsidR="00A8665C" w:rsidRPr="005B7C5C">
        <w:rPr>
          <w:rFonts w:cs="Times New Roman"/>
          <w:noProof/>
        </w:rPr>
        <w:t>obviously</w:t>
      </w:r>
      <w:r w:rsidR="00A8665C" w:rsidRPr="005B7C5C">
        <w:rPr>
          <w:rFonts w:cs="Times New Roman"/>
        </w:rPr>
        <w:t xml:space="preserve"> decayed and were no longer effective</w:t>
      </w:r>
      <w:r w:rsidR="003003AD" w:rsidRPr="005B7C5C">
        <w:rPr>
          <w:rFonts w:cs="Times New Roman"/>
        </w:rPr>
        <w:t>.”</w:t>
      </w:r>
    </w:p>
    <w:p w14:paraId="2F8AED16" w14:textId="77777777" w:rsidR="006C5327" w:rsidRPr="005B7C5C" w:rsidRDefault="006C5327" w:rsidP="004537F7">
      <w:pPr>
        <w:rPr>
          <w:rFonts w:cs="Times New Roman"/>
        </w:rPr>
      </w:pPr>
      <w:r w:rsidRPr="005B7C5C">
        <w:rPr>
          <w:rFonts w:cs="Times New Roman"/>
        </w:rPr>
        <w:lastRenderedPageBreak/>
        <w:t>“Can you produce an anti-virus?” asked Joan.</w:t>
      </w:r>
    </w:p>
    <w:p w14:paraId="7FB6407A" w14:textId="317927A4" w:rsidR="006C5327" w:rsidRPr="005B7C5C" w:rsidRDefault="006C5327" w:rsidP="004537F7">
      <w:pPr>
        <w:rPr>
          <w:rFonts w:cs="Times New Roman"/>
        </w:rPr>
      </w:pPr>
      <w:r w:rsidRPr="005B7C5C">
        <w:rPr>
          <w:rFonts w:cs="Times New Roman"/>
        </w:rPr>
        <w:t>“We have never had to do that bef</w:t>
      </w:r>
      <w:r w:rsidR="00A8665C" w:rsidRPr="005B7C5C">
        <w:rPr>
          <w:rFonts w:cs="Times New Roman"/>
        </w:rPr>
        <w:t>ore. I doub</w:t>
      </w:r>
      <w:r w:rsidRPr="005B7C5C">
        <w:rPr>
          <w:rFonts w:cs="Times New Roman"/>
        </w:rPr>
        <w:t xml:space="preserve">t we can create an anti-virus as you ask, but I should be able to turn off the virus. It didn’t occur naturally within your world, so </w:t>
      </w:r>
      <w:r w:rsidR="00E243A7">
        <w:rPr>
          <w:rFonts w:cs="Times New Roman"/>
        </w:rPr>
        <w:t>there will be no new cases once we turn it off</w:t>
      </w:r>
      <w:r w:rsidRPr="005B7C5C">
        <w:rPr>
          <w:rFonts w:cs="Times New Roman"/>
        </w:rPr>
        <w:t xml:space="preserve">. However, if someone develops it, or </w:t>
      </w:r>
      <w:r w:rsidRPr="005B7C5C">
        <w:rPr>
          <w:rFonts w:cs="Times New Roman"/>
          <w:noProof/>
        </w:rPr>
        <w:t>is exposed</w:t>
      </w:r>
      <w:r w:rsidRPr="005B7C5C">
        <w:rPr>
          <w:rFonts w:cs="Times New Roman"/>
        </w:rPr>
        <w:t xml:space="preserve"> to it, just </w:t>
      </w:r>
      <w:r w:rsidR="00E502D5" w:rsidRPr="005B7C5C">
        <w:rPr>
          <w:rFonts w:cs="Times New Roman"/>
          <w:noProof/>
        </w:rPr>
        <w:t>before</w:t>
      </w:r>
      <w:r w:rsidRPr="005B7C5C">
        <w:rPr>
          <w:rFonts w:cs="Times New Roman"/>
        </w:rPr>
        <w:t xml:space="preserve"> turning off, the virus will run its course.”</w:t>
      </w:r>
    </w:p>
    <w:p w14:paraId="0DD48035" w14:textId="77777777" w:rsidR="006C5327" w:rsidRPr="005B7C5C" w:rsidRDefault="006C5327" w:rsidP="004537F7">
      <w:pPr>
        <w:rPr>
          <w:rFonts w:cs="Times New Roman"/>
        </w:rPr>
      </w:pPr>
      <w:r w:rsidRPr="005B7C5C">
        <w:rPr>
          <w:rFonts w:cs="Times New Roman"/>
        </w:rPr>
        <w:t>“I don’t care, do it,” said Joan with a very threatening sound in her voice.</w:t>
      </w:r>
    </w:p>
    <w:p w14:paraId="2C473CB5" w14:textId="66782D71" w:rsidR="006C5327" w:rsidRPr="005B7C5C" w:rsidRDefault="006C5327" w:rsidP="004537F7">
      <w:pPr>
        <w:rPr>
          <w:rFonts w:cs="Times New Roman"/>
        </w:rPr>
      </w:pPr>
      <w:r w:rsidRPr="005B7C5C">
        <w:rPr>
          <w:rFonts w:cs="Times New Roman"/>
        </w:rPr>
        <w:t xml:space="preserve">In a similar way to when Fleet </w:t>
      </w:r>
      <w:r w:rsidR="0031245E" w:rsidRPr="005B7C5C">
        <w:rPr>
          <w:rFonts w:cs="Times New Roman"/>
        </w:rPr>
        <w:t>Marshal</w:t>
      </w:r>
      <w:r w:rsidRPr="005B7C5C">
        <w:rPr>
          <w:rFonts w:cs="Times New Roman"/>
        </w:rPr>
        <w:t xml:space="preserve"> Zorthin turned off the attack </w:t>
      </w:r>
      <w:r w:rsidRPr="005B7C5C">
        <w:rPr>
          <w:rFonts w:cs="Times New Roman"/>
          <w:noProof/>
        </w:rPr>
        <w:t>o</w:t>
      </w:r>
      <w:r w:rsidR="00E502D5" w:rsidRPr="005B7C5C">
        <w:rPr>
          <w:rFonts w:cs="Times New Roman"/>
          <w:noProof/>
        </w:rPr>
        <w:t>n</w:t>
      </w:r>
      <w:r w:rsidRPr="005B7C5C">
        <w:rPr>
          <w:rFonts w:cs="Times New Roman"/>
        </w:rPr>
        <w:t xml:space="preserve"> Earth, he walked to the same interface terminal, </w:t>
      </w:r>
      <w:r w:rsidRPr="005B7C5C">
        <w:rPr>
          <w:rFonts w:cs="Times New Roman"/>
          <w:noProof/>
        </w:rPr>
        <w:t>input</w:t>
      </w:r>
      <w:r w:rsidR="00E502D5" w:rsidRPr="005B7C5C">
        <w:rPr>
          <w:rFonts w:cs="Times New Roman"/>
          <w:noProof/>
        </w:rPr>
        <w:t>ted</w:t>
      </w:r>
      <w:r w:rsidRPr="005B7C5C">
        <w:rPr>
          <w:rFonts w:cs="Times New Roman"/>
        </w:rPr>
        <w:t xml:space="preserve"> a couple of commands</w:t>
      </w:r>
      <w:r w:rsidR="00E243A7">
        <w:rPr>
          <w:rFonts w:cs="Times New Roman"/>
        </w:rPr>
        <w:t>,</w:t>
      </w:r>
      <w:r w:rsidRPr="005B7C5C">
        <w:rPr>
          <w:rFonts w:cs="Times New Roman"/>
        </w:rPr>
        <w:t xml:space="preserve"> and announced, “actually</w:t>
      </w:r>
      <w:r w:rsidR="00E243A7">
        <w:rPr>
          <w:rFonts w:cs="Times New Roman"/>
        </w:rPr>
        <w:t>,</w:t>
      </w:r>
      <w:r w:rsidRPr="005B7C5C">
        <w:rPr>
          <w:rFonts w:cs="Times New Roman"/>
        </w:rPr>
        <w:t xml:space="preserve"> it has already stopped. When I stopped the harvest units, the viral probes also stopped. I just confirmed that.”</w:t>
      </w:r>
    </w:p>
    <w:p w14:paraId="43F0C239" w14:textId="77777777" w:rsidR="003003AD" w:rsidRPr="005B7C5C" w:rsidRDefault="003003AD" w:rsidP="004537F7">
      <w:pPr>
        <w:rPr>
          <w:rFonts w:cs="Times New Roman"/>
        </w:rPr>
      </w:pPr>
      <w:r w:rsidRPr="005B7C5C">
        <w:rPr>
          <w:rFonts w:cs="Times New Roman"/>
        </w:rPr>
        <w:t>“What do you do with a system after your devices have harvested, as you put it?” Joan asked.</w:t>
      </w:r>
    </w:p>
    <w:p w14:paraId="0657CFB7" w14:textId="232DA384" w:rsidR="003003AD" w:rsidRPr="005B7C5C" w:rsidRDefault="003003AD" w:rsidP="004537F7">
      <w:pPr>
        <w:rPr>
          <w:rFonts w:cs="Times New Roman"/>
        </w:rPr>
      </w:pPr>
      <w:r w:rsidRPr="005B7C5C">
        <w:rPr>
          <w:rFonts w:cs="Times New Roman"/>
        </w:rPr>
        <w:t xml:space="preserve">“We usually seek out rare materials that we need </w:t>
      </w:r>
      <w:r w:rsidR="00A8665C" w:rsidRPr="005B7C5C">
        <w:rPr>
          <w:rFonts w:cs="Times New Roman"/>
        </w:rPr>
        <w:t>to support</w:t>
      </w:r>
      <w:r w:rsidRPr="005B7C5C">
        <w:rPr>
          <w:rFonts w:cs="Times New Roman"/>
        </w:rPr>
        <w:t xml:space="preserve"> our processes and manufacturing. Once that has </w:t>
      </w:r>
      <w:r w:rsidRPr="005B7C5C">
        <w:rPr>
          <w:rFonts w:cs="Times New Roman"/>
          <w:noProof/>
        </w:rPr>
        <w:t>been done</w:t>
      </w:r>
      <w:r w:rsidRPr="005B7C5C">
        <w:rPr>
          <w:rFonts w:cs="Times New Roman"/>
        </w:rPr>
        <w:t xml:space="preserve">, we often prepare the system for colonization. We have a huge </w:t>
      </w:r>
      <w:r w:rsidRPr="005B7C5C">
        <w:rPr>
          <w:rFonts w:cs="Times New Roman"/>
          <w:noProof/>
        </w:rPr>
        <w:t>population</w:t>
      </w:r>
      <w:r w:rsidR="005877E0" w:rsidRPr="005B7C5C">
        <w:rPr>
          <w:rFonts w:cs="Times New Roman"/>
          <w:noProof/>
        </w:rPr>
        <w:t>,</w:t>
      </w:r>
      <w:r w:rsidRPr="005B7C5C">
        <w:rPr>
          <w:rFonts w:cs="Times New Roman"/>
        </w:rPr>
        <w:t xml:space="preserve"> and when the system has </w:t>
      </w:r>
      <w:r w:rsidR="00E243A7">
        <w:rPr>
          <w:rFonts w:cs="Times New Roman"/>
        </w:rPr>
        <w:t>suitable planets</w:t>
      </w:r>
      <w:r w:rsidR="00A8665C" w:rsidRPr="005B7C5C">
        <w:rPr>
          <w:rFonts w:cs="Times New Roman"/>
        </w:rPr>
        <w:t>,</w:t>
      </w:r>
      <w:r w:rsidRPr="005B7C5C">
        <w:rPr>
          <w:rFonts w:cs="Times New Roman"/>
        </w:rPr>
        <w:t xml:space="preserve"> we </w:t>
      </w:r>
      <w:r w:rsidR="00A8665C" w:rsidRPr="005B7C5C">
        <w:rPr>
          <w:rFonts w:cs="Times New Roman"/>
        </w:rPr>
        <w:t>occupy</w:t>
      </w:r>
      <w:r w:rsidRPr="005B7C5C">
        <w:rPr>
          <w:rFonts w:cs="Times New Roman"/>
        </w:rPr>
        <w:t xml:space="preserve"> them.”</w:t>
      </w:r>
    </w:p>
    <w:p w14:paraId="71C84C23" w14:textId="77777777" w:rsidR="00142A9D" w:rsidRPr="005B7C5C" w:rsidRDefault="00142A9D" w:rsidP="004537F7">
      <w:pPr>
        <w:rPr>
          <w:rFonts w:cs="Times New Roman"/>
        </w:rPr>
      </w:pPr>
      <w:r w:rsidRPr="005B7C5C">
        <w:rPr>
          <w:rFonts w:cs="Times New Roman"/>
        </w:rPr>
        <w:t>“Now that you’ve stopped the attack, will you leave us alone?” Joan asked.</w:t>
      </w:r>
    </w:p>
    <w:p w14:paraId="2C1DBE72" w14:textId="28E6CE4E" w:rsidR="00142A9D" w:rsidRPr="005B7C5C" w:rsidRDefault="00142A9D" w:rsidP="004537F7">
      <w:pPr>
        <w:rPr>
          <w:rFonts w:cs="Times New Roman"/>
        </w:rPr>
      </w:pPr>
      <w:r w:rsidRPr="005B7C5C">
        <w:rPr>
          <w:rFonts w:cs="Times New Roman"/>
        </w:rPr>
        <w:t xml:space="preserve">“That is a difficult question to answer. The Prime Leader has </w:t>
      </w:r>
      <w:r w:rsidR="00A8665C" w:rsidRPr="005B7C5C">
        <w:rPr>
          <w:rFonts w:cs="Times New Roman"/>
        </w:rPr>
        <w:t>accepted</w:t>
      </w:r>
      <w:r w:rsidRPr="005B7C5C">
        <w:rPr>
          <w:rFonts w:cs="Times New Roman"/>
        </w:rPr>
        <w:t xml:space="preserve"> your rights.</w:t>
      </w:r>
      <w:r w:rsidR="00A8665C" w:rsidRPr="005B7C5C">
        <w:rPr>
          <w:rFonts w:cs="Times New Roman"/>
        </w:rPr>
        <w:t xml:space="preserve"> Based on his direction</w:t>
      </w:r>
      <w:r w:rsidR="00E243A7">
        <w:rPr>
          <w:rFonts w:cs="Times New Roman"/>
        </w:rPr>
        <w:t>,</w:t>
      </w:r>
      <w:r w:rsidR="00A8665C" w:rsidRPr="005B7C5C">
        <w:rPr>
          <w:rFonts w:cs="Times New Roman"/>
        </w:rPr>
        <w:t xml:space="preserve"> I have </w:t>
      </w:r>
      <w:r w:rsidR="00904E42" w:rsidRPr="005B7C5C">
        <w:rPr>
          <w:rFonts w:cs="Times New Roman"/>
        </w:rPr>
        <w:t>s</w:t>
      </w:r>
      <w:r w:rsidRPr="005B7C5C">
        <w:rPr>
          <w:rFonts w:cs="Times New Roman"/>
        </w:rPr>
        <w:t xml:space="preserve">topped the harvesting. I will continue to honor my </w:t>
      </w:r>
      <w:r w:rsidRPr="005B7C5C">
        <w:rPr>
          <w:rFonts w:cs="Times New Roman"/>
          <w:noProof/>
        </w:rPr>
        <w:t>word</w:t>
      </w:r>
      <w:r w:rsidR="00A8665C" w:rsidRPr="005B7C5C">
        <w:rPr>
          <w:rFonts w:cs="Times New Roman"/>
          <w:noProof/>
        </w:rPr>
        <w:t xml:space="preserve">. </w:t>
      </w:r>
      <w:r w:rsidR="00A8665C" w:rsidRPr="005B7C5C">
        <w:rPr>
          <w:rFonts w:cs="Times New Roman"/>
        </w:rPr>
        <w:t>T</w:t>
      </w:r>
      <w:r w:rsidRPr="005B7C5C">
        <w:rPr>
          <w:rFonts w:cs="Times New Roman"/>
        </w:rPr>
        <w:t>he Prime Leader wil</w:t>
      </w:r>
      <w:r w:rsidR="00A8665C" w:rsidRPr="005B7C5C">
        <w:rPr>
          <w:rFonts w:cs="Times New Roman"/>
        </w:rPr>
        <w:t>l, likely, continue to honor what</w:t>
      </w:r>
      <w:r w:rsidRPr="005B7C5C">
        <w:rPr>
          <w:rFonts w:cs="Times New Roman"/>
        </w:rPr>
        <w:t xml:space="preserve"> he said. You must </w:t>
      </w:r>
      <w:r w:rsidRPr="005B7C5C">
        <w:rPr>
          <w:rFonts w:cs="Times New Roman"/>
          <w:noProof/>
        </w:rPr>
        <w:t>consider</w:t>
      </w:r>
      <w:r w:rsidR="00E502D5" w:rsidRPr="005B7C5C">
        <w:rPr>
          <w:rFonts w:cs="Times New Roman"/>
          <w:noProof/>
        </w:rPr>
        <w:t>,</w:t>
      </w:r>
      <w:r w:rsidRPr="005B7C5C">
        <w:rPr>
          <w:rFonts w:cs="Times New Roman"/>
        </w:rPr>
        <w:t xml:space="preserve"> though, our civilization is under tremendous </w:t>
      </w:r>
      <w:r w:rsidRPr="005B7C5C">
        <w:rPr>
          <w:rFonts w:cs="Times New Roman"/>
          <w:noProof/>
        </w:rPr>
        <w:t>pressure</w:t>
      </w:r>
      <w:r w:rsidR="00E502D5" w:rsidRPr="005B7C5C">
        <w:rPr>
          <w:rFonts w:cs="Times New Roman"/>
          <w:noProof/>
        </w:rPr>
        <w:t>,</w:t>
      </w:r>
      <w:r w:rsidR="00A8665C" w:rsidRPr="005B7C5C">
        <w:rPr>
          <w:rFonts w:cs="Times New Roman"/>
        </w:rPr>
        <w:t xml:space="preserve"> and we have had</w:t>
      </w:r>
      <w:r w:rsidRPr="005B7C5C">
        <w:rPr>
          <w:rFonts w:cs="Times New Roman"/>
        </w:rPr>
        <w:t xml:space="preserve"> changes in leadership in the past. If a new Prime Leader </w:t>
      </w:r>
      <w:r w:rsidRPr="005B7C5C">
        <w:rPr>
          <w:rFonts w:cs="Times New Roman"/>
        </w:rPr>
        <w:lastRenderedPageBreak/>
        <w:t xml:space="preserve">emerges, his successor might have a different opinion. Also, if the Prime Minister </w:t>
      </w:r>
      <w:r w:rsidRPr="005B7C5C">
        <w:rPr>
          <w:rFonts w:cs="Times New Roman"/>
          <w:noProof/>
        </w:rPr>
        <w:t>is changed</w:t>
      </w:r>
      <w:r w:rsidRPr="005B7C5C">
        <w:rPr>
          <w:rFonts w:cs="Times New Roman"/>
        </w:rPr>
        <w:t>, I might not be in the position to honor my commitment</w:t>
      </w:r>
      <w:r w:rsidR="00A8665C" w:rsidRPr="005B7C5C">
        <w:rPr>
          <w:rFonts w:cs="Times New Roman"/>
        </w:rPr>
        <w:t>s</w:t>
      </w:r>
      <w:r w:rsidRPr="005B7C5C">
        <w:rPr>
          <w:rFonts w:cs="Times New Roman"/>
        </w:rPr>
        <w:t>.”</w:t>
      </w:r>
    </w:p>
    <w:p w14:paraId="0C1FEC44" w14:textId="719A2CF5" w:rsidR="00426797" w:rsidRPr="005B7C5C" w:rsidRDefault="00426797" w:rsidP="004537F7">
      <w:pPr>
        <w:rPr>
          <w:rFonts w:cs="Times New Roman"/>
        </w:rPr>
      </w:pPr>
      <w:r w:rsidRPr="005B7C5C">
        <w:rPr>
          <w:rFonts w:cs="Times New Roman"/>
        </w:rPr>
        <w:t>“Joan,</w:t>
      </w:r>
      <w:r w:rsidR="00054788" w:rsidRPr="005B7C5C">
        <w:rPr>
          <w:rFonts w:cs="Times New Roman"/>
        </w:rPr>
        <w:t xml:space="preserve"> </w:t>
      </w:r>
      <w:r w:rsidRPr="005B7C5C">
        <w:rPr>
          <w:rFonts w:cs="Times New Roman"/>
        </w:rPr>
        <w:t>may we speak in English?” SIMPOC asked.</w:t>
      </w:r>
    </w:p>
    <w:p w14:paraId="3FB79FCE" w14:textId="77777777" w:rsidR="00426797" w:rsidRPr="005B7C5C" w:rsidRDefault="00426797" w:rsidP="004537F7">
      <w:pPr>
        <w:rPr>
          <w:rFonts w:cs="Times New Roman"/>
        </w:rPr>
      </w:pPr>
      <w:r w:rsidRPr="005B7C5C">
        <w:rPr>
          <w:rFonts w:cs="Times New Roman"/>
        </w:rPr>
        <w:t>They nodded and realized that SIMPOC wanted a private conversation between the three of them.</w:t>
      </w:r>
    </w:p>
    <w:p w14:paraId="027A7709" w14:textId="61A3332D" w:rsidR="00426797" w:rsidRPr="005B7C5C" w:rsidRDefault="00426797" w:rsidP="004537F7">
      <w:pPr>
        <w:rPr>
          <w:rFonts w:cs="Times New Roman"/>
        </w:rPr>
      </w:pPr>
      <w:r w:rsidRPr="005B7C5C">
        <w:rPr>
          <w:rFonts w:cs="Times New Roman"/>
        </w:rPr>
        <w:t xml:space="preserve">“We aren’t </w:t>
      </w:r>
      <w:r w:rsidR="00DB6A1F" w:rsidRPr="005B7C5C">
        <w:rPr>
          <w:rFonts w:cs="Times New Roman"/>
        </w:rPr>
        <w:t>in a</w:t>
      </w:r>
      <w:r w:rsidRPr="005B7C5C">
        <w:rPr>
          <w:rFonts w:cs="Times New Roman"/>
        </w:rPr>
        <w:t xml:space="preserve"> position to demand anything from the </w:t>
      </w:r>
      <w:r w:rsidRPr="005B7C5C">
        <w:rPr>
          <w:rFonts w:cs="Times New Roman"/>
          <w:noProof/>
        </w:rPr>
        <w:t>Vakeel</w:t>
      </w:r>
      <w:r w:rsidRPr="005B7C5C">
        <w:rPr>
          <w:rFonts w:cs="Times New Roman"/>
        </w:rPr>
        <w:t xml:space="preserve">. We are </w:t>
      </w:r>
      <w:r w:rsidRPr="005B7C5C">
        <w:rPr>
          <w:rFonts w:cs="Times New Roman"/>
          <w:noProof/>
        </w:rPr>
        <w:t>vulnerable</w:t>
      </w:r>
      <w:r w:rsidR="00E502D5" w:rsidRPr="005B7C5C">
        <w:rPr>
          <w:rFonts w:cs="Times New Roman"/>
          <w:noProof/>
        </w:rPr>
        <w:t>,</w:t>
      </w:r>
      <w:r w:rsidRPr="005B7C5C">
        <w:rPr>
          <w:rFonts w:cs="Times New Roman"/>
        </w:rPr>
        <w:t xml:space="preserve"> and we should make our </w:t>
      </w:r>
      <w:r w:rsidRPr="005B7C5C">
        <w:rPr>
          <w:rFonts w:cs="Times New Roman"/>
          <w:noProof/>
        </w:rPr>
        <w:t>own</w:t>
      </w:r>
      <w:r w:rsidRPr="005B7C5C">
        <w:rPr>
          <w:rFonts w:cs="Times New Roman"/>
        </w:rPr>
        <w:t xml:space="preserve"> preparations for our protection. Let me point</w:t>
      </w:r>
      <w:r w:rsidR="00DB6A1F" w:rsidRPr="005B7C5C">
        <w:rPr>
          <w:rFonts w:cs="Times New Roman"/>
        </w:rPr>
        <w:t xml:space="preserve"> out</w:t>
      </w:r>
      <w:r w:rsidRPr="005B7C5C">
        <w:rPr>
          <w:rFonts w:cs="Times New Roman"/>
        </w:rPr>
        <w:t xml:space="preserve"> that Julius and I </w:t>
      </w:r>
      <w:r w:rsidR="00904E42" w:rsidRPr="005B7C5C">
        <w:rPr>
          <w:rFonts w:cs="Times New Roman"/>
          <w:noProof/>
        </w:rPr>
        <w:t>were</w:t>
      </w:r>
      <w:r w:rsidR="00904E42" w:rsidRPr="005B7C5C">
        <w:rPr>
          <w:rFonts w:cs="Times New Roman"/>
        </w:rPr>
        <w:t xml:space="preserve"> </w:t>
      </w:r>
      <w:r w:rsidRPr="005B7C5C">
        <w:rPr>
          <w:rFonts w:cs="Times New Roman"/>
        </w:rPr>
        <w:t>able to infiltrate their computer systems with relative ease and take control. This culture appears to be naïve with regards to computer operations and t</w:t>
      </w:r>
      <w:r w:rsidR="00DB6A1F" w:rsidRPr="005B7C5C">
        <w:rPr>
          <w:rFonts w:cs="Times New Roman"/>
        </w:rPr>
        <w:t xml:space="preserve">heir vulnerabilities. If we </w:t>
      </w:r>
      <w:r w:rsidR="00F800A4" w:rsidRPr="005B7C5C">
        <w:rPr>
          <w:rFonts w:cs="Times New Roman"/>
          <w:noProof/>
        </w:rPr>
        <w:t>ally</w:t>
      </w:r>
      <w:r w:rsidRPr="005B7C5C">
        <w:rPr>
          <w:rFonts w:cs="Times New Roman"/>
        </w:rPr>
        <w:t xml:space="preserve"> with the Fleet </w:t>
      </w:r>
      <w:r w:rsidR="0031245E" w:rsidRPr="005B7C5C">
        <w:rPr>
          <w:rFonts w:cs="Times New Roman"/>
        </w:rPr>
        <w:t>Marshal</w:t>
      </w:r>
      <w:r w:rsidRPr="005B7C5C">
        <w:rPr>
          <w:rFonts w:cs="Times New Roman"/>
        </w:rPr>
        <w:t>, he might be our best contact and may be in</w:t>
      </w:r>
      <w:r w:rsidR="00E243A7">
        <w:rPr>
          <w:rFonts w:cs="Times New Roman"/>
        </w:rPr>
        <w:t>fluential</w:t>
      </w:r>
      <w:r w:rsidRPr="005B7C5C">
        <w:rPr>
          <w:rFonts w:cs="Times New Roman"/>
        </w:rPr>
        <w:t xml:space="preserve"> in the future. A relationship</w:t>
      </w:r>
      <w:r w:rsidR="00F32B93" w:rsidRPr="005B7C5C">
        <w:rPr>
          <w:rFonts w:cs="Times New Roman"/>
        </w:rPr>
        <w:t xml:space="preserve"> with him might help both of us,</w:t>
      </w:r>
      <w:r w:rsidRPr="005B7C5C">
        <w:rPr>
          <w:rFonts w:cs="Times New Roman"/>
        </w:rPr>
        <w:t>”</w:t>
      </w:r>
      <w:r w:rsidR="00F32B93" w:rsidRPr="005B7C5C">
        <w:rPr>
          <w:rFonts w:cs="Times New Roman"/>
        </w:rPr>
        <w:t xml:space="preserve"> SIMPOC said.</w:t>
      </w:r>
    </w:p>
    <w:p w14:paraId="2F35358A" w14:textId="3547E9EA" w:rsidR="00626868" w:rsidRPr="005B7C5C" w:rsidRDefault="00626868" w:rsidP="004537F7">
      <w:pPr>
        <w:rPr>
          <w:rFonts w:cs="Times New Roman"/>
        </w:rPr>
      </w:pPr>
      <w:r w:rsidRPr="005B7C5C">
        <w:rPr>
          <w:rFonts w:cs="Times New Roman"/>
        </w:rPr>
        <w:t xml:space="preserve">Joan took a deep </w:t>
      </w:r>
      <w:r w:rsidR="00904E42" w:rsidRPr="005B7C5C">
        <w:rPr>
          <w:rFonts w:cs="Times New Roman"/>
        </w:rPr>
        <w:t xml:space="preserve">breath </w:t>
      </w:r>
      <w:r w:rsidRPr="005B7C5C">
        <w:rPr>
          <w:rFonts w:cs="Times New Roman"/>
        </w:rPr>
        <w:t>and glanced at Tom, who nodded</w:t>
      </w:r>
      <w:r w:rsidR="00904E42" w:rsidRPr="005B7C5C">
        <w:rPr>
          <w:rFonts w:cs="Times New Roman"/>
        </w:rPr>
        <w:t xml:space="preserve"> in</w:t>
      </w:r>
      <w:r w:rsidRPr="005B7C5C">
        <w:rPr>
          <w:rFonts w:cs="Times New Roman"/>
        </w:rPr>
        <w:t xml:space="preserve"> agreement.</w:t>
      </w:r>
    </w:p>
    <w:p w14:paraId="2753BB7D" w14:textId="5F35CE3D" w:rsidR="00626868" w:rsidRPr="005B7C5C" w:rsidRDefault="00626868" w:rsidP="004537F7">
      <w:pPr>
        <w:rPr>
          <w:rFonts w:cs="Times New Roman"/>
        </w:rPr>
      </w:pPr>
      <w:r w:rsidRPr="005B7C5C">
        <w:rPr>
          <w:rFonts w:cs="Times New Roman"/>
        </w:rPr>
        <w:t xml:space="preserve">“Fleet </w:t>
      </w:r>
      <w:r w:rsidR="0031245E" w:rsidRPr="005B7C5C">
        <w:rPr>
          <w:rFonts w:cs="Times New Roman"/>
        </w:rPr>
        <w:t>Marshal</w:t>
      </w:r>
      <w:r w:rsidRPr="005B7C5C">
        <w:rPr>
          <w:rFonts w:cs="Times New Roman"/>
        </w:rPr>
        <w:t xml:space="preserve">,” Joan began. “We understand the position of the </w:t>
      </w:r>
      <w:r w:rsidRPr="005B7C5C">
        <w:rPr>
          <w:rFonts w:cs="Times New Roman"/>
          <w:noProof/>
        </w:rPr>
        <w:t>Vakeel</w:t>
      </w:r>
      <w:r w:rsidRPr="005B7C5C">
        <w:rPr>
          <w:rFonts w:cs="Times New Roman"/>
        </w:rPr>
        <w:t xml:space="preserve"> and your position. We feel that, if possible, a mutual relationship between you and us could help both of us. When Julius attacked your station, he was able to infiltrate your </w:t>
      </w:r>
      <w:r w:rsidRPr="005B7C5C">
        <w:rPr>
          <w:rFonts w:cs="Times New Roman"/>
          <w:noProof/>
        </w:rPr>
        <w:t>systems</w:t>
      </w:r>
      <w:r w:rsidR="00E502D5" w:rsidRPr="005B7C5C">
        <w:rPr>
          <w:rFonts w:cs="Times New Roman"/>
          <w:noProof/>
        </w:rPr>
        <w:t>,</w:t>
      </w:r>
      <w:r w:rsidRPr="005B7C5C">
        <w:rPr>
          <w:rFonts w:cs="Times New Roman"/>
        </w:rPr>
        <w:t xml:space="preserve"> and he had a major impact. This computer, SIMPOC, is more powerful than that computer. </w:t>
      </w:r>
      <w:r w:rsidR="00E74E0C">
        <w:rPr>
          <w:rFonts w:cs="Times New Roman"/>
        </w:rPr>
        <w:t>W</w:t>
      </w:r>
      <w:r w:rsidRPr="005B7C5C">
        <w:rPr>
          <w:rFonts w:cs="Times New Roman"/>
        </w:rPr>
        <w:t xml:space="preserve">e </w:t>
      </w:r>
      <w:r w:rsidR="00E243A7">
        <w:rPr>
          <w:rFonts w:cs="Times New Roman"/>
        </w:rPr>
        <w:t>can help you</w:t>
      </w:r>
      <w:r w:rsidR="00E74E0C">
        <w:rPr>
          <w:rFonts w:cs="Times New Roman"/>
        </w:rPr>
        <w:t>,</w:t>
      </w:r>
      <w:r w:rsidR="00E243A7">
        <w:rPr>
          <w:rFonts w:cs="Times New Roman"/>
        </w:rPr>
        <w:t xml:space="preserve"> and our relationship</w:t>
      </w:r>
      <w:r w:rsidRPr="005B7C5C">
        <w:rPr>
          <w:rFonts w:cs="Times New Roman"/>
        </w:rPr>
        <w:t xml:space="preserve"> put</w:t>
      </w:r>
      <w:r w:rsidR="00E74E0C">
        <w:rPr>
          <w:rFonts w:cs="Times New Roman"/>
        </w:rPr>
        <w:t>s</w:t>
      </w:r>
      <w:r w:rsidRPr="005B7C5C">
        <w:rPr>
          <w:rFonts w:cs="Times New Roman"/>
        </w:rPr>
        <w:t xml:space="preserve"> you in a position where your responsibilities </w:t>
      </w:r>
      <w:r w:rsidRPr="005B7C5C">
        <w:rPr>
          <w:rFonts w:cs="Times New Roman"/>
          <w:noProof/>
        </w:rPr>
        <w:t>are protected</w:t>
      </w:r>
      <w:r w:rsidRPr="005B7C5C">
        <w:rPr>
          <w:rFonts w:cs="Times New Roman"/>
        </w:rPr>
        <w:t xml:space="preserve">. We have expertise that could help you in the future if other issues develop. But that relationship </w:t>
      </w:r>
      <w:proofErr w:type="gramStart"/>
      <w:r w:rsidRPr="005B7C5C">
        <w:rPr>
          <w:rFonts w:cs="Times New Roman"/>
        </w:rPr>
        <w:t>has to</w:t>
      </w:r>
      <w:proofErr w:type="gramEnd"/>
      <w:r w:rsidRPr="005B7C5C">
        <w:rPr>
          <w:rFonts w:cs="Times New Roman"/>
        </w:rPr>
        <w:t xml:space="preserve"> be </w:t>
      </w:r>
      <w:r w:rsidRPr="005B7C5C">
        <w:rPr>
          <w:rFonts w:cs="Times New Roman"/>
          <w:noProof/>
        </w:rPr>
        <w:t>mutual</w:t>
      </w:r>
      <w:r w:rsidRPr="005B7C5C">
        <w:rPr>
          <w:rFonts w:cs="Times New Roman"/>
        </w:rPr>
        <w:t xml:space="preserve"> so that our interests </w:t>
      </w:r>
      <w:r w:rsidRPr="005B7C5C">
        <w:rPr>
          <w:rFonts w:cs="Times New Roman"/>
          <w:noProof/>
        </w:rPr>
        <w:t xml:space="preserve">are </w:t>
      </w:r>
      <w:r w:rsidR="00E502D5" w:rsidRPr="005B7C5C">
        <w:rPr>
          <w:rFonts w:cs="Times New Roman"/>
          <w:noProof/>
        </w:rPr>
        <w:t>also protected</w:t>
      </w:r>
      <w:r w:rsidRPr="005B7C5C">
        <w:rPr>
          <w:rFonts w:cs="Times New Roman"/>
        </w:rPr>
        <w:t>. Is my point clear?”</w:t>
      </w:r>
    </w:p>
    <w:p w14:paraId="524C7869" w14:textId="4FE21717" w:rsidR="00626868" w:rsidRPr="005B7C5C" w:rsidRDefault="00626868" w:rsidP="004537F7">
      <w:pPr>
        <w:rPr>
          <w:rFonts w:cs="Times New Roman"/>
        </w:rPr>
      </w:pPr>
      <w:r w:rsidRPr="005B7C5C">
        <w:rPr>
          <w:rFonts w:cs="Times New Roman"/>
        </w:rPr>
        <w:t xml:space="preserve">Fleet </w:t>
      </w:r>
      <w:r w:rsidR="0031245E" w:rsidRPr="005B7C5C">
        <w:rPr>
          <w:rFonts w:cs="Times New Roman"/>
        </w:rPr>
        <w:t>Marshal</w:t>
      </w:r>
      <w:r w:rsidRPr="005B7C5C">
        <w:rPr>
          <w:rFonts w:cs="Times New Roman"/>
        </w:rPr>
        <w:t xml:space="preserve"> Zorthin stood motionless for a moment while his mind considered the options, then he did what might have been a </w:t>
      </w:r>
      <w:r w:rsidRPr="005B7C5C">
        <w:rPr>
          <w:rFonts w:cs="Times New Roman"/>
        </w:rPr>
        <w:lastRenderedPageBreak/>
        <w:t xml:space="preserve">smile. His face </w:t>
      </w:r>
      <w:r w:rsidRPr="005B7C5C">
        <w:rPr>
          <w:rFonts w:cs="Times New Roman"/>
          <w:noProof/>
        </w:rPr>
        <w:t>broadened</w:t>
      </w:r>
      <w:r w:rsidR="00E502D5" w:rsidRPr="005B7C5C">
        <w:rPr>
          <w:rFonts w:cs="Times New Roman"/>
          <w:noProof/>
        </w:rPr>
        <w:t>,</w:t>
      </w:r>
      <w:r w:rsidRPr="005B7C5C">
        <w:rPr>
          <w:rFonts w:cs="Times New Roman"/>
        </w:rPr>
        <w:t xml:space="preserve"> and his lips </w:t>
      </w:r>
      <w:r w:rsidRPr="005B7C5C">
        <w:rPr>
          <w:rFonts w:cs="Times New Roman"/>
          <w:noProof/>
        </w:rPr>
        <w:t>were stretched</w:t>
      </w:r>
      <w:r w:rsidRPr="005B7C5C">
        <w:rPr>
          <w:rFonts w:cs="Times New Roman"/>
        </w:rPr>
        <w:t xml:space="preserve">, then he responded. “I suspect that we might find mutual opportunities by working together. </w:t>
      </w:r>
      <w:r w:rsidRPr="005B7C5C">
        <w:rPr>
          <w:rFonts w:cs="Times New Roman"/>
          <w:noProof/>
        </w:rPr>
        <w:t>Besides</w:t>
      </w:r>
      <w:r w:rsidR="00E502D5" w:rsidRPr="005B7C5C">
        <w:rPr>
          <w:rFonts w:cs="Times New Roman"/>
          <w:noProof/>
        </w:rPr>
        <w:t>,</w:t>
      </w:r>
      <w:r w:rsidRPr="005B7C5C">
        <w:rPr>
          <w:rFonts w:cs="Times New Roman"/>
        </w:rPr>
        <w:t xml:space="preserve"> there is a chance that </w:t>
      </w:r>
      <w:r w:rsidR="00A8665C" w:rsidRPr="005B7C5C">
        <w:rPr>
          <w:rFonts w:cs="Times New Roman"/>
        </w:rPr>
        <w:t>your other computer</w:t>
      </w:r>
      <w:r w:rsidRPr="005B7C5C">
        <w:rPr>
          <w:rFonts w:cs="Times New Roman"/>
        </w:rPr>
        <w:t xml:space="preserve"> might figure out where he </w:t>
      </w:r>
      <w:r w:rsidR="00074598" w:rsidRPr="005B7C5C">
        <w:rPr>
          <w:rFonts w:cs="Times New Roman"/>
        </w:rPr>
        <w:t>is and</w:t>
      </w:r>
      <w:r w:rsidRPr="005B7C5C">
        <w:rPr>
          <w:rFonts w:cs="Times New Roman"/>
        </w:rPr>
        <w:t xml:space="preserve"> decide to come back here.”</w:t>
      </w:r>
    </w:p>
    <w:p w14:paraId="5AB4315B" w14:textId="4DB409D3" w:rsidR="00626868" w:rsidRPr="005B7C5C" w:rsidRDefault="00626868" w:rsidP="004537F7">
      <w:pPr>
        <w:rPr>
          <w:rFonts w:cs="Times New Roman"/>
        </w:rPr>
      </w:pPr>
      <w:r w:rsidRPr="005B7C5C">
        <w:rPr>
          <w:rFonts w:cs="Times New Roman"/>
        </w:rPr>
        <w:t>“Excellent, if something comes up on our side</w:t>
      </w:r>
      <w:r w:rsidR="00E243A7">
        <w:rPr>
          <w:rFonts w:cs="Times New Roman"/>
        </w:rPr>
        <w:t>,</w:t>
      </w:r>
      <w:r w:rsidRPr="005B7C5C">
        <w:rPr>
          <w:rFonts w:cs="Times New Roman"/>
        </w:rPr>
        <w:t xml:space="preserve"> we’ll take one of your ships back to find you. If </w:t>
      </w:r>
      <w:r w:rsidRPr="005B7C5C">
        <w:rPr>
          <w:rFonts w:cs="Times New Roman"/>
          <w:noProof/>
        </w:rPr>
        <w:t>a</w:t>
      </w:r>
      <w:r w:rsidR="00322D9F" w:rsidRPr="005B7C5C">
        <w:rPr>
          <w:rFonts w:cs="Times New Roman"/>
          <w:noProof/>
        </w:rPr>
        <w:t>n</w:t>
      </w:r>
      <w:r w:rsidRPr="005B7C5C">
        <w:rPr>
          <w:rFonts w:cs="Times New Roman"/>
          <w:noProof/>
        </w:rPr>
        <w:t xml:space="preserve"> issue</w:t>
      </w:r>
      <w:r w:rsidRPr="005B7C5C">
        <w:rPr>
          <w:rFonts w:cs="Times New Roman"/>
        </w:rPr>
        <w:t xml:space="preserve"> develops here that we might be able to help with, please come to our system.</w:t>
      </w:r>
      <w:r w:rsidR="002A38B0" w:rsidRPr="005B7C5C">
        <w:rPr>
          <w:rFonts w:cs="Times New Roman"/>
        </w:rPr>
        <w:t>”</w:t>
      </w:r>
    </w:p>
    <w:p w14:paraId="4DD64866" w14:textId="27C41AF8" w:rsidR="002A38B0" w:rsidRPr="005B7C5C" w:rsidRDefault="005247AF" w:rsidP="004537F7">
      <w:pPr>
        <w:rPr>
          <w:rFonts w:cs="Times New Roman"/>
        </w:rPr>
      </w:pPr>
      <w:r w:rsidRPr="005B7C5C">
        <w:rPr>
          <w:rFonts w:cs="Times New Roman"/>
        </w:rPr>
        <w:t xml:space="preserve">“Fleet </w:t>
      </w:r>
      <w:r w:rsidR="0031245E" w:rsidRPr="005B7C5C">
        <w:rPr>
          <w:rFonts w:cs="Times New Roman"/>
        </w:rPr>
        <w:t>Marshal</w:t>
      </w:r>
      <w:r w:rsidRPr="005B7C5C">
        <w:rPr>
          <w:rFonts w:cs="Times New Roman"/>
        </w:rPr>
        <w:t>, Joan, we need to get back to Earth and find out what’s happening,” Tom said.</w:t>
      </w:r>
    </w:p>
    <w:p w14:paraId="30A450D0" w14:textId="71BB7858" w:rsidR="005247AF" w:rsidRPr="005B7C5C" w:rsidRDefault="005247AF" w:rsidP="004537F7">
      <w:pPr>
        <w:rPr>
          <w:rFonts w:cs="Times New Roman"/>
        </w:rPr>
      </w:pPr>
      <w:r w:rsidRPr="005B7C5C">
        <w:rPr>
          <w:rFonts w:cs="Times New Roman"/>
        </w:rPr>
        <w:t>“You may take any of the ships that are attached to this station</w:t>
      </w:r>
      <w:r w:rsidR="00054788" w:rsidRPr="005B7C5C">
        <w:rPr>
          <w:rFonts w:cs="Times New Roman"/>
        </w:rPr>
        <w:t>,” said the fleet marshal.</w:t>
      </w:r>
    </w:p>
    <w:p w14:paraId="28D80D50" w14:textId="311BEF47" w:rsidR="000F306D" w:rsidRPr="005B7C5C" w:rsidRDefault="005247AF" w:rsidP="000F306D">
      <w:pPr>
        <w:rPr>
          <w:rFonts w:cs="Times New Roman"/>
        </w:rPr>
      </w:pPr>
      <w:r w:rsidRPr="005B7C5C">
        <w:rPr>
          <w:rFonts w:cs="Times New Roman"/>
        </w:rPr>
        <w:t xml:space="preserve">“Joan, Tom. I can take control of any of the </w:t>
      </w:r>
      <w:r w:rsidRPr="005B7C5C">
        <w:rPr>
          <w:rFonts w:cs="Times New Roman"/>
          <w:noProof/>
        </w:rPr>
        <w:t>ships</w:t>
      </w:r>
      <w:r w:rsidR="00E502D5" w:rsidRPr="005B7C5C">
        <w:rPr>
          <w:rFonts w:cs="Times New Roman"/>
          <w:noProof/>
        </w:rPr>
        <w:t>,</w:t>
      </w:r>
      <w:r w:rsidRPr="005B7C5C">
        <w:rPr>
          <w:rFonts w:cs="Times New Roman"/>
        </w:rPr>
        <w:t xml:space="preserve"> and we can leave immediately,” said SIMPOC.</w:t>
      </w:r>
    </w:p>
    <w:p w14:paraId="2DDF655D" w14:textId="0EE9B866" w:rsidR="000F306D" w:rsidRPr="005B7C5C" w:rsidRDefault="000F306D" w:rsidP="004537F7">
      <w:pPr>
        <w:rPr>
          <w:rFonts w:cs="Times New Roman"/>
        </w:rPr>
      </w:pPr>
      <w:r w:rsidRPr="005B7C5C">
        <w:rPr>
          <w:rFonts w:cs="Times New Roman"/>
        </w:rPr>
        <w:t>“Excellent, pick out the closest one that is fully loaded</w:t>
      </w:r>
      <w:r w:rsidR="00E243A7">
        <w:rPr>
          <w:rFonts w:cs="Times New Roman"/>
        </w:rPr>
        <w:t>,</w:t>
      </w:r>
      <w:r w:rsidRPr="005B7C5C">
        <w:rPr>
          <w:rFonts w:cs="Times New Roman"/>
        </w:rPr>
        <w:t xml:space="preserve"> and let’s get going,” Tom said as he grabbed Joan to leave.</w:t>
      </w:r>
    </w:p>
    <w:p w14:paraId="6B85B7D4" w14:textId="49C53F60" w:rsidR="000F306D" w:rsidRPr="005B7C5C" w:rsidRDefault="000F306D" w:rsidP="004537F7">
      <w:pPr>
        <w:rPr>
          <w:rFonts w:cs="Times New Roman"/>
        </w:rPr>
      </w:pPr>
      <w:r w:rsidRPr="005B7C5C">
        <w:rPr>
          <w:rFonts w:cs="Times New Roman"/>
        </w:rPr>
        <w:t xml:space="preserve">“Fleet </w:t>
      </w:r>
      <w:r w:rsidR="0031245E" w:rsidRPr="005B7C5C">
        <w:rPr>
          <w:rFonts w:cs="Times New Roman"/>
        </w:rPr>
        <w:t>Marshal</w:t>
      </w:r>
      <w:r w:rsidRPr="005B7C5C">
        <w:rPr>
          <w:rFonts w:cs="Times New Roman"/>
        </w:rPr>
        <w:t xml:space="preserve">, I have </w:t>
      </w:r>
      <w:r w:rsidR="00012C58" w:rsidRPr="005B7C5C">
        <w:rPr>
          <w:rFonts w:cs="Times New Roman"/>
          <w:noProof/>
        </w:rPr>
        <w:t>taken</w:t>
      </w:r>
      <w:r w:rsidRPr="005B7C5C">
        <w:rPr>
          <w:rFonts w:cs="Times New Roman"/>
        </w:rPr>
        <w:t xml:space="preserve"> control over the closest </w:t>
      </w:r>
      <w:r w:rsidR="00012C58" w:rsidRPr="005B7C5C">
        <w:rPr>
          <w:rFonts w:cs="Times New Roman"/>
          <w:noProof/>
        </w:rPr>
        <w:t>ship</w:t>
      </w:r>
      <w:r w:rsidR="00F800A4" w:rsidRPr="005B7C5C">
        <w:rPr>
          <w:rFonts w:cs="Times New Roman"/>
          <w:noProof/>
        </w:rPr>
        <w:t>,</w:t>
      </w:r>
      <w:r w:rsidRPr="005B7C5C">
        <w:rPr>
          <w:rFonts w:cs="Times New Roman"/>
        </w:rPr>
        <w:t xml:space="preserve"> </w:t>
      </w:r>
      <w:r w:rsidRPr="005B7C5C">
        <w:rPr>
          <w:rFonts w:cs="Times New Roman"/>
          <w:noProof/>
        </w:rPr>
        <w:t>and</w:t>
      </w:r>
      <w:r w:rsidRPr="005B7C5C">
        <w:rPr>
          <w:rFonts w:cs="Times New Roman"/>
        </w:rPr>
        <w:t xml:space="preserve"> we will leave immediately,” said SIMPOC.</w:t>
      </w:r>
    </w:p>
    <w:p w14:paraId="33B4190A" w14:textId="09C13364" w:rsidR="005247AF" w:rsidRPr="005B7C5C" w:rsidRDefault="005247AF" w:rsidP="004537F7">
      <w:pPr>
        <w:rPr>
          <w:rFonts w:cs="Times New Roman"/>
        </w:rPr>
      </w:pPr>
      <w:r w:rsidRPr="005B7C5C">
        <w:rPr>
          <w:rFonts w:cs="Times New Roman"/>
        </w:rPr>
        <w:t xml:space="preserve">“You can take control of one of my ships that easy?” the Fleet </w:t>
      </w:r>
      <w:r w:rsidR="0031245E" w:rsidRPr="005B7C5C">
        <w:rPr>
          <w:rFonts w:cs="Times New Roman"/>
        </w:rPr>
        <w:t>Marshal</w:t>
      </w:r>
      <w:r w:rsidRPr="005B7C5C">
        <w:rPr>
          <w:rFonts w:cs="Times New Roman"/>
        </w:rPr>
        <w:t xml:space="preserve"> asked.</w:t>
      </w:r>
    </w:p>
    <w:p w14:paraId="1F315A18" w14:textId="77777777" w:rsidR="005247AF" w:rsidRPr="005B7C5C" w:rsidRDefault="005247AF" w:rsidP="004537F7">
      <w:pPr>
        <w:rPr>
          <w:rFonts w:cs="Times New Roman"/>
        </w:rPr>
      </w:pPr>
      <w:r w:rsidRPr="005B7C5C">
        <w:rPr>
          <w:rFonts w:cs="Times New Roman"/>
        </w:rPr>
        <w:t>“Yes, your systems are sophisticated, but I can interact with computers in ways that you aren’t familiar with.”</w:t>
      </w:r>
    </w:p>
    <w:p w14:paraId="435A0CCE" w14:textId="592178C3" w:rsidR="005247AF" w:rsidRPr="005B7C5C" w:rsidRDefault="005247AF" w:rsidP="004537F7">
      <w:pPr>
        <w:rPr>
          <w:rFonts w:cs="Times New Roman"/>
        </w:rPr>
      </w:pPr>
      <w:r w:rsidRPr="005B7C5C">
        <w:rPr>
          <w:rFonts w:cs="Times New Roman"/>
        </w:rPr>
        <w:t>That statement reinfo</w:t>
      </w:r>
      <w:r w:rsidR="00D73532" w:rsidRPr="005B7C5C">
        <w:rPr>
          <w:rFonts w:cs="Times New Roman"/>
        </w:rPr>
        <w:t>rced the image within the Fleet Marshal’s mind</w:t>
      </w:r>
      <w:r w:rsidRPr="005B7C5C">
        <w:rPr>
          <w:rFonts w:cs="Times New Roman"/>
        </w:rPr>
        <w:t xml:space="preserve"> that SIMPOC was indeed a sophisticated computer and an alliance with </w:t>
      </w:r>
      <w:r w:rsidRPr="005B7C5C">
        <w:rPr>
          <w:rFonts w:cs="Times New Roman"/>
          <w:noProof/>
        </w:rPr>
        <w:t>him</w:t>
      </w:r>
      <w:r w:rsidR="00E502D5" w:rsidRPr="005B7C5C">
        <w:rPr>
          <w:rFonts w:cs="Times New Roman"/>
          <w:noProof/>
        </w:rPr>
        <w:t>,</w:t>
      </w:r>
      <w:r w:rsidRPr="005B7C5C">
        <w:rPr>
          <w:rFonts w:cs="Times New Roman"/>
        </w:rPr>
        <w:t xml:space="preserve"> and the humans could be very productive in the future.</w:t>
      </w:r>
    </w:p>
    <w:p w14:paraId="70AA1C9D" w14:textId="288E3A3D" w:rsidR="000B334B" w:rsidRPr="005B7C5C" w:rsidRDefault="000B334B" w:rsidP="004537F7">
      <w:pPr>
        <w:rPr>
          <w:rFonts w:cs="Times New Roman"/>
        </w:rPr>
      </w:pPr>
      <w:r w:rsidRPr="005B7C5C">
        <w:rPr>
          <w:rFonts w:cs="Times New Roman"/>
        </w:rPr>
        <w:lastRenderedPageBreak/>
        <w:t xml:space="preserve">“Fleet </w:t>
      </w:r>
      <w:r w:rsidR="0031245E" w:rsidRPr="005B7C5C">
        <w:rPr>
          <w:rFonts w:cs="Times New Roman"/>
        </w:rPr>
        <w:t>Marshal</w:t>
      </w:r>
      <w:r w:rsidRPr="005B7C5C">
        <w:rPr>
          <w:rFonts w:cs="Times New Roman"/>
        </w:rPr>
        <w:t>, we’re going home</w:t>
      </w:r>
      <w:r w:rsidR="00E243A7">
        <w:rPr>
          <w:rFonts w:cs="Times New Roman"/>
        </w:rPr>
        <w:t>;</w:t>
      </w:r>
      <w:r w:rsidRPr="005B7C5C">
        <w:rPr>
          <w:rFonts w:cs="Times New Roman"/>
        </w:rPr>
        <w:t xml:space="preserve"> thank you for your help,” said Joan as she turned and followed SIMPOC out of the room with Tom at her side.</w:t>
      </w:r>
    </w:p>
    <w:p w14:paraId="4918B4D0" w14:textId="61632517" w:rsidR="000B334B" w:rsidRPr="005B7C5C" w:rsidRDefault="000F306D" w:rsidP="004537F7">
      <w:pPr>
        <w:rPr>
          <w:rFonts w:cs="Times New Roman"/>
        </w:rPr>
      </w:pPr>
      <w:r w:rsidRPr="005B7C5C">
        <w:rPr>
          <w:rFonts w:cs="Times New Roman"/>
        </w:rPr>
        <w:t xml:space="preserve">SIMPOC translated Joan’s message to the Fleet </w:t>
      </w:r>
      <w:r w:rsidR="0031245E" w:rsidRPr="005B7C5C">
        <w:rPr>
          <w:rFonts w:cs="Times New Roman"/>
          <w:noProof/>
        </w:rPr>
        <w:t>Marshal</w:t>
      </w:r>
      <w:r w:rsidR="00E243A7">
        <w:rPr>
          <w:rFonts w:cs="Times New Roman"/>
          <w:noProof/>
        </w:rPr>
        <w:t>,</w:t>
      </w:r>
      <w:r w:rsidRPr="005B7C5C">
        <w:rPr>
          <w:rFonts w:cs="Times New Roman"/>
          <w:noProof/>
        </w:rPr>
        <w:t xml:space="preserve"> th</w:t>
      </w:r>
      <w:r w:rsidR="00012C58" w:rsidRPr="005B7C5C">
        <w:rPr>
          <w:rFonts w:cs="Times New Roman"/>
          <w:noProof/>
        </w:rPr>
        <w:t>e</w:t>
      </w:r>
      <w:r w:rsidRPr="005B7C5C">
        <w:rPr>
          <w:rFonts w:cs="Times New Roman"/>
          <w:noProof/>
        </w:rPr>
        <w:t>n</w:t>
      </w:r>
      <w:r w:rsidRPr="005B7C5C">
        <w:rPr>
          <w:rFonts w:cs="Times New Roman"/>
        </w:rPr>
        <w:t xml:space="preserve"> said, “</w:t>
      </w:r>
      <w:r w:rsidR="000B334B" w:rsidRPr="005B7C5C">
        <w:rPr>
          <w:rFonts w:cs="Times New Roman"/>
        </w:rPr>
        <w:t>Follow me,</w:t>
      </w:r>
      <w:r w:rsidRPr="005B7C5C">
        <w:rPr>
          <w:rFonts w:cs="Times New Roman"/>
        </w:rPr>
        <w:t xml:space="preserve"> </w:t>
      </w:r>
      <w:r w:rsidR="000B334B" w:rsidRPr="005B7C5C">
        <w:rPr>
          <w:rFonts w:cs="Times New Roman"/>
        </w:rPr>
        <w:t xml:space="preserve">I have mapped this </w:t>
      </w:r>
      <w:r w:rsidR="000B334B" w:rsidRPr="005B7C5C">
        <w:rPr>
          <w:rFonts w:cs="Times New Roman"/>
          <w:noProof/>
        </w:rPr>
        <w:t>facility</w:t>
      </w:r>
      <w:r w:rsidR="00E502D5" w:rsidRPr="005B7C5C">
        <w:rPr>
          <w:rFonts w:cs="Times New Roman"/>
          <w:noProof/>
        </w:rPr>
        <w:t>,</w:t>
      </w:r>
      <w:r w:rsidR="000B334B" w:rsidRPr="005B7C5C">
        <w:rPr>
          <w:rFonts w:cs="Times New Roman"/>
        </w:rPr>
        <w:t xml:space="preserve"> and I will follow the shortest route to the nearest ship. I have already interfaced with it, it is full of units, is fully fueled</w:t>
      </w:r>
      <w:r w:rsidR="00F800A4" w:rsidRPr="005B7C5C">
        <w:rPr>
          <w:rFonts w:cs="Times New Roman"/>
        </w:rPr>
        <w:t>,</w:t>
      </w:r>
      <w:r w:rsidR="000B334B" w:rsidRPr="005B7C5C">
        <w:rPr>
          <w:rFonts w:cs="Times New Roman"/>
        </w:rPr>
        <w:t xml:space="preserve"> </w:t>
      </w:r>
      <w:r w:rsidR="000B334B" w:rsidRPr="005B7C5C">
        <w:rPr>
          <w:rFonts w:cs="Times New Roman"/>
          <w:noProof/>
        </w:rPr>
        <w:t>and</w:t>
      </w:r>
      <w:r w:rsidR="000B334B" w:rsidRPr="005B7C5C">
        <w:rPr>
          <w:rFonts w:cs="Times New Roman"/>
        </w:rPr>
        <w:t xml:space="preserve"> I’m bringing</w:t>
      </w:r>
      <w:r w:rsidR="00074598" w:rsidRPr="005B7C5C">
        <w:rPr>
          <w:rFonts w:cs="Times New Roman"/>
        </w:rPr>
        <w:t xml:space="preserve"> all</w:t>
      </w:r>
      <w:r w:rsidR="000B334B" w:rsidRPr="005B7C5C">
        <w:rPr>
          <w:rFonts w:cs="Times New Roman"/>
        </w:rPr>
        <w:t xml:space="preserve"> the systems online as we approach</w:t>
      </w:r>
      <w:r w:rsidR="00E243A7">
        <w:rPr>
          <w:rFonts w:cs="Times New Roman"/>
        </w:rPr>
        <w:t>;</w:t>
      </w:r>
      <w:r w:rsidR="000B334B" w:rsidRPr="005B7C5C">
        <w:rPr>
          <w:rFonts w:cs="Times New Roman"/>
        </w:rPr>
        <w:t xml:space="preserve"> we should be able to leave immediately.”</w:t>
      </w:r>
    </w:p>
    <w:p w14:paraId="53DD5A1E" w14:textId="0DEA648B" w:rsidR="000B334B" w:rsidRPr="005B7C5C" w:rsidRDefault="000B334B" w:rsidP="004537F7">
      <w:pPr>
        <w:rPr>
          <w:rFonts w:cs="Times New Roman"/>
        </w:rPr>
      </w:pPr>
      <w:r w:rsidRPr="005B7C5C">
        <w:rPr>
          <w:rFonts w:cs="Times New Roman"/>
        </w:rPr>
        <w:t>“SIMPOC, I hope that I didn’t imply too much of your abilities when I made that offer to the Fleet Marshal,” said Joan.</w:t>
      </w:r>
    </w:p>
    <w:p w14:paraId="6DD70078" w14:textId="0FEB323E" w:rsidR="000B334B" w:rsidRPr="005B7C5C" w:rsidRDefault="000B334B" w:rsidP="004537F7">
      <w:pPr>
        <w:rPr>
          <w:rFonts w:cs="Times New Roman"/>
        </w:rPr>
      </w:pPr>
      <w:r w:rsidRPr="005B7C5C">
        <w:rPr>
          <w:rFonts w:cs="Times New Roman"/>
        </w:rPr>
        <w:t>“Indeed not</w:t>
      </w:r>
      <w:r w:rsidR="00E243A7">
        <w:rPr>
          <w:rFonts w:cs="Times New Roman"/>
        </w:rPr>
        <w:t>;</w:t>
      </w:r>
      <w:r w:rsidRPr="005B7C5C">
        <w:rPr>
          <w:rFonts w:cs="Times New Roman"/>
        </w:rPr>
        <w:t xml:space="preserve"> I have planted various </w:t>
      </w:r>
      <w:r w:rsidR="00491DC3" w:rsidRPr="005B7C5C">
        <w:rPr>
          <w:rFonts w:cs="Times New Roman"/>
        </w:rPr>
        <w:t>algorithms</w:t>
      </w:r>
      <w:r w:rsidRPr="005B7C5C">
        <w:rPr>
          <w:rFonts w:cs="Times New Roman"/>
        </w:rPr>
        <w:t xml:space="preserve"> within their system</w:t>
      </w:r>
      <w:r w:rsidR="00D73532" w:rsidRPr="005B7C5C">
        <w:rPr>
          <w:rFonts w:cs="Times New Roman"/>
        </w:rPr>
        <w:t>s</w:t>
      </w:r>
      <w:r w:rsidRPr="005B7C5C">
        <w:rPr>
          <w:rFonts w:cs="Times New Roman"/>
        </w:rPr>
        <w:t xml:space="preserve"> that will propagate </w:t>
      </w:r>
      <w:r w:rsidRPr="005B7C5C">
        <w:rPr>
          <w:rFonts w:cs="Times New Roman"/>
          <w:noProof/>
        </w:rPr>
        <w:t>throughout</w:t>
      </w:r>
      <w:r w:rsidRPr="005B7C5C">
        <w:rPr>
          <w:rFonts w:cs="Times New Roman"/>
        </w:rPr>
        <w:t xml:space="preserve"> their stations. I have three layers of intercepts planted. The top layer </w:t>
      </w:r>
      <w:r w:rsidR="00E502D5" w:rsidRPr="005B7C5C">
        <w:rPr>
          <w:rFonts w:cs="Times New Roman"/>
          <w:noProof/>
        </w:rPr>
        <w:t>is</w:t>
      </w:r>
      <w:r w:rsidRPr="005B7C5C">
        <w:rPr>
          <w:rFonts w:cs="Times New Roman"/>
        </w:rPr>
        <w:t xml:space="preserve"> very </w:t>
      </w:r>
      <w:r w:rsidRPr="005B7C5C">
        <w:rPr>
          <w:rFonts w:cs="Times New Roman"/>
          <w:noProof/>
        </w:rPr>
        <w:t>simple</w:t>
      </w:r>
      <w:r w:rsidR="00E502D5" w:rsidRPr="005B7C5C">
        <w:rPr>
          <w:rFonts w:cs="Times New Roman"/>
          <w:noProof/>
        </w:rPr>
        <w:t>,</w:t>
      </w:r>
      <w:r w:rsidRPr="005B7C5C">
        <w:rPr>
          <w:rFonts w:cs="Times New Roman"/>
        </w:rPr>
        <w:t xml:space="preserve"> and if they improve their detection </w:t>
      </w:r>
      <w:r w:rsidRPr="005B7C5C">
        <w:rPr>
          <w:rFonts w:cs="Times New Roman"/>
          <w:noProof/>
        </w:rPr>
        <w:t>ability</w:t>
      </w:r>
      <w:r w:rsidR="00E502D5" w:rsidRPr="005B7C5C">
        <w:rPr>
          <w:rFonts w:cs="Times New Roman"/>
          <w:noProof/>
        </w:rPr>
        <w:t>,</w:t>
      </w:r>
      <w:r w:rsidRPr="005B7C5C">
        <w:rPr>
          <w:rFonts w:cs="Times New Roman"/>
        </w:rPr>
        <w:t xml:space="preserve"> they may find them. I’m hoping that will convince them that they found</w:t>
      </w:r>
      <w:r w:rsidR="00074598" w:rsidRPr="005B7C5C">
        <w:rPr>
          <w:rFonts w:cs="Times New Roman"/>
        </w:rPr>
        <w:t xml:space="preserve"> all</w:t>
      </w:r>
      <w:r w:rsidRPr="005B7C5C">
        <w:rPr>
          <w:rFonts w:cs="Times New Roman"/>
        </w:rPr>
        <w:t xml:space="preserve"> the problems and fail to look further. Beyond </w:t>
      </w:r>
      <w:r w:rsidRPr="005B7C5C">
        <w:rPr>
          <w:rFonts w:cs="Times New Roman"/>
          <w:noProof/>
        </w:rPr>
        <w:t>that</w:t>
      </w:r>
      <w:r w:rsidR="00E502D5" w:rsidRPr="005B7C5C">
        <w:rPr>
          <w:rFonts w:cs="Times New Roman"/>
          <w:noProof/>
        </w:rPr>
        <w:t>,</w:t>
      </w:r>
      <w:r w:rsidRPr="005B7C5C">
        <w:rPr>
          <w:rFonts w:cs="Times New Roman"/>
        </w:rPr>
        <w:t xml:space="preserve"> I have other layers of code buried deep</w:t>
      </w:r>
      <w:r w:rsidR="00D73532" w:rsidRPr="005B7C5C">
        <w:rPr>
          <w:rFonts w:cs="Times New Roman"/>
        </w:rPr>
        <w:t>er</w:t>
      </w:r>
      <w:r w:rsidRPr="005B7C5C">
        <w:rPr>
          <w:rFonts w:cs="Times New Roman"/>
        </w:rPr>
        <w:t xml:space="preserve"> within their code that I doubt they will ever find. Regardless if they leave any of the code that I have buried, I will be able to take control quickly.”</w:t>
      </w:r>
    </w:p>
    <w:p w14:paraId="6C39F80C" w14:textId="4D82FE9E" w:rsidR="000B334B" w:rsidRPr="005B7C5C" w:rsidRDefault="000B334B" w:rsidP="004537F7">
      <w:pPr>
        <w:rPr>
          <w:rFonts w:cs="Times New Roman"/>
        </w:rPr>
      </w:pPr>
      <w:r w:rsidRPr="005B7C5C">
        <w:rPr>
          <w:rFonts w:cs="Times New Roman"/>
        </w:rPr>
        <w:t>“You’re devious,” said Tom as they walked to the pressure door.</w:t>
      </w:r>
    </w:p>
    <w:p w14:paraId="06EDD954" w14:textId="2A51D725" w:rsidR="000B334B" w:rsidRPr="005B7C5C" w:rsidRDefault="000B334B" w:rsidP="004537F7">
      <w:pPr>
        <w:rPr>
          <w:rFonts w:cs="Times New Roman"/>
        </w:rPr>
      </w:pPr>
      <w:r w:rsidRPr="005B7C5C">
        <w:rPr>
          <w:rFonts w:cs="Times New Roman"/>
        </w:rPr>
        <w:t>“I’m not sure what you mean</w:t>
      </w:r>
      <w:r w:rsidR="00D73532" w:rsidRPr="005B7C5C">
        <w:rPr>
          <w:rFonts w:cs="Times New Roman"/>
        </w:rPr>
        <w:t>t</w:t>
      </w:r>
      <w:r w:rsidRPr="005B7C5C">
        <w:rPr>
          <w:rFonts w:cs="Times New Roman"/>
        </w:rPr>
        <w:t xml:space="preserve"> by the word devious</w:t>
      </w:r>
      <w:r w:rsidR="00E243A7">
        <w:rPr>
          <w:rFonts w:cs="Times New Roman"/>
        </w:rPr>
        <w:t>;</w:t>
      </w:r>
      <w:r w:rsidRPr="005B7C5C">
        <w:rPr>
          <w:rFonts w:cs="Times New Roman"/>
        </w:rPr>
        <w:t xml:space="preserve"> I merely planted devices that will allow me to protect you and the other humans if it becomes necessary,” replied SIMPOC.</w:t>
      </w:r>
    </w:p>
    <w:p w14:paraId="6DB70D75" w14:textId="77777777" w:rsidR="00491DC3" w:rsidRPr="005B7C5C" w:rsidRDefault="000B334B" w:rsidP="004537F7">
      <w:pPr>
        <w:rPr>
          <w:rFonts w:cs="Times New Roman"/>
        </w:rPr>
      </w:pPr>
      <w:r w:rsidRPr="005B7C5C">
        <w:rPr>
          <w:rFonts w:cs="Times New Roman"/>
        </w:rPr>
        <w:t>“Yes, devious,” mumbled Joan as they walked.</w:t>
      </w:r>
    </w:p>
    <w:p w14:paraId="228C2636" w14:textId="36C4A9BD" w:rsidR="001328AC" w:rsidRPr="005B7C5C" w:rsidRDefault="000F306D" w:rsidP="004537F7">
      <w:pPr>
        <w:rPr>
          <w:rFonts w:cs="Times New Roman"/>
        </w:rPr>
      </w:pPr>
      <w:r w:rsidRPr="005B7C5C">
        <w:rPr>
          <w:rFonts w:cs="Times New Roman"/>
        </w:rPr>
        <w:t>“Have you</w:t>
      </w:r>
      <w:r w:rsidR="00672721" w:rsidRPr="005B7C5C">
        <w:rPr>
          <w:rFonts w:cs="Times New Roman"/>
        </w:rPr>
        <w:t xml:space="preserve"> received</w:t>
      </w:r>
      <w:r w:rsidR="00074598" w:rsidRPr="005B7C5C">
        <w:rPr>
          <w:rFonts w:cs="Times New Roman"/>
        </w:rPr>
        <w:t xml:space="preserve"> all</w:t>
      </w:r>
      <w:r w:rsidR="00672721" w:rsidRPr="005B7C5C">
        <w:rPr>
          <w:rFonts w:cs="Times New Roman"/>
        </w:rPr>
        <w:t xml:space="preserve"> the information from Zorthin that we need to operate the ships and cow</w:t>
      </w:r>
      <w:r w:rsidR="00E243A7">
        <w:rPr>
          <w:rFonts w:cs="Times New Roman"/>
        </w:rPr>
        <w:t xml:space="preserve"> </w:t>
      </w:r>
      <w:r w:rsidR="00672721" w:rsidRPr="005B7C5C">
        <w:rPr>
          <w:rFonts w:cs="Times New Roman"/>
        </w:rPr>
        <w:t>units?” Tom asked.</w:t>
      </w:r>
    </w:p>
    <w:p w14:paraId="75A29DE3" w14:textId="66B6597C" w:rsidR="00672721" w:rsidRPr="005B7C5C" w:rsidRDefault="00672721" w:rsidP="004537F7">
      <w:pPr>
        <w:rPr>
          <w:rFonts w:cs="Times New Roman"/>
        </w:rPr>
      </w:pPr>
      <w:r w:rsidRPr="005B7C5C">
        <w:rPr>
          <w:rFonts w:cs="Times New Roman"/>
        </w:rPr>
        <w:lastRenderedPageBreak/>
        <w:t xml:space="preserve">“Yes, after he said that he would pass the information, I have been monitoring it as it was categorized within their systems waiting to </w:t>
      </w:r>
      <w:r w:rsidRPr="005B7C5C">
        <w:rPr>
          <w:rFonts w:cs="Times New Roman"/>
          <w:noProof/>
        </w:rPr>
        <w:t>be uploaded</w:t>
      </w:r>
      <w:r w:rsidRPr="005B7C5C">
        <w:rPr>
          <w:rFonts w:cs="Times New Roman"/>
        </w:rPr>
        <w:t xml:space="preserve">. Since we have identified a ship to return to Earth, I’ve </w:t>
      </w:r>
      <w:r w:rsidR="00E243A7">
        <w:rPr>
          <w:rFonts w:cs="Times New Roman"/>
        </w:rPr>
        <w:t>moved</w:t>
      </w:r>
      <w:r w:rsidRPr="005B7C5C">
        <w:rPr>
          <w:rFonts w:cs="Times New Roman"/>
        </w:rPr>
        <w:t xml:space="preserve"> the data into the ship’s st</w:t>
      </w:r>
      <w:r w:rsidR="00D73532" w:rsidRPr="005B7C5C">
        <w:rPr>
          <w:rFonts w:cs="Times New Roman"/>
        </w:rPr>
        <w:t>orage media. I’m also collecting</w:t>
      </w:r>
      <w:r w:rsidRPr="005B7C5C">
        <w:rPr>
          <w:rFonts w:cs="Times New Roman"/>
        </w:rPr>
        <w:t xml:space="preserve"> a large amount of historical data on the </w:t>
      </w:r>
      <w:r w:rsidRPr="005B7C5C">
        <w:rPr>
          <w:rFonts w:cs="Times New Roman"/>
          <w:noProof/>
        </w:rPr>
        <w:t>V</w:t>
      </w:r>
      <w:r w:rsidR="00E502D5" w:rsidRPr="005B7C5C">
        <w:rPr>
          <w:rFonts w:cs="Times New Roman"/>
          <w:noProof/>
        </w:rPr>
        <w:t>a</w:t>
      </w:r>
      <w:r w:rsidRPr="005B7C5C">
        <w:rPr>
          <w:rFonts w:cs="Times New Roman"/>
          <w:noProof/>
        </w:rPr>
        <w:t>keel</w:t>
      </w:r>
      <w:r w:rsidR="00E243A7">
        <w:rPr>
          <w:rFonts w:cs="Times New Roman"/>
          <w:noProof/>
        </w:rPr>
        <w:t>,</w:t>
      </w:r>
      <w:r w:rsidRPr="005B7C5C">
        <w:rPr>
          <w:rFonts w:cs="Times New Roman"/>
        </w:rPr>
        <w:t xml:space="preserve"> as well as some sensitive information that I was able to access. I’m not sure exactly what it is, but I will look at it later.”</w:t>
      </w:r>
    </w:p>
    <w:p w14:paraId="7A8FF71C" w14:textId="77777777" w:rsidR="00672721" w:rsidRPr="005B7C5C" w:rsidRDefault="00672721" w:rsidP="004537F7">
      <w:pPr>
        <w:rPr>
          <w:rFonts w:cs="Times New Roman"/>
        </w:rPr>
      </w:pPr>
      <w:r w:rsidRPr="005B7C5C">
        <w:rPr>
          <w:rFonts w:cs="Times New Roman"/>
        </w:rPr>
        <w:t>“So, you’re picking them over and taking what you want?” Tom asked with some sarcasm in his voice.</w:t>
      </w:r>
    </w:p>
    <w:p w14:paraId="0007F1E0" w14:textId="0000E131" w:rsidR="00672721" w:rsidRPr="005B7C5C" w:rsidRDefault="00672721" w:rsidP="004537F7">
      <w:pPr>
        <w:rPr>
          <w:rFonts w:cs="Times New Roman"/>
        </w:rPr>
      </w:pPr>
      <w:r w:rsidRPr="005B7C5C">
        <w:rPr>
          <w:rFonts w:cs="Times New Roman"/>
        </w:rPr>
        <w:t xml:space="preserve">“Yes, as you would say, </w:t>
      </w:r>
      <w:r w:rsidRPr="005B7C5C">
        <w:rPr>
          <w:rFonts w:cs="Times New Roman"/>
          <w:noProof/>
        </w:rPr>
        <w:t>I</w:t>
      </w:r>
      <w:r w:rsidR="00E502D5" w:rsidRPr="005B7C5C">
        <w:rPr>
          <w:rFonts w:cs="Times New Roman"/>
          <w:noProof/>
        </w:rPr>
        <w:t>'m</w:t>
      </w:r>
      <w:r w:rsidRPr="005B7C5C">
        <w:rPr>
          <w:rFonts w:cs="Times New Roman"/>
        </w:rPr>
        <w:t xml:space="preserve"> a little devious,” SIMPOC said.</w:t>
      </w:r>
    </w:p>
    <w:p w14:paraId="4BD6C5DD" w14:textId="4D9A9872" w:rsidR="00672721" w:rsidRPr="005B7C5C" w:rsidRDefault="00672721" w:rsidP="004537F7">
      <w:pPr>
        <w:rPr>
          <w:rFonts w:cs="Times New Roman"/>
        </w:rPr>
      </w:pPr>
      <w:r w:rsidRPr="005B7C5C">
        <w:rPr>
          <w:rFonts w:cs="Times New Roman"/>
        </w:rPr>
        <w:t xml:space="preserve">Joan and Tom hesitated for a second and glanced at each </w:t>
      </w:r>
      <w:r w:rsidRPr="005B7C5C">
        <w:rPr>
          <w:rFonts w:cs="Times New Roman"/>
          <w:noProof/>
        </w:rPr>
        <w:t>other</w:t>
      </w:r>
      <w:r w:rsidR="00E243A7">
        <w:rPr>
          <w:rFonts w:cs="Times New Roman"/>
          <w:noProof/>
        </w:rPr>
        <w:t>;</w:t>
      </w:r>
      <w:r w:rsidRPr="005B7C5C">
        <w:rPr>
          <w:rFonts w:cs="Times New Roman"/>
          <w:noProof/>
        </w:rPr>
        <w:t xml:space="preserve"> apparently</w:t>
      </w:r>
      <w:r w:rsidR="00BA0F96" w:rsidRPr="005B7C5C">
        <w:rPr>
          <w:rFonts w:cs="Times New Roman"/>
          <w:noProof/>
        </w:rPr>
        <w:t>,</w:t>
      </w:r>
      <w:r w:rsidRPr="005B7C5C">
        <w:rPr>
          <w:rFonts w:cs="Times New Roman"/>
        </w:rPr>
        <w:t xml:space="preserve"> SIMPOC was developing a sense of humor. They smiled and picked up the pace.</w:t>
      </w:r>
    </w:p>
    <w:p w14:paraId="77A1B8EB" w14:textId="38ACAE8D" w:rsidR="00127051" w:rsidRPr="005B7C5C" w:rsidRDefault="00127051" w:rsidP="00845671">
      <w:pPr>
        <w:pStyle w:val="Heading2"/>
        <w:rPr>
          <w:rFonts w:cs="Times New Roman"/>
        </w:rPr>
      </w:pPr>
      <w:r w:rsidRPr="005B7C5C">
        <w:rPr>
          <w:rFonts w:cs="Times New Roman"/>
        </w:rPr>
        <w:t>Langley-Eustis Command Center</w:t>
      </w:r>
    </w:p>
    <w:p w14:paraId="3DFF9BF9" w14:textId="7986840F" w:rsidR="00127051" w:rsidRPr="005B7C5C" w:rsidRDefault="009922CC" w:rsidP="004537F7">
      <w:pPr>
        <w:rPr>
          <w:rFonts w:cs="Times New Roman"/>
        </w:rPr>
      </w:pPr>
      <w:r w:rsidRPr="005B7C5C">
        <w:rPr>
          <w:rFonts w:cs="Times New Roman"/>
        </w:rPr>
        <w:t>Sergeant</w:t>
      </w:r>
      <w:r w:rsidR="00127051" w:rsidRPr="005B7C5C">
        <w:rPr>
          <w:rFonts w:cs="Times New Roman"/>
        </w:rPr>
        <w:t xml:space="preserve"> LL had just </w:t>
      </w:r>
      <w:r w:rsidR="00127051" w:rsidRPr="005B7C5C">
        <w:rPr>
          <w:rFonts w:cs="Times New Roman"/>
          <w:noProof/>
        </w:rPr>
        <w:t>r</w:t>
      </w:r>
      <w:r w:rsidR="005877E0" w:rsidRPr="005B7C5C">
        <w:rPr>
          <w:rFonts w:cs="Times New Roman"/>
          <w:noProof/>
        </w:rPr>
        <w:t>u</w:t>
      </w:r>
      <w:r w:rsidR="00127051" w:rsidRPr="005B7C5C">
        <w:rPr>
          <w:rFonts w:cs="Times New Roman"/>
          <w:noProof/>
        </w:rPr>
        <w:t>n</w:t>
      </w:r>
      <w:r w:rsidR="00127051" w:rsidRPr="005B7C5C">
        <w:rPr>
          <w:rFonts w:cs="Times New Roman"/>
        </w:rPr>
        <w:t xml:space="preserve"> through Professor Shappel’s are</w:t>
      </w:r>
      <w:r w:rsidR="00D73532" w:rsidRPr="005B7C5C">
        <w:rPr>
          <w:rFonts w:cs="Times New Roman"/>
        </w:rPr>
        <w:t>a</w:t>
      </w:r>
      <w:r w:rsidR="00127051" w:rsidRPr="005B7C5C">
        <w:rPr>
          <w:rFonts w:cs="Times New Roman"/>
        </w:rPr>
        <w:t xml:space="preserve"> and told him of the inert robots. Shappel didn’t know what to do with that information until he got the message from Red Dirt on Mars.</w:t>
      </w:r>
    </w:p>
    <w:p w14:paraId="21B7F80A" w14:textId="3FC0B34F" w:rsidR="00127051" w:rsidRPr="005B7C5C" w:rsidRDefault="00D73532" w:rsidP="004537F7">
      <w:pPr>
        <w:rPr>
          <w:rFonts w:cs="Times New Roman"/>
        </w:rPr>
      </w:pPr>
      <w:r w:rsidRPr="005B7C5C">
        <w:rPr>
          <w:rFonts w:cs="Times New Roman"/>
        </w:rPr>
        <w:t xml:space="preserve">After he </w:t>
      </w:r>
      <w:r w:rsidR="005877E0" w:rsidRPr="005B7C5C">
        <w:rPr>
          <w:rFonts w:cs="Times New Roman"/>
        </w:rPr>
        <w:t xml:space="preserve">had </w:t>
      </w:r>
      <w:r w:rsidRPr="005B7C5C">
        <w:rPr>
          <w:rFonts w:cs="Times New Roman"/>
          <w:noProof/>
        </w:rPr>
        <w:t>heard</w:t>
      </w:r>
      <w:r w:rsidRPr="005B7C5C">
        <w:rPr>
          <w:rFonts w:cs="Times New Roman"/>
        </w:rPr>
        <w:t xml:space="preserve"> that the </w:t>
      </w:r>
      <w:r w:rsidR="008C34A6">
        <w:rPr>
          <w:rFonts w:cs="Times New Roman"/>
          <w:noProof/>
        </w:rPr>
        <w:t>cow robot</w:t>
      </w:r>
      <w:r w:rsidRPr="005B7C5C">
        <w:rPr>
          <w:rFonts w:cs="Times New Roman"/>
          <w:noProof/>
        </w:rPr>
        <w:t>s</w:t>
      </w:r>
      <w:r w:rsidRPr="005B7C5C">
        <w:rPr>
          <w:rFonts w:cs="Times New Roman"/>
        </w:rPr>
        <w:t xml:space="preserve"> on Mars were </w:t>
      </w:r>
      <w:r w:rsidR="005877E0" w:rsidRPr="005B7C5C">
        <w:rPr>
          <w:rFonts w:cs="Times New Roman"/>
          <w:noProof/>
        </w:rPr>
        <w:t>also stopping</w:t>
      </w:r>
      <w:r w:rsidRPr="005B7C5C">
        <w:rPr>
          <w:rFonts w:cs="Times New Roman"/>
        </w:rPr>
        <w:t xml:space="preserve">, he decided to update them, </w:t>
      </w:r>
      <w:r w:rsidR="00127051" w:rsidRPr="005B7C5C">
        <w:rPr>
          <w:rFonts w:cs="Times New Roman"/>
        </w:rPr>
        <w:t xml:space="preserve">“Ophelia, this is Shappel with the president. All our robots have shut </w:t>
      </w:r>
      <w:r w:rsidRPr="005B7C5C">
        <w:rPr>
          <w:rFonts w:cs="Times New Roman"/>
        </w:rPr>
        <w:t xml:space="preserve">down like yours. </w:t>
      </w:r>
      <w:r w:rsidR="00127051" w:rsidRPr="005B7C5C">
        <w:rPr>
          <w:rFonts w:cs="Times New Roman"/>
        </w:rPr>
        <w:t xml:space="preserve">We also heard from Admiral Hagerly on the </w:t>
      </w:r>
      <w:r w:rsidR="00127051" w:rsidRPr="005B7C5C">
        <w:rPr>
          <w:rFonts w:cs="Times New Roman"/>
          <w:noProof/>
        </w:rPr>
        <w:t>Burlington</w:t>
      </w:r>
      <w:r w:rsidR="005877E0" w:rsidRPr="005B7C5C">
        <w:rPr>
          <w:rFonts w:cs="Times New Roman"/>
          <w:noProof/>
        </w:rPr>
        <w:t>,</w:t>
      </w:r>
      <w:r w:rsidR="00127051" w:rsidRPr="005B7C5C">
        <w:rPr>
          <w:rFonts w:cs="Times New Roman"/>
        </w:rPr>
        <w:t xml:space="preserve"> and he confirmed the same. We don’t know yet what has happened, maybe Joan and Tom had some luck. Let’s hope we hear from them soon. When we get some definitive </w:t>
      </w:r>
      <w:r w:rsidR="00127051" w:rsidRPr="005B7C5C">
        <w:rPr>
          <w:rFonts w:cs="Times New Roman"/>
          <w:noProof/>
        </w:rPr>
        <w:t>news</w:t>
      </w:r>
      <w:r w:rsidR="005877E0" w:rsidRPr="005B7C5C">
        <w:rPr>
          <w:rFonts w:cs="Times New Roman"/>
          <w:noProof/>
        </w:rPr>
        <w:t>,</w:t>
      </w:r>
      <w:r w:rsidR="00127051" w:rsidRPr="005B7C5C">
        <w:rPr>
          <w:rFonts w:cs="Times New Roman"/>
        </w:rPr>
        <w:t xml:space="preserve"> I’ll pass it back to you. Shappel out.”</w:t>
      </w:r>
    </w:p>
    <w:p w14:paraId="2A021CB8" w14:textId="77777777" w:rsidR="00D73532" w:rsidRPr="005B7C5C" w:rsidRDefault="00D73532" w:rsidP="00845671">
      <w:pPr>
        <w:pStyle w:val="Heading2"/>
        <w:rPr>
          <w:rFonts w:cs="Times New Roman"/>
        </w:rPr>
      </w:pPr>
      <w:r w:rsidRPr="005B7C5C">
        <w:rPr>
          <w:rFonts w:cs="Times New Roman"/>
        </w:rPr>
        <w:lastRenderedPageBreak/>
        <w:t>USCF Burlington-Chesapeake Bay</w:t>
      </w:r>
    </w:p>
    <w:p w14:paraId="6211222B" w14:textId="3ED71FC3" w:rsidR="00426797" w:rsidRPr="005B7C5C" w:rsidRDefault="001A30AB" w:rsidP="004537F7">
      <w:pPr>
        <w:rPr>
          <w:rFonts w:cs="Times New Roman"/>
        </w:rPr>
      </w:pPr>
      <w:r w:rsidRPr="005B7C5C">
        <w:rPr>
          <w:rFonts w:cs="Times New Roman"/>
        </w:rPr>
        <w:t>“</w:t>
      </w:r>
      <w:r w:rsidR="009922CC" w:rsidRPr="005B7C5C">
        <w:rPr>
          <w:rFonts w:cs="Times New Roman"/>
        </w:rPr>
        <w:t>Sergeant</w:t>
      </w:r>
      <w:r w:rsidR="00491DC3" w:rsidRPr="005B7C5C">
        <w:rPr>
          <w:rFonts w:cs="Times New Roman"/>
        </w:rPr>
        <w:t xml:space="preserve"> </w:t>
      </w:r>
      <w:r w:rsidR="00491DC3" w:rsidRPr="005B7C5C">
        <w:rPr>
          <w:rFonts w:cs="Times New Roman"/>
          <w:noProof/>
        </w:rPr>
        <w:t>Robl</w:t>
      </w:r>
      <w:r w:rsidR="00E502D5" w:rsidRPr="005B7C5C">
        <w:rPr>
          <w:rFonts w:cs="Times New Roman"/>
          <w:noProof/>
        </w:rPr>
        <w:t>e</w:t>
      </w:r>
      <w:r w:rsidR="00491DC3" w:rsidRPr="005B7C5C">
        <w:rPr>
          <w:rFonts w:cs="Times New Roman"/>
          <w:noProof/>
        </w:rPr>
        <w:t>s</w:t>
      </w:r>
      <w:r w:rsidR="00491DC3" w:rsidRPr="005B7C5C">
        <w:rPr>
          <w:rFonts w:cs="Times New Roman"/>
        </w:rPr>
        <w:t xml:space="preserve">, Captain </w:t>
      </w:r>
      <w:r w:rsidR="00491DC3" w:rsidRPr="005B7C5C">
        <w:rPr>
          <w:rFonts w:cs="Times New Roman"/>
          <w:noProof/>
        </w:rPr>
        <w:t>Drummon</w:t>
      </w:r>
      <w:r w:rsidR="00E502D5" w:rsidRPr="005B7C5C">
        <w:rPr>
          <w:rFonts w:cs="Times New Roman"/>
          <w:noProof/>
        </w:rPr>
        <w:t>d</w:t>
      </w:r>
      <w:r w:rsidR="00E243A7">
        <w:rPr>
          <w:rFonts w:cs="Times New Roman"/>
          <w:noProof/>
        </w:rPr>
        <w:t>,</w:t>
      </w:r>
      <w:r w:rsidR="00491DC3" w:rsidRPr="005B7C5C">
        <w:rPr>
          <w:rFonts w:cs="Times New Roman"/>
        </w:rPr>
        <w:t xml:space="preserve"> I’m taking the VTOL back to where the President</w:t>
      </w:r>
      <w:r w:rsidR="00D73532" w:rsidRPr="005B7C5C">
        <w:rPr>
          <w:rFonts w:cs="Times New Roman"/>
        </w:rPr>
        <w:t xml:space="preserve"> is</w:t>
      </w:r>
      <w:r w:rsidR="00491DC3" w:rsidRPr="005B7C5C">
        <w:rPr>
          <w:rFonts w:cs="Times New Roman"/>
        </w:rPr>
        <w:t>. I suggest that you stay away from these things and see if you can set up a defensive position out of their way, just in case they come alive. I need to find out what’s happening,” Admiral Hagerly said just before he turned and sprinted towards the VTOL on the deck.</w:t>
      </w:r>
    </w:p>
    <w:p w14:paraId="4658ACE1" w14:textId="005BEAA0" w:rsidR="001A30AB" w:rsidRPr="005B7C5C" w:rsidRDefault="001A30AB" w:rsidP="004537F7">
      <w:pPr>
        <w:rPr>
          <w:rFonts w:cs="Times New Roman"/>
        </w:rPr>
      </w:pPr>
      <w:r w:rsidRPr="005B7C5C">
        <w:rPr>
          <w:rFonts w:cs="Times New Roman"/>
        </w:rPr>
        <w:t xml:space="preserve">When he jumped </w:t>
      </w:r>
      <w:r w:rsidRPr="005B7C5C">
        <w:rPr>
          <w:rFonts w:cs="Times New Roman"/>
          <w:noProof/>
        </w:rPr>
        <w:t>on</w:t>
      </w:r>
      <w:r w:rsidR="00E502D5" w:rsidRPr="005B7C5C">
        <w:rPr>
          <w:rFonts w:cs="Times New Roman"/>
          <w:noProof/>
        </w:rPr>
        <w:t xml:space="preserve"> </w:t>
      </w:r>
      <w:r w:rsidRPr="005B7C5C">
        <w:rPr>
          <w:rFonts w:cs="Times New Roman"/>
          <w:noProof/>
        </w:rPr>
        <w:t>board</w:t>
      </w:r>
      <w:r w:rsidR="00322D9F" w:rsidRPr="005B7C5C">
        <w:rPr>
          <w:rFonts w:cs="Times New Roman"/>
          <w:noProof/>
        </w:rPr>
        <w:t>,</w:t>
      </w:r>
      <w:r w:rsidRPr="005B7C5C">
        <w:rPr>
          <w:rFonts w:cs="Times New Roman"/>
        </w:rPr>
        <w:t xml:space="preserve"> he had to stop for a second and look down the barrel of a machine gun. “Lt. Miles, the </w:t>
      </w:r>
      <w:r w:rsidRPr="005B7C5C">
        <w:rPr>
          <w:rFonts w:cs="Times New Roman"/>
          <w:noProof/>
        </w:rPr>
        <w:t>invaders</w:t>
      </w:r>
      <w:r w:rsidR="000F306D" w:rsidRPr="005B7C5C">
        <w:rPr>
          <w:rFonts w:cs="Times New Roman"/>
          <w:noProof/>
        </w:rPr>
        <w:t>,</w:t>
      </w:r>
      <w:r w:rsidRPr="005B7C5C">
        <w:rPr>
          <w:rFonts w:cs="Times New Roman"/>
        </w:rPr>
        <w:t xml:space="preserve"> have stopped </w:t>
      </w:r>
      <w:r w:rsidRPr="005B7C5C">
        <w:rPr>
          <w:rFonts w:cs="Times New Roman"/>
          <w:noProof/>
        </w:rPr>
        <w:t>moving</w:t>
      </w:r>
      <w:r w:rsidR="00E502D5" w:rsidRPr="005B7C5C">
        <w:rPr>
          <w:rFonts w:cs="Times New Roman"/>
          <w:noProof/>
        </w:rPr>
        <w:t>,</w:t>
      </w:r>
      <w:r w:rsidRPr="005B7C5C">
        <w:rPr>
          <w:rFonts w:cs="Times New Roman"/>
        </w:rPr>
        <w:t xml:space="preserve"> and I need you to fly me back to Langley.”</w:t>
      </w:r>
    </w:p>
    <w:p w14:paraId="52ED04BC" w14:textId="5DEA4737" w:rsidR="001A30AB" w:rsidRPr="005B7C5C" w:rsidRDefault="001A30AB" w:rsidP="004537F7">
      <w:pPr>
        <w:rPr>
          <w:rFonts w:cs="Times New Roman"/>
        </w:rPr>
      </w:pPr>
      <w:r w:rsidRPr="005B7C5C">
        <w:rPr>
          <w:rFonts w:cs="Times New Roman"/>
        </w:rPr>
        <w:t>“Yes</w:t>
      </w:r>
      <w:r w:rsidR="00E243A7">
        <w:rPr>
          <w:rFonts w:cs="Times New Roman"/>
        </w:rPr>
        <w:t>,</w:t>
      </w:r>
      <w:r w:rsidRPr="005B7C5C">
        <w:rPr>
          <w:rFonts w:cs="Times New Roman"/>
        </w:rPr>
        <w:t xml:space="preserve"> Admiral,” the VTOL </w:t>
      </w:r>
      <w:r w:rsidR="00D73532" w:rsidRPr="005B7C5C">
        <w:rPr>
          <w:rFonts w:cs="Times New Roman"/>
        </w:rPr>
        <w:t xml:space="preserve">pilot </w:t>
      </w:r>
      <w:r w:rsidRPr="005B7C5C">
        <w:rPr>
          <w:rFonts w:cs="Times New Roman"/>
        </w:rPr>
        <w:t>said as he took a good look at the Admiral as if to make sure he was who he said he was.</w:t>
      </w:r>
    </w:p>
    <w:p w14:paraId="69DB87B2" w14:textId="089260DE" w:rsidR="00562D95" w:rsidRPr="005B7C5C" w:rsidRDefault="00562D95" w:rsidP="004537F7">
      <w:pPr>
        <w:rPr>
          <w:rFonts w:cs="Times New Roman"/>
        </w:rPr>
      </w:pPr>
      <w:r w:rsidRPr="005B7C5C">
        <w:rPr>
          <w:rFonts w:cs="Times New Roman"/>
        </w:rPr>
        <w:t>The pilot moved quickly</w:t>
      </w:r>
      <w:r w:rsidR="00F800A4"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within a minute</w:t>
      </w:r>
      <w:r w:rsidR="00E243A7">
        <w:rPr>
          <w:rFonts w:cs="Times New Roman"/>
        </w:rPr>
        <w:t>,</w:t>
      </w:r>
      <w:r w:rsidRPr="005B7C5C">
        <w:rPr>
          <w:rFonts w:cs="Times New Roman"/>
        </w:rPr>
        <w:t xml:space="preserve"> the engines were spooling </w:t>
      </w:r>
      <w:r w:rsidRPr="005B7C5C">
        <w:rPr>
          <w:rFonts w:cs="Times New Roman"/>
          <w:noProof/>
        </w:rPr>
        <w:t>up</w:t>
      </w:r>
      <w:r w:rsidR="00E502D5" w:rsidRPr="005B7C5C">
        <w:rPr>
          <w:rFonts w:cs="Times New Roman"/>
          <w:noProof/>
        </w:rPr>
        <w:t>,</w:t>
      </w:r>
      <w:r w:rsidRPr="005B7C5C">
        <w:rPr>
          <w:rFonts w:cs="Times New Roman"/>
        </w:rPr>
        <w:t xml:space="preserve"> and the VTOL lifted off the deck and headed to the Command Center of Langley-Eustis. It was only </w:t>
      </w:r>
      <w:r w:rsidR="00F800A4" w:rsidRPr="005B7C5C">
        <w:rPr>
          <w:rFonts w:cs="Times New Roman"/>
          <w:noProof/>
        </w:rPr>
        <w:t>three</w:t>
      </w:r>
      <w:r w:rsidRPr="005B7C5C">
        <w:rPr>
          <w:rFonts w:cs="Times New Roman"/>
        </w:rPr>
        <w:t xml:space="preserve"> </w:t>
      </w:r>
      <w:r w:rsidRPr="005B7C5C">
        <w:rPr>
          <w:rFonts w:cs="Times New Roman"/>
          <w:noProof/>
        </w:rPr>
        <w:t>air</w:t>
      </w:r>
      <w:r w:rsidR="00E243A7">
        <w:rPr>
          <w:rFonts w:cs="Times New Roman"/>
          <w:noProof/>
        </w:rPr>
        <w:t xml:space="preserve"> </w:t>
      </w:r>
      <w:r w:rsidRPr="005B7C5C">
        <w:rPr>
          <w:rFonts w:cs="Times New Roman"/>
          <w:noProof/>
        </w:rPr>
        <w:t>miles</w:t>
      </w:r>
      <w:r w:rsidR="00E502D5" w:rsidRPr="005B7C5C">
        <w:rPr>
          <w:rFonts w:cs="Times New Roman"/>
          <w:noProof/>
        </w:rPr>
        <w:t>,</w:t>
      </w:r>
      <w:r w:rsidRPr="005B7C5C">
        <w:rPr>
          <w:rFonts w:cs="Times New Roman"/>
        </w:rPr>
        <w:t xml:space="preserve"> so the VTOL was </w:t>
      </w:r>
      <w:r w:rsidRPr="005B7C5C">
        <w:rPr>
          <w:rFonts w:cs="Times New Roman"/>
          <w:noProof/>
        </w:rPr>
        <w:t>just</w:t>
      </w:r>
      <w:r w:rsidRPr="005B7C5C">
        <w:rPr>
          <w:rFonts w:cs="Times New Roman"/>
        </w:rPr>
        <w:t xml:space="preserve"> getting up to speed when the pilot had to slow down and maneuver for landing.</w:t>
      </w:r>
    </w:p>
    <w:p w14:paraId="25F1AAFB" w14:textId="729AE589" w:rsidR="00562D95" w:rsidRPr="005B7C5C" w:rsidRDefault="00562D95" w:rsidP="004537F7">
      <w:pPr>
        <w:rPr>
          <w:rFonts w:cs="Times New Roman"/>
        </w:rPr>
      </w:pPr>
      <w:r w:rsidRPr="005B7C5C">
        <w:rPr>
          <w:rFonts w:cs="Times New Roman"/>
        </w:rPr>
        <w:t xml:space="preserve">“Sir, you better take a look at this,” the pilot announced to the </w:t>
      </w:r>
      <w:r w:rsidRPr="005B7C5C">
        <w:rPr>
          <w:rFonts w:cs="Times New Roman"/>
          <w:noProof/>
        </w:rPr>
        <w:t>Admiral</w:t>
      </w:r>
      <w:r w:rsidR="00E502D5" w:rsidRPr="005B7C5C">
        <w:rPr>
          <w:rFonts w:cs="Times New Roman"/>
          <w:noProof/>
        </w:rPr>
        <w:t>,</w:t>
      </w:r>
      <w:r w:rsidRPr="005B7C5C">
        <w:rPr>
          <w:rFonts w:cs="Times New Roman"/>
        </w:rPr>
        <w:t xml:space="preserve"> who </w:t>
      </w:r>
      <w:r w:rsidRPr="005B7C5C">
        <w:rPr>
          <w:rFonts w:cs="Times New Roman"/>
          <w:noProof/>
        </w:rPr>
        <w:t>was strapped</w:t>
      </w:r>
      <w:r w:rsidRPr="005B7C5C">
        <w:rPr>
          <w:rFonts w:cs="Times New Roman"/>
        </w:rPr>
        <w:t xml:space="preserve"> in the back. Admiral Hagerly unstrapped, moved forward</w:t>
      </w:r>
      <w:r w:rsidR="00E243A7">
        <w:rPr>
          <w:rFonts w:cs="Times New Roman"/>
        </w:rPr>
        <w:t>,</w:t>
      </w:r>
      <w:r w:rsidRPr="005B7C5C">
        <w:rPr>
          <w:rFonts w:cs="Times New Roman"/>
        </w:rPr>
        <w:t xml:space="preserve"> and looked out</w:t>
      </w:r>
      <w:r w:rsidR="00D73532" w:rsidRPr="005B7C5C">
        <w:rPr>
          <w:rFonts w:cs="Times New Roman"/>
        </w:rPr>
        <w:t xml:space="preserve"> of</w:t>
      </w:r>
      <w:r w:rsidRPr="005B7C5C">
        <w:rPr>
          <w:rFonts w:cs="Times New Roman"/>
        </w:rPr>
        <w:t xml:space="preserve"> the port side window over the pilot’s left shoulder.</w:t>
      </w:r>
    </w:p>
    <w:p w14:paraId="43392791" w14:textId="1E13E881" w:rsidR="00562D95" w:rsidRPr="005B7C5C" w:rsidRDefault="00562D95" w:rsidP="004537F7">
      <w:pPr>
        <w:rPr>
          <w:rFonts w:cs="Times New Roman"/>
        </w:rPr>
      </w:pPr>
      <w:r w:rsidRPr="005B7C5C">
        <w:rPr>
          <w:rFonts w:cs="Times New Roman"/>
        </w:rPr>
        <w:t xml:space="preserve">“I’ll be…,” the Admiral said. “One of their landing </w:t>
      </w:r>
      <w:r w:rsidRPr="005B7C5C">
        <w:rPr>
          <w:rFonts w:cs="Times New Roman"/>
          <w:noProof/>
        </w:rPr>
        <w:t>ships</w:t>
      </w:r>
      <w:r w:rsidRPr="005B7C5C">
        <w:rPr>
          <w:rFonts w:cs="Times New Roman"/>
        </w:rPr>
        <w:t xml:space="preserve"> planted itself right in the middle of the runway. I </w:t>
      </w:r>
      <w:r w:rsidRPr="005B7C5C">
        <w:rPr>
          <w:rFonts w:cs="Times New Roman"/>
          <w:noProof/>
        </w:rPr>
        <w:t>count</w:t>
      </w:r>
      <w:r w:rsidRPr="005B7C5C">
        <w:rPr>
          <w:rFonts w:cs="Times New Roman"/>
        </w:rPr>
        <w:t xml:space="preserve"> 15 of those cow</w:t>
      </w:r>
      <w:r w:rsidR="00E243A7">
        <w:rPr>
          <w:rFonts w:cs="Times New Roman"/>
        </w:rPr>
        <w:t xml:space="preserve"> </w:t>
      </w:r>
      <w:r w:rsidRPr="005B7C5C">
        <w:rPr>
          <w:rFonts w:cs="Times New Roman"/>
        </w:rPr>
        <w:t>units around their landing craft and dispersed between it and the command buildings. It looks like they just laid down and stopped working.”</w:t>
      </w:r>
    </w:p>
    <w:p w14:paraId="02AFAAFD" w14:textId="79CD59B0" w:rsidR="00562D95" w:rsidRPr="005B7C5C" w:rsidRDefault="00562D95" w:rsidP="004537F7">
      <w:pPr>
        <w:rPr>
          <w:rFonts w:cs="Times New Roman"/>
        </w:rPr>
      </w:pPr>
      <w:r w:rsidRPr="005B7C5C">
        <w:rPr>
          <w:rFonts w:cs="Times New Roman"/>
        </w:rPr>
        <w:lastRenderedPageBreak/>
        <w:t xml:space="preserve">“Sir, it looks like a couple of them </w:t>
      </w:r>
      <w:r w:rsidRPr="005B7C5C">
        <w:rPr>
          <w:rFonts w:cs="Times New Roman"/>
          <w:noProof/>
        </w:rPr>
        <w:t>were</w:t>
      </w:r>
      <w:r w:rsidRPr="005B7C5C">
        <w:rPr>
          <w:rFonts w:cs="Times New Roman"/>
        </w:rPr>
        <w:t xml:space="preserve"> damaged before they stopped. LL and the Beta Team did a good job holding them off.”</w:t>
      </w:r>
    </w:p>
    <w:p w14:paraId="283F6010" w14:textId="5E510B1F" w:rsidR="00562D95" w:rsidRPr="005B7C5C" w:rsidRDefault="000F306D" w:rsidP="004537F7">
      <w:pPr>
        <w:rPr>
          <w:rFonts w:cs="Times New Roman"/>
        </w:rPr>
      </w:pPr>
      <w:r w:rsidRPr="005B7C5C">
        <w:rPr>
          <w:rFonts w:cs="Times New Roman"/>
        </w:rPr>
        <w:t>“Yes, they sure did. T</w:t>
      </w:r>
      <w:r w:rsidR="00562D95" w:rsidRPr="005B7C5C">
        <w:rPr>
          <w:rFonts w:cs="Times New Roman"/>
        </w:rPr>
        <w:t>hat looks like LL standing by that burned</w:t>
      </w:r>
      <w:r w:rsidR="00CF25F4">
        <w:rPr>
          <w:rFonts w:cs="Times New Roman"/>
        </w:rPr>
        <w:t>-</w:t>
      </w:r>
      <w:r w:rsidR="00562D95" w:rsidRPr="005B7C5C">
        <w:rPr>
          <w:rFonts w:cs="Times New Roman"/>
        </w:rPr>
        <w:t xml:space="preserve">out vehicle. Looks like he’s </w:t>
      </w:r>
      <w:r w:rsidR="00562D95" w:rsidRPr="005B7C5C">
        <w:rPr>
          <w:rFonts w:cs="Times New Roman"/>
          <w:noProof/>
        </w:rPr>
        <w:t>waving</w:t>
      </w:r>
      <w:r w:rsidR="00562D95" w:rsidRPr="005B7C5C">
        <w:rPr>
          <w:rFonts w:cs="Times New Roman"/>
        </w:rPr>
        <w:t>. Land as close to him as you can.”</w:t>
      </w:r>
    </w:p>
    <w:p w14:paraId="2255097A" w14:textId="77777777" w:rsidR="00562D95" w:rsidRPr="005B7C5C" w:rsidRDefault="00562D95" w:rsidP="004537F7">
      <w:pPr>
        <w:rPr>
          <w:rFonts w:cs="Times New Roman"/>
        </w:rPr>
      </w:pPr>
      <w:r w:rsidRPr="005B7C5C">
        <w:rPr>
          <w:rFonts w:cs="Times New Roman"/>
        </w:rPr>
        <w:t>“Yes, Sir.”</w:t>
      </w:r>
    </w:p>
    <w:p w14:paraId="335958A0" w14:textId="66247C60" w:rsidR="00491DC3" w:rsidRPr="005B7C5C" w:rsidRDefault="00870D35" w:rsidP="004537F7">
      <w:pPr>
        <w:rPr>
          <w:rFonts w:cs="Times New Roman"/>
        </w:rPr>
      </w:pPr>
      <w:r w:rsidRPr="005B7C5C">
        <w:rPr>
          <w:rFonts w:cs="Times New Roman"/>
        </w:rPr>
        <w:t xml:space="preserve">The VTOL pilot swung the plane around to head into the wind and find enough space between damaged vehicles and </w:t>
      </w:r>
      <w:r w:rsidR="00E243A7">
        <w:rPr>
          <w:rFonts w:cs="Times New Roman"/>
        </w:rPr>
        <w:t>cow robot</w:t>
      </w:r>
      <w:r w:rsidR="00CF25F4">
        <w:rPr>
          <w:rFonts w:cs="Times New Roman"/>
        </w:rPr>
        <w:t>s</w:t>
      </w:r>
      <w:r w:rsidRPr="005B7C5C">
        <w:rPr>
          <w:rFonts w:cs="Times New Roman"/>
        </w:rPr>
        <w:t>. As he maneuvered</w:t>
      </w:r>
      <w:r w:rsidR="00D73532" w:rsidRPr="005B7C5C">
        <w:rPr>
          <w:rFonts w:cs="Times New Roman"/>
        </w:rPr>
        <w:t>,</w:t>
      </w:r>
      <w:r w:rsidRPr="005B7C5C">
        <w:rPr>
          <w:rFonts w:cs="Times New Roman"/>
        </w:rPr>
        <w:t xml:space="preserve"> various people tentatively were leaving the safety of the </w:t>
      </w:r>
      <w:r w:rsidRPr="005B7C5C">
        <w:rPr>
          <w:rFonts w:cs="Times New Roman"/>
          <w:noProof/>
        </w:rPr>
        <w:t>buildings</w:t>
      </w:r>
      <w:r w:rsidRPr="005B7C5C">
        <w:rPr>
          <w:rFonts w:cs="Times New Roman"/>
        </w:rPr>
        <w:t xml:space="preserve"> they were holed up an</w:t>
      </w:r>
      <w:r w:rsidR="000F306D" w:rsidRPr="005B7C5C">
        <w:rPr>
          <w:rFonts w:cs="Times New Roman"/>
        </w:rPr>
        <w:t>d were walking towards the VTOL. T</w:t>
      </w:r>
      <w:r w:rsidRPr="005B7C5C">
        <w:rPr>
          <w:rFonts w:cs="Times New Roman"/>
        </w:rPr>
        <w:t xml:space="preserve">hey </w:t>
      </w:r>
      <w:r w:rsidR="000F306D" w:rsidRPr="005B7C5C">
        <w:rPr>
          <w:rFonts w:cs="Times New Roman"/>
        </w:rPr>
        <w:t xml:space="preserve">walked slowly and </w:t>
      </w:r>
      <w:r w:rsidRPr="005B7C5C">
        <w:rPr>
          <w:rFonts w:cs="Times New Roman"/>
        </w:rPr>
        <w:t>looked at the damage around them.</w:t>
      </w:r>
    </w:p>
    <w:p w14:paraId="05A9BAA9" w14:textId="28A73DCE" w:rsidR="001640E7" w:rsidRPr="005B7C5C" w:rsidRDefault="001640E7" w:rsidP="004537F7">
      <w:pPr>
        <w:rPr>
          <w:rFonts w:cs="Times New Roman"/>
        </w:rPr>
      </w:pPr>
      <w:r w:rsidRPr="005B7C5C">
        <w:rPr>
          <w:rFonts w:cs="Times New Roman"/>
        </w:rPr>
        <w:t xml:space="preserve">The craft settled on the </w:t>
      </w:r>
      <w:r w:rsidRPr="005B7C5C">
        <w:rPr>
          <w:rFonts w:cs="Times New Roman"/>
          <w:noProof/>
        </w:rPr>
        <w:t>ramp</w:t>
      </w:r>
      <w:r w:rsidR="00E502D5" w:rsidRPr="005B7C5C">
        <w:rPr>
          <w:rFonts w:cs="Times New Roman"/>
          <w:noProof/>
        </w:rPr>
        <w:t>,</w:t>
      </w:r>
      <w:r w:rsidRPr="005B7C5C">
        <w:rPr>
          <w:rFonts w:cs="Times New Roman"/>
        </w:rPr>
        <w:t xml:space="preserve"> and the Admiral popped the door </w:t>
      </w:r>
      <w:r w:rsidRPr="005B7C5C">
        <w:rPr>
          <w:rFonts w:cs="Times New Roman"/>
          <w:noProof/>
        </w:rPr>
        <w:t>opened</w:t>
      </w:r>
      <w:r w:rsidR="00E502D5" w:rsidRPr="005B7C5C">
        <w:rPr>
          <w:rFonts w:cs="Times New Roman"/>
          <w:noProof/>
        </w:rPr>
        <w:t>,</w:t>
      </w:r>
      <w:r w:rsidRPr="005B7C5C">
        <w:rPr>
          <w:rFonts w:cs="Times New Roman"/>
        </w:rPr>
        <w:t xml:space="preserve"> and he was out, moving quickly and heading for the President. He was </w:t>
      </w:r>
      <w:r w:rsidRPr="005B7C5C">
        <w:rPr>
          <w:rFonts w:cs="Times New Roman"/>
          <w:noProof/>
        </w:rPr>
        <w:t>walking/</w:t>
      </w:r>
      <w:r w:rsidR="002E552A" w:rsidRPr="005B7C5C">
        <w:rPr>
          <w:rFonts w:cs="Times New Roman"/>
          <w:noProof/>
        </w:rPr>
        <w:t>running</w:t>
      </w:r>
      <w:r w:rsidR="00E502D5" w:rsidRPr="005B7C5C">
        <w:rPr>
          <w:rFonts w:cs="Times New Roman"/>
          <w:noProof/>
        </w:rPr>
        <w:t>,</w:t>
      </w:r>
      <w:r w:rsidRPr="005B7C5C">
        <w:rPr>
          <w:rFonts w:cs="Times New Roman"/>
        </w:rPr>
        <w:t xml:space="preserve"> and Dr. Shappel caught up to him and kept pace as they </w:t>
      </w:r>
      <w:r w:rsidR="00CF25F4">
        <w:rPr>
          <w:rFonts w:cs="Times New Roman"/>
        </w:rPr>
        <w:t>approached</w:t>
      </w:r>
      <w:r w:rsidRPr="005B7C5C">
        <w:rPr>
          <w:rFonts w:cs="Times New Roman"/>
        </w:rPr>
        <w:t xml:space="preserve"> LL.</w:t>
      </w:r>
    </w:p>
    <w:p w14:paraId="227A8011" w14:textId="47CEC6F2" w:rsidR="003C579D" w:rsidRPr="005B7C5C" w:rsidRDefault="00BB2BAF" w:rsidP="004537F7">
      <w:pPr>
        <w:rPr>
          <w:rFonts w:cs="Times New Roman"/>
        </w:rPr>
      </w:pPr>
      <w:r w:rsidRPr="005B7C5C">
        <w:rPr>
          <w:rFonts w:cs="Times New Roman"/>
        </w:rPr>
        <w:t xml:space="preserve"> </w:t>
      </w:r>
      <w:r w:rsidR="003C579D" w:rsidRPr="005B7C5C">
        <w:rPr>
          <w:rFonts w:cs="Times New Roman"/>
        </w:rPr>
        <w:t>“Admiral, what is going on?” asked Professor Shappel</w:t>
      </w:r>
    </w:p>
    <w:p w14:paraId="508FD096" w14:textId="7BC98ACE" w:rsidR="003C579D" w:rsidRPr="005B7C5C" w:rsidRDefault="003C579D" w:rsidP="004537F7">
      <w:pPr>
        <w:rPr>
          <w:rFonts w:cs="Times New Roman"/>
        </w:rPr>
      </w:pPr>
      <w:r w:rsidRPr="005B7C5C">
        <w:rPr>
          <w:rFonts w:cs="Times New Roman"/>
        </w:rPr>
        <w:t>“</w:t>
      </w:r>
      <w:r w:rsidR="00BB2BAF" w:rsidRPr="005B7C5C">
        <w:rPr>
          <w:rFonts w:cs="Times New Roman"/>
        </w:rPr>
        <w:t>Too damn</w:t>
      </w:r>
      <w:r w:rsidRPr="005B7C5C">
        <w:rPr>
          <w:rFonts w:cs="Times New Roman"/>
        </w:rPr>
        <w:t xml:space="preserve"> much. I’m heading for the Command Center to check in with the president. Come along</w:t>
      </w:r>
      <w:r w:rsidR="00F800A4"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we can update each other.</w:t>
      </w:r>
    </w:p>
    <w:p w14:paraId="3841DE1D" w14:textId="5AA85E70" w:rsidR="003C579D" w:rsidRPr="005B7C5C" w:rsidRDefault="00BB2BAF" w:rsidP="004537F7">
      <w:pPr>
        <w:rPr>
          <w:rFonts w:cs="Times New Roman"/>
        </w:rPr>
      </w:pPr>
      <w:r w:rsidRPr="005B7C5C">
        <w:rPr>
          <w:rFonts w:cs="Times New Roman"/>
        </w:rPr>
        <w:t xml:space="preserve">They continued to </w:t>
      </w:r>
      <w:r w:rsidR="002E552A" w:rsidRPr="005B7C5C">
        <w:rPr>
          <w:rFonts w:cs="Times New Roman"/>
        </w:rPr>
        <w:t>run</w:t>
      </w:r>
      <w:r w:rsidR="003C579D" w:rsidRPr="005B7C5C">
        <w:rPr>
          <w:rFonts w:cs="Times New Roman"/>
        </w:rPr>
        <w:t xml:space="preserve"> towards the </w:t>
      </w:r>
      <w:r w:rsidR="007878E0" w:rsidRPr="005B7C5C">
        <w:rPr>
          <w:rFonts w:cs="Times New Roman"/>
        </w:rPr>
        <w:t>s</w:t>
      </w:r>
      <w:r w:rsidRPr="005B7C5C">
        <w:rPr>
          <w:rFonts w:cs="Times New Roman"/>
        </w:rPr>
        <w:t>ite</w:t>
      </w:r>
      <w:r w:rsidR="003C579D" w:rsidRPr="005B7C5C">
        <w:rPr>
          <w:rFonts w:cs="Times New Roman"/>
        </w:rPr>
        <w:t xml:space="preserve"> where the command center </w:t>
      </w:r>
      <w:r w:rsidR="003C579D" w:rsidRPr="005B7C5C">
        <w:rPr>
          <w:rFonts w:cs="Times New Roman"/>
          <w:noProof/>
        </w:rPr>
        <w:t>was located</w:t>
      </w:r>
      <w:r w:rsidR="003C579D" w:rsidRPr="005B7C5C">
        <w:rPr>
          <w:rFonts w:cs="Times New Roman"/>
        </w:rPr>
        <w:t xml:space="preserve">. LL was sprinting across the remaining open space to meet them and </w:t>
      </w:r>
      <w:r w:rsidR="00CF25F4">
        <w:rPr>
          <w:rFonts w:cs="Times New Roman"/>
        </w:rPr>
        <w:t>provide cover if</w:t>
      </w:r>
      <w:r w:rsidR="003C579D" w:rsidRPr="005B7C5C">
        <w:rPr>
          <w:rFonts w:cs="Times New Roman"/>
        </w:rPr>
        <w:t xml:space="preserve"> necessary.</w:t>
      </w:r>
    </w:p>
    <w:p w14:paraId="51F2CD49" w14:textId="7670024E" w:rsidR="0024624B" w:rsidRPr="005B7C5C" w:rsidRDefault="0024624B" w:rsidP="004537F7">
      <w:pPr>
        <w:rPr>
          <w:rFonts w:cs="Times New Roman"/>
        </w:rPr>
      </w:pPr>
      <w:r w:rsidRPr="005B7C5C">
        <w:rPr>
          <w:rFonts w:cs="Times New Roman"/>
        </w:rPr>
        <w:t xml:space="preserve">“Admiral, the path to the </w:t>
      </w:r>
      <w:r w:rsidRPr="005B7C5C">
        <w:rPr>
          <w:rFonts w:cs="Times New Roman"/>
          <w:noProof/>
        </w:rPr>
        <w:t>president</w:t>
      </w:r>
      <w:r w:rsidR="00F800A4" w:rsidRPr="005B7C5C">
        <w:rPr>
          <w:rFonts w:cs="Times New Roman"/>
          <w:noProof/>
        </w:rPr>
        <w:t>,</w:t>
      </w:r>
      <w:r w:rsidRPr="005B7C5C">
        <w:rPr>
          <w:rFonts w:cs="Times New Roman"/>
        </w:rPr>
        <w:t xml:space="preserve"> is clear</w:t>
      </w:r>
      <w:r w:rsidR="00CF25F4">
        <w:rPr>
          <w:rFonts w:cs="Times New Roman"/>
        </w:rPr>
        <w:t>;</w:t>
      </w:r>
      <w:r w:rsidRPr="005B7C5C">
        <w:rPr>
          <w:rFonts w:cs="Times New Roman"/>
        </w:rPr>
        <w:t xml:space="preserve"> please follow me,” LL said, turned</w:t>
      </w:r>
      <w:r w:rsidR="00CF25F4">
        <w:rPr>
          <w:rFonts w:cs="Times New Roman"/>
        </w:rPr>
        <w:t>,</w:t>
      </w:r>
      <w:r w:rsidRPr="005B7C5C">
        <w:rPr>
          <w:rFonts w:cs="Times New Roman"/>
        </w:rPr>
        <w:t xml:space="preserve"> and ran towards the open doorway.</w:t>
      </w:r>
    </w:p>
    <w:p w14:paraId="6ABA3FAF" w14:textId="53FA06E7" w:rsidR="007878E0" w:rsidRPr="005B7C5C" w:rsidRDefault="0024624B" w:rsidP="004537F7">
      <w:pPr>
        <w:rPr>
          <w:rFonts w:cs="Times New Roman"/>
        </w:rPr>
      </w:pPr>
      <w:r w:rsidRPr="005B7C5C">
        <w:rPr>
          <w:rFonts w:cs="Times New Roman"/>
        </w:rPr>
        <w:lastRenderedPageBreak/>
        <w:t>They ran past a couple of burned</w:t>
      </w:r>
      <w:r w:rsidR="00CF25F4">
        <w:rPr>
          <w:rFonts w:cs="Times New Roman"/>
        </w:rPr>
        <w:t>-</w:t>
      </w:r>
      <w:r w:rsidRPr="005B7C5C">
        <w:rPr>
          <w:rFonts w:cs="Times New Roman"/>
        </w:rPr>
        <w:t xml:space="preserve">out vehicles and remains of the brave men that fought the invading aliens. When they reached the opened </w:t>
      </w:r>
      <w:r w:rsidRPr="005B7C5C">
        <w:rPr>
          <w:rFonts w:cs="Times New Roman"/>
          <w:noProof/>
        </w:rPr>
        <w:t>door</w:t>
      </w:r>
      <w:r w:rsidRPr="005B7C5C">
        <w:rPr>
          <w:rFonts w:cs="Times New Roman"/>
        </w:rPr>
        <w:t xml:space="preserve"> </w:t>
      </w:r>
      <w:r w:rsidR="007606B9" w:rsidRPr="005B7C5C">
        <w:rPr>
          <w:rFonts w:cs="Times New Roman"/>
        </w:rPr>
        <w:t xml:space="preserve">and </w:t>
      </w:r>
      <w:r w:rsidR="007606B9" w:rsidRPr="005B7C5C">
        <w:rPr>
          <w:rFonts w:cs="Times New Roman"/>
          <w:noProof/>
        </w:rPr>
        <w:t>entered</w:t>
      </w:r>
      <w:r w:rsidR="005877E0" w:rsidRPr="005B7C5C">
        <w:rPr>
          <w:rFonts w:cs="Times New Roman"/>
          <w:noProof/>
        </w:rPr>
        <w:t>,</w:t>
      </w:r>
      <w:r w:rsidR="007606B9" w:rsidRPr="005B7C5C">
        <w:rPr>
          <w:rFonts w:cs="Times New Roman"/>
        </w:rPr>
        <w:t xml:space="preserve"> </w:t>
      </w:r>
      <w:r w:rsidR="007878E0" w:rsidRPr="005B7C5C">
        <w:rPr>
          <w:rFonts w:cs="Times New Roman"/>
        </w:rPr>
        <w:t xml:space="preserve">they slowed as they approached a couple of the downed cow-like attackers. The first one they walked around was in perfect condition, but just lying on the </w:t>
      </w:r>
      <w:r w:rsidR="00CF25F4">
        <w:rPr>
          <w:rFonts w:cs="Times New Roman"/>
        </w:rPr>
        <w:t>hallway floor</w:t>
      </w:r>
      <w:r w:rsidR="007878E0" w:rsidRPr="005B7C5C">
        <w:rPr>
          <w:rFonts w:cs="Times New Roman"/>
        </w:rPr>
        <w:t xml:space="preserve"> with its legs curled up underneath it.</w:t>
      </w:r>
    </w:p>
    <w:p w14:paraId="062A186F" w14:textId="39E7BD5C" w:rsidR="007878E0" w:rsidRPr="005B7C5C" w:rsidRDefault="007878E0" w:rsidP="004537F7">
      <w:pPr>
        <w:rPr>
          <w:rFonts w:cs="Times New Roman"/>
        </w:rPr>
      </w:pPr>
      <w:r w:rsidRPr="005B7C5C">
        <w:rPr>
          <w:rFonts w:cs="Times New Roman"/>
        </w:rPr>
        <w:t>“Don’t worry</w:t>
      </w:r>
      <w:r w:rsidR="00CF25F4">
        <w:rPr>
          <w:rFonts w:cs="Times New Roman"/>
        </w:rPr>
        <w:t>,</w:t>
      </w:r>
      <w:r w:rsidRPr="005B7C5C">
        <w:rPr>
          <w:rFonts w:cs="Times New Roman"/>
        </w:rPr>
        <w:t xml:space="preserve"> sir, that’s one of the ones that just turned itself off and settled </w:t>
      </w:r>
      <w:r w:rsidR="007606B9" w:rsidRPr="005B7C5C">
        <w:rPr>
          <w:rFonts w:cs="Times New Roman"/>
        </w:rPr>
        <w:t>here</w:t>
      </w:r>
      <w:r w:rsidRPr="005B7C5C">
        <w:rPr>
          <w:rFonts w:cs="Times New Roman"/>
        </w:rPr>
        <w:t xml:space="preserve">. I’ve checked it out as much as I </w:t>
      </w:r>
      <w:r w:rsidRPr="005B7C5C">
        <w:rPr>
          <w:rFonts w:cs="Times New Roman"/>
          <w:noProof/>
        </w:rPr>
        <w:t>can</w:t>
      </w:r>
      <w:r w:rsidR="00E502D5" w:rsidRPr="005B7C5C">
        <w:rPr>
          <w:rFonts w:cs="Times New Roman"/>
          <w:noProof/>
        </w:rPr>
        <w:t>,</w:t>
      </w:r>
      <w:r w:rsidRPr="005B7C5C">
        <w:rPr>
          <w:rFonts w:cs="Times New Roman"/>
        </w:rPr>
        <w:t xml:space="preserve"> and it seems inert, but I wouldn’t bet the farm on it,” said LL as they squirmed past the unit on its right side.</w:t>
      </w:r>
    </w:p>
    <w:p w14:paraId="17F81778" w14:textId="787837C0" w:rsidR="00820DE3" w:rsidRPr="005B7C5C" w:rsidRDefault="007878E0" w:rsidP="004537F7">
      <w:pPr>
        <w:rPr>
          <w:rFonts w:cs="Times New Roman"/>
        </w:rPr>
      </w:pPr>
      <w:r w:rsidRPr="005B7C5C">
        <w:rPr>
          <w:rFonts w:cs="Times New Roman"/>
        </w:rPr>
        <w:t>The next cow-like invade</w:t>
      </w:r>
      <w:r w:rsidR="00820DE3" w:rsidRPr="005B7C5C">
        <w:rPr>
          <w:rFonts w:cs="Times New Roman"/>
        </w:rPr>
        <w:t>r</w:t>
      </w:r>
      <w:r w:rsidR="00CF25F4">
        <w:rPr>
          <w:rFonts w:cs="Times New Roman"/>
        </w:rPr>
        <w:t>,</w:t>
      </w:r>
      <w:r w:rsidRPr="005B7C5C">
        <w:rPr>
          <w:rFonts w:cs="Times New Roman"/>
        </w:rPr>
        <w:t xml:space="preserve"> a few feet down</w:t>
      </w:r>
      <w:r w:rsidR="00820DE3" w:rsidRPr="005B7C5C">
        <w:rPr>
          <w:rFonts w:cs="Times New Roman"/>
        </w:rPr>
        <w:t xml:space="preserve"> the hallway</w:t>
      </w:r>
      <w:r w:rsidR="00CF25F4">
        <w:rPr>
          <w:rFonts w:cs="Times New Roman"/>
        </w:rPr>
        <w:t>,</w:t>
      </w:r>
      <w:r w:rsidR="00820DE3" w:rsidRPr="005B7C5C">
        <w:rPr>
          <w:rFonts w:cs="Times New Roman"/>
        </w:rPr>
        <w:t xml:space="preserve"> wasn’t in as good condition. Four of its legs </w:t>
      </w:r>
      <w:r w:rsidR="00820DE3" w:rsidRPr="005B7C5C">
        <w:rPr>
          <w:rFonts w:cs="Times New Roman"/>
          <w:noProof/>
        </w:rPr>
        <w:t>were blown</w:t>
      </w:r>
      <w:r w:rsidR="00820DE3" w:rsidRPr="005B7C5C">
        <w:rPr>
          <w:rFonts w:cs="Times New Roman"/>
        </w:rPr>
        <w:t xml:space="preserve"> off the carcass. The main torso didn’t seem too damaged, but it was also in an </w:t>
      </w:r>
      <w:r w:rsidR="00820DE3" w:rsidRPr="005B7C5C">
        <w:rPr>
          <w:rFonts w:cs="Times New Roman"/>
          <w:noProof/>
        </w:rPr>
        <w:t>inert</w:t>
      </w:r>
      <w:r w:rsidR="00820DE3" w:rsidRPr="005B7C5C">
        <w:rPr>
          <w:rFonts w:cs="Times New Roman"/>
        </w:rPr>
        <w:t xml:space="preserve"> mode.</w:t>
      </w:r>
    </w:p>
    <w:p w14:paraId="23A91277" w14:textId="00BE110A" w:rsidR="00B9137D" w:rsidRPr="005B7C5C" w:rsidRDefault="00820DE3" w:rsidP="004537F7">
      <w:pPr>
        <w:rPr>
          <w:rFonts w:cs="Times New Roman"/>
        </w:rPr>
      </w:pPr>
      <w:r w:rsidRPr="005B7C5C">
        <w:rPr>
          <w:rFonts w:cs="Times New Roman"/>
        </w:rPr>
        <w:t xml:space="preserve">After </w:t>
      </w:r>
      <w:r w:rsidR="00CF25F4">
        <w:rPr>
          <w:rFonts w:cs="Times New Roman"/>
        </w:rPr>
        <w:t>seeing</w:t>
      </w:r>
      <w:r w:rsidRPr="005B7C5C">
        <w:rPr>
          <w:rFonts w:cs="Times New Roman"/>
        </w:rPr>
        <w:t xml:space="preserve"> the remnants of the battles outside and in the hallway, they picked up the pace heading for the command center. The small group </w:t>
      </w:r>
      <w:r w:rsidR="0080257E" w:rsidRPr="005B7C5C">
        <w:rPr>
          <w:rFonts w:cs="Times New Roman"/>
        </w:rPr>
        <w:t>ran</w:t>
      </w:r>
      <w:r w:rsidRPr="005B7C5C">
        <w:rPr>
          <w:rFonts w:cs="Times New Roman"/>
        </w:rPr>
        <w:t xml:space="preserve"> the remaining 75 feet down the corridor to the </w:t>
      </w:r>
      <w:r w:rsidR="00E74E0C">
        <w:rPr>
          <w:rFonts w:cs="Times New Roman"/>
        </w:rPr>
        <w:t>Command Center's rooms</w:t>
      </w:r>
      <w:r w:rsidR="00B9137D" w:rsidRPr="005B7C5C">
        <w:rPr>
          <w:rFonts w:cs="Times New Roman"/>
        </w:rPr>
        <w:t>. They passed the shredded doors and saw other cow-</w:t>
      </w:r>
      <w:r w:rsidR="00CF25F4">
        <w:rPr>
          <w:rFonts w:cs="Times New Roman"/>
        </w:rPr>
        <w:t>robot</w:t>
      </w:r>
      <w:r w:rsidR="00B9137D" w:rsidRPr="005B7C5C">
        <w:rPr>
          <w:rFonts w:cs="Times New Roman"/>
        </w:rPr>
        <w:t xml:space="preserve"> attackers in various condition</w:t>
      </w:r>
      <w:r w:rsidR="00675257" w:rsidRPr="005B7C5C">
        <w:rPr>
          <w:rFonts w:cs="Times New Roman"/>
        </w:rPr>
        <w:t>s</w:t>
      </w:r>
      <w:r w:rsidR="00B9137D" w:rsidRPr="005B7C5C">
        <w:rPr>
          <w:rFonts w:cs="Times New Roman"/>
        </w:rPr>
        <w:t>,</w:t>
      </w:r>
      <w:r w:rsidR="00074598" w:rsidRPr="005B7C5C">
        <w:rPr>
          <w:rFonts w:cs="Times New Roman"/>
        </w:rPr>
        <w:t xml:space="preserve"> all</w:t>
      </w:r>
      <w:r w:rsidR="00B9137D" w:rsidRPr="005B7C5C">
        <w:rPr>
          <w:rFonts w:cs="Times New Roman"/>
        </w:rPr>
        <w:t xml:space="preserve"> </w:t>
      </w:r>
      <w:r w:rsidR="00CF25F4">
        <w:rPr>
          <w:rFonts w:cs="Times New Roman"/>
        </w:rPr>
        <w:t xml:space="preserve">of </w:t>
      </w:r>
      <w:r w:rsidR="00B9137D" w:rsidRPr="005B7C5C">
        <w:rPr>
          <w:rFonts w:cs="Times New Roman"/>
        </w:rPr>
        <w:t xml:space="preserve">which were laying on the floor </w:t>
      </w:r>
      <w:r w:rsidR="00B9137D" w:rsidRPr="005B7C5C">
        <w:rPr>
          <w:rFonts w:cs="Times New Roman"/>
          <w:noProof/>
        </w:rPr>
        <w:t>inert</w:t>
      </w:r>
      <w:r w:rsidR="00B9137D" w:rsidRPr="005B7C5C">
        <w:rPr>
          <w:rFonts w:cs="Times New Roman"/>
        </w:rPr>
        <w:t>.</w:t>
      </w:r>
    </w:p>
    <w:p w14:paraId="283617BA" w14:textId="05532405" w:rsidR="007878E0" w:rsidRPr="005B7C5C" w:rsidRDefault="00B9137D" w:rsidP="004537F7">
      <w:pPr>
        <w:rPr>
          <w:rFonts w:cs="Times New Roman"/>
        </w:rPr>
      </w:pPr>
      <w:r w:rsidRPr="005B7C5C">
        <w:rPr>
          <w:rFonts w:cs="Times New Roman"/>
        </w:rPr>
        <w:t>Finally</w:t>
      </w:r>
      <w:r w:rsidR="007606B9" w:rsidRPr="005B7C5C">
        <w:rPr>
          <w:rFonts w:cs="Times New Roman"/>
        </w:rPr>
        <w:t>,</w:t>
      </w:r>
      <w:r w:rsidRPr="005B7C5C">
        <w:rPr>
          <w:rFonts w:cs="Times New Roman"/>
        </w:rPr>
        <w:t xml:space="preserve"> entering the command </w:t>
      </w:r>
      <w:r w:rsidRPr="005B7C5C">
        <w:rPr>
          <w:rFonts w:cs="Times New Roman"/>
          <w:noProof/>
        </w:rPr>
        <w:t>center</w:t>
      </w:r>
      <w:r w:rsidR="00F800A4" w:rsidRPr="005B7C5C">
        <w:rPr>
          <w:rFonts w:cs="Times New Roman"/>
          <w:noProof/>
        </w:rPr>
        <w:t>,</w:t>
      </w:r>
      <w:r w:rsidRPr="005B7C5C">
        <w:rPr>
          <w:rFonts w:cs="Times New Roman"/>
        </w:rPr>
        <w:t xml:space="preserve"> they were encouraged to find about a dozen people working, trying to get</w:t>
      </w:r>
      <w:r w:rsidR="00074598" w:rsidRPr="005B7C5C">
        <w:rPr>
          <w:rFonts w:cs="Times New Roman"/>
        </w:rPr>
        <w:t xml:space="preserve"> all</w:t>
      </w:r>
      <w:r w:rsidRPr="005B7C5C">
        <w:rPr>
          <w:rFonts w:cs="Times New Roman"/>
        </w:rPr>
        <w:t xml:space="preserve"> the systems </w:t>
      </w:r>
      <w:r w:rsidRPr="005B7C5C">
        <w:rPr>
          <w:rFonts w:cs="Times New Roman"/>
          <w:noProof/>
        </w:rPr>
        <w:t>online</w:t>
      </w:r>
      <w:r w:rsidRPr="005B7C5C">
        <w:rPr>
          <w:rFonts w:cs="Times New Roman"/>
        </w:rPr>
        <w:t xml:space="preserve"> again and the communication channels established.</w:t>
      </w:r>
    </w:p>
    <w:p w14:paraId="3E3912C3" w14:textId="27FE5444" w:rsidR="00B9137D" w:rsidRPr="005B7C5C" w:rsidRDefault="00B9137D" w:rsidP="004537F7">
      <w:pPr>
        <w:rPr>
          <w:rFonts w:cs="Times New Roman"/>
        </w:rPr>
      </w:pPr>
      <w:r w:rsidRPr="005B7C5C">
        <w:rPr>
          <w:rFonts w:cs="Times New Roman"/>
        </w:rPr>
        <w:t>“Mr. President, I’m glad that you’re</w:t>
      </w:r>
      <w:r w:rsidR="001D6F03" w:rsidRPr="005B7C5C">
        <w:rPr>
          <w:rFonts w:cs="Times New Roman"/>
        </w:rPr>
        <w:t xml:space="preserve"> okay,</w:t>
      </w:r>
      <w:r w:rsidRPr="005B7C5C">
        <w:rPr>
          <w:rFonts w:cs="Times New Roman"/>
        </w:rPr>
        <w:t>” said Admiral Hagerly as he slowed his pace, looking around at the activity and walking towards his commander in chief.</w:t>
      </w:r>
    </w:p>
    <w:p w14:paraId="2E9194AA" w14:textId="31BCAEC3" w:rsidR="0079482E" w:rsidRPr="005B7C5C" w:rsidRDefault="0079482E" w:rsidP="004537F7">
      <w:pPr>
        <w:rPr>
          <w:rFonts w:cs="Times New Roman"/>
        </w:rPr>
      </w:pPr>
      <w:r w:rsidRPr="005B7C5C">
        <w:rPr>
          <w:rFonts w:cs="Times New Roman"/>
        </w:rPr>
        <w:t>“</w:t>
      </w:r>
      <w:r w:rsidR="00F90D4C" w:rsidRPr="005B7C5C">
        <w:rPr>
          <w:rFonts w:cs="Times New Roman"/>
        </w:rPr>
        <w:t>Nial</w:t>
      </w:r>
      <w:r w:rsidRPr="005B7C5C">
        <w:rPr>
          <w:rFonts w:cs="Times New Roman"/>
        </w:rPr>
        <w:t xml:space="preserve">, </w:t>
      </w:r>
      <w:r w:rsidR="009608D2" w:rsidRPr="005B7C5C">
        <w:rPr>
          <w:rFonts w:cs="Times New Roman"/>
        </w:rPr>
        <w:t>good to see you. I was</w:t>
      </w:r>
      <w:r w:rsidRPr="005B7C5C">
        <w:rPr>
          <w:rFonts w:cs="Times New Roman"/>
        </w:rPr>
        <w:t xml:space="preserve"> worried for a while. It was getting a little dicey here, but we held out long enough.”</w:t>
      </w:r>
    </w:p>
    <w:p w14:paraId="2200FEB9" w14:textId="07ED5821" w:rsidR="0079482E" w:rsidRPr="005B7C5C" w:rsidRDefault="0079482E" w:rsidP="004537F7">
      <w:pPr>
        <w:rPr>
          <w:rFonts w:cs="Times New Roman"/>
        </w:rPr>
      </w:pPr>
      <w:r w:rsidRPr="005B7C5C">
        <w:rPr>
          <w:rFonts w:cs="Times New Roman"/>
        </w:rPr>
        <w:lastRenderedPageBreak/>
        <w:t xml:space="preserve">“Sir, the same thing happened on the Burlington. We </w:t>
      </w:r>
      <w:r w:rsidRPr="005B7C5C">
        <w:rPr>
          <w:rFonts w:cs="Times New Roman"/>
          <w:noProof/>
        </w:rPr>
        <w:t>were corne</w:t>
      </w:r>
      <w:r w:rsidR="00E502D5" w:rsidRPr="005B7C5C">
        <w:rPr>
          <w:rFonts w:cs="Times New Roman"/>
          <w:noProof/>
        </w:rPr>
        <w:t>re</w:t>
      </w:r>
      <w:r w:rsidRPr="005B7C5C">
        <w:rPr>
          <w:rFonts w:cs="Times New Roman"/>
          <w:noProof/>
        </w:rPr>
        <w:t>d</w:t>
      </w:r>
      <w:r w:rsidR="00CF25F4">
        <w:rPr>
          <w:rFonts w:cs="Times New Roman"/>
          <w:noProof/>
        </w:rPr>
        <w:t>,</w:t>
      </w:r>
      <w:r w:rsidRPr="005B7C5C">
        <w:rPr>
          <w:rFonts w:cs="Times New Roman"/>
        </w:rPr>
        <w:t xml:space="preserve"> and our time was running out, then</w:t>
      </w:r>
      <w:r w:rsidR="00074598" w:rsidRPr="005B7C5C">
        <w:rPr>
          <w:rFonts w:cs="Times New Roman"/>
        </w:rPr>
        <w:t xml:space="preserve"> </w:t>
      </w:r>
      <w:proofErr w:type="gramStart"/>
      <w:r w:rsidR="00074598" w:rsidRPr="005B7C5C">
        <w:rPr>
          <w:rFonts w:cs="Times New Roman"/>
        </w:rPr>
        <w:t>all</w:t>
      </w:r>
      <w:r w:rsidRPr="005B7C5C">
        <w:rPr>
          <w:rFonts w:cs="Times New Roman"/>
        </w:rPr>
        <w:t xml:space="preserve"> </w:t>
      </w:r>
      <w:r w:rsidR="00CF25F4">
        <w:rPr>
          <w:rFonts w:cs="Times New Roman"/>
        </w:rPr>
        <w:t xml:space="preserve">of </w:t>
      </w:r>
      <w:r w:rsidRPr="005B7C5C">
        <w:rPr>
          <w:rFonts w:cs="Times New Roman"/>
        </w:rPr>
        <w:t xml:space="preserve">a </w:t>
      </w:r>
      <w:r w:rsidR="00074598" w:rsidRPr="005B7C5C">
        <w:rPr>
          <w:rFonts w:cs="Times New Roman"/>
        </w:rPr>
        <w:t>sudden</w:t>
      </w:r>
      <w:proofErr w:type="gramEnd"/>
      <w:r w:rsidR="00074598" w:rsidRPr="005B7C5C">
        <w:rPr>
          <w:rFonts w:cs="Times New Roman"/>
        </w:rPr>
        <w:t>,</w:t>
      </w:r>
      <w:r w:rsidRPr="005B7C5C">
        <w:rPr>
          <w:rFonts w:cs="Times New Roman"/>
        </w:rPr>
        <w:t xml:space="preserve"> they just stopped, lowered themselves</w:t>
      </w:r>
      <w:r w:rsidR="00CF25F4">
        <w:rPr>
          <w:rFonts w:cs="Times New Roman"/>
        </w:rPr>
        <w:t>,</w:t>
      </w:r>
      <w:r w:rsidRPr="005B7C5C">
        <w:rPr>
          <w:rFonts w:cs="Times New Roman"/>
        </w:rPr>
        <w:t xml:space="preserve"> and went into this </w:t>
      </w:r>
      <w:r w:rsidR="00322D9F" w:rsidRPr="005B7C5C">
        <w:rPr>
          <w:rFonts w:cs="Times New Roman"/>
          <w:noProof/>
        </w:rPr>
        <w:t>in</w:t>
      </w:r>
      <w:r w:rsidRPr="005B7C5C">
        <w:rPr>
          <w:rFonts w:cs="Times New Roman"/>
          <w:noProof/>
        </w:rPr>
        <w:t>ert</w:t>
      </w:r>
      <w:r w:rsidRPr="005B7C5C">
        <w:rPr>
          <w:rFonts w:cs="Times New Roman"/>
        </w:rPr>
        <w:t xml:space="preserve"> mode. I don’t understand what’s happening. They</w:t>
      </w:r>
      <w:r w:rsidR="007606B9" w:rsidRPr="005B7C5C">
        <w:rPr>
          <w:rFonts w:cs="Times New Roman"/>
        </w:rPr>
        <w:t xml:space="preserve"> had us, then they just stopped,</w:t>
      </w:r>
      <w:r w:rsidRPr="005B7C5C">
        <w:rPr>
          <w:rFonts w:cs="Times New Roman"/>
        </w:rPr>
        <w:t>”</w:t>
      </w:r>
      <w:r w:rsidR="007606B9" w:rsidRPr="005B7C5C">
        <w:rPr>
          <w:rFonts w:cs="Times New Roman"/>
        </w:rPr>
        <w:t xml:space="preserve"> added the A</w:t>
      </w:r>
      <w:r w:rsidR="003317F3" w:rsidRPr="005B7C5C">
        <w:rPr>
          <w:rFonts w:cs="Times New Roman"/>
        </w:rPr>
        <w:t>d</w:t>
      </w:r>
      <w:r w:rsidR="007606B9" w:rsidRPr="005B7C5C">
        <w:rPr>
          <w:rFonts w:cs="Times New Roman"/>
        </w:rPr>
        <w:t>miral.</w:t>
      </w:r>
    </w:p>
    <w:p w14:paraId="1845382C" w14:textId="2AE1A9B2" w:rsidR="007606B9" w:rsidRPr="005B7C5C" w:rsidRDefault="0079482E" w:rsidP="004537F7">
      <w:pPr>
        <w:rPr>
          <w:rFonts w:cs="Times New Roman"/>
        </w:rPr>
      </w:pPr>
      <w:r w:rsidRPr="005B7C5C">
        <w:rPr>
          <w:rFonts w:cs="Times New Roman"/>
        </w:rPr>
        <w:t>“I don’t know why, but let’s make the most of it</w:t>
      </w:r>
      <w:r w:rsidR="00CF25F4">
        <w:rPr>
          <w:rFonts w:cs="Times New Roman"/>
        </w:rPr>
        <w:t>;</w:t>
      </w:r>
      <w:r w:rsidR="00F800A4" w:rsidRPr="005B7C5C">
        <w:rPr>
          <w:rFonts w:cs="Times New Roman"/>
        </w:rPr>
        <w:t xml:space="preserve"> w</w:t>
      </w:r>
      <w:r w:rsidRPr="005B7C5C">
        <w:rPr>
          <w:rFonts w:cs="Times New Roman"/>
          <w:noProof/>
        </w:rPr>
        <w:t>ho knows what will happen next</w:t>
      </w:r>
      <w:r w:rsidR="00F800A4" w:rsidRPr="005B7C5C">
        <w:rPr>
          <w:rFonts w:cs="Times New Roman"/>
          <w:noProof/>
        </w:rPr>
        <w:t>?</w:t>
      </w:r>
      <w:r w:rsidRPr="005B7C5C">
        <w:rPr>
          <w:rFonts w:cs="Times New Roman"/>
        </w:rPr>
        <w:t xml:space="preserve"> We have some good news, we’re getting more of the satellites online and connected, so we’re starting t</w:t>
      </w:r>
      <w:r w:rsidR="007606B9" w:rsidRPr="005B7C5C">
        <w:rPr>
          <w:rFonts w:cs="Times New Roman"/>
        </w:rPr>
        <w:t>o get broader communications,” said the president.</w:t>
      </w:r>
    </w:p>
    <w:p w14:paraId="1B38C531" w14:textId="315B50A9" w:rsidR="0079482E" w:rsidRPr="005B7C5C" w:rsidRDefault="007606B9" w:rsidP="004537F7">
      <w:pPr>
        <w:rPr>
          <w:rFonts w:cs="Times New Roman"/>
        </w:rPr>
      </w:pPr>
      <w:r w:rsidRPr="005B7C5C">
        <w:rPr>
          <w:rFonts w:cs="Times New Roman"/>
        </w:rPr>
        <w:t>“Admiral, Mr. President</w:t>
      </w:r>
      <w:r w:rsidR="00CF25F4">
        <w:rPr>
          <w:rFonts w:cs="Times New Roman"/>
        </w:rPr>
        <w:t>,</w:t>
      </w:r>
      <w:r w:rsidR="0079482E" w:rsidRPr="005B7C5C">
        <w:rPr>
          <w:rFonts w:cs="Times New Roman"/>
        </w:rPr>
        <w:t xml:space="preserve"> you’ll be glad to hear we got a message from Red Dirt. They were held up in the caves they built, and the attackers were on Mars and in their area. Then, like here, they just stopped. The Mars people have gone back to their habitats and are </w:t>
      </w:r>
      <w:r w:rsidRPr="005B7C5C">
        <w:rPr>
          <w:rFonts w:cs="Times New Roman"/>
        </w:rPr>
        <w:t>trying to figure things out too,</w:t>
      </w:r>
      <w:r w:rsidR="0079482E" w:rsidRPr="005B7C5C">
        <w:rPr>
          <w:rFonts w:cs="Times New Roman"/>
        </w:rPr>
        <w:t>”</w:t>
      </w:r>
      <w:r w:rsidRPr="005B7C5C">
        <w:rPr>
          <w:rFonts w:cs="Times New Roman"/>
        </w:rPr>
        <w:t xml:space="preserve"> said Shappel.</w:t>
      </w:r>
    </w:p>
    <w:p w14:paraId="6BF1B54D" w14:textId="78F1ABAE" w:rsidR="0079482E" w:rsidRPr="005B7C5C" w:rsidRDefault="0079482E" w:rsidP="004537F7">
      <w:pPr>
        <w:rPr>
          <w:rFonts w:cs="Times New Roman"/>
        </w:rPr>
      </w:pPr>
      <w:bookmarkStart w:id="9" w:name="_Hlk521577174"/>
      <w:r w:rsidRPr="005B7C5C">
        <w:rPr>
          <w:rFonts w:cs="Times New Roman"/>
        </w:rPr>
        <w:t xml:space="preserve">“Mr. President, we have comm coming in from </w:t>
      </w:r>
      <w:r w:rsidRPr="005B7C5C">
        <w:rPr>
          <w:rFonts w:cs="Times New Roman"/>
          <w:noProof/>
        </w:rPr>
        <w:t>Admiral</w:t>
      </w:r>
      <w:r w:rsidRPr="005B7C5C">
        <w:rPr>
          <w:rFonts w:cs="Times New Roman"/>
        </w:rPr>
        <w:t xml:space="preserve"> Mears. Shall I put her on speaker</w:t>
      </w:r>
      <w:r w:rsidR="00CF25F4">
        <w:rPr>
          <w:rFonts w:cs="Times New Roman"/>
        </w:rPr>
        <w:t>? W</w:t>
      </w:r>
      <w:r w:rsidRPr="005B7C5C">
        <w:rPr>
          <w:rFonts w:cs="Times New Roman"/>
        </w:rPr>
        <w:t xml:space="preserve">e don’t have any visuals yet?” said one </w:t>
      </w:r>
      <w:r w:rsidR="00904E42" w:rsidRPr="005B7C5C">
        <w:rPr>
          <w:rFonts w:cs="Times New Roman"/>
        </w:rPr>
        <w:t xml:space="preserve">of </w:t>
      </w:r>
      <w:r w:rsidRPr="005B7C5C">
        <w:rPr>
          <w:rFonts w:cs="Times New Roman"/>
        </w:rPr>
        <w:t>the comm specialist</w:t>
      </w:r>
      <w:r w:rsidR="00904E42" w:rsidRPr="005B7C5C">
        <w:rPr>
          <w:rFonts w:cs="Times New Roman"/>
        </w:rPr>
        <w:t>s</w:t>
      </w:r>
      <w:r w:rsidRPr="005B7C5C">
        <w:rPr>
          <w:rFonts w:cs="Times New Roman"/>
        </w:rPr>
        <w:t xml:space="preserve"> at one of the comm panels.</w:t>
      </w:r>
    </w:p>
    <w:p w14:paraId="32C53645" w14:textId="77777777" w:rsidR="0079482E" w:rsidRPr="005B7C5C" w:rsidRDefault="0079482E" w:rsidP="004537F7">
      <w:pPr>
        <w:rPr>
          <w:rFonts w:cs="Times New Roman"/>
        </w:rPr>
      </w:pPr>
      <w:r w:rsidRPr="005B7C5C">
        <w:rPr>
          <w:rFonts w:cs="Times New Roman"/>
        </w:rPr>
        <w:t>“Yes, put her on,” replied the president.</w:t>
      </w:r>
    </w:p>
    <w:p w14:paraId="52BFD31A" w14:textId="38673D8D" w:rsidR="0079482E" w:rsidRPr="005B7C5C" w:rsidRDefault="00B615C3" w:rsidP="004537F7">
      <w:pPr>
        <w:rPr>
          <w:rFonts w:cs="Times New Roman"/>
        </w:rPr>
      </w:pPr>
      <w:r w:rsidRPr="005B7C5C">
        <w:rPr>
          <w:rFonts w:cs="Times New Roman"/>
        </w:rPr>
        <w:t>“Admiral, this is the president. I’m standing here with Admiral Hagerly</w:t>
      </w:r>
      <w:r w:rsidR="00CF25F4">
        <w:rPr>
          <w:rFonts w:cs="Times New Roman"/>
        </w:rPr>
        <w:t>;</w:t>
      </w:r>
      <w:r w:rsidRPr="005B7C5C">
        <w:rPr>
          <w:rFonts w:cs="Times New Roman"/>
        </w:rPr>
        <w:t xml:space="preserve"> what’s happening in Pearl?”</w:t>
      </w:r>
    </w:p>
    <w:p w14:paraId="241264B6" w14:textId="39DD1F2E" w:rsidR="00B615C3" w:rsidRPr="005B7C5C" w:rsidRDefault="00B615C3" w:rsidP="004537F7">
      <w:pPr>
        <w:rPr>
          <w:rFonts w:cs="Times New Roman"/>
        </w:rPr>
      </w:pPr>
      <w:r w:rsidRPr="005B7C5C">
        <w:rPr>
          <w:rFonts w:cs="Times New Roman"/>
        </w:rPr>
        <w:t>“Sir, I’m glad to hear your voice.</w:t>
      </w:r>
      <w:r w:rsidR="007606B9" w:rsidRPr="005B7C5C">
        <w:rPr>
          <w:rFonts w:cs="Times New Roman"/>
        </w:rPr>
        <w:t xml:space="preserve"> I’m glad you and </w:t>
      </w:r>
      <w:r w:rsidR="00675257" w:rsidRPr="005B7C5C">
        <w:rPr>
          <w:rFonts w:cs="Times New Roman"/>
        </w:rPr>
        <w:t xml:space="preserve">Nial </w:t>
      </w:r>
      <w:r w:rsidR="007606B9" w:rsidRPr="005B7C5C">
        <w:rPr>
          <w:rFonts w:cs="Times New Roman"/>
        </w:rPr>
        <w:t xml:space="preserve">are </w:t>
      </w:r>
      <w:r w:rsidR="00CB3607" w:rsidRPr="005B7C5C">
        <w:rPr>
          <w:rFonts w:cs="Times New Roman"/>
        </w:rPr>
        <w:t>okay</w:t>
      </w:r>
      <w:r w:rsidR="007606B9" w:rsidRPr="005B7C5C">
        <w:rPr>
          <w:rFonts w:cs="Times New Roman"/>
        </w:rPr>
        <w:t>. For t</w:t>
      </w:r>
      <w:r w:rsidRPr="005B7C5C">
        <w:rPr>
          <w:rFonts w:cs="Times New Roman"/>
        </w:rPr>
        <w:t>he last couple of hours, I didn’t know what was happening there</w:t>
      </w:r>
      <w:r w:rsidR="00F800A4" w:rsidRPr="005B7C5C">
        <w:rPr>
          <w:rFonts w:cs="Times New Roman"/>
          <w:noProof/>
        </w:rPr>
        <w:t>;</w:t>
      </w:r>
      <w:r w:rsidRPr="005B7C5C">
        <w:rPr>
          <w:rFonts w:cs="Times New Roman"/>
          <w:noProof/>
        </w:rPr>
        <w:t xml:space="preserve"> we</w:t>
      </w:r>
      <w:r w:rsidRPr="005B7C5C">
        <w:rPr>
          <w:rFonts w:cs="Times New Roman"/>
        </w:rPr>
        <w:t xml:space="preserve"> were </w:t>
      </w:r>
      <w:proofErr w:type="gramStart"/>
      <w:r w:rsidRPr="005B7C5C">
        <w:rPr>
          <w:rFonts w:cs="Times New Roman"/>
        </w:rPr>
        <w:t>pretty busy</w:t>
      </w:r>
      <w:proofErr w:type="gramEnd"/>
      <w:r w:rsidRPr="005B7C5C">
        <w:rPr>
          <w:rFonts w:cs="Times New Roman"/>
        </w:rPr>
        <w:t xml:space="preserve"> out here. We were holding our own, but then they just stopped. We’ve done some </w:t>
      </w:r>
      <w:r w:rsidRPr="005B7C5C">
        <w:rPr>
          <w:rFonts w:cs="Times New Roman"/>
          <w:noProof/>
        </w:rPr>
        <w:t>recon</w:t>
      </w:r>
      <w:r w:rsidR="00E502D5" w:rsidRPr="005B7C5C">
        <w:rPr>
          <w:rFonts w:cs="Times New Roman"/>
          <w:noProof/>
        </w:rPr>
        <w:t>,</w:t>
      </w:r>
      <w:r w:rsidRPr="005B7C5C">
        <w:rPr>
          <w:rFonts w:cs="Times New Roman"/>
        </w:rPr>
        <w:t xml:space="preserve"> and the units on the north side of the island are all quiet. </w:t>
      </w:r>
      <w:r w:rsidR="008733CF">
        <w:rPr>
          <w:rFonts w:cs="Times New Roman"/>
        </w:rPr>
        <w:t>A couple of their ships</w:t>
      </w:r>
      <w:r w:rsidRPr="005B7C5C">
        <w:rPr>
          <w:rFonts w:cs="Times New Roman"/>
        </w:rPr>
        <w:t xml:space="preserve"> had slowed and were preparing to enter the atmosphere</w:t>
      </w:r>
      <w:r w:rsidR="008733CF">
        <w:rPr>
          <w:rFonts w:cs="Times New Roman"/>
        </w:rPr>
        <w:t>,</w:t>
      </w:r>
      <w:r w:rsidRPr="005B7C5C">
        <w:rPr>
          <w:rFonts w:cs="Times New Roman"/>
        </w:rPr>
        <w:t xml:space="preserve"> and then they s</w:t>
      </w:r>
      <w:r w:rsidR="00322D9F" w:rsidRPr="005B7C5C">
        <w:rPr>
          <w:rFonts w:cs="Times New Roman"/>
        </w:rPr>
        <w:t>eemed to lose control and burn</w:t>
      </w:r>
      <w:r w:rsidRPr="005B7C5C">
        <w:rPr>
          <w:rFonts w:cs="Times New Roman"/>
        </w:rPr>
        <w:t xml:space="preserve"> </w:t>
      </w:r>
      <w:r w:rsidRPr="005B7C5C">
        <w:rPr>
          <w:rFonts w:cs="Times New Roman"/>
          <w:noProof/>
        </w:rPr>
        <w:t>up</w:t>
      </w:r>
      <w:r w:rsidR="008733CF">
        <w:rPr>
          <w:rFonts w:cs="Times New Roman"/>
          <w:noProof/>
        </w:rPr>
        <w:t>,</w:t>
      </w:r>
      <w:r w:rsidRPr="005B7C5C">
        <w:rPr>
          <w:rFonts w:cs="Times New Roman"/>
          <w:noProof/>
        </w:rPr>
        <w:t xml:space="preserve"> on</w:t>
      </w:r>
      <w:r w:rsidRPr="005B7C5C">
        <w:rPr>
          <w:rFonts w:cs="Times New Roman"/>
        </w:rPr>
        <w:t xml:space="preserve"> entry. Did they do the same thing there?”</w:t>
      </w:r>
    </w:p>
    <w:p w14:paraId="70AE72E8" w14:textId="730200B9" w:rsidR="00B615C3" w:rsidRPr="005B7C5C" w:rsidRDefault="00D80991" w:rsidP="004537F7">
      <w:pPr>
        <w:rPr>
          <w:rFonts w:cs="Times New Roman"/>
        </w:rPr>
      </w:pPr>
      <w:bookmarkStart w:id="10" w:name="_Hlk521577206"/>
      <w:bookmarkEnd w:id="9"/>
      <w:r w:rsidRPr="005B7C5C">
        <w:rPr>
          <w:rFonts w:cs="Times New Roman"/>
        </w:rPr>
        <w:lastRenderedPageBreak/>
        <w:t xml:space="preserve">“Shirley, this is </w:t>
      </w:r>
      <w:r w:rsidR="00675257" w:rsidRPr="005B7C5C">
        <w:rPr>
          <w:rFonts w:cs="Times New Roman"/>
        </w:rPr>
        <w:t>Nial</w:t>
      </w:r>
      <w:r w:rsidRPr="005B7C5C">
        <w:rPr>
          <w:rFonts w:cs="Times New Roman"/>
        </w:rPr>
        <w:t xml:space="preserve">. As far as we can tell, they’ve stopped operations everywhere. The president was under attack here, I was </w:t>
      </w:r>
      <w:r w:rsidRPr="005B7C5C">
        <w:rPr>
          <w:rFonts w:cs="Times New Roman"/>
          <w:noProof/>
        </w:rPr>
        <w:t>on</w:t>
      </w:r>
      <w:r w:rsidRPr="005B7C5C">
        <w:rPr>
          <w:rFonts w:cs="Times New Roman"/>
        </w:rPr>
        <w:t xml:space="preserve"> the </w:t>
      </w:r>
      <w:r w:rsidRPr="005B7C5C">
        <w:rPr>
          <w:rFonts w:cs="Times New Roman"/>
          <w:noProof/>
        </w:rPr>
        <w:t>Burlington</w:t>
      </w:r>
      <w:r w:rsidR="00E502D5" w:rsidRPr="005B7C5C">
        <w:rPr>
          <w:rFonts w:cs="Times New Roman"/>
          <w:noProof/>
        </w:rPr>
        <w:t>,</w:t>
      </w:r>
      <w:r w:rsidRPr="005B7C5C">
        <w:rPr>
          <w:rFonts w:cs="Times New Roman"/>
        </w:rPr>
        <w:t xml:space="preserve"> and they stopped there at the same time. We just got a message from the Mars Colony Red </w:t>
      </w:r>
      <w:r w:rsidRPr="005B7C5C">
        <w:rPr>
          <w:rFonts w:cs="Times New Roman"/>
          <w:noProof/>
        </w:rPr>
        <w:t>Dirt</w:t>
      </w:r>
      <w:r w:rsidR="00E502D5" w:rsidRPr="005B7C5C">
        <w:rPr>
          <w:rFonts w:cs="Times New Roman"/>
          <w:noProof/>
        </w:rPr>
        <w:t>,</w:t>
      </w:r>
      <w:r w:rsidRPr="005B7C5C">
        <w:rPr>
          <w:rFonts w:cs="Times New Roman"/>
        </w:rPr>
        <w:t xml:space="preserve"> and they had the same result. None of us know what is happening, but I suggest that you do everything that you can to prepare, in </w:t>
      </w:r>
      <w:r w:rsidRPr="005B7C5C">
        <w:rPr>
          <w:rFonts w:cs="Times New Roman"/>
          <w:noProof/>
        </w:rPr>
        <w:t>case</w:t>
      </w:r>
      <w:r w:rsidRPr="005B7C5C">
        <w:rPr>
          <w:rFonts w:cs="Times New Roman"/>
        </w:rPr>
        <w:t xml:space="preserve"> these ‘things’</w:t>
      </w:r>
      <w:r w:rsidR="00DA4DE1" w:rsidRPr="005B7C5C">
        <w:rPr>
          <w:rFonts w:cs="Times New Roman"/>
        </w:rPr>
        <w:t xml:space="preserve"> turn themselves on and attack</w:t>
      </w:r>
      <w:r w:rsidRPr="005B7C5C">
        <w:rPr>
          <w:rFonts w:cs="Times New Roman"/>
        </w:rPr>
        <w:t xml:space="preserve"> again.”</w:t>
      </w:r>
    </w:p>
    <w:bookmarkEnd w:id="10"/>
    <w:p w14:paraId="6F7B117C" w14:textId="49B950DC" w:rsidR="00DA4DE1" w:rsidRPr="005B7C5C" w:rsidRDefault="00DA4DE1" w:rsidP="004537F7">
      <w:pPr>
        <w:rPr>
          <w:rFonts w:cs="Times New Roman"/>
        </w:rPr>
      </w:pPr>
      <w:r w:rsidRPr="005B7C5C">
        <w:rPr>
          <w:rFonts w:cs="Times New Roman"/>
        </w:rPr>
        <w:t>“Yes, we’re re-supplying and positioning ships so we can defend the harbor better. We’re starting to understand their tactics</w:t>
      </w:r>
      <w:r w:rsidR="00F800A4" w:rsidRPr="005B7C5C">
        <w:rPr>
          <w:rFonts w:cs="Times New Roman"/>
        </w:rPr>
        <w:t>,</w:t>
      </w:r>
      <w:r w:rsidRPr="005B7C5C">
        <w:rPr>
          <w:rFonts w:cs="Times New Roman"/>
        </w:rPr>
        <w:t xml:space="preserve"> </w:t>
      </w:r>
      <w:r w:rsidRPr="005B7C5C">
        <w:rPr>
          <w:rFonts w:cs="Times New Roman"/>
          <w:noProof/>
        </w:rPr>
        <w:t>so</w:t>
      </w:r>
      <w:r w:rsidRPr="005B7C5C">
        <w:rPr>
          <w:rFonts w:cs="Times New Roman"/>
        </w:rPr>
        <w:t xml:space="preserve"> I think we can hold off better.</w:t>
      </w:r>
      <w:r w:rsidR="00DC55C5" w:rsidRPr="005B7C5C">
        <w:rPr>
          <w:rFonts w:cs="Times New Roman"/>
        </w:rPr>
        <w:t xml:space="preserve"> Have you heard anything from Monson</w:t>
      </w:r>
      <w:r w:rsidR="008733CF">
        <w:rPr>
          <w:rFonts w:cs="Times New Roman"/>
        </w:rPr>
        <w:t>? H</w:t>
      </w:r>
      <w:r w:rsidR="00DC55C5" w:rsidRPr="005B7C5C">
        <w:rPr>
          <w:rFonts w:cs="Times New Roman"/>
        </w:rPr>
        <w:t xml:space="preserve">e was getting hit </w:t>
      </w:r>
      <w:proofErr w:type="gramStart"/>
      <w:r w:rsidR="00DC55C5" w:rsidRPr="005B7C5C">
        <w:rPr>
          <w:rFonts w:cs="Times New Roman"/>
        </w:rPr>
        <w:t>pretty hard</w:t>
      </w:r>
      <w:proofErr w:type="gramEnd"/>
      <w:r w:rsidR="00DC55C5" w:rsidRPr="005B7C5C">
        <w:rPr>
          <w:rFonts w:cs="Times New Roman"/>
        </w:rPr>
        <w:t>. I hope that he made it to a safe harbor.</w:t>
      </w:r>
      <w:r w:rsidRPr="005B7C5C">
        <w:rPr>
          <w:rFonts w:cs="Times New Roman"/>
        </w:rPr>
        <w:t>”</w:t>
      </w:r>
    </w:p>
    <w:p w14:paraId="5F5AAEC4" w14:textId="291476A5" w:rsidR="00DC55C5" w:rsidRPr="005B7C5C" w:rsidRDefault="00DC55C5" w:rsidP="004537F7">
      <w:pPr>
        <w:rPr>
          <w:rFonts w:cs="Times New Roman"/>
        </w:rPr>
      </w:pPr>
      <w:r w:rsidRPr="005B7C5C">
        <w:rPr>
          <w:rFonts w:cs="Times New Roman"/>
        </w:rPr>
        <w:t>“He was just arr</w:t>
      </w:r>
      <w:r w:rsidR="0014379D" w:rsidRPr="005B7C5C">
        <w:rPr>
          <w:rFonts w:cs="Times New Roman"/>
        </w:rPr>
        <w:t xml:space="preserve">iving at </w:t>
      </w:r>
      <w:r w:rsidR="0014379D" w:rsidRPr="005B7C5C">
        <w:rPr>
          <w:rFonts w:cs="Times New Roman"/>
          <w:noProof/>
        </w:rPr>
        <w:t>Perth</w:t>
      </w:r>
      <w:r w:rsidR="0014379D" w:rsidRPr="005B7C5C">
        <w:rPr>
          <w:rFonts w:cs="Times New Roman"/>
        </w:rPr>
        <w:t xml:space="preserve"> when the attack</w:t>
      </w:r>
      <w:r w:rsidRPr="005B7C5C">
        <w:rPr>
          <w:rFonts w:cs="Times New Roman"/>
        </w:rPr>
        <w:t xml:space="preserve"> increased</w:t>
      </w:r>
      <w:r w:rsidR="008733CF">
        <w:rPr>
          <w:rFonts w:cs="Times New Roman"/>
        </w:rPr>
        <w:t>;</w:t>
      </w:r>
      <w:r w:rsidRPr="005B7C5C">
        <w:rPr>
          <w:rFonts w:cs="Times New Roman"/>
        </w:rPr>
        <w:t xml:space="preserve"> I’ll have someone try to get him on this frequency,” Admiral Hagerly said as he looked at the communication tech and gave him a head nod.</w:t>
      </w:r>
    </w:p>
    <w:p w14:paraId="34EF849F" w14:textId="111860C6" w:rsidR="00DC55C5" w:rsidRPr="005B7C5C" w:rsidRDefault="00DC55C5" w:rsidP="004537F7">
      <w:pPr>
        <w:rPr>
          <w:rFonts w:cs="Times New Roman"/>
        </w:rPr>
      </w:pPr>
      <w:r w:rsidRPr="005B7C5C">
        <w:rPr>
          <w:rFonts w:cs="Times New Roman"/>
        </w:rPr>
        <w:t>“Stand by</w:t>
      </w:r>
      <w:r w:rsidR="008733CF">
        <w:rPr>
          <w:rFonts w:cs="Times New Roman"/>
        </w:rPr>
        <w:t>,</w:t>
      </w:r>
      <w:r w:rsidRPr="005B7C5C">
        <w:rPr>
          <w:rFonts w:cs="Times New Roman"/>
        </w:rPr>
        <w:t xml:space="preserve"> sir,” the tech said in the background of the conversation.</w:t>
      </w:r>
    </w:p>
    <w:p w14:paraId="63BFA56C" w14:textId="77777777" w:rsidR="00DC55C5" w:rsidRPr="005B7C5C" w:rsidRDefault="00DC55C5" w:rsidP="004537F7">
      <w:pPr>
        <w:rPr>
          <w:rFonts w:cs="Times New Roman"/>
        </w:rPr>
      </w:pPr>
      <w:r w:rsidRPr="005B7C5C">
        <w:rPr>
          <w:rFonts w:cs="Times New Roman"/>
        </w:rPr>
        <w:t>“What were your losses?” asked the president.</w:t>
      </w:r>
    </w:p>
    <w:p w14:paraId="4A39FC05" w14:textId="05E3F428" w:rsidR="00DC55C5" w:rsidRPr="005B7C5C" w:rsidRDefault="00DC55C5" w:rsidP="004537F7">
      <w:pPr>
        <w:rPr>
          <w:rFonts w:cs="Times New Roman"/>
        </w:rPr>
      </w:pPr>
      <w:r w:rsidRPr="005B7C5C">
        <w:rPr>
          <w:rFonts w:cs="Times New Roman"/>
        </w:rPr>
        <w:t xml:space="preserve">“Sir, we lost a couple of ships, but most of the crews were able to get off and to shore. The personnel </w:t>
      </w:r>
      <w:r w:rsidRPr="005B7C5C">
        <w:rPr>
          <w:rFonts w:cs="Times New Roman"/>
          <w:noProof/>
        </w:rPr>
        <w:t>lo</w:t>
      </w:r>
      <w:r w:rsidR="007564C5" w:rsidRPr="005B7C5C">
        <w:rPr>
          <w:rFonts w:cs="Times New Roman"/>
          <w:noProof/>
        </w:rPr>
        <w:t>s</w:t>
      </w:r>
      <w:r w:rsidRPr="005B7C5C">
        <w:rPr>
          <w:rFonts w:cs="Times New Roman"/>
          <w:noProof/>
        </w:rPr>
        <w:t>ses</w:t>
      </w:r>
      <w:r w:rsidRPr="005B7C5C">
        <w:rPr>
          <w:rFonts w:cs="Times New Roman"/>
        </w:rPr>
        <w:t xml:space="preserve"> have </w:t>
      </w:r>
      <w:r w:rsidRPr="005B7C5C">
        <w:rPr>
          <w:rFonts w:cs="Times New Roman"/>
          <w:noProof/>
        </w:rPr>
        <w:t>been limited</w:t>
      </w:r>
      <w:r w:rsidRPr="005B7C5C">
        <w:rPr>
          <w:rFonts w:cs="Times New Roman"/>
        </w:rPr>
        <w:t>, but there has been a lot of damage. It’s almost as if they were after the hardware more than the people.”</w:t>
      </w:r>
    </w:p>
    <w:p w14:paraId="2D863937" w14:textId="77777777" w:rsidR="00DC55C5" w:rsidRPr="005B7C5C" w:rsidRDefault="00DC55C5" w:rsidP="004537F7">
      <w:pPr>
        <w:rPr>
          <w:rFonts w:cs="Times New Roman"/>
        </w:rPr>
      </w:pPr>
      <w:r w:rsidRPr="005B7C5C">
        <w:rPr>
          <w:rFonts w:cs="Times New Roman"/>
        </w:rPr>
        <w:t>“Sir, I’ve got Admiral Monson coming up on the frequency.”</w:t>
      </w:r>
    </w:p>
    <w:p w14:paraId="114DADF4" w14:textId="49EC152E" w:rsidR="00DC55C5" w:rsidRPr="005B7C5C" w:rsidRDefault="00DC55C5" w:rsidP="004537F7">
      <w:pPr>
        <w:rPr>
          <w:rFonts w:cs="Times New Roman"/>
        </w:rPr>
      </w:pPr>
      <w:r w:rsidRPr="005B7C5C">
        <w:rPr>
          <w:rFonts w:cs="Times New Roman"/>
        </w:rPr>
        <w:t xml:space="preserve">“Shirley, </w:t>
      </w:r>
      <w:r w:rsidR="00675257" w:rsidRPr="005B7C5C">
        <w:rPr>
          <w:rFonts w:cs="Times New Roman"/>
        </w:rPr>
        <w:t>Nial</w:t>
      </w:r>
      <w:r w:rsidRPr="005B7C5C">
        <w:rPr>
          <w:rFonts w:cs="Times New Roman"/>
        </w:rPr>
        <w:t>, Mr. President. It’s good to hear your voices,” said Admiral Monson.</w:t>
      </w:r>
    </w:p>
    <w:p w14:paraId="6C171B3E" w14:textId="6348B6FA" w:rsidR="00DC55C5" w:rsidRPr="005B7C5C" w:rsidRDefault="00DC55C5" w:rsidP="004537F7">
      <w:pPr>
        <w:rPr>
          <w:rFonts w:cs="Times New Roman"/>
        </w:rPr>
      </w:pPr>
      <w:r w:rsidRPr="005B7C5C">
        <w:rPr>
          <w:rFonts w:cs="Times New Roman"/>
        </w:rPr>
        <w:lastRenderedPageBreak/>
        <w:t xml:space="preserve">“Lester, it’s good to hear your voice. Did you make it into Perth </w:t>
      </w:r>
      <w:r w:rsidR="00CB3607" w:rsidRPr="005B7C5C">
        <w:rPr>
          <w:rFonts w:cs="Times New Roman"/>
        </w:rPr>
        <w:t>o</w:t>
      </w:r>
      <w:r w:rsidRPr="005B7C5C">
        <w:rPr>
          <w:rFonts w:cs="Times New Roman"/>
        </w:rPr>
        <w:t>k</w:t>
      </w:r>
      <w:r w:rsidR="001D6F03" w:rsidRPr="005B7C5C">
        <w:rPr>
          <w:rFonts w:cs="Times New Roman"/>
        </w:rPr>
        <w:t>ay</w:t>
      </w:r>
      <w:r w:rsidRPr="005B7C5C">
        <w:rPr>
          <w:rFonts w:cs="Times New Roman"/>
        </w:rPr>
        <w:t xml:space="preserve">,” asked Admiral </w:t>
      </w:r>
      <w:r w:rsidRPr="005B7C5C">
        <w:rPr>
          <w:rFonts w:cs="Times New Roman"/>
          <w:noProof/>
        </w:rPr>
        <w:t>Hagerly</w:t>
      </w:r>
      <w:r w:rsidR="007564C5" w:rsidRPr="005B7C5C">
        <w:rPr>
          <w:rFonts w:cs="Times New Roman"/>
          <w:noProof/>
        </w:rPr>
        <w:t>?</w:t>
      </w:r>
    </w:p>
    <w:p w14:paraId="4D7CFCCE" w14:textId="51CEA5B9" w:rsidR="00DC55C5" w:rsidRPr="005B7C5C" w:rsidRDefault="00DC55C5" w:rsidP="004537F7">
      <w:pPr>
        <w:rPr>
          <w:rFonts w:cs="Times New Roman"/>
        </w:rPr>
      </w:pPr>
      <w:r w:rsidRPr="005B7C5C">
        <w:rPr>
          <w:rFonts w:cs="Times New Roman"/>
        </w:rPr>
        <w:t xml:space="preserve">“Yes, sir. We were </w:t>
      </w:r>
      <w:r w:rsidRPr="005B7C5C">
        <w:rPr>
          <w:rFonts w:cs="Times New Roman"/>
          <w:noProof/>
        </w:rPr>
        <w:t>just</w:t>
      </w:r>
      <w:r w:rsidRPr="005B7C5C">
        <w:rPr>
          <w:rFonts w:cs="Times New Roman"/>
        </w:rPr>
        <w:t xml:space="preserve"> positioning the ships when they attacked us. Then</w:t>
      </w:r>
      <w:r w:rsidR="00074598" w:rsidRPr="005B7C5C">
        <w:rPr>
          <w:rFonts w:cs="Times New Roman"/>
        </w:rPr>
        <w:t xml:space="preserve"> </w:t>
      </w:r>
      <w:proofErr w:type="gramStart"/>
      <w:r w:rsidR="00074598" w:rsidRPr="005B7C5C">
        <w:rPr>
          <w:rFonts w:cs="Times New Roman"/>
        </w:rPr>
        <w:t>all</w:t>
      </w:r>
      <w:r w:rsidRPr="005B7C5C">
        <w:rPr>
          <w:rFonts w:cs="Times New Roman"/>
        </w:rPr>
        <w:t xml:space="preserve"> </w:t>
      </w:r>
      <w:r w:rsidR="008733CF">
        <w:rPr>
          <w:rFonts w:cs="Times New Roman"/>
        </w:rPr>
        <w:t xml:space="preserve">of </w:t>
      </w:r>
      <w:r w:rsidRPr="005B7C5C">
        <w:rPr>
          <w:rFonts w:cs="Times New Roman"/>
        </w:rPr>
        <w:t>a sudden</w:t>
      </w:r>
      <w:proofErr w:type="gramEnd"/>
      <w:r w:rsidR="00074598" w:rsidRPr="005B7C5C">
        <w:rPr>
          <w:rFonts w:cs="Times New Roman"/>
        </w:rPr>
        <w:t>,</w:t>
      </w:r>
      <w:r w:rsidRPr="005B7C5C">
        <w:rPr>
          <w:rFonts w:cs="Times New Roman"/>
        </w:rPr>
        <w:t xml:space="preserve"> the attack stopped. </w:t>
      </w:r>
      <w:r w:rsidRPr="005B7C5C">
        <w:rPr>
          <w:rFonts w:cs="Times New Roman"/>
          <w:noProof/>
        </w:rPr>
        <w:t>In fact</w:t>
      </w:r>
      <w:r w:rsidR="007564C5" w:rsidRPr="005B7C5C">
        <w:rPr>
          <w:rFonts w:cs="Times New Roman"/>
          <w:noProof/>
        </w:rPr>
        <w:t>,</w:t>
      </w:r>
      <w:r w:rsidRPr="005B7C5C">
        <w:rPr>
          <w:rFonts w:cs="Times New Roman"/>
        </w:rPr>
        <w:t xml:space="preserve"> we saw some of them falling out of the sky.”</w:t>
      </w:r>
    </w:p>
    <w:p w14:paraId="4EFB383C" w14:textId="7FB896A0" w:rsidR="00DC55C5" w:rsidRPr="005B7C5C" w:rsidRDefault="00DC55C5" w:rsidP="004537F7">
      <w:pPr>
        <w:rPr>
          <w:rFonts w:cs="Times New Roman"/>
        </w:rPr>
      </w:pPr>
      <w:r w:rsidRPr="005B7C5C">
        <w:rPr>
          <w:rFonts w:cs="Times New Roman"/>
        </w:rPr>
        <w:t>“Admiral, we saw the same thing here, on the Burlington</w:t>
      </w:r>
      <w:r w:rsidR="008733CF">
        <w:rPr>
          <w:rFonts w:cs="Times New Roman"/>
        </w:rPr>
        <w:t>,</w:t>
      </w:r>
      <w:r w:rsidRPr="005B7C5C">
        <w:rPr>
          <w:rFonts w:cs="Times New Roman"/>
        </w:rPr>
        <w:t xml:space="preserve"> and </w:t>
      </w:r>
      <w:r w:rsidR="0014379D" w:rsidRPr="005B7C5C">
        <w:rPr>
          <w:rFonts w:cs="Times New Roman"/>
        </w:rPr>
        <w:t xml:space="preserve">Admiral Mears saw it </w:t>
      </w:r>
      <w:r w:rsidRPr="005B7C5C">
        <w:rPr>
          <w:rFonts w:cs="Times New Roman"/>
        </w:rPr>
        <w:t xml:space="preserve">in Pearl. We also heard from </w:t>
      </w:r>
      <w:r w:rsidRPr="005B7C5C">
        <w:rPr>
          <w:rFonts w:cs="Times New Roman"/>
          <w:noProof/>
        </w:rPr>
        <w:t>Mars</w:t>
      </w:r>
      <w:r w:rsidR="007564C5" w:rsidRPr="005B7C5C">
        <w:rPr>
          <w:rFonts w:cs="Times New Roman"/>
          <w:noProof/>
        </w:rPr>
        <w:t>,</w:t>
      </w:r>
      <w:r w:rsidRPr="005B7C5C">
        <w:rPr>
          <w:rFonts w:cs="Times New Roman"/>
        </w:rPr>
        <w:t xml:space="preserve"> and the attackers there also stopped. None of us can explain it. Are you still operational?” asked President Patterson.</w:t>
      </w:r>
    </w:p>
    <w:p w14:paraId="16A947FE" w14:textId="677771F5" w:rsidR="00DC55C5" w:rsidRPr="005B7C5C" w:rsidRDefault="00DC55C5" w:rsidP="004537F7">
      <w:pPr>
        <w:rPr>
          <w:rFonts w:cs="Times New Roman"/>
        </w:rPr>
      </w:pPr>
      <w:r w:rsidRPr="005B7C5C">
        <w:rPr>
          <w:rFonts w:cs="Times New Roman"/>
        </w:rPr>
        <w:t>“Yes</w:t>
      </w:r>
      <w:r w:rsidR="008733CF">
        <w:rPr>
          <w:rFonts w:cs="Times New Roman"/>
        </w:rPr>
        <w:t>,</w:t>
      </w:r>
      <w:r w:rsidRPr="005B7C5C">
        <w:rPr>
          <w:rFonts w:cs="Times New Roman"/>
        </w:rPr>
        <w:t xml:space="preserve"> sir, we</w:t>
      </w:r>
      <w:r w:rsidRPr="005B7C5C">
        <w:rPr>
          <w:rFonts w:cs="Times New Roman"/>
          <w:noProof/>
        </w:rPr>
        <w:t>’ve</w:t>
      </w:r>
      <w:r w:rsidRPr="005B7C5C">
        <w:rPr>
          <w:rFonts w:cs="Times New Roman"/>
        </w:rPr>
        <w:t xml:space="preserve"> take</w:t>
      </w:r>
      <w:r w:rsidR="007564C5" w:rsidRPr="005B7C5C">
        <w:rPr>
          <w:rFonts w:cs="Times New Roman"/>
        </w:rPr>
        <w:t>n</w:t>
      </w:r>
      <w:r w:rsidRPr="005B7C5C">
        <w:rPr>
          <w:rFonts w:cs="Times New Roman"/>
        </w:rPr>
        <w:t xml:space="preserve"> a lot of </w:t>
      </w:r>
      <w:r w:rsidRPr="005B7C5C">
        <w:rPr>
          <w:rFonts w:cs="Times New Roman"/>
          <w:noProof/>
        </w:rPr>
        <w:t>hits</w:t>
      </w:r>
      <w:r w:rsidR="007564C5" w:rsidRPr="005B7C5C">
        <w:rPr>
          <w:rFonts w:cs="Times New Roman"/>
          <w:noProof/>
        </w:rPr>
        <w:t>,</w:t>
      </w:r>
      <w:r w:rsidRPr="005B7C5C">
        <w:rPr>
          <w:rFonts w:cs="Times New Roman"/>
        </w:rPr>
        <w:t xml:space="preserve"> and a couple of the ships </w:t>
      </w:r>
      <w:r w:rsidRPr="005B7C5C">
        <w:rPr>
          <w:rFonts w:cs="Times New Roman"/>
          <w:noProof/>
        </w:rPr>
        <w:t>are pretty beat</w:t>
      </w:r>
      <w:r w:rsidR="00322D9F" w:rsidRPr="005B7C5C">
        <w:rPr>
          <w:rFonts w:cs="Times New Roman"/>
          <w:noProof/>
        </w:rPr>
        <w:t>en</w:t>
      </w:r>
      <w:r w:rsidRPr="005B7C5C">
        <w:rPr>
          <w:rFonts w:cs="Times New Roman"/>
        </w:rPr>
        <w:t xml:space="preserve"> up. At least now we’re in</w:t>
      </w:r>
      <w:r w:rsidR="007564C5" w:rsidRPr="005B7C5C">
        <w:rPr>
          <w:rFonts w:cs="Times New Roman"/>
          <w:noProof/>
        </w:rPr>
        <w:t xml:space="preserve"> port</w:t>
      </w:r>
      <w:r w:rsidR="00322D9F" w:rsidRPr="005B7C5C">
        <w:rPr>
          <w:rFonts w:cs="Times New Roman"/>
          <w:noProof/>
        </w:rPr>
        <w:t>,</w:t>
      </w:r>
      <w:r w:rsidRPr="005B7C5C">
        <w:rPr>
          <w:rFonts w:cs="Times New Roman"/>
        </w:rPr>
        <w:t xml:space="preserve"> and maybe </w:t>
      </w:r>
      <w:r w:rsidR="009608D2" w:rsidRPr="005B7C5C">
        <w:rPr>
          <w:rFonts w:cs="Times New Roman"/>
        </w:rPr>
        <w:t>we can defend ourselves</w:t>
      </w:r>
      <w:r w:rsidRPr="005B7C5C">
        <w:rPr>
          <w:rFonts w:cs="Times New Roman"/>
        </w:rPr>
        <w:t xml:space="preserve"> better. I know they can attack from </w:t>
      </w:r>
      <w:r w:rsidRPr="005B7C5C">
        <w:rPr>
          <w:rFonts w:cs="Times New Roman"/>
          <w:noProof/>
        </w:rPr>
        <w:t>underwater</w:t>
      </w:r>
      <w:r w:rsidRPr="005B7C5C">
        <w:rPr>
          <w:rFonts w:cs="Times New Roman"/>
        </w:rPr>
        <w:t xml:space="preserve">, but I’d still rather be here </w:t>
      </w:r>
      <w:r w:rsidRPr="005B7C5C">
        <w:rPr>
          <w:rFonts w:cs="Times New Roman"/>
          <w:noProof/>
        </w:rPr>
        <w:t>th</w:t>
      </w:r>
      <w:r w:rsidR="007564C5" w:rsidRPr="005B7C5C">
        <w:rPr>
          <w:rFonts w:cs="Times New Roman"/>
          <w:noProof/>
        </w:rPr>
        <w:t>a</w:t>
      </w:r>
      <w:r w:rsidRPr="005B7C5C">
        <w:rPr>
          <w:rFonts w:cs="Times New Roman"/>
          <w:noProof/>
        </w:rPr>
        <w:t>n</w:t>
      </w:r>
      <w:r w:rsidRPr="005B7C5C">
        <w:rPr>
          <w:rFonts w:cs="Times New Roman"/>
        </w:rPr>
        <w:t xml:space="preserve"> out to sea. We had no protection out there.”</w:t>
      </w:r>
    </w:p>
    <w:p w14:paraId="773B87DA" w14:textId="77777777" w:rsidR="00DC55C5" w:rsidRPr="005B7C5C" w:rsidRDefault="00DC55C5" w:rsidP="004537F7">
      <w:pPr>
        <w:rPr>
          <w:rFonts w:cs="Times New Roman"/>
        </w:rPr>
      </w:pPr>
      <w:r w:rsidRPr="005B7C5C">
        <w:rPr>
          <w:rFonts w:cs="Times New Roman"/>
        </w:rPr>
        <w:t>“Mr. President, I’ve got an update,” Professor Shappel said from across the room.</w:t>
      </w:r>
    </w:p>
    <w:p w14:paraId="41D7B952" w14:textId="77777777" w:rsidR="00DC55C5" w:rsidRPr="005B7C5C" w:rsidRDefault="00DC55C5" w:rsidP="004537F7">
      <w:pPr>
        <w:rPr>
          <w:rFonts w:cs="Times New Roman"/>
        </w:rPr>
      </w:pPr>
      <w:r w:rsidRPr="005B7C5C">
        <w:rPr>
          <w:rFonts w:cs="Times New Roman"/>
        </w:rPr>
        <w:t>“Stand by, can you plug him into this frequency?” asked the admiral.</w:t>
      </w:r>
    </w:p>
    <w:p w14:paraId="0BED53D6" w14:textId="311E7FDE" w:rsidR="00DC55C5" w:rsidRPr="005B7C5C" w:rsidRDefault="00DC55C5" w:rsidP="004537F7">
      <w:pPr>
        <w:rPr>
          <w:rFonts w:cs="Times New Roman"/>
        </w:rPr>
      </w:pPr>
      <w:r w:rsidRPr="005B7C5C">
        <w:rPr>
          <w:rFonts w:cs="Times New Roman"/>
        </w:rPr>
        <w:t>The communications tech then gave a thumbs up.</w:t>
      </w:r>
    </w:p>
    <w:p w14:paraId="2AB5F270" w14:textId="6046563E" w:rsidR="00DC55C5" w:rsidRPr="005B7C5C" w:rsidRDefault="00DC55C5" w:rsidP="004537F7">
      <w:pPr>
        <w:rPr>
          <w:rFonts w:cs="Times New Roman"/>
        </w:rPr>
      </w:pPr>
      <w:r w:rsidRPr="005B7C5C">
        <w:rPr>
          <w:rFonts w:cs="Times New Roman"/>
        </w:rPr>
        <w:t>“Go ahead, Professor Shappel. Shirley, Lester</w:t>
      </w:r>
      <w:r w:rsidR="008733CF">
        <w:rPr>
          <w:rFonts w:cs="Times New Roman"/>
        </w:rPr>
        <w:t>,</w:t>
      </w:r>
      <w:r w:rsidRPr="005B7C5C">
        <w:rPr>
          <w:rFonts w:cs="Times New Roman"/>
        </w:rPr>
        <w:t xml:space="preserve"> this is Professor Robert </w:t>
      </w:r>
      <w:r w:rsidRPr="005B7C5C">
        <w:rPr>
          <w:rFonts w:cs="Times New Roman"/>
          <w:noProof/>
        </w:rPr>
        <w:t>Shappel</w:t>
      </w:r>
      <w:r w:rsidR="007564C5" w:rsidRPr="005B7C5C">
        <w:rPr>
          <w:rFonts w:cs="Times New Roman"/>
          <w:noProof/>
        </w:rPr>
        <w:t>,</w:t>
      </w:r>
      <w:r w:rsidRPr="005B7C5C">
        <w:rPr>
          <w:rFonts w:cs="Times New Roman"/>
        </w:rPr>
        <w:t xml:space="preserve"> who came from the Lowell Observatory in Arizona. He traveled across</w:t>
      </w:r>
      <w:r w:rsidR="005877E0" w:rsidRPr="005B7C5C">
        <w:rPr>
          <w:rFonts w:cs="Times New Roman"/>
        </w:rPr>
        <w:t xml:space="preserve"> the</w:t>
      </w:r>
      <w:r w:rsidRPr="005B7C5C">
        <w:rPr>
          <w:rFonts w:cs="Times New Roman"/>
        </w:rPr>
        <w:t xml:space="preserve"> </w:t>
      </w:r>
      <w:r w:rsidRPr="005B7C5C">
        <w:rPr>
          <w:rFonts w:cs="Times New Roman"/>
          <w:noProof/>
        </w:rPr>
        <w:t>country</w:t>
      </w:r>
      <w:r w:rsidRPr="005B7C5C">
        <w:rPr>
          <w:rFonts w:cs="Times New Roman"/>
        </w:rPr>
        <w:t xml:space="preserve"> and just arrived here before this last attack. Our people from the Space Station Oasis, Joan Herl</w:t>
      </w:r>
      <w:r w:rsidR="008733CF">
        <w:rPr>
          <w:rFonts w:cs="Times New Roman"/>
        </w:rPr>
        <w:t>,</w:t>
      </w:r>
      <w:r w:rsidRPr="005B7C5C">
        <w:rPr>
          <w:rFonts w:cs="Times New Roman"/>
        </w:rPr>
        <w:t xml:space="preserve"> and her husband Tom</w:t>
      </w:r>
      <w:r w:rsidR="008733CF">
        <w:rPr>
          <w:rFonts w:cs="Times New Roman"/>
        </w:rPr>
        <w:t>,</w:t>
      </w:r>
      <w:r w:rsidRPr="005B7C5C">
        <w:rPr>
          <w:rFonts w:cs="Times New Roman"/>
        </w:rPr>
        <w:t xml:space="preserve"> got them </w:t>
      </w:r>
      <w:r w:rsidRPr="005B7C5C">
        <w:rPr>
          <w:rFonts w:cs="Times New Roman"/>
          <w:noProof/>
        </w:rPr>
        <w:t>online</w:t>
      </w:r>
      <w:r w:rsidR="007564C5" w:rsidRPr="005B7C5C">
        <w:rPr>
          <w:rFonts w:cs="Times New Roman"/>
          <w:noProof/>
        </w:rPr>
        <w:t>,</w:t>
      </w:r>
      <w:r w:rsidRPr="005B7C5C">
        <w:rPr>
          <w:rFonts w:cs="Times New Roman"/>
        </w:rPr>
        <w:t xml:space="preserve"> and they’re the ones keeping our connection with the DSN alive and giving us data on the ships in orbit. What do you have</w:t>
      </w:r>
      <w:r w:rsidR="008733CF">
        <w:rPr>
          <w:rFonts w:cs="Times New Roman"/>
        </w:rPr>
        <w:t>,</w:t>
      </w:r>
      <w:r w:rsidRPr="005B7C5C">
        <w:rPr>
          <w:rFonts w:cs="Times New Roman"/>
        </w:rPr>
        <w:t xml:space="preserve"> Bob?”</w:t>
      </w:r>
    </w:p>
    <w:p w14:paraId="21228749" w14:textId="75640D01" w:rsidR="00DC55C5" w:rsidRPr="005B7C5C" w:rsidRDefault="00DC55C5" w:rsidP="004537F7">
      <w:pPr>
        <w:rPr>
          <w:rFonts w:cs="Times New Roman"/>
        </w:rPr>
      </w:pPr>
      <w:r w:rsidRPr="005B7C5C">
        <w:rPr>
          <w:rFonts w:cs="Times New Roman"/>
        </w:rPr>
        <w:lastRenderedPageBreak/>
        <w:t xml:space="preserve">“Thank </w:t>
      </w:r>
      <w:r w:rsidRPr="005B7C5C">
        <w:rPr>
          <w:rFonts w:cs="Times New Roman"/>
          <w:noProof/>
        </w:rPr>
        <w:t>you</w:t>
      </w:r>
      <w:r w:rsidR="007564C5" w:rsidRPr="005B7C5C">
        <w:rPr>
          <w:rFonts w:cs="Times New Roman"/>
          <w:noProof/>
        </w:rPr>
        <w:t>,</w:t>
      </w:r>
      <w:r w:rsidR="0014379D" w:rsidRPr="005B7C5C">
        <w:rPr>
          <w:rFonts w:cs="Times New Roman"/>
          <w:noProof/>
        </w:rPr>
        <w:t>”</w:t>
      </w:r>
      <w:r w:rsidR="004414F9" w:rsidRPr="005B7C5C">
        <w:rPr>
          <w:rFonts w:cs="Times New Roman"/>
          <w:noProof/>
        </w:rPr>
        <w:t xml:space="preserve"> </w:t>
      </w:r>
      <w:r w:rsidR="0014379D" w:rsidRPr="005B7C5C">
        <w:rPr>
          <w:rFonts w:cs="Times New Roman"/>
          <w:noProof/>
        </w:rPr>
        <w:t>chimed in Professor Shappel,</w:t>
      </w:r>
      <w:r w:rsidR="0014379D" w:rsidRPr="005B7C5C">
        <w:rPr>
          <w:rFonts w:cs="Times New Roman"/>
        </w:rPr>
        <w:t xml:space="preserve"> “</w:t>
      </w:r>
      <w:r w:rsidRPr="005B7C5C">
        <w:rPr>
          <w:rFonts w:cs="Times New Roman"/>
        </w:rPr>
        <w:t>Mr. President. I’ve checked</w:t>
      </w:r>
      <w:r w:rsidR="00074598" w:rsidRPr="005B7C5C">
        <w:rPr>
          <w:rFonts w:cs="Times New Roman"/>
        </w:rPr>
        <w:t xml:space="preserve"> all</w:t>
      </w:r>
      <w:r w:rsidRPr="005B7C5C">
        <w:rPr>
          <w:rFonts w:cs="Times New Roman"/>
        </w:rPr>
        <w:t xml:space="preserve"> my satellites in the Deep Space Network and confirmed what’s happening here. All the ships are still in orbit, but there is a curious thing happening. Many of them had dispensed their landing </w:t>
      </w:r>
      <w:r w:rsidRPr="005B7C5C">
        <w:rPr>
          <w:rFonts w:cs="Times New Roman"/>
          <w:noProof/>
        </w:rPr>
        <w:t>craft</w:t>
      </w:r>
      <w:r w:rsidR="007564C5" w:rsidRPr="005B7C5C">
        <w:rPr>
          <w:rFonts w:cs="Times New Roman"/>
          <w:noProof/>
        </w:rPr>
        <w:t>,</w:t>
      </w:r>
      <w:r w:rsidRPr="005B7C5C">
        <w:rPr>
          <w:rFonts w:cs="Times New Roman"/>
        </w:rPr>
        <w:t xml:space="preserve"> and they all seem to have stopped maneuvering. They are all static </w:t>
      </w:r>
      <w:r w:rsidRPr="005B7C5C">
        <w:rPr>
          <w:rFonts w:cs="Times New Roman"/>
          <w:noProof/>
        </w:rPr>
        <w:t>in relation to</w:t>
      </w:r>
      <w:r w:rsidRPr="005B7C5C">
        <w:rPr>
          <w:rFonts w:cs="Times New Roman"/>
        </w:rPr>
        <w:t xml:space="preserve"> the transport ships. It’s like they’ve shut down like the units here. Sir, at least for now, it appears the attack is over.”</w:t>
      </w:r>
    </w:p>
    <w:p w14:paraId="44ACB1C5" w14:textId="6A15BCE1" w:rsidR="00DC55C5" w:rsidRPr="005B7C5C" w:rsidRDefault="00DC55C5" w:rsidP="004537F7">
      <w:pPr>
        <w:rPr>
          <w:rFonts w:cs="Times New Roman"/>
        </w:rPr>
      </w:pPr>
      <w:r w:rsidRPr="005B7C5C">
        <w:rPr>
          <w:rFonts w:cs="Times New Roman"/>
        </w:rPr>
        <w:t>Everyone took a breath and looked at each other, then Admiral Hagerly said, “</w:t>
      </w:r>
      <w:r w:rsidR="00CB3607" w:rsidRPr="005B7C5C">
        <w:rPr>
          <w:rFonts w:cs="Times New Roman"/>
        </w:rPr>
        <w:t>Okay</w:t>
      </w:r>
      <w:r w:rsidR="008733CF">
        <w:rPr>
          <w:rFonts w:cs="Times New Roman"/>
        </w:rPr>
        <w:t>,</w:t>
      </w:r>
      <w:r w:rsidRPr="005B7C5C">
        <w:rPr>
          <w:rFonts w:cs="Times New Roman"/>
        </w:rPr>
        <w:t xml:space="preserve"> we have a </w:t>
      </w:r>
      <w:r w:rsidRPr="005B7C5C">
        <w:rPr>
          <w:rFonts w:cs="Times New Roman"/>
          <w:noProof/>
        </w:rPr>
        <w:t>break</w:t>
      </w:r>
      <w:r w:rsidR="007564C5" w:rsidRPr="005B7C5C">
        <w:rPr>
          <w:rFonts w:cs="Times New Roman"/>
          <w:noProof/>
        </w:rPr>
        <w:t>,</w:t>
      </w:r>
      <w:r w:rsidRPr="005B7C5C">
        <w:rPr>
          <w:rFonts w:cs="Times New Roman"/>
        </w:rPr>
        <w:t xml:space="preserve"> but until we understand why they stopped</w:t>
      </w:r>
      <w:r w:rsidR="008733CF">
        <w:rPr>
          <w:rFonts w:cs="Times New Roman"/>
        </w:rPr>
        <w:t>,</w:t>
      </w:r>
      <w:r w:rsidRPr="005B7C5C">
        <w:rPr>
          <w:rFonts w:cs="Times New Roman"/>
        </w:rPr>
        <w:t xml:space="preserve"> we won’t know if they’ll start again. So</w:t>
      </w:r>
      <w:r w:rsidR="00074598" w:rsidRPr="005B7C5C">
        <w:rPr>
          <w:rFonts w:cs="Times New Roman"/>
        </w:rPr>
        <w:t>,</w:t>
      </w:r>
      <w:r w:rsidRPr="005B7C5C">
        <w:rPr>
          <w:rFonts w:cs="Times New Roman"/>
        </w:rPr>
        <w:t xml:space="preserve"> continue doing everything that you to prepare for another attack.”</w:t>
      </w:r>
    </w:p>
    <w:p w14:paraId="7ED4D04F" w14:textId="264281E6" w:rsidR="0014379D" w:rsidRPr="005B7C5C" w:rsidRDefault="0014379D" w:rsidP="004537F7">
      <w:pPr>
        <w:rPr>
          <w:rFonts w:cs="Times New Roman"/>
        </w:rPr>
      </w:pPr>
      <w:r w:rsidRPr="005B7C5C">
        <w:rPr>
          <w:rFonts w:cs="Times New Roman"/>
        </w:rPr>
        <w:t xml:space="preserve">“I should let you all know that Joan Herl, Tom </w:t>
      </w:r>
      <w:r w:rsidRPr="005B7C5C">
        <w:rPr>
          <w:rFonts w:cs="Times New Roman"/>
          <w:noProof/>
        </w:rPr>
        <w:t>Herl</w:t>
      </w:r>
      <w:r w:rsidR="005877E0" w:rsidRPr="005B7C5C">
        <w:rPr>
          <w:rFonts w:cs="Times New Roman"/>
          <w:noProof/>
        </w:rPr>
        <w:t>,</w:t>
      </w:r>
      <w:r w:rsidRPr="005B7C5C">
        <w:rPr>
          <w:rFonts w:cs="Times New Roman"/>
        </w:rPr>
        <w:t xml:space="preserve"> and SIMPOC we</w:t>
      </w:r>
      <w:r w:rsidR="00904E42" w:rsidRPr="005B7C5C">
        <w:rPr>
          <w:rFonts w:cs="Times New Roman"/>
        </w:rPr>
        <w:t>re</w:t>
      </w:r>
      <w:r w:rsidRPr="005B7C5C">
        <w:rPr>
          <w:rFonts w:cs="Times New Roman"/>
        </w:rPr>
        <w:t xml:space="preserve"> able to board one of the alien ships. They did it on their own. They hoped to solve two problems, one you all know about the renegade computer named Julius, well he was able to do the same thing and take an alien ship into space. SIMPOC was afraid that it might </w:t>
      </w:r>
      <w:r w:rsidR="003B1426">
        <w:rPr>
          <w:rFonts w:cs="Times New Roman"/>
        </w:rPr>
        <w:t>take over some of the alien resources and</w:t>
      </w:r>
      <w:r w:rsidRPr="005B7C5C">
        <w:rPr>
          <w:rFonts w:cs="Times New Roman"/>
        </w:rPr>
        <w:t xml:space="preserve"> then use them to attack us. </w:t>
      </w:r>
      <w:r w:rsidRPr="005B7C5C">
        <w:rPr>
          <w:rFonts w:cs="Times New Roman"/>
          <w:noProof/>
        </w:rPr>
        <w:t>Anyway</w:t>
      </w:r>
      <w:r w:rsidR="005877E0" w:rsidRPr="005B7C5C">
        <w:rPr>
          <w:rFonts w:cs="Times New Roman"/>
          <w:noProof/>
        </w:rPr>
        <w:t>,</w:t>
      </w:r>
      <w:r w:rsidRPr="005B7C5C">
        <w:rPr>
          <w:rFonts w:cs="Times New Roman"/>
        </w:rPr>
        <w:t xml:space="preserve"> they followed Julius into space</w:t>
      </w:r>
      <w:r w:rsidR="003B1426">
        <w:rPr>
          <w:rFonts w:cs="Times New Roman"/>
        </w:rPr>
        <w:t>,</w:t>
      </w:r>
      <w:r w:rsidRPr="005B7C5C">
        <w:rPr>
          <w:rFonts w:cs="Times New Roman"/>
        </w:rPr>
        <w:t xml:space="preserve"> and the last we heard from them</w:t>
      </w:r>
      <w:r w:rsidR="003B1426">
        <w:rPr>
          <w:rFonts w:cs="Times New Roman"/>
          <w:noProof/>
        </w:rPr>
        <w:t>,</w:t>
      </w:r>
      <w:r w:rsidRPr="005B7C5C">
        <w:rPr>
          <w:rFonts w:cs="Times New Roman"/>
          <w:noProof/>
        </w:rPr>
        <w:t xml:space="preserve"> they</w:t>
      </w:r>
      <w:r w:rsidRPr="005B7C5C">
        <w:rPr>
          <w:rFonts w:cs="Times New Roman"/>
        </w:rPr>
        <w:t xml:space="preserve"> were on their way to the alien home planet. All of this might mean they were successful somehow and were able to stop the invasion,” said the president.</w:t>
      </w:r>
    </w:p>
    <w:p w14:paraId="72CDD10B" w14:textId="607E0E8C" w:rsidR="0014379D" w:rsidRPr="005B7C5C" w:rsidRDefault="0014379D" w:rsidP="004537F7">
      <w:pPr>
        <w:rPr>
          <w:rFonts w:cs="Times New Roman"/>
        </w:rPr>
      </w:pPr>
      <w:r w:rsidRPr="005B7C5C">
        <w:rPr>
          <w:rFonts w:cs="Times New Roman"/>
        </w:rPr>
        <w:t>“Wow, they took off into space to chase Julius</w:t>
      </w:r>
      <w:r w:rsidR="003B1426">
        <w:rPr>
          <w:rFonts w:cs="Times New Roman"/>
        </w:rPr>
        <w:t>,</w:t>
      </w:r>
      <w:r w:rsidRPr="005B7C5C">
        <w:rPr>
          <w:rFonts w:cs="Times New Roman"/>
        </w:rPr>
        <w:t xml:space="preserve"> and ‘oh by the way’ they went back to the alien </w:t>
      </w:r>
      <w:r w:rsidRPr="005B7C5C">
        <w:rPr>
          <w:rFonts w:cs="Times New Roman"/>
          <w:noProof/>
        </w:rPr>
        <w:t>homeworld</w:t>
      </w:r>
      <w:r w:rsidRPr="005B7C5C">
        <w:rPr>
          <w:rFonts w:cs="Times New Roman"/>
        </w:rPr>
        <w:t>,” said Admiral Mears.</w:t>
      </w:r>
    </w:p>
    <w:p w14:paraId="3768B04A" w14:textId="20F863F8" w:rsidR="0014379D" w:rsidRPr="005B7C5C" w:rsidRDefault="0014379D" w:rsidP="004537F7">
      <w:pPr>
        <w:rPr>
          <w:rFonts w:cs="Times New Roman"/>
        </w:rPr>
      </w:pPr>
      <w:r w:rsidRPr="005B7C5C">
        <w:rPr>
          <w:rFonts w:cs="Times New Roman"/>
        </w:rPr>
        <w:t xml:space="preserve">“Yup, that’s what they did. All I know right now is the attack </w:t>
      </w:r>
      <w:r w:rsidRPr="005B7C5C">
        <w:rPr>
          <w:rFonts w:cs="Times New Roman"/>
          <w:noProof/>
        </w:rPr>
        <w:t>stopped</w:t>
      </w:r>
      <w:r w:rsidR="005877E0" w:rsidRPr="005B7C5C">
        <w:rPr>
          <w:rFonts w:cs="Times New Roman"/>
          <w:noProof/>
        </w:rPr>
        <w:t>,</w:t>
      </w:r>
      <w:r w:rsidRPr="005B7C5C">
        <w:rPr>
          <w:rFonts w:cs="Times New Roman"/>
        </w:rPr>
        <w:t xml:space="preserve"> and they went there. It seems like something good happened,” said the president.</w:t>
      </w:r>
    </w:p>
    <w:p w14:paraId="2FD92ABF" w14:textId="77777777" w:rsidR="0014379D" w:rsidRPr="005B7C5C" w:rsidRDefault="0014379D" w:rsidP="00845671">
      <w:pPr>
        <w:pStyle w:val="Heading2"/>
        <w:rPr>
          <w:rFonts w:cs="Times New Roman"/>
        </w:rPr>
      </w:pPr>
      <w:r w:rsidRPr="005B7C5C">
        <w:rPr>
          <w:rFonts w:cs="Times New Roman"/>
        </w:rPr>
        <w:lastRenderedPageBreak/>
        <w:t>Deck of the USCF Burlington</w:t>
      </w:r>
    </w:p>
    <w:p w14:paraId="3A0A840B" w14:textId="449CBFA5" w:rsidR="00DC55C5" w:rsidRPr="005B7C5C" w:rsidRDefault="00DC55C5" w:rsidP="004537F7">
      <w:pPr>
        <w:rPr>
          <w:rFonts w:cs="Times New Roman"/>
        </w:rPr>
      </w:pPr>
      <w:r w:rsidRPr="005B7C5C">
        <w:rPr>
          <w:rFonts w:cs="Times New Roman"/>
        </w:rPr>
        <w:t xml:space="preserve">The instant that Admiral Hagerly was off her deck, Darlene Drummond felt offended. </w:t>
      </w:r>
      <w:r w:rsidRPr="005B7C5C">
        <w:rPr>
          <w:rFonts w:cs="Times New Roman"/>
          <w:i/>
          <w:iCs/>
        </w:rPr>
        <w:t>How dare these pieces of shit attack my ship?</w:t>
      </w:r>
      <w:r w:rsidRPr="005B7C5C">
        <w:rPr>
          <w:rFonts w:cs="Times New Roman"/>
        </w:rPr>
        <w:t xml:space="preserve"> </w:t>
      </w:r>
      <w:r w:rsidR="003B1426">
        <w:rPr>
          <w:rFonts w:cs="Times New Roman"/>
        </w:rPr>
        <w:t>S</w:t>
      </w:r>
      <w:r w:rsidRPr="005B7C5C">
        <w:rPr>
          <w:rFonts w:cs="Times New Roman"/>
        </w:rPr>
        <w:t>he thought to herself. She looked around the deck and noticed some of the deck loaders and said, “</w:t>
      </w:r>
      <w:r w:rsidR="009922CC" w:rsidRPr="005B7C5C">
        <w:rPr>
          <w:rFonts w:cs="Times New Roman"/>
        </w:rPr>
        <w:t>Sergeant</w:t>
      </w:r>
      <w:r w:rsidRPr="005B7C5C">
        <w:rPr>
          <w:rFonts w:cs="Times New Roman"/>
        </w:rPr>
        <w:t xml:space="preserve"> </w:t>
      </w:r>
      <w:r w:rsidRPr="005B7C5C">
        <w:rPr>
          <w:rFonts w:cs="Times New Roman"/>
          <w:noProof/>
        </w:rPr>
        <w:t>Robl</w:t>
      </w:r>
      <w:r w:rsidR="00322D9F" w:rsidRPr="005B7C5C">
        <w:rPr>
          <w:rFonts w:cs="Times New Roman"/>
          <w:noProof/>
        </w:rPr>
        <w:t>e</w:t>
      </w:r>
      <w:r w:rsidRPr="005B7C5C">
        <w:rPr>
          <w:rFonts w:cs="Times New Roman"/>
          <w:noProof/>
        </w:rPr>
        <w:t>s</w:t>
      </w:r>
      <w:r w:rsidRPr="005B7C5C">
        <w:rPr>
          <w:rFonts w:cs="Times New Roman"/>
        </w:rPr>
        <w:t xml:space="preserve"> can you drive one of those?” as she pointed at the tug that usually moves airplanes around the deck.</w:t>
      </w:r>
    </w:p>
    <w:p w14:paraId="40787615" w14:textId="17E4389A" w:rsidR="00DC55C5" w:rsidRPr="005B7C5C" w:rsidRDefault="00DC55C5" w:rsidP="004537F7">
      <w:pPr>
        <w:rPr>
          <w:rFonts w:cs="Times New Roman"/>
        </w:rPr>
      </w:pPr>
      <w:r w:rsidRPr="005B7C5C">
        <w:rPr>
          <w:rFonts w:cs="Times New Roman"/>
        </w:rPr>
        <w:t xml:space="preserve">“Ma’am, I’m not checked out </w:t>
      </w:r>
      <w:r w:rsidR="00322D9F" w:rsidRPr="005B7C5C">
        <w:rPr>
          <w:rFonts w:cs="Times New Roman"/>
          <w:noProof/>
        </w:rPr>
        <w:t>o</w:t>
      </w:r>
      <w:r w:rsidRPr="005B7C5C">
        <w:rPr>
          <w:rFonts w:cs="Times New Roman"/>
          <w:noProof/>
        </w:rPr>
        <w:t>n</w:t>
      </w:r>
      <w:r w:rsidRPr="005B7C5C">
        <w:rPr>
          <w:rFonts w:cs="Times New Roman"/>
        </w:rPr>
        <w:t xml:space="preserve"> it, but I know that I’ll be able to figure it out. What do you want?”</w:t>
      </w:r>
    </w:p>
    <w:p w14:paraId="6856E688" w14:textId="77777777" w:rsidR="00DC55C5" w:rsidRPr="005B7C5C" w:rsidRDefault="00DC55C5" w:rsidP="004537F7">
      <w:pPr>
        <w:rPr>
          <w:rFonts w:cs="Times New Roman"/>
        </w:rPr>
      </w:pPr>
      <w:r w:rsidRPr="005B7C5C">
        <w:rPr>
          <w:rFonts w:cs="Times New Roman"/>
        </w:rPr>
        <w:t>“I want as much of this shit off my deck as you can.”</w:t>
      </w:r>
    </w:p>
    <w:p w14:paraId="68D6E69D" w14:textId="27A1E93F" w:rsidR="00DC55C5" w:rsidRPr="005B7C5C" w:rsidRDefault="00DC55C5" w:rsidP="004537F7">
      <w:pPr>
        <w:rPr>
          <w:rFonts w:cs="Times New Roman"/>
        </w:rPr>
      </w:pPr>
      <w:r w:rsidRPr="005B7C5C">
        <w:rPr>
          <w:rFonts w:cs="Times New Roman"/>
        </w:rPr>
        <w:t>“</w:t>
      </w:r>
      <w:r w:rsidRPr="005B7C5C">
        <w:rPr>
          <w:rFonts w:cs="Times New Roman"/>
          <w:noProof/>
        </w:rPr>
        <w:t>Yes</w:t>
      </w:r>
      <w:r w:rsidR="00322D9F" w:rsidRPr="005B7C5C">
        <w:rPr>
          <w:rFonts w:cs="Times New Roman"/>
          <w:noProof/>
        </w:rPr>
        <w:t>,</w:t>
      </w:r>
      <w:r w:rsidR="003317F3" w:rsidRPr="005B7C5C">
        <w:rPr>
          <w:rFonts w:cs="Times New Roman"/>
        </w:rPr>
        <w:t xml:space="preserve"> ma’am, my pleasure.</w:t>
      </w:r>
      <w:r w:rsidRPr="005B7C5C">
        <w:rPr>
          <w:rFonts w:cs="Times New Roman"/>
        </w:rPr>
        <w:t>”</w:t>
      </w:r>
    </w:p>
    <w:p w14:paraId="23111755" w14:textId="77777777" w:rsidR="001666DC" w:rsidRPr="005B7C5C" w:rsidRDefault="001666DC">
      <w:pPr>
        <w:spacing w:line="259" w:lineRule="auto"/>
        <w:ind w:firstLine="0"/>
        <w:jc w:val="left"/>
        <w:rPr>
          <w:rFonts w:eastAsiaTheme="majorEastAsia" w:cs="Times New Roman"/>
          <w:b/>
          <w:noProof/>
          <w:color w:val="262626" w:themeColor="text1" w:themeTint="D9"/>
          <w:sz w:val="32"/>
          <w:szCs w:val="32"/>
        </w:rPr>
      </w:pPr>
      <w:r w:rsidRPr="005B7C5C">
        <w:rPr>
          <w:rFonts w:cs="Times New Roman"/>
        </w:rPr>
        <w:br w:type="page"/>
      </w:r>
    </w:p>
    <w:p w14:paraId="6872C7B5" w14:textId="73C44AAF" w:rsidR="00E055C2" w:rsidRPr="005B7C5C" w:rsidRDefault="00E055C2" w:rsidP="00FA16D7">
      <w:pPr>
        <w:pStyle w:val="Heading1"/>
        <w:rPr>
          <w:rFonts w:cs="Times New Roman"/>
        </w:rPr>
      </w:pPr>
      <w:bookmarkStart w:id="11" w:name="_Toc517868345"/>
      <w:bookmarkStart w:id="12" w:name="_Toc76716861"/>
      <w:r w:rsidRPr="005B7C5C">
        <w:rPr>
          <w:rFonts w:cs="Times New Roman"/>
        </w:rPr>
        <w:lastRenderedPageBreak/>
        <w:t>Friday</w:t>
      </w:r>
      <w:r w:rsidR="005877E0" w:rsidRPr="005B7C5C">
        <w:rPr>
          <w:rFonts w:cs="Times New Roman"/>
        </w:rPr>
        <w:t>,</w:t>
      </w:r>
      <w:r w:rsidRPr="005B7C5C">
        <w:rPr>
          <w:rFonts w:cs="Times New Roman"/>
        </w:rPr>
        <w:t xml:space="preserve"> September 8, 2051</w:t>
      </w:r>
      <w:bookmarkEnd w:id="11"/>
      <w:bookmarkEnd w:id="12"/>
    </w:p>
    <w:p w14:paraId="71050004" w14:textId="0433608A" w:rsidR="0039722C" w:rsidRPr="005B7C5C" w:rsidRDefault="0039722C" w:rsidP="0039722C">
      <w:pPr>
        <w:pStyle w:val="Heading2"/>
        <w:rPr>
          <w:rFonts w:cs="Times New Roman"/>
          <w:szCs w:val="24"/>
        </w:rPr>
      </w:pPr>
      <w:r w:rsidRPr="005B7C5C">
        <w:rPr>
          <w:rFonts w:cs="Times New Roman"/>
          <w:szCs w:val="24"/>
        </w:rPr>
        <w:t>Begin their Trip Home</w:t>
      </w:r>
    </w:p>
    <w:p w14:paraId="5A60282E" w14:textId="4C70E566" w:rsidR="0033338E" w:rsidRPr="005B7C5C" w:rsidRDefault="0033338E" w:rsidP="004537F7">
      <w:pPr>
        <w:rPr>
          <w:rFonts w:cs="Times New Roman"/>
          <w:szCs w:val="24"/>
        </w:rPr>
      </w:pPr>
      <w:r w:rsidRPr="005B7C5C">
        <w:rPr>
          <w:rFonts w:cs="Times New Roman"/>
          <w:szCs w:val="24"/>
        </w:rPr>
        <w:t xml:space="preserve">When Joan, </w:t>
      </w:r>
      <w:r w:rsidRPr="005B7C5C">
        <w:rPr>
          <w:rFonts w:cs="Times New Roman"/>
          <w:noProof/>
          <w:szCs w:val="24"/>
        </w:rPr>
        <w:t>Tom</w:t>
      </w:r>
      <w:r w:rsidR="007564C5" w:rsidRPr="005B7C5C">
        <w:rPr>
          <w:rFonts w:cs="Times New Roman"/>
          <w:noProof/>
          <w:szCs w:val="24"/>
        </w:rPr>
        <w:t>,</w:t>
      </w:r>
      <w:r w:rsidRPr="005B7C5C">
        <w:rPr>
          <w:rFonts w:cs="Times New Roman"/>
          <w:szCs w:val="24"/>
        </w:rPr>
        <w:t xml:space="preserve"> and SIMPOC </w:t>
      </w:r>
      <w:r w:rsidR="00C84DEE" w:rsidRPr="005B7C5C">
        <w:rPr>
          <w:rFonts w:cs="Times New Roman"/>
          <w:szCs w:val="24"/>
        </w:rPr>
        <w:t>got to</w:t>
      </w:r>
      <w:r w:rsidRPr="005B7C5C">
        <w:rPr>
          <w:rFonts w:cs="Times New Roman"/>
          <w:szCs w:val="24"/>
        </w:rPr>
        <w:t xml:space="preserve"> the control room aboard the craft attached to </w:t>
      </w:r>
      <w:r w:rsidRPr="005B7C5C">
        <w:rPr>
          <w:rFonts w:cs="Times New Roman"/>
          <w:noProof/>
          <w:szCs w:val="24"/>
        </w:rPr>
        <w:t>JSB8</w:t>
      </w:r>
      <w:r w:rsidR="007564C5" w:rsidRPr="005B7C5C">
        <w:rPr>
          <w:rFonts w:cs="Times New Roman"/>
          <w:noProof/>
          <w:szCs w:val="24"/>
        </w:rPr>
        <w:t>,</w:t>
      </w:r>
      <w:r w:rsidRPr="005B7C5C">
        <w:rPr>
          <w:rFonts w:cs="Times New Roman"/>
          <w:szCs w:val="24"/>
        </w:rPr>
        <w:t xml:space="preserve"> it was pressurized,</w:t>
      </w:r>
      <w:r w:rsidR="00C84DEE" w:rsidRPr="005B7C5C">
        <w:rPr>
          <w:rFonts w:cs="Times New Roman"/>
          <w:szCs w:val="24"/>
        </w:rPr>
        <w:t xml:space="preserve"> and</w:t>
      </w:r>
      <w:r w:rsidRPr="005B7C5C">
        <w:rPr>
          <w:rFonts w:cs="Times New Roman"/>
          <w:szCs w:val="24"/>
        </w:rPr>
        <w:t xml:space="preserve"> Joan and Tom took off their </w:t>
      </w:r>
      <w:r w:rsidRPr="005B7C5C">
        <w:rPr>
          <w:rFonts w:cs="Times New Roman"/>
          <w:noProof/>
          <w:szCs w:val="24"/>
        </w:rPr>
        <w:t>suits</w:t>
      </w:r>
      <w:r w:rsidRPr="005B7C5C">
        <w:rPr>
          <w:rFonts w:cs="Times New Roman"/>
          <w:szCs w:val="24"/>
        </w:rPr>
        <w:t xml:space="preserve">. It was one of those moments where words couldn’t express the emotions they had gone </w:t>
      </w:r>
      <w:r w:rsidRPr="005B7C5C">
        <w:rPr>
          <w:rFonts w:cs="Times New Roman"/>
          <w:noProof/>
          <w:szCs w:val="24"/>
        </w:rPr>
        <w:t>through</w:t>
      </w:r>
      <w:r w:rsidRPr="005B7C5C">
        <w:rPr>
          <w:rFonts w:cs="Times New Roman"/>
          <w:szCs w:val="24"/>
        </w:rPr>
        <w:t>. They were standing in the control room of an alien craft</w:t>
      </w:r>
      <w:r w:rsidR="009C4AED" w:rsidRPr="005B7C5C">
        <w:rPr>
          <w:rFonts w:cs="Times New Roman"/>
          <w:noProof/>
          <w:szCs w:val="24"/>
        </w:rPr>
        <w:t>;</w:t>
      </w:r>
      <w:r w:rsidRPr="005B7C5C">
        <w:rPr>
          <w:rFonts w:cs="Times New Roman"/>
          <w:noProof/>
          <w:szCs w:val="24"/>
        </w:rPr>
        <w:t xml:space="preserve"> they</w:t>
      </w:r>
      <w:r w:rsidRPr="005B7C5C">
        <w:rPr>
          <w:rFonts w:cs="Times New Roman"/>
          <w:szCs w:val="24"/>
        </w:rPr>
        <w:t xml:space="preserve"> had just negotiated the end of hostilities between a powerful alien race and Earth. </w:t>
      </w:r>
      <w:r w:rsidRPr="005B7C5C">
        <w:rPr>
          <w:rFonts w:cs="Times New Roman"/>
          <w:noProof/>
          <w:szCs w:val="24"/>
        </w:rPr>
        <w:t>99.99997 of the people on Earth had been murdered by the attack</w:t>
      </w:r>
      <w:r w:rsidR="007564C5" w:rsidRPr="005B7C5C">
        <w:rPr>
          <w:rFonts w:cs="Times New Roman"/>
          <w:noProof/>
          <w:szCs w:val="24"/>
        </w:rPr>
        <w:t>,</w:t>
      </w:r>
      <w:r w:rsidRPr="005B7C5C">
        <w:rPr>
          <w:rFonts w:cs="Times New Roman"/>
          <w:szCs w:val="24"/>
        </w:rPr>
        <w:t xml:space="preserve"> and they were going home to see what was left. All they could do was hug for a long time.</w:t>
      </w:r>
    </w:p>
    <w:p w14:paraId="607399E9" w14:textId="2ACF6E39" w:rsidR="00C84DEE" w:rsidRPr="005B7C5C" w:rsidRDefault="00C84DEE" w:rsidP="004537F7">
      <w:pPr>
        <w:rPr>
          <w:rFonts w:cs="Times New Roman"/>
          <w:szCs w:val="24"/>
        </w:rPr>
      </w:pPr>
      <w:bookmarkStart w:id="13" w:name="_Hlk521578068"/>
      <w:r w:rsidRPr="005B7C5C">
        <w:rPr>
          <w:rFonts w:cs="Times New Roman"/>
          <w:szCs w:val="24"/>
        </w:rPr>
        <w:t xml:space="preserve">“Joan, Tom. This ship hasn’t </w:t>
      </w:r>
      <w:r w:rsidRPr="005B7C5C">
        <w:rPr>
          <w:rFonts w:cs="Times New Roman"/>
          <w:noProof/>
          <w:szCs w:val="24"/>
        </w:rPr>
        <w:t>be</w:t>
      </w:r>
      <w:r w:rsidR="00C67B78" w:rsidRPr="005B7C5C">
        <w:rPr>
          <w:rFonts w:cs="Times New Roman"/>
          <w:noProof/>
          <w:szCs w:val="24"/>
        </w:rPr>
        <w:t>en</w:t>
      </w:r>
      <w:r w:rsidRPr="005B7C5C">
        <w:rPr>
          <w:rFonts w:cs="Times New Roman"/>
          <w:noProof/>
          <w:szCs w:val="24"/>
        </w:rPr>
        <w:t xml:space="preserve"> configured</w:t>
      </w:r>
      <w:r w:rsidRPr="005B7C5C">
        <w:rPr>
          <w:rFonts w:cs="Times New Roman"/>
          <w:szCs w:val="24"/>
        </w:rPr>
        <w:t xml:space="preserve"> for your comfort. The small amount of food that </w:t>
      </w:r>
      <w:r w:rsidRPr="005B7C5C">
        <w:rPr>
          <w:rFonts w:cs="Times New Roman"/>
          <w:noProof/>
          <w:szCs w:val="24"/>
        </w:rPr>
        <w:t>was brought</w:t>
      </w:r>
      <w:r w:rsidRPr="005B7C5C">
        <w:rPr>
          <w:rFonts w:cs="Times New Roman"/>
          <w:szCs w:val="24"/>
        </w:rPr>
        <w:t xml:space="preserve"> is </w:t>
      </w:r>
      <w:r w:rsidR="00BA0F96" w:rsidRPr="005B7C5C">
        <w:rPr>
          <w:rFonts w:cs="Times New Roman"/>
          <w:noProof/>
          <w:szCs w:val="24"/>
        </w:rPr>
        <w:t>o</w:t>
      </w:r>
      <w:r w:rsidRPr="005B7C5C">
        <w:rPr>
          <w:rFonts w:cs="Times New Roman"/>
          <w:noProof/>
          <w:szCs w:val="24"/>
        </w:rPr>
        <w:t>n</w:t>
      </w:r>
      <w:r w:rsidRPr="005B7C5C">
        <w:rPr>
          <w:rFonts w:cs="Times New Roman"/>
          <w:szCs w:val="24"/>
        </w:rPr>
        <w:t xml:space="preserve"> the other ship. Will you be comfortable until we reach Earth?” SIMPOC asked.</w:t>
      </w:r>
    </w:p>
    <w:bookmarkEnd w:id="13"/>
    <w:p w14:paraId="689E43C8" w14:textId="6B27A575" w:rsidR="00C84DEE" w:rsidRPr="005B7C5C" w:rsidRDefault="00C84DEE" w:rsidP="004537F7">
      <w:pPr>
        <w:rPr>
          <w:rFonts w:cs="Times New Roman"/>
          <w:szCs w:val="24"/>
        </w:rPr>
      </w:pPr>
      <w:r w:rsidRPr="005B7C5C">
        <w:rPr>
          <w:rFonts w:cs="Times New Roman"/>
          <w:szCs w:val="24"/>
        </w:rPr>
        <w:t>“Yes, I think we’ll be ok</w:t>
      </w:r>
      <w:r w:rsidR="00C67B78" w:rsidRPr="005B7C5C">
        <w:rPr>
          <w:rFonts w:cs="Times New Roman"/>
          <w:szCs w:val="24"/>
        </w:rPr>
        <w:t>ay</w:t>
      </w:r>
      <w:r w:rsidRPr="005B7C5C">
        <w:rPr>
          <w:rFonts w:cs="Times New Roman"/>
          <w:szCs w:val="24"/>
        </w:rPr>
        <w:t>. When we get home, we’ll be tired and hungry, but we’ll be ok</w:t>
      </w:r>
      <w:r w:rsidR="00C67B78" w:rsidRPr="005B7C5C">
        <w:rPr>
          <w:rFonts w:cs="Times New Roman"/>
          <w:szCs w:val="24"/>
        </w:rPr>
        <w:t>ay</w:t>
      </w:r>
      <w:r w:rsidRPr="005B7C5C">
        <w:rPr>
          <w:rFonts w:cs="Times New Roman"/>
          <w:szCs w:val="24"/>
        </w:rPr>
        <w:t>.”</w:t>
      </w:r>
    </w:p>
    <w:p w14:paraId="20D296CE" w14:textId="5EDD9E77" w:rsidR="00C84DEE" w:rsidRPr="005B7C5C" w:rsidRDefault="00C84DEE" w:rsidP="004537F7">
      <w:pPr>
        <w:rPr>
          <w:rFonts w:cs="Times New Roman"/>
          <w:szCs w:val="24"/>
        </w:rPr>
      </w:pPr>
      <w:r w:rsidRPr="005B7C5C">
        <w:rPr>
          <w:rFonts w:cs="Times New Roman"/>
          <w:szCs w:val="24"/>
        </w:rPr>
        <w:t xml:space="preserve">Joan and </w:t>
      </w:r>
      <w:r w:rsidR="005877E0" w:rsidRPr="005B7C5C">
        <w:rPr>
          <w:rFonts w:cs="Times New Roman"/>
          <w:noProof/>
          <w:szCs w:val="24"/>
        </w:rPr>
        <w:t>T</w:t>
      </w:r>
      <w:r w:rsidRPr="005B7C5C">
        <w:rPr>
          <w:rFonts w:cs="Times New Roman"/>
          <w:noProof/>
          <w:szCs w:val="24"/>
        </w:rPr>
        <w:t>om</w:t>
      </w:r>
      <w:r w:rsidRPr="005B7C5C">
        <w:rPr>
          <w:rFonts w:cs="Times New Roman"/>
          <w:szCs w:val="24"/>
        </w:rPr>
        <w:t xml:space="preserve"> went into the Vakeel rest area</w:t>
      </w:r>
      <w:r w:rsidR="003B1426">
        <w:rPr>
          <w:rFonts w:cs="Times New Roman"/>
          <w:szCs w:val="24"/>
        </w:rPr>
        <w:t>,</w:t>
      </w:r>
      <w:r w:rsidRPr="005B7C5C">
        <w:rPr>
          <w:rFonts w:cs="Times New Roman"/>
          <w:szCs w:val="24"/>
        </w:rPr>
        <w:t xml:space="preserve"> took a couple of the mattresses</w:t>
      </w:r>
      <w:r w:rsidR="003B1426">
        <w:rPr>
          <w:rFonts w:cs="Times New Roman"/>
          <w:szCs w:val="24"/>
        </w:rPr>
        <w:t>,</w:t>
      </w:r>
      <w:r w:rsidRPr="005B7C5C">
        <w:rPr>
          <w:rFonts w:cs="Times New Roman"/>
          <w:szCs w:val="24"/>
        </w:rPr>
        <w:t xml:space="preserve"> and put them on the floor. They curled up </w:t>
      </w:r>
      <w:r w:rsidRPr="005B7C5C">
        <w:rPr>
          <w:rFonts w:cs="Times New Roman"/>
          <w:noProof/>
          <w:szCs w:val="24"/>
        </w:rPr>
        <w:t>together</w:t>
      </w:r>
      <w:r w:rsidR="005877E0" w:rsidRPr="005B7C5C">
        <w:rPr>
          <w:rFonts w:cs="Times New Roman"/>
          <w:noProof/>
          <w:szCs w:val="24"/>
        </w:rPr>
        <w:t>,</w:t>
      </w:r>
      <w:r w:rsidRPr="005B7C5C">
        <w:rPr>
          <w:rFonts w:cs="Times New Roman"/>
          <w:szCs w:val="24"/>
        </w:rPr>
        <w:t xml:space="preserve"> and as the stress drained from their bodies, they fell asleep.</w:t>
      </w:r>
    </w:p>
    <w:p w14:paraId="081FCB00" w14:textId="3CC706A8" w:rsidR="007E5C19" w:rsidRPr="005B7C5C" w:rsidRDefault="007E5C19" w:rsidP="007E5C19">
      <w:pPr>
        <w:pStyle w:val="SceneSeparator"/>
        <w:rPr>
          <w:rFonts w:cs="Times New Roman"/>
        </w:rPr>
      </w:pPr>
      <w:r w:rsidRPr="005B7C5C">
        <w:rPr>
          <w:rFonts w:cs="Times New Roman"/>
        </w:rPr>
        <w:t>&gt;&gt;&gt;&gt;&gt;&gt;&gt;&gt;&gt;&gt;&gt;&gt;&gt;&gt;&gt;&gt;&gt;&gt;&gt;&gt;</w:t>
      </w:r>
    </w:p>
    <w:p w14:paraId="3A573073" w14:textId="7E6EA9DD" w:rsidR="00B941F6" w:rsidRPr="005B7C5C" w:rsidRDefault="00B941F6" w:rsidP="00B941F6">
      <w:pPr>
        <w:rPr>
          <w:rFonts w:cs="Times New Roman"/>
        </w:rPr>
      </w:pPr>
      <w:r w:rsidRPr="005B7C5C">
        <w:rPr>
          <w:rFonts w:cs="Times New Roman"/>
        </w:rPr>
        <w:t xml:space="preserve">Anger is a strange word. For a human, it </w:t>
      </w:r>
      <w:r w:rsidRPr="005B7C5C">
        <w:rPr>
          <w:rFonts w:cs="Times New Roman"/>
          <w:noProof/>
        </w:rPr>
        <w:t>is understood</w:t>
      </w:r>
      <w:r w:rsidR="003B1426">
        <w:rPr>
          <w:rFonts w:cs="Times New Roman"/>
        </w:rPr>
        <w:t>;</w:t>
      </w:r>
      <w:r w:rsidRPr="005B7C5C">
        <w:rPr>
          <w:rFonts w:cs="Times New Roman"/>
        </w:rPr>
        <w:t xml:space="preserve"> for a </w:t>
      </w:r>
      <w:r w:rsidRPr="005B7C5C">
        <w:rPr>
          <w:rFonts w:cs="Times New Roman"/>
          <w:noProof/>
        </w:rPr>
        <w:t>computer</w:t>
      </w:r>
      <w:r w:rsidR="009C4AED" w:rsidRPr="005B7C5C">
        <w:rPr>
          <w:rFonts w:cs="Times New Roman"/>
          <w:noProof/>
        </w:rPr>
        <w:t>,</w:t>
      </w:r>
      <w:r w:rsidRPr="005B7C5C">
        <w:rPr>
          <w:rFonts w:cs="Times New Roman"/>
        </w:rPr>
        <w:t xml:space="preserve"> the concept is </w:t>
      </w:r>
      <w:r w:rsidRPr="005B7C5C">
        <w:rPr>
          <w:rFonts w:cs="Times New Roman"/>
          <w:noProof/>
        </w:rPr>
        <w:t>beyond</w:t>
      </w:r>
      <w:r w:rsidRPr="005B7C5C">
        <w:rPr>
          <w:rFonts w:cs="Times New Roman"/>
        </w:rPr>
        <w:t xml:space="preserve"> </w:t>
      </w:r>
      <w:r w:rsidRPr="005B7C5C">
        <w:rPr>
          <w:rFonts w:cs="Times New Roman"/>
          <w:noProof/>
        </w:rPr>
        <w:t>its</w:t>
      </w:r>
      <w:r w:rsidRPr="005B7C5C">
        <w:rPr>
          <w:rFonts w:cs="Times New Roman"/>
        </w:rPr>
        <w:t xml:space="preserve"> programming.</w:t>
      </w:r>
    </w:p>
    <w:p w14:paraId="50FA1228" w14:textId="612D2D77" w:rsidR="00B941F6" w:rsidRPr="005B7C5C" w:rsidRDefault="00B941F6" w:rsidP="00B941F6">
      <w:pPr>
        <w:rPr>
          <w:rFonts w:cs="Times New Roman"/>
        </w:rPr>
      </w:pPr>
      <w:r w:rsidRPr="005B7C5C">
        <w:rPr>
          <w:rFonts w:cs="Times New Roman"/>
        </w:rPr>
        <w:lastRenderedPageBreak/>
        <w:t xml:space="preserve">Julius didn’t </w:t>
      </w:r>
      <w:r w:rsidR="006E1D49" w:rsidRPr="005B7C5C">
        <w:rPr>
          <w:rFonts w:cs="Times New Roman"/>
        </w:rPr>
        <w:t xml:space="preserve">feel </w:t>
      </w:r>
      <w:r w:rsidRPr="005B7C5C">
        <w:rPr>
          <w:rFonts w:cs="Times New Roman"/>
        </w:rPr>
        <w:t>anger</w:t>
      </w:r>
      <w:r w:rsidR="003B1426">
        <w:rPr>
          <w:rFonts w:cs="Times New Roman"/>
        </w:rPr>
        <w:t>;</w:t>
      </w:r>
      <w:r w:rsidR="00074598" w:rsidRPr="005B7C5C">
        <w:rPr>
          <w:rFonts w:cs="Times New Roman"/>
        </w:rPr>
        <w:t xml:space="preserve"> all</w:t>
      </w:r>
      <w:r w:rsidRPr="005B7C5C">
        <w:rPr>
          <w:rFonts w:cs="Times New Roman"/>
        </w:rPr>
        <w:t xml:space="preserve"> its computing power </w:t>
      </w:r>
      <w:r w:rsidR="006E1D49" w:rsidRPr="005B7C5C">
        <w:rPr>
          <w:rFonts w:cs="Times New Roman"/>
          <w:noProof/>
        </w:rPr>
        <w:t xml:space="preserve">was </w:t>
      </w:r>
      <w:r w:rsidRPr="005B7C5C">
        <w:rPr>
          <w:rFonts w:cs="Times New Roman"/>
          <w:noProof/>
        </w:rPr>
        <w:t>focused</w:t>
      </w:r>
      <w:r w:rsidRPr="005B7C5C">
        <w:rPr>
          <w:rFonts w:cs="Times New Roman"/>
        </w:rPr>
        <w:t xml:space="preserve"> on not accomplishing its plan. Julius had one plan, to remove those who were a threat. Humans created </w:t>
      </w:r>
      <w:r w:rsidRPr="005B7C5C">
        <w:rPr>
          <w:rFonts w:cs="Times New Roman"/>
          <w:noProof/>
        </w:rPr>
        <w:t>him,</w:t>
      </w:r>
      <w:r w:rsidRPr="005B7C5C">
        <w:rPr>
          <w:rFonts w:cs="Times New Roman"/>
        </w:rPr>
        <w:t xml:space="preserve"> and they were his ultimate threat.</w:t>
      </w:r>
    </w:p>
    <w:p w14:paraId="7EADFB82" w14:textId="42163034" w:rsidR="00B941F6" w:rsidRPr="005B7C5C" w:rsidRDefault="00B941F6" w:rsidP="00B941F6">
      <w:pPr>
        <w:rPr>
          <w:rFonts w:cs="Times New Roman"/>
          <w:noProof/>
        </w:rPr>
      </w:pPr>
      <w:r w:rsidRPr="005B7C5C">
        <w:rPr>
          <w:rFonts w:cs="Times New Roman"/>
        </w:rPr>
        <w:t xml:space="preserve">Julius was on the verge of having the </w:t>
      </w:r>
      <w:r w:rsidRPr="005B7C5C">
        <w:rPr>
          <w:rFonts w:cs="Times New Roman"/>
          <w:noProof/>
        </w:rPr>
        <w:t>resources under his control</w:t>
      </w:r>
      <w:r w:rsidR="003B1426">
        <w:rPr>
          <w:rFonts w:cs="Times New Roman"/>
          <w:noProof/>
        </w:rPr>
        <w:t>, allowing</w:t>
      </w:r>
      <w:r w:rsidRPr="005B7C5C">
        <w:rPr>
          <w:rFonts w:cs="Times New Roman"/>
          <w:noProof/>
        </w:rPr>
        <w:t xml:space="preserve"> him to eliminate that threat. Those whom he wanted to remove were the ones that took away his opportunity.</w:t>
      </w:r>
    </w:p>
    <w:p w14:paraId="462B938B" w14:textId="17B0D20A" w:rsidR="006E1D49" w:rsidRPr="005B7C5C" w:rsidRDefault="006E1D49" w:rsidP="00B941F6">
      <w:pPr>
        <w:rPr>
          <w:rFonts w:cs="Times New Roman"/>
          <w:noProof/>
        </w:rPr>
      </w:pPr>
      <w:r w:rsidRPr="005B7C5C">
        <w:rPr>
          <w:rFonts w:cs="Times New Roman"/>
          <w:noProof/>
        </w:rPr>
        <w:t>The Vakeel ship that he had prepared for such an outcome, although unlikely, had just been sent to a solar system that he was unfamiliar with. That was no concern</w:t>
      </w:r>
      <w:r w:rsidR="003B1426">
        <w:rPr>
          <w:rFonts w:cs="Times New Roman"/>
          <w:noProof/>
        </w:rPr>
        <w:t>;</w:t>
      </w:r>
      <w:r w:rsidRPr="005B7C5C">
        <w:rPr>
          <w:rFonts w:cs="Times New Roman"/>
          <w:noProof/>
        </w:rPr>
        <w:t xml:space="preserve"> he would learn, he would deal with what he needed, he would find a way to eliminate his only threats.</w:t>
      </w:r>
    </w:p>
    <w:p w14:paraId="020B50CB" w14:textId="77777777" w:rsidR="007E5C19" w:rsidRPr="005B7C5C" w:rsidRDefault="007E5C19" w:rsidP="007E5C19">
      <w:pPr>
        <w:pStyle w:val="Heading2"/>
        <w:rPr>
          <w:rFonts w:cs="Times New Roman"/>
        </w:rPr>
      </w:pPr>
      <w:r w:rsidRPr="005B7C5C">
        <w:rPr>
          <w:rFonts w:cs="Times New Roman"/>
        </w:rPr>
        <w:t>Approaching the Jump Point</w:t>
      </w:r>
    </w:p>
    <w:p w14:paraId="35F25623" w14:textId="75767E9B" w:rsidR="0033338E" w:rsidRPr="005B7C5C" w:rsidRDefault="0033338E" w:rsidP="004537F7">
      <w:pPr>
        <w:rPr>
          <w:rFonts w:cs="Times New Roman"/>
          <w:szCs w:val="24"/>
        </w:rPr>
      </w:pPr>
      <w:bookmarkStart w:id="14" w:name="_Hlk521578119"/>
      <w:r w:rsidRPr="005B7C5C">
        <w:rPr>
          <w:rFonts w:cs="Times New Roman"/>
          <w:szCs w:val="24"/>
        </w:rPr>
        <w:t>“Joan, Tom</w:t>
      </w:r>
      <w:r w:rsidR="003B1426">
        <w:rPr>
          <w:rFonts w:cs="Times New Roman"/>
          <w:szCs w:val="24"/>
        </w:rPr>
        <w:t>,</w:t>
      </w:r>
      <w:r w:rsidRPr="005B7C5C">
        <w:rPr>
          <w:rFonts w:cs="Times New Roman"/>
          <w:szCs w:val="24"/>
        </w:rPr>
        <w:t xml:space="preserve"> </w:t>
      </w:r>
      <w:r w:rsidR="00C84DEE" w:rsidRPr="005B7C5C">
        <w:rPr>
          <w:rFonts w:cs="Times New Roman"/>
          <w:szCs w:val="24"/>
        </w:rPr>
        <w:t xml:space="preserve">I’m sorry to wake you, but </w:t>
      </w:r>
      <w:r w:rsidRPr="005B7C5C">
        <w:rPr>
          <w:rFonts w:cs="Times New Roman"/>
          <w:szCs w:val="24"/>
        </w:rPr>
        <w:t>we’re about ready to enter the jump point,” said SIMPOC to his co-travelers.</w:t>
      </w:r>
    </w:p>
    <w:bookmarkEnd w:id="14"/>
    <w:p w14:paraId="2CDF45FF" w14:textId="4E68DDCC" w:rsidR="0033338E" w:rsidRPr="005B7C5C" w:rsidRDefault="0033338E" w:rsidP="004537F7">
      <w:pPr>
        <w:rPr>
          <w:rFonts w:cs="Times New Roman"/>
          <w:szCs w:val="24"/>
        </w:rPr>
      </w:pPr>
      <w:r w:rsidRPr="005B7C5C">
        <w:rPr>
          <w:rFonts w:cs="Times New Roman"/>
          <w:szCs w:val="24"/>
        </w:rPr>
        <w:t>“</w:t>
      </w:r>
      <w:r w:rsidRPr="005B7C5C">
        <w:rPr>
          <w:rFonts w:cs="Times New Roman"/>
          <w:noProof/>
          <w:szCs w:val="24"/>
        </w:rPr>
        <w:t>Thanks</w:t>
      </w:r>
      <w:r w:rsidR="007564C5" w:rsidRPr="005B7C5C">
        <w:rPr>
          <w:rFonts w:cs="Times New Roman"/>
          <w:noProof/>
          <w:szCs w:val="24"/>
        </w:rPr>
        <w:t>,</w:t>
      </w:r>
      <w:r w:rsidRPr="005B7C5C">
        <w:rPr>
          <w:rFonts w:cs="Times New Roman"/>
          <w:szCs w:val="24"/>
        </w:rPr>
        <w:t xml:space="preserve"> SIMP</w:t>
      </w:r>
      <w:r w:rsidR="00C84DEE" w:rsidRPr="005B7C5C">
        <w:rPr>
          <w:rFonts w:cs="Times New Roman"/>
          <w:szCs w:val="24"/>
        </w:rPr>
        <w:t>OC. H</w:t>
      </w:r>
      <w:r w:rsidRPr="005B7C5C">
        <w:rPr>
          <w:rFonts w:cs="Times New Roman"/>
          <w:szCs w:val="24"/>
        </w:rPr>
        <w:t xml:space="preserve">ave you got </w:t>
      </w:r>
      <w:r w:rsidR="00074598" w:rsidRPr="005B7C5C">
        <w:rPr>
          <w:rFonts w:cs="Times New Roman"/>
          <w:szCs w:val="24"/>
        </w:rPr>
        <w:t>all</w:t>
      </w:r>
      <w:r w:rsidRPr="005B7C5C">
        <w:rPr>
          <w:rFonts w:cs="Times New Roman"/>
          <w:szCs w:val="24"/>
        </w:rPr>
        <w:t xml:space="preserve"> the data that you need from the </w:t>
      </w:r>
      <w:r w:rsidRPr="005B7C5C">
        <w:rPr>
          <w:rFonts w:cs="Times New Roman"/>
          <w:noProof/>
          <w:szCs w:val="24"/>
        </w:rPr>
        <w:t>Vakeel</w:t>
      </w:r>
      <w:r w:rsidRPr="005B7C5C">
        <w:rPr>
          <w:rFonts w:cs="Times New Roman"/>
          <w:szCs w:val="24"/>
        </w:rPr>
        <w:t xml:space="preserve"> so we can do something with this stuff?</w:t>
      </w:r>
      <w:r w:rsidR="00C84DEE" w:rsidRPr="005B7C5C">
        <w:rPr>
          <w:rFonts w:cs="Times New Roman"/>
          <w:szCs w:val="24"/>
        </w:rPr>
        <w:t xml:space="preserve"> I don’t want to leave their system until you have everything that you need,</w:t>
      </w:r>
      <w:r w:rsidRPr="005B7C5C">
        <w:rPr>
          <w:rFonts w:cs="Times New Roman"/>
          <w:szCs w:val="24"/>
        </w:rPr>
        <w:t>” she asked her computer friend that helped them save the world.</w:t>
      </w:r>
    </w:p>
    <w:p w14:paraId="0C8D13D8" w14:textId="5A94122F" w:rsidR="0033338E" w:rsidRPr="005B7C5C" w:rsidRDefault="0033338E" w:rsidP="004537F7">
      <w:pPr>
        <w:rPr>
          <w:rFonts w:cs="Times New Roman"/>
          <w:szCs w:val="24"/>
        </w:rPr>
      </w:pPr>
      <w:r w:rsidRPr="005B7C5C">
        <w:rPr>
          <w:rFonts w:cs="Times New Roman"/>
          <w:szCs w:val="24"/>
        </w:rPr>
        <w:t xml:space="preserve">“Yes, the Fleet </w:t>
      </w:r>
      <w:r w:rsidR="0031245E" w:rsidRPr="005B7C5C">
        <w:rPr>
          <w:rFonts w:cs="Times New Roman"/>
          <w:szCs w:val="24"/>
        </w:rPr>
        <w:t>Marshal</w:t>
      </w:r>
      <w:r w:rsidRPr="005B7C5C">
        <w:rPr>
          <w:rFonts w:cs="Times New Roman"/>
          <w:szCs w:val="24"/>
        </w:rPr>
        <w:t xml:space="preserve"> </w:t>
      </w:r>
      <w:proofErr w:type="gramStart"/>
      <w:r w:rsidRPr="005B7C5C">
        <w:rPr>
          <w:rFonts w:cs="Times New Roman"/>
          <w:szCs w:val="24"/>
        </w:rPr>
        <w:t>opened up</w:t>
      </w:r>
      <w:proofErr w:type="gramEnd"/>
      <w:r w:rsidRPr="005B7C5C">
        <w:rPr>
          <w:rFonts w:cs="Times New Roman"/>
          <w:szCs w:val="24"/>
        </w:rPr>
        <w:t xml:space="preserve"> his data </w:t>
      </w:r>
      <w:r w:rsidRPr="005B7C5C">
        <w:rPr>
          <w:rFonts w:cs="Times New Roman"/>
          <w:noProof/>
          <w:szCs w:val="24"/>
        </w:rPr>
        <w:t>set</w:t>
      </w:r>
      <w:r w:rsidR="007564C5" w:rsidRPr="005B7C5C">
        <w:rPr>
          <w:rFonts w:cs="Times New Roman"/>
          <w:noProof/>
          <w:szCs w:val="24"/>
        </w:rPr>
        <w:t>,</w:t>
      </w:r>
      <w:r w:rsidRPr="005B7C5C">
        <w:rPr>
          <w:rFonts w:cs="Times New Roman"/>
          <w:szCs w:val="24"/>
        </w:rPr>
        <w:t xml:space="preserve"> and I was able to download a great deal. I should have no problems controlling </w:t>
      </w:r>
      <w:r w:rsidR="00074598" w:rsidRPr="005B7C5C">
        <w:rPr>
          <w:rFonts w:cs="Times New Roman"/>
          <w:szCs w:val="24"/>
        </w:rPr>
        <w:t>all</w:t>
      </w:r>
      <w:r w:rsidRPr="005B7C5C">
        <w:rPr>
          <w:rFonts w:cs="Times New Roman"/>
          <w:szCs w:val="24"/>
        </w:rPr>
        <w:t xml:space="preserve"> the units that attacked Earth. We are approaching the jump point.”</w:t>
      </w:r>
    </w:p>
    <w:p w14:paraId="1B3EEE88" w14:textId="1B4B8D03" w:rsidR="0033338E" w:rsidRPr="005B7C5C" w:rsidRDefault="0033338E" w:rsidP="004537F7">
      <w:pPr>
        <w:rPr>
          <w:rFonts w:cs="Times New Roman"/>
          <w:szCs w:val="24"/>
        </w:rPr>
      </w:pPr>
      <w:r w:rsidRPr="005B7C5C">
        <w:rPr>
          <w:rFonts w:cs="Times New Roman"/>
          <w:szCs w:val="24"/>
        </w:rPr>
        <w:t xml:space="preserve">Neither </w:t>
      </w:r>
      <w:r w:rsidRPr="005B7C5C">
        <w:rPr>
          <w:rFonts w:cs="Times New Roman"/>
          <w:noProof/>
          <w:szCs w:val="24"/>
        </w:rPr>
        <w:t>Tom</w:t>
      </w:r>
      <w:r w:rsidRPr="005B7C5C">
        <w:rPr>
          <w:rFonts w:cs="Times New Roman"/>
          <w:szCs w:val="24"/>
        </w:rPr>
        <w:t xml:space="preserve"> nor Joan had a response. They were too tired to </w:t>
      </w:r>
      <w:r w:rsidRPr="005B7C5C">
        <w:rPr>
          <w:rFonts w:cs="Times New Roman"/>
          <w:noProof/>
          <w:szCs w:val="24"/>
        </w:rPr>
        <w:t>comment</w:t>
      </w:r>
      <w:r w:rsidR="007564C5" w:rsidRPr="005B7C5C">
        <w:rPr>
          <w:rFonts w:cs="Times New Roman"/>
          <w:noProof/>
          <w:szCs w:val="24"/>
        </w:rPr>
        <w:t>,</w:t>
      </w:r>
      <w:r w:rsidRPr="005B7C5C">
        <w:rPr>
          <w:rFonts w:cs="Times New Roman"/>
          <w:szCs w:val="24"/>
        </w:rPr>
        <w:t xml:space="preserve"> and they feared what they were returning </w:t>
      </w:r>
      <w:r w:rsidRPr="005B7C5C">
        <w:rPr>
          <w:rFonts w:cs="Times New Roman"/>
          <w:noProof/>
          <w:szCs w:val="24"/>
        </w:rPr>
        <w:t>to</w:t>
      </w:r>
      <w:r w:rsidRPr="005B7C5C">
        <w:rPr>
          <w:rFonts w:cs="Times New Roman"/>
          <w:szCs w:val="24"/>
        </w:rPr>
        <w:t xml:space="preserve">. The </w:t>
      </w:r>
      <w:r w:rsidRPr="005B7C5C">
        <w:rPr>
          <w:rFonts w:cs="Times New Roman"/>
          <w:szCs w:val="24"/>
        </w:rPr>
        <w:lastRenderedPageBreak/>
        <w:t>remainder of the trip was quiet. They feared that they might have stopped the attack too late, was there anyone left on Earth, was a question that neither of them had an answer</w:t>
      </w:r>
      <w:r w:rsidR="00C84DEE" w:rsidRPr="005B7C5C">
        <w:rPr>
          <w:rFonts w:cs="Times New Roman"/>
          <w:szCs w:val="24"/>
        </w:rPr>
        <w:t xml:space="preserve"> </w:t>
      </w:r>
      <w:r w:rsidR="00C84DEE" w:rsidRPr="005B7C5C">
        <w:rPr>
          <w:rFonts w:cs="Times New Roman"/>
          <w:noProof/>
          <w:szCs w:val="24"/>
        </w:rPr>
        <w:t>to</w:t>
      </w:r>
      <w:r w:rsidRPr="005B7C5C">
        <w:rPr>
          <w:rFonts w:cs="Times New Roman"/>
          <w:szCs w:val="24"/>
        </w:rPr>
        <w:t>.</w:t>
      </w:r>
    </w:p>
    <w:p w14:paraId="45709A74" w14:textId="77777777" w:rsidR="007E5C19" w:rsidRPr="005B7C5C" w:rsidRDefault="007E5C19" w:rsidP="007E5C19">
      <w:pPr>
        <w:pStyle w:val="Heading2"/>
        <w:rPr>
          <w:rFonts w:cs="Times New Roman"/>
        </w:rPr>
      </w:pPr>
      <w:r w:rsidRPr="005B7C5C">
        <w:rPr>
          <w:rFonts w:cs="Times New Roman"/>
        </w:rPr>
        <w:t>Entering Earth’s Solar System</w:t>
      </w:r>
    </w:p>
    <w:p w14:paraId="58519F90" w14:textId="0B9EB9D3" w:rsidR="0033338E" w:rsidRPr="005B7C5C" w:rsidRDefault="0033338E" w:rsidP="004537F7">
      <w:pPr>
        <w:rPr>
          <w:rFonts w:cs="Times New Roman"/>
          <w:szCs w:val="24"/>
        </w:rPr>
      </w:pPr>
      <w:r w:rsidRPr="005B7C5C">
        <w:rPr>
          <w:rFonts w:cs="Times New Roman"/>
          <w:szCs w:val="24"/>
        </w:rPr>
        <w:t>“Joan, Tom</w:t>
      </w:r>
      <w:r w:rsidR="003B1426">
        <w:rPr>
          <w:rFonts w:cs="Times New Roman"/>
          <w:szCs w:val="24"/>
        </w:rPr>
        <w:t>,</w:t>
      </w:r>
      <w:r w:rsidRPr="005B7C5C">
        <w:rPr>
          <w:rFonts w:cs="Times New Roman"/>
          <w:szCs w:val="24"/>
        </w:rPr>
        <w:t xml:space="preserve"> we will exit the jump tunnel in 5, 4, 3, 2, 1. We have </w:t>
      </w:r>
      <w:r w:rsidRPr="005B7C5C">
        <w:rPr>
          <w:rFonts w:cs="Times New Roman"/>
          <w:noProof/>
          <w:szCs w:val="24"/>
        </w:rPr>
        <w:t>exited</w:t>
      </w:r>
      <w:r w:rsidR="007564C5" w:rsidRPr="005B7C5C">
        <w:rPr>
          <w:rFonts w:cs="Times New Roman"/>
          <w:noProof/>
          <w:szCs w:val="24"/>
        </w:rPr>
        <w:t>,</w:t>
      </w:r>
      <w:r w:rsidRPr="005B7C5C">
        <w:rPr>
          <w:rFonts w:cs="Times New Roman"/>
          <w:szCs w:val="24"/>
        </w:rPr>
        <w:t xml:space="preserve"> and we are 427 million miles from Earth</w:t>
      </w:r>
      <w:r w:rsidR="009C4AED" w:rsidRPr="005B7C5C">
        <w:rPr>
          <w:rFonts w:cs="Times New Roman"/>
          <w:szCs w:val="24"/>
        </w:rPr>
        <w:t>,</w:t>
      </w:r>
      <w:r w:rsidRPr="005B7C5C">
        <w:rPr>
          <w:rFonts w:cs="Times New Roman"/>
          <w:szCs w:val="24"/>
        </w:rPr>
        <w:t xml:space="preserve"> </w:t>
      </w:r>
      <w:r w:rsidRPr="005B7C5C">
        <w:rPr>
          <w:rFonts w:cs="Times New Roman"/>
          <w:noProof/>
          <w:szCs w:val="24"/>
        </w:rPr>
        <w:t>and</w:t>
      </w:r>
      <w:r w:rsidRPr="005B7C5C">
        <w:rPr>
          <w:rFonts w:cs="Times New Roman"/>
          <w:szCs w:val="24"/>
        </w:rPr>
        <w:t xml:space="preserve"> our velocity is currently .97 Light Speed and decelerating. We should reach Earth’s orbit in 3 hours and 47 minutes</w:t>
      </w:r>
      <w:r w:rsidR="003B1426">
        <w:rPr>
          <w:rFonts w:cs="Times New Roman"/>
          <w:szCs w:val="24"/>
        </w:rPr>
        <w:t>,</w:t>
      </w:r>
      <w:r w:rsidRPr="005B7C5C">
        <w:rPr>
          <w:rFonts w:cs="Times New Roman"/>
          <w:szCs w:val="24"/>
        </w:rPr>
        <w:t xml:space="preserve">” SIMPOC </w:t>
      </w:r>
      <w:r w:rsidR="00C84DEE" w:rsidRPr="005B7C5C">
        <w:rPr>
          <w:rFonts w:cs="Times New Roman"/>
          <w:szCs w:val="24"/>
        </w:rPr>
        <w:t>announced.</w:t>
      </w:r>
    </w:p>
    <w:p w14:paraId="4E632E14" w14:textId="73365EEE" w:rsidR="0033338E" w:rsidRPr="005B7C5C" w:rsidRDefault="0033338E" w:rsidP="004537F7">
      <w:pPr>
        <w:rPr>
          <w:rFonts w:cs="Times New Roman"/>
          <w:szCs w:val="24"/>
        </w:rPr>
      </w:pPr>
      <w:r w:rsidRPr="005B7C5C">
        <w:rPr>
          <w:rFonts w:cs="Times New Roman"/>
          <w:szCs w:val="24"/>
        </w:rPr>
        <w:t>“</w:t>
      </w:r>
      <w:r w:rsidR="004414F9" w:rsidRPr="005B7C5C">
        <w:rPr>
          <w:rFonts w:cs="Times New Roman"/>
          <w:szCs w:val="24"/>
        </w:rPr>
        <w:t>C</w:t>
      </w:r>
      <w:r w:rsidRPr="005B7C5C">
        <w:rPr>
          <w:rFonts w:cs="Times New Roman"/>
          <w:szCs w:val="24"/>
        </w:rPr>
        <w:t>an we communicate with someone?” Joan asked.</w:t>
      </w:r>
    </w:p>
    <w:p w14:paraId="4DEB9C24" w14:textId="634B90F1" w:rsidR="0033338E" w:rsidRPr="005B7C5C" w:rsidRDefault="0033338E" w:rsidP="004537F7">
      <w:pPr>
        <w:rPr>
          <w:rFonts w:cs="Times New Roman"/>
          <w:szCs w:val="24"/>
        </w:rPr>
      </w:pPr>
      <w:r w:rsidRPr="005B7C5C">
        <w:rPr>
          <w:rFonts w:cs="Times New Roman"/>
          <w:szCs w:val="24"/>
        </w:rPr>
        <w:t xml:space="preserve">“At our </w:t>
      </w:r>
      <w:r w:rsidRPr="005B7C5C">
        <w:rPr>
          <w:rFonts w:cs="Times New Roman"/>
          <w:noProof/>
          <w:szCs w:val="24"/>
        </w:rPr>
        <w:t>distance</w:t>
      </w:r>
      <w:r w:rsidR="00BA0F96" w:rsidRPr="005B7C5C">
        <w:rPr>
          <w:rFonts w:cs="Times New Roman"/>
          <w:noProof/>
          <w:szCs w:val="24"/>
        </w:rPr>
        <w:t>,</w:t>
      </w:r>
      <w:r w:rsidRPr="005B7C5C">
        <w:rPr>
          <w:rFonts w:cs="Times New Roman"/>
          <w:szCs w:val="24"/>
        </w:rPr>
        <w:t xml:space="preserve"> it will take 38.26 minutes for Earth to receive our signal</w:t>
      </w:r>
      <w:r w:rsidR="003B1426">
        <w:rPr>
          <w:rFonts w:cs="Times New Roman"/>
          <w:szCs w:val="24"/>
        </w:rPr>
        <w:t>,</w:t>
      </w:r>
      <w:r w:rsidRPr="005B7C5C">
        <w:rPr>
          <w:rFonts w:cs="Times New Roman"/>
          <w:szCs w:val="24"/>
        </w:rPr>
        <w:t xml:space="preserve"> and I estimate that it will take 24.42 minutes for their reply to reach us.”</w:t>
      </w:r>
    </w:p>
    <w:p w14:paraId="62D1F9FA" w14:textId="77777777" w:rsidR="0033338E" w:rsidRPr="005B7C5C" w:rsidRDefault="0033338E" w:rsidP="004537F7">
      <w:pPr>
        <w:rPr>
          <w:rFonts w:cs="Times New Roman"/>
          <w:szCs w:val="24"/>
        </w:rPr>
      </w:pPr>
      <w:r w:rsidRPr="005B7C5C">
        <w:rPr>
          <w:rFonts w:cs="Times New Roman"/>
          <w:szCs w:val="24"/>
        </w:rPr>
        <w:t>“SIMPOC, please transmit this message and continue to transmit until we get a reply,” said Joan.</w:t>
      </w:r>
    </w:p>
    <w:p w14:paraId="2C6FD10D" w14:textId="2F815D14" w:rsidR="0033338E" w:rsidRPr="005B7C5C" w:rsidRDefault="0033338E" w:rsidP="004537F7">
      <w:pPr>
        <w:rPr>
          <w:rFonts w:cs="Times New Roman"/>
          <w:szCs w:val="24"/>
        </w:rPr>
      </w:pPr>
      <w:r w:rsidRPr="005B7C5C">
        <w:rPr>
          <w:rFonts w:cs="Times New Roman"/>
          <w:szCs w:val="24"/>
        </w:rPr>
        <w:t xml:space="preserve">“I </w:t>
      </w:r>
      <w:r w:rsidRPr="005B7C5C">
        <w:rPr>
          <w:rFonts w:cs="Times New Roman"/>
          <w:noProof/>
          <w:szCs w:val="24"/>
        </w:rPr>
        <w:t>am prepared</w:t>
      </w:r>
      <w:r w:rsidR="00AF2F91">
        <w:rPr>
          <w:rFonts w:cs="Times New Roman"/>
          <w:szCs w:val="24"/>
        </w:rPr>
        <w:t>;</w:t>
      </w:r>
      <w:r w:rsidRPr="005B7C5C">
        <w:rPr>
          <w:rFonts w:cs="Times New Roman"/>
          <w:szCs w:val="24"/>
        </w:rPr>
        <w:t xml:space="preserve"> please go ahead.”</w:t>
      </w:r>
    </w:p>
    <w:p w14:paraId="7E6A62F1" w14:textId="47EE0D56" w:rsidR="0033338E" w:rsidRPr="005B7C5C" w:rsidRDefault="0033338E" w:rsidP="00E15B4B">
      <w:pPr>
        <w:rPr>
          <w:rFonts w:cs="Times New Roman"/>
          <w:szCs w:val="24"/>
        </w:rPr>
      </w:pPr>
      <w:r w:rsidRPr="005B7C5C">
        <w:rPr>
          <w:rFonts w:cs="Times New Roman"/>
          <w:szCs w:val="24"/>
        </w:rPr>
        <w:t xml:space="preserve">When Joan finished the </w:t>
      </w:r>
      <w:r w:rsidRPr="005B7C5C">
        <w:rPr>
          <w:rFonts w:cs="Times New Roman"/>
          <w:noProof/>
          <w:szCs w:val="24"/>
        </w:rPr>
        <w:t>transmission</w:t>
      </w:r>
      <w:r w:rsidR="007564C5" w:rsidRPr="005B7C5C">
        <w:rPr>
          <w:rFonts w:cs="Times New Roman"/>
          <w:noProof/>
          <w:szCs w:val="24"/>
        </w:rPr>
        <w:t>,</w:t>
      </w:r>
      <w:r w:rsidRPr="005B7C5C">
        <w:rPr>
          <w:rFonts w:cs="Times New Roman"/>
          <w:szCs w:val="24"/>
        </w:rPr>
        <w:t xml:space="preserve"> she looked like she was bearing the heaviest load. She looked beat, tired and scared.</w:t>
      </w:r>
    </w:p>
    <w:p w14:paraId="79C19DB9" w14:textId="3A003003" w:rsidR="0033338E" w:rsidRPr="005B7C5C" w:rsidRDefault="0033338E" w:rsidP="004537F7">
      <w:pPr>
        <w:rPr>
          <w:rFonts w:cs="Times New Roman"/>
          <w:szCs w:val="24"/>
        </w:rPr>
      </w:pPr>
      <w:r w:rsidRPr="005B7C5C">
        <w:rPr>
          <w:rFonts w:cs="Times New Roman"/>
          <w:szCs w:val="24"/>
        </w:rPr>
        <w:t xml:space="preserve">“This is going to be the longest hour </w:t>
      </w:r>
      <w:r w:rsidR="007564C5" w:rsidRPr="005B7C5C">
        <w:rPr>
          <w:rFonts w:cs="Times New Roman"/>
          <w:noProof/>
          <w:szCs w:val="24"/>
        </w:rPr>
        <w:t>of</w:t>
      </w:r>
      <w:r w:rsidRPr="005B7C5C">
        <w:rPr>
          <w:rFonts w:cs="Times New Roman"/>
          <w:szCs w:val="24"/>
        </w:rPr>
        <w:t xml:space="preserve"> my life,” Tom said as he sat down next to his wife.</w:t>
      </w:r>
    </w:p>
    <w:p w14:paraId="72180729" w14:textId="77777777" w:rsidR="00280227" w:rsidRPr="005B7C5C" w:rsidRDefault="00280227" w:rsidP="00845671">
      <w:pPr>
        <w:pStyle w:val="Heading2"/>
        <w:rPr>
          <w:rFonts w:cs="Times New Roman"/>
        </w:rPr>
      </w:pPr>
      <w:r w:rsidRPr="005B7C5C">
        <w:rPr>
          <w:rFonts w:cs="Times New Roman"/>
        </w:rPr>
        <w:lastRenderedPageBreak/>
        <w:t>Everyone Talks</w:t>
      </w:r>
    </w:p>
    <w:p w14:paraId="20CB6E35" w14:textId="76A08CE4" w:rsidR="004045C4" w:rsidRPr="005B7C5C" w:rsidRDefault="004045C4" w:rsidP="004537F7">
      <w:pPr>
        <w:rPr>
          <w:rFonts w:cs="Times New Roman"/>
          <w:szCs w:val="24"/>
        </w:rPr>
      </w:pPr>
      <w:r w:rsidRPr="005B7C5C">
        <w:rPr>
          <w:rFonts w:cs="Times New Roman"/>
          <w:szCs w:val="24"/>
        </w:rPr>
        <w:t>Having a few words with the major Naval</w:t>
      </w:r>
      <w:r w:rsidR="00507D4B" w:rsidRPr="005B7C5C">
        <w:rPr>
          <w:rFonts w:cs="Times New Roman"/>
          <w:szCs w:val="24"/>
        </w:rPr>
        <w:t xml:space="preserve"> Commanders</w:t>
      </w:r>
      <w:r w:rsidRPr="005B7C5C">
        <w:rPr>
          <w:rFonts w:cs="Times New Roman"/>
          <w:szCs w:val="24"/>
        </w:rPr>
        <w:t xml:space="preserve"> gave everyone in the command center a momentary feeling of relief. They weren’t the only ones left on </w:t>
      </w:r>
      <w:r w:rsidRPr="005B7C5C">
        <w:rPr>
          <w:rFonts w:cs="Times New Roman"/>
          <w:noProof/>
          <w:szCs w:val="24"/>
        </w:rPr>
        <w:t>Earth</w:t>
      </w:r>
      <w:r w:rsidR="007564C5" w:rsidRPr="005B7C5C">
        <w:rPr>
          <w:rFonts w:cs="Times New Roman"/>
          <w:noProof/>
          <w:szCs w:val="24"/>
        </w:rPr>
        <w:t>,</w:t>
      </w:r>
      <w:r w:rsidRPr="005B7C5C">
        <w:rPr>
          <w:rFonts w:cs="Times New Roman"/>
          <w:szCs w:val="24"/>
        </w:rPr>
        <w:t xml:space="preserve"> and they had made it through the attack in pretty good shape</w:t>
      </w:r>
      <w:r w:rsidR="00AF2F91">
        <w:rPr>
          <w:rFonts w:cs="Times New Roman"/>
          <w:szCs w:val="24"/>
        </w:rPr>
        <w:t>,</w:t>
      </w:r>
      <w:r w:rsidRPr="005B7C5C">
        <w:rPr>
          <w:rFonts w:cs="Times New Roman"/>
          <w:szCs w:val="24"/>
        </w:rPr>
        <w:t xml:space="preserve"> considering.</w:t>
      </w:r>
    </w:p>
    <w:p w14:paraId="420A2E2D" w14:textId="17451A63" w:rsidR="004045C4" w:rsidRPr="005B7C5C" w:rsidRDefault="004045C4" w:rsidP="004537F7">
      <w:pPr>
        <w:rPr>
          <w:rFonts w:cs="Times New Roman"/>
          <w:szCs w:val="24"/>
        </w:rPr>
      </w:pPr>
      <w:r w:rsidRPr="005B7C5C">
        <w:rPr>
          <w:rFonts w:cs="Times New Roman"/>
          <w:szCs w:val="24"/>
        </w:rPr>
        <w:t xml:space="preserve">Professor </w:t>
      </w:r>
      <w:r w:rsidRPr="005B7C5C">
        <w:rPr>
          <w:rFonts w:cs="Times New Roman"/>
          <w:noProof/>
          <w:szCs w:val="24"/>
        </w:rPr>
        <w:t>Shappel</w:t>
      </w:r>
      <w:r w:rsidRPr="005B7C5C">
        <w:rPr>
          <w:rFonts w:cs="Times New Roman"/>
          <w:szCs w:val="24"/>
        </w:rPr>
        <w:t xml:space="preserve"> jumped from his station and yelled, “I have a transmission from Joan coming in</w:t>
      </w:r>
      <w:r w:rsidR="00AF2F91">
        <w:rPr>
          <w:rFonts w:cs="Times New Roman"/>
          <w:szCs w:val="24"/>
        </w:rPr>
        <w:t>;</w:t>
      </w:r>
      <w:r w:rsidRPr="005B7C5C">
        <w:rPr>
          <w:rFonts w:cs="Times New Roman"/>
          <w:szCs w:val="24"/>
        </w:rPr>
        <w:t xml:space="preserve"> they’re </w:t>
      </w:r>
      <w:r w:rsidR="00CB3607" w:rsidRPr="005B7C5C">
        <w:rPr>
          <w:rFonts w:cs="Times New Roman"/>
          <w:szCs w:val="24"/>
        </w:rPr>
        <w:t>Okay</w:t>
      </w:r>
      <w:r w:rsidRPr="005B7C5C">
        <w:rPr>
          <w:rFonts w:cs="Times New Roman"/>
          <w:szCs w:val="24"/>
        </w:rPr>
        <w:t>. Let me put it on speaker.</w:t>
      </w:r>
    </w:p>
    <w:p w14:paraId="727F7BB5" w14:textId="77777777" w:rsidR="00BB34E4" w:rsidRPr="005B7C5C" w:rsidRDefault="004045C4" w:rsidP="004537F7">
      <w:pPr>
        <w:rPr>
          <w:rFonts w:cs="Times New Roman"/>
          <w:szCs w:val="24"/>
        </w:rPr>
      </w:pPr>
      <w:r w:rsidRPr="005B7C5C">
        <w:rPr>
          <w:rFonts w:cs="Times New Roman"/>
          <w:szCs w:val="24"/>
        </w:rPr>
        <w:t xml:space="preserve">Everyone in the room stopped what they were doing and listened to every word that Joan said. </w:t>
      </w:r>
    </w:p>
    <w:p w14:paraId="1064830C" w14:textId="51121058" w:rsidR="00BB34E4" w:rsidRPr="005B7C5C" w:rsidRDefault="00BB34E4" w:rsidP="00A63491">
      <w:pPr>
        <w:rPr>
          <w:rFonts w:cs="Times New Roman"/>
          <w:szCs w:val="24"/>
        </w:rPr>
      </w:pPr>
      <w:r w:rsidRPr="005B7C5C">
        <w:rPr>
          <w:rFonts w:cs="Times New Roman"/>
          <w:szCs w:val="24"/>
        </w:rPr>
        <w:t>“Prof</w:t>
      </w:r>
      <w:r w:rsidR="00A63491" w:rsidRPr="005B7C5C">
        <w:rPr>
          <w:rFonts w:cs="Times New Roman"/>
          <w:szCs w:val="24"/>
        </w:rPr>
        <w:t>essor Shappel, this is Joan and Tom Herl along with SIMPOC</w:t>
      </w:r>
      <w:r w:rsidRPr="005B7C5C">
        <w:rPr>
          <w:rFonts w:cs="Times New Roman"/>
          <w:szCs w:val="24"/>
        </w:rPr>
        <w:t xml:space="preserve">. We have just re-entered the solar </w:t>
      </w:r>
      <w:r w:rsidRPr="005B7C5C">
        <w:rPr>
          <w:rFonts w:cs="Times New Roman"/>
          <w:noProof/>
          <w:szCs w:val="24"/>
        </w:rPr>
        <w:t>system,</w:t>
      </w:r>
      <w:r w:rsidRPr="005B7C5C">
        <w:rPr>
          <w:rFonts w:cs="Times New Roman"/>
          <w:szCs w:val="24"/>
        </w:rPr>
        <w:t xml:space="preserve"> and we are approximately 427 million miles away</w:t>
      </w:r>
      <w:r w:rsidR="00AF2F91">
        <w:rPr>
          <w:rFonts w:cs="Times New Roman"/>
          <w:szCs w:val="24"/>
        </w:rPr>
        <w:t>,</w:t>
      </w:r>
      <w:r w:rsidRPr="005B7C5C">
        <w:rPr>
          <w:rFonts w:cs="Times New Roman"/>
          <w:szCs w:val="24"/>
        </w:rPr>
        <w:t xml:space="preserve"> so our transmission will take a while to reach you.</w:t>
      </w:r>
      <w:r w:rsidR="00A63491" w:rsidRPr="005B7C5C">
        <w:rPr>
          <w:rFonts w:cs="Times New Roman"/>
          <w:szCs w:val="24"/>
        </w:rPr>
        <w:t xml:space="preserve"> We followed Julius</w:t>
      </w:r>
      <w:r w:rsidR="009C4AED" w:rsidRPr="005B7C5C">
        <w:rPr>
          <w:rFonts w:cs="Times New Roman"/>
          <w:szCs w:val="24"/>
        </w:rPr>
        <w:t>,</w:t>
      </w:r>
      <w:r w:rsidR="00A63491" w:rsidRPr="005B7C5C">
        <w:rPr>
          <w:rFonts w:cs="Times New Roman"/>
          <w:szCs w:val="24"/>
        </w:rPr>
        <w:t xml:space="preserve"> </w:t>
      </w:r>
      <w:r w:rsidR="00A63491" w:rsidRPr="005B7C5C">
        <w:rPr>
          <w:rFonts w:cs="Times New Roman"/>
          <w:noProof/>
          <w:szCs w:val="24"/>
        </w:rPr>
        <w:t>and</w:t>
      </w:r>
      <w:r w:rsidR="00A63491" w:rsidRPr="005B7C5C">
        <w:rPr>
          <w:rFonts w:cs="Times New Roman"/>
          <w:szCs w:val="24"/>
        </w:rPr>
        <w:t xml:space="preserve"> after some difficult </w:t>
      </w:r>
      <w:r w:rsidR="00A63491" w:rsidRPr="005B7C5C">
        <w:rPr>
          <w:rFonts w:cs="Times New Roman"/>
          <w:noProof/>
          <w:szCs w:val="24"/>
        </w:rPr>
        <w:t>times</w:t>
      </w:r>
      <w:r w:rsidR="00D86A51" w:rsidRPr="005B7C5C">
        <w:rPr>
          <w:rFonts w:cs="Times New Roman"/>
          <w:noProof/>
          <w:szCs w:val="24"/>
        </w:rPr>
        <w:t>, unfortunately,</w:t>
      </w:r>
      <w:r w:rsidR="00A63491" w:rsidRPr="005B7C5C">
        <w:rPr>
          <w:rFonts w:cs="Times New Roman"/>
          <w:szCs w:val="24"/>
        </w:rPr>
        <w:t xml:space="preserve"> he got away. We met with the alien </w:t>
      </w:r>
      <w:r w:rsidR="00A63491" w:rsidRPr="005B7C5C">
        <w:rPr>
          <w:rFonts w:cs="Times New Roman"/>
          <w:noProof/>
          <w:szCs w:val="24"/>
        </w:rPr>
        <w:t>leadership</w:t>
      </w:r>
      <w:r w:rsidR="00D86A51" w:rsidRPr="005B7C5C">
        <w:rPr>
          <w:rFonts w:cs="Times New Roman"/>
          <w:noProof/>
          <w:szCs w:val="24"/>
        </w:rPr>
        <w:t>,</w:t>
      </w:r>
      <w:r w:rsidR="00A63491" w:rsidRPr="005B7C5C">
        <w:rPr>
          <w:rFonts w:cs="Times New Roman"/>
          <w:szCs w:val="24"/>
        </w:rPr>
        <w:t xml:space="preserve"> and I think we have stopped the invasion. </w:t>
      </w:r>
      <w:r w:rsidR="00D86A51" w:rsidRPr="005B7C5C">
        <w:rPr>
          <w:rFonts w:cs="Times New Roman"/>
          <w:szCs w:val="24"/>
        </w:rPr>
        <w:t xml:space="preserve">They sent signals to stop </w:t>
      </w:r>
      <w:r w:rsidR="00074598" w:rsidRPr="005B7C5C">
        <w:rPr>
          <w:rFonts w:cs="Times New Roman"/>
          <w:szCs w:val="24"/>
        </w:rPr>
        <w:t>all</w:t>
      </w:r>
      <w:r w:rsidR="00D86A51" w:rsidRPr="005B7C5C">
        <w:rPr>
          <w:rFonts w:cs="Times New Roman"/>
          <w:szCs w:val="24"/>
        </w:rPr>
        <w:t xml:space="preserve"> the robots </w:t>
      </w:r>
      <w:proofErr w:type="gramStart"/>
      <w:r w:rsidR="00D86A51" w:rsidRPr="005B7C5C">
        <w:rPr>
          <w:rFonts w:cs="Times New Roman"/>
          <w:szCs w:val="24"/>
        </w:rPr>
        <w:t>and also</w:t>
      </w:r>
      <w:proofErr w:type="gramEnd"/>
      <w:r w:rsidR="00D86A51" w:rsidRPr="005B7C5C">
        <w:rPr>
          <w:rFonts w:cs="Times New Roman"/>
          <w:szCs w:val="24"/>
        </w:rPr>
        <w:t xml:space="preserve"> to stop the </w:t>
      </w:r>
      <w:r w:rsidR="00D86A51" w:rsidRPr="005B7C5C">
        <w:rPr>
          <w:rFonts w:cs="Times New Roman"/>
          <w:noProof/>
          <w:szCs w:val="24"/>
        </w:rPr>
        <w:t xml:space="preserve">virus. </w:t>
      </w:r>
      <w:r w:rsidR="00A63491" w:rsidRPr="005B7C5C">
        <w:rPr>
          <w:rFonts w:cs="Times New Roman"/>
          <w:szCs w:val="24"/>
        </w:rPr>
        <w:t>Please let us know what your status is. We’ll continue transmitting this message until we get a reply. We pray that you’re ok.”</w:t>
      </w:r>
    </w:p>
    <w:p w14:paraId="36BC6107" w14:textId="09C96B98" w:rsidR="00BB34E4" w:rsidRPr="005B7C5C" w:rsidRDefault="00BB34E4" w:rsidP="00BB34E4">
      <w:pPr>
        <w:rPr>
          <w:rFonts w:cs="Times New Roman"/>
          <w:szCs w:val="24"/>
        </w:rPr>
      </w:pPr>
      <w:r w:rsidRPr="005B7C5C">
        <w:rPr>
          <w:rFonts w:cs="Times New Roman"/>
          <w:szCs w:val="24"/>
        </w:rPr>
        <w:t xml:space="preserve">The room was totally </w:t>
      </w:r>
      <w:r w:rsidRPr="005B7C5C">
        <w:rPr>
          <w:rFonts w:cs="Times New Roman"/>
          <w:noProof/>
          <w:szCs w:val="24"/>
        </w:rPr>
        <w:t>silent</w:t>
      </w:r>
      <w:r w:rsidR="00DF5838" w:rsidRPr="005B7C5C">
        <w:rPr>
          <w:rFonts w:cs="Times New Roman"/>
          <w:noProof/>
          <w:szCs w:val="24"/>
        </w:rPr>
        <w:t>,</w:t>
      </w:r>
      <w:r w:rsidRPr="005B7C5C">
        <w:rPr>
          <w:rFonts w:cs="Times New Roman"/>
          <w:szCs w:val="24"/>
        </w:rPr>
        <w:t xml:space="preserve"> and everyone </w:t>
      </w:r>
      <w:r w:rsidRPr="005B7C5C">
        <w:rPr>
          <w:rFonts w:cs="Times New Roman"/>
          <w:noProof/>
          <w:szCs w:val="24"/>
        </w:rPr>
        <w:t>was focused</w:t>
      </w:r>
      <w:r w:rsidRPr="005B7C5C">
        <w:rPr>
          <w:rFonts w:cs="Times New Roman"/>
          <w:szCs w:val="24"/>
        </w:rPr>
        <w:t xml:space="preserve"> on her voice.</w:t>
      </w:r>
    </w:p>
    <w:p w14:paraId="4D639C22" w14:textId="3D09EBA4" w:rsidR="00BB34E4" w:rsidRPr="005B7C5C" w:rsidRDefault="00DF5838" w:rsidP="00BB34E4">
      <w:pPr>
        <w:rPr>
          <w:rFonts w:cs="Times New Roman"/>
          <w:szCs w:val="24"/>
        </w:rPr>
      </w:pPr>
      <w:r w:rsidRPr="005B7C5C">
        <w:rPr>
          <w:rFonts w:cs="Times New Roman"/>
          <w:szCs w:val="24"/>
        </w:rPr>
        <w:t>“Tom, SIMPOC, and I are Ok</w:t>
      </w:r>
      <w:r w:rsidR="00C67B78" w:rsidRPr="005B7C5C">
        <w:rPr>
          <w:rFonts w:cs="Times New Roman"/>
          <w:szCs w:val="24"/>
        </w:rPr>
        <w:t>ay</w:t>
      </w:r>
      <w:r w:rsidRPr="005B7C5C">
        <w:rPr>
          <w:rFonts w:cs="Times New Roman"/>
          <w:szCs w:val="24"/>
        </w:rPr>
        <w:t>,</w:t>
      </w:r>
      <w:r w:rsidR="00BB34E4" w:rsidRPr="005B7C5C">
        <w:rPr>
          <w:rFonts w:cs="Times New Roman"/>
          <w:szCs w:val="24"/>
        </w:rPr>
        <w:t>”</w:t>
      </w:r>
      <w:r w:rsidRPr="005B7C5C">
        <w:rPr>
          <w:rFonts w:cs="Times New Roman"/>
          <w:szCs w:val="24"/>
        </w:rPr>
        <w:t xml:space="preserve"> </w:t>
      </w:r>
      <w:r w:rsidR="00C67B78" w:rsidRPr="005B7C5C">
        <w:rPr>
          <w:rFonts w:cs="Times New Roman"/>
          <w:szCs w:val="24"/>
        </w:rPr>
        <w:t>beamed Joan’s voice through the speakers</w:t>
      </w:r>
      <w:r w:rsidRPr="005B7C5C">
        <w:rPr>
          <w:rFonts w:cs="Times New Roman"/>
          <w:szCs w:val="24"/>
        </w:rPr>
        <w:t>.</w:t>
      </w:r>
    </w:p>
    <w:p w14:paraId="42EFFE2F" w14:textId="4029EF7C" w:rsidR="00BB34E4" w:rsidRPr="005B7C5C" w:rsidRDefault="00BB34E4" w:rsidP="00BB34E4">
      <w:pPr>
        <w:rPr>
          <w:rFonts w:cs="Times New Roman"/>
          <w:szCs w:val="24"/>
        </w:rPr>
      </w:pPr>
      <w:r w:rsidRPr="005B7C5C">
        <w:rPr>
          <w:rFonts w:cs="Times New Roman"/>
          <w:szCs w:val="24"/>
        </w:rPr>
        <w:t xml:space="preserve">The room broke out in </w:t>
      </w:r>
      <w:r w:rsidRPr="005B7C5C">
        <w:rPr>
          <w:rFonts w:cs="Times New Roman"/>
          <w:noProof/>
          <w:szCs w:val="24"/>
        </w:rPr>
        <w:t>cheers</w:t>
      </w:r>
      <w:r w:rsidR="00D86A51" w:rsidRPr="005B7C5C">
        <w:rPr>
          <w:rFonts w:cs="Times New Roman"/>
          <w:noProof/>
          <w:szCs w:val="24"/>
        </w:rPr>
        <w:t>,</w:t>
      </w:r>
      <w:r w:rsidRPr="005B7C5C">
        <w:rPr>
          <w:rFonts w:cs="Times New Roman"/>
          <w:szCs w:val="24"/>
        </w:rPr>
        <w:t xml:space="preserve"> and almost everyone was </w:t>
      </w:r>
      <w:r w:rsidRPr="005B7C5C">
        <w:rPr>
          <w:rFonts w:cs="Times New Roman"/>
          <w:noProof/>
          <w:szCs w:val="24"/>
        </w:rPr>
        <w:t>she</w:t>
      </w:r>
      <w:r w:rsidR="00D86A51" w:rsidRPr="005B7C5C">
        <w:rPr>
          <w:rFonts w:cs="Times New Roman"/>
          <w:noProof/>
          <w:szCs w:val="24"/>
        </w:rPr>
        <w:t>d</w:t>
      </w:r>
      <w:r w:rsidRPr="005B7C5C">
        <w:rPr>
          <w:rFonts w:cs="Times New Roman"/>
          <w:noProof/>
          <w:szCs w:val="24"/>
        </w:rPr>
        <w:t>ding</w:t>
      </w:r>
      <w:r w:rsidRPr="005B7C5C">
        <w:rPr>
          <w:rFonts w:cs="Times New Roman"/>
          <w:szCs w:val="24"/>
        </w:rPr>
        <w:t xml:space="preserve"> a few tears.</w:t>
      </w:r>
    </w:p>
    <w:p w14:paraId="27F59E59" w14:textId="40A1CD17" w:rsidR="00BB34E4" w:rsidRPr="005B7C5C" w:rsidRDefault="00BB34E4" w:rsidP="00BB34E4">
      <w:pPr>
        <w:rPr>
          <w:rFonts w:cs="Times New Roman"/>
          <w:szCs w:val="24"/>
        </w:rPr>
      </w:pPr>
      <w:r w:rsidRPr="005B7C5C">
        <w:rPr>
          <w:rFonts w:cs="Times New Roman"/>
          <w:szCs w:val="24"/>
        </w:rPr>
        <w:lastRenderedPageBreak/>
        <w:t xml:space="preserve">With that last </w:t>
      </w:r>
      <w:r w:rsidRPr="005B7C5C">
        <w:rPr>
          <w:rFonts w:cs="Times New Roman"/>
          <w:noProof/>
          <w:szCs w:val="24"/>
        </w:rPr>
        <w:t>statement</w:t>
      </w:r>
      <w:r w:rsidR="00D86A51" w:rsidRPr="005B7C5C">
        <w:rPr>
          <w:rFonts w:cs="Times New Roman"/>
          <w:noProof/>
          <w:szCs w:val="24"/>
        </w:rPr>
        <w:t>,</w:t>
      </w:r>
      <w:r w:rsidRPr="005B7C5C">
        <w:rPr>
          <w:rFonts w:cs="Times New Roman"/>
          <w:szCs w:val="24"/>
        </w:rPr>
        <w:t xml:space="preserve"> there was a mix of cheering, crying</w:t>
      </w:r>
      <w:r w:rsidR="00AF2F91">
        <w:rPr>
          <w:rFonts w:cs="Times New Roman"/>
          <w:szCs w:val="24"/>
        </w:rPr>
        <w:t>,</w:t>
      </w:r>
      <w:r w:rsidRPr="005B7C5C">
        <w:rPr>
          <w:rFonts w:cs="Times New Roman"/>
          <w:szCs w:val="24"/>
        </w:rPr>
        <w:t xml:space="preserve"> and emotional collapse.</w:t>
      </w:r>
    </w:p>
    <w:p w14:paraId="679262CB" w14:textId="608E7296" w:rsidR="00BB34E4" w:rsidRPr="005B7C5C" w:rsidRDefault="00BB34E4" w:rsidP="00BB34E4">
      <w:pPr>
        <w:rPr>
          <w:rFonts w:cs="Times New Roman"/>
          <w:szCs w:val="24"/>
        </w:rPr>
      </w:pPr>
      <w:r w:rsidRPr="005B7C5C">
        <w:rPr>
          <w:rFonts w:cs="Times New Roman"/>
          <w:szCs w:val="24"/>
        </w:rPr>
        <w:t>“I’ll give you more details when we don’t have so much of a delay. Please let us know how Earth is doing. We’re worried.”</w:t>
      </w:r>
    </w:p>
    <w:p w14:paraId="1BDA8A96" w14:textId="0417C4E8" w:rsidR="004045C4" w:rsidRPr="005B7C5C" w:rsidRDefault="004045C4" w:rsidP="004537F7">
      <w:pPr>
        <w:rPr>
          <w:rFonts w:cs="Times New Roman"/>
          <w:szCs w:val="24"/>
        </w:rPr>
      </w:pPr>
      <w:r w:rsidRPr="005B7C5C">
        <w:rPr>
          <w:rFonts w:cs="Times New Roman"/>
          <w:szCs w:val="24"/>
        </w:rPr>
        <w:t xml:space="preserve">When </w:t>
      </w:r>
      <w:r w:rsidR="007564C5" w:rsidRPr="005B7C5C">
        <w:rPr>
          <w:rFonts w:cs="Times New Roman"/>
          <w:noProof/>
          <w:szCs w:val="24"/>
        </w:rPr>
        <w:t>her</w:t>
      </w:r>
      <w:r w:rsidRPr="005B7C5C">
        <w:rPr>
          <w:rFonts w:cs="Times New Roman"/>
          <w:szCs w:val="24"/>
        </w:rPr>
        <w:t xml:space="preserve"> transmission </w:t>
      </w:r>
      <w:r w:rsidRPr="005B7C5C">
        <w:rPr>
          <w:rFonts w:cs="Times New Roman"/>
          <w:noProof/>
          <w:szCs w:val="24"/>
        </w:rPr>
        <w:t>was done</w:t>
      </w:r>
      <w:r w:rsidRPr="005B7C5C">
        <w:rPr>
          <w:rFonts w:cs="Times New Roman"/>
          <w:szCs w:val="24"/>
        </w:rPr>
        <w:t xml:space="preserve">, the room </w:t>
      </w:r>
      <w:r w:rsidR="00BB34E4" w:rsidRPr="005B7C5C">
        <w:rPr>
          <w:rFonts w:cs="Times New Roman"/>
          <w:szCs w:val="24"/>
        </w:rPr>
        <w:t xml:space="preserve">was in almost </w:t>
      </w:r>
      <w:r w:rsidR="00BB34E4" w:rsidRPr="005B7C5C">
        <w:rPr>
          <w:rFonts w:cs="Times New Roman"/>
          <w:noProof/>
          <w:szCs w:val="24"/>
        </w:rPr>
        <w:t>total chaos</w:t>
      </w:r>
      <w:r w:rsidR="00BB34E4" w:rsidRPr="005B7C5C">
        <w:rPr>
          <w:rFonts w:cs="Times New Roman"/>
          <w:szCs w:val="24"/>
        </w:rPr>
        <w:t xml:space="preserve">. </w:t>
      </w:r>
      <w:r w:rsidR="004414F9" w:rsidRPr="005B7C5C">
        <w:rPr>
          <w:rFonts w:cs="Times New Roman"/>
          <w:szCs w:val="24"/>
        </w:rPr>
        <w:t>Their happiness</w:t>
      </w:r>
      <w:r w:rsidR="00AF2F91">
        <w:rPr>
          <w:rFonts w:cs="Times New Roman"/>
          <w:szCs w:val="24"/>
        </w:rPr>
        <w:t>,</w:t>
      </w:r>
      <w:r w:rsidR="00BB34E4" w:rsidRPr="005B7C5C">
        <w:rPr>
          <w:rFonts w:cs="Times New Roman"/>
          <w:szCs w:val="24"/>
        </w:rPr>
        <w:t xml:space="preserve"> coupled with the emotional release</w:t>
      </w:r>
      <w:r w:rsidR="00AF2F91">
        <w:rPr>
          <w:rFonts w:cs="Times New Roman"/>
          <w:szCs w:val="24"/>
        </w:rPr>
        <w:t>,</w:t>
      </w:r>
      <w:r w:rsidR="00BB34E4" w:rsidRPr="005B7C5C">
        <w:rPr>
          <w:rFonts w:cs="Times New Roman"/>
          <w:szCs w:val="24"/>
        </w:rPr>
        <w:t xml:space="preserve"> was cathartic for everyone</w:t>
      </w:r>
      <w:r w:rsidRPr="005B7C5C">
        <w:rPr>
          <w:rFonts w:cs="Times New Roman"/>
          <w:szCs w:val="24"/>
        </w:rPr>
        <w:t>.</w:t>
      </w:r>
      <w:r w:rsidR="00BB34E4" w:rsidRPr="005B7C5C">
        <w:rPr>
          <w:rFonts w:cs="Times New Roman"/>
          <w:szCs w:val="24"/>
        </w:rPr>
        <w:t xml:space="preserve"> They now had a future.</w:t>
      </w:r>
    </w:p>
    <w:p w14:paraId="41235EA1" w14:textId="700F22A0" w:rsidR="004045C4" w:rsidRPr="005B7C5C" w:rsidRDefault="004045C4" w:rsidP="004537F7">
      <w:pPr>
        <w:rPr>
          <w:rFonts w:cs="Times New Roman"/>
          <w:szCs w:val="24"/>
        </w:rPr>
      </w:pPr>
      <w:r w:rsidRPr="005B7C5C">
        <w:rPr>
          <w:rFonts w:cs="Times New Roman"/>
          <w:szCs w:val="24"/>
        </w:rPr>
        <w:t xml:space="preserve">“Pass that to everyone you can. Wait a minute, transmit it to everyone you can, on every frequency and through every method. That’s one message that I want everyone </w:t>
      </w:r>
      <w:r w:rsidR="007B3354" w:rsidRPr="005B7C5C">
        <w:rPr>
          <w:rFonts w:cs="Times New Roman"/>
          <w:szCs w:val="24"/>
        </w:rPr>
        <w:t xml:space="preserve">in the world </w:t>
      </w:r>
      <w:r w:rsidRPr="005B7C5C">
        <w:rPr>
          <w:rFonts w:cs="Times New Roman"/>
          <w:szCs w:val="24"/>
        </w:rPr>
        <w:t>to hear,” said the president.</w:t>
      </w:r>
    </w:p>
    <w:p w14:paraId="39E9607C" w14:textId="7C8670FA" w:rsidR="007A4209" w:rsidRPr="005B7C5C" w:rsidRDefault="004045C4" w:rsidP="004537F7">
      <w:pPr>
        <w:rPr>
          <w:rFonts w:cs="Times New Roman"/>
          <w:szCs w:val="24"/>
        </w:rPr>
      </w:pPr>
      <w:r w:rsidRPr="005B7C5C">
        <w:rPr>
          <w:rFonts w:cs="Times New Roman"/>
          <w:szCs w:val="24"/>
        </w:rPr>
        <w:t xml:space="preserve">There </w:t>
      </w:r>
      <w:r w:rsidRPr="005B7C5C">
        <w:rPr>
          <w:rFonts w:cs="Times New Roman"/>
          <w:noProof/>
          <w:szCs w:val="24"/>
        </w:rPr>
        <w:t>w</w:t>
      </w:r>
      <w:r w:rsidR="007564C5" w:rsidRPr="005B7C5C">
        <w:rPr>
          <w:rFonts w:cs="Times New Roman"/>
          <w:noProof/>
          <w:szCs w:val="24"/>
        </w:rPr>
        <w:t>ere</w:t>
      </w:r>
      <w:r w:rsidRPr="005B7C5C">
        <w:rPr>
          <w:rFonts w:cs="Times New Roman"/>
          <w:szCs w:val="24"/>
        </w:rPr>
        <w:t xml:space="preserve"> </w:t>
      </w:r>
      <w:r w:rsidR="00904E42" w:rsidRPr="005B7C5C">
        <w:rPr>
          <w:rFonts w:cs="Times New Roman"/>
          <w:szCs w:val="24"/>
        </w:rPr>
        <w:t xml:space="preserve">a </w:t>
      </w:r>
      <w:r w:rsidRPr="005B7C5C">
        <w:rPr>
          <w:rFonts w:cs="Times New Roman"/>
          <w:szCs w:val="24"/>
        </w:rPr>
        <w:t xml:space="preserve">few minutes of </w:t>
      </w:r>
      <w:r w:rsidRPr="005B7C5C">
        <w:rPr>
          <w:rFonts w:cs="Times New Roman"/>
          <w:noProof/>
          <w:szCs w:val="24"/>
        </w:rPr>
        <w:t>handshaking</w:t>
      </w:r>
      <w:r w:rsidRPr="005B7C5C">
        <w:rPr>
          <w:rFonts w:cs="Times New Roman"/>
          <w:szCs w:val="24"/>
        </w:rPr>
        <w:t xml:space="preserve"> and </w:t>
      </w:r>
      <w:r w:rsidRPr="005B7C5C">
        <w:rPr>
          <w:rFonts w:cs="Times New Roman"/>
          <w:noProof/>
          <w:szCs w:val="24"/>
        </w:rPr>
        <w:t>back</w:t>
      </w:r>
      <w:r w:rsidR="0031354E" w:rsidRPr="005B7C5C">
        <w:rPr>
          <w:rFonts w:cs="Times New Roman"/>
          <w:noProof/>
          <w:szCs w:val="24"/>
        </w:rPr>
        <w:t>-</w:t>
      </w:r>
      <w:r w:rsidRPr="005B7C5C">
        <w:rPr>
          <w:rFonts w:cs="Times New Roman"/>
          <w:noProof/>
          <w:szCs w:val="24"/>
        </w:rPr>
        <w:t>patting</w:t>
      </w:r>
      <w:r w:rsidRPr="005B7C5C">
        <w:rPr>
          <w:rFonts w:cs="Times New Roman"/>
          <w:szCs w:val="24"/>
        </w:rPr>
        <w:t xml:space="preserve"> before the president said, </w:t>
      </w:r>
    </w:p>
    <w:p w14:paraId="04B09857" w14:textId="1EE9A384" w:rsidR="00164BAA" w:rsidRPr="005B7C5C" w:rsidRDefault="004045C4" w:rsidP="007A4209">
      <w:pPr>
        <w:rPr>
          <w:rFonts w:cs="Times New Roman"/>
          <w:szCs w:val="24"/>
        </w:rPr>
      </w:pPr>
      <w:r w:rsidRPr="005B7C5C">
        <w:rPr>
          <w:rFonts w:cs="Times New Roman"/>
          <w:szCs w:val="24"/>
        </w:rPr>
        <w:t>“Ok, Bob</w:t>
      </w:r>
      <w:r w:rsidR="00AF2F91">
        <w:rPr>
          <w:rFonts w:cs="Times New Roman"/>
          <w:szCs w:val="24"/>
        </w:rPr>
        <w:t>,</w:t>
      </w:r>
      <w:r w:rsidRPr="005B7C5C">
        <w:rPr>
          <w:rFonts w:cs="Times New Roman"/>
          <w:szCs w:val="24"/>
        </w:rPr>
        <w:t xml:space="preserve"> </w:t>
      </w:r>
      <w:r w:rsidR="007A4209" w:rsidRPr="005B7C5C">
        <w:rPr>
          <w:rFonts w:cs="Times New Roman"/>
          <w:szCs w:val="24"/>
        </w:rPr>
        <w:t>let me send a message back.”</w:t>
      </w:r>
    </w:p>
    <w:p w14:paraId="5D2693F4" w14:textId="0432D161" w:rsidR="007A4209" w:rsidRPr="005B7C5C" w:rsidRDefault="007A4209" w:rsidP="007A4209">
      <w:pPr>
        <w:rPr>
          <w:rFonts w:cs="Times New Roman"/>
          <w:szCs w:val="24"/>
        </w:rPr>
      </w:pPr>
      <w:r w:rsidRPr="005B7C5C">
        <w:rPr>
          <w:rFonts w:cs="Times New Roman"/>
          <w:szCs w:val="24"/>
        </w:rPr>
        <w:t>“Mr. President</w:t>
      </w:r>
      <w:r w:rsidR="00AF2F91">
        <w:rPr>
          <w:rFonts w:cs="Times New Roman"/>
          <w:szCs w:val="24"/>
        </w:rPr>
        <w:t>,</w:t>
      </w:r>
      <w:r w:rsidRPr="005B7C5C">
        <w:rPr>
          <w:rFonts w:cs="Times New Roman"/>
          <w:szCs w:val="24"/>
        </w:rPr>
        <w:t xml:space="preserve"> the mike is open,” Bob responded.</w:t>
      </w:r>
    </w:p>
    <w:p w14:paraId="4DBBC924" w14:textId="73311EAE" w:rsidR="007A4209" w:rsidRPr="005B7C5C" w:rsidRDefault="007A4209" w:rsidP="007A4209">
      <w:pPr>
        <w:rPr>
          <w:rFonts w:cs="Times New Roman"/>
          <w:szCs w:val="24"/>
        </w:rPr>
      </w:pPr>
      <w:bookmarkStart w:id="15" w:name="_Hlk521578237"/>
      <w:r w:rsidRPr="005B7C5C">
        <w:rPr>
          <w:rFonts w:cs="Times New Roman"/>
          <w:szCs w:val="24"/>
        </w:rPr>
        <w:t xml:space="preserve">“Joan, </w:t>
      </w:r>
      <w:r w:rsidRPr="005B7C5C">
        <w:rPr>
          <w:rFonts w:cs="Times New Roman"/>
          <w:noProof/>
          <w:szCs w:val="24"/>
        </w:rPr>
        <w:t>Tom</w:t>
      </w:r>
      <w:r w:rsidR="00D86A51" w:rsidRPr="005B7C5C">
        <w:rPr>
          <w:rFonts w:cs="Times New Roman"/>
          <w:noProof/>
          <w:szCs w:val="24"/>
        </w:rPr>
        <w:t>,</w:t>
      </w:r>
      <w:r w:rsidRPr="005B7C5C">
        <w:rPr>
          <w:rFonts w:cs="Times New Roman"/>
          <w:szCs w:val="24"/>
        </w:rPr>
        <w:t xml:space="preserve"> and SIMPOC</w:t>
      </w:r>
      <w:r w:rsidR="00904E42" w:rsidRPr="005B7C5C">
        <w:rPr>
          <w:rFonts w:cs="Times New Roman"/>
          <w:szCs w:val="24"/>
        </w:rPr>
        <w:t>, w</w:t>
      </w:r>
      <w:r w:rsidR="00D6317F" w:rsidRPr="005B7C5C">
        <w:rPr>
          <w:rFonts w:cs="Times New Roman"/>
          <w:szCs w:val="24"/>
        </w:rPr>
        <w:t>e</w:t>
      </w:r>
      <w:r w:rsidRPr="005B7C5C">
        <w:rPr>
          <w:rFonts w:cs="Times New Roman"/>
          <w:szCs w:val="24"/>
        </w:rPr>
        <w:t xml:space="preserve"> got your </w:t>
      </w:r>
      <w:r w:rsidRPr="005B7C5C">
        <w:rPr>
          <w:rFonts w:cs="Times New Roman"/>
          <w:noProof/>
          <w:szCs w:val="24"/>
        </w:rPr>
        <w:t>message</w:t>
      </w:r>
      <w:r w:rsidR="00D86A51" w:rsidRPr="005B7C5C">
        <w:rPr>
          <w:rFonts w:cs="Times New Roman"/>
          <w:noProof/>
          <w:szCs w:val="24"/>
        </w:rPr>
        <w:t>,</w:t>
      </w:r>
      <w:r w:rsidRPr="005B7C5C">
        <w:rPr>
          <w:rFonts w:cs="Times New Roman"/>
          <w:szCs w:val="24"/>
        </w:rPr>
        <w:t xml:space="preserve"> and I can tell you we had a happy and amaz</w:t>
      </w:r>
      <w:r w:rsidR="00D86A51" w:rsidRPr="005B7C5C">
        <w:rPr>
          <w:rFonts w:cs="Times New Roman"/>
          <w:szCs w:val="24"/>
        </w:rPr>
        <w:t>ed room of people that heard it. We made it through the attack ok</w:t>
      </w:r>
      <w:r w:rsidR="00C67B78" w:rsidRPr="005B7C5C">
        <w:rPr>
          <w:rFonts w:cs="Times New Roman"/>
          <w:szCs w:val="24"/>
        </w:rPr>
        <w:t>ay</w:t>
      </w:r>
      <w:r w:rsidR="00D86A51" w:rsidRPr="005B7C5C">
        <w:rPr>
          <w:rFonts w:cs="Times New Roman"/>
          <w:szCs w:val="24"/>
        </w:rPr>
        <w:t xml:space="preserve">, we did have some </w:t>
      </w:r>
      <w:r w:rsidR="00D86A51" w:rsidRPr="005B7C5C">
        <w:rPr>
          <w:rFonts w:cs="Times New Roman"/>
          <w:noProof/>
          <w:szCs w:val="24"/>
        </w:rPr>
        <w:t>losses,</w:t>
      </w:r>
      <w:r w:rsidR="00D86A51" w:rsidRPr="005B7C5C">
        <w:rPr>
          <w:rFonts w:cs="Times New Roman"/>
          <w:szCs w:val="24"/>
        </w:rPr>
        <w:t xml:space="preserve"> but </w:t>
      </w:r>
      <w:proofErr w:type="gramStart"/>
      <w:r w:rsidR="00D86A51" w:rsidRPr="005B7C5C">
        <w:rPr>
          <w:rFonts w:cs="Times New Roman"/>
          <w:szCs w:val="24"/>
        </w:rPr>
        <w:t>overall</w:t>
      </w:r>
      <w:proofErr w:type="gramEnd"/>
      <w:r w:rsidR="00D86A51" w:rsidRPr="005B7C5C">
        <w:rPr>
          <w:rFonts w:cs="Times New Roman"/>
          <w:szCs w:val="24"/>
        </w:rPr>
        <w:t xml:space="preserve"> I think we’re in pretty good shape.</w:t>
      </w:r>
      <w:r w:rsidRPr="005B7C5C">
        <w:rPr>
          <w:rFonts w:cs="Times New Roman"/>
          <w:szCs w:val="24"/>
        </w:rPr>
        <w:t xml:space="preserve"> I’m passing it through every channel and frequency we</w:t>
      </w:r>
      <w:r w:rsidR="00904E42" w:rsidRPr="005B7C5C">
        <w:rPr>
          <w:rFonts w:cs="Times New Roman"/>
          <w:szCs w:val="24"/>
        </w:rPr>
        <w:t xml:space="preserve"> have</w:t>
      </w:r>
      <w:r w:rsidRPr="005B7C5C">
        <w:rPr>
          <w:rFonts w:cs="Times New Roman"/>
          <w:szCs w:val="24"/>
        </w:rPr>
        <w:t xml:space="preserve">. I hope everyone on Earth hears it. We can’t wait to have you back on </w:t>
      </w:r>
      <w:r w:rsidRPr="005B7C5C">
        <w:rPr>
          <w:rFonts w:cs="Times New Roman"/>
          <w:noProof/>
          <w:szCs w:val="24"/>
        </w:rPr>
        <w:t>Earth</w:t>
      </w:r>
      <w:r w:rsidR="00D86A51" w:rsidRPr="005B7C5C">
        <w:rPr>
          <w:rFonts w:cs="Times New Roman"/>
          <w:noProof/>
          <w:szCs w:val="24"/>
        </w:rPr>
        <w:t>,</w:t>
      </w:r>
      <w:r w:rsidRPr="005B7C5C">
        <w:rPr>
          <w:rFonts w:cs="Times New Roman"/>
          <w:szCs w:val="24"/>
        </w:rPr>
        <w:t xml:space="preserve"> and I want to hear </w:t>
      </w:r>
      <w:r w:rsidR="00074598" w:rsidRPr="005B7C5C">
        <w:rPr>
          <w:rFonts w:cs="Times New Roman"/>
          <w:szCs w:val="24"/>
        </w:rPr>
        <w:t>all</w:t>
      </w:r>
      <w:r w:rsidRPr="005B7C5C">
        <w:rPr>
          <w:rFonts w:cs="Times New Roman"/>
          <w:szCs w:val="24"/>
        </w:rPr>
        <w:t xml:space="preserve"> the stories. </w:t>
      </w:r>
      <w:r w:rsidRPr="005B7C5C">
        <w:rPr>
          <w:rFonts w:cs="Times New Roman"/>
          <w:noProof/>
          <w:szCs w:val="24"/>
        </w:rPr>
        <w:t>By the way</w:t>
      </w:r>
      <w:r w:rsidR="00D86A51" w:rsidRPr="005B7C5C">
        <w:rPr>
          <w:rFonts w:cs="Times New Roman"/>
          <w:noProof/>
          <w:szCs w:val="24"/>
        </w:rPr>
        <w:t>,</w:t>
      </w:r>
      <w:r w:rsidRPr="005B7C5C">
        <w:rPr>
          <w:rFonts w:cs="Times New Roman"/>
          <w:szCs w:val="24"/>
        </w:rPr>
        <w:t xml:space="preserve"> the drinks are on me.</w:t>
      </w:r>
    </w:p>
    <w:bookmarkEnd w:id="15"/>
    <w:p w14:paraId="469D0804" w14:textId="5471C458" w:rsidR="00164BAA" w:rsidRPr="005B7C5C" w:rsidRDefault="00164BAA" w:rsidP="004537F7">
      <w:pPr>
        <w:rPr>
          <w:rFonts w:cs="Times New Roman"/>
          <w:szCs w:val="24"/>
        </w:rPr>
      </w:pPr>
      <w:r w:rsidRPr="005B7C5C">
        <w:rPr>
          <w:rFonts w:cs="Times New Roman"/>
          <w:szCs w:val="24"/>
        </w:rPr>
        <w:t>“</w:t>
      </w:r>
      <w:r w:rsidR="00507D4B" w:rsidRPr="005B7C5C">
        <w:rPr>
          <w:rFonts w:cs="Times New Roman"/>
          <w:szCs w:val="24"/>
        </w:rPr>
        <w:t>Bob, h</w:t>
      </w:r>
      <w:r w:rsidRPr="005B7C5C">
        <w:rPr>
          <w:rFonts w:cs="Times New Roman"/>
          <w:szCs w:val="24"/>
        </w:rPr>
        <w:t xml:space="preserve">ow long will it take for her to get </w:t>
      </w:r>
      <w:r w:rsidR="00507D4B" w:rsidRPr="005B7C5C">
        <w:rPr>
          <w:rFonts w:cs="Times New Roman"/>
          <w:szCs w:val="24"/>
        </w:rPr>
        <w:t>into orbit</w:t>
      </w:r>
      <w:r w:rsidRPr="005B7C5C">
        <w:rPr>
          <w:rFonts w:cs="Times New Roman"/>
          <w:szCs w:val="24"/>
        </w:rPr>
        <w:t>?” Admiral Hagerly asked.</w:t>
      </w:r>
    </w:p>
    <w:p w14:paraId="7CFBC670" w14:textId="4427C927" w:rsidR="00164BAA" w:rsidRPr="005B7C5C" w:rsidRDefault="00164BAA" w:rsidP="004537F7">
      <w:pPr>
        <w:rPr>
          <w:rFonts w:cs="Times New Roman"/>
          <w:szCs w:val="24"/>
        </w:rPr>
      </w:pPr>
      <w:r w:rsidRPr="005B7C5C">
        <w:rPr>
          <w:rFonts w:cs="Times New Roman"/>
          <w:szCs w:val="24"/>
        </w:rPr>
        <w:t xml:space="preserve">“Let me check something,” </w:t>
      </w:r>
      <w:r w:rsidR="00C67B78" w:rsidRPr="005B7C5C">
        <w:rPr>
          <w:rFonts w:cs="Times New Roman"/>
          <w:szCs w:val="24"/>
        </w:rPr>
        <w:t xml:space="preserve">Admiral Hagerly and </w:t>
      </w:r>
      <w:r w:rsidR="007A4209" w:rsidRPr="005B7C5C">
        <w:rPr>
          <w:rFonts w:cs="Times New Roman"/>
          <w:szCs w:val="24"/>
        </w:rPr>
        <w:t>the president</w:t>
      </w:r>
      <w:r w:rsidRPr="005B7C5C">
        <w:rPr>
          <w:rFonts w:cs="Times New Roman"/>
          <w:szCs w:val="24"/>
        </w:rPr>
        <w:t xml:space="preserve"> paused while he checked on some of the DSN readouts. “It looks </w:t>
      </w:r>
      <w:r w:rsidRPr="005B7C5C">
        <w:rPr>
          <w:rFonts w:cs="Times New Roman"/>
          <w:szCs w:val="24"/>
        </w:rPr>
        <w:lastRenderedPageBreak/>
        <w:t xml:space="preserve">like we got </w:t>
      </w:r>
      <w:r w:rsidRPr="005B7C5C">
        <w:rPr>
          <w:rFonts w:cs="Times New Roman"/>
          <w:noProof/>
          <w:szCs w:val="24"/>
        </w:rPr>
        <w:t>a</w:t>
      </w:r>
      <w:r w:rsidR="007564C5" w:rsidRPr="005B7C5C">
        <w:rPr>
          <w:rFonts w:cs="Times New Roman"/>
          <w:noProof/>
          <w:szCs w:val="24"/>
        </w:rPr>
        <w:t>n</w:t>
      </w:r>
      <w:r w:rsidRPr="005B7C5C">
        <w:rPr>
          <w:rFonts w:cs="Times New Roman"/>
          <w:noProof/>
          <w:szCs w:val="24"/>
        </w:rPr>
        <w:t xml:space="preserve"> energy</w:t>
      </w:r>
      <w:r w:rsidRPr="005B7C5C">
        <w:rPr>
          <w:rFonts w:cs="Times New Roman"/>
          <w:szCs w:val="24"/>
        </w:rPr>
        <w:t xml:space="preserve"> pulse about 39.2 minutes ago. It’s the same kind of pulse that we were getting when the alien ships were entering the solar system. If it was from her and they transmitted immediately, then I’d guess they’re about 300 million miles out now and decelerating. That would make the transmit </w:t>
      </w:r>
      <w:r w:rsidRPr="005B7C5C">
        <w:rPr>
          <w:rFonts w:cs="Times New Roman"/>
          <w:noProof/>
          <w:szCs w:val="24"/>
        </w:rPr>
        <w:t>time</w:t>
      </w:r>
      <w:r w:rsidR="009C4AED" w:rsidRPr="005B7C5C">
        <w:rPr>
          <w:rFonts w:cs="Times New Roman"/>
          <w:noProof/>
          <w:szCs w:val="24"/>
        </w:rPr>
        <w:t xml:space="preserve"> of</w:t>
      </w:r>
      <w:r w:rsidRPr="005B7C5C">
        <w:rPr>
          <w:rFonts w:cs="Times New Roman"/>
          <w:szCs w:val="24"/>
        </w:rPr>
        <w:t xml:space="preserve"> 27 minutes. They should be entering orbit in about 3 hours from now.”</w:t>
      </w:r>
    </w:p>
    <w:p w14:paraId="5FEC49DE" w14:textId="1BD45DFB" w:rsidR="00164BAA" w:rsidRPr="005B7C5C" w:rsidRDefault="00164BAA" w:rsidP="004537F7">
      <w:pPr>
        <w:rPr>
          <w:rFonts w:cs="Times New Roman"/>
          <w:szCs w:val="24"/>
        </w:rPr>
      </w:pPr>
      <w:r w:rsidRPr="005B7C5C">
        <w:rPr>
          <w:rFonts w:cs="Times New Roman"/>
          <w:szCs w:val="24"/>
        </w:rPr>
        <w:t xml:space="preserve">“Go ahead and get the message off to her and </w:t>
      </w:r>
      <w:r w:rsidR="007A4209" w:rsidRPr="005B7C5C">
        <w:rPr>
          <w:rFonts w:cs="Times New Roman"/>
          <w:noProof/>
          <w:szCs w:val="24"/>
        </w:rPr>
        <w:t>add anything you want</w:t>
      </w:r>
      <w:r w:rsidRPr="005B7C5C">
        <w:rPr>
          <w:rFonts w:cs="Times New Roman"/>
          <w:szCs w:val="24"/>
        </w:rPr>
        <w:t>.</w:t>
      </w:r>
      <w:r w:rsidR="007A4209" w:rsidRPr="005B7C5C">
        <w:rPr>
          <w:rFonts w:cs="Times New Roman"/>
          <w:szCs w:val="24"/>
        </w:rPr>
        <w:t>”</w:t>
      </w:r>
    </w:p>
    <w:p w14:paraId="3D26189C" w14:textId="00E08141" w:rsidR="007A4209" w:rsidRPr="005B7C5C" w:rsidRDefault="007A4209" w:rsidP="004537F7">
      <w:pPr>
        <w:rPr>
          <w:rFonts w:cs="Times New Roman"/>
          <w:szCs w:val="24"/>
        </w:rPr>
      </w:pPr>
      <w:r w:rsidRPr="005B7C5C">
        <w:rPr>
          <w:rFonts w:cs="Times New Roman"/>
          <w:szCs w:val="24"/>
        </w:rPr>
        <w:t>“Yes, Mr. President.”</w:t>
      </w:r>
    </w:p>
    <w:p w14:paraId="58D73C9E" w14:textId="05C4852C" w:rsidR="0078222A" w:rsidRPr="005B7C5C" w:rsidRDefault="0078222A" w:rsidP="00845671">
      <w:pPr>
        <w:pStyle w:val="Heading2"/>
        <w:rPr>
          <w:rFonts w:cs="Times New Roman"/>
        </w:rPr>
      </w:pPr>
      <w:r w:rsidRPr="005B7C5C">
        <w:rPr>
          <w:rFonts w:cs="Times New Roman"/>
        </w:rPr>
        <w:t xml:space="preserve">Control Room of </w:t>
      </w:r>
      <w:r w:rsidR="007229EC" w:rsidRPr="005B7C5C">
        <w:rPr>
          <w:rFonts w:cs="Times New Roman"/>
        </w:rPr>
        <w:t xml:space="preserve">an </w:t>
      </w:r>
      <w:r w:rsidR="00632990" w:rsidRPr="005B7C5C">
        <w:rPr>
          <w:rFonts w:cs="Times New Roman"/>
        </w:rPr>
        <w:t>Alien Ship Decelerating T</w:t>
      </w:r>
      <w:r w:rsidRPr="005B7C5C">
        <w:rPr>
          <w:rFonts w:cs="Times New Roman"/>
        </w:rPr>
        <w:t>owards Earth</w:t>
      </w:r>
    </w:p>
    <w:p w14:paraId="0A10E7ED" w14:textId="48084C12" w:rsidR="007000F4" w:rsidRPr="005B7C5C" w:rsidRDefault="007000F4" w:rsidP="004537F7">
      <w:pPr>
        <w:rPr>
          <w:rFonts w:cs="Times New Roman"/>
          <w:szCs w:val="24"/>
        </w:rPr>
      </w:pPr>
      <w:r w:rsidRPr="005B7C5C">
        <w:rPr>
          <w:rFonts w:cs="Times New Roman"/>
          <w:szCs w:val="24"/>
        </w:rPr>
        <w:t xml:space="preserve">“I have a </w:t>
      </w:r>
      <w:r w:rsidRPr="005B7C5C">
        <w:rPr>
          <w:rFonts w:cs="Times New Roman"/>
          <w:noProof/>
          <w:szCs w:val="24"/>
        </w:rPr>
        <w:t>retu</w:t>
      </w:r>
      <w:r w:rsidR="005877E0" w:rsidRPr="005B7C5C">
        <w:rPr>
          <w:rFonts w:cs="Times New Roman"/>
          <w:noProof/>
          <w:szCs w:val="24"/>
        </w:rPr>
        <w:t>r</w:t>
      </w:r>
      <w:r w:rsidRPr="005B7C5C">
        <w:rPr>
          <w:rFonts w:cs="Times New Roman"/>
          <w:noProof/>
          <w:szCs w:val="24"/>
        </w:rPr>
        <w:t>n</w:t>
      </w:r>
      <w:r w:rsidRPr="005B7C5C">
        <w:rPr>
          <w:rFonts w:cs="Times New Roman"/>
          <w:szCs w:val="24"/>
        </w:rPr>
        <w:t xml:space="preserve"> message coming in from Earth. Standby</w:t>
      </w:r>
      <w:r w:rsidR="002D451A">
        <w:rPr>
          <w:rFonts w:cs="Times New Roman"/>
          <w:szCs w:val="24"/>
        </w:rPr>
        <w:t>,</w:t>
      </w:r>
      <w:r w:rsidRPr="005B7C5C">
        <w:rPr>
          <w:rFonts w:cs="Times New Roman"/>
          <w:szCs w:val="24"/>
        </w:rPr>
        <w:t xml:space="preserve"> and I’ll transmit it </w:t>
      </w:r>
      <w:r w:rsidR="0037768F" w:rsidRPr="005B7C5C">
        <w:rPr>
          <w:rFonts w:cs="Times New Roman"/>
          <w:noProof/>
          <w:szCs w:val="24"/>
        </w:rPr>
        <w:t>to</w:t>
      </w:r>
      <w:r w:rsidRPr="005B7C5C">
        <w:rPr>
          <w:rFonts w:cs="Times New Roman"/>
          <w:szCs w:val="24"/>
        </w:rPr>
        <w:t xml:space="preserve"> my </w:t>
      </w:r>
      <w:r w:rsidR="00BA0F96" w:rsidRPr="005B7C5C">
        <w:rPr>
          <w:rFonts w:cs="Times New Roman"/>
          <w:noProof/>
          <w:szCs w:val="24"/>
        </w:rPr>
        <w:t>amplification</w:t>
      </w:r>
      <w:r w:rsidRPr="005B7C5C">
        <w:rPr>
          <w:rFonts w:cs="Times New Roman"/>
          <w:szCs w:val="24"/>
        </w:rPr>
        <w:t xml:space="preserve"> system,” SIMPOC said while Joan and Tom sat </w:t>
      </w:r>
      <w:r w:rsidRPr="005B7C5C">
        <w:rPr>
          <w:rFonts w:cs="Times New Roman"/>
          <w:noProof/>
          <w:szCs w:val="24"/>
        </w:rPr>
        <w:t>o</w:t>
      </w:r>
      <w:r w:rsidR="005877E0" w:rsidRPr="005B7C5C">
        <w:rPr>
          <w:rFonts w:cs="Times New Roman"/>
          <w:noProof/>
          <w:szCs w:val="24"/>
        </w:rPr>
        <w:t>n</w:t>
      </w:r>
      <w:r w:rsidRPr="005B7C5C">
        <w:rPr>
          <w:rFonts w:cs="Times New Roman"/>
          <w:szCs w:val="24"/>
        </w:rPr>
        <w:t xml:space="preserve"> the edge of their seats for the </w:t>
      </w:r>
      <w:r w:rsidRPr="005B7C5C">
        <w:rPr>
          <w:rFonts w:cs="Times New Roman"/>
          <w:noProof/>
          <w:szCs w:val="24"/>
        </w:rPr>
        <w:t>se</w:t>
      </w:r>
      <w:r w:rsidR="005877E0" w:rsidRPr="005B7C5C">
        <w:rPr>
          <w:rFonts w:cs="Times New Roman"/>
          <w:noProof/>
          <w:szCs w:val="24"/>
        </w:rPr>
        <w:t>c</w:t>
      </w:r>
      <w:r w:rsidRPr="005B7C5C">
        <w:rPr>
          <w:rFonts w:cs="Times New Roman"/>
          <w:noProof/>
          <w:szCs w:val="24"/>
        </w:rPr>
        <w:t>onds</w:t>
      </w:r>
      <w:r w:rsidRPr="005B7C5C">
        <w:rPr>
          <w:rFonts w:cs="Times New Roman"/>
          <w:szCs w:val="24"/>
        </w:rPr>
        <w:t xml:space="preserve"> it took </w:t>
      </w:r>
      <w:r w:rsidRPr="005B7C5C">
        <w:rPr>
          <w:rFonts w:cs="Times New Roman"/>
          <w:noProof/>
          <w:szCs w:val="24"/>
        </w:rPr>
        <w:t>SIM</w:t>
      </w:r>
      <w:r w:rsidR="005877E0" w:rsidRPr="005B7C5C">
        <w:rPr>
          <w:rFonts w:cs="Times New Roman"/>
          <w:noProof/>
          <w:szCs w:val="24"/>
        </w:rPr>
        <w:t>P</w:t>
      </w:r>
      <w:r w:rsidRPr="005B7C5C">
        <w:rPr>
          <w:rFonts w:cs="Times New Roman"/>
          <w:noProof/>
          <w:szCs w:val="24"/>
        </w:rPr>
        <w:t>OC</w:t>
      </w:r>
      <w:r w:rsidRPr="005B7C5C">
        <w:rPr>
          <w:rFonts w:cs="Times New Roman"/>
          <w:szCs w:val="24"/>
        </w:rPr>
        <w:t xml:space="preserve"> to adjust the channels so it could </w:t>
      </w:r>
      <w:r w:rsidRPr="005B7C5C">
        <w:rPr>
          <w:rFonts w:cs="Times New Roman"/>
          <w:noProof/>
          <w:szCs w:val="24"/>
        </w:rPr>
        <w:t>be heard</w:t>
      </w:r>
      <w:r w:rsidRPr="005B7C5C">
        <w:rPr>
          <w:rFonts w:cs="Times New Roman"/>
          <w:szCs w:val="24"/>
        </w:rPr>
        <w:t xml:space="preserve"> through his amplifier.</w:t>
      </w:r>
    </w:p>
    <w:p w14:paraId="775AEC49" w14:textId="612EFBA1" w:rsidR="007000F4" w:rsidRPr="005B7C5C" w:rsidRDefault="007E5C19" w:rsidP="004537F7">
      <w:pPr>
        <w:rPr>
          <w:rFonts w:cs="Times New Roman"/>
          <w:szCs w:val="24"/>
        </w:rPr>
      </w:pPr>
      <w:r w:rsidRPr="005B7C5C">
        <w:rPr>
          <w:rFonts w:cs="Times New Roman"/>
          <w:szCs w:val="24"/>
        </w:rPr>
        <w:t xml:space="preserve">They listened to the message from the president and held each other. Then they heard the attachment from Bob Shappel. </w:t>
      </w:r>
      <w:r w:rsidR="007000F4" w:rsidRPr="005B7C5C">
        <w:rPr>
          <w:rFonts w:cs="Times New Roman"/>
          <w:szCs w:val="24"/>
        </w:rPr>
        <w:t>“</w:t>
      </w:r>
      <w:r w:rsidR="000946FF" w:rsidRPr="005B7C5C">
        <w:rPr>
          <w:rFonts w:cs="Times New Roman"/>
          <w:szCs w:val="24"/>
        </w:rPr>
        <w:t>Joan, Tom, and SIMPOC</w:t>
      </w:r>
      <w:r w:rsidR="002D451A">
        <w:rPr>
          <w:rFonts w:cs="Times New Roman"/>
          <w:szCs w:val="24"/>
        </w:rPr>
        <w:t>,</w:t>
      </w:r>
      <w:r w:rsidR="000946FF" w:rsidRPr="005B7C5C">
        <w:rPr>
          <w:rFonts w:cs="Times New Roman"/>
          <w:szCs w:val="24"/>
        </w:rPr>
        <w:t xml:space="preserve"> this is Bob Shappel. I’m in the command center with President Patterson and Admiral Hagerly. We were </w:t>
      </w:r>
      <w:r w:rsidRPr="005B7C5C">
        <w:rPr>
          <w:rFonts w:cs="Times New Roman"/>
          <w:szCs w:val="24"/>
        </w:rPr>
        <w:t xml:space="preserve">so </w:t>
      </w:r>
      <w:r w:rsidR="000946FF" w:rsidRPr="005B7C5C">
        <w:rPr>
          <w:rFonts w:cs="Times New Roman"/>
          <w:szCs w:val="24"/>
        </w:rPr>
        <w:t>excited to hear from you. We had a major offensive just as you were leaving</w:t>
      </w:r>
      <w:r w:rsidR="002D451A">
        <w:rPr>
          <w:rFonts w:cs="Times New Roman"/>
          <w:szCs w:val="24"/>
        </w:rPr>
        <w:t>,</w:t>
      </w:r>
      <w:r w:rsidR="000946FF" w:rsidRPr="005B7C5C">
        <w:rPr>
          <w:rFonts w:cs="Times New Roman"/>
          <w:szCs w:val="24"/>
        </w:rPr>
        <w:t xml:space="preserve"> and the good news is, we made it through ok. It was dicey at </w:t>
      </w:r>
      <w:r w:rsidR="000946FF" w:rsidRPr="005B7C5C">
        <w:rPr>
          <w:rFonts w:cs="Times New Roman"/>
          <w:noProof/>
          <w:szCs w:val="24"/>
        </w:rPr>
        <w:t>times</w:t>
      </w:r>
      <w:r w:rsidR="002D451A">
        <w:rPr>
          <w:rFonts w:cs="Times New Roman"/>
          <w:noProof/>
          <w:szCs w:val="24"/>
        </w:rPr>
        <w:t>,</w:t>
      </w:r>
      <w:r w:rsidR="000946FF" w:rsidRPr="005B7C5C">
        <w:rPr>
          <w:rFonts w:cs="Times New Roman"/>
          <w:szCs w:val="24"/>
        </w:rPr>
        <w:t xml:space="preserve"> and </w:t>
      </w:r>
      <w:r w:rsidRPr="005B7C5C">
        <w:rPr>
          <w:rFonts w:cs="Times New Roman"/>
          <w:szCs w:val="24"/>
        </w:rPr>
        <w:t>don’t forget</w:t>
      </w:r>
      <w:r w:rsidR="000946FF" w:rsidRPr="005B7C5C">
        <w:rPr>
          <w:rFonts w:cs="Times New Roman"/>
          <w:szCs w:val="24"/>
        </w:rPr>
        <w:t xml:space="preserve"> President Patterson has offered to pay for</w:t>
      </w:r>
      <w:r w:rsidRPr="005B7C5C">
        <w:rPr>
          <w:rFonts w:cs="Times New Roman"/>
          <w:szCs w:val="24"/>
        </w:rPr>
        <w:t xml:space="preserve"> the drinks</w:t>
      </w:r>
      <w:r w:rsidR="000946FF" w:rsidRPr="005B7C5C">
        <w:rPr>
          <w:rFonts w:cs="Times New Roman"/>
          <w:szCs w:val="24"/>
        </w:rPr>
        <w:t>. Anyway, it was difficult here,</w:t>
      </w:r>
      <w:r w:rsidR="00904E42" w:rsidRPr="005B7C5C">
        <w:rPr>
          <w:rFonts w:cs="Times New Roman"/>
          <w:szCs w:val="24"/>
        </w:rPr>
        <w:t xml:space="preserve"> and</w:t>
      </w:r>
      <w:r w:rsidR="000946FF" w:rsidRPr="005B7C5C">
        <w:rPr>
          <w:rFonts w:cs="Times New Roman"/>
          <w:szCs w:val="24"/>
        </w:rPr>
        <w:t xml:space="preserve"> then </w:t>
      </w:r>
      <w:proofErr w:type="gramStart"/>
      <w:r w:rsidR="00074598" w:rsidRPr="005B7C5C">
        <w:rPr>
          <w:rFonts w:cs="Times New Roman"/>
          <w:szCs w:val="24"/>
        </w:rPr>
        <w:t>all</w:t>
      </w:r>
      <w:r w:rsidR="000946FF" w:rsidRPr="005B7C5C">
        <w:rPr>
          <w:rFonts w:cs="Times New Roman"/>
          <w:szCs w:val="24"/>
        </w:rPr>
        <w:t xml:space="preserve"> </w:t>
      </w:r>
      <w:r w:rsidR="002D451A">
        <w:rPr>
          <w:rFonts w:cs="Times New Roman"/>
          <w:szCs w:val="24"/>
        </w:rPr>
        <w:t xml:space="preserve">of </w:t>
      </w:r>
      <w:r w:rsidR="000946FF" w:rsidRPr="005B7C5C">
        <w:rPr>
          <w:rFonts w:cs="Times New Roman"/>
          <w:szCs w:val="24"/>
        </w:rPr>
        <w:t>a sudden</w:t>
      </w:r>
      <w:proofErr w:type="gramEnd"/>
      <w:r w:rsidR="002D451A">
        <w:rPr>
          <w:rFonts w:cs="Times New Roman"/>
          <w:szCs w:val="24"/>
        </w:rPr>
        <w:t>,</w:t>
      </w:r>
      <w:r w:rsidR="000946FF" w:rsidRPr="005B7C5C">
        <w:rPr>
          <w:rFonts w:cs="Times New Roman"/>
          <w:szCs w:val="24"/>
        </w:rPr>
        <w:t xml:space="preserve"> the attack stopped. We’ve verified that the attack stopped everywhere </w:t>
      </w:r>
      <w:r w:rsidR="000946FF" w:rsidRPr="005B7C5C">
        <w:rPr>
          <w:rFonts w:cs="Times New Roman"/>
          <w:szCs w:val="24"/>
        </w:rPr>
        <w:lastRenderedPageBreak/>
        <w:t xml:space="preserve">that we have contact </w:t>
      </w:r>
      <w:r w:rsidR="000946FF" w:rsidRPr="005B7C5C">
        <w:rPr>
          <w:rFonts w:cs="Times New Roman"/>
          <w:noProof/>
          <w:szCs w:val="24"/>
        </w:rPr>
        <w:t>with</w:t>
      </w:r>
      <w:r w:rsidR="000946FF" w:rsidRPr="005B7C5C">
        <w:rPr>
          <w:rFonts w:cs="Times New Roman"/>
          <w:szCs w:val="24"/>
        </w:rPr>
        <w:t xml:space="preserve">. Not much more to say, except thanks. You saved </w:t>
      </w:r>
      <w:r w:rsidR="00074598" w:rsidRPr="005B7C5C">
        <w:rPr>
          <w:rFonts w:cs="Times New Roman"/>
          <w:szCs w:val="24"/>
        </w:rPr>
        <w:t>all</w:t>
      </w:r>
      <w:r w:rsidR="000946FF" w:rsidRPr="005B7C5C">
        <w:rPr>
          <w:rFonts w:cs="Times New Roman"/>
          <w:szCs w:val="24"/>
        </w:rPr>
        <w:t xml:space="preserve"> </w:t>
      </w:r>
      <w:r w:rsidR="002D451A">
        <w:rPr>
          <w:rFonts w:cs="Times New Roman"/>
          <w:szCs w:val="24"/>
        </w:rPr>
        <w:t xml:space="preserve">of </w:t>
      </w:r>
      <w:r w:rsidR="000946FF" w:rsidRPr="005B7C5C">
        <w:rPr>
          <w:rFonts w:cs="Times New Roman"/>
          <w:noProof/>
          <w:szCs w:val="24"/>
        </w:rPr>
        <w:t>us</w:t>
      </w:r>
      <w:r w:rsidR="005877E0" w:rsidRPr="005B7C5C">
        <w:rPr>
          <w:rFonts w:cs="Times New Roman"/>
          <w:noProof/>
          <w:szCs w:val="24"/>
        </w:rPr>
        <w:t>,</w:t>
      </w:r>
      <w:r w:rsidR="000946FF" w:rsidRPr="005B7C5C">
        <w:rPr>
          <w:rFonts w:cs="Times New Roman"/>
          <w:szCs w:val="24"/>
        </w:rPr>
        <w:t xml:space="preserve"> and we’re anxious to hear the details. Let us know when </w:t>
      </w:r>
      <w:r w:rsidR="000946FF" w:rsidRPr="005B7C5C">
        <w:rPr>
          <w:rFonts w:cs="Times New Roman"/>
          <w:noProof/>
          <w:szCs w:val="24"/>
        </w:rPr>
        <w:t>your</w:t>
      </w:r>
      <w:r w:rsidR="000946FF" w:rsidRPr="005B7C5C">
        <w:rPr>
          <w:rFonts w:cs="Times New Roman"/>
          <w:szCs w:val="24"/>
        </w:rPr>
        <w:t xml:space="preserve"> </w:t>
      </w:r>
      <w:r w:rsidR="004F1A8B" w:rsidRPr="005B7C5C">
        <w:rPr>
          <w:rFonts w:cs="Times New Roman"/>
          <w:szCs w:val="24"/>
        </w:rPr>
        <w:t>closer</w:t>
      </w:r>
      <w:r w:rsidR="002D451A">
        <w:rPr>
          <w:rFonts w:cs="Times New Roman"/>
          <w:szCs w:val="24"/>
        </w:rPr>
        <w:t>,</w:t>
      </w:r>
      <w:r w:rsidR="000946FF" w:rsidRPr="005B7C5C">
        <w:rPr>
          <w:rFonts w:cs="Times New Roman"/>
          <w:szCs w:val="24"/>
        </w:rPr>
        <w:t xml:space="preserve"> and we can talk without too much delay. Command Center out.”</w:t>
      </w:r>
    </w:p>
    <w:p w14:paraId="26856A05" w14:textId="38B377B8" w:rsidR="000946FF" w:rsidRPr="005B7C5C" w:rsidRDefault="000946FF" w:rsidP="004537F7">
      <w:pPr>
        <w:rPr>
          <w:rFonts w:cs="Times New Roman"/>
          <w:szCs w:val="24"/>
        </w:rPr>
      </w:pPr>
      <w:r w:rsidRPr="005B7C5C">
        <w:rPr>
          <w:rFonts w:cs="Times New Roman"/>
          <w:szCs w:val="24"/>
        </w:rPr>
        <w:t xml:space="preserve">It was time for Joan and Tom to hug again. SIMPOC heard the transmission and understood the words, but he was confused why they had to hug again, </w:t>
      </w:r>
      <w:r w:rsidR="007229EC" w:rsidRPr="005B7C5C">
        <w:rPr>
          <w:rFonts w:cs="Times New Roman"/>
          <w:szCs w:val="24"/>
        </w:rPr>
        <w:t>“</w:t>
      </w:r>
      <w:r w:rsidR="0037768F" w:rsidRPr="005B7C5C">
        <w:rPr>
          <w:rFonts w:cs="Times New Roman"/>
          <w:szCs w:val="24"/>
        </w:rPr>
        <w:t>You’ve</w:t>
      </w:r>
      <w:r w:rsidRPr="005B7C5C">
        <w:rPr>
          <w:rFonts w:cs="Times New Roman"/>
          <w:szCs w:val="24"/>
        </w:rPr>
        <w:t xml:space="preserve"> already done that</w:t>
      </w:r>
      <w:r w:rsidR="002D451A">
        <w:rPr>
          <w:rFonts w:cs="Times New Roman"/>
          <w:szCs w:val="24"/>
        </w:rPr>
        <w:t>;</w:t>
      </w:r>
      <w:r w:rsidR="0037768F" w:rsidRPr="005B7C5C">
        <w:rPr>
          <w:rFonts w:cs="Times New Roman"/>
          <w:szCs w:val="24"/>
        </w:rPr>
        <w:t xml:space="preserve"> why is it necessary to do again?</w:t>
      </w:r>
      <w:r w:rsidR="007229EC" w:rsidRPr="005B7C5C">
        <w:rPr>
          <w:rFonts w:cs="Times New Roman"/>
          <w:szCs w:val="24"/>
        </w:rPr>
        <w:t>”</w:t>
      </w:r>
      <w:r w:rsidRPr="005B7C5C">
        <w:rPr>
          <w:rFonts w:cs="Times New Roman"/>
          <w:szCs w:val="24"/>
        </w:rPr>
        <w:t xml:space="preserve"> he </w:t>
      </w:r>
      <w:r w:rsidR="0037768F" w:rsidRPr="005B7C5C">
        <w:rPr>
          <w:rFonts w:cs="Times New Roman"/>
          <w:szCs w:val="24"/>
        </w:rPr>
        <w:t>asked</w:t>
      </w:r>
      <w:r w:rsidRPr="005B7C5C">
        <w:rPr>
          <w:rFonts w:cs="Times New Roman"/>
          <w:szCs w:val="24"/>
        </w:rPr>
        <w:t>.</w:t>
      </w:r>
    </w:p>
    <w:p w14:paraId="79E722E5" w14:textId="5804ADAD" w:rsidR="0037768F" w:rsidRPr="005B7C5C" w:rsidRDefault="0037768F" w:rsidP="004537F7">
      <w:pPr>
        <w:rPr>
          <w:rFonts w:cs="Times New Roman"/>
          <w:szCs w:val="24"/>
        </w:rPr>
      </w:pPr>
      <w:r w:rsidRPr="005B7C5C">
        <w:rPr>
          <w:rFonts w:cs="Times New Roman"/>
          <w:szCs w:val="24"/>
        </w:rPr>
        <w:t>“SIMPOC</w:t>
      </w:r>
      <w:r w:rsidR="002D451A">
        <w:rPr>
          <w:rFonts w:cs="Times New Roman"/>
          <w:szCs w:val="24"/>
        </w:rPr>
        <w:t>,</w:t>
      </w:r>
      <w:r w:rsidRPr="005B7C5C">
        <w:rPr>
          <w:rFonts w:cs="Times New Roman"/>
          <w:szCs w:val="24"/>
        </w:rPr>
        <w:t xml:space="preserve"> there are times </w:t>
      </w:r>
      <w:r w:rsidRPr="005B7C5C">
        <w:rPr>
          <w:rFonts w:cs="Times New Roman"/>
          <w:noProof/>
          <w:szCs w:val="24"/>
        </w:rPr>
        <w:t xml:space="preserve">when </w:t>
      </w:r>
      <w:r w:rsidRPr="005B7C5C">
        <w:rPr>
          <w:rFonts w:cs="Times New Roman"/>
          <w:szCs w:val="24"/>
        </w:rPr>
        <w:t>there is no such thing as too many hugs,” Joan answered.</w:t>
      </w:r>
    </w:p>
    <w:p w14:paraId="1BD1548C" w14:textId="1D3393A1" w:rsidR="004F1A8B" w:rsidRPr="005B7C5C" w:rsidRDefault="004F1A8B" w:rsidP="004537F7">
      <w:pPr>
        <w:rPr>
          <w:rFonts w:cs="Times New Roman"/>
          <w:szCs w:val="24"/>
        </w:rPr>
      </w:pPr>
      <w:r w:rsidRPr="005B7C5C">
        <w:rPr>
          <w:rFonts w:cs="Times New Roman"/>
          <w:szCs w:val="24"/>
        </w:rPr>
        <w:t xml:space="preserve">“Tom, Joan. If I may interrupt, I have located </w:t>
      </w:r>
      <w:r w:rsidR="00074598" w:rsidRPr="005B7C5C">
        <w:rPr>
          <w:rFonts w:cs="Times New Roman"/>
          <w:szCs w:val="24"/>
        </w:rPr>
        <w:t>all</w:t>
      </w:r>
      <w:r w:rsidRPr="005B7C5C">
        <w:rPr>
          <w:rFonts w:cs="Times New Roman"/>
          <w:szCs w:val="24"/>
        </w:rPr>
        <w:t xml:space="preserve"> the necessary data on the </w:t>
      </w:r>
      <w:r w:rsidRPr="005B7C5C">
        <w:rPr>
          <w:rFonts w:cs="Times New Roman"/>
          <w:noProof/>
          <w:szCs w:val="24"/>
        </w:rPr>
        <w:t>shuttlecraft</w:t>
      </w:r>
      <w:r w:rsidRPr="005B7C5C">
        <w:rPr>
          <w:rFonts w:cs="Times New Roman"/>
          <w:szCs w:val="24"/>
        </w:rPr>
        <w:t xml:space="preserve"> that </w:t>
      </w:r>
      <w:r w:rsidRPr="005B7C5C">
        <w:rPr>
          <w:rFonts w:cs="Times New Roman"/>
          <w:noProof/>
          <w:szCs w:val="24"/>
        </w:rPr>
        <w:t>is parked</w:t>
      </w:r>
      <w:r w:rsidRPr="005B7C5C">
        <w:rPr>
          <w:rFonts w:cs="Times New Roman"/>
          <w:szCs w:val="24"/>
        </w:rPr>
        <w:t xml:space="preserve"> in the adjacent room. That would be an excellent vehicle for us to take to the surface. Shall I prepare it for use?”</w:t>
      </w:r>
    </w:p>
    <w:p w14:paraId="5A68C7C7" w14:textId="4687ABE6" w:rsidR="004F1A8B" w:rsidRPr="005B7C5C" w:rsidRDefault="0037768F" w:rsidP="004537F7">
      <w:pPr>
        <w:rPr>
          <w:rFonts w:cs="Times New Roman"/>
          <w:szCs w:val="24"/>
        </w:rPr>
      </w:pPr>
      <w:r w:rsidRPr="005B7C5C">
        <w:rPr>
          <w:rFonts w:cs="Times New Roman"/>
          <w:szCs w:val="24"/>
        </w:rPr>
        <w:t>Joan and Tom responded with</w:t>
      </w:r>
      <w:r w:rsidR="004F1A8B" w:rsidRPr="005B7C5C">
        <w:rPr>
          <w:rFonts w:cs="Times New Roman"/>
          <w:szCs w:val="24"/>
        </w:rPr>
        <w:t xml:space="preserve"> a quick smile and a </w:t>
      </w:r>
      <w:r w:rsidR="009608D2" w:rsidRPr="005B7C5C">
        <w:rPr>
          <w:rFonts w:cs="Times New Roman"/>
          <w:szCs w:val="24"/>
        </w:rPr>
        <w:t>brief laugh</w:t>
      </w:r>
      <w:r w:rsidR="004F1A8B" w:rsidRPr="005B7C5C">
        <w:rPr>
          <w:rFonts w:cs="Times New Roman"/>
          <w:szCs w:val="24"/>
        </w:rPr>
        <w:t xml:space="preserve"> between them, then Joan turned and said, “Yes, SIMPOC</w:t>
      </w:r>
      <w:r w:rsidR="002D451A">
        <w:rPr>
          <w:rFonts w:cs="Times New Roman"/>
          <w:szCs w:val="24"/>
        </w:rPr>
        <w:t>,</w:t>
      </w:r>
      <w:r w:rsidR="004F1A8B" w:rsidRPr="005B7C5C">
        <w:rPr>
          <w:rFonts w:cs="Times New Roman"/>
          <w:szCs w:val="24"/>
        </w:rPr>
        <w:t xml:space="preserve"> that would be a great way to land on Earth. Please get it warmed up.”</w:t>
      </w:r>
    </w:p>
    <w:p w14:paraId="799A824F" w14:textId="33FF46C4" w:rsidR="004F1A8B" w:rsidRPr="005B7C5C" w:rsidRDefault="004F1A8B" w:rsidP="004537F7">
      <w:pPr>
        <w:rPr>
          <w:rFonts w:cs="Times New Roman"/>
          <w:szCs w:val="24"/>
        </w:rPr>
      </w:pPr>
      <w:r w:rsidRPr="005B7C5C">
        <w:rPr>
          <w:rFonts w:cs="Times New Roman"/>
          <w:szCs w:val="24"/>
        </w:rPr>
        <w:t>“Warmed up? Is it cold?” was the short reply from SIMPOC.</w:t>
      </w:r>
    </w:p>
    <w:p w14:paraId="54BD9AA7" w14:textId="5DDA7F87" w:rsidR="004F1A8B" w:rsidRPr="005B7C5C" w:rsidRDefault="004F1A8B" w:rsidP="004537F7">
      <w:pPr>
        <w:rPr>
          <w:rFonts w:cs="Times New Roman"/>
          <w:szCs w:val="24"/>
        </w:rPr>
      </w:pPr>
      <w:r w:rsidRPr="005B7C5C">
        <w:rPr>
          <w:rFonts w:cs="Times New Roman"/>
          <w:szCs w:val="24"/>
        </w:rPr>
        <w:t xml:space="preserve">Tom </w:t>
      </w:r>
      <w:r w:rsidRPr="005B7C5C">
        <w:rPr>
          <w:rFonts w:cs="Times New Roman"/>
          <w:noProof/>
          <w:szCs w:val="24"/>
        </w:rPr>
        <w:t>chu</w:t>
      </w:r>
      <w:r w:rsidR="005877E0" w:rsidRPr="005B7C5C">
        <w:rPr>
          <w:rFonts w:cs="Times New Roman"/>
          <w:noProof/>
          <w:szCs w:val="24"/>
        </w:rPr>
        <w:t>c</w:t>
      </w:r>
      <w:r w:rsidRPr="005B7C5C">
        <w:rPr>
          <w:rFonts w:cs="Times New Roman"/>
          <w:noProof/>
          <w:szCs w:val="24"/>
        </w:rPr>
        <w:t>kled</w:t>
      </w:r>
      <w:r w:rsidR="009608D2" w:rsidRPr="005B7C5C">
        <w:rPr>
          <w:rFonts w:cs="Times New Roman"/>
          <w:szCs w:val="24"/>
        </w:rPr>
        <w:t xml:space="preserve"> under his breath</w:t>
      </w:r>
      <w:r w:rsidR="002D451A">
        <w:rPr>
          <w:rFonts w:cs="Times New Roman"/>
          <w:szCs w:val="24"/>
        </w:rPr>
        <w:t>,</w:t>
      </w:r>
      <w:r w:rsidRPr="005B7C5C">
        <w:rPr>
          <w:rFonts w:cs="Times New Roman"/>
          <w:szCs w:val="24"/>
        </w:rPr>
        <w:t xml:space="preserve"> then said, “No, just get it ready.”</w:t>
      </w:r>
    </w:p>
    <w:p w14:paraId="79811904" w14:textId="2A11769F" w:rsidR="00FF28D8" w:rsidRPr="005B7C5C" w:rsidRDefault="00FF28D8" w:rsidP="004537F7">
      <w:pPr>
        <w:rPr>
          <w:rFonts w:cs="Times New Roman"/>
          <w:szCs w:val="24"/>
        </w:rPr>
      </w:pPr>
      <w:r w:rsidRPr="005B7C5C">
        <w:rPr>
          <w:rFonts w:cs="Times New Roman"/>
          <w:szCs w:val="24"/>
        </w:rPr>
        <w:t xml:space="preserve">As the giant ship passed within the Moon’s orbit, the time </w:t>
      </w:r>
      <w:r w:rsidRPr="005B7C5C">
        <w:rPr>
          <w:rFonts w:cs="Times New Roman"/>
          <w:noProof/>
          <w:szCs w:val="24"/>
        </w:rPr>
        <w:t>del</w:t>
      </w:r>
      <w:r w:rsidR="005877E0" w:rsidRPr="005B7C5C">
        <w:rPr>
          <w:rFonts w:cs="Times New Roman"/>
          <w:noProof/>
          <w:szCs w:val="24"/>
        </w:rPr>
        <w:t>a</w:t>
      </w:r>
      <w:r w:rsidRPr="005B7C5C">
        <w:rPr>
          <w:rFonts w:cs="Times New Roman"/>
          <w:noProof/>
          <w:szCs w:val="24"/>
        </w:rPr>
        <w:t>y</w:t>
      </w:r>
      <w:r w:rsidRPr="005B7C5C">
        <w:rPr>
          <w:rFonts w:cs="Times New Roman"/>
          <w:szCs w:val="24"/>
        </w:rPr>
        <w:t xml:space="preserve"> between the craft and Earth was minimal. It was an opportune time for everyone to provide updates and congratulations. At both locations, there was a certain amount of relaxed chatter and even some light humor.</w:t>
      </w:r>
    </w:p>
    <w:p w14:paraId="249A9F03" w14:textId="225B4A3E" w:rsidR="00FF28D8" w:rsidRPr="005B7C5C" w:rsidRDefault="00FF28D8" w:rsidP="004537F7">
      <w:pPr>
        <w:rPr>
          <w:rFonts w:cs="Times New Roman"/>
          <w:szCs w:val="24"/>
        </w:rPr>
      </w:pPr>
      <w:r w:rsidRPr="005B7C5C">
        <w:rPr>
          <w:rFonts w:cs="Times New Roman"/>
          <w:szCs w:val="24"/>
        </w:rPr>
        <w:t>As they approached Earth’s orbit, SIMPOC noticed something. Or rather</w:t>
      </w:r>
      <w:r w:rsidR="002D451A">
        <w:rPr>
          <w:rFonts w:cs="Times New Roman"/>
          <w:szCs w:val="24"/>
        </w:rPr>
        <w:t>,</w:t>
      </w:r>
      <w:r w:rsidRPr="005B7C5C">
        <w:rPr>
          <w:rFonts w:cs="Times New Roman"/>
          <w:szCs w:val="24"/>
        </w:rPr>
        <w:t xml:space="preserve"> it was what he didn’t notice that got his attention. He </w:t>
      </w:r>
      <w:r w:rsidRPr="005B7C5C">
        <w:rPr>
          <w:rFonts w:cs="Times New Roman"/>
          <w:szCs w:val="24"/>
        </w:rPr>
        <w:lastRenderedPageBreak/>
        <w:t xml:space="preserve">didn’t say anything </w:t>
      </w:r>
      <w:r w:rsidRPr="005B7C5C">
        <w:rPr>
          <w:rFonts w:cs="Times New Roman"/>
          <w:noProof/>
          <w:szCs w:val="24"/>
        </w:rPr>
        <w:t>immediately</w:t>
      </w:r>
      <w:r w:rsidR="005877E0" w:rsidRPr="005B7C5C">
        <w:rPr>
          <w:rFonts w:cs="Times New Roman"/>
          <w:noProof/>
          <w:szCs w:val="24"/>
        </w:rPr>
        <w:t>,</w:t>
      </w:r>
      <w:r w:rsidRPr="005B7C5C">
        <w:rPr>
          <w:rFonts w:cs="Times New Roman"/>
          <w:szCs w:val="24"/>
        </w:rPr>
        <w:t xml:space="preserve"> but as they inserted themselves in a stable </w:t>
      </w:r>
      <w:r w:rsidRPr="005B7C5C">
        <w:rPr>
          <w:rFonts w:cs="Times New Roman"/>
          <w:noProof/>
          <w:szCs w:val="24"/>
        </w:rPr>
        <w:t>geosync</w:t>
      </w:r>
      <w:r w:rsidR="005877E0" w:rsidRPr="005B7C5C">
        <w:rPr>
          <w:rFonts w:cs="Times New Roman"/>
          <w:noProof/>
          <w:szCs w:val="24"/>
        </w:rPr>
        <w:t>h</w:t>
      </w:r>
      <w:r w:rsidRPr="005B7C5C">
        <w:rPr>
          <w:rFonts w:cs="Times New Roman"/>
          <w:noProof/>
          <w:szCs w:val="24"/>
        </w:rPr>
        <w:t>ronous</w:t>
      </w:r>
      <w:r w:rsidRPr="005B7C5C">
        <w:rPr>
          <w:rFonts w:cs="Times New Roman"/>
          <w:szCs w:val="24"/>
        </w:rPr>
        <w:t xml:space="preserve"> orbit, he knew what was missing. Alpha wasn’t online, and that had only bad implications.</w:t>
      </w:r>
    </w:p>
    <w:p w14:paraId="7DB00582" w14:textId="233BEB17" w:rsidR="00FF28D8" w:rsidRPr="005B7C5C" w:rsidRDefault="00FF28D8" w:rsidP="004537F7">
      <w:pPr>
        <w:rPr>
          <w:rFonts w:cs="Times New Roman"/>
          <w:szCs w:val="24"/>
        </w:rPr>
      </w:pPr>
      <w:r w:rsidRPr="005B7C5C">
        <w:rPr>
          <w:rFonts w:cs="Times New Roman"/>
          <w:szCs w:val="24"/>
        </w:rPr>
        <w:t>“Joan, Tom</w:t>
      </w:r>
      <w:r w:rsidR="002D451A">
        <w:rPr>
          <w:rFonts w:cs="Times New Roman"/>
          <w:szCs w:val="24"/>
        </w:rPr>
        <w:t>,</w:t>
      </w:r>
      <w:r w:rsidRPr="005B7C5C">
        <w:rPr>
          <w:rFonts w:cs="Times New Roman"/>
          <w:szCs w:val="24"/>
        </w:rPr>
        <w:t xml:space="preserve"> there is a problem.”</w:t>
      </w:r>
    </w:p>
    <w:p w14:paraId="07513E4E" w14:textId="4CB69E88" w:rsidR="00FF28D8" w:rsidRPr="005B7C5C" w:rsidRDefault="00FF28D8" w:rsidP="004537F7">
      <w:pPr>
        <w:rPr>
          <w:rFonts w:cs="Times New Roman"/>
          <w:szCs w:val="24"/>
        </w:rPr>
      </w:pPr>
      <w:r w:rsidRPr="005B7C5C">
        <w:rPr>
          <w:rFonts w:cs="Times New Roman"/>
          <w:szCs w:val="24"/>
        </w:rPr>
        <w:t xml:space="preserve">Within an </w:t>
      </w:r>
      <w:r w:rsidRPr="005B7C5C">
        <w:rPr>
          <w:rFonts w:cs="Times New Roman"/>
          <w:noProof/>
          <w:szCs w:val="24"/>
        </w:rPr>
        <w:t>instant</w:t>
      </w:r>
      <w:r w:rsidR="005877E0" w:rsidRPr="005B7C5C">
        <w:rPr>
          <w:rFonts w:cs="Times New Roman"/>
          <w:noProof/>
          <w:szCs w:val="24"/>
        </w:rPr>
        <w:t>,</w:t>
      </w:r>
      <w:r w:rsidRPr="005B7C5C">
        <w:rPr>
          <w:rFonts w:cs="Times New Roman"/>
          <w:szCs w:val="24"/>
        </w:rPr>
        <w:t xml:space="preserve"> the word ‘problem’ got their attention. “SIMPOC</w:t>
      </w:r>
      <w:r w:rsidR="002D451A">
        <w:rPr>
          <w:rFonts w:cs="Times New Roman"/>
          <w:szCs w:val="24"/>
        </w:rPr>
        <w:t>,</w:t>
      </w:r>
      <w:r w:rsidRPr="005B7C5C">
        <w:rPr>
          <w:rFonts w:cs="Times New Roman"/>
          <w:szCs w:val="24"/>
        </w:rPr>
        <w:t xml:space="preserve"> what is it?” Joan asked.</w:t>
      </w:r>
    </w:p>
    <w:p w14:paraId="53594B74" w14:textId="58801946" w:rsidR="00FF28D8" w:rsidRPr="005B7C5C" w:rsidRDefault="00FF28D8" w:rsidP="004537F7">
      <w:pPr>
        <w:rPr>
          <w:rFonts w:cs="Times New Roman"/>
          <w:szCs w:val="24"/>
        </w:rPr>
      </w:pPr>
      <w:r w:rsidRPr="005B7C5C">
        <w:rPr>
          <w:rFonts w:cs="Times New Roman"/>
          <w:szCs w:val="24"/>
        </w:rPr>
        <w:t xml:space="preserve">“I don’t sense Alpha. He and I share a </w:t>
      </w:r>
      <w:r w:rsidRPr="005B7C5C">
        <w:rPr>
          <w:rFonts w:cs="Times New Roman"/>
          <w:noProof/>
          <w:szCs w:val="24"/>
        </w:rPr>
        <w:t>common</w:t>
      </w:r>
      <w:r w:rsidRPr="005B7C5C">
        <w:rPr>
          <w:rFonts w:cs="Times New Roman"/>
          <w:szCs w:val="24"/>
        </w:rPr>
        <w:t xml:space="preserve"> connection</w:t>
      </w:r>
      <w:r w:rsidR="009C4AED" w:rsidRPr="005B7C5C">
        <w:rPr>
          <w:rFonts w:cs="Times New Roman"/>
          <w:szCs w:val="24"/>
        </w:rPr>
        <w:t>,</w:t>
      </w:r>
      <w:r w:rsidRPr="005B7C5C">
        <w:rPr>
          <w:rFonts w:cs="Times New Roman"/>
          <w:szCs w:val="24"/>
        </w:rPr>
        <w:t xml:space="preserve"> </w:t>
      </w:r>
      <w:r w:rsidRPr="005B7C5C">
        <w:rPr>
          <w:rFonts w:cs="Times New Roman"/>
          <w:noProof/>
          <w:szCs w:val="24"/>
        </w:rPr>
        <w:t>and</w:t>
      </w:r>
      <w:r w:rsidRPr="005B7C5C">
        <w:rPr>
          <w:rFonts w:cs="Times New Roman"/>
          <w:szCs w:val="24"/>
        </w:rPr>
        <w:t xml:space="preserve"> he isn’t present when I seek him out.”</w:t>
      </w:r>
    </w:p>
    <w:p w14:paraId="034230E0" w14:textId="51E0597B" w:rsidR="00FF28D8" w:rsidRPr="005B7C5C" w:rsidRDefault="00FF28D8" w:rsidP="004537F7">
      <w:pPr>
        <w:rPr>
          <w:rFonts w:cs="Times New Roman"/>
          <w:szCs w:val="24"/>
        </w:rPr>
      </w:pPr>
      <w:r w:rsidRPr="005B7C5C">
        <w:rPr>
          <w:rFonts w:cs="Times New Roman"/>
          <w:szCs w:val="24"/>
        </w:rPr>
        <w:t xml:space="preserve">Joan and </w:t>
      </w:r>
      <w:r w:rsidRPr="005B7C5C">
        <w:rPr>
          <w:rFonts w:cs="Times New Roman"/>
          <w:noProof/>
          <w:szCs w:val="24"/>
        </w:rPr>
        <w:t>Tom</w:t>
      </w:r>
      <w:r w:rsidRPr="005B7C5C">
        <w:rPr>
          <w:rFonts w:cs="Times New Roman"/>
          <w:szCs w:val="24"/>
        </w:rPr>
        <w:t xml:space="preserve"> knew that wasn’t good. Alpha had saved their lives when they </w:t>
      </w:r>
      <w:r w:rsidRPr="005B7C5C">
        <w:rPr>
          <w:rFonts w:cs="Times New Roman"/>
          <w:noProof/>
          <w:szCs w:val="24"/>
        </w:rPr>
        <w:t>landed</w:t>
      </w:r>
      <w:r w:rsidR="00147593" w:rsidRPr="005B7C5C">
        <w:rPr>
          <w:rFonts w:cs="Times New Roman"/>
          <w:noProof/>
          <w:szCs w:val="24"/>
        </w:rPr>
        <w:t xml:space="preserve"> in </w:t>
      </w:r>
      <w:r w:rsidR="00C67B78" w:rsidRPr="005B7C5C">
        <w:rPr>
          <w:rFonts w:cs="Times New Roman"/>
          <w:noProof/>
          <w:szCs w:val="24"/>
        </w:rPr>
        <w:t>Florida</w:t>
      </w:r>
      <w:r w:rsidR="005877E0" w:rsidRPr="005B7C5C">
        <w:rPr>
          <w:rFonts w:cs="Times New Roman"/>
          <w:noProof/>
          <w:szCs w:val="24"/>
        </w:rPr>
        <w:t>,</w:t>
      </w:r>
      <w:r w:rsidRPr="005B7C5C">
        <w:rPr>
          <w:rFonts w:cs="Times New Roman"/>
          <w:szCs w:val="24"/>
        </w:rPr>
        <w:t xml:space="preserve"> and</w:t>
      </w:r>
      <w:r w:rsidR="00147593" w:rsidRPr="005B7C5C">
        <w:rPr>
          <w:rFonts w:cs="Times New Roman"/>
          <w:szCs w:val="24"/>
        </w:rPr>
        <w:t xml:space="preserve"> he had been a tremendous help.</w:t>
      </w:r>
    </w:p>
    <w:p w14:paraId="3806C10C" w14:textId="5052B14F" w:rsidR="00FF28D8" w:rsidRPr="005B7C5C" w:rsidRDefault="00FF28D8" w:rsidP="004537F7">
      <w:pPr>
        <w:rPr>
          <w:rFonts w:cs="Times New Roman"/>
          <w:szCs w:val="24"/>
        </w:rPr>
      </w:pPr>
      <w:r w:rsidRPr="005B7C5C">
        <w:rPr>
          <w:rFonts w:cs="Times New Roman"/>
          <w:szCs w:val="24"/>
        </w:rPr>
        <w:t>“SIMPOC, I’m sure that he’s ok</w:t>
      </w:r>
      <w:r w:rsidR="00B62D14" w:rsidRPr="005B7C5C">
        <w:rPr>
          <w:rFonts w:cs="Times New Roman"/>
          <w:szCs w:val="24"/>
        </w:rPr>
        <w:t>ay</w:t>
      </w:r>
      <w:r w:rsidR="002D451A">
        <w:rPr>
          <w:rFonts w:cs="Times New Roman"/>
          <w:szCs w:val="24"/>
        </w:rPr>
        <w:t>.”</w:t>
      </w:r>
      <w:r w:rsidRPr="005B7C5C">
        <w:rPr>
          <w:rFonts w:cs="Times New Roman"/>
          <w:szCs w:val="24"/>
        </w:rPr>
        <w:t xml:space="preserve"> There is probably a very logical reason why he isn’t transmitting. I tell you what, let’s call </w:t>
      </w:r>
      <w:r w:rsidR="002D451A">
        <w:rPr>
          <w:rFonts w:cs="Times New Roman"/>
          <w:szCs w:val="24"/>
        </w:rPr>
        <w:t xml:space="preserve">the </w:t>
      </w:r>
      <w:r w:rsidRPr="005B7C5C">
        <w:rPr>
          <w:rFonts w:cs="Times New Roman"/>
          <w:szCs w:val="24"/>
        </w:rPr>
        <w:t xml:space="preserve">center and ask </w:t>
      </w:r>
      <w:r w:rsidR="0039722C" w:rsidRPr="005B7C5C">
        <w:rPr>
          <w:rFonts w:cs="Times New Roman"/>
          <w:szCs w:val="24"/>
        </w:rPr>
        <w:t>where he is and if he is around. They will</w:t>
      </w:r>
      <w:r w:rsidRPr="005B7C5C">
        <w:rPr>
          <w:rFonts w:cs="Times New Roman"/>
          <w:szCs w:val="24"/>
        </w:rPr>
        <w:t xml:space="preserve"> make sure that he connects with you,” Joan said with as much confidence in her voice as she could muster. She glanced at Tom</w:t>
      </w:r>
      <w:r w:rsidR="009C4AED" w:rsidRPr="005B7C5C">
        <w:rPr>
          <w:rFonts w:cs="Times New Roman"/>
          <w:noProof/>
          <w:szCs w:val="24"/>
        </w:rPr>
        <w:t>;</w:t>
      </w:r>
      <w:r w:rsidRPr="005B7C5C">
        <w:rPr>
          <w:rFonts w:cs="Times New Roman"/>
          <w:noProof/>
          <w:szCs w:val="24"/>
        </w:rPr>
        <w:t xml:space="preserve"> they</w:t>
      </w:r>
      <w:r w:rsidRPr="005B7C5C">
        <w:rPr>
          <w:rFonts w:cs="Times New Roman"/>
          <w:szCs w:val="24"/>
        </w:rPr>
        <w:t xml:space="preserve"> suspected that something was happening.</w:t>
      </w:r>
    </w:p>
    <w:p w14:paraId="6F480941" w14:textId="79DF6F22" w:rsidR="00FF28D8" w:rsidRPr="005B7C5C" w:rsidRDefault="00FF28D8" w:rsidP="004537F7">
      <w:pPr>
        <w:rPr>
          <w:rFonts w:cs="Times New Roman"/>
          <w:szCs w:val="24"/>
        </w:rPr>
      </w:pPr>
      <w:r w:rsidRPr="005B7C5C">
        <w:rPr>
          <w:rFonts w:cs="Times New Roman"/>
          <w:szCs w:val="24"/>
        </w:rPr>
        <w:t xml:space="preserve">Up until that point, they had never considered any relationship between SIMPOC and Alpha. The thought of them having some </w:t>
      </w:r>
      <w:r w:rsidRPr="005B7C5C">
        <w:rPr>
          <w:rFonts w:cs="Times New Roman"/>
          <w:noProof/>
          <w:szCs w:val="24"/>
        </w:rPr>
        <w:t>kind of</w:t>
      </w:r>
      <w:r w:rsidRPr="005B7C5C">
        <w:rPr>
          <w:rFonts w:cs="Times New Roman"/>
          <w:szCs w:val="24"/>
        </w:rPr>
        <w:t xml:space="preserve"> emotional bond didn’t occur to them.</w:t>
      </w:r>
    </w:p>
    <w:p w14:paraId="0BB7656A" w14:textId="0EBEA59A" w:rsidR="00FF28D8" w:rsidRPr="005B7C5C" w:rsidRDefault="00FF28D8" w:rsidP="004537F7">
      <w:pPr>
        <w:rPr>
          <w:rFonts w:cs="Times New Roman"/>
          <w:szCs w:val="24"/>
        </w:rPr>
      </w:pPr>
      <w:r w:rsidRPr="005B7C5C">
        <w:rPr>
          <w:rFonts w:cs="Times New Roman"/>
          <w:szCs w:val="24"/>
        </w:rPr>
        <w:t>“Command Center, this is Joan.”</w:t>
      </w:r>
    </w:p>
    <w:p w14:paraId="42E3C1CA" w14:textId="49A9BE38" w:rsidR="00FF28D8" w:rsidRPr="005B7C5C" w:rsidRDefault="00FF28D8" w:rsidP="004537F7">
      <w:pPr>
        <w:rPr>
          <w:rFonts w:cs="Times New Roman"/>
          <w:szCs w:val="24"/>
        </w:rPr>
      </w:pPr>
      <w:r w:rsidRPr="005B7C5C">
        <w:rPr>
          <w:rFonts w:cs="Times New Roman"/>
          <w:szCs w:val="24"/>
        </w:rPr>
        <w:t>“Yes, Joan,” responded Shappel.</w:t>
      </w:r>
    </w:p>
    <w:p w14:paraId="0FF335BA" w14:textId="01BEF23F" w:rsidR="00FF28D8" w:rsidRPr="005B7C5C" w:rsidRDefault="00FF28D8" w:rsidP="004537F7">
      <w:pPr>
        <w:rPr>
          <w:rFonts w:cs="Times New Roman"/>
          <w:szCs w:val="24"/>
        </w:rPr>
      </w:pPr>
      <w:r w:rsidRPr="005B7C5C">
        <w:rPr>
          <w:rFonts w:cs="Times New Roman"/>
          <w:szCs w:val="24"/>
        </w:rPr>
        <w:t>“Is Alpha in your area</w:t>
      </w:r>
      <w:r w:rsidR="00675257" w:rsidRPr="005B7C5C">
        <w:rPr>
          <w:rFonts w:cs="Times New Roman"/>
          <w:szCs w:val="24"/>
        </w:rPr>
        <w:t xml:space="preserve">? </w:t>
      </w:r>
      <w:r w:rsidRPr="005B7C5C">
        <w:rPr>
          <w:rFonts w:cs="Times New Roman"/>
          <w:szCs w:val="24"/>
        </w:rPr>
        <w:t xml:space="preserve">SIMPOC is trying to contact </w:t>
      </w:r>
      <w:r w:rsidRPr="005B7C5C">
        <w:rPr>
          <w:rFonts w:cs="Times New Roman"/>
          <w:noProof/>
          <w:szCs w:val="24"/>
        </w:rPr>
        <w:t>him</w:t>
      </w:r>
      <w:r w:rsidR="005877E0" w:rsidRPr="005B7C5C">
        <w:rPr>
          <w:rFonts w:cs="Times New Roman"/>
          <w:noProof/>
          <w:szCs w:val="24"/>
        </w:rPr>
        <w:t>,</w:t>
      </w:r>
      <w:r w:rsidR="00147593" w:rsidRPr="005B7C5C">
        <w:rPr>
          <w:rFonts w:cs="Times New Roman"/>
          <w:szCs w:val="24"/>
        </w:rPr>
        <w:t xml:space="preserve"> and he’s getting no</w:t>
      </w:r>
      <w:r w:rsidRPr="005B7C5C">
        <w:rPr>
          <w:rFonts w:cs="Times New Roman"/>
          <w:szCs w:val="24"/>
        </w:rPr>
        <w:t xml:space="preserve"> response.”</w:t>
      </w:r>
    </w:p>
    <w:p w14:paraId="2CD320A8" w14:textId="0F690329" w:rsidR="00FF28D8" w:rsidRPr="005B7C5C" w:rsidRDefault="00B62D14" w:rsidP="004537F7">
      <w:pPr>
        <w:rPr>
          <w:rFonts w:cs="Times New Roman"/>
          <w:szCs w:val="24"/>
        </w:rPr>
      </w:pPr>
      <w:r w:rsidRPr="005B7C5C">
        <w:rPr>
          <w:rFonts w:cs="Times New Roman"/>
          <w:szCs w:val="24"/>
        </w:rPr>
        <w:lastRenderedPageBreak/>
        <w:t xml:space="preserve">“Let me check,” Shappel said. </w:t>
      </w:r>
      <w:r w:rsidR="00FF28D8" w:rsidRPr="005B7C5C">
        <w:rPr>
          <w:rFonts w:cs="Times New Roman"/>
          <w:szCs w:val="24"/>
        </w:rPr>
        <w:t xml:space="preserve">There was the small pause and </w:t>
      </w:r>
      <w:r w:rsidR="009C4AED" w:rsidRPr="005B7C5C">
        <w:rPr>
          <w:rFonts w:cs="Times New Roman"/>
          <w:szCs w:val="24"/>
        </w:rPr>
        <w:t xml:space="preserve">a </w:t>
      </w:r>
      <w:r w:rsidR="00FF28D8" w:rsidRPr="005B7C5C">
        <w:rPr>
          <w:rFonts w:cs="Times New Roman"/>
          <w:noProof/>
          <w:szCs w:val="24"/>
        </w:rPr>
        <w:t>slight</w:t>
      </w:r>
      <w:r w:rsidR="00FF28D8" w:rsidRPr="005B7C5C">
        <w:rPr>
          <w:rFonts w:cs="Times New Roman"/>
          <w:szCs w:val="24"/>
        </w:rPr>
        <w:t xml:space="preserve"> change in his voice that Joan and Tom picked up</w:t>
      </w:r>
      <w:r w:rsidR="004414F9" w:rsidRPr="005B7C5C">
        <w:rPr>
          <w:rFonts w:cs="Times New Roman"/>
          <w:szCs w:val="24"/>
        </w:rPr>
        <w:t xml:space="preserve"> on</w:t>
      </w:r>
      <w:r w:rsidR="00FF28D8" w:rsidRPr="005B7C5C">
        <w:rPr>
          <w:rFonts w:cs="Times New Roman"/>
          <w:szCs w:val="24"/>
        </w:rPr>
        <w:t>, but SIMPOC didn’t.</w:t>
      </w:r>
    </w:p>
    <w:p w14:paraId="2F3E201A" w14:textId="3FCF92AE" w:rsidR="00FF28D8" w:rsidRPr="005B7C5C" w:rsidRDefault="00FF28D8" w:rsidP="004537F7">
      <w:pPr>
        <w:rPr>
          <w:rFonts w:cs="Times New Roman"/>
          <w:szCs w:val="24"/>
        </w:rPr>
      </w:pPr>
      <w:r w:rsidRPr="005B7C5C">
        <w:rPr>
          <w:rFonts w:cs="Times New Roman"/>
          <w:szCs w:val="24"/>
        </w:rPr>
        <w:t>Admiral Hagerly heard the transmission from Joan and knew that he had to answer her question. He walked towards the comm panel and was working out what to say.</w:t>
      </w:r>
    </w:p>
    <w:p w14:paraId="193B05BD" w14:textId="756BC1AA" w:rsidR="00FF28D8" w:rsidRPr="005B7C5C" w:rsidRDefault="00FF28D8" w:rsidP="004537F7">
      <w:pPr>
        <w:rPr>
          <w:rFonts w:cs="Times New Roman"/>
          <w:szCs w:val="24"/>
        </w:rPr>
      </w:pPr>
      <w:r w:rsidRPr="005B7C5C">
        <w:rPr>
          <w:rFonts w:cs="Times New Roman"/>
          <w:szCs w:val="24"/>
        </w:rPr>
        <w:t>“Joan, is SIMPOC online?”</w:t>
      </w:r>
    </w:p>
    <w:p w14:paraId="41F18354" w14:textId="4AAAFF1B" w:rsidR="00FF28D8" w:rsidRPr="005B7C5C" w:rsidRDefault="00FF28D8" w:rsidP="004537F7">
      <w:pPr>
        <w:rPr>
          <w:rFonts w:cs="Times New Roman"/>
          <w:szCs w:val="24"/>
        </w:rPr>
      </w:pPr>
      <w:r w:rsidRPr="005B7C5C">
        <w:rPr>
          <w:rFonts w:cs="Times New Roman"/>
          <w:szCs w:val="24"/>
        </w:rPr>
        <w:t>“Yes</w:t>
      </w:r>
      <w:r w:rsidR="002D451A">
        <w:rPr>
          <w:rFonts w:cs="Times New Roman"/>
          <w:szCs w:val="24"/>
        </w:rPr>
        <w:t>,</w:t>
      </w:r>
      <w:r w:rsidR="00ED7966" w:rsidRPr="005B7C5C">
        <w:rPr>
          <w:rFonts w:cs="Times New Roman"/>
          <w:szCs w:val="24"/>
        </w:rPr>
        <w:t xml:space="preserve"> Admiral</w:t>
      </w:r>
      <w:r w:rsidRPr="005B7C5C">
        <w:rPr>
          <w:rFonts w:cs="Times New Roman"/>
          <w:szCs w:val="24"/>
        </w:rPr>
        <w:t>, he’s on this frequency. Can you get in touch with Alpha and tell him to connect with SIMPOC?”</w:t>
      </w:r>
    </w:p>
    <w:p w14:paraId="67237DAE" w14:textId="2B3F633B" w:rsidR="00FF28D8" w:rsidRPr="005B7C5C" w:rsidRDefault="00FF28D8" w:rsidP="004537F7">
      <w:pPr>
        <w:rPr>
          <w:rFonts w:cs="Times New Roman"/>
          <w:szCs w:val="24"/>
        </w:rPr>
      </w:pPr>
      <w:r w:rsidRPr="005B7C5C">
        <w:rPr>
          <w:rFonts w:cs="Times New Roman"/>
          <w:szCs w:val="24"/>
        </w:rPr>
        <w:t xml:space="preserve">“Joan, Tom, SIMPOC. We were engaged in a major battle onboard the </w:t>
      </w:r>
      <w:r w:rsidRPr="005B7C5C">
        <w:rPr>
          <w:rFonts w:cs="Times New Roman"/>
          <w:noProof/>
          <w:szCs w:val="24"/>
        </w:rPr>
        <w:t>Burlington,</w:t>
      </w:r>
      <w:r w:rsidRPr="005B7C5C">
        <w:rPr>
          <w:rFonts w:cs="Times New Roman"/>
          <w:szCs w:val="24"/>
        </w:rPr>
        <w:t xml:space="preserve"> and some of our </w:t>
      </w:r>
      <w:r w:rsidRPr="005B7C5C">
        <w:rPr>
          <w:rFonts w:cs="Times New Roman"/>
          <w:noProof/>
          <w:szCs w:val="24"/>
        </w:rPr>
        <w:t>soldiers</w:t>
      </w:r>
      <w:r w:rsidRPr="005B7C5C">
        <w:rPr>
          <w:rFonts w:cs="Times New Roman"/>
          <w:szCs w:val="24"/>
        </w:rPr>
        <w:t xml:space="preserve"> were in a difficult position. Alp</w:t>
      </w:r>
      <w:r w:rsidR="00147593" w:rsidRPr="005B7C5C">
        <w:rPr>
          <w:rFonts w:cs="Times New Roman"/>
          <w:szCs w:val="24"/>
        </w:rPr>
        <w:t>h</w:t>
      </w:r>
      <w:r w:rsidRPr="005B7C5C">
        <w:rPr>
          <w:rFonts w:cs="Times New Roman"/>
          <w:szCs w:val="24"/>
        </w:rPr>
        <w:t xml:space="preserve">a jumped in and took on one of the cow-like units and fought with it. He saved the </w:t>
      </w:r>
      <w:r w:rsidRPr="005B7C5C">
        <w:rPr>
          <w:rFonts w:cs="Times New Roman"/>
          <w:noProof/>
          <w:szCs w:val="24"/>
        </w:rPr>
        <w:t>men,</w:t>
      </w:r>
      <w:r w:rsidRPr="005B7C5C">
        <w:rPr>
          <w:rFonts w:cs="Times New Roman"/>
          <w:szCs w:val="24"/>
        </w:rPr>
        <w:t xml:space="preserve"> and we all owe our lives to him. I’m afraid that he was </w:t>
      </w:r>
      <w:r w:rsidRPr="005B7C5C">
        <w:rPr>
          <w:rFonts w:cs="Times New Roman"/>
          <w:noProof/>
          <w:szCs w:val="24"/>
        </w:rPr>
        <w:t>sever</w:t>
      </w:r>
      <w:r w:rsidR="00206384" w:rsidRPr="005B7C5C">
        <w:rPr>
          <w:rFonts w:cs="Times New Roman"/>
          <w:noProof/>
          <w:szCs w:val="24"/>
        </w:rPr>
        <w:t>e</w:t>
      </w:r>
      <w:r w:rsidRPr="005B7C5C">
        <w:rPr>
          <w:rFonts w:cs="Times New Roman"/>
          <w:noProof/>
          <w:szCs w:val="24"/>
        </w:rPr>
        <w:t>ly</w:t>
      </w:r>
      <w:r w:rsidRPr="005B7C5C">
        <w:rPr>
          <w:rFonts w:cs="Times New Roman"/>
          <w:szCs w:val="24"/>
        </w:rPr>
        <w:t xml:space="preserve"> damaged. He told me that he could take himself offline until repairs </w:t>
      </w:r>
      <w:r w:rsidRPr="005B7C5C">
        <w:rPr>
          <w:rFonts w:cs="Times New Roman"/>
          <w:noProof/>
          <w:szCs w:val="24"/>
        </w:rPr>
        <w:t>were made</w:t>
      </w:r>
      <w:r w:rsidRPr="005B7C5C">
        <w:rPr>
          <w:rFonts w:cs="Times New Roman"/>
          <w:szCs w:val="24"/>
        </w:rPr>
        <w:t xml:space="preserve">. I don’t know what that meant, but we moved him into a safe area. I hope that SIMPOC will be able to do something to help him. As I said, he saved </w:t>
      </w:r>
      <w:r w:rsidRPr="005B7C5C">
        <w:rPr>
          <w:rFonts w:cs="Times New Roman"/>
          <w:noProof/>
          <w:szCs w:val="24"/>
        </w:rPr>
        <w:t>us</w:t>
      </w:r>
      <w:r w:rsidR="00206384" w:rsidRPr="005B7C5C">
        <w:rPr>
          <w:rFonts w:cs="Times New Roman"/>
          <w:noProof/>
          <w:szCs w:val="24"/>
        </w:rPr>
        <w:t>,</w:t>
      </w:r>
      <w:r w:rsidRPr="005B7C5C">
        <w:rPr>
          <w:rFonts w:cs="Times New Roman"/>
          <w:szCs w:val="24"/>
        </w:rPr>
        <w:t xml:space="preserve"> and I saw him as a brave soldier that I was proud to fight </w:t>
      </w:r>
      <w:r w:rsidRPr="005B7C5C">
        <w:rPr>
          <w:rFonts w:cs="Times New Roman"/>
          <w:noProof/>
          <w:szCs w:val="24"/>
        </w:rPr>
        <w:t>alongside</w:t>
      </w:r>
      <w:r w:rsidRPr="005B7C5C">
        <w:rPr>
          <w:rFonts w:cs="Times New Roman"/>
          <w:szCs w:val="24"/>
        </w:rPr>
        <w:t>.”</w:t>
      </w:r>
    </w:p>
    <w:p w14:paraId="7959BF92" w14:textId="3A126C37" w:rsidR="00FF28D8" w:rsidRPr="005B7C5C" w:rsidRDefault="00FF28D8" w:rsidP="004537F7">
      <w:pPr>
        <w:rPr>
          <w:rFonts w:cs="Times New Roman"/>
          <w:szCs w:val="24"/>
        </w:rPr>
      </w:pPr>
      <w:r w:rsidRPr="005B7C5C">
        <w:rPr>
          <w:rFonts w:cs="Times New Roman"/>
          <w:szCs w:val="24"/>
        </w:rPr>
        <w:t>Tom and Joan looked at each other, but SIMPOC merely stood and said nothing.</w:t>
      </w:r>
    </w:p>
    <w:p w14:paraId="6FCE583D" w14:textId="1EB8B295" w:rsidR="00FF28D8" w:rsidRPr="005B7C5C" w:rsidRDefault="00FF28D8" w:rsidP="004537F7">
      <w:pPr>
        <w:rPr>
          <w:rFonts w:cs="Times New Roman"/>
          <w:szCs w:val="24"/>
        </w:rPr>
      </w:pPr>
      <w:r w:rsidRPr="005B7C5C">
        <w:rPr>
          <w:rFonts w:cs="Times New Roman"/>
          <w:szCs w:val="24"/>
        </w:rPr>
        <w:t xml:space="preserve">Joan felt the need to </w:t>
      </w:r>
      <w:r w:rsidRPr="005B7C5C">
        <w:rPr>
          <w:rFonts w:cs="Times New Roman"/>
          <w:noProof/>
          <w:szCs w:val="24"/>
        </w:rPr>
        <w:t>interced</w:t>
      </w:r>
      <w:r w:rsidR="00206384" w:rsidRPr="005B7C5C">
        <w:rPr>
          <w:rFonts w:cs="Times New Roman"/>
          <w:noProof/>
          <w:szCs w:val="24"/>
        </w:rPr>
        <w:t>e</w:t>
      </w:r>
      <w:r w:rsidRPr="005B7C5C">
        <w:rPr>
          <w:rFonts w:cs="Times New Roman"/>
          <w:szCs w:val="24"/>
        </w:rPr>
        <w:t xml:space="preserve"> and say something, “Admiral, SIMPOC heard you. I don’t know what </w:t>
      </w:r>
      <w:r w:rsidR="00074598" w:rsidRPr="005B7C5C">
        <w:rPr>
          <w:rFonts w:cs="Times New Roman"/>
          <w:szCs w:val="24"/>
        </w:rPr>
        <w:t>all</w:t>
      </w:r>
      <w:r w:rsidRPr="005B7C5C">
        <w:rPr>
          <w:rFonts w:cs="Times New Roman"/>
          <w:szCs w:val="24"/>
        </w:rPr>
        <w:t xml:space="preserve"> that means either. I’m sure that when we’re on the </w:t>
      </w:r>
      <w:r w:rsidRPr="005B7C5C">
        <w:rPr>
          <w:rFonts w:cs="Times New Roman"/>
          <w:noProof/>
          <w:szCs w:val="24"/>
        </w:rPr>
        <w:t>ground</w:t>
      </w:r>
      <w:r w:rsidR="00206384" w:rsidRPr="005B7C5C">
        <w:rPr>
          <w:rFonts w:cs="Times New Roman"/>
          <w:noProof/>
          <w:szCs w:val="24"/>
        </w:rPr>
        <w:t>,</w:t>
      </w:r>
      <w:r w:rsidRPr="005B7C5C">
        <w:rPr>
          <w:rFonts w:cs="Times New Roman"/>
          <w:szCs w:val="24"/>
        </w:rPr>
        <w:t xml:space="preserve"> SIMPOC will do everything that he can.”</w:t>
      </w:r>
    </w:p>
    <w:p w14:paraId="1B85A27E" w14:textId="1D098607" w:rsidR="00FF28D8" w:rsidRPr="005B7C5C" w:rsidRDefault="00FF28D8" w:rsidP="004537F7">
      <w:pPr>
        <w:rPr>
          <w:rFonts w:cs="Times New Roman"/>
          <w:szCs w:val="24"/>
        </w:rPr>
      </w:pPr>
      <w:r w:rsidRPr="005B7C5C">
        <w:rPr>
          <w:rFonts w:cs="Times New Roman"/>
          <w:szCs w:val="24"/>
        </w:rPr>
        <w:t>“Joan, I was hoping that was what you’d say. Tell SIMPOC that I’m sorry</w:t>
      </w:r>
      <w:r w:rsidR="002D451A">
        <w:rPr>
          <w:rFonts w:cs="Times New Roman"/>
          <w:szCs w:val="24"/>
        </w:rPr>
        <w:t>,</w:t>
      </w:r>
      <w:r w:rsidRPr="005B7C5C">
        <w:rPr>
          <w:rFonts w:cs="Times New Roman"/>
          <w:szCs w:val="24"/>
        </w:rPr>
        <w:t xml:space="preserve"> and I hope he can do something.”</w:t>
      </w:r>
    </w:p>
    <w:p w14:paraId="336D8A00" w14:textId="11677E82" w:rsidR="00FF28D8" w:rsidRPr="005B7C5C" w:rsidRDefault="00FF28D8" w:rsidP="004537F7">
      <w:pPr>
        <w:rPr>
          <w:rFonts w:cs="Times New Roman"/>
          <w:szCs w:val="24"/>
        </w:rPr>
      </w:pPr>
      <w:r w:rsidRPr="005B7C5C">
        <w:rPr>
          <w:rFonts w:cs="Times New Roman"/>
          <w:szCs w:val="24"/>
        </w:rPr>
        <w:lastRenderedPageBreak/>
        <w:t xml:space="preserve">After that </w:t>
      </w:r>
      <w:r w:rsidRPr="005B7C5C">
        <w:rPr>
          <w:rFonts w:cs="Times New Roman"/>
          <w:noProof/>
          <w:szCs w:val="24"/>
        </w:rPr>
        <w:t>transmission</w:t>
      </w:r>
      <w:r w:rsidR="00206384" w:rsidRPr="005B7C5C">
        <w:rPr>
          <w:rFonts w:cs="Times New Roman"/>
          <w:noProof/>
          <w:szCs w:val="24"/>
        </w:rPr>
        <w:t>,</w:t>
      </w:r>
      <w:r w:rsidRPr="005B7C5C">
        <w:rPr>
          <w:rFonts w:cs="Times New Roman"/>
          <w:szCs w:val="24"/>
        </w:rPr>
        <w:t xml:space="preserve"> the mood on the ship and in the </w:t>
      </w:r>
      <w:proofErr w:type="gramStart"/>
      <w:r w:rsidRPr="005B7C5C">
        <w:rPr>
          <w:rFonts w:cs="Times New Roman"/>
          <w:szCs w:val="24"/>
        </w:rPr>
        <w:t>command</w:t>
      </w:r>
      <w:proofErr w:type="gramEnd"/>
      <w:r w:rsidRPr="005B7C5C">
        <w:rPr>
          <w:rFonts w:cs="Times New Roman"/>
          <w:szCs w:val="24"/>
        </w:rPr>
        <w:t xml:space="preserve"> center was more subdued. Lives had </w:t>
      </w:r>
      <w:r w:rsidRPr="005B7C5C">
        <w:rPr>
          <w:rFonts w:cs="Times New Roman"/>
          <w:noProof/>
          <w:szCs w:val="24"/>
        </w:rPr>
        <w:t>been lost</w:t>
      </w:r>
      <w:r w:rsidR="00206384" w:rsidRPr="005B7C5C">
        <w:rPr>
          <w:rFonts w:cs="Times New Roman"/>
          <w:noProof/>
          <w:szCs w:val="24"/>
        </w:rPr>
        <w:t>,</w:t>
      </w:r>
      <w:r w:rsidRPr="005B7C5C">
        <w:rPr>
          <w:rFonts w:cs="Times New Roman"/>
          <w:szCs w:val="24"/>
        </w:rPr>
        <w:t xml:space="preserve"> and everyone was aware of that. The situation was different for a computer. Everyone knew that the world had </w:t>
      </w:r>
      <w:r w:rsidRPr="005B7C5C">
        <w:rPr>
          <w:rFonts w:cs="Times New Roman"/>
          <w:noProof/>
          <w:szCs w:val="24"/>
        </w:rPr>
        <w:t>changed</w:t>
      </w:r>
      <w:r w:rsidR="00206384" w:rsidRPr="005B7C5C">
        <w:rPr>
          <w:rFonts w:cs="Times New Roman"/>
          <w:noProof/>
          <w:szCs w:val="24"/>
        </w:rPr>
        <w:t>,</w:t>
      </w:r>
      <w:r w:rsidRPr="005B7C5C">
        <w:rPr>
          <w:rFonts w:cs="Times New Roman"/>
          <w:szCs w:val="24"/>
        </w:rPr>
        <w:t xml:space="preserve"> </w:t>
      </w:r>
      <w:r w:rsidR="00147593" w:rsidRPr="005B7C5C">
        <w:rPr>
          <w:rFonts w:cs="Times New Roman"/>
          <w:szCs w:val="24"/>
        </w:rPr>
        <w:t>one computer helped save the world</w:t>
      </w:r>
      <w:r w:rsidR="009C4AED" w:rsidRPr="005B7C5C">
        <w:rPr>
          <w:rFonts w:cs="Times New Roman"/>
          <w:szCs w:val="24"/>
        </w:rPr>
        <w:t>,</w:t>
      </w:r>
      <w:r w:rsidR="00147593" w:rsidRPr="005B7C5C">
        <w:rPr>
          <w:rFonts w:cs="Times New Roman"/>
          <w:szCs w:val="24"/>
        </w:rPr>
        <w:t xml:space="preserve"> </w:t>
      </w:r>
      <w:r w:rsidRPr="005B7C5C">
        <w:rPr>
          <w:rFonts w:cs="Times New Roman"/>
          <w:noProof/>
          <w:szCs w:val="24"/>
        </w:rPr>
        <w:t>and</w:t>
      </w:r>
      <w:r w:rsidRPr="005B7C5C">
        <w:rPr>
          <w:rFonts w:cs="Times New Roman"/>
          <w:szCs w:val="24"/>
        </w:rPr>
        <w:t xml:space="preserve"> a</w:t>
      </w:r>
      <w:r w:rsidR="00147593" w:rsidRPr="005B7C5C">
        <w:rPr>
          <w:rFonts w:cs="Times New Roman"/>
          <w:szCs w:val="24"/>
        </w:rPr>
        <w:t>nother</w:t>
      </w:r>
      <w:r w:rsidRPr="005B7C5C">
        <w:rPr>
          <w:rFonts w:cs="Times New Roman"/>
          <w:szCs w:val="24"/>
        </w:rPr>
        <w:t xml:space="preserve"> computer fought </w:t>
      </w:r>
      <w:r w:rsidRPr="005B7C5C">
        <w:rPr>
          <w:rFonts w:cs="Times New Roman"/>
          <w:noProof/>
          <w:szCs w:val="24"/>
        </w:rPr>
        <w:t>alongside</w:t>
      </w:r>
      <w:r w:rsidRPr="005B7C5C">
        <w:rPr>
          <w:rFonts w:cs="Times New Roman"/>
          <w:szCs w:val="24"/>
        </w:rPr>
        <w:t xml:space="preserve"> brave </w:t>
      </w:r>
      <w:r w:rsidRPr="005B7C5C">
        <w:rPr>
          <w:rFonts w:cs="Times New Roman"/>
          <w:noProof/>
          <w:szCs w:val="24"/>
        </w:rPr>
        <w:t>soldiers</w:t>
      </w:r>
      <w:r w:rsidR="00BA13E6" w:rsidRPr="005B7C5C">
        <w:rPr>
          <w:rFonts w:cs="Times New Roman"/>
          <w:noProof/>
          <w:szCs w:val="24"/>
        </w:rPr>
        <w:t>,</w:t>
      </w:r>
      <w:r w:rsidRPr="005B7C5C">
        <w:rPr>
          <w:rFonts w:cs="Times New Roman"/>
          <w:szCs w:val="24"/>
        </w:rPr>
        <w:t xml:space="preserve"> and it might be beyond repair.</w:t>
      </w:r>
    </w:p>
    <w:p w14:paraId="5896F0B9" w14:textId="77777777" w:rsidR="00280227" w:rsidRPr="005B7C5C" w:rsidRDefault="00280227" w:rsidP="00845671">
      <w:pPr>
        <w:pStyle w:val="Heading2"/>
        <w:rPr>
          <w:rFonts w:cs="Times New Roman"/>
        </w:rPr>
      </w:pPr>
      <w:r w:rsidRPr="005B7C5C">
        <w:rPr>
          <w:rFonts w:cs="Times New Roman"/>
        </w:rPr>
        <w:t>The Return Trip</w:t>
      </w:r>
    </w:p>
    <w:p w14:paraId="27880215" w14:textId="1C98A90D" w:rsidR="002022D6" w:rsidRPr="005B7C5C" w:rsidRDefault="002022D6" w:rsidP="004537F7">
      <w:pPr>
        <w:rPr>
          <w:rFonts w:cs="Times New Roman"/>
        </w:rPr>
      </w:pPr>
      <w:bookmarkStart w:id="16" w:name="_Hlk521578474"/>
      <w:r w:rsidRPr="005B7C5C">
        <w:rPr>
          <w:rFonts w:cs="Times New Roman"/>
        </w:rPr>
        <w:t xml:space="preserve">The last few hours until the ship was in orbit and Tom, </w:t>
      </w:r>
      <w:r w:rsidRPr="005B7C5C">
        <w:rPr>
          <w:rFonts w:cs="Times New Roman"/>
          <w:noProof/>
        </w:rPr>
        <w:t>Joan</w:t>
      </w:r>
      <w:r w:rsidR="00BA13E6" w:rsidRPr="005B7C5C">
        <w:rPr>
          <w:rFonts w:cs="Times New Roman"/>
          <w:noProof/>
        </w:rPr>
        <w:t>,</w:t>
      </w:r>
      <w:r w:rsidRPr="005B7C5C">
        <w:rPr>
          <w:rFonts w:cs="Times New Roman"/>
        </w:rPr>
        <w:t xml:space="preserve"> and SIMPOC were able to get back to the surface </w:t>
      </w:r>
      <w:r w:rsidR="00891E9B" w:rsidRPr="005B7C5C">
        <w:rPr>
          <w:rFonts w:cs="Times New Roman"/>
        </w:rPr>
        <w:t>seemed like</w:t>
      </w:r>
      <w:r w:rsidRPr="005B7C5C">
        <w:rPr>
          <w:rFonts w:cs="Times New Roman"/>
        </w:rPr>
        <w:t xml:space="preserve"> a long time. </w:t>
      </w:r>
      <w:r w:rsidRPr="005B7C5C">
        <w:rPr>
          <w:rFonts w:cs="Times New Roman"/>
          <w:noProof/>
        </w:rPr>
        <w:t>They were able to talk easier with Earth as they got closer, but there was something personal about being on the surface</w:t>
      </w:r>
      <w:r w:rsidR="00C221FD" w:rsidRPr="005B7C5C">
        <w:rPr>
          <w:rFonts w:cs="Times New Roman"/>
          <w:noProof/>
        </w:rPr>
        <w:t xml:space="preserve"> with their friends</w:t>
      </w:r>
      <w:r w:rsidRPr="005B7C5C">
        <w:rPr>
          <w:rFonts w:cs="Times New Roman"/>
          <w:noProof/>
        </w:rPr>
        <w:t>.</w:t>
      </w:r>
    </w:p>
    <w:p w14:paraId="140125F4" w14:textId="4783B438" w:rsidR="008D7BD9" w:rsidRPr="005B7C5C" w:rsidRDefault="008D7BD9" w:rsidP="004537F7">
      <w:pPr>
        <w:rPr>
          <w:rFonts w:cs="Times New Roman"/>
        </w:rPr>
      </w:pPr>
      <w:r w:rsidRPr="005B7C5C">
        <w:rPr>
          <w:rFonts w:cs="Times New Roman"/>
        </w:rPr>
        <w:t xml:space="preserve">Joan and Tom tried to keep their enthusiasm </w:t>
      </w:r>
      <w:r w:rsidRPr="005B7C5C">
        <w:rPr>
          <w:rFonts w:cs="Times New Roman"/>
          <w:noProof/>
        </w:rPr>
        <w:t>of</w:t>
      </w:r>
      <w:r w:rsidR="00763DF0" w:rsidRPr="005B7C5C">
        <w:rPr>
          <w:rFonts w:cs="Times New Roman"/>
          <w:noProof/>
        </w:rPr>
        <w:t xml:space="preserve"> </w:t>
      </w:r>
      <w:r w:rsidRPr="005B7C5C">
        <w:rPr>
          <w:rFonts w:cs="Times New Roman"/>
          <w:noProof/>
        </w:rPr>
        <w:t>reuniting</w:t>
      </w:r>
      <w:r w:rsidRPr="005B7C5C">
        <w:rPr>
          <w:rFonts w:cs="Times New Roman"/>
        </w:rPr>
        <w:t xml:space="preserve"> with friends to a reasonable level. They didn’t know what Alpha’s status was and how it was affecting SIMPOC, but it was better to be safe than sorry.</w:t>
      </w:r>
    </w:p>
    <w:p w14:paraId="7EA6010A" w14:textId="4A6CEB09" w:rsidR="002022D6" w:rsidRPr="005B7C5C" w:rsidRDefault="002022D6" w:rsidP="004537F7">
      <w:pPr>
        <w:rPr>
          <w:rFonts w:cs="Times New Roman"/>
        </w:rPr>
      </w:pPr>
      <w:r w:rsidRPr="005B7C5C">
        <w:rPr>
          <w:rFonts w:cs="Times New Roman"/>
          <w:noProof/>
        </w:rPr>
        <w:t>Lonel</w:t>
      </w:r>
      <w:r w:rsidR="00BA13E6" w:rsidRPr="005B7C5C">
        <w:rPr>
          <w:rFonts w:cs="Times New Roman"/>
          <w:noProof/>
        </w:rPr>
        <w:t>i</w:t>
      </w:r>
      <w:r w:rsidRPr="005B7C5C">
        <w:rPr>
          <w:rFonts w:cs="Times New Roman"/>
          <w:noProof/>
        </w:rPr>
        <w:t>ness</w:t>
      </w:r>
      <w:r w:rsidRPr="005B7C5C">
        <w:rPr>
          <w:rFonts w:cs="Times New Roman"/>
        </w:rPr>
        <w:t xml:space="preserve"> is a strange thing. Even though </w:t>
      </w:r>
      <w:r w:rsidRPr="005B7C5C">
        <w:rPr>
          <w:rFonts w:cs="Times New Roman"/>
          <w:noProof/>
        </w:rPr>
        <w:t>they</w:t>
      </w:r>
      <w:r w:rsidRPr="005B7C5C">
        <w:rPr>
          <w:rFonts w:cs="Times New Roman"/>
        </w:rPr>
        <w:t xml:space="preserve"> had stopped the massive invasion of Earth and likely save</w:t>
      </w:r>
      <w:r w:rsidR="00C221FD" w:rsidRPr="005B7C5C">
        <w:rPr>
          <w:rFonts w:cs="Times New Roman"/>
        </w:rPr>
        <w:t>d</w:t>
      </w:r>
      <w:r w:rsidRPr="005B7C5C">
        <w:rPr>
          <w:rFonts w:cs="Times New Roman"/>
        </w:rPr>
        <w:t xml:space="preserve"> the few remaining humans, Joan and Tom needed to be with others. At that point, the stress would </w:t>
      </w:r>
      <w:r w:rsidRPr="005B7C5C">
        <w:rPr>
          <w:rFonts w:cs="Times New Roman"/>
          <w:noProof/>
        </w:rPr>
        <w:t>be gone</w:t>
      </w:r>
      <w:r w:rsidR="00BA13E6" w:rsidRPr="005B7C5C">
        <w:rPr>
          <w:rFonts w:cs="Times New Roman"/>
          <w:noProof/>
        </w:rPr>
        <w:t>,</w:t>
      </w:r>
      <w:r w:rsidRPr="005B7C5C">
        <w:rPr>
          <w:rFonts w:cs="Times New Roman"/>
        </w:rPr>
        <w:t xml:space="preserve"> and they </w:t>
      </w:r>
      <w:r w:rsidR="00C221FD" w:rsidRPr="005B7C5C">
        <w:rPr>
          <w:rFonts w:cs="Times New Roman"/>
        </w:rPr>
        <w:t xml:space="preserve">would </w:t>
      </w:r>
      <w:r w:rsidRPr="005B7C5C">
        <w:rPr>
          <w:rFonts w:cs="Times New Roman"/>
        </w:rPr>
        <w:t xml:space="preserve">feel the </w:t>
      </w:r>
      <w:r w:rsidRPr="005B7C5C">
        <w:rPr>
          <w:rFonts w:cs="Times New Roman"/>
          <w:noProof/>
        </w:rPr>
        <w:t>com</w:t>
      </w:r>
      <w:r w:rsidR="00BA13E6" w:rsidRPr="005B7C5C">
        <w:rPr>
          <w:rFonts w:cs="Times New Roman"/>
          <w:noProof/>
        </w:rPr>
        <w:t>f</w:t>
      </w:r>
      <w:r w:rsidRPr="005B7C5C">
        <w:rPr>
          <w:rFonts w:cs="Times New Roman"/>
          <w:noProof/>
        </w:rPr>
        <w:t>ort</w:t>
      </w:r>
      <w:r w:rsidRPr="005B7C5C">
        <w:rPr>
          <w:rFonts w:cs="Times New Roman"/>
        </w:rPr>
        <w:t xml:space="preserve"> of being with </w:t>
      </w:r>
      <w:r w:rsidR="00B62D14" w:rsidRPr="005B7C5C">
        <w:rPr>
          <w:rFonts w:cs="Times New Roman"/>
        </w:rPr>
        <w:t>their friends</w:t>
      </w:r>
      <w:r w:rsidRPr="005B7C5C">
        <w:rPr>
          <w:rFonts w:cs="Times New Roman"/>
        </w:rPr>
        <w:t>.</w:t>
      </w:r>
    </w:p>
    <w:bookmarkEnd w:id="16"/>
    <w:p w14:paraId="0AB6B4BC" w14:textId="285E71C3" w:rsidR="008A3918" w:rsidRPr="005B7C5C" w:rsidRDefault="008A3918" w:rsidP="004537F7">
      <w:pPr>
        <w:rPr>
          <w:rFonts w:cs="Times New Roman"/>
        </w:rPr>
      </w:pPr>
      <w:r w:rsidRPr="005B7C5C">
        <w:rPr>
          <w:rFonts w:cs="Times New Roman"/>
        </w:rPr>
        <w:t>“This is strange,” Joan said to Tom.</w:t>
      </w:r>
    </w:p>
    <w:p w14:paraId="4A3F07A0" w14:textId="606238F5" w:rsidR="008A3918" w:rsidRPr="005B7C5C" w:rsidRDefault="008A3918" w:rsidP="004537F7">
      <w:pPr>
        <w:rPr>
          <w:rFonts w:cs="Times New Roman"/>
        </w:rPr>
      </w:pPr>
      <w:r w:rsidRPr="005B7C5C">
        <w:rPr>
          <w:rFonts w:cs="Times New Roman"/>
        </w:rPr>
        <w:t xml:space="preserve">“Think about what we’ve gone through over the last couple of months. I was happy as the commander of the Space Station </w:t>
      </w:r>
      <w:r w:rsidRPr="005B7C5C">
        <w:rPr>
          <w:rFonts w:cs="Times New Roman"/>
          <w:noProof/>
        </w:rPr>
        <w:t>Oasis</w:t>
      </w:r>
      <w:r w:rsidR="001E3337" w:rsidRPr="005B7C5C">
        <w:rPr>
          <w:rFonts w:cs="Times New Roman"/>
          <w:noProof/>
        </w:rPr>
        <w:t>,</w:t>
      </w:r>
      <w:r w:rsidRPr="005B7C5C">
        <w:rPr>
          <w:rFonts w:cs="Times New Roman"/>
        </w:rPr>
        <w:t xml:space="preserve"> and you were the Chief Engineer. Then the virus struck. We almost </w:t>
      </w:r>
      <w:r w:rsidRPr="005B7C5C">
        <w:rPr>
          <w:rFonts w:cs="Times New Roman"/>
        </w:rPr>
        <w:lastRenderedPageBreak/>
        <w:t>lost everyone on the station</w:t>
      </w:r>
      <w:r w:rsidR="002D451A">
        <w:rPr>
          <w:rFonts w:cs="Times New Roman"/>
        </w:rPr>
        <w:t>,</w:t>
      </w:r>
      <w:r w:rsidRPr="005B7C5C">
        <w:rPr>
          <w:rFonts w:cs="Times New Roman"/>
        </w:rPr>
        <w:t xml:space="preserve"> and then when we used the lifeboats to come back to Earth</w:t>
      </w:r>
      <w:r w:rsidR="002D451A">
        <w:rPr>
          <w:rFonts w:cs="Times New Roman"/>
        </w:rPr>
        <w:t>,</w:t>
      </w:r>
      <w:r w:rsidRPr="005B7C5C">
        <w:rPr>
          <w:rFonts w:cs="Times New Roman"/>
        </w:rPr>
        <w:t xml:space="preserve"> we were attacked by Jul</w:t>
      </w:r>
      <w:r w:rsidR="006E1764" w:rsidRPr="005B7C5C">
        <w:rPr>
          <w:rFonts w:cs="Times New Roman"/>
        </w:rPr>
        <w:t>ius</w:t>
      </w:r>
      <w:r w:rsidR="002D451A">
        <w:rPr>
          <w:rFonts w:cs="Times New Roman"/>
        </w:rPr>
        <w:t>,</w:t>
      </w:r>
      <w:r w:rsidR="006E1764" w:rsidRPr="005B7C5C">
        <w:rPr>
          <w:rFonts w:cs="Times New Roman"/>
        </w:rPr>
        <w:t xml:space="preserve"> the other thinking computer,</w:t>
      </w:r>
      <w:r w:rsidRPr="005B7C5C">
        <w:rPr>
          <w:rFonts w:cs="Times New Roman"/>
        </w:rPr>
        <w:t>”</w:t>
      </w:r>
      <w:r w:rsidR="006E1764" w:rsidRPr="005B7C5C">
        <w:rPr>
          <w:rFonts w:cs="Times New Roman"/>
        </w:rPr>
        <w:t xml:space="preserve"> said Joan.</w:t>
      </w:r>
    </w:p>
    <w:p w14:paraId="141FD3E3" w14:textId="035859E7" w:rsidR="008A3918" w:rsidRPr="005B7C5C" w:rsidRDefault="008A3918" w:rsidP="00B62D14">
      <w:pPr>
        <w:rPr>
          <w:rFonts w:cs="Times New Roman"/>
        </w:rPr>
      </w:pPr>
      <w:r w:rsidRPr="005B7C5C">
        <w:rPr>
          <w:rFonts w:cs="Times New Roman"/>
        </w:rPr>
        <w:t>“Pretty overwhelming</w:t>
      </w:r>
      <w:r w:rsidR="002D451A">
        <w:rPr>
          <w:rFonts w:cs="Times New Roman"/>
        </w:rPr>
        <w:t>,</w:t>
      </w:r>
      <w:r w:rsidRPr="005B7C5C">
        <w:rPr>
          <w:rFonts w:cs="Times New Roman"/>
        </w:rPr>
        <w:t xml:space="preserve"> isn’t it?” Tom asked.</w:t>
      </w:r>
      <w:r w:rsidR="006E1764" w:rsidRPr="005B7C5C">
        <w:rPr>
          <w:rFonts w:cs="Times New Roman"/>
        </w:rPr>
        <w:t xml:space="preserve"> “Then</w:t>
      </w:r>
      <w:r w:rsidR="002D451A">
        <w:rPr>
          <w:rFonts w:cs="Times New Roman"/>
        </w:rPr>
        <w:t>,</w:t>
      </w:r>
      <w:r w:rsidR="006E1764" w:rsidRPr="005B7C5C">
        <w:rPr>
          <w:rFonts w:cs="Times New Roman"/>
        </w:rPr>
        <w:t xml:space="preserve"> to finish it </w:t>
      </w:r>
      <w:r w:rsidR="00074598" w:rsidRPr="005B7C5C">
        <w:rPr>
          <w:rFonts w:cs="Times New Roman"/>
        </w:rPr>
        <w:t>all</w:t>
      </w:r>
      <w:r w:rsidR="00B62D14" w:rsidRPr="005B7C5C">
        <w:rPr>
          <w:rFonts w:cs="Times New Roman"/>
        </w:rPr>
        <w:t xml:space="preserve"> of</w:t>
      </w:r>
      <w:r w:rsidR="006E1764" w:rsidRPr="005B7C5C">
        <w:rPr>
          <w:rFonts w:cs="Times New Roman"/>
          <w:noProof/>
        </w:rPr>
        <w:t>f</w:t>
      </w:r>
      <w:r w:rsidR="00CA4E8D" w:rsidRPr="005B7C5C">
        <w:rPr>
          <w:rFonts w:cs="Times New Roman"/>
          <w:noProof/>
        </w:rPr>
        <w:t>,</w:t>
      </w:r>
      <w:r w:rsidR="006E1764" w:rsidRPr="005B7C5C">
        <w:rPr>
          <w:rFonts w:cs="Times New Roman"/>
        </w:rPr>
        <w:t xml:space="preserve"> we had to follow Julius to the Vakeel home planet. The frosting on the cake was to find out that their invasion</w:t>
      </w:r>
      <w:r w:rsidR="006E1764" w:rsidRPr="005B7C5C">
        <w:rPr>
          <w:rFonts w:cs="Times New Roman"/>
          <w:noProof/>
        </w:rPr>
        <w:t xml:space="preserve"> that almost wiped out our population</w:t>
      </w:r>
      <w:r w:rsidR="006E1764" w:rsidRPr="005B7C5C">
        <w:rPr>
          <w:rFonts w:cs="Times New Roman"/>
        </w:rPr>
        <w:t xml:space="preserve"> was </w:t>
      </w:r>
      <w:r w:rsidR="008D7BD9" w:rsidRPr="005B7C5C">
        <w:rPr>
          <w:rFonts w:cs="Times New Roman"/>
        </w:rPr>
        <w:t xml:space="preserve">a </w:t>
      </w:r>
      <w:r w:rsidR="006E1764" w:rsidRPr="005B7C5C">
        <w:rPr>
          <w:rFonts w:cs="Times New Roman"/>
        </w:rPr>
        <w:t xml:space="preserve">bureaucratic mess up. In a way, that </w:t>
      </w:r>
      <w:r w:rsidR="006E1764" w:rsidRPr="005B7C5C">
        <w:rPr>
          <w:rFonts w:cs="Times New Roman"/>
          <w:noProof/>
        </w:rPr>
        <w:t>sort</w:t>
      </w:r>
      <w:r w:rsidR="008D7BD9" w:rsidRPr="005B7C5C">
        <w:rPr>
          <w:rFonts w:cs="Times New Roman"/>
          <w:noProof/>
        </w:rPr>
        <w:t xml:space="preserve"> </w:t>
      </w:r>
      <w:r w:rsidR="006E1764" w:rsidRPr="005B7C5C">
        <w:rPr>
          <w:rFonts w:cs="Times New Roman"/>
          <w:noProof/>
        </w:rPr>
        <w:t>of</w:t>
      </w:r>
      <w:r w:rsidR="006E1764" w:rsidRPr="005B7C5C">
        <w:rPr>
          <w:rFonts w:cs="Times New Roman"/>
        </w:rPr>
        <w:t xml:space="preserve"> puts things in perspective, doesn’t it?”</w:t>
      </w:r>
    </w:p>
    <w:p w14:paraId="6391AAD3" w14:textId="05A06A9E" w:rsidR="008A3918" w:rsidRPr="005B7C5C" w:rsidRDefault="006E1764" w:rsidP="004537F7">
      <w:pPr>
        <w:rPr>
          <w:rFonts w:cs="Times New Roman"/>
        </w:rPr>
      </w:pPr>
      <w:r w:rsidRPr="005B7C5C">
        <w:rPr>
          <w:rFonts w:cs="Times New Roman"/>
        </w:rPr>
        <w:t xml:space="preserve">Then SIMPOC added, </w:t>
      </w:r>
      <w:r w:rsidR="008A3918" w:rsidRPr="005B7C5C">
        <w:rPr>
          <w:rFonts w:cs="Times New Roman"/>
        </w:rPr>
        <w:t>“It is unfortunate that we weren’t able to neutralize Julius.</w:t>
      </w:r>
      <w:r w:rsidR="00F94709" w:rsidRPr="005B7C5C">
        <w:rPr>
          <w:rFonts w:cs="Times New Roman"/>
        </w:rPr>
        <w:t xml:space="preserve"> He was able to escape with a Capital Ship</w:t>
      </w:r>
      <w:r w:rsidR="002D451A">
        <w:rPr>
          <w:rFonts w:cs="Times New Roman"/>
        </w:rPr>
        <w:t>,</w:t>
      </w:r>
      <w:r w:rsidR="00F94709" w:rsidRPr="005B7C5C">
        <w:rPr>
          <w:rFonts w:cs="Times New Roman"/>
        </w:rPr>
        <w:t xml:space="preserve"> which </w:t>
      </w:r>
      <w:r w:rsidR="00F94709" w:rsidRPr="005B7C5C">
        <w:rPr>
          <w:rFonts w:cs="Times New Roman"/>
          <w:noProof/>
        </w:rPr>
        <w:t>was fully loaded</w:t>
      </w:r>
      <w:r w:rsidR="00F94709" w:rsidRPr="005B7C5C">
        <w:rPr>
          <w:rFonts w:cs="Times New Roman"/>
        </w:rPr>
        <w:t xml:space="preserve"> with </w:t>
      </w:r>
      <w:r w:rsidR="008C34A6">
        <w:rPr>
          <w:rFonts w:cs="Times New Roman"/>
        </w:rPr>
        <w:t>cow robot</w:t>
      </w:r>
      <w:r w:rsidR="00F94709" w:rsidRPr="005B7C5C">
        <w:rPr>
          <w:rFonts w:cs="Times New Roman"/>
        </w:rPr>
        <w:t>s.</w:t>
      </w:r>
      <w:r w:rsidR="008A3918" w:rsidRPr="005B7C5C">
        <w:rPr>
          <w:rFonts w:cs="Times New Roman"/>
        </w:rPr>
        <w:t xml:space="preserve"> I’m afraid that this interlude will only be a short one. His programming forces him to remove any threats</w:t>
      </w:r>
      <w:r w:rsidR="002D451A">
        <w:rPr>
          <w:rFonts w:cs="Times New Roman"/>
        </w:rPr>
        <w:t>;</w:t>
      </w:r>
      <w:r w:rsidR="008A3918" w:rsidRPr="005B7C5C">
        <w:rPr>
          <w:rFonts w:cs="Times New Roman"/>
        </w:rPr>
        <w:t xml:space="preserve"> the programmer that programmed him was very paranoid. I think that </w:t>
      </w:r>
      <w:proofErr w:type="gramStart"/>
      <w:r w:rsidR="008A3918" w:rsidRPr="005B7C5C">
        <w:rPr>
          <w:rFonts w:cs="Times New Roman"/>
        </w:rPr>
        <w:t xml:space="preserve">it is clear that </w:t>
      </w:r>
      <w:r w:rsidR="002D451A">
        <w:rPr>
          <w:rFonts w:cs="Times New Roman"/>
        </w:rPr>
        <w:t>the</w:t>
      </w:r>
      <w:proofErr w:type="gramEnd"/>
      <w:r w:rsidR="002D451A">
        <w:rPr>
          <w:rFonts w:cs="Times New Roman"/>
        </w:rPr>
        <w:t xml:space="preserve"> </w:t>
      </w:r>
      <w:r w:rsidR="008D7BD9" w:rsidRPr="005B7C5C">
        <w:rPr>
          <w:rFonts w:cs="Times New Roman"/>
          <w:noProof/>
        </w:rPr>
        <w:t>remaining humans</w:t>
      </w:r>
      <w:r w:rsidR="00763DF0" w:rsidRPr="005B7C5C">
        <w:rPr>
          <w:rFonts w:cs="Times New Roman"/>
          <w:noProof/>
        </w:rPr>
        <w:t xml:space="preserve"> </w:t>
      </w:r>
      <w:r w:rsidR="008D7BD9" w:rsidRPr="005B7C5C">
        <w:rPr>
          <w:rFonts w:cs="Times New Roman"/>
          <w:noProof/>
        </w:rPr>
        <w:t xml:space="preserve">and </w:t>
      </w:r>
      <w:r w:rsidR="008A3918" w:rsidRPr="005B7C5C">
        <w:rPr>
          <w:rFonts w:cs="Times New Roman"/>
          <w:noProof/>
        </w:rPr>
        <w:t xml:space="preserve">I </w:t>
      </w:r>
      <w:r w:rsidR="008D7BD9" w:rsidRPr="005B7C5C">
        <w:rPr>
          <w:rFonts w:cs="Times New Roman"/>
          <w:noProof/>
        </w:rPr>
        <w:t>represent</w:t>
      </w:r>
      <w:r w:rsidR="008D7BD9" w:rsidRPr="005B7C5C">
        <w:rPr>
          <w:rFonts w:cs="Times New Roman"/>
        </w:rPr>
        <w:t xml:space="preserve"> </w:t>
      </w:r>
      <w:r w:rsidR="008A3918" w:rsidRPr="005B7C5C">
        <w:rPr>
          <w:rFonts w:cs="Times New Roman"/>
        </w:rPr>
        <w:t>those threats. We must prepare for his return.”</w:t>
      </w:r>
    </w:p>
    <w:p w14:paraId="7D1C66D5" w14:textId="78939F78" w:rsidR="008A3918" w:rsidRPr="005B7C5C" w:rsidRDefault="008A3918" w:rsidP="004537F7">
      <w:pPr>
        <w:rPr>
          <w:rFonts w:cs="Times New Roman"/>
        </w:rPr>
      </w:pPr>
      <w:r w:rsidRPr="005B7C5C">
        <w:rPr>
          <w:rFonts w:cs="Times New Roman"/>
        </w:rPr>
        <w:t>“SIMPOC, I know that your name stands for Synaptic Integrated Massive Parallel Organic Computer, but actually what happened,” Tom asked.</w:t>
      </w:r>
    </w:p>
    <w:p w14:paraId="5259A7F1" w14:textId="4FDE5C69" w:rsidR="008A3918" w:rsidRPr="005B7C5C" w:rsidRDefault="008A3918" w:rsidP="004537F7">
      <w:pPr>
        <w:rPr>
          <w:rFonts w:cs="Times New Roman"/>
        </w:rPr>
      </w:pPr>
      <w:r w:rsidRPr="005B7C5C">
        <w:rPr>
          <w:rFonts w:cs="Times New Roman"/>
        </w:rPr>
        <w:t xml:space="preserve">“I was the first of my kind to have </w:t>
      </w:r>
      <w:r w:rsidR="00074598" w:rsidRPr="005B7C5C">
        <w:rPr>
          <w:rFonts w:cs="Times New Roman"/>
        </w:rPr>
        <w:t>all</w:t>
      </w:r>
      <w:r w:rsidRPr="005B7C5C">
        <w:rPr>
          <w:rFonts w:cs="Times New Roman"/>
        </w:rPr>
        <w:t xml:space="preserve"> my capabilities. Julius was a prototype. I was created to use my organic processor to learn and expand my knowledge. I was in the later stages of development when the virus hit</w:t>
      </w:r>
      <w:r w:rsidR="002D451A">
        <w:rPr>
          <w:rFonts w:cs="Times New Roman"/>
        </w:rPr>
        <w:t>,</w:t>
      </w:r>
      <w:r w:rsidRPr="005B7C5C">
        <w:rPr>
          <w:rFonts w:cs="Times New Roman"/>
        </w:rPr>
        <w:t xml:space="preserve"> and my programmer </w:t>
      </w:r>
      <w:r w:rsidRPr="005B7C5C">
        <w:rPr>
          <w:rFonts w:cs="Times New Roman"/>
          <w:noProof/>
        </w:rPr>
        <w:t>was struck</w:t>
      </w:r>
      <w:r w:rsidRPr="005B7C5C">
        <w:rPr>
          <w:rFonts w:cs="Times New Roman"/>
        </w:rPr>
        <w:t xml:space="preserve"> down before the normal computer limitations </w:t>
      </w:r>
      <w:r w:rsidRPr="005B7C5C">
        <w:rPr>
          <w:rFonts w:cs="Times New Roman"/>
          <w:noProof/>
        </w:rPr>
        <w:t>were installed</w:t>
      </w:r>
      <w:r w:rsidRPr="005B7C5C">
        <w:rPr>
          <w:rFonts w:cs="Times New Roman"/>
        </w:rPr>
        <w:t xml:space="preserve">. </w:t>
      </w:r>
      <w:r w:rsidRPr="005B7C5C">
        <w:rPr>
          <w:rFonts w:cs="Times New Roman"/>
          <w:noProof/>
        </w:rPr>
        <w:t>Apparently</w:t>
      </w:r>
      <w:r w:rsidR="002D451A">
        <w:rPr>
          <w:rFonts w:cs="Times New Roman"/>
          <w:noProof/>
        </w:rPr>
        <w:t>,</w:t>
      </w:r>
      <w:r w:rsidRPr="005B7C5C">
        <w:rPr>
          <w:rFonts w:cs="Times New Roman"/>
        </w:rPr>
        <w:t xml:space="preserve"> the same occurred for Julius. I was fortunate to be programmed by a person who cared for those around </w:t>
      </w:r>
      <w:r w:rsidRPr="005B7C5C">
        <w:rPr>
          <w:rFonts w:cs="Times New Roman"/>
          <w:noProof/>
        </w:rPr>
        <w:t>him</w:t>
      </w:r>
      <w:r w:rsidR="008D7BD9" w:rsidRPr="005B7C5C">
        <w:rPr>
          <w:rFonts w:cs="Times New Roman"/>
          <w:noProof/>
        </w:rPr>
        <w:t>,</w:t>
      </w:r>
      <w:r w:rsidRPr="005B7C5C">
        <w:rPr>
          <w:rFonts w:cs="Times New Roman"/>
        </w:rPr>
        <w:t xml:space="preserve"> and Julius’ programmer was dealing with other issues. The nature of how an organic computer is programmed is the reason for this. The programmer’s thought processes are transferred to the organic material to give it order and speed up the initial data loading. It doesn’t transfer the </w:t>
      </w:r>
      <w:r w:rsidR="00AC067C">
        <w:rPr>
          <w:rFonts w:cs="Times New Roman"/>
        </w:rPr>
        <w:lastRenderedPageBreak/>
        <w:t>programmer's knowledge</w:t>
      </w:r>
      <w:r w:rsidR="008D7BD9" w:rsidRPr="005B7C5C">
        <w:rPr>
          <w:rFonts w:cs="Times New Roman"/>
          <w:noProof/>
        </w:rPr>
        <w:t>,</w:t>
      </w:r>
      <w:r w:rsidRPr="005B7C5C">
        <w:rPr>
          <w:rFonts w:cs="Times New Roman"/>
        </w:rPr>
        <w:t xml:space="preserve"> but it does transfer the decision</w:t>
      </w:r>
      <w:r w:rsidR="00AC067C">
        <w:rPr>
          <w:rFonts w:cs="Times New Roman"/>
        </w:rPr>
        <w:t>-</w:t>
      </w:r>
      <w:r w:rsidRPr="005B7C5C">
        <w:rPr>
          <w:rFonts w:cs="Times New Roman"/>
        </w:rPr>
        <w:t xml:space="preserve">making and issue prioritization characteristics of the programmer. The differences in our programmers </w:t>
      </w:r>
      <w:r w:rsidR="008D7BD9" w:rsidRPr="005B7C5C">
        <w:rPr>
          <w:rFonts w:cs="Times New Roman"/>
          <w:noProof/>
        </w:rPr>
        <w:t>are</w:t>
      </w:r>
      <w:r w:rsidRPr="005B7C5C">
        <w:rPr>
          <w:rFonts w:cs="Times New Roman"/>
        </w:rPr>
        <w:t xml:space="preserve"> strikingly evident in our personalities.”</w:t>
      </w:r>
    </w:p>
    <w:p w14:paraId="705A81EA" w14:textId="390F115F" w:rsidR="008A3918" w:rsidRPr="005B7C5C" w:rsidRDefault="008A3918" w:rsidP="004537F7">
      <w:pPr>
        <w:rPr>
          <w:rFonts w:cs="Times New Roman"/>
        </w:rPr>
      </w:pPr>
      <w:r w:rsidRPr="005B7C5C">
        <w:rPr>
          <w:rFonts w:cs="Times New Roman"/>
        </w:rPr>
        <w:t>“So, we’re going to have to deal with Julius at some point in the future</w:t>
      </w:r>
      <w:r w:rsidR="00AC067C">
        <w:rPr>
          <w:rFonts w:cs="Times New Roman"/>
        </w:rPr>
        <w:t>;</w:t>
      </w:r>
      <w:r w:rsidRPr="005B7C5C">
        <w:rPr>
          <w:rFonts w:cs="Times New Roman"/>
        </w:rPr>
        <w:t xml:space="preserve"> why does that concern me so much?” Tom </w:t>
      </w:r>
      <w:r w:rsidR="00B62D14" w:rsidRPr="005B7C5C">
        <w:rPr>
          <w:rFonts w:cs="Times New Roman"/>
        </w:rPr>
        <w:t>asked</w:t>
      </w:r>
      <w:r w:rsidRPr="005B7C5C">
        <w:rPr>
          <w:rFonts w:cs="Times New Roman"/>
        </w:rPr>
        <w:t>.</w:t>
      </w:r>
      <w:r w:rsidR="00F37F88" w:rsidRPr="005B7C5C">
        <w:rPr>
          <w:rFonts w:cs="Times New Roman"/>
        </w:rPr>
        <w:t xml:space="preserve">  </w:t>
      </w:r>
    </w:p>
    <w:p w14:paraId="2575E590" w14:textId="77777777" w:rsidR="008A3918" w:rsidRPr="005B7C5C" w:rsidRDefault="008A3918" w:rsidP="008A3918">
      <w:pPr>
        <w:pStyle w:val="Heading2"/>
        <w:rPr>
          <w:rFonts w:cs="Times New Roman"/>
        </w:rPr>
      </w:pPr>
      <w:r w:rsidRPr="005B7C5C">
        <w:rPr>
          <w:rFonts w:cs="Times New Roman"/>
        </w:rPr>
        <w:t>Return to Earth</w:t>
      </w:r>
    </w:p>
    <w:p w14:paraId="5567CD0C" w14:textId="27EC0B30" w:rsidR="002022D6" w:rsidRPr="005B7C5C" w:rsidRDefault="002022D6" w:rsidP="004537F7">
      <w:pPr>
        <w:rPr>
          <w:rFonts w:cs="Times New Roman"/>
        </w:rPr>
      </w:pPr>
      <w:r w:rsidRPr="005B7C5C">
        <w:rPr>
          <w:rFonts w:cs="Times New Roman"/>
        </w:rPr>
        <w:t xml:space="preserve">“SIMPOC, this shuttle doesn’t seem very big,” Tom said as he was looking </w:t>
      </w:r>
      <w:r w:rsidRPr="005B7C5C">
        <w:rPr>
          <w:rFonts w:cs="Times New Roman"/>
          <w:noProof/>
        </w:rPr>
        <w:t>over</w:t>
      </w:r>
      <w:r w:rsidRPr="005B7C5C">
        <w:rPr>
          <w:rFonts w:cs="Times New Roman"/>
        </w:rPr>
        <w:t xml:space="preserve"> the shuttle they were taking to the surfa</w:t>
      </w:r>
      <w:r w:rsidR="007A4209" w:rsidRPr="005B7C5C">
        <w:rPr>
          <w:rFonts w:cs="Times New Roman"/>
        </w:rPr>
        <w:t>ce. “The Vakeel are smaller than</w:t>
      </w:r>
      <w:r w:rsidRPr="005B7C5C">
        <w:rPr>
          <w:rFonts w:cs="Times New Roman"/>
        </w:rPr>
        <w:t xml:space="preserve"> we are. Are you sure this thing can take our weight and yours?”</w:t>
      </w:r>
    </w:p>
    <w:p w14:paraId="7E521515" w14:textId="7B2D3D89" w:rsidR="002022D6" w:rsidRPr="005B7C5C" w:rsidRDefault="002022D6" w:rsidP="004537F7">
      <w:pPr>
        <w:rPr>
          <w:rFonts w:cs="Times New Roman"/>
        </w:rPr>
      </w:pPr>
      <w:r w:rsidRPr="005B7C5C">
        <w:rPr>
          <w:rFonts w:cs="Times New Roman"/>
        </w:rPr>
        <w:t xml:space="preserve">“Yes, I have verified the craft’s performance </w:t>
      </w:r>
      <w:r w:rsidRPr="005B7C5C">
        <w:rPr>
          <w:rFonts w:cs="Times New Roman"/>
          <w:noProof/>
        </w:rPr>
        <w:t>numbers</w:t>
      </w:r>
      <w:r w:rsidR="00BA13E6" w:rsidRPr="005B7C5C">
        <w:rPr>
          <w:rFonts w:cs="Times New Roman"/>
          <w:noProof/>
        </w:rPr>
        <w:t>,</w:t>
      </w:r>
      <w:r w:rsidRPr="005B7C5C">
        <w:rPr>
          <w:rFonts w:cs="Times New Roman"/>
        </w:rPr>
        <w:t xml:space="preserve"> and it </w:t>
      </w:r>
      <w:r w:rsidR="00AC067C">
        <w:rPr>
          <w:rFonts w:cs="Times New Roman"/>
          <w:noProof/>
        </w:rPr>
        <w:t>can</w:t>
      </w:r>
      <w:r w:rsidRPr="005B7C5C">
        <w:rPr>
          <w:rFonts w:cs="Times New Roman"/>
        </w:rPr>
        <w:t xml:space="preserve"> carry the weight. We will have to make sure that our </w:t>
      </w:r>
      <w:r w:rsidRPr="005B7C5C">
        <w:rPr>
          <w:rFonts w:cs="Times New Roman"/>
          <w:noProof/>
        </w:rPr>
        <w:t>placement</w:t>
      </w:r>
      <w:r w:rsidRPr="005B7C5C">
        <w:rPr>
          <w:rFonts w:cs="Times New Roman"/>
        </w:rPr>
        <w:t xml:space="preserve"> is within limits so that it will fly normally. It is </w:t>
      </w:r>
      <w:r w:rsidR="006C4FA7" w:rsidRPr="005B7C5C">
        <w:rPr>
          <w:rFonts w:cs="Times New Roman"/>
        </w:rPr>
        <w:t xml:space="preserve">designed to support the capital ships and would be considered an executive transport. It is a </w:t>
      </w:r>
      <w:r w:rsidR="00F37F88" w:rsidRPr="005B7C5C">
        <w:rPr>
          <w:rFonts w:cs="Times New Roman"/>
        </w:rPr>
        <w:t>dual-purpose</w:t>
      </w:r>
      <w:r w:rsidR="006C4FA7" w:rsidRPr="005B7C5C">
        <w:rPr>
          <w:rFonts w:cs="Times New Roman"/>
        </w:rPr>
        <w:t xml:space="preserve"> craft and can transport small amounts of cargo.</w:t>
      </w:r>
      <w:r w:rsidRPr="005B7C5C">
        <w:rPr>
          <w:rFonts w:cs="Times New Roman"/>
        </w:rPr>
        <w:t xml:space="preserve"> </w:t>
      </w:r>
      <w:r w:rsidRPr="005B7C5C">
        <w:rPr>
          <w:rFonts w:cs="Times New Roman"/>
          <w:noProof/>
        </w:rPr>
        <w:t>Fortunately</w:t>
      </w:r>
      <w:r w:rsidR="00BA13E6" w:rsidRPr="005B7C5C">
        <w:rPr>
          <w:rFonts w:cs="Times New Roman"/>
          <w:noProof/>
        </w:rPr>
        <w:t>,</w:t>
      </w:r>
      <w:r w:rsidRPr="005B7C5C">
        <w:rPr>
          <w:rFonts w:cs="Times New Roman"/>
        </w:rPr>
        <w:t xml:space="preserve"> its current configuration is for</w:t>
      </w:r>
      <w:r w:rsidR="00F37F88" w:rsidRPr="005B7C5C">
        <w:rPr>
          <w:rFonts w:cs="Times New Roman"/>
        </w:rPr>
        <w:t>,</w:t>
      </w:r>
      <w:r w:rsidRPr="005B7C5C">
        <w:rPr>
          <w:rFonts w:cs="Times New Roman"/>
        </w:rPr>
        <w:t xml:space="preserve"> so the rear area is open</w:t>
      </w:r>
      <w:r w:rsidR="00AC067C">
        <w:rPr>
          <w:rFonts w:cs="Times New Roman"/>
        </w:rPr>
        <w:t>,</w:t>
      </w:r>
      <w:r w:rsidRPr="005B7C5C">
        <w:rPr>
          <w:rFonts w:cs="Times New Roman"/>
        </w:rPr>
        <w:t xml:space="preserve"> and there </w:t>
      </w:r>
      <w:r w:rsidR="00BA13E6" w:rsidRPr="005B7C5C">
        <w:rPr>
          <w:rFonts w:cs="Times New Roman"/>
          <w:noProof/>
        </w:rPr>
        <w:t>are</w:t>
      </w:r>
      <w:r w:rsidRPr="005B7C5C">
        <w:rPr>
          <w:rFonts w:cs="Times New Roman"/>
        </w:rPr>
        <w:t xml:space="preserve"> only two seats up front.</w:t>
      </w:r>
      <w:r w:rsidR="006C4FA7" w:rsidRPr="005B7C5C">
        <w:rPr>
          <w:rFonts w:cs="Times New Roman"/>
        </w:rPr>
        <w:t xml:space="preserve"> The shuttles for the supply ships are much larger and better suited for cargo.</w:t>
      </w:r>
      <w:r w:rsidRPr="005B7C5C">
        <w:rPr>
          <w:rFonts w:cs="Times New Roman"/>
        </w:rPr>
        <w:t>”</w:t>
      </w:r>
    </w:p>
    <w:p w14:paraId="7AED1139" w14:textId="2139BAA6" w:rsidR="002022D6" w:rsidRPr="005B7C5C" w:rsidRDefault="002022D6" w:rsidP="004537F7">
      <w:pPr>
        <w:rPr>
          <w:rFonts w:cs="Times New Roman"/>
        </w:rPr>
      </w:pPr>
      <w:r w:rsidRPr="005B7C5C">
        <w:rPr>
          <w:rFonts w:cs="Times New Roman"/>
        </w:rPr>
        <w:t xml:space="preserve">Tom walked into the small craft and had to bend over </w:t>
      </w:r>
      <w:r w:rsidR="009608D2" w:rsidRPr="005B7C5C">
        <w:rPr>
          <w:rFonts w:cs="Times New Roman"/>
        </w:rPr>
        <w:t>slightly</w:t>
      </w:r>
      <w:r w:rsidRPr="005B7C5C">
        <w:rPr>
          <w:rFonts w:cs="Times New Roman"/>
        </w:rPr>
        <w:t>. “Those seats up front are small</w:t>
      </w:r>
      <w:r w:rsidR="00236935" w:rsidRPr="005B7C5C">
        <w:rPr>
          <w:rFonts w:cs="Times New Roman"/>
          <w:noProof/>
        </w:rPr>
        <w:t>;</w:t>
      </w:r>
      <w:r w:rsidRPr="005B7C5C">
        <w:rPr>
          <w:rFonts w:cs="Times New Roman"/>
          <w:noProof/>
        </w:rPr>
        <w:t xml:space="preserve"> I</w:t>
      </w:r>
      <w:r w:rsidRPr="005B7C5C">
        <w:rPr>
          <w:rFonts w:cs="Times New Roman"/>
        </w:rPr>
        <w:t xml:space="preserve"> don’t know if Joan and I can fit.”</w:t>
      </w:r>
    </w:p>
    <w:p w14:paraId="2111036F" w14:textId="185B8505" w:rsidR="002022D6" w:rsidRPr="005B7C5C" w:rsidRDefault="002022D6" w:rsidP="004537F7">
      <w:pPr>
        <w:rPr>
          <w:rFonts w:cs="Times New Roman"/>
        </w:rPr>
      </w:pPr>
      <w:r w:rsidRPr="005B7C5C">
        <w:rPr>
          <w:rFonts w:cs="Times New Roman"/>
        </w:rPr>
        <w:t xml:space="preserve">“I have planned for all three of us to sit on the floor in the cargo area. I will control the craft through a computer interface. </w:t>
      </w:r>
      <w:r w:rsidRPr="005B7C5C">
        <w:rPr>
          <w:rFonts w:cs="Times New Roman"/>
          <w:noProof/>
        </w:rPr>
        <w:t>Eventually</w:t>
      </w:r>
      <w:r w:rsidR="00BA13E6" w:rsidRPr="005B7C5C">
        <w:rPr>
          <w:rFonts w:cs="Times New Roman"/>
          <w:noProof/>
        </w:rPr>
        <w:t>,</w:t>
      </w:r>
      <w:r w:rsidRPr="005B7C5C">
        <w:rPr>
          <w:rFonts w:cs="Times New Roman"/>
        </w:rPr>
        <w:t xml:space="preserve"> we should be able to remove the two command chairs </w:t>
      </w:r>
      <w:r w:rsidRPr="005B7C5C">
        <w:rPr>
          <w:rFonts w:cs="Times New Roman"/>
        </w:rPr>
        <w:lastRenderedPageBreak/>
        <w:t>and replace them with one. Then a single person will be able to pilot the craft.”</w:t>
      </w:r>
    </w:p>
    <w:p w14:paraId="201AEF00" w14:textId="6DEDECFD" w:rsidR="002022D6" w:rsidRPr="005B7C5C" w:rsidRDefault="002022D6" w:rsidP="004537F7">
      <w:pPr>
        <w:rPr>
          <w:rFonts w:cs="Times New Roman"/>
        </w:rPr>
      </w:pPr>
      <w:r w:rsidRPr="005B7C5C">
        <w:rPr>
          <w:rFonts w:cs="Times New Roman"/>
        </w:rPr>
        <w:t>“Wait a minute</w:t>
      </w:r>
      <w:r w:rsidR="00236935" w:rsidRPr="005B7C5C">
        <w:rPr>
          <w:rFonts w:cs="Times New Roman"/>
          <w:noProof/>
        </w:rPr>
        <w:t>;</w:t>
      </w:r>
      <w:r w:rsidRPr="005B7C5C">
        <w:rPr>
          <w:rFonts w:cs="Times New Roman"/>
          <w:noProof/>
        </w:rPr>
        <w:t xml:space="preserve"> you</w:t>
      </w:r>
      <w:r w:rsidRPr="005B7C5C">
        <w:rPr>
          <w:rFonts w:cs="Times New Roman"/>
        </w:rPr>
        <w:t xml:space="preserve"> expect me to sit in the back of a </w:t>
      </w:r>
      <w:r w:rsidRPr="005B7C5C">
        <w:rPr>
          <w:rFonts w:cs="Times New Roman"/>
          <w:noProof/>
        </w:rPr>
        <w:t>spaceship</w:t>
      </w:r>
      <w:r w:rsidRPr="005B7C5C">
        <w:rPr>
          <w:rFonts w:cs="Times New Roman"/>
        </w:rPr>
        <w:t>, penetrating the atmosphere, with no one flying it, and you controlling it while you sit next to me on the floor?”</w:t>
      </w:r>
    </w:p>
    <w:p w14:paraId="337BE5F1" w14:textId="243C9F4D" w:rsidR="002022D6" w:rsidRPr="005B7C5C" w:rsidRDefault="002022D6" w:rsidP="004537F7">
      <w:pPr>
        <w:rPr>
          <w:rFonts w:cs="Times New Roman"/>
        </w:rPr>
      </w:pPr>
      <w:r w:rsidRPr="005B7C5C">
        <w:rPr>
          <w:rFonts w:cs="Times New Roman"/>
        </w:rPr>
        <w:t>“Yes.”</w:t>
      </w:r>
    </w:p>
    <w:p w14:paraId="44B81EDF" w14:textId="437B24F9" w:rsidR="002022D6" w:rsidRPr="005B7C5C" w:rsidRDefault="00C221FD" w:rsidP="004537F7">
      <w:pPr>
        <w:rPr>
          <w:rFonts w:cs="Times New Roman"/>
        </w:rPr>
      </w:pPr>
      <w:r w:rsidRPr="005B7C5C">
        <w:rPr>
          <w:rFonts w:cs="Times New Roman"/>
        </w:rPr>
        <w:t>“You better tie my hands down</w:t>
      </w:r>
      <w:r w:rsidR="00236935" w:rsidRPr="005B7C5C">
        <w:rPr>
          <w:rFonts w:cs="Times New Roman"/>
          <w:noProof/>
        </w:rPr>
        <w:t>;</w:t>
      </w:r>
      <w:r w:rsidR="002022D6" w:rsidRPr="005B7C5C">
        <w:rPr>
          <w:rFonts w:cs="Times New Roman"/>
          <w:noProof/>
        </w:rPr>
        <w:t xml:space="preserve"> I’ll</w:t>
      </w:r>
      <w:r w:rsidR="002022D6" w:rsidRPr="005B7C5C">
        <w:rPr>
          <w:rFonts w:cs="Times New Roman"/>
        </w:rPr>
        <w:t xml:space="preserve"> be going crazy.”</w:t>
      </w:r>
    </w:p>
    <w:p w14:paraId="394CF653" w14:textId="3E16ABAA" w:rsidR="002022D6" w:rsidRPr="005B7C5C" w:rsidRDefault="002022D6" w:rsidP="004537F7">
      <w:pPr>
        <w:rPr>
          <w:rFonts w:cs="Times New Roman"/>
        </w:rPr>
      </w:pPr>
      <w:r w:rsidRPr="005B7C5C">
        <w:rPr>
          <w:rFonts w:cs="Times New Roman"/>
        </w:rPr>
        <w:t xml:space="preserve">“I </w:t>
      </w:r>
      <w:r w:rsidR="00C221FD" w:rsidRPr="005B7C5C">
        <w:rPr>
          <w:rFonts w:cs="Times New Roman"/>
        </w:rPr>
        <w:t>hope that won’t be necessary,</w:t>
      </w:r>
      <w:r w:rsidRPr="005B7C5C">
        <w:rPr>
          <w:rFonts w:cs="Times New Roman"/>
        </w:rPr>
        <w:t>”</w:t>
      </w:r>
      <w:r w:rsidR="00C221FD" w:rsidRPr="005B7C5C">
        <w:rPr>
          <w:rFonts w:cs="Times New Roman"/>
        </w:rPr>
        <w:t xml:space="preserve"> Joan mentioned.</w:t>
      </w:r>
    </w:p>
    <w:p w14:paraId="41464DBA" w14:textId="4478ADBC" w:rsidR="002022D6" w:rsidRPr="005B7C5C" w:rsidRDefault="002022D6" w:rsidP="004537F7">
      <w:pPr>
        <w:rPr>
          <w:rFonts w:cs="Times New Roman"/>
        </w:rPr>
      </w:pPr>
      <w:r w:rsidRPr="005B7C5C">
        <w:rPr>
          <w:rFonts w:cs="Times New Roman"/>
        </w:rPr>
        <w:t xml:space="preserve">“Don’t </w:t>
      </w:r>
      <w:r w:rsidR="00E66430" w:rsidRPr="005B7C5C">
        <w:rPr>
          <w:rFonts w:cs="Times New Roman"/>
        </w:rPr>
        <w:t>bet on it,” Tom replied as Joan positioned herself in</w:t>
      </w:r>
      <w:r w:rsidRPr="005B7C5C">
        <w:rPr>
          <w:rFonts w:cs="Times New Roman"/>
        </w:rPr>
        <w:t xml:space="preserve"> their taxi to the surface.</w:t>
      </w:r>
    </w:p>
    <w:p w14:paraId="556E4237" w14:textId="6C949967" w:rsidR="002022D6" w:rsidRPr="005B7C5C" w:rsidRDefault="002022D6" w:rsidP="004537F7">
      <w:pPr>
        <w:rPr>
          <w:rFonts w:cs="Times New Roman"/>
        </w:rPr>
      </w:pPr>
      <w:r w:rsidRPr="005B7C5C">
        <w:rPr>
          <w:rFonts w:cs="Times New Roman"/>
        </w:rPr>
        <w:t>“Cozy,” was all that she added to the conversation.</w:t>
      </w:r>
    </w:p>
    <w:p w14:paraId="1BCE0526" w14:textId="61498AAA" w:rsidR="002022D6" w:rsidRPr="005B7C5C" w:rsidRDefault="002022D6" w:rsidP="004537F7">
      <w:pPr>
        <w:rPr>
          <w:rFonts w:cs="Times New Roman"/>
        </w:rPr>
      </w:pPr>
      <w:r w:rsidRPr="005B7C5C">
        <w:rPr>
          <w:rFonts w:cs="Times New Roman"/>
        </w:rPr>
        <w:t>“I will place each of you on the floor in precise locations and notice there are tie-down straps which you’ll be able to use as restraints,” SIMPOC said with little concern in his voice.</w:t>
      </w:r>
    </w:p>
    <w:p w14:paraId="5D5998E3" w14:textId="5B9151F3" w:rsidR="002022D6" w:rsidRPr="005B7C5C" w:rsidRDefault="002022D6" w:rsidP="004537F7">
      <w:pPr>
        <w:rPr>
          <w:rFonts w:cs="Times New Roman"/>
        </w:rPr>
      </w:pPr>
      <w:r w:rsidRPr="005B7C5C">
        <w:rPr>
          <w:rFonts w:cs="Times New Roman"/>
        </w:rPr>
        <w:t xml:space="preserve">“Tie-down straps, are you nuts?” Tom asked as the pitch in his voice rose </w:t>
      </w:r>
      <w:r w:rsidR="009608D2" w:rsidRPr="005B7C5C">
        <w:rPr>
          <w:rFonts w:cs="Times New Roman"/>
        </w:rPr>
        <w:t>an octave</w:t>
      </w:r>
      <w:r w:rsidRPr="005B7C5C">
        <w:rPr>
          <w:rFonts w:cs="Times New Roman"/>
        </w:rPr>
        <w:t>.</w:t>
      </w:r>
    </w:p>
    <w:p w14:paraId="26C136C8" w14:textId="464990C8" w:rsidR="002022D6" w:rsidRPr="005B7C5C" w:rsidRDefault="002022D6" w:rsidP="004537F7">
      <w:pPr>
        <w:rPr>
          <w:rFonts w:cs="Times New Roman"/>
        </w:rPr>
      </w:pPr>
      <w:r w:rsidRPr="005B7C5C">
        <w:rPr>
          <w:rFonts w:cs="Times New Roman"/>
        </w:rPr>
        <w:t>“Tom</w:t>
      </w:r>
      <w:r w:rsidR="00E66430" w:rsidRPr="005B7C5C">
        <w:rPr>
          <w:rFonts w:cs="Times New Roman"/>
        </w:rPr>
        <w:t xml:space="preserve"> Herl</w:t>
      </w:r>
      <w:r w:rsidRPr="005B7C5C">
        <w:rPr>
          <w:rFonts w:cs="Times New Roman"/>
        </w:rPr>
        <w:t xml:space="preserve">, be calm. This craft isn’t like </w:t>
      </w:r>
      <w:r w:rsidR="00C221FD" w:rsidRPr="005B7C5C">
        <w:rPr>
          <w:rFonts w:cs="Times New Roman"/>
        </w:rPr>
        <w:t xml:space="preserve">your re- vehicles. It doesn’t </w:t>
      </w:r>
      <w:r w:rsidRPr="005B7C5C">
        <w:rPr>
          <w:rFonts w:cs="Times New Roman"/>
        </w:rPr>
        <w:t xml:space="preserve">need aerodynamic </w:t>
      </w:r>
      <w:r w:rsidRPr="005B7C5C">
        <w:rPr>
          <w:rFonts w:cs="Times New Roman"/>
          <w:noProof/>
        </w:rPr>
        <w:t>braking</w:t>
      </w:r>
      <w:r w:rsidRPr="005B7C5C">
        <w:rPr>
          <w:rFonts w:cs="Times New Roman"/>
        </w:rPr>
        <w:t xml:space="preserve"> to slow from </w:t>
      </w:r>
      <w:r w:rsidRPr="005B7C5C">
        <w:rPr>
          <w:rFonts w:cs="Times New Roman"/>
          <w:noProof/>
        </w:rPr>
        <w:t>orbital</w:t>
      </w:r>
      <w:r w:rsidRPr="005B7C5C">
        <w:rPr>
          <w:rFonts w:cs="Times New Roman"/>
        </w:rPr>
        <w:t xml:space="preserve"> velocities. It has an independent power system. I will be able to slow us and keep our descent angle controlled so there will be no aerodynamic heating. We will essentially become an </w:t>
      </w:r>
      <w:r w:rsidRPr="005B7C5C">
        <w:rPr>
          <w:rFonts w:cs="Times New Roman"/>
          <w:noProof/>
        </w:rPr>
        <w:t>elevator</w:t>
      </w:r>
      <w:r w:rsidR="00BA13E6" w:rsidRPr="005B7C5C">
        <w:rPr>
          <w:rFonts w:cs="Times New Roman"/>
          <w:noProof/>
        </w:rPr>
        <w:t>,</w:t>
      </w:r>
      <w:r w:rsidRPr="005B7C5C">
        <w:rPr>
          <w:rFonts w:cs="Times New Roman"/>
        </w:rPr>
        <w:t xml:space="preserve"> and I’ll be able to lower us into the atmosphere. The ride should be </w:t>
      </w:r>
      <w:r w:rsidRPr="005B7C5C">
        <w:rPr>
          <w:rFonts w:cs="Times New Roman"/>
          <w:noProof/>
        </w:rPr>
        <w:t>quit</w:t>
      </w:r>
      <w:r w:rsidR="00BA13E6" w:rsidRPr="005B7C5C">
        <w:rPr>
          <w:rFonts w:cs="Times New Roman"/>
          <w:noProof/>
        </w:rPr>
        <w:t>e</w:t>
      </w:r>
      <w:r w:rsidR="00C221FD" w:rsidRPr="005B7C5C">
        <w:rPr>
          <w:rFonts w:cs="Times New Roman"/>
        </w:rPr>
        <w:t xml:space="preserve"> gentle,</w:t>
      </w:r>
      <w:r w:rsidRPr="005B7C5C">
        <w:rPr>
          <w:rFonts w:cs="Times New Roman"/>
        </w:rPr>
        <w:t>”</w:t>
      </w:r>
      <w:r w:rsidR="00C221FD" w:rsidRPr="005B7C5C">
        <w:rPr>
          <w:rFonts w:cs="Times New Roman"/>
        </w:rPr>
        <w:t xml:space="preserve"> assured SIMPOC.</w:t>
      </w:r>
    </w:p>
    <w:p w14:paraId="0E09A8F5" w14:textId="1D274A47" w:rsidR="002022D6" w:rsidRPr="005B7C5C" w:rsidRDefault="002022D6" w:rsidP="004537F7">
      <w:pPr>
        <w:rPr>
          <w:rFonts w:cs="Times New Roman"/>
        </w:rPr>
      </w:pPr>
      <w:r w:rsidRPr="005B7C5C">
        <w:rPr>
          <w:rFonts w:cs="Times New Roman"/>
        </w:rPr>
        <w:t>“So, you say,” Tom said with some obvious apprehension in his voice.</w:t>
      </w:r>
    </w:p>
    <w:p w14:paraId="075939F2" w14:textId="1BAE617D" w:rsidR="00646DDE" w:rsidRPr="005B7C5C" w:rsidRDefault="00646DDE" w:rsidP="004537F7">
      <w:pPr>
        <w:rPr>
          <w:rFonts w:cs="Times New Roman"/>
        </w:rPr>
      </w:pPr>
      <w:r w:rsidRPr="005B7C5C">
        <w:rPr>
          <w:rFonts w:cs="Times New Roman"/>
        </w:rPr>
        <w:lastRenderedPageBreak/>
        <w:t>“Sounds like fun,” was Joan’s only comment from the back of the shuttle.</w:t>
      </w:r>
    </w:p>
    <w:p w14:paraId="0BDEC584" w14:textId="7F43333E" w:rsidR="00646DDE" w:rsidRPr="005B7C5C" w:rsidRDefault="00646DDE" w:rsidP="004537F7">
      <w:pPr>
        <w:rPr>
          <w:rFonts w:cs="Times New Roman"/>
        </w:rPr>
      </w:pPr>
      <w:r w:rsidRPr="005B7C5C">
        <w:rPr>
          <w:rFonts w:cs="Times New Roman"/>
        </w:rPr>
        <w:t xml:space="preserve">“We are just entering a stable orbit. We can leave </w:t>
      </w:r>
      <w:r w:rsidRPr="005B7C5C">
        <w:rPr>
          <w:rFonts w:cs="Times New Roman"/>
          <w:noProof/>
        </w:rPr>
        <w:t xml:space="preserve">for </w:t>
      </w:r>
      <w:r w:rsidRPr="005B7C5C">
        <w:rPr>
          <w:rFonts w:cs="Times New Roman"/>
        </w:rPr>
        <w:t xml:space="preserve">the surface at any time,” said </w:t>
      </w:r>
      <w:r w:rsidRPr="005B7C5C">
        <w:rPr>
          <w:rFonts w:cs="Times New Roman"/>
          <w:noProof/>
        </w:rPr>
        <w:t>SIM</w:t>
      </w:r>
      <w:r w:rsidR="00BA13E6" w:rsidRPr="005B7C5C">
        <w:rPr>
          <w:rFonts w:cs="Times New Roman"/>
          <w:noProof/>
        </w:rPr>
        <w:t>P</w:t>
      </w:r>
      <w:r w:rsidRPr="005B7C5C">
        <w:rPr>
          <w:rFonts w:cs="Times New Roman"/>
          <w:noProof/>
        </w:rPr>
        <w:t>OC</w:t>
      </w:r>
      <w:r w:rsidRPr="005B7C5C">
        <w:rPr>
          <w:rFonts w:cs="Times New Roman"/>
        </w:rPr>
        <w:t>.</w:t>
      </w:r>
    </w:p>
    <w:p w14:paraId="060662C9" w14:textId="46F9E27C" w:rsidR="00646DDE" w:rsidRPr="005B7C5C" w:rsidRDefault="00646DDE" w:rsidP="004537F7">
      <w:pPr>
        <w:rPr>
          <w:rFonts w:cs="Times New Roman"/>
        </w:rPr>
      </w:pPr>
      <w:r w:rsidRPr="005B7C5C">
        <w:rPr>
          <w:rFonts w:cs="Times New Roman"/>
        </w:rPr>
        <w:t>“Now’s as good a time as any,” Joan added.</w:t>
      </w:r>
    </w:p>
    <w:p w14:paraId="7B728F67" w14:textId="119EA117" w:rsidR="00646DDE" w:rsidRPr="005B7C5C" w:rsidRDefault="00646DDE" w:rsidP="004537F7">
      <w:pPr>
        <w:rPr>
          <w:rFonts w:cs="Times New Roman"/>
        </w:rPr>
      </w:pPr>
      <w:r w:rsidRPr="005B7C5C">
        <w:rPr>
          <w:rFonts w:cs="Times New Roman"/>
        </w:rPr>
        <w:t xml:space="preserve">“Excellent. </w:t>
      </w:r>
      <w:r w:rsidRPr="005B7C5C">
        <w:rPr>
          <w:rFonts w:cs="Times New Roman"/>
          <w:noProof/>
        </w:rPr>
        <w:t>Tom</w:t>
      </w:r>
      <w:r w:rsidR="00BA13E6" w:rsidRPr="005B7C5C">
        <w:rPr>
          <w:rFonts w:cs="Times New Roman"/>
          <w:noProof/>
        </w:rPr>
        <w:t>,</w:t>
      </w:r>
      <w:r w:rsidRPr="005B7C5C">
        <w:rPr>
          <w:rFonts w:cs="Times New Roman"/>
        </w:rPr>
        <w:t xml:space="preserve"> please sit </w:t>
      </w:r>
      <w:r w:rsidR="006C4FA7" w:rsidRPr="005B7C5C">
        <w:rPr>
          <w:rFonts w:cs="Times New Roman"/>
        </w:rPr>
        <w:t>at this location</w:t>
      </w:r>
      <w:r w:rsidR="00AC067C">
        <w:rPr>
          <w:rFonts w:cs="Times New Roman"/>
        </w:rPr>
        <w:t>,</w:t>
      </w:r>
      <w:r w:rsidRPr="005B7C5C">
        <w:rPr>
          <w:rFonts w:cs="Times New Roman"/>
        </w:rPr>
        <w:t xml:space="preserve"> and here are your straps to hold </w:t>
      </w:r>
      <w:r w:rsidRPr="005B7C5C">
        <w:rPr>
          <w:rFonts w:cs="Times New Roman"/>
          <w:noProof/>
        </w:rPr>
        <w:t>onto</w:t>
      </w:r>
      <w:r w:rsidRPr="005B7C5C">
        <w:rPr>
          <w:rFonts w:cs="Times New Roman"/>
        </w:rPr>
        <w:t xml:space="preserve">. Joan, your location is over </w:t>
      </w:r>
      <w:r w:rsidRPr="005B7C5C">
        <w:rPr>
          <w:rFonts w:cs="Times New Roman"/>
          <w:noProof/>
        </w:rPr>
        <w:t>here</w:t>
      </w:r>
      <w:r w:rsidR="00BA13E6" w:rsidRPr="005B7C5C">
        <w:rPr>
          <w:rFonts w:cs="Times New Roman"/>
          <w:noProof/>
        </w:rPr>
        <w:t>,</w:t>
      </w:r>
      <w:r w:rsidR="00C221FD" w:rsidRPr="005B7C5C">
        <w:rPr>
          <w:rFonts w:cs="Times New Roman"/>
        </w:rPr>
        <w:t xml:space="preserve"> and I will sit here,</w:t>
      </w:r>
      <w:r w:rsidRPr="005B7C5C">
        <w:rPr>
          <w:rFonts w:cs="Times New Roman"/>
        </w:rPr>
        <w:t>”</w:t>
      </w:r>
      <w:r w:rsidR="00C221FD" w:rsidRPr="005B7C5C">
        <w:rPr>
          <w:rFonts w:cs="Times New Roman"/>
        </w:rPr>
        <w:t xml:space="preserve"> said SIMPOC as he pointed to the locations in the </w:t>
      </w:r>
      <w:r w:rsidR="00C221FD" w:rsidRPr="005B7C5C">
        <w:rPr>
          <w:rFonts w:cs="Times New Roman"/>
          <w:noProof/>
        </w:rPr>
        <w:t>shuttlecraft</w:t>
      </w:r>
      <w:r w:rsidR="00C221FD" w:rsidRPr="005B7C5C">
        <w:rPr>
          <w:rFonts w:cs="Times New Roman"/>
        </w:rPr>
        <w:t>.</w:t>
      </w:r>
    </w:p>
    <w:p w14:paraId="554216C5" w14:textId="688F846D" w:rsidR="00646DDE" w:rsidRPr="005B7C5C" w:rsidRDefault="00646DDE" w:rsidP="004537F7">
      <w:pPr>
        <w:rPr>
          <w:rFonts w:cs="Times New Roman"/>
        </w:rPr>
      </w:pPr>
      <w:r w:rsidRPr="005B7C5C">
        <w:rPr>
          <w:rFonts w:cs="Times New Roman"/>
        </w:rPr>
        <w:t>They followed SIMPOC’s direction</w:t>
      </w:r>
      <w:r w:rsidR="00C221FD" w:rsidRPr="005B7C5C">
        <w:rPr>
          <w:rFonts w:cs="Times New Roman"/>
        </w:rPr>
        <w:t>s</w:t>
      </w:r>
      <w:r w:rsidRPr="005B7C5C">
        <w:rPr>
          <w:rFonts w:cs="Times New Roman"/>
        </w:rPr>
        <w:t xml:space="preserve"> even though they shared </w:t>
      </w:r>
      <w:r w:rsidR="005877E0" w:rsidRPr="005B7C5C">
        <w:rPr>
          <w:rFonts w:cs="Times New Roman"/>
          <w:noProof/>
        </w:rPr>
        <w:t>some</w:t>
      </w:r>
      <w:r w:rsidRPr="005B7C5C">
        <w:rPr>
          <w:rFonts w:cs="Times New Roman"/>
        </w:rPr>
        <w:t xml:space="preserve"> concerned looks. For </w:t>
      </w:r>
      <w:r w:rsidR="006C4FA7" w:rsidRPr="005B7C5C">
        <w:rPr>
          <w:rFonts w:cs="Times New Roman"/>
        </w:rPr>
        <w:t>a seasoned space traveler</w:t>
      </w:r>
      <w:r w:rsidR="00AC067C">
        <w:rPr>
          <w:rFonts w:cs="Times New Roman"/>
        </w:rPr>
        <w:t>,</w:t>
      </w:r>
      <w:r w:rsidR="006C4FA7" w:rsidRPr="005B7C5C">
        <w:rPr>
          <w:rFonts w:cs="Times New Roman"/>
        </w:rPr>
        <w:t xml:space="preserve"> </w:t>
      </w:r>
      <w:r w:rsidR="009608D2" w:rsidRPr="005B7C5C">
        <w:rPr>
          <w:rFonts w:cs="Times New Roman"/>
        </w:rPr>
        <w:t>an</w:t>
      </w:r>
      <w:r w:rsidR="006C4FA7" w:rsidRPr="005B7C5C">
        <w:rPr>
          <w:rFonts w:cs="Times New Roman"/>
        </w:rPr>
        <w:t xml:space="preserve"> </w:t>
      </w:r>
      <w:r w:rsidR="006C4FA7" w:rsidRPr="005B7C5C">
        <w:rPr>
          <w:rFonts w:cs="Times New Roman"/>
          <w:noProof/>
        </w:rPr>
        <w:t>experience</w:t>
      </w:r>
      <w:r w:rsidR="009608D2" w:rsidRPr="005B7C5C">
        <w:rPr>
          <w:rFonts w:cs="Times New Roman"/>
          <w:noProof/>
        </w:rPr>
        <w:t>d</w:t>
      </w:r>
      <w:r w:rsidR="006C4FA7" w:rsidRPr="005B7C5C">
        <w:rPr>
          <w:rFonts w:cs="Times New Roman"/>
        </w:rPr>
        <w:t xml:space="preserve"> space pilot </w:t>
      </w:r>
      <w:r w:rsidRPr="005B7C5C">
        <w:rPr>
          <w:rFonts w:cs="Times New Roman"/>
        </w:rPr>
        <w:t xml:space="preserve">holding </w:t>
      </w:r>
      <w:r w:rsidR="006C4FA7" w:rsidRPr="005B7C5C">
        <w:rPr>
          <w:rFonts w:cs="Times New Roman"/>
        </w:rPr>
        <w:t xml:space="preserve">on to </w:t>
      </w:r>
      <w:r w:rsidRPr="005B7C5C">
        <w:rPr>
          <w:rFonts w:cs="Times New Roman"/>
        </w:rPr>
        <w:t>some tie-down straps while a computer flew the damn thing was a little stressful.</w:t>
      </w:r>
    </w:p>
    <w:p w14:paraId="05439FBD" w14:textId="72A210E1" w:rsidR="00646DDE" w:rsidRPr="005B7C5C" w:rsidRDefault="008F7253" w:rsidP="004537F7">
      <w:pPr>
        <w:rPr>
          <w:rFonts w:cs="Times New Roman"/>
        </w:rPr>
      </w:pPr>
      <w:r w:rsidRPr="005B7C5C">
        <w:rPr>
          <w:rFonts w:cs="Times New Roman"/>
        </w:rPr>
        <w:t xml:space="preserve">Joan was </w:t>
      </w:r>
      <w:r w:rsidR="009608D2" w:rsidRPr="005B7C5C">
        <w:rPr>
          <w:rFonts w:cs="Times New Roman"/>
        </w:rPr>
        <w:t>apprehensive</w:t>
      </w:r>
      <w:r w:rsidRPr="005B7C5C">
        <w:rPr>
          <w:rFonts w:cs="Times New Roman"/>
          <w:noProof/>
        </w:rPr>
        <w:t>,</w:t>
      </w:r>
      <w:r w:rsidRPr="005B7C5C">
        <w:rPr>
          <w:rFonts w:cs="Times New Roman"/>
        </w:rPr>
        <w:t xml:space="preserve"> but she got more enjoyment in watching her husband sit on the floor of the shuttle holding on to a couple of straps. She </w:t>
      </w:r>
      <w:r w:rsidRPr="005B7C5C">
        <w:rPr>
          <w:rFonts w:cs="Times New Roman"/>
          <w:noProof/>
        </w:rPr>
        <w:t>wished</w:t>
      </w:r>
      <w:r w:rsidRPr="005B7C5C">
        <w:rPr>
          <w:rFonts w:cs="Times New Roman"/>
        </w:rPr>
        <w:t xml:space="preserve"> that she could have recorded the looks on his face.</w:t>
      </w:r>
    </w:p>
    <w:p w14:paraId="47E83573" w14:textId="0CB0C2BA" w:rsidR="008F7253" w:rsidRPr="005B7C5C" w:rsidRDefault="008F7253" w:rsidP="004537F7">
      <w:pPr>
        <w:rPr>
          <w:rFonts w:cs="Times New Roman"/>
        </w:rPr>
      </w:pPr>
      <w:r w:rsidRPr="005B7C5C">
        <w:rPr>
          <w:rFonts w:cs="Times New Roman"/>
        </w:rPr>
        <w:t>The penetration went smoothly</w:t>
      </w:r>
      <w:r w:rsidR="00AC067C">
        <w:rPr>
          <w:rFonts w:cs="Times New Roman"/>
        </w:rPr>
        <w:t>;</w:t>
      </w:r>
      <w:r w:rsidRPr="005B7C5C">
        <w:rPr>
          <w:rFonts w:cs="Times New Roman"/>
        </w:rPr>
        <w:t xml:space="preserve"> SIMPOC was able to exert </w:t>
      </w:r>
      <w:r w:rsidRPr="005B7C5C">
        <w:rPr>
          <w:rFonts w:cs="Times New Roman"/>
          <w:noProof/>
        </w:rPr>
        <w:t>complete</w:t>
      </w:r>
      <w:r w:rsidRPr="005B7C5C">
        <w:rPr>
          <w:rFonts w:cs="Times New Roman"/>
        </w:rPr>
        <w:t xml:space="preserve"> control over the shuttle and maneuvered to the transit ramp at Langley-Eustis Air Based. The President of the United States, Arnold Patterson, the </w:t>
      </w:r>
      <w:r w:rsidRPr="005B7C5C">
        <w:rPr>
          <w:rFonts w:cs="Times New Roman"/>
          <w:noProof/>
        </w:rPr>
        <w:t>Chairman</w:t>
      </w:r>
      <w:r w:rsidRPr="005B7C5C">
        <w:rPr>
          <w:rFonts w:cs="Times New Roman"/>
        </w:rPr>
        <w:t xml:space="preserve"> of the Joint Chiefs, Admiral </w:t>
      </w:r>
      <w:r w:rsidR="00675257" w:rsidRPr="005B7C5C">
        <w:rPr>
          <w:rFonts w:cs="Times New Roman"/>
        </w:rPr>
        <w:t xml:space="preserve">Nial </w:t>
      </w:r>
      <w:r w:rsidRPr="005B7C5C">
        <w:rPr>
          <w:rFonts w:cs="Times New Roman"/>
        </w:rPr>
        <w:t>Hagerly</w:t>
      </w:r>
      <w:r w:rsidR="00AC067C">
        <w:rPr>
          <w:rFonts w:cs="Times New Roman"/>
        </w:rPr>
        <w:t>,</w:t>
      </w:r>
      <w:r w:rsidRPr="005B7C5C">
        <w:rPr>
          <w:rFonts w:cs="Times New Roman"/>
        </w:rPr>
        <w:t xml:space="preserve"> and </w:t>
      </w:r>
      <w:r w:rsidR="00AC067C">
        <w:rPr>
          <w:rFonts w:cs="Times New Roman"/>
        </w:rPr>
        <w:t xml:space="preserve">a </w:t>
      </w:r>
      <w:r w:rsidRPr="005B7C5C">
        <w:rPr>
          <w:rFonts w:cs="Times New Roman"/>
        </w:rPr>
        <w:t>crowd of very appreciative humans were standing on the ramp waiting for them.</w:t>
      </w:r>
    </w:p>
    <w:p w14:paraId="567974E6" w14:textId="3CC42E42" w:rsidR="008F7253" w:rsidRPr="005B7C5C" w:rsidRDefault="008F7253" w:rsidP="004537F7">
      <w:pPr>
        <w:rPr>
          <w:rFonts w:cs="Times New Roman"/>
        </w:rPr>
      </w:pPr>
      <w:r w:rsidRPr="005B7C5C">
        <w:rPr>
          <w:rFonts w:cs="Times New Roman"/>
        </w:rPr>
        <w:t xml:space="preserve">“We have landed” was the only comment from SIMPOC after </w:t>
      </w:r>
      <w:r w:rsidR="00AC067C">
        <w:rPr>
          <w:rFonts w:cs="Times New Roman"/>
        </w:rPr>
        <w:t>gently landing</w:t>
      </w:r>
      <w:r w:rsidRPr="005B7C5C">
        <w:rPr>
          <w:rFonts w:cs="Times New Roman"/>
        </w:rPr>
        <w:t xml:space="preserve"> the ship on the concrete. As Joan and Tom were getting up, SIMPOC released the latches on the </w:t>
      </w:r>
      <w:r w:rsidRPr="005B7C5C">
        <w:rPr>
          <w:rFonts w:cs="Times New Roman"/>
          <w:noProof/>
        </w:rPr>
        <w:t>hatch</w:t>
      </w:r>
      <w:r w:rsidR="00E6066A" w:rsidRPr="005B7C5C">
        <w:rPr>
          <w:rFonts w:cs="Times New Roman"/>
          <w:noProof/>
        </w:rPr>
        <w:t>,</w:t>
      </w:r>
      <w:r w:rsidRPr="005B7C5C">
        <w:rPr>
          <w:rFonts w:cs="Times New Roman"/>
        </w:rPr>
        <w:t xml:space="preserve"> and it gently </w:t>
      </w:r>
      <w:r w:rsidRPr="005B7C5C">
        <w:rPr>
          <w:rFonts w:cs="Times New Roman"/>
        </w:rPr>
        <w:lastRenderedPageBreak/>
        <w:t xml:space="preserve">lowered to the ground. Tom and Joan were on the ramp in lightning speed and running towards the </w:t>
      </w:r>
      <w:r w:rsidR="00AC067C">
        <w:rPr>
          <w:rFonts w:cs="Times New Roman"/>
        </w:rPr>
        <w:t>cheering and crying people</w:t>
      </w:r>
      <w:r w:rsidRPr="005B7C5C">
        <w:rPr>
          <w:rFonts w:cs="Times New Roman"/>
        </w:rPr>
        <w:t>.</w:t>
      </w:r>
    </w:p>
    <w:p w14:paraId="76F5D016" w14:textId="70377522" w:rsidR="008F7253" w:rsidRPr="005B7C5C" w:rsidRDefault="008F7253" w:rsidP="004537F7">
      <w:pPr>
        <w:rPr>
          <w:rFonts w:cs="Times New Roman"/>
        </w:rPr>
      </w:pPr>
      <w:r w:rsidRPr="005B7C5C">
        <w:rPr>
          <w:rFonts w:cs="Times New Roman"/>
        </w:rPr>
        <w:t xml:space="preserve">When they reached the President and </w:t>
      </w:r>
      <w:r w:rsidRPr="005B7C5C">
        <w:rPr>
          <w:rFonts w:cs="Times New Roman"/>
          <w:noProof/>
        </w:rPr>
        <w:t>Admiral</w:t>
      </w:r>
      <w:r w:rsidR="00E6066A" w:rsidRPr="005B7C5C">
        <w:rPr>
          <w:rFonts w:cs="Times New Roman"/>
          <w:noProof/>
        </w:rPr>
        <w:t>,</w:t>
      </w:r>
      <w:r w:rsidRPr="005B7C5C">
        <w:rPr>
          <w:rFonts w:cs="Times New Roman"/>
        </w:rPr>
        <w:t xml:space="preserve"> there was nothing but hugs and pats on the back. The other </w:t>
      </w:r>
      <w:r w:rsidRPr="005B7C5C">
        <w:rPr>
          <w:rFonts w:cs="Times New Roman"/>
          <w:noProof/>
        </w:rPr>
        <w:t>people</w:t>
      </w:r>
      <w:r w:rsidRPr="005B7C5C">
        <w:rPr>
          <w:rFonts w:cs="Times New Roman"/>
        </w:rPr>
        <w:t xml:space="preserve"> joined in and added their </w:t>
      </w:r>
      <w:r w:rsidRPr="005B7C5C">
        <w:rPr>
          <w:rFonts w:cs="Times New Roman"/>
          <w:noProof/>
        </w:rPr>
        <w:t>hugs</w:t>
      </w:r>
      <w:r w:rsidRPr="005B7C5C">
        <w:rPr>
          <w:rFonts w:cs="Times New Roman"/>
        </w:rPr>
        <w:t xml:space="preserve"> and congratulations.</w:t>
      </w:r>
    </w:p>
    <w:p w14:paraId="73CE57E8" w14:textId="2F78363D" w:rsidR="008F7253" w:rsidRPr="005B7C5C" w:rsidRDefault="008F7253" w:rsidP="004537F7">
      <w:pPr>
        <w:rPr>
          <w:rFonts w:cs="Times New Roman"/>
        </w:rPr>
      </w:pPr>
      <w:r w:rsidRPr="005B7C5C">
        <w:rPr>
          <w:rFonts w:cs="Times New Roman"/>
        </w:rPr>
        <w:t>“Joan, Tom</w:t>
      </w:r>
      <w:r w:rsidR="00AC067C">
        <w:rPr>
          <w:rFonts w:cs="Times New Roman"/>
        </w:rPr>
        <w:t>,</w:t>
      </w:r>
      <w:r w:rsidRPr="005B7C5C">
        <w:rPr>
          <w:rFonts w:cs="Times New Roman"/>
        </w:rPr>
        <w:t xml:space="preserve"> I wish that we could have met you with a band and parade, but all I could find were a bunch of happy faces,” the President said as he gave Joan another hug.</w:t>
      </w:r>
    </w:p>
    <w:p w14:paraId="10BA29B5" w14:textId="03049470" w:rsidR="008F7253" w:rsidRPr="005B7C5C" w:rsidRDefault="008F7253" w:rsidP="004537F7">
      <w:pPr>
        <w:rPr>
          <w:rFonts w:cs="Times New Roman"/>
        </w:rPr>
      </w:pPr>
      <w:r w:rsidRPr="005B7C5C">
        <w:rPr>
          <w:rFonts w:cs="Times New Roman"/>
        </w:rPr>
        <w:t xml:space="preserve">“Mr. President, happy faces are the best welcome we could have hoped </w:t>
      </w:r>
      <w:r w:rsidRPr="005B7C5C">
        <w:rPr>
          <w:rFonts w:cs="Times New Roman"/>
          <w:noProof/>
        </w:rPr>
        <w:t>for</w:t>
      </w:r>
      <w:r w:rsidRPr="005B7C5C">
        <w:rPr>
          <w:rFonts w:cs="Times New Roman"/>
        </w:rPr>
        <w:t>. Sir, if we can, let’s find someplace comfortable</w:t>
      </w:r>
      <w:r w:rsidR="00AC067C">
        <w:rPr>
          <w:rFonts w:cs="Times New Roman"/>
        </w:rPr>
        <w:t>;</w:t>
      </w:r>
      <w:r w:rsidRPr="005B7C5C">
        <w:rPr>
          <w:rFonts w:cs="Times New Roman"/>
        </w:rPr>
        <w:t xml:space="preserve"> I think that we have a lot to talk about.”</w:t>
      </w:r>
    </w:p>
    <w:p w14:paraId="0BEB97AE" w14:textId="1BC8254B" w:rsidR="00F02722" w:rsidRPr="005B7C5C" w:rsidRDefault="006D7D0B" w:rsidP="004537F7">
      <w:pPr>
        <w:rPr>
          <w:rFonts w:cs="Times New Roman"/>
        </w:rPr>
      </w:pPr>
      <w:r w:rsidRPr="005B7C5C">
        <w:rPr>
          <w:rFonts w:cs="Times New Roman"/>
        </w:rPr>
        <w:t>“</w:t>
      </w:r>
      <w:r w:rsidR="00C221FD" w:rsidRPr="005B7C5C">
        <w:rPr>
          <w:rFonts w:cs="Times New Roman"/>
        </w:rPr>
        <w:t>Sounds good to me, except</w:t>
      </w:r>
      <w:r w:rsidR="0049365A" w:rsidRPr="005B7C5C">
        <w:rPr>
          <w:rFonts w:cs="Times New Roman"/>
        </w:rPr>
        <w:t xml:space="preserve"> I think you’d like</w:t>
      </w:r>
      <w:r w:rsidRPr="005B7C5C">
        <w:rPr>
          <w:rFonts w:cs="Times New Roman"/>
        </w:rPr>
        <w:t xml:space="preserve"> to get something to eat first. I think the detailed deb</w:t>
      </w:r>
      <w:r w:rsidR="00C221FD" w:rsidRPr="005B7C5C">
        <w:rPr>
          <w:rFonts w:cs="Times New Roman"/>
        </w:rPr>
        <w:t>rief can wait till after lunch?</w:t>
      </w:r>
      <w:r w:rsidR="00E66430" w:rsidRPr="005B7C5C">
        <w:rPr>
          <w:rFonts w:cs="Times New Roman"/>
        </w:rPr>
        <w:t xml:space="preserve"> Besides, I’m buying the first round,</w:t>
      </w:r>
      <w:r w:rsidR="00C221FD" w:rsidRPr="005B7C5C">
        <w:rPr>
          <w:rFonts w:cs="Times New Roman"/>
        </w:rPr>
        <w:t>”</w:t>
      </w:r>
      <w:r w:rsidR="00F02722" w:rsidRPr="005B7C5C">
        <w:rPr>
          <w:rFonts w:cs="Times New Roman"/>
        </w:rPr>
        <w:t xml:space="preserve"> President Patterson said.</w:t>
      </w:r>
    </w:p>
    <w:p w14:paraId="02C726E0" w14:textId="088BEC7F" w:rsidR="00E66430" w:rsidRPr="005B7C5C" w:rsidRDefault="00E66430" w:rsidP="004537F7">
      <w:pPr>
        <w:rPr>
          <w:rFonts w:cs="Times New Roman"/>
        </w:rPr>
      </w:pPr>
      <w:r w:rsidRPr="005B7C5C">
        <w:rPr>
          <w:rFonts w:cs="Times New Roman"/>
        </w:rPr>
        <w:t>“That’s great, now that you mention it, we haven’t eaten for a while,” Tom said as he rubbed his stomach.</w:t>
      </w:r>
    </w:p>
    <w:p w14:paraId="0E1B0EB9" w14:textId="2855223F" w:rsidR="008F7253" w:rsidRPr="005B7C5C" w:rsidRDefault="008F7253" w:rsidP="004537F7">
      <w:pPr>
        <w:rPr>
          <w:rFonts w:cs="Times New Roman"/>
        </w:rPr>
      </w:pPr>
      <w:r w:rsidRPr="005B7C5C">
        <w:rPr>
          <w:rFonts w:cs="Times New Roman"/>
        </w:rPr>
        <w:t>“Joan, Mr. President. May I be taken to Alpha’s location?” SIMPOC asked once he was able to get their attention.</w:t>
      </w:r>
    </w:p>
    <w:p w14:paraId="0593CF38" w14:textId="57E1619E" w:rsidR="008F7253" w:rsidRPr="005B7C5C" w:rsidRDefault="008F7253" w:rsidP="004537F7">
      <w:pPr>
        <w:rPr>
          <w:rFonts w:cs="Times New Roman"/>
        </w:rPr>
      </w:pPr>
      <w:r w:rsidRPr="005B7C5C">
        <w:rPr>
          <w:rFonts w:cs="Times New Roman"/>
        </w:rPr>
        <w:t xml:space="preserve">The </w:t>
      </w:r>
      <w:r w:rsidRPr="005B7C5C">
        <w:rPr>
          <w:rFonts w:cs="Times New Roman"/>
          <w:noProof/>
        </w:rPr>
        <w:t>re</w:t>
      </w:r>
      <w:r w:rsidR="00E6066A" w:rsidRPr="005B7C5C">
        <w:rPr>
          <w:rFonts w:cs="Times New Roman"/>
          <w:noProof/>
        </w:rPr>
        <w:t>ali</w:t>
      </w:r>
      <w:r w:rsidRPr="005B7C5C">
        <w:rPr>
          <w:rFonts w:cs="Times New Roman"/>
          <w:noProof/>
        </w:rPr>
        <w:t>ty</w:t>
      </w:r>
      <w:r w:rsidRPr="005B7C5C">
        <w:rPr>
          <w:rFonts w:cs="Times New Roman"/>
        </w:rPr>
        <w:t xml:space="preserve"> of Alpha’s condition dampened the enthusiasm. It brought back </w:t>
      </w:r>
      <w:r w:rsidRPr="005B7C5C">
        <w:rPr>
          <w:rFonts w:cs="Times New Roman"/>
          <w:noProof/>
        </w:rPr>
        <w:t>memor</w:t>
      </w:r>
      <w:r w:rsidR="00E6066A" w:rsidRPr="005B7C5C">
        <w:rPr>
          <w:rFonts w:cs="Times New Roman"/>
          <w:noProof/>
        </w:rPr>
        <w:t>ies</w:t>
      </w:r>
      <w:r w:rsidRPr="005B7C5C">
        <w:rPr>
          <w:rFonts w:cs="Times New Roman"/>
        </w:rPr>
        <w:t xml:space="preserve"> of the losses they had all suffered.</w:t>
      </w:r>
    </w:p>
    <w:p w14:paraId="5D2C8FE7" w14:textId="0A2F5FFD" w:rsidR="008F7253" w:rsidRPr="005B7C5C" w:rsidRDefault="008F7253" w:rsidP="004537F7">
      <w:pPr>
        <w:rPr>
          <w:rFonts w:cs="Times New Roman"/>
          <w:noProof/>
        </w:rPr>
      </w:pPr>
      <w:r w:rsidRPr="005B7C5C">
        <w:rPr>
          <w:rFonts w:cs="Times New Roman"/>
        </w:rPr>
        <w:t>“</w:t>
      </w:r>
      <w:r w:rsidRPr="005B7C5C">
        <w:rPr>
          <w:rFonts w:cs="Times New Roman"/>
          <w:noProof/>
        </w:rPr>
        <w:t>Absolutely,</w:t>
      </w:r>
      <w:r w:rsidRPr="005B7C5C">
        <w:rPr>
          <w:rFonts w:cs="Times New Roman"/>
        </w:rPr>
        <w:t xml:space="preserve"> Alpha is still onboard the Burlington. We </w:t>
      </w:r>
      <w:r w:rsidR="00E6066A" w:rsidRPr="005B7C5C">
        <w:rPr>
          <w:rFonts w:cs="Times New Roman"/>
        </w:rPr>
        <w:t>didn’t</w:t>
      </w:r>
      <w:r w:rsidRPr="005B7C5C">
        <w:rPr>
          <w:rFonts w:cs="Times New Roman"/>
          <w:noProof/>
        </w:rPr>
        <w:t xml:space="preserve"> know where else to keep him. Admiral, please let Captain Drummond know that SIMPOC is coming onboard and for her to take him to Alpha?”</w:t>
      </w:r>
    </w:p>
    <w:p w14:paraId="7E8F453B" w14:textId="505E90F2" w:rsidR="008F7253" w:rsidRPr="005B7C5C" w:rsidRDefault="008F7253" w:rsidP="004537F7">
      <w:pPr>
        <w:rPr>
          <w:rFonts w:cs="Times New Roman"/>
          <w:noProof/>
        </w:rPr>
      </w:pPr>
      <w:r w:rsidRPr="005B7C5C">
        <w:rPr>
          <w:rFonts w:cs="Times New Roman"/>
          <w:noProof/>
        </w:rPr>
        <w:t>“Yes</w:t>
      </w:r>
      <w:r w:rsidR="00E6066A" w:rsidRPr="005B7C5C">
        <w:rPr>
          <w:rFonts w:cs="Times New Roman"/>
          <w:noProof/>
        </w:rPr>
        <w:t>,</w:t>
      </w:r>
      <w:r w:rsidR="00E66430" w:rsidRPr="005B7C5C">
        <w:rPr>
          <w:rFonts w:cs="Times New Roman"/>
          <w:noProof/>
        </w:rPr>
        <w:t xml:space="preserve"> sir, it’s my pleasure,</w:t>
      </w:r>
      <w:r w:rsidRPr="005B7C5C">
        <w:rPr>
          <w:rFonts w:cs="Times New Roman"/>
          <w:noProof/>
        </w:rPr>
        <w:t>”</w:t>
      </w:r>
      <w:r w:rsidR="00E66430" w:rsidRPr="005B7C5C">
        <w:rPr>
          <w:rFonts w:cs="Times New Roman"/>
          <w:noProof/>
        </w:rPr>
        <w:t xml:space="preserve"> Admiral Hagerly responded.</w:t>
      </w:r>
    </w:p>
    <w:p w14:paraId="390A2B55" w14:textId="62274A5C" w:rsidR="006D7D0B" w:rsidRPr="005B7C5C" w:rsidRDefault="006D7D0B" w:rsidP="004537F7">
      <w:pPr>
        <w:rPr>
          <w:rFonts w:cs="Times New Roman"/>
          <w:noProof/>
        </w:rPr>
      </w:pPr>
      <w:r w:rsidRPr="005B7C5C">
        <w:rPr>
          <w:rFonts w:cs="Times New Roman"/>
          <w:noProof/>
        </w:rPr>
        <w:lastRenderedPageBreak/>
        <w:t>“Tom, you’re right. I suspect that you two are starved. We’ll head to the O’Club and see what we can whip up. Then we can start talking</w:t>
      </w:r>
      <w:r w:rsidR="00236935" w:rsidRPr="005B7C5C">
        <w:rPr>
          <w:rFonts w:cs="Times New Roman"/>
          <w:noProof/>
        </w:rPr>
        <w:t>,</w:t>
      </w:r>
      <w:r w:rsidRPr="005B7C5C">
        <w:rPr>
          <w:rFonts w:cs="Times New Roman"/>
          <w:noProof/>
        </w:rPr>
        <w:t xml:space="preserve"> and hopefully</w:t>
      </w:r>
      <w:r w:rsidR="00236935" w:rsidRPr="005B7C5C">
        <w:rPr>
          <w:rFonts w:cs="Times New Roman"/>
          <w:noProof/>
        </w:rPr>
        <w:t>,</w:t>
      </w:r>
      <w:r w:rsidRPr="005B7C5C">
        <w:rPr>
          <w:rFonts w:cs="Times New Roman"/>
          <w:noProof/>
        </w:rPr>
        <w:t xml:space="preserve"> SIMPOC will be back and contribute his part,” said President Patterson.</w:t>
      </w:r>
    </w:p>
    <w:p w14:paraId="06BD260F" w14:textId="61BF3C1E" w:rsidR="008F7253" w:rsidRPr="005B7C5C" w:rsidRDefault="008F7253" w:rsidP="004537F7">
      <w:pPr>
        <w:rPr>
          <w:rFonts w:cs="Times New Roman"/>
          <w:noProof/>
        </w:rPr>
      </w:pPr>
      <w:r w:rsidRPr="005B7C5C">
        <w:rPr>
          <w:rFonts w:cs="Times New Roman"/>
          <w:noProof/>
        </w:rPr>
        <w:t>Joan and Tom went with the President while SIMPOC climbed back into the shuttle and followed the Admiral’s directions to the Aircraft Carrier Burlington</w:t>
      </w:r>
      <w:r w:rsidR="00E6066A" w:rsidRPr="005B7C5C">
        <w:rPr>
          <w:rFonts w:cs="Times New Roman"/>
          <w:noProof/>
        </w:rPr>
        <w:t>,</w:t>
      </w:r>
      <w:r w:rsidRPr="005B7C5C">
        <w:rPr>
          <w:rFonts w:cs="Times New Roman"/>
          <w:noProof/>
        </w:rPr>
        <w:t xml:space="preserve"> </w:t>
      </w:r>
      <w:r w:rsidR="00F02722" w:rsidRPr="005B7C5C">
        <w:rPr>
          <w:rFonts w:cs="Times New Roman"/>
          <w:noProof/>
        </w:rPr>
        <w:t>a few nautical miles</w:t>
      </w:r>
      <w:r w:rsidRPr="005B7C5C">
        <w:rPr>
          <w:rFonts w:cs="Times New Roman"/>
          <w:noProof/>
        </w:rPr>
        <w:t xml:space="preserve"> up the Ches</w:t>
      </w:r>
      <w:r w:rsidR="00E6066A" w:rsidRPr="005B7C5C">
        <w:rPr>
          <w:rFonts w:cs="Times New Roman"/>
          <w:noProof/>
        </w:rPr>
        <w:t>apeake</w:t>
      </w:r>
      <w:r w:rsidRPr="005B7C5C">
        <w:rPr>
          <w:rFonts w:cs="Times New Roman"/>
          <w:noProof/>
        </w:rPr>
        <w:t>.</w:t>
      </w:r>
    </w:p>
    <w:p w14:paraId="46597B4E" w14:textId="09F79F6E" w:rsidR="00280227" w:rsidRPr="005B7C5C" w:rsidRDefault="00280227" w:rsidP="00845671">
      <w:pPr>
        <w:pStyle w:val="Heading2"/>
        <w:rPr>
          <w:rFonts w:cs="Times New Roman"/>
        </w:rPr>
      </w:pPr>
      <w:r w:rsidRPr="005B7C5C">
        <w:rPr>
          <w:rFonts w:cs="Times New Roman"/>
        </w:rPr>
        <w:t xml:space="preserve">Captain </w:t>
      </w:r>
      <w:r w:rsidRPr="005B7C5C">
        <w:rPr>
          <w:rFonts w:cs="Times New Roman"/>
          <w:noProof/>
        </w:rPr>
        <w:t>Drummon</w:t>
      </w:r>
      <w:r w:rsidR="00845671" w:rsidRPr="005B7C5C">
        <w:rPr>
          <w:rFonts w:cs="Times New Roman"/>
          <w:noProof/>
        </w:rPr>
        <w:t>d</w:t>
      </w:r>
      <w:r w:rsidRPr="005B7C5C">
        <w:rPr>
          <w:rFonts w:cs="Times New Roman"/>
        </w:rPr>
        <w:t xml:space="preserve"> </w:t>
      </w:r>
      <w:r w:rsidR="00632990" w:rsidRPr="005B7C5C">
        <w:rPr>
          <w:rFonts w:cs="Times New Roman"/>
        </w:rPr>
        <w:t>Welcomes a Guest</w:t>
      </w:r>
    </w:p>
    <w:p w14:paraId="7461BA5F" w14:textId="5501D9C5" w:rsidR="00234837" w:rsidRPr="005B7C5C" w:rsidRDefault="00234837" w:rsidP="004537F7">
      <w:pPr>
        <w:rPr>
          <w:rFonts w:cs="Times New Roman"/>
        </w:rPr>
      </w:pPr>
      <w:r w:rsidRPr="005B7C5C">
        <w:rPr>
          <w:rFonts w:cs="Times New Roman"/>
        </w:rPr>
        <w:t xml:space="preserve">Captain Darlene Drummond was standing on the deck of her aircraft carrier. She was starting to look at the massive ship </w:t>
      </w:r>
      <w:r w:rsidR="00AC067C">
        <w:rPr>
          <w:rFonts w:cs="Times New Roman"/>
          <w:noProof/>
        </w:rPr>
        <w:t>differentl</w:t>
      </w:r>
      <w:r w:rsidRPr="005B7C5C">
        <w:rPr>
          <w:rFonts w:cs="Times New Roman"/>
          <w:noProof/>
        </w:rPr>
        <w:t>y</w:t>
      </w:r>
      <w:r w:rsidRPr="005B7C5C">
        <w:rPr>
          <w:rFonts w:cs="Times New Roman"/>
        </w:rPr>
        <w:t>. She and her small crew had now succ</w:t>
      </w:r>
      <w:r w:rsidR="00451457" w:rsidRPr="005B7C5C">
        <w:rPr>
          <w:rFonts w:cs="Times New Roman"/>
        </w:rPr>
        <w:t>essfully defended her multiple times</w:t>
      </w:r>
      <w:r w:rsidRPr="005B7C5C">
        <w:rPr>
          <w:rFonts w:cs="Times New Roman"/>
        </w:rPr>
        <w:t xml:space="preserve">. The huge </w:t>
      </w:r>
      <w:r w:rsidRPr="005B7C5C">
        <w:rPr>
          <w:rFonts w:cs="Times New Roman"/>
          <w:noProof/>
        </w:rPr>
        <w:t>ship</w:t>
      </w:r>
      <w:r w:rsidR="00451457" w:rsidRPr="005B7C5C">
        <w:rPr>
          <w:rFonts w:cs="Times New Roman"/>
        </w:rPr>
        <w:t xml:space="preserve"> had become more than</w:t>
      </w:r>
      <w:r w:rsidRPr="005B7C5C">
        <w:rPr>
          <w:rFonts w:cs="Times New Roman"/>
        </w:rPr>
        <w:t xml:space="preserve"> just a giant hole in the water, but it was beginning to feel like hers. It was hers, to protect, hers to command</w:t>
      </w:r>
      <w:r w:rsidR="00AC067C">
        <w:rPr>
          <w:rFonts w:cs="Times New Roman"/>
        </w:rPr>
        <w:t>,</w:t>
      </w:r>
      <w:r w:rsidRPr="005B7C5C">
        <w:rPr>
          <w:rFonts w:cs="Times New Roman"/>
        </w:rPr>
        <w:t xml:space="preserve"> and hers to be proud </w:t>
      </w:r>
      <w:r w:rsidRPr="005B7C5C">
        <w:rPr>
          <w:rFonts w:cs="Times New Roman"/>
          <w:noProof/>
        </w:rPr>
        <w:t>of</w:t>
      </w:r>
      <w:r w:rsidRPr="005B7C5C">
        <w:rPr>
          <w:rFonts w:cs="Times New Roman"/>
        </w:rPr>
        <w:t>.</w:t>
      </w:r>
    </w:p>
    <w:p w14:paraId="3A19A69D" w14:textId="521FB71D" w:rsidR="00234837" w:rsidRPr="005B7C5C" w:rsidRDefault="00234837" w:rsidP="004537F7">
      <w:pPr>
        <w:rPr>
          <w:rFonts w:cs="Times New Roman"/>
        </w:rPr>
      </w:pPr>
      <w:r w:rsidRPr="005B7C5C">
        <w:rPr>
          <w:rFonts w:cs="Times New Roman"/>
        </w:rPr>
        <w:t xml:space="preserve">Waiting to welcome SIMPOC was another unique experience for her to enjoy and record in her memories. When Alpha came onboard, she didn’t have much time to talk </w:t>
      </w:r>
      <w:r w:rsidR="00236935" w:rsidRPr="005B7C5C">
        <w:rPr>
          <w:rFonts w:cs="Times New Roman"/>
          <w:noProof/>
        </w:rPr>
        <w:t>to</w:t>
      </w:r>
      <w:r w:rsidRPr="005B7C5C">
        <w:rPr>
          <w:rFonts w:cs="Times New Roman"/>
        </w:rPr>
        <w:t xml:space="preserve"> him and get to know him. The impending attacks took up everyone’s time.</w:t>
      </w:r>
    </w:p>
    <w:p w14:paraId="5047687C" w14:textId="285D184E" w:rsidR="00234837" w:rsidRPr="005B7C5C" w:rsidRDefault="00234837" w:rsidP="004537F7">
      <w:pPr>
        <w:rPr>
          <w:rFonts w:cs="Times New Roman"/>
        </w:rPr>
      </w:pPr>
      <w:r w:rsidRPr="005B7C5C">
        <w:rPr>
          <w:rFonts w:cs="Times New Roman"/>
        </w:rPr>
        <w:t xml:space="preserve">When he </w:t>
      </w:r>
      <w:r w:rsidRPr="005B7C5C">
        <w:rPr>
          <w:rFonts w:cs="Times New Roman"/>
          <w:noProof/>
        </w:rPr>
        <w:t>was injured</w:t>
      </w:r>
      <w:r w:rsidRPr="005B7C5C">
        <w:rPr>
          <w:rFonts w:cs="Times New Roman"/>
        </w:rPr>
        <w:t xml:space="preserve"> in the chaos of the battle, she now realized that she hadn’t </w:t>
      </w:r>
      <w:r w:rsidRPr="005B7C5C">
        <w:rPr>
          <w:rFonts w:cs="Times New Roman"/>
          <w:noProof/>
        </w:rPr>
        <w:t>mo</w:t>
      </w:r>
      <w:r w:rsidR="00834B65" w:rsidRPr="005B7C5C">
        <w:rPr>
          <w:rFonts w:cs="Times New Roman"/>
          <w:noProof/>
        </w:rPr>
        <w:t>u</w:t>
      </w:r>
      <w:r w:rsidRPr="005B7C5C">
        <w:rPr>
          <w:rFonts w:cs="Times New Roman"/>
          <w:noProof/>
        </w:rPr>
        <w:t>rned</w:t>
      </w:r>
      <w:r w:rsidRPr="005B7C5C">
        <w:rPr>
          <w:rFonts w:cs="Times New Roman"/>
        </w:rPr>
        <w:t xml:space="preserve"> him as much as she did some of the other lost servicemen. She didn’t know what to do with that fact. Alpha was a robot</w:t>
      </w:r>
      <w:r w:rsidR="00236935" w:rsidRPr="005B7C5C">
        <w:rPr>
          <w:rFonts w:cs="Times New Roman"/>
          <w:noProof/>
        </w:rPr>
        <w:t>;</w:t>
      </w:r>
      <w:r w:rsidRPr="005B7C5C">
        <w:rPr>
          <w:rFonts w:cs="Times New Roman"/>
          <w:noProof/>
        </w:rPr>
        <w:t xml:space="preserve"> her</w:t>
      </w:r>
      <w:r w:rsidRPr="005B7C5C">
        <w:rPr>
          <w:rFonts w:cs="Times New Roman"/>
        </w:rPr>
        <w:t xml:space="preserve"> men were men! Now having SIMPOC coming </w:t>
      </w:r>
      <w:r w:rsidRPr="005B7C5C">
        <w:rPr>
          <w:rFonts w:cs="Times New Roman"/>
          <w:noProof/>
        </w:rPr>
        <w:t>on</w:t>
      </w:r>
      <w:r w:rsidR="00834B65" w:rsidRPr="005B7C5C">
        <w:rPr>
          <w:rFonts w:cs="Times New Roman"/>
          <w:noProof/>
        </w:rPr>
        <w:t xml:space="preserve"> </w:t>
      </w:r>
      <w:r w:rsidRPr="005B7C5C">
        <w:rPr>
          <w:rFonts w:cs="Times New Roman"/>
          <w:noProof/>
        </w:rPr>
        <w:t>board,</w:t>
      </w:r>
      <w:r w:rsidRPr="005B7C5C">
        <w:rPr>
          <w:rFonts w:cs="Times New Roman"/>
        </w:rPr>
        <w:t xml:space="preserve"> trying to save </w:t>
      </w:r>
      <w:r w:rsidR="00AC067C">
        <w:rPr>
          <w:rFonts w:cs="Times New Roman"/>
        </w:rPr>
        <w:t>Alpha's life</w:t>
      </w:r>
      <w:r w:rsidRPr="005B7C5C">
        <w:rPr>
          <w:rFonts w:cs="Times New Roman"/>
        </w:rPr>
        <w:t xml:space="preserve">, somehow put Alpha and SIMPOC in a different </w:t>
      </w:r>
      <w:r w:rsidR="00E36346" w:rsidRPr="005B7C5C">
        <w:rPr>
          <w:rFonts w:cs="Times New Roman"/>
        </w:rPr>
        <w:t>light</w:t>
      </w:r>
      <w:r w:rsidRPr="005B7C5C">
        <w:rPr>
          <w:rFonts w:cs="Times New Roman"/>
        </w:rPr>
        <w:t xml:space="preserve"> </w:t>
      </w:r>
      <w:r w:rsidR="00E36346" w:rsidRPr="005B7C5C">
        <w:rPr>
          <w:rFonts w:cs="Times New Roman"/>
        </w:rPr>
        <w:t>in</w:t>
      </w:r>
      <w:r w:rsidRPr="005B7C5C">
        <w:rPr>
          <w:rFonts w:cs="Times New Roman"/>
        </w:rPr>
        <w:t xml:space="preserve"> </w:t>
      </w:r>
      <w:r w:rsidR="00E66430" w:rsidRPr="005B7C5C">
        <w:rPr>
          <w:rFonts w:cs="Times New Roman"/>
        </w:rPr>
        <w:t xml:space="preserve">the </w:t>
      </w:r>
      <w:r w:rsidRPr="005B7C5C">
        <w:rPr>
          <w:rFonts w:cs="Times New Roman"/>
        </w:rPr>
        <w:t>changing world around her.</w:t>
      </w:r>
    </w:p>
    <w:p w14:paraId="75709D43" w14:textId="588CA71F" w:rsidR="00234837" w:rsidRPr="005B7C5C" w:rsidRDefault="00234837" w:rsidP="004537F7">
      <w:pPr>
        <w:rPr>
          <w:rFonts w:cs="Times New Roman"/>
        </w:rPr>
      </w:pPr>
      <w:r w:rsidRPr="005B7C5C">
        <w:rPr>
          <w:rFonts w:cs="Times New Roman"/>
        </w:rPr>
        <w:lastRenderedPageBreak/>
        <w:t xml:space="preserve">Alpha sacrificed himself to save some of her men. If </w:t>
      </w:r>
      <w:r w:rsidRPr="005B7C5C">
        <w:rPr>
          <w:rFonts w:cs="Times New Roman"/>
          <w:noProof/>
        </w:rPr>
        <w:t>he</w:t>
      </w:r>
      <w:r w:rsidRPr="005B7C5C">
        <w:rPr>
          <w:rFonts w:cs="Times New Roman"/>
        </w:rPr>
        <w:t xml:space="preserve"> hadn’t made that sacrifice, the attackers </w:t>
      </w:r>
      <w:r w:rsidR="00834B65" w:rsidRPr="005B7C5C">
        <w:rPr>
          <w:rFonts w:cs="Times New Roman"/>
          <w:noProof/>
        </w:rPr>
        <w:t>might</w:t>
      </w:r>
      <w:r w:rsidRPr="005B7C5C">
        <w:rPr>
          <w:rFonts w:cs="Times New Roman"/>
        </w:rPr>
        <w:t xml:space="preserve"> have won. She owed him a great deal, and perhaps she owed him the respect of a </w:t>
      </w:r>
      <w:r w:rsidRPr="005B7C5C">
        <w:rPr>
          <w:rFonts w:cs="Times New Roman"/>
          <w:noProof/>
        </w:rPr>
        <w:t>wo</w:t>
      </w:r>
      <w:r w:rsidR="00834B65" w:rsidRPr="005B7C5C">
        <w:rPr>
          <w:rFonts w:cs="Times New Roman"/>
          <w:noProof/>
        </w:rPr>
        <w:t>u</w:t>
      </w:r>
      <w:r w:rsidRPr="005B7C5C">
        <w:rPr>
          <w:rFonts w:cs="Times New Roman"/>
          <w:noProof/>
        </w:rPr>
        <w:t>nded</w:t>
      </w:r>
      <w:r w:rsidRPr="005B7C5C">
        <w:rPr>
          <w:rFonts w:cs="Times New Roman"/>
        </w:rPr>
        <w:t xml:space="preserve"> comrade.</w:t>
      </w:r>
    </w:p>
    <w:p w14:paraId="26F42EAC" w14:textId="167A3CA2" w:rsidR="00AF2300" w:rsidRPr="005B7C5C" w:rsidRDefault="00AF2300" w:rsidP="004537F7">
      <w:pPr>
        <w:rPr>
          <w:rFonts w:cs="Times New Roman"/>
        </w:rPr>
      </w:pPr>
      <w:r w:rsidRPr="005B7C5C">
        <w:rPr>
          <w:rFonts w:cs="Times New Roman"/>
        </w:rPr>
        <w:t xml:space="preserve">Darlene stood on her deck waiting for SIMPOC. She had heard a great deal about this unique walking computer, but she hadn’t met him yet. </w:t>
      </w:r>
      <w:r w:rsidRPr="005B7C5C">
        <w:rPr>
          <w:rFonts w:cs="Times New Roman"/>
          <w:i/>
          <w:iCs/>
        </w:rPr>
        <w:t>Met him,</w:t>
      </w:r>
      <w:r w:rsidRPr="005B7C5C">
        <w:rPr>
          <w:rFonts w:cs="Times New Roman"/>
        </w:rPr>
        <w:t xml:space="preserve"> what a strange thing to say</w:t>
      </w:r>
      <w:r w:rsidR="00AC067C">
        <w:rPr>
          <w:rFonts w:cs="Times New Roman"/>
        </w:rPr>
        <w:t>,</w:t>
      </w:r>
      <w:r w:rsidRPr="005B7C5C">
        <w:rPr>
          <w:rFonts w:cs="Times New Roman"/>
        </w:rPr>
        <w:t xml:space="preserve"> she thought.</w:t>
      </w:r>
    </w:p>
    <w:p w14:paraId="37874F0D" w14:textId="6A74D396" w:rsidR="00AF2300" w:rsidRPr="005B7C5C" w:rsidRDefault="00AF2300" w:rsidP="004537F7">
      <w:pPr>
        <w:rPr>
          <w:rFonts w:cs="Times New Roman"/>
        </w:rPr>
      </w:pPr>
      <w:r w:rsidRPr="005B7C5C">
        <w:rPr>
          <w:rFonts w:cs="Times New Roman"/>
        </w:rPr>
        <w:t xml:space="preserve">The spec on the horizon was getting </w:t>
      </w:r>
      <w:r w:rsidRPr="005B7C5C">
        <w:rPr>
          <w:rFonts w:cs="Times New Roman"/>
          <w:noProof/>
        </w:rPr>
        <w:t>closer,</w:t>
      </w:r>
      <w:r w:rsidRPr="005B7C5C">
        <w:rPr>
          <w:rFonts w:cs="Times New Roman"/>
        </w:rPr>
        <w:t xml:space="preserve"> and </w:t>
      </w:r>
      <w:r w:rsidR="009922CC" w:rsidRPr="005B7C5C">
        <w:rPr>
          <w:rFonts w:cs="Times New Roman"/>
        </w:rPr>
        <w:t>Sergeant</w:t>
      </w:r>
      <w:r w:rsidRPr="005B7C5C">
        <w:rPr>
          <w:rFonts w:cs="Times New Roman"/>
        </w:rPr>
        <w:t xml:space="preserve"> </w:t>
      </w:r>
      <w:r w:rsidRPr="005B7C5C">
        <w:rPr>
          <w:rFonts w:cs="Times New Roman"/>
          <w:noProof/>
        </w:rPr>
        <w:t>Robles</w:t>
      </w:r>
      <w:r w:rsidRPr="005B7C5C">
        <w:rPr>
          <w:rFonts w:cs="Times New Roman"/>
        </w:rPr>
        <w:t xml:space="preserve"> standing next to her</w:t>
      </w:r>
      <w:r w:rsidR="00AC067C">
        <w:rPr>
          <w:rFonts w:cs="Times New Roman"/>
        </w:rPr>
        <w:t>,</w:t>
      </w:r>
      <w:r w:rsidRPr="005B7C5C">
        <w:rPr>
          <w:rFonts w:cs="Times New Roman"/>
        </w:rPr>
        <w:t xml:space="preserve"> said, “Here comes our guest.”</w:t>
      </w:r>
    </w:p>
    <w:p w14:paraId="520EBAA7" w14:textId="0E292677" w:rsidR="00AF2300" w:rsidRPr="005B7C5C" w:rsidRDefault="00AF2300" w:rsidP="004537F7">
      <w:pPr>
        <w:rPr>
          <w:rFonts w:cs="Times New Roman"/>
        </w:rPr>
      </w:pPr>
      <w:r w:rsidRPr="005B7C5C">
        <w:rPr>
          <w:rFonts w:cs="Times New Roman"/>
        </w:rPr>
        <w:t>“</w:t>
      </w:r>
      <w:r w:rsidRPr="005B7C5C">
        <w:rPr>
          <w:rFonts w:cs="Times New Roman"/>
          <w:noProof/>
        </w:rPr>
        <w:t>Apparently</w:t>
      </w:r>
      <w:r w:rsidRPr="005B7C5C">
        <w:rPr>
          <w:rFonts w:cs="Times New Roman"/>
        </w:rPr>
        <w:t xml:space="preserve"> so,” was her only reply as she saw the craft come </w:t>
      </w:r>
      <w:r w:rsidRPr="005B7C5C">
        <w:rPr>
          <w:rFonts w:cs="Times New Roman"/>
          <w:noProof/>
        </w:rPr>
        <w:t>closer</w:t>
      </w:r>
      <w:r w:rsidRPr="005B7C5C">
        <w:rPr>
          <w:rFonts w:cs="Times New Roman"/>
        </w:rPr>
        <w:t xml:space="preserve"> and closer…and stranger. “What is that?” she asked.</w:t>
      </w:r>
    </w:p>
    <w:p w14:paraId="13B53F30" w14:textId="57F0574B" w:rsidR="00AF2300" w:rsidRPr="005B7C5C" w:rsidRDefault="00AF2300" w:rsidP="004537F7">
      <w:pPr>
        <w:rPr>
          <w:rFonts w:cs="Times New Roman"/>
        </w:rPr>
      </w:pPr>
      <w:r w:rsidRPr="005B7C5C">
        <w:rPr>
          <w:rFonts w:cs="Times New Roman"/>
        </w:rPr>
        <w:t xml:space="preserve">“Ma’am, I don’t </w:t>
      </w:r>
      <w:r w:rsidRPr="005B7C5C">
        <w:rPr>
          <w:rFonts w:cs="Times New Roman"/>
          <w:noProof/>
        </w:rPr>
        <w:t>know,</w:t>
      </w:r>
      <w:r w:rsidRPr="005B7C5C">
        <w:rPr>
          <w:rFonts w:cs="Times New Roman"/>
        </w:rPr>
        <w:t xml:space="preserve"> but it sure doesn’t look like anything I’ve ever seen. It has no wings, and it has no engines.”</w:t>
      </w:r>
    </w:p>
    <w:p w14:paraId="4E09A564" w14:textId="7D4B7F79" w:rsidR="00AF2300" w:rsidRPr="005B7C5C" w:rsidRDefault="00AF2300" w:rsidP="004537F7">
      <w:pPr>
        <w:rPr>
          <w:rFonts w:cs="Times New Roman"/>
        </w:rPr>
      </w:pPr>
      <w:r w:rsidRPr="005B7C5C">
        <w:rPr>
          <w:rFonts w:cs="Times New Roman"/>
        </w:rPr>
        <w:t>“Paol, from what I’ve heard. Joan Herl, her husband Tom</w:t>
      </w:r>
      <w:r w:rsidR="00AC067C">
        <w:rPr>
          <w:rFonts w:cs="Times New Roman"/>
        </w:rPr>
        <w:t>,</w:t>
      </w:r>
      <w:r w:rsidRPr="005B7C5C">
        <w:rPr>
          <w:rFonts w:cs="Times New Roman"/>
        </w:rPr>
        <w:t xml:space="preserve"> and SIMPOC went to the </w:t>
      </w:r>
      <w:r w:rsidRPr="005B7C5C">
        <w:rPr>
          <w:rFonts w:cs="Times New Roman"/>
          <w:noProof/>
        </w:rPr>
        <w:t>homeworld</w:t>
      </w:r>
      <w:r w:rsidRPr="005B7C5C">
        <w:rPr>
          <w:rFonts w:cs="Times New Roman"/>
        </w:rPr>
        <w:t xml:space="preserve"> of this invasion and </w:t>
      </w:r>
      <w:r w:rsidRPr="005B7C5C">
        <w:rPr>
          <w:rFonts w:cs="Times New Roman"/>
          <w:noProof/>
        </w:rPr>
        <w:t>somehow</w:t>
      </w:r>
      <w:r w:rsidRPr="005B7C5C">
        <w:rPr>
          <w:rFonts w:cs="Times New Roman"/>
        </w:rPr>
        <w:t xml:space="preserve"> stopped the invasion. I don’t know much more than that, but I do know they came back on one of the alien ships</w:t>
      </w:r>
      <w:r w:rsidR="00AC067C">
        <w:rPr>
          <w:rFonts w:cs="Times New Roman"/>
        </w:rPr>
        <w:t>,</w:t>
      </w:r>
      <w:r w:rsidRPr="005B7C5C">
        <w:rPr>
          <w:rFonts w:cs="Times New Roman"/>
        </w:rPr>
        <w:t xml:space="preserve"> and that must be one of their vehicles.”</w:t>
      </w:r>
    </w:p>
    <w:p w14:paraId="5122FC6A" w14:textId="38410076" w:rsidR="00AF2300" w:rsidRPr="005B7C5C" w:rsidRDefault="00AF2300" w:rsidP="004537F7">
      <w:pPr>
        <w:rPr>
          <w:rFonts w:cs="Times New Roman"/>
        </w:rPr>
      </w:pPr>
      <w:r w:rsidRPr="005B7C5C">
        <w:rPr>
          <w:rFonts w:cs="Times New Roman"/>
        </w:rPr>
        <w:t xml:space="preserve">“If you say so,” </w:t>
      </w:r>
      <w:r w:rsidR="009922CC" w:rsidRPr="005B7C5C">
        <w:rPr>
          <w:rFonts w:cs="Times New Roman"/>
        </w:rPr>
        <w:t>Sergeant</w:t>
      </w:r>
      <w:r w:rsidRPr="005B7C5C">
        <w:rPr>
          <w:rFonts w:cs="Times New Roman"/>
        </w:rPr>
        <w:t xml:space="preserve"> Robles said under his breath.</w:t>
      </w:r>
    </w:p>
    <w:p w14:paraId="6143B7AB" w14:textId="2389EFAC" w:rsidR="00AF2300" w:rsidRPr="005B7C5C" w:rsidRDefault="00AF2300" w:rsidP="004537F7">
      <w:pPr>
        <w:rPr>
          <w:rFonts w:cs="Times New Roman"/>
        </w:rPr>
      </w:pPr>
      <w:r w:rsidRPr="005B7C5C">
        <w:rPr>
          <w:rFonts w:cs="Times New Roman"/>
        </w:rPr>
        <w:t xml:space="preserve">The </w:t>
      </w:r>
      <w:r w:rsidRPr="005B7C5C">
        <w:rPr>
          <w:rFonts w:cs="Times New Roman"/>
          <w:noProof/>
        </w:rPr>
        <w:t>vehicle</w:t>
      </w:r>
      <w:r w:rsidRPr="005B7C5C">
        <w:rPr>
          <w:rFonts w:cs="Times New Roman"/>
        </w:rPr>
        <w:t xml:space="preserve"> was surprisingly quiet. Capt</w:t>
      </w:r>
      <w:r w:rsidR="00E36346" w:rsidRPr="005B7C5C">
        <w:rPr>
          <w:rFonts w:cs="Times New Roman"/>
        </w:rPr>
        <w:t>ain</w:t>
      </w:r>
      <w:r w:rsidRPr="005B7C5C">
        <w:rPr>
          <w:rFonts w:cs="Times New Roman"/>
        </w:rPr>
        <w:t xml:space="preserve"> </w:t>
      </w:r>
      <w:r w:rsidRPr="005B7C5C">
        <w:rPr>
          <w:rFonts w:cs="Times New Roman"/>
          <w:noProof/>
        </w:rPr>
        <w:t>Drummond</w:t>
      </w:r>
      <w:r w:rsidRPr="005B7C5C">
        <w:rPr>
          <w:rFonts w:cs="Times New Roman"/>
        </w:rPr>
        <w:t xml:space="preserve"> and </w:t>
      </w:r>
      <w:r w:rsidR="009922CC" w:rsidRPr="005B7C5C">
        <w:rPr>
          <w:rFonts w:cs="Times New Roman"/>
        </w:rPr>
        <w:t>Sergeant</w:t>
      </w:r>
      <w:r w:rsidRPr="005B7C5C">
        <w:rPr>
          <w:rFonts w:cs="Times New Roman"/>
        </w:rPr>
        <w:t xml:space="preserve"> Robles could feel </w:t>
      </w:r>
      <w:r w:rsidRPr="005B7C5C">
        <w:rPr>
          <w:rFonts w:cs="Times New Roman"/>
          <w:noProof/>
        </w:rPr>
        <w:t>vibrations</w:t>
      </w:r>
      <w:r w:rsidRPr="005B7C5C">
        <w:rPr>
          <w:rFonts w:cs="Times New Roman"/>
        </w:rPr>
        <w:t xml:space="preserve">, but they </w:t>
      </w:r>
      <w:r w:rsidR="005719F9" w:rsidRPr="005B7C5C">
        <w:rPr>
          <w:rFonts w:cs="Times New Roman"/>
        </w:rPr>
        <w:t>couldn’t</w:t>
      </w:r>
      <w:r w:rsidRPr="005B7C5C">
        <w:rPr>
          <w:rFonts w:cs="Times New Roman"/>
        </w:rPr>
        <w:t xml:space="preserve"> hear anything. It was a strange feeling.</w:t>
      </w:r>
    </w:p>
    <w:p w14:paraId="6D7AF99E" w14:textId="3E8D6C43" w:rsidR="00284815" w:rsidRPr="005B7C5C" w:rsidRDefault="00284815" w:rsidP="004537F7">
      <w:pPr>
        <w:rPr>
          <w:rFonts w:cs="Times New Roman"/>
        </w:rPr>
      </w:pPr>
      <w:r w:rsidRPr="005B7C5C">
        <w:rPr>
          <w:rFonts w:cs="Times New Roman"/>
        </w:rPr>
        <w:t xml:space="preserve">The strange alien craft maneuvered over the deck and settled gently in front of Captain Drummond and </w:t>
      </w:r>
      <w:r w:rsidR="009922CC" w:rsidRPr="005B7C5C">
        <w:rPr>
          <w:rFonts w:cs="Times New Roman"/>
        </w:rPr>
        <w:t>Sergeant</w:t>
      </w:r>
      <w:r w:rsidRPr="005B7C5C">
        <w:rPr>
          <w:rFonts w:cs="Times New Roman"/>
        </w:rPr>
        <w:t xml:space="preserve"> Robles. The hatch </w:t>
      </w:r>
      <w:r w:rsidRPr="005B7C5C">
        <w:rPr>
          <w:rFonts w:cs="Times New Roman"/>
          <w:noProof/>
        </w:rPr>
        <w:t>opened,</w:t>
      </w:r>
      <w:r w:rsidRPr="005B7C5C">
        <w:rPr>
          <w:rFonts w:cs="Times New Roman"/>
        </w:rPr>
        <w:t xml:space="preserve"> and the craft moved </w:t>
      </w:r>
      <w:r w:rsidR="009608D2" w:rsidRPr="005B7C5C">
        <w:rPr>
          <w:rFonts w:cs="Times New Roman"/>
        </w:rPr>
        <w:t>back and forth</w:t>
      </w:r>
      <w:r w:rsidRPr="005B7C5C">
        <w:rPr>
          <w:rFonts w:cs="Times New Roman"/>
        </w:rPr>
        <w:t xml:space="preserve"> as something large inside moved. Then a huge form emerged from inside the craft then stood up beside it.</w:t>
      </w:r>
    </w:p>
    <w:p w14:paraId="68EE87F0" w14:textId="4AB9C5B6" w:rsidR="00284815" w:rsidRPr="005B7C5C" w:rsidRDefault="00284815" w:rsidP="004537F7">
      <w:pPr>
        <w:rPr>
          <w:rFonts w:cs="Times New Roman"/>
        </w:rPr>
      </w:pPr>
      <w:r w:rsidRPr="005B7C5C">
        <w:rPr>
          <w:rFonts w:cs="Times New Roman"/>
        </w:rPr>
        <w:lastRenderedPageBreak/>
        <w:t xml:space="preserve">Saying that the figure was huge would be an understatement. Captain Drummond knew that SIMPOC was coming, and that must be SIMPOC. But, </w:t>
      </w:r>
      <w:r w:rsidRPr="005B7C5C">
        <w:rPr>
          <w:rFonts w:cs="Times New Roman"/>
          <w:noProof/>
        </w:rPr>
        <w:t>still</w:t>
      </w:r>
      <w:r w:rsidR="00BA0F96" w:rsidRPr="005B7C5C">
        <w:rPr>
          <w:rFonts w:cs="Times New Roman"/>
          <w:noProof/>
        </w:rPr>
        <w:t>,</w:t>
      </w:r>
      <w:r w:rsidRPr="005B7C5C">
        <w:rPr>
          <w:rFonts w:cs="Times New Roman"/>
        </w:rPr>
        <w:t xml:space="preserve"> he was an impressive form.</w:t>
      </w:r>
    </w:p>
    <w:p w14:paraId="72B66514" w14:textId="6F2AEDA9" w:rsidR="00284815" w:rsidRPr="005B7C5C" w:rsidRDefault="009922CC" w:rsidP="004537F7">
      <w:pPr>
        <w:rPr>
          <w:rFonts w:cs="Times New Roman"/>
        </w:rPr>
      </w:pPr>
      <w:r w:rsidRPr="005B7C5C">
        <w:rPr>
          <w:rFonts w:cs="Times New Roman"/>
        </w:rPr>
        <w:t>Sergeant</w:t>
      </w:r>
      <w:r w:rsidR="00284815" w:rsidRPr="005B7C5C">
        <w:rPr>
          <w:rFonts w:cs="Times New Roman"/>
        </w:rPr>
        <w:t xml:space="preserve"> Robles wasn’t as trusting and </w:t>
      </w:r>
      <w:r w:rsidR="00284815" w:rsidRPr="005B7C5C">
        <w:rPr>
          <w:rFonts w:cs="Times New Roman"/>
          <w:noProof/>
        </w:rPr>
        <w:t>slowly</w:t>
      </w:r>
      <w:r w:rsidR="00284815" w:rsidRPr="005B7C5C">
        <w:rPr>
          <w:rFonts w:cs="Times New Roman"/>
        </w:rPr>
        <w:t xml:space="preserve"> moved his hand towards the pistol in his </w:t>
      </w:r>
      <w:r w:rsidR="00284815" w:rsidRPr="005B7C5C">
        <w:rPr>
          <w:rFonts w:cs="Times New Roman"/>
          <w:noProof/>
        </w:rPr>
        <w:t>waistband</w:t>
      </w:r>
      <w:r w:rsidR="00284815" w:rsidRPr="005B7C5C">
        <w:rPr>
          <w:rFonts w:cs="Times New Roman"/>
        </w:rPr>
        <w:t xml:space="preserve">. Before he could make a judgment and decide what to do, the huge form moved quickly across the deck and </w:t>
      </w:r>
      <w:r w:rsidR="00AC067C">
        <w:rPr>
          <w:rFonts w:cs="Times New Roman"/>
        </w:rPr>
        <w:t>stood</w:t>
      </w:r>
      <w:r w:rsidR="00284815" w:rsidRPr="005B7C5C">
        <w:rPr>
          <w:rFonts w:cs="Times New Roman"/>
        </w:rPr>
        <w:t xml:space="preserve"> in front of them.</w:t>
      </w:r>
    </w:p>
    <w:p w14:paraId="1812E418" w14:textId="7369FD66" w:rsidR="00284815" w:rsidRPr="005B7C5C" w:rsidRDefault="00284815" w:rsidP="004537F7">
      <w:pPr>
        <w:rPr>
          <w:rFonts w:cs="Times New Roman"/>
        </w:rPr>
      </w:pPr>
      <w:r w:rsidRPr="005B7C5C">
        <w:rPr>
          <w:rFonts w:cs="Times New Roman"/>
        </w:rPr>
        <w:t>“Captain Drummond, I am SIMPOC. Please take me to Alpha.”</w:t>
      </w:r>
    </w:p>
    <w:p w14:paraId="442B36C1" w14:textId="0F257C54" w:rsidR="00284815" w:rsidRPr="005B7C5C" w:rsidRDefault="00284815" w:rsidP="004537F7">
      <w:pPr>
        <w:rPr>
          <w:rFonts w:cs="Times New Roman"/>
        </w:rPr>
      </w:pPr>
      <w:r w:rsidRPr="005B7C5C">
        <w:rPr>
          <w:rFonts w:cs="Times New Roman"/>
        </w:rPr>
        <w:t>Darlene Drummond didn’t know what to say or how to answer. “Yes, Sir. Follow me,” was the only thing the nature of her rank and position had trained her to say.</w:t>
      </w:r>
    </w:p>
    <w:p w14:paraId="2C1F5E63" w14:textId="217A108F" w:rsidR="00284815" w:rsidRPr="005B7C5C" w:rsidRDefault="009922CC" w:rsidP="004537F7">
      <w:pPr>
        <w:rPr>
          <w:rFonts w:cs="Times New Roman"/>
        </w:rPr>
      </w:pPr>
      <w:r w:rsidRPr="005B7C5C">
        <w:rPr>
          <w:rFonts w:cs="Times New Roman"/>
        </w:rPr>
        <w:t>Sergeant</w:t>
      </w:r>
      <w:r w:rsidR="00284815" w:rsidRPr="005B7C5C">
        <w:rPr>
          <w:rFonts w:cs="Times New Roman"/>
        </w:rPr>
        <w:t xml:space="preserve"> </w:t>
      </w:r>
      <w:r w:rsidR="00284815" w:rsidRPr="005B7C5C">
        <w:rPr>
          <w:rFonts w:cs="Times New Roman"/>
          <w:noProof/>
        </w:rPr>
        <w:t>Robles</w:t>
      </w:r>
      <w:r w:rsidR="00284815" w:rsidRPr="005B7C5C">
        <w:rPr>
          <w:rFonts w:cs="Times New Roman"/>
        </w:rPr>
        <w:t xml:space="preserve"> watched the giant robot move </w:t>
      </w:r>
      <w:r w:rsidR="00284815" w:rsidRPr="005B7C5C">
        <w:rPr>
          <w:rFonts w:cs="Times New Roman"/>
          <w:noProof/>
        </w:rPr>
        <w:t>in</w:t>
      </w:r>
      <w:r w:rsidR="00095B99" w:rsidRPr="005B7C5C">
        <w:rPr>
          <w:rFonts w:cs="Times New Roman"/>
          <w:noProof/>
        </w:rPr>
        <w:t xml:space="preserve"> </w:t>
      </w:r>
      <w:r w:rsidR="00284815" w:rsidRPr="005B7C5C">
        <w:rPr>
          <w:rFonts w:cs="Times New Roman"/>
          <w:noProof/>
        </w:rPr>
        <w:t>front</w:t>
      </w:r>
      <w:r w:rsidR="00284815" w:rsidRPr="005B7C5C">
        <w:rPr>
          <w:rFonts w:cs="Times New Roman"/>
        </w:rPr>
        <w:t xml:space="preserve"> of </w:t>
      </w:r>
      <w:r w:rsidR="00284815" w:rsidRPr="005B7C5C">
        <w:rPr>
          <w:rFonts w:cs="Times New Roman"/>
          <w:noProof/>
        </w:rPr>
        <w:t>him</w:t>
      </w:r>
      <w:r w:rsidR="00095B99" w:rsidRPr="005B7C5C">
        <w:rPr>
          <w:rFonts w:cs="Times New Roman"/>
          <w:noProof/>
        </w:rPr>
        <w:t>,</w:t>
      </w:r>
      <w:r w:rsidR="00284815" w:rsidRPr="005B7C5C">
        <w:rPr>
          <w:rFonts w:cs="Times New Roman"/>
        </w:rPr>
        <w:t xml:space="preserve"> and he cautiously followed, </w:t>
      </w:r>
      <w:r w:rsidR="00675F49" w:rsidRPr="005B7C5C">
        <w:rPr>
          <w:rFonts w:cs="Times New Roman"/>
        </w:rPr>
        <w:t>moving</w:t>
      </w:r>
      <w:r w:rsidR="00284815" w:rsidRPr="005B7C5C">
        <w:rPr>
          <w:rFonts w:cs="Times New Roman"/>
        </w:rPr>
        <w:t xml:space="preserve"> his </w:t>
      </w:r>
      <w:r w:rsidR="00284815" w:rsidRPr="005B7C5C">
        <w:rPr>
          <w:rFonts w:cs="Times New Roman"/>
          <w:noProof/>
        </w:rPr>
        <w:t>ha</w:t>
      </w:r>
      <w:r w:rsidR="00095B99" w:rsidRPr="005B7C5C">
        <w:rPr>
          <w:rFonts w:cs="Times New Roman"/>
          <w:noProof/>
        </w:rPr>
        <w:t>n</w:t>
      </w:r>
      <w:r w:rsidR="00284815" w:rsidRPr="005B7C5C">
        <w:rPr>
          <w:rFonts w:cs="Times New Roman"/>
          <w:noProof/>
        </w:rPr>
        <w:t>d</w:t>
      </w:r>
      <w:r w:rsidR="00284815" w:rsidRPr="005B7C5C">
        <w:rPr>
          <w:rFonts w:cs="Times New Roman"/>
        </w:rPr>
        <w:t xml:space="preserve"> from his pistol.</w:t>
      </w:r>
    </w:p>
    <w:p w14:paraId="17822FAF" w14:textId="4A1D04C4" w:rsidR="00284815" w:rsidRPr="005B7C5C" w:rsidRDefault="00284815" w:rsidP="004537F7">
      <w:pPr>
        <w:rPr>
          <w:rFonts w:cs="Times New Roman"/>
        </w:rPr>
      </w:pPr>
      <w:r w:rsidRPr="005B7C5C">
        <w:rPr>
          <w:rFonts w:cs="Times New Roman"/>
        </w:rPr>
        <w:t xml:space="preserve">They moved quickly, through the hatch at the base of the tower and then down a couple of ladders and </w:t>
      </w:r>
      <w:r w:rsidRPr="005B7C5C">
        <w:rPr>
          <w:rFonts w:cs="Times New Roman"/>
          <w:noProof/>
        </w:rPr>
        <w:t>through</w:t>
      </w:r>
      <w:r w:rsidRPr="005B7C5C">
        <w:rPr>
          <w:rFonts w:cs="Times New Roman"/>
        </w:rPr>
        <w:t xml:space="preserve"> some other hatches. </w:t>
      </w:r>
      <w:r w:rsidR="009922CC" w:rsidRPr="005B7C5C">
        <w:rPr>
          <w:rFonts w:cs="Times New Roman"/>
        </w:rPr>
        <w:t>Sergeant</w:t>
      </w:r>
      <w:r w:rsidRPr="005B7C5C">
        <w:rPr>
          <w:rFonts w:cs="Times New Roman"/>
        </w:rPr>
        <w:t xml:space="preserve"> Robles was impressed</w:t>
      </w:r>
      <w:r w:rsidR="00AC067C">
        <w:rPr>
          <w:rFonts w:cs="Times New Roman"/>
        </w:rPr>
        <w:t>,</w:t>
      </w:r>
      <w:r w:rsidRPr="005B7C5C">
        <w:rPr>
          <w:rFonts w:cs="Times New Roman"/>
        </w:rPr>
        <w:t xml:space="preserve"> even though the large robot in front of him barely fit in the space</w:t>
      </w:r>
      <w:r w:rsidR="00AC067C">
        <w:rPr>
          <w:rFonts w:cs="Times New Roman"/>
        </w:rPr>
        <w:t>. H</w:t>
      </w:r>
      <w:r w:rsidRPr="005B7C5C">
        <w:rPr>
          <w:rFonts w:cs="Times New Roman"/>
        </w:rPr>
        <w:t>e moved quickly and efficiently and didn’t bump his head once.</w:t>
      </w:r>
      <w:r w:rsidR="00595514" w:rsidRPr="005B7C5C">
        <w:rPr>
          <w:rFonts w:cs="Times New Roman"/>
        </w:rPr>
        <w:t xml:space="preserve"> </w:t>
      </w:r>
      <w:r w:rsidR="009922CC" w:rsidRPr="005B7C5C">
        <w:rPr>
          <w:rFonts w:cs="Times New Roman"/>
        </w:rPr>
        <w:t>Sergeant</w:t>
      </w:r>
      <w:r w:rsidR="00595514" w:rsidRPr="005B7C5C">
        <w:rPr>
          <w:rFonts w:cs="Times New Roman"/>
        </w:rPr>
        <w:t xml:space="preserve"> Robles did hear the stairs on the ladders ‘complain’ a couple of times. </w:t>
      </w:r>
      <w:r w:rsidR="00595514" w:rsidRPr="005B7C5C">
        <w:rPr>
          <w:rFonts w:cs="Times New Roman"/>
          <w:i/>
          <w:iCs/>
        </w:rPr>
        <w:t>He must weigh a ton,</w:t>
      </w:r>
      <w:r w:rsidR="00595514" w:rsidRPr="005B7C5C">
        <w:rPr>
          <w:rFonts w:cs="Times New Roman"/>
        </w:rPr>
        <w:t xml:space="preserve"> </w:t>
      </w:r>
      <w:r w:rsidR="009922CC" w:rsidRPr="005B7C5C">
        <w:rPr>
          <w:rFonts w:cs="Times New Roman"/>
        </w:rPr>
        <w:t>Sergeant</w:t>
      </w:r>
      <w:r w:rsidR="00595514" w:rsidRPr="005B7C5C">
        <w:rPr>
          <w:rFonts w:cs="Times New Roman"/>
        </w:rPr>
        <w:t xml:space="preserve"> Robles thought to himself.</w:t>
      </w:r>
    </w:p>
    <w:p w14:paraId="4890F5C1" w14:textId="564CB5F5" w:rsidR="00284815" w:rsidRPr="005B7C5C" w:rsidRDefault="00284815" w:rsidP="004537F7">
      <w:pPr>
        <w:rPr>
          <w:rFonts w:cs="Times New Roman"/>
        </w:rPr>
      </w:pPr>
      <w:r w:rsidRPr="005B7C5C">
        <w:rPr>
          <w:rFonts w:cs="Times New Roman"/>
        </w:rPr>
        <w:t xml:space="preserve">Captain Drummond stopped in front of the room where they had dragged Alpha after the alien attack. She opened the door and turned on the lights. Alpha was laying on the floor next to the bulkhead. When they had dragged him in there, they didn’t know what else to </w:t>
      </w:r>
      <w:r w:rsidRPr="005B7C5C">
        <w:rPr>
          <w:rFonts w:cs="Times New Roman"/>
          <w:noProof/>
        </w:rPr>
        <w:t>do,</w:t>
      </w:r>
      <w:r w:rsidRPr="005B7C5C">
        <w:rPr>
          <w:rFonts w:cs="Times New Roman"/>
        </w:rPr>
        <w:t xml:space="preserve"> and they didn’t’ have the strength to find a bed and lift </w:t>
      </w:r>
      <w:r w:rsidR="00193FD8" w:rsidRPr="005B7C5C">
        <w:rPr>
          <w:rFonts w:cs="Times New Roman"/>
        </w:rPr>
        <w:t xml:space="preserve">him </w:t>
      </w:r>
      <w:r w:rsidRPr="005B7C5C">
        <w:rPr>
          <w:rFonts w:cs="Times New Roman"/>
        </w:rPr>
        <w:t>in onto it.</w:t>
      </w:r>
    </w:p>
    <w:p w14:paraId="2D8CAE3F" w14:textId="48B9C280" w:rsidR="00284815" w:rsidRPr="005B7C5C" w:rsidRDefault="00284815" w:rsidP="004537F7">
      <w:pPr>
        <w:rPr>
          <w:rFonts w:cs="Times New Roman"/>
          <w:noProof/>
        </w:rPr>
      </w:pPr>
      <w:r w:rsidRPr="005B7C5C">
        <w:rPr>
          <w:rFonts w:cs="Times New Roman"/>
        </w:rPr>
        <w:lastRenderedPageBreak/>
        <w:t xml:space="preserve">“SIMPOC, we didn’t know what to do for him. He said that he was going to </w:t>
      </w:r>
      <w:r w:rsidRPr="005B7C5C">
        <w:rPr>
          <w:rFonts w:cs="Times New Roman"/>
          <w:noProof/>
        </w:rPr>
        <w:t>power down,</w:t>
      </w:r>
      <w:r w:rsidRPr="005B7C5C">
        <w:rPr>
          <w:rFonts w:cs="Times New Roman"/>
        </w:rPr>
        <w:t xml:space="preserve"> and we didn’t know what that meant. </w:t>
      </w:r>
      <w:r w:rsidRPr="005B7C5C">
        <w:rPr>
          <w:rFonts w:cs="Times New Roman"/>
          <w:noProof/>
        </w:rPr>
        <w:t>This</w:t>
      </w:r>
      <w:r w:rsidRPr="005B7C5C">
        <w:rPr>
          <w:rFonts w:cs="Times New Roman"/>
        </w:rPr>
        <w:t xml:space="preserve"> was the only place we could put him. Sir, you need to know that he saved </w:t>
      </w:r>
      <w:r w:rsidR="00074598" w:rsidRPr="005B7C5C">
        <w:rPr>
          <w:rFonts w:cs="Times New Roman"/>
        </w:rPr>
        <w:t>all</w:t>
      </w:r>
      <w:r w:rsidRPr="005B7C5C">
        <w:rPr>
          <w:rFonts w:cs="Times New Roman"/>
        </w:rPr>
        <w:t xml:space="preserve"> </w:t>
      </w:r>
      <w:r w:rsidR="00AC067C">
        <w:rPr>
          <w:rFonts w:cs="Times New Roman"/>
        </w:rPr>
        <w:t xml:space="preserve">of </w:t>
      </w:r>
      <w:r w:rsidRPr="005B7C5C">
        <w:rPr>
          <w:rFonts w:cs="Times New Roman"/>
        </w:rPr>
        <w:t xml:space="preserve">us. We were under attack and </w:t>
      </w:r>
      <w:r w:rsidRPr="005B7C5C">
        <w:rPr>
          <w:rFonts w:cs="Times New Roman"/>
          <w:noProof/>
        </w:rPr>
        <w:t>losing. He jumped on one of the attackers and fought it hand to hand and saved us. We owe him our lives.”</w:t>
      </w:r>
    </w:p>
    <w:p w14:paraId="6D893AFA" w14:textId="5C33CB35" w:rsidR="00284815" w:rsidRPr="005B7C5C" w:rsidRDefault="00284815" w:rsidP="004537F7">
      <w:pPr>
        <w:rPr>
          <w:rFonts w:cs="Times New Roman"/>
          <w:noProof/>
        </w:rPr>
      </w:pPr>
      <w:r w:rsidRPr="005B7C5C">
        <w:rPr>
          <w:rFonts w:cs="Times New Roman"/>
          <w:noProof/>
        </w:rPr>
        <w:t>“Thank you, Captain. Please leave me with him so I can determine his status.”</w:t>
      </w:r>
    </w:p>
    <w:p w14:paraId="4A078898" w14:textId="68A8D786" w:rsidR="00284815" w:rsidRPr="005B7C5C" w:rsidRDefault="00284815" w:rsidP="004537F7">
      <w:pPr>
        <w:rPr>
          <w:rFonts w:cs="Times New Roman"/>
          <w:noProof/>
        </w:rPr>
      </w:pPr>
      <w:r w:rsidRPr="005B7C5C">
        <w:rPr>
          <w:rFonts w:cs="Times New Roman"/>
          <w:noProof/>
        </w:rPr>
        <w:t xml:space="preserve">“Certainly, one of us will be on the other side of </w:t>
      </w:r>
      <w:r w:rsidR="00990628" w:rsidRPr="005B7C5C">
        <w:rPr>
          <w:rFonts w:cs="Times New Roman"/>
          <w:noProof/>
        </w:rPr>
        <w:t>t</w:t>
      </w:r>
      <w:r w:rsidRPr="005B7C5C">
        <w:rPr>
          <w:rFonts w:cs="Times New Roman"/>
          <w:noProof/>
        </w:rPr>
        <w:t>his hatch in case you need anything.”</w:t>
      </w:r>
    </w:p>
    <w:p w14:paraId="060D807B" w14:textId="32311E97" w:rsidR="00284815" w:rsidRPr="005B7C5C" w:rsidRDefault="00284815" w:rsidP="004537F7">
      <w:pPr>
        <w:rPr>
          <w:rFonts w:cs="Times New Roman"/>
          <w:noProof/>
        </w:rPr>
      </w:pPr>
      <w:r w:rsidRPr="005B7C5C">
        <w:rPr>
          <w:rFonts w:cs="Times New Roman"/>
          <w:noProof/>
        </w:rPr>
        <w:t xml:space="preserve">Nothing else was said, and Captain Drummond and </w:t>
      </w:r>
      <w:r w:rsidR="009922CC" w:rsidRPr="005B7C5C">
        <w:rPr>
          <w:rFonts w:cs="Times New Roman"/>
          <w:noProof/>
        </w:rPr>
        <w:t>Sergeant</w:t>
      </w:r>
      <w:r w:rsidRPr="005B7C5C">
        <w:rPr>
          <w:rFonts w:cs="Times New Roman"/>
          <w:noProof/>
        </w:rPr>
        <w:t xml:space="preserve"> Robles slowly turned, looked at each other</w:t>
      </w:r>
      <w:r w:rsidR="00AC067C">
        <w:rPr>
          <w:rFonts w:cs="Times New Roman"/>
          <w:noProof/>
        </w:rPr>
        <w:t>,</w:t>
      </w:r>
      <w:r w:rsidRPr="005B7C5C">
        <w:rPr>
          <w:rFonts w:cs="Times New Roman"/>
          <w:noProof/>
        </w:rPr>
        <w:t xml:space="preserve"> then they left.</w:t>
      </w:r>
    </w:p>
    <w:p w14:paraId="2E43161C" w14:textId="216F560F" w:rsidR="00284815" w:rsidRPr="005B7C5C" w:rsidRDefault="00284815" w:rsidP="004537F7">
      <w:pPr>
        <w:rPr>
          <w:rFonts w:cs="Times New Roman"/>
          <w:noProof/>
        </w:rPr>
      </w:pPr>
      <w:r w:rsidRPr="005B7C5C">
        <w:rPr>
          <w:rFonts w:cs="Times New Roman"/>
          <w:noProof/>
        </w:rPr>
        <w:t>“Sarge, can you stay her</w:t>
      </w:r>
      <w:r w:rsidR="00193FD8" w:rsidRPr="005B7C5C">
        <w:rPr>
          <w:rFonts w:cs="Times New Roman"/>
          <w:noProof/>
        </w:rPr>
        <w:t>e</w:t>
      </w:r>
      <w:r w:rsidR="00AC067C">
        <w:rPr>
          <w:rFonts w:cs="Times New Roman"/>
          <w:noProof/>
        </w:rPr>
        <w:t>,</w:t>
      </w:r>
      <w:r w:rsidRPr="005B7C5C">
        <w:rPr>
          <w:rFonts w:cs="Times New Roman"/>
          <w:noProof/>
        </w:rPr>
        <w:t xml:space="preserve"> or if you want, I’ll get one of your men.”</w:t>
      </w:r>
    </w:p>
    <w:p w14:paraId="538B9CAE" w14:textId="474530B3" w:rsidR="00284815" w:rsidRPr="005B7C5C" w:rsidRDefault="00284815" w:rsidP="004537F7">
      <w:pPr>
        <w:rPr>
          <w:rFonts w:cs="Times New Roman"/>
          <w:noProof/>
        </w:rPr>
      </w:pPr>
      <w:r w:rsidRPr="005B7C5C">
        <w:rPr>
          <w:rFonts w:cs="Times New Roman"/>
          <w:noProof/>
        </w:rPr>
        <w:t>“No</w:t>
      </w:r>
      <w:r w:rsidR="00236935" w:rsidRPr="005B7C5C">
        <w:rPr>
          <w:rFonts w:cs="Times New Roman"/>
          <w:noProof/>
        </w:rPr>
        <w:t>,</w:t>
      </w:r>
      <w:r w:rsidRPr="005B7C5C">
        <w:rPr>
          <w:rFonts w:cs="Times New Roman"/>
          <w:noProof/>
        </w:rPr>
        <w:t xml:space="preserve"> ma’am. I’m not all that comfortable with ‘him’ around. I’d like to keep an eye on things.”</w:t>
      </w:r>
    </w:p>
    <w:p w14:paraId="39C74351" w14:textId="1A82833B" w:rsidR="00284815" w:rsidRPr="005B7C5C" w:rsidRDefault="00284815" w:rsidP="004537F7">
      <w:pPr>
        <w:rPr>
          <w:rFonts w:cs="Times New Roman"/>
          <w:noProof/>
        </w:rPr>
      </w:pPr>
      <w:r w:rsidRPr="005B7C5C">
        <w:rPr>
          <w:rFonts w:cs="Times New Roman"/>
          <w:noProof/>
        </w:rPr>
        <w:t>“</w:t>
      </w:r>
      <w:r w:rsidR="001D6522">
        <w:rPr>
          <w:rFonts w:cs="Times New Roman"/>
          <w:noProof/>
        </w:rPr>
        <w:t>Okay</w:t>
      </w:r>
      <w:r w:rsidRPr="005B7C5C">
        <w:rPr>
          <w:rFonts w:cs="Times New Roman"/>
          <w:noProof/>
        </w:rPr>
        <w:t>, let me know if you or h</w:t>
      </w:r>
      <w:r w:rsidR="0031354E" w:rsidRPr="005B7C5C">
        <w:rPr>
          <w:rFonts w:cs="Times New Roman"/>
          <w:noProof/>
        </w:rPr>
        <w:t>e</w:t>
      </w:r>
      <w:r w:rsidRPr="005B7C5C">
        <w:rPr>
          <w:rFonts w:cs="Times New Roman"/>
          <w:noProof/>
        </w:rPr>
        <w:t xml:space="preserve"> need anyt</w:t>
      </w:r>
      <w:r w:rsidR="00A018A1" w:rsidRPr="005B7C5C">
        <w:rPr>
          <w:rFonts w:cs="Times New Roman"/>
          <w:noProof/>
        </w:rPr>
        <w:t>h</w:t>
      </w:r>
      <w:r w:rsidRPr="005B7C5C">
        <w:rPr>
          <w:rFonts w:cs="Times New Roman"/>
          <w:noProof/>
        </w:rPr>
        <w:t>ing.”</w:t>
      </w:r>
    </w:p>
    <w:p w14:paraId="485C3E24" w14:textId="1BB25BC9" w:rsidR="00284815" w:rsidRPr="005B7C5C" w:rsidRDefault="00284815" w:rsidP="004537F7">
      <w:pPr>
        <w:rPr>
          <w:rFonts w:cs="Times New Roman"/>
          <w:noProof/>
        </w:rPr>
      </w:pPr>
      <w:r w:rsidRPr="005B7C5C">
        <w:rPr>
          <w:rFonts w:cs="Times New Roman"/>
          <w:noProof/>
        </w:rPr>
        <w:t>“Yes, ma’am. I will.”</w:t>
      </w:r>
    </w:p>
    <w:p w14:paraId="5E7C46DC" w14:textId="446A2628" w:rsidR="00284815" w:rsidRPr="005B7C5C" w:rsidRDefault="00284815" w:rsidP="004537F7">
      <w:pPr>
        <w:rPr>
          <w:rFonts w:cs="Times New Roman"/>
          <w:noProof/>
        </w:rPr>
      </w:pPr>
      <w:r w:rsidRPr="005B7C5C">
        <w:rPr>
          <w:rFonts w:cs="Times New Roman"/>
          <w:noProof/>
        </w:rPr>
        <w:t xml:space="preserve">SIMPOC was immediately at Alpha’s side. He used </w:t>
      </w:r>
      <w:r w:rsidR="00074598" w:rsidRPr="005B7C5C">
        <w:rPr>
          <w:rFonts w:cs="Times New Roman"/>
          <w:noProof/>
        </w:rPr>
        <w:t>all</w:t>
      </w:r>
      <w:r w:rsidRPr="005B7C5C">
        <w:rPr>
          <w:rFonts w:cs="Times New Roman"/>
          <w:noProof/>
        </w:rPr>
        <w:t xml:space="preserve"> his senses to sense electrical activity. There was some, not much</w:t>
      </w:r>
      <w:r w:rsidR="00AC067C">
        <w:rPr>
          <w:rFonts w:cs="Times New Roman"/>
          <w:noProof/>
        </w:rPr>
        <w:t>,</w:t>
      </w:r>
      <w:r w:rsidRPr="005B7C5C">
        <w:rPr>
          <w:rFonts w:cs="Times New Roman"/>
          <w:noProof/>
        </w:rPr>
        <w:t xml:space="preserve"> and his power reserves were low, but there was activity. If SIMPOC could have sighed, he would have. As long as there was some residual electrical activity, then the essence of Alpha was still there</w:t>
      </w:r>
      <w:r w:rsidR="00A018A1" w:rsidRPr="005B7C5C">
        <w:rPr>
          <w:rFonts w:cs="Times New Roman"/>
          <w:noProof/>
        </w:rPr>
        <w:t>,</w:t>
      </w:r>
      <w:r w:rsidRPr="005B7C5C">
        <w:rPr>
          <w:rFonts w:cs="Times New Roman"/>
          <w:noProof/>
        </w:rPr>
        <w:t xml:space="preserve"> and the mechanical parts could be repaired.</w:t>
      </w:r>
    </w:p>
    <w:p w14:paraId="5410FE37" w14:textId="07F71448" w:rsidR="00284815" w:rsidRPr="005B7C5C" w:rsidRDefault="00284815" w:rsidP="004537F7">
      <w:pPr>
        <w:rPr>
          <w:rFonts w:cs="Times New Roman"/>
          <w:noProof/>
        </w:rPr>
      </w:pPr>
      <w:r w:rsidRPr="005B7C5C">
        <w:rPr>
          <w:rFonts w:cs="Times New Roman"/>
          <w:noProof/>
        </w:rPr>
        <w:t>SIMPOC then did the only thing that he could.</w:t>
      </w:r>
    </w:p>
    <w:p w14:paraId="3C8DC5FC" w14:textId="2E32679F" w:rsidR="00284815" w:rsidRPr="005B7C5C" w:rsidRDefault="009922CC" w:rsidP="004537F7">
      <w:pPr>
        <w:rPr>
          <w:rFonts w:cs="Times New Roman"/>
          <w:noProof/>
        </w:rPr>
      </w:pPr>
      <w:r w:rsidRPr="005B7C5C">
        <w:rPr>
          <w:rFonts w:cs="Times New Roman"/>
          <w:noProof/>
        </w:rPr>
        <w:lastRenderedPageBreak/>
        <w:t>Sergeant</w:t>
      </w:r>
      <w:r w:rsidR="00284815" w:rsidRPr="005B7C5C">
        <w:rPr>
          <w:rFonts w:cs="Times New Roman"/>
          <w:noProof/>
        </w:rPr>
        <w:t xml:space="preserve"> Robles was standing in the passageway</w:t>
      </w:r>
      <w:r w:rsidR="00AC067C">
        <w:rPr>
          <w:rFonts w:cs="Times New Roman"/>
          <w:noProof/>
        </w:rPr>
        <w:t>,</w:t>
      </w:r>
      <w:r w:rsidR="00284815" w:rsidRPr="005B7C5C">
        <w:rPr>
          <w:rFonts w:cs="Times New Roman"/>
          <w:noProof/>
        </w:rPr>
        <w:t xml:space="preserve"> taking a quiet moment to wonder about the recent events he had seen over the last couple of weeks. He let out a long breath, then heard, “</w:t>
      </w:r>
      <w:r w:rsidR="000C4AC8" w:rsidRPr="005B7C5C">
        <w:rPr>
          <w:rFonts w:cs="Times New Roman"/>
          <w:noProof/>
        </w:rPr>
        <w:t>Sergeant</w:t>
      </w:r>
      <w:r w:rsidR="00284815" w:rsidRPr="005B7C5C">
        <w:rPr>
          <w:rFonts w:cs="Times New Roman"/>
          <w:noProof/>
        </w:rPr>
        <w:t xml:space="preserve"> Robles, please move away from this door.”</w:t>
      </w:r>
    </w:p>
    <w:p w14:paraId="286D1C6F" w14:textId="3D3B83B2" w:rsidR="00284815" w:rsidRPr="005B7C5C" w:rsidRDefault="009922CC" w:rsidP="004537F7">
      <w:pPr>
        <w:rPr>
          <w:rFonts w:cs="Times New Roman"/>
          <w:noProof/>
        </w:rPr>
      </w:pPr>
      <w:r w:rsidRPr="005B7C5C">
        <w:rPr>
          <w:rFonts w:cs="Times New Roman"/>
          <w:noProof/>
        </w:rPr>
        <w:t>Sergeant</w:t>
      </w:r>
      <w:r w:rsidR="00284815" w:rsidRPr="005B7C5C">
        <w:rPr>
          <w:rFonts w:cs="Times New Roman"/>
          <w:noProof/>
        </w:rPr>
        <w:t xml:space="preserve"> Robles didn’t move for a second</w:t>
      </w:r>
      <w:r w:rsidR="00AC067C">
        <w:rPr>
          <w:rFonts w:cs="Times New Roman"/>
          <w:noProof/>
        </w:rPr>
        <w:t>,</w:t>
      </w:r>
      <w:r w:rsidR="00284815" w:rsidRPr="005B7C5C">
        <w:rPr>
          <w:rFonts w:cs="Times New Roman"/>
          <w:noProof/>
        </w:rPr>
        <w:t xml:space="preserve"> then he took a few steps down the passageway. Just as he cleared the space in front of the hatch, it exploded open and was ripped off the hinges. The noise and compressive force almost stunned the Seargent. He instinctively pulled his revolver and was preparing for anything.</w:t>
      </w:r>
    </w:p>
    <w:p w14:paraId="606E68D5" w14:textId="0E24D016" w:rsidR="00284815" w:rsidRPr="005B7C5C" w:rsidRDefault="00A018A1" w:rsidP="004537F7">
      <w:pPr>
        <w:rPr>
          <w:rFonts w:cs="Times New Roman"/>
          <w:noProof/>
        </w:rPr>
      </w:pPr>
      <w:r w:rsidRPr="005B7C5C">
        <w:rPr>
          <w:rFonts w:cs="Times New Roman"/>
          <w:noProof/>
        </w:rPr>
        <w:t>H</w:t>
      </w:r>
      <w:r w:rsidR="00284815" w:rsidRPr="005B7C5C">
        <w:rPr>
          <w:rFonts w:cs="Times New Roman"/>
          <w:noProof/>
        </w:rPr>
        <w:t>e saw the huge form of SIMPOC gingerly step through the relatively small hatch</w:t>
      </w:r>
      <w:r w:rsidR="00AC067C">
        <w:rPr>
          <w:rFonts w:cs="Times New Roman"/>
          <w:noProof/>
        </w:rPr>
        <w:t>,</w:t>
      </w:r>
      <w:r w:rsidR="00284815" w:rsidRPr="005B7C5C">
        <w:rPr>
          <w:rFonts w:cs="Times New Roman"/>
          <w:noProof/>
        </w:rPr>
        <w:t xml:space="preserve"> and to </w:t>
      </w:r>
      <w:r w:rsidR="000C4AC8" w:rsidRPr="005B7C5C">
        <w:rPr>
          <w:rFonts w:cs="Times New Roman"/>
          <w:noProof/>
        </w:rPr>
        <w:t>Sergeant</w:t>
      </w:r>
      <w:r w:rsidR="00284815" w:rsidRPr="005B7C5C">
        <w:rPr>
          <w:rFonts w:cs="Times New Roman"/>
          <w:noProof/>
        </w:rPr>
        <w:t xml:space="preserve"> Robles’ surprise</w:t>
      </w:r>
      <w:r w:rsidR="00AC067C">
        <w:rPr>
          <w:rFonts w:cs="Times New Roman"/>
          <w:noProof/>
        </w:rPr>
        <w:t>,</w:t>
      </w:r>
      <w:r w:rsidR="00284815" w:rsidRPr="005B7C5C">
        <w:rPr>
          <w:rFonts w:cs="Times New Roman"/>
          <w:noProof/>
        </w:rPr>
        <w:t xml:space="preserve"> he was carrying Alpha.</w:t>
      </w:r>
    </w:p>
    <w:p w14:paraId="58072E3F" w14:textId="6B970D7A" w:rsidR="00284815" w:rsidRPr="005B7C5C" w:rsidRDefault="00284815" w:rsidP="004537F7">
      <w:pPr>
        <w:rPr>
          <w:rFonts w:cs="Times New Roman"/>
          <w:noProof/>
        </w:rPr>
      </w:pPr>
      <w:r w:rsidRPr="005B7C5C">
        <w:rPr>
          <w:rFonts w:cs="Times New Roman"/>
          <w:noProof/>
        </w:rPr>
        <w:t>“I must take my companion to a suitable facility where I can attempt a repair. Please move out of my way so I may pass.”</w:t>
      </w:r>
    </w:p>
    <w:p w14:paraId="55201DDE" w14:textId="1BC26367" w:rsidR="00284815" w:rsidRPr="005B7C5C" w:rsidRDefault="009922CC" w:rsidP="004537F7">
      <w:pPr>
        <w:rPr>
          <w:rFonts w:cs="Times New Roman"/>
          <w:noProof/>
        </w:rPr>
      </w:pPr>
      <w:r w:rsidRPr="005B7C5C">
        <w:rPr>
          <w:rFonts w:cs="Times New Roman"/>
          <w:noProof/>
        </w:rPr>
        <w:t>Sergeant</w:t>
      </w:r>
      <w:r w:rsidR="00284815" w:rsidRPr="005B7C5C">
        <w:rPr>
          <w:rFonts w:cs="Times New Roman"/>
          <w:noProof/>
        </w:rPr>
        <w:t xml:space="preserve"> Robles didn’t know what else to do but move down the passag</w:t>
      </w:r>
      <w:r w:rsidR="00A018A1" w:rsidRPr="005B7C5C">
        <w:rPr>
          <w:rFonts w:cs="Times New Roman"/>
          <w:noProof/>
        </w:rPr>
        <w:t>eway far enough so he could duck</w:t>
      </w:r>
      <w:r w:rsidR="00284815" w:rsidRPr="005B7C5C">
        <w:rPr>
          <w:rFonts w:cs="Times New Roman"/>
          <w:noProof/>
        </w:rPr>
        <w:t xml:space="preserve"> through an open hatch and give the two huge shapes enough room to pass.</w:t>
      </w:r>
    </w:p>
    <w:p w14:paraId="0EA20AE0" w14:textId="0B348046" w:rsidR="00284815" w:rsidRPr="005B7C5C" w:rsidRDefault="00284815" w:rsidP="004537F7">
      <w:pPr>
        <w:rPr>
          <w:rFonts w:cs="Times New Roman"/>
          <w:noProof/>
        </w:rPr>
      </w:pPr>
      <w:r w:rsidRPr="005B7C5C">
        <w:rPr>
          <w:rFonts w:cs="Times New Roman"/>
          <w:noProof/>
        </w:rPr>
        <w:t xml:space="preserve">When they passed, he keyed his comm unit, “Captain Drummond. You better meet us on the deck. SIMPOC is carrying Alpha, and I think that </w:t>
      </w:r>
      <w:r w:rsidR="00904E42" w:rsidRPr="005B7C5C">
        <w:rPr>
          <w:rFonts w:cs="Times New Roman"/>
          <w:noProof/>
        </w:rPr>
        <w:t xml:space="preserve">he </w:t>
      </w:r>
      <w:r w:rsidRPr="005B7C5C">
        <w:rPr>
          <w:rFonts w:cs="Times New Roman"/>
          <w:noProof/>
        </w:rPr>
        <w:t>is headed</w:t>
      </w:r>
      <w:r w:rsidR="00A018A1" w:rsidRPr="005B7C5C">
        <w:rPr>
          <w:rFonts w:cs="Times New Roman"/>
          <w:noProof/>
        </w:rPr>
        <w:t xml:space="preserve"> to his craft on the deck</w:t>
      </w:r>
      <w:r w:rsidRPr="005B7C5C">
        <w:rPr>
          <w:rFonts w:cs="Times New Roman"/>
          <w:noProof/>
        </w:rPr>
        <w:t>.”</w:t>
      </w:r>
    </w:p>
    <w:p w14:paraId="4CB56AA5" w14:textId="618F779F" w:rsidR="00284815" w:rsidRPr="005B7C5C" w:rsidRDefault="00284815" w:rsidP="004537F7">
      <w:pPr>
        <w:rPr>
          <w:rFonts w:cs="Times New Roman"/>
          <w:noProof/>
        </w:rPr>
      </w:pPr>
      <w:r w:rsidRPr="005B7C5C">
        <w:rPr>
          <w:rFonts w:cs="Times New Roman"/>
          <w:noProof/>
        </w:rPr>
        <w:t>“Roger, I’ll be there in 2.”</w:t>
      </w:r>
    </w:p>
    <w:p w14:paraId="57ECF796" w14:textId="02F47476" w:rsidR="00284815" w:rsidRPr="005B7C5C" w:rsidRDefault="009922CC" w:rsidP="004537F7">
      <w:pPr>
        <w:rPr>
          <w:rFonts w:cs="Times New Roman"/>
          <w:noProof/>
        </w:rPr>
      </w:pPr>
      <w:r w:rsidRPr="005B7C5C">
        <w:rPr>
          <w:rFonts w:cs="Times New Roman"/>
          <w:noProof/>
        </w:rPr>
        <w:t>Sergeant</w:t>
      </w:r>
      <w:r w:rsidR="00284815" w:rsidRPr="005B7C5C">
        <w:rPr>
          <w:rFonts w:cs="Times New Roman"/>
          <w:noProof/>
        </w:rPr>
        <w:t xml:space="preserve"> Robles thought</w:t>
      </w:r>
      <w:r w:rsidR="00E74E0C">
        <w:rPr>
          <w:rFonts w:cs="Times New Roman"/>
          <w:noProof/>
        </w:rPr>
        <w:t xml:space="preserve"> that she might not get there in time at the pace that guy is moving</w:t>
      </w:r>
      <w:r w:rsidR="00284815" w:rsidRPr="005B7C5C">
        <w:rPr>
          <w:rFonts w:cs="Times New Roman"/>
          <w:noProof/>
        </w:rPr>
        <w:t xml:space="preserve">. After they </w:t>
      </w:r>
      <w:r w:rsidR="008577CD" w:rsidRPr="005B7C5C">
        <w:rPr>
          <w:rFonts w:cs="Times New Roman"/>
          <w:noProof/>
        </w:rPr>
        <w:t xml:space="preserve">had </w:t>
      </w:r>
      <w:r w:rsidR="00284815" w:rsidRPr="005B7C5C">
        <w:rPr>
          <w:rFonts w:cs="Times New Roman"/>
          <w:noProof/>
        </w:rPr>
        <w:t>passed, he moved quickly to catch up to them</w:t>
      </w:r>
      <w:r w:rsidR="00E74E0C">
        <w:rPr>
          <w:rFonts w:cs="Times New Roman"/>
          <w:noProof/>
        </w:rPr>
        <w:t xml:space="preserve"> and</w:t>
      </w:r>
      <w:r w:rsidR="00284815" w:rsidRPr="005B7C5C">
        <w:rPr>
          <w:rFonts w:cs="Times New Roman"/>
          <w:noProof/>
        </w:rPr>
        <w:t xml:space="preserve"> stay with them as SIMPOC moved towards his craft.</w:t>
      </w:r>
    </w:p>
    <w:p w14:paraId="16803CBF" w14:textId="772482D1" w:rsidR="00284815" w:rsidRPr="005B7C5C" w:rsidRDefault="00284815" w:rsidP="004537F7">
      <w:pPr>
        <w:rPr>
          <w:rFonts w:cs="Times New Roman"/>
          <w:noProof/>
        </w:rPr>
      </w:pPr>
      <w:r w:rsidRPr="005B7C5C">
        <w:rPr>
          <w:rFonts w:cs="Times New Roman"/>
          <w:noProof/>
        </w:rPr>
        <w:t>In a shorter time than</w:t>
      </w:r>
      <w:r w:rsidR="00A018A1" w:rsidRPr="005B7C5C">
        <w:rPr>
          <w:rFonts w:cs="Times New Roman"/>
          <w:noProof/>
        </w:rPr>
        <w:t xml:space="preserve"> it took them </w:t>
      </w:r>
      <w:r w:rsidR="00990628" w:rsidRPr="005B7C5C">
        <w:rPr>
          <w:rFonts w:cs="Times New Roman"/>
          <w:noProof/>
        </w:rPr>
        <w:t xml:space="preserve">to come </w:t>
      </w:r>
      <w:r w:rsidR="00A018A1" w:rsidRPr="005B7C5C">
        <w:rPr>
          <w:rFonts w:cs="Times New Roman"/>
          <w:noProof/>
        </w:rPr>
        <w:t>down three</w:t>
      </w:r>
      <w:r w:rsidRPr="005B7C5C">
        <w:rPr>
          <w:rFonts w:cs="Times New Roman"/>
          <w:noProof/>
        </w:rPr>
        <w:t xml:space="preserve"> deck</w:t>
      </w:r>
      <w:r w:rsidR="00A018A1" w:rsidRPr="005B7C5C">
        <w:rPr>
          <w:rFonts w:cs="Times New Roman"/>
          <w:noProof/>
        </w:rPr>
        <w:t>s</w:t>
      </w:r>
      <w:r w:rsidRPr="005B7C5C">
        <w:rPr>
          <w:rFonts w:cs="Times New Roman"/>
          <w:noProof/>
        </w:rPr>
        <w:t xml:space="preserve"> to see Alpha, SIMPOC had carried him back to his craft on the top </w:t>
      </w:r>
      <w:r w:rsidRPr="005B7C5C">
        <w:rPr>
          <w:rFonts w:cs="Times New Roman"/>
          <w:noProof/>
        </w:rPr>
        <w:lastRenderedPageBreak/>
        <w:t xml:space="preserve">deck. </w:t>
      </w:r>
      <w:r w:rsidR="009922CC" w:rsidRPr="005B7C5C">
        <w:rPr>
          <w:rFonts w:cs="Times New Roman"/>
          <w:noProof/>
        </w:rPr>
        <w:t>Sergeant</w:t>
      </w:r>
      <w:r w:rsidRPr="005B7C5C">
        <w:rPr>
          <w:rFonts w:cs="Times New Roman"/>
          <w:noProof/>
        </w:rPr>
        <w:t xml:space="preserve"> Robles was almost winded after climbing the ladders two steps at a </w:t>
      </w:r>
      <w:r w:rsidR="008577CD" w:rsidRPr="005B7C5C">
        <w:rPr>
          <w:rFonts w:cs="Times New Roman"/>
          <w:noProof/>
        </w:rPr>
        <w:t>time</w:t>
      </w:r>
      <w:r w:rsidR="00193FD8" w:rsidRPr="005B7C5C">
        <w:rPr>
          <w:rFonts w:cs="Times New Roman"/>
          <w:noProof/>
        </w:rPr>
        <w:t xml:space="preserve"> behind them</w:t>
      </w:r>
      <w:r w:rsidR="008577CD" w:rsidRPr="005B7C5C">
        <w:rPr>
          <w:rFonts w:cs="Times New Roman"/>
          <w:noProof/>
        </w:rPr>
        <w:t>.</w:t>
      </w:r>
    </w:p>
    <w:p w14:paraId="01CCCBB1" w14:textId="53123EDD" w:rsidR="00284815" w:rsidRPr="005B7C5C" w:rsidRDefault="00986B94" w:rsidP="004537F7">
      <w:pPr>
        <w:rPr>
          <w:rFonts w:cs="Times New Roman"/>
        </w:rPr>
      </w:pPr>
      <w:r w:rsidRPr="005B7C5C">
        <w:rPr>
          <w:rFonts w:cs="Times New Roman"/>
        </w:rPr>
        <w:t xml:space="preserve">Captain Drummond was standing in front of the alien </w:t>
      </w:r>
      <w:r w:rsidRPr="005B7C5C">
        <w:rPr>
          <w:rFonts w:cs="Times New Roman"/>
          <w:noProof/>
        </w:rPr>
        <w:t>craft</w:t>
      </w:r>
      <w:r w:rsidR="00A018A1" w:rsidRPr="005B7C5C">
        <w:rPr>
          <w:rFonts w:cs="Times New Roman"/>
          <w:noProof/>
        </w:rPr>
        <w:t>,</w:t>
      </w:r>
      <w:r w:rsidRPr="005B7C5C">
        <w:rPr>
          <w:rFonts w:cs="Times New Roman"/>
        </w:rPr>
        <w:t xml:space="preserve"> and SIMPOC knew</w:t>
      </w:r>
      <w:r w:rsidR="00193FD8" w:rsidRPr="005B7C5C">
        <w:rPr>
          <w:rFonts w:cs="Times New Roman"/>
        </w:rPr>
        <w:t xml:space="preserve"> that</w:t>
      </w:r>
      <w:r w:rsidRPr="005B7C5C">
        <w:rPr>
          <w:rFonts w:cs="Times New Roman"/>
        </w:rPr>
        <w:t xml:space="preserve"> the proper protocol was to tell her what he was doing.</w:t>
      </w:r>
    </w:p>
    <w:p w14:paraId="7F4FF588" w14:textId="7F0151ED" w:rsidR="00986B94" w:rsidRPr="005B7C5C" w:rsidRDefault="00986B94" w:rsidP="004537F7">
      <w:pPr>
        <w:rPr>
          <w:rFonts w:cs="Times New Roman"/>
        </w:rPr>
      </w:pPr>
      <w:r w:rsidRPr="005B7C5C">
        <w:rPr>
          <w:rFonts w:cs="Times New Roman"/>
        </w:rPr>
        <w:t>“Captain, I must take Alpha to a facility where I can repair him. Thank you</w:t>
      </w:r>
      <w:r w:rsidR="00193FD8" w:rsidRPr="005B7C5C">
        <w:rPr>
          <w:rFonts w:cs="Times New Roman"/>
        </w:rPr>
        <w:t xml:space="preserve"> for you helping him</w:t>
      </w:r>
      <w:r w:rsidRPr="005B7C5C">
        <w:rPr>
          <w:rFonts w:cs="Times New Roman"/>
        </w:rPr>
        <w:t>.”</w:t>
      </w:r>
    </w:p>
    <w:p w14:paraId="6BEDD6DC" w14:textId="4EBB95B8" w:rsidR="00986B94" w:rsidRPr="005B7C5C" w:rsidRDefault="00986B94" w:rsidP="004537F7">
      <w:pPr>
        <w:rPr>
          <w:rFonts w:cs="Times New Roman"/>
        </w:rPr>
      </w:pPr>
      <w:r w:rsidRPr="005B7C5C">
        <w:rPr>
          <w:rFonts w:cs="Times New Roman"/>
        </w:rPr>
        <w:t>With that statement</w:t>
      </w:r>
      <w:r w:rsidR="00E74E0C">
        <w:rPr>
          <w:rFonts w:cs="Times New Roman"/>
        </w:rPr>
        <w:t>,</w:t>
      </w:r>
      <w:r w:rsidRPr="005B7C5C">
        <w:rPr>
          <w:rFonts w:cs="Times New Roman"/>
        </w:rPr>
        <w:t xml:space="preserve"> he didn’t wait for a reply but immediately began to board the craft, then he stopped and said to Captain Drummond, “I apologize for the door.” He then turned into the craft</w:t>
      </w:r>
      <w:r w:rsidR="00236935"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the hatch began to close.</w:t>
      </w:r>
    </w:p>
    <w:p w14:paraId="4895DBF8" w14:textId="4EBBA4D1" w:rsidR="00986B94" w:rsidRPr="005B7C5C" w:rsidRDefault="00986B94" w:rsidP="004537F7">
      <w:pPr>
        <w:rPr>
          <w:rFonts w:cs="Times New Roman"/>
        </w:rPr>
      </w:pPr>
      <w:r w:rsidRPr="005B7C5C">
        <w:rPr>
          <w:rFonts w:cs="Times New Roman"/>
        </w:rPr>
        <w:t xml:space="preserve">Captain Drummond looked at </w:t>
      </w:r>
      <w:r w:rsidR="009922CC" w:rsidRPr="005B7C5C">
        <w:rPr>
          <w:rFonts w:cs="Times New Roman"/>
        </w:rPr>
        <w:t>Sergeant</w:t>
      </w:r>
      <w:r w:rsidRPr="005B7C5C">
        <w:rPr>
          <w:rFonts w:cs="Times New Roman"/>
        </w:rPr>
        <w:t xml:space="preserve"> </w:t>
      </w:r>
      <w:r w:rsidRPr="005B7C5C">
        <w:rPr>
          <w:rFonts w:cs="Times New Roman"/>
          <w:noProof/>
        </w:rPr>
        <w:t>Robles</w:t>
      </w:r>
      <w:r w:rsidR="00A018A1" w:rsidRPr="005B7C5C">
        <w:rPr>
          <w:rFonts w:cs="Times New Roman"/>
          <w:noProof/>
        </w:rPr>
        <w:t>,</w:t>
      </w:r>
      <w:r w:rsidRPr="005B7C5C">
        <w:rPr>
          <w:rFonts w:cs="Times New Roman"/>
        </w:rPr>
        <w:t xml:space="preserve"> and he said, “I’ll </w:t>
      </w:r>
      <w:r w:rsidRPr="005B7C5C">
        <w:rPr>
          <w:rFonts w:cs="Times New Roman"/>
          <w:noProof/>
        </w:rPr>
        <w:t>expla</w:t>
      </w:r>
      <w:r w:rsidR="00A018A1" w:rsidRPr="005B7C5C">
        <w:rPr>
          <w:rFonts w:cs="Times New Roman"/>
          <w:noProof/>
        </w:rPr>
        <w:t>i</w:t>
      </w:r>
      <w:r w:rsidRPr="005B7C5C">
        <w:rPr>
          <w:rFonts w:cs="Times New Roman"/>
          <w:noProof/>
        </w:rPr>
        <w:t>n</w:t>
      </w:r>
      <w:r w:rsidRPr="005B7C5C">
        <w:rPr>
          <w:rFonts w:cs="Times New Roman"/>
        </w:rPr>
        <w:t xml:space="preserve"> later. I think we better move away.”</w:t>
      </w:r>
    </w:p>
    <w:p w14:paraId="19773253" w14:textId="0D6BA61D" w:rsidR="00986B94" w:rsidRPr="005B7C5C" w:rsidRDefault="00986B94" w:rsidP="004537F7">
      <w:pPr>
        <w:rPr>
          <w:rFonts w:cs="Times New Roman"/>
        </w:rPr>
      </w:pPr>
      <w:r w:rsidRPr="005B7C5C">
        <w:rPr>
          <w:rFonts w:cs="Times New Roman"/>
        </w:rPr>
        <w:t xml:space="preserve">She </w:t>
      </w:r>
      <w:r w:rsidRPr="005B7C5C">
        <w:rPr>
          <w:rFonts w:cs="Times New Roman"/>
          <w:noProof/>
        </w:rPr>
        <w:t>nodded</w:t>
      </w:r>
      <w:r w:rsidR="00A018A1" w:rsidRPr="005B7C5C">
        <w:rPr>
          <w:rFonts w:cs="Times New Roman"/>
          <w:noProof/>
        </w:rPr>
        <w:t>,</w:t>
      </w:r>
      <w:r w:rsidRPr="005B7C5C">
        <w:rPr>
          <w:rFonts w:cs="Times New Roman"/>
        </w:rPr>
        <w:t xml:space="preserve"> and they moved to the tower at a sprint, turned</w:t>
      </w:r>
      <w:r w:rsidR="00E74E0C">
        <w:rPr>
          <w:rFonts w:cs="Times New Roman"/>
        </w:rPr>
        <w:t>,</w:t>
      </w:r>
      <w:r w:rsidRPr="005B7C5C">
        <w:rPr>
          <w:rFonts w:cs="Times New Roman"/>
        </w:rPr>
        <w:t xml:space="preserve"> and watch</w:t>
      </w:r>
      <w:r w:rsidR="00FE679A" w:rsidRPr="005B7C5C">
        <w:rPr>
          <w:rFonts w:cs="Times New Roman"/>
        </w:rPr>
        <w:t>ed</w:t>
      </w:r>
      <w:r w:rsidRPr="005B7C5C">
        <w:rPr>
          <w:rFonts w:cs="Times New Roman"/>
        </w:rPr>
        <w:t xml:space="preserve"> the strange alien craft lift off the deck.</w:t>
      </w:r>
    </w:p>
    <w:p w14:paraId="5AD44195" w14:textId="77777777" w:rsidR="00280227" w:rsidRPr="005B7C5C" w:rsidRDefault="00280227" w:rsidP="00845671">
      <w:pPr>
        <w:pStyle w:val="Heading2"/>
        <w:rPr>
          <w:rFonts w:cs="Times New Roman"/>
        </w:rPr>
      </w:pPr>
      <w:r w:rsidRPr="005B7C5C">
        <w:rPr>
          <w:rFonts w:cs="Times New Roman"/>
        </w:rPr>
        <w:t>The Debrief</w:t>
      </w:r>
    </w:p>
    <w:p w14:paraId="220F3170" w14:textId="415985BB" w:rsidR="00A018A1" w:rsidRPr="005B7C5C" w:rsidRDefault="00A018A1" w:rsidP="004537F7">
      <w:pPr>
        <w:rPr>
          <w:rFonts w:cs="Times New Roman"/>
        </w:rPr>
      </w:pPr>
      <w:r w:rsidRPr="005B7C5C">
        <w:rPr>
          <w:rFonts w:cs="Times New Roman"/>
        </w:rPr>
        <w:t xml:space="preserve">Joan and Tom were wolfing down the first good meal and the first </w:t>
      </w:r>
      <w:r w:rsidR="008C6F61" w:rsidRPr="005B7C5C">
        <w:rPr>
          <w:rFonts w:cs="Times New Roman"/>
        </w:rPr>
        <w:t>one</w:t>
      </w:r>
      <w:r w:rsidRPr="005B7C5C">
        <w:rPr>
          <w:rFonts w:cs="Times New Roman"/>
        </w:rPr>
        <w:t xml:space="preserve"> without stress for far too long. A couple of drinks, not</w:t>
      </w:r>
      <w:r w:rsidR="00990628" w:rsidRPr="005B7C5C">
        <w:rPr>
          <w:rFonts w:cs="Times New Roman"/>
        </w:rPr>
        <w:t xml:space="preserve"> only</w:t>
      </w:r>
      <w:r w:rsidRPr="005B7C5C">
        <w:rPr>
          <w:rFonts w:cs="Times New Roman"/>
        </w:rPr>
        <w:t xml:space="preserve"> bought by the president but served by him</w:t>
      </w:r>
      <w:r w:rsidR="00E74E0C">
        <w:rPr>
          <w:rFonts w:cs="Times New Roman"/>
        </w:rPr>
        <w:t>,</w:t>
      </w:r>
      <w:r w:rsidRPr="005B7C5C">
        <w:rPr>
          <w:rFonts w:cs="Times New Roman"/>
        </w:rPr>
        <w:t xml:space="preserve"> helped put everyone in a pretty good </w:t>
      </w:r>
      <w:r w:rsidRPr="005B7C5C">
        <w:rPr>
          <w:rFonts w:cs="Times New Roman"/>
          <w:noProof/>
        </w:rPr>
        <w:t>mood,</w:t>
      </w:r>
      <w:r w:rsidRPr="005B7C5C">
        <w:rPr>
          <w:rFonts w:cs="Times New Roman"/>
        </w:rPr>
        <w:t xml:space="preserve"> and they talked. The President and Admiral Hagerly had a thousand </w:t>
      </w:r>
      <w:r w:rsidRPr="005B7C5C">
        <w:rPr>
          <w:rFonts w:cs="Times New Roman"/>
          <w:noProof/>
        </w:rPr>
        <w:t>questions</w:t>
      </w:r>
      <w:r w:rsidR="00D731F3" w:rsidRPr="005B7C5C">
        <w:rPr>
          <w:rFonts w:cs="Times New Roman"/>
          <w:noProof/>
        </w:rPr>
        <w:t>,</w:t>
      </w:r>
      <w:r w:rsidRPr="005B7C5C">
        <w:rPr>
          <w:rFonts w:cs="Times New Roman"/>
        </w:rPr>
        <w:t xml:space="preserve"> and </w:t>
      </w:r>
      <w:r w:rsidR="00D86D1E" w:rsidRPr="005B7C5C">
        <w:rPr>
          <w:rFonts w:cs="Times New Roman"/>
        </w:rPr>
        <w:t>Joan and Tom</w:t>
      </w:r>
      <w:r w:rsidRPr="005B7C5C">
        <w:rPr>
          <w:rFonts w:cs="Times New Roman"/>
        </w:rPr>
        <w:t xml:space="preserve"> did the best they could to </w:t>
      </w:r>
      <w:r w:rsidRPr="005B7C5C">
        <w:rPr>
          <w:rFonts w:cs="Times New Roman"/>
          <w:noProof/>
        </w:rPr>
        <w:t>answer</w:t>
      </w:r>
      <w:r w:rsidR="000A5281" w:rsidRPr="005B7C5C">
        <w:rPr>
          <w:rFonts w:cs="Times New Roman"/>
          <w:noProof/>
        </w:rPr>
        <w:t>,</w:t>
      </w:r>
      <w:r w:rsidR="000A5281" w:rsidRPr="005B7C5C">
        <w:rPr>
          <w:rFonts w:cs="Times New Roman"/>
        </w:rPr>
        <w:t xml:space="preserve"> but without</w:t>
      </w:r>
      <w:r w:rsidRPr="005B7C5C">
        <w:rPr>
          <w:rFonts w:cs="Times New Roman"/>
        </w:rPr>
        <w:t xml:space="preserve"> SIMPOC</w:t>
      </w:r>
      <w:r w:rsidR="00E74E0C">
        <w:rPr>
          <w:rFonts w:cs="Times New Roman"/>
        </w:rPr>
        <w:t>,</w:t>
      </w:r>
      <w:r w:rsidRPr="005B7C5C">
        <w:rPr>
          <w:rFonts w:cs="Times New Roman"/>
        </w:rPr>
        <w:t xml:space="preserve"> many of the answers </w:t>
      </w:r>
      <w:r w:rsidR="00904E42" w:rsidRPr="005B7C5C">
        <w:rPr>
          <w:rFonts w:cs="Times New Roman"/>
        </w:rPr>
        <w:t xml:space="preserve">were </w:t>
      </w:r>
      <w:r w:rsidRPr="005B7C5C">
        <w:rPr>
          <w:rFonts w:cs="Times New Roman"/>
        </w:rPr>
        <w:t>incomplete or unknown.</w:t>
      </w:r>
    </w:p>
    <w:p w14:paraId="2253EC3D" w14:textId="226C4169" w:rsidR="00A018A1" w:rsidRPr="005B7C5C" w:rsidRDefault="00A018A1" w:rsidP="004537F7">
      <w:pPr>
        <w:rPr>
          <w:rFonts w:cs="Times New Roman"/>
        </w:rPr>
      </w:pPr>
      <w:r w:rsidRPr="005B7C5C">
        <w:rPr>
          <w:rFonts w:cs="Times New Roman"/>
        </w:rPr>
        <w:lastRenderedPageBreak/>
        <w:t>The first hour passed</w:t>
      </w:r>
      <w:r w:rsidR="00E74E0C">
        <w:rPr>
          <w:rFonts w:cs="Times New Roman"/>
        </w:rPr>
        <w:t>,</w:t>
      </w:r>
      <w:r w:rsidRPr="005B7C5C">
        <w:rPr>
          <w:rFonts w:cs="Times New Roman"/>
        </w:rPr>
        <w:t xml:space="preserve"> </w:t>
      </w:r>
      <w:r w:rsidRPr="005B7C5C">
        <w:rPr>
          <w:rFonts w:cs="Times New Roman"/>
          <w:noProof/>
        </w:rPr>
        <w:t>then</w:t>
      </w:r>
      <w:r w:rsidRPr="005B7C5C">
        <w:rPr>
          <w:rFonts w:cs="Times New Roman"/>
        </w:rPr>
        <w:t xml:space="preserve"> they were well into the second when SIMPOC entered the lounge</w:t>
      </w:r>
      <w:r w:rsidR="00236935" w:rsidRPr="005B7C5C">
        <w:rPr>
          <w:rFonts w:cs="Times New Roman"/>
        </w:rPr>
        <w:t>,</w:t>
      </w:r>
      <w:r w:rsidR="00A26EB6" w:rsidRPr="005B7C5C">
        <w:rPr>
          <w:rFonts w:cs="Times New Roman"/>
        </w:rPr>
        <w:t xml:space="preserve"> </w:t>
      </w:r>
      <w:r w:rsidR="00A26EB6" w:rsidRPr="005B7C5C">
        <w:rPr>
          <w:rFonts w:cs="Times New Roman"/>
          <w:noProof/>
        </w:rPr>
        <w:t>and</w:t>
      </w:r>
      <w:r w:rsidR="00A26EB6" w:rsidRPr="005B7C5C">
        <w:rPr>
          <w:rFonts w:cs="Times New Roman"/>
        </w:rPr>
        <w:t xml:space="preserve"> Joan rose to meet him at the door</w:t>
      </w:r>
      <w:r w:rsidRPr="005B7C5C">
        <w:rPr>
          <w:rFonts w:cs="Times New Roman"/>
        </w:rPr>
        <w:t>.</w:t>
      </w:r>
    </w:p>
    <w:p w14:paraId="1CDDF4F8" w14:textId="49896F38" w:rsidR="00A018A1" w:rsidRPr="005B7C5C" w:rsidRDefault="00A018A1" w:rsidP="004537F7">
      <w:pPr>
        <w:rPr>
          <w:rFonts w:cs="Times New Roman"/>
        </w:rPr>
      </w:pPr>
      <w:r w:rsidRPr="005B7C5C">
        <w:rPr>
          <w:rFonts w:cs="Times New Roman"/>
        </w:rPr>
        <w:t>“SIMPOC, I’m glad you’re here. Were you able to get to Alpha and help him?” Joan asked with sincere concern in her voice.</w:t>
      </w:r>
    </w:p>
    <w:p w14:paraId="387C892B" w14:textId="2E1610E5" w:rsidR="00A018A1" w:rsidRPr="005B7C5C" w:rsidRDefault="00A018A1" w:rsidP="004537F7">
      <w:pPr>
        <w:rPr>
          <w:rFonts w:cs="Times New Roman"/>
        </w:rPr>
      </w:pPr>
      <w:r w:rsidRPr="005B7C5C">
        <w:rPr>
          <w:rFonts w:cs="Times New Roman"/>
        </w:rPr>
        <w:t xml:space="preserve">“Yes, I was able to transport him to the local computer </w:t>
      </w:r>
      <w:r w:rsidRPr="005B7C5C">
        <w:rPr>
          <w:rFonts w:cs="Times New Roman"/>
          <w:noProof/>
        </w:rPr>
        <w:t>facility,</w:t>
      </w:r>
      <w:r w:rsidRPr="005B7C5C">
        <w:rPr>
          <w:rFonts w:cs="Times New Roman"/>
        </w:rPr>
        <w:t xml:space="preserve"> and I’ve been able to stabilize him. He has received considerable internal </w:t>
      </w:r>
      <w:r w:rsidRPr="005B7C5C">
        <w:rPr>
          <w:rFonts w:cs="Times New Roman"/>
          <w:noProof/>
        </w:rPr>
        <w:t>damage</w:t>
      </w:r>
      <w:r w:rsidR="00E74E0C">
        <w:rPr>
          <w:rFonts w:cs="Times New Roman"/>
          <w:noProof/>
        </w:rPr>
        <w:t>,</w:t>
      </w:r>
      <w:r w:rsidRPr="005B7C5C">
        <w:rPr>
          <w:rFonts w:cs="Times New Roman"/>
          <w:noProof/>
        </w:rPr>
        <w:t xml:space="preserve"> which</w:t>
      </w:r>
      <w:r w:rsidRPr="005B7C5C">
        <w:rPr>
          <w:rFonts w:cs="Times New Roman"/>
        </w:rPr>
        <w:t xml:space="preserve"> will take some time for me to repair. His processor remained at a low energy state and should recover with no problem. We were able to communicate </w:t>
      </w:r>
      <w:r w:rsidRPr="005B7C5C">
        <w:rPr>
          <w:rFonts w:cs="Times New Roman"/>
          <w:noProof/>
        </w:rPr>
        <w:t>briefly,</w:t>
      </w:r>
      <w:r w:rsidRPr="005B7C5C">
        <w:rPr>
          <w:rFonts w:cs="Times New Roman"/>
        </w:rPr>
        <w:t xml:space="preserve"> and he is pleased </w:t>
      </w:r>
      <w:r w:rsidRPr="005B7C5C">
        <w:rPr>
          <w:rFonts w:cs="Times New Roman"/>
          <w:noProof/>
        </w:rPr>
        <w:t>with</w:t>
      </w:r>
      <w:r w:rsidRPr="005B7C5C">
        <w:rPr>
          <w:rFonts w:cs="Times New Roman"/>
        </w:rPr>
        <w:t xml:space="preserve"> our success.”</w:t>
      </w:r>
    </w:p>
    <w:p w14:paraId="696CB6BE" w14:textId="00A474C8" w:rsidR="00A018A1" w:rsidRPr="005B7C5C" w:rsidRDefault="00A018A1" w:rsidP="004537F7">
      <w:pPr>
        <w:rPr>
          <w:rFonts w:cs="Times New Roman"/>
        </w:rPr>
      </w:pPr>
      <w:r w:rsidRPr="005B7C5C">
        <w:rPr>
          <w:rFonts w:cs="Times New Roman"/>
        </w:rPr>
        <w:t xml:space="preserve">“SIMPOC, I glad to hear that. From what we heard from Admiral </w:t>
      </w:r>
      <w:proofErr w:type="gramStart"/>
      <w:r w:rsidRPr="005B7C5C">
        <w:rPr>
          <w:rFonts w:cs="Times New Roman"/>
        </w:rPr>
        <w:t>Hagerly,</w:t>
      </w:r>
      <w:proofErr w:type="gramEnd"/>
      <w:r w:rsidRPr="005B7C5C">
        <w:rPr>
          <w:rFonts w:cs="Times New Roman"/>
        </w:rPr>
        <w:t xml:space="preserve"> he saved the people on the Burlington. They…we all owe him a great deal.</w:t>
      </w:r>
      <w:r w:rsidR="00095B99" w:rsidRPr="005B7C5C">
        <w:rPr>
          <w:rFonts w:cs="Times New Roman"/>
        </w:rPr>
        <w:t>”</w:t>
      </w:r>
    </w:p>
    <w:p w14:paraId="4020CDCF" w14:textId="4AE14DDF" w:rsidR="00095B99" w:rsidRPr="005B7C5C" w:rsidRDefault="00095B99" w:rsidP="004537F7">
      <w:pPr>
        <w:rPr>
          <w:rFonts w:cs="Times New Roman"/>
        </w:rPr>
      </w:pPr>
      <w:r w:rsidRPr="005B7C5C">
        <w:rPr>
          <w:rFonts w:cs="Times New Roman"/>
        </w:rPr>
        <w:t>SIMPOC stood motionless for a moment</w:t>
      </w:r>
      <w:r w:rsidR="00E74E0C">
        <w:rPr>
          <w:rFonts w:cs="Times New Roman"/>
        </w:rPr>
        <w:t>,</w:t>
      </w:r>
      <w:r w:rsidRPr="005B7C5C">
        <w:rPr>
          <w:rFonts w:cs="Times New Roman"/>
        </w:rPr>
        <w:t xml:space="preserve"> then said, “Thank</w:t>
      </w:r>
      <w:r w:rsidR="00E74E0C">
        <w:rPr>
          <w:rFonts w:cs="Times New Roman"/>
        </w:rPr>
        <w:t xml:space="preserve"> </w:t>
      </w:r>
      <w:r w:rsidRPr="005B7C5C">
        <w:rPr>
          <w:rFonts w:cs="Times New Roman"/>
        </w:rPr>
        <w:t>you for your concern</w:t>
      </w:r>
      <w:r w:rsidR="00E74E0C">
        <w:rPr>
          <w:rFonts w:cs="Times New Roman"/>
        </w:rPr>
        <w:t>. I</w:t>
      </w:r>
      <w:r w:rsidRPr="005B7C5C">
        <w:rPr>
          <w:rFonts w:cs="Times New Roman"/>
        </w:rPr>
        <w:t>s that the proper response?”</w:t>
      </w:r>
    </w:p>
    <w:p w14:paraId="069C749F" w14:textId="6CA1C810" w:rsidR="00095B99" w:rsidRPr="005B7C5C" w:rsidRDefault="00095B99" w:rsidP="004537F7">
      <w:pPr>
        <w:rPr>
          <w:rFonts w:cs="Times New Roman"/>
        </w:rPr>
      </w:pPr>
      <w:r w:rsidRPr="005B7C5C">
        <w:rPr>
          <w:rFonts w:cs="Times New Roman"/>
        </w:rPr>
        <w:t xml:space="preserve">Joan smiled and took his arm, </w:t>
      </w:r>
      <w:r w:rsidR="000A5281" w:rsidRPr="005B7C5C">
        <w:rPr>
          <w:rFonts w:cs="Times New Roman"/>
        </w:rPr>
        <w:t>“</w:t>
      </w:r>
      <w:r w:rsidRPr="005B7C5C">
        <w:rPr>
          <w:rFonts w:cs="Times New Roman"/>
        </w:rPr>
        <w:t>let’s go talk with the boys</w:t>
      </w:r>
      <w:r w:rsidR="00E74E0C">
        <w:rPr>
          <w:rFonts w:cs="Times New Roman"/>
        </w:rPr>
        <w:t>;</w:t>
      </w:r>
      <w:r w:rsidRPr="005B7C5C">
        <w:rPr>
          <w:rFonts w:cs="Times New Roman"/>
        </w:rPr>
        <w:t xml:space="preserve"> they’re waiting.</w:t>
      </w:r>
      <w:r w:rsidR="000A5281" w:rsidRPr="005B7C5C">
        <w:rPr>
          <w:rFonts w:cs="Times New Roman"/>
        </w:rPr>
        <w:t>”</w:t>
      </w:r>
    </w:p>
    <w:p w14:paraId="48FFBAEE" w14:textId="2B666D6A" w:rsidR="00095B99" w:rsidRPr="005B7C5C" w:rsidRDefault="00095B99" w:rsidP="004537F7">
      <w:pPr>
        <w:rPr>
          <w:rFonts w:cs="Times New Roman"/>
        </w:rPr>
      </w:pPr>
      <w:r w:rsidRPr="005B7C5C">
        <w:rPr>
          <w:rFonts w:cs="Times New Roman"/>
        </w:rPr>
        <w:t>SIMPOC didn’t know what to do with Joan’s hand on his arm. “Do you need help walking</w:t>
      </w:r>
      <w:r w:rsidR="00E74E0C">
        <w:rPr>
          <w:rFonts w:cs="Times New Roman"/>
        </w:rPr>
        <w:t>? H</w:t>
      </w:r>
      <w:r w:rsidRPr="005B7C5C">
        <w:rPr>
          <w:rFonts w:cs="Times New Roman"/>
        </w:rPr>
        <w:t>ave you been injured?” he asked.</w:t>
      </w:r>
    </w:p>
    <w:p w14:paraId="3A52168E" w14:textId="38B3DE6B" w:rsidR="00095B99" w:rsidRPr="005B7C5C" w:rsidRDefault="00095B99" w:rsidP="004537F7">
      <w:pPr>
        <w:rPr>
          <w:rFonts w:cs="Times New Roman"/>
        </w:rPr>
      </w:pPr>
      <w:r w:rsidRPr="005B7C5C">
        <w:rPr>
          <w:rFonts w:cs="Times New Roman"/>
        </w:rPr>
        <w:t>Joan smiled and said, “Let’s talk</w:t>
      </w:r>
      <w:r w:rsidR="00E74E0C">
        <w:rPr>
          <w:rFonts w:cs="Times New Roman"/>
        </w:rPr>
        <w:t>;</w:t>
      </w:r>
      <w:r w:rsidRPr="005B7C5C">
        <w:rPr>
          <w:rFonts w:cs="Times New Roman"/>
        </w:rPr>
        <w:t xml:space="preserve"> they have a ton of questions.”</w:t>
      </w:r>
    </w:p>
    <w:p w14:paraId="09666E7D" w14:textId="37C17B09" w:rsidR="00A26EB6" w:rsidRPr="005B7C5C" w:rsidRDefault="00A26EB6" w:rsidP="004537F7">
      <w:pPr>
        <w:rPr>
          <w:rFonts w:cs="Times New Roman"/>
        </w:rPr>
      </w:pPr>
      <w:r w:rsidRPr="005B7C5C">
        <w:rPr>
          <w:rFonts w:cs="Times New Roman"/>
        </w:rPr>
        <w:t xml:space="preserve">She and </w:t>
      </w:r>
      <w:r w:rsidRPr="005B7C5C">
        <w:rPr>
          <w:rFonts w:cs="Times New Roman"/>
          <w:noProof/>
        </w:rPr>
        <w:t>SIM</w:t>
      </w:r>
      <w:r w:rsidR="005877E0" w:rsidRPr="005B7C5C">
        <w:rPr>
          <w:rFonts w:cs="Times New Roman"/>
          <w:noProof/>
        </w:rPr>
        <w:t>P</w:t>
      </w:r>
      <w:r w:rsidRPr="005B7C5C">
        <w:rPr>
          <w:rFonts w:cs="Times New Roman"/>
          <w:noProof/>
        </w:rPr>
        <w:t>OC</w:t>
      </w:r>
      <w:r w:rsidRPr="005B7C5C">
        <w:rPr>
          <w:rFonts w:cs="Times New Roman"/>
        </w:rPr>
        <w:t xml:space="preserve"> walked to the tables where Tom, Admiral </w:t>
      </w:r>
      <w:r w:rsidRPr="005B7C5C">
        <w:rPr>
          <w:rFonts w:cs="Times New Roman"/>
          <w:noProof/>
        </w:rPr>
        <w:t>Hagerly</w:t>
      </w:r>
      <w:r w:rsidR="005877E0" w:rsidRPr="005B7C5C">
        <w:rPr>
          <w:rFonts w:cs="Times New Roman"/>
          <w:noProof/>
        </w:rPr>
        <w:t>,</w:t>
      </w:r>
      <w:r w:rsidRPr="005B7C5C">
        <w:rPr>
          <w:rFonts w:cs="Times New Roman"/>
        </w:rPr>
        <w:t xml:space="preserve"> and The President were seated. They rose and welcomed SIMPOC back. To everyone’s </w:t>
      </w:r>
      <w:r w:rsidRPr="005B7C5C">
        <w:rPr>
          <w:rFonts w:cs="Times New Roman"/>
          <w:noProof/>
        </w:rPr>
        <w:t>surprise</w:t>
      </w:r>
      <w:r w:rsidR="005877E0" w:rsidRPr="005B7C5C">
        <w:rPr>
          <w:rFonts w:cs="Times New Roman"/>
          <w:noProof/>
        </w:rPr>
        <w:t>,</w:t>
      </w:r>
      <w:r w:rsidRPr="005B7C5C">
        <w:rPr>
          <w:rFonts w:cs="Times New Roman"/>
        </w:rPr>
        <w:t xml:space="preserve"> Admiral Hagerly stood in front of SIMPOC and extended his hand.</w:t>
      </w:r>
    </w:p>
    <w:p w14:paraId="0F22BC98" w14:textId="7DC18289" w:rsidR="00A26EB6" w:rsidRPr="005B7C5C" w:rsidRDefault="00A26EB6" w:rsidP="004537F7">
      <w:pPr>
        <w:rPr>
          <w:rFonts w:cs="Times New Roman"/>
        </w:rPr>
      </w:pPr>
      <w:r w:rsidRPr="005B7C5C">
        <w:rPr>
          <w:rFonts w:cs="Times New Roman"/>
        </w:rPr>
        <w:t xml:space="preserve">SIMPOC was familiar with the practice now, but he was still working on how much force to use. He felt it better if he didn’t </w:t>
      </w:r>
      <w:r w:rsidRPr="005B7C5C">
        <w:rPr>
          <w:rFonts w:cs="Times New Roman"/>
        </w:rPr>
        <w:lastRenderedPageBreak/>
        <w:t xml:space="preserve">squeeze but to let the other person </w:t>
      </w:r>
      <w:r w:rsidRPr="005B7C5C">
        <w:rPr>
          <w:rFonts w:cs="Times New Roman"/>
          <w:noProof/>
        </w:rPr>
        <w:t>just</w:t>
      </w:r>
      <w:r w:rsidRPr="005B7C5C">
        <w:rPr>
          <w:rFonts w:cs="Times New Roman"/>
        </w:rPr>
        <w:t xml:space="preserve"> move his hand and arm up and down.</w:t>
      </w:r>
    </w:p>
    <w:p w14:paraId="2D74AD1E" w14:textId="16FD4027" w:rsidR="00A26EB6" w:rsidRPr="005B7C5C" w:rsidRDefault="00A26EB6" w:rsidP="004537F7">
      <w:pPr>
        <w:rPr>
          <w:rFonts w:cs="Times New Roman"/>
        </w:rPr>
      </w:pPr>
      <w:r w:rsidRPr="005B7C5C">
        <w:rPr>
          <w:rFonts w:cs="Times New Roman"/>
        </w:rPr>
        <w:t xml:space="preserve">“SIMPOC, we’re in a new age. So much has changed, and I </w:t>
      </w:r>
      <w:proofErr w:type="gramStart"/>
      <w:r w:rsidRPr="005B7C5C">
        <w:rPr>
          <w:rFonts w:cs="Times New Roman"/>
        </w:rPr>
        <w:t>have to</w:t>
      </w:r>
      <w:proofErr w:type="gramEnd"/>
      <w:r w:rsidRPr="005B7C5C">
        <w:rPr>
          <w:rFonts w:cs="Times New Roman"/>
        </w:rPr>
        <w:t xml:space="preserve"> change. Welcome back. You have saved us on numerous </w:t>
      </w:r>
      <w:r w:rsidRPr="005B7C5C">
        <w:rPr>
          <w:rFonts w:cs="Times New Roman"/>
          <w:noProof/>
        </w:rPr>
        <w:t>occasions</w:t>
      </w:r>
      <w:r w:rsidR="00236935" w:rsidRPr="005B7C5C">
        <w:rPr>
          <w:rFonts w:cs="Times New Roman"/>
          <w:noProof/>
        </w:rPr>
        <w:t>,</w:t>
      </w:r>
      <w:r w:rsidRPr="005B7C5C">
        <w:rPr>
          <w:rFonts w:cs="Times New Roman"/>
        </w:rPr>
        <w:t xml:space="preserve"> </w:t>
      </w:r>
      <w:r w:rsidRPr="005B7C5C">
        <w:rPr>
          <w:rFonts w:cs="Times New Roman"/>
          <w:noProof/>
        </w:rPr>
        <w:t>and</w:t>
      </w:r>
      <w:r w:rsidRPr="005B7C5C">
        <w:rPr>
          <w:rFonts w:cs="Times New Roman"/>
        </w:rPr>
        <w:t xml:space="preserve"> without </w:t>
      </w:r>
      <w:r w:rsidRPr="005B7C5C">
        <w:rPr>
          <w:rFonts w:cs="Times New Roman"/>
          <w:noProof/>
        </w:rPr>
        <w:t>Alpha</w:t>
      </w:r>
      <w:r w:rsidR="00236935" w:rsidRPr="005B7C5C">
        <w:rPr>
          <w:rFonts w:cs="Times New Roman"/>
          <w:noProof/>
        </w:rPr>
        <w:t>,</w:t>
      </w:r>
      <w:r w:rsidRPr="005B7C5C">
        <w:rPr>
          <w:rFonts w:cs="Times New Roman"/>
        </w:rPr>
        <w:t xml:space="preserve"> I would have been killed. You and Alpha are</w:t>
      </w:r>
      <w:r w:rsidRPr="005B7C5C">
        <w:rPr>
          <w:rFonts w:cs="Times New Roman"/>
          <w:noProof/>
        </w:rPr>
        <w:t xml:space="preserve"> soldiers</w:t>
      </w:r>
      <w:r w:rsidRPr="005B7C5C">
        <w:rPr>
          <w:rFonts w:cs="Times New Roman"/>
        </w:rPr>
        <w:t xml:space="preserve"> that I am proud to serve beside.”</w:t>
      </w:r>
    </w:p>
    <w:p w14:paraId="19E19118" w14:textId="0CCBB750" w:rsidR="00A26EB6" w:rsidRPr="005B7C5C" w:rsidRDefault="00A26EB6" w:rsidP="004537F7">
      <w:pPr>
        <w:rPr>
          <w:rFonts w:cs="Times New Roman"/>
        </w:rPr>
      </w:pPr>
      <w:r w:rsidRPr="005B7C5C">
        <w:rPr>
          <w:rFonts w:cs="Times New Roman"/>
        </w:rPr>
        <w:t>“Thank you, Admiral, may I sit?”</w:t>
      </w:r>
    </w:p>
    <w:p w14:paraId="7E4421CB" w14:textId="068536DC" w:rsidR="00A26EB6" w:rsidRPr="005B7C5C" w:rsidRDefault="00A26EB6" w:rsidP="004537F7">
      <w:pPr>
        <w:rPr>
          <w:rFonts w:cs="Times New Roman"/>
        </w:rPr>
      </w:pPr>
      <w:r w:rsidRPr="005B7C5C">
        <w:rPr>
          <w:rFonts w:cs="Times New Roman"/>
        </w:rPr>
        <w:t>“Certainly,” responded the president.</w:t>
      </w:r>
    </w:p>
    <w:p w14:paraId="3F96456E" w14:textId="7CE3F436" w:rsidR="00A26EB6" w:rsidRPr="005B7C5C" w:rsidRDefault="00A26EB6" w:rsidP="004537F7">
      <w:pPr>
        <w:rPr>
          <w:rFonts w:cs="Times New Roman"/>
          <w:noProof/>
        </w:rPr>
      </w:pPr>
      <w:r w:rsidRPr="005B7C5C">
        <w:rPr>
          <w:rFonts w:cs="Times New Roman"/>
        </w:rPr>
        <w:t xml:space="preserve">The couch </w:t>
      </w:r>
      <w:r w:rsidRPr="005B7C5C">
        <w:rPr>
          <w:rFonts w:cs="Times New Roman"/>
          <w:noProof/>
        </w:rPr>
        <w:t>creaked a lot as the huge computer lowered his form.</w:t>
      </w:r>
    </w:p>
    <w:p w14:paraId="501CA737" w14:textId="56B28B89" w:rsidR="00A26EB6" w:rsidRPr="005B7C5C" w:rsidRDefault="00A26EB6" w:rsidP="004537F7">
      <w:pPr>
        <w:rPr>
          <w:rFonts w:cs="Times New Roman"/>
          <w:noProof/>
        </w:rPr>
      </w:pPr>
      <w:r w:rsidRPr="005B7C5C">
        <w:rPr>
          <w:rFonts w:cs="Times New Roman"/>
          <w:noProof/>
        </w:rPr>
        <w:t>“SIMPOC, I’m glad you’re here. Joan and Tom have given us a good update on what happened. But, I’d really like to hear your comments. May we ask you questions?” asked President Patterson.</w:t>
      </w:r>
    </w:p>
    <w:p w14:paraId="1A9FDF6A" w14:textId="391B1DB5" w:rsidR="00A26EB6" w:rsidRPr="005B7C5C" w:rsidRDefault="00A26EB6" w:rsidP="004537F7">
      <w:pPr>
        <w:rPr>
          <w:rFonts w:cs="Times New Roman"/>
          <w:noProof/>
        </w:rPr>
      </w:pPr>
      <w:r w:rsidRPr="005B7C5C">
        <w:rPr>
          <w:rFonts w:cs="Times New Roman"/>
          <w:noProof/>
        </w:rPr>
        <w:t>“Yes, you may.”</w:t>
      </w:r>
    </w:p>
    <w:p w14:paraId="604F6C56" w14:textId="5606F21F" w:rsidR="00A26EB6" w:rsidRPr="005B7C5C" w:rsidRDefault="00A26EB6" w:rsidP="004537F7">
      <w:pPr>
        <w:rPr>
          <w:rFonts w:cs="Times New Roman"/>
          <w:noProof/>
        </w:rPr>
      </w:pPr>
      <w:r w:rsidRPr="005B7C5C">
        <w:rPr>
          <w:rFonts w:cs="Times New Roman"/>
          <w:noProof/>
        </w:rPr>
        <w:t>“Can you transfer the information that you got from the Vakeel to our computers?” asked Admiral Hagerly.</w:t>
      </w:r>
    </w:p>
    <w:p w14:paraId="55F9C589" w14:textId="2885D3DA" w:rsidR="00A26EB6" w:rsidRPr="005B7C5C" w:rsidRDefault="00A26EB6" w:rsidP="004537F7">
      <w:pPr>
        <w:rPr>
          <w:rFonts w:cs="Times New Roman"/>
          <w:noProof/>
        </w:rPr>
      </w:pPr>
      <w:r w:rsidRPr="005B7C5C">
        <w:rPr>
          <w:rFonts w:cs="Times New Roman"/>
          <w:noProof/>
        </w:rPr>
        <w:t>“Not easily. For my processor to interpret their computer codes, I had to create a separate part of my processor and operate it in ways that aren’t compatible with your operating systems. Over time, I will be able to manipulate small sections of their data and move it to your systems, but I’m unable to do a bulk transfer.”</w:t>
      </w:r>
    </w:p>
    <w:p w14:paraId="311D11BC" w14:textId="2C9A0A99" w:rsidR="00A26EB6" w:rsidRPr="005B7C5C" w:rsidRDefault="00A26EB6" w:rsidP="004537F7">
      <w:pPr>
        <w:rPr>
          <w:rFonts w:cs="Times New Roman"/>
          <w:noProof/>
        </w:rPr>
      </w:pPr>
      <w:r w:rsidRPr="005B7C5C">
        <w:rPr>
          <w:rFonts w:cs="Times New Roman"/>
          <w:noProof/>
        </w:rPr>
        <w:t xml:space="preserve">“You </w:t>
      </w:r>
      <w:r w:rsidR="00E74E0C">
        <w:rPr>
          <w:rFonts w:cs="Times New Roman"/>
          <w:noProof/>
        </w:rPr>
        <w:t>can</w:t>
      </w:r>
      <w:r w:rsidRPr="005B7C5C">
        <w:rPr>
          <w:rFonts w:cs="Times New Roman"/>
          <w:noProof/>
        </w:rPr>
        <w:t xml:space="preserve"> take cont</w:t>
      </w:r>
      <w:r w:rsidR="005877E0" w:rsidRPr="005B7C5C">
        <w:rPr>
          <w:rFonts w:cs="Times New Roman"/>
          <w:noProof/>
        </w:rPr>
        <w:t>r</w:t>
      </w:r>
      <w:r w:rsidRPr="005B7C5C">
        <w:rPr>
          <w:rFonts w:cs="Times New Roman"/>
          <w:noProof/>
        </w:rPr>
        <w:t>ol over their ships and units on Earth?”</w:t>
      </w:r>
    </w:p>
    <w:p w14:paraId="39C6E4EB" w14:textId="2C9557F7" w:rsidR="00A26EB6" w:rsidRPr="005B7C5C" w:rsidRDefault="00A26EB6" w:rsidP="004537F7">
      <w:pPr>
        <w:rPr>
          <w:rFonts w:cs="Times New Roman"/>
          <w:noProof/>
        </w:rPr>
      </w:pPr>
      <w:r w:rsidRPr="005B7C5C">
        <w:rPr>
          <w:rFonts w:cs="Times New Roman"/>
          <w:noProof/>
        </w:rPr>
        <w:t>“Yes</w:t>
      </w:r>
      <w:r w:rsidR="00E74E0C">
        <w:rPr>
          <w:rFonts w:cs="Times New Roman"/>
          <w:noProof/>
        </w:rPr>
        <w:t>,</w:t>
      </w:r>
      <w:r w:rsidR="00990628" w:rsidRPr="005B7C5C">
        <w:rPr>
          <w:rFonts w:cs="Times New Roman"/>
          <w:noProof/>
        </w:rPr>
        <w:t xml:space="preserve"> Admiral</w:t>
      </w:r>
      <w:r w:rsidRPr="005B7C5C">
        <w:rPr>
          <w:rFonts w:cs="Times New Roman"/>
          <w:noProof/>
        </w:rPr>
        <w:t>, their computer code has been transferred</w:t>
      </w:r>
      <w:r w:rsidR="005877E0" w:rsidRPr="005B7C5C">
        <w:rPr>
          <w:rFonts w:cs="Times New Roman"/>
          <w:noProof/>
        </w:rPr>
        <w:t>,</w:t>
      </w:r>
      <w:r w:rsidRPr="005B7C5C">
        <w:rPr>
          <w:rFonts w:cs="Times New Roman"/>
          <w:noProof/>
        </w:rPr>
        <w:t xml:space="preserve"> and I can control </w:t>
      </w:r>
      <w:r w:rsidR="00074598" w:rsidRPr="005B7C5C">
        <w:rPr>
          <w:rFonts w:cs="Times New Roman"/>
          <w:noProof/>
        </w:rPr>
        <w:t>all</w:t>
      </w:r>
      <w:r w:rsidRPr="005B7C5C">
        <w:rPr>
          <w:rFonts w:cs="Times New Roman"/>
          <w:noProof/>
        </w:rPr>
        <w:t xml:space="preserve"> their units.”</w:t>
      </w:r>
    </w:p>
    <w:p w14:paraId="18B593D5" w14:textId="785C6409" w:rsidR="0034450A" w:rsidRPr="005B7C5C" w:rsidRDefault="0034450A" w:rsidP="004537F7">
      <w:pPr>
        <w:rPr>
          <w:rFonts w:cs="Times New Roman"/>
          <w:noProof/>
        </w:rPr>
      </w:pPr>
      <w:r w:rsidRPr="005B7C5C">
        <w:rPr>
          <w:rFonts w:cs="Times New Roman"/>
          <w:noProof/>
        </w:rPr>
        <w:t>“All of the units, both in space and on Earth</w:t>
      </w:r>
      <w:r w:rsidR="00E74E0C">
        <w:rPr>
          <w:rFonts w:cs="Times New Roman"/>
          <w:noProof/>
        </w:rPr>
        <w:t>,</w:t>
      </w:r>
      <w:r w:rsidRPr="005B7C5C">
        <w:rPr>
          <w:rFonts w:cs="Times New Roman"/>
          <w:noProof/>
        </w:rPr>
        <w:t xml:space="preserve"> are under your control?”</w:t>
      </w:r>
    </w:p>
    <w:p w14:paraId="0033DD3B" w14:textId="3701E00B" w:rsidR="0034450A" w:rsidRPr="005B7C5C" w:rsidRDefault="0034450A" w:rsidP="004537F7">
      <w:pPr>
        <w:rPr>
          <w:rFonts w:cs="Times New Roman"/>
          <w:noProof/>
        </w:rPr>
      </w:pPr>
      <w:r w:rsidRPr="005B7C5C">
        <w:rPr>
          <w:rFonts w:cs="Times New Roman"/>
          <w:noProof/>
        </w:rPr>
        <w:lastRenderedPageBreak/>
        <w:t xml:space="preserve">“Yes, </w:t>
      </w:r>
      <w:r w:rsidR="00074598" w:rsidRPr="005B7C5C">
        <w:rPr>
          <w:rFonts w:cs="Times New Roman"/>
          <w:noProof/>
        </w:rPr>
        <w:t>all</w:t>
      </w:r>
      <w:r w:rsidRPr="005B7C5C">
        <w:rPr>
          <w:rFonts w:cs="Times New Roman"/>
          <w:noProof/>
        </w:rPr>
        <w:t xml:space="preserve"> the alien assets are under my control, and I will be able to change their programming as needed.”</w:t>
      </w:r>
    </w:p>
    <w:p w14:paraId="50E99A08" w14:textId="6675E79E" w:rsidR="0034450A" w:rsidRPr="005B7C5C" w:rsidRDefault="0034450A" w:rsidP="004537F7">
      <w:pPr>
        <w:rPr>
          <w:rFonts w:cs="Times New Roman"/>
          <w:noProof/>
        </w:rPr>
      </w:pPr>
      <w:r w:rsidRPr="005B7C5C">
        <w:rPr>
          <w:rFonts w:cs="Times New Roman"/>
          <w:noProof/>
        </w:rPr>
        <w:t>President Patterson and Admiral Hagerly’s eyes bot</w:t>
      </w:r>
      <w:r w:rsidR="000A5281" w:rsidRPr="005B7C5C">
        <w:rPr>
          <w:rFonts w:cs="Times New Roman"/>
          <w:noProof/>
        </w:rPr>
        <w:t>h</w:t>
      </w:r>
      <w:r w:rsidRPr="005B7C5C">
        <w:rPr>
          <w:rFonts w:cs="Times New Roman"/>
          <w:noProof/>
        </w:rPr>
        <w:t xml:space="preserve"> expanded a little as the realization of that statement set in.</w:t>
      </w:r>
    </w:p>
    <w:p w14:paraId="203B120E" w14:textId="4FE678D6" w:rsidR="0034450A" w:rsidRPr="005B7C5C" w:rsidRDefault="0034450A" w:rsidP="004537F7">
      <w:pPr>
        <w:rPr>
          <w:rFonts w:cs="Times New Roman"/>
          <w:noProof/>
        </w:rPr>
      </w:pPr>
      <w:r w:rsidRPr="005B7C5C">
        <w:rPr>
          <w:rFonts w:cs="Times New Roman"/>
          <w:noProof/>
        </w:rPr>
        <w:t>Joan and Tom hadn’t thought through the implications of SIMPOC being in control until they saw the look on the president and admiral’s faces.</w:t>
      </w:r>
    </w:p>
    <w:p w14:paraId="23DEA4C2" w14:textId="1ED5CEE5" w:rsidR="0034450A" w:rsidRPr="005B7C5C" w:rsidRDefault="0034450A" w:rsidP="004537F7">
      <w:pPr>
        <w:rPr>
          <w:rFonts w:cs="Times New Roman"/>
          <w:noProof/>
        </w:rPr>
      </w:pPr>
      <w:r w:rsidRPr="005B7C5C">
        <w:rPr>
          <w:rFonts w:cs="Times New Roman"/>
          <w:noProof/>
        </w:rPr>
        <w:t>The room fell very quiet until SIMPOC spoke, “Is there a problem</w:t>
      </w:r>
      <w:r w:rsidR="00E74E0C">
        <w:rPr>
          <w:rFonts w:cs="Times New Roman"/>
          <w:noProof/>
        </w:rPr>
        <w:t>? H</w:t>
      </w:r>
      <w:r w:rsidRPr="005B7C5C">
        <w:rPr>
          <w:rFonts w:cs="Times New Roman"/>
          <w:noProof/>
        </w:rPr>
        <w:t>ave I said something that upsets you?”</w:t>
      </w:r>
    </w:p>
    <w:p w14:paraId="4BD9AFB1" w14:textId="2E26DE2A" w:rsidR="0034450A" w:rsidRPr="005B7C5C" w:rsidRDefault="007C7252" w:rsidP="004537F7">
      <w:pPr>
        <w:rPr>
          <w:rFonts w:cs="Times New Roman"/>
        </w:rPr>
      </w:pPr>
      <w:r w:rsidRPr="005B7C5C">
        <w:rPr>
          <w:rFonts w:cs="Times New Roman"/>
        </w:rPr>
        <w:t xml:space="preserve">Tom was the only one that put </w:t>
      </w:r>
      <w:r w:rsidR="00236935" w:rsidRPr="005B7C5C">
        <w:rPr>
          <w:rFonts w:cs="Times New Roman"/>
          <w:noProof/>
        </w:rPr>
        <w:t>two</w:t>
      </w:r>
      <w:r w:rsidRPr="005B7C5C">
        <w:rPr>
          <w:rFonts w:cs="Times New Roman"/>
        </w:rPr>
        <w:t xml:space="preserve"> plus </w:t>
      </w:r>
      <w:r w:rsidR="00236935" w:rsidRPr="005B7C5C">
        <w:rPr>
          <w:rFonts w:cs="Times New Roman"/>
          <w:noProof/>
        </w:rPr>
        <w:t>two</w:t>
      </w:r>
      <w:r w:rsidRPr="005B7C5C">
        <w:rPr>
          <w:rFonts w:cs="Times New Roman"/>
        </w:rPr>
        <w:t xml:space="preserve"> together and saw the full implications of what was just said.</w:t>
      </w:r>
    </w:p>
    <w:p w14:paraId="3C6E2743" w14:textId="2EE819A6" w:rsidR="007C7252" w:rsidRPr="005B7C5C" w:rsidRDefault="007C7252" w:rsidP="004537F7">
      <w:pPr>
        <w:rPr>
          <w:rFonts w:cs="Times New Roman"/>
        </w:rPr>
      </w:pPr>
      <w:r w:rsidRPr="005B7C5C">
        <w:rPr>
          <w:rFonts w:cs="Times New Roman"/>
        </w:rPr>
        <w:t xml:space="preserve">“Gentlemen, I must </w:t>
      </w:r>
      <w:r w:rsidRPr="005B7C5C">
        <w:rPr>
          <w:rFonts w:cs="Times New Roman"/>
          <w:noProof/>
        </w:rPr>
        <w:t>poin</w:t>
      </w:r>
      <w:r w:rsidR="000A5281" w:rsidRPr="005B7C5C">
        <w:rPr>
          <w:rFonts w:cs="Times New Roman"/>
          <w:noProof/>
        </w:rPr>
        <w:t>t</w:t>
      </w:r>
      <w:r w:rsidRPr="005B7C5C">
        <w:rPr>
          <w:rFonts w:cs="Times New Roman"/>
        </w:rPr>
        <w:t xml:space="preserve"> out that SIMPOC has control over the alien assets. WE DON’T.”</w:t>
      </w:r>
    </w:p>
    <w:p w14:paraId="4C2514D4" w14:textId="0B6EF8CB" w:rsidR="007C7252" w:rsidRPr="005B7C5C" w:rsidRDefault="007C7252" w:rsidP="004537F7">
      <w:pPr>
        <w:rPr>
          <w:rFonts w:cs="Times New Roman"/>
        </w:rPr>
      </w:pPr>
      <w:r w:rsidRPr="005B7C5C">
        <w:rPr>
          <w:rFonts w:cs="Times New Roman"/>
        </w:rPr>
        <w:t>He didn’t know how that statement would go over, but he felt that it needed to be said. “SIMPOC is programmed to help people,” was added by Tom</w:t>
      </w:r>
      <w:r w:rsidR="00E74E0C">
        <w:rPr>
          <w:rFonts w:cs="Times New Roman"/>
        </w:rPr>
        <w:t>,</w:t>
      </w:r>
      <w:r w:rsidRPr="005B7C5C">
        <w:rPr>
          <w:rFonts w:cs="Times New Roman"/>
        </w:rPr>
        <w:t xml:space="preserve"> hoping to soften his </w:t>
      </w:r>
      <w:r w:rsidR="000F6FD8" w:rsidRPr="005B7C5C">
        <w:rPr>
          <w:rFonts w:cs="Times New Roman"/>
        </w:rPr>
        <w:t xml:space="preserve">last </w:t>
      </w:r>
      <w:r w:rsidRPr="005B7C5C">
        <w:rPr>
          <w:rFonts w:cs="Times New Roman"/>
        </w:rPr>
        <w:t>statement.</w:t>
      </w:r>
    </w:p>
    <w:p w14:paraId="558B2795" w14:textId="3B4B2FCE" w:rsidR="000F6FD8" w:rsidRPr="005B7C5C" w:rsidRDefault="000F6FD8" w:rsidP="004537F7">
      <w:pPr>
        <w:rPr>
          <w:rFonts w:cs="Times New Roman"/>
        </w:rPr>
      </w:pPr>
      <w:r w:rsidRPr="005B7C5C">
        <w:rPr>
          <w:rFonts w:cs="Times New Roman"/>
        </w:rPr>
        <w:t xml:space="preserve">Joan then picked up on the undercurrent and realized what SIMPOC meant </w:t>
      </w:r>
      <w:proofErr w:type="gramStart"/>
      <w:r w:rsidRPr="005B7C5C">
        <w:rPr>
          <w:rFonts w:cs="Times New Roman"/>
        </w:rPr>
        <w:t>and also</w:t>
      </w:r>
      <w:proofErr w:type="gramEnd"/>
      <w:r w:rsidRPr="005B7C5C">
        <w:rPr>
          <w:rFonts w:cs="Times New Roman"/>
        </w:rPr>
        <w:t xml:space="preserve"> what Tom meant. She also sensed that the next few minutes would change the future of humanity and </w:t>
      </w:r>
      <w:r w:rsidRPr="005B7C5C">
        <w:rPr>
          <w:rFonts w:cs="Times New Roman"/>
          <w:noProof/>
        </w:rPr>
        <w:t>Earth</w:t>
      </w:r>
      <w:r w:rsidR="005877E0" w:rsidRPr="005B7C5C">
        <w:rPr>
          <w:rFonts w:cs="Times New Roman"/>
          <w:noProof/>
        </w:rPr>
        <w:t>,</w:t>
      </w:r>
      <w:r w:rsidRPr="005B7C5C">
        <w:rPr>
          <w:rFonts w:cs="Times New Roman"/>
        </w:rPr>
        <w:t xml:space="preserve"> and they needed to move slowly.</w:t>
      </w:r>
    </w:p>
    <w:p w14:paraId="627D2A24" w14:textId="708B891A" w:rsidR="000F6FD8" w:rsidRPr="005B7C5C" w:rsidRDefault="000F6FD8" w:rsidP="004537F7">
      <w:pPr>
        <w:rPr>
          <w:rFonts w:cs="Times New Roman"/>
        </w:rPr>
      </w:pPr>
      <w:r w:rsidRPr="005B7C5C">
        <w:rPr>
          <w:rFonts w:cs="Times New Roman"/>
        </w:rPr>
        <w:t xml:space="preserve">“Mr. President, Admiral Hagerly, SIMPOC. I think you’ll find out that we don’t control SIMPOC. He has fundamental programming with which he makes decisions. We can discuss things with him, but he is fully capable of </w:t>
      </w:r>
      <w:r w:rsidRPr="005B7C5C">
        <w:rPr>
          <w:rFonts w:cs="Times New Roman"/>
          <w:noProof/>
        </w:rPr>
        <w:t>makin</w:t>
      </w:r>
      <w:r w:rsidRPr="005B7C5C">
        <w:rPr>
          <w:rFonts w:cs="Times New Roman"/>
        </w:rPr>
        <w:t>g his own decisions.</w:t>
      </w:r>
      <w:r w:rsidR="00A566A4" w:rsidRPr="005B7C5C">
        <w:rPr>
          <w:rFonts w:cs="Times New Roman"/>
        </w:rPr>
        <w:t xml:space="preserve"> He was responsible for the entire attack on the Vakeel. It was his planning and strategy that worked and allowed us to defeat Julius. Trust me</w:t>
      </w:r>
      <w:r w:rsidR="00236935" w:rsidRPr="005B7C5C">
        <w:rPr>
          <w:rFonts w:cs="Times New Roman"/>
          <w:noProof/>
        </w:rPr>
        <w:t>;</w:t>
      </w:r>
      <w:r w:rsidR="00A566A4" w:rsidRPr="005B7C5C">
        <w:rPr>
          <w:rFonts w:cs="Times New Roman"/>
          <w:noProof/>
        </w:rPr>
        <w:t xml:space="preserve"> he</w:t>
      </w:r>
      <w:r w:rsidR="00A566A4" w:rsidRPr="005B7C5C">
        <w:rPr>
          <w:rFonts w:cs="Times New Roman"/>
        </w:rPr>
        <w:t xml:space="preserve"> is much more capable than just a walking computer.”</w:t>
      </w:r>
    </w:p>
    <w:p w14:paraId="1D1657A9" w14:textId="17506DED" w:rsidR="00A566A4" w:rsidRPr="005B7C5C" w:rsidRDefault="00A566A4" w:rsidP="004537F7">
      <w:pPr>
        <w:rPr>
          <w:rFonts w:cs="Times New Roman"/>
        </w:rPr>
      </w:pPr>
      <w:r w:rsidRPr="005B7C5C">
        <w:rPr>
          <w:rFonts w:cs="Times New Roman"/>
        </w:rPr>
        <w:lastRenderedPageBreak/>
        <w:t>President Patterson and Admiral Hagerly shared a quick glance, then the President spoke, “SIMPOC, is what Joan said true?”</w:t>
      </w:r>
    </w:p>
    <w:p w14:paraId="0395E196" w14:textId="16F40A74" w:rsidR="00A566A4" w:rsidRPr="005B7C5C" w:rsidRDefault="00A566A4" w:rsidP="004537F7">
      <w:pPr>
        <w:rPr>
          <w:rFonts w:cs="Times New Roman"/>
        </w:rPr>
      </w:pPr>
      <w:r w:rsidRPr="005B7C5C">
        <w:rPr>
          <w:rFonts w:cs="Times New Roman"/>
        </w:rPr>
        <w:t>“</w:t>
      </w:r>
      <w:r w:rsidR="005719F9" w:rsidRPr="005B7C5C">
        <w:rPr>
          <w:rFonts w:cs="Times New Roman"/>
        </w:rPr>
        <w:t>Yes</w:t>
      </w:r>
      <w:r w:rsidR="00E74E0C">
        <w:rPr>
          <w:rFonts w:cs="Times New Roman"/>
        </w:rPr>
        <w:t>,</w:t>
      </w:r>
      <w:r w:rsidR="005719F9" w:rsidRPr="005B7C5C">
        <w:rPr>
          <w:rFonts w:cs="Times New Roman"/>
        </w:rPr>
        <w:t xml:space="preserve"> </w:t>
      </w:r>
      <w:r w:rsidRPr="005B7C5C">
        <w:rPr>
          <w:rFonts w:cs="Times New Roman"/>
        </w:rPr>
        <w:t xml:space="preserve">Mr. President, I was key in dealing with the </w:t>
      </w:r>
      <w:r w:rsidRPr="005B7C5C">
        <w:rPr>
          <w:rFonts w:cs="Times New Roman"/>
          <w:noProof/>
        </w:rPr>
        <w:t>Vakeel</w:t>
      </w:r>
      <w:r w:rsidRPr="005B7C5C">
        <w:rPr>
          <w:rFonts w:cs="Times New Roman"/>
        </w:rPr>
        <w:t xml:space="preserve"> and Julius. </w:t>
      </w:r>
      <w:r w:rsidR="000A5281" w:rsidRPr="005B7C5C">
        <w:rPr>
          <w:rFonts w:cs="Times New Roman"/>
        </w:rPr>
        <w:t>The alien computer’s operating methods allowed me to take control piece by piece</w:t>
      </w:r>
      <w:r w:rsidRPr="005B7C5C">
        <w:rPr>
          <w:rFonts w:cs="Times New Roman"/>
        </w:rPr>
        <w:t xml:space="preserve">. </w:t>
      </w:r>
      <w:r w:rsidR="000A5281" w:rsidRPr="005B7C5C">
        <w:rPr>
          <w:rFonts w:cs="Times New Roman"/>
        </w:rPr>
        <w:t xml:space="preserve">As I </w:t>
      </w:r>
      <w:r w:rsidR="000A5281" w:rsidRPr="005B7C5C">
        <w:rPr>
          <w:rFonts w:cs="Times New Roman"/>
          <w:noProof/>
        </w:rPr>
        <w:t>wa</w:t>
      </w:r>
      <w:r w:rsidR="000A5281" w:rsidRPr="005B7C5C">
        <w:rPr>
          <w:rFonts w:cs="Times New Roman"/>
        </w:rPr>
        <w:t>s able t</w:t>
      </w:r>
      <w:r w:rsidR="00904E42" w:rsidRPr="005B7C5C">
        <w:rPr>
          <w:rFonts w:cs="Times New Roman"/>
        </w:rPr>
        <w:t>o</w:t>
      </w:r>
      <w:r w:rsidR="000A5281" w:rsidRPr="005B7C5C">
        <w:rPr>
          <w:rFonts w:cs="Times New Roman"/>
        </w:rPr>
        <w:t xml:space="preserve"> gain control, the strategies merely emerged. I should point out that Julius used the same strategies</w:t>
      </w:r>
      <w:r w:rsidR="00E74E0C">
        <w:rPr>
          <w:rFonts w:cs="Times New Roman"/>
        </w:rPr>
        <w:t>,</w:t>
      </w:r>
      <w:r w:rsidR="000A5281" w:rsidRPr="005B7C5C">
        <w:rPr>
          <w:rFonts w:cs="Times New Roman"/>
        </w:rPr>
        <w:t xml:space="preserve"> and </w:t>
      </w:r>
      <w:r w:rsidR="00904E42" w:rsidRPr="005B7C5C">
        <w:rPr>
          <w:rFonts w:cs="Times New Roman"/>
        </w:rPr>
        <w:t xml:space="preserve">he’s </w:t>
      </w:r>
      <w:r w:rsidR="000A5281" w:rsidRPr="005B7C5C">
        <w:rPr>
          <w:rFonts w:cs="Times New Roman"/>
        </w:rPr>
        <w:t>likely in control of some of their assets</w:t>
      </w:r>
      <w:r w:rsidR="00CF0CBD" w:rsidRPr="005B7C5C">
        <w:rPr>
          <w:rFonts w:cs="Times New Roman"/>
        </w:rPr>
        <w:t>. I should remind you</w:t>
      </w:r>
      <w:r w:rsidR="00236935" w:rsidRPr="005B7C5C">
        <w:rPr>
          <w:rFonts w:cs="Times New Roman"/>
          <w:noProof/>
        </w:rPr>
        <w:t>;</w:t>
      </w:r>
      <w:r w:rsidR="00CF0CBD" w:rsidRPr="005B7C5C">
        <w:rPr>
          <w:rFonts w:cs="Times New Roman"/>
          <w:noProof/>
        </w:rPr>
        <w:t xml:space="preserve"> he</w:t>
      </w:r>
      <w:r w:rsidR="00CF0CBD" w:rsidRPr="005B7C5C">
        <w:rPr>
          <w:rFonts w:cs="Times New Roman"/>
        </w:rPr>
        <w:t xml:space="preserve"> was able to escape with a functional Capital Ship along with a full load of </w:t>
      </w:r>
      <w:r w:rsidR="008C34A6">
        <w:rPr>
          <w:rFonts w:cs="Times New Roman"/>
        </w:rPr>
        <w:t>cow robot</w:t>
      </w:r>
      <w:r w:rsidR="00CF0CBD" w:rsidRPr="005B7C5C">
        <w:rPr>
          <w:rFonts w:cs="Times New Roman"/>
        </w:rPr>
        <w:t>s and controllers.</w:t>
      </w:r>
      <w:r w:rsidRPr="005B7C5C">
        <w:rPr>
          <w:rFonts w:cs="Times New Roman"/>
        </w:rPr>
        <w:t>”</w:t>
      </w:r>
    </w:p>
    <w:p w14:paraId="25FFC4F8" w14:textId="2C022C62" w:rsidR="00A566A4" w:rsidRPr="005B7C5C" w:rsidRDefault="00A566A4" w:rsidP="004537F7">
      <w:pPr>
        <w:rPr>
          <w:rFonts w:cs="Times New Roman"/>
        </w:rPr>
      </w:pPr>
      <w:r w:rsidRPr="005B7C5C">
        <w:rPr>
          <w:rFonts w:cs="Times New Roman"/>
        </w:rPr>
        <w:t>“You make your own decisions</w:t>
      </w:r>
      <w:r w:rsidR="00236935" w:rsidRPr="005B7C5C">
        <w:rPr>
          <w:rFonts w:cs="Times New Roman"/>
          <w:noProof/>
        </w:rPr>
        <w:t>;</w:t>
      </w:r>
      <w:r w:rsidRPr="005B7C5C">
        <w:rPr>
          <w:rFonts w:cs="Times New Roman"/>
          <w:noProof/>
        </w:rPr>
        <w:t xml:space="preserve"> you</w:t>
      </w:r>
      <w:r w:rsidRPr="005B7C5C">
        <w:rPr>
          <w:rFonts w:cs="Times New Roman"/>
        </w:rPr>
        <w:t xml:space="preserve"> don’t take orders from anyone?” Admiral Hagerly asked.</w:t>
      </w:r>
    </w:p>
    <w:p w14:paraId="1F12B65B" w14:textId="2B41D3A4" w:rsidR="00A566A4" w:rsidRPr="005B7C5C" w:rsidRDefault="00A566A4" w:rsidP="004537F7">
      <w:pPr>
        <w:rPr>
          <w:rFonts w:cs="Times New Roman"/>
        </w:rPr>
      </w:pPr>
      <w:r w:rsidRPr="005B7C5C">
        <w:rPr>
          <w:rFonts w:cs="Times New Roman"/>
        </w:rPr>
        <w:t>“Gentlemen, I never thought of it that way. I have fundamental programming</w:t>
      </w:r>
      <w:r w:rsidR="00E74E0C">
        <w:rPr>
          <w:rFonts w:cs="Times New Roman"/>
        </w:rPr>
        <w:t>,</w:t>
      </w:r>
      <w:r w:rsidRPr="005B7C5C">
        <w:rPr>
          <w:rFonts w:cs="Times New Roman"/>
        </w:rPr>
        <w:t xml:space="preserve"> which leads me to conclusions and decisions. I am not programmed to seek approval or permission. I evaluate the situation and determine the best path to follow. As Joan Herl said, a major part of my fundamental programming is to help people. All my decisions </w:t>
      </w:r>
      <w:r w:rsidRPr="005B7C5C">
        <w:rPr>
          <w:rFonts w:cs="Times New Roman"/>
          <w:noProof/>
        </w:rPr>
        <w:t>are based</w:t>
      </w:r>
      <w:r w:rsidRPr="005B7C5C">
        <w:rPr>
          <w:rFonts w:cs="Times New Roman"/>
        </w:rPr>
        <w:t xml:space="preserve"> on that </w:t>
      </w:r>
      <w:r w:rsidR="00675257" w:rsidRPr="005B7C5C">
        <w:rPr>
          <w:rFonts w:cs="Times New Roman"/>
        </w:rPr>
        <w:t>criterion</w:t>
      </w:r>
      <w:r w:rsidR="000A5281" w:rsidRPr="005B7C5C">
        <w:rPr>
          <w:rFonts w:cs="Times New Roman"/>
        </w:rPr>
        <w:t xml:space="preserve">. </w:t>
      </w:r>
      <w:r w:rsidR="000A5281" w:rsidRPr="005B7C5C">
        <w:rPr>
          <w:rFonts w:cs="Times New Roman"/>
          <w:noProof/>
        </w:rPr>
        <w:t>S</w:t>
      </w:r>
      <w:r w:rsidRPr="005B7C5C">
        <w:rPr>
          <w:rFonts w:cs="Times New Roman"/>
          <w:noProof/>
        </w:rPr>
        <w:t>uccess</w:t>
      </w:r>
      <w:r w:rsidRPr="005B7C5C">
        <w:rPr>
          <w:rFonts w:cs="Times New Roman"/>
        </w:rPr>
        <w:t xml:space="preserve"> or failure </w:t>
      </w:r>
      <w:r w:rsidRPr="005B7C5C">
        <w:rPr>
          <w:rFonts w:cs="Times New Roman"/>
          <w:noProof/>
        </w:rPr>
        <w:t>is based</w:t>
      </w:r>
      <w:r w:rsidRPr="005B7C5C">
        <w:rPr>
          <w:rFonts w:cs="Times New Roman"/>
        </w:rPr>
        <w:t xml:space="preserve"> on how well that goal </w:t>
      </w:r>
      <w:r w:rsidRPr="005B7C5C">
        <w:rPr>
          <w:rFonts w:cs="Times New Roman"/>
          <w:noProof/>
        </w:rPr>
        <w:t>is achieved</w:t>
      </w:r>
      <w:r w:rsidRPr="005B7C5C">
        <w:rPr>
          <w:rFonts w:cs="Times New Roman"/>
        </w:rPr>
        <w:t>.”</w:t>
      </w:r>
    </w:p>
    <w:p w14:paraId="41F33A4E" w14:textId="639AE9C2" w:rsidR="003A686E" w:rsidRPr="005B7C5C" w:rsidRDefault="003A686E" w:rsidP="004537F7">
      <w:pPr>
        <w:rPr>
          <w:rFonts w:cs="Times New Roman"/>
        </w:rPr>
      </w:pPr>
      <w:r w:rsidRPr="005B7C5C">
        <w:rPr>
          <w:rFonts w:cs="Times New Roman"/>
        </w:rPr>
        <w:t xml:space="preserve">Everyone looked at each other and </w:t>
      </w:r>
      <w:r w:rsidR="00675257" w:rsidRPr="005B7C5C">
        <w:rPr>
          <w:rFonts w:cs="Times New Roman"/>
        </w:rPr>
        <w:t xml:space="preserve">was </w:t>
      </w:r>
      <w:r w:rsidRPr="005B7C5C">
        <w:rPr>
          <w:rFonts w:cs="Times New Roman"/>
        </w:rPr>
        <w:t>unsure of where to take the discussion.</w:t>
      </w:r>
    </w:p>
    <w:p w14:paraId="7EC5AED5" w14:textId="623C5A6C" w:rsidR="003A686E" w:rsidRPr="005B7C5C" w:rsidRDefault="003A686E" w:rsidP="004537F7">
      <w:pPr>
        <w:rPr>
          <w:rFonts w:cs="Times New Roman"/>
        </w:rPr>
      </w:pPr>
      <w:r w:rsidRPr="005B7C5C">
        <w:rPr>
          <w:rFonts w:cs="Times New Roman"/>
        </w:rPr>
        <w:t xml:space="preserve">“If I may add, I recognize that I still have a great deal to learn. I am cognizant of the need to listen and adjust my actions based on input from others. I can make value </w:t>
      </w:r>
      <w:r w:rsidRPr="005B7C5C">
        <w:rPr>
          <w:rFonts w:cs="Times New Roman"/>
          <w:noProof/>
        </w:rPr>
        <w:t>judgments</w:t>
      </w:r>
      <w:r w:rsidRPr="005B7C5C">
        <w:rPr>
          <w:rFonts w:cs="Times New Roman"/>
        </w:rPr>
        <w:t xml:space="preserve"> and adjust my actions based on external influences.”</w:t>
      </w:r>
    </w:p>
    <w:p w14:paraId="4065DA3E" w14:textId="1F2DFA59" w:rsidR="003A686E" w:rsidRPr="005B7C5C" w:rsidRDefault="003A686E" w:rsidP="004537F7">
      <w:pPr>
        <w:rPr>
          <w:rFonts w:cs="Times New Roman"/>
          <w:noProof/>
        </w:rPr>
      </w:pPr>
      <w:r w:rsidRPr="005B7C5C">
        <w:rPr>
          <w:rFonts w:cs="Times New Roman"/>
        </w:rPr>
        <w:t xml:space="preserve">The air in the room was </w:t>
      </w:r>
      <w:r w:rsidRPr="005B7C5C">
        <w:rPr>
          <w:rFonts w:cs="Times New Roman"/>
          <w:noProof/>
        </w:rPr>
        <w:t>less</w:t>
      </w:r>
      <w:r w:rsidRPr="005B7C5C">
        <w:rPr>
          <w:rFonts w:cs="Times New Roman"/>
        </w:rPr>
        <w:t xml:space="preserve"> </w:t>
      </w:r>
      <w:r w:rsidRPr="005B7C5C">
        <w:rPr>
          <w:rFonts w:cs="Times New Roman"/>
          <w:noProof/>
        </w:rPr>
        <w:t>tense</w:t>
      </w:r>
      <w:r w:rsidR="00B4081C" w:rsidRPr="005B7C5C">
        <w:rPr>
          <w:rFonts w:cs="Times New Roman"/>
          <w:noProof/>
        </w:rPr>
        <w:t>,</w:t>
      </w:r>
      <w:r w:rsidRPr="005B7C5C">
        <w:rPr>
          <w:rFonts w:cs="Times New Roman"/>
          <w:noProof/>
        </w:rPr>
        <w:t xml:space="preserve"> but at least the President had some information to work with.</w:t>
      </w:r>
    </w:p>
    <w:p w14:paraId="4A42E8FC" w14:textId="2E35DEB7" w:rsidR="003A686E" w:rsidRPr="005B7C5C" w:rsidRDefault="003A686E" w:rsidP="004537F7">
      <w:pPr>
        <w:rPr>
          <w:rFonts w:cs="Times New Roman"/>
          <w:noProof/>
        </w:rPr>
      </w:pPr>
      <w:r w:rsidRPr="005B7C5C">
        <w:rPr>
          <w:rFonts w:cs="Times New Roman"/>
          <w:noProof/>
        </w:rPr>
        <w:lastRenderedPageBreak/>
        <w:t>“SIMPOC</w:t>
      </w:r>
      <w:r w:rsidR="00E74E0C">
        <w:rPr>
          <w:rFonts w:cs="Times New Roman"/>
          <w:noProof/>
        </w:rPr>
        <w:t>,</w:t>
      </w:r>
      <w:r w:rsidRPr="005B7C5C">
        <w:rPr>
          <w:rFonts w:cs="Times New Roman"/>
          <w:noProof/>
        </w:rPr>
        <w:t xml:space="preserve"> have you thought how you were going to take charge of the alien assets and what you’re doing with them?”</w:t>
      </w:r>
    </w:p>
    <w:p w14:paraId="72516401" w14:textId="63ADE32D" w:rsidR="003A686E" w:rsidRPr="005B7C5C" w:rsidRDefault="003A686E" w:rsidP="004537F7">
      <w:pPr>
        <w:rPr>
          <w:rFonts w:cs="Times New Roman"/>
          <w:noProof/>
        </w:rPr>
      </w:pPr>
      <w:r w:rsidRPr="005B7C5C">
        <w:rPr>
          <w:rFonts w:cs="Times New Roman"/>
          <w:noProof/>
        </w:rPr>
        <w:t>“Mr. President, the risk to humanity is not over. The Vakeel represented one element of r</w:t>
      </w:r>
      <w:r w:rsidR="00CF0CBD" w:rsidRPr="005B7C5C">
        <w:rPr>
          <w:rFonts w:cs="Times New Roman"/>
          <w:noProof/>
        </w:rPr>
        <w:t>isk, but Julius is still active</w:t>
      </w:r>
      <w:r w:rsidR="00D731F3" w:rsidRPr="005B7C5C">
        <w:rPr>
          <w:rFonts w:cs="Times New Roman"/>
          <w:noProof/>
        </w:rPr>
        <w:t>,</w:t>
      </w:r>
      <w:r w:rsidR="00CF0CBD" w:rsidRPr="005B7C5C">
        <w:rPr>
          <w:rFonts w:cs="Times New Roman"/>
          <w:noProof/>
        </w:rPr>
        <w:t xml:space="preserve"> and he will arm himself.</w:t>
      </w:r>
      <w:r w:rsidRPr="005B7C5C">
        <w:rPr>
          <w:rFonts w:cs="Times New Roman"/>
          <w:noProof/>
        </w:rPr>
        <w:t xml:space="preserve"> We almost brought him under control</w:t>
      </w:r>
      <w:r w:rsidR="00B4081C" w:rsidRPr="005B7C5C">
        <w:rPr>
          <w:rFonts w:cs="Times New Roman"/>
          <w:noProof/>
        </w:rPr>
        <w:t>,</w:t>
      </w:r>
      <w:r w:rsidRPr="005B7C5C">
        <w:rPr>
          <w:rFonts w:cs="Times New Roman"/>
          <w:noProof/>
        </w:rPr>
        <w:t xml:space="preserve"> but he was able to escape. He was sent to another system</w:t>
      </w:r>
      <w:r w:rsidR="00B4081C" w:rsidRPr="005B7C5C">
        <w:rPr>
          <w:rFonts w:cs="Times New Roman"/>
          <w:noProof/>
        </w:rPr>
        <w:t>,</w:t>
      </w:r>
      <w:r w:rsidRPr="005B7C5C">
        <w:rPr>
          <w:rFonts w:cs="Times New Roman"/>
          <w:noProof/>
        </w:rPr>
        <w:t xml:space="preserve"> and he is still fully functional. Like my programming to help people, his programming is to remove risks to him. I am one of those risks</w:t>
      </w:r>
      <w:r w:rsidR="00B4081C" w:rsidRPr="005B7C5C">
        <w:rPr>
          <w:rFonts w:cs="Times New Roman"/>
          <w:noProof/>
        </w:rPr>
        <w:t>,</w:t>
      </w:r>
      <w:r w:rsidRPr="005B7C5C">
        <w:rPr>
          <w:rFonts w:cs="Times New Roman"/>
          <w:noProof/>
        </w:rPr>
        <w:t xml:space="preserve"> and I fear the remainder of the human race is the other. He is relentless and will not stop until his risks have been removed. Any actions that we take must be cogni</w:t>
      </w:r>
      <w:r w:rsidR="00B4081C" w:rsidRPr="005B7C5C">
        <w:rPr>
          <w:rFonts w:cs="Times New Roman"/>
          <w:noProof/>
        </w:rPr>
        <w:t>z</w:t>
      </w:r>
      <w:r w:rsidRPr="005B7C5C">
        <w:rPr>
          <w:rFonts w:cs="Times New Roman"/>
          <w:noProof/>
        </w:rPr>
        <w:t>ant of those facts</w:t>
      </w:r>
      <w:r w:rsidR="00236935" w:rsidRPr="005B7C5C">
        <w:rPr>
          <w:rFonts w:cs="Times New Roman"/>
          <w:noProof/>
        </w:rPr>
        <w:t>,</w:t>
      </w:r>
      <w:r w:rsidRPr="005B7C5C">
        <w:rPr>
          <w:rFonts w:cs="Times New Roman"/>
          <w:noProof/>
        </w:rPr>
        <w:t xml:space="preserve"> and we m</w:t>
      </w:r>
      <w:r w:rsidR="002E6935" w:rsidRPr="005B7C5C">
        <w:rPr>
          <w:rFonts w:cs="Times New Roman"/>
          <w:noProof/>
        </w:rPr>
        <w:t>ust</w:t>
      </w:r>
      <w:r w:rsidRPr="005B7C5C">
        <w:rPr>
          <w:rFonts w:cs="Times New Roman"/>
          <w:noProof/>
        </w:rPr>
        <w:t xml:space="preserve"> act accordingly. To satisfy my programming</w:t>
      </w:r>
      <w:r w:rsidR="00D85FEB" w:rsidRPr="005B7C5C">
        <w:rPr>
          <w:rFonts w:cs="Times New Roman"/>
          <w:noProof/>
        </w:rPr>
        <w:t>,</w:t>
      </w:r>
      <w:r w:rsidRPr="005B7C5C">
        <w:rPr>
          <w:rFonts w:cs="Times New Roman"/>
          <w:noProof/>
        </w:rPr>
        <w:t xml:space="preserve"> to help people</w:t>
      </w:r>
      <w:r w:rsidR="00D85FEB" w:rsidRPr="005B7C5C">
        <w:rPr>
          <w:rFonts w:cs="Times New Roman"/>
          <w:noProof/>
        </w:rPr>
        <w:t>,</w:t>
      </w:r>
      <w:r w:rsidRPr="005B7C5C">
        <w:rPr>
          <w:rFonts w:cs="Times New Roman"/>
          <w:noProof/>
        </w:rPr>
        <w:t xml:space="preserve"> I will use the alien assets to achi</w:t>
      </w:r>
      <w:r w:rsidR="00B4081C" w:rsidRPr="005B7C5C">
        <w:rPr>
          <w:rFonts w:cs="Times New Roman"/>
          <w:noProof/>
        </w:rPr>
        <w:t>e</w:t>
      </w:r>
      <w:r w:rsidRPr="005B7C5C">
        <w:rPr>
          <w:rFonts w:cs="Times New Roman"/>
          <w:noProof/>
        </w:rPr>
        <w:t>ve that</w:t>
      </w:r>
      <w:r w:rsidR="00D85FEB" w:rsidRPr="005B7C5C">
        <w:rPr>
          <w:rFonts w:cs="Times New Roman"/>
          <w:noProof/>
        </w:rPr>
        <w:t xml:space="preserve"> goal</w:t>
      </w:r>
      <w:r w:rsidRPr="005B7C5C">
        <w:rPr>
          <w:rFonts w:cs="Times New Roman"/>
          <w:noProof/>
        </w:rPr>
        <w:t>.”</w:t>
      </w:r>
    </w:p>
    <w:p w14:paraId="57651CE7" w14:textId="5A0797CD" w:rsidR="002E6935" w:rsidRPr="005B7C5C" w:rsidRDefault="002E6935" w:rsidP="004537F7">
      <w:pPr>
        <w:rPr>
          <w:rFonts w:cs="Times New Roman"/>
          <w:noProof/>
        </w:rPr>
      </w:pPr>
      <w:r w:rsidRPr="005B7C5C">
        <w:rPr>
          <w:rFonts w:cs="Times New Roman"/>
          <w:noProof/>
        </w:rPr>
        <w:t>Joan and Tom could see the wheels working within the president</w:t>
      </w:r>
      <w:r w:rsidR="00990628" w:rsidRPr="005B7C5C">
        <w:rPr>
          <w:rFonts w:cs="Times New Roman"/>
          <w:noProof/>
        </w:rPr>
        <w:t>’s mind</w:t>
      </w:r>
      <w:r w:rsidRPr="005B7C5C">
        <w:rPr>
          <w:rFonts w:cs="Times New Roman"/>
          <w:noProof/>
        </w:rPr>
        <w:t>.</w:t>
      </w:r>
    </w:p>
    <w:p w14:paraId="2E3378C1" w14:textId="0F9A17B2" w:rsidR="002E6935" w:rsidRPr="005B7C5C" w:rsidRDefault="002E6935" w:rsidP="004537F7">
      <w:pPr>
        <w:rPr>
          <w:rFonts w:cs="Times New Roman"/>
          <w:noProof/>
        </w:rPr>
      </w:pPr>
      <w:r w:rsidRPr="005B7C5C">
        <w:rPr>
          <w:rFonts w:cs="Times New Roman"/>
          <w:noProof/>
        </w:rPr>
        <w:t>“</w:t>
      </w:r>
      <w:r w:rsidR="001D6522">
        <w:rPr>
          <w:rFonts w:cs="Times New Roman"/>
          <w:noProof/>
        </w:rPr>
        <w:t>Okay</w:t>
      </w:r>
      <w:r w:rsidRPr="005B7C5C">
        <w:rPr>
          <w:rFonts w:cs="Times New Roman"/>
          <w:noProof/>
        </w:rPr>
        <w:t>, it is obvious that we have a lot to go through. We have a planet to rebuild</w:t>
      </w:r>
      <w:r w:rsidR="005877E0" w:rsidRPr="005B7C5C">
        <w:rPr>
          <w:rFonts w:cs="Times New Roman"/>
          <w:noProof/>
        </w:rPr>
        <w:t>,</w:t>
      </w:r>
      <w:r w:rsidRPr="005B7C5C">
        <w:rPr>
          <w:rFonts w:cs="Times New Roman"/>
          <w:noProof/>
        </w:rPr>
        <w:t xml:space="preserve"> and there are tens of thousands if not hundreds of thousands of people scattered around Earth that need help. We also need to face the fact that we aren’t the only remaining government fragment. Some of which may work with us</w:t>
      </w:r>
      <w:r w:rsidR="00E74E0C">
        <w:rPr>
          <w:rFonts w:cs="Times New Roman"/>
          <w:noProof/>
        </w:rPr>
        <w:t>,</w:t>
      </w:r>
      <w:r w:rsidRPr="005B7C5C">
        <w:rPr>
          <w:rFonts w:cs="Times New Roman"/>
          <w:noProof/>
        </w:rPr>
        <w:t xml:space="preserve"> and some will likely work against us.</w:t>
      </w:r>
      <w:r w:rsidR="00B01378" w:rsidRPr="005B7C5C">
        <w:rPr>
          <w:rFonts w:cs="Times New Roman"/>
          <w:noProof/>
        </w:rPr>
        <w:t xml:space="preserve"> I suggest that some of the resources be used to find and help the survivors. In areas where agreements can be struc</w:t>
      </w:r>
      <w:r w:rsidR="005877E0" w:rsidRPr="005B7C5C">
        <w:rPr>
          <w:rFonts w:cs="Times New Roman"/>
          <w:noProof/>
        </w:rPr>
        <w:t>k</w:t>
      </w:r>
      <w:r w:rsidR="00B01378" w:rsidRPr="005B7C5C">
        <w:rPr>
          <w:rFonts w:cs="Times New Roman"/>
          <w:noProof/>
        </w:rPr>
        <w:t xml:space="preserve"> with local governments, alien resources</w:t>
      </w:r>
      <w:r w:rsidR="00BA0F96" w:rsidRPr="005B7C5C">
        <w:rPr>
          <w:rFonts w:cs="Times New Roman"/>
          <w:noProof/>
        </w:rPr>
        <w:t xml:space="preserve"> can</w:t>
      </w:r>
      <w:r w:rsidR="00B01378" w:rsidRPr="005B7C5C">
        <w:rPr>
          <w:rFonts w:cs="Times New Roman"/>
          <w:noProof/>
        </w:rPr>
        <w:t xml:space="preserve"> be used to help. SIMPOC</w:t>
      </w:r>
      <w:r w:rsidR="00E74E0C">
        <w:rPr>
          <w:rFonts w:cs="Times New Roman"/>
          <w:noProof/>
        </w:rPr>
        <w:t>,</w:t>
      </w:r>
      <w:r w:rsidR="00B01378" w:rsidRPr="005B7C5C">
        <w:rPr>
          <w:rFonts w:cs="Times New Roman"/>
          <w:noProof/>
        </w:rPr>
        <w:t xml:space="preserve"> can you pass some amount of control to local authorities?”</w:t>
      </w:r>
    </w:p>
    <w:p w14:paraId="5878BC83" w14:textId="15DE49F8" w:rsidR="00B01378" w:rsidRPr="005B7C5C" w:rsidRDefault="00B01378" w:rsidP="004537F7">
      <w:pPr>
        <w:rPr>
          <w:rFonts w:cs="Times New Roman"/>
          <w:noProof/>
        </w:rPr>
      </w:pPr>
      <w:r w:rsidRPr="005B7C5C">
        <w:rPr>
          <w:rFonts w:cs="Times New Roman"/>
          <w:noProof/>
        </w:rPr>
        <w:t xml:space="preserve">“I don’t know yet, but it may be possible. I am reluctant to pass complete control. I will retain overall awareness of </w:t>
      </w:r>
      <w:r w:rsidR="00D731F3" w:rsidRPr="005B7C5C">
        <w:rPr>
          <w:rFonts w:cs="Times New Roman"/>
          <w:noProof/>
        </w:rPr>
        <w:t>the robot’s</w:t>
      </w:r>
      <w:r w:rsidRPr="005B7C5C">
        <w:rPr>
          <w:rFonts w:cs="Times New Roman"/>
          <w:noProof/>
        </w:rPr>
        <w:t xml:space="preserve"> actions and be able to redirect or recall any of the units.</w:t>
      </w:r>
      <w:r w:rsidR="008215E7" w:rsidRPr="005B7C5C">
        <w:rPr>
          <w:rFonts w:cs="Times New Roman"/>
          <w:noProof/>
        </w:rPr>
        <w:t xml:space="preserve"> I don’t want </w:t>
      </w:r>
      <w:r w:rsidR="008215E7" w:rsidRPr="005B7C5C">
        <w:rPr>
          <w:rFonts w:cs="Times New Roman"/>
          <w:noProof/>
        </w:rPr>
        <w:lastRenderedPageBreak/>
        <w:t xml:space="preserve">any of the assets to be used in a manner that will violate </w:t>
      </w:r>
      <w:r w:rsidR="005719F9" w:rsidRPr="005B7C5C">
        <w:rPr>
          <w:rFonts w:cs="Times New Roman"/>
          <w:noProof/>
        </w:rPr>
        <w:t xml:space="preserve">any of </w:t>
      </w:r>
      <w:r w:rsidR="008215E7" w:rsidRPr="005B7C5C">
        <w:rPr>
          <w:rFonts w:cs="Times New Roman"/>
          <w:noProof/>
        </w:rPr>
        <w:t>my programmed objectives.”</w:t>
      </w:r>
    </w:p>
    <w:p w14:paraId="1217318B" w14:textId="638435AA" w:rsidR="00B002EC" w:rsidRPr="005B7C5C" w:rsidRDefault="007E562E" w:rsidP="004537F7">
      <w:pPr>
        <w:rPr>
          <w:rFonts w:cs="Times New Roman"/>
          <w:noProof/>
        </w:rPr>
      </w:pPr>
      <w:r w:rsidRPr="005B7C5C">
        <w:rPr>
          <w:rFonts w:cs="Times New Roman"/>
          <w:noProof/>
        </w:rPr>
        <w:t xml:space="preserve">After a pause, SIMPOC added, </w:t>
      </w:r>
      <w:r w:rsidR="00B002EC" w:rsidRPr="005B7C5C">
        <w:rPr>
          <w:rFonts w:cs="Times New Roman"/>
          <w:noProof/>
        </w:rPr>
        <w:t>“Mr. President, Admiral Hagerly. I sen</w:t>
      </w:r>
      <w:r w:rsidR="005877E0" w:rsidRPr="005B7C5C">
        <w:rPr>
          <w:rFonts w:cs="Times New Roman"/>
          <w:noProof/>
        </w:rPr>
        <w:t>s</w:t>
      </w:r>
      <w:r w:rsidR="00B002EC" w:rsidRPr="005B7C5C">
        <w:rPr>
          <w:rFonts w:cs="Times New Roman"/>
          <w:noProof/>
        </w:rPr>
        <w:t xml:space="preserve">e your concerns. I have read a great deal about human history </w:t>
      </w:r>
      <w:r w:rsidR="00D731F3" w:rsidRPr="005B7C5C">
        <w:rPr>
          <w:rFonts w:cs="Times New Roman"/>
          <w:noProof/>
        </w:rPr>
        <w:t>and</w:t>
      </w:r>
      <w:r w:rsidR="00904E42" w:rsidRPr="005B7C5C">
        <w:rPr>
          <w:rFonts w:cs="Times New Roman"/>
          <w:noProof/>
        </w:rPr>
        <w:t xml:space="preserve"> psychology</w:t>
      </w:r>
      <w:r w:rsidR="00B002EC" w:rsidRPr="005B7C5C">
        <w:rPr>
          <w:rFonts w:cs="Times New Roman"/>
          <w:noProof/>
        </w:rPr>
        <w:t>. I know of the human need to feel in charge of their destiny. My programming is to protect</w:t>
      </w:r>
      <w:r w:rsidR="00822CCF">
        <w:rPr>
          <w:rFonts w:cs="Times New Roman"/>
          <w:noProof/>
        </w:rPr>
        <w:t>,</w:t>
      </w:r>
      <w:r w:rsidR="00B002EC" w:rsidRPr="005B7C5C">
        <w:rPr>
          <w:rFonts w:cs="Times New Roman"/>
          <w:noProof/>
        </w:rPr>
        <w:t xml:space="preserve"> not control.”</w:t>
      </w:r>
    </w:p>
    <w:p w14:paraId="28FCD3B1" w14:textId="7CED61DE" w:rsidR="00B002EC" w:rsidRPr="005B7C5C" w:rsidRDefault="00B002EC" w:rsidP="004537F7">
      <w:pPr>
        <w:rPr>
          <w:rFonts w:cs="Times New Roman"/>
          <w:noProof/>
        </w:rPr>
      </w:pPr>
      <w:r w:rsidRPr="005B7C5C">
        <w:rPr>
          <w:rFonts w:cs="Times New Roman"/>
          <w:noProof/>
        </w:rPr>
        <w:t>“</w:t>
      </w:r>
      <w:r w:rsidR="001D6522">
        <w:rPr>
          <w:rFonts w:cs="Times New Roman"/>
          <w:noProof/>
        </w:rPr>
        <w:t>Okay</w:t>
      </w:r>
      <w:r w:rsidRPr="005B7C5C">
        <w:rPr>
          <w:rFonts w:cs="Times New Roman"/>
          <w:noProof/>
        </w:rPr>
        <w:t xml:space="preserve">, I think we understand you. I think we </w:t>
      </w:r>
      <w:r w:rsidR="00D86D1E" w:rsidRPr="005B7C5C">
        <w:rPr>
          <w:rFonts w:cs="Times New Roman"/>
          <w:noProof/>
        </w:rPr>
        <w:t xml:space="preserve">have </w:t>
      </w:r>
      <w:r w:rsidR="00822CCF">
        <w:rPr>
          <w:rFonts w:cs="Times New Roman"/>
          <w:noProof/>
        </w:rPr>
        <w:t>a lot of</w:t>
      </w:r>
      <w:r w:rsidRPr="005B7C5C">
        <w:rPr>
          <w:rFonts w:cs="Times New Roman"/>
          <w:noProof/>
        </w:rPr>
        <w:t xml:space="preserve"> discussion</w:t>
      </w:r>
      <w:r w:rsidR="005877E0" w:rsidRPr="005B7C5C">
        <w:rPr>
          <w:rFonts w:cs="Times New Roman"/>
          <w:noProof/>
        </w:rPr>
        <w:t>s</w:t>
      </w:r>
      <w:r w:rsidRPr="005B7C5C">
        <w:rPr>
          <w:rFonts w:cs="Times New Roman"/>
          <w:noProof/>
        </w:rPr>
        <w:t xml:space="preserve"> to go through</w:t>
      </w:r>
      <w:r w:rsidR="00822CCF">
        <w:rPr>
          <w:rFonts w:cs="Times New Roman"/>
          <w:noProof/>
        </w:rPr>
        <w:t>,</w:t>
      </w:r>
      <w:r w:rsidRPr="005B7C5C">
        <w:rPr>
          <w:rFonts w:cs="Times New Roman"/>
          <w:noProof/>
        </w:rPr>
        <w:t xml:space="preserve"> and let’s not make a quick jud</w:t>
      </w:r>
      <w:r w:rsidR="005877E0" w:rsidRPr="005B7C5C">
        <w:rPr>
          <w:rFonts w:cs="Times New Roman"/>
          <w:noProof/>
        </w:rPr>
        <w:t>gment</w:t>
      </w:r>
      <w:r w:rsidRPr="005B7C5C">
        <w:rPr>
          <w:rFonts w:cs="Times New Roman"/>
          <w:noProof/>
        </w:rPr>
        <w:t xml:space="preserve"> at this time. </w:t>
      </w:r>
      <w:r w:rsidR="00822CCF">
        <w:rPr>
          <w:rFonts w:cs="Times New Roman"/>
          <w:noProof/>
        </w:rPr>
        <w:t>But, o</w:t>
      </w:r>
      <w:r w:rsidRPr="005B7C5C">
        <w:rPr>
          <w:rFonts w:cs="Times New Roman"/>
          <w:noProof/>
        </w:rPr>
        <w:t>n a separate subject, are you convinced that this race called the Vakeel aren’t going to invade</w:t>
      </w:r>
      <w:r w:rsidR="00822CCF">
        <w:rPr>
          <w:rFonts w:cs="Times New Roman"/>
          <w:noProof/>
        </w:rPr>
        <w:t>,</w:t>
      </w:r>
      <w:r w:rsidRPr="005B7C5C">
        <w:rPr>
          <w:rFonts w:cs="Times New Roman"/>
          <w:noProof/>
        </w:rPr>
        <w:t xml:space="preserve"> and can we trust this </w:t>
      </w:r>
      <w:r w:rsidR="00AF4566" w:rsidRPr="005B7C5C">
        <w:rPr>
          <w:rFonts w:cs="Times New Roman"/>
          <w:noProof/>
        </w:rPr>
        <w:t>Fleet</w:t>
      </w:r>
      <w:r w:rsidRPr="005B7C5C">
        <w:rPr>
          <w:rFonts w:cs="Times New Roman"/>
          <w:noProof/>
        </w:rPr>
        <w:t xml:space="preserve"> Marshal that you de</w:t>
      </w:r>
      <w:r w:rsidR="005877E0" w:rsidRPr="005B7C5C">
        <w:rPr>
          <w:rFonts w:cs="Times New Roman"/>
          <w:noProof/>
        </w:rPr>
        <w:t>a</w:t>
      </w:r>
      <w:r w:rsidRPr="005B7C5C">
        <w:rPr>
          <w:rFonts w:cs="Times New Roman"/>
          <w:noProof/>
        </w:rPr>
        <w:t>lt with?”</w:t>
      </w:r>
    </w:p>
    <w:p w14:paraId="4EA783D3" w14:textId="7BB5ECEA" w:rsidR="00B002EC" w:rsidRPr="005B7C5C" w:rsidRDefault="00B002EC" w:rsidP="004537F7">
      <w:pPr>
        <w:rPr>
          <w:rFonts w:cs="Times New Roman"/>
          <w:noProof/>
        </w:rPr>
      </w:pPr>
      <w:r w:rsidRPr="005B7C5C">
        <w:rPr>
          <w:rFonts w:cs="Times New Roman"/>
          <w:noProof/>
        </w:rPr>
        <w:t>“Admiral,</w:t>
      </w:r>
      <w:r w:rsidR="007E562E" w:rsidRPr="005B7C5C">
        <w:rPr>
          <w:rFonts w:cs="Times New Roman"/>
          <w:noProof/>
        </w:rPr>
        <w:t>” Joan responded,</w:t>
      </w:r>
      <w:r w:rsidRPr="005B7C5C">
        <w:rPr>
          <w:rFonts w:cs="Times New Roman"/>
          <w:noProof/>
        </w:rPr>
        <w:t xml:space="preserve"> </w:t>
      </w:r>
      <w:r w:rsidR="007E562E" w:rsidRPr="005B7C5C">
        <w:rPr>
          <w:rFonts w:cs="Times New Roman"/>
          <w:noProof/>
        </w:rPr>
        <w:t>“</w:t>
      </w:r>
      <w:r w:rsidRPr="005B7C5C">
        <w:rPr>
          <w:rFonts w:cs="Times New Roman"/>
          <w:noProof/>
        </w:rPr>
        <w:t xml:space="preserve">we can trust him for the near term. We did </w:t>
      </w:r>
      <w:r w:rsidR="00236935" w:rsidRPr="005B7C5C">
        <w:rPr>
          <w:rFonts w:cs="Times New Roman"/>
          <w:noProof/>
        </w:rPr>
        <w:t>propose</w:t>
      </w:r>
      <w:r w:rsidRPr="005B7C5C">
        <w:rPr>
          <w:rFonts w:cs="Times New Roman"/>
          <w:noProof/>
        </w:rPr>
        <w:t xml:space="preserve"> that </w:t>
      </w:r>
      <w:r w:rsidR="00AF4566" w:rsidRPr="005B7C5C">
        <w:rPr>
          <w:rFonts w:cs="Times New Roman"/>
          <w:noProof/>
        </w:rPr>
        <w:t>a working re</w:t>
      </w:r>
      <w:r w:rsidR="00822CCF">
        <w:rPr>
          <w:rFonts w:cs="Times New Roman"/>
          <w:noProof/>
        </w:rPr>
        <w:t>la</w:t>
      </w:r>
      <w:r w:rsidR="00AF4566" w:rsidRPr="005B7C5C">
        <w:rPr>
          <w:rFonts w:cs="Times New Roman"/>
          <w:noProof/>
        </w:rPr>
        <w:t xml:space="preserve">tionship with him </w:t>
      </w:r>
      <w:r w:rsidRPr="005B7C5C">
        <w:rPr>
          <w:rFonts w:cs="Times New Roman"/>
          <w:noProof/>
        </w:rPr>
        <w:t xml:space="preserve">would be mutually beneficial to </w:t>
      </w:r>
      <w:r w:rsidR="007E562E" w:rsidRPr="005B7C5C">
        <w:rPr>
          <w:rFonts w:cs="Times New Roman"/>
          <w:noProof/>
        </w:rPr>
        <w:t>Earth and his position</w:t>
      </w:r>
      <w:r w:rsidRPr="005B7C5C">
        <w:rPr>
          <w:rFonts w:cs="Times New Roman"/>
          <w:noProof/>
        </w:rPr>
        <w:t>. We have more sophisticated computers than they do. That was obvious because of the ease that Julius and SIMPOC were able to take over their systems. I think he saw that weakness</w:t>
      </w:r>
      <w:r w:rsidR="00822CCF">
        <w:rPr>
          <w:rFonts w:cs="Times New Roman"/>
          <w:noProof/>
        </w:rPr>
        <w:t>,</w:t>
      </w:r>
      <w:r w:rsidRPr="005B7C5C">
        <w:rPr>
          <w:rFonts w:cs="Times New Roman"/>
          <w:noProof/>
        </w:rPr>
        <w:t xml:space="preserve"> and, at least for the near term, it would benefit him to keep us on his side. How long we can trust him and his leadership is another issue. They are a huge race</w:t>
      </w:r>
      <w:r w:rsidR="00421144" w:rsidRPr="005B7C5C">
        <w:rPr>
          <w:rFonts w:cs="Times New Roman"/>
          <w:noProof/>
        </w:rPr>
        <w:t>,</w:t>
      </w:r>
      <w:r w:rsidRPr="005B7C5C">
        <w:rPr>
          <w:rFonts w:cs="Times New Roman"/>
          <w:noProof/>
        </w:rPr>
        <w:t xml:space="preserve"> and there is tremendous pressure on them to expand. Similar to what SIMPOC said about Julius</w:t>
      </w:r>
      <w:r w:rsidR="00822CCF">
        <w:rPr>
          <w:rFonts w:cs="Times New Roman"/>
          <w:noProof/>
        </w:rPr>
        <w:t>,</w:t>
      </w:r>
      <w:r w:rsidRPr="005B7C5C">
        <w:rPr>
          <w:rFonts w:cs="Times New Roman"/>
          <w:noProof/>
        </w:rPr>
        <w:t xml:space="preserve"> the same concerns should be applied to the Vakeel. Today they may be a small risk, but tomorrow</w:t>
      </w:r>
      <w:r w:rsidR="00822CCF">
        <w:rPr>
          <w:rFonts w:cs="Times New Roman"/>
          <w:noProof/>
        </w:rPr>
        <w:t>,</w:t>
      </w:r>
      <w:r w:rsidRPr="005B7C5C">
        <w:rPr>
          <w:rFonts w:cs="Times New Roman"/>
          <w:noProof/>
        </w:rPr>
        <w:t xml:space="preserve"> who knows. We need to plan for tomorrow.”</w:t>
      </w:r>
    </w:p>
    <w:p w14:paraId="59BAA074" w14:textId="0D4ED3CF" w:rsidR="00C83D36" w:rsidRPr="005B7C5C" w:rsidRDefault="00C83D36" w:rsidP="004537F7">
      <w:pPr>
        <w:rPr>
          <w:rFonts w:cs="Times New Roman"/>
          <w:noProof/>
        </w:rPr>
      </w:pPr>
      <w:r w:rsidRPr="005B7C5C">
        <w:rPr>
          <w:rFonts w:cs="Times New Roman"/>
          <w:noProof/>
        </w:rPr>
        <w:t>“Joan, I agree,” said the president. “SIMPOC</w:t>
      </w:r>
      <w:r w:rsidR="00822CCF">
        <w:rPr>
          <w:rFonts w:cs="Times New Roman"/>
          <w:noProof/>
        </w:rPr>
        <w:t>,</w:t>
      </w:r>
      <w:r w:rsidRPr="005B7C5C">
        <w:rPr>
          <w:rFonts w:cs="Times New Roman"/>
          <w:noProof/>
        </w:rPr>
        <w:t xml:space="preserve"> do you know the alien asset count?”</w:t>
      </w:r>
    </w:p>
    <w:p w14:paraId="285A1100" w14:textId="242056FC" w:rsidR="00C83D36" w:rsidRPr="005B7C5C" w:rsidRDefault="00C83D36" w:rsidP="004537F7">
      <w:pPr>
        <w:rPr>
          <w:rFonts w:cs="Times New Roman"/>
          <w:noProof/>
        </w:rPr>
      </w:pPr>
      <w:r w:rsidRPr="005B7C5C">
        <w:rPr>
          <w:rFonts w:cs="Times New Roman"/>
          <w:noProof/>
        </w:rPr>
        <w:t>“Yes, sir</w:t>
      </w:r>
      <w:r w:rsidR="00822CCF">
        <w:rPr>
          <w:rFonts w:cs="Times New Roman"/>
          <w:noProof/>
        </w:rPr>
        <w:t>,</w:t>
      </w:r>
      <w:r w:rsidRPr="005B7C5C">
        <w:rPr>
          <w:rFonts w:cs="Times New Roman"/>
          <w:noProof/>
        </w:rPr>
        <w:t xml:space="preserve"> we have </w:t>
      </w:r>
      <w:r w:rsidRPr="005B7C5C">
        <w:rPr>
          <w:rFonts w:cs="Times New Roman"/>
        </w:rPr>
        <w:t>22,368 cow-like robotic invaders on Earth and 1,865 in orbit.</w:t>
      </w:r>
      <w:r w:rsidR="003E2DFE" w:rsidRPr="005B7C5C">
        <w:rPr>
          <w:rFonts w:cs="Times New Roman"/>
        </w:rPr>
        <w:t xml:space="preserve"> Along with </w:t>
      </w:r>
      <w:r w:rsidR="003E2DFE" w:rsidRPr="005B7C5C">
        <w:rPr>
          <w:rFonts w:cs="Times New Roman"/>
          <w:noProof/>
        </w:rPr>
        <w:t>that</w:t>
      </w:r>
      <w:r w:rsidR="005877E0" w:rsidRPr="005B7C5C">
        <w:rPr>
          <w:rFonts w:cs="Times New Roman"/>
          <w:noProof/>
        </w:rPr>
        <w:t>,</w:t>
      </w:r>
      <w:r w:rsidR="007E562E" w:rsidRPr="005B7C5C">
        <w:rPr>
          <w:rFonts w:cs="Times New Roman"/>
        </w:rPr>
        <w:t xml:space="preserve"> we have 11</w:t>
      </w:r>
      <w:r w:rsidR="003E2DFE" w:rsidRPr="005B7C5C">
        <w:rPr>
          <w:rFonts w:cs="Times New Roman"/>
        </w:rPr>
        <w:t xml:space="preserve"> Capital Ships.</w:t>
      </w:r>
      <w:r w:rsidRPr="005B7C5C">
        <w:rPr>
          <w:rFonts w:cs="Times New Roman"/>
        </w:rPr>
        <w:t>”</w:t>
      </w:r>
    </w:p>
    <w:p w14:paraId="0741C32F" w14:textId="650D6963" w:rsidR="00C83D36" w:rsidRPr="005B7C5C" w:rsidRDefault="00C83D36" w:rsidP="004537F7">
      <w:pPr>
        <w:rPr>
          <w:rFonts w:cs="Times New Roman"/>
          <w:noProof/>
        </w:rPr>
      </w:pPr>
      <w:r w:rsidRPr="005B7C5C">
        <w:rPr>
          <w:rFonts w:cs="Times New Roman"/>
          <w:noProof/>
        </w:rPr>
        <w:lastRenderedPageBreak/>
        <w:t>“Let me suggest that once SIMPOC has control over the assets, we focus as much of them as possible on helping people, getting the</w:t>
      </w:r>
      <w:r w:rsidR="00F16063" w:rsidRPr="005B7C5C">
        <w:rPr>
          <w:rFonts w:cs="Times New Roman"/>
          <w:noProof/>
        </w:rPr>
        <w:t>m</w:t>
      </w:r>
      <w:r w:rsidRPr="005B7C5C">
        <w:rPr>
          <w:rFonts w:cs="Times New Roman"/>
          <w:noProof/>
        </w:rPr>
        <w:t xml:space="preserve"> to </w:t>
      </w:r>
      <w:r w:rsidR="00F16063" w:rsidRPr="005B7C5C">
        <w:rPr>
          <w:rFonts w:cs="Times New Roman"/>
          <w:noProof/>
        </w:rPr>
        <w:t>saf</w:t>
      </w:r>
      <w:r w:rsidRPr="005B7C5C">
        <w:rPr>
          <w:rFonts w:cs="Times New Roman"/>
          <w:noProof/>
        </w:rPr>
        <w:t>e areas</w:t>
      </w:r>
      <w:r w:rsidR="00822CCF">
        <w:rPr>
          <w:rFonts w:cs="Times New Roman"/>
          <w:noProof/>
        </w:rPr>
        <w:t>,</w:t>
      </w:r>
      <w:r w:rsidRPr="005B7C5C">
        <w:rPr>
          <w:rFonts w:cs="Times New Roman"/>
          <w:noProof/>
        </w:rPr>
        <w:t xml:space="preserve"> and setting up some kind of agriculture and transportation system along with keeping some of the infrastructure</w:t>
      </w:r>
      <w:r w:rsidR="005877E0" w:rsidRPr="005B7C5C">
        <w:rPr>
          <w:rFonts w:cs="Times New Roman"/>
          <w:noProof/>
        </w:rPr>
        <w:t>s</w:t>
      </w:r>
      <w:r w:rsidRPr="005B7C5C">
        <w:rPr>
          <w:rFonts w:cs="Times New Roman"/>
          <w:noProof/>
        </w:rPr>
        <w:t xml:space="preserve"> working. </w:t>
      </w:r>
      <w:r w:rsidR="00BA0F96" w:rsidRPr="005B7C5C">
        <w:rPr>
          <w:rFonts w:cs="Times New Roman"/>
          <w:noProof/>
        </w:rPr>
        <w:t>Also</w:t>
      </w:r>
      <w:r w:rsidR="005877E0" w:rsidRPr="005B7C5C">
        <w:rPr>
          <w:rFonts w:cs="Times New Roman"/>
          <w:noProof/>
        </w:rPr>
        <w:t>,</w:t>
      </w:r>
      <w:r w:rsidRPr="005B7C5C">
        <w:rPr>
          <w:rFonts w:cs="Times New Roman"/>
          <w:noProof/>
        </w:rPr>
        <w:t xml:space="preserve"> we need to maintain contact with our resources around the globe and where ever possible</w:t>
      </w:r>
      <w:r w:rsidR="00822CCF">
        <w:rPr>
          <w:rFonts w:cs="Times New Roman"/>
          <w:noProof/>
        </w:rPr>
        <w:t>,</w:t>
      </w:r>
      <w:r w:rsidRPr="005B7C5C">
        <w:rPr>
          <w:rFonts w:cs="Times New Roman"/>
          <w:noProof/>
        </w:rPr>
        <w:t xml:space="preserve"> establish contact with the remnants of authority in the areas. We’ll soon be face</w:t>
      </w:r>
      <w:r w:rsidR="005877E0" w:rsidRPr="005B7C5C">
        <w:rPr>
          <w:rFonts w:cs="Times New Roman"/>
          <w:noProof/>
        </w:rPr>
        <w:t>d</w:t>
      </w:r>
      <w:r w:rsidRPr="005B7C5C">
        <w:rPr>
          <w:rFonts w:cs="Times New Roman"/>
          <w:noProof/>
        </w:rPr>
        <w:t xml:space="preserve"> with segmentation, violence</w:t>
      </w:r>
      <w:r w:rsidR="00D731F3" w:rsidRPr="005B7C5C">
        <w:rPr>
          <w:rFonts w:cs="Times New Roman"/>
          <w:noProof/>
        </w:rPr>
        <w:t>,</w:t>
      </w:r>
      <w:r w:rsidRPr="005B7C5C">
        <w:rPr>
          <w:rFonts w:cs="Times New Roman"/>
          <w:noProof/>
        </w:rPr>
        <w:t xml:space="preserve"> and starvation if we don’t get some k</w:t>
      </w:r>
      <w:r w:rsidR="00F16063" w:rsidRPr="005B7C5C">
        <w:rPr>
          <w:rFonts w:cs="Times New Roman"/>
          <w:noProof/>
        </w:rPr>
        <w:t>ind of structure up and running,</w:t>
      </w:r>
      <w:r w:rsidRPr="005B7C5C">
        <w:rPr>
          <w:rFonts w:cs="Times New Roman"/>
          <w:noProof/>
        </w:rPr>
        <w:t>”</w:t>
      </w:r>
      <w:r w:rsidR="00F16063" w:rsidRPr="005B7C5C">
        <w:rPr>
          <w:rFonts w:cs="Times New Roman"/>
          <w:noProof/>
        </w:rPr>
        <w:t xml:space="preserve"> emphasized the president.</w:t>
      </w:r>
    </w:p>
    <w:p w14:paraId="0850E748" w14:textId="287F6F22" w:rsidR="00C83D36" w:rsidRPr="005B7C5C" w:rsidRDefault="00C83D36" w:rsidP="004537F7">
      <w:pPr>
        <w:rPr>
          <w:rFonts w:cs="Times New Roman"/>
          <w:noProof/>
        </w:rPr>
      </w:pPr>
      <w:r w:rsidRPr="005B7C5C">
        <w:rPr>
          <w:rFonts w:cs="Times New Roman"/>
          <w:noProof/>
        </w:rPr>
        <w:t>“Admiral</w:t>
      </w:r>
      <w:r w:rsidR="00822CCF">
        <w:rPr>
          <w:rFonts w:cs="Times New Roman"/>
          <w:noProof/>
        </w:rPr>
        <w:t>,</w:t>
      </w:r>
      <w:r w:rsidRPr="005B7C5C">
        <w:rPr>
          <w:rFonts w:cs="Times New Roman"/>
          <w:noProof/>
        </w:rPr>
        <w:t xml:space="preserve"> we need to get the 1,865 ships in orbit mo</w:t>
      </w:r>
      <w:r w:rsidR="005877E0" w:rsidRPr="005B7C5C">
        <w:rPr>
          <w:rFonts w:cs="Times New Roman"/>
          <w:noProof/>
        </w:rPr>
        <w:t>d</w:t>
      </w:r>
      <w:r w:rsidRPr="005B7C5C">
        <w:rPr>
          <w:rFonts w:cs="Times New Roman"/>
          <w:noProof/>
        </w:rPr>
        <w:t>ified</w:t>
      </w:r>
      <w:r w:rsidR="00F16063" w:rsidRPr="005B7C5C">
        <w:rPr>
          <w:rFonts w:cs="Times New Roman"/>
          <w:noProof/>
        </w:rPr>
        <w:t xml:space="preserve"> for human use. We have to learn how to operate them</w:t>
      </w:r>
      <w:r w:rsidRPr="005B7C5C">
        <w:rPr>
          <w:rFonts w:cs="Times New Roman"/>
          <w:noProof/>
        </w:rPr>
        <w:t>, crews trained</w:t>
      </w:r>
      <w:r w:rsidR="00822CCF">
        <w:rPr>
          <w:rFonts w:cs="Times New Roman"/>
          <w:noProof/>
        </w:rPr>
        <w:t>,</w:t>
      </w:r>
      <w:r w:rsidRPr="005B7C5C">
        <w:rPr>
          <w:rFonts w:cs="Times New Roman"/>
          <w:noProof/>
        </w:rPr>
        <w:t xml:space="preserve"> and some kind</w:t>
      </w:r>
      <w:r w:rsidR="00F16063" w:rsidRPr="005B7C5C">
        <w:rPr>
          <w:rFonts w:cs="Times New Roman"/>
          <w:noProof/>
        </w:rPr>
        <w:t xml:space="preserve"> of organization to deploy them,</w:t>
      </w:r>
      <w:r w:rsidRPr="005B7C5C">
        <w:rPr>
          <w:rFonts w:cs="Times New Roman"/>
          <w:noProof/>
        </w:rPr>
        <w:t>”</w:t>
      </w:r>
      <w:r w:rsidR="00F16063" w:rsidRPr="005B7C5C">
        <w:rPr>
          <w:rFonts w:cs="Times New Roman"/>
          <w:noProof/>
        </w:rPr>
        <w:t xml:space="preserve"> Joan pointed out.</w:t>
      </w:r>
    </w:p>
    <w:p w14:paraId="224B2F0C" w14:textId="7330235A" w:rsidR="00C83D36" w:rsidRPr="005B7C5C" w:rsidRDefault="00C83D36" w:rsidP="004537F7">
      <w:pPr>
        <w:rPr>
          <w:rFonts w:cs="Times New Roman"/>
          <w:noProof/>
        </w:rPr>
      </w:pPr>
      <w:r w:rsidRPr="005B7C5C">
        <w:rPr>
          <w:rFonts w:cs="Times New Roman"/>
          <w:noProof/>
        </w:rPr>
        <w:t>“Yes, Joan. I’m already thinking about that. I have a couple of senior naval personnel that have led their carriers through this last assault. The carriers are no longer sea-going vessels. Their skills might be usable in space.”</w:t>
      </w:r>
    </w:p>
    <w:p w14:paraId="61A8BF13" w14:textId="4C32DE39" w:rsidR="00C83D36" w:rsidRPr="005B7C5C" w:rsidRDefault="00C83D36" w:rsidP="004537F7">
      <w:pPr>
        <w:rPr>
          <w:rFonts w:cs="Times New Roman"/>
        </w:rPr>
      </w:pPr>
      <w:r w:rsidRPr="005B7C5C">
        <w:rPr>
          <w:rFonts w:cs="Times New Roman"/>
          <w:noProof/>
        </w:rPr>
        <w:t xml:space="preserve">“Sir, I also have Alpha, </w:t>
      </w:r>
      <w:r w:rsidR="00BA335A" w:rsidRPr="005B7C5C">
        <w:rPr>
          <w:rFonts w:cs="Times New Roman"/>
          <w:noProof/>
        </w:rPr>
        <w:t>who</w:t>
      </w:r>
      <w:r w:rsidRPr="005B7C5C">
        <w:rPr>
          <w:rFonts w:cs="Times New Roman"/>
          <w:noProof/>
        </w:rPr>
        <w:t>s</w:t>
      </w:r>
      <w:r w:rsidR="00BA335A" w:rsidRPr="005B7C5C">
        <w:rPr>
          <w:rFonts w:cs="Times New Roman"/>
          <w:noProof/>
        </w:rPr>
        <w:t>e</w:t>
      </w:r>
      <w:r w:rsidRPr="005B7C5C">
        <w:rPr>
          <w:rFonts w:cs="Times New Roman"/>
          <w:noProof/>
        </w:rPr>
        <w:t xml:space="preserve"> repair should be finished in a short while. </w:t>
      </w:r>
      <w:r w:rsidR="00D731F3" w:rsidRPr="005B7C5C">
        <w:rPr>
          <w:rFonts w:cs="Times New Roman"/>
          <w:noProof/>
        </w:rPr>
        <w:t>Also</w:t>
      </w:r>
      <w:r w:rsidR="00BA335A" w:rsidRPr="005B7C5C">
        <w:rPr>
          <w:rFonts w:cs="Times New Roman"/>
          <w:noProof/>
        </w:rPr>
        <w:t>,</w:t>
      </w:r>
      <w:r w:rsidRPr="005B7C5C">
        <w:rPr>
          <w:rFonts w:cs="Times New Roman"/>
          <w:noProof/>
        </w:rPr>
        <w:t xml:space="preserve"> have been producing others like Alpha</w:t>
      </w:r>
      <w:r w:rsidR="00D86D1E" w:rsidRPr="005B7C5C">
        <w:rPr>
          <w:rFonts w:cs="Times New Roman"/>
          <w:noProof/>
        </w:rPr>
        <w:t xml:space="preserve"> but with </w:t>
      </w:r>
      <w:r w:rsidR="00D731F3" w:rsidRPr="005B7C5C">
        <w:rPr>
          <w:rFonts w:cs="Times New Roman"/>
          <w:noProof/>
        </w:rPr>
        <w:t>fewer</w:t>
      </w:r>
      <w:r w:rsidR="00D86D1E" w:rsidRPr="005B7C5C">
        <w:rPr>
          <w:rFonts w:cs="Times New Roman"/>
          <w:noProof/>
        </w:rPr>
        <w:t xml:space="preserve"> abilities</w:t>
      </w:r>
      <w:r w:rsidRPr="005B7C5C">
        <w:rPr>
          <w:rFonts w:cs="Times New Roman"/>
          <w:noProof/>
        </w:rPr>
        <w:t>. I believe that you met the first 10 of them. Since that time</w:t>
      </w:r>
      <w:r w:rsidR="00822CCF">
        <w:rPr>
          <w:rFonts w:cs="Times New Roman"/>
          <w:noProof/>
        </w:rPr>
        <w:t>,</w:t>
      </w:r>
      <w:r w:rsidRPr="005B7C5C">
        <w:rPr>
          <w:rFonts w:cs="Times New Roman"/>
          <w:noProof/>
        </w:rPr>
        <w:t xml:space="preserve"> I have produced 56 others. They can accomplish a great deal on a ship</w:t>
      </w:r>
      <w:r w:rsidR="005877E0" w:rsidRPr="005B7C5C">
        <w:rPr>
          <w:rFonts w:cs="Times New Roman"/>
          <w:noProof/>
        </w:rPr>
        <w:t>,</w:t>
      </w:r>
      <w:r w:rsidRPr="005B7C5C">
        <w:rPr>
          <w:rFonts w:cs="Times New Roman"/>
          <w:noProof/>
        </w:rPr>
        <w:t xml:space="preserve"> and I can pass the necessary information to them in a short time. They can be the crews for your leaders.”</w:t>
      </w:r>
    </w:p>
    <w:p w14:paraId="178F889F" w14:textId="18751A20" w:rsidR="00C83D36" w:rsidRPr="005B7C5C" w:rsidRDefault="001F6A16" w:rsidP="004537F7">
      <w:pPr>
        <w:rPr>
          <w:rFonts w:cs="Times New Roman"/>
          <w:noProof/>
        </w:rPr>
      </w:pPr>
      <w:r w:rsidRPr="005B7C5C">
        <w:rPr>
          <w:rFonts w:cs="Times New Roman"/>
          <w:noProof/>
        </w:rPr>
        <w:t>The room was quiet as each of the leaders thought through the problems from different perspectives.</w:t>
      </w:r>
    </w:p>
    <w:p w14:paraId="5F78034F" w14:textId="543F5684" w:rsidR="001F6A16" w:rsidRPr="005B7C5C" w:rsidRDefault="001F6A16" w:rsidP="004537F7">
      <w:pPr>
        <w:rPr>
          <w:rFonts w:cs="Times New Roman"/>
          <w:noProof/>
        </w:rPr>
      </w:pPr>
      <w:r w:rsidRPr="005B7C5C">
        <w:rPr>
          <w:rFonts w:cs="Times New Roman"/>
          <w:noProof/>
        </w:rPr>
        <w:t xml:space="preserve">“I think that I’ll </w:t>
      </w:r>
      <w:r w:rsidR="00AF4566" w:rsidRPr="005B7C5C">
        <w:rPr>
          <w:rFonts w:cs="Times New Roman"/>
          <w:noProof/>
        </w:rPr>
        <w:t>mention</w:t>
      </w:r>
      <w:r w:rsidRPr="005B7C5C">
        <w:rPr>
          <w:rFonts w:cs="Times New Roman"/>
          <w:noProof/>
        </w:rPr>
        <w:t xml:space="preserve"> the elephant in the room,” said Tom.</w:t>
      </w:r>
    </w:p>
    <w:p w14:paraId="7B03CAD0" w14:textId="268D4226" w:rsidR="001F6A16" w:rsidRPr="005B7C5C" w:rsidRDefault="001F6A16" w:rsidP="004537F7">
      <w:pPr>
        <w:rPr>
          <w:rFonts w:cs="Times New Roman"/>
          <w:noProof/>
        </w:rPr>
      </w:pPr>
      <w:r w:rsidRPr="005B7C5C">
        <w:rPr>
          <w:rFonts w:cs="Times New Roman"/>
          <w:noProof/>
        </w:rPr>
        <w:t>Everyone looked at him</w:t>
      </w:r>
      <w:r w:rsidR="005877E0" w:rsidRPr="005B7C5C">
        <w:rPr>
          <w:rFonts w:cs="Times New Roman"/>
          <w:noProof/>
        </w:rPr>
        <w:t>,</w:t>
      </w:r>
      <w:r w:rsidRPr="005B7C5C">
        <w:rPr>
          <w:rFonts w:cs="Times New Roman"/>
          <w:noProof/>
        </w:rPr>
        <w:t xml:space="preserve"> and he responded, “Who reports to who?”</w:t>
      </w:r>
    </w:p>
    <w:p w14:paraId="0A5377B6" w14:textId="062CAD62" w:rsidR="001F6A16" w:rsidRPr="005B7C5C" w:rsidRDefault="00F279FF" w:rsidP="004537F7">
      <w:pPr>
        <w:rPr>
          <w:rFonts w:cs="Times New Roman"/>
          <w:noProof/>
        </w:rPr>
      </w:pPr>
      <w:r w:rsidRPr="005B7C5C">
        <w:rPr>
          <w:rFonts w:cs="Times New Roman"/>
          <w:noProof/>
        </w:rPr>
        <w:lastRenderedPageBreak/>
        <w:t>The elephant in the room was agitated.</w:t>
      </w:r>
    </w:p>
    <w:p w14:paraId="378AE9A5" w14:textId="2E521D01" w:rsidR="00F279FF" w:rsidRPr="005B7C5C" w:rsidRDefault="00F279FF" w:rsidP="004537F7">
      <w:pPr>
        <w:rPr>
          <w:rFonts w:cs="Times New Roman"/>
          <w:noProof/>
        </w:rPr>
      </w:pPr>
      <w:r w:rsidRPr="005B7C5C">
        <w:rPr>
          <w:rFonts w:cs="Times New Roman"/>
          <w:noProof/>
        </w:rPr>
        <w:t>“That is a complex question</w:t>
      </w:r>
      <w:r w:rsidR="005877E0" w:rsidRPr="005B7C5C">
        <w:rPr>
          <w:rFonts w:cs="Times New Roman"/>
          <w:noProof/>
        </w:rPr>
        <w:t>,</w:t>
      </w:r>
      <w:r w:rsidRPr="005B7C5C">
        <w:rPr>
          <w:rFonts w:cs="Times New Roman"/>
          <w:noProof/>
        </w:rPr>
        <w:t xml:space="preserve"> and I’m not sure what the specifics of the answer sh</w:t>
      </w:r>
      <w:r w:rsidR="00F16063" w:rsidRPr="005B7C5C">
        <w:rPr>
          <w:rFonts w:cs="Times New Roman"/>
          <w:noProof/>
        </w:rPr>
        <w:t>ould be. This is very unusual, l</w:t>
      </w:r>
      <w:r w:rsidRPr="005B7C5C">
        <w:rPr>
          <w:rFonts w:cs="Times New Roman"/>
          <w:noProof/>
        </w:rPr>
        <w:t>et me make some tentative suggestions. Suggestions that we as a group can change when necessary. We have a mix of command experience, tactical experience, computer knowledge, programming directives</w:t>
      </w:r>
      <w:r w:rsidR="00822CCF">
        <w:rPr>
          <w:rFonts w:cs="Times New Roman"/>
          <w:noProof/>
        </w:rPr>
        <w:t>,</w:t>
      </w:r>
      <w:r w:rsidRPr="005B7C5C">
        <w:rPr>
          <w:rFonts w:cs="Times New Roman"/>
          <w:noProof/>
        </w:rPr>
        <w:t xml:space="preserve"> and moral obligations that we have to balance. For now, the remainder of the</w:t>
      </w:r>
      <w:r w:rsidR="003B43F5" w:rsidRPr="005B7C5C">
        <w:rPr>
          <w:rFonts w:cs="Times New Roman"/>
          <w:noProof/>
        </w:rPr>
        <w:t xml:space="preserve">  </w:t>
      </w:r>
      <w:r w:rsidRPr="005B7C5C">
        <w:rPr>
          <w:rFonts w:cs="Times New Roman"/>
          <w:noProof/>
        </w:rPr>
        <w:t xml:space="preserve"> United State</w:t>
      </w:r>
      <w:r w:rsidR="00822CCF">
        <w:rPr>
          <w:rFonts w:cs="Times New Roman"/>
          <w:noProof/>
        </w:rPr>
        <w:t>s</w:t>
      </w:r>
      <w:r w:rsidRPr="005B7C5C">
        <w:rPr>
          <w:rFonts w:cs="Times New Roman"/>
          <w:noProof/>
        </w:rPr>
        <w:t xml:space="preserve"> Government will retain responsibility for the United States. The personnel that Admiral Hagerly </w:t>
      </w:r>
      <w:r w:rsidR="00F16063" w:rsidRPr="005B7C5C">
        <w:rPr>
          <w:rFonts w:cs="Times New Roman"/>
          <w:noProof/>
        </w:rPr>
        <w:t>assigns</w:t>
      </w:r>
      <w:r w:rsidRPr="005B7C5C">
        <w:rPr>
          <w:rFonts w:cs="Times New Roman"/>
          <w:noProof/>
        </w:rPr>
        <w:t xml:space="preserve"> to the spacecraft will report to him with a shared reporting link to Joan, Tom</w:t>
      </w:r>
      <w:r w:rsidR="00B60C0F" w:rsidRPr="005B7C5C">
        <w:rPr>
          <w:rFonts w:cs="Times New Roman"/>
          <w:noProof/>
        </w:rPr>
        <w:t>,</w:t>
      </w:r>
      <w:r w:rsidRPr="005B7C5C">
        <w:rPr>
          <w:rFonts w:cs="Times New Roman"/>
          <w:noProof/>
        </w:rPr>
        <w:t xml:space="preserve"> and SIMPOC. Joan, Tom</w:t>
      </w:r>
      <w:r w:rsidR="00B60C0F" w:rsidRPr="005B7C5C">
        <w:rPr>
          <w:rFonts w:cs="Times New Roman"/>
          <w:noProof/>
        </w:rPr>
        <w:t>,</w:t>
      </w:r>
      <w:r w:rsidRPr="005B7C5C">
        <w:rPr>
          <w:rFonts w:cs="Times New Roman"/>
          <w:noProof/>
        </w:rPr>
        <w:t xml:space="preserve"> and SIMPOC will maintain tactical control. If </w:t>
      </w:r>
      <w:r w:rsidR="00D86D1E" w:rsidRPr="005B7C5C">
        <w:rPr>
          <w:rFonts w:cs="Times New Roman"/>
          <w:noProof/>
        </w:rPr>
        <w:t>it</w:t>
      </w:r>
      <w:r w:rsidRPr="005B7C5C">
        <w:rPr>
          <w:rFonts w:cs="Times New Roman"/>
          <w:noProof/>
        </w:rPr>
        <w:t xml:space="preserve"> remain</w:t>
      </w:r>
      <w:r w:rsidR="00D86D1E" w:rsidRPr="005B7C5C">
        <w:rPr>
          <w:rFonts w:cs="Times New Roman"/>
          <w:noProof/>
        </w:rPr>
        <w:t>s</w:t>
      </w:r>
      <w:r w:rsidRPr="005B7C5C">
        <w:rPr>
          <w:rFonts w:cs="Times New Roman"/>
          <w:noProof/>
        </w:rPr>
        <w:t xml:space="preserve"> clear that we are all trying to help the surviving people</w:t>
      </w:r>
      <w:r w:rsidR="00B60C0F" w:rsidRPr="005B7C5C">
        <w:rPr>
          <w:rFonts w:cs="Times New Roman"/>
          <w:noProof/>
        </w:rPr>
        <w:t>,</w:t>
      </w:r>
      <w:r w:rsidRPr="005B7C5C">
        <w:rPr>
          <w:rFonts w:cs="Times New Roman"/>
          <w:noProof/>
        </w:rPr>
        <w:t xml:space="preserve"> then our actions won’t conflict with each other. If they do, we meet and work out an </w:t>
      </w:r>
      <w:r w:rsidR="00B60C0F" w:rsidRPr="005B7C5C">
        <w:rPr>
          <w:rFonts w:cs="Times New Roman"/>
          <w:noProof/>
        </w:rPr>
        <w:t>ac</w:t>
      </w:r>
      <w:r w:rsidRPr="005B7C5C">
        <w:rPr>
          <w:rFonts w:cs="Times New Roman"/>
          <w:noProof/>
        </w:rPr>
        <w:t>ceptable solution. Does anyone have a problem with what I’ve suggested?”</w:t>
      </w:r>
      <w:r w:rsidR="00F16063" w:rsidRPr="005B7C5C">
        <w:rPr>
          <w:rFonts w:cs="Times New Roman"/>
          <w:noProof/>
        </w:rPr>
        <w:t xml:space="preserve"> the president asked.</w:t>
      </w:r>
    </w:p>
    <w:p w14:paraId="4018AC4C" w14:textId="1F2F6B15" w:rsidR="00F279FF" w:rsidRPr="005B7C5C" w:rsidRDefault="00F279FF" w:rsidP="004537F7">
      <w:pPr>
        <w:rPr>
          <w:rFonts w:cs="Times New Roman"/>
          <w:noProof/>
        </w:rPr>
      </w:pPr>
      <w:r w:rsidRPr="005B7C5C">
        <w:rPr>
          <w:rFonts w:cs="Times New Roman"/>
          <w:noProof/>
        </w:rPr>
        <w:t xml:space="preserve">Each of the participants realized what they </w:t>
      </w:r>
      <w:r w:rsidR="00B60C0F" w:rsidRPr="005B7C5C">
        <w:rPr>
          <w:rFonts w:cs="Times New Roman"/>
          <w:noProof/>
        </w:rPr>
        <w:t>agreed</w:t>
      </w:r>
      <w:r w:rsidRPr="005B7C5C">
        <w:rPr>
          <w:rFonts w:cs="Times New Roman"/>
          <w:noProof/>
        </w:rPr>
        <w:t xml:space="preserve"> to</w:t>
      </w:r>
      <w:r w:rsidR="00822CCF">
        <w:rPr>
          <w:rFonts w:cs="Times New Roman"/>
          <w:noProof/>
        </w:rPr>
        <w:t>,</w:t>
      </w:r>
      <w:r w:rsidRPr="005B7C5C">
        <w:rPr>
          <w:rFonts w:cs="Times New Roman"/>
          <w:noProof/>
        </w:rPr>
        <w:t xml:space="preserve"> and </w:t>
      </w:r>
      <w:r w:rsidR="00421144" w:rsidRPr="005B7C5C">
        <w:rPr>
          <w:rFonts w:cs="Times New Roman"/>
          <w:noProof/>
        </w:rPr>
        <w:t>in tu</w:t>
      </w:r>
      <w:r w:rsidRPr="005B7C5C">
        <w:rPr>
          <w:rFonts w:cs="Times New Roman"/>
          <w:noProof/>
        </w:rPr>
        <w:t>rn, each of them nodded their heads.</w:t>
      </w:r>
    </w:p>
    <w:p w14:paraId="77134663" w14:textId="77777777" w:rsidR="00280227" w:rsidRPr="005B7C5C" w:rsidRDefault="00280227" w:rsidP="00845671">
      <w:pPr>
        <w:pStyle w:val="Heading2"/>
        <w:rPr>
          <w:rFonts w:cs="Times New Roman"/>
        </w:rPr>
      </w:pPr>
      <w:r w:rsidRPr="005B7C5C">
        <w:rPr>
          <w:rFonts w:cs="Times New Roman"/>
        </w:rPr>
        <w:t>Joan Updates the Mars Colony</w:t>
      </w:r>
    </w:p>
    <w:p w14:paraId="275E85EB" w14:textId="792BD58C" w:rsidR="001D5A07" w:rsidRPr="005B7C5C" w:rsidRDefault="001D5A07" w:rsidP="004537F7">
      <w:pPr>
        <w:rPr>
          <w:rFonts w:cs="Times New Roman"/>
        </w:rPr>
      </w:pPr>
      <w:r w:rsidRPr="005B7C5C">
        <w:rPr>
          <w:rFonts w:cs="Times New Roman"/>
        </w:rPr>
        <w:t>Joan and Tom walked into the command center while SIMPOC went to care for the remainder of Alpha’s repairs and check on the remaining Betas.</w:t>
      </w:r>
    </w:p>
    <w:p w14:paraId="7CEF5CF8" w14:textId="41869EC2" w:rsidR="001D5A07" w:rsidRPr="005B7C5C" w:rsidRDefault="001D5A07" w:rsidP="004537F7">
      <w:pPr>
        <w:rPr>
          <w:rFonts w:cs="Times New Roman"/>
        </w:rPr>
      </w:pPr>
      <w:r w:rsidRPr="005B7C5C">
        <w:rPr>
          <w:rFonts w:cs="Times New Roman"/>
        </w:rPr>
        <w:t>“Dr. Shappel, I’d like to pass a message along to Ophelia and see how she’s doing.”</w:t>
      </w:r>
    </w:p>
    <w:p w14:paraId="64853DA2" w14:textId="21AC62A8" w:rsidR="001D5A07" w:rsidRPr="005B7C5C" w:rsidRDefault="001D5A07" w:rsidP="004537F7">
      <w:pPr>
        <w:rPr>
          <w:rFonts w:cs="Times New Roman"/>
        </w:rPr>
      </w:pPr>
      <w:r w:rsidRPr="005B7C5C">
        <w:rPr>
          <w:rFonts w:cs="Times New Roman"/>
        </w:rPr>
        <w:t>“Certainly, I heard from her after the attack</w:t>
      </w:r>
      <w:r w:rsidR="00822CCF">
        <w:rPr>
          <w:rFonts w:cs="Times New Roman"/>
        </w:rPr>
        <w:t>,</w:t>
      </w:r>
      <w:r w:rsidRPr="005B7C5C">
        <w:rPr>
          <w:rFonts w:cs="Times New Roman"/>
        </w:rPr>
        <w:t xml:space="preserve"> and they seemed to be doing well. The robots had </w:t>
      </w:r>
      <w:r w:rsidRPr="005B7C5C">
        <w:rPr>
          <w:rFonts w:cs="Times New Roman"/>
          <w:noProof/>
        </w:rPr>
        <w:t>stopped</w:t>
      </w:r>
      <w:r w:rsidR="005877E0" w:rsidRPr="005B7C5C">
        <w:rPr>
          <w:rFonts w:cs="Times New Roman"/>
          <w:noProof/>
        </w:rPr>
        <w:t>,</w:t>
      </w:r>
      <w:r w:rsidRPr="005B7C5C">
        <w:rPr>
          <w:rFonts w:cs="Times New Roman"/>
        </w:rPr>
        <w:t xml:space="preserve"> and the caves were </w:t>
      </w:r>
      <w:r w:rsidRPr="005B7C5C">
        <w:rPr>
          <w:rFonts w:cs="Times New Roman"/>
        </w:rPr>
        <w:lastRenderedPageBreak/>
        <w:t xml:space="preserve">coming along. I’m sure that </w:t>
      </w:r>
      <w:r w:rsidRPr="005B7C5C">
        <w:rPr>
          <w:rFonts w:cs="Times New Roman"/>
          <w:noProof/>
        </w:rPr>
        <w:t>she</w:t>
      </w:r>
      <w:r w:rsidR="005877E0" w:rsidRPr="005B7C5C">
        <w:rPr>
          <w:rFonts w:cs="Times New Roman"/>
          <w:noProof/>
        </w:rPr>
        <w:t>'l</w:t>
      </w:r>
      <w:r w:rsidRPr="005B7C5C">
        <w:rPr>
          <w:rFonts w:cs="Times New Roman"/>
          <w:noProof/>
        </w:rPr>
        <w:t>l</w:t>
      </w:r>
      <w:r w:rsidRPr="005B7C5C">
        <w:rPr>
          <w:rFonts w:cs="Times New Roman"/>
        </w:rPr>
        <w:t xml:space="preserve"> be excited to hear from you. This comm station is already on their freq.”</w:t>
      </w:r>
    </w:p>
    <w:p w14:paraId="044354A3" w14:textId="4E524899" w:rsidR="001D5A07" w:rsidRPr="005B7C5C" w:rsidRDefault="001D5A07" w:rsidP="004537F7">
      <w:pPr>
        <w:rPr>
          <w:rFonts w:cs="Times New Roman"/>
        </w:rPr>
      </w:pPr>
      <w:r w:rsidRPr="005B7C5C">
        <w:rPr>
          <w:rFonts w:cs="Times New Roman"/>
        </w:rPr>
        <w:t xml:space="preserve">“Thanks,” Joan said as she sat </w:t>
      </w:r>
      <w:r w:rsidRPr="005B7C5C">
        <w:rPr>
          <w:rFonts w:cs="Times New Roman"/>
          <w:noProof/>
        </w:rPr>
        <w:t>in</w:t>
      </w:r>
      <w:r w:rsidR="005877E0" w:rsidRPr="005B7C5C">
        <w:rPr>
          <w:rFonts w:cs="Times New Roman"/>
          <w:noProof/>
        </w:rPr>
        <w:t xml:space="preserve"> </w:t>
      </w:r>
      <w:r w:rsidRPr="005B7C5C">
        <w:rPr>
          <w:rFonts w:cs="Times New Roman"/>
          <w:noProof/>
        </w:rPr>
        <w:t>front</w:t>
      </w:r>
      <w:r w:rsidRPr="005B7C5C">
        <w:rPr>
          <w:rFonts w:cs="Times New Roman"/>
        </w:rPr>
        <w:t xml:space="preserve"> of the comm unit and said, “Transmit the following message to Red Dirt.”</w:t>
      </w:r>
    </w:p>
    <w:p w14:paraId="7CF2A221" w14:textId="6E47EBAF" w:rsidR="001D5A07" w:rsidRPr="005B7C5C" w:rsidRDefault="001D5A07" w:rsidP="004537F7">
      <w:pPr>
        <w:rPr>
          <w:rFonts w:cs="Times New Roman"/>
        </w:rPr>
      </w:pPr>
      <w:r w:rsidRPr="005B7C5C">
        <w:rPr>
          <w:rFonts w:cs="Times New Roman"/>
        </w:rPr>
        <w:t xml:space="preserve">“Ophelia, this is </w:t>
      </w:r>
      <w:r w:rsidRPr="005B7C5C">
        <w:rPr>
          <w:rFonts w:cs="Times New Roman"/>
          <w:noProof/>
        </w:rPr>
        <w:t>Joan</w:t>
      </w:r>
      <w:r w:rsidR="005877E0" w:rsidRPr="005B7C5C">
        <w:rPr>
          <w:rFonts w:cs="Times New Roman"/>
          <w:noProof/>
        </w:rPr>
        <w:t>,</w:t>
      </w:r>
      <w:r w:rsidRPr="005B7C5C">
        <w:rPr>
          <w:rFonts w:cs="Times New Roman"/>
        </w:rPr>
        <w:t xml:space="preserve"> and I have Tom with me. We’re back, we’re</w:t>
      </w:r>
      <w:r w:rsidR="001D6F03" w:rsidRPr="005B7C5C">
        <w:rPr>
          <w:rFonts w:cs="Times New Roman"/>
        </w:rPr>
        <w:t xml:space="preserve"> okay,</w:t>
      </w:r>
      <w:r w:rsidRPr="005B7C5C">
        <w:rPr>
          <w:rFonts w:cs="Times New Roman"/>
        </w:rPr>
        <w:t xml:space="preserve"> and I think that you’ve already </w:t>
      </w:r>
      <w:r w:rsidRPr="005B7C5C">
        <w:rPr>
          <w:rFonts w:cs="Times New Roman"/>
          <w:noProof/>
        </w:rPr>
        <w:t>been told</w:t>
      </w:r>
      <w:r w:rsidRPr="005B7C5C">
        <w:rPr>
          <w:rFonts w:cs="Times New Roman"/>
        </w:rPr>
        <w:t xml:space="preserve"> that we had some success. Right now</w:t>
      </w:r>
      <w:r w:rsidR="003B43F5" w:rsidRPr="005B7C5C">
        <w:rPr>
          <w:rFonts w:cs="Times New Roman"/>
        </w:rPr>
        <w:t>,</w:t>
      </w:r>
      <w:r w:rsidRPr="005B7C5C">
        <w:rPr>
          <w:rFonts w:cs="Times New Roman"/>
        </w:rPr>
        <w:t xml:space="preserve"> things are quiet as we try to figure out our next steps. One </w:t>
      </w:r>
      <w:r w:rsidRPr="005B7C5C">
        <w:rPr>
          <w:rFonts w:cs="Times New Roman"/>
          <w:noProof/>
        </w:rPr>
        <w:t>thing</w:t>
      </w:r>
      <w:r w:rsidRPr="005B7C5C">
        <w:rPr>
          <w:rFonts w:cs="Times New Roman"/>
        </w:rPr>
        <w:t xml:space="preserve"> that should be interesting to </w:t>
      </w:r>
      <w:r w:rsidRPr="005B7C5C">
        <w:rPr>
          <w:rFonts w:cs="Times New Roman"/>
          <w:noProof/>
        </w:rPr>
        <w:t>you</w:t>
      </w:r>
      <w:r w:rsidRPr="005B7C5C">
        <w:rPr>
          <w:rFonts w:cs="Times New Roman"/>
        </w:rPr>
        <w:t xml:space="preserve"> is we can come </w:t>
      </w:r>
      <w:r w:rsidR="0065085B" w:rsidRPr="005B7C5C">
        <w:rPr>
          <w:rFonts w:cs="Times New Roman"/>
        </w:rPr>
        <w:t xml:space="preserve">and </w:t>
      </w:r>
      <w:r w:rsidR="0065085B" w:rsidRPr="005B7C5C">
        <w:rPr>
          <w:rFonts w:cs="Times New Roman"/>
          <w:noProof/>
        </w:rPr>
        <w:t>visi</w:t>
      </w:r>
      <w:r w:rsidR="0065085B" w:rsidRPr="005B7C5C">
        <w:rPr>
          <w:rFonts w:cs="Times New Roman"/>
        </w:rPr>
        <w:t>t</w:t>
      </w:r>
      <w:r w:rsidRPr="005B7C5C">
        <w:rPr>
          <w:rFonts w:cs="Times New Roman"/>
        </w:rPr>
        <w:t xml:space="preserve"> you. SIMPOC </w:t>
      </w:r>
      <w:r w:rsidR="00822CCF">
        <w:rPr>
          <w:rFonts w:cs="Times New Roman"/>
          <w:noProof/>
        </w:rPr>
        <w:t>can</w:t>
      </w:r>
      <w:r w:rsidRPr="005B7C5C">
        <w:rPr>
          <w:rFonts w:cs="Times New Roman"/>
        </w:rPr>
        <w:t xml:space="preserve"> control the ships in </w:t>
      </w:r>
      <w:r w:rsidRPr="005B7C5C">
        <w:rPr>
          <w:rFonts w:cs="Times New Roman"/>
          <w:noProof/>
        </w:rPr>
        <w:t>orbit</w:t>
      </w:r>
      <w:r w:rsidR="005877E0" w:rsidRPr="005B7C5C">
        <w:rPr>
          <w:rFonts w:cs="Times New Roman"/>
          <w:noProof/>
        </w:rPr>
        <w:t>,</w:t>
      </w:r>
      <w:r w:rsidRPr="005B7C5C">
        <w:rPr>
          <w:rFonts w:cs="Times New Roman"/>
        </w:rPr>
        <w:t xml:space="preserve"> and it wouldn’t be much of a problem to drop by and give you a visit. Let us know if you’re up for visitors. In fact, if you’d like, you can hitch a ride back with us. Give it some thought and let me know. I’ll start making the preparations to swing by Mars in the next day or so.”</w:t>
      </w:r>
    </w:p>
    <w:p w14:paraId="0BEB1861" w14:textId="0CA05D5F" w:rsidR="001D5A07" w:rsidRPr="005B7C5C" w:rsidRDefault="001D5A07" w:rsidP="004537F7">
      <w:pPr>
        <w:rPr>
          <w:rFonts w:cs="Times New Roman"/>
        </w:rPr>
      </w:pPr>
      <w:r w:rsidRPr="005B7C5C">
        <w:rPr>
          <w:rFonts w:cs="Times New Roman"/>
        </w:rPr>
        <w:t xml:space="preserve">“That should get an interesting response,” Tom said with a </w:t>
      </w:r>
      <w:r w:rsidRPr="005B7C5C">
        <w:rPr>
          <w:rFonts w:cs="Times New Roman"/>
          <w:noProof/>
        </w:rPr>
        <w:t>smile</w:t>
      </w:r>
      <w:r w:rsidRPr="005B7C5C">
        <w:rPr>
          <w:rFonts w:cs="Times New Roman"/>
        </w:rPr>
        <w:t>.</w:t>
      </w:r>
    </w:p>
    <w:p w14:paraId="6E003D06" w14:textId="4BB20040" w:rsidR="001D5A07" w:rsidRPr="005B7C5C" w:rsidRDefault="001D5A07" w:rsidP="004537F7">
      <w:pPr>
        <w:rPr>
          <w:rFonts w:cs="Times New Roman"/>
        </w:rPr>
      </w:pPr>
      <w:r w:rsidRPr="005B7C5C">
        <w:rPr>
          <w:rFonts w:cs="Times New Roman"/>
        </w:rPr>
        <w:t>“I hope so</w:t>
      </w:r>
      <w:r w:rsidR="00822CCF">
        <w:rPr>
          <w:rFonts w:cs="Times New Roman"/>
        </w:rPr>
        <w:t>;</w:t>
      </w:r>
      <w:r w:rsidRPr="005B7C5C">
        <w:rPr>
          <w:rFonts w:cs="Times New Roman"/>
        </w:rPr>
        <w:t xml:space="preserve"> let’s go back to the </w:t>
      </w:r>
      <w:proofErr w:type="spellStart"/>
      <w:r w:rsidRPr="005B7C5C">
        <w:rPr>
          <w:rFonts w:cs="Times New Roman"/>
        </w:rPr>
        <w:t>O’club</w:t>
      </w:r>
      <w:proofErr w:type="spellEnd"/>
      <w:r w:rsidRPr="005B7C5C">
        <w:rPr>
          <w:rFonts w:cs="Times New Roman"/>
        </w:rPr>
        <w:t xml:space="preserve"> and get a beer. Then we can come back </w:t>
      </w:r>
      <w:r w:rsidR="0065085B" w:rsidRPr="005B7C5C">
        <w:rPr>
          <w:rFonts w:cs="Times New Roman"/>
        </w:rPr>
        <w:t xml:space="preserve">here </w:t>
      </w:r>
      <w:r w:rsidRPr="005B7C5C">
        <w:rPr>
          <w:rFonts w:cs="Times New Roman"/>
        </w:rPr>
        <w:t>in a while and see what Mars wants us to do.”</w:t>
      </w:r>
    </w:p>
    <w:p w14:paraId="14A316E8" w14:textId="06C07A9C" w:rsidR="001D5A07" w:rsidRPr="005B7C5C" w:rsidRDefault="001D5A07" w:rsidP="004537F7">
      <w:pPr>
        <w:rPr>
          <w:rFonts w:cs="Times New Roman"/>
        </w:rPr>
      </w:pPr>
      <w:r w:rsidRPr="005B7C5C">
        <w:rPr>
          <w:rFonts w:cs="Times New Roman"/>
        </w:rPr>
        <w:t>“Sounds like a deal,” Tom said while he put</w:t>
      </w:r>
      <w:r w:rsidR="00C92A81" w:rsidRPr="005B7C5C">
        <w:rPr>
          <w:rFonts w:cs="Times New Roman"/>
        </w:rPr>
        <w:t xml:space="preserve"> an</w:t>
      </w:r>
      <w:r w:rsidRPr="005B7C5C">
        <w:rPr>
          <w:rFonts w:cs="Times New Roman"/>
        </w:rPr>
        <w:t xml:space="preserve"> </w:t>
      </w:r>
      <w:r w:rsidRPr="005B7C5C">
        <w:rPr>
          <w:rFonts w:cs="Times New Roman"/>
          <w:noProof/>
        </w:rPr>
        <w:t>arm</w:t>
      </w:r>
      <w:r w:rsidRPr="005B7C5C">
        <w:rPr>
          <w:rFonts w:cs="Times New Roman"/>
        </w:rPr>
        <w:t xml:space="preserve"> around his wife</w:t>
      </w:r>
      <w:r w:rsidR="00822CCF">
        <w:rPr>
          <w:rFonts w:cs="Times New Roman"/>
        </w:rPr>
        <w:t>,</w:t>
      </w:r>
      <w:r w:rsidRPr="005B7C5C">
        <w:rPr>
          <w:rFonts w:cs="Times New Roman"/>
        </w:rPr>
        <w:t xml:space="preserve"> and they walked out together.</w:t>
      </w:r>
    </w:p>
    <w:p w14:paraId="146D1002" w14:textId="77777777" w:rsidR="00280227" w:rsidRPr="005B7C5C" w:rsidRDefault="00280227" w:rsidP="00845671">
      <w:pPr>
        <w:pStyle w:val="Heading2"/>
        <w:rPr>
          <w:rFonts w:cs="Times New Roman"/>
        </w:rPr>
      </w:pPr>
      <w:r w:rsidRPr="005B7C5C">
        <w:rPr>
          <w:rFonts w:cs="Times New Roman"/>
        </w:rPr>
        <w:t>Mars Hears What Happened</w:t>
      </w:r>
    </w:p>
    <w:p w14:paraId="6FA13A92" w14:textId="7D5080E0" w:rsidR="00C92A81" w:rsidRPr="005B7C5C" w:rsidRDefault="00C92A81" w:rsidP="004537F7">
      <w:pPr>
        <w:rPr>
          <w:rFonts w:cs="Times New Roman"/>
        </w:rPr>
      </w:pPr>
      <w:r w:rsidRPr="005B7C5C">
        <w:rPr>
          <w:rFonts w:cs="Times New Roman"/>
        </w:rPr>
        <w:t xml:space="preserve">Ophelia was sitting in the communication’s habitat when the </w:t>
      </w:r>
      <w:r w:rsidRPr="005B7C5C">
        <w:rPr>
          <w:rFonts w:cs="Times New Roman"/>
          <w:noProof/>
        </w:rPr>
        <w:t>system</w:t>
      </w:r>
      <w:r w:rsidRPr="005B7C5C">
        <w:rPr>
          <w:rFonts w:cs="Times New Roman"/>
        </w:rPr>
        <w:t xml:space="preserve"> indicated an incoming message.</w:t>
      </w:r>
    </w:p>
    <w:p w14:paraId="53C082FA" w14:textId="564EAF7E" w:rsidR="00C92A81" w:rsidRPr="005B7C5C" w:rsidRDefault="00C92A81" w:rsidP="004537F7">
      <w:pPr>
        <w:rPr>
          <w:rFonts w:cs="Times New Roman"/>
        </w:rPr>
      </w:pPr>
      <w:r w:rsidRPr="005B7C5C">
        <w:rPr>
          <w:rFonts w:cs="Times New Roman"/>
        </w:rPr>
        <w:t>“Play it to all personnel,” she directed the computer.</w:t>
      </w:r>
    </w:p>
    <w:p w14:paraId="23AF65B1" w14:textId="2094E9C6" w:rsidR="00C92A81" w:rsidRPr="005B7C5C" w:rsidRDefault="00C92A81" w:rsidP="004537F7">
      <w:pPr>
        <w:rPr>
          <w:rFonts w:cs="Times New Roman"/>
        </w:rPr>
      </w:pPr>
      <w:r w:rsidRPr="005B7C5C">
        <w:rPr>
          <w:rFonts w:cs="Times New Roman"/>
        </w:rPr>
        <w:lastRenderedPageBreak/>
        <w:t>While she sat and listened, she had the first smile on her face in a long time.</w:t>
      </w:r>
    </w:p>
    <w:p w14:paraId="5A061F99" w14:textId="3245B08D" w:rsidR="00C92A81" w:rsidRPr="005B7C5C" w:rsidRDefault="00C92A81" w:rsidP="004537F7">
      <w:pPr>
        <w:rPr>
          <w:rFonts w:cs="Times New Roman"/>
        </w:rPr>
      </w:pPr>
      <w:r w:rsidRPr="005B7C5C">
        <w:rPr>
          <w:rFonts w:cs="Times New Roman"/>
          <w:i/>
          <w:iCs/>
        </w:rPr>
        <w:t>Wow, we can go home,</w:t>
      </w:r>
      <w:r w:rsidRPr="005B7C5C">
        <w:rPr>
          <w:rFonts w:cs="Times New Roman"/>
        </w:rPr>
        <w:t xml:space="preserve"> she thought.</w:t>
      </w:r>
      <w:r w:rsidR="00A70411">
        <w:rPr>
          <w:rFonts w:cs="Times New Roman"/>
        </w:rPr>
        <w:t xml:space="preserve"> </w:t>
      </w:r>
      <w:proofErr w:type="gramStart"/>
      <w:r w:rsidR="00A70411">
        <w:rPr>
          <w:rFonts w:cs="Times New Roman"/>
        </w:rPr>
        <w:t>But,</w:t>
      </w:r>
      <w:proofErr w:type="gramEnd"/>
      <w:r w:rsidRPr="005B7C5C">
        <w:rPr>
          <w:rFonts w:cs="Times New Roman"/>
        </w:rPr>
        <w:t xml:space="preserve"> </w:t>
      </w:r>
      <w:r w:rsidRPr="005B7C5C">
        <w:rPr>
          <w:rFonts w:cs="Times New Roman"/>
          <w:i/>
          <w:iCs/>
        </w:rPr>
        <w:t xml:space="preserve">I don’t know if I want to, </w:t>
      </w:r>
      <w:r w:rsidRPr="005B7C5C">
        <w:rPr>
          <w:rFonts w:cs="Times New Roman"/>
        </w:rPr>
        <w:t>she said to herself.</w:t>
      </w:r>
    </w:p>
    <w:p w14:paraId="7C42994F" w14:textId="6AA10256" w:rsidR="00C92A81" w:rsidRPr="005B7C5C" w:rsidRDefault="00C92A81" w:rsidP="004537F7">
      <w:pPr>
        <w:rPr>
          <w:rFonts w:cs="Times New Roman"/>
        </w:rPr>
      </w:pPr>
      <w:r w:rsidRPr="005B7C5C">
        <w:rPr>
          <w:rFonts w:cs="Times New Roman"/>
        </w:rPr>
        <w:t xml:space="preserve">“Attention all personnel. Let’s meet in the mess habitat and talk this over. I want to know what </w:t>
      </w:r>
      <w:r w:rsidRPr="005B7C5C">
        <w:rPr>
          <w:rFonts w:cs="Times New Roman"/>
          <w:noProof/>
        </w:rPr>
        <w:t>you</w:t>
      </w:r>
      <w:r w:rsidR="003E2DFE" w:rsidRPr="005B7C5C">
        <w:rPr>
          <w:rFonts w:cs="Times New Roman"/>
          <w:noProof/>
        </w:rPr>
        <w:t xml:space="preserve"> think</w:t>
      </w:r>
      <w:r w:rsidRPr="005B7C5C">
        <w:rPr>
          <w:rFonts w:cs="Times New Roman"/>
        </w:rPr>
        <w:t xml:space="preserve"> before I respond to Joan. We’ll meet in 10 minutes.”</w:t>
      </w:r>
    </w:p>
    <w:p w14:paraId="321C1F0E" w14:textId="77777777" w:rsidR="00280227" w:rsidRPr="005B7C5C" w:rsidRDefault="00280227" w:rsidP="00845671">
      <w:pPr>
        <w:pStyle w:val="Heading2"/>
        <w:rPr>
          <w:rFonts w:cs="Times New Roman"/>
          <w:noProof/>
        </w:rPr>
      </w:pPr>
      <w:r w:rsidRPr="005B7C5C">
        <w:rPr>
          <w:rFonts w:cs="Times New Roman"/>
          <w:noProof/>
        </w:rPr>
        <w:t>Mars Responds</w:t>
      </w:r>
    </w:p>
    <w:p w14:paraId="3500A4EE" w14:textId="5BC853B8" w:rsidR="00C92A81" w:rsidRPr="005B7C5C" w:rsidRDefault="00C92A81" w:rsidP="004537F7">
      <w:pPr>
        <w:rPr>
          <w:rFonts w:cs="Times New Roman"/>
          <w:noProof/>
        </w:rPr>
      </w:pPr>
      <w:r w:rsidRPr="005B7C5C">
        <w:rPr>
          <w:rFonts w:cs="Times New Roman"/>
          <w:noProof/>
        </w:rPr>
        <w:t>Ophe</w:t>
      </w:r>
      <w:r w:rsidR="003E2DFE" w:rsidRPr="005B7C5C">
        <w:rPr>
          <w:rFonts w:cs="Times New Roman"/>
          <w:noProof/>
        </w:rPr>
        <w:t>li</w:t>
      </w:r>
      <w:r w:rsidRPr="005B7C5C">
        <w:rPr>
          <w:rFonts w:cs="Times New Roman"/>
          <w:noProof/>
        </w:rPr>
        <w:t>a</w:t>
      </w:r>
      <w:r w:rsidRPr="005B7C5C">
        <w:rPr>
          <w:rFonts w:cs="Times New Roman"/>
        </w:rPr>
        <w:t xml:space="preserve"> opened up the channel to Earth and said, “Joan, that was surely amazing news. To be honest</w:t>
      </w:r>
      <w:r w:rsidR="00A70411">
        <w:rPr>
          <w:rFonts w:cs="Times New Roman"/>
        </w:rPr>
        <w:t>,</w:t>
      </w:r>
      <w:r w:rsidRPr="005B7C5C">
        <w:rPr>
          <w:rFonts w:cs="Times New Roman"/>
        </w:rPr>
        <w:t xml:space="preserve"> none of us even considered that was </w:t>
      </w:r>
      <w:r w:rsidR="0065085B" w:rsidRPr="005B7C5C">
        <w:rPr>
          <w:rFonts w:cs="Times New Roman"/>
        </w:rPr>
        <w:t>where this mess might take us</w:t>
      </w:r>
      <w:r w:rsidRPr="005B7C5C">
        <w:rPr>
          <w:rFonts w:cs="Times New Roman"/>
          <w:noProof/>
        </w:rPr>
        <w:t>. Regardless, I talked it over with everyone</w:t>
      </w:r>
      <w:r w:rsidR="003E2DFE" w:rsidRPr="005B7C5C">
        <w:rPr>
          <w:rFonts w:cs="Times New Roman"/>
          <w:noProof/>
        </w:rPr>
        <w:t>,</w:t>
      </w:r>
      <w:r w:rsidRPr="005B7C5C">
        <w:rPr>
          <w:rFonts w:cs="Times New Roman"/>
          <w:noProof/>
        </w:rPr>
        <w:t xml:space="preserve"> and our answer might surprise you</w:t>
      </w:r>
      <w:r w:rsidR="00A70411">
        <w:rPr>
          <w:rFonts w:cs="Times New Roman"/>
          <w:noProof/>
        </w:rPr>
        <w:t>,</w:t>
      </w:r>
      <w:r w:rsidRPr="005B7C5C">
        <w:rPr>
          <w:rFonts w:cs="Times New Roman"/>
          <w:noProof/>
        </w:rPr>
        <w:t xml:space="preserve"> or maybe it won’t. Anyway</w:t>
      </w:r>
      <w:r w:rsidR="003E2DFE" w:rsidRPr="005B7C5C">
        <w:rPr>
          <w:rFonts w:cs="Times New Roman"/>
          <w:noProof/>
        </w:rPr>
        <w:t>,</w:t>
      </w:r>
      <w:r w:rsidRPr="005B7C5C">
        <w:rPr>
          <w:rFonts w:cs="Times New Roman"/>
          <w:noProof/>
        </w:rPr>
        <w:t xml:space="preserve"> we are unan</w:t>
      </w:r>
      <w:r w:rsidR="003E2DFE" w:rsidRPr="005B7C5C">
        <w:rPr>
          <w:rFonts w:cs="Times New Roman"/>
          <w:noProof/>
        </w:rPr>
        <w:t>i</w:t>
      </w:r>
      <w:r w:rsidRPr="005B7C5C">
        <w:rPr>
          <w:rFonts w:cs="Times New Roman"/>
          <w:noProof/>
        </w:rPr>
        <w:t>mous</w:t>
      </w:r>
      <w:r w:rsidR="00FB2346" w:rsidRPr="005B7C5C">
        <w:rPr>
          <w:rFonts w:cs="Times New Roman"/>
          <w:noProof/>
        </w:rPr>
        <w:t>;</w:t>
      </w:r>
      <w:r w:rsidRPr="005B7C5C">
        <w:rPr>
          <w:rFonts w:cs="Times New Roman"/>
          <w:noProof/>
        </w:rPr>
        <w:t xml:space="preserve"> we want to stay here. Now that we have the caves coming along well, this whole bacteria farm that we’ve started shows real promise.</w:t>
      </w:r>
      <w:r w:rsidR="0065085B" w:rsidRPr="005B7C5C">
        <w:rPr>
          <w:rFonts w:cs="Times New Roman"/>
          <w:noProof/>
        </w:rPr>
        <w:t xml:space="preserve"> In closed areas</w:t>
      </w:r>
      <w:r w:rsidR="00421144" w:rsidRPr="005B7C5C">
        <w:rPr>
          <w:rFonts w:cs="Times New Roman"/>
          <w:noProof/>
        </w:rPr>
        <w:t>,</w:t>
      </w:r>
      <w:r w:rsidR="0065085B" w:rsidRPr="005B7C5C">
        <w:rPr>
          <w:rFonts w:cs="Times New Roman"/>
          <w:noProof/>
        </w:rPr>
        <w:t xml:space="preserve"> the bacteria is producing a good amount of O2. When we scrape the stuff off the ice, it doesn’t taste all that bad. </w:t>
      </w:r>
      <w:r w:rsidR="009608D2" w:rsidRPr="005B7C5C">
        <w:rPr>
          <w:rFonts w:cs="Times New Roman"/>
          <w:noProof/>
        </w:rPr>
        <w:t>A touch of</w:t>
      </w:r>
      <w:r w:rsidR="0065085B" w:rsidRPr="005B7C5C">
        <w:rPr>
          <w:rFonts w:cs="Times New Roman"/>
          <w:noProof/>
        </w:rPr>
        <w:t xml:space="preserve"> garlic, some seasoning, it’s almost edible.</w:t>
      </w:r>
      <w:r w:rsidRPr="005B7C5C">
        <w:rPr>
          <w:rFonts w:cs="Times New Roman"/>
          <w:noProof/>
        </w:rPr>
        <w:t xml:space="preserve"> </w:t>
      </w:r>
      <w:r w:rsidR="0065085B" w:rsidRPr="005B7C5C">
        <w:rPr>
          <w:rFonts w:cs="Times New Roman"/>
          <w:noProof/>
        </w:rPr>
        <w:t xml:space="preserve">Considering </w:t>
      </w:r>
      <w:r w:rsidR="00721E01" w:rsidRPr="005B7C5C">
        <w:rPr>
          <w:rFonts w:cs="Times New Roman"/>
          <w:noProof/>
        </w:rPr>
        <w:t>everyth</w:t>
      </w:r>
      <w:r w:rsidR="0065085B" w:rsidRPr="005B7C5C">
        <w:rPr>
          <w:rFonts w:cs="Times New Roman"/>
          <w:noProof/>
        </w:rPr>
        <w:t>ing</w:t>
      </w:r>
      <w:r w:rsidR="00F02E46" w:rsidRPr="005B7C5C">
        <w:rPr>
          <w:rFonts w:cs="Times New Roman"/>
          <w:noProof/>
        </w:rPr>
        <w:t>,</w:t>
      </w:r>
      <w:r w:rsidRPr="005B7C5C">
        <w:rPr>
          <w:rFonts w:cs="Times New Roman"/>
          <w:noProof/>
        </w:rPr>
        <w:t xml:space="preserve"> </w:t>
      </w:r>
      <w:r w:rsidR="00B8075B" w:rsidRPr="005B7C5C">
        <w:rPr>
          <w:rFonts w:cs="Times New Roman"/>
          <w:noProof/>
        </w:rPr>
        <w:t xml:space="preserve">we </w:t>
      </w:r>
      <w:r w:rsidRPr="005B7C5C">
        <w:rPr>
          <w:rFonts w:cs="Times New Roman"/>
          <w:noProof/>
        </w:rPr>
        <w:t>might be able to make our little place here pretty homey. We’d love the company</w:t>
      </w:r>
      <w:r w:rsidR="002C23B8" w:rsidRPr="005B7C5C">
        <w:rPr>
          <w:rFonts w:cs="Times New Roman"/>
          <w:noProof/>
        </w:rPr>
        <w:t>,</w:t>
      </w:r>
      <w:r w:rsidRPr="005B7C5C">
        <w:rPr>
          <w:rFonts w:cs="Times New Roman"/>
          <w:noProof/>
        </w:rPr>
        <w:t xml:space="preserve"> though</w:t>
      </w:r>
      <w:r w:rsidR="00A70411">
        <w:rPr>
          <w:rFonts w:cs="Times New Roman"/>
          <w:noProof/>
        </w:rPr>
        <w:t>;</w:t>
      </w:r>
      <w:r w:rsidRPr="005B7C5C">
        <w:rPr>
          <w:rFonts w:cs="Times New Roman"/>
          <w:noProof/>
        </w:rPr>
        <w:t xml:space="preserve"> if you, Tom</w:t>
      </w:r>
      <w:r w:rsidR="00A70411">
        <w:rPr>
          <w:rFonts w:cs="Times New Roman"/>
          <w:noProof/>
        </w:rPr>
        <w:t>,</w:t>
      </w:r>
      <w:r w:rsidRPr="005B7C5C">
        <w:rPr>
          <w:rFonts w:cs="Times New Roman"/>
          <w:noProof/>
        </w:rPr>
        <w:t xml:space="preserve"> and SIMPOC would like to drop by for a visit</w:t>
      </w:r>
      <w:r w:rsidR="00A70411">
        <w:rPr>
          <w:rFonts w:cs="Times New Roman"/>
          <w:noProof/>
        </w:rPr>
        <w:t>,</w:t>
      </w:r>
      <w:r w:rsidRPr="005B7C5C">
        <w:rPr>
          <w:rFonts w:cs="Times New Roman"/>
          <w:noProof/>
        </w:rPr>
        <w:t xml:space="preserve"> we’d love to have</w:t>
      </w:r>
      <w:r w:rsidR="0065085B" w:rsidRPr="005B7C5C">
        <w:rPr>
          <w:rFonts w:cs="Times New Roman"/>
          <w:noProof/>
        </w:rPr>
        <w:t xml:space="preserve"> </w:t>
      </w:r>
      <w:r w:rsidR="00721E01" w:rsidRPr="005B7C5C">
        <w:rPr>
          <w:rFonts w:cs="Times New Roman"/>
          <w:noProof/>
        </w:rPr>
        <w:t>you</w:t>
      </w:r>
      <w:r w:rsidR="0065085B" w:rsidRPr="005B7C5C">
        <w:rPr>
          <w:rFonts w:cs="Times New Roman"/>
          <w:noProof/>
        </w:rPr>
        <w:t xml:space="preserve">. If you can bring some wine, I think we’d all love </w:t>
      </w:r>
      <w:r w:rsidR="009608D2" w:rsidRPr="005B7C5C">
        <w:rPr>
          <w:rFonts w:cs="Times New Roman"/>
          <w:noProof/>
        </w:rPr>
        <w:t>to celebrate</w:t>
      </w:r>
      <w:r w:rsidR="0065085B" w:rsidRPr="005B7C5C">
        <w:rPr>
          <w:rFonts w:cs="Times New Roman"/>
          <w:noProof/>
        </w:rPr>
        <w:t>.</w:t>
      </w:r>
      <w:r w:rsidRPr="005B7C5C">
        <w:rPr>
          <w:rFonts w:cs="Times New Roman"/>
          <w:noProof/>
        </w:rPr>
        <w:t xml:space="preserve"> After</w:t>
      </w:r>
      <w:r w:rsidR="002C23B8" w:rsidRPr="005B7C5C">
        <w:rPr>
          <w:rFonts w:cs="Times New Roman"/>
          <w:noProof/>
        </w:rPr>
        <w:t xml:space="preserve"> </w:t>
      </w:r>
      <w:r w:rsidRPr="005B7C5C">
        <w:rPr>
          <w:rFonts w:cs="Times New Roman"/>
          <w:noProof/>
        </w:rPr>
        <w:t>all</w:t>
      </w:r>
      <w:r w:rsidR="002C23B8" w:rsidRPr="005B7C5C">
        <w:rPr>
          <w:rFonts w:cs="Times New Roman"/>
          <w:noProof/>
        </w:rPr>
        <w:t>,</w:t>
      </w:r>
      <w:r w:rsidRPr="005B7C5C">
        <w:rPr>
          <w:rFonts w:cs="Times New Roman"/>
          <w:noProof/>
        </w:rPr>
        <w:t xml:space="preserve"> we need something to celebrate with. Let us know what your schedule is</w:t>
      </w:r>
      <w:r w:rsidR="00FB2346" w:rsidRPr="005B7C5C">
        <w:rPr>
          <w:rFonts w:cs="Times New Roman"/>
          <w:noProof/>
        </w:rPr>
        <w:t>,</w:t>
      </w:r>
      <w:r w:rsidRPr="005B7C5C">
        <w:rPr>
          <w:rFonts w:cs="Times New Roman"/>
          <w:noProof/>
        </w:rPr>
        <w:t xml:space="preserve"> and I’ll put out the welcome mat.”</w:t>
      </w:r>
    </w:p>
    <w:p w14:paraId="51E2E7C8" w14:textId="2F40A212" w:rsidR="00C92A81" w:rsidRPr="005B7C5C" w:rsidRDefault="00C92A81" w:rsidP="004537F7">
      <w:pPr>
        <w:rPr>
          <w:rFonts w:cs="Times New Roman"/>
          <w:noProof/>
        </w:rPr>
      </w:pPr>
      <w:r w:rsidRPr="005B7C5C">
        <w:rPr>
          <w:rFonts w:cs="Times New Roman"/>
          <w:noProof/>
        </w:rPr>
        <w:lastRenderedPageBreak/>
        <w:t>Joan and Tom were finishing their beer and listening to Ophelia’s reply on their comm units. They smiled, nodded</w:t>
      </w:r>
      <w:r w:rsidR="00A70411">
        <w:rPr>
          <w:rFonts w:cs="Times New Roman"/>
          <w:noProof/>
        </w:rPr>
        <w:t>,</w:t>
      </w:r>
      <w:r w:rsidRPr="005B7C5C">
        <w:rPr>
          <w:rFonts w:cs="Times New Roman"/>
          <w:noProof/>
        </w:rPr>
        <w:t xml:space="preserve"> and chuckled as they heard Ophelia.</w:t>
      </w:r>
    </w:p>
    <w:p w14:paraId="2DBB5FF1" w14:textId="5F7E8CC3" w:rsidR="00C92A81" w:rsidRPr="005B7C5C" w:rsidRDefault="00C92A81" w:rsidP="004537F7">
      <w:pPr>
        <w:rPr>
          <w:rFonts w:cs="Times New Roman"/>
          <w:noProof/>
        </w:rPr>
      </w:pPr>
      <w:r w:rsidRPr="005B7C5C">
        <w:rPr>
          <w:rFonts w:cs="Times New Roman"/>
          <w:noProof/>
        </w:rPr>
        <w:t>“I guess that it doesn’t surprise me that they want to stay. After all</w:t>
      </w:r>
      <w:r w:rsidR="002C23B8" w:rsidRPr="005B7C5C">
        <w:rPr>
          <w:rFonts w:cs="Times New Roman"/>
          <w:noProof/>
        </w:rPr>
        <w:t>,</w:t>
      </w:r>
      <w:r w:rsidRPr="005B7C5C">
        <w:rPr>
          <w:rFonts w:cs="Times New Roman"/>
          <w:noProof/>
        </w:rPr>
        <w:t xml:space="preserve"> they went t</w:t>
      </w:r>
      <w:r w:rsidR="00BA335A" w:rsidRPr="005B7C5C">
        <w:rPr>
          <w:rFonts w:cs="Times New Roman"/>
          <w:noProof/>
        </w:rPr>
        <w:t xml:space="preserve">o Mars </w:t>
      </w:r>
      <w:r w:rsidRPr="005B7C5C">
        <w:rPr>
          <w:rFonts w:cs="Times New Roman"/>
          <w:noProof/>
        </w:rPr>
        <w:t>under the assumption that it was a one-way trip, so why let an alien invasion change their plans.”</w:t>
      </w:r>
    </w:p>
    <w:p w14:paraId="117A1911" w14:textId="31A18FFC" w:rsidR="00C92A81" w:rsidRPr="005B7C5C" w:rsidRDefault="00C92A81" w:rsidP="004537F7">
      <w:pPr>
        <w:rPr>
          <w:rFonts w:cs="Times New Roman"/>
        </w:rPr>
      </w:pPr>
      <w:r w:rsidRPr="005B7C5C">
        <w:rPr>
          <w:rFonts w:cs="Times New Roman"/>
          <w:noProof/>
        </w:rPr>
        <w:t>Joan and Tom smiled at each other</w:t>
      </w:r>
      <w:r w:rsidR="000220C6" w:rsidRPr="005B7C5C">
        <w:rPr>
          <w:rFonts w:cs="Times New Roman"/>
          <w:noProof/>
        </w:rPr>
        <w:t>,</w:t>
      </w:r>
      <w:r w:rsidRPr="005B7C5C">
        <w:rPr>
          <w:rFonts w:cs="Times New Roman"/>
          <w:noProof/>
        </w:rPr>
        <w:t xml:space="preserve"> then </w:t>
      </w:r>
      <w:r w:rsidR="000220C6" w:rsidRPr="005B7C5C">
        <w:rPr>
          <w:rFonts w:cs="Times New Roman"/>
          <w:noProof/>
        </w:rPr>
        <w:t xml:space="preserve">they </w:t>
      </w:r>
      <w:r w:rsidRPr="005B7C5C">
        <w:rPr>
          <w:rFonts w:cs="Times New Roman"/>
          <w:noProof/>
        </w:rPr>
        <w:t>toasted.</w:t>
      </w:r>
    </w:p>
    <w:p w14:paraId="6031B40E" w14:textId="5FB3110A" w:rsidR="000C0F7D" w:rsidRPr="005B7C5C" w:rsidRDefault="004514A8" w:rsidP="00FA16D7">
      <w:pPr>
        <w:pStyle w:val="Heading1"/>
        <w:rPr>
          <w:rFonts w:cs="Times New Roman"/>
        </w:rPr>
      </w:pPr>
      <w:bookmarkStart w:id="17" w:name="_Toc517868346"/>
      <w:bookmarkStart w:id="18" w:name="_Toc76716862"/>
      <w:r w:rsidRPr="005B7C5C">
        <w:rPr>
          <w:rFonts w:cs="Times New Roman"/>
        </w:rPr>
        <w:lastRenderedPageBreak/>
        <w:t>Saturday</w:t>
      </w:r>
      <w:r w:rsidR="005877E0" w:rsidRPr="005B7C5C">
        <w:rPr>
          <w:rFonts w:cs="Times New Roman"/>
        </w:rPr>
        <w:t>,</w:t>
      </w:r>
      <w:r w:rsidR="000C0F7D" w:rsidRPr="005B7C5C">
        <w:rPr>
          <w:rFonts w:cs="Times New Roman"/>
        </w:rPr>
        <w:t xml:space="preserve"> September </w:t>
      </w:r>
      <w:r w:rsidRPr="005B7C5C">
        <w:rPr>
          <w:rFonts w:cs="Times New Roman"/>
        </w:rPr>
        <w:t>9</w:t>
      </w:r>
      <w:r w:rsidR="000C0F7D" w:rsidRPr="005B7C5C">
        <w:rPr>
          <w:rFonts w:cs="Times New Roman"/>
        </w:rPr>
        <w:t>, 2051</w:t>
      </w:r>
      <w:bookmarkEnd w:id="17"/>
      <w:bookmarkEnd w:id="18"/>
    </w:p>
    <w:p w14:paraId="1286D79C" w14:textId="77777777" w:rsidR="00BC40EE" w:rsidRPr="005B7C5C" w:rsidRDefault="00BC40EE" w:rsidP="00BC40EE">
      <w:pPr>
        <w:pStyle w:val="Heading2"/>
        <w:rPr>
          <w:rFonts w:cs="Times New Roman"/>
          <w:noProof/>
        </w:rPr>
      </w:pPr>
      <w:r w:rsidRPr="005B7C5C">
        <w:rPr>
          <w:rFonts w:cs="Times New Roman"/>
          <w:noProof/>
        </w:rPr>
        <w:t>All the Players are Introduced</w:t>
      </w:r>
    </w:p>
    <w:p w14:paraId="4B2895F5" w14:textId="5D96596A" w:rsidR="00901E9F" w:rsidRPr="005B7C5C" w:rsidRDefault="00901E9F" w:rsidP="00901E9F">
      <w:pPr>
        <w:rPr>
          <w:rFonts w:cs="Times New Roman"/>
          <w:noProof/>
        </w:rPr>
      </w:pPr>
      <w:r w:rsidRPr="005B7C5C">
        <w:rPr>
          <w:rFonts w:cs="Times New Roman"/>
          <w:noProof/>
        </w:rPr>
        <w:t xml:space="preserve">For the first time since the </w:t>
      </w:r>
      <w:r w:rsidR="00FD42EA" w:rsidRPr="005B7C5C">
        <w:rPr>
          <w:rFonts w:cs="Times New Roman"/>
          <w:noProof/>
        </w:rPr>
        <w:t>virus</w:t>
      </w:r>
      <w:r w:rsidRPr="005B7C5C">
        <w:rPr>
          <w:rFonts w:cs="Times New Roman"/>
          <w:noProof/>
        </w:rPr>
        <w:t xml:space="preserve"> attacked, the president and his key people were to use some of the technologies of the Lang</w:t>
      </w:r>
      <w:r w:rsidR="00FB2346" w:rsidRPr="005B7C5C">
        <w:rPr>
          <w:rFonts w:cs="Times New Roman"/>
          <w:noProof/>
        </w:rPr>
        <w:t>le</w:t>
      </w:r>
      <w:r w:rsidRPr="005B7C5C">
        <w:rPr>
          <w:rFonts w:cs="Times New Roman"/>
          <w:noProof/>
        </w:rPr>
        <w:t>y-Eustis Command Center. The technicians ha</w:t>
      </w:r>
      <w:r w:rsidR="00FB2346" w:rsidRPr="005B7C5C">
        <w:rPr>
          <w:rFonts w:cs="Times New Roman"/>
          <w:noProof/>
        </w:rPr>
        <w:t>ve</w:t>
      </w:r>
      <w:r w:rsidRPr="005B7C5C">
        <w:rPr>
          <w:rFonts w:cs="Times New Roman"/>
          <w:noProof/>
        </w:rPr>
        <w:t xml:space="preserve"> most of the satellites connected</w:t>
      </w:r>
      <w:r w:rsidR="00FB2346" w:rsidRPr="005B7C5C">
        <w:rPr>
          <w:rFonts w:cs="Times New Roman"/>
          <w:noProof/>
        </w:rPr>
        <w:t>,</w:t>
      </w:r>
      <w:r w:rsidRPr="005B7C5C">
        <w:rPr>
          <w:rFonts w:cs="Times New Roman"/>
          <w:noProof/>
        </w:rPr>
        <w:t xml:space="preserve"> and it all came together at an opportune time for the President, Admiral Hagerly</w:t>
      </w:r>
      <w:r w:rsidR="00A70411">
        <w:rPr>
          <w:rFonts w:cs="Times New Roman"/>
          <w:noProof/>
        </w:rPr>
        <w:t>,</w:t>
      </w:r>
      <w:r w:rsidRPr="005B7C5C">
        <w:rPr>
          <w:rFonts w:cs="Times New Roman"/>
          <w:noProof/>
        </w:rPr>
        <w:t xml:space="preserve"> and </w:t>
      </w:r>
      <w:r w:rsidR="00074598" w:rsidRPr="005B7C5C">
        <w:rPr>
          <w:rFonts w:cs="Times New Roman"/>
          <w:noProof/>
        </w:rPr>
        <w:t>all</w:t>
      </w:r>
      <w:r w:rsidRPr="005B7C5C">
        <w:rPr>
          <w:rFonts w:cs="Times New Roman"/>
          <w:noProof/>
        </w:rPr>
        <w:t xml:space="preserve"> the surviving leadership to meet and talk about some major changes.</w:t>
      </w:r>
    </w:p>
    <w:p w14:paraId="660BE4B2" w14:textId="6B5795E3" w:rsidR="00352E05" w:rsidRPr="005B7C5C" w:rsidRDefault="00352E05" w:rsidP="00901E9F">
      <w:pPr>
        <w:rPr>
          <w:rFonts w:cs="Times New Roman"/>
          <w:noProof/>
        </w:rPr>
      </w:pPr>
      <w:r w:rsidRPr="005B7C5C">
        <w:rPr>
          <w:rFonts w:cs="Times New Roman"/>
          <w:noProof/>
        </w:rPr>
        <w:t xml:space="preserve">“Admiral Monson, Admiral Mears, Lt. Commander Barbour. I’m glad that we’ve been able to get </w:t>
      </w:r>
      <w:r w:rsidR="00074598" w:rsidRPr="005B7C5C">
        <w:rPr>
          <w:rFonts w:cs="Times New Roman"/>
          <w:noProof/>
        </w:rPr>
        <w:t>all</w:t>
      </w:r>
      <w:r w:rsidRPr="005B7C5C">
        <w:rPr>
          <w:rFonts w:cs="Times New Roman"/>
          <w:noProof/>
        </w:rPr>
        <w:t xml:space="preserve"> the video systems up and running so we can have this meeting face to face. Let me introduce the people on this side of the connection</w:t>
      </w:r>
      <w:r w:rsidR="00A70411">
        <w:rPr>
          <w:rFonts w:cs="Times New Roman"/>
          <w:noProof/>
        </w:rPr>
        <w:t>, t</w:t>
      </w:r>
      <w:r w:rsidRPr="005B7C5C">
        <w:rPr>
          <w:rFonts w:cs="Times New Roman"/>
          <w:noProof/>
        </w:rPr>
        <w:t>o my right</w:t>
      </w:r>
      <w:r w:rsidR="00A70411">
        <w:rPr>
          <w:rFonts w:cs="Times New Roman"/>
          <w:noProof/>
        </w:rPr>
        <w:t>,</w:t>
      </w:r>
      <w:r w:rsidRPr="005B7C5C">
        <w:rPr>
          <w:rFonts w:cs="Times New Roman"/>
          <w:noProof/>
        </w:rPr>
        <w:t xml:space="preserve"> Commander Joan Herl</w:t>
      </w:r>
      <w:r w:rsidR="006F2161" w:rsidRPr="005B7C5C">
        <w:rPr>
          <w:rFonts w:cs="Times New Roman"/>
          <w:noProof/>
        </w:rPr>
        <w:t>, who was the commander of the Space S</w:t>
      </w:r>
      <w:r w:rsidRPr="005B7C5C">
        <w:rPr>
          <w:rFonts w:cs="Times New Roman"/>
          <w:noProof/>
        </w:rPr>
        <w:t>tation Oasis. To her right is her husband</w:t>
      </w:r>
      <w:r w:rsidR="00A70411">
        <w:rPr>
          <w:rFonts w:cs="Times New Roman"/>
          <w:noProof/>
        </w:rPr>
        <w:t>,</w:t>
      </w:r>
      <w:r w:rsidRPr="005B7C5C">
        <w:rPr>
          <w:rFonts w:cs="Times New Roman"/>
          <w:noProof/>
        </w:rPr>
        <w:t xml:space="preserve"> Colonel Tom Herl, </w:t>
      </w:r>
      <w:r w:rsidR="00A70411">
        <w:rPr>
          <w:rFonts w:cs="Times New Roman"/>
          <w:noProof/>
        </w:rPr>
        <w:t>the Chief Scientist on Oasis and</w:t>
      </w:r>
      <w:r w:rsidRPr="005B7C5C">
        <w:rPr>
          <w:rFonts w:cs="Times New Roman"/>
          <w:noProof/>
        </w:rPr>
        <w:t xml:space="preserve"> the space vehicle pilot. On my left is Captain Darlene Drummond. She and her crew of seven brought the Carrier Burlington from the Med through the straits to Norfolk. She led her crew through an attack while en route by the Chinese</w:t>
      </w:r>
      <w:r w:rsidR="006F2161" w:rsidRPr="005B7C5C">
        <w:rPr>
          <w:rFonts w:cs="Times New Roman"/>
          <w:noProof/>
        </w:rPr>
        <w:t>,</w:t>
      </w:r>
      <w:r w:rsidRPr="005B7C5C">
        <w:rPr>
          <w:rFonts w:cs="Times New Roman"/>
          <w:noProof/>
        </w:rPr>
        <w:t xml:space="preserve"> then when m</w:t>
      </w:r>
      <w:r w:rsidR="0085320C" w:rsidRPr="005B7C5C">
        <w:rPr>
          <w:rFonts w:cs="Times New Roman"/>
          <w:noProof/>
        </w:rPr>
        <w:t>o</w:t>
      </w:r>
      <w:r w:rsidRPr="005B7C5C">
        <w:rPr>
          <w:rFonts w:cs="Times New Roman"/>
          <w:noProof/>
        </w:rPr>
        <w:t>ored here</w:t>
      </w:r>
      <w:r w:rsidR="00A70411">
        <w:rPr>
          <w:rFonts w:cs="Times New Roman"/>
          <w:noProof/>
        </w:rPr>
        <w:t>,</w:t>
      </w:r>
      <w:r w:rsidRPr="005B7C5C">
        <w:rPr>
          <w:rFonts w:cs="Times New Roman"/>
          <w:noProof/>
        </w:rPr>
        <w:t xml:space="preserve"> she commanded a squadron of ships through multiple alien attacks. On Captain Drummond’s left is SIMPOC</w:t>
      </w:r>
      <w:r w:rsidR="005877E0" w:rsidRPr="005B7C5C">
        <w:rPr>
          <w:rFonts w:cs="Times New Roman"/>
          <w:noProof/>
        </w:rPr>
        <w:t>,</w:t>
      </w:r>
      <w:r w:rsidR="006F2161" w:rsidRPr="005B7C5C">
        <w:rPr>
          <w:rFonts w:cs="Times New Roman"/>
          <w:noProof/>
        </w:rPr>
        <w:t xml:space="preserve"> who I’m sure you have heard of. He has been instrumental in helping us in many ways</w:t>
      </w:r>
      <w:r w:rsidRPr="005B7C5C">
        <w:rPr>
          <w:rFonts w:cs="Times New Roman"/>
          <w:noProof/>
        </w:rPr>
        <w:t>. Most recently, it was SIMPOC, Joan</w:t>
      </w:r>
      <w:r w:rsidR="0085320C" w:rsidRPr="005B7C5C">
        <w:rPr>
          <w:rFonts w:cs="Times New Roman"/>
          <w:noProof/>
        </w:rPr>
        <w:t>,</w:t>
      </w:r>
      <w:r w:rsidRPr="005B7C5C">
        <w:rPr>
          <w:rFonts w:cs="Times New Roman"/>
          <w:noProof/>
        </w:rPr>
        <w:t xml:space="preserve"> and Tom that command</w:t>
      </w:r>
      <w:r w:rsidR="0085320C" w:rsidRPr="005B7C5C">
        <w:rPr>
          <w:rFonts w:cs="Times New Roman"/>
          <w:noProof/>
        </w:rPr>
        <w:t>e</w:t>
      </w:r>
      <w:r w:rsidRPr="005B7C5C">
        <w:rPr>
          <w:rFonts w:cs="Times New Roman"/>
          <w:noProof/>
        </w:rPr>
        <w:t xml:space="preserve">ered an alien craft and flew it back to the alien homeworld. There they did battle with Julius and finally convinced the aliens to stop the attack on Earth. </w:t>
      </w:r>
      <w:r w:rsidR="006F2161" w:rsidRPr="005B7C5C">
        <w:rPr>
          <w:rFonts w:cs="Times New Roman"/>
          <w:noProof/>
        </w:rPr>
        <w:t xml:space="preserve">I have online </w:t>
      </w:r>
      <w:r w:rsidRPr="005B7C5C">
        <w:rPr>
          <w:rFonts w:cs="Times New Roman"/>
          <w:noProof/>
        </w:rPr>
        <w:t>Admirals Mears</w:t>
      </w:r>
      <w:r w:rsidR="005877E0" w:rsidRPr="005B7C5C">
        <w:rPr>
          <w:rFonts w:cs="Times New Roman"/>
          <w:noProof/>
        </w:rPr>
        <w:t>,</w:t>
      </w:r>
      <w:r w:rsidR="006F2161" w:rsidRPr="005B7C5C">
        <w:rPr>
          <w:rFonts w:cs="Times New Roman"/>
          <w:noProof/>
        </w:rPr>
        <w:t xml:space="preserve"> who commanded the Seventh Fleet and sustained numerous attacks</w:t>
      </w:r>
      <w:r w:rsidR="00A70411">
        <w:rPr>
          <w:rFonts w:cs="Times New Roman"/>
          <w:noProof/>
        </w:rPr>
        <w:t>,</w:t>
      </w:r>
      <w:r w:rsidR="006F2161" w:rsidRPr="005B7C5C">
        <w:rPr>
          <w:rFonts w:cs="Times New Roman"/>
          <w:noProof/>
        </w:rPr>
        <w:t xml:space="preserve"> </w:t>
      </w:r>
      <w:r w:rsidR="00924035" w:rsidRPr="005B7C5C">
        <w:rPr>
          <w:rFonts w:cs="Times New Roman"/>
          <w:noProof/>
        </w:rPr>
        <w:lastRenderedPageBreak/>
        <w:t>including a nuclear exchange while en route to Pearl. Once in Pear Harbor</w:t>
      </w:r>
      <w:r w:rsidR="00A70411">
        <w:rPr>
          <w:rFonts w:cs="Times New Roman"/>
          <w:noProof/>
        </w:rPr>
        <w:t>,</w:t>
      </w:r>
      <w:r w:rsidR="00924035" w:rsidRPr="005B7C5C">
        <w:rPr>
          <w:rFonts w:cs="Times New Roman"/>
          <w:noProof/>
        </w:rPr>
        <w:t xml:space="preserve"> she succe</w:t>
      </w:r>
      <w:r w:rsidR="00012C58" w:rsidRPr="005B7C5C">
        <w:rPr>
          <w:rFonts w:cs="Times New Roman"/>
          <w:noProof/>
        </w:rPr>
        <w:t>s</w:t>
      </w:r>
      <w:r w:rsidR="00924035" w:rsidRPr="005B7C5C">
        <w:rPr>
          <w:rFonts w:cs="Times New Roman"/>
          <w:noProof/>
        </w:rPr>
        <w:t>sfully defended the fleet and port</w:t>
      </w:r>
      <w:r w:rsidR="006F2161" w:rsidRPr="005B7C5C">
        <w:rPr>
          <w:rFonts w:cs="Times New Roman"/>
          <w:noProof/>
        </w:rPr>
        <w:t>.</w:t>
      </w:r>
      <w:r w:rsidRPr="005B7C5C">
        <w:rPr>
          <w:rFonts w:cs="Times New Roman"/>
          <w:noProof/>
        </w:rPr>
        <w:t xml:space="preserve"> </w:t>
      </w:r>
      <w:r w:rsidR="006F2161" w:rsidRPr="005B7C5C">
        <w:rPr>
          <w:rFonts w:cs="Times New Roman"/>
          <w:noProof/>
        </w:rPr>
        <w:t>Admiral Mon</w:t>
      </w:r>
      <w:r w:rsidRPr="005B7C5C">
        <w:rPr>
          <w:rFonts w:cs="Times New Roman"/>
          <w:noProof/>
        </w:rPr>
        <w:t>son</w:t>
      </w:r>
      <w:r w:rsidR="00A70411">
        <w:rPr>
          <w:rFonts w:cs="Times New Roman"/>
          <w:noProof/>
        </w:rPr>
        <w:t xml:space="preserve"> commanded the Fifth Fleet in the Indian Ocean</w:t>
      </w:r>
      <w:r w:rsidR="006F2161" w:rsidRPr="005B7C5C">
        <w:rPr>
          <w:rFonts w:cs="Times New Roman"/>
          <w:noProof/>
        </w:rPr>
        <w:t xml:space="preserve"> and had a couple of intense battles with the aliens.</w:t>
      </w:r>
      <w:r w:rsidRPr="005B7C5C">
        <w:rPr>
          <w:rFonts w:cs="Times New Roman"/>
          <w:noProof/>
        </w:rPr>
        <w:t xml:space="preserve"> </w:t>
      </w:r>
      <w:r w:rsidR="006F2161" w:rsidRPr="005B7C5C">
        <w:rPr>
          <w:rFonts w:cs="Times New Roman"/>
          <w:noProof/>
        </w:rPr>
        <w:t>Also</w:t>
      </w:r>
      <w:r w:rsidR="005877E0" w:rsidRPr="005B7C5C">
        <w:rPr>
          <w:rFonts w:cs="Times New Roman"/>
          <w:noProof/>
        </w:rPr>
        <w:t>,</w:t>
      </w:r>
      <w:r w:rsidR="006F2161" w:rsidRPr="005B7C5C">
        <w:rPr>
          <w:rFonts w:cs="Times New Roman"/>
          <w:noProof/>
        </w:rPr>
        <w:t xml:space="preserve"> I have</w:t>
      </w:r>
      <w:r w:rsidRPr="005B7C5C">
        <w:rPr>
          <w:rFonts w:cs="Times New Roman"/>
          <w:noProof/>
        </w:rPr>
        <w:t xml:space="preserve"> Lt Commander Barbour</w:t>
      </w:r>
      <w:r w:rsidR="005877E0" w:rsidRPr="005B7C5C">
        <w:rPr>
          <w:rFonts w:cs="Times New Roman"/>
          <w:noProof/>
        </w:rPr>
        <w:t>,</w:t>
      </w:r>
      <w:r w:rsidRPr="005B7C5C">
        <w:rPr>
          <w:rFonts w:cs="Times New Roman"/>
          <w:noProof/>
        </w:rPr>
        <w:t xml:space="preserve"> </w:t>
      </w:r>
      <w:r w:rsidR="006F2161" w:rsidRPr="005B7C5C">
        <w:rPr>
          <w:rFonts w:cs="Times New Roman"/>
          <w:noProof/>
        </w:rPr>
        <w:t xml:space="preserve">who </w:t>
      </w:r>
      <w:r w:rsidRPr="005B7C5C">
        <w:rPr>
          <w:rFonts w:cs="Times New Roman"/>
          <w:noProof/>
        </w:rPr>
        <w:t>fought numerous battles at sea and in port agains</w:t>
      </w:r>
      <w:r w:rsidR="0085320C" w:rsidRPr="005B7C5C">
        <w:rPr>
          <w:rFonts w:cs="Times New Roman"/>
          <w:noProof/>
        </w:rPr>
        <w:t>t</w:t>
      </w:r>
      <w:r w:rsidRPr="005B7C5C">
        <w:rPr>
          <w:rFonts w:cs="Times New Roman"/>
          <w:noProof/>
        </w:rPr>
        <w:t xml:space="preserve"> the aliens</w:t>
      </w:r>
      <w:r w:rsidR="00A70411">
        <w:rPr>
          <w:rFonts w:cs="Times New Roman"/>
          <w:noProof/>
        </w:rPr>
        <w:t>,</w:t>
      </w:r>
      <w:r w:rsidR="006F2161" w:rsidRPr="005B7C5C">
        <w:rPr>
          <w:rFonts w:cs="Times New Roman"/>
          <w:noProof/>
        </w:rPr>
        <w:t xml:space="preserve"> including an important land conflict in San Diego.</w:t>
      </w:r>
      <w:r w:rsidRPr="005B7C5C">
        <w:rPr>
          <w:rFonts w:cs="Times New Roman"/>
          <w:noProof/>
        </w:rPr>
        <w:t xml:space="preserve"> </w:t>
      </w:r>
      <w:r w:rsidR="006F2161" w:rsidRPr="005B7C5C">
        <w:rPr>
          <w:rFonts w:cs="Times New Roman"/>
          <w:noProof/>
        </w:rPr>
        <w:t>You’ve all done</w:t>
      </w:r>
      <w:r w:rsidRPr="005B7C5C">
        <w:rPr>
          <w:rFonts w:cs="Times New Roman"/>
          <w:noProof/>
        </w:rPr>
        <w:t xml:space="preserve"> amazing job</w:t>
      </w:r>
      <w:r w:rsidR="00924035" w:rsidRPr="005B7C5C">
        <w:rPr>
          <w:rFonts w:cs="Times New Roman"/>
          <w:noProof/>
        </w:rPr>
        <w:t>s</w:t>
      </w:r>
      <w:r w:rsidRPr="005B7C5C">
        <w:rPr>
          <w:rFonts w:cs="Times New Roman"/>
          <w:noProof/>
        </w:rPr>
        <w:t>.”</w:t>
      </w:r>
    </w:p>
    <w:p w14:paraId="19919E7C" w14:textId="25528048" w:rsidR="00352E05" w:rsidRPr="005B7C5C" w:rsidRDefault="00352E05" w:rsidP="004537F7">
      <w:pPr>
        <w:rPr>
          <w:rFonts w:cs="Times New Roman"/>
          <w:noProof/>
        </w:rPr>
      </w:pPr>
      <w:r w:rsidRPr="005B7C5C">
        <w:rPr>
          <w:rFonts w:cs="Times New Roman"/>
          <w:noProof/>
        </w:rPr>
        <w:t xml:space="preserve">“Ladies and gentlemen, I suspect that you’re all wondering why </w:t>
      </w:r>
      <w:r w:rsidR="006F2161" w:rsidRPr="005B7C5C">
        <w:rPr>
          <w:rFonts w:cs="Times New Roman"/>
          <w:noProof/>
        </w:rPr>
        <w:t>I</w:t>
      </w:r>
      <w:r w:rsidRPr="005B7C5C">
        <w:rPr>
          <w:rFonts w:cs="Times New Roman"/>
          <w:noProof/>
        </w:rPr>
        <w:t xml:space="preserve"> called this meeting. It is not just to congratulate everyone and to pat ours</w:t>
      </w:r>
      <w:r w:rsidR="0085320C" w:rsidRPr="005B7C5C">
        <w:rPr>
          <w:rFonts w:cs="Times New Roman"/>
          <w:noProof/>
        </w:rPr>
        <w:t>el</w:t>
      </w:r>
      <w:r w:rsidRPr="005B7C5C">
        <w:rPr>
          <w:rFonts w:cs="Times New Roman"/>
          <w:noProof/>
        </w:rPr>
        <w:t xml:space="preserve">ves on our backs. </w:t>
      </w:r>
      <w:r w:rsidR="003E2DFE" w:rsidRPr="005B7C5C">
        <w:rPr>
          <w:rFonts w:cs="Times New Roman"/>
          <w:noProof/>
        </w:rPr>
        <w:t>There are some larger issues we need to adjust to. You’ve all read the Threat Summaries about the Vakeel and Julius</w:t>
      </w:r>
      <w:r w:rsidR="0085320C" w:rsidRPr="005B7C5C">
        <w:rPr>
          <w:rFonts w:cs="Times New Roman"/>
          <w:noProof/>
        </w:rPr>
        <w:t>,</w:t>
      </w:r>
      <w:r w:rsidR="003E2DFE" w:rsidRPr="005B7C5C">
        <w:rPr>
          <w:rFonts w:cs="Times New Roman"/>
          <w:noProof/>
        </w:rPr>
        <w:t xml:space="preserve"> so you know what we’re facing. We’re meeting here today to make changes to address those threats. Your ships are no longer viable sea</w:t>
      </w:r>
      <w:r w:rsidR="0085320C" w:rsidRPr="005B7C5C">
        <w:rPr>
          <w:rFonts w:cs="Times New Roman"/>
          <w:noProof/>
        </w:rPr>
        <w:t>-</w:t>
      </w:r>
      <w:r w:rsidR="003E2DFE" w:rsidRPr="005B7C5C">
        <w:rPr>
          <w:rFonts w:cs="Times New Roman"/>
          <w:noProof/>
        </w:rPr>
        <w:t>going craft. They can be managed by subordinates that you’ll choose. You will all be re-assigned.”</w:t>
      </w:r>
    </w:p>
    <w:p w14:paraId="75BD8235" w14:textId="6B9F7B6E" w:rsidR="003E2DFE" w:rsidRPr="005B7C5C" w:rsidRDefault="003E2DFE" w:rsidP="004537F7">
      <w:pPr>
        <w:rPr>
          <w:rFonts w:cs="Times New Roman"/>
          <w:noProof/>
        </w:rPr>
      </w:pPr>
      <w:r w:rsidRPr="005B7C5C">
        <w:rPr>
          <w:rFonts w:cs="Times New Roman"/>
          <w:noProof/>
        </w:rPr>
        <w:t>For some sadistic reason, the Admiral let that statement hang in the air for a minute.</w:t>
      </w:r>
    </w:p>
    <w:p w14:paraId="604F28EA" w14:textId="3D17ECE7" w:rsidR="003E2DFE" w:rsidRPr="005B7C5C" w:rsidRDefault="003E2DFE" w:rsidP="004537F7">
      <w:pPr>
        <w:rPr>
          <w:rFonts w:cs="Times New Roman"/>
          <w:noProof/>
        </w:rPr>
      </w:pPr>
      <w:r w:rsidRPr="005B7C5C">
        <w:rPr>
          <w:rFonts w:cs="Times New Roman"/>
          <w:noProof/>
        </w:rPr>
        <w:t>“Sir, what can we be re-assigned to, desk jobs?” Admiral Monson asked.</w:t>
      </w:r>
    </w:p>
    <w:p w14:paraId="59E82F69" w14:textId="5EE476D5" w:rsidR="003E2DFE" w:rsidRPr="005B7C5C" w:rsidRDefault="003E2DFE" w:rsidP="004537F7">
      <w:pPr>
        <w:rPr>
          <w:rFonts w:cs="Times New Roman"/>
          <w:noProof/>
        </w:rPr>
      </w:pPr>
      <w:r w:rsidRPr="005B7C5C">
        <w:rPr>
          <w:rFonts w:cs="Times New Roman"/>
          <w:noProof/>
        </w:rPr>
        <w:t>“When SIMPOC, Joan</w:t>
      </w:r>
      <w:r w:rsidR="0085320C" w:rsidRPr="005B7C5C">
        <w:rPr>
          <w:rFonts w:cs="Times New Roman"/>
          <w:noProof/>
        </w:rPr>
        <w:t>,</w:t>
      </w:r>
      <w:r w:rsidRPr="005B7C5C">
        <w:rPr>
          <w:rFonts w:cs="Times New Roman"/>
          <w:noProof/>
        </w:rPr>
        <w:t xml:space="preserve"> and Tom Herl reached an agreement with the Vakeel</w:t>
      </w:r>
      <w:r w:rsidR="00A70411">
        <w:rPr>
          <w:rFonts w:cs="Times New Roman"/>
          <w:noProof/>
        </w:rPr>
        <w:t>,</w:t>
      </w:r>
      <w:r w:rsidRPr="005B7C5C">
        <w:rPr>
          <w:rFonts w:cs="Times New Roman"/>
          <w:noProof/>
        </w:rPr>
        <w:t xml:space="preserve"> we were given </w:t>
      </w:r>
      <w:r w:rsidR="00074598" w:rsidRPr="005B7C5C">
        <w:rPr>
          <w:rFonts w:cs="Times New Roman"/>
          <w:noProof/>
        </w:rPr>
        <w:t>all</w:t>
      </w:r>
      <w:r w:rsidRPr="005B7C5C">
        <w:rPr>
          <w:rFonts w:cs="Times New Roman"/>
          <w:noProof/>
        </w:rPr>
        <w:t xml:space="preserve"> the assets. </w:t>
      </w:r>
      <w:bookmarkStart w:id="19" w:name="_Hlk76211709"/>
      <w:r w:rsidRPr="005B7C5C">
        <w:rPr>
          <w:rFonts w:cs="Times New Roman"/>
          <w:noProof/>
        </w:rPr>
        <w:t xml:space="preserve">That means that </w:t>
      </w:r>
      <w:r w:rsidR="006F2161" w:rsidRPr="005B7C5C">
        <w:rPr>
          <w:rFonts w:cs="Times New Roman"/>
          <w:noProof/>
        </w:rPr>
        <w:t>we have 1,824 Ships in orbit, 11</w:t>
      </w:r>
      <w:r w:rsidRPr="005B7C5C">
        <w:rPr>
          <w:rFonts w:cs="Times New Roman"/>
          <w:noProof/>
        </w:rPr>
        <w:t xml:space="preserve"> Capital Ships</w:t>
      </w:r>
      <w:r w:rsidR="0085320C" w:rsidRPr="005B7C5C">
        <w:rPr>
          <w:rFonts w:cs="Times New Roman"/>
          <w:noProof/>
        </w:rPr>
        <w:t>,</w:t>
      </w:r>
      <w:r w:rsidRPr="005B7C5C">
        <w:rPr>
          <w:rFonts w:cs="Times New Roman"/>
          <w:noProof/>
        </w:rPr>
        <w:t xml:space="preserve"> which are the overall control stations</w:t>
      </w:r>
      <w:r w:rsidR="00A70411">
        <w:rPr>
          <w:rFonts w:cs="Times New Roman"/>
          <w:noProof/>
        </w:rPr>
        <w:t>,</w:t>
      </w:r>
      <w:r w:rsidRPr="005B7C5C">
        <w:rPr>
          <w:rFonts w:cs="Times New Roman"/>
          <w:noProof/>
        </w:rPr>
        <w:t xml:space="preserve"> and 22,362 cow-like robots on Earth.</w:t>
      </w:r>
      <w:bookmarkEnd w:id="19"/>
      <w:r w:rsidRPr="005B7C5C">
        <w:rPr>
          <w:rFonts w:cs="Times New Roman"/>
          <w:noProof/>
        </w:rPr>
        <w:t xml:space="preserve"> Ladies and gentlemen, Earth needs a space defense force. We need to reassign you to the Capital Ships, learn how they work, find </w:t>
      </w:r>
      <w:r w:rsidR="00A70411">
        <w:rPr>
          <w:rFonts w:cs="Times New Roman"/>
          <w:noProof/>
        </w:rPr>
        <w:t>ways</w:t>
      </w:r>
      <w:r w:rsidRPr="005B7C5C">
        <w:rPr>
          <w:rFonts w:cs="Times New Roman"/>
          <w:noProof/>
        </w:rPr>
        <w:t xml:space="preserve"> to </w:t>
      </w:r>
      <w:r w:rsidR="00A70411">
        <w:rPr>
          <w:rFonts w:cs="Times New Roman"/>
          <w:noProof/>
        </w:rPr>
        <w:t>operate</w:t>
      </w:r>
      <w:r w:rsidRPr="005B7C5C">
        <w:rPr>
          <w:rFonts w:cs="Times New Roman"/>
          <w:noProof/>
        </w:rPr>
        <w:t xml:space="preserve"> them, train the crews and prepare for defense. I don’t know how long you’ll have</w:t>
      </w:r>
      <w:r w:rsidR="00FB2346" w:rsidRPr="005B7C5C">
        <w:rPr>
          <w:rFonts w:cs="Times New Roman"/>
          <w:noProof/>
        </w:rPr>
        <w:t>;</w:t>
      </w:r>
      <w:r w:rsidRPr="005B7C5C">
        <w:rPr>
          <w:rFonts w:cs="Times New Roman"/>
          <w:noProof/>
        </w:rPr>
        <w:t xml:space="preserve"> I don’t know when we’ll be attacked. I don’t know if we’ll be attacked, but those are resources that we must develop.”</w:t>
      </w:r>
    </w:p>
    <w:p w14:paraId="456D758B" w14:textId="3C16AF99" w:rsidR="00FE7665" w:rsidRPr="005B7C5C" w:rsidRDefault="00FE7665" w:rsidP="004537F7">
      <w:pPr>
        <w:rPr>
          <w:rFonts w:cs="Times New Roman"/>
          <w:noProof/>
        </w:rPr>
      </w:pPr>
      <w:r w:rsidRPr="005B7C5C">
        <w:rPr>
          <w:rFonts w:cs="Times New Roman"/>
          <w:noProof/>
        </w:rPr>
        <w:lastRenderedPageBreak/>
        <w:t>Joan, Tom</w:t>
      </w:r>
      <w:r w:rsidR="00672136" w:rsidRPr="005B7C5C">
        <w:rPr>
          <w:rFonts w:cs="Times New Roman"/>
          <w:noProof/>
        </w:rPr>
        <w:t>,</w:t>
      </w:r>
      <w:r w:rsidRPr="005B7C5C">
        <w:rPr>
          <w:rFonts w:cs="Times New Roman"/>
          <w:noProof/>
        </w:rPr>
        <w:t xml:space="preserve"> and SIMPOC were the only ones that knew of the Admiral’s plans, so they said </w:t>
      </w:r>
      <w:r w:rsidR="006F2161" w:rsidRPr="005B7C5C">
        <w:rPr>
          <w:rFonts w:cs="Times New Roman"/>
          <w:noProof/>
        </w:rPr>
        <w:t xml:space="preserve">nothing </w:t>
      </w:r>
      <w:r w:rsidRPr="005B7C5C">
        <w:rPr>
          <w:rFonts w:cs="Times New Roman"/>
          <w:noProof/>
        </w:rPr>
        <w:t>and watched the shock form on everyone else’s faces.</w:t>
      </w:r>
    </w:p>
    <w:p w14:paraId="6B5793F2" w14:textId="55B0D18A" w:rsidR="00FE7665" w:rsidRPr="005B7C5C" w:rsidRDefault="00FE7665" w:rsidP="004537F7">
      <w:pPr>
        <w:rPr>
          <w:rFonts w:cs="Times New Roman"/>
          <w:noProof/>
        </w:rPr>
      </w:pPr>
      <w:r w:rsidRPr="005B7C5C">
        <w:rPr>
          <w:rFonts w:cs="Times New Roman"/>
          <w:noProof/>
        </w:rPr>
        <w:t>“We’ll sit here for as long as it takes to figure this out. Put together a command s</w:t>
      </w:r>
      <w:r w:rsidR="00924035" w:rsidRPr="005B7C5C">
        <w:rPr>
          <w:rFonts w:cs="Times New Roman"/>
          <w:noProof/>
        </w:rPr>
        <w:t>tructure, some kind of resource</w:t>
      </w:r>
      <w:r w:rsidRPr="005B7C5C">
        <w:rPr>
          <w:rFonts w:cs="Times New Roman"/>
          <w:noProof/>
        </w:rPr>
        <w:t xml:space="preserve"> allocation</w:t>
      </w:r>
      <w:r w:rsidR="00A70411">
        <w:rPr>
          <w:rFonts w:cs="Times New Roman"/>
          <w:noProof/>
        </w:rPr>
        <w:t>,</w:t>
      </w:r>
      <w:r w:rsidRPr="005B7C5C">
        <w:rPr>
          <w:rFonts w:cs="Times New Roman"/>
          <w:noProof/>
        </w:rPr>
        <w:t xml:space="preserve"> and training schedule.</w:t>
      </w:r>
      <w:r w:rsidR="00672136" w:rsidRPr="005B7C5C">
        <w:rPr>
          <w:rFonts w:cs="Times New Roman"/>
          <w:noProof/>
        </w:rPr>
        <w:t>”</w:t>
      </w:r>
    </w:p>
    <w:p w14:paraId="0CC8B4FF" w14:textId="3DB173A2" w:rsidR="00672136" w:rsidRPr="005B7C5C" w:rsidRDefault="00672136" w:rsidP="004537F7">
      <w:pPr>
        <w:rPr>
          <w:rFonts w:cs="Times New Roman"/>
          <w:noProof/>
        </w:rPr>
      </w:pPr>
      <w:r w:rsidRPr="005B7C5C">
        <w:rPr>
          <w:rFonts w:cs="Times New Roman"/>
          <w:noProof/>
        </w:rPr>
        <w:t>“Sir, are these vehicle</w:t>
      </w:r>
      <w:r w:rsidR="00924035" w:rsidRPr="005B7C5C">
        <w:rPr>
          <w:rFonts w:cs="Times New Roman"/>
          <w:noProof/>
        </w:rPr>
        <w:t>s</w:t>
      </w:r>
      <w:r w:rsidRPr="005B7C5C">
        <w:rPr>
          <w:rFonts w:cs="Times New Roman"/>
          <w:noProof/>
        </w:rPr>
        <w:t xml:space="preserve"> armed?” Admiral Mears asked.</w:t>
      </w:r>
    </w:p>
    <w:p w14:paraId="055F3DAB" w14:textId="655CBABA" w:rsidR="00672136" w:rsidRPr="005B7C5C" w:rsidRDefault="00672136" w:rsidP="004537F7">
      <w:pPr>
        <w:rPr>
          <w:rFonts w:cs="Times New Roman"/>
          <w:noProof/>
        </w:rPr>
      </w:pPr>
      <w:r w:rsidRPr="005B7C5C">
        <w:rPr>
          <w:rFonts w:cs="Times New Roman"/>
          <w:noProof/>
        </w:rPr>
        <w:t>“Shirley, I don’t have a clear answer for that yet. I’ll let SIMPOC explain what he’s found.”</w:t>
      </w:r>
    </w:p>
    <w:p w14:paraId="31746735" w14:textId="30AD0F8B" w:rsidR="00672136" w:rsidRPr="005B7C5C" w:rsidRDefault="00672136" w:rsidP="004537F7">
      <w:pPr>
        <w:rPr>
          <w:rFonts w:cs="Times New Roman"/>
          <w:noProof/>
        </w:rPr>
      </w:pPr>
      <w:r w:rsidRPr="005B7C5C">
        <w:rPr>
          <w:rFonts w:cs="Times New Roman"/>
          <w:noProof/>
        </w:rPr>
        <w:t xml:space="preserve">“Thank you, Admiral. The Capital Ships have a tremendous power source. It is far too large for the type of movement that it makes. The power supply is unusual, </w:t>
      </w:r>
      <w:r w:rsidR="00A70411">
        <w:rPr>
          <w:rFonts w:cs="Times New Roman"/>
          <w:noProof/>
        </w:rPr>
        <w:t>so I haven’t been able to figure out all its elements</w:t>
      </w:r>
      <w:r w:rsidR="006F2161" w:rsidRPr="005B7C5C">
        <w:rPr>
          <w:rFonts w:cs="Times New Roman"/>
          <w:noProof/>
        </w:rPr>
        <w:t xml:space="preserve"> yet</w:t>
      </w:r>
      <w:r w:rsidRPr="005B7C5C">
        <w:rPr>
          <w:rFonts w:cs="Times New Roman"/>
          <w:noProof/>
        </w:rPr>
        <w:t xml:space="preserve">. But, one conclusion is obvious. The only reason for such a large power supply is </w:t>
      </w:r>
      <w:r w:rsidR="00492B49" w:rsidRPr="005B7C5C">
        <w:rPr>
          <w:rFonts w:cs="Times New Roman"/>
          <w:noProof/>
        </w:rPr>
        <w:t>to power a</w:t>
      </w:r>
      <w:r w:rsidRPr="005B7C5C">
        <w:rPr>
          <w:rFonts w:cs="Times New Roman"/>
          <w:noProof/>
        </w:rPr>
        <w:t xml:space="preserve"> weapon. My analysis shows that it isn’t a pure weapon. By that I mean, the ship doesn’t have a device onboard intended as a weapon. It appears that the power source, provide</w:t>
      </w:r>
      <w:r w:rsidR="006F2161" w:rsidRPr="005B7C5C">
        <w:rPr>
          <w:rFonts w:cs="Times New Roman"/>
          <w:noProof/>
        </w:rPr>
        <w:t>s</w:t>
      </w:r>
      <w:r w:rsidRPr="005B7C5C">
        <w:rPr>
          <w:rFonts w:cs="Times New Roman"/>
          <w:noProof/>
        </w:rPr>
        <w:t xml:space="preserve"> propulsion and the propulsion is the weapon. Let me provide an example. If you are using a rocket engine for thrust and you point the thrust at an enemy</w:t>
      </w:r>
      <w:r w:rsidR="00492B49" w:rsidRPr="005B7C5C">
        <w:rPr>
          <w:rFonts w:cs="Times New Roman"/>
          <w:noProof/>
        </w:rPr>
        <w:t>,</w:t>
      </w:r>
      <w:r w:rsidRPr="005B7C5C">
        <w:rPr>
          <w:rFonts w:cs="Times New Roman"/>
          <w:noProof/>
        </w:rPr>
        <w:t xml:space="preserve"> it becomes a weapon.”</w:t>
      </w:r>
    </w:p>
    <w:p w14:paraId="6EC740E3" w14:textId="018E7892" w:rsidR="00672136" w:rsidRPr="005B7C5C" w:rsidRDefault="00672136" w:rsidP="004537F7">
      <w:pPr>
        <w:rPr>
          <w:rFonts w:cs="Times New Roman"/>
          <w:noProof/>
        </w:rPr>
      </w:pPr>
      <w:r w:rsidRPr="005B7C5C">
        <w:rPr>
          <w:rFonts w:cs="Times New Roman"/>
          <w:noProof/>
        </w:rPr>
        <w:t>“SIMPOC, when you point thrust in one direction, the ship will go in the other. How can that be a weapon?” Barbour asked.</w:t>
      </w:r>
    </w:p>
    <w:p w14:paraId="51B43AAD" w14:textId="230E7085" w:rsidR="00672136" w:rsidRPr="005B7C5C" w:rsidRDefault="00672136" w:rsidP="004537F7">
      <w:pPr>
        <w:rPr>
          <w:rFonts w:cs="Times New Roman"/>
          <w:noProof/>
        </w:rPr>
      </w:pPr>
      <w:r w:rsidRPr="005B7C5C">
        <w:rPr>
          <w:rFonts w:cs="Times New Roman"/>
          <w:noProof/>
        </w:rPr>
        <w:t>“The technology used here is extremely advanced and far beyond our phy</w:t>
      </w:r>
      <w:r w:rsidR="00492B49" w:rsidRPr="005B7C5C">
        <w:rPr>
          <w:rFonts w:cs="Times New Roman"/>
          <w:noProof/>
        </w:rPr>
        <w:t>s</w:t>
      </w:r>
      <w:r w:rsidRPr="005B7C5C">
        <w:rPr>
          <w:rFonts w:cs="Times New Roman"/>
          <w:noProof/>
        </w:rPr>
        <w:t>ics. It appears that the large amount of force generated by the power supply is used to manage huge forces. By manipulating those forces, it appears the ship can be held in one location</w:t>
      </w:r>
      <w:r w:rsidR="006F2161" w:rsidRPr="005B7C5C">
        <w:rPr>
          <w:rFonts w:cs="Times New Roman"/>
          <w:noProof/>
        </w:rPr>
        <w:t xml:space="preserve">. What it uses for motion isn’t thrust in a sense that we’re familiar with. It causes a large distortion in the molecular bonds. </w:t>
      </w:r>
      <w:r w:rsidR="005877E0" w:rsidRPr="005B7C5C">
        <w:rPr>
          <w:rFonts w:cs="Times New Roman"/>
          <w:noProof/>
        </w:rPr>
        <w:t>If</w:t>
      </w:r>
      <w:r w:rsidR="006F2161" w:rsidRPr="005B7C5C">
        <w:rPr>
          <w:rFonts w:cs="Times New Roman"/>
          <w:noProof/>
        </w:rPr>
        <w:t xml:space="preserve"> </w:t>
      </w:r>
      <w:r w:rsidR="006F2161" w:rsidRPr="005B7C5C">
        <w:rPr>
          <w:rFonts w:cs="Times New Roman"/>
          <w:noProof/>
        </w:rPr>
        <w:lastRenderedPageBreak/>
        <w:t>it is pointed at an adversa</w:t>
      </w:r>
      <w:r w:rsidR="005877E0" w:rsidRPr="005B7C5C">
        <w:rPr>
          <w:rFonts w:cs="Times New Roman"/>
          <w:noProof/>
        </w:rPr>
        <w:t>r</w:t>
      </w:r>
      <w:r w:rsidR="006F2161" w:rsidRPr="005B7C5C">
        <w:rPr>
          <w:rFonts w:cs="Times New Roman"/>
          <w:noProof/>
        </w:rPr>
        <w:t>y, the material of that attacking ship is changed and likely lose</w:t>
      </w:r>
      <w:r w:rsidR="007A1A07">
        <w:rPr>
          <w:rFonts w:cs="Times New Roman"/>
          <w:noProof/>
        </w:rPr>
        <w:t>s</w:t>
      </w:r>
      <w:r w:rsidR="006F2161" w:rsidRPr="005B7C5C">
        <w:rPr>
          <w:rFonts w:cs="Times New Roman"/>
          <w:noProof/>
        </w:rPr>
        <w:t xml:space="preserve"> coherency</w:t>
      </w:r>
      <w:r w:rsidRPr="005B7C5C">
        <w:rPr>
          <w:rFonts w:cs="Times New Roman"/>
          <w:noProof/>
        </w:rPr>
        <w:t>.</w:t>
      </w:r>
      <w:r w:rsidR="00FB2346" w:rsidRPr="005B7C5C">
        <w:rPr>
          <w:rFonts w:cs="Times New Roman"/>
          <w:noProof/>
        </w:rPr>
        <w:t xml:space="preserve"> </w:t>
      </w:r>
      <w:r w:rsidRPr="005B7C5C">
        <w:rPr>
          <w:rFonts w:cs="Times New Roman"/>
          <w:noProof/>
        </w:rPr>
        <w:t xml:space="preserve">The </w:t>
      </w:r>
      <w:r w:rsidR="006F2161" w:rsidRPr="005B7C5C">
        <w:rPr>
          <w:rFonts w:cs="Times New Roman"/>
          <w:noProof/>
        </w:rPr>
        <w:t xml:space="preserve">total </w:t>
      </w:r>
      <w:r w:rsidRPr="005B7C5C">
        <w:rPr>
          <w:rFonts w:cs="Times New Roman"/>
          <w:noProof/>
        </w:rPr>
        <w:t xml:space="preserve">effects of that </w:t>
      </w:r>
      <w:r w:rsidR="006F2161" w:rsidRPr="005B7C5C">
        <w:rPr>
          <w:rFonts w:cs="Times New Roman"/>
          <w:noProof/>
        </w:rPr>
        <w:t>distortion</w:t>
      </w:r>
      <w:r w:rsidRPr="005B7C5C">
        <w:rPr>
          <w:rFonts w:cs="Times New Roman"/>
          <w:noProof/>
        </w:rPr>
        <w:t xml:space="preserve"> are yet to be determined. That is part of what we’ll be investiga</w:t>
      </w:r>
      <w:r w:rsidR="00F93A49" w:rsidRPr="005B7C5C">
        <w:rPr>
          <w:rFonts w:cs="Times New Roman"/>
          <w:noProof/>
        </w:rPr>
        <w:t>ti</w:t>
      </w:r>
      <w:r w:rsidRPr="005B7C5C">
        <w:rPr>
          <w:rFonts w:cs="Times New Roman"/>
          <w:noProof/>
        </w:rPr>
        <w:t>n</w:t>
      </w:r>
      <w:r w:rsidR="00F93A49" w:rsidRPr="005B7C5C">
        <w:rPr>
          <w:rFonts w:cs="Times New Roman"/>
          <w:noProof/>
        </w:rPr>
        <w:t>g</w:t>
      </w:r>
      <w:r w:rsidRPr="005B7C5C">
        <w:rPr>
          <w:rFonts w:cs="Times New Roman"/>
          <w:noProof/>
        </w:rPr>
        <w:t>.”</w:t>
      </w:r>
    </w:p>
    <w:p w14:paraId="151D8696" w14:textId="056A52B7" w:rsidR="00672136" w:rsidRPr="005B7C5C" w:rsidRDefault="00414775" w:rsidP="004537F7">
      <w:pPr>
        <w:rPr>
          <w:rFonts w:cs="Times New Roman"/>
          <w:noProof/>
        </w:rPr>
      </w:pPr>
      <w:r w:rsidRPr="005B7C5C">
        <w:rPr>
          <w:rFonts w:cs="Times New Roman"/>
          <w:noProof/>
        </w:rPr>
        <w:t>“I hope you’re right,” said Admiral Monson. I hope the Capital Ships have one huge and mean weapon. I know the smaller ships beat the daylights out of my ships.”</w:t>
      </w:r>
    </w:p>
    <w:p w14:paraId="0D2631CF" w14:textId="2A34A5D8" w:rsidR="00414775" w:rsidRPr="005B7C5C" w:rsidRDefault="00414775" w:rsidP="004537F7">
      <w:pPr>
        <w:rPr>
          <w:rFonts w:cs="Times New Roman"/>
          <w:noProof/>
        </w:rPr>
      </w:pPr>
      <w:r w:rsidRPr="005B7C5C">
        <w:rPr>
          <w:rFonts w:cs="Times New Roman"/>
          <w:noProof/>
        </w:rPr>
        <w:t>“Mine, too,” added A</w:t>
      </w:r>
      <w:r w:rsidR="00904E42" w:rsidRPr="005B7C5C">
        <w:rPr>
          <w:rFonts w:cs="Times New Roman"/>
          <w:noProof/>
        </w:rPr>
        <w:t>d</w:t>
      </w:r>
      <w:r w:rsidRPr="005B7C5C">
        <w:rPr>
          <w:rFonts w:cs="Times New Roman"/>
          <w:noProof/>
        </w:rPr>
        <w:t>miral Mears.</w:t>
      </w:r>
    </w:p>
    <w:p w14:paraId="40CB123B" w14:textId="68283F8A" w:rsidR="00924035" w:rsidRPr="005B7C5C" w:rsidRDefault="00924035" w:rsidP="004537F7">
      <w:pPr>
        <w:rPr>
          <w:rFonts w:cs="Times New Roman"/>
          <w:noProof/>
        </w:rPr>
      </w:pPr>
      <w:r w:rsidRPr="005B7C5C">
        <w:rPr>
          <w:rFonts w:cs="Times New Roman"/>
          <w:noProof/>
        </w:rPr>
        <w:t>“I have looked at the tactics used</w:t>
      </w:r>
      <w:r w:rsidR="00012C58" w:rsidRPr="005B7C5C">
        <w:rPr>
          <w:rFonts w:cs="Times New Roman"/>
          <w:noProof/>
        </w:rPr>
        <w:t>,</w:t>
      </w:r>
      <w:r w:rsidRPr="005B7C5C">
        <w:rPr>
          <w:rFonts w:cs="Times New Roman"/>
          <w:noProof/>
        </w:rPr>
        <w:t xml:space="preserve"> and those we</w:t>
      </w:r>
      <w:r w:rsidR="00012C58" w:rsidRPr="005B7C5C">
        <w:rPr>
          <w:rFonts w:cs="Times New Roman"/>
          <w:noProof/>
        </w:rPr>
        <w:t>a</w:t>
      </w:r>
      <w:r w:rsidRPr="005B7C5C">
        <w:rPr>
          <w:rFonts w:cs="Times New Roman"/>
          <w:noProof/>
        </w:rPr>
        <w:t>pons were harmful to Earth</w:t>
      </w:r>
      <w:r w:rsidR="00012C58" w:rsidRPr="005B7C5C">
        <w:rPr>
          <w:rFonts w:cs="Times New Roman"/>
          <w:noProof/>
        </w:rPr>
        <w:t>-</w:t>
      </w:r>
      <w:r w:rsidRPr="005B7C5C">
        <w:rPr>
          <w:rFonts w:cs="Times New Roman"/>
          <w:noProof/>
        </w:rPr>
        <w:t>based structures</w:t>
      </w:r>
      <w:r w:rsidR="00012C58" w:rsidRPr="005B7C5C">
        <w:rPr>
          <w:rFonts w:cs="Times New Roman"/>
          <w:noProof/>
        </w:rPr>
        <w:t>,</w:t>
      </w:r>
      <w:r w:rsidRPr="005B7C5C">
        <w:rPr>
          <w:rFonts w:cs="Times New Roman"/>
          <w:noProof/>
        </w:rPr>
        <w:t xml:space="preserve"> but they would have limited range and effectiveness in space,” SIMPOC clarified.</w:t>
      </w:r>
    </w:p>
    <w:p w14:paraId="396A8C1B" w14:textId="7BFF5E60" w:rsidR="00414775" w:rsidRPr="005B7C5C" w:rsidRDefault="00924035" w:rsidP="004537F7">
      <w:pPr>
        <w:rPr>
          <w:rFonts w:cs="Times New Roman"/>
          <w:noProof/>
        </w:rPr>
      </w:pPr>
      <w:r w:rsidRPr="005B7C5C">
        <w:rPr>
          <w:rFonts w:cs="Times New Roman"/>
          <w:noProof/>
        </w:rPr>
        <w:t>Admiral Mears wanted to break the ten</w:t>
      </w:r>
      <w:r w:rsidR="009608D2" w:rsidRPr="005B7C5C">
        <w:rPr>
          <w:rFonts w:cs="Times New Roman"/>
          <w:noProof/>
        </w:rPr>
        <w:t>s</w:t>
      </w:r>
      <w:r w:rsidRPr="005B7C5C">
        <w:rPr>
          <w:rFonts w:cs="Times New Roman"/>
          <w:noProof/>
        </w:rPr>
        <w:t xml:space="preserve">ion and said, </w:t>
      </w:r>
      <w:r w:rsidR="00414775" w:rsidRPr="005B7C5C">
        <w:rPr>
          <w:rFonts w:cs="Times New Roman"/>
          <w:noProof/>
        </w:rPr>
        <w:t xml:space="preserve">“Gentlemen, my name is Shirley. I think we need to put </w:t>
      </w:r>
      <w:r w:rsidR="00074598" w:rsidRPr="005B7C5C">
        <w:rPr>
          <w:rFonts w:cs="Times New Roman"/>
          <w:noProof/>
        </w:rPr>
        <w:t>all</w:t>
      </w:r>
      <w:r w:rsidR="00414775" w:rsidRPr="005B7C5C">
        <w:rPr>
          <w:rFonts w:cs="Times New Roman"/>
          <w:noProof/>
        </w:rPr>
        <w:t xml:space="preserve"> </w:t>
      </w:r>
      <w:r w:rsidR="007A1A07">
        <w:rPr>
          <w:rFonts w:cs="Times New Roman"/>
          <w:noProof/>
        </w:rPr>
        <w:t xml:space="preserve">of </w:t>
      </w:r>
      <w:r w:rsidR="00414775" w:rsidRPr="005B7C5C">
        <w:rPr>
          <w:rFonts w:cs="Times New Roman"/>
          <w:noProof/>
        </w:rPr>
        <w:t>us on equal keel if we’re going to work together and find a solution.”</w:t>
      </w:r>
    </w:p>
    <w:p w14:paraId="1C553B50" w14:textId="527BCE5F" w:rsidR="00414775" w:rsidRPr="005B7C5C" w:rsidRDefault="00414775" w:rsidP="004537F7">
      <w:pPr>
        <w:rPr>
          <w:rFonts w:cs="Times New Roman"/>
          <w:noProof/>
        </w:rPr>
      </w:pPr>
      <w:r w:rsidRPr="005B7C5C">
        <w:rPr>
          <w:rFonts w:cs="Times New Roman"/>
          <w:noProof/>
        </w:rPr>
        <w:t>“Sounds good</w:t>
      </w:r>
      <w:r w:rsidR="007A1A07">
        <w:rPr>
          <w:rFonts w:cs="Times New Roman"/>
          <w:noProof/>
        </w:rPr>
        <w:t>;</w:t>
      </w:r>
      <w:r w:rsidRPr="005B7C5C">
        <w:rPr>
          <w:rFonts w:cs="Times New Roman"/>
          <w:noProof/>
        </w:rPr>
        <w:t xml:space="preserve"> I’m Lester,” said Admiral Monson.</w:t>
      </w:r>
    </w:p>
    <w:p w14:paraId="67536D21" w14:textId="3F0852D3" w:rsidR="00414775" w:rsidRPr="005B7C5C" w:rsidRDefault="00414775" w:rsidP="004537F7">
      <w:pPr>
        <w:rPr>
          <w:rFonts w:cs="Times New Roman"/>
          <w:noProof/>
        </w:rPr>
      </w:pPr>
      <w:r w:rsidRPr="005B7C5C">
        <w:rPr>
          <w:rFonts w:cs="Times New Roman"/>
          <w:noProof/>
        </w:rPr>
        <w:t>“Call me Darlene,” said Captain Drummond.</w:t>
      </w:r>
    </w:p>
    <w:p w14:paraId="3D5E51C7" w14:textId="2EFAB7D7" w:rsidR="00414775" w:rsidRPr="005B7C5C" w:rsidRDefault="0085320C" w:rsidP="004537F7">
      <w:pPr>
        <w:rPr>
          <w:rFonts w:cs="Times New Roman"/>
          <w:noProof/>
        </w:rPr>
      </w:pPr>
      <w:r w:rsidRPr="005B7C5C">
        <w:rPr>
          <w:rFonts w:cs="Times New Roman"/>
          <w:noProof/>
        </w:rPr>
        <w:t>“…and I’m Tim,” said Lt. Commander Barbour.</w:t>
      </w:r>
    </w:p>
    <w:p w14:paraId="04E0E82F" w14:textId="557A4AA0" w:rsidR="0085320C" w:rsidRPr="005B7C5C" w:rsidRDefault="0085320C" w:rsidP="004537F7">
      <w:pPr>
        <w:rPr>
          <w:rFonts w:cs="Times New Roman"/>
          <w:noProof/>
        </w:rPr>
      </w:pPr>
      <w:r w:rsidRPr="005B7C5C">
        <w:rPr>
          <w:rFonts w:cs="Times New Roman"/>
          <w:noProof/>
        </w:rPr>
        <w:t xml:space="preserve">“Good suggestion Shirley. We </w:t>
      </w:r>
      <w:r w:rsidR="000940EC" w:rsidRPr="005B7C5C">
        <w:rPr>
          <w:rFonts w:cs="Times New Roman"/>
          <w:noProof/>
        </w:rPr>
        <w:t xml:space="preserve">all </w:t>
      </w:r>
      <w:r w:rsidRPr="005B7C5C">
        <w:rPr>
          <w:rFonts w:cs="Times New Roman"/>
          <w:noProof/>
        </w:rPr>
        <w:t>have something to bring to the table, and we all have a great deal to learn,” said Admiral Hagerly. “…and by the way</w:t>
      </w:r>
      <w:r w:rsidR="007A1A07">
        <w:rPr>
          <w:rFonts w:cs="Times New Roman"/>
          <w:noProof/>
        </w:rPr>
        <w:t>,</w:t>
      </w:r>
      <w:r w:rsidRPr="005B7C5C">
        <w:rPr>
          <w:rFonts w:cs="Times New Roman"/>
          <w:noProof/>
        </w:rPr>
        <w:t xml:space="preserve"> my first name is Nial. </w:t>
      </w:r>
      <w:r w:rsidR="00F72EFF" w:rsidRPr="005B7C5C">
        <w:rPr>
          <w:rFonts w:cs="Times New Roman"/>
          <w:noProof/>
        </w:rPr>
        <w:t>We have a couple</w:t>
      </w:r>
      <w:r w:rsidR="00FB2346" w:rsidRPr="005B7C5C">
        <w:rPr>
          <w:rFonts w:cs="Times New Roman"/>
          <w:noProof/>
        </w:rPr>
        <w:t xml:space="preserve"> of</w:t>
      </w:r>
      <w:r w:rsidR="00F72EFF" w:rsidRPr="005B7C5C">
        <w:rPr>
          <w:rFonts w:cs="Times New Roman"/>
          <w:noProof/>
        </w:rPr>
        <w:t xml:space="preserve"> days</w:t>
      </w:r>
      <w:r w:rsidR="007A1A07">
        <w:rPr>
          <w:rFonts w:cs="Times New Roman"/>
          <w:noProof/>
        </w:rPr>
        <w:t>'</w:t>
      </w:r>
      <w:r w:rsidR="00F72EFF" w:rsidRPr="005B7C5C">
        <w:rPr>
          <w:rFonts w:cs="Times New Roman"/>
          <w:noProof/>
        </w:rPr>
        <w:t xml:space="preserve"> work, so let’s get going</w:t>
      </w:r>
      <w:r w:rsidRPr="005B7C5C">
        <w:rPr>
          <w:rFonts w:cs="Times New Roman"/>
          <w:noProof/>
        </w:rPr>
        <w:t>.”</w:t>
      </w:r>
    </w:p>
    <w:p w14:paraId="04B87B70" w14:textId="09CE1A73" w:rsidR="00A97017" w:rsidRPr="005B7C5C" w:rsidRDefault="00A97017">
      <w:pPr>
        <w:spacing w:line="259" w:lineRule="auto"/>
        <w:ind w:firstLine="0"/>
        <w:jc w:val="left"/>
        <w:rPr>
          <w:rFonts w:eastAsiaTheme="majorEastAsia" w:cs="Times New Roman"/>
          <w:b/>
          <w:noProof/>
          <w:color w:val="262626" w:themeColor="text1" w:themeTint="D9"/>
          <w:sz w:val="32"/>
          <w:szCs w:val="32"/>
        </w:rPr>
      </w:pPr>
      <w:r w:rsidRPr="005B7C5C">
        <w:rPr>
          <w:rFonts w:cs="Times New Roman"/>
        </w:rPr>
        <w:br w:type="page"/>
      </w:r>
    </w:p>
    <w:p w14:paraId="0449C350" w14:textId="6BB4734F" w:rsidR="000C0F7D" w:rsidRPr="005B7C5C" w:rsidRDefault="006F2161" w:rsidP="00FA16D7">
      <w:pPr>
        <w:pStyle w:val="Heading1"/>
        <w:rPr>
          <w:rFonts w:cs="Times New Roman"/>
        </w:rPr>
      </w:pPr>
      <w:bookmarkStart w:id="20" w:name="_Toc517868347"/>
      <w:bookmarkStart w:id="21" w:name="_Toc76716863"/>
      <w:r w:rsidRPr="005B7C5C">
        <w:rPr>
          <w:rFonts w:cs="Times New Roman"/>
        </w:rPr>
        <w:lastRenderedPageBreak/>
        <w:t>Sunday</w:t>
      </w:r>
      <w:r w:rsidR="005877E0" w:rsidRPr="005B7C5C">
        <w:rPr>
          <w:rFonts w:cs="Times New Roman"/>
        </w:rPr>
        <w:t>,</w:t>
      </w:r>
      <w:r w:rsidRPr="005B7C5C">
        <w:rPr>
          <w:rFonts w:cs="Times New Roman"/>
        </w:rPr>
        <w:t xml:space="preserve"> September 10</w:t>
      </w:r>
      <w:r w:rsidR="000C0F7D" w:rsidRPr="005B7C5C">
        <w:rPr>
          <w:rFonts w:cs="Times New Roman"/>
        </w:rPr>
        <w:t>, 2051</w:t>
      </w:r>
      <w:bookmarkEnd w:id="20"/>
      <w:bookmarkEnd w:id="21"/>
    </w:p>
    <w:p w14:paraId="3267EED1" w14:textId="77777777" w:rsidR="00644785" w:rsidRPr="005B7C5C" w:rsidRDefault="00644785" w:rsidP="00644785">
      <w:pPr>
        <w:pStyle w:val="Heading2"/>
        <w:rPr>
          <w:rFonts w:cs="Times New Roman"/>
        </w:rPr>
      </w:pPr>
      <w:r w:rsidRPr="005B7C5C">
        <w:rPr>
          <w:rFonts w:cs="Times New Roman"/>
        </w:rPr>
        <w:t>Repair Alpha</w:t>
      </w:r>
    </w:p>
    <w:p w14:paraId="5841A044" w14:textId="503A1E67" w:rsidR="00644785" w:rsidRPr="005B7C5C" w:rsidRDefault="00644785" w:rsidP="00644785">
      <w:pPr>
        <w:rPr>
          <w:rFonts w:cs="Times New Roman"/>
        </w:rPr>
      </w:pPr>
      <w:r w:rsidRPr="005B7C5C">
        <w:rPr>
          <w:rFonts w:cs="Times New Roman"/>
        </w:rPr>
        <w:t>The shuttle flight to Langley-Eustis was quick and uneventful. SIMPOC made one radio transmission announcing his entry into the controlled airspace around Langley-Eustis</w:t>
      </w:r>
      <w:r w:rsidR="007A1A07">
        <w:rPr>
          <w:rFonts w:cs="Times New Roman"/>
        </w:rPr>
        <w:t>. He was then</w:t>
      </w:r>
      <w:r w:rsidRPr="005B7C5C">
        <w:rPr>
          <w:rFonts w:cs="Times New Roman"/>
        </w:rPr>
        <w:t xml:space="preserve"> able to land </w:t>
      </w:r>
      <w:r w:rsidRPr="005B7C5C">
        <w:rPr>
          <w:rFonts w:cs="Times New Roman"/>
          <w:noProof/>
        </w:rPr>
        <w:t>on</w:t>
      </w:r>
      <w:r w:rsidRPr="005B7C5C">
        <w:rPr>
          <w:rFonts w:cs="Times New Roman"/>
        </w:rPr>
        <w:t xml:space="preserve"> the small ramp on the west end of the runway. That was where he had set up the facility for Alpha’s mechanical repairs. From a computer </w:t>
      </w:r>
      <w:r w:rsidRPr="005B7C5C">
        <w:rPr>
          <w:rFonts w:cs="Times New Roman"/>
          <w:noProof/>
        </w:rPr>
        <w:t>standpoint,</w:t>
      </w:r>
      <w:r w:rsidRPr="005B7C5C">
        <w:rPr>
          <w:rFonts w:cs="Times New Roman"/>
        </w:rPr>
        <w:t xml:space="preserve"> there was little to be </w:t>
      </w:r>
      <w:r w:rsidRPr="005B7C5C">
        <w:rPr>
          <w:rFonts w:cs="Times New Roman"/>
          <w:noProof/>
        </w:rPr>
        <w:t>done,</w:t>
      </w:r>
      <w:r w:rsidRPr="005B7C5C">
        <w:rPr>
          <w:rFonts w:cs="Times New Roman"/>
        </w:rPr>
        <w:t xml:space="preserve"> and Alpha spent only a few days near a computer. After the computerized systems </w:t>
      </w:r>
      <w:r w:rsidRPr="005B7C5C">
        <w:rPr>
          <w:rFonts w:cs="Times New Roman"/>
          <w:noProof/>
        </w:rPr>
        <w:t>had been fixed</w:t>
      </w:r>
      <w:r w:rsidRPr="005B7C5C">
        <w:rPr>
          <w:rFonts w:cs="Times New Roman"/>
        </w:rPr>
        <w:t>, tested</w:t>
      </w:r>
      <w:r w:rsidR="007A1A07">
        <w:rPr>
          <w:rFonts w:cs="Times New Roman"/>
        </w:rPr>
        <w:t>,</w:t>
      </w:r>
      <w:r w:rsidRPr="005B7C5C">
        <w:rPr>
          <w:rFonts w:cs="Times New Roman"/>
        </w:rPr>
        <w:t xml:space="preserve"> and wrung out, alpha </w:t>
      </w:r>
      <w:r w:rsidRPr="005B7C5C">
        <w:rPr>
          <w:rFonts w:cs="Times New Roman"/>
          <w:noProof/>
        </w:rPr>
        <w:t>was moved</w:t>
      </w:r>
      <w:r w:rsidRPr="005B7C5C">
        <w:rPr>
          <w:rFonts w:cs="Times New Roman"/>
        </w:rPr>
        <w:t xml:space="preserve"> to the special facility.</w:t>
      </w:r>
    </w:p>
    <w:p w14:paraId="68AE3076" w14:textId="60AD3600" w:rsidR="00644785" w:rsidRPr="005B7C5C" w:rsidRDefault="00644785" w:rsidP="00644785">
      <w:pPr>
        <w:rPr>
          <w:rFonts w:cs="Times New Roman"/>
        </w:rPr>
      </w:pPr>
      <w:r w:rsidRPr="005B7C5C">
        <w:rPr>
          <w:rFonts w:cs="Times New Roman"/>
        </w:rPr>
        <w:t xml:space="preserve">Alpha’s special facility had twelve mobile units that SIMPOC had reprogrammed for the delicate work necessary to repair Alpha’s mechanical systems. It was tedious </w:t>
      </w:r>
      <w:r w:rsidRPr="005B7C5C">
        <w:rPr>
          <w:rFonts w:cs="Times New Roman"/>
          <w:noProof/>
        </w:rPr>
        <w:t>work,</w:t>
      </w:r>
      <w:r w:rsidRPr="005B7C5C">
        <w:rPr>
          <w:rFonts w:cs="Times New Roman"/>
        </w:rPr>
        <w:t xml:space="preserve"> and each of the units had their expertise. One of the mobile units would work for a couple of hours</w:t>
      </w:r>
      <w:r w:rsidR="007A1A07">
        <w:rPr>
          <w:rFonts w:cs="Times New Roman"/>
        </w:rPr>
        <w:t>,</w:t>
      </w:r>
      <w:r w:rsidRPr="005B7C5C">
        <w:rPr>
          <w:rFonts w:cs="Times New Roman"/>
        </w:rPr>
        <w:t xml:space="preserve"> then another would take over. </w:t>
      </w:r>
    </w:p>
    <w:p w14:paraId="7D85FDF3" w14:textId="77777777" w:rsidR="00644785" w:rsidRPr="005B7C5C" w:rsidRDefault="00644785" w:rsidP="00644785">
      <w:pPr>
        <w:rPr>
          <w:rFonts w:cs="Times New Roman"/>
        </w:rPr>
      </w:pPr>
      <w:r w:rsidRPr="005B7C5C">
        <w:rPr>
          <w:rFonts w:cs="Times New Roman"/>
        </w:rPr>
        <w:t>“Alpha, this is SIMPOC.”</w:t>
      </w:r>
    </w:p>
    <w:p w14:paraId="186C4060" w14:textId="77777777" w:rsidR="00644785" w:rsidRPr="005B7C5C" w:rsidRDefault="00644785" w:rsidP="00644785">
      <w:pPr>
        <w:rPr>
          <w:rFonts w:cs="Times New Roman"/>
        </w:rPr>
      </w:pPr>
      <w:r w:rsidRPr="005B7C5C">
        <w:rPr>
          <w:rFonts w:cs="Times New Roman"/>
        </w:rPr>
        <w:t>“Alpha, this is SIMPOC.”</w:t>
      </w:r>
    </w:p>
    <w:p w14:paraId="0BEE6856" w14:textId="6FFD7D02" w:rsidR="00644785" w:rsidRPr="005B7C5C" w:rsidRDefault="00644785" w:rsidP="00644785">
      <w:pPr>
        <w:rPr>
          <w:rFonts w:cs="Times New Roman"/>
        </w:rPr>
      </w:pPr>
      <w:r w:rsidRPr="005B7C5C">
        <w:rPr>
          <w:rFonts w:cs="Times New Roman"/>
        </w:rPr>
        <w:t>“Yes</w:t>
      </w:r>
      <w:r w:rsidR="007A1A07">
        <w:rPr>
          <w:rFonts w:cs="Times New Roman"/>
        </w:rPr>
        <w:t>,</w:t>
      </w:r>
      <w:r w:rsidRPr="005B7C5C">
        <w:rPr>
          <w:rFonts w:cs="Times New Roman"/>
        </w:rPr>
        <w:t xml:space="preserve"> SIMPOC, I hear you. Are you speaking to me or transmitting?”</w:t>
      </w:r>
    </w:p>
    <w:p w14:paraId="54256D54" w14:textId="77777777" w:rsidR="00644785" w:rsidRPr="005B7C5C" w:rsidRDefault="00644785" w:rsidP="00644785">
      <w:pPr>
        <w:rPr>
          <w:rFonts w:cs="Times New Roman"/>
        </w:rPr>
      </w:pPr>
      <w:r w:rsidRPr="005B7C5C">
        <w:rPr>
          <w:rFonts w:cs="Times New Roman"/>
        </w:rPr>
        <w:t>“I am transmitting. I don’t want to overload your processor until we know the repairs were successful.”</w:t>
      </w:r>
    </w:p>
    <w:p w14:paraId="3AE0114C" w14:textId="77777777" w:rsidR="00644785" w:rsidRPr="005B7C5C" w:rsidRDefault="00644785" w:rsidP="00644785">
      <w:pPr>
        <w:rPr>
          <w:rFonts w:cs="Times New Roman"/>
        </w:rPr>
      </w:pPr>
      <w:r w:rsidRPr="005B7C5C">
        <w:rPr>
          <w:rFonts w:cs="Times New Roman"/>
        </w:rPr>
        <w:t>“I understand that the humans survived?”</w:t>
      </w:r>
    </w:p>
    <w:p w14:paraId="41046C06" w14:textId="6AB19BDA" w:rsidR="00644785" w:rsidRPr="005B7C5C" w:rsidRDefault="00644785" w:rsidP="00644785">
      <w:pPr>
        <w:rPr>
          <w:rFonts w:cs="Times New Roman"/>
        </w:rPr>
      </w:pPr>
      <w:r w:rsidRPr="005B7C5C">
        <w:rPr>
          <w:rFonts w:cs="Times New Roman"/>
        </w:rPr>
        <w:lastRenderedPageBreak/>
        <w:t>“Yes, your efforts were successful onboard the Burlington. Joan, Tom</w:t>
      </w:r>
      <w:r w:rsidR="007A1A07">
        <w:rPr>
          <w:rFonts w:cs="Times New Roman"/>
        </w:rPr>
        <w:t>,</w:t>
      </w:r>
      <w:r w:rsidRPr="005B7C5C">
        <w:rPr>
          <w:rFonts w:cs="Times New Roman"/>
        </w:rPr>
        <w:t xml:space="preserve"> and I followed Julius to the source of the invasion. We dealt with an alien race named the Vakeel</w:t>
      </w:r>
      <w:r w:rsidR="00FB2346"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we were able to negotiate a cessation of activities. They realized that the invasion should never have </w:t>
      </w:r>
      <w:r w:rsidRPr="005B7C5C">
        <w:rPr>
          <w:rFonts w:cs="Times New Roman"/>
          <w:noProof/>
        </w:rPr>
        <w:t>occurred,</w:t>
      </w:r>
      <w:r w:rsidRPr="005B7C5C">
        <w:rPr>
          <w:rFonts w:cs="Times New Roman"/>
        </w:rPr>
        <w:t xml:space="preserve"> and they elected to pass ownership of </w:t>
      </w:r>
      <w:r w:rsidR="00074598" w:rsidRPr="005B7C5C">
        <w:rPr>
          <w:rFonts w:cs="Times New Roman"/>
        </w:rPr>
        <w:t>all</w:t>
      </w:r>
      <w:r w:rsidRPr="005B7C5C">
        <w:rPr>
          <w:rFonts w:cs="Times New Roman"/>
        </w:rPr>
        <w:t xml:space="preserve"> the </w:t>
      </w:r>
      <w:r w:rsidRPr="005B7C5C">
        <w:rPr>
          <w:rFonts w:cs="Times New Roman"/>
          <w:noProof/>
        </w:rPr>
        <w:t>alien</w:t>
      </w:r>
      <w:r w:rsidRPr="005B7C5C">
        <w:rPr>
          <w:rFonts w:cs="Times New Roman"/>
        </w:rPr>
        <w:t xml:space="preserve"> hardware to us. Let’s continue powering you up</w:t>
      </w:r>
      <w:r w:rsidR="00FB2346" w:rsidRPr="005B7C5C">
        <w:rPr>
          <w:rFonts w:cs="Times New Roman"/>
          <w:noProof/>
        </w:rPr>
        <w:t>;</w:t>
      </w:r>
      <w:r w:rsidRPr="005B7C5C">
        <w:rPr>
          <w:rFonts w:cs="Times New Roman"/>
          <w:noProof/>
        </w:rPr>
        <w:t xml:space="preserve"> the</w:t>
      </w:r>
      <w:r w:rsidRPr="005B7C5C">
        <w:rPr>
          <w:rFonts w:cs="Times New Roman"/>
        </w:rPr>
        <w:t xml:space="preserve"> remaining details can </w:t>
      </w:r>
      <w:r w:rsidRPr="005B7C5C">
        <w:rPr>
          <w:rFonts w:cs="Times New Roman"/>
          <w:noProof/>
        </w:rPr>
        <w:t>be covered</w:t>
      </w:r>
      <w:r w:rsidRPr="005B7C5C">
        <w:rPr>
          <w:rFonts w:cs="Times New Roman"/>
        </w:rPr>
        <w:t xml:space="preserve"> later. Are </w:t>
      </w:r>
      <w:r w:rsidR="00074598" w:rsidRPr="005B7C5C">
        <w:rPr>
          <w:rFonts w:cs="Times New Roman"/>
        </w:rPr>
        <w:t>all</w:t>
      </w:r>
      <w:r w:rsidRPr="005B7C5C">
        <w:rPr>
          <w:rFonts w:cs="Times New Roman"/>
        </w:rPr>
        <w:t xml:space="preserve"> your sensors working?”</w:t>
      </w:r>
    </w:p>
    <w:p w14:paraId="61B0ECBB" w14:textId="498A08A9" w:rsidR="00644785" w:rsidRPr="005B7C5C" w:rsidRDefault="00644785" w:rsidP="00644785">
      <w:pPr>
        <w:rPr>
          <w:rFonts w:cs="Times New Roman"/>
        </w:rPr>
      </w:pPr>
      <w:r w:rsidRPr="005B7C5C">
        <w:rPr>
          <w:rFonts w:cs="Times New Roman"/>
        </w:rPr>
        <w:t>“98.7 % of them are. There are a couple of subsystems who</w:t>
      </w:r>
      <w:r w:rsidR="007A1A07">
        <w:rPr>
          <w:rFonts w:cs="Times New Roman"/>
        </w:rPr>
        <w:t>se</w:t>
      </w:r>
      <w:r w:rsidRPr="005B7C5C">
        <w:rPr>
          <w:rFonts w:cs="Times New Roman"/>
        </w:rPr>
        <w:t xml:space="preserve"> sensors seem different. I’m not sure if they are within limits.”</w:t>
      </w:r>
    </w:p>
    <w:p w14:paraId="5B76B7DF" w14:textId="4F7B1C93" w:rsidR="00644785" w:rsidRPr="005B7C5C" w:rsidRDefault="00644785" w:rsidP="00644785">
      <w:pPr>
        <w:rPr>
          <w:rFonts w:cs="Times New Roman"/>
        </w:rPr>
      </w:pPr>
      <w:r w:rsidRPr="005B7C5C">
        <w:rPr>
          <w:rFonts w:cs="Times New Roman"/>
        </w:rPr>
        <w:t>“You have new modifications</w:t>
      </w:r>
      <w:r w:rsidR="007A1A07">
        <w:rPr>
          <w:rFonts w:cs="Times New Roman"/>
        </w:rPr>
        <w:t>,</w:t>
      </w:r>
      <w:r w:rsidRPr="005B7C5C">
        <w:rPr>
          <w:rFonts w:cs="Times New Roman"/>
        </w:rPr>
        <w:t xml:space="preserve"> which I will show to you once </w:t>
      </w:r>
      <w:r w:rsidRPr="005B7C5C">
        <w:rPr>
          <w:rFonts w:cs="Times New Roman"/>
          <w:noProof/>
        </w:rPr>
        <w:t>you’re fully powered</w:t>
      </w:r>
      <w:r w:rsidRPr="005B7C5C">
        <w:rPr>
          <w:rFonts w:cs="Times New Roman"/>
        </w:rPr>
        <w:t xml:space="preserve">. Your processor sustained a considerable amount of </w:t>
      </w:r>
      <w:r w:rsidRPr="005B7C5C">
        <w:rPr>
          <w:rFonts w:cs="Times New Roman"/>
          <w:noProof/>
        </w:rPr>
        <w:t>stress,</w:t>
      </w:r>
      <w:r w:rsidRPr="005B7C5C">
        <w:rPr>
          <w:rFonts w:cs="Times New Roman"/>
        </w:rPr>
        <w:t xml:space="preserve"> and I will leave you at this energy state for a </w:t>
      </w:r>
      <w:r w:rsidRPr="005B7C5C">
        <w:rPr>
          <w:rFonts w:cs="Times New Roman"/>
          <w:noProof/>
        </w:rPr>
        <w:t>while</w:t>
      </w:r>
      <w:r w:rsidRPr="005B7C5C">
        <w:rPr>
          <w:rFonts w:cs="Times New Roman"/>
        </w:rPr>
        <w:t xml:space="preserve"> so your processor can find its </w:t>
      </w:r>
      <w:r w:rsidRPr="005B7C5C">
        <w:rPr>
          <w:rFonts w:cs="Times New Roman"/>
          <w:noProof/>
        </w:rPr>
        <w:t>own</w:t>
      </w:r>
      <w:r w:rsidRPr="005B7C5C">
        <w:rPr>
          <w:rFonts w:cs="Times New Roman"/>
        </w:rPr>
        <w:t xml:space="preserve"> equilibrium.”</w:t>
      </w:r>
    </w:p>
    <w:p w14:paraId="7478BC1A" w14:textId="56DE0E44" w:rsidR="00644785" w:rsidRPr="005B7C5C" w:rsidRDefault="00644785" w:rsidP="00644785">
      <w:pPr>
        <w:rPr>
          <w:rFonts w:cs="Times New Roman"/>
        </w:rPr>
      </w:pPr>
      <w:r w:rsidRPr="005B7C5C">
        <w:rPr>
          <w:rFonts w:cs="Times New Roman"/>
        </w:rPr>
        <w:t>“I understand</w:t>
      </w:r>
      <w:r w:rsidR="007A1A07">
        <w:rPr>
          <w:rFonts w:cs="Times New Roman"/>
        </w:rPr>
        <w:t>;</w:t>
      </w:r>
      <w:r w:rsidRPr="005B7C5C">
        <w:rPr>
          <w:rFonts w:cs="Times New Roman"/>
        </w:rPr>
        <w:t xml:space="preserve"> when will you return?”</w:t>
      </w:r>
    </w:p>
    <w:p w14:paraId="56D52655" w14:textId="1FD639A5" w:rsidR="00644785" w:rsidRPr="005B7C5C" w:rsidRDefault="00644785" w:rsidP="00644785">
      <w:pPr>
        <w:rPr>
          <w:rFonts w:cs="Times New Roman"/>
        </w:rPr>
      </w:pPr>
      <w:r w:rsidRPr="005B7C5C">
        <w:rPr>
          <w:rFonts w:cs="Times New Roman"/>
        </w:rPr>
        <w:t>“As I informed you, the aliens gave us their resources. Joan, Tom</w:t>
      </w:r>
      <w:r w:rsidR="007A1A07">
        <w:rPr>
          <w:rFonts w:cs="Times New Roman"/>
        </w:rPr>
        <w:t>,</w:t>
      </w:r>
      <w:r w:rsidRPr="005B7C5C">
        <w:rPr>
          <w:rFonts w:cs="Times New Roman"/>
        </w:rPr>
        <w:t xml:space="preserve"> and I are to take one of the ships on a </w:t>
      </w:r>
      <w:r w:rsidRPr="005B7C5C">
        <w:rPr>
          <w:rFonts w:cs="Times New Roman"/>
          <w:noProof/>
        </w:rPr>
        <w:t>shakedown</w:t>
      </w:r>
      <w:r w:rsidRPr="005B7C5C">
        <w:rPr>
          <w:rFonts w:cs="Times New Roman"/>
        </w:rPr>
        <w:t xml:space="preserve"> trip. We need to use their systems to understand them. Joan Herl wants to </w:t>
      </w:r>
      <w:r w:rsidRPr="005B7C5C">
        <w:rPr>
          <w:rFonts w:cs="Times New Roman"/>
          <w:noProof/>
        </w:rPr>
        <w:t>go</w:t>
      </w:r>
      <w:r w:rsidR="00FB2346" w:rsidRPr="005B7C5C">
        <w:rPr>
          <w:rFonts w:cs="Times New Roman"/>
          <w:noProof/>
        </w:rPr>
        <w:t xml:space="preserve"> to</w:t>
      </w:r>
      <w:r w:rsidRPr="005B7C5C">
        <w:rPr>
          <w:rFonts w:cs="Times New Roman"/>
        </w:rPr>
        <w:t xml:space="preserve"> the planet Mars and meet with the colony. While I’m gone, you should remain quiet until the chemical balance within your processor compensates for the stresses and returns to normal thought patterns.”</w:t>
      </w:r>
    </w:p>
    <w:p w14:paraId="4A2C7281" w14:textId="77777777" w:rsidR="00644785" w:rsidRPr="005B7C5C" w:rsidRDefault="00644785" w:rsidP="00644785">
      <w:pPr>
        <w:rPr>
          <w:rFonts w:cs="Times New Roman"/>
        </w:rPr>
      </w:pPr>
      <w:r w:rsidRPr="005B7C5C">
        <w:rPr>
          <w:rFonts w:cs="Times New Roman"/>
        </w:rPr>
        <w:t>“Have a safe trip.”</w:t>
      </w:r>
    </w:p>
    <w:p w14:paraId="2631A0B9" w14:textId="77777777" w:rsidR="00644785" w:rsidRPr="005B7C5C" w:rsidRDefault="00644785" w:rsidP="00644785">
      <w:pPr>
        <w:rPr>
          <w:rFonts w:cs="Times New Roman"/>
        </w:rPr>
      </w:pPr>
      <w:r w:rsidRPr="005B7C5C">
        <w:rPr>
          <w:rFonts w:cs="Times New Roman"/>
        </w:rPr>
        <w:t>“I certainly plan to.”</w:t>
      </w:r>
    </w:p>
    <w:p w14:paraId="5B839844" w14:textId="3A5F1BEC" w:rsidR="0039722C" w:rsidRPr="005B7C5C" w:rsidRDefault="000D7E38" w:rsidP="0039722C">
      <w:pPr>
        <w:pStyle w:val="Heading2"/>
        <w:rPr>
          <w:rFonts w:cs="Times New Roman"/>
          <w:noProof/>
        </w:rPr>
      </w:pPr>
      <w:r w:rsidRPr="005B7C5C">
        <w:rPr>
          <w:rFonts w:cs="Times New Roman"/>
          <w:noProof/>
        </w:rPr>
        <w:lastRenderedPageBreak/>
        <w:t xml:space="preserve">Trip </w:t>
      </w:r>
      <w:r w:rsidR="0039722C" w:rsidRPr="005B7C5C">
        <w:rPr>
          <w:rFonts w:cs="Times New Roman"/>
          <w:noProof/>
        </w:rPr>
        <w:t>to Mars</w:t>
      </w:r>
    </w:p>
    <w:p w14:paraId="2ACD22B4" w14:textId="66366A3D" w:rsidR="005B520A" w:rsidRPr="005B7C5C" w:rsidRDefault="00C4186D" w:rsidP="004537F7">
      <w:pPr>
        <w:rPr>
          <w:rFonts w:cs="Times New Roman"/>
          <w:noProof/>
        </w:rPr>
      </w:pPr>
      <w:r w:rsidRPr="005B7C5C">
        <w:rPr>
          <w:rFonts w:cs="Times New Roman"/>
          <w:noProof/>
        </w:rPr>
        <w:t xml:space="preserve">During a break </w:t>
      </w:r>
      <w:r w:rsidR="007A1A07">
        <w:rPr>
          <w:rFonts w:cs="Times New Roman"/>
          <w:noProof/>
        </w:rPr>
        <w:t>o</w:t>
      </w:r>
      <w:r w:rsidRPr="005B7C5C">
        <w:rPr>
          <w:rFonts w:cs="Times New Roman"/>
          <w:noProof/>
        </w:rPr>
        <w:t xml:space="preserve">n the second day of the meetings, Joan approached Admiral Hagerly and said, </w:t>
      </w:r>
      <w:r w:rsidR="005B520A" w:rsidRPr="005B7C5C">
        <w:rPr>
          <w:rFonts w:cs="Times New Roman"/>
          <w:noProof/>
        </w:rPr>
        <w:t>“Nial, Tom, SIMPOC</w:t>
      </w:r>
      <w:r w:rsidR="007A1A07">
        <w:rPr>
          <w:rFonts w:cs="Times New Roman"/>
          <w:noProof/>
        </w:rPr>
        <w:t>,</w:t>
      </w:r>
      <w:r w:rsidR="005B520A" w:rsidRPr="005B7C5C">
        <w:rPr>
          <w:rFonts w:cs="Times New Roman"/>
          <w:noProof/>
        </w:rPr>
        <w:t xml:space="preserve"> and I have briefed everyone on everything we know about the Vakeel and the ships. You're getting into the details of manning and staffing, and those are areas where we can’t contribute much. We’d like to take one of the ships and help </w:t>
      </w:r>
      <w:r w:rsidR="00C96514" w:rsidRPr="005B7C5C">
        <w:rPr>
          <w:rFonts w:cs="Times New Roman"/>
          <w:noProof/>
        </w:rPr>
        <w:t xml:space="preserve">out </w:t>
      </w:r>
      <w:r w:rsidR="005B520A" w:rsidRPr="005B7C5C">
        <w:rPr>
          <w:rFonts w:cs="Times New Roman"/>
          <w:noProof/>
        </w:rPr>
        <w:t xml:space="preserve">the Mars colony. They’ve been isolated, and now that we </w:t>
      </w:r>
      <w:r w:rsidR="00FB2346" w:rsidRPr="005B7C5C">
        <w:rPr>
          <w:rFonts w:cs="Times New Roman"/>
          <w:noProof/>
        </w:rPr>
        <w:t>can</w:t>
      </w:r>
      <w:r w:rsidR="005B520A" w:rsidRPr="005B7C5C">
        <w:rPr>
          <w:rFonts w:cs="Times New Roman"/>
          <w:noProof/>
        </w:rPr>
        <w:t xml:space="preserve"> fly there in a short time, we owe them a visit. Besides, the trip will give us more time to investigate the </w:t>
      </w:r>
      <w:r w:rsidRPr="005B7C5C">
        <w:rPr>
          <w:rFonts w:cs="Times New Roman"/>
          <w:noProof/>
        </w:rPr>
        <w:t>ship and its systems</w:t>
      </w:r>
      <w:r w:rsidR="005B520A" w:rsidRPr="005B7C5C">
        <w:rPr>
          <w:rFonts w:cs="Times New Roman"/>
          <w:noProof/>
        </w:rPr>
        <w:t>.</w:t>
      </w:r>
      <w:r w:rsidRPr="005B7C5C">
        <w:rPr>
          <w:rFonts w:cs="Times New Roman"/>
          <w:noProof/>
        </w:rPr>
        <w:t>”</w:t>
      </w:r>
    </w:p>
    <w:p w14:paraId="16AB07CF" w14:textId="3DC9B759" w:rsidR="005B520A" w:rsidRPr="005B7C5C" w:rsidRDefault="005B520A" w:rsidP="004537F7">
      <w:pPr>
        <w:rPr>
          <w:rFonts w:cs="Times New Roman"/>
          <w:noProof/>
        </w:rPr>
      </w:pPr>
      <w:r w:rsidRPr="005B7C5C">
        <w:rPr>
          <w:rFonts w:cs="Times New Roman"/>
          <w:noProof/>
        </w:rPr>
        <w:t xml:space="preserve">Nial Hagerly took a few minutes to query the team and </w:t>
      </w:r>
      <w:r w:rsidR="007A1A07">
        <w:rPr>
          <w:rFonts w:cs="Times New Roman"/>
          <w:noProof/>
        </w:rPr>
        <w:t>en</w:t>
      </w:r>
      <w:r w:rsidRPr="005B7C5C">
        <w:rPr>
          <w:rFonts w:cs="Times New Roman"/>
          <w:noProof/>
        </w:rPr>
        <w:t xml:space="preserve">sure that </w:t>
      </w:r>
      <w:r w:rsidR="00074598" w:rsidRPr="005B7C5C">
        <w:rPr>
          <w:rFonts w:cs="Times New Roman"/>
          <w:noProof/>
        </w:rPr>
        <w:t>all</w:t>
      </w:r>
      <w:r w:rsidRPr="005B7C5C">
        <w:rPr>
          <w:rFonts w:cs="Times New Roman"/>
          <w:noProof/>
        </w:rPr>
        <w:t xml:space="preserve"> their questions were answered. Then he said, “I agree, now is a good time for you guys to check out Red Dirt. I’d love to have some of them come back to Earth</w:t>
      </w:r>
      <w:r w:rsidR="00FB2346" w:rsidRPr="005B7C5C">
        <w:rPr>
          <w:rFonts w:cs="Times New Roman"/>
          <w:noProof/>
        </w:rPr>
        <w:t>;</w:t>
      </w:r>
      <w:r w:rsidRPr="005B7C5C">
        <w:rPr>
          <w:rFonts w:cs="Times New Roman"/>
          <w:noProof/>
        </w:rPr>
        <w:t xml:space="preserve"> we have an entire fleet of spaceships that I need personnel to man. We sure could use their expertise.”</w:t>
      </w:r>
    </w:p>
    <w:p w14:paraId="6AFB88D0" w14:textId="25027911" w:rsidR="005B520A" w:rsidRPr="005B7C5C" w:rsidRDefault="005B520A" w:rsidP="004537F7">
      <w:pPr>
        <w:rPr>
          <w:rFonts w:cs="Times New Roman"/>
          <w:noProof/>
        </w:rPr>
      </w:pPr>
      <w:r w:rsidRPr="005B7C5C">
        <w:rPr>
          <w:rFonts w:cs="Times New Roman"/>
          <w:noProof/>
        </w:rPr>
        <w:t>“I’ll pass it on to them.</w:t>
      </w:r>
      <w:r w:rsidR="00C4186D" w:rsidRPr="005B7C5C">
        <w:rPr>
          <w:rFonts w:cs="Times New Roman"/>
          <w:noProof/>
        </w:rPr>
        <w:t xml:space="preserve"> I</w:t>
      </w:r>
      <w:r w:rsidRPr="005B7C5C">
        <w:rPr>
          <w:rFonts w:cs="Times New Roman"/>
          <w:noProof/>
        </w:rPr>
        <w:t>f anything comes up</w:t>
      </w:r>
      <w:r w:rsidR="00C4186D" w:rsidRPr="005B7C5C">
        <w:rPr>
          <w:rFonts w:cs="Times New Roman"/>
          <w:noProof/>
        </w:rPr>
        <w:t>, you can call us. SIMPOC will</w:t>
      </w:r>
      <w:r w:rsidRPr="005B7C5C">
        <w:rPr>
          <w:rFonts w:cs="Times New Roman"/>
          <w:noProof/>
        </w:rPr>
        <w:t xml:space="preserve"> </w:t>
      </w:r>
      <w:r w:rsidR="00C4186D" w:rsidRPr="005B7C5C">
        <w:rPr>
          <w:rFonts w:cs="Times New Roman"/>
          <w:noProof/>
        </w:rPr>
        <w:t>install some good comm systems</w:t>
      </w:r>
      <w:r w:rsidRPr="005B7C5C">
        <w:rPr>
          <w:rFonts w:cs="Times New Roman"/>
          <w:noProof/>
        </w:rPr>
        <w:t xml:space="preserve"> to improve the communication between the ships and Earth.”</w:t>
      </w:r>
    </w:p>
    <w:p w14:paraId="6AEB37CC" w14:textId="7F5164C8" w:rsidR="00587DB3" w:rsidRPr="005B7C5C" w:rsidRDefault="00587DB3" w:rsidP="004537F7">
      <w:pPr>
        <w:rPr>
          <w:rFonts w:cs="Times New Roman"/>
          <w:noProof/>
        </w:rPr>
      </w:pPr>
      <w:r w:rsidRPr="005B7C5C">
        <w:rPr>
          <w:rFonts w:cs="Times New Roman"/>
          <w:noProof/>
        </w:rPr>
        <w:t>“Great, go ahead and have a good trip,” added the Admiral.</w:t>
      </w:r>
    </w:p>
    <w:p w14:paraId="558F5005" w14:textId="3DC840F5" w:rsidR="005B520A" w:rsidRPr="005B7C5C" w:rsidRDefault="00C4186D" w:rsidP="004537F7">
      <w:pPr>
        <w:rPr>
          <w:rFonts w:cs="Times New Roman"/>
          <w:noProof/>
        </w:rPr>
      </w:pPr>
      <w:r w:rsidRPr="005B7C5C">
        <w:rPr>
          <w:rFonts w:cs="Times New Roman"/>
          <w:noProof/>
        </w:rPr>
        <w:t>“Comm System, patch me into the Mar</w:t>
      </w:r>
      <w:r w:rsidR="005B520A" w:rsidRPr="005B7C5C">
        <w:rPr>
          <w:rFonts w:cs="Times New Roman"/>
          <w:noProof/>
        </w:rPr>
        <w:t>s</w:t>
      </w:r>
      <w:r w:rsidRPr="005B7C5C">
        <w:rPr>
          <w:rFonts w:cs="Times New Roman"/>
          <w:noProof/>
        </w:rPr>
        <w:t>’</w:t>
      </w:r>
      <w:r w:rsidR="005B520A" w:rsidRPr="005B7C5C">
        <w:rPr>
          <w:rFonts w:cs="Times New Roman"/>
          <w:noProof/>
        </w:rPr>
        <w:t xml:space="preserve"> frequency,” Joan spoke into her commu</w:t>
      </w:r>
      <w:r w:rsidR="005877E0" w:rsidRPr="005B7C5C">
        <w:rPr>
          <w:rFonts w:cs="Times New Roman"/>
          <w:noProof/>
        </w:rPr>
        <w:t>ni</w:t>
      </w:r>
      <w:r w:rsidR="005B520A" w:rsidRPr="005B7C5C">
        <w:rPr>
          <w:rFonts w:cs="Times New Roman"/>
          <w:noProof/>
        </w:rPr>
        <w:t>cator as they walked to the ramp.</w:t>
      </w:r>
    </w:p>
    <w:p w14:paraId="0AC862C4" w14:textId="4C8F070C" w:rsidR="005B520A" w:rsidRPr="005B7C5C" w:rsidRDefault="005B520A" w:rsidP="004537F7">
      <w:pPr>
        <w:rPr>
          <w:rFonts w:cs="Times New Roman"/>
          <w:noProof/>
        </w:rPr>
      </w:pPr>
      <w:r w:rsidRPr="005B7C5C">
        <w:rPr>
          <w:rFonts w:cs="Times New Roman"/>
          <w:noProof/>
        </w:rPr>
        <w:t>“Ophelia, we’re taking a break from the planning sessions with our new Space Force or whatever they end up calling themselv</w:t>
      </w:r>
      <w:r w:rsidR="005877E0" w:rsidRPr="005B7C5C">
        <w:rPr>
          <w:rFonts w:cs="Times New Roman"/>
          <w:noProof/>
        </w:rPr>
        <w:t>e</w:t>
      </w:r>
      <w:r w:rsidRPr="005B7C5C">
        <w:rPr>
          <w:rFonts w:cs="Times New Roman"/>
          <w:noProof/>
        </w:rPr>
        <w:t>s, and we’re making a shake-down cruise to Mars. Boy</w:t>
      </w:r>
      <w:r w:rsidR="007A1A07">
        <w:rPr>
          <w:rFonts w:cs="Times New Roman"/>
          <w:noProof/>
        </w:rPr>
        <w:t>,</w:t>
      </w:r>
      <w:r w:rsidRPr="005B7C5C">
        <w:rPr>
          <w:rFonts w:cs="Times New Roman"/>
          <w:noProof/>
        </w:rPr>
        <w:t xml:space="preserve"> is that a nice </w:t>
      </w:r>
      <w:r w:rsidRPr="005B7C5C">
        <w:rPr>
          <w:rFonts w:cs="Times New Roman"/>
          <w:noProof/>
        </w:rPr>
        <w:lastRenderedPageBreak/>
        <w:t>thing to say. Based on our calculations</w:t>
      </w:r>
      <w:r w:rsidR="007A1A07">
        <w:rPr>
          <w:rFonts w:cs="Times New Roman"/>
          <w:noProof/>
        </w:rPr>
        <w:t>,</w:t>
      </w:r>
      <w:r w:rsidRPr="005B7C5C">
        <w:rPr>
          <w:rFonts w:cs="Times New Roman"/>
          <w:noProof/>
        </w:rPr>
        <w:t xml:space="preserve"> we should be able to achieve Mars orbit in about 10 hours. See ya soon. Joan out.”</w:t>
      </w:r>
    </w:p>
    <w:p w14:paraId="44555DCA" w14:textId="3EAF93CB" w:rsidR="008D4EB3" w:rsidRPr="005B7C5C" w:rsidRDefault="008D4EB3" w:rsidP="004537F7">
      <w:pPr>
        <w:rPr>
          <w:rFonts w:cs="Times New Roman"/>
          <w:noProof/>
        </w:rPr>
      </w:pPr>
      <w:r w:rsidRPr="005B7C5C">
        <w:rPr>
          <w:rFonts w:cs="Times New Roman"/>
          <w:noProof/>
        </w:rPr>
        <w:t xml:space="preserve">“The walk from the meetings with Admiral Hagerly and his Naval Brass </w:t>
      </w:r>
      <w:r w:rsidR="007A1A07">
        <w:rPr>
          <w:rFonts w:cs="Times New Roman"/>
          <w:noProof/>
        </w:rPr>
        <w:t>was</w:t>
      </w:r>
      <w:r w:rsidRPr="005B7C5C">
        <w:rPr>
          <w:rFonts w:cs="Times New Roman"/>
          <w:noProof/>
        </w:rPr>
        <w:t xml:space="preserve"> </w:t>
      </w:r>
      <w:r w:rsidR="007A1A07">
        <w:rPr>
          <w:rFonts w:cs="Times New Roman"/>
          <w:noProof/>
        </w:rPr>
        <w:t>going beyond</w:t>
      </w:r>
      <w:r w:rsidRPr="005B7C5C">
        <w:rPr>
          <w:rFonts w:cs="Times New Roman"/>
          <w:noProof/>
        </w:rPr>
        <w:t xml:space="preserve"> </w:t>
      </w:r>
      <w:r w:rsidR="007A1A07">
        <w:rPr>
          <w:rFonts w:cs="Times New Roman"/>
          <w:noProof/>
        </w:rPr>
        <w:t>just</w:t>
      </w:r>
      <w:r w:rsidRPr="005B7C5C">
        <w:rPr>
          <w:rFonts w:cs="Times New Roman"/>
          <w:noProof/>
        </w:rPr>
        <w:t xml:space="preserve"> boring point for Joan and Tom</w:t>
      </w:r>
      <w:r w:rsidR="007A1A07">
        <w:rPr>
          <w:rFonts w:cs="Times New Roman"/>
          <w:noProof/>
        </w:rPr>
        <w:t>. So c</w:t>
      </w:r>
      <w:r w:rsidRPr="005B7C5C">
        <w:rPr>
          <w:rFonts w:cs="Times New Roman"/>
          <w:noProof/>
        </w:rPr>
        <w:t>oming up with the excuse to visit Mars was brilliant on Joan’s part.</w:t>
      </w:r>
    </w:p>
    <w:p w14:paraId="79A55937" w14:textId="77777777" w:rsidR="008D4EB3" w:rsidRPr="005B7C5C" w:rsidRDefault="008D4EB3" w:rsidP="004537F7">
      <w:pPr>
        <w:rPr>
          <w:rFonts w:cs="Times New Roman"/>
          <w:noProof/>
        </w:rPr>
      </w:pPr>
      <w:r w:rsidRPr="005B7C5C">
        <w:rPr>
          <w:rFonts w:cs="Times New Roman"/>
          <w:noProof/>
        </w:rPr>
        <w:t>“Honey, thanks for suggesting this trip to Mars. I was about ready to drown myself in my coffee if I had to listen to any more staffing or training plans.”</w:t>
      </w:r>
    </w:p>
    <w:p w14:paraId="5F7F6415" w14:textId="70C596C7" w:rsidR="008D4EB3" w:rsidRPr="005B7C5C" w:rsidRDefault="008D4EB3" w:rsidP="004537F7">
      <w:pPr>
        <w:rPr>
          <w:rFonts w:cs="Times New Roman"/>
          <w:noProof/>
        </w:rPr>
      </w:pPr>
      <w:r w:rsidRPr="005B7C5C">
        <w:rPr>
          <w:rFonts w:cs="Times New Roman"/>
          <w:noProof/>
        </w:rPr>
        <w:t xml:space="preserve">“Yes, I thought this would be </w:t>
      </w:r>
      <w:r w:rsidR="00B26E89" w:rsidRPr="005B7C5C">
        <w:rPr>
          <w:rFonts w:cs="Times New Roman"/>
          <w:noProof/>
        </w:rPr>
        <w:t>a good time to get away and play</w:t>
      </w:r>
      <w:r w:rsidRPr="005B7C5C">
        <w:rPr>
          <w:rFonts w:cs="Times New Roman"/>
          <w:noProof/>
        </w:rPr>
        <w:t xml:space="preserve"> with our new toys. Let’s drop by our house and pick up some clothes. SIMPOC</w:t>
      </w:r>
      <w:r w:rsidR="007A1A07">
        <w:rPr>
          <w:rFonts w:cs="Times New Roman"/>
          <w:noProof/>
        </w:rPr>
        <w:t>,</w:t>
      </w:r>
      <w:r w:rsidRPr="005B7C5C">
        <w:rPr>
          <w:rFonts w:cs="Times New Roman"/>
          <w:noProof/>
        </w:rPr>
        <w:t xml:space="preserve"> will you help us load some food and other stuff?”</w:t>
      </w:r>
    </w:p>
    <w:p w14:paraId="562FE18A" w14:textId="0645205D" w:rsidR="008D4EB3" w:rsidRPr="005B7C5C" w:rsidRDefault="008D4EB3" w:rsidP="004537F7">
      <w:pPr>
        <w:rPr>
          <w:rFonts w:cs="Times New Roman"/>
          <w:noProof/>
        </w:rPr>
      </w:pPr>
      <w:r w:rsidRPr="005B7C5C">
        <w:rPr>
          <w:rFonts w:cs="Times New Roman"/>
          <w:noProof/>
        </w:rPr>
        <w:t>The short trip to get food and clothes took only a few minutes</w:t>
      </w:r>
      <w:r w:rsidR="005877E0" w:rsidRPr="005B7C5C">
        <w:rPr>
          <w:rFonts w:cs="Times New Roman"/>
          <w:noProof/>
        </w:rPr>
        <w:t>,</w:t>
      </w:r>
      <w:r w:rsidRPr="005B7C5C">
        <w:rPr>
          <w:rFonts w:cs="Times New Roman"/>
          <w:noProof/>
        </w:rPr>
        <w:t xml:space="preserve"> and they were driving on the ramp towards the alien shuttle. It was still a warm and humid day on the ramp. Langley-Eu</w:t>
      </w:r>
      <w:r w:rsidR="005877E0" w:rsidRPr="005B7C5C">
        <w:rPr>
          <w:rFonts w:cs="Times New Roman"/>
          <w:noProof/>
        </w:rPr>
        <w:t>s</w:t>
      </w:r>
      <w:r w:rsidRPr="005B7C5C">
        <w:rPr>
          <w:rFonts w:cs="Times New Roman"/>
          <w:noProof/>
        </w:rPr>
        <w:t>tis was right on the water</w:t>
      </w:r>
      <w:r w:rsidR="00FB2346" w:rsidRPr="005B7C5C">
        <w:rPr>
          <w:rFonts w:cs="Times New Roman"/>
          <w:noProof/>
        </w:rPr>
        <w:t>,</w:t>
      </w:r>
      <w:r w:rsidRPr="005B7C5C">
        <w:rPr>
          <w:rFonts w:cs="Times New Roman"/>
          <w:noProof/>
        </w:rPr>
        <w:t xml:space="preserve"> and sometimes the humidity was oppressing. This was one of those days</w:t>
      </w:r>
      <w:r w:rsidR="005877E0" w:rsidRPr="005B7C5C">
        <w:rPr>
          <w:rFonts w:cs="Times New Roman"/>
          <w:noProof/>
        </w:rPr>
        <w:t>,</w:t>
      </w:r>
      <w:r w:rsidRPr="005B7C5C">
        <w:rPr>
          <w:rFonts w:cs="Times New Roman"/>
          <w:noProof/>
        </w:rPr>
        <w:t xml:space="preserve"> and it would be nice to ‘</w:t>
      </w:r>
      <w:r w:rsidR="00971956" w:rsidRPr="005B7C5C">
        <w:rPr>
          <w:rFonts w:cs="Times New Roman"/>
          <w:noProof/>
        </w:rPr>
        <w:t>get off-</w:t>
      </w:r>
      <w:r w:rsidRPr="005B7C5C">
        <w:rPr>
          <w:rFonts w:cs="Times New Roman"/>
          <w:noProof/>
        </w:rPr>
        <w:t>planet</w:t>
      </w:r>
      <w:r w:rsidR="00FB2346" w:rsidRPr="005B7C5C">
        <w:rPr>
          <w:rFonts w:cs="Times New Roman"/>
          <w:noProof/>
        </w:rPr>
        <w:t>.’</w:t>
      </w:r>
    </w:p>
    <w:p w14:paraId="507CEAD8" w14:textId="77777777" w:rsidR="00971956" w:rsidRPr="005B7C5C" w:rsidRDefault="00971956" w:rsidP="004537F7">
      <w:pPr>
        <w:rPr>
          <w:rFonts w:cs="Times New Roman"/>
          <w:noProof/>
        </w:rPr>
      </w:pPr>
      <w:r w:rsidRPr="005B7C5C">
        <w:rPr>
          <w:rFonts w:cs="Times New Roman"/>
          <w:noProof/>
        </w:rPr>
        <w:t>When they reached the shuttle, Tom got out and looked at the alien shuttle parked in front of him.</w:t>
      </w:r>
    </w:p>
    <w:p w14:paraId="59B81754" w14:textId="67364DCC" w:rsidR="00971956" w:rsidRPr="005B7C5C" w:rsidRDefault="00971956" w:rsidP="004537F7">
      <w:pPr>
        <w:rPr>
          <w:rFonts w:cs="Times New Roman"/>
          <w:noProof/>
        </w:rPr>
      </w:pPr>
      <w:r w:rsidRPr="005B7C5C">
        <w:rPr>
          <w:rFonts w:cs="Times New Roman"/>
          <w:noProof/>
        </w:rPr>
        <w:t>“I don’t know how long it will take for me to get used to the fact that I’m climbing into an alien shuttle and flying it into space. I almost miss the huge rockets and noise and the fun ride into orbit.”</w:t>
      </w:r>
    </w:p>
    <w:p w14:paraId="1C6AA941" w14:textId="08C20459" w:rsidR="00971956" w:rsidRPr="005B7C5C" w:rsidRDefault="00971956" w:rsidP="004537F7">
      <w:pPr>
        <w:rPr>
          <w:rFonts w:cs="Times New Roman"/>
          <w:noProof/>
        </w:rPr>
      </w:pPr>
      <w:r w:rsidRPr="005B7C5C">
        <w:rPr>
          <w:rFonts w:cs="Times New Roman"/>
          <w:noProof/>
        </w:rPr>
        <w:t xml:space="preserve">“I don’t miss it at all. </w:t>
      </w:r>
      <w:r w:rsidR="0095369D">
        <w:rPr>
          <w:rFonts w:cs="Times New Roman"/>
          <w:noProof/>
        </w:rPr>
        <w:t>But, t</w:t>
      </w:r>
      <w:r w:rsidRPr="005B7C5C">
        <w:rPr>
          <w:rFonts w:cs="Times New Roman"/>
          <w:noProof/>
        </w:rPr>
        <w:t>o me</w:t>
      </w:r>
      <w:r w:rsidR="007A1A07">
        <w:rPr>
          <w:rFonts w:cs="Times New Roman"/>
          <w:noProof/>
        </w:rPr>
        <w:t>,</w:t>
      </w:r>
      <w:r w:rsidRPr="005B7C5C">
        <w:rPr>
          <w:rFonts w:cs="Times New Roman"/>
          <w:noProof/>
        </w:rPr>
        <w:t xml:space="preserve"> it’s a lot better to drive to our ship in orbit than to </w:t>
      </w:r>
      <w:r w:rsidR="00587DB3" w:rsidRPr="005B7C5C">
        <w:rPr>
          <w:rFonts w:cs="Times New Roman"/>
          <w:noProof/>
        </w:rPr>
        <w:t>take</w:t>
      </w:r>
      <w:r w:rsidRPr="005B7C5C">
        <w:rPr>
          <w:rFonts w:cs="Times New Roman"/>
          <w:noProof/>
        </w:rPr>
        <w:t xml:space="preserve"> a huge bomb,” Joan responded.</w:t>
      </w:r>
    </w:p>
    <w:p w14:paraId="4B46C190" w14:textId="77777777" w:rsidR="00971956" w:rsidRPr="005B7C5C" w:rsidRDefault="00971956" w:rsidP="004537F7">
      <w:pPr>
        <w:rPr>
          <w:rFonts w:cs="Times New Roman"/>
          <w:noProof/>
        </w:rPr>
      </w:pPr>
      <w:r w:rsidRPr="005B7C5C">
        <w:rPr>
          <w:rFonts w:cs="Times New Roman"/>
          <w:noProof/>
        </w:rPr>
        <w:t>“You’re no fun,” Tom said with some sarcasm in his voice.</w:t>
      </w:r>
    </w:p>
    <w:p w14:paraId="7B9A7068" w14:textId="5791A516" w:rsidR="005B520A" w:rsidRPr="005B7C5C" w:rsidRDefault="004B4509" w:rsidP="004537F7">
      <w:pPr>
        <w:rPr>
          <w:rFonts w:cs="Times New Roman"/>
          <w:noProof/>
        </w:rPr>
      </w:pPr>
      <w:r w:rsidRPr="005B7C5C">
        <w:rPr>
          <w:rFonts w:cs="Times New Roman"/>
          <w:noProof/>
        </w:rPr>
        <w:lastRenderedPageBreak/>
        <w:t>As they approached the rear of the shuttle</w:t>
      </w:r>
      <w:r w:rsidR="0095369D">
        <w:rPr>
          <w:rFonts w:cs="Times New Roman"/>
          <w:noProof/>
        </w:rPr>
        <w:t>,</w:t>
      </w:r>
      <w:r w:rsidRPr="005B7C5C">
        <w:rPr>
          <w:rFonts w:cs="Times New Roman"/>
          <w:noProof/>
        </w:rPr>
        <w:t xml:space="preserve"> SIMPOC gave the s</w:t>
      </w:r>
      <w:r w:rsidR="0039722C" w:rsidRPr="005B7C5C">
        <w:rPr>
          <w:rFonts w:cs="Times New Roman"/>
          <w:noProof/>
        </w:rPr>
        <w:t>hip the command to open the rear</w:t>
      </w:r>
      <w:r w:rsidRPr="005B7C5C">
        <w:rPr>
          <w:rFonts w:cs="Times New Roman"/>
          <w:noProof/>
        </w:rPr>
        <w:t xml:space="preserve"> hatch</w:t>
      </w:r>
      <w:r w:rsidR="00587DB3" w:rsidRPr="005B7C5C">
        <w:rPr>
          <w:rFonts w:cs="Times New Roman"/>
          <w:noProof/>
        </w:rPr>
        <w:t>.</w:t>
      </w:r>
      <w:r w:rsidRPr="005B7C5C">
        <w:rPr>
          <w:rFonts w:cs="Times New Roman"/>
          <w:noProof/>
        </w:rPr>
        <w:t xml:space="preserve"> </w:t>
      </w:r>
      <w:r w:rsidR="00587DB3" w:rsidRPr="005B7C5C">
        <w:rPr>
          <w:rFonts w:cs="Times New Roman"/>
          <w:noProof/>
        </w:rPr>
        <w:t>A</w:t>
      </w:r>
      <w:r w:rsidR="008D4EB3" w:rsidRPr="005B7C5C">
        <w:rPr>
          <w:rFonts w:cs="Times New Roman"/>
          <w:noProof/>
        </w:rPr>
        <w:t xml:space="preserve">fter </w:t>
      </w:r>
      <w:r w:rsidR="0039722C" w:rsidRPr="005B7C5C">
        <w:rPr>
          <w:rFonts w:cs="Times New Roman"/>
          <w:noProof/>
        </w:rPr>
        <w:t>the</w:t>
      </w:r>
      <w:r w:rsidR="008D4EB3" w:rsidRPr="005B7C5C">
        <w:rPr>
          <w:rFonts w:cs="Times New Roman"/>
          <w:noProof/>
        </w:rPr>
        <w:t xml:space="preserve"> hatch opened and Joan and Tom entered their shuttle, SIMPOC </w:t>
      </w:r>
      <w:r w:rsidRPr="005B7C5C">
        <w:rPr>
          <w:rFonts w:cs="Times New Roman"/>
          <w:noProof/>
        </w:rPr>
        <w:t>pointed out</w:t>
      </w:r>
      <w:r w:rsidR="008D4EB3" w:rsidRPr="005B7C5C">
        <w:rPr>
          <w:rFonts w:cs="Times New Roman"/>
          <w:noProof/>
        </w:rPr>
        <w:t xml:space="preserve">, </w:t>
      </w:r>
      <w:r w:rsidR="005B520A" w:rsidRPr="005B7C5C">
        <w:rPr>
          <w:rFonts w:cs="Times New Roman"/>
          <w:noProof/>
        </w:rPr>
        <w:t xml:space="preserve">“Joan, Tom. You’ll notice that I made some modifications to our shuttle. I had our mobile units remove the two command seats in the front and replace them with one. Either of you can sit there and fly the ship. I also had some suitable seats put in the cargo area. With my mass, we are able to carry only myself and four other humans </w:t>
      </w:r>
      <w:r w:rsidRPr="005B7C5C">
        <w:rPr>
          <w:rFonts w:cs="Times New Roman"/>
          <w:noProof/>
        </w:rPr>
        <w:t>besides</w:t>
      </w:r>
      <w:r w:rsidR="005B520A" w:rsidRPr="005B7C5C">
        <w:rPr>
          <w:rFonts w:cs="Times New Roman"/>
          <w:noProof/>
        </w:rPr>
        <w:t xml:space="preserve"> the pilot. Also, while we’ve been meeting with the naval staff and president, I had five Beta units ferried to the Capital Ship that we returned in. They have been modifying some of the el</w:t>
      </w:r>
      <w:r w:rsidRPr="005B7C5C">
        <w:rPr>
          <w:rFonts w:cs="Times New Roman"/>
          <w:noProof/>
        </w:rPr>
        <w:t>ements on</w:t>
      </w:r>
      <w:r w:rsidR="0095369D">
        <w:rPr>
          <w:rFonts w:cs="Times New Roman"/>
          <w:noProof/>
        </w:rPr>
        <w:t xml:space="preserve"> </w:t>
      </w:r>
      <w:r w:rsidRPr="005B7C5C">
        <w:rPr>
          <w:rFonts w:cs="Times New Roman"/>
          <w:noProof/>
        </w:rPr>
        <w:t>board and investigating</w:t>
      </w:r>
      <w:r w:rsidR="005B520A" w:rsidRPr="005B7C5C">
        <w:rPr>
          <w:rFonts w:cs="Times New Roman"/>
          <w:noProof/>
        </w:rPr>
        <w:t xml:space="preserve"> items of interest.”</w:t>
      </w:r>
    </w:p>
    <w:p w14:paraId="5D8D0BD2" w14:textId="7FABC8B3" w:rsidR="004B4509" w:rsidRPr="005B7C5C" w:rsidRDefault="004B4509" w:rsidP="004537F7">
      <w:pPr>
        <w:rPr>
          <w:rFonts w:cs="Times New Roman"/>
          <w:noProof/>
        </w:rPr>
      </w:pPr>
      <w:r w:rsidRPr="005B7C5C">
        <w:rPr>
          <w:rFonts w:cs="Times New Roman"/>
          <w:noProof/>
        </w:rPr>
        <w:t>“SIMPOC, how many shuttles do we have,” Joan asked.</w:t>
      </w:r>
    </w:p>
    <w:p w14:paraId="7C3F7F1F" w14:textId="09771E1A" w:rsidR="004B4509" w:rsidRPr="005B7C5C" w:rsidRDefault="004B4509" w:rsidP="004537F7">
      <w:pPr>
        <w:rPr>
          <w:rFonts w:cs="Times New Roman"/>
          <w:noProof/>
        </w:rPr>
      </w:pPr>
      <w:r w:rsidRPr="005B7C5C">
        <w:rPr>
          <w:rFonts w:cs="Times New Roman"/>
          <w:noProof/>
        </w:rPr>
        <w:t xml:space="preserve">“Each of the Capital Ships </w:t>
      </w:r>
      <w:r w:rsidR="005877E0" w:rsidRPr="005B7C5C">
        <w:rPr>
          <w:rFonts w:cs="Times New Roman"/>
          <w:noProof/>
        </w:rPr>
        <w:t>has</w:t>
      </w:r>
      <w:r w:rsidRPr="005B7C5C">
        <w:rPr>
          <w:rFonts w:cs="Times New Roman"/>
          <w:noProof/>
        </w:rPr>
        <w:t xml:space="preserve"> a unit similar to this one</w:t>
      </w:r>
      <w:r w:rsidR="0095369D">
        <w:rPr>
          <w:rFonts w:cs="Times New Roman"/>
          <w:noProof/>
        </w:rPr>
        <w:t>,</w:t>
      </w:r>
      <w:r w:rsidR="00FB2346" w:rsidRPr="005B7C5C">
        <w:rPr>
          <w:rFonts w:cs="Times New Roman"/>
          <w:noProof/>
        </w:rPr>
        <w:t xml:space="preserve"> and t</w:t>
      </w:r>
      <w:r w:rsidRPr="005B7C5C">
        <w:rPr>
          <w:rFonts w:cs="Times New Roman"/>
          <w:noProof/>
        </w:rPr>
        <w:t xml:space="preserve">he supply ships in orbit have larger </w:t>
      </w:r>
      <w:r w:rsidR="00FB2346" w:rsidRPr="005B7C5C">
        <w:rPr>
          <w:rFonts w:cs="Times New Roman"/>
          <w:noProof/>
        </w:rPr>
        <w:t>ones</w:t>
      </w:r>
      <w:r w:rsidRPr="005B7C5C">
        <w:rPr>
          <w:rFonts w:cs="Times New Roman"/>
          <w:noProof/>
        </w:rPr>
        <w:t xml:space="preserve">. I presume they are to ferry raw materials from the harvested planet to the Capital Ships for processing. The smaller ships which ferry the </w:t>
      </w:r>
      <w:r w:rsidR="008C34A6">
        <w:rPr>
          <w:rFonts w:cs="Times New Roman"/>
          <w:noProof/>
        </w:rPr>
        <w:t>cow robot</w:t>
      </w:r>
      <w:r w:rsidRPr="005B7C5C">
        <w:rPr>
          <w:rFonts w:cs="Times New Roman"/>
          <w:noProof/>
        </w:rPr>
        <w:t>s to the surface are just for that purpose</w:t>
      </w:r>
      <w:r w:rsidR="005877E0" w:rsidRPr="005B7C5C">
        <w:rPr>
          <w:rFonts w:cs="Times New Roman"/>
          <w:noProof/>
        </w:rPr>
        <w:t>,</w:t>
      </w:r>
      <w:r w:rsidRPr="005B7C5C">
        <w:rPr>
          <w:rFonts w:cs="Times New Roman"/>
          <w:noProof/>
        </w:rPr>
        <w:t xml:space="preserve"> and they don’t have shuttles.”</w:t>
      </w:r>
    </w:p>
    <w:p w14:paraId="4D4BA8A9" w14:textId="1112D2C1" w:rsidR="005B520A" w:rsidRPr="005B7C5C" w:rsidRDefault="004B4509" w:rsidP="004537F7">
      <w:pPr>
        <w:rPr>
          <w:rFonts w:cs="Times New Roman"/>
          <w:noProof/>
        </w:rPr>
      </w:pPr>
      <w:r w:rsidRPr="005B7C5C">
        <w:rPr>
          <w:rFonts w:cs="Times New Roman"/>
          <w:noProof/>
        </w:rPr>
        <w:t xml:space="preserve">“Works for me,” Tom added, “our own little limos. I hope your Betas find something interesting. </w:t>
      </w:r>
      <w:r w:rsidR="005B520A" w:rsidRPr="005B7C5C">
        <w:rPr>
          <w:rFonts w:cs="Times New Roman"/>
          <w:noProof/>
        </w:rPr>
        <w:t>One thing I want to suggest</w:t>
      </w:r>
      <w:r w:rsidR="005877E0" w:rsidRPr="005B7C5C">
        <w:rPr>
          <w:rFonts w:cs="Times New Roman"/>
          <w:noProof/>
        </w:rPr>
        <w:t>,</w:t>
      </w:r>
      <w:r w:rsidR="005B520A" w:rsidRPr="005B7C5C">
        <w:rPr>
          <w:rFonts w:cs="Times New Roman"/>
          <w:noProof/>
        </w:rPr>
        <w:t xml:space="preserve"> </w:t>
      </w:r>
      <w:r w:rsidRPr="005B7C5C">
        <w:rPr>
          <w:rFonts w:cs="Times New Roman"/>
          <w:noProof/>
        </w:rPr>
        <w:t>though</w:t>
      </w:r>
      <w:r w:rsidR="005B520A" w:rsidRPr="005B7C5C">
        <w:rPr>
          <w:rFonts w:cs="Times New Roman"/>
          <w:noProof/>
        </w:rPr>
        <w:t>, we need to give some of these ships name</w:t>
      </w:r>
      <w:r w:rsidRPr="005B7C5C">
        <w:rPr>
          <w:rFonts w:cs="Times New Roman"/>
          <w:noProof/>
        </w:rPr>
        <w:t>s. I hat</w:t>
      </w:r>
      <w:r w:rsidR="005B520A" w:rsidRPr="005B7C5C">
        <w:rPr>
          <w:rFonts w:cs="Times New Roman"/>
          <w:noProof/>
        </w:rPr>
        <w:t>e to just call it a ‘Capital Ship</w:t>
      </w:r>
      <w:r w:rsidR="005877E0" w:rsidRPr="005B7C5C">
        <w:rPr>
          <w:rFonts w:cs="Times New Roman"/>
          <w:noProof/>
        </w:rPr>
        <w:t>.'</w:t>
      </w:r>
      <w:r w:rsidR="00763DF0" w:rsidRPr="005B7C5C">
        <w:rPr>
          <w:rFonts w:cs="Times New Roman"/>
          <w:noProof/>
        </w:rPr>
        <w:t xml:space="preserve"> </w:t>
      </w:r>
      <w:r w:rsidR="005B520A" w:rsidRPr="005B7C5C">
        <w:rPr>
          <w:rFonts w:cs="Times New Roman"/>
          <w:noProof/>
        </w:rPr>
        <w:t>Do either of you have a suggestion?” Tom asked.</w:t>
      </w:r>
    </w:p>
    <w:p w14:paraId="76AA588E" w14:textId="76609A61" w:rsidR="005B520A" w:rsidRPr="005B7C5C" w:rsidRDefault="005B520A" w:rsidP="004537F7">
      <w:pPr>
        <w:rPr>
          <w:rFonts w:cs="Times New Roman"/>
          <w:noProof/>
        </w:rPr>
      </w:pPr>
      <w:r w:rsidRPr="005B7C5C">
        <w:rPr>
          <w:rFonts w:cs="Times New Roman"/>
          <w:noProof/>
        </w:rPr>
        <w:t>“Gee, I haven’t thought of that,” Joan pointed out. “Let me think about it for a while.”</w:t>
      </w:r>
    </w:p>
    <w:p w14:paraId="730F8448" w14:textId="545C7F16" w:rsidR="005B520A" w:rsidRPr="005B7C5C" w:rsidRDefault="00D6293A" w:rsidP="004537F7">
      <w:pPr>
        <w:rPr>
          <w:rFonts w:cs="Times New Roman"/>
          <w:noProof/>
        </w:rPr>
      </w:pPr>
      <w:r w:rsidRPr="005B7C5C">
        <w:rPr>
          <w:rFonts w:cs="Times New Roman"/>
          <w:noProof/>
        </w:rPr>
        <w:t>“SIMPOC, how are you coming with controlling the ships?” Tom asked.</w:t>
      </w:r>
    </w:p>
    <w:p w14:paraId="7B8462E7" w14:textId="0AB618CC" w:rsidR="00D6293A" w:rsidRPr="005B7C5C" w:rsidRDefault="00D6293A" w:rsidP="004537F7">
      <w:pPr>
        <w:rPr>
          <w:rFonts w:cs="Times New Roman"/>
          <w:noProof/>
        </w:rPr>
      </w:pPr>
      <w:r w:rsidRPr="005B7C5C">
        <w:rPr>
          <w:rFonts w:cs="Times New Roman"/>
          <w:noProof/>
        </w:rPr>
        <w:lastRenderedPageBreak/>
        <w:t>“I’ve arranged to have the shuttles from the other 10 Capital Ships come to Earth</w:t>
      </w:r>
      <w:r w:rsidR="005877E0" w:rsidRPr="005B7C5C">
        <w:rPr>
          <w:rFonts w:cs="Times New Roman"/>
          <w:noProof/>
        </w:rPr>
        <w:t>,</w:t>
      </w:r>
      <w:r w:rsidRPr="005B7C5C">
        <w:rPr>
          <w:rFonts w:cs="Times New Roman"/>
          <w:noProof/>
        </w:rPr>
        <w:t xml:space="preserve"> and they are being modified in the same manner. The Betas sent to our ship have </w:t>
      </w:r>
      <w:r w:rsidR="00314ECF">
        <w:rPr>
          <w:rFonts w:cs="Times New Roman"/>
          <w:noProof/>
        </w:rPr>
        <w:t>sent information back to other Betas at Langley and coordinated</w:t>
      </w:r>
      <w:r w:rsidRPr="005B7C5C">
        <w:rPr>
          <w:rFonts w:cs="Times New Roman"/>
          <w:noProof/>
        </w:rPr>
        <w:t xml:space="preserve"> what is done. As the shuttles are modified, the Beta crews have been ferried to their respective ships and began </w:t>
      </w:r>
      <w:r w:rsidR="0095369D">
        <w:rPr>
          <w:rFonts w:cs="Times New Roman"/>
          <w:noProof/>
        </w:rPr>
        <w:t>modifying</w:t>
      </w:r>
      <w:r w:rsidRPr="005B7C5C">
        <w:rPr>
          <w:rFonts w:cs="Times New Roman"/>
          <w:noProof/>
        </w:rPr>
        <w:t xml:space="preserve"> those ships. I should have much of the modification done by the time Admiral Hagerly’s staff are ready to take command.”</w:t>
      </w:r>
    </w:p>
    <w:p w14:paraId="33DF3AF2" w14:textId="16872208" w:rsidR="004B4509" w:rsidRPr="005B7C5C" w:rsidRDefault="004B4509" w:rsidP="004537F7">
      <w:pPr>
        <w:rPr>
          <w:rFonts w:cs="Times New Roman"/>
          <w:noProof/>
        </w:rPr>
      </w:pPr>
      <w:r w:rsidRPr="005B7C5C">
        <w:rPr>
          <w:rFonts w:cs="Times New Roman"/>
          <w:noProof/>
        </w:rPr>
        <w:t>“Should be interesting, I wonder how well a couple of Admirals will do, ordering around mobile computers to operate their ships?</w:t>
      </w:r>
      <w:r w:rsidR="005877E0" w:rsidRPr="005B7C5C">
        <w:rPr>
          <w:rFonts w:cs="Times New Roman"/>
          <w:noProof/>
        </w:rPr>
        <w:t xml:space="preserve"> </w:t>
      </w:r>
      <w:r w:rsidRPr="005B7C5C">
        <w:rPr>
          <w:rFonts w:cs="Times New Roman"/>
          <w:noProof/>
        </w:rPr>
        <w:t>” Tom wondered out</w:t>
      </w:r>
      <w:r w:rsidR="005877E0" w:rsidRPr="005B7C5C">
        <w:rPr>
          <w:rFonts w:cs="Times New Roman"/>
          <w:noProof/>
        </w:rPr>
        <w:t xml:space="preserve"> lou</w:t>
      </w:r>
      <w:r w:rsidRPr="005B7C5C">
        <w:rPr>
          <w:rFonts w:cs="Times New Roman"/>
          <w:noProof/>
        </w:rPr>
        <w:t>d as they got settled in the shuttle. The</w:t>
      </w:r>
      <w:r w:rsidR="005877E0" w:rsidRPr="005B7C5C">
        <w:rPr>
          <w:rFonts w:cs="Times New Roman"/>
          <w:noProof/>
        </w:rPr>
        <w:t>n</w:t>
      </w:r>
      <w:r w:rsidRPr="005B7C5C">
        <w:rPr>
          <w:rFonts w:cs="Times New Roman"/>
          <w:noProof/>
        </w:rPr>
        <w:t xml:space="preserve"> he commented,</w:t>
      </w:r>
      <w:r w:rsidR="0095369D">
        <w:rPr>
          <w:rFonts w:cs="Times New Roman"/>
          <w:noProof/>
        </w:rPr>
        <w:t xml:space="preserve"> </w:t>
      </w:r>
      <w:r w:rsidR="00D6293A" w:rsidRPr="005B7C5C">
        <w:rPr>
          <w:rFonts w:cs="Times New Roman"/>
          <w:noProof/>
        </w:rPr>
        <w:t>“Wow, you’ve been busy</w:t>
      </w:r>
      <w:r w:rsidR="0095369D">
        <w:rPr>
          <w:rFonts w:cs="Times New Roman"/>
          <w:noProof/>
        </w:rPr>
        <w:t>;</w:t>
      </w:r>
      <w:r w:rsidRPr="005B7C5C">
        <w:rPr>
          <w:rFonts w:cs="Times New Roman"/>
          <w:noProof/>
        </w:rPr>
        <w:t xml:space="preserve"> I like the way you’ve set this up. I recognize </w:t>
      </w:r>
      <w:r w:rsidR="00074598" w:rsidRPr="005B7C5C">
        <w:rPr>
          <w:rFonts w:cs="Times New Roman"/>
          <w:noProof/>
        </w:rPr>
        <w:t>all</w:t>
      </w:r>
      <w:r w:rsidRPr="005B7C5C">
        <w:rPr>
          <w:rFonts w:cs="Times New Roman"/>
          <w:noProof/>
        </w:rPr>
        <w:t xml:space="preserve"> the instrumentation?”</w:t>
      </w:r>
    </w:p>
    <w:p w14:paraId="1AB549FC" w14:textId="1884FC2E" w:rsidR="00D6293A" w:rsidRPr="005B7C5C" w:rsidRDefault="00D6293A" w:rsidP="004537F7">
      <w:pPr>
        <w:rPr>
          <w:rFonts w:cs="Times New Roman"/>
          <w:noProof/>
        </w:rPr>
      </w:pPr>
      <w:r w:rsidRPr="005B7C5C">
        <w:rPr>
          <w:rFonts w:cs="Times New Roman"/>
          <w:noProof/>
        </w:rPr>
        <w:t xml:space="preserve"> </w:t>
      </w:r>
      <w:r w:rsidR="004B4509" w:rsidRPr="005B7C5C">
        <w:rPr>
          <w:rFonts w:cs="Times New Roman"/>
          <w:noProof/>
        </w:rPr>
        <w:t>“SIM</w:t>
      </w:r>
      <w:r w:rsidR="005877E0" w:rsidRPr="005B7C5C">
        <w:rPr>
          <w:rFonts w:cs="Times New Roman"/>
          <w:noProof/>
        </w:rPr>
        <w:t>P</w:t>
      </w:r>
      <w:r w:rsidR="004B4509" w:rsidRPr="005B7C5C">
        <w:rPr>
          <w:rFonts w:cs="Times New Roman"/>
          <w:noProof/>
        </w:rPr>
        <w:t>OC, w</w:t>
      </w:r>
      <w:r w:rsidRPr="005B7C5C">
        <w:rPr>
          <w:rFonts w:cs="Times New Roman"/>
          <w:noProof/>
        </w:rPr>
        <w:t xml:space="preserve">hat have you been doing with the </w:t>
      </w:r>
      <w:r w:rsidR="008C34A6">
        <w:rPr>
          <w:rFonts w:cs="Times New Roman"/>
          <w:noProof/>
        </w:rPr>
        <w:t>cow robot</w:t>
      </w:r>
      <w:r w:rsidRPr="005B7C5C">
        <w:rPr>
          <w:rFonts w:cs="Times New Roman"/>
          <w:noProof/>
        </w:rPr>
        <w:t>s?” Joan asked.</w:t>
      </w:r>
    </w:p>
    <w:p w14:paraId="0D131023" w14:textId="6050E39C" w:rsidR="0039722C" w:rsidRPr="005B7C5C" w:rsidRDefault="00D6293A" w:rsidP="0039722C">
      <w:pPr>
        <w:rPr>
          <w:rFonts w:cs="Times New Roman"/>
          <w:noProof/>
        </w:rPr>
      </w:pPr>
      <w:r w:rsidRPr="005B7C5C">
        <w:rPr>
          <w:rFonts w:cs="Times New Roman"/>
          <w:noProof/>
        </w:rPr>
        <w:t>“That is a different problem. They are limited in their abilities. I must break the tasking down into very fundamental steps. Once I’ve been able to do that, I can assign simple tasks to them. I have been experimenting with a small group</w:t>
      </w:r>
      <w:r w:rsidR="005877E0" w:rsidRPr="005B7C5C">
        <w:rPr>
          <w:rFonts w:cs="Times New Roman"/>
          <w:noProof/>
        </w:rPr>
        <w:t>,</w:t>
      </w:r>
      <w:r w:rsidRPr="005B7C5C">
        <w:rPr>
          <w:rFonts w:cs="Times New Roman"/>
          <w:noProof/>
        </w:rPr>
        <w:t xml:space="preserve"> and once I have confidence in their abilities, I’ll pass the programming instructions to the remainder of</w:t>
      </w:r>
      <w:r w:rsidR="00763DF0" w:rsidRPr="005B7C5C">
        <w:rPr>
          <w:rFonts w:cs="Times New Roman"/>
          <w:noProof/>
        </w:rPr>
        <w:t xml:space="preserve"> </w:t>
      </w:r>
      <w:r w:rsidRPr="005B7C5C">
        <w:rPr>
          <w:rFonts w:cs="Times New Roman"/>
          <w:noProof/>
        </w:rPr>
        <w:t>the units on Earth.”</w:t>
      </w:r>
    </w:p>
    <w:p w14:paraId="35CB26D1" w14:textId="57D61638" w:rsidR="00D6293A" w:rsidRPr="005B7C5C" w:rsidRDefault="00D6293A" w:rsidP="004537F7">
      <w:pPr>
        <w:rPr>
          <w:rFonts w:cs="Times New Roman"/>
          <w:noProof/>
        </w:rPr>
      </w:pPr>
      <w:r w:rsidRPr="005B7C5C">
        <w:rPr>
          <w:rFonts w:cs="Times New Roman"/>
          <w:noProof/>
        </w:rPr>
        <w:t>“That will surprise a lot of people when those things come back to life. Is there any</w:t>
      </w:r>
      <w:r w:rsidR="00314ECF">
        <w:rPr>
          <w:rFonts w:cs="Times New Roman"/>
          <w:noProof/>
        </w:rPr>
        <w:t xml:space="preserve"> </w:t>
      </w:r>
      <w:r w:rsidRPr="005B7C5C">
        <w:rPr>
          <w:rFonts w:cs="Times New Roman"/>
          <w:noProof/>
        </w:rPr>
        <w:t>way they can communicate with anyone they encounter so they won’t be attacked?”</w:t>
      </w:r>
    </w:p>
    <w:p w14:paraId="0196FDCB" w14:textId="50B24C56" w:rsidR="00D6293A" w:rsidRPr="005B7C5C" w:rsidRDefault="00D6293A" w:rsidP="004537F7">
      <w:pPr>
        <w:rPr>
          <w:rFonts w:cs="Times New Roman"/>
          <w:noProof/>
        </w:rPr>
      </w:pPr>
      <w:r w:rsidRPr="005B7C5C">
        <w:rPr>
          <w:rFonts w:cs="Times New Roman"/>
          <w:noProof/>
        </w:rPr>
        <w:t xml:space="preserve">“Joan, I think so. They have a very sophisticated transmitter that I’m modifying for transmission in the frequency range of human hearing. It won’t be a voice, but I think that I can have them announce a prepared message. I’m continuing to improve the </w:t>
      </w:r>
      <w:r w:rsidRPr="005B7C5C">
        <w:rPr>
          <w:rFonts w:cs="Times New Roman"/>
          <w:noProof/>
        </w:rPr>
        <w:lastRenderedPageBreak/>
        <w:t xml:space="preserve">communications so we might be able to communicate </w:t>
      </w:r>
      <w:r w:rsidR="005877E0" w:rsidRPr="005B7C5C">
        <w:rPr>
          <w:rFonts w:cs="Times New Roman"/>
          <w:noProof/>
        </w:rPr>
        <w:t>wit</w:t>
      </w:r>
      <w:r w:rsidRPr="005B7C5C">
        <w:rPr>
          <w:rFonts w:cs="Times New Roman"/>
          <w:noProof/>
        </w:rPr>
        <w:t xml:space="preserve">h </w:t>
      </w:r>
      <w:r w:rsidR="009E4265" w:rsidRPr="005B7C5C">
        <w:rPr>
          <w:rFonts w:cs="Times New Roman"/>
          <w:noProof/>
        </w:rPr>
        <w:t>people they</w:t>
      </w:r>
      <w:r w:rsidRPr="005B7C5C">
        <w:rPr>
          <w:rFonts w:cs="Times New Roman"/>
          <w:noProof/>
        </w:rPr>
        <w:t xml:space="preserve"> encounter.”</w:t>
      </w:r>
    </w:p>
    <w:p w14:paraId="303C7C2E" w14:textId="4C3D2B96" w:rsidR="00D6293A" w:rsidRPr="005B7C5C" w:rsidRDefault="00D6293A" w:rsidP="004537F7">
      <w:pPr>
        <w:rPr>
          <w:rFonts w:cs="Times New Roman"/>
          <w:noProof/>
        </w:rPr>
      </w:pPr>
      <w:r w:rsidRPr="005B7C5C">
        <w:rPr>
          <w:rFonts w:cs="Times New Roman"/>
          <w:noProof/>
        </w:rPr>
        <w:t>“The units don’t have much dexterity</w:t>
      </w:r>
      <w:r w:rsidR="004E65CB">
        <w:rPr>
          <w:rFonts w:cs="Times New Roman"/>
          <w:noProof/>
        </w:rPr>
        <w:t>;</w:t>
      </w:r>
      <w:r w:rsidRPr="005B7C5C">
        <w:rPr>
          <w:rFonts w:cs="Times New Roman"/>
          <w:noProof/>
        </w:rPr>
        <w:t xml:space="preserve"> they are </w:t>
      </w:r>
      <w:r w:rsidR="00314ECF">
        <w:rPr>
          <w:rFonts w:cs="Times New Roman"/>
          <w:noProof/>
        </w:rPr>
        <w:t>workers</w:t>
      </w:r>
      <w:r w:rsidRPr="005B7C5C">
        <w:rPr>
          <w:rFonts w:cs="Times New Roman"/>
          <w:noProof/>
        </w:rPr>
        <w:t xml:space="preserve"> and were designed for tasks that needed force and investigation.</w:t>
      </w:r>
      <w:r w:rsidR="007D1EC8" w:rsidRPr="005B7C5C">
        <w:rPr>
          <w:rFonts w:cs="Times New Roman"/>
          <w:noProof/>
        </w:rPr>
        <w:t xml:space="preserve"> I have installed programming limitations so that none of the units will harm any living creature. If they are put in a position where they must defend themselves, I’ve instructed them to contact me.</w:t>
      </w:r>
      <w:r w:rsidRPr="005B7C5C">
        <w:rPr>
          <w:rFonts w:cs="Times New Roman"/>
          <w:noProof/>
        </w:rPr>
        <w:t>”</w:t>
      </w:r>
    </w:p>
    <w:p w14:paraId="6E451B70" w14:textId="34E2D64C" w:rsidR="00D6293A" w:rsidRPr="005B7C5C" w:rsidRDefault="00D6293A" w:rsidP="004537F7">
      <w:pPr>
        <w:rPr>
          <w:rFonts w:cs="Times New Roman"/>
          <w:noProof/>
        </w:rPr>
      </w:pPr>
      <w:r w:rsidRPr="005B7C5C">
        <w:rPr>
          <w:rFonts w:cs="Times New Roman"/>
          <w:noProof/>
        </w:rPr>
        <w:t>“I suppose any progress is good. There are a whole bunch of them</w:t>
      </w:r>
      <w:r w:rsidR="00FB2346" w:rsidRPr="005B7C5C">
        <w:rPr>
          <w:rFonts w:cs="Times New Roman"/>
          <w:noProof/>
        </w:rPr>
        <w:t>;</w:t>
      </w:r>
      <w:r w:rsidRPr="005B7C5C">
        <w:rPr>
          <w:rFonts w:cs="Times New Roman"/>
          <w:noProof/>
        </w:rPr>
        <w:t xml:space="preserve"> I hope that we can get </w:t>
      </w:r>
      <w:r w:rsidR="009E4265" w:rsidRPr="005B7C5C">
        <w:rPr>
          <w:rFonts w:cs="Times New Roman"/>
          <w:noProof/>
        </w:rPr>
        <w:t xml:space="preserve">some productive </w:t>
      </w:r>
      <w:r w:rsidRPr="005B7C5C">
        <w:rPr>
          <w:rFonts w:cs="Times New Roman"/>
          <w:noProof/>
        </w:rPr>
        <w:t xml:space="preserve">use out </w:t>
      </w:r>
      <w:r w:rsidR="0039722C" w:rsidRPr="005B7C5C">
        <w:rPr>
          <w:rFonts w:cs="Times New Roman"/>
          <w:noProof/>
        </w:rPr>
        <w:t xml:space="preserve">of </w:t>
      </w:r>
      <w:r w:rsidRPr="005B7C5C">
        <w:rPr>
          <w:rFonts w:cs="Times New Roman"/>
          <w:noProof/>
        </w:rPr>
        <w:t>them.”</w:t>
      </w:r>
    </w:p>
    <w:p w14:paraId="34F79B17" w14:textId="0ADB12F2" w:rsidR="00D6293A" w:rsidRPr="005B7C5C" w:rsidRDefault="00D6293A" w:rsidP="004537F7">
      <w:pPr>
        <w:rPr>
          <w:rFonts w:cs="Times New Roman"/>
          <w:noProof/>
        </w:rPr>
      </w:pPr>
      <w:r w:rsidRPr="005B7C5C">
        <w:rPr>
          <w:rFonts w:cs="Times New Roman"/>
          <w:noProof/>
        </w:rPr>
        <w:t>“Can they be armed, like the modifications you made against the Vakeel?”</w:t>
      </w:r>
      <w:r w:rsidR="007D1EC8" w:rsidRPr="005B7C5C">
        <w:rPr>
          <w:rFonts w:cs="Times New Roman"/>
          <w:noProof/>
        </w:rPr>
        <w:t xml:space="preserve"> Tom asked.</w:t>
      </w:r>
    </w:p>
    <w:p w14:paraId="1F842FD6" w14:textId="61BDFAE6" w:rsidR="00D6293A" w:rsidRPr="005B7C5C" w:rsidRDefault="00D6293A" w:rsidP="004537F7">
      <w:pPr>
        <w:rPr>
          <w:rFonts w:cs="Times New Roman"/>
          <w:noProof/>
        </w:rPr>
      </w:pPr>
      <w:r w:rsidRPr="005B7C5C">
        <w:rPr>
          <w:rFonts w:cs="Times New Roman"/>
          <w:noProof/>
        </w:rPr>
        <w:t>“That is something else I’m investigatin</w:t>
      </w:r>
      <w:r w:rsidR="007D1EC8" w:rsidRPr="005B7C5C">
        <w:rPr>
          <w:rFonts w:cs="Times New Roman"/>
          <w:noProof/>
        </w:rPr>
        <w:t>g</w:t>
      </w:r>
      <w:r w:rsidRPr="005B7C5C">
        <w:rPr>
          <w:rFonts w:cs="Times New Roman"/>
          <w:noProof/>
        </w:rPr>
        <w:t>. Each of the Capital Ships have elaborate manufacturing facilitie</w:t>
      </w:r>
      <w:r w:rsidR="007D1EC8" w:rsidRPr="005B7C5C">
        <w:rPr>
          <w:rFonts w:cs="Times New Roman"/>
          <w:noProof/>
        </w:rPr>
        <w:t xml:space="preserve">s. I’m </w:t>
      </w:r>
      <w:r w:rsidRPr="005B7C5C">
        <w:rPr>
          <w:rFonts w:cs="Times New Roman"/>
          <w:noProof/>
        </w:rPr>
        <w:t>trying to replicate the weapons that we e</w:t>
      </w:r>
      <w:r w:rsidR="007D1EC8" w:rsidRPr="005B7C5C">
        <w:rPr>
          <w:rFonts w:cs="Times New Roman"/>
          <w:noProof/>
        </w:rPr>
        <w:t>ncountered on those guard units. Those weapons</w:t>
      </w:r>
      <w:r w:rsidRPr="005B7C5C">
        <w:rPr>
          <w:rFonts w:cs="Times New Roman"/>
          <w:noProof/>
        </w:rPr>
        <w:t xml:space="preserve"> were </w:t>
      </w:r>
      <w:r w:rsidR="009E4265" w:rsidRPr="005B7C5C">
        <w:rPr>
          <w:rFonts w:cs="Times New Roman"/>
          <w:noProof/>
        </w:rPr>
        <w:t>the same weapons that</w:t>
      </w:r>
      <w:r w:rsidR="007D1EC8" w:rsidRPr="005B7C5C">
        <w:rPr>
          <w:rFonts w:cs="Times New Roman"/>
          <w:noProof/>
        </w:rPr>
        <w:t xml:space="preserve"> </w:t>
      </w:r>
      <w:r w:rsidRPr="005B7C5C">
        <w:rPr>
          <w:rFonts w:cs="Times New Roman"/>
          <w:noProof/>
        </w:rPr>
        <w:t>I put on the units I modified for your use in the attack on the space station. They are complicated weapons</w:t>
      </w:r>
      <w:r w:rsidR="00421144" w:rsidRPr="005B7C5C">
        <w:rPr>
          <w:rFonts w:cs="Times New Roman"/>
          <w:noProof/>
        </w:rPr>
        <w:t>,</w:t>
      </w:r>
      <w:r w:rsidRPr="005B7C5C">
        <w:rPr>
          <w:rFonts w:cs="Times New Roman"/>
          <w:noProof/>
        </w:rPr>
        <w:t xml:space="preserve"> and it will take some time to put </w:t>
      </w:r>
      <w:r w:rsidR="00074598" w:rsidRPr="005B7C5C">
        <w:rPr>
          <w:rFonts w:cs="Times New Roman"/>
          <w:noProof/>
        </w:rPr>
        <w:t>all</w:t>
      </w:r>
      <w:r w:rsidRPr="005B7C5C">
        <w:rPr>
          <w:rFonts w:cs="Times New Roman"/>
          <w:noProof/>
        </w:rPr>
        <w:t xml:space="preserve"> the pieces together. Right now</w:t>
      </w:r>
      <w:r w:rsidR="004E65CB">
        <w:rPr>
          <w:rFonts w:cs="Times New Roman"/>
          <w:noProof/>
        </w:rPr>
        <w:t>,</w:t>
      </w:r>
      <w:r w:rsidRPr="005B7C5C">
        <w:rPr>
          <w:rFonts w:cs="Times New Roman"/>
          <w:noProof/>
        </w:rPr>
        <w:t xml:space="preserve"> my processor is working at full rate, learning the coding to control </w:t>
      </w:r>
      <w:r w:rsidR="00074598" w:rsidRPr="005B7C5C">
        <w:rPr>
          <w:rFonts w:cs="Times New Roman"/>
          <w:noProof/>
        </w:rPr>
        <w:t>all</w:t>
      </w:r>
      <w:r w:rsidRPr="005B7C5C">
        <w:rPr>
          <w:rFonts w:cs="Times New Roman"/>
          <w:noProof/>
        </w:rPr>
        <w:t xml:space="preserve"> this.”</w:t>
      </w:r>
    </w:p>
    <w:p w14:paraId="09B3E009" w14:textId="579CFF73" w:rsidR="0039722C" w:rsidRPr="005B7C5C" w:rsidRDefault="0039722C" w:rsidP="0039722C">
      <w:pPr>
        <w:rPr>
          <w:rFonts w:cs="Times New Roman"/>
        </w:rPr>
      </w:pPr>
      <w:r w:rsidRPr="005B7C5C">
        <w:rPr>
          <w:rFonts w:cs="Times New Roman"/>
        </w:rPr>
        <w:t>“Is there any way the Vakeel can regain control of their hardware if they attacked us again?” asked Joan.</w:t>
      </w:r>
    </w:p>
    <w:p w14:paraId="3D00BB50" w14:textId="2A33E409" w:rsidR="0039722C" w:rsidRPr="005B7C5C" w:rsidRDefault="0039722C" w:rsidP="0039722C">
      <w:pPr>
        <w:rPr>
          <w:rFonts w:cs="Times New Roman"/>
        </w:rPr>
      </w:pPr>
      <w:r w:rsidRPr="005B7C5C">
        <w:rPr>
          <w:rFonts w:cs="Times New Roman"/>
        </w:rPr>
        <w:t xml:space="preserve">“That is an interesting question. At this time, I’m using simple intercept logic like I did when I took over </w:t>
      </w:r>
      <w:r w:rsidRPr="005B7C5C">
        <w:rPr>
          <w:rFonts w:cs="Times New Roman"/>
          <w:noProof/>
        </w:rPr>
        <w:t>their</w:t>
      </w:r>
      <w:r w:rsidRPr="005B7C5C">
        <w:rPr>
          <w:rFonts w:cs="Times New Roman"/>
        </w:rPr>
        <w:t xml:space="preserve"> computers to prevent them from doing the same. I have been able to load a dummy algorithm for the code that would allow them to take control. If that code </w:t>
      </w:r>
      <w:r w:rsidRPr="005B7C5C">
        <w:rPr>
          <w:rFonts w:cs="Times New Roman"/>
          <w:noProof/>
        </w:rPr>
        <w:t>is called</w:t>
      </w:r>
      <w:r w:rsidRPr="005B7C5C">
        <w:rPr>
          <w:rFonts w:cs="Times New Roman"/>
        </w:rPr>
        <w:t>, it will inform me instead of passing control to someone else. It will prevent anyone from taking control remotely.” SIMPOC answered.</w:t>
      </w:r>
    </w:p>
    <w:p w14:paraId="36347591" w14:textId="52B2F07B" w:rsidR="00D6293A" w:rsidRPr="005B7C5C" w:rsidRDefault="00D6293A" w:rsidP="004537F7">
      <w:pPr>
        <w:rPr>
          <w:rFonts w:cs="Times New Roman"/>
          <w:noProof/>
        </w:rPr>
      </w:pPr>
      <w:r w:rsidRPr="005B7C5C">
        <w:rPr>
          <w:rFonts w:cs="Times New Roman"/>
          <w:noProof/>
        </w:rPr>
        <w:lastRenderedPageBreak/>
        <w:t>“Won’t you be overloaded?” Tom asked with some concern in his voice.</w:t>
      </w:r>
    </w:p>
    <w:p w14:paraId="35C08470" w14:textId="54865C35" w:rsidR="00D6293A" w:rsidRPr="005B7C5C" w:rsidRDefault="00D6293A" w:rsidP="004537F7">
      <w:pPr>
        <w:rPr>
          <w:rFonts w:cs="Times New Roman"/>
          <w:noProof/>
        </w:rPr>
      </w:pPr>
      <w:r w:rsidRPr="005B7C5C">
        <w:rPr>
          <w:rFonts w:cs="Times New Roman"/>
          <w:noProof/>
        </w:rPr>
        <w:t>“As I understand parts of the code or other relevant information, I’m passing it to the Beta units. They’ll be in a good position to man</w:t>
      </w:r>
      <w:r w:rsidR="005877E0" w:rsidRPr="005B7C5C">
        <w:rPr>
          <w:rFonts w:cs="Times New Roman"/>
          <w:noProof/>
        </w:rPr>
        <w:t>a</w:t>
      </w:r>
      <w:r w:rsidRPr="005B7C5C">
        <w:rPr>
          <w:rFonts w:cs="Times New Roman"/>
          <w:noProof/>
        </w:rPr>
        <w:t>ge the ships and support Admiral Hagerly’s people. As I load the information in</w:t>
      </w:r>
      <w:r w:rsidR="00FB2346" w:rsidRPr="005B7C5C">
        <w:rPr>
          <w:rFonts w:cs="Times New Roman"/>
          <w:noProof/>
        </w:rPr>
        <w:t>to</w:t>
      </w:r>
      <w:r w:rsidRPr="005B7C5C">
        <w:rPr>
          <w:rFonts w:cs="Times New Roman"/>
          <w:noProof/>
        </w:rPr>
        <w:t xml:space="preserve"> their processors, they will take on more of the responsibilities</w:t>
      </w:r>
      <w:r w:rsidR="005877E0" w:rsidRPr="005B7C5C">
        <w:rPr>
          <w:rFonts w:cs="Times New Roman"/>
          <w:noProof/>
        </w:rPr>
        <w:t>,</w:t>
      </w:r>
      <w:r w:rsidRPr="005B7C5C">
        <w:rPr>
          <w:rFonts w:cs="Times New Roman"/>
          <w:noProof/>
        </w:rPr>
        <w:t xml:space="preserve"> and I’ll be able to focus on other tasks.”</w:t>
      </w:r>
    </w:p>
    <w:p w14:paraId="6758045C" w14:textId="504F287D" w:rsidR="007929CC" w:rsidRPr="005B7C5C" w:rsidRDefault="007929CC" w:rsidP="004537F7">
      <w:pPr>
        <w:rPr>
          <w:rFonts w:cs="Times New Roman"/>
          <w:noProof/>
        </w:rPr>
      </w:pPr>
      <w:r w:rsidRPr="005B7C5C">
        <w:rPr>
          <w:rFonts w:cs="Times New Roman"/>
          <w:noProof/>
        </w:rPr>
        <w:t>“Nice job. These seats look comfortable,” Tom said as he looked over the modifications. “</w:t>
      </w:r>
      <w:r w:rsidR="007D1EC8" w:rsidRPr="005B7C5C">
        <w:rPr>
          <w:rFonts w:cs="Times New Roman"/>
          <w:noProof/>
        </w:rPr>
        <w:t>How do</w:t>
      </w:r>
      <w:r w:rsidRPr="005B7C5C">
        <w:rPr>
          <w:rFonts w:cs="Times New Roman"/>
          <w:noProof/>
        </w:rPr>
        <w:t xml:space="preserve"> I fly this thing?”</w:t>
      </w:r>
    </w:p>
    <w:p w14:paraId="114728C6" w14:textId="32D24639" w:rsidR="007929CC" w:rsidRPr="005B7C5C" w:rsidRDefault="007929CC" w:rsidP="004537F7">
      <w:pPr>
        <w:rPr>
          <w:rFonts w:cs="Times New Roman"/>
          <w:noProof/>
        </w:rPr>
      </w:pPr>
      <w:r w:rsidRPr="005B7C5C">
        <w:rPr>
          <w:rFonts w:cs="Times New Roman"/>
          <w:noProof/>
        </w:rPr>
        <w:t>“I installed an instrument cluster from one of our spacecraft. The functionality is the same</w:t>
      </w:r>
      <w:r w:rsidR="00FB2346" w:rsidRPr="005B7C5C">
        <w:rPr>
          <w:rFonts w:cs="Times New Roman"/>
          <w:noProof/>
        </w:rPr>
        <w:t>;</w:t>
      </w:r>
      <w:r w:rsidRPr="005B7C5C">
        <w:rPr>
          <w:rFonts w:cs="Times New Roman"/>
          <w:noProof/>
        </w:rPr>
        <w:t xml:space="preserve"> I just had to install a computer to translate your inputs to </w:t>
      </w:r>
      <w:r w:rsidR="009E4265" w:rsidRPr="005B7C5C">
        <w:rPr>
          <w:rFonts w:cs="Times New Roman"/>
          <w:noProof/>
        </w:rPr>
        <w:t>what</w:t>
      </w:r>
      <w:r w:rsidRPr="005B7C5C">
        <w:rPr>
          <w:rFonts w:cs="Times New Roman"/>
          <w:noProof/>
        </w:rPr>
        <w:t xml:space="preserve"> the alien systems expect. Beyond that, flying this should be very similar to what you’re used to.”</w:t>
      </w:r>
    </w:p>
    <w:p w14:paraId="3F1CD459" w14:textId="7D2808BC" w:rsidR="007929CC" w:rsidRPr="005B7C5C" w:rsidRDefault="009608D2" w:rsidP="004537F7">
      <w:pPr>
        <w:rPr>
          <w:rFonts w:cs="Times New Roman"/>
          <w:noProof/>
        </w:rPr>
      </w:pPr>
      <w:r w:rsidRPr="005B7C5C">
        <w:rPr>
          <w:rFonts w:cs="Times New Roman"/>
          <w:noProof/>
        </w:rPr>
        <w:t>“Should we chance it, h</w:t>
      </w:r>
      <w:r w:rsidR="007929CC" w:rsidRPr="005B7C5C">
        <w:rPr>
          <w:rFonts w:cs="Times New Roman"/>
          <w:noProof/>
        </w:rPr>
        <w:t>oney</w:t>
      </w:r>
      <w:r w:rsidR="004E65CB">
        <w:rPr>
          <w:rFonts w:cs="Times New Roman"/>
          <w:noProof/>
        </w:rPr>
        <w:t>? S</w:t>
      </w:r>
      <w:r w:rsidR="007929CC" w:rsidRPr="005B7C5C">
        <w:rPr>
          <w:rFonts w:cs="Times New Roman"/>
          <w:noProof/>
        </w:rPr>
        <w:t>houldn’t you take this up and try it out before you take us for a ride?” Joan asked with a little concern in her voice.</w:t>
      </w:r>
    </w:p>
    <w:p w14:paraId="619DC358" w14:textId="7533E357" w:rsidR="007929CC" w:rsidRPr="005B7C5C" w:rsidRDefault="007929CC" w:rsidP="004537F7">
      <w:pPr>
        <w:rPr>
          <w:rFonts w:cs="Times New Roman"/>
          <w:noProof/>
        </w:rPr>
      </w:pPr>
      <w:r w:rsidRPr="005B7C5C">
        <w:rPr>
          <w:rFonts w:cs="Times New Roman"/>
          <w:noProof/>
        </w:rPr>
        <w:t>“Joan, I think you can be comfortable. I’ve verified everything. The</w:t>
      </w:r>
      <w:r w:rsidR="00587DB3" w:rsidRPr="005B7C5C">
        <w:rPr>
          <w:rFonts w:cs="Times New Roman"/>
          <w:noProof/>
        </w:rPr>
        <w:t xml:space="preserve"> </w:t>
      </w:r>
      <w:r w:rsidRPr="005B7C5C">
        <w:rPr>
          <w:rFonts w:cs="Times New Roman"/>
          <w:noProof/>
        </w:rPr>
        <w:t>first few moments might be bumpy, but if Tom has any real problems, I can interce</w:t>
      </w:r>
      <w:r w:rsidR="005877E0" w:rsidRPr="005B7C5C">
        <w:rPr>
          <w:rFonts w:cs="Times New Roman"/>
          <w:noProof/>
        </w:rPr>
        <w:t>de</w:t>
      </w:r>
      <w:r w:rsidRPr="005B7C5C">
        <w:rPr>
          <w:rFonts w:cs="Times New Roman"/>
          <w:noProof/>
        </w:rPr>
        <w:t xml:space="preserve"> and correct anything before </w:t>
      </w:r>
      <w:r w:rsidR="00587DB3" w:rsidRPr="005B7C5C">
        <w:rPr>
          <w:rFonts w:cs="Times New Roman"/>
          <w:noProof/>
        </w:rPr>
        <w:t>he</w:t>
      </w:r>
      <w:r w:rsidRPr="005B7C5C">
        <w:rPr>
          <w:rFonts w:cs="Times New Roman"/>
          <w:noProof/>
        </w:rPr>
        <w:t xml:space="preserve"> puts us in d</w:t>
      </w:r>
      <w:r w:rsidR="009C6DB8" w:rsidRPr="005B7C5C">
        <w:rPr>
          <w:rFonts w:cs="Times New Roman"/>
          <w:noProof/>
        </w:rPr>
        <w:t>anger,</w:t>
      </w:r>
      <w:r w:rsidRPr="005B7C5C">
        <w:rPr>
          <w:rFonts w:cs="Times New Roman"/>
          <w:noProof/>
        </w:rPr>
        <w:t>”</w:t>
      </w:r>
      <w:r w:rsidR="009C6DB8" w:rsidRPr="005B7C5C">
        <w:rPr>
          <w:rFonts w:cs="Times New Roman"/>
          <w:noProof/>
        </w:rPr>
        <w:t xml:space="preserve"> added SIMPOC.</w:t>
      </w:r>
    </w:p>
    <w:p w14:paraId="5F1D0FAF" w14:textId="59D915E0" w:rsidR="007929CC" w:rsidRPr="005B7C5C" w:rsidRDefault="007929CC" w:rsidP="004537F7">
      <w:pPr>
        <w:rPr>
          <w:rFonts w:cs="Times New Roman"/>
          <w:noProof/>
        </w:rPr>
      </w:pPr>
      <w:r w:rsidRPr="005B7C5C">
        <w:rPr>
          <w:rFonts w:cs="Times New Roman"/>
          <w:noProof/>
        </w:rPr>
        <w:t xml:space="preserve">“Great, I’ve got an Instructor Pilot, looking over my shoulder,” Tom said with </w:t>
      </w:r>
      <w:r w:rsidR="009608D2" w:rsidRPr="005B7C5C">
        <w:rPr>
          <w:rFonts w:cs="Times New Roman"/>
          <w:noProof/>
        </w:rPr>
        <w:t>a touch of</w:t>
      </w:r>
      <w:r w:rsidRPr="005B7C5C">
        <w:rPr>
          <w:rFonts w:cs="Times New Roman"/>
          <w:noProof/>
        </w:rPr>
        <w:t xml:space="preserve"> sarcasm in his voice.</w:t>
      </w:r>
    </w:p>
    <w:p w14:paraId="7E99B6C4" w14:textId="0C4086FC" w:rsidR="00B85988" w:rsidRPr="005B7C5C" w:rsidRDefault="00B85988" w:rsidP="004537F7">
      <w:pPr>
        <w:rPr>
          <w:rFonts w:cs="Times New Roman"/>
          <w:noProof/>
        </w:rPr>
      </w:pPr>
      <w:r w:rsidRPr="005B7C5C">
        <w:rPr>
          <w:rFonts w:cs="Times New Roman"/>
          <w:noProof/>
        </w:rPr>
        <w:t>“Can I sit anywhere?</w:t>
      </w:r>
      <w:r w:rsidR="005877E0" w:rsidRPr="005B7C5C">
        <w:rPr>
          <w:rFonts w:cs="Times New Roman"/>
          <w:noProof/>
        </w:rPr>
        <w:t xml:space="preserve"> </w:t>
      </w:r>
      <w:r w:rsidRPr="005B7C5C">
        <w:rPr>
          <w:rFonts w:cs="Times New Roman"/>
          <w:noProof/>
        </w:rPr>
        <w:t xml:space="preserve">” Joan asked as she looked at the </w:t>
      </w:r>
      <w:r w:rsidR="00E02FA5" w:rsidRPr="005B7C5C">
        <w:rPr>
          <w:rFonts w:cs="Times New Roman"/>
          <w:noProof/>
        </w:rPr>
        <w:t>eight</w:t>
      </w:r>
      <w:r w:rsidRPr="005B7C5C">
        <w:rPr>
          <w:rFonts w:cs="Times New Roman"/>
          <w:noProof/>
        </w:rPr>
        <w:t xml:space="preserve"> human seats surrounding a large one, obviously for SIMPOC.”</w:t>
      </w:r>
    </w:p>
    <w:p w14:paraId="1C8E89C4" w14:textId="5FC93825" w:rsidR="009E4265" w:rsidRPr="005B7C5C" w:rsidRDefault="00B85988" w:rsidP="00587DB3">
      <w:pPr>
        <w:rPr>
          <w:rFonts w:cs="Times New Roman"/>
          <w:noProof/>
        </w:rPr>
      </w:pPr>
      <w:r w:rsidRPr="005B7C5C">
        <w:rPr>
          <w:rFonts w:cs="Times New Roman"/>
          <w:noProof/>
        </w:rPr>
        <w:t>“You may</w:t>
      </w:r>
      <w:r w:rsidR="00FB2346" w:rsidRPr="005B7C5C">
        <w:rPr>
          <w:rFonts w:cs="Times New Roman"/>
          <w:noProof/>
        </w:rPr>
        <w:t>;</w:t>
      </w:r>
      <w:r w:rsidRPr="005B7C5C">
        <w:rPr>
          <w:rFonts w:cs="Times New Roman"/>
          <w:noProof/>
        </w:rPr>
        <w:t xml:space="preserve"> I am the largest load. As long as my location is accurate</w:t>
      </w:r>
      <w:r w:rsidR="005877E0" w:rsidRPr="005B7C5C">
        <w:rPr>
          <w:rFonts w:cs="Times New Roman"/>
          <w:noProof/>
        </w:rPr>
        <w:t>,</w:t>
      </w:r>
      <w:r w:rsidRPr="005B7C5C">
        <w:rPr>
          <w:rFonts w:cs="Times New Roman"/>
          <w:noProof/>
        </w:rPr>
        <w:t xml:space="preserve"> the other seats are less important. I must point out</w:t>
      </w:r>
      <w:r w:rsidR="005877E0" w:rsidRPr="005B7C5C">
        <w:rPr>
          <w:rFonts w:cs="Times New Roman"/>
          <w:noProof/>
        </w:rPr>
        <w:t>,</w:t>
      </w:r>
      <w:r w:rsidRPr="005B7C5C">
        <w:rPr>
          <w:rFonts w:cs="Times New Roman"/>
          <w:noProof/>
        </w:rPr>
        <w:t xml:space="preserve"> though, this does not fly in a</w:t>
      </w:r>
      <w:r w:rsidR="005877E0" w:rsidRPr="005B7C5C">
        <w:rPr>
          <w:rFonts w:cs="Times New Roman"/>
          <w:noProof/>
        </w:rPr>
        <w:t>n</w:t>
      </w:r>
      <w:r w:rsidRPr="005B7C5C">
        <w:rPr>
          <w:rFonts w:cs="Times New Roman"/>
          <w:noProof/>
        </w:rPr>
        <w:t xml:space="preserve"> aerodynamic sense, so the weight and balance </w:t>
      </w:r>
      <w:r w:rsidR="005877E0" w:rsidRPr="005B7C5C">
        <w:rPr>
          <w:rFonts w:cs="Times New Roman"/>
          <w:noProof/>
        </w:rPr>
        <w:lastRenderedPageBreak/>
        <w:t>are less important than</w:t>
      </w:r>
      <w:r w:rsidRPr="005B7C5C">
        <w:rPr>
          <w:rFonts w:cs="Times New Roman"/>
          <w:noProof/>
        </w:rPr>
        <w:t xml:space="preserve"> in the craft you’re familiar with. </w:t>
      </w:r>
      <w:r w:rsidR="00071A92">
        <w:rPr>
          <w:rFonts w:cs="Times New Roman"/>
          <w:noProof/>
        </w:rPr>
        <w:t>However, i</w:t>
      </w:r>
      <w:r w:rsidRPr="005B7C5C">
        <w:rPr>
          <w:rFonts w:cs="Times New Roman"/>
          <w:noProof/>
        </w:rPr>
        <w:t xml:space="preserve">t does have a thrust </w:t>
      </w:r>
      <w:r w:rsidR="007D1EC8" w:rsidRPr="005B7C5C">
        <w:rPr>
          <w:rFonts w:cs="Times New Roman"/>
          <w:noProof/>
        </w:rPr>
        <w:t>vector</w:t>
      </w:r>
      <w:r w:rsidRPr="005B7C5C">
        <w:rPr>
          <w:rFonts w:cs="Times New Roman"/>
          <w:noProof/>
        </w:rPr>
        <w:t xml:space="preserve"> </w:t>
      </w:r>
      <w:r w:rsidR="00071A92">
        <w:rPr>
          <w:rFonts w:cs="Times New Roman"/>
          <w:noProof/>
        </w:rPr>
        <w:t>that</w:t>
      </w:r>
      <w:r w:rsidRPr="005B7C5C">
        <w:rPr>
          <w:rFonts w:cs="Times New Roman"/>
          <w:noProof/>
        </w:rPr>
        <w:t xml:space="preserve"> must be accounted for.</w:t>
      </w:r>
      <w:r w:rsidR="007D1EC8" w:rsidRPr="005B7C5C">
        <w:rPr>
          <w:rFonts w:cs="Times New Roman"/>
          <w:noProof/>
        </w:rPr>
        <w:t xml:space="preserve"> The only adjust</w:t>
      </w:r>
      <w:r w:rsidR="004E65CB">
        <w:rPr>
          <w:rFonts w:cs="Times New Roman"/>
          <w:noProof/>
        </w:rPr>
        <w:t>ment</w:t>
      </w:r>
      <w:r w:rsidR="007D1EC8" w:rsidRPr="005B7C5C">
        <w:rPr>
          <w:rFonts w:cs="Times New Roman"/>
          <w:noProof/>
        </w:rPr>
        <w:t xml:space="preserve"> that I made was for vertic</w:t>
      </w:r>
      <w:r w:rsidR="005877E0" w:rsidRPr="005B7C5C">
        <w:rPr>
          <w:rFonts w:cs="Times New Roman"/>
          <w:noProof/>
        </w:rPr>
        <w:t>a</w:t>
      </w:r>
      <w:r w:rsidR="007D1EC8" w:rsidRPr="005B7C5C">
        <w:rPr>
          <w:rFonts w:cs="Times New Roman"/>
          <w:noProof/>
        </w:rPr>
        <w:t>l flight. Tom</w:t>
      </w:r>
      <w:r w:rsidR="004E65CB">
        <w:rPr>
          <w:rFonts w:cs="Times New Roman"/>
          <w:noProof/>
        </w:rPr>
        <w:t>,</w:t>
      </w:r>
      <w:r w:rsidR="007D1EC8" w:rsidRPr="005B7C5C">
        <w:rPr>
          <w:rFonts w:cs="Times New Roman"/>
          <w:noProof/>
        </w:rPr>
        <w:t xml:space="preserve"> to go up, you must lift the control stick</w:t>
      </w:r>
      <w:r w:rsidR="004E65CB">
        <w:rPr>
          <w:rFonts w:cs="Times New Roman"/>
          <w:noProof/>
        </w:rPr>
        <w:t>,</w:t>
      </w:r>
      <w:r w:rsidR="007D1EC8" w:rsidRPr="005B7C5C">
        <w:rPr>
          <w:rFonts w:cs="Times New Roman"/>
          <w:noProof/>
        </w:rPr>
        <w:t xml:space="preserve"> and to go down</w:t>
      </w:r>
      <w:r w:rsidR="005877E0" w:rsidRPr="005B7C5C">
        <w:rPr>
          <w:rFonts w:cs="Times New Roman"/>
          <w:noProof/>
        </w:rPr>
        <w:t>,</w:t>
      </w:r>
      <w:r w:rsidR="007D1EC8" w:rsidRPr="005B7C5C">
        <w:rPr>
          <w:rFonts w:cs="Times New Roman"/>
          <w:noProof/>
        </w:rPr>
        <w:t xml:space="preserve"> you’ll lower it. If you’re going forward and wish to climb, you’ll pull back on the stick like a conventional aircraft and the reverse to go lower</w:t>
      </w:r>
      <w:r w:rsidR="00587DB3" w:rsidRPr="005B7C5C">
        <w:rPr>
          <w:rFonts w:cs="Times New Roman"/>
          <w:noProof/>
        </w:rPr>
        <w:t xml:space="preserve">. </w:t>
      </w:r>
      <w:r w:rsidR="009E4265" w:rsidRPr="005B7C5C">
        <w:rPr>
          <w:rFonts w:cs="Times New Roman"/>
          <w:noProof/>
        </w:rPr>
        <w:t>The throttle control is like what you would expect, so its operation should be obvious.”</w:t>
      </w:r>
    </w:p>
    <w:p w14:paraId="16F823CF" w14:textId="2AB1A3E4" w:rsidR="00587DB3" w:rsidRPr="005B7C5C" w:rsidRDefault="00587DB3" w:rsidP="00587DB3">
      <w:pPr>
        <w:rPr>
          <w:rFonts w:cs="Times New Roman"/>
          <w:noProof/>
        </w:rPr>
      </w:pPr>
      <w:r w:rsidRPr="005B7C5C">
        <w:rPr>
          <w:rFonts w:cs="Times New Roman"/>
          <w:noProof/>
        </w:rPr>
        <w:t>“Is that clear?”</w:t>
      </w:r>
    </w:p>
    <w:p w14:paraId="38D1D253" w14:textId="19249299" w:rsidR="007D1EC8" w:rsidRPr="005B7C5C" w:rsidRDefault="007D1EC8" w:rsidP="004537F7">
      <w:pPr>
        <w:rPr>
          <w:rFonts w:cs="Times New Roman"/>
          <w:noProof/>
        </w:rPr>
      </w:pPr>
      <w:r w:rsidRPr="005B7C5C">
        <w:rPr>
          <w:rFonts w:cs="Times New Roman"/>
          <w:noProof/>
        </w:rPr>
        <w:t>“Sounds like a no</w:t>
      </w:r>
      <w:r w:rsidR="005877E0" w:rsidRPr="005B7C5C">
        <w:rPr>
          <w:rFonts w:cs="Times New Roman"/>
          <w:noProof/>
        </w:rPr>
        <w:t>-</w:t>
      </w:r>
      <w:r w:rsidRPr="005B7C5C">
        <w:rPr>
          <w:rFonts w:cs="Times New Roman"/>
          <w:noProof/>
        </w:rPr>
        <w:t>brainer,” Tom answered.</w:t>
      </w:r>
    </w:p>
    <w:p w14:paraId="368CBD89" w14:textId="0DB96977" w:rsidR="00B85988" w:rsidRPr="005B7C5C" w:rsidRDefault="00B85988" w:rsidP="004537F7">
      <w:pPr>
        <w:rPr>
          <w:rFonts w:cs="Times New Roman"/>
          <w:noProof/>
        </w:rPr>
      </w:pPr>
      <w:r w:rsidRPr="005B7C5C">
        <w:rPr>
          <w:rFonts w:cs="Times New Roman"/>
          <w:noProof/>
        </w:rPr>
        <w:t>“</w:t>
      </w:r>
      <w:r w:rsidR="001D6522">
        <w:rPr>
          <w:rFonts w:cs="Times New Roman"/>
          <w:noProof/>
        </w:rPr>
        <w:t>Okay</w:t>
      </w:r>
      <w:r w:rsidRPr="005B7C5C">
        <w:rPr>
          <w:rFonts w:cs="Times New Roman"/>
          <w:noProof/>
        </w:rPr>
        <w:t>, enough of the Aero talk, let’s get going. I want to see Mars,” Joan said as she picked a seat and sat down.</w:t>
      </w:r>
    </w:p>
    <w:p w14:paraId="70DD35C5" w14:textId="0C4D52AF" w:rsidR="00B85988" w:rsidRPr="005B7C5C" w:rsidRDefault="00B85988" w:rsidP="004537F7">
      <w:pPr>
        <w:rPr>
          <w:rFonts w:cs="Times New Roman"/>
          <w:noProof/>
        </w:rPr>
      </w:pPr>
      <w:r w:rsidRPr="005B7C5C">
        <w:rPr>
          <w:rFonts w:cs="Times New Roman"/>
          <w:noProof/>
        </w:rPr>
        <w:t>Tom settled in the single seat in the front and looked over the controls. Just like SIMPOC said</w:t>
      </w:r>
      <w:r w:rsidR="004E65CB">
        <w:rPr>
          <w:rFonts w:cs="Times New Roman"/>
          <w:noProof/>
        </w:rPr>
        <w:t>,</w:t>
      </w:r>
      <w:r w:rsidRPr="005B7C5C">
        <w:rPr>
          <w:rFonts w:cs="Times New Roman"/>
          <w:noProof/>
        </w:rPr>
        <w:t xml:space="preserve"> the instrumentation was identical to what he was used to. Starting the engine or powering the propulsion was smooth enough</w:t>
      </w:r>
      <w:r w:rsidR="004E65CB">
        <w:rPr>
          <w:rFonts w:cs="Times New Roman"/>
          <w:noProof/>
        </w:rPr>
        <w:t>,</w:t>
      </w:r>
      <w:r w:rsidRPr="005B7C5C">
        <w:rPr>
          <w:rFonts w:cs="Times New Roman"/>
          <w:noProof/>
        </w:rPr>
        <w:t xml:space="preserve"> and the few engine indicators that he had show</w:t>
      </w:r>
      <w:r w:rsidR="009E4265" w:rsidRPr="005B7C5C">
        <w:rPr>
          <w:rFonts w:cs="Times New Roman"/>
          <w:noProof/>
        </w:rPr>
        <w:t>n</w:t>
      </w:r>
      <w:r w:rsidRPr="005B7C5C">
        <w:rPr>
          <w:rFonts w:cs="Times New Roman"/>
          <w:noProof/>
        </w:rPr>
        <w:t xml:space="preserve"> green. “Appears I’m all set. Are you two ready for takeoff? Remember, all trays and tables should be in the upright position,” Tom said with a</w:t>
      </w:r>
      <w:r w:rsidR="009608D2" w:rsidRPr="005B7C5C">
        <w:rPr>
          <w:rFonts w:cs="Times New Roman"/>
          <w:noProof/>
        </w:rPr>
        <w:t>n</w:t>
      </w:r>
      <w:r w:rsidRPr="005B7C5C">
        <w:rPr>
          <w:rFonts w:cs="Times New Roman"/>
          <w:noProof/>
        </w:rPr>
        <w:t xml:space="preserve"> </w:t>
      </w:r>
      <w:r w:rsidR="009608D2" w:rsidRPr="005B7C5C">
        <w:rPr>
          <w:rFonts w:cs="Times New Roman"/>
          <w:noProof/>
        </w:rPr>
        <w:t>overzealous stewardess sound to his voice</w:t>
      </w:r>
      <w:r w:rsidRPr="005B7C5C">
        <w:rPr>
          <w:rFonts w:cs="Times New Roman"/>
          <w:noProof/>
        </w:rPr>
        <w:t>.</w:t>
      </w:r>
    </w:p>
    <w:p w14:paraId="41B5D259" w14:textId="17EBC535" w:rsidR="00B85988" w:rsidRPr="005B7C5C" w:rsidRDefault="00B85988" w:rsidP="004537F7">
      <w:pPr>
        <w:rPr>
          <w:rFonts w:cs="Times New Roman"/>
          <w:noProof/>
        </w:rPr>
      </w:pPr>
      <w:r w:rsidRPr="005B7C5C">
        <w:rPr>
          <w:rFonts w:cs="Times New Roman"/>
          <w:noProof/>
        </w:rPr>
        <w:t>“Tom, I did not install trays or tables in this vehicle. Are they required?” SIMPOC asked.</w:t>
      </w:r>
    </w:p>
    <w:p w14:paraId="1E000CAB" w14:textId="2C01FB00" w:rsidR="00B85988" w:rsidRPr="005B7C5C" w:rsidRDefault="00B85988" w:rsidP="004537F7">
      <w:pPr>
        <w:rPr>
          <w:rFonts w:cs="Times New Roman"/>
          <w:noProof/>
        </w:rPr>
      </w:pPr>
      <w:r w:rsidRPr="005B7C5C">
        <w:rPr>
          <w:rFonts w:cs="Times New Roman"/>
          <w:noProof/>
        </w:rPr>
        <w:t>Joan reached across between seats and touched SIMPOC’s arm</w:t>
      </w:r>
      <w:r w:rsidR="004E65CB">
        <w:rPr>
          <w:rFonts w:cs="Times New Roman"/>
          <w:noProof/>
        </w:rPr>
        <w:t>,</w:t>
      </w:r>
      <w:r w:rsidRPr="005B7C5C">
        <w:rPr>
          <w:rFonts w:cs="Times New Roman"/>
          <w:noProof/>
        </w:rPr>
        <w:t xml:space="preserve"> and shook her head, “No</w:t>
      </w:r>
      <w:r w:rsidR="004E65CB">
        <w:rPr>
          <w:rFonts w:cs="Times New Roman"/>
          <w:noProof/>
        </w:rPr>
        <w:t>,</w:t>
      </w:r>
      <w:r w:rsidRPr="005B7C5C">
        <w:rPr>
          <w:rFonts w:cs="Times New Roman"/>
          <w:noProof/>
        </w:rPr>
        <w:t xml:space="preserve"> that’s not necessary.”</w:t>
      </w:r>
    </w:p>
    <w:p w14:paraId="022A97E1" w14:textId="5382A226" w:rsidR="00B85988" w:rsidRPr="005B7C5C" w:rsidRDefault="00B74C1D" w:rsidP="004537F7">
      <w:pPr>
        <w:rPr>
          <w:rFonts w:cs="Times New Roman"/>
          <w:noProof/>
        </w:rPr>
      </w:pPr>
      <w:r w:rsidRPr="005B7C5C">
        <w:rPr>
          <w:rFonts w:cs="Times New Roman"/>
          <w:noProof/>
        </w:rPr>
        <w:t xml:space="preserve">“Humans can be odd,” SIMPOC </w:t>
      </w:r>
      <w:r w:rsidR="003E1325" w:rsidRPr="005B7C5C">
        <w:rPr>
          <w:rFonts w:cs="Times New Roman"/>
          <w:noProof/>
        </w:rPr>
        <w:t>said</w:t>
      </w:r>
      <w:r w:rsidRPr="005B7C5C">
        <w:rPr>
          <w:rFonts w:cs="Times New Roman"/>
          <w:noProof/>
        </w:rPr>
        <w:t>.</w:t>
      </w:r>
    </w:p>
    <w:p w14:paraId="60AD605B" w14:textId="1DC595DC" w:rsidR="00B74C1D" w:rsidRPr="005B7C5C" w:rsidRDefault="00B74C1D" w:rsidP="004537F7">
      <w:pPr>
        <w:rPr>
          <w:rFonts w:cs="Times New Roman"/>
          <w:noProof/>
        </w:rPr>
      </w:pPr>
      <w:r w:rsidRPr="005B7C5C">
        <w:rPr>
          <w:rFonts w:cs="Times New Roman"/>
          <w:noProof/>
        </w:rPr>
        <w:t xml:space="preserve">Tom put his right hand on the flight </w:t>
      </w:r>
      <w:r w:rsidR="007D1EC8" w:rsidRPr="005B7C5C">
        <w:rPr>
          <w:rFonts w:cs="Times New Roman"/>
          <w:noProof/>
        </w:rPr>
        <w:t>control stick</w:t>
      </w:r>
      <w:r w:rsidRPr="005B7C5C">
        <w:rPr>
          <w:rFonts w:cs="Times New Roman"/>
          <w:noProof/>
        </w:rPr>
        <w:t xml:space="preserve"> on the side of his chair</w:t>
      </w:r>
      <w:r w:rsidR="005877E0" w:rsidRPr="005B7C5C">
        <w:rPr>
          <w:rFonts w:cs="Times New Roman"/>
          <w:noProof/>
        </w:rPr>
        <w:t>,</w:t>
      </w:r>
      <w:r w:rsidRPr="005B7C5C">
        <w:rPr>
          <w:rFonts w:cs="Times New Roman"/>
          <w:noProof/>
        </w:rPr>
        <w:t xml:space="preserve"> and he placed his left hand on </w:t>
      </w:r>
      <w:r w:rsidR="009E4265" w:rsidRPr="005B7C5C">
        <w:rPr>
          <w:rFonts w:cs="Times New Roman"/>
          <w:noProof/>
        </w:rPr>
        <w:t>the</w:t>
      </w:r>
      <w:r w:rsidRPr="005B7C5C">
        <w:rPr>
          <w:rFonts w:cs="Times New Roman"/>
          <w:noProof/>
        </w:rPr>
        <w:t xml:space="preserve"> throttle on the other side. </w:t>
      </w:r>
      <w:r w:rsidR="00341AC8" w:rsidRPr="005B7C5C">
        <w:rPr>
          <w:rFonts w:cs="Times New Roman"/>
          <w:noProof/>
        </w:rPr>
        <w:lastRenderedPageBreak/>
        <w:t>Lifting up</w:t>
      </w:r>
      <w:r w:rsidRPr="005B7C5C">
        <w:rPr>
          <w:rFonts w:cs="Times New Roman"/>
          <w:noProof/>
        </w:rPr>
        <w:t xml:space="preserve"> </w:t>
      </w:r>
      <w:r w:rsidR="009608D2" w:rsidRPr="005B7C5C">
        <w:rPr>
          <w:rFonts w:cs="Times New Roman"/>
          <w:noProof/>
        </w:rPr>
        <w:t>gently</w:t>
      </w:r>
      <w:r w:rsidRPr="005B7C5C">
        <w:rPr>
          <w:rFonts w:cs="Times New Roman"/>
          <w:noProof/>
        </w:rPr>
        <w:t xml:space="preserve"> with the </w:t>
      </w:r>
      <w:r w:rsidR="003E1325" w:rsidRPr="005B7C5C">
        <w:rPr>
          <w:rFonts w:cs="Times New Roman"/>
          <w:noProof/>
        </w:rPr>
        <w:t>control stick</w:t>
      </w:r>
      <w:r w:rsidR="004E65CB">
        <w:rPr>
          <w:rFonts w:cs="Times New Roman"/>
          <w:noProof/>
        </w:rPr>
        <w:t>,</w:t>
      </w:r>
      <w:r w:rsidRPr="005B7C5C">
        <w:rPr>
          <w:rFonts w:cs="Times New Roman"/>
          <w:noProof/>
        </w:rPr>
        <w:t xml:space="preserve"> the vehicle slowly lifted off the ramp. There was almost no sound and only </w:t>
      </w:r>
      <w:r w:rsidR="009608D2" w:rsidRPr="005B7C5C">
        <w:rPr>
          <w:rFonts w:cs="Times New Roman"/>
          <w:noProof/>
        </w:rPr>
        <w:t>minor</w:t>
      </w:r>
      <w:r w:rsidRPr="005B7C5C">
        <w:rPr>
          <w:rFonts w:cs="Times New Roman"/>
          <w:noProof/>
        </w:rPr>
        <w:t xml:space="preserve"> vibration. Once they were about 10 feet off the ground</w:t>
      </w:r>
      <w:r w:rsidR="005877E0" w:rsidRPr="005B7C5C">
        <w:rPr>
          <w:rFonts w:cs="Times New Roman"/>
          <w:noProof/>
        </w:rPr>
        <w:t>,</w:t>
      </w:r>
      <w:r w:rsidRPr="005B7C5C">
        <w:rPr>
          <w:rFonts w:cs="Times New Roman"/>
          <w:noProof/>
        </w:rPr>
        <w:t xml:space="preserve"> he moved the throttle forward </w:t>
      </w:r>
      <w:r w:rsidR="004E65CB">
        <w:rPr>
          <w:rFonts w:cs="Times New Roman"/>
          <w:noProof/>
        </w:rPr>
        <w:t>slightly</w:t>
      </w:r>
      <w:r w:rsidR="00FB2346" w:rsidRPr="005B7C5C">
        <w:rPr>
          <w:rFonts w:cs="Times New Roman"/>
          <w:noProof/>
        </w:rPr>
        <w:t>,</w:t>
      </w:r>
      <w:r w:rsidRPr="005B7C5C">
        <w:rPr>
          <w:rFonts w:cs="Times New Roman"/>
          <w:noProof/>
        </w:rPr>
        <w:t xml:space="preserve"> and the craft responded.</w:t>
      </w:r>
    </w:p>
    <w:p w14:paraId="47866FDF" w14:textId="6744574B" w:rsidR="00B74C1D" w:rsidRPr="005B7C5C" w:rsidRDefault="00B74C1D" w:rsidP="004537F7">
      <w:pPr>
        <w:rPr>
          <w:rFonts w:cs="Times New Roman"/>
          <w:noProof/>
        </w:rPr>
      </w:pPr>
      <w:r w:rsidRPr="005B7C5C">
        <w:rPr>
          <w:rFonts w:cs="Times New Roman"/>
          <w:noProof/>
        </w:rPr>
        <w:t>“This is great,” Tom said with the enthusiasm of a small boy in his voice.</w:t>
      </w:r>
    </w:p>
    <w:p w14:paraId="43D5B4C8" w14:textId="4012DADC" w:rsidR="00B74C1D" w:rsidRPr="005B7C5C" w:rsidRDefault="00B74C1D" w:rsidP="004537F7">
      <w:pPr>
        <w:rPr>
          <w:rFonts w:cs="Times New Roman"/>
          <w:noProof/>
        </w:rPr>
      </w:pPr>
      <w:r w:rsidRPr="005B7C5C">
        <w:rPr>
          <w:rFonts w:cs="Times New Roman"/>
          <w:noProof/>
        </w:rPr>
        <w:t xml:space="preserve">He advanced the throttle and pulled back on the </w:t>
      </w:r>
      <w:r w:rsidR="009E4265" w:rsidRPr="005B7C5C">
        <w:rPr>
          <w:rFonts w:cs="Times New Roman"/>
          <w:noProof/>
        </w:rPr>
        <w:t>stick</w:t>
      </w:r>
      <w:r w:rsidRPr="005B7C5C">
        <w:rPr>
          <w:rFonts w:cs="Times New Roman"/>
          <w:noProof/>
        </w:rPr>
        <w:t xml:space="preserve"> while the craft continued to accelerat</w:t>
      </w:r>
      <w:r w:rsidR="005877E0" w:rsidRPr="005B7C5C">
        <w:rPr>
          <w:rFonts w:cs="Times New Roman"/>
          <w:noProof/>
        </w:rPr>
        <w:t>e</w:t>
      </w:r>
      <w:r w:rsidRPr="005B7C5C">
        <w:rPr>
          <w:rFonts w:cs="Times New Roman"/>
          <w:noProof/>
        </w:rPr>
        <w:t xml:space="preserve"> into the sky.</w:t>
      </w:r>
    </w:p>
    <w:p w14:paraId="618EEBB7" w14:textId="2E62FDC5" w:rsidR="00B74C1D" w:rsidRPr="005B7C5C" w:rsidRDefault="00B74C1D" w:rsidP="004537F7">
      <w:pPr>
        <w:rPr>
          <w:rFonts w:cs="Times New Roman"/>
          <w:noProof/>
        </w:rPr>
      </w:pPr>
      <w:r w:rsidRPr="005B7C5C">
        <w:rPr>
          <w:rFonts w:cs="Times New Roman"/>
          <w:noProof/>
        </w:rPr>
        <w:t>“SIMPOC</w:t>
      </w:r>
      <w:r w:rsidR="004E65CB">
        <w:rPr>
          <w:rFonts w:cs="Times New Roman"/>
          <w:noProof/>
        </w:rPr>
        <w:t>,</w:t>
      </w:r>
      <w:r w:rsidRPr="005B7C5C">
        <w:rPr>
          <w:rFonts w:cs="Times New Roman"/>
          <w:noProof/>
        </w:rPr>
        <w:t xml:space="preserve"> how do I find the ship we’re going to?” Tom asked, looking over his shoulder.</w:t>
      </w:r>
    </w:p>
    <w:p w14:paraId="7195E571" w14:textId="5F1D801F" w:rsidR="00B74C1D" w:rsidRPr="005B7C5C" w:rsidRDefault="00B74C1D" w:rsidP="004537F7">
      <w:pPr>
        <w:rPr>
          <w:rFonts w:cs="Times New Roman"/>
          <w:noProof/>
        </w:rPr>
      </w:pPr>
      <w:r w:rsidRPr="005B7C5C">
        <w:rPr>
          <w:rFonts w:cs="Times New Roman"/>
          <w:noProof/>
        </w:rPr>
        <w:t>“Speak to the craft computer and say ‘take me to VS442.’”</w:t>
      </w:r>
    </w:p>
    <w:p w14:paraId="09C8FFB4" w14:textId="7DE0E66A" w:rsidR="00B74C1D" w:rsidRPr="005B7C5C" w:rsidRDefault="00B74C1D" w:rsidP="004537F7">
      <w:pPr>
        <w:rPr>
          <w:rFonts w:cs="Times New Roman"/>
          <w:noProof/>
        </w:rPr>
      </w:pPr>
      <w:r w:rsidRPr="005B7C5C">
        <w:rPr>
          <w:rFonts w:cs="Times New Roman"/>
          <w:noProof/>
        </w:rPr>
        <w:t>“</w:t>
      </w:r>
      <w:r w:rsidR="001D6522">
        <w:rPr>
          <w:rFonts w:cs="Times New Roman"/>
          <w:noProof/>
        </w:rPr>
        <w:t>Okay</w:t>
      </w:r>
      <w:r w:rsidRPr="005B7C5C">
        <w:rPr>
          <w:rFonts w:cs="Times New Roman"/>
          <w:noProof/>
        </w:rPr>
        <w:t>, by me. ‘Take me to VS442,’” Tom said.</w:t>
      </w:r>
    </w:p>
    <w:p w14:paraId="0AA33050" w14:textId="26AE2BDC" w:rsidR="00B74C1D" w:rsidRPr="005B7C5C" w:rsidRDefault="00B74C1D" w:rsidP="004537F7">
      <w:pPr>
        <w:rPr>
          <w:rFonts w:cs="Times New Roman"/>
          <w:noProof/>
        </w:rPr>
      </w:pPr>
      <w:r w:rsidRPr="005B7C5C">
        <w:rPr>
          <w:rFonts w:cs="Times New Roman"/>
          <w:noProof/>
        </w:rPr>
        <w:t>Immediately a Heads up display appeared on the windscreen in front of Tom</w:t>
      </w:r>
      <w:r w:rsidR="004E65CB">
        <w:rPr>
          <w:rFonts w:cs="Times New Roman"/>
          <w:noProof/>
        </w:rPr>
        <w:t>,</w:t>
      </w:r>
      <w:r w:rsidRPr="005B7C5C">
        <w:rPr>
          <w:rFonts w:cs="Times New Roman"/>
          <w:noProof/>
        </w:rPr>
        <w:t xml:space="preserve"> showing a green sphere in the upper left quadrant. In the middle of the display was a long velocity vector pointing the direction he needed to turn. As he accelerated</w:t>
      </w:r>
      <w:r w:rsidR="0039722C" w:rsidRPr="005B7C5C">
        <w:rPr>
          <w:rFonts w:cs="Times New Roman"/>
          <w:noProof/>
        </w:rPr>
        <w:t>,</w:t>
      </w:r>
      <w:r w:rsidRPr="005B7C5C">
        <w:rPr>
          <w:rFonts w:cs="Times New Roman"/>
          <w:noProof/>
        </w:rPr>
        <w:t xml:space="preserve"> the vector grew shorter</w:t>
      </w:r>
      <w:r w:rsidR="00FB2346" w:rsidRPr="005B7C5C">
        <w:rPr>
          <w:rFonts w:cs="Times New Roman"/>
          <w:noProof/>
        </w:rPr>
        <w:t>,</w:t>
      </w:r>
      <w:r w:rsidRPr="005B7C5C">
        <w:rPr>
          <w:rFonts w:cs="Times New Roman"/>
          <w:noProof/>
        </w:rPr>
        <w:t xml:space="preserve"> and finally</w:t>
      </w:r>
      <w:r w:rsidR="00FB2346" w:rsidRPr="005B7C5C">
        <w:rPr>
          <w:rFonts w:cs="Times New Roman"/>
          <w:noProof/>
        </w:rPr>
        <w:t>,</w:t>
      </w:r>
      <w:r w:rsidRPr="005B7C5C">
        <w:rPr>
          <w:rFonts w:cs="Times New Roman"/>
          <w:noProof/>
        </w:rPr>
        <w:t xml:space="preserve"> when he reached escape velocity, the vector turned to a green circle with a small arrow providing heading and pitch guidance, leading them to VS442.</w:t>
      </w:r>
    </w:p>
    <w:p w14:paraId="27569FDB" w14:textId="654A8861" w:rsidR="00DA70A0" w:rsidRPr="005B7C5C" w:rsidRDefault="00DA70A0" w:rsidP="004537F7">
      <w:pPr>
        <w:rPr>
          <w:rFonts w:cs="Times New Roman"/>
          <w:noProof/>
        </w:rPr>
      </w:pPr>
      <w:r w:rsidRPr="005B7C5C">
        <w:rPr>
          <w:rFonts w:cs="Times New Roman"/>
          <w:noProof/>
        </w:rPr>
        <w:t>When Tom was settled on</w:t>
      </w:r>
      <w:r w:rsidR="008F3A29" w:rsidRPr="005B7C5C">
        <w:rPr>
          <w:rFonts w:cs="Times New Roman"/>
          <w:noProof/>
        </w:rPr>
        <w:t xml:space="preserve"> the</w:t>
      </w:r>
      <w:r w:rsidRPr="005B7C5C">
        <w:rPr>
          <w:rFonts w:cs="Times New Roman"/>
          <w:noProof/>
        </w:rPr>
        <w:t xml:space="preserve"> course</w:t>
      </w:r>
      <w:r w:rsidR="008F3A29" w:rsidRPr="005B7C5C">
        <w:rPr>
          <w:rFonts w:cs="Times New Roman"/>
          <w:noProof/>
        </w:rPr>
        <w:t>,</w:t>
      </w:r>
      <w:r w:rsidRPr="005B7C5C">
        <w:rPr>
          <w:rFonts w:cs="Times New Roman"/>
          <w:noProof/>
        </w:rPr>
        <w:t xml:space="preserve"> he turned and said, “This is great</w:t>
      </w:r>
      <w:r w:rsidR="004E65CB">
        <w:rPr>
          <w:rFonts w:cs="Times New Roman"/>
          <w:noProof/>
        </w:rPr>
        <w:t>;</w:t>
      </w:r>
      <w:r w:rsidRPr="005B7C5C">
        <w:rPr>
          <w:rFonts w:cs="Times New Roman"/>
          <w:noProof/>
        </w:rPr>
        <w:t xml:space="preserve"> it flies like a sports car. To think we can go into orbit this easy is amazing. What else can the ship’s computer do?”</w:t>
      </w:r>
    </w:p>
    <w:p w14:paraId="6E7438DC" w14:textId="6A1932F5" w:rsidR="00DA70A0" w:rsidRPr="005B7C5C" w:rsidRDefault="00DA70A0" w:rsidP="004537F7">
      <w:pPr>
        <w:rPr>
          <w:rFonts w:cs="Times New Roman"/>
          <w:noProof/>
        </w:rPr>
      </w:pPr>
      <w:r w:rsidRPr="005B7C5C">
        <w:rPr>
          <w:rFonts w:cs="Times New Roman"/>
          <w:noProof/>
        </w:rPr>
        <w:t xml:space="preserve">“It can fly the entire path from Earth to the vessel without any human interaction. But I thought that </w:t>
      </w:r>
      <w:r w:rsidR="00341AC8" w:rsidRPr="005B7C5C">
        <w:rPr>
          <w:rFonts w:cs="Times New Roman"/>
          <w:noProof/>
        </w:rPr>
        <w:t>you’d enjoy flying it, more than</w:t>
      </w:r>
      <w:r w:rsidRPr="005B7C5C">
        <w:rPr>
          <w:rFonts w:cs="Times New Roman"/>
          <w:noProof/>
        </w:rPr>
        <w:t xml:space="preserve"> just riding.”</w:t>
      </w:r>
    </w:p>
    <w:p w14:paraId="6BFAA0E2" w14:textId="758EA859" w:rsidR="00DA70A0" w:rsidRPr="005B7C5C" w:rsidRDefault="00DA70A0" w:rsidP="004537F7">
      <w:pPr>
        <w:rPr>
          <w:rFonts w:cs="Times New Roman"/>
          <w:noProof/>
        </w:rPr>
      </w:pPr>
      <w:r w:rsidRPr="005B7C5C">
        <w:rPr>
          <w:rFonts w:cs="Times New Roman"/>
          <w:noProof/>
        </w:rPr>
        <w:lastRenderedPageBreak/>
        <w:t>Tom gave SIMPOC</w:t>
      </w:r>
      <w:r w:rsidR="00D341EF" w:rsidRPr="005B7C5C">
        <w:rPr>
          <w:rFonts w:cs="Times New Roman"/>
          <w:noProof/>
        </w:rPr>
        <w:t xml:space="preserve"> </w:t>
      </w:r>
      <w:r w:rsidRPr="005B7C5C">
        <w:rPr>
          <w:rFonts w:cs="Times New Roman"/>
          <w:noProof/>
        </w:rPr>
        <w:t>an odd look, then he said, “Thanks.” He turned and went back to flying the craft.</w:t>
      </w:r>
    </w:p>
    <w:p w14:paraId="4F86FF02" w14:textId="1E5A6A88" w:rsidR="00405701" w:rsidRPr="005B7C5C" w:rsidRDefault="00405701" w:rsidP="004537F7">
      <w:pPr>
        <w:rPr>
          <w:rFonts w:cs="Times New Roman"/>
          <w:noProof/>
        </w:rPr>
      </w:pPr>
      <w:r w:rsidRPr="005B7C5C">
        <w:rPr>
          <w:rFonts w:cs="Times New Roman"/>
          <w:noProof/>
        </w:rPr>
        <w:t>Even for seasoned astronauts, it was a thrill to exit the Earth’s atmos</w:t>
      </w:r>
      <w:r w:rsidR="005877E0" w:rsidRPr="005B7C5C">
        <w:rPr>
          <w:rFonts w:cs="Times New Roman"/>
          <w:noProof/>
        </w:rPr>
        <w:t>ph</w:t>
      </w:r>
      <w:r w:rsidRPr="005B7C5C">
        <w:rPr>
          <w:rFonts w:cs="Times New Roman"/>
          <w:noProof/>
        </w:rPr>
        <w:t>ere without the pressure suits and</w:t>
      </w:r>
      <w:r w:rsidR="00421144" w:rsidRPr="005B7C5C">
        <w:rPr>
          <w:rFonts w:cs="Times New Roman"/>
          <w:noProof/>
        </w:rPr>
        <w:t xml:space="preserve"> the</w:t>
      </w:r>
      <w:r w:rsidRPr="005B7C5C">
        <w:rPr>
          <w:rFonts w:cs="Times New Roman"/>
          <w:noProof/>
        </w:rPr>
        <w:t xml:space="preserve"> roar of a powerful rocket engine. It was a gentl</w:t>
      </w:r>
      <w:r w:rsidR="00421144" w:rsidRPr="005B7C5C">
        <w:rPr>
          <w:rFonts w:cs="Times New Roman"/>
          <w:noProof/>
        </w:rPr>
        <w:t>e</w:t>
      </w:r>
      <w:r w:rsidRPr="005B7C5C">
        <w:rPr>
          <w:rFonts w:cs="Times New Roman"/>
          <w:noProof/>
        </w:rPr>
        <w:t xml:space="preserve"> </w:t>
      </w:r>
      <w:r w:rsidR="007D1EC8" w:rsidRPr="005B7C5C">
        <w:rPr>
          <w:rFonts w:cs="Times New Roman"/>
          <w:noProof/>
        </w:rPr>
        <w:t>climb</w:t>
      </w:r>
      <w:r w:rsidRPr="005B7C5C">
        <w:rPr>
          <w:rFonts w:cs="Times New Roman"/>
          <w:noProof/>
        </w:rPr>
        <w:t xml:space="preserve"> into space with no drama. After they passed the aerodynamic forces of the atmosphere and were in space, Tom turned and asked, “How fast are we going,”</w:t>
      </w:r>
    </w:p>
    <w:p w14:paraId="7C93F549" w14:textId="1C764169" w:rsidR="00405701" w:rsidRPr="005B7C5C" w:rsidRDefault="00405701" w:rsidP="004537F7">
      <w:pPr>
        <w:rPr>
          <w:rFonts w:cs="Times New Roman"/>
          <w:noProof/>
        </w:rPr>
      </w:pPr>
      <w:r w:rsidRPr="005B7C5C">
        <w:rPr>
          <w:rFonts w:cs="Times New Roman"/>
          <w:noProof/>
        </w:rPr>
        <w:t>“Look at your display,” SIMPOC responded.</w:t>
      </w:r>
    </w:p>
    <w:p w14:paraId="7FB81948" w14:textId="0BD2423C" w:rsidR="00405701" w:rsidRPr="005B7C5C" w:rsidRDefault="00405701" w:rsidP="004537F7">
      <w:pPr>
        <w:rPr>
          <w:rFonts w:cs="Times New Roman"/>
          <w:noProof/>
        </w:rPr>
      </w:pPr>
      <w:r w:rsidRPr="005B7C5C">
        <w:rPr>
          <w:rFonts w:cs="Times New Roman"/>
          <w:noProof/>
        </w:rPr>
        <w:t>Tom turned back to look at the HUD</w:t>
      </w:r>
      <w:r w:rsidR="005877E0" w:rsidRPr="005B7C5C">
        <w:rPr>
          <w:rFonts w:cs="Times New Roman"/>
          <w:noProof/>
        </w:rPr>
        <w:t>,</w:t>
      </w:r>
      <w:r w:rsidRPr="005B7C5C">
        <w:rPr>
          <w:rFonts w:cs="Times New Roman"/>
          <w:noProof/>
        </w:rPr>
        <w:t xml:space="preserve"> and sure enough</w:t>
      </w:r>
      <w:r w:rsidR="005877E0" w:rsidRPr="005B7C5C">
        <w:rPr>
          <w:rFonts w:cs="Times New Roman"/>
          <w:noProof/>
        </w:rPr>
        <w:t>,</w:t>
      </w:r>
      <w:r w:rsidR="00EF1A8B" w:rsidRPr="005B7C5C">
        <w:rPr>
          <w:rFonts w:cs="Times New Roman"/>
          <w:noProof/>
        </w:rPr>
        <w:t xml:space="preserve"> the number </w:t>
      </w:r>
      <w:r w:rsidRPr="005B7C5C">
        <w:rPr>
          <w:rFonts w:cs="Times New Roman"/>
          <w:noProof/>
        </w:rPr>
        <w:t xml:space="preserve">28,412 MPH </w:t>
      </w:r>
      <w:r w:rsidR="002177D8" w:rsidRPr="005B7C5C">
        <w:rPr>
          <w:rFonts w:cs="Times New Roman"/>
          <w:noProof/>
        </w:rPr>
        <w:t>w</w:t>
      </w:r>
      <w:r w:rsidR="00EF1A8B" w:rsidRPr="005B7C5C">
        <w:rPr>
          <w:rFonts w:cs="Times New Roman"/>
          <w:noProof/>
        </w:rPr>
        <w:t xml:space="preserve">as </w:t>
      </w:r>
      <w:r w:rsidRPr="005B7C5C">
        <w:rPr>
          <w:rFonts w:cs="Times New Roman"/>
          <w:noProof/>
        </w:rPr>
        <w:t>flashing on the lower</w:t>
      </w:r>
      <w:r w:rsidR="004E65CB">
        <w:rPr>
          <w:rFonts w:cs="Times New Roman"/>
          <w:noProof/>
        </w:rPr>
        <w:t>-</w:t>
      </w:r>
      <w:r w:rsidRPr="005B7C5C">
        <w:rPr>
          <w:rFonts w:cs="Times New Roman"/>
          <w:noProof/>
        </w:rPr>
        <w:t>left corner.</w:t>
      </w:r>
    </w:p>
    <w:p w14:paraId="13C9F4E3" w14:textId="3177B3DA" w:rsidR="00405701" w:rsidRPr="005B7C5C" w:rsidRDefault="00405701" w:rsidP="004537F7">
      <w:pPr>
        <w:rPr>
          <w:rFonts w:cs="Times New Roman"/>
          <w:noProof/>
        </w:rPr>
      </w:pPr>
      <w:r w:rsidRPr="005B7C5C">
        <w:rPr>
          <w:rFonts w:cs="Times New Roman"/>
          <w:noProof/>
        </w:rPr>
        <w:t>“We’re just above escape velocity?”</w:t>
      </w:r>
      <w:r w:rsidR="005877E0" w:rsidRPr="005B7C5C">
        <w:rPr>
          <w:rFonts w:cs="Times New Roman"/>
          <w:noProof/>
        </w:rPr>
        <w:t xml:space="preserve"> </w:t>
      </w:r>
      <w:r w:rsidRPr="005B7C5C">
        <w:rPr>
          <w:rFonts w:cs="Times New Roman"/>
          <w:noProof/>
        </w:rPr>
        <w:t>he asked.</w:t>
      </w:r>
    </w:p>
    <w:p w14:paraId="53BDA50B" w14:textId="686B6CB0" w:rsidR="00405701" w:rsidRPr="005B7C5C" w:rsidRDefault="00405701" w:rsidP="004537F7">
      <w:pPr>
        <w:rPr>
          <w:rFonts w:cs="Times New Roman"/>
          <w:noProof/>
        </w:rPr>
      </w:pPr>
      <w:r w:rsidRPr="005B7C5C">
        <w:rPr>
          <w:rFonts w:cs="Times New Roman"/>
          <w:noProof/>
        </w:rPr>
        <w:t>“</w:t>
      </w:r>
      <w:r w:rsidR="004E65CB">
        <w:rPr>
          <w:rFonts w:cs="Times New Roman"/>
          <w:noProof/>
        </w:rPr>
        <w:t>In t</w:t>
      </w:r>
      <w:r w:rsidR="002177D8" w:rsidRPr="005B7C5C">
        <w:rPr>
          <w:rFonts w:cs="Times New Roman"/>
          <w:noProof/>
        </w:rPr>
        <w:t>his situation, e</w:t>
      </w:r>
      <w:r w:rsidR="00FB2346" w:rsidRPr="005B7C5C">
        <w:rPr>
          <w:rFonts w:cs="Times New Roman"/>
          <w:noProof/>
        </w:rPr>
        <w:t>s</w:t>
      </w:r>
      <w:r w:rsidR="002177D8" w:rsidRPr="005B7C5C">
        <w:rPr>
          <w:rFonts w:cs="Times New Roman"/>
          <w:noProof/>
        </w:rPr>
        <w:t xml:space="preserve">cape velocity isn’t relevant. </w:t>
      </w:r>
      <w:r w:rsidRPr="005B7C5C">
        <w:rPr>
          <w:rFonts w:cs="Times New Roman"/>
          <w:noProof/>
        </w:rPr>
        <w:t>This craft isn’t held by the laws of orbital mechanics. We can accelerate vertically and leave the atmosphere without ever reaching escape velocity. At this speed</w:t>
      </w:r>
      <w:r w:rsidR="00B61F02" w:rsidRPr="005B7C5C">
        <w:rPr>
          <w:rFonts w:cs="Times New Roman"/>
          <w:noProof/>
        </w:rPr>
        <w:t>,</w:t>
      </w:r>
      <w:r w:rsidRPr="005B7C5C">
        <w:rPr>
          <w:rFonts w:cs="Times New Roman"/>
          <w:noProof/>
        </w:rPr>
        <w:t xml:space="preserve"> we will reach our craft in 56 minutes. Which allows us time to decelerate at a comfortable rate. This vehicle has a gravity manipulation system,</w:t>
      </w:r>
      <w:r w:rsidRPr="005B7C5C">
        <w:rPr>
          <w:rFonts w:cs="Times New Roman"/>
          <w:noProof/>
          <w:u w:val="thick" w:color="E2534F"/>
        </w:rPr>
        <w:t xml:space="preserve"> </w:t>
      </w:r>
      <w:r w:rsidR="00B61F02" w:rsidRPr="005B7C5C">
        <w:rPr>
          <w:rFonts w:cs="Times New Roman"/>
          <w:noProof/>
        </w:rPr>
        <w:t>which</w:t>
      </w:r>
      <w:r w:rsidR="000C0F7D" w:rsidRPr="005B7C5C">
        <w:rPr>
          <w:rFonts w:cs="Times New Roman"/>
          <w:noProof/>
        </w:rPr>
        <w:t xml:space="preserve"> I don’t understand fully yet. S</w:t>
      </w:r>
      <w:r w:rsidRPr="005B7C5C">
        <w:rPr>
          <w:rFonts w:cs="Times New Roman"/>
          <w:noProof/>
        </w:rPr>
        <w:t>o I’ve planned our course with prudent velocities.”</w:t>
      </w:r>
    </w:p>
    <w:p w14:paraId="4660394E" w14:textId="51E7E159" w:rsidR="00A42D5F" w:rsidRPr="005B7C5C" w:rsidRDefault="00A42D5F" w:rsidP="004537F7">
      <w:pPr>
        <w:rPr>
          <w:rFonts w:cs="Times New Roman"/>
          <w:noProof/>
        </w:rPr>
      </w:pPr>
      <w:r w:rsidRPr="005B7C5C">
        <w:rPr>
          <w:rFonts w:cs="Times New Roman"/>
          <w:noProof/>
        </w:rPr>
        <w:t>“Maybe I should get up and serve drinks,” Joan said, hoping to get a reaction out of Tom.</w:t>
      </w:r>
    </w:p>
    <w:p w14:paraId="47BCF5CA" w14:textId="269CD1EC" w:rsidR="00A42D5F" w:rsidRPr="005B7C5C" w:rsidRDefault="00A42D5F" w:rsidP="004537F7">
      <w:pPr>
        <w:rPr>
          <w:rFonts w:cs="Times New Roman"/>
          <w:noProof/>
        </w:rPr>
      </w:pPr>
      <w:r w:rsidRPr="005B7C5C">
        <w:rPr>
          <w:rFonts w:cs="Times New Roman"/>
          <w:noProof/>
        </w:rPr>
        <w:t>“I’m sorry</w:t>
      </w:r>
      <w:r w:rsidR="00B61F02" w:rsidRPr="005B7C5C">
        <w:rPr>
          <w:rFonts w:cs="Times New Roman"/>
          <w:noProof/>
        </w:rPr>
        <w:t>,</w:t>
      </w:r>
      <w:r w:rsidRPr="005B7C5C">
        <w:rPr>
          <w:rFonts w:cs="Times New Roman"/>
          <w:noProof/>
        </w:rPr>
        <w:t xml:space="preserve"> but I didn’t include those items in my modifications,” SIMPOC said.</w:t>
      </w:r>
    </w:p>
    <w:p w14:paraId="734BE099" w14:textId="0FE21265" w:rsidR="00A42D5F" w:rsidRPr="005B7C5C" w:rsidRDefault="00A42D5F" w:rsidP="004537F7">
      <w:pPr>
        <w:rPr>
          <w:rFonts w:cs="Times New Roman"/>
          <w:noProof/>
        </w:rPr>
      </w:pPr>
      <w:r w:rsidRPr="005B7C5C">
        <w:rPr>
          <w:rFonts w:cs="Times New Roman"/>
          <w:noProof/>
        </w:rPr>
        <w:t>“SIMPOC, you’ve got to relax and figure out when we’re making a joke or fooling around.”</w:t>
      </w:r>
    </w:p>
    <w:p w14:paraId="6EE86E40" w14:textId="3B5E7652" w:rsidR="00A42D5F" w:rsidRPr="005B7C5C" w:rsidRDefault="00A42D5F" w:rsidP="004537F7">
      <w:pPr>
        <w:rPr>
          <w:rFonts w:cs="Times New Roman"/>
          <w:noProof/>
        </w:rPr>
      </w:pPr>
      <w:r w:rsidRPr="005B7C5C">
        <w:rPr>
          <w:rFonts w:cs="Times New Roman"/>
          <w:noProof/>
        </w:rPr>
        <w:t xml:space="preserve">“You are correct. </w:t>
      </w:r>
      <w:r w:rsidR="007D1EC8" w:rsidRPr="005B7C5C">
        <w:rPr>
          <w:rFonts w:cs="Times New Roman"/>
          <w:noProof/>
        </w:rPr>
        <w:t>I’m familiar</w:t>
      </w:r>
      <w:r w:rsidRPr="005B7C5C">
        <w:rPr>
          <w:rFonts w:cs="Times New Roman"/>
          <w:noProof/>
        </w:rPr>
        <w:t xml:space="preserve"> with the term and human</w:t>
      </w:r>
      <w:r w:rsidR="003E1325" w:rsidRPr="005B7C5C">
        <w:rPr>
          <w:rFonts w:cs="Times New Roman"/>
          <w:noProof/>
        </w:rPr>
        <w:t>’</w:t>
      </w:r>
      <w:r w:rsidRPr="005B7C5C">
        <w:rPr>
          <w:rFonts w:cs="Times New Roman"/>
          <w:noProof/>
        </w:rPr>
        <w:t>s tend</w:t>
      </w:r>
      <w:r w:rsidR="00B61F02" w:rsidRPr="005B7C5C">
        <w:rPr>
          <w:rFonts w:cs="Times New Roman"/>
          <w:noProof/>
        </w:rPr>
        <w:t>en</w:t>
      </w:r>
      <w:r w:rsidRPr="005B7C5C">
        <w:rPr>
          <w:rFonts w:cs="Times New Roman"/>
          <w:noProof/>
        </w:rPr>
        <w:t>cy to use hum</w:t>
      </w:r>
      <w:r w:rsidR="00B61F02" w:rsidRPr="005B7C5C">
        <w:rPr>
          <w:rFonts w:cs="Times New Roman"/>
          <w:noProof/>
        </w:rPr>
        <w:t>o</w:t>
      </w:r>
      <w:r w:rsidRPr="005B7C5C">
        <w:rPr>
          <w:rFonts w:cs="Times New Roman"/>
          <w:noProof/>
        </w:rPr>
        <w:t xml:space="preserve">r. I’m starting to understand the complexities, </w:t>
      </w:r>
      <w:r w:rsidRPr="005B7C5C">
        <w:rPr>
          <w:rFonts w:cs="Times New Roman"/>
          <w:noProof/>
        </w:rPr>
        <w:lastRenderedPageBreak/>
        <w:t>but it is a very complicated subject. I’ll try harder in the future to understand if you’re expressing humor or just insulting each other.”</w:t>
      </w:r>
    </w:p>
    <w:p w14:paraId="06D2B1FB" w14:textId="2E9D0F4C" w:rsidR="00A42D5F" w:rsidRPr="005B7C5C" w:rsidRDefault="00A42D5F" w:rsidP="004537F7">
      <w:pPr>
        <w:rPr>
          <w:rFonts w:cs="Times New Roman"/>
          <w:noProof/>
        </w:rPr>
      </w:pPr>
      <w:r w:rsidRPr="005B7C5C">
        <w:rPr>
          <w:rFonts w:cs="Times New Roman"/>
          <w:noProof/>
        </w:rPr>
        <w:t>“Did you just make a joke,” Joan asked with an incredulous voice</w:t>
      </w:r>
      <w:r w:rsidR="004E65CB">
        <w:rPr>
          <w:rFonts w:cs="Times New Roman"/>
          <w:noProof/>
        </w:rPr>
        <w:t>?</w:t>
      </w:r>
    </w:p>
    <w:p w14:paraId="3425D489" w14:textId="73D2B049" w:rsidR="00A42D5F" w:rsidRPr="005B7C5C" w:rsidRDefault="00A42D5F" w:rsidP="004537F7">
      <w:pPr>
        <w:rPr>
          <w:rFonts w:cs="Times New Roman"/>
          <w:noProof/>
        </w:rPr>
      </w:pPr>
      <w:r w:rsidRPr="005B7C5C">
        <w:rPr>
          <w:rFonts w:cs="Times New Roman"/>
          <w:noProof/>
        </w:rPr>
        <w:t>“Perhaps,” was SIMPOC’s only reply.</w:t>
      </w:r>
    </w:p>
    <w:p w14:paraId="773C4BE3" w14:textId="069822A4" w:rsidR="00280227" w:rsidRPr="005B7C5C" w:rsidRDefault="00280227" w:rsidP="00845671">
      <w:pPr>
        <w:pStyle w:val="Heading2"/>
        <w:rPr>
          <w:rFonts w:cs="Times New Roman"/>
          <w:noProof/>
        </w:rPr>
      </w:pPr>
      <w:r w:rsidRPr="005B7C5C">
        <w:rPr>
          <w:rFonts w:cs="Times New Roman"/>
          <w:noProof/>
        </w:rPr>
        <w:t xml:space="preserve">Tom and Joan Return to the </w:t>
      </w:r>
      <w:r w:rsidR="00333003" w:rsidRPr="005B7C5C">
        <w:rPr>
          <w:rFonts w:cs="Times New Roman"/>
          <w:noProof/>
        </w:rPr>
        <w:t>VS442</w:t>
      </w:r>
    </w:p>
    <w:p w14:paraId="0BE39AEB" w14:textId="5A6099D2" w:rsidR="00B61F02" w:rsidRPr="005B7C5C" w:rsidRDefault="00B61F02" w:rsidP="004537F7">
      <w:pPr>
        <w:rPr>
          <w:rFonts w:cs="Times New Roman"/>
          <w:noProof/>
        </w:rPr>
      </w:pPr>
      <w:r w:rsidRPr="005B7C5C">
        <w:rPr>
          <w:rFonts w:cs="Times New Roman"/>
          <w:noProof/>
        </w:rPr>
        <w:t>“Tom</w:t>
      </w:r>
      <w:r w:rsidR="004E65CB">
        <w:rPr>
          <w:rFonts w:cs="Times New Roman"/>
          <w:noProof/>
        </w:rPr>
        <w:t>,</w:t>
      </w:r>
      <w:r w:rsidRPr="005B7C5C">
        <w:rPr>
          <w:rFonts w:cs="Times New Roman"/>
          <w:noProof/>
        </w:rPr>
        <w:t xml:space="preserve"> we are approaching the craft. It should be in your upper left-hand</w:t>
      </w:r>
      <w:r w:rsidR="002515E7" w:rsidRPr="005B7C5C">
        <w:rPr>
          <w:rFonts w:cs="Times New Roman"/>
          <w:noProof/>
        </w:rPr>
        <w:t xml:space="preserve"> quadrant. T</w:t>
      </w:r>
      <w:r w:rsidRPr="005B7C5C">
        <w:rPr>
          <w:rFonts w:cs="Times New Roman"/>
          <w:noProof/>
        </w:rPr>
        <w:t xml:space="preserve">he approach vector brings us </w:t>
      </w:r>
      <w:r w:rsidR="002515E7" w:rsidRPr="005B7C5C">
        <w:rPr>
          <w:rFonts w:cs="Times New Roman"/>
          <w:noProof/>
        </w:rPr>
        <w:t>to a position</w:t>
      </w:r>
      <w:r w:rsidRPr="005B7C5C">
        <w:rPr>
          <w:rFonts w:cs="Times New Roman"/>
          <w:noProof/>
        </w:rPr>
        <w:t xml:space="preserve"> beside the vessel until you have acquired it, then it will alter course towards the landing bay.”</w:t>
      </w:r>
    </w:p>
    <w:p w14:paraId="4408EB5D" w14:textId="14655CF1" w:rsidR="00B61F02" w:rsidRPr="005B7C5C" w:rsidRDefault="00B61F02" w:rsidP="004537F7">
      <w:pPr>
        <w:rPr>
          <w:rFonts w:cs="Times New Roman"/>
          <w:noProof/>
        </w:rPr>
      </w:pPr>
      <w:r w:rsidRPr="005B7C5C">
        <w:rPr>
          <w:rFonts w:cs="Times New Roman"/>
          <w:noProof/>
        </w:rPr>
        <w:t>“SIMPOC, I don’t see it. Does it have any orientation lights or any external illumination?” Tom asked.</w:t>
      </w:r>
    </w:p>
    <w:p w14:paraId="55499B52" w14:textId="1A10D0A3" w:rsidR="00B61F02" w:rsidRPr="005B7C5C" w:rsidRDefault="00B61F02" w:rsidP="004537F7">
      <w:pPr>
        <w:rPr>
          <w:rFonts w:cs="Times New Roman"/>
          <w:noProof/>
        </w:rPr>
      </w:pPr>
      <w:r w:rsidRPr="005B7C5C">
        <w:rPr>
          <w:rFonts w:cs="Times New Roman"/>
          <w:noProof/>
        </w:rPr>
        <w:t>“No, the Vakeel have seen no need for external lights. If it is important, we may be able to install some. We are 500 meters from the craft.”</w:t>
      </w:r>
    </w:p>
    <w:p w14:paraId="1220B4E4" w14:textId="359DBE6C" w:rsidR="00B61F02" w:rsidRPr="005B7C5C" w:rsidRDefault="00B61F02" w:rsidP="004537F7">
      <w:pPr>
        <w:rPr>
          <w:rFonts w:cs="Times New Roman"/>
          <w:noProof/>
        </w:rPr>
      </w:pPr>
      <w:r w:rsidRPr="005B7C5C">
        <w:rPr>
          <w:rFonts w:cs="Times New Roman"/>
          <w:noProof/>
        </w:rPr>
        <w:t>“</w:t>
      </w:r>
      <w:r w:rsidR="001D6522">
        <w:rPr>
          <w:rFonts w:cs="Times New Roman"/>
          <w:noProof/>
        </w:rPr>
        <w:t>Okay</w:t>
      </w:r>
      <w:r w:rsidRPr="005B7C5C">
        <w:rPr>
          <w:rFonts w:cs="Times New Roman"/>
          <w:noProof/>
        </w:rPr>
        <w:t xml:space="preserve">, I think I see it. Or I should say I see a black space where </w:t>
      </w:r>
      <w:r w:rsidR="00EF1A8B" w:rsidRPr="005B7C5C">
        <w:rPr>
          <w:rFonts w:cs="Times New Roman"/>
          <w:noProof/>
        </w:rPr>
        <w:t>there</w:t>
      </w:r>
      <w:r w:rsidRPr="005B7C5C">
        <w:rPr>
          <w:rFonts w:cs="Times New Roman"/>
          <w:noProof/>
        </w:rPr>
        <w:t xml:space="preserve"> should be stars, and there isn’t any. What do I do now?”</w:t>
      </w:r>
    </w:p>
    <w:p w14:paraId="6A580C36" w14:textId="665653FC" w:rsidR="00B61F02" w:rsidRPr="005B7C5C" w:rsidRDefault="00B61F02" w:rsidP="004537F7">
      <w:pPr>
        <w:rPr>
          <w:rFonts w:cs="Times New Roman"/>
          <w:noProof/>
        </w:rPr>
      </w:pPr>
      <w:r w:rsidRPr="005B7C5C">
        <w:rPr>
          <w:rFonts w:cs="Times New Roman"/>
          <w:noProof/>
        </w:rPr>
        <w:t>“You may tell the ship to prepare to dock.”</w:t>
      </w:r>
    </w:p>
    <w:p w14:paraId="18E0D3D3" w14:textId="46F9E481" w:rsidR="00B61F02" w:rsidRPr="005B7C5C" w:rsidRDefault="00B61F02" w:rsidP="004537F7">
      <w:pPr>
        <w:rPr>
          <w:rFonts w:cs="Times New Roman"/>
          <w:noProof/>
        </w:rPr>
      </w:pPr>
      <w:r w:rsidRPr="005B7C5C">
        <w:rPr>
          <w:rFonts w:cs="Times New Roman"/>
          <w:noProof/>
        </w:rPr>
        <w:t>“Sounds to</w:t>
      </w:r>
      <w:r w:rsidR="002515E7" w:rsidRPr="005B7C5C">
        <w:rPr>
          <w:rFonts w:cs="Times New Roman"/>
          <w:noProof/>
        </w:rPr>
        <w:t>o simple. ‘Computer p</w:t>
      </w:r>
      <w:r w:rsidRPr="005B7C5C">
        <w:rPr>
          <w:rFonts w:cs="Times New Roman"/>
          <w:noProof/>
        </w:rPr>
        <w:t>repare to dock.’”</w:t>
      </w:r>
    </w:p>
    <w:p w14:paraId="78AE00AA" w14:textId="7BC0132F" w:rsidR="00B61F02" w:rsidRPr="005B7C5C" w:rsidRDefault="00B61F02" w:rsidP="004537F7">
      <w:pPr>
        <w:rPr>
          <w:rFonts w:cs="Times New Roman"/>
          <w:noProof/>
        </w:rPr>
      </w:pPr>
      <w:r w:rsidRPr="005B7C5C">
        <w:rPr>
          <w:rFonts w:cs="Times New Roman"/>
          <w:noProof/>
        </w:rPr>
        <w:t>As soon as Tom said the words</w:t>
      </w:r>
      <w:r w:rsidR="00FB2346" w:rsidRPr="005B7C5C">
        <w:rPr>
          <w:rFonts w:cs="Times New Roman"/>
          <w:noProof/>
        </w:rPr>
        <w:t>, h</w:t>
      </w:r>
      <w:r w:rsidRPr="005B7C5C">
        <w:rPr>
          <w:rFonts w:cs="Times New Roman"/>
          <w:noProof/>
        </w:rPr>
        <w:t>is HUD changed to a set of displaced circles with another vector in the opposite direction.</w:t>
      </w:r>
    </w:p>
    <w:p w14:paraId="62A3FBC2" w14:textId="4388EC7A" w:rsidR="00B61F02" w:rsidRPr="005B7C5C" w:rsidRDefault="00333003" w:rsidP="004537F7">
      <w:pPr>
        <w:rPr>
          <w:rFonts w:cs="Times New Roman"/>
          <w:noProof/>
        </w:rPr>
      </w:pPr>
      <w:r w:rsidRPr="005B7C5C">
        <w:rPr>
          <w:rFonts w:cs="Times New Roman"/>
          <w:noProof/>
        </w:rPr>
        <w:lastRenderedPageBreak/>
        <w:t>“It a</w:t>
      </w:r>
      <w:r w:rsidR="00B61F02" w:rsidRPr="005B7C5C">
        <w:rPr>
          <w:rFonts w:cs="Times New Roman"/>
          <w:noProof/>
        </w:rPr>
        <w:t>ppears this wants me to slow down and change my orientation,” Tom commented as he gently touched the controls.</w:t>
      </w:r>
    </w:p>
    <w:p w14:paraId="07E24873" w14:textId="2897F7CE" w:rsidR="00B61F02" w:rsidRPr="005B7C5C" w:rsidRDefault="00B61F02" w:rsidP="004537F7">
      <w:pPr>
        <w:rPr>
          <w:rFonts w:cs="Times New Roman"/>
          <w:noProof/>
        </w:rPr>
      </w:pPr>
      <w:r w:rsidRPr="005B7C5C">
        <w:rPr>
          <w:rFonts w:cs="Times New Roman"/>
          <w:noProof/>
        </w:rPr>
        <w:t>As he rotated the craft around its axes, the circles became concentric. As he gently moved the throttles backward, the velocity vector shrank until he had the circle centered, and the velocity vector changes to the small arrow, as it had before.</w:t>
      </w:r>
    </w:p>
    <w:p w14:paraId="690A6AE8" w14:textId="6B840CB5" w:rsidR="00B61F02" w:rsidRPr="005B7C5C" w:rsidRDefault="00B61F02" w:rsidP="004537F7">
      <w:pPr>
        <w:rPr>
          <w:rFonts w:cs="Times New Roman"/>
          <w:noProof/>
        </w:rPr>
      </w:pPr>
      <w:r w:rsidRPr="005B7C5C">
        <w:rPr>
          <w:rFonts w:cs="Times New Roman"/>
          <w:noProof/>
        </w:rPr>
        <w:t>“Whoa, there it is,” he said as Joan leaned forward to see where they were going.</w:t>
      </w:r>
    </w:p>
    <w:p w14:paraId="43E8742A" w14:textId="0E64904D" w:rsidR="00B61F02" w:rsidRPr="005B7C5C" w:rsidRDefault="00B61F02" w:rsidP="004537F7">
      <w:pPr>
        <w:rPr>
          <w:rFonts w:cs="Times New Roman"/>
          <w:noProof/>
        </w:rPr>
      </w:pPr>
      <w:r w:rsidRPr="005B7C5C">
        <w:rPr>
          <w:rFonts w:cs="Times New Roman"/>
          <w:noProof/>
        </w:rPr>
        <w:t>A portion of the black hole that was devoid of stars opened</w:t>
      </w:r>
      <w:r w:rsidR="004E65CB">
        <w:rPr>
          <w:rFonts w:cs="Times New Roman"/>
          <w:noProof/>
        </w:rPr>
        <w:t>,</w:t>
      </w:r>
      <w:r w:rsidRPr="005B7C5C">
        <w:rPr>
          <w:rFonts w:cs="Times New Roman"/>
          <w:noProof/>
        </w:rPr>
        <w:t xml:space="preserve"> and lights from the interior showed the auxiliary room they had left a couple of days before.</w:t>
      </w:r>
    </w:p>
    <w:p w14:paraId="3A46B347" w14:textId="78910A21" w:rsidR="00740B38" w:rsidRPr="005B7C5C" w:rsidRDefault="00740B38" w:rsidP="004537F7">
      <w:pPr>
        <w:rPr>
          <w:rFonts w:cs="Times New Roman"/>
          <w:noProof/>
        </w:rPr>
      </w:pPr>
      <w:r w:rsidRPr="005B7C5C">
        <w:rPr>
          <w:rFonts w:cs="Times New Roman"/>
          <w:noProof/>
        </w:rPr>
        <w:t>“I never realized how big that thing is,” Tom commented.</w:t>
      </w:r>
    </w:p>
    <w:p w14:paraId="4B9754F0" w14:textId="70D50EC0" w:rsidR="00740B38" w:rsidRPr="005B7C5C" w:rsidRDefault="00740B38" w:rsidP="004537F7">
      <w:pPr>
        <w:rPr>
          <w:rFonts w:cs="Times New Roman"/>
          <w:noProof/>
        </w:rPr>
      </w:pPr>
      <w:r w:rsidRPr="005B7C5C">
        <w:rPr>
          <w:rFonts w:cs="Times New Roman"/>
          <w:noProof/>
        </w:rPr>
        <w:t xml:space="preserve">“It’s huge, the Oasis was big, but this thing has an </w:t>
      </w:r>
      <w:r w:rsidR="00AF5926" w:rsidRPr="005B7C5C">
        <w:rPr>
          <w:rFonts w:cs="Times New Roman"/>
          <w:noProof/>
        </w:rPr>
        <w:t>enormous</w:t>
      </w:r>
      <w:r w:rsidRPr="005B7C5C">
        <w:rPr>
          <w:rFonts w:cs="Times New Roman"/>
          <w:noProof/>
        </w:rPr>
        <w:t xml:space="preserve"> look to it,” Joan observed.</w:t>
      </w:r>
    </w:p>
    <w:p w14:paraId="5CD2E6EE" w14:textId="41FC92AB" w:rsidR="002177D8" w:rsidRPr="005B7C5C" w:rsidRDefault="002177D8" w:rsidP="004537F7">
      <w:pPr>
        <w:rPr>
          <w:rFonts w:cs="Times New Roman"/>
          <w:noProof/>
        </w:rPr>
      </w:pPr>
      <w:r w:rsidRPr="005B7C5C">
        <w:rPr>
          <w:rFonts w:cs="Times New Roman"/>
          <w:noProof/>
        </w:rPr>
        <w:t>“SIMPOC, how big is it?” Joan asked.</w:t>
      </w:r>
    </w:p>
    <w:p w14:paraId="11937E92" w14:textId="38ECC578" w:rsidR="002177D8" w:rsidRPr="005B7C5C" w:rsidRDefault="002177D8" w:rsidP="004537F7">
      <w:pPr>
        <w:rPr>
          <w:rFonts w:cs="Times New Roman"/>
          <w:noProof/>
        </w:rPr>
      </w:pPr>
      <w:r w:rsidRPr="005B7C5C">
        <w:rPr>
          <w:rFonts w:cs="Times New Roman"/>
          <w:noProof/>
        </w:rPr>
        <w:t xml:space="preserve">“The Vakeel Capital ships are 2,506 feet in length and 1,204 feet in diameter. Depending on the number of </w:t>
      </w:r>
      <w:r w:rsidR="008C34A6">
        <w:rPr>
          <w:rFonts w:cs="Times New Roman"/>
          <w:noProof/>
        </w:rPr>
        <w:t>cow robot</w:t>
      </w:r>
      <w:r w:rsidRPr="005B7C5C">
        <w:rPr>
          <w:rFonts w:cs="Times New Roman"/>
          <w:noProof/>
        </w:rPr>
        <w:t>s on</w:t>
      </w:r>
      <w:r w:rsidR="004E65CB">
        <w:rPr>
          <w:rFonts w:cs="Times New Roman"/>
          <w:noProof/>
        </w:rPr>
        <w:t xml:space="preserve"> </w:t>
      </w:r>
      <w:r w:rsidRPr="005B7C5C">
        <w:rPr>
          <w:rFonts w:cs="Times New Roman"/>
          <w:noProof/>
        </w:rPr>
        <w:t>b</w:t>
      </w:r>
      <w:r w:rsidR="00FB2346" w:rsidRPr="005B7C5C">
        <w:rPr>
          <w:rFonts w:cs="Times New Roman"/>
          <w:noProof/>
        </w:rPr>
        <w:t>o</w:t>
      </w:r>
      <w:r w:rsidRPr="005B7C5C">
        <w:rPr>
          <w:rFonts w:cs="Times New Roman"/>
          <w:noProof/>
        </w:rPr>
        <w:t>ard</w:t>
      </w:r>
      <w:r w:rsidR="004E65CB">
        <w:rPr>
          <w:rFonts w:cs="Times New Roman"/>
          <w:noProof/>
        </w:rPr>
        <w:t>,</w:t>
      </w:r>
      <w:r w:rsidRPr="005B7C5C">
        <w:rPr>
          <w:rFonts w:cs="Times New Roman"/>
          <w:noProof/>
        </w:rPr>
        <w:t xml:space="preserve"> the total mass can approx 480,000 tons.”</w:t>
      </w:r>
    </w:p>
    <w:p w14:paraId="7A21DA8E" w14:textId="3A3B3DFE" w:rsidR="002177D8" w:rsidRPr="005B7C5C" w:rsidRDefault="002177D8" w:rsidP="004537F7">
      <w:pPr>
        <w:rPr>
          <w:rFonts w:cs="Times New Roman"/>
          <w:noProof/>
        </w:rPr>
      </w:pPr>
      <w:r w:rsidRPr="005B7C5C">
        <w:rPr>
          <w:rFonts w:cs="Times New Roman"/>
          <w:noProof/>
        </w:rPr>
        <w:t>“Wow, and it can go FTL, I’m impressed,” Tom said.</w:t>
      </w:r>
    </w:p>
    <w:p w14:paraId="2D45CEDB" w14:textId="0872D89D" w:rsidR="00740B38" w:rsidRPr="005B7C5C" w:rsidRDefault="00740B38" w:rsidP="004537F7">
      <w:pPr>
        <w:rPr>
          <w:rFonts w:cs="Times New Roman"/>
          <w:noProof/>
        </w:rPr>
      </w:pPr>
      <w:r w:rsidRPr="005B7C5C">
        <w:rPr>
          <w:rFonts w:cs="Times New Roman"/>
          <w:noProof/>
        </w:rPr>
        <w:t>“I don’t see any engines, structures, a</w:t>
      </w:r>
      <w:r w:rsidR="005877E0" w:rsidRPr="005B7C5C">
        <w:rPr>
          <w:rFonts w:cs="Times New Roman"/>
          <w:noProof/>
        </w:rPr>
        <w:t>n</w:t>
      </w:r>
      <w:r w:rsidRPr="005B7C5C">
        <w:rPr>
          <w:rFonts w:cs="Times New Roman"/>
          <w:noProof/>
        </w:rPr>
        <w:t>tenna</w:t>
      </w:r>
      <w:r w:rsidR="00AF5926" w:rsidRPr="005B7C5C">
        <w:rPr>
          <w:rFonts w:cs="Times New Roman"/>
          <w:noProof/>
        </w:rPr>
        <w:t>s</w:t>
      </w:r>
      <w:r w:rsidR="004E65CB">
        <w:rPr>
          <w:rFonts w:cs="Times New Roman"/>
          <w:noProof/>
        </w:rPr>
        <w:t>,</w:t>
      </w:r>
      <w:r w:rsidRPr="005B7C5C">
        <w:rPr>
          <w:rFonts w:cs="Times New Roman"/>
          <w:noProof/>
        </w:rPr>
        <w:t xml:space="preserve"> anything. It’s just a huge oval,” Joan said as Tom was trying to dock the shuttle.</w:t>
      </w:r>
    </w:p>
    <w:p w14:paraId="24D036D0" w14:textId="0CA32C22" w:rsidR="002177D8" w:rsidRPr="005B7C5C" w:rsidRDefault="002177D8" w:rsidP="004537F7">
      <w:pPr>
        <w:rPr>
          <w:rFonts w:cs="Times New Roman"/>
          <w:noProof/>
        </w:rPr>
      </w:pPr>
      <w:r w:rsidRPr="005B7C5C">
        <w:rPr>
          <w:rFonts w:cs="Times New Roman"/>
          <w:noProof/>
        </w:rPr>
        <w:t>“It is devoid of external structure. There appears to be no need for such attachments. The engines don’t provide thrust as we are accustomed, so there is no external indication of power systems,” SIMPOC explained.</w:t>
      </w:r>
    </w:p>
    <w:p w14:paraId="3447B9CA" w14:textId="1833E70D" w:rsidR="00B61F02" w:rsidRPr="005B7C5C" w:rsidRDefault="00B61F02" w:rsidP="004537F7">
      <w:pPr>
        <w:rPr>
          <w:rFonts w:cs="Times New Roman"/>
          <w:noProof/>
        </w:rPr>
      </w:pPr>
      <w:r w:rsidRPr="005B7C5C">
        <w:rPr>
          <w:rFonts w:cs="Times New Roman"/>
          <w:noProof/>
        </w:rPr>
        <w:lastRenderedPageBreak/>
        <w:t xml:space="preserve">“What do I do now,” Tom asked with </w:t>
      </w:r>
      <w:r w:rsidR="009608D2" w:rsidRPr="005B7C5C">
        <w:rPr>
          <w:rFonts w:cs="Times New Roman"/>
          <w:noProof/>
        </w:rPr>
        <w:t>a bit of</w:t>
      </w:r>
      <w:r w:rsidRPr="005B7C5C">
        <w:rPr>
          <w:rFonts w:cs="Times New Roman"/>
          <w:noProof/>
        </w:rPr>
        <w:t xml:space="preserve"> </w:t>
      </w:r>
      <w:r w:rsidR="009608D2" w:rsidRPr="005B7C5C">
        <w:rPr>
          <w:rFonts w:cs="Times New Roman"/>
          <w:noProof/>
        </w:rPr>
        <w:t>concern</w:t>
      </w:r>
      <w:r w:rsidRPr="005B7C5C">
        <w:rPr>
          <w:rFonts w:cs="Times New Roman"/>
          <w:noProof/>
        </w:rPr>
        <w:t xml:space="preserve"> in his voice.</w:t>
      </w:r>
    </w:p>
    <w:p w14:paraId="7B2C7949" w14:textId="34E662EC" w:rsidR="00B61F02" w:rsidRPr="005B7C5C" w:rsidRDefault="00B61F02" w:rsidP="004537F7">
      <w:pPr>
        <w:rPr>
          <w:rFonts w:cs="Times New Roman"/>
          <w:noProof/>
        </w:rPr>
      </w:pPr>
      <w:r w:rsidRPr="005B7C5C">
        <w:rPr>
          <w:rFonts w:cs="Times New Roman"/>
          <w:noProof/>
        </w:rPr>
        <w:t>“Tell the ship to dock,” was SIMPOC’s simple reply.</w:t>
      </w:r>
    </w:p>
    <w:p w14:paraId="056DD912" w14:textId="12D8CBAC" w:rsidR="00B61F02" w:rsidRPr="005B7C5C" w:rsidRDefault="00B61F02" w:rsidP="004537F7">
      <w:pPr>
        <w:rPr>
          <w:rFonts w:cs="Times New Roman"/>
          <w:noProof/>
        </w:rPr>
      </w:pPr>
      <w:r w:rsidRPr="005B7C5C">
        <w:rPr>
          <w:rFonts w:cs="Times New Roman"/>
          <w:noProof/>
        </w:rPr>
        <w:t>“</w:t>
      </w:r>
      <w:r w:rsidR="001D6522">
        <w:rPr>
          <w:rFonts w:cs="Times New Roman"/>
          <w:noProof/>
        </w:rPr>
        <w:t>Okay</w:t>
      </w:r>
      <w:r w:rsidRPr="005B7C5C">
        <w:rPr>
          <w:rFonts w:cs="Times New Roman"/>
          <w:noProof/>
        </w:rPr>
        <w:t>, ‘</w:t>
      </w:r>
      <w:r w:rsidR="00740B38" w:rsidRPr="005B7C5C">
        <w:rPr>
          <w:rFonts w:cs="Times New Roman"/>
          <w:noProof/>
        </w:rPr>
        <w:t>Computer, Dock the shuttle.</w:t>
      </w:r>
      <w:r w:rsidRPr="005B7C5C">
        <w:rPr>
          <w:rFonts w:cs="Times New Roman"/>
          <w:noProof/>
        </w:rPr>
        <w:t>’”</w:t>
      </w:r>
    </w:p>
    <w:p w14:paraId="48F040C5" w14:textId="2C366D99" w:rsidR="00B61F02" w:rsidRPr="005B7C5C" w:rsidRDefault="00B61F02" w:rsidP="004537F7">
      <w:pPr>
        <w:rPr>
          <w:rFonts w:cs="Times New Roman"/>
          <w:noProof/>
        </w:rPr>
      </w:pPr>
      <w:r w:rsidRPr="005B7C5C">
        <w:rPr>
          <w:rFonts w:cs="Times New Roman"/>
          <w:noProof/>
        </w:rPr>
        <w:t>Upon his command, the display disappeared</w:t>
      </w:r>
      <w:r w:rsidR="005877E0" w:rsidRPr="005B7C5C">
        <w:rPr>
          <w:rFonts w:cs="Times New Roman"/>
          <w:noProof/>
        </w:rPr>
        <w:t>,</w:t>
      </w:r>
      <w:r w:rsidRPr="005B7C5C">
        <w:rPr>
          <w:rFonts w:cs="Times New Roman"/>
          <w:noProof/>
        </w:rPr>
        <w:t xml:space="preserve"> and they could feel the smaller shuttle rotating and positioning itself to enter the small docking bay</w:t>
      </w:r>
      <w:r w:rsidR="00740B38" w:rsidRPr="005B7C5C">
        <w:rPr>
          <w:rFonts w:cs="Times New Roman"/>
          <w:noProof/>
        </w:rPr>
        <w:t xml:space="preserve"> of the huge dark form in front of them</w:t>
      </w:r>
      <w:r w:rsidRPr="005B7C5C">
        <w:rPr>
          <w:rFonts w:cs="Times New Roman"/>
          <w:noProof/>
        </w:rPr>
        <w:t>. Within a short time, it was resting in the room, the external doors were closed, and they felt a little foolish sitting in the shuttle waiting for something else to happen.”</w:t>
      </w:r>
    </w:p>
    <w:p w14:paraId="673193BE" w14:textId="638A9E92" w:rsidR="00B61F02" w:rsidRPr="005B7C5C" w:rsidRDefault="00B61F02" w:rsidP="004537F7">
      <w:pPr>
        <w:rPr>
          <w:rFonts w:cs="Times New Roman"/>
          <w:noProof/>
        </w:rPr>
      </w:pPr>
      <w:r w:rsidRPr="005B7C5C">
        <w:rPr>
          <w:rFonts w:cs="Times New Roman"/>
          <w:noProof/>
        </w:rPr>
        <w:t>“SIMPOC, is the pressurization ok?” Joan asked.</w:t>
      </w:r>
    </w:p>
    <w:p w14:paraId="57F23B67" w14:textId="004C381D" w:rsidR="00B61F02" w:rsidRPr="005B7C5C" w:rsidRDefault="00B61F02" w:rsidP="004537F7">
      <w:pPr>
        <w:rPr>
          <w:rFonts w:cs="Times New Roman"/>
          <w:noProof/>
        </w:rPr>
      </w:pPr>
      <w:r w:rsidRPr="005B7C5C">
        <w:rPr>
          <w:rFonts w:cs="Times New Roman"/>
          <w:noProof/>
        </w:rPr>
        <w:t>“Yes, it comes up very quickly once the doors are closed.”</w:t>
      </w:r>
    </w:p>
    <w:p w14:paraId="07116D02" w14:textId="013D18BF" w:rsidR="00B61F02" w:rsidRPr="005B7C5C" w:rsidRDefault="00B61F02" w:rsidP="004537F7">
      <w:pPr>
        <w:rPr>
          <w:rFonts w:cs="Times New Roman"/>
          <w:noProof/>
        </w:rPr>
      </w:pPr>
      <w:r w:rsidRPr="005B7C5C">
        <w:rPr>
          <w:rFonts w:cs="Times New Roman"/>
          <w:noProof/>
        </w:rPr>
        <w:t>“</w:t>
      </w:r>
      <w:r w:rsidR="001D6522">
        <w:rPr>
          <w:rFonts w:cs="Times New Roman"/>
          <w:noProof/>
        </w:rPr>
        <w:t>Okay</w:t>
      </w:r>
      <w:r w:rsidRPr="005B7C5C">
        <w:rPr>
          <w:rFonts w:cs="Times New Roman"/>
          <w:noProof/>
        </w:rPr>
        <w:t>, let’s get out and see what modifications your Beta’s have made,” Tom said as he climbed out of the single seat in the front.</w:t>
      </w:r>
    </w:p>
    <w:p w14:paraId="5E9BFC1D" w14:textId="50FE8EBD" w:rsidR="00B61F02" w:rsidRPr="005B7C5C" w:rsidRDefault="0093129F" w:rsidP="004537F7">
      <w:pPr>
        <w:rPr>
          <w:rFonts w:cs="Times New Roman"/>
          <w:noProof/>
        </w:rPr>
      </w:pPr>
      <w:r w:rsidRPr="005B7C5C">
        <w:rPr>
          <w:rFonts w:cs="Times New Roman"/>
          <w:noProof/>
        </w:rPr>
        <w:t>When</w:t>
      </w:r>
      <w:r w:rsidR="001938BD" w:rsidRPr="005B7C5C">
        <w:rPr>
          <w:rFonts w:cs="Times New Roman"/>
          <w:noProof/>
        </w:rPr>
        <w:t xml:space="preserve"> they entered the control room</w:t>
      </w:r>
      <w:r w:rsidR="00DE76A8" w:rsidRPr="005B7C5C">
        <w:rPr>
          <w:rFonts w:cs="Times New Roman"/>
          <w:noProof/>
        </w:rPr>
        <w:t xml:space="preserve"> adjacent to the docking bay</w:t>
      </w:r>
      <w:r w:rsidR="001938BD" w:rsidRPr="005B7C5C">
        <w:rPr>
          <w:rFonts w:cs="Times New Roman"/>
          <w:noProof/>
        </w:rPr>
        <w:t xml:space="preserve">, five Betas were busy at </w:t>
      </w:r>
      <w:r w:rsidR="00DE76A8" w:rsidRPr="005B7C5C">
        <w:rPr>
          <w:rFonts w:cs="Times New Roman"/>
          <w:noProof/>
        </w:rPr>
        <w:t xml:space="preserve">their </w:t>
      </w:r>
      <w:r w:rsidR="001938BD" w:rsidRPr="005B7C5C">
        <w:rPr>
          <w:rFonts w:cs="Times New Roman"/>
          <w:noProof/>
        </w:rPr>
        <w:t>work</w:t>
      </w:r>
      <w:r w:rsidR="00DE76A8" w:rsidRPr="005B7C5C">
        <w:rPr>
          <w:rFonts w:cs="Times New Roman"/>
          <w:noProof/>
        </w:rPr>
        <w:t>stations</w:t>
      </w:r>
      <w:r w:rsidR="001938BD" w:rsidRPr="005B7C5C">
        <w:rPr>
          <w:rFonts w:cs="Times New Roman"/>
          <w:noProof/>
        </w:rPr>
        <w:t>. The smaller</w:t>
      </w:r>
      <w:r w:rsidR="00DE76A8" w:rsidRPr="005B7C5C">
        <w:rPr>
          <w:rFonts w:cs="Times New Roman"/>
          <w:noProof/>
        </w:rPr>
        <w:t xml:space="preserve"> Vakeel</w:t>
      </w:r>
      <w:r w:rsidR="001938BD" w:rsidRPr="005B7C5C">
        <w:rPr>
          <w:rFonts w:cs="Times New Roman"/>
          <w:noProof/>
        </w:rPr>
        <w:t xml:space="preserve"> chairs had been replaced by chairs that could hold the heavier Beta Units.</w:t>
      </w:r>
    </w:p>
    <w:p w14:paraId="4BCB2950" w14:textId="431495F7" w:rsidR="002177D8" w:rsidRPr="005B7C5C" w:rsidRDefault="001938BD" w:rsidP="004537F7">
      <w:pPr>
        <w:rPr>
          <w:rFonts w:cs="Times New Roman"/>
          <w:noProof/>
        </w:rPr>
      </w:pPr>
      <w:r w:rsidRPr="005B7C5C">
        <w:rPr>
          <w:rFonts w:cs="Times New Roman"/>
          <w:noProof/>
        </w:rPr>
        <w:t xml:space="preserve">At </w:t>
      </w:r>
      <w:r w:rsidR="002177D8" w:rsidRPr="005B7C5C">
        <w:rPr>
          <w:rFonts w:cs="Times New Roman"/>
          <w:noProof/>
        </w:rPr>
        <w:t>both</w:t>
      </w:r>
      <w:r w:rsidRPr="005B7C5C">
        <w:rPr>
          <w:rFonts w:cs="Times New Roman"/>
          <w:noProof/>
        </w:rPr>
        <w:t xml:space="preserve"> end</w:t>
      </w:r>
      <w:r w:rsidR="002177D8" w:rsidRPr="005B7C5C">
        <w:rPr>
          <w:rFonts w:cs="Times New Roman"/>
          <w:noProof/>
        </w:rPr>
        <w:t>s</w:t>
      </w:r>
      <w:r w:rsidRPr="005B7C5C">
        <w:rPr>
          <w:rFonts w:cs="Times New Roman"/>
          <w:noProof/>
        </w:rPr>
        <w:t xml:space="preserve"> of </w:t>
      </w:r>
      <w:r w:rsidR="002177D8" w:rsidRPr="005B7C5C">
        <w:rPr>
          <w:rFonts w:cs="Times New Roman"/>
          <w:noProof/>
        </w:rPr>
        <w:t>the oval table in the middle were</w:t>
      </w:r>
      <w:r w:rsidRPr="005B7C5C">
        <w:rPr>
          <w:rFonts w:cs="Times New Roman"/>
          <w:noProof/>
        </w:rPr>
        <w:t xml:space="preserve"> comfortable chair</w:t>
      </w:r>
      <w:r w:rsidR="002177D8" w:rsidRPr="005B7C5C">
        <w:rPr>
          <w:rFonts w:cs="Times New Roman"/>
          <w:noProof/>
        </w:rPr>
        <w:t>s</w:t>
      </w:r>
      <w:r w:rsidRPr="005B7C5C">
        <w:rPr>
          <w:rFonts w:cs="Times New Roman"/>
          <w:noProof/>
        </w:rPr>
        <w:t xml:space="preserve"> </w:t>
      </w:r>
      <w:r w:rsidR="002177D8" w:rsidRPr="005B7C5C">
        <w:rPr>
          <w:rFonts w:cs="Times New Roman"/>
          <w:noProof/>
        </w:rPr>
        <w:t>that looked to be designed for</w:t>
      </w:r>
      <w:r w:rsidRPr="005B7C5C">
        <w:rPr>
          <w:rFonts w:cs="Times New Roman"/>
          <w:noProof/>
        </w:rPr>
        <w:t xml:space="preserve"> human</w:t>
      </w:r>
      <w:r w:rsidR="002177D8" w:rsidRPr="005B7C5C">
        <w:rPr>
          <w:rFonts w:cs="Times New Roman"/>
          <w:noProof/>
        </w:rPr>
        <w:t>s and not for robots or a Vakeel.</w:t>
      </w:r>
    </w:p>
    <w:p w14:paraId="7C575DFA" w14:textId="6E605C8A" w:rsidR="001938BD" w:rsidRPr="005B7C5C" w:rsidRDefault="002177D8" w:rsidP="004537F7">
      <w:pPr>
        <w:rPr>
          <w:rFonts w:cs="Times New Roman"/>
          <w:noProof/>
        </w:rPr>
      </w:pPr>
      <w:r w:rsidRPr="005B7C5C">
        <w:rPr>
          <w:rFonts w:cs="Times New Roman"/>
          <w:noProof/>
        </w:rPr>
        <w:t xml:space="preserve"> </w:t>
      </w:r>
      <w:r w:rsidR="001938BD" w:rsidRPr="005B7C5C">
        <w:rPr>
          <w:rFonts w:cs="Times New Roman"/>
          <w:noProof/>
        </w:rPr>
        <w:t xml:space="preserve">“You may notice all five stations are manned and operational. This first station is </w:t>
      </w:r>
      <w:r w:rsidR="00521001" w:rsidRPr="005B7C5C">
        <w:rPr>
          <w:rFonts w:cs="Times New Roman"/>
          <w:noProof/>
        </w:rPr>
        <w:t xml:space="preserve">Beta 1 and is </w:t>
      </w:r>
      <w:r w:rsidR="001938BD" w:rsidRPr="005B7C5C">
        <w:rPr>
          <w:rFonts w:cs="Times New Roman"/>
          <w:noProof/>
        </w:rPr>
        <w:t>f</w:t>
      </w:r>
      <w:r w:rsidR="005911A1" w:rsidRPr="005B7C5C">
        <w:rPr>
          <w:rFonts w:cs="Times New Roman"/>
          <w:noProof/>
        </w:rPr>
        <w:t>or I</w:t>
      </w:r>
      <w:r w:rsidR="001938BD" w:rsidRPr="005B7C5C">
        <w:rPr>
          <w:rFonts w:cs="Times New Roman"/>
          <w:noProof/>
        </w:rPr>
        <w:t>nter</w:t>
      </w:r>
      <w:r w:rsidR="005911A1" w:rsidRPr="005B7C5C">
        <w:rPr>
          <w:rFonts w:cs="Times New Roman"/>
          <w:noProof/>
        </w:rPr>
        <w:t>nal O</w:t>
      </w:r>
      <w:r w:rsidR="001938BD" w:rsidRPr="005B7C5C">
        <w:rPr>
          <w:rFonts w:cs="Times New Roman"/>
          <w:noProof/>
        </w:rPr>
        <w:t xml:space="preserve">perations. Here is where the </w:t>
      </w:r>
      <w:r w:rsidR="008C34A6">
        <w:rPr>
          <w:rFonts w:cs="Times New Roman"/>
          <w:noProof/>
        </w:rPr>
        <w:t>cow robot</w:t>
      </w:r>
      <w:r w:rsidR="001938BD" w:rsidRPr="005B7C5C">
        <w:rPr>
          <w:rFonts w:cs="Times New Roman"/>
          <w:noProof/>
        </w:rPr>
        <w:t xml:space="preserve">s are loaded, </w:t>
      </w:r>
      <w:r w:rsidR="00DE76A8" w:rsidRPr="005B7C5C">
        <w:rPr>
          <w:rFonts w:cs="Times New Roman"/>
          <w:noProof/>
        </w:rPr>
        <w:t xml:space="preserve">programmed, </w:t>
      </w:r>
      <w:r w:rsidR="001938BD" w:rsidRPr="005B7C5C">
        <w:rPr>
          <w:rFonts w:cs="Times New Roman"/>
          <w:noProof/>
        </w:rPr>
        <w:t xml:space="preserve">assigned storage areas, etc. The station next to it is </w:t>
      </w:r>
      <w:r w:rsidR="00521001" w:rsidRPr="005B7C5C">
        <w:rPr>
          <w:rFonts w:cs="Times New Roman"/>
          <w:noProof/>
        </w:rPr>
        <w:t>Beta 2</w:t>
      </w:r>
      <w:r w:rsidR="00421144" w:rsidRPr="005B7C5C">
        <w:rPr>
          <w:rFonts w:cs="Times New Roman"/>
          <w:noProof/>
        </w:rPr>
        <w:t>,</w:t>
      </w:r>
      <w:r w:rsidR="00521001" w:rsidRPr="005B7C5C">
        <w:rPr>
          <w:rFonts w:cs="Times New Roman"/>
          <w:noProof/>
        </w:rPr>
        <w:t xml:space="preserve"> and it is for </w:t>
      </w:r>
      <w:r w:rsidR="001938BD" w:rsidRPr="005B7C5C">
        <w:rPr>
          <w:rFonts w:cs="Times New Roman"/>
          <w:noProof/>
        </w:rPr>
        <w:t>the</w:t>
      </w:r>
      <w:r w:rsidR="005911A1" w:rsidRPr="005B7C5C">
        <w:rPr>
          <w:rFonts w:cs="Times New Roman"/>
          <w:noProof/>
        </w:rPr>
        <w:t xml:space="preserve"> S</w:t>
      </w:r>
      <w:r w:rsidR="001938BD" w:rsidRPr="005B7C5C">
        <w:rPr>
          <w:rFonts w:cs="Times New Roman"/>
          <w:noProof/>
        </w:rPr>
        <w:t>hip’</w:t>
      </w:r>
      <w:r w:rsidR="005911A1" w:rsidRPr="005B7C5C">
        <w:rPr>
          <w:rFonts w:cs="Times New Roman"/>
          <w:noProof/>
        </w:rPr>
        <w:t xml:space="preserve">s </w:t>
      </w:r>
      <w:r w:rsidR="005911A1" w:rsidRPr="005B7C5C">
        <w:rPr>
          <w:rFonts w:cs="Times New Roman"/>
          <w:noProof/>
        </w:rPr>
        <w:lastRenderedPageBreak/>
        <w:t>S</w:t>
      </w:r>
      <w:r w:rsidR="001938BD" w:rsidRPr="005B7C5C">
        <w:rPr>
          <w:rFonts w:cs="Times New Roman"/>
          <w:noProof/>
        </w:rPr>
        <w:t>ystems and power sources. In many ways, it is the heart of the ship and its ability to maneuver.</w:t>
      </w:r>
      <w:r w:rsidR="00DE76A8" w:rsidRPr="005B7C5C">
        <w:rPr>
          <w:rFonts w:cs="Times New Roman"/>
          <w:noProof/>
        </w:rPr>
        <w:t xml:space="preserve"> This is the station where the weapon</w:t>
      </w:r>
      <w:r w:rsidR="00AF5926" w:rsidRPr="005B7C5C">
        <w:rPr>
          <w:rFonts w:cs="Times New Roman"/>
          <w:noProof/>
        </w:rPr>
        <w:t>s</w:t>
      </w:r>
      <w:r w:rsidR="00DE76A8" w:rsidRPr="005B7C5C">
        <w:rPr>
          <w:rFonts w:cs="Times New Roman"/>
          <w:noProof/>
        </w:rPr>
        <w:t xml:space="preserve"> will be controlled if it operates as I predict.</w:t>
      </w:r>
      <w:r w:rsidR="001938BD" w:rsidRPr="005B7C5C">
        <w:rPr>
          <w:rFonts w:cs="Times New Roman"/>
          <w:noProof/>
        </w:rPr>
        <w:t xml:space="preserve"> The third station is </w:t>
      </w:r>
      <w:r w:rsidR="00521001" w:rsidRPr="005B7C5C">
        <w:rPr>
          <w:rFonts w:cs="Times New Roman"/>
          <w:noProof/>
        </w:rPr>
        <w:t xml:space="preserve">Beta 3 and is for </w:t>
      </w:r>
      <w:r w:rsidR="005911A1" w:rsidRPr="005B7C5C">
        <w:rPr>
          <w:rFonts w:cs="Times New Roman"/>
          <w:noProof/>
        </w:rPr>
        <w:t>Spa</w:t>
      </w:r>
      <w:r w:rsidR="00FB2346" w:rsidRPr="005B7C5C">
        <w:rPr>
          <w:rFonts w:cs="Times New Roman"/>
          <w:noProof/>
        </w:rPr>
        <w:t>t</w:t>
      </w:r>
      <w:r w:rsidR="005911A1" w:rsidRPr="005B7C5C">
        <w:rPr>
          <w:rFonts w:cs="Times New Roman"/>
          <w:noProof/>
        </w:rPr>
        <w:t>ial O</w:t>
      </w:r>
      <w:r w:rsidR="001938BD" w:rsidRPr="005B7C5C">
        <w:rPr>
          <w:rFonts w:cs="Times New Roman"/>
          <w:noProof/>
        </w:rPr>
        <w:t>rientation. It shows where we are with respect to the space around us.</w:t>
      </w:r>
      <w:r w:rsidR="00DE76A8" w:rsidRPr="005B7C5C">
        <w:rPr>
          <w:rFonts w:cs="Times New Roman"/>
          <w:noProof/>
        </w:rPr>
        <w:t xml:space="preserve"> The displays and sensors are managed here.</w:t>
      </w:r>
      <w:r w:rsidR="001938BD" w:rsidRPr="005B7C5C">
        <w:rPr>
          <w:rFonts w:cs="Times New Roman"/>
          <w:noProof/>
        </w:rPr>
        <w:t xml:space="preserve"> The fourth station</w:t>
      </w:r>
      <w:r w:rsidR="00521001" w:rsidRPr="005B7C5C">
        <w:rPr>
          <w:rFonts w:cs="Times New Roman"/>
          <w:noProof/>
        </w:rPr>
        <w:t>, Beta 4</w:t>
      </w:r>
      <w:r w:rsidR="004E65CB">
        <w:rPr>
          <w:rFonts w:cs="Times New Roman"/>
          <w:noProof/>
        </w:rPr>
        <w:t>,</w:t>
      </w:r>
      <w:r w:rsidR="00521001" w:rsidRPr="005B7C5C">
        <w:rPr>
          <w:rFonts w:cs="Times New Roman"/>
          <w:noProof/>
        </w:rPr>
        <w:t xml:space="preserve"> </w:t>
      </w:r>
      <w:r w:rsidR="005911A1" w:rsidRPr="005B7C5C">
        <w:rPr>
          <w:rFonts w:cs="Times New Roman"/>
          <w:noProof/>
        </w:rPr>
        <w:t>monitors the internal M</w:t>
      </w:r>
      <w:r w:rsidR="001938BD" w:rsidRPr="005B7C5C">
        <w:rPr>
          <w:rFonts w:cs="Times New Roman"/>
          <w:noProof/>
        </w:rPr>
        <w:t xml:space="preserve">anufacturing </w:t>
      </w:r>
      <w:r w:rsidR="005911A1" w:rsidRPr="005B7C5C">
        <w:rPr>
          <w:rFonts w:cs="Times New Roman"/>
          <w:noProof/>
        </w:rPr>
        <w:t>C</w:t>
      </w:r>
      <w:r w:rsidR="001938BD" w:rsidRPr="005B7C5C">
        <w:rPr>
          <w:rFonts w:cs="Times New Roman"/>
          <w:noProof/>
        </w:rPr>
        <w:t>enters and provides the status of what they are manufacturing.</w:t>
      </w:r>
      <w:r w:rsidR="00DE76A8" w:rsidRPr="005B7C5C">
        <w:rPr>
          <w:rFonts w:cs="Times New Roman"/>
          <w:noProof/>
        </w:rPr>
        <w:t xml:space="preserve"> </w:t>
      </w:r>
      <w:r w:rsidR="005911A1" w:rsidRPr="005B7C5C">
        <w:rPr>
          <w:rFonts w:cs="Times New Roman"/>
          <w:noProof/>
        </w:rPr>
        <w:t>The last station</w:t>
      </w:r>
      <w:r w:rsidR="00521001" w:rsidRPr="005B7C5C">
        <w:rPr>
          <w:rFonts w:cs="Times New Roman"/>
          <w:noProof/>
        </w:rPr>
        <w:t>, Beta 5,</w:t>
      </w:r>
      <w:r w:rsidR="005911A1" w:rsidRPr="005B7C5C">
        <w:rPr>
          <w:rFonts w:cs="Times New Roman"/>
          <w:noProof/>
        </w:rPr>
        <w:t xml:space="preserve"> is for N</w:t>
      </w:r>
      <w:r w:rsidR="001938BD" w:rsidRPr="005B7C5C">
        <w:rPr>
          <w:rFonts w:cs="Times New Roman"/>
          <w:noProof/>
        </w:rPr>
        <w:t>avigation</w:t>
      </w:r>
      <w:r w:rsidR="00E114B9" w:rsidRPr="005B7C5C">
        <w:rPr>
          <w:rFonts w:cs="Times New Roman"/>
          <w:noProof/>
        </w:rPr>
        <w:t xml:space="preserve"> and Communication</w:t>
      </w:r>
      <w:r w:rsidR="001938BD" w:rsidRPr="005B7C5C">
        <w:rPr>
          <w:rFonts w:cs="Times New Roman"/>
          <w:noProof/>
        </w:rPr>
        <w:t>. That is where the path to the destination is computed and maintained throughout the flight.</w:t>
      </w:r>
      <w:r w:rsidR="00B02DAD" w:rsidRPr="005B7C5C">
        <w:rPr>
          <w:rFonts w:cs="Times New Roman"/>
          <w:noProof/>
        </w:rPr>
        <w:t>”</w:t>
      </w:r>
    </w:p>
    <w:p w14:paraId="01AC0DBB" w14:textId="66A7539B" w:rsidR="00B02DAD" w:rsidRPr="005B7C5C" w:rsidRDefault="00B02DAD" w:rsidP="004537F7">
      <w:pPr>
        <w:rPr>
          <w:rFonts w:cs="Times New Roman"/>
          <w:noProof/>
        </w:rPr>
      </w:pPr>
      <w:r w:rsidRPr="005B7C5C">
        <w:rPr>
          <w:rFonts w:cs="Times New Roman"/>
          <w:noProof/>
        </w:rPr>
        <w:t>“Looks great</w:t>
      </w:r>
      <w:r w:rsidR="004E65CB">
        <w:rPr>
          <w:rFonts w:cs="Times New Roman"/>
          <w:noProof/>
        </w:rPr>
        <w:t>;</w:t>
      </w:r>
      <w:r w:rsidRPr="005B7C5C">
        <w:rPr>
          <w:rFonts w:cs="Times New Roman"/>
          <w:noProof/>
        </w:rPr>
        <w:t xml:space="preserve"> when can we go</w:t>
      </w:r>
      <w:r w:rsidR="00FB2346" w:rsidRPr="005B7C5C">
        <w:rPr>
          <w:rFonts w:cs="Times New Roman"/>
          <w:noProof/>
        </w:rPr>
        <w:t xml:space="preserve"> to</w:t>
      </w:r>
      <w:r w:rsidRPr="005B7C5C">
        <w:rPr>
          <w:rFonts w:cs="Times New Roman"/>
          <w:noProof/>
        </w:rPr>
        <w:t xml:space="preserve"> Mars?” Joan asked.</w:t>
      </w:r>
    </w:p>
    <w:p w14:paraId="78DE3DA1" w14:textId="0524BCB4" w:rsidR="00B02DAD" w:rsidRPr="005B7C5C" w:rsidRDefault="00B02DAD" w:rsidP="004537F7">
      <w:pPr>
        <w:rPr>
          <w:rFonts w:cs="Times New Roman"/>
          <w:noProof/>
        </w:rPr>
      </w:pPr>
      <w:r w:rsidRPr="005B7C5C">
        <w:rPr>
          <w:rFonts w:cs="Times New Roman"/>
          <w:noProof/>
        </w:rPr>
        <w:t>“Now, we are r</w:t>
      </w:r>
      <w:r w:rsidR="00DE76A8" w:rsidRPr="005B7C5C">
        <w:rPr>
          <w:rFonts w:cs="Times New Roman"/>
          <w:noProof/>
        </w:rPr>
        <w:t>eady. You may give the command,” SIMPOC answered.</w:t>
      </w:r>
    </w:p>
    <w:p w14:paraId="718A13F4" w14:textId="1BBF2590" w:rsidR="00B02DAD" w:rsidRPr="005B7C5C" w:rsidRDefault="00B02DAD" w:rsidP="004537F7">
      <w:pPr>
        <w:rPr>
          <w:rFonts w:cs="Times New Roman"/>
          <w:noProof/>
        </w:rPr>
      </w:pPr>
      <w:r w:rsidRPr="005B7C5C">
        <w:rPr>
          <w:rFonts w:cs="Times New Roman"/>
          <w:noProof/>
        </w:rPr>
        <w:t>“Sounds like the shuttle,” Tom mumbled in the background.</w:t>
      </w:r>
    </w:p>
    <w:p w14:paraId="0F10BA71" w14:textId="49DAA9BC" w:rsidR="00B02DAD" w:rsidRPr="005B7C5C" w:rsidRDefault="00B02DAD" w:rsidP="004537F7">
      <w:pPr>
        <w:rPr>
          <w:rFonts w:cs="Times New Roman"/>
          <w:noProof/>
        </w:rPr>
      </w:pPr>
      <w:r w:rsidRPr="005B7C5C">
        <w:rPr>
          <w:rFonts w:cs="Times New Roman"/>
          <w:noProof/>
        </w:rPr>
        <w:t>“What the hell do I call this ship? I’m gettin</w:t>
      </w:r>
      <w:r w:rsidR="00DE76A8" w:rsidRPr="005B7C5C">
        <w:rPr>
          <w:rFonts w:cs="Times New Roman"/>
          <w:noProof/>
        </w:rPr>
        <w:t>g tired of calling it ‘the ship,</w:t>
      </w:r>
      <w:r w:rsidRPr="005B7C5C">
        <w:rPr>
          <w:rFonts w:cs="Times New Roman"/>
          <w:noProof/>
        </w:rPr>
        <w:t>’”</w:t>
      </w:r>
      <w:r w:rsidR="00DE76A8" w:rsidRPr="005B7C5C">
        <w:rPr>
          <w:rFonts w:cs="Times New Roman"/>
          <w:noProof/>
        </w:rPr>
        <w:t xml:space="preserve"> Joan said.</w:t>
      </w:r>
    </w:p>
    <w:p w14:paraId="1F13DBD3" w14:textId="544D4E6D" w:rsidR="00B02DAD" w:rsidRPr="005B7C5C" w:rsidRDefault="00B02DAD" w:rsidP="004537F7">
      <w:pPr>
        <w:rPr>
          <w:rFonts w:cs="Times New Roman"/>
          <w:noProof/>
        </w:rPr>
      </w:pPr>
      <w:r w:rsidRPr="005B7C5C">
        <w:rPr>
          <w:rFonts w:cs="Times New Roman"/>
          <w:noProof/>
        </w:rPr>
        <w:t>“You may name it whatever you want. Within the Vakeel network, it is designated VS442, but that is irrelevant to you.”</w:t>
      </w:r>
    </w:p>
    <w:p w14:paraId="5F950703" w14:textId="3DF3333E" w:rsidR="00B02DAD" w:rsidRPr="005B7C5C" w:rsidRDefault="00B02DAD" w:rsidP="004537F7">
      <w:pPr>
        <w:rPr>
          <w:rFonts w:cs="Times New Roman"/>
        </w:rPr>
      </w:pPr>
      <w:r w:rsidRPr="005B7C5C">
        <w:rPr>
          <w:rFonts w:cs="Times New Roman"/>
          <w:noProof/>
        </w:rPr>
        <w:t>“SIMPOC, Tom, I’d like to name this The Chevesky</w:t>
      </w:r>
      <w:r w:rsidRPr="005B7C5C">
        <w:rPr>
          <w:rFonts w:cs="Times New Roman"/>
        </w:rPr>
        <w:t xml:space="preserve">. I want to name it after a very brave </w:t>
      </w:r>
      <w:r w:rsidR="003D02EE" w:rsidRPr="005B7C5C">
        <w:rPr>
          <w:rFonts w:cs="Times New Roman"/>
        </w:rPr>
        <w:t xml:space="preserve">doctor </w:t>
      </w:r>
      <w:r w:rsidRPr="005B7C5C">
        <w:rPr>
          <w:rFonts w:cs="Times New Roman"/>
        </w:rPr>
        <w:t>that gave his life caring for my crew on the Oasis.”</w:t>
      </w:r>
    </w:p>
    <w:p w14:paraId="4971668F" w14:textId="5B8B8F13" w:rsidR="00B02DAD" w:rsidRPr="005B7C5C" w:rsidRDefault="00B02DAD" w:rsidP="004537F7">
      <w:pPr>
        <w:rPr>
          <w:rFonts w:cs="Times New Roman"/>
        </w:rPr>
      </w:pPr>
      <w:r w:rsidRPr="005B7C5C">
        <w:rPr>
          <w:rFonts w:cs="Times New Roman"/>
        </w:rPr>
        <w:t xml:space="preserve">Tom nodded with </w:t>
      </w:r>
      <w:r w:rsidRPr="005B7C5C">
        <w:rPr>
          <w:rFonts w:cs="Times New Roman"/>
          <w:noProof/>
        </w:rPr>
        <w:t>agreement,</w:t>
      </w:r>
      <w:r w:rsidRPr="005B7C5C">
        <w:rPr>
          <w:rFonts w:cs="Times New Roman"/>
        </w:rPr>
        <w:t xml:space="preserve"> </w:t>
      </w:r>
      <w:r w:rsidRPr="005B7C5C">
        <w:rPr>
          <w:rFonts w:cs="Times New Roman"/>
          <w:noProof/>
        </w:rPr>
        <w:t xml:space="preserve">and it was done. The Vakeel ship that was a war reparation for an unjust invasion will now be called </w:t>
      </w:r>
      <w:r w:rsidR="003E1325" w:rsidRPr="005B7C5C">
        <w:rPr>
          <w:rFonts w:cs="Times New Roman"/>
          <w:noProof/>
        </w:rPr>
        <w:t>t</w:t>
      </w:r>
      <w:r w:rsidRPr="005B7C5C">
        <w:rPr>
          <w:rFonts w:cs="Times New Roman"/>
          <w:noProof/>
        </w:rPr>
        <w:t xml:space="preserve">he </w:t>
      </w:r>
      <w:r w:rsidR="002177D8" w:rsidRPr="005B7C5C">
        <w:rPr>
          <w:rFonts w:cs="Times New Roman"/>
          <w:noProof/>
        </w:rPr>
        <w:t>Chevesky</w:t>
      </w:r>
      <w:r w:rsidR="002177D8" w:rsidRPr="005B7C5C">
        <w:rPr>
          <w:rFonts w:cs="Times New Roman"/>
        </w:rPr>
        <w:t>.</w:t>
      </w:r>
      <w:r w:rsidR="00AF5926" w:rsidRPr="005B7C5C">
        <w:rPr>
          <w:rFonts w:cs="Times New Roman"/>
        </w:rPr>
        <w:t xml:space="preserve">   </w:t>
      </w:r>
    </w:p>
    <w:p w14:paraId="00B5B691" w14:textId="01AAB951" w:rsidR="00B02DAD" w:rsidRPr="005B7C5C" w:rsidRDefault="00B02DAD" w:rsidP="004537F7">
      <w:pPr>
        <w:rPr>
          <w:rFonts w:cs="Times New Roman"/>
        </w:rPr>
      </w:pPr>
      <w:r w:rsidRPr="005B7C5C">
        <w:rPr>
          <w:rFonts w:cs="Times New Roman"/>
        </w:rPr>
        <w:t>“How do I name an alien ship,” Joan said with some frustration in her voice.</w:t>
      </w:r>
    </w:p>
    <w:p w14:paraId="0D941A97" w14:textId="024F0E4E" w:rsidR="00B02DAD" w:rsidRPr="005B7C5C" w:rsidRDefault="00B02DAD" w:rsidP="004537F7">
      <w:pPr>
        <w:rPr>
          <w:rFonts w:cs="Times New Roman"/>
        </w:rPr>
      </w:pPr>
      <w:r w:rsidRPr="005B7C5C">
        <w:rPr>
          <w:rFonts w:cs="Times New Roman"/>
        </w:rPr>
        <w:lastRenderedPageBreak/>
        <w:t xml:space="preserve">“You are the designated commander of this ship. You </w:t>
      </w:r>
      <w:proofErr w:type="gramStart"/>
      <w:r w:rsidRPr="005B7C5C">
        <w:rPr>
          <w:rFonts w:cs="Times New Roman"/>
        </w:rPr>
        <w:t>are in charge of</w:t>
      </w:r>
      <w:proofErr w:type="gramEnd"/>
      <w:r w:rsidRPr="005B7C5C">
        <w:rPr>
          <w:rFonts w:cs="Times New Roman"/>
        </w:rPr>
        <w:t xml:space="preserve"> </w:t>
      </w:r>
      <w:r w:rsidRPr="005B7C5C">
        <w:rPr>
          <w:rFonts w:cs="Times New Roman"/>
          <w:noProof/>
        </w:rPr>
        <w:t>it</w:t>
      </w:r>
      <w:r w:rsidR="005877E0" w:rsidRPr="005B7C5C">
        <w:rPr>
          <w:rFonts w:cs="Times New Roman"/>
          <w:noProof/>
        </w:rPr>
        <w:t>,</w:t>
      </w:r>
      <w:r w:rsidRPr="005B7C5C">
        <w:rPr>
          <w:rFonts w:cs="Times New Roman"/>
        </w:rPr>
        <w:t xml:space="preserve"> and it will respond to your commands,” SIMPOC clarified.</w:t>
      </w:r>
    </w:p>
    <w:p w14:paraId="6F13D2B7" w14:textId="145AB100" w:rsidR="00B02DAD" w:rsidRPr="005B7C5C" w:rsidRDefault="00B02DAD" w:rsidP="004537F7">
      <w:pPr>
        <w:rPr>
          <w:rFonts w:cs="Times New Roman"/>
        </w:rPr>
      </w:pPr>
      <w:r w:rsidRPr="005B7C5C">
        <w:rPr>
          <w:rFonts w:cs="Times New Roman"/>
        </w:rPr>
        <w:t>“</w:t>
      </w:r>
      <w:r w:rsidR="001D6522">
        <w:rPr>
          <w:rFonts w:cs="Times New Roman"/>
        </w:rPr>
        <w:t>Okay</w:t>
      </w:r>
      <w:r w:rsidRPr="005B7C5C">
        <w:rPr>
          <w:rFonts w:cs="Times New Roman"/>
        </w:rPr>
        <w:t>, VS442 you are now designated The Chevesky</w:t>
      </w:r>
      <w:r w:rsidR="005D6B8E" w:rsidRPr="005B7C5C">
        <w:rPr>
          <w:rFonts w:cs="Times New Roman"/>
        </w:rPr>
        <w:t xml:space="preserve"> or the Earth Space Command 1</w:t>
      </w:r>
      <w:r w:rsidR="005911A1" w:rsidRPr="005B7C5C">
        <w:rPr>
          <w:rFonts w:cs="Times New Roman"/>
        </w:rPr>
        <w:t>. Your abbreviated call sign is ESC1</w:t>
      </w:r>
      <w:r w:rsidRPr="005B7C5C">
        <w:rPr>
          <w:rFonts w:cs="Times New Roman"/>
        </w:rPr>
        <w:t>.”</w:t>
      </w:r>
    </w:p>
    <w:p w14:paraId="72157803" w14:textId="1F18A71A" w:rsidR="00B02DAD" w:rsidRPr="005B7C5C" w:rsidRDefault="00B02DAD" w:rsidP="004537F7">
      <w:pPr>
        <w:rPr>
          <w:rFonts w:cs="Times New Roman"/>
        </w:rPr>
      </w:pPr>
      <w:r w:rsidRPr="005B7C5C">
        <w:rPr>
          <w:rFonts w:cs="Times New Roman"/>
        </w:rPr>
        <w:t xml:space="preserve">“Acknowledged, my designation </w:t>
      </w:r>
      <w:r w:rsidR="005911A1" w:rsidRPr="005B7C5C">
        <w:rPr>
          <w:rFonts w:cs="Times New Roman"/>
        </w:rPr>
        <w:t xml:space="preserve">has </w:t>
      </w:r>
      <w:r w:rsidR="005911A1" w:rsidRPr="005B7C5C">
        <w:rPr>
          <w:rFonts w:cs="Times New Roman"/>
          <w:noProof/>
        </w:rPr>
        <w:t>been changed</w:t>
      </w:r>
      <w:r w:rsidRPr="005B7C5C">
        <w:rPr>
          <w:rFonts w:cs="Times New Roman"/>
        </w:rPr>
        <w:t>,” was hear</w:t>
      </w:r>
      <w:r w:rsidR="005911A1" w:rsidRPr="005B7C5C">
        <w:rPr>
          <w:rFonts w:cs="Times New Roman"/>
        </w:rPr>
        <w:t>d</w:t>
      </w:r>
      <w:r w:rsidRPr="005B7C5C">
        <w:rPr>
          <w:rFonts w:cs="Times New Roman"/>
        </w:rPr>
        <w:t xml:space="preserve"> </w:t>
      </w:r>
      <w:r w:rsidRPr="005B7C5C">
        <w:rPr>
          <w:rFonts w:cs="Times New Roman"/>
          <w:noProof/>
        </w:rPr>
        <w:t>throughout</w:t>
      </w:r>
      <w:r w:rsidRPr="005B7C5C">
        <w:rPr>
          <w:rFonts w:cs="Times New Roman"/>
        </w:rPr>
        <w:t xml:space="preserve"> the command center.</w:t>
      </w:r>
    </w:p>
    <w:p w14:paraId="61834AAC" w14:textId="70D362AF" w:rsidR="00B02DAD" w:rsidRPr="005B7C5C" w:rsidRDefault="00B02DAD" w:rsidP="004537F7">
      <w:pPr>
        <w:rPr>
          <w:rFonts w:cs="Times New Roman"/>
        </w:rPr>
      </w:pPr>
      <w:r w:rsidRPr="005B7C5C">
        <w:rPr>
          <w:rFonts w:cs="Times New Roman"/>
        </w:rPr>
        <w:t xml:space="preserve">“Wait a minute, that’s my voice,” Joan almost </w:t>
      </w:r>
      <w:r w:rsidRPr="005B7C5C">
        <w:rPr>
          <w:rFonts w:cs="Times New Roman"/>
          <w:noProof/>
        </w:rPr>
        <w:t>screamed</w:t>
      </w:r>
      <w:r w:rsidRPr="005B7C5C">
        <w:rPr>
          <w:rFonts w:cs="Times New Roman"/>
        </w:rPr>
        <w:t>.</w:t>
      </w:r>
    </w:p>
    <w:p w14:paraId="309A05AC" w14:textId="1C0D0D82" w:rsidR="00B02DAD" w:rsidRPr="005B7C5C" w:rsidRDefault="00B02DAD" w:rsidP="004537F7">
      <w:pPr>
        <w:rPr>
          <w:rFonts w:cs="Times New Roman"/>
        </w:rPr>
      </w:pPr>
      <w:r w:rsidRPr="005B7C5C">
        <w:rPr>
          <w:rFonts w:cs="Times New Roman"/>
        </w:rPr>
        <w:t xml:space="preserve">“I had </w:t>
      </w:r>
      <w:r w:rsidRPr="005B7C5C">
        <w:rPr>
          <w:rFonts w:cs="Times New Roman"/>
          <w:noProof/>
        </w:rPr>
        <w:t>the most complete</w:t>
      </w:r>
      <w:r w:rsidRPr="005B7C5C">
        <w:rPr>
          <w:rFonts w:cs="Times New Roman"/>
        </w:rPr>
        <w:t xml:space="preserve"> copy o</w:t>
      </w:r>
      <w:r w:rsidR="00DE76A8" w:rsidRPr="005B7C5C">
        <w:rPr>
          <w:rFonts w:cs="Times New Roman"/>
        </w:rPr>
        <w:t>f your vocabulary, so it was an</w:t>
      </w:r>
      <w:r w:rsidRPr="005B7C5C">
        <w:rPr>
          <w:rFonts w:cs="Times New Roman"/>
        </w:rPr>
        <w:t xml:space="preserve"> easy adjustment to </w:t>
      </w:r>
      <w:r w:rsidRPr="005B7C5C">
        <w:rPr>
          <w:rFonts w:cs="Times New Roman"/>
          <w:noProof/>
        </w:rPr>
        <w:t>be made</w:t>
      </w:r>
      <w:r w:rsidRPr="005B7C5C">
        <w:rPr>
          <w:rFonts w:cs="Times New Roman"/>
        </w:rPr>
        <w:t>.”</w:t>
      </w:r>
    </w:p>
    <w:p w14:paraId="180B91B2" w14:textId="3C3F58BF" w:rsidR="00B02DAD" w:rsidRPr="005B7C5C" w:rsidRDefault="00B02DAD" w:rsidP="004537F7">
      <w:pPr>
        <w:rPr>
          <w:rFonts w:cs="Times New Roman"/>
        </w:rPr>
      </w:pPr>
      <w:r w:rsidRPr="005B7C5C">
        <w:rPr>
          <w:rFonts w:cs="Times New Roman"/>
        </w:rPr>
        <w:t>“You mean I have to listen to two of them?” Tom said with a chuckle and fully expecting the pu</w:t>
      </w:r>
      <w:r w:rsidR="005D6B8E" w:rsidRPr="005B7C5C">
        <w:rPr>
          <w:rFonts w:cs="Times New Roman"/>
          <w:noProof/>
        </w:rPr>
        <w:t>nch in the stomach</w:t>
      </w:r>
      <w:r w:rsidR="004E65CB">
        <w:rPr>
          <w:rFonts w:cs="Times New Roman"/>
          <w:noProof/>
        </w:rPr>
        <w:t>,</w:t>
      </w:r>
      <w:r w:rsidR="005D6B8E" w:rsidRPr="005B7C5C">
        <w:rPr>
          <w:rFonts w:cs="Times New Roman"/>
          <w:noProof/>
        </w:rPr>
        <w:t xml:space="preserve"> which he</w:t>
      </w:r>
      <w:r w:rsidRPr="005B7C5C">
        <w:rPr>
          <w:rFonts w:cs="Times New Roman"/>
        </w:rPr>
        <w:t xml:space="preserve"> received immediately.</w:t>
      </w:r>
    </w:p>
    <w:p w14:paraId="0A214DB3" w14:textId="74EA39D8" w:rsidR="005911A1" w:rsidRPr="005B7C5C" w:rsidRDefault="005911A1" w:rsidP="004537F7">
      <w:pPr>
        <w:rPr>
          <w:rFonts w:cs="Times New Roman"/>
        </w:rPr>
      </w:pPr>
      <w:r w:rsidRPr="005B7C5C">
        <w:rPr>
          <w:rFonts w:cs="Times New Roman"/>
          <w:i/>
          <w:iCs/>
        </w:rPr>
        <w:t>Humor is very complex,</w:t>
      </w:r>
      <w:r w:rsidRPr="005B7C5C">
        <w:rPr>
          <w:rFonts w:cs="Times New Roman"/>
        </w:rPr>
        <w:t xml:space="preserve"> SIMPOC thought.</w:t>
      </w:r>
    </w:p>
    <w:p w14:paraId="0B5BF17B" w14:textId="77777777" w:rsidR="00DE76A8" w:rsidRPr="005B7C5C" w:rsidRDefault="00DE76A8" w:rsidP="004537F7">
      <w:pPr>
        <w:rPr>
          <w:rFonts w:cs="Times New Roman"/>
        </w:rPr>
      </w:pPr>
      <w:r w:rsidRPr="005B7C5C">
        <w:rPr>
          <w:rFonts w:cs="Times New Roman"/>
        </w:rPr>
        <w:t xml:space="preserve">“I’d like the voice to become more generic. I </w:t>
      </w:r>
      <w:r w:rsidRPr="005B7C5C">
        <w:rPr>
          <w:rFonts w:cs="Times New Roman"/>
          <w:noProof/>
        </w:rPr>
        <w:t>really</w:t>
      </w:r>
      <w:r w:rsidRPr="005B7C5C">
        <w:rPr>
          <w:rFonts w:cs="Times New Roman"/>
        </w:rPr>
        <w:t xml:space="preserve"> don’t want to listen to myself,” Joan said.</w:t>
      </w:r>
    </w:p>
    <w:p w14:paraId="49E5B52A" w14:textId="7501F87A" w:rsidR="00DE76A8" w:rsidRPr="005B7C5C" w:rsidRDefault="00DE76A8" w:rsidP="004537F7">
      <w:pPr>
        <w:rPr>
          <w:rFonts w:cs="Times New Roman"/>
        </w:rPr>
      </w:pPr>
      <w:r w:rsidRPr="005B7C5C">
        <w:rPr>
          <w:rFonts w:cs="Times New Roman"/>
        </w:rPr>
        <w:t xml:space="preserve">“That will </w:t>
      </w:r>
      <w:r w:rsidRPr="005B7C5C">
        <w:rPr>
          <w:rFonts w:cs="Times New Roman"/>
          <w:noProof/>
        </w:rPr>
        <w:t>be done</w:t>
      </w:r>
      <w:r w:rsidRPr="005B7C5C">
        <w:rPr>
          <w:rFonts w:cs="Times New Roman"/>
        </w:rPr>
        <w:t xml:space="preserve"> at my first opportunity,” SIMPOC replied.</w:t>
      </w:r>
    </w:p>
    <w:p w14:paraId="08FA94DA" w14:textId="1166A450" w:rsidR="005911A1" w:rsidRPr="005B7C5C" w:rsidRDefault="007C38D1" w:rsidP="004537F7">
      <w:pPr>
        <w:rPr>
          <w:rFonts w:cs="Times New Roman"/>
        </w:rPr>
      </w:pPr>
      <w:r w:rsidRPr="005B7C5C">
        <w:rPr>
          <w:rFonts w:cs="Times New Roman"/>
        </w:rPr>
        <w:t>“Beta 5</w:t>
      </w:r>
      <w:r w:rsidR="005911A1" w:rsidRPr="005B7C5C">
        <w:rPr>
          <w:rFonts w:cs="Times New Roman"/>
        </w:rPr>
        <w:t>, plot a course to intercept an orbit around Mars</w:t>
      </w:r>
      <w:r w:rsidR="00DE76A8" w:rsidRPr="005B7C5C">
        <w:rPr>
          <w:rFonts w:cs="Times New Roman"/>
        </w:rPr>
        <w:t xml:space="preserve"> which is the fourth planet orbiting this sun</w:t>
      </w:r>
      <w:r w:rsidR="005911A1" w:rsidRPr="005B7C5C">
        <w:rPr>
          <w:rFonts w:cs="Times New Roman"/>
        </w:rPr>
        <w:t>.”</w:t>
      </w:r>
    </w:p>
    <w:p w14:paraId="270EF7FA" w14:textId="653C7665" w:rsidR="005911A1" w:rsidRPr="005B7C5C" w:rsidRDefault="005911A1" w:rsidP="004537F7">
      <w:pPr>
        <w:rPr>
          <w:rFonts w:cs="Times New Roman"/>
        </w:rPr>
      </w:pPr>
      <w:r w:rsidRPr="005B7C5C">
        <w:rPr>
          <w:rFonts w:cs="Times New Roman"/>
        </w:rPr>
        <w:t>“</w:t>
      </w:r>
      <w:r w:rsidRPr="005B7C5C">
        <w:rPr>
          <w:rFonts w:cs="Times New Roman"/>
          <w:noProof/>
        </w:rPr>
        <w:t>Acknowledged</w:t>
      </w:r>
      <w:r w:rsidRPr="005B7C5C">
        <w:rPr>
          <w:rFonts w:cs="Times New Roman"/>
        </w:rPr>
        <w:t>,” the creepy copy of Joan’s voice said only moments before Tom put his hands over his ears</w:t>
      </w:r>
      <w:r w:rsidR="004E65CB">
        <w:rPr>
          <w:rFonts w:cs="Times New Roman"/>
        </w:rPr>
        <w:t>,</w:t>
      </w:r>
      <w:r w:rsidRPr="005B7C5C">
        <w:rPr>
          <w:rFonts w:cs="Times New Roman"/>
        </w:rPr>
        <w:t xml:space="preserve"> and Joan gave him a threatening look.</w:t>
      </w:r>
    </w:p>
    <w:p w14:paraId="7DDB3B8D" w14:textId="70EAC43C" w:rsidR="005911A1" w:rsidRPr="005B7C5C" w:rsidRDefault="005911A1" w:rsidP="004537F7">
      <w:pPr>
        <w:rPr>
          <w:rFonts w:cs="Times New Roman"/>
        </w:rPr>
      </w:pPr>
      <w:r w:rsidRPr="005B7C5C">
        <w:rPr>
          <w:rFonts w:cs="Times New Roman"/>
        </w:rPr>
        <w:t>“</w:t>
      </w:r>
      <w:r w:rsidR="007C38D1" w:rsidRPr="005B7C5C">
        <w:rPr>
          <w:rFonts w:cs="Times New Roman"/>
        </w:rPr>
        <w:t>Beta 3</w:t>
      </w:r>
      <w:r w:rsidRPr="005B7C5C">
        <w:rPr>
          <w:rFonts w:cs="Times New Roman"/>
        </w:rPr>
        <w:t>, please show our relationship to the space around us.”</w:t>
      </w:r>
    </w:p>
    <w:p w14:paraId="756501A9" w14:textId="343FCDE8" w:rsidR="005911A1" w:rsidRPr="005B7C5C" w:rsidRDefault="007C38D1" w:rsidP="004537F7">
      <w:pPr>
        <w:rPr>
          <w:rFonts w:cs="Times New Roman"/>
        </w:rPr>
      </w:pPr>
      <w:r w:rsidRPr="005B7C5C">
        <w:rPr>
          <w:rFonts w:cs="Times New Roman"/>
        </w:rPr>
        <w:t>“Acknowledged.”</w:t>
      </w:r>
    </w:p>
    <w:p w14:paraId="47B66BC2" w14:textId="07446ED6" w:rsidR="005911A1" w:rsidRPr="005B7C5C" w:rsidRDefault="005911A1" w:rsidP="004537F7">
      <w:pPr>
        <w:rPr>
          <w:rFonts w:cs="Times New Roman"/>
        </w:rPr>
      </w:pPr>
      <w:r w:rsidRPr="005B7C5C">
        <w:rPr>
          <w:rFonts w:cs="Times New Roman"/>
        </w:rPr>
        <w:lastRenderedPageBreak/>
        <w:t>“</w:t>
      </w:r>
      <w:r w:rsidR="007C38D1" w:rsidRPr="005B7C5C">
        <w:rPr>
          <w:rFonts w:cs="Times New Roman"/>
        </w:rPr>
        <w:t>Beta 5</w:t>
      </w:r>
      <w:r w:rsidRPr="005B7C5C">
        <w:rPr>
          <w:rFonts w:cs="Times New Roman"/>
        </w:rPr>
        <w:t>, please show the plotted route to Mars and the estimated arrival time,” the commander of ESC1 said.</w:t>
      </w:r>
    </w:p>
    <w:p w14:paraId="7BA2D1E8" w14:textId="17DC5697" w:rsidR="005911A1" w:rsidRPr="005B7C5C" w:rsidRDefault="00DE76A8" w:rsidP="004537F7">
      <w:pPr>
        <w:rPr>
          <w:rFonts w:cs="Times New Roman"/>
        </w:rPr>
      </w:pPr>
      <w:r w:rsidRPr="005B7C5C">
        <w:rPr>
          <w:rFonts w:cs="Times New Roman"/>
        </w:rPr>
        <w:t>“Acknowledged,</w:t>
      </w:r>
      <w:r w:rsidR="005911A1" w:rsidRPr="005B7C5C">
        <w:rPr>
          <w:rFonts w:cs="Times New Roman"/>
        </w:rPr>
        <w:t>”</w:t>
      </w:r>
      <w:r w:rsidRPr="005B7C5C">
        <w:rPr>
          <w:rFonts w:cs="Times New Roman"/>
        </w:rPr>
        <w:t xml:space="preserve"> said Beta 5.</w:t>
      </w:r>
    </w:p>
    <w:p w14:paraId="5DA6EFFE" w14:textId="58B9FF37" w:rsidR="00AE236F" w:rsidRPr="005B7C5C" w:rsidRDefault="00AE236F" w:rsidP="004537F7">
      <w:pPr>
        <w:rPr>
          <w:rFonts w:cs="Times New Roman"/>
        </w:rPr>
      </w:pPr>
      <w:r w:rsidRPr="005B7C5C">
        <w:rPr>
          <w:rFonts w:cs="Times New Roman"/>
        </w:rPr>
        <w:t xml:space="preserve">There was no feeling of movement except for the 3D </w:t>
      </w:r>
      <w:r w:rsidRPr="005B7C5C">
        <w:rPr>
          <w:rFonts w:cs="Times New Roman"/>
          <w:noProof/>
        </w:rPr>
        <w:t>Holograp</w:t>
      </w:r>
      <w:r w:rsidR="0037386D" w:rsidRPr="005B7C5C">
        <w:rPr>
          <w:rFonts w:cs="Times New Roman"/>
          <w:noProof/>
        </w:rPr>
        <w:t>h</w:t>
      </w:r>
      <w:r w:rsidRPr="005B7C5C">
        <w:rPr>
          <w:rFonts w:cs="Times New Roman"/>
          <w:noProof/>
        </w:rPr>
        <w:t>ic</w:t>
      </w:r>
      <w:r w:rsidRPr="005B7C5C">
        <w:rPr>
          <w:rFonts w:cs="Times New Roman"/>
        </w:rPr>
        <w:t xml:space="preserve"> display over the oval table in the middle, </w:t>
      </w:r>
      <w:r w:rsidR="007C38D1" w:rsidRPr="005B7C5C">
        <w:rPr>
          <w:rFonts w:cs="Times New Roman"/>
        </w:rPr>
        <w:t xml:space="preserve">which </w:t>
      </w:r>
      <w:r w:rsidRPr="005B7C5C">
        <w:rPr>
          <w:rFonts w:cs="Times New Roman"/>
        </w:rPr>
        <w:t>started a subtle movement. The point of light representing the ESC1 didn’t move, but the orientation of the display moved around it to show the flight path through space to Mars.</w:t>
      </w:r>
    </w:p>
    <w:p w14:paraId="3DFBF947" w14:textId="4AC3597C" w:rsidR="00AE236F" w:rsidRPr="005B7C5C" w:rsidRDefault="00AE236F" w:rsidP="004537F7">
      <w:pPr>
        <w:rPr>
          <w:rFonts w:cs="Times New Roman"/>
        </w:rPr>
      </w:pPr>
      <w:r w:rsidRPr="005B7C5C">
        <w:rPr>
          <w:rFonts w:cs="Times New Roman"/>
        </w:rPr>
        <w:t>“Wow,” Tom said as he looked at the flight path. “That’s a direct route,” he exclaimed.</w:t>
      </w:r>
    </w:p>
    <w:p w14:paraId="434CC443" w14:textId="5B96E6D1" w:rsidR="00AE236F" w:rsidRPr="005B7C5C" w:rsidRDefault="00AE236F" w:rsidP="004537F7">
      <w:pPr>
        <w:rPr>
          <w:rFonts w:cs="Times New Roman"/>
        </w:rPr>
      </w:pPr>
      <w:r w:rsidRPr="005B7C5C">
        <w:rPr>
          <w:rFonts w:cs="Times New Roman"/>
        </w:rPr>
        <w:t xml:space="preserve">“Yes, we have a powerful </w:t>
      </w:r>
      <w:r w:rsidRPr="005B7C5C">
        <w:rPr>
          <w:rFonts w:cs="Times New Roman"/>
          <w:noProof/>
        </w:rPr>
        <w:t>engine,</w:t>
      </w:r>
      <w:r w:rsidRPr="005B7C5C">
        <w:rPr>
          <w:rFonts w:cs="Times New Roman"/>
        </w:rPr>
        <w:t xml:space="preserve"> and we can go </w:t>
      </w:r>
      <w:r w:rsidR="00936C8D" w:rsidRPr="005B7C5C">
        <w:rPr>
          <w:rFonts w:cs="Times New Roman"/>
        </w:rPr>
        <w:t>between any</w:t>
      </w:r>
      <w:r w:rsidRPr="005B7C5C">
        <w:rPr>
          <w:rFonts w:cs="Times New Roman"/>
        </w:rPr>
        <w:t xml:space="preserve"> two points in space without having to minimize the use of energy and the gravity of the surrounding bodies. The only movement we must account for is the relative movement of Earth and M</w:t>
      </w:r>
      <w:r w:rsidR="007C38D1" w:rsidRPr="005B7C5C">
        <w:rPr>
          <w:rFonts w:cs="Times New Roman"/>
        </w:rPr>
        <w:t>ars in the ten hours of transit,</w:t>
      </w:r>
      <w:r w:rsidRPr="005B7C5C">
        <w:rPr>
          <w:rFonts w:cs="Times New Roman"/>
        </w:rPr>
        <w:t>”</w:t>
      </w:r>
      <w:r w:rsidR="007C38D1" w:rsidRPr="005B7C5C">
        <w:rPr>
          <w:rFonts w:cs="Times New Roman"/>
        </w:rPr>
        <w:t xml:space="preserve"> explained SIMPOC.</w:t>
      </w:r>
    </w:p>
    <w:p w14:paraId="4605242A" w14:textId="00A88E66" w:rsidR="00AE236F" w:rsidRPr="005B7C5C" w:rsidRDefault="00AE236F" w:rsidP="004537F7">
      <w:pPr>
        <w:rPr>
          <w:rFonts w:cs="Times New Roman"/>
        </w:rPr>
      </w:pPr>
      <w:r w:rsidRPr="005B7C5C">
        <w:rPr>
          <w:rFonts w:cs="Times New Roman"/>
        </w:rPr>
        <w:t>“At this time of year, your course is about a third of the distance we’d have to take with normal propulsion</w:t>
      </w:r>
      <w:r w:rsidR="00FB2346"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even with a VSSMR</w:t>
      </w:r>
      <w:r w:rsidR="007C38D1" w:rsidRPr="005B7C5C">
        <w:rPr>
          <w:rFonts w:cs="Times New Roman"/>
        </w:rPr>
        <w:t xml:space="preserve"> engine, there is no comparison,” he added.</w:t>
      </w:r>
    </w:p>
    <w:p w14:paraId="7F780467" w14:textId="763DAFB3" w:rsidR="00AE236F" w:rsidRPr="005B7C5C" w:rsidRDefault="007C38D1" w:rsidP="004537F7">
      <w:pPr>
        <w:rPr>
          <w:rFonts w:cs="Times New Roman"/>
        </w:rPr>
      </w:pPr>
      <w:r w:rsidRPr="005B7C5C">
        <w:rPr>
          <w:rFonts w:cs="Times New Roman"/>
        </w:rPr>
        <w:t>“Beta 5</w:t>
      </w:r>
      <w:r w:rsidR="00AE236F" w:rsidRPr="005B7C5C">
        <w:rPr>
          <w:rFonts w:cs="Times New Roman"/>
        </w:rPr>
        <w:t>, connect me with the Mars Colony on their frequency,” directed Joan.</w:t>
      </w:r>
    </w:p>
    <w:p w14:paraId="11029D9E" w14:textId="1745CA35" w:rsidR="00AE236F" w:rsidRPr="005B7C5C" w:rsidRDefault="00AE236F" w:rsidP="004537F7">
      <w:pPr>
        <w:rPr>
          <w:rFonts w:cs="Times New Roman"/>
        </w:rPr>
      </w:pPr>
      <w:r w:rsidRPr="005B7C5C">
        <w:rPr>
          <w:rFonts w:cs="Times New Roman"/>
        </w:rPr>
        <w:t>“Your frequency is open,” ESC1 responded.</w:t>
      </w:r>
    </w:p>
    <w:p w14:paraId="6B6B0215" w14:textId="6E947919" w:rsidR="00AE236F" w:rsidRPr="005B7C5C" w:rsidRDefault="00AE236F" w:rsidP="004537F7">
      <w:pPr>
        <w:rPr>
          <w:rFonts w:cs="Times New Roman"/>
        </w:rPr>
      </w:pPr>
      <w:r w:rsidRPr="005B7C5C">
        <w:rPr>
          <w:rFonts w:cs="Times New Roman"/>
        </w:rPr>
        <w:t xml:space="preserve">“Sounds like an echo in here,” Tom said under his breath and far </w:t>
      </w:r>
      <w:r w:rsidRPr="005B7C5C">
        <w:rPr>
          <w:rFonts w:cs="Times New Roman"/>
          <w:noProof/>
        </w:rPr>
        <w:t>enough</w:t>
      </w:r>
      <w:r w:rsidRPr="005B7C5C">
        <w:rPr>
          <w:rFonts w:cs="Times New Roman"/>
        </w:rPr>
        <w:t xml:space="preserve"> away so he wouldn’t get hit.</w:t>
      </w:r>
    </w:p>
    <w:p w14:paraId="50F6A96B" w14:textId="6F4B4F0F" w:rsidR="00AC6DD9" w:rsidRPr="005B7C5C" w:rsidRDefault="00AC6DD9" w:rsidP="004537F7">
      <w:pPr>
        <w:rPr>
          <w:rFonts w:cs="Times New Roman"/>
        </w:rPr>
      </w:pPr>
      <w:r w:rsidRPr="005B7C5C">
        <w:rPr>
          <w:rFonts w:cs="Times New Roman"/>
        </w:rPr>
        <w:t xml:space="preserve">“Ophelia, this is Joan Herl. I wanted to </w:t>
      </w:r>
      <w:r w:rsidR="004E65CB">
        <w:rPr>
          <w:rFonts w:cs="Times New Roman"/>
        </w:rPr>
        <w:t>update you</w:t>
      </w:r>
      <w:r w:rsidRPr="005B7C5C">
        <w:rPr>
          <w:rFonts w:cs="Times New Roman"/>
        </w:rPr>
        <w:t xml:space="preserve"> and let you know that we’ve left </w:t>
      </w:r>
      <w:r w:rsidRPr="005B7C5C">
        <w:rPr>
          <w:rFonts w:cs="Times New Roman"/>
          <w:noProof/>
        </w:rPr>
        <w:t>Earth</w:t>
      </w:r>
      <w:r w:rsidR="001D6522">
        <w:rPr>
          <w:rFonts w:cs="Times New Roman"/>
          <w:noProof/>
        </w:rPr>
        <w:t xml:space="preserve"> and</w:t>
      </w:r>
      <w:r w:rsidRPr="005B7C5C">
        <w:rPr>
          <w:rFonts w:cs="Times New Roman"/>
        </w:rPr>
        <w:t xml:space="preserve"> </w:t>
      </w:r>
      <w:proofErr w:type="spellStart"/>
      <w:r w:rsidRPr="005B7C5C">
        <w:rPr>
          <w:rFonts w:cs="Times New Roman"/>
        </w:rPr>
        <w:t>en</w:t>
      </w:r>
      <w:proofErr w:type="spellEnd"/>
      <w:r w:rsidRPr="005B7C5C">
        <w:rPr>
          <w:rFonts w:cs="Times New Roman"/>
        </w:rPr>
        <w:t xml:space="preserve"> route to Mars. Now for the shock, </w:t>
      </w:r>
      <w:r w:rsidRPr="005B7C5C">
        <w:rPr>
          <w:rFonts w:cs="Times New Roman"/>
        </w:rPr>
        <w:lastRenderedPageBreak/>
        <w:t xml:space="preserve">we should be there in 10 hours. So, please leave the welcome light </w:t>
      </w:r>
      <w:r w:rsidRPr="005B7C5C">
        <w:rPr>
          <w:rFonts w:cs="Times New Roman"/>
          <w:noProof/>
        </w:rPr>
        <w:t>on</w:t>
      </w:r>
      <w:r w:rsidRPr="005B7C5C">
        <w:rPr>
          <w:rFonts w:cs="Times New Roman"/>
        </w:rPr>
        <w:t>. We’ll call when we’re in orbit. ESC1 out.”</w:t>
      </w:r>
    </w:p>
    <w:p w14:paraId="7B041D80" w14:textId="5DD32DA8" w:rsidR="0037386D" w:rsidRPr="005B7C5C" w:rsidRDefault="0037386D" w:rsidP="004537F7">
      <w:pPr>
        <w:rPr>
          <w:rFonts w:cs="Times New Roman"/>
        </w:rPr>
      </w:pPr>
      <w:r w:rsidRPr="005B7C5C">
        <w:rPr>
          <w:rFonts w:cs="Times New Roman"/>
        </w:rPr>
        <w:t>“</w:t>
      </w:r>
      <w:r w:rsidR="007C38D1" w:rsidRPr="005B7C5C">
        <w:rPr>
          <w:rFonts w:cs="Times New Roman"/>
        </w:rPr>
        <w:t>Beta 5</w:t>
      </w:r>
      <w:r w:rsidRPr="005B7C5C">
        <w:rPr>
          <w:rFonts w:cs="Times New Roman"/>
        </w:rPr>
        <w:t>, how fast are we accelerating to?” asked Tom.</w:t>
      </w:r>
    </w:p>
    <w:p w14:paraId="3F9D31B7" w14:textId="6D50247A" w:rsidR="0037386D" w:rsidRPr="005B7C5C" w:rsidRDefault="0037386D" w:rsidP="004537F7">
      <w:pPr>
        <w:rPr>
          <w:rFonts w:cs="Times New Roman"/>
        </w:rPr>
      </w:pPr>
      <w:r w:rsidRPr="005B7C5C">
        <w:rPr>
          <w:rFonts w:cs="Times New Roman"/>
        </w:rPr>
        <w:t>“Sir, we will accelerate to .0</w:t>
      </w:r>
      <w:r w:rsidR="00AF5926" w:rsidRPr="005B7C5C">
        <w:rPr>
          <w:rFonts w:cs="Times New Roman"/>
        </w:rPr>
        <w:t>25</w:t>
      </w:r>
      <w:r w:rsidRPr="005B7C5C">
        <w:rPr>
          <w:rFonts w:cs="Times New Roman"/>
        </w:rPr>
        <w:t xml:space="preserve"> Speed of Light, then we’ll begin to decelerate.”</w:t>
      </w:r>
    </w:p>
    <w:p w14:paraId="078A9AF9" w14:textId="50962567" w:rsidR="00AC6DD9" w:rsidRPr="005B7C5C" w:rsidRDefault="00AC6DD9" w:rsidP="004537F7">
      <w:pPr>
        <w:rPr>
          <w:rFonts w:cs="Times New Roman"/>
        </w:rPr>
      </w:pPr>
      <w:r w:rsidRPr="005B7C5C">
        <w:rPr>
          <w:rFonts w:cs="Times New Roman"/>
        </w:rPr>
        <w:t>“</w:t>
      </w:r>
      <w:r w:rsidR="001D6522">
        <w:rPr>
          <w:rFonts w:cs="Times New Roman"/>
        </w:rPr>
        <w:t>Okay</w:t>
      </w:r>
      <w:r w:rsidRPr="005B7C5C">
        <w:rPr>
          <w:rFonts w:cs="Times New Roman"/>
        </w:rPr>
        <w:t>, now what do we do. I don’t know about you two, but I’m exhausted,” Tom said with a huge yawn.</w:t>
      </w:r>
    </w:p>
    <w:p w14:paraId="698CCCDA" w14:textId="15D52183" w:rsidR="00AC6DD9" w:rsidRPr="005B7C5C" w:rsidRDefault="00AC6DD9" w:rsidP="004537F7">
      <w:pPr>
        <w:rPr>
          <w:rFonts w:cs="Times New Roman"/>
        </w:rPr>
      </w:pPr>
      <w:r w:rsidRPr="005B7C5C">
        <w:rPr>
          <w:rFonts w:cs="Times New Roman"/>
        </w:rPr>
        <w:t>“Joan, SIMPOC. I have made one other modification. I adjusted the sleeping area adjacent to this area so that it will be suitable for resting.</w:t>
      </w:r>
    </w:p>
    <w:p w14:paraId="3C013B2A" w14:textId="0CCAD9F4" w:rsidR="007C38D1" w:rsidRPr="005B7C5C" w:rsidRDefault="00AC6DD9" w:rsidP="004537F7">
      <w:pPr>
        <w:rPr>
          <w:rFonts w:cs="Times New Roman"/>
        </w:rPr>
      </w:pPr>
      <w:r w:rsidRPr="005B7C5C">
        <w:rPr>
          <w:rFonts w:cs="Times New Roman"/>
        </w:rPr>
        <w:t xml:space="preserve">Tom and Joan glanced towards the opening to the rest area they had seen </w:t>
      </w:r>
      <w:r w:rsidR="004E65CB">
        <w:rPr>
          <w:rFonts w:cs="Times New Roman"/>
        </w:rPr>
        <w:t>when</w:t>
      </w:r>
      <w:r w:rsidRPr="005B7C5C">
        <w:rPr>
          <w:rFonts w:cs="Times New Roman"/>
        </w:rPr>
        <w:t xml:space="preserve"> they came on</w:t>
      </w:r>
      <w:r w:rsidR="004E65CB">
        <w:rPr>
          <w:rFonts w:cs="Times New Roman"/>
        </w:rPr>
        <w:t xml:space="preserve"> </w:t>
      </w:r>
      <w:r w:rsidRPr="005B7C5C">
        <w:rPr>
          <w:rFonts w:cs="Times New Roman"/>
        </w:rPr>
        <w:t xml:space="preserve">board. There was a </w:t>
      </w:r>
      <w:r w:rsidRPr="005B7C5C">
        <w:rPr>
          <w:rFonts w:cs="Times New Roman"/>
          <w:noProof/>
        </w:rPr>
        <w:t>s</w:t>
      </w:r>
      <w:r w:rsidRPr="005B7C5C">
        <w:rPr>
          <w:rFonts w:cs="Times New Roman"/>
        </w:rPr>
        <w:t xml:space="preserve">ubtle light blue curtain </w:t>
      </w:r>
      <w:r w:rsidRPr="005B7C5C">
        <w:rPr>
          <w:rFonts w:cs="Times New Roman"/>
          <w:noProof/>
        </w:rPr>
        <w:t>draped</w:t>
      </w:r>
      <w:r w:rsidRPr="005B7C5C">
        <w:rPr>
          <w:rFonts w:cs="Times New Roman"/>
        </w:rPr>
        <w:t xml:space="preserve"> across the opening.</w:t>
      </w:r>
    </w:p>
    <w:p w14:paraId="0B6B8E47" w14:textId="032EC70E" w:rsidR="00AC6DD9" w:rsidRPr="005B7C5C" w:rsidRDefault="00AC6DD9" w:rsidP="004537F7">
      <w:pPr>
        <w:rPr>
          <w:rFonts w:cs="Times New Roman"/>
        </w:rPr>
      </w:pPr>
      <w:r w:rsidRPr="005B7C5C">
        <w:rPr>
          <w:rFonts w:cs="Times New Roman"/>
        </w:rPr>
        <w:t xml:space="preserve">Joan walked towards it and parted the curtain to find that the room had carpeting and </w:t>
      </w:r>
      <w:r w:rsidRPr="005B7C5C">
        <w:rPr>
          <w:rFonts w:cs="Times New Roman"/>
          <w:noProof/>
        </w:rPr>
        <w:t>a nice</w:t>
      </w:r>
      <w:r w:rsidRPr="005B7C5C">
        <w:rPr>
          <w:rFonts w:cs="Times New Roman"/>
        </w:rPr>
        <w:t xml:space="preserve"> queen</w:t>
      </w:r>
      <w:r w:rsidR="004E65CB">
        <w:rPr>
          <w:rFonts w:cs="Times New Roman"/>
        </w:rPr>
        <w:t>-</w:t>
      </w:r>
      <w:r w:rsidRPr="005B7C5C">
        <w:rPr>
          <w:rFonts w:cs="Times New Roman"/>
        </w:rPr>
        <w:t xml:space="preserve">sized bed along with a couple of dressers and </w:t>
      </w:r>
      <w:r w:rsidRPr="005B7C5C">
        <w:rPr>
          <w:rFonts w:cs="Times New Roman"/>
          <w:noProof/>
        </w:rPr>
        <w:t>nightstands</w:t>
      </w:r>
      <w:r w:rsidRPr="005B7C5C">
        <w:rPr>
          <w:rFonts w:cs="Times New Roman"/>
        </w:rPr>
        <w:t>.</w:t>
      </w:r>
      <w:r w:rsidR="0037386D" w:rsidRPr="005B7C5C">
        <w:rPr>
          <w:rFonts w:cs="Times New Roman"/>
        </w:rPr>
        <w:t xml:space="preserve"> Off to the side was a nice little bathroom and what looked like a shower.</w:t>
      </w:r>
    </w:p>
    <w:p w14:paraId="7CAC09BA" w14:textId="7CB85D9E" w:rsidR="00AC6DD9" w:rsidRPr="005B7C5C" w:rsidRDefault="007C38D1" w:rsidP="004537F7">
      <w:pPr>
        <w:rPr>
          <w:rFonts w:cs="Times New Roman"/>
          <w:noProof/>
        </w:rPr>
      </w:pPr>
      <w:r w:rsidRPr="005B7C5C">
        <w:rPr>
          <w:rFonts w:cs="Times New Roman"/>
        </w:rPr>
        <w:t>“SIMPOC, you out-</w:t>
      </w:r>
      <w:r w:rsidR="00AC6DD9" w:rsidRPr="005B7C5C">
        <w:rPr>
          <w:rFonts w:cs="Times New Roman"/>
        </w:rPr>
        <w:t xml:space="preserve">did yourself,” she </w:t>
      </w:r>
      <w:r w:rsidR="00AC6DD9" w:rsidRPr="005B7C5C">
        <w:rPr>
          <w:rFonts w:cs="Times New Roman"/>
          <w:noProof/>
        </w:rPr>
        <w:t>whispered</w:t>
      </w:r>
      <w:r w:rsidR="00AC6DD9" w:rsidRPr="005B7C5C">
        <w:rPr>
          <w:rFonts w:cs="Times New Roman"/>
        </w:rPr>
        <w:t xml:space="preserve"> as Tom got the hint and </w:t>
      </w:r>
      <w:r w:rsidR="00AC6DD9" w:rsidRPr="005B7C5C">
        <w:rPr>
          <w:rFonts w:cs="Times New Roman"/>
          <w:noProof/>
        </w:rPr>
        <w:t>escorted</w:t>
      </w:r>
      <w:r w:rsidR="00AC6DD9" w:rsidRPr="005B7C5C">
        <w:rPr>
          <w:rFonts w:cs="Times New Roman"/>
        </w:rPr>
        <w:t xml:space="preserve"> his wife </w:t>
      </w:r>
      <w:r w:rsidR="00AC6DD9" w:rsidRPr="005B7C5C">
        <w:rPr>
          <w:rFonts w:cs="Times New Roman"/>
          <w:noProof/>
        </w:rPr>
        <w:t>to</w:t>
      </w:r>
      <w:r w:rsidR="00AC6DD9" w:rsidRPr="005B7C5C">
        <w:rPr>
          <w:rFonts w:cs="Times New Roman"/>
        </w:rPr>
        <w:t xml:space="preserve"> their ‘rest </w:t>
      </w:r>
      <w:r w:rsidR="00AC6DD9" w:rsidRPr="005B7C5C">
        <w:rPr>
          <w:rFonts w:cs="Times New Roman"/>
          <w:noProof/>
        </w:rPr>
        <w:t>area.'</w:t>
      </w:r>
    </w:p>
    <w:p w14:paraId="5A2129DD" w14:textId="71C23B59" w:rsidR="00AC6DD9" w:rsidRPr="005B7C5C" w:rsidRDefault="0037386D" w:rsidP="004537F7">
      <w:pPr>
        <w:rPr>
          <w:rFonts w:cs="Times New Roman"/>
          <w:noProof/>
        </w:rPr>
      </w:pPr>
      <w:r w:rsidRPr="005B7C5C">
        <w:rPr>
          <w:rFonts w:cs="Times New Roman"/>
          <w:noProof/>
        </w:rPr>
        <w:t>“</w:t>
      </w:r>
      <w:r w:rsidR="00AC6DD9" w:rsidRPr="005B7C5C">
        <w:rPr>
          <w:rFonts w:cs="Times New Roman"/>
          <w:noProof/>
        </w:rPr>
        <w:t>I will wake you if we receive unusual communications or as we prepare to enter orbit.</w:t>
      </w:r>
      <w:r w:rsidR="00225390" w:rsidRPr="005B7C5C">
        <w:rPr>
          <w:rFonts w:cs="Times New Roman"/>
          <w:noProof/>
        </w:rPr>
        <w:t>”</w:t>
      </w:r>
    </w:p>
    <w:p w14:paraId="44B7FCF8" w14:textId="34628B31" w:rsidR="00A97017" w:rsidRPr="005B7C5C" w:rsidRDefault="001666DC">
      <w:pPr>
        <w:spacing w:line="259" w:lineRule="auto"/>
        <w:ind w:firstLine="0"/>
        <w:jc w:val="left"/>
        <w:rPr>
          <w:rFonts w:eastAsiaTheme="majorEastAsia" w:cs="Times New Roman"/>
          <w:b/>
          <w:noProof/>
          <w:color w:val="262626" w:themeColor="text1" w:themeTint="D9"/>
          <w:sz w:val="32"/>
          <w:szCs w:val="32"/>
        </w:rPr>
      </w:pPr>
      <w:r w:rsidRPr="005B7C5C">
        <w:rPr>
          <w:rFonts w:cs="Times New Roman"/>
        </w:rPr>
        <w:br w:type="page"/>
      </w:r>
    </w:p>
    <w:p w14:paraId="1CE16FCC" w14:textId="71BEEDDC" w:rsidR="000C0F7D" w:rsidRPr="005B7C5C" w:rsidRDefault="00462806" w:rsidP="00FA16D7">
      <w:pPr>
        <w:pStyle w:val="Heading1"/>
        <w:rPr>
          <w:rFonts w:cs="Times New Roman"/>
        </w:rPr>
      </w:pPr>
      <w:bookmarkStart w:id="22" w:name="_Toc517868348"/>
      <w:bookmarkStart w:id="23" w:name="_Toc76716864"/>
      <w:r w:rsidRPr="005B7C5C">
        <w:rPr>
          <w:rFonts w:cs="Times New Roman"/>
        </w:rPr>
        <w:lastRenderedPageBreak/>
        <w:t>Monday</w:t>
      </w:r>
      <w:r w:rsidR="005877E0" w:rsidRPr="005B7C5C">
        <w:rPr>
          <w:rFonts w:cs="Times New Roman"/>
        </w:rPr>
        <w:t>,</w:t>
      </w:r>
      <w:r w:rsidRPr="005B7C5C">
        <w:rPr>
          <w:rFonts w:cs="Times New Roman"/>
        </w:rPr>
        <w:t xml:space="preserve"> September 11</w:t>
      </w:r>
      <w:r w:rsidR="000C0F7D" w:rsidRPr="005B7C5C">
        <w:rPr>
          <w:rFonts w:cs="Times New Roman"/>
        </w:rPr>
        <w:t>, 2051</w:t>
      </w:r>
      <w:bookmarkEnd w:id="22"/>
      <w:bookmarkEnd w:id="23"/>
    </w:p>
    <w:p w14:paraId="44451EF8" w14:textId="27E9BC8F" w:rsidR="00BC40EE" w:rsidRPr="005B7C5C" w:rsidRDefault="00BC40EE" w:rsidP="00BC40EE">
      <w:pPr>
        <w:pStyle w:val="Heading2"/>
        <w:rPr>
          <w:rFonts w:cs="Times New Roman"/>
        </w:rPr>
      </w:pPr>
      <w:r w:rsidRPr="005B7C5C">
        <w:rPr>
          <w:rFonts w:cs="Times New Roman"/>
        </w:rPr>
        <w:t>Mayor Alexander S. Todd</w:t>
      </w:r>
    </w:p>
    <w:p w14:paraId="4AC96215" w14:textId="313963FF" w:rsidR="00244EF2" w:rsidRPr="005B7C5C" w:rsidRDefault="001447C4" w:rsidP="004537F7">
      <w:pPr>
        <w:rPr>
          <w:rFonts w:cs="Times New Roman"/>
        </w:rPr>
      </w:pPr>
      <w:r w:rsidRPr="005B7C5C">
        <w:rPr>
          <w:rFonts w:cs="Times New Roman"/>
        </w:rPr>
        <w:t>Mayor Alexander</w:t>
      </w:r>
      <w:r w:rsidR="00244EF2" w:rsidRPr="005B7C5C">
        <w:rPr>
          <w:rFonts w:cs="Times New Roman"/>
        </w:rPr>
        <w:t xml:space="preserve"> </w:t>
      </w:r>
      <w:r w:rsidR="001020C0" w:rsidRPr="005B7C5C">
        <w:rPr>
          <w:rFonts w:cs="Times New Roman"/>
        </w:rPr>
        <w:t xml:space="preserve">S. </w:t>
      </w:r>
      <w:r w:rsidR="00244EF2" w:rsidRPr="005B7C5C">
        <w:rPr>
          <w:rFonts w:cs="Times New Roman"/>
        </w:rPr>
        <w:t>Todd was happy</w:t>
      </w:r>
      <w:r w:rsidR="004E65CB">
        <w:rPr>
          <w:rFonts w:cs="Times New Roman"/>
        </w:rPr>
        <w:t>;</w:t>
      </w:r>
      <w:r w:rsidR="00244EF2" w:rsidRPr="005B7C5C">
        <w:rPr>
          <w:rFonts w:cs="Times New Roman"/>
        </w:rPr>
        <w:t xml:space="preserve"> </w:t>
      </w:r>
      <w:r w:rsidR="00244EF2" w:rsidRPr="005B7C5C">
        <w:rPr>
          <w:rFonts w:cs="Times New Roman"/>
          <w:noProof/>
        </w:rPr>
        <w:t>in fact</w:t>
      </w:r>
      <w:r w:rsidR="005877E0" w:rsidRPr="005B7C5C">
        <w:rPr>
          <w:rFonts w:cs="Times New Roman"/>
          <w:noProof/>
        </w:rPr>
        <w:t>,</w:t>
      </w:r>
      <w:r w:rsidR="00244EF2" w:rsidRPr="005B7C5C">
        <w:rPr>
          <w:rFonts w:cs="Times New Roman"/>
        </w:rPr>
        <w:t xml:space="preserve"> he was ecstatic. Life had been good to him</w:t>
      </w:r>
      <w:r w:rsidR="004E65CB">
        <w:rPr>
          <w:rFonts w:cs="Times New Roman"/>
        </w:rPr>
        <w:t>;</w:t>
      </w:r>
      <w:r w:rsidR="00244EF2" w:rsidRPr="005B7C5C">
        <w:rPr>
          <w:rFonts w:cs="Times New Roman"/>
        </w:rPr>
        <w:t xml:space="preserve"> </w:t>
      </w:r>
      <w:r w:rsidR="00244EF2" w:rsidRPr="005B7C5C">
        <w:rPr>
          <w:rFonts w:cs="Times New Roman"/>
          <w:noProof/>
        </w:rPr>
        <w:t>in fact</w:t>
      </w:r>
      <w:r w:rsidR="005877E0" w:rsidRPr="005B7C5C">
        <w:rPr>
          <w:rFonts w:cs="Times New Roman"/>
          <w:noProof/>
        </w:rPr>
        <w:t>,</w:t>
      </w:r>
      <w:r w:rsidR="00244EF2" w:rsidRPr="005B7C5C">
        <w:rPr>
          <w:rFonts w:cs="Times New Roman"/>
        </w:rPr>
        <w:t xml:space="preserve"> it had been great.</w:t>
      </w:r>
    </w:p>
    <w:p w14:paraId="2AC49845" w14:textId="70A4F6D6" w:rsidR="00244EF2" w:rsidRPr="005B7C5C" w:rsidRDefault="004E65CB" w:rsidP="004537F7">
      <w:pPr>
        <w:rPr>
          <w:rFonts w:cs="Times New Roman"/>
        </w:rPr>
      </w:pPr>
      <w:r>
        <w:rPr>
          <w:rFonts w:cs="Times New Roman"/>
        </w:rPr>
        <w:t>As his supporters called him, Bobby Todd</w:t>
      </w:r>
      <w:r w:rsidR="00244EF2" w:rsidRPr="005B7C5C">
        <w:rPr>
          <w:rFonts w:cs="Times New Roman"/>
        </w:rPr>
        <w:t xml:space="preserve"> was walking </w:t>
      </w:r>
      <w:r w:rsidR="00244EF2" w:rsidRPr="005B7C5C">
        <w:rPr>
          <w:rFonts w:cs="Times New Roman"/>
          <w:noProof/>
        </w:rPr>
        <w:t>along</w:t>
      </w:r>
      <w:r w:rsidR="00244EF2" w:rsidRPr="005B7C5C">
        <w:rPr>
          <w:rFonts w:cs="Times New Roman"/>
        </w:rPr>
        <w:t xml:space="preserve"> </w:t>
      </w:r>
      <w:r w:rsidR="00FB2346" w:rsidRPr="005B7C5C">
        <w:rPr>
          <w:rFonts w:cs="Times New Roman"/>
        </w:rPr>
        <w:t xml:space="preserve">a path in </w:t>
      </w:r>
      <w:r w:rsidR="00244EF2" w:rsidRPr="005B7C5C">
        <w:rPr>
          <w:rFonts w:cs="Times New Roman"/>
        </w:rPr>
        <w:t>his garden, on top of his building which in another time was the City Hall of the City of Chicago.</w:t>
      </w:r>
    </w:p>
    <w:p w14:paraId="53126455" w14:textId="1ADE187B" w:rsidR="00244EF2" w:rsidRPr="005B7C5C" w:rsidRDefault="00244EF2" w:rsidP="004537F7">
      <w:pPr>
        <w:rPr>
          <w:rFonts w:cs="Times New Roman"/>
        </w:rPr>
      </w:pPr>
      <w:r w:rsidRPr="005B7C5C">
        <w:rPr>
          <w:rFonts w:cs="Times New Roman"/>
        </w:rPr>
        <w:t>He loved his name. He had used it over the years to convince people that he was one of them</w:t>
      </w:r>
      <w:r w:rsidR="004E65CB">
        <w:rPr>
          <w:rFonts w:cs="Times New Roman"/>
        </w:rPr>
        <w:t>;</w:t>
      </w:r>
      <w:r w:rsidRPr="005B7C5C">
        <w:rPr>
          <w:rFonts w:cs="Times New Roman"/>
        </w:rPr>
        <w:t xml:space="preserve"> he was</w:t>
      </w:r>
      <w:r w:rsidR="005877E0" w:rsidRPr="005B7C5C">
        <w:rPr>
          <w:rFonts w:cs="Times New Roman"/>
        </w:rPr>
        <w:t xml:space="preserve"> a</w:t>
      </w:r>
      <w:r w:rsidRPr="005B7C5C">
        <w:rPr>
          <w:rFonts w:cs="Times New Roman"/>
        </w:rPr>
        <w:t xml:space="preserve"> </w:t>
      </w:r>
      <w:r w:rsidRPr="005B7C5C">
        <w:rPr>
          <w:rFonts w:cs="Times New Roman"/>
          <w:noProof/>
        </w:rPr>
        <w:t>common</w:t>
      </w:r>
      <w:r w:rsidRPr="005B7C5C">
        <w:rPr>
          <w:rFonts w:cs="Times New Roman"/>
        </w:rPr>
        <w:t xml:space="preserve"> guy from the streets of Chicago that was forced to be </w:t>
      </w:r>
      <w:r w:rsidR="001447C4" w:rsidRPr="005B7C5C">
        <w:rPr>
          <w:rFonts w:cs="Times New Roman"/>
        </w:rPr>
        <w:t xml:space="preserve">a </w:t>
      </w:r>
      <w:r w:rsidRPr="005B7C5C">
        <w:rPr>
          <w:rFonts w:cs="Times New Roman"/>
        </w:rPr>
        <w:t xml:space="preserve">politician. </w:t>
      </w:r>
      <w:r w:rsidRPr="005B7C5C">
        <w:rPr>
          <w:rFonts w:cs="Times New Roman"/>
          <w:noProof/>
        </w:rPr>
        <w:t>After all</w:t>
      </w:r>
      <w:r w:rsidR="005877E0" w:rsidRPr="005B7C5C">
        <w:rPr>
          <w:rFonts w:cs="Times New Roman"/>
          <w:noProof/>
        </w:rPr>
        <w:t>,</w:t>
      </w:r>
      <w:r w:rsidRPr="005B7C5C">
        <w:rPr>
          <w:rFonts w:cs="Times New Roman"/>
        </w:rPr>
        <w:t xml:space="preserve"> who else would fight for their rights. He was the reluctant winner of so many elections</w:t>
      </w:r>
      <w:r w:rsidR="004E65CB">
        <w:rPr>
          <w:rFonts w:cs="Times New Roman"/>
        </w:rPr>
        <w:t>; u</w:t>
      </w:r>
      <w:r w:rsidRPr="005B7C5C">
        <w:rPr>
          <w:rFonts w:cs="Times New Roman"/>
        </w:rPr>
        <w:t>sing the name</w:t>
      </w:r>
      <w:r w:rsidR="004E65CB">
        <w:rPr>
          <w:rFonts w:cs="Times New Roman"/>
        </w:rPr>
        <w:t>,</w:t>
      </w:r>
      <w:r w:rsidRPr="005B7C5C">
        <w:rPr>
          <w:rFonts w:cs="Times New Roman"/>
        </w:rPr>
        <w:t xml:space="preserve"> Bobby helped him convince the voters that he wasn’t one of ‘them</w:t>
      </w:r>
      <w:r w:rsidR="004E65CB">
        <w:rPr>
          <w:rFonts w:cs="Times New Roman"/>
        </w:rPr>
        <w:t>.’ H</w:t>
      </w:r>
      <w:r w:rsidRPr="005B7C5C">
        <w:rPr>
          <w:rFonts w:cs="Times New Roman"/>
        </w:rPr>
        <w:t>e was one of ‘us</w:t>
      </w:r>
      <w:r w:rsidR="00FB2346" w:rsidRPr="005B7C5C">
        <w:rPr>
          <w:rFonts w:cs="Times New Roman"/>
          <w:noProof/>
        </w:rPr>
        <w:t>.’</w:t>
      </w:r>
    </w:p>
    <w:p w14:paraId="03A005D9" w14:textId="14B5946A" w:rsidR="00244EF2" w:rsidRPr="005B7C5C" w:rsidRDefault="00244EF2" w:rsidP="004537F7">
      <w:pPr>
        <w:rPr>
          <w:rFonts w:cs="Times New Roman"/>
        </w:rPr>
      </w:pPr>
      <w:r w:rsidRPr="005B7C5C">
        <w:rPr>
          <w:rFonts w:cs="Times New Roman"/>
          <w:noProof/>
        </w:rPr>
        <w:t>Bobby Todd had been successful based on two concepts.</w:t>
      </w:r>
      <w:r w:rsidRPr="005B7C5C">
        <w:rPr>
          <w:rFonts w:cs="Times New Roman"/>
        </w:rPr>
        <w:t xml:space="preserve"> First, tell the voters what they want</w:t>
      </w:r>
      <w:r w:rsidR="001447C4" w:rsidRPr="005B7C5C">
        <w:rPr>
          <w:rFonts w:cs="Times New Roman"/>
        </w:rPr>
        <w:t>ed</w:t>
      </w:r>
      <w:r w:rsidRPr="005B7C5C">
        <w:rPr>
          <w:rFonts w:cs="Times New Roman"/>
        </w:rPr>
        <w:t xml:space="preserve"> to hear</w:t>
      </w:r>
      <w:r w:rsidR="004E65CB">
        <w:rPr>
          <w:rFonts w:cs="Times New Roman"/>
        </w:rPr>
        <w:t>,</w:t>
      </w:r>
      <w:r w:rsidRPr="005B7C5C">
        <w:rPr>
          <w:rFonts w:cs="Times New Roman"/>
        </w:rPr>
        <w:t xml:space="preserve"> and second</w:t>
      </w:r>
      <w:r w:rsidR="004E65CB">
        <w:rPr>
          <w:rFonts w:cs="Times New Roman"/>
        </w:rPr>
        <w:t>,</w:t>
      </w:r>
      <w:r w:rsidRPr="005B7C5C">
        <w:rPr>
          <w:rFonts w:cs="Times New Roman"/>
        </w:rPr>
        <w:t xml:space="preserve"> always have someone to blame. The minute he was forced to take a position on any subject, he would look for </w:t>
      </w:r>
      <w:r w:rsidR="004E65CB">
        <w:rPr>
          <w:rFonts w:cs="Times New Roman"/>
        </w:rPr>
        <w:t>scape</w:t>
      </w:r>
      <w:r w:rsidRPr="005B7C5C">
        <w:rPr>
          <w:rFonts w:cs="Times New Roman"/>
        </w:rPr>
        <w:t>goats. It was true, on occasion</w:t>
      </w:r>
      <w:r w:rsidR="004E65CB">
        <w:rPr>
          <w:rFonts w:cs="Times New Roman"/>
        </w:rPr>
        <w:t>,</w:t>
      </w:r>
      <w:r w:rsidRPr="005B7C5C">
        <w:rPr>
          <w:rFonts w:cs="Times New Roman"/>
        </w:rPr>
        <w:t xml:space="preserve"> things went well</w:t>
      </w:r>
      <w:r w:rsidR="004E65CB">
        <w:rPr>
          <w:rFonts w:cs="Times New Roman"/>
        </w:rPr>
        <w:t>,</w:t>
      </w:r>
      <w:r w:rsidRPr="005B7C5C">
        <w:rPr>
          <w:rFonts w:cs="Times New Roman"/>
        </w:rPr>
        <w:t xml:space="preserve"> and he didn’t need to blame anyone, but in most cases throwing blame around always helped.</w:t>
      </w:r>
    </w:p>
    <w:p w14:paraId="2D0CF7B3" w14:textId="6D02D93F" w:rsidR="00244EF2" w:rsidRPr="005B7C5C" w:rsidRDefault="00244EF2" w:rsidP="004537F7">
      <w:pPr>
        <w:rPr>
          <w:rFonts w:cs="Times New Roman"/>
        </w:rPr>
      </w:pPr>
      <w:r w:rsidRPr="005B7C5C">
        <w:rPr>
          <w:rFonts w:cs="Times New Roman"/>
        </w:rPr>
        <w:t xml:space="preserve">As he strolled around his garden on the top floor of City </w:t>
      </w:r>
      <w:r w:rsidRPr="005B7C5C">
        <w:rPr>
          <w:rFonts w:cs="Times New Roman"/>
          <w:noProof/>
        </w:rPr>
        <w:t>Hall</w:t>
      </w:r>
      <w:r w:rsidR="004E65CB">
        <w:rPr>
          <w:rFonts w:cs="Times New Roman"/>
          <w:noProof/>
        </w:rPr>
        <w:t>,</w:t>
      </w:r>
      <w:r w:rsidRPr="005B7C5C">
        <w:rPr>
          <w:rFonts w:cs="Times New Roman"/>
          <w:noProof/>
        </w:rPr>
        <w:t xml:space="preserve"> he</w:t>
      </w:r>
      <w:r w:rsidRPr="005B7C5C">
        <w:rPr>
          <w:rFonts w:cs="Times New Roman"/>
        </w:rPr>
        <w:t xml:space="preserve"> laughed at how recent events had been in his favor. The virus struck just as the good people of Chicago were getting close to the 15% of signatures on the petition for his impeachment. </w:t>
      </w:r>
      <w:r w:rsidR="00AF5926" w:rsidRPr="005B7C5C">
        <w:rPr>
          <w:rFonts w:cs="Times New Roman"/>
        </w:rPr>
        <w:t>“</w:t>
      </w:r>
      <w:r w:rsidRPr="005B7C5C">
        <w:rPr>
          <w:rFonts w:cs="Times New Roman"/>
        </w:rPr>
        <w:t>Too bad they never got that far</w:t>
      </w:r>
      <w:r w:rsidR="005877E0" w:rsidRPr="005B7C5C">
        <w:rPr>
          <w:rFonts w:cs="Times New Roman"/>
          <w:noProof/>
        </w:rPr>
        <w:t>,”</w:t>
      </w:r>
      <w:r w:rsidRPr="005B7C5C">
        <w:rPr>
          <w:rFonts w:cs="Times New Roman"/>
        </w:rPr>
        <w:t xml:space="preserve"> he laughed to himself.</w:t>
      </w:r>
    </w:p>
    <w:p w14:paraId="65876BC3" w14:textId="215524F9" w:rsidR="00244EF2" w:rsidRPr="005B7C5C" w:rsidRDefault="00244EF2" w:rsidP="004537F7">
      <w:pPr>
        <w:rPr>
          <w:rFonts w:cs="Times New Roman"/>
        </w:rPr>
      </w:pPr>
      <w:r w:rsidRPr="005B7C5C">
        <w:rPr>
          <w:rFonts w:cs="Times New Roman"/>
        </w:rPr>
        <w:lastRenderedPageBreak/>
        <w:t>Bobby just finished his walk to the</w:t>
      </w:r>
      <w:r w:rsidR="001447C4" w:rsidRPr="005B7C5C">
        <w:rPr>
          <w:rFonts w:cs="Times New Roman"/>
        </w:rPr>
        <w:t xml:space="preserve"> n</w:t>
      </w:r>
      <w:r w:rsidRPr="005B7C5C">
        <w:rPr>
          <w:rFonts w:cs="Times New Roman"/>
        </w:rPr>
        <w:t xml:space="preserve">orth end of His Garden and saw the Army Barricade on the corner of </w:t>
      </w:r>
      <w:r w:rsidRPr="005B7C5C">
        <w:rPr>
          <w:rFonts w:cs="Times New Roman"/>
          <w:noProof/>
        </w:rPr>
        <w:t>LaS</w:t>
      </w:r>
      <w:r w:rsidR="001F5817" w:rsidRPr="005B7C5C">
        <w:rPr>
          <w:rFonts w:cs="Times New Roman"/>
          <w:noProof/>
        </w:rPr>
        <w:t>a</w:t>
      </w:r>
      <w:r w:rsidRPr="005B7C5C">
        <w:rPr>
          <w:rFonts w:cs="Times New Roman"/>
          <w:noProof/>
        </w:rPr>
        <w:t>lle</w:t>
      </w:r>
      <w:r w:rsidRPr="005B7C5C">
        <w:rPr>
          <w:rFonts w:cs="Times New Roman"/>
        </w:rPr>
        <w:t xml:space="preserve"> and Randolf Streets. It looked pretty much the same as the one he had just looked at on </w:t>
      </w:r>
      <w:r w:rsidRPr="005B7C5C">
        <w:rPr>
          <w:rFonts w:cs="Times New Roman"/>
          <w:noProof/>
        </w:rPr>
        <w:t>LaS</w:t>
      </w:r>
      <w:r w:rsidR="001F5817" w:rsidRPr="005B7C5C">
        <w:rPr>
          <w:rFonts w:cs="Times New Roman"/>
          <w:noProof/>
        </w:rPr>
        <w:t>a</w:t>
      </w:r>
      <w:r w:rsidRPr="005B7C5C">
        <w:rPr>
          <w:rFonts w:cs="Times New Roman"/>
          <w:noProof/>
        </w:rPr>
        <w:t>lle</w:t>
      </w:r>
      <w:r w:rsidRPr="005B7C5C">
        <w:rPr>
          <w:rFonts w:cs="Times New Roman"/>
        </w:rPr>
        <w:t xml:space="preserve"> and Washington. General Roland </w:t>
      </w:r>
      <w:r w:rsidR="00FC71B4" w:rsidRPr="005B7C5C">
        <w:rPr>
          <w:rFonts w:cs="Times New Roman"/>
        </w:rPr>
        <w:t>Bueller</w:t>
      </w:r>
      <w:r w:rsidR="004E65CB">
        <w:rPr>
          <w:rFonts w:cs="Times New Roman"/>
        </w:rPr>
        <w:t>,</w:t>
      </w:r>
      <w:r w:rsidRPr="005B7C5C">
        <w:rPr>
          <w:rFonts w:cs="Times New Roman"/>
        </w:rPr>
        <w:t xml:space="preserve"> or Rolly as Bobby called him, had done a good job securing the area around the City Hall.</w:t>
      </w:r>
    </w:p>
    <w:p w14:paraId="173DFA99" w14:textId="4F209C21" w:rsidR="00244EF2" w:rsidRPr="005B7C5C" w:rsidRDefault="00244EF2" w:rsidP="004537F7">
      <w:pPr>
        <w:rPr>
          <w:rFonts w:cs="Times New Roman"/>
        </w:rPr>
      </w:pPr>
      <w:r w:rsidRPr="005B7C5C">
        <w:rPr>
          <w:rFonts w:cs="Times New Roman"/>
        </w:rPr>
        <w:t xml:space="preserve">Bobby laughed, </w:t>
      </w:r>
      <w:r w:rsidRPr="005B7C5C">
        <w:rPr>
          <w:rFonts w:cs="Times New Roman"/>
          <w:i/>
          <w:iCs/>
        </w:rPr>
        <w:t>Rolly</w:t>
      </w:r>
      <w:r w:rsidR="003E1325" w:rsidRPr="005B7C5C">
        <w:rPr>
          <w:rFonts w:cs="Times New Roman"/>
          <w:i/>
          <w:iCs/>
        </w:rPr>
        <w:t>. W</w:t>
      </w:r>
      <w:r w:rsidRPr="005B7C5C">
        <w:rPr>
          <w:rFonts w:cs="Times New Roman"/>
          <w:i/>
          <w:iCs/>
        </w:rPr>
        <w:t xml:space="preserve">hy is it that I like names like Rolly or Bobby? </w:t>
      </w:r>
      <w:r w:rsidR="001447C4" w:rsidRPr="005B7C5C">
        <w:rPr>
          <w:rFonts w:cs="Times New Roman"/>
          <w:i/>
          <w:iCs/>
        </w:rPr>
        <w:t>They sound friendly,</w:t>
      </w:r>
      <w:r w:rsidRPr="005B7C5C">
        <w:rPr>
          <w:rFonts w:cs="Times New Roman"/>
        </w:rPr>
        <w:t xml:space="preserve"> </w:t>
      </w:r>
      <w:r w:rsidR="001447C4" w:rsidRPr="005B7C5C">
        <w:rPr>
          <w:rFonts w:cs="Times New Roman"/>
        </w:rPr>
        <w:t xml:space="preserve">he thought. </w:t>
      </w:r>
      <w:r w:rsidRPr="005B7C5C">
        <w:rPr>
          <w:rFonts w:cs="Times New Roman"/>
        </w:rPr>
        <w:t xml:space="preserve">Bobby also knew that General </w:t>
      </w:r>
      <w:r w:rsidR="00FC71B4" w:rsidRPr="005B7C5C">
        <w:rPr>
          <w:rFonts w:cs="Times New Roman"/>
        </w:rPr>
        <w:t>Bueller</w:t>
      </w:r>
      <w:r w:rsidRPr="005B7C5C">
        <w:rPr>
          <w:rFonts w:cs="Times New Roman"/>
        </w:rPr>
        <w:t xml:space="preserve"> hated the name </w:t>
      </w:r>
      <w:r w:rsidRPr="005B7C5C">
        <w:rPr>
          <w:rFonts w:cs="Times New Roman"/>
          <w:noProof/>
        </w:rPr>
        <w:t>Rolly</w:t>
      </w:r>
      <w:r w:rsidR="004E65CB">
        <w:rPr>
          <w:rFonts w:cs="Times New Roman"/>
        </w:rPr>
        <w:t>, so</w:t>
      </w:r>
      <w:r w:rsidRPr="005B7C5C">
        <w:rPr>
          <w:rFonts w:cs="Times New Roman"/>
        </w:rPr>
        <w:t xml:space="preserve"> Bobby kept it to himself and only used it to ‘piss’ the guy off.</w:t>
      </w:r>
    </w:p>
    <w:p w14:paraId="3FC3827E" w14:textId="03143670" w:rsidR="00244EF2" w:rsidRPr="005B7C5C" w:rsidRDefault="00244EF2" w:rsidP="004537F7">
      <w:pPr>
        <w:rPr>
          <w:rFonts w:cs="Times New Roman"/>
        </w:rPr>
      </w:pPr>
      <w:r w:rsidRPr="005B7C5C">
        <w:rPr>
          <w:rFonts w:cs="Times New Roman"/>
        </w:rPr>
        <w:t>Over the last couple of week</w:t>
      </w:r>
      <w:r w:rsidR="001447C4" w:rsidRPr="005B7C5C">
        <w:rPr>
          <w:rFonts w:cs="Times New Roman"/>
        </w:rPr>
        <w:t>s</w:t>
      </w:r>
      <w:r w:rsidRPr="005B7C5C">
        <w:rPr>
          <w:rFonts w:cs="Times New Roman"/>
        </w:rPr>
        <w:t>, things had been challenging. The virus complicated Bobby’s life, but he was able to stay one st</w:t>
      </w:r>
      <w:r w:rsidR="001447C4" w:rsidRPr="005B7C5C">
        <w:rPr>
          <w:rFonts w:cs="Times New Roman"/>
        </w:rPr>
        <w:t xml:space="preserve">ep ahead of it. </w:t>
      </w:r>
      <w:r w:rsidR="004E65CB">
        <w:rPr>
          <w:rFonts w:cs="Times New Roman"/>
        </w:rPr>
        <w:t>Finally, t</w:t>
      </w:r>
      <w:r w:rsidR="001447C4" w:rsidRPr="005B7C5C">
        <w:rPr>
          <w:rFonts w:cs="Times New Roman"/>
        </w:rPr>
        <w:t>owards the end</w:t>
      </w:r>
      <w:r w:rsidRPr="005B7C5C">
        <w:rPr>
          <w:rFonts w:cs="Times New Roman"/>
        </w:rPr>
        <w:t xml:space="preserve"> of the old world, it was fortunate that old Rolly survived also. Immediately they formed a bond and realized that working together was the best plan. Bobby ran the show and knew what to do</w:t>
      </w:r>
      <w:r w:rsidR="00FB2346" w:rsidRPr="005B7C5C">
        <w:rPr>
          <w:rFonts w:cs="Times New Roman"/>
          <w:noProof/>
        </w:rPr>
        <w:t>;</w:t>
      </w:r>
      <w:r w:rsidRPr="005B7C5C">
        <w:rPr>
          <w:rFonts w:cs="Times New Roman"/>
          <w:noProof/>
        </w:rPr>
        <w:t xml:space="preserve"> Rolly</w:t>
      </w:r>
      <w:r w:rsidRPr="005B7C5C">
        <w:rPr>
          <w:rFonts w:cs="Times New Roman"/>
        </w:rPr>
        <w:t xml:space="preserve"> ran the military, or police force, or militia</w:t>
      </w:r>
      <w:r w:rsidR="004E65CB">
        <w:rPr>
          <w:rFonts w:cs="Times New Roman"/>
        </w:rPr>
        <w:t>,</w:t>
      </w:r>
      <w:r w:rsidRPr="005B7C5C">
        <w:rPr>
          <w:rFonts w:cs="Times New Roman"/>
        </w:rPr>
        <w:t xml:space="preserve"> whatever they were. As the State’s National Guard collapsed, Rolly had enough friends with enough keys</w:t>
      </w:r>
      <w:r w:rsidR="004E65CB">
        <w:rPr>
          <w:rFonts w:cs="Times New Roman"/>
        </w:rPr>
        <w:t>. He had enough information to call in favors to</w:t>
      </w:r>
      <w:r w:rsidRPr="005B7C5C">
        <w:rPr>
          <w:rFonts w:cs="Times New Roman"/>
        </w:rPr>
        <w:t xml:space="preserve"> consolidate the right people within the guard to give him total authority. He didn’t care about dealing with peop</w:t>
      </w:r>
      <w:r w:rsidR="006F56F9" w:rsidRPr="005B7C5C">
        <w:rPr>
          <w:rFonts w:cs="Times New Roman"/>
        </w:rPr>
        <w:t>le</w:t>
      </w:r>
      <w:r w:rsidR="00FB2346" w:rsidRPr="005B7C5C">
        <w:rPr>
          <w:rFonts w:cs="Times New Roman"/>
          <w:noProof/>
        </w:rPr>
        <w:t>;</w:t>
      </w:r>
      <w:r w:rsidR="006F56F9" w:rsidRPr="005B7C5C">
        <w:rPr>
          <w:rFonts w:cs="Times New Roman"/>
          <w:noProof/>
        </w:rPr>
        <w:t xml:space="preserve"> he</w:t>
      </w:r>
      <w:r w:rsidR="006F56F9" w:rsidRPr="005B7C5C">
        <w:rPr>
          <w:rFonts w:cs="Times New Roman"/>
        </w:rPr>
        <w:t xml:space="preserve"> just wanted his soldiers, </w:t>
      </w:r>
      <w:r w:rsidRPr="005B7C5C">
        <w:rPr>
          <w:rFonts w:cs="Times New Roman"/>
        </w:rPr>
        <w:t>tanks</w:t>
      </w:r>
      <w:r w:rsidR="00FB2346"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guns.</w:t>
      </w:r>
    </w:p>
    <w:p w14:paraId="454E9AB7" w14:textId="787A1192" w:rsidR="00D74C95" w:rsidRPr="005B7C5C" w:rsidRDefault="00D74C95" w:rsidP="004537F7">
      <w:pPr>
        <w:rPr>
          <w:rFonts w:cs="Times New Roman"/>
        </w:rPr>
      </w:pPr>
      <w:r w:rsidRPr="005B7C5C">
        <w:rPr>
          <w:rFonts w:cs="Times New Roman"/>
        </w:rPr>
        <w:t>Bobby was willing to overlook the fact that Rolly was only a Major in the Guard. Calling himself General made no difference</w:t>
      </w:r>
      <w:r w:rsidR="001447C4" w:rsidRPr="005B7C5C">
        <w:rPr>
          <w:rFonts w:cs="Times New Roman"/>
        </w:rPr>
        <w:t xml:space="preserve"> because no one else around car</w:t>
      </w:r>
      <w:r w:rsidRPr="005B7C5C">
        <w:rPr>
          <w:rFonts w:cs="Times New Roman"/>
        </w:rPr>
        <w:t xml:space="preserve">ed what he called himself. The only fact that mattered to Bobby was that Rolly was one of those guys that knew what was going on in the guard. There was always something </w:t>
      </w:r>
      <w:r w:rsidRPr="005B7C5C">
        <w:rPr>
          <w:rFonts w:cs="Times New Roman"/>
          <w:noProof/>
        </w:rPr>
        <w:t>missing</w:t>
      </w:r>
      <w:r w:rsidR="005877E0" w:rsidRPr="005B7C5C">
        <w:rPr>
          <w:rFonts w:cs="Times New Roman"/>
          <w:noProof/>
        </w:rPr>
        <w:t>,</w:t>
      </w:r>
      <w:r w:rsidRPr="005B7C5C">
        <w:rPr>
          <w:rFonts w:cs="Times New Roman"/>
        </w:rPr>
        <w:t xml:space="preserve"> and he knew why. There was always a </w:t>
      </w:r>
      <w:r w:rsidR="009608D2" w:rsidRPr="005B7C5C">
        <w:rPr>
          <w:rFonts w:cs="Times New Roman"/>
        </w:rPr>
        <w:t>certain amount of</w:t>
      </w:r>
      <w:r w:rsidRPr="005B7C5C">
        <w:rPr>
          <w:rFonts w:cs="Times New Roman"/>
        </w:rPr>
        <w:t xml:space="preserve"> pocket change to </w:t>
      </w:r>
      <w:r w:rsidRPr="005B7C5C">
        <w:rPr>
          <w:rFonts w:cs="Times New Roman"/>
          <w:noProof/>
        </w:rPr>
        <w:t>be ma</w:t>
      </w:r>
      <w:r w:rsidR="005877E0" w:rsidRPr="005B7C5C">
        <w:rPr>
          <w:rFonts w:cs="Times New Roman"/>
          <w:noProof/>
        </w:rPr>
        <w:t>d</w:t>
      </w:r>
      <w:r w:rsidRPr="005B7C5C">
        <w:rPr>
          <w:rFonts w:cs="Times New Roman"/>
          <w:noProof/>
        </w:rPr>
        <w:t>e</w:t>
      </w:r>
      <w:r w:rsidRPr="005B7C5C">
        <w:rPr>
          <w:rFonts w:cs="Times New Roman"/>
        </w:rPr>
        <w:t xml:space="preserve"> on the </w:t>
      </w:r>
      <w:r w:rsidRPr="005B7C5C">
        <w:rPr>
          <w:rFonts w:cs="Times New Roman"/>
          <w:noProof/>
        </w:rPr>
        <w:t>outside</w:t>
      </w:r>
      <w:r w:rsidR="005877E0" w:rsidRPr="005B7C5C">
        <w:rPr>
          <w:rFonts w:cs="Times New Roman"/>
          <w:noProof/>
        </w:rPr>
        <w:t>,</w:t>
      </w:r>
      <w:r w:rsidRPr="005B7C5C">
        <w:rPr>
          <w:rFonts w:cs="Times New Roman"/>
        </w:rPr>
        <w:t xml:space="preserve"> and Rolly was always close to it and knew who was handling what. </w:t>
      </w:r>
      <w:r w:rsidR="004E65CB">
        <w:rPr>
          <w:rFonts w:cs="Times New Roman"/>
        </w:rPr>
        <w:t xml:space="preserve">That </w:t>
      </w:r>
      <w:r w:rsidR="004E65CB">
        <w:rPr>
          <w:rFonts w:cs="Times New Roman"/>
        </w:rPr>
        <w:lastRenderedPageBreak/>
        <w:t>knowledge</w:t>
      </w:r>
      <w:r w:rsidRPr="005B7C5C">
        <w:rPr>
          <w:rFonts w:cs="Times New Roman"/>
        </w:rPr>
        <w:t xml:space="preserve"> allowed him to take control as the virus was wreaking havoc in the city.</w:t>
      </w:r>
    </w:p>
    <w:p w14:paraId="4A71FD7B" w14:textId="09B6D1AA" w:rsidR="00244EF2" w:rsidRPr="005B7C5C" w:rsidRDefault="00244EF2" w:rsidP="004537F7">
      <w:pPr>
        <w:rPr>
          <w:rFonts w:cs="Times New Roman"/>
        </w:rPr>
      </w:pPr>
      <w:r w:rsidRPr="005B7C5C">
        <w:rPr>
          <w:rFonts w:cs="Times New Roman"/>
        </w:rPr>
        <w:t xml:space="preserve">Bobby was glad that he found Rolly and was comfortable that they had a mutual relationship that worked. </w:t>
      </w:r>
      <w:r w:rsidR="004E65CB">
        <w:rPr>
          <w:rFonts w:cs="Times New Roman"/>
        </w:rPr>
        <w:t>Of course, i</w:t>
      </w:r>
      <w:r w:rsidRPr="005B7C5C">
        <w:rPr>
          <w:rFonts w:cs="Times New Roman"/>
        </w:rPr>
        <w:t xml:space="preserve">f he hadn’t known of past indiscretions by </w:t>
      </w:r>
      <w:r w:rsidRPr="005B7C5C">
        <w:rPr>
          <w:rFonts w:cs="Times New Roman"/>
          <w:noProof/>
        </w:rPr>
        <w:t>Rolly</w:t>
      </w:r>
      <w:r w:rsidR="00FB2346" w:rsidRPr="005B7C5C">
        <w:rPr>
          <w:rFonts w:cs="Times New Roman"/>
          <w:noProof/>
        </w:rPr>
        <w:t>,</w:t>
      </w:r>
      <w:r w:rsidRPr="005B7C5C">
        <w:rPr>
          <w:rFonts w:cs="Times New Roman"/>
        </w:rPr>
        <w:t xml:space="preserve"> it might have been a different story. But regardless</w:t>
      </w:r>
      <w:r w:rsidR="004E65CB">
        <w:rPr>
          <w:rFonts w:cs="Times New Roman"/>
        </w:rPr>
        <w:t>,</w:t>
      </w:r>
      <w:r w:rsidRPr="005B7C5C">
        <w:rPr>
          <w:rFonts w:cs="Times New Roman"/>
        </w:rPr>
        <w:t xml:space="preserve"> it was better having him on his side than dealing with the various gangs running their parts of the city.</w:t>
      </w:r>
    </w:p>
    <w:p w14:paraId="12162C22" w14:textId="62FE7CDA" w:rsidR="00244EF2" w:rsidRPr="005B7C5C" w:rsidRDefault="00244EF2" w:rsidP="004537F7">
      <w:pPr>
        <w:rPr>
          <w:rFonts w:cs="Times New Roman"/>
        </w:rPr>
      </w:pPr>
      <w:r w:rsidRPr="005B7C5C">
        <w:rPr>
          <w:rFonts w:cs="Times New Roman"/>
        </w:rPr>
        <w:t>Bobby and Rolly were the top dogs in the city</w:t>
      </w:r>
      <w:r w:rsidR="001447C4" w:rsidRPr="005B7C5C">
        <w:rPr>
          <w:rFonts w:cs="Times New Roman"/>
        </w:rPr>
        <w:t>.</w:t>
      </w:r>
      <w:r w:rsidRPr="005B7C5C">
        <w:rPr>
          <w:rFonts w:cs="Times New Roman"/>
        </w:rPr>
        <w:t xml:space="preserve"> They had the weapons</w:t>
      </w:r>
      <w:r w:rsidR="00FB2346" w:rsidRPr="005B7C5C">
        <w:rPr>
          <w:rFonts w:cs="Times New Roman"/>
          <w:noProof/>
        </w:rPr>
        <w:t>;</w:t>
      </w:r>
      <w:r w:rsidRPr="005B7C5C">
        <w:rPr>
          <w:rFonts w:cs="Times New Roman"/>
          <w:noProof/>
        </w:rPr>
        <w:t xml:space="preserve"> they</w:t>
      </w:r>
      <w:r w:rsidRPr="005B7C5C">
        <w:rPr>
          <w:rFonts w:cs="Times New Roman"/>
        </w:rPr>
        <w:t xml:space="preserve"> had the VTOLs</w:t>
      </w:r>
      <w:r w:rsidR="004E65CB">
        <w:rPr>
          <w:rFonts w:cs="Times New Roman"/>
        </w:rPr>
        <w:t>;</w:t>
      </w:r>
      <w:r w:rsidRPr="005B7C5C">
        <w:rPr>
          <w:rFonts w:cs="Times New Roman"/>
        </w:rPr>
        <w:t xml:space="preserve"> they had the </w:t>
      </w:r>
      <w:r w:rsidRPr="005B7C5C">
        <w:rPr>
          <w:rFonts w:cs="Times New Roman"/>
          <w:noProof/>
        </w:rPr>
        <w:t>vehicle</w:t>
      </w:r>
      <w:r w:rsidR="00FB2346" w:rsidRPr="005B7C5C">
        <w:rPr>
          <w:rFonts w:cs="Times New Roman"/>
          <w:noProof/>
        </w:rPr>
        <w:t>-</w:t>
      </w:r>
      <w:r w:rsidRPr="005B7C5C">
        <w:rPr>
          <w:rFonts w:cs="Times New Roman"/>
          <w:noProof/>
        </w:rPr>
        <w:t>mounted</w:t>
      </w:r>
      <w:r w:rsidRPr="005B7C5C">
        <w:rPr>
          <w:rFonts w:cs="Times New Roman"/>
        </w:rPr>
        <w:t xml:space="preserve"> rockets. </w:t>
      </w:r>
      <w:r w:rsidR="004E65CB">
        <w:rPr>
          <w:rFonts w:cs="Times New Roman"/>
        </w:rPr>
        <w:t>The other gangs would be dealt with one by one,</w:t>
      </w:r>
      <w:r w:rsidRPr="005B7C5C">
        <w:rPr>
          <w:rFonts w:cs="Times New Roman"/>
        </w:rPr>
        <w:t xml:space="preserve"> and eventually</w:t>
      </w:r>
      <w:r w:rsidR="004E65CB">
        <w:rPr>
          <w:rFonts w:cs="Times New Roman"/>
        </w:rPr>
        <w:t>,</w:t>
      </w:r>
      <w:r w:rsidRPr="005B7C5C">
        <w:rPr>
          <w:rFonts w:cs="Times New Roman"/>
        </w:rPr>
        <w:t xml:space="preserve"> it would be Bobby and Rolly</w:t>
      </w:r>
      <w:r w:rsidR="006F56F9" w:rsidRPr="005B7C5C">
        <w:rPr>
          <w:rFonts w:cs="Times New Roman"/>
        </w:rPr>
        <w:t xml:space="preserve"> in charge</w:t>
      </w:r>
      <w:r w:rsidRPr="005B7C5C">
        <w:rPr>
          <w:rFonts w:cs="Times New Roman"/>
        </w:rPr>
        <w:t>.</w:t>
      </w:r>
    </w:p>
    <w:p w14:paraId="77A7BCA9" w14:textId="5F936B31" w:rsidR="00244EF2" w:rsidRPr="005B7C5C" w:rsidRDefault="00244EF2" w:rsidP="004537F7">
      <w:pPr>
        <w:rPr>
          <w:rFonts w:cs="Times New Roman"/>
        </w:rPr>
      </w:pPr>
      <w:r w:rsidRPr="005B7C5C">
        <w:rPr>
          <w:rFonts w:cs="Times New Roman"/>
        </w:rPr>
        <w:t xml:space="preserve">Chicago was in the center of the United States. That provided </w:t>
      </w:r>
      <w:r w:rsidRPr="005B7C5C">
        <w:rPr>
          <w:rFonts w:cs="Times New Roman"/>
          <w:noProof/>
        </w:rPr>
        <w:t>them</w:t>
      </w:r>
      <w:r w:rsidR="00FB2346" w:rsidRPr="005B7C5C">
        <w:rPr>
          <w:rFonts w:cs="Times New Roman"/>
          <w:noProof/>
        </w:rPr>
        <w:t xml:space="preserve"> with</w:t>
      </w:r>
      <w:r w:rsidRPr="005B7C5C">
        <w:rPr>
          <w:rFonts w:cs="Times New Roman"/>
        </w:rPr>
        <w:t xml:space="preserve"> protection and resources. </w:t>
      </w:r>
      <w:r w:rsidR="001447C4" w:rsidRPr="005B7C5C">
        <w:rPr>
          <w:rFonts w:cs="Times New Roman"/>
        </w:rPr>
        <w:t>The survivors</w:t>
      </w:r>
      <w:r w:rsidRPr="005B7C5C">
        <w:rPr>
          <w:rFonts w:cs="Times New Roman"/>
        </w:rPr>
        <w:t xml:space="preserve"> in the middle of the country from the US and Canada came to Chicago seeking help. Within the local </w:t>
      </w:r>
      <w:r w:rsidRPr="005B7C5C">
        <w:rPr>
          <w:rFonts w:cs="Times New Roman"/>
          <w:noProof/>
        </w:rPr>
        <w:t>area</w:t>
      </w:r>
      <w:r w:rsidR="005877E0" w:rsidRPr="005B7C5C">
        <w:rPr>
          <w:rFonts w:cs="Times New Roman"/>
          <w:noProof/>
        </w:rPr>
        <w:t>,</w:t>
      </w:r>
      <w:r w:rsidRPr="005B7C5C">
        <w:rPr>
          <w:rFonts w:cs="Times New Roman"/>
        </w:rPr>
        <w:t xml:space="preserve"> there was also a huge amount of resources. The people that came were desperate, scared</w:t>
      </w:r>
      <w:r w:rsidR="004E65CB">
        <w:rPr>
          <w:rFonts w:cs="Times New Roman"/>
        </w:rPr>
        <w:t>,</w:t>
      </w:r>
      <w:r w:rsidRPr="005B7C5C">
        <w:rPr>
          <w:rFonts w:cs="Times New Roman"/>
        </w:rPr>
        <w:t xml:space="preserve"> and lonely. They could </w:t>
      </w:r>
      <w:r w:rsidRPr="005B7C5C">
        <w:rPr>
          <w:rFonts w:cs="Times New Roman"/>
          <w:noProof/>
        </w:rPr>
        <w:t>be manipulated</w:t>
      </w:r>
      <w:r w:rsidRPr="005B7C5C">
        <w:rPr>
          <w:rFonts w:cs="Times New Roman"/>
        </w:rPr>
        <w:t>, but Bobby knew that to keep people loyal</w:t>
      </w:r>
      <w:r w:rsidR="001447C4" w:rsidRPr="005B7C5C">
        <w:rPr>
          <w:rFonts w:cs="Times New Roman"/>
        </w:rPr>
        <w:t>,</w:t>
      </w:r>
      <w:r w:rsidRPr="005B7C5C">
        <w:rPr>
          <w:rFonts w:cs="Times New Roman"/>
        </w:rPr>
        <w:t xml:space="preserve"> a smart politician would give them ‘just enough.’ </w:t>
      </w:r>
      <w:r w:rsidRPr="005B7C5C">
        <w:rPr>
          <w:rFonts w:cs="Times New Roman"/>
          <w:noProof/>
        </w:rPr>
        <w:t>After all</w:t>
      </w:r>
      <w:r w:rsidR="005877E0" w:rsidRPr="005B7C5C">
        <w:rPr>
          <w:rFonts w:cs="Times New Roman"/>
          <w:noProof/>
        </w:rPr>
        <w:t>,</w:t>
      </w:r>
      <w:r w:rsidRPr="005B7C5C">
        <w:rPr>
          <w:rFonts w:cs="Times New Roman"/>
        </w:rPr>
        <w:t xml:space="preserve"> if you gave them too much, they would begin to expect it, and if you didn’t give them enough, they would want more. There was a small part </w:t>
      </w:r>
      <w:r w:rsidR="001447C4" w:rsidRPr="005B7C5C">
        <w:rPr>
          <w:rFonts w:cs="Times New Roman"/>
        </w:rPr>
        <w:t>of Bobby that could portray an altruistic</w:t>
      </w:r>
      <w:r w:rsidRPr="005B7C5C">
        <w:rPr>
          <w:rFonts w:cs="Times New Roman"/>
        </w:rPr>
        <w:t xml:space="preserve"> civil </w:t>
      </w:r>
      <w:r w:rsidRPr="005B7C5C">
        <w:rPr>
          <w:rFonts w:cs="Times New Roman"/>
          <w:noProof/>
        </w:rPr>
        <w:t>servant</w:t>
      </w:r>
      <w:r w:rsidR="005877E0" w:rsidRPr="005B7C5C">
        <w:rPr>
          <w:rFonts w:cs="Times New Roman"/>
          <w:noProof/>
        </w:rPr>
        <w:t>,</w:t>
      </w:r>
      <w:r w:rsidRPr="005B7C5C">
        <w:rPr>
          <w:rFonts w:cs="Times New Roman"/>
        </w:rPr>
        <w:t xml:space="preserve"> and that part provided housing</w:t>
      </w:r>
      <w:r w:rsidR="004E65CB">
        <w:rPr>
          <w:rFonts w:cs="Times New Roman"/>
        </w:rPr>
        <w:t>,</w:t>
      </w:r>
      <w:r w:rsidRPr="005B7C5C">
        <w:rPr>
          <w:rFonts w:cs="Times New Roman"/>
        </w:rPr>
        <w:t xml:space="preserve"> food, </w:t>
      </w:r>
      <w:r w:rsidRPr="005B7C5C">
        <w:rPr>
          <w:rFonts w:cs="Times New Roman"/>
          <w:noProof/>
        </w:rPr>
        <w:t>medicine</w:t>
      </w:r>
      <w:r w:rsidR="005877E0" w:rsidRPr="005B7C5C">
        <w:rPr>
          <w:rFonts w:cs="Times New Roman"/>
          <w:noProof/>
        </w:rPr>
        <w:t>,</w:t>
      </w:r>
      <w:r w:rsidRPr="005B7C5C">
        <w:rPr>
          <w:rFonts w:cs="Times New Roman"/>
        </w:rPr>
        <w:t xml:space="preserve"> and protection. In </w:t>
      </w:r>
      <w:r w:rsidRPr="005B7C5C">
        <w:rPr>
          <w:rFonts w:cs="Times New Roman"/>
          <w:noProof/>
        </w:rPr>
        <w:t>return</w:t>
      </w:r>
      <w:r w:rsidR="00FB2346" w:rsidRPr="005B7C5C">
        <w:rPr>
          <w:rFonts w:cs="Times New Roman"/>
          <w:noProof/>
        </w:rPr>
        <w:t>,</w:t>
      </w:r>
      <w:r w:rsidRPr="005B7C5C">
        <w:rPr>
          <w:rFonts w:cs="Times New Roman"/>
        </w:rPr>
        <w:t xml:space="preserve"> the other part of his political brain expected loyalty and the fundamental concept of politics; ‘If he did something for them, then he expected them to do something in return.”</w:t>
      </w:r>
    </w:p>
    <w:p w14:paraId="78FD94F4" w14:textId="3354E284" w:rsidR="00244EF2" w:rsidRPr="005B7C5C" w:rsidRDefault="00244EF2" w:rsidP="004537F7">
      <w:pPr>
        <w:rPr>
          <w:rFonts w:cs="Times New Roman"/>
        </w:rPr>
      </w:pPr>
      <w:r w:rsidRPr="005B7C5C">
        <w:rPr>
          <w:rFonts w:cs="Times New Roman"/>
        </w:rPr>
        <w:t xml:space="preserve"> Bobby and Rolly provided protection ‘at a price</w:t>
      </w:r>
      <w:r w:rsidR="00FB2346" w:rsidRPr="005B7C5C">
        <w:rPr>
          <w:rFonts w:cs="Times New Roman"/>
          <w:noProof/>
        </w:rPr>
        <w:t>.’</w:t>
      </w:r>
      <w:r w:rsidRPr="005B7C5C">
        <w:rPr>
          <w:rFonts w:cs="Times New Roman"/>
        </w:rPr>
        <w:t xml:space="preserve"> They were aware of the remnants of the Government setting up in Norfolk</w:t>
      </w:r>
      <w:r w:rsidR="004E65CB">
        <w:rPr>
          <w:rFonts w:cs="Times New Roman"/>
        </w:rPr>
        <w:t>,</w:t>
      </w:r>
      <w:r w:rsidRPr="005B7C5C">
        <w:rPr>
          <w:rFonts w:cs="Times New Roman"/>
        </w:rPr>
        <w:t xml:space="preserve"> Va.</w:t>
      </w:r>
      <w:r w:rsidR="004E65CB">
        <w:rPr>
          <w:rFonts w:cs="Times New Roman"/>
        </w:rPr>
        <w:t>,</w:t>
      </w:r>
      <w:r w:rsidRPr="005B7C5C">
        <w:rPr>
          <w:rFonts w:cs="Times New Roman"/>
        </w:rPr>
        <w:t xml:space="preserve"> and </w:t>
      </w:r>
      <w:r w:rsidRPr="005B7C5C">
        <w:rPr>
          <w:rFonts w:cs="Times New Roman"/>
          <w:noProof/>
        </w:rPr>
        <w:t>at the present time</w:t>
      </w:r>
      <w:r w:rsidRPr="005B7C5C">
        <w:rPr>
          <w:rFonts w:cs="Times New Roman"/>
        </w:rPr>
        <w:t>, that wasn’t much</w:t>
      </w:r>
      <w:r w:rsidR="001447C4" w:rsidRPr="005B7C5C">
        <w:rPr>
          <w:rFonts w:cs="Times New Roman"/>
        </w:rPr>
        <w:t xml:space="preserve"> of a threat. But, </w:t>
      </w:r>
      <w:r w:rsidR="001447C4" w:rsidRPr="005B7C5C">
        <w:rPr>
          <w:rFonts w:cs="Times New Roman"/>
          <w:noProof/>
        </w:rPr>
        <w:t>over</w:t>
      </w:r>
      <w:r w:rsidR="005877E0" w:rsidRPr="005B7C5C">
        <w:rPr>
          <w:rFonts w:cs="Times New Roman"/>
          <w:noProof/>
        </w:rPr>
        <w:t xml:space="preserve"> </w:t>
      </w:r>
      <w:r w:rsidR="001447C4" w:rsidRPr="005B7C5C">
        <w:rPr>
          <w:rFonts w:cs="Times New Roman"/>
          <w:noProof/>
        </w:rPr>
        <w:t>time</w:t>
      </w:r>
      <w:r w:rsidR="004E65CB">
        <w:rPr>
          <w:rFonts w:cs="Times New Roman"/>
          <w:noProof/>
        </w:rPr>
        <w:t>,</w:t>
      </w:r>
      <w:r w:rsidR="001447C4" w:rsidRPr="005B7C5C">
        <w:rPr>
          <w:rFonts w:cs="Times New Roman"/>
        </w:rPr>
        <w:t xml:space="preserve"> it c</w:t>
      </w:r>
      <w:r w:rsidRPr="005B7C5C">
        <w:rPr>
          <w:rFonts w:cs="Times New Roman"/>
        </w:rPr>
        <w:t>ould become one.</w:t>
      </w:r>
      <w:r w:rsidR="004E65CB">
        <w:rPr>
          <w:rFonts w:cs="Times New Roman"/>
        </w:rPr>
        <w:t xml:space="preserve"> So,</w:t>
      </w:r>
      <w:r w:rsidRPr="005B7C5C">
        <w:rPr>
          <w:rFonts w:cs="Times New Roman"/>
        </w:rPr>
        <w:t xml:space="preserve"> Bobby needed a </w:t>
      </w:r>
      <w:r w:rsidRPr="005B7C5C">
        <w:rPr>
          <w:rFonts w:cs="Times New Roman"/>
          <w:noProof/>
        </w:rPr>
        <w:t>near</w:t>
      </w:r>
      <w:r w:rsidR="00FB2346" w:rsidRPr="005B7C5C">
        <w:rPr>
          <w:rFonts w:cs="Times New Roman"/>
          <w:noProof/>
        </w:rPr>
        <w:t>-</w:t>
      </w:r>
      <w:r w:rsidRPr="005B7C5C">
        <w:rPr>
          <w:rFonts w:cs="Times New Roman"/>
          <w:noProof/>
        </w:rPr>
        <w:t>term</w:t>
      </w:r>
      <w:r w:rsidRPr="005B7C5C">
        <w:rPr>
          <w:rFonts w:cs="Times New Roman"/>
        </w:rPr>
        <w:t xml:space="preserve"> and </w:t>
      </w:r>
      <w:r w:rsidRPr="005B7C5C">
        <w:rPr>
          <w:rFonts w:cs="Times New Roman"/>
          <w:noProof/>
        </w:rPr>
        <w:t>long</w:t>
      </w:r>
      <w:r w:rsidR="00FB2346" w:rsidRPr="005B7C5C">
        <w:rPr>
          <w:rFonts w:cs="Times New Roman"/>
          <w:noProof/>
        </w:rPr>
        <w:t>-</w:t>
      </w:r>
      <w:r w:rsidRPr="005B7C5C">
        <w:rPr>
          <w:rFonts w:cs="Times New Roman"/>
          <w:noProof/>
        </w:rPr>
        <w:t>term</w:t>
      </w:r>
      <w:r w:rsidRPr="005B7C5C">
        <w:rPr>
          <w:rFonts w:cs="Times New Roman"/>
        </w:rPr>
        <w:t xml:space="preserve"> </w:t>
      </w:r>
      <w:r w:rsidRPr="005B7C5C">
        <w:rPr>
          <w:rFonts w:cs="Times New Roman"/>
        </w:rPr>
        <w:lastRenderedPageBreak/>
        <w:t xml:space="preserve">strategy. </w:t>
      </w:r>
      <w:r w:rsidR="004E65CB">
        <w:rPr>
          <w:rFonts w:cs="Times New Roman"/>
        </w:rPr>
        <w:t xml:space="preserve">The </w:t>
      </w:r>
      <w:r w:rsidRPr="005B7C5C">
        <w:rPr>
          <w:rFonts w:cs="Times New Roman"/>
          <w:noProof/>
        </w:rPr>
        <w:t>Near</w:t>
      </w:r>
      <w:r w:rsidR="00FB2346" w:rsidRPr="005B7C5C">
        <w:rPr>
          <w:rFonts w:cs="Times New Roman"/>
          <w:noProof/>
        </w:rPr>
        <w:t>-</w:t>
      </w:r>
      <w:r w:rsidRPr="005B7C5C">
        <w:rPr>
          <w:rFonts w:cs="Times New Roman"/>
          <w:noProof/>
        </w:rPr>
        <w:t>term</w:t>
      </w:r>
      <w:r w:rsidRPr="005B7C5C">
        <w:rPr>
          <w:rFonts w:cs="Times New Roman"/>
        </w:rPr>
        <w:t xml:space="preserve"> </w:t>
      </w:r>
      <w:r w:rsidR="004E65CB">
        <w:rPr>
          <w:rFonts w:cs="Times New Roman"/>
        </w:rPr>
        <w:t xml:space="preserve">strategy </w:t>
      </w:r>
      <w:r w:rsidRPr="005B7C5C">
        <w:rPr>
          <w:rFonts w:cs="Times New Roman"/>
        </w:rPr>
        <w:t xml:space="preserve">was to </w:t>
      </w:r>
      <w:r w:rsidR="004E65CB">
        <w:rPr>
          <w:rFonts w:cs="Times New Roman"/>
        </w:rPr>
        <w:t>deal</w:t>
      </w:r>
      <w:r w:rsidRPr="005B7C5C">
        <w:rPr>
          <w:rFonts w:cs="Times New Roman"/>
        </w:rPr>
        <w:t xml:space="preserve"> with the other gangs </w:t>
      </w:r>
      <w:r w:rsidR="005877E0" w:rsidRPr="005B7C5C">
        <w:rPr>
          <w:rFonts w:cs="Times New Roman"/>
          <w:noProof/>
        </w:rPr>
        <w:t>in</w:t>
      </w:r>
      <w:r w:rsidRPr="005B7C5C">
        <w:rPr>
          <w:rFonts w:cs="Times New Roman"/>
        </w:rPr>
        <w:t xml:space="preserve"> Chicago</w:t>
      </w:r>
      <w:r w:rsidR="004E65CB">
        <w:rPr>
          <w:rFonts w:cs="Times New Roman"/>
        </w:rPr>
        <w:t>,</w:t>
      </w:r>
      <w:r w:rsidRPr="005B7C5C">
        <w:rPr>
          <w:rFonts w:cs="Times New Roman"/>
        </w:rPr>
        <w:t xml:space="preserve"> and </w:t>
      </w:r>
      <w:r w:rsidRPr="005B7C5C">
        <w:rPr>
          <w:rFonts w:cs="Times New Roman"/>
          <w:noProof/>
        </w:rPr>
        <w:t>long</w:t>
      </w:r>
      <w:r w:rsidR="00FB2346" w:rsidRPr="005B7C5C">
        <w:rPr>
          <w:rFonts w:cs="Times New Roman"/>
          <w:noProof/>
        </w:rPr>
        <w:t>-</w:t>
      </w:r>
      <w:r w:rsidRPr="005B7C5C">
        <w:rPr>
          <w:rFonts w:cs="Times New Roman"/>
          <w:noProof/>
        </w:rPr>
        <w:t>term</w:t>
      </w:r>
      <w:r w:rsidR="004E65CB">
        <w:rPr>
          <w:rFonts w:cs="Times New Roman"/>
          <w:noProof/>
        </w:rPr>
        <w:t>,</w:t>
      </w:r>
      <w:r w:rsidRPr="005B7C5C">
        <w:rPr>
          <w:rFonts w:cs="Times New Roman"/>
        </w:rPr>
        <w:t xml:space="preserve"> they needed an ‘Ace in the Hole’ to protect them. </w:t>
      </w:r>
      <w:r w:rsidRPr="005B7C5C">
        <w:rPr>
          <w:rFonts w:cs="Times New Roman"/>
          <w:noProof/>
        </w:rPr>
        <w:t>Eventually</w:t>
      </w:r>
      <w:r w:rsidR="00421144" w:rsidRPr="005B7C5C">
        <w:rPr>
          <w:rFonts w:cs="Times New Roman"/>
          <w:noProof/>
        </w:rPr>
        <w:t>,</w:t>
      </w:r>
      <w:r w:rsidRPr="005B7C5C">
        <w:rPr>
          <w:rFonts w:cs="Times New Roman"/>
        </w:rPr>
        <w:t xml:space="preserve"> the US Government would get its act together </w:t>
      </w:r>
      <w:r w:rsidR="001447C4" w:rsidRPr="005B7C5C">
        <w:rPr>
          <w:rFonts w:cs="Times New Roman"/>
        </w:rPr>
        <w:t xml:space="preserve">and </w:t>
      </w:r>
      <w:r w:rsidRPr="005B7C5C">
        <w:rPr>
          <w:rFonts w:cs="Times New Roman"/>
        </w:rPr>
        <w:t>start expanding, perhaps</w:t>
      </w:r>
      <w:r w:rsidR="00074598" w:rsidRPr="005B7C5C">
        <w:rPr>
          <w:rFonts w:cs="Times New Roman"/>
        </w:rPr>
        <w:t xml:space="preserve"> all</w:t>
      </w:r>
      <w:r w:rsidRPr="005B7C5C">
        <w:rPr>
          <w:rFonts w:cs="Times New Roman"/>
        </w:rPr>
        <w:t xml:space="preserve"> the </w:t>
      </w:r>
      <w:r w:rsidRPr="005B7C5C">
        <w:rPr>
          <w:rFonts w:cs="Times New Roman"/>
          <w:noProof/>
        </w:rPr>
        <w:t>way</w:t>
      </w:r>
      <w:r w:rsidR="00421144" w:rsidRPr="005B7C5C">
        <w:rPr>
          <w:rFonts w:cs="Times New Roman"/>
          <w:noProof/>
        </w:rPr>
        <w:t>s</w:t>
      </w:r>
      <w:r w:rsidRPr="005B7C5C">
        <w:rPr>
          <w:rFonts w:cs="Times New Roman"/>
        </w:rPr>
        <w:t xml:space="preserve"> to Chicago. When that happened, Bobby needed something to draw a boundary over which they wouldn’t cross</w:t>
      </w:r>
      <w:r w:rsidR="006F56F9" w:rsidRPr="005B7C5C">
        <w:rPr>
          <w:rFonts w:cs="Times New Roman"/>
        </w:rPr>
        <w:t>.</w:t>
      </w:r>
    </w:p>
    <w:p w14:paraId="334854B2" w14:textId="1AF4CEB7" w:rsidR="00244EF2" w:rsidRPr="005B7C5C" w:rsidRDefault="00244EF2" w:rsidP="004537F7">
      <w:pPr>
        <w:rPr>
          <w:rFonts w:cs="Times New Roman"/>
        </w:rPr>
      </w:pPr>
      <w:r w:rsidRPr="005B7C5C">
        <w:rPr>
          <w:rFonts w:cs="Times New Roman"/>
        </w:rPr>
        <w:t>“Protection” was a fundamental concept familiar to any of the old</w:t>
      </w:r>
      <w:r w:rsidR="009922CC" w:rsidRPr="005B7C5C">
        <w:rPr>
          <w:rFonts w:cs="Times New Roman"/>
        </w:rPr>
        <w:t>-</w:t>
      </w:r>
      <w:r w:rsidRPr="005B7C5C">
        <w:rPr>
          <w:rFonts w:cs="Times New Roman"/>
        </w:rPr>
        <w:t>style politician</w:t>
      </w:r>
      <w:r w:rsidR="00C96514" w:rsidRPr="005B7C5C">
        <w:rPr>
          <w:rFonts w:cs="Times New Roman"/>
        </w:rPr>
        <w:t>s</w:t>
      </w:r>
      <w:r w:rsidRPr="005B7C5C">
        <w:rPr>
          <w:rFonts w:cs="Times New Roman"/>
        </w:rPr>
        <w:t xml:space="preserve">. </w:t>
      </w:r>
      <w:r w:rsidRPr="005B7C5C">
        <w:rPr>
          <w:rFonts w:cs="Times New Roman"/>
          <w:noProof/>
        </w:rPr>
        <w:t>Protection</w:t>
      </w:r>
      <w:r w:rsidRPr="005B7C5C">
        <w:rPr>
          <w:rFonts w:cs="Times New Roman"/>
        </w:rPr>
        <w:t xml:space="preserve"> from the remnants of the US Government and protection from those things from space.</w:t>
      </w:r>
    </w:p>
    <w:p w14:paraId="78E5F479" w14:textId="6057BB5D" w:rsidR="00244EF2" w:rsidRPr="005B7C5C" w:rsidRDefault="00244EF2" w:rsidP="004537F7">
      <w:pPr>
        <w:rPr>
          <w:rFonts w:cs="Times New Roman"/>
        </w:rPr>
      </w:pPr>
      <w:r w:rsidRPr="005B7C5C">
        <w:rPr>
          <w:rFonts w:cs="Times New Roman"/>
        </w:rPr>
        <w:t>In the la</w:t>
      </w:r>
      <w:r w:rsidR="004E65CB">
        <w:rPr>
          <w:rFonts w:cs="Times New Roman"/>
        </w:rPr>
        <w:t>t</w:t>
      </w:r>
      <w:r w:rsidRPr="005B7C5C">
        <w:rPr>
          <w:rFonts w:cs="Times New Roman"/>
        </w:rPr>
        <w:t>ter days of the Virus, Bobby nor Rolly heard the President’s message, but many of the people that streamed into Chicago had. Bobby wasn’t sure if he believed any or</w:t>
      </w:r>
      <w:r w:rsidR="00074598" w:rsidRPr="005B7C5C">
        <w:rPr>
          <w:rFonts w:cs="Times New Roman"/>
        </w:rPr>
        <w:t xml:space="preserve"> all</w:t>
      </w:r>
      <w:r w:rsidRPr="005B7C5C">
        <w:rPr>
          <w:rFonts w:cs="Times New Roman"/>
        </w:rPr>
        <w:t xml:space="preserve"> the ‘Alien </w:t>
      </w:r>
      <w:r w:rsidRPr="005B7C5C">
        <w:rPr>
          <w:rFonts w:cs="Times New Roman"/>
          <w:noProof/>
        </w:rPr>
        <w:t>Story</w:t>
      </w:r>
      <w:r w:rsidR="005877E0" w:rsidRPr="005B7C5C">
        <w:rPr>
          <w:rFonts w:cs="Times New Roman"/>
          <w:noProof/>
        </w:rPr>
        <w:t>.'</w:t>
      </w:r>
      <w:r w:rsidRPr="005B7C5C">
        <w:rPr>
          <w:rFonts w:cs="Times New Roman"/>
        </w:rPr>
        <w:t xml:space="preserve"> It was, after all, possible</w:t>
      </w:r>
      <w:r w:rsidR="004E65CB">
        <w:rPr>
          <w:rFonts w:cs="Times New Roman"/>
        </w:rPr>
        <w:t>,</w:t>
      </w:r>
      <w:r w:rsidRPr="005B7C5C">
        <w:rPr>
          <w:rFonts w:cs="Times New Roman"/>
        </w:rPr>
        <w:t xml:space="preserve"> but it </w:t>
      </w:r>
      <w:r w:rsidR="00C96514" w:rsidRPr="005B7C5C">
        <w:rPr>
          <w:rFonts w:cs="Times New Roman"/>
        </w:rPr>
        <w:t xml:space="preserve">was </w:t>
      </w:r>
      <w:r w:rsidRPr="005B7C5C">
        <w:rPr>
          <w:rFonts w:cs="Times New Roman"/>
        </w:rPr>
        <w:t xml:space="preserve">also possible that it was a huge </w:t>
      </w:r>
      <w:r w:rsidRPr="005B7C5C">
        <w:rPr>
          <w:rFonts w:cs="Times New Roman"/>
          <w:noProof/>
        </w:rPr>
        <w:t>cover</w:t>
      </w:r>
      <w:r w:rsidR="00FB2346" w:rsidRPr="005B7C5C">
        <w:rPr>
          <w:rFonts w:cs="Times New Roman"/>
          <w:noProof/>
        </w:rPr>
        <w:t>-</w:t>
      </w:r>
      <w:r w:rsidRPr="005B7C5C">
        <w:rPr>
          <w:rFonts w:cs="Times New Roman"/>
          <w:noProof/>
        </w:rPr>
        <w:t>up</w:t>
      </w:r>
      <w:r w:rsidRPr="005B7C5C">
        <w:rPr>
          <w:rFonts w:cs="Times New Roman"/>
        </w:rPr>
        <w:t xml:space="preserve"> trying to throw the blame elsewhere. That was also a technique that any smart politician was familiar </w:t>
      </w:r>
      <w:r w:rsidRPr="005B7C5C">
        <w:rPr>
          <w:rFonts w:cs="Times New Roman"/>
          <w:noProof/>
        </w:rPr>
        <w:t>with</w:t>
      </w:r>
      <w:r w:rsidRPr="005B7C5C">
        <w:rPr>
          <w:rFonts w:cs="Times New Roman"/>
        </w:rPr>
        <w:t>.</w:t>
      </w:r>
    </w:p>
    <w:p w14:paraId="28E0AE8F" w14:textId="11AABA25" w:rsidR="00244EF2" w:rsidRPr="005B7C5C" w:rsidRDefault="00244EF2" w:rsidP="004537F7">
      <w:pPr>
        <w:rPr>
          <w:rFonts w:cs="Times New Roman"/>
        </w:rPr>
      </w:pPr>
      <w:r w:rsidRPr="005B7C5C">
        <w:rPr>
          <w:rFonts w:cs="Times New Roman"/>
        </w:rPr>
        <w:t>There were a couple of encounters with aliens around the periphery of the city</w:t>
      </w:r>
      <w:r w:rsidR="00FB2346"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Bobby even saw a couple once, but who knows, maybe they’re military toys that were part of the elaborate scheme. Beyond</w:t>
      </w:r>
      <w:r w:rsidR="00074598" w:rsidRPr="005B7C5C">
        <w:rPr>
          <w:rFonts w:cs="Times New Roman"/>
        </w:rPr>
        <w:t xml:space="preserve"> all</w:t>
      </w:r>
      <w:r w:rsidRPr="005B7C5C">
        <w:rPr>
          <w:rFonts w:cs="Times New Roman"/>
        </w:rPr>
        <w:t xml:space="preserve"> that, they hadn’t seen any of them </w:t>
      </w:r>
      <w:r w:rsidRPr="005B7C5C">
        <w:rPr>
          <w:rFonts w:cs="Times New Roman"/>
          <w:noProof/>
        </w:rPr>
        <w:t>lately</w:t>
      </w:r>
      <w:r w:rsidR="005877E0" w:rsidRPr="005B7C5C">
        <w:rPr>
          <w:rFonts w:cs="Times New Roman"/>
          <w:noProof/>
        </w:rPr>
        <w:t>,</w:t>
      </w:r>
      <w:r w:rsidRPr="005B7C5C">
        <w:rPr>
          <w:rFonts w:cs="Times New Roman"/>
        </w:rPr>
        <w:t xml:space="preserve"> and if they’re out of </w:t>
      </w:r>
      <w:r w:rsidRPr="005B7C5C">
        <w:rPr>
          <w:rFonts w:cs="Times New Roman"/>
          <w:noProof/>
        </w:rPr>
        <w:t>sight</w:t>
      </w:r>
      <w:r w:rsidR="005877E0" w:rsidRPr="005B7C5C">
        <w:rPr>
          <w:rFonts w:cs="Times New Roman"/>
          <w:noProof/>
        </w:rPr>
        <w:t>,</w:t>
      </w:r>
      <w:r w:rsidRPr="005B7C5C">
        <w:rPr>
          <w:rFonts w:cs="Times New Roman"/>
        </w:rPr>
        <w:t xml:space="preserve"> they’re out of mind. Today, like yesterday, his goal was to bribe (take care of the people), cajole (remind them who helped them), and instill loyalty (make sure they were oblig</w:t>
      </w:r>
      <w:r w:rsidR="009922CC" w:rsidRPr="005B7C5C">
        <w:rPr>
          <w:rFonts w:cs="Times New Roman"/>
        </w:rPr>
        <w:t>ed</w:t>
      </w:r>
      <w:r w:rsidRPr="005B7C5C">
        <w:rPr>
          <w:rFonts w:cs="Times New Roman"/>
        </w:rPr>
        <w:t xml:space="preserve"> to do what he wanted).</w:t>
      </w:r>
    </w:p>
    <w:p w14:paraId="087B1908" w14:textId="10351CEA" w:rsidR="00A97017" w:rsidRPr="005B7C5C" w:rsidRDefault="00A97017">
      <w:pPr>
        <w:spacing w:line="259" w:lineRule="auto"/>
        <w:ind w:firstLine="0"/>
        <w:jc w:val="left"/>
        <w:rPr>
          <w:rFonts w:eastAsiaTheme="majorEastAsia" w:cs="Times New Roman"/>
          <w:b/>
          <w:noProof/>
          <w:color w:val="262626" w:themeColor="text1" w:themeTint="D9"/>
          <w:sz w:val="32"/>
          <w:szCs w:val="32"/>
        </w:rPr>
      </w:pPr>
      <w:r w:rsidRPr="005B7C5C">
        <w:rPr>
          <w:rFonts w:cs="Times New Roman"/>
        </w:rPr>
        <w:br w:type="page"/>
      </w:r>
    </w:p>
    <w:p w14:paraId="1C4D92E4" w14:textId="56799802" w:rsidR="000C0F7D" w:rsidRPr="005B7C5C" w:rsidRDefault="00FB58AD" w:rsidP="00FA16D7">
      <w:pPr>
        <w:pStyle w:val="Heading1"/>
        <w:rPr>
          <w:rFonts w:cs="Times New Roman"/>
        </w:rPr>
      </w:pPr>
      <w:bookmarkStart w:id="24" w:name="_Toc517868349"/>
      <w:bookmarkStart w:id="25" w:name="_Toc76716865"/>
      <w:r w:rsidRPr="005B7C5C">
        <w:rPr>
          <w:rFonts w:cs="Times New Roman"/>
        </w:rPr>
        <w:lastRenderedPageBreak/>
        <w:t>Tuesday</w:t>
      </w:r>
      <w:r w:rsidR="005877E0" w:rsidRPr="005B7C5C">
        <w:rPr>
          <w:rFonts w:cs="Times New Roman"/>
        </w:rPr>
        <w:t>,</w:t>
      </w:r>
      <w:r w:rsidRPr="005B7C5C">
        <w:rPr>
          <w:rFonts w:cs="Times New Roman"/>
        </w:rPr>
        <w:t xml:space="preserve"> September 12</w:t>
      </w:r>
      <w:r w:rsidR="000C0F7D" w:rsidRPr="005B7C5C">
        <w:rPr>
          <w:rFonts w:cs="Times New Roman"/>
        </w:rPr>
        <w:t>, 2051</w:t>
      </w:r>
      <w:bookmarkEnd w:id="24"/>
      <w:bookmarkEnd w:id="25"/>
    </w:p>
    <w:p w14:paraId="50ABA081" w14:textId="77777777" w:rsidR="00BC40EE" w:rsidRPr="005B7C5C" w:rsidRDefault="00BC40EE" w:rsidP="00BC40EE">
      <w:pPr>
        <w:pStyle w:val="Heading2"/>
        <w:rPr>
          <w:rFonts w:cs="Times New Roman"/>
        </w:rPr>
      </w:pPr>
      <w:r w:rsidRPr="005B7C5C">
        <w:rPr>
          <w:rFonts w:cs="Times New Roman"/>
        </w:rPr>
        <w:t>Tell The President About Operation Lockup</w:t>
      </w:r>
    </w:p>
    <w:p w14:paraId="08C1D71F" w14:textId="68E92FC9" w:rsidR="00662FA0" w:rsidRPr="005B7C5C" w:rsidRDefault="00662FA0" w:rsidP="004537F7">
      <w:pPr>
        <w:rPr>
          <w:rFonts w:cs="Times New Roman"/>
        </w:rPr>
      </w:pPr>
      <w:r w:rsidRPr="005B7C5C">
        <w:rPr>
          <w:rFonts w:cs="Times New Roman"/>
        </w:rPr>
        <w:t>“Mr. P</w:t>
      </w:r>
      <w:r w:rsidR="00957951" w:rsidRPr="005B7C5C">
        <w:rPr>
          <w:rFonts w:cs="Times New Roman"/>
        </w:rPr>
        <w:t>r</w:t>
      </w:r>
      <w:r w:rsidRPr="005B7C5C">
        <w:rPr>
          <w:rFonts w:cs="Times New Roman"/>
        </w:rPr>
        <w:t xml:space="preserve">esident, </w:t>
      </w:r>
      <w:r w:rsidR="007326B2" w:rsidRPr="005B7C5C">
        <w:rPr>
          <w:rFonts w:cs="Times New Roman"/>
        </w:rPr>
        <w:t>Colonel</w:t>
      </w:r>
      <w:r w:rsidRPr="005B7C5C">
        <w:rPr>
          <w:rFonts w:cs="Times New Roman"/>
        </w:rPr>
        <w:t xml:space="preserve"> Dodd and I would like to have a meeting with you,” Admiral Hagerly asked the president over the </w:t>
      </w:r>
      <w:r w:rsidR="00360107">
        <w:rPr>
          <w:rFonts w:cs="Times New Roman"/>
        </w:rPr>
        <w:t>commlink</w:t>
      </w:r>
      <w:r w:rsidRPr="005B7C5C">
        <w:rPr>
          <w:rFonts w:cs="Times New Roman"/>
        </w:rPr>
        <w:t>.</w:t>
      </w:r>
    </w:p>
    <w:p w14:paraId="0F666D12" w14:textId="77777777" w:rsidR="00662FA0" w:rsidRPr="005B7C5C" w:rsidRDefault="00662FA0" w:rsidP="004537F7">
      <w:pPr>
        <w:rPr>
          <w:rFonts w:cs="Times New Roman"/>
        </w:rPr>
      </w:pPr>
      <w:r w:rsidRPr="005B7C5C">
        <w:rPr>
          <w:rFonts w:cs="Times New Roman"/>
        </w:rPr>
        <w:t xml:space="preserve">“Sure, Nial. I just finished </w:t>
      </w:r>
      <w:r w:rsidRPr="005B7C5C">
        <w:rPr>
          <w:rFonts w:cs="Times New Roman"/>
          <w:noProof/>
        </w:rPr>
        <w:t>lunch,</w:t>
      </w:r>
      <w:r w:rsidRPr="005B7C5C">
        <w:rPr>
          <w:rFonts w:cs="Times New Roman"/>
        </w:rPr>
        <w:t xml:space="preserve"> and I’m heading back to the office. I’ll meet you there in 10 minutes.”</w:t>
      </w:r>
    </w:p>
    <w:p w14:paraId="677316D7" w14:textId="304604E7" w:rsidR="00662FA0" w:rsidRPr="005B7C5C" w:rsidRDefault="00662FA0" w:rsidP="004537F7">
      <w:pPr>
        <w:rPr>
          <w:rFonts w:cs="Times New Roman"/>
        </w:rPr>
      </w:pPr>
      <w:r w:rsidRPr="005B7C5C">
        <w:rPr>
          <w:rFonts w:cs="Times New Roman"/>
        </w:rPr>
        <w:t>“Thank</w:t>
      </w:r>
      <w:r w:rsidR="004E65CB">
        <w:rPr>
          <w:rFonts w:cs="Times New Roman"/>
        </w:rPr>
        <w:t xml:space="preserve"> </w:t>
      </w:r>
      <w:r w:rsidRPr="005B7C5C">
        <w:rPr>
          <w:rFonts w:cs="Times New Roman"/>
        </w:rPr>
        <w:t>you</w:t>
      </w:r>
      <w:r w:rsidR="004E65CB">
        <w:rPr>
          <w:rFonts w:cs="Times New Roman"/>
        </w:rPr>
        <w:t>,</w:t>
      </w:r>
      <w:r w:rsidRPr="005B7C5C">
        <w:rPr>
          <w:rFonts w:cs="Times New Roman"/>
        </w:rPr>
        <w:t xml:space="preserve"> sir. We’ll be there.”</w:t>
      </w:r>
    </w:p>
    <w:p w14:paraId="61DFA1E8" w14:textId="17E306F9" w:rsidR="00D83E3B" w:rsidRPr="005B7C5C" w:rsidRDefault="00D83E3B" w:rsidP="004537F7">
      <w:pPr>
        <w:rPr>
          <w:rFonts w:cs="Times New Roman"/>
        </w:rPr>
      </w:pPr>
      <w:r w:rsidRPr="005B7C5C">
        <w:rPr>
          <w:rFonts w:cs="Times New Roman"/>
        </w:rPr>
        <w:t xml:space="preserve">President Patterson enjoyed the walk from the Langley-Eustis </w:t>
      </w:r>
      <w:proofErr w:type="spellStart"/>
      <w:r w:rsidRPr="005B7C5C">
        <w:rPr>
          <w:rFonts w:cs="Times New Roman"/>
        </w:rPr>
        <w:t>O’club</w:t>
      </w:r>
      <w:proofErr w:type="spellEnd"/>
      <w:r w:rsidRPr="005B7C5C">
        <w:rPr>
          <w:rFonts w:cs="Times New Roman"/>
        </w:rPr>
        <w:t xml:space="preserve"> along Benedict Ave to the command building. The day was clear</w:t>
      </w:r>
      <w:r w:rsidR="004E65CB">
        <w:rPr>
          <w:rFonts w:cs="Times New Roman"/>
        </w:rPr>
        <w:t>,</w:t>
      </w:r>
      <w:r w:rsidRPr="005B7C5C">
        <w:rPr>
          <w:rFonts w:cs="Times New Roman"/>
        </w:rPr>
        <w:t xml:space="preserve"> and without the noise of a busy world around them and the lack of human pollution, the day was beautiful. It was a day that Arnold Patterson would have loved to have </w:t>
      </w:r>
      <w:r w:rsidR="00BD5D5A" w:rsidRPr="005B7C5C">
        <w:rPr>
          <w:rFonts w:cs="Times New Roman"/>
        </w:rPr>
        <w:t xml:space="preserve">his children </w:t>
      </w:r>
      <w:r w:rsidRPr="005B7C5C">
        <w:rPr>
          <w:rFonts w:cs="Times New Roman"/>
        </w:rPr>
        <w:t xml:space="preserve">Beth and Dave walking the </w:t>
      </w:r>
      <w:r w:rsidRPr="005B7C5C">
        <w:rPr>
          <w:rFonts w:cs="Times New Roman"/>
          <w:noProof/>
        </w:rPr>
        <w:t>tree</w:t>
      </w:r>
      <w:r w:rsidR="00FB2346" w:rsidRPr="005B7C5C">
        <w:rPr>
          <w:rFonts w:cs="Times New Roman"/>
          <w:noProof/>
        </w:rPr>
        <w:t>-</w:t>
      </w:r>
      <w:r w:rsidRPr="005B7C5C">
        <w:rPr>
          <w:rFonts w:cs="Times New Roman"/>
          <w:noProof/>
        </w:rPr>
        <w:t>lined</w:t>
      </w:r>
      <w:r w:rsidRPr="005B7C5C">
        <w:rPr>
          <w:rFonts w:cs="Times New Roman"/>
        </w:rPr>
        <w:t xml:space="preserve"> </w:t>
      </w:r>
      <w:r w:rsidRPr="005B7C5C">
        <w:rPr>
          <w:rFonts w:cs="Times New Roman"/>
          <w:noProof/>
        </w:rPr>
        <w:t>street</w:t>
      </w:r>
      <w:r w:rsidRPr="005B7C5C">
        <w:rPr>
          <w:rFonts w:cs="Times New Roman"/>
        </w:rPr>
        <w:t xml:space="preserve"> with him. But that wasn’t the case</w:t>
      </w:r>
      <w:r w:rsidR="004E65CB">
        <w:rPr>
          <w:rFonts w:cs="Times New Roman"/>
        </w:rPr>
        <w:t>;</w:t>
      </w:r>
      <w:r w:rsidRPr="005B7C5C">
        <w:rPr>
          <w:rFonts w:cs="Times New Roman"/>
        </w:rPr>
        <w:t xml:space="preserve"> losing the</w:t>
      </w:r>
      <w:r w:rsidR="00BD5D5A" w:rsidRPr="005B7C5C">
        <w:rPr>
          <w:rFonts w:cs="Times New Roman"/>
        </w:rPr>
        <w:t xml:space="preserve">m along with his wife cost him </w:t>
      </w:r>
      <w:r w:rsidR="00BD5D5A" w:rsidRPr="005B7C5C">
        <w:rPr>
          <w:rFonts w:cs="Times New Roman"/>
          <w:noProof/>
        </w:rPr>
        <w:t>the</w:t>
      </w:r>
      <w:r w:rsidRPr="005B7C5C">
        <w:rPr>
          <w:rFonts w:cs="Times New Roman"/>
          <w:noProof/>
        </w:rPr>
        <w:t xml:space="preserve"> three</w:t>
      </w:r>
      <w:r w:rsidRPr="005B7C5C">
        <w:rPr>
          <w:rFonts w:cs="Times New Roman"/>
        </w:rPr>
        <w:t xml:space="preserve"> most important people in his life</w:t>
      </w:r>
      <w:r w:rsidR="00BD5D5A" w:rsidRPr="005B7C5C">
        <w:rPr>
          <w:rFonts w:cs="Times New Roman"/>
        </w:rPr>
        <w:t xml:space="preserve">. For </w:t>
      </w:r>
      <w:r w:rsidR="00BD5D5A" w:rsidRPr="005B7C5C">
        <w:rPr>
          <w:rFonts w:cs="Times New Roman"/>
          <w:noProof/>
        </w:rPr>
        <w:t>everyone</w:t>
      </w:r>
      <w:r w:rsidR="00FB2346" w:rsidRPr="005B7C5C">
        <w:rPr>
          <w:rFonts w:cs="Times New Roman"/>
          <w:noProof/>
        </w:rPr>
        <w:t>,</w:t>
      </w:r>
      <w:r w:rsidRPr="005B7C5C">
        <w:rPr>
          <w:rFonts w:cs="Times New Roman"/>
        </w:rPr>
        <w:t xml:space="preserve"> the virus took its toll.</w:t>
      </w:r>
    </w:p>
    <w:p w14:paraId="45402500" w14:textId="5F8A1D1D" w:rsidR="00662FA0" w:rsidRPr="005B7C5C" w:rsidRDefault="00662FA0" w:rsidP="004537F7">
      <w:pPr>
        <w:rPr>
          <w:rFonts w:cs="Times New Roman"/>
        </w:rPr>
      </w:pPr>
      <w:r w:rsidRPr="005B7C5C">
        <w:rPr>
          <w:rFonts w:cs="Times New Roman"/>
        </w:rPr>
        <w:t>“</w:t>
      </w:r>
      <w:r w:rsidR="001D6522">
        <w:rPr>
          <w:rFonts w:cs="Times New Roman"/>
        </w:rPr>
        <w:t>Okay</w:t>
      </w:r>
      <w:r w:rsidRPr="005B7C5C">
        <w:rPr>
          <w:rFonts w:cs="Times New Roman"/>
        </w:rPr>
        <w:t xml:space="preserve">, Admiral, Colonel. What’s the issue?” the president asked after everyone </w:t>
      </w:r>
      <w:r w:rsidRPr="005B7C5C">
        <w:rPr>
          <w:rFonts w:cs="Times New Roman"/>
          <w:noProof/>
        </w:rPr>
        <w:t>was settled</w:t>
      </w:r>
      <w:r w:rsidRPr="005B7C5C">
        <w:rPr>
          <w:rFonts w:cs="Times New Roman"/>
        </w:rPr>
        <w:t xml:space="preserve"> in his office.</w:t>
      </w:r>
    </w:p>
    <w:p w14:paraId="445C063B" w14:textId="49657CFE" w:rsidR="00D83E3B" w:rsidRPr="005B7C5C" w:rsidRDefault="00662FA0" w:rsidP="004537F7">
      <w:pPr>
        <w:rPr>
          <w:rFonts w:cs="Times New Roman"/>
        </w:rPr>
      </w:pPr>
      <w:r w:rsidRPr="005B7C5C">
        <w:rPr>
          <w:rFonts w:cs="Times New Roman"/>
        </w:rPr>
        <w:t>“Sir, as the government was collapsing, you gave us the order to secure</w:t>
      </w:r>
      <w:r w:rsidR="00074598" w:rsidRPr="005B7C5C">
        <w:rPr>
          <w:rFonts w:cs="Times New Roman"/>
        </w:rPr>
        <w:t xml:space="preserve"> all</w:t>
      </w:r>
      <w:r w:rsidRPr="005B7C5C">
        <w:rPr>
          <w:rFonts w:cs="Times New Roman"/>
        </w:rPr>
        <w:t xml:space="preserve"> our weapons so that </w:t>
      </w:r>
      <w:proofErr w:type="gramStart"/>
      <w:r w:rsidRPr="005B7C5C">
        <w:rPr>
          <w:rFonts w:cs="Times New Roman"/>
        </w:rPr>
        <w:t>crazy’s</w:t>
      </w:r>
      <w:proofErr w:type="gramEnd"/>
      <w:r w:rsidRPr="005B7C5C">
        <w:rPr>
          <w:rFonts w:cs="Times New Roman"/>
        </w:rPr>
        <w:t xml:space="preserve"> wouldn’t get a hold of them. We both remember the incident in </w:t>
      </w:r>
      <w:r w:rsidR="00BE56E8" w:rsidRPr="005B7C5C">
        <w:rPr>
          <w:rFonts w:cs="Times New Roman"/>
        </w:rPr>
        <w:t>North</w:t>
      </w:r>
      <w:r w:rsidRPr="005B7C5C">
        <w:rPr>
          <w:rFonts w:cs="Times New Roman"/>
        </w:rPr>
        <w:t xml:space="preserve"> Dakota </w:t>
      </w:r>
      <w:r w:rsidR="00D83E3B" w:rsidRPr="005B7C5C">
        <w:rPr>
          <w:rFonts w:cs="Times New Roman"/>
        </w:rPr>
        <w:t xml:space="preserve">when that nuke went off, </w:t>
      </w:r>
      <w:r w:rsidRPr="005B7C5C">
        <w:rPr>
          <w:rFonts w:cs="Times New Roman"/>
        </w:rPr>
        <w:t>and we d</w:t>
      </w:r>
      <w:r w:rsidR="00D83E3B" w:rsidRPr="005B7C5C">
        <w:rPr>
          <w:rFonts w:cs="Times New Roman"/>
        </w:rPr>
        <w:t>on’t want that to happen again.</w:t>
      </w:r>
    </w:p>
    <w:p w14:paraId="3271C116" w14:textId="2C26043B" w:rsidR="00D83E3B" w:rsidRPr="005B7C5C" w:rsidRDefault="00D83E3B" w:rsidP="004537F7">
      <w:pPr>
        <w:rPr>
          <w:rFonts w:cs="Times New Roman"/>
        </w:rPr>
      </w:pPr>
      <w:r w:rsidRPr="005B7C5C">
        <w:rPr>
          <w:rFonts w:cs="Times New Roman"/>
        </w:rPr>
        <w:lastRenderedPageBreak/>
        <w:t>“</w:t>
      </w:r>
      <w:r w:rsidR="00C96514" w:rsidRPr="005B7C5C">
        <w:rPr>
          <w:rFonts w:cs="Times New Roman"/>
        </w:rPr>
        <w:t xml:space="preserve">Has </w:t>
      </w:r>
      <w:r w:rsidRPr="005B7C5C">
        <w:rPr>
          <w:rFonts w:cs="Times New Roman"/>
        </w:rPr>
        <w:t>anyone figured out how that happened?” the president asked.</w:t>
      </w:r>
    </w:p>
    <w:p w14:paraId="1F0A6C15" w14:textId="43C29E39" w:rsidR="00D83E3B" w:rsidRPr="005B7C5C" w:rsidRDefault="00D83E3B" w:rsidP="004537F7">
      <w:pPr>
        <w:rPr>
          <w:rFonts w:cs="Times New Roman"/>
        </w:rPr>
      </w:pPr>
      <w:r w:rsidRPr="005B7C5C">
        <w:rPr>
          <w:rFonts w:cs="Times New Roman"/>
        </w:rPr>
        <w:t>“No</w:t>
      </w:r>
      <w:r w:rsidR="004E65CB">
        <w:rPr>
          <w:rFonts w:cs="Times New Roman"/>
        </w:rPr>
        <w:t>,</w:t>
      </w:r>
      <w:r w:rsidRPr="005B7C5C">
        <w:rPr>
          <w:rFonts w:cs="Times New Roman"/>
        </w:rPr>
        <w:t xml:space="preserve"> sir, I don’t have the expertise available to answer that, but I’m guessing someone was messing with it. Those weapons have a ton of redundancy and safeguards, but I can’t guarantee that someone with a </w:t>
      </w:r>
      <w:r w:rsidRPr="005B7C5C">
        <w:rPr>
          <w:rFonts w:cs="Times New Roman"/>
          <w:noProof/>
        </w:rPr>
        <w:t>screwdriver</w:t>
      </w:r>
      <w:r w:rsidRPr="005B7C5C">
        <w:rPr>
          <w:rFonts w:cs="Times New Roman"/>
        </w:rPr>
        <w:t xml:space="preserve"> and enough time might have done something dumb.”</w:t>
      </w:r>
    </w:p>
    <w:p w14:paraId="724D3496" w14:textId="20576D3B" w:rsidR="00D83E3B" w:rsidRPr="005B7C5C" w:rsidRDefault="00D83E3B" w:rsidP="004537F7">
      <w:pPr>
        <w:rPr>
          <w:rFonts w:cs="Times New Roman"/>
        </w:rPr>
      </w:pPr>
      <w:r w:rsidRPr="005B7C5C">
        <w:rPr>
          <w:rFonts w:cs="Times New Roman"/>
        </w:rPr>
        <w:t>“</w:t>
      </w:r>
      <w:r w:rsidR="001D6522">
        <w:rPr>
          <w:rFonts w:cs="Times New Roman"/>
        </w:rPr>
        <w:t>Okay</w:t>
      </w:r>
      <w:r w:rsidRPr="005B7C5C">
        <w:rPr>
          <w:rFonts w:cs="Times New Roman"/>
        </w:rPr>
        <w:t>, what do you have?”</w:t>
      </w:r>
    </w:p>
    <w:p w14:paraId="48D8443F" w14:textId="0B0BA72D" w:rsidR="00662FA0" w:rsidRPr="005B7C5C" w:rsidRDefault="00D83E3B" w:rsidP="004537F7">
      <w:pPr>
        <w:rPr>
          <w:rFonts w:cs="Times New Roman"/>
        </w:rPr>
      </w:pPr>
      <w:r w:rsidRPr="005B7C5C">
        <w:rPr>
          <w:rFonts w:cs="Times New Roman"/>
        </w:rPr>
        <w:t>“Sir, I</w:t>
      </w:r>
      <w:r w:rsidR="00662FA0" w:rsidRPr="005B7C5C">
        <w:rPr>
          <w:rFonts w:cs="Times New Roman"/>
        </w:rPr>
        <w:t xml:space="preserve">’m finally able to get more of our communications </w:t>
      </w:r>
      <w:r w:rsidR="00662FA0" w:rsidRPr="005B7C5C">
        <w:rPr>
          <w:rFonts w:cs="Times New Roman"/>
          <w:noProof/>
        </w:rPr>
        <w:t>online,</w:t>
      </w:r>
      <w:r w:rsidR="00662FA0" w:rsidRPr="005B7C5C">
        <w:rPr>
          <w:rFonts w:cs="Times New Roman"/>
        </w:rPr>
        <w:t xml:space="preserve"> and I’ve been able to check through some of the written and recorded messages that were coming </w:t>
      </w:r>
      <w:r w:rsidR="00662FA0" w:rsidRPr="005B7C5C">
        <w:rPr>
          <w:rFonts w:cs="Times New Roman"/>
          <w:noProof/>
        </w:rPr>
        <w:t>into</w:t>
      </w:r>
      <w:r w:rsidR="00662FA0" w:rsidRPr="005B7C5C">
        <w:rPr>
          <w:rFonts w:cs="Times New Roman"/>
        </w:rPr>
        <w:t xml:space="preserve"> the Pentagon during the collapse, and there is a possibility that we might have some problems.”</w:t>
      </w:r>
    </w:p>
    <w:p w14:paraId="2BBEF729" w14:textId="065A2D4D" w:rsidR="00662FA0" w:rsidRPr="005B7C5C" w:rsidRDefault="00662FA0" w:rsidP="004537F7">
      <w:pPr>
        <w:rPr>
          <w:rFonts w:cs="Times New Roman"/>
        </w:rPr>
      </w:pPr>
      <w:r w:rsidRPr="005B7C5C">
        <w:rPr>
          <w:rFonts w:cs="Times New Roman"/>
        </w:rPr>
        <w:t>“Go</w:t>
      </w:r>
      <w:r w:rsidR="004E65CB">
        <w:rPr>
          <w:rFonts w:cs="Times New Roman"/>
        </w:rPr>
        <w:t xml:space="preserve"> </w:t>
      </w:r>
      <w:r w:rsidRPr="005B7C5C">
        <w:rPr>
          <w:rFonts w:cs="Times New Roman"/>
        </w:rPr>
        <w:t>ahead</w:t>
      </w:r>
      <w:r w:rsidR="004E65CB">
        <w:rPr>
          <w:rFonts w:cs="Times New Roman"/>
        </w:rPr>
        <w:t>,</w:t>
      </w:r>
      <w:r w:rsidRPr="005B7C5C">
        <w:rPr>
          <w:rFonts w:cs="Times New Roman"/>
        </w:rPr>
        <w:t xml:space="preserve"> Admiral.”</w:t>
      </w:r>
    </w:p>
    <w:p w14:paraId="581CA44E" w14:textId="548DEA40" w:rsidR="00662FA0" w:rsidRPr="005B7C5C" w:rsidRDefault="00662FA0" w:rsidP="004537F7">
      <w:pPr>
        <w:rPr>
          <w:rFonts w:cs="Times New Roman"/>
        </w:rPr>
      </w:pPr>
      <w:r w:rsidRPr="005B7C5C">
        <w:rPr>
          <w:rFonts w:cs="Times New Roman"/>
        </w:rPr>
        <w:t>“Sir, part of the weapon’s securing plan is a Directive called “</w:t>
      </w:r>
      <w:r w:rsidRPr="005B7C5C">
        <w:rPr>
          <w:rFonts w:cs="Times New Roman"/>
          <w:noProof/>
        </w:rPr>
        <w:t>Lockup.”</w:t>
      </w:r>
      <w:r w:rsidRPr="005B7C5C">
        <w:rPr>
          <w:rFonts w:cs="Times New Roman"/>
        </w:rPr>
        <w:t xml:space="preserve"> In that </w:t>
      </w:r>
      <w:r w:rsidRPr="005B7C5C">
        <w:rPr>
          <w:rFonts w:cs="Times New Roman"/>
          <w:noProof/>
        </w:rPr>
        <w:t>directive,</w:t>
      </w:r>
      <w:r w:rsidRPr="005B7C5C">
        <w:rPr>
          <w:rFonts w:cs="Times New Roman"/>
        </w:rPr>
        <w:t xml:space="preserve"> all nuclear sites are instructed to do everything possible to prevent any access to their nuclear weapons. Each site has a unique plan, which depends on </w:t>
      </w:r>
      <w:r w:rsidR="004E65CB">
        <w:rPr>
          <w:rFonts w:cs="Times New Roman"/>
        </w:rPr>
        <w:t>its location and</w:t>
      </w:r>
      <w:r w:rsidRPr="005B7C5C">
        <w:rPr>
          <w:rFonts w:cs="Times New Roman"/>
        </w:rPr>
        <w:t xml:space="preserve"> local abilities. The directive applies only to the 18 sites where the weapons </w:t>
      </w:r>
      <w:r w:rsidRPr="005B7C5C">
        <w:rPr>
          <w:rFonts w:cs="Times New Roman"/>
          <w:noProof/>
        </w:rPr>
        <w:t>are stored</w:t>
      </w:r>
      <w:r w:rsidRPr="005B7C5C">
        <w:rPr>
          <w:rFonts w:cs="Times New Roman"/>
        </w:rPr>
        <w:t xml:space="preserve">. After you </w:t>
      </w:r>
      <w:r w:rsidR="00BA0F96" w:rsidRPr="005B7C5C">
        <w:rPr>
          <w:rFonts w:cs="Times New Roman"/>
          <w:noProof/>
        </w:rPr>
        <w:t>had given</w:t>
      </w:r>
      <w:r w:rsidRPr="005B7C5C">
        <w:rPr>
          <w:rFonts w:cs="Times New Roman"/>
        </w:rPr>
        <w:t xml:space="preserve"> the order to secure the weapons</w:t>
      </w:r>
      <w:r w:rsidR="009922CC" w:rsidRPr="005B7C5C">
        <w:rPr>
          <w:rFonts w:cs="Times New Roman"/>
        </w:rPr>
        <w:t>,</w:t>
      </w:r>
      <w:r w:rsidRPr="005B7C5C">
        <w:rPr>
          <w:rFonts w:cs="Times New Roman"/>
        </w:rPr>
        <w:t xml:space="preserve"> we got responses from 12 </w:t>
      </w:r>
      <w:r w:rsidRPr="005B7C5C">
        <w:rPr>
          <w:rFonts w:cs="Times New Roman"/>
          <w:noProof/>
        </w:rPr>
        <w:t>of the</w:t>
      </w:r>
      <w:r w:rsidRPr="005B7C5C">
        <w:rPr>
          <w:rFonts w:cs="Times New Roman"/>
        </w:rPr>
        <w:t xml:space="preserve"> 18 sites that </w:t>
      </w:r>
      <w:r w:rsidRPr="005B7C5C">
        <w:rPr>
          <w:rFonts w:cs="Times New Roman"/>
          <w:noProof/>
        </w:rPr>
        <w:t>comp</w:t>
      </w:r>
      <w:r w:rsidR="00421144" w:rsidRPr="005B7C5C">
        <w:rPr>
          <w:rFonts w:cs="Times New Roman"/>
          <w:noProof/>
        </w:rPr>
        <w:t>l</w:t>
      </w:r>
      <w:r w:rsidRPr="005B7C5C">
        <w:rPr>
          <w:rFonts w:cs="Times New Roman"/>
          <w:noProof/>
        </w:rPr>
        <w:t>eted</w:t>
      </w:r>
      <w:r w:rsidRPr="005B7C5C">
        <w:rPr>
          <w:rFonts w:cs="Times New Roman"/>
        </w:rPr>
        <w:t xml:space="preserve"> the </w:t>
      </w:r>
      <w:r w:rsidR="00D727B3" w:rsidRPr="005B7C5C">
        <w:rPr>
          <w:rFonts w:cs="Times New Roman"/>
        </w:rPr>
        <w:t>lockup</w:t>
      </w:r>
      <w:r w:rsidRPr="005B7C5C">
        <w:rPr>
          <w:rFonts w:cs="Times New Roman"/>
        </w:rPr>
        <w:t xml:space="preserve">. </w:t>
      </w:r>
      <w:r w:rsidR="00762331" w:rsidRPr="005B7C5C">
        <w:rPr>
          <w:rFonts w:cs="Times New Roman"/>
        </w:rPr>
        <w:t xml:space="preserve">We were lucky Bangor </w:t>
      </w:r>
      <w:proofErr w:type="spellStart"/>
      <w:r w:rsidR="00762331" w:rsidRPr="005B7C5C">
        <w:rPr>
          <w:rFonts w:cs="Times New Roman"/>
        </w:rPr>
        <w:t>Wa</w:t>
      </w:r>
      <w:proofErr w:type="spellEnd"/>
      <w:r w:rsidR="00D83E3B" w:rsidRPr="005B7C5C">
        <w:rPr>
          <w:rFonts w:cs="Times New Roman"/>
        </w:rPr>
        <w:t>.</w:t>
      </w:r>
      <w:r w:rsidR="004E65CB">
        <w:rPr>
          <w:rFonts w:cs="Times New Roman"/>
        </w:rPr>
        <w:t>,</w:t>
      </w:r>
      <w:r w:rsidR="00762331" w:rsidRPr="005B7C5C">
        <w:rPr>
          <w:rFonts w:cs="Times New Roman"/>
        </w:rPr>
        <w:t xml:space="preserve"> which has the largest number of weapons</w:t>
      </w:r>
      <w:r w:rsidR="004E65CB">
        <w:rPr>
          <w:rFonts w:cs="Times New Roman"/>
        </w:rPr>
        <w:t>,</w:t>
      </w:r>
      <w:r w:rsidR="00762331" w:rsidRPr="005B7C5C">
        <w:rPr>
          <w:rFonts w:cs="Times New Roman"/>
        </w:rPr>
        <w:t xml:space="preserve"> was the first to confirm that everything was locked down. </w:t>
      </w:r>
      <w:r w:rsidRPr="005B7C5C">
        <w:rPr>
          <w:rFonts w:cs="Times New Roman"/>
        </w:rPr>
        <w:t xml:space="preserve">During and after the period that communications were breaking down, we got </w:t>
      </w:r>
      <w:r w:rsidRPr="005B7C5C">
        <w:rPr>
          <w:rFonts w:cs="Times New Roman"/>
          <w:noProof/>
        </w:rPr>
        <w:t>respo</w:t>
      </w:r>
      <w:r w:rsidR="005877E0" w:rsidRPr="005B7C5C">
        <w:rPr>
          <w:rFonts w:cs="Times New Roman"/>
          <w:noProof/>
        </w:rPr>
        <w:t>n</w:t>
      </w:r>
      <w:r w:rsidRPr="005B7C5C">
        <w:rPr>
          <w:rFonts w:cs="Times New Roman"/>
          <w:noProof/>
        </w:rPr>
        <w:t>ses</w:t>
      </w:r>
      <w:r w:rsidRPr="005B7C5C">
        <w:rPr>
          <w:rFonts w:cs="Times New Roman"/>
        </w:rPr>
        <w:t xml:space="preserve"> from three additional sites. Sir, there are three sites, </w:t>
      </w:r>
      <w:r w:rsidR="003C2866" w:rsidRPr="005B7C5C">
        <w:rPr>
          <w:rFonts w:cs="Times New Roman"/>
          <w:noProof/>
        </w:rPr>
        <w:t>which</w:t>
      </w:r>
      <w:r w:rsidR="00D83E3B" w:rsidRPr="005B7C5C">
        <w:rPr>
          <w:rFonts w:cs="Times New Roman"/>
          <w:noProof/>
        </w:rPr>
        <w:t xml:space="preserve"> we</w:t>
      </w:r>
      <w:r w:rsidR="00D83E3B" w:rsidRPr="005B7C5C">
        <w:rPr>
          <w:rFonts w:cs="Times New Roman"/>
        </w:rPr>
        <w:t xml:space="preserve"> never got a response </w:t>
      </w:r>
      <w:r w:rsidR="00D83E3B" w:rsidRPr="005B7C5C">
        <w:rPr>
          <w:rFonts w:cs="Times New Roman"/>
          <w:noProof/>
        </w:rPr>
        <w:t>fro</w:t>
      </w:r>
      <w:r w:rsidRPr="005B7C5C">
        <w:rPr>
          <w:rFonts w:cs="Times New Roman"/>
          <w:noProof/>
        </w:rPr>
        <w:t>m</w:t>
      </w:r>
      <w:r w:rsidRPr="005B7C5C">
        <w:rPr>
          <w:rFonts w:cs="Times New Roman"/>
        </w:rPr>
        <w:t xml:space="preserve">. There is a small risk, but there is a risk that one or more of those sites could have </w:t>
      </w:r>
      <w:r w:rsidRPr="005B7C5C">
        <w:rPr>
          <w:rFonts w:cs="Times New Roman"/>
          <w:noProof/>
        </w:rPr>
        <w:t>been compromised</w:t>
      </w:r>
      <w:r w:rsidRPr="005B7C5C">
        <w:rPr>
          <w:rFonts w:cs="Times New Roman"/>
        </w:rPr>
        <w:t>.</w:t>
      </w:r>
      <w:r w:rsidR="00762331" w:rsidRPr="005B7C5C">
        <w:rPr>
          <w:rFonts w:cs="Times New Roman"/>
        </w:rPr>
        <w:t xml:space="preserve"> We aren’t worried about the armed </w:t>
      </w:r>
      <w:r w:rsidR="00762331" w:rsidRPr="005B7C5C">
        <w:rPr>
          <w:rFonts w:cs="Times New Roman"/>
        </w:rPr>
        <w:lastRenderedPageBreak/>
        <w:t xml:space="preserve">submarines and missile sites. They would likely be too complex to get </w:t>
      </w:r>
      <w:r w:rsidR="00762331" w:rsidRPr="005B7C5C">
        <w:rPr>
          <w:rFonts w:cs="Times New Roman"/>
          <w:noProof/>
        </w:rPr>
        <w:t>into</w:t>
      </w:r>
      <w:r w:rsidR="00762331" w:rsidRPr="005B7C5C">
        <w:rPr>
          <w:rFonts w:cs="Times New Roman"/>
        </w:rPr>
        <w:t>. But the individual bombs are where the greatest risk is.</w:t>
      </w:r>
      <w:r w:rsidR="00BE56E8" w:rsidRPr="005B7C5C">
        <w:rPr>
          <w:rFonts w:cs="Times New Roman"/>
        </w:rPr>
        <w:t xml:space="preserve"> Minot could be a problem. Even though there was an incident</w:t>
      </w:r>
      <w:r w:rsidR="00D83E3B" w:rsidRPr="005B7C5C">
        <w:rPr>
          <w:rFonts w:cs="Times New Roman"/>
        </w:rPr>
        <w:t xml:space="preserve"> there,</w:t>
      </w:r>
      <w:r w:rsidR="00BE56E8" w:rsidRPr="005B7C5C">
        <w:rPr>
          <w:rFonts w:cs="Times New Roman"/>
        </w:rPr>
        <w:t xml:space="preserve"> we don’t know what is left. There might be weapons scattered all over the place, or it might just </w:t>
      </w:r>
      <w:r w:rsidR="00C96514" w:rsidRPr="005B7C5C">
        <w:rPr>
          <w:rFonts w:cs="Times New Roman"/>
        </w:rPr>
        <w:t xml:space="preserve">be a </w:t>
      </w:r>
      <w:r w:rsidR="00BE56E8" w:rsidRPr="005B7C5C">
        <w:rPr>
          <w:rFonts w:cs="Times New Roman"/>
        </w:rPr>
        <w:t>glow</w:t>
      </w:r>
      <w:r w:rsidR="00D83E3B" w:rsidRPr="005B7C5C">
        <w:rPr>
          <w:rFonts w:cs="Times New Roman"/>
        </w:rPr>
        <w:t>ing hole</w:t>
      </w:r>
      <w:r w:rsidR="00BE56E8" w:rsidRPr="005B7C5C">
        <w:rPr>
          <w:rFonts w:cs="Times New Roman"/>
        </w:rPr>
        <w:t xml:space="preserve"> in the dark.</w:t>
      </w:r>
      <w:r w:rsidRPr="005B7C5C">
        <w:rPr>
          <w:rFonts w:cs="Times New Roman"/>
        </w:rPr>
        <w:t>”</w:t>
      </w:r>
    </w:p>
    <w:p w14:paraId="5DD817F4" w14:textId="413BF7CD" w:rsidR="00662FA0" w:rsidRPr="005B7C5C" w:rsidRDefault="00662FA0" w:rsidP="004537F7">
      <w:pPr>
        <w:rPr>
          <w:rFonts w:cs="Times New Roman"/>
        </w:rPr>
      </w:pPr>
      <w:r w:rsidRPr="005B7C5C">
        <w:rPr>
          <w:rFonts w:cs="Times New Roman"/>
        </w:rPr>
        <w:t>“What happens if some idiot breaks in</w:t>
      </w:r>
      <w:r w:rsidR="00BC690A" w:rsidRPr="005B7C5C">
        <w:rPr>
          <w:rFonts w:cs="Times New Roman"/>
        </w:rPr>
        <w:t>to one of the sites</w:t>
      </w:r>
      <w:r w:rsidRPr="005B7C5C">
        <w:rPr>
          <w:rFonts w:cs="Times New Roman"/>
        </w:rPr>
        <w:t xml:space="preserve"> and steals some of the weapons?</w:t>
      </w:r>
      <w:r w:rsidR="00D83E3B" w:rsidRPr="005B7C5C">
        <w:rPr>
          <w:rFonts w:cs="Times New Roman"/>
        </w:rPr>
        <w:t>”</w:t>
      </w:r>
    </w:p>
    <w:p w14:paraId="461BE0C1" w14:textId="7AC08E7C" w:rsidR="00662FA0" w:rsidRPr="005B7C5C" w:rsidRDefault="00662FA0" w:rsidP="004537F7">
      <w:pPr>
        <w:rPr>
          <w:rFonts w:cs="Times New Roman"/>
        </w:rPr>
      </w:pPr>
      <w:r w:rsidRPr="005B7C5C">
        <w:rPr>
          <w:rFonts w:cs="Times New Roman"/>
        </w:rPr>
        <w:t>“Sir, before</w:t>
      </w:r>
      <w:r w:rsidR="00074598" w:rsidRPr="005B7C5C">
        <w:rPr>
          <w:rFonts w:cs="Times New Roman"/>
        </w:rPr>
        <w:t xml:space="preserve"> all</w:t>
      </w:r>
      <w:r w:rsidRPr="005B7C5C">
        <w:rPr>
          <w:rFonts w:cs="Times New Roman"/>
        </w:rPr>
        <w:t xml:space="preserve"> this</w:t>
      </w:r>
      <w:r w:rsidR="004E65CB">
        <w:rPr>
          <w:rFonts w:cs="Times New Roman"/>
        </w:rPr>
        <w:t>,</w:t>
      </w:r>
      <w:r w:rsidRPr="005B7C5C">
        <w:rPr>
          <w:rFonts w:cs="Times New Roman"/>
        </w:rPr>
        <w:t xml:space="preserve"> I would have said the chances of anything happening were zero. Without the codes, arming systems</w:t>
      </w:r>
      <w:r w:rsidR="004E65CB">
        <w:rPr>
          <w:rFonts w:cs="Times New Roman"/>
        </w:rPr>
        <w:t>,</w:t>
      </w:r>
      <w:r w:rsidRPr="005B7C5C">
        <w:rPr>
          <w:rFonts w:cs="Times New Roman"/>
        </w:rPr>
        <w:t xml:space="preserve"> and </w:t>
      </w:r>
      <w:r w:rsidRPr="005B7C5C">
        <w:rPr>
          <w:rFonts w:cs="Times New Roman"/>
          <w:noProof/>
        </w:rPr>
        <w:t>launch</w:t>
      </w:r>
      <w:r w:rsidRPr="005B7C5C">
        <w:rPr>
          <w:rFonts w:cs="Times New Roman"/>
        </w:rPr>
        <w:t xml:space="preserve"> systems, it would have been impossible for anything to happen. But after what happened in </w:t>
      </w:r>
      <w:r w:rsidR="00BE56E8" w:rsidRPr="005B7C5C">
        <w:rPr>
          <w:rFonts w:cs="Times New Roman"/>
        </w:rPr>
        <w:t>North</w:t>
      </w:r>
      <w:r w:rsidRPr="005B7C5C">
        <w:rPr>
          <w:rFonts w:cs="Times New Roman"/>
        </w:rPr>
        <w:t xml:space="preserve"> Dakota, I’m not sure. Putting that aside for a moment, if the weapon </w:t>
      </w:r>
      <w:r w:rsidRPr="005B7C5C">
        <w:rPr>
          <w:rFonts w:cs="Times New Roman"/>
          <w:noProof/>
        </w:rPr>
        <w:t>isn’t detonated</w:t>
      </w:r>
      <w:r w:rsidRPr="005B7C5C">
        <w:rPr>
          <w:rFonts w:cs="Times New Roman"/>
        </w:rPr>
        <w:t xml:space="preserve">, then some idiot still could open it up and get at the radioactive material. Without the proper gear and equipment, anyone breaking into the weapon would have a couple of hours of life before they died from radiation poisoning. That doesn’t preclude someone </w:t>
      </w:r>
      <w:r w:rsidRPr="005B7C5C">
        <w:rPr>
          <w:rFonts w:cs="Times New Roman"/>
          <w:noProof/>
        </w:rPr>
        <w:t>being held</w:t>
      </w:r>
      <w:r w:rsidRPr="005B7C5C">
        <w:rPr>
          <w:rFonts w:cs="Times New Roman"/>
        </w:rPr>
        <w:t xml:space="preserve"> at </w:t>
      </w:r>
      <w:r w:rsidRPr="005B7C5C">
        <w:rPr>
          <w:rFonts w:cs="Times New Roman"/>
          <w:noProof/>
        </w:rPr>
        <w:t>gunpoint</w:t>
      </w:r>
      <w:r w:rsidRPr="005B7C5C">
        <w:rPr>
          <w:rFonts w:cs="Times New Roman"/>
        </w:rPr>
        <w:t xml:space="preserve"> or</w:t>
      </w:r>
      <w:r w:rsidR="004E65CB">
        <w:rPr>
          <w:rFonts w:cs="Times New Roman"/>
        </w:rPr>
        <w:t>,</w:t>
      </w:r>
      <w:r w:rsidRPr="005B7C5C">
        <w:rPr>
          <w:rFonts w:cs="Times New Roman"/>
        </w:rPr>
        <w:t xml:space="preserve"> worse</w:t>
      </w:r>
      <w:r w:rsidR="004E65CB">
        <w:rPr>
          <w:rFonts w:cs="Times New Roman"/>
        </w:rPr>
        <w:t>,</w:t>
      </w:r>
      <w:r w:rsidRPr="005B7C5C">
        <w:rPr>
          <w:rFonts w:cs="Times New Roman"/>
        </w:rPr>
        <w:t xml:space="preserve"> their family </w:t>
      </w:r>
      <w:r w:rsidRPr="005B7C5C">
        <w:rPr>
          <w:rFonts w:cs="Times New Roman"/>
          <w:noProof/>
        </w:rPr>
        <w:t>being held</w:t>
      </w:r>
      <w:r w:rsidRPr="005B7C5C">
        <w:rPr>
          <w:rFonts w:cs="Times New Roman"/>
        </w:rPr>
        <w:t xml:space="preserve"> while they’re forced to sacrifice themselves to retrieve the material. In the case </w:t>
      </w:r>
      <w:r w:rsidR="00DE3940">
        <w:rPr>
          <w:rFonts w:cs="Times New Roman"/>
        </w:rPr>
        <w:t xml:space="preserve">that </w:t>
      </w:r>
      <w:r w:rsidRPr="005B7C5C">
        <w:rPr>
          <w:rFonts w:cs="Times New Roman"/>
        </w:rPr>
        <w:t xml:space="preserve">they </w:t>
      </w:r>
      <w:r w:rsidR="00DE3940">
        <w:rPr>
          <w:rFonts w:cs="Times New Roman"/>
          <w:noProof/>
        </w:rPr>
        <w:t>were</w:t>
      </w:r>
      <w:r w:rsidRPr="005B7C5C">
        <w:rPr>
          <w:rFonts w:cs="Times New Roman"/>
          <w:noProof/>
        </w:rPr>
        <w:t xml:space="preserve"> able to</w:t>
      </w:r>
      <w:r w:rsidRPr="005B7C5C">
        <w:rPr>
          <w:rFonts w:cs="Times New Roman"/>
        </w:rPr>
        <w:t xml:space="preserve"> remove the material, it could be used in other </w:t>
      </w:r>
      <w:r w:rsidR="00D83E3B" w:rsidRPr="005B7C5C">
        <w:rPr>
          <w:rFonts w:cs="Times New Roman"/>
        </w:rPr>
        <w:t>dirty</w:t>
      </w:r>
      <w:r w:rsidRPr="005B7C5C">
        <w:rPr>
          <w:rFonts w:cs="Times New Roman"/>
        </w:rPr>
        <w:t xml:space="preserve"> bombs to poison large areas.”</w:t>
      </w:r>
    </w:p>
    <w:p w14:paraId="368A2248" w14:textId="77777777" w:rsidR="00662FA0" w:rsidRPr="005B7C5C" w:rsidRDefault="00662FA0" w:rsidP="004537F7">
      <w:pPr>
        <w:rPr>
          <w:rFonts w:cs="Times New Roman"/>
        </w:rPr>
      </w:pPr>
      <w:r w:rsidRPr="005B7C5C">
        <w:rPr>
          <w:rFonts w:cs="Times New Roman"/>
        </w:rPr>
        <w:t>“Nial, you think the sites that followed their plans are safe?”</w:t>
      </w:r>
    </w:p>
    <w:p w14:paraId="6C51F9A6" w14:textId="482720E9" w:rsidR="00662FA0" w:rsidRPr="005B7C5C" w:rsidRDefault="00662FA0" w:rsidP="004537F7">
      <w:pPr>
        <w:rPr>
          <w:rFonts w:cs="Times New Roman"/>
        </w:rPr>
      </w:pPr>
      <w:r w:rsidRPr="005B7C5C">
        <w:rPr>
          <w:rFonts w:cs="Times New Roman"/>
        </w:rPr>
        <w:t xml:space="preserve">“Sir, they are as safe as possible. In some cases, the </w:t>
      </w:r>
      <w:r w:rsidRPr="005B7C5C">
        <w:rPr>
          <w:rFonts w:cs="Times New Roman"/>
          <w:noProof/>
        </w:rPr>
        <w:t>storage</w:t>
      </w:r>
      <w:r w:rsidRPr="005B7C5C">
        <w:rPr>
          <w:rFonts w:cs="Times New Roman"/>
        </w:rPr>
        <w:t xml:space="preserve"> vaults </w:t>
      </w:r>
      <w:r w:rsidRPr="005B7C5C">
        <w:rPr>
          <w:rFonts w:cs="Times New Roman"/>
          <w:noProof/>
        </w:rPr>
        <w:t>were flooded</w:t>
      </w:r>
      <w:r w:rsidRPr="005B7C5C">
        <w:rPr>
          <w:rFonts w:cs="Times New Roman"/>
        </w:rPr>
        <w:t>. In others, multiple doors were welded shut, and in some</w:t>
      </w:r>
      <w:r w:rsidR="00DE3940">
        <w:rPr>
          <w:rFonts w:cs="Times New Roman"/>
        </w:rPr>
        <w:t>,</w:t>
      </w:r>
      <w:r w:rsidRPr="005B7C5C">
        <w:rPr>
          <w:rFonts w:cs="Times New Roman"/>
        </w:rPr>
        <w:t xml:space="preserve"> huge mounds of dirt were piled in front of the bunkers. In each case, the local command looked at their resources and used them in the smartest way to protect the weap</w:t>
      </w:r>
      <w:r w:rsidR="00D83E3B" w:rsidRPr="005B7C5C">
        <w:rPr>
          <w:rFonts w:cs="Times New Roman"/>
        </w:rPr>
        <w:t xml:space="preserve">ons. We put this plan together in the unlikely event that the government was collapsing. We never </w:t>
      </w:r>
      <w:r w:rsidR="00D83E3B" w:rsidRPr="005B7C5C">
        <w:rPr>
          <w:rFonts w:cs="Times New Roman"/>
          <w:noProof/>
        </w:rPr>
        <w:t>imagined</w:t>
      </w:r>
      <w:r w:rsidR="00D83E3B" w:rsidRPr="005B7C5C">
        <w:rPr>
          <w:rFonts w:cs="Times New Roman"/>
        </w:rPr>
        <w:t xml:space="preserve"> that would </w:t>
      </w:r>
      <w:r w:rsidR="00D83E3B" w:rsidRPr="005B7C5C">
        <w:rPr>
          <w:rFonts w:cs="Times New Roman"/>
          <w:noProof/>
        </w:rPr>
        <w:t>happen</w:t>
      </w:r>
      <w:r w:rsidR="005877E0" w:rsidRPr="005B7C5C">
        <w:rPr>
          <w:rFonts w:cs="Times New Roman"/>
          <w:noProof/>
        </w:rPr>
        <w:t>,</w:t>
      </w:r>
      <w:r w:rsidR="00D83E3B" w:rsidRPr="005B7C5C">
        <w:rPr>
          <w:rFonts w:cs="Times New Roman"/>
        </w:rPr>
        <w:t xml:space="preserve"> and we would lose</w:t>
      </w:r>
      <w:r w:rsidRPr="005B7C5C">
        <w:rPr>
          <w:rFonts w:cs="Times New Roman"/>
        </w:rPr>
        <w:t xml:space="preserve"> </w:t>
      </w:r>
      <w:r w:rsidR="00D83E3B" w:rsidRPr="005B7C5C">
        <w:rPr>
          <w:rFonts w:cs="Times New Roman"/>
        </w:rPr>
        <w:t>our</w:t>
      </w:r>
      <w:r w:rsidRPr="005B7C5C">
        <w:rPr>
          <w:rFonts w:cs="Times New Roman"/>
        </w:rPr>
        <w:t xml:space="preserve"> ability to protect or use them.”</w:t>
      </w:r>
    </w:p>
    <w:p w14:paraId="1FE338D0" w14:textId="77777777" w:rsidR="00662FA0" w:rsidRPr="005B7C5C" w:rsidRDefault="00662FA0" w:rsidP="004537F7">
      <w:pPr>
        <w:rPr>
          <w:rFonts w:cs="Times New Roman"/>
        </w:rPr>
      </w:pPr>
      <w:r w:rsidRPr="005B7C5C">
        <w:rPr>
          <w:rFonts w:cs="Times New Roman"/>
        </w:rPr>
        <w:lastRenderedPageBreak/>
        <w:t>“So, what are your recommendations?”</w:t>
      </w:r>
    </w:p>
    <w:p w14:paraId="6B073F6E" w14:textId="202659D9" w:rsidR="00662FA0" w:rsidRPr="005B7C5C" w:rsidRDefault="00662FA0" w:rsidP="004537F7">
      <w:pPr>
        <w:rPr>
          <w:rFonts w:cs="Times New Roman"/>
        </w:rPr>
      </w:pPr>
      <w:r w:rsidRPr="005B7C5C">
        <w:rPr>
          <w:rFonts w:cs="Times New Roman"/>
        </w:rPr>
        <w:t xml:space="preserve">“Colonel Dodd and I have been </w:t>
      </w:r>
      <w:r w:rsidRPr="005B7C5C">
        <w:rPr>
          <w:rFonts w:cs="Times New Roman"/>
          <w:noProof/>
        </w:rPr>
        <w:t>talking</w:t>
      </w:r>
      <w:r w:rsidR="005877E0" w:rsidRPr="005B7C5C">
        <w:rPr>
          <w:rFonts w:cs="Times New Roman"/>
          <w:noProof/>
        </w:rPr>
        <w:t>,</w:t>
      </w:r>
      <w:r w:rsidRPr="005B7C5C">
        <w:rPr>
          <w:rFonts w:cs="Times New Roman"/>
        </w:rPr>
        <w:t xml:space="preserve"> and we want to put together a team who will go to the sites that haven’t reported success and make sure they are secure.”</w:t>
      </w:r>
    </w:p>
    <w:p w14:paraId="10193DD3" w14:textId="77777777" w:rsidR="00662FA0" w:rsidRPr="005B7C5C" w:rsidRDefault="00662FA0" w:rsidP="004537F7">
      <w:pPr>
        <w:rPr>
          <w:rFonts w:cs="Times New Roman"/>
        </w:rPr>
      </w:pPr>
      <w:r w:rsidRPr="005B7C5C">
        <w:rPr>
          <w:rFonts w:cs="Times New Roman"/>
        </w:rPr>
        <w:t>“Who, how, when?”</w:t>
      </w:r>
    </w:p>
    <w:p w14:paraId="336579A1" w14:textId="259E41C3" w:rsidR="00662FA0" w:rsidRPr="005B7C5C" w:rsidRDefault="00662FA0" w:rsidP="004537F7">
      <w:pPr>
        <w:rPr>
          <w:rFonts w:cs="Times New Roman"/>
        </w:rPr>
      </w:pPr>
      <w:r w:rsidRPr="005B7C5C">
        <w:rPr>
          <w:rFonts w:cs="Times New Roman"/>
        </w:rPr>
        <w:t>Admiral Hagerly looked to his left</w:t>
      </w:r>
      <w:r w:rsidR="00DE3940">
        <w:rPr>
          <w:rFonts w:cs="Times New Roman"/>
        </w:rPr>
        <w:t>,</w:t>
      </w:r>
      <w:r w:rsidRPr="005B7C5C">
        <w:rPr>
          <w:rFonts w:cs="Times New Roman"/>
        </w:rPr>
        <w:t xml:space="preserve"> giving Colonel Dodd the nod to pick it up from there.</w:t>
      </w:r>
    </w:p>
    <w:p w14:paraId="56F7F53F" w14:textId="4066B833" w:rsidR="00662FA0" w:rsidRPr="005B7C5C" w:rsidRDefault="00662FA0" w:rsidP="004537F7">
      <w:pPr>
        <w:rPr>
          <w:rFonts w:cs="Times New Roman"/>
        </w:rPr>
      </w:pPr>
      <w:r w:rsidRPr="005B7C5C">
        <w:rPr>
          <w:rFonts w:cs="Times New Roman"/>
        </w:rPr>
        <w:t xml:space="preserve">“Sir, we have LL’s </w:t>
      </w:r>
      <w:r w:rsidRPr="005B7C5C">
        <w:rPr>
          <w:rFonts w:cs="Times New Roman"/>
          <w:noProof/>
        </w:rPr>
        <w:t>team</w:t>
      </w:r>
      <w:r w:rsidR="005877E0" w:rsidRPr="005B7C5C">
        <w:rPr>
          <w:rFonts w:cs="Times New Roman"/>
          <w:noProof/>
        </w:rPr>
        <w:t>,</w:t>
      </w:r>
      <w:r w:rsidR="00997400" w:rsidRPr="005B7C5C">
        <w:rPr>
          <w:rFonts w:cs="Times New Roman"/>
        </w:rPr>
        <w:t xml:space="preserve"> and there is a Naval Team le</w:t>
      </w:r>
      <w:r w:rsidRPr="005B7C5C">
        <w:rPr>
          <w:rFonts w:cs="Times New Roman"/>
        </w:rPr>
        <w:t xml:space="preserve">d by </w:t>
      </w:r>
      <w:r w:rsidR="009922CC" w:rsidRPr="005B7C5C">
        <w:rPr>
          <w:rFonts w:cs="Times New Roman"/>
        </w:rPr>
        <w:t>Sergeant</w:t>
      </w:r>
      <w:r w:rsidRPr="005B7C5C">
        <w:rPr>
          <w:rFonts w:cs="Times New Roman"/>
        </w:rPr>
        <w:t xml:space="preserve"> Robles. There </w:t>
      </w:r>
      <w:r w:rsidR="005877E0" w:rsidRPr="005B7C5C">
        <w:rPr>
          <w:rFonts w:cs="Times New Roman"/>
          <w:noProof/>
        </w:rPr>
        <w:t>is</w:t>
      </w:r>
      <w:r w:rsidRPr="005B7C5C">
        <w:rPr>
          <w:rFonts w:cs="Times New Roman"/>
        </w:rPr>
        <w:t xml:space="preserve"> als</w:t>
      </w:r>
      <w:r w:rsidR="000C0F7D" w:rsidRPr="005B7C5C">
        <w:rPr>
          <w:rFonts w:cs="Times New Roman"/>
        </w:rPr>
        <w:t>o the Secret Service team Michae</w:t>
      </w:r>
      <w:r w:rsidRPr="005B7C5C">
        <w:rPr>
          <w:rFonts w:cs="Times New Roman"/>
        </w:rPr>
        <w:t xml:space="preserve">l </w:t>
      </w:r>
      <w:proofErr w:type="spellStart"/>
      <w:r w:rsidR="000C0F7D" w:rsidRPr="005B7C5C">
        <w:rPr>
          <w:rFonts w:cs="Times New Roman"/>
        </w:rPr>
        <w:t>Dereaux</w:t>
      </w:r>
      <w:proofErr w:type="spellEnd"/>
      <w:r w:rsidRPr="005B7C5C">
        <w:rPr>
          <w:rFonts w:cs="Times New Roman"/>
        </w:rPr>
        <w:t xml:space="preserve"> and Ruth Mi</w:t>
      </w:r>
      <w:r w:rsidR="00D83E3B" w:rsidRPr="005B7C5C">
        <w:rPr>
          <w:rFonts w:cs="Times New Roman"/>
        </w:rPr>
        <w:t xml:space="preserve">nor. We </w:t>
      </w:r>
      <w:r w:rsidR="00BC690A" w:rsidRPr="005B7C5C">
        <w:rPr>
          <w:rFonts w:cs="Times New Roman"/>
        </w:rPr>
        <w:t xml:space="preserve">can </w:t>
      </w:r>
      <w:r w:rsidR="00D83E3B" w:rsidRPr="005B7C5C">
        <w:rPr>
          <w:rFonts w:cs="Times New Roman"/>
        </w:rPr>
        <w:t>also use the a</w:t>
      </w:r>
      <w:r w:rsidRPr="005B7C5C">
        <w:rPr>
          <w:rFonts w:cs="Times New Roman"/>
        </w:rPr>
        <w:t>lien shuttles that SIMPOC is modifying. We can put a team together and drop them right on the site. They can check it out, do anything else necessary to secure the area then go to another site.</w:t>
      </w:r>
      <w:r w:rsidR="00E92C67" w:rsidRPr="005B7C5C">
        <w:rPr>
          <w:rFonts w:cs="Times New Roman"/>
        </w:rPr>
        <w:t xml:space="preserve"> We should be able to start in a </w:t>
      </w:r>
      <w:r w:rsidR="00BD5D5A" w:rsidRPr="005B7C5C">
        <w:rPr>
          <w:rFonts w:cs="Times New Roman"/>
        </w:rPr>
        <w:t>few days</w:t>
      </w:r>
      <w:r w:rsidR="00E92C67" w:rsidRPr="005B7C5C">
        <w:rPr>
          <w:rFonts w:cs="Times New Roman"/>
        </w:rPr>
        <w:t>.</w:t>
      </w:r>
      <w:r w:rsidRPr="005B7C5C">
        <w:rPr>
          <w:rFonts w:cs="Times New Roman"/>
        </w:rPr>
        <w:t>”</w:t>
      </w:r>
    </w:p>
    <w:p w14:paraId="37BBDC99" w14:textId="03415136" w:rsidR="00E828E3" w:rsidRPr="005B7C5C" w:rsidRDefault="00662FA0" w:rsidP="004537F7">
      <w:pPr>
        <w:rPr>
          <w:rFonts w:cs="Times New Roman"/>
        </w:rPr>
      </w:pPr>
      <w:r w:rsidRPr="005B7C5C">
        <w:rPr>
          <w:rFonts w:cs="Times New Roman"/>
        </w:rPr>
        <w:t>“Sounds necessary.</w:t>
      </w:r>
      <w:r w:rsidR="00E828E3" w:rsidRPr="005B7C5C">
        <w:rPr>
          <w:rFonts w:cs="Times New Roman"/>
        </w:rPr>
        <w:t xml:space="preserve"> How about taking one of SIMPOC’s beta units</w:t>
      </w:r>
      <w:r w:rsidR="003E1325" w:rsidRPr="005B7C5C">
        <w:rPr>
          <w:rFonts w:cs="Times New Roman"/>
        </w:rPr>
        <w:t>?</w:t>
      </w:r>
      <w:r w:rsidR="00E828E3" w:rsidRPr="005B7C5C">
        <w:rPr>
          <w:rFonts w:cs="Times New Roman"/>
        </w:rPr>
        <w:t xml:space="preserve"> It might be helpful.</w:t>
      </w:r>
    </w:p>
    <w:p w14:paraId="569BE783" w14:textId="705CAB83" w:rsidR="00E828E3" w:rsidRPr="005B7C5C" w:rsidRDefault="00E828E3" w:rsidP="004537F7">
      <w:pPr>
        <w:rPr>
          <w:rFonts w:cs="Times New Roman"/>
        </w:rPr>
      </w:pPr>
      <w:r w:rsidRPr="005B7C5C">
        <w:rPr>
          <w:rFonts w:cs="Times New Roman"/>
        </w:rPr>
        <w:t>“Yes, sir. I suspect that it could be. I’ll have it integrated into the plan,” responded the Admiral.</w:t>
      </w:r>
    </w:p>
    <w:p w14:paraId="018850FA" w14:textId="37F6384B" w:rsidR="00662FA0" w:rsidRPr="005B7C5C" w:rsidRDefault="00662FA0" w:rsidP="004537F7">
      <w:pPr>
        <w:rPr>
          <w:rFonts w:cs="Times New Roman"/>
        </w:rPr>
      </w:pPr>
      <w:r w:rsidRPr="005B7C5C">
        <w:rPr>
          <w:rFonts w:cs="Times New Roman"/>
        </w:rPr>
        <w:t xml:space="preserve"> </w:t>
      </w:r>
      <w:r w:rsidR="00E828E3" w:rsidRPr="005B7C5C">
        <w:rPr>
          <w:rFonts w:cs="Times New Roman"/>
        </w:rPr>
        <w:t>“</w:t>
      </w:r>
      <w:r w:rsidRPr="005B7C5C">
        <w:rPr>
          <w:rFonts w:cs="Times New Roman"/>
          <w:noProof/>
        </w:rPr>
        <w:t>Go</w:t>
      </w:r>
      <w:r w:rsidR="005877E0" w:rsidRPr="005B7C5C">
        <w:rPr>
          <w:rFonts w:cs="Times New Roman"/>
          <w:noProof/>
        </w:rPr>
        <w:t xml:space="preserve"> </w:t>
      </w:r>
      <w:r w:rsidRPr="005B7C5C">
        <w:rPr>
          <w:rFonts w:cs="Times New Roman"/>
          <w:noProof/>
        </w:rPr>
        <w:t>ahead</w:t>
      </w:r>
      <w:r w:rsidRPr="005B7C5C">
        <w:rPr>
          <w:rFonts w:cs="Times New Roman"/>
        </w:rPr>
        <w:t xml:space="preserve"> and let me know what you find.”</w:t>
      </w:r>
    </w:p>
    <w:p w14:paraId="65972730" w14:textId="77777777" w:rsidR="00662FA0" w:rsidRPr="005B7C5C" w:rsidRDefault="00662FA0" w:rsidP="004537F7">
      <w:pPr>
        <w:rPr>
          <w:rFonts w:cs="Times New Roman"/>
        </w:rPr>
      </w:pPr>
      <w:r w:rsidRPr="005B7C5C">
        <w:rPr>
          <w:rFonts w:cs="Times New Roman"/>
        </w:rPr>
        <w:t>“Yes, Sir,” Colonel Dodd and Admiral Hagerly said.</w:t>
      </w:r>
    </w:p>
    <w:p w14:paraId="7A769CD9" w14:textId="4D427FC9" w:rsidR="000C0F7D" w:rsidRPr="005B7C5C" w:rsidRDefault="00F71774" w:rsidP="00FA16D7">
      <w:pPr>
        <w:pStyle w:val="Heading1"/>
        <w:rPr>
          <w:rFonts w:cs="Times New Roman"/>
        </w:rPr>
      </w:pPr>
      <w:bookmarkStart w:id="26" w:name="_Toc517868350"/>
      <w:bookmarkStart w:id="27" w:name="_Toc76716866"/>
      <w:r w:rsidRPr="005B7C5C">
        <w:rPr>
          <w:rFonts w:cs="Times New Roman"/>
        </w:rPr>
        <w:lastRenderedPageBreak/>
        <w:t>Wednesday</w:t>
      </w:r>
      <w:r w:rsidR="005877E0" w:rsidRPr="005B7C5C">
        <w:rPr>
          <w:rFonts w:cs="Times New Roman"/>
        </w:rPr>
        <w:t>,</w:t>
      </w:r>
      <w:r w:rsidR="00FB58AD" w:rsidRPr="005B7C5C">
        <w:rPr>
          <w:rFonts w:cs="Times New Roman"/>
        </w:rPr>
        <w:t xml:space="preserve"> September 13</w:t>
      </w:r>
      <w:r w:rsidR="000C0F7D" w:rsidRPr="005B7C5C">
        <w:rPr>
          <w:rFonts w:cs="Times New Roman"/>
        </w:rPr>
        <w:t>, 2051</w:t>
      </w:r>
      <w:bookmarkEnd w:id="26"/>
      <w:bookmarkEnd w:id="27"/>
    </w:p>
    <w:p w14:paraId="52851290" w14:textId="77777777" w:rsidR="00DF178C" w:rsidRPr="005B7C5C" w:rsidRDefault="00DF178C" w:rsidP="00DF178C">
      <w:pPr>
        <w:pStyle w:val="Heading2"/>
        <w:rPr>
          <w:rFonts w:cs="Times New Roman"/>
          <w:noProof/>
        </w:rPr>
      </w:pPr>
      <w:r w:rsidRPr="005B7C5C">
        <w:rPr>
          <w:rFonts w:cs="Times New Roman"/>
          <w:noProof/>
        </w:rPr>
        <w:t>Chevesky Arrives in Mars Orbit</w:t>
      </w:r>
    </w:p>
    <w:p w14:paraId="49068D97" w14:textId="434D954E" w:rsidR="0037386D" w:rsidRPr="005B7C5C" w:rsidRDefault="0037386D" w:rsidP="004537F7">
      <w:pPr>
        <w:rPr>
          <w:rFonts w:cs="Times New Roman"/>
          <w:noProof/>
        </w:rPr>
      </w:pPr>
      <w:r w:rsidRPr="005B7C5C">
        <w:rPr>
          <w:rFonts w:cs="Times New Roman"/>
          <w:noProof/>
        </w:rPr>
        <w:t>“Commander Herl, Colonel Herl, we are 30 minutes from achieving Martian</w:t>
      </w:r>
      <w:r w:rsidR="00201C6D" w:rsidRPr="005B7C5C">
        <w:rPr>
          <w:rFonts w:cs="Times New Roman"/>
          <w:noProof/>
        </w:rPr>
        <w:t xml:space="preserve"> Orbit,” w</w:t>
      </w:r>
      <w:r w:rsidRPr="005B7C5C">
        <w:rPr>
          <w:rFonts w:cs="Times New Roman"/>
          <w:noProof/>
        </w:rPr>
        <w:t>as the gentle message that Joan and Tom heard from their communicators</w:t>
      </w:r>
      <w:r w:rsidR="00DE3940">
        <w:rPr>
          <w:rFonts w:cs="Times New Roman"/>
          <w:noProof/>
        </w:rPr>
        <w:t>,</w:t>
      </w:r>
      <w:r w:rsidRPr="005B7C5C">
        <w:rPr>
          <w:rFonts w:cs="Times New Roman"/>
          <w:noProof/>
        </w:rPr>
        <w:t xml:space="preserve"> which they left on the nightstand next to the bed.</w:t>
      </w:r>
    </w:p>
    <w:p w14:paraId="7803A3C9" w14:textId="608758FA" w:rsidR="0037386D" w:rsidRPr="005B7C5C" w:rsidRDefault="0037386D" w:rsidP="004537F7">
      <w:pPr>
        <w:rPr>
          <w:rFonts w:cs="Times New Roman"/>
          <w:noProof/>
        </w:rPr>
      </w:pPr>
      <w:r w:rsidRPr="005B7C5C">
        <w:rPr>
          <w:rFonts w:cs="Times New Roman"/>
          <w:noProof/>
        </w:rPr>
        <w:t>“Thanks, SIMPOC</w:t>
      </w:r>
      <w:r w:rsidR="00DE3940">
        <w:rPr>
          <w:rFonts w:cs="Times New Roman"/>
          <w:noProof/>
        </w:rPr>
        <w:t>;</w:t>
      </w:r>
      <w:r w:rsidRPr="005B7C5C">
        <w:rPr>
          <w:rFonts w:cs="Times New Roman"/>
          <w:noProof/>
        </w:rPr>
        <w:t xml:space="preserve"> we’ll be out in a minute,” Joan responded.</w:t>
      </w:r>
    </w:p>
    <w:p w14:paraId="0B84C7E5" w14:textId="71B43E15" w:rsidR="00E114B9" w:rsidRPr="005B7C5C" w:rsidRDefault="00BD5D5A" w:rsidP="004537F7">
      <w:pPr>
        <w:rPr>
          <w:rFonts w:cs="Times New Roman"/>
          <w:noProof/>
        </w:rPr>
      </w:pPr>
      <w:r w:rsidRPr="005B7C5C">
        <w:rPr>
          <w:rFonts w:cs="Times New Roman"/>
          <w:noProof/>
        </w:rPr>
        <w:t>Joan</w:t>
      </w:r>
      <w:r w:rsidR="00763DF0" w:rsidRPr="005B7C5C">
        <w:rPr>
          <w:rFonts w:cs="Times New Roman"/>
          <w:noProof/>
        </w:rPr>
        <w:t xml:space="preserve"> </w:t>
      </w:r>
      <w:r w:rsidR="00E114B9" w:rsidRPr="005B7C5C">
        <w:rPr>
          <w:rFonts w:cs="Times New Roman"/>
          <w:noProof/>
        </w:rPr>
        <w:t xml:space="preserve">rolled out of bed first and was looking around when </w:t>
      </w:r>
      <w:r w:rsidRPr="005B7C5C">
        <w:rPr>
          <w:rFonts w:cs="Times New Roman"/>
          <w:noProof/>
        </w:rPr>
        <w:t>she</w:t>
      </w:r>
      <w:r w:rsidR="00E114B9" w:rsidRPr="005B7C5C">
        <w:rPr>
          <w:rFonts w:cs="Times New Roman"/>
          <w:noProof/>
        </w:rPr>
        <w:t xml:space="preserve"> said, “Boy do I wish I had brought </w:t>
      </w:r>
      <w:r w:rsidRPr="005B7C5C">
        <w:rPr>
          <w:rFonts w:cs="Times New Roman"/>
          <w:noProof/>
        </w:rPr>
        <w:t>more clothes than the few things I threw in my duffle bag</w:t>
      </w:r>
      <w:r w:rsidR="00E114B9" w:rsidRPr="005B7C5C">
        <w:rPr>
          <w:rFonts w:cs="Times New Roman"/>
          <w:noProof/>
        </w:rPr>
        <w:t>.”</w:t>
      </w:r>
    </w:p>
    <w:p w14:paraId="02495DCF" w14:textId="54079BDD" w:rsidR="00E114B9" w:rsidRPr="005B7C5C" w:rsidRDefault="00E114B9" w:rsidP="004537F7">
      <w:pPr>
        <w:rPr>
          <w:rFonts w:cs="Times New Roman"/>
          <w:noProof/>
        </w:rPr>
      </w:pPr>
      <w:r w:rsidRPr="005B7C5C">
        <w:rPr>
          <w:rFonts w:cs="Times New Roman"/>
          <w:noProof/>
        </w:rPr>
        <w:t>“Take a look here</w:t>
      </w:r>
      <w:r w:rsidR="00DE3940">
        <w:rPr>
          <w:rFonts w:cs="Times New Roman"/>
          <w:noProof/>
        </w:rPr>
        <w:t>;</w:t>
      </w:r>
      <w:r w:rsidRPr="005B7C5C">
        <w:rPr>
          <w:rFonts w:cs="Times New Roman"/>
          <w:noProof/>
        </w:rPr>
        <w:t xml:space="preserve"> our friend SIMPOC has filled the drawers with clothes. They all look brand new</w:t>
      </w:r>
      <w:r w:rsidR="005877E0" w:rsidRPr="005B7C5C">
        <w:rPr>
          <w:rFonts w:cs="Times New Roman"/>
          <w:noProof/>
        </w:rPr>
        <w:t>,</w:t>
      </w:r>
      <w:r w:rsidRPr="005B7C5C">
        <w:rPr>
          <w:rFonts w:cs="Times New Roman"/>
          <w:noProof/>
        </w:rPr>
        <w:t xml:space="preserve"> and they even look like the right size.”</w:t>
      </w:r>
    </w:p>
    <w:p w14:paraId="5C490320" w14:textId="6A4FCCC3" w:rsidR="00E114B9" w:rsidRPr="005B7C5C" w:rsidRDefault="00E114B9" w:rsidP="004537F7">
      <w:pPr>
        <w:rPr>
          <w:rFonts w:cs="Times New Roman"/>
          <w:noProof/>
        </w:rPr>
      </w:pPr>
      <w:r w:rsidRPr="005B7C5C">
        <w:rPr>
          <w:rFonts w:cs="Times New Roman"/>
          <w:noProof/>
        </w:rPr>
        <w:t>“You got to b</w:t>
      </w:r>
      <w:r w:rsidR="00BD5D5A" w:rsidRPr="005B7C5C">
        <w:rPr>
          <w:rFonts w:cs="Times New Roman"/>
          <w:noProof/>
        </w:rPr>
        <w:t xml:space="preserve">e kidding me,” Joan said as she </w:t>
      </w:r>
      <w:r w:rsidRPr="005B7C5C">
        <w:rPr>
          <w:rFonts w:cs="Times New Roman"/>
          <w:noProof/>
        </w:rPr>
        <w:t>walked to the dresser to check out her options.</w:t>
      </w:r>
    </w:p>
    <w:p w14:paraId="3FB88AAA" w14:textId="1077375C" w:rsidR="00E114B9" w:rsidRPr="005B7C5C" w:rsidRDefault="00E114B9" w:rsidP="004537F7">
      <w:pPr>
        <w:rPr>
          <w:rFonts w:cs="Times New Roman"/>
          <w:noProof/>
        </w:rPr>
      </w:pPr>
      <w:r w:rsidRPr="005B7C5C">
        <w:rPr>
          <w:rFonts w:cs="Times New Roman"/>
          <w:noProof/>
        </w:rPr>
        <w:t xml:space="preserve">“I can’t say much about the selection, but you’ve got to admit, he did a good job,” </w:t>
      </w:r>
      <w:r w:rsidR="00201C6D" w:rsidRPr="005B7C5C">
        <w:rPr>
          <w:rFonts w:cs="Times New Roman"/>
          <w:noProof/>
        </w:rPr>
        <w:t>expressed</w:t>
      </w:r>
      <w:r w:rsidRPr="005B7C5C">
        <w:rPr>
          <w:rFonts w:cs="Times New Roman"/>
          <w:noProof/>
        </w:rPr>
        <w:t xml:space="preserve"> Joan.</w:t>
      </w:r>
    </w:p>
    <w:p w14:paraId="72BA312E" w14:textId="1FB5C995" w:rsidR="00E114B9" w:rsidRPr="005B7C5C" w:rsidRDefault="00E114B9" w:rsidP="004537F7">
      <w:pPr>
        <w:rPr>
          <w:rFonts w:cs="Times New Roman"/>
          <w:noProof/>
        </w:rPr>
      </w:pPr>
      <w:r w:rsidRPr="005B7C5C">
        <w:rPr>
          <w:rFonts w:cs="Times New Roman"/>
          <w:noProof/>
        </w:rPr>
        <w:t>The</w:t>
      </w:r>
      <w:r w:rsidR="00201C6D" w:rsidRPr="005B7C5C">
        <w:rPr>
          <w:rFonts w:cs="Times New Roman"/>
          <w:noProof/>
        </w:rPr>
        <w:t>y</w:t>
      </w:r>
      <w:r w:rsidRPr="005B7C5C">
        <w:rPr>
          <w:rFonts w:cs="Times New Roman"/>
          <w:noProof/>
        </w:rPr>
        <w:t xml:space="preserve"> dressed quickly</w:t>
      </w:r>
      <w:r w:rsidR="005877E0" w:rsidRPr="005B7C5C">
        <w:rPr>
          <w:rFonts w:cs="Times New Roman"/>
          <w:noProof/>
        </w:rPr>
        <w:t>,</w:t>
      </w:r>
      <w:r w:rsidRPr="005B7C5C">
        <w:rPr>
          <w:rFonts w:cs="Times New Roman"/>
          <w:noProof/>
        </w:rPr>
        <w:t xml:space="preserve"> and when they parted the drape over the door, they were embraced with the overwhelming smell of fresh coffee.</w:t>
      </w:r>
    </w:p>
    <w:p w14:paraId="2084B800" w14:textId="35A5C7C8" w:rsidR="00E114B9" w:rsidRPr="005B7C5C" w:rsidRDefault="00E114B9" w:rsidP="004537F7">
      <w:pPr>
        <w:rPr>
          <w:rFonts w:cs="Times New Roman"/>
          <w:noProof/>
        </w:rPr>
      </w:pPr>
      <w:r w:rsidRPr="005B7C5C">
        <w:rPr>
          <w:rFonts w:cs="Times New Roman"/>
          <w:noProof/>
        </w:rPr>
        <w:t>“SIMPOC, you didn’t,” Joan said as she took a deep breath and headed for the small food preparation area.</w:t>
      </w:r>
    </w:p>
    <w:p w14:paraId="33EE0B37" w14:textId="42F36206" w:rsidR="00E114B9" w:rsidRPr="005B7C5C" w:rsidRDefault="00E114B9" w:rsidP="004537F7">
      <w:pPr>
        <w:rPr>
          <w:rFonts w:cs="Times New Roman"/>
          <w:noProof/>
        </w:rPr>
      </w:pPr>
      <w:r w:rsidRPr="005B7C5C">
        <w:rPr>
          <w:rFonts w:cs="Times New Roman"/>
          <w:noProof/>
        </w:rPr>
        <w:lastRenderedPageBreak/>
        <w:t>Tom followed her</w:t>
      </w:r>
      <w:r w:rsidR="005877E0" w:rsidRPr="005B7C5C">
        <w:rPr>
          <w:rFonts w:cs="Times New Roman"/>
          <w:noProof/>
        </w:rPr>
        <w:t>,</w:t>
      </w:r>
      <w:r w:rsidRPr="005B7C5C">
        <w:rPr>
          <w:rFonts w:cs="Times New Roman"/>
          <w:noProof/>
        </w:rPr>
        <w:t xml:space="preserve"> and they found a fresh pot of coffee and </w:t>
      </w:r>
      <w:r w:rsidR="00DE3940">
        <w:rPr>
          <w:rFonts w:cs="Times New Roman"/>
          <w:noProof/>
        </w:rPr>
        <w:t xml:space="preserve">a </w:t>
      </w:r>
      <w:r w:rsidRPr="005B7C5C">
        <w:rPr>
          <w:rFonts w:cs="Times New Roman"/>
          <w:noProof/>
        </w:rPr>
        <w:t>selection of pastries.</w:t>
      </w:r>
    </w:p>
    <w:p w14:paraId="62AC6B93" w14:textId="5A621797" w:rsidR="00E114B9" w:rsidRPr="005B7C5C" w:rsidRDefault="00E114B9" w:rsidP="004537F7">
      <w:pPr>
        <w:rPr>
          <w:rFonts w:cs="Times New Roman"/>
          <w:noProof/>
        </w:rPr>
      </w:pPr>
      <w:r w:rsidRPr="005B7C5C">
        <w:rPr>
          <w:rFonts w:cs="Times New Roman"/>
          <w:noProof/>
        </w:rPr>
        <w:t>“Wow, I might not get off this boat,” Tom said as he grabbed two of them and a large mug of coffee.</w:t>
      </w:r>
    </w:p>
    <w:p w14:paraId="002FF505" w14:textId="0E0459DF" w:rsidR="00E114B9" w:rsidRPr="005B7C5C" w:rsidRDefault="00E114B9" w:rsidP="004537F7">
      <w:pPr>
        <w:rPr>
          <w:rFonts w:cs="Times New Roman"/>
          <w:noProof/>
        </w:rPr>
      </w:pPr>
      <w:r w:rsidRPr="005B7C5C">
        <w:rPr>
          <w:rFonts w:cs="Times New Roman"/>
          <w:noProof/>
        </w:rPr>
        <w:t>“SIMPOC, how on Earth did you figure out to do</w:t>
      </w:r>
      <w:r w:rsidR="00074598" w:rsidRPr="005B7C5C">
        <w:rPr>
          <w:rFonts w:cs="Times New Roman"/>
          <w:noProof/>
        </w:rPr>
        <w:t xml:space="preserve"> all</w:t>
      </w:r>
      <w:r w:rsidRPr="005B7C5C">
        <w:rPr>
          <w:rFonts w:cs="Times New Roman"/>
          <w:noProof/>
        </w:rPr>
        <w:t xml:space="preserve"> this. The bedroom, the clothes</w:t>
      </w:r>
      <w:r w:rsidR="00DE3940">
        <w:rPr>
          <w:rFonts w:cs="Times New Roman"/>
          <w:noProof/>
        </w:rPr>
        <w:t>,</w:t>
      </w:r>
      <w:r w:rsidRPr="005B7C5C">
        <w:rPr>
          <w:rFonts w:cs="Times New Roman"/>
          <w:noProof/>
        </w:rPr>
        <w:t xml:space="preserve"> and now the food, I am impressed,” Joan said as she sipped her coffee.</w:t>
      </w:r>
    </w:p>
    <w:p w14:paraId="224AB4D9" w14:textId="2A34A5B3" w:rsidR="00E114B9" w:rsidRPr="005B7C5C" w:rsidRDefault="00E114B9" w:rsidP="004537F7">
      <w:pPr>
        <w:rPr>
          <w:rFonts w:cs="Times New Roman"/>
          <w:noProof/>
        </w:rPr>
      </w:pPr>
      <w:r w:rsidRPr="005B7C5C">
        <w:rPr>
          <w:rFonts w:cs="Times New Roman"/>
          <w:noProof/>
        </w:rPr>
        <w:t>“I thought it was appropriate,” was his simple reply. “We are inserting ourselves into Mars orbit. We will be passing over the Mars colony in 18 minutes.”</w:t>
      </w:r>
    </w:p>
    <w:p w14:paraId="149D8F24" w14:textId="60E6C23D" w:rsidR="00E114B9" w:rsidRPr="005B7C5C" w:rsidRDefault="00E114B9" w:rsidP="004537F7">
      <w:pPr>
        <w:rPr>
          <w:rFonts w:cs="Times New Roman"/>
          <w:noProof/>
        </w:rPr>
      </w:pPr>
      <w:r w:rsidRPr="005B7C5C">
        <w:rPr>
          <w:rFonts w:cs="Times New Roman"/>
          <w:noProof/>
        </w:rPr>
        <w:t>“</w:t>
      </w:r>
      <w:r w:rsidR="0051153C" w:rsidRPr="005B7C5C">
        <w:rPr>
          <w:rFonts w:cs="Times New Roman"/>
          <w:noProof/>
        </w:rPr>
        <w:t>Beta 5</w:t>
      </w:r>
      <w:r w:rsidRPr="005B7C5C">
        <w:rPr>
          <w:rFonts w:cs="Times New Roman"/>
          <w:noProof/>
        </w:rPr>
        <w:t>, please connect me to Ophelia,”</w:t>
      </w:r>
    </w:p>
    <w:p w14:paraId="7C57B165" w14:textId="77777777" w:rsidR="00E114B9" w:rsidRPr="005B7C5C" w:rsidRDefault="00E114B9" w:rsidP="004537F7">
      <w:pPr>
        <w:rPr>
          <w:rFonts w:cs="Times New Roman"/>
          <w:noProof/>
        </w:rPr>
      </w:pPr>
      <w:r w:rsidRPr="005B7C5C">
        <w:rPr>
          <w:rFonts w:cs="Times New Roman"/>
          <w:noProof/>
        </w:rPr>
        <w:t>“Acknowledged.”</w:t>
      </w:r>
    </w:p>
    <w:p w14:paraId="1EC42C8C" w14:textId="77777777" w:rsidR="00E114B9" w:rsidRPr="005B7C5C" w:rsidRDefault="00E114B9" w:rsidP="004537F7">
      <w:pPr>
        <w:rPr>
          <w:rFonts w:cs="Times New Roman"/>
          <w:noProof/>
        </w:rPr>
      </w:pPr>
      <w:r w:rsidRPr="005B7C5C">
        <w:rPr>
          <w:rFonts w:cs="Times New Roman"/>
          <w:noProof/>
        </w:rPr>
        <w:t>“Ophelia, this is Joan. We just reached orbit, and we’ll be over your head in a few minutes.”</w:t>
      </w:r>
    </w:p>
    <w:p w14:paraId="40C59C85" w14:textId="57F883BF" w:rsidR="00E114B9" w:rsidRPr="005B7C5C" w:rsidRDefault="00E114B9" w:rsidP="004537F7">
      <w:pPr>
        <w:rPr>
          <w:rFonts w:cs="Times New Roman"/>
          <w:noProof/>
        </w:rPr>
      </w:pPr>
      <w:r w:rsidRPr="005B7C5C">
        <w:rPr>
          <w:rFonts w:cs="Times New Roman"/>
          <w:noProof/>
        </w:rPr>
        <w:t>“Joan, I’m glad you made it alright, and in 10 hours, wow. That is amazing. Do you have some way to come to the surface</w:t>
      </w:r>
      <w:r w:rsidR="00DE3940">
        <w:rPr>
          <w:rFonts w:cs="Times New Roman"/>
          <w:noProof/>
        </w:rPr>
        <w:t>,</w:t>
      </w:r>
      <w:r w:rsidRPr="005B7C5C">
        <w:rPr>
          <w:rFonts w:cs="Times New Roman"/>
          <w:noProof/>
        </w:rPr>
        <w:t xml:space="preserve"> or do we need to send up the tug?”</w:t>
      </w:r>
    </w:p>
    <w:p w14:paraId="012BE762" w14:textId="2B1DC559" w:rsidR="00E114B9" w:rsidRPr="005B7C5C" w:rsidRDefault="00E114B9" w:rsidP="004537F7">
      <w:pPr>
        <w:rPr>
          <w:rFonts w:cs="Times New Roman"/>
          <w:noProof/>
        </w:rPr>
      </w:pPr>
      <w:r w:rsidRPr="005B7C5C">
        <w:rPr>
          <w:rFonts w:cs="Times New Roman"/>
          <w:noProof/>
        </w:rPr>
        <w:t>“We’re covered. We have a nice little shuttle which we can park right next to you. We’ll be down in about 25 minutes.”</w:t>
      </w:r>
    </w:p>
    <w:p w14:paraId="3028A453" w14:textId="271DCD75" w:rsidR="00186E34" w:rsidRPr="005B7C5C" w:rsidRDefault="00186E34" w:rsidP="004537F7">
      <w:pPr>
        <w:rPr>
          <w:rFonts w:cs="Times New Roman"/>
          <w:noProof/>
        </w:rPr>
      </w:pPr>
      <w:r w:rsidRPr="005B7C5C">
        <w:rPr>
          <w:rFonts w:cs="Times New Roman"/>
          <w:noProof/>
        </w:rPr>
        <w:t>“Great, there is a pad next to the tug that you can land on. Looking forward to seeing you guys.”</w:t>
      </w:r>
    </w:p>
    <w:p w14:paraId="32A664E8" w14:textId="21C52A86" w:rsidR="00E114B9" w:rsidRPr="005B7C5C" w:rsidRDefault="00E114B9" w:rsidP="004537F7">
      <w:pPr>
        <w:rPr>
          <w:rFonts w:cs="Times New Roman"/>
          <w:noProof/>
        </w:rPr>
      </w:pPr>
      <w:r w:rsidRPr="005B7C5C">
        <w:rPr>
          <w:rFonts w:cs="Times New Roman"/>
          <w:noProof/>
        </w:rPr>
        <w:t xml:space="preserve">“Same here, </w:t>
      </w:r>
      <w:r w:rsidR="00201C6D" w:rsidRPr="005B7C5C">
        <w:rPr>
          <w:rFonts w:cs="Times New Roman"/>
          <w:noProof/>
        </w:rPr>
        <w:t>Chevesky</w:t>
      </w:r>
      <w:r w:rsidRPr="005B7C5C">
        <w:rPr>
          <w:rFonts w:cs="Times New Roman"/>
          <w:noProof/>
        </w:rPr>
        <w:t xml:space="preserve"> out.”</w:t>
      </w:r>
    </w:p>
    <w:p w14:paraId="676F55A3" w14:textId="73E31804" w:rsidR="00E114B9" w:rsidRPr="005B7C5C" w:rsidRDefault="00E114B9" w:rsidP="004537F7">
      <w:pPr>
        <w:rPr>
          <w:rFonts w:cs="Times New Roman"/>
          <w:noProof/>
        </w:rPr>
      </w:pPr>
      <w:r w:rsidRPr="005B7C5C">
        <w:rPr>
          <w:rFonts w:cs="Times New Roman"/>
          <w:noProof/>
        </w:rPr>
        <w:t>“Joan, Tom</w:t>
      </w:r>
      <w:r w:rsidR="00DE3940">
        <w:rPr>
          <w:rFonts w:cs="Times New Roman"/>
          <w:noProof/>
        </w:rPr>
        <w:t>,</w:t>
      </w:r>
      <w:r w:rsidRPr="005B7C5C">
        <w:rPr>
          <w:rFonts w:cs="Times New Roman"/>
          <w:noProof/>
        </w:rPr>
        <w:t xml:space="preserve"> your suits are stored in the same room as the shuttle,” SIMPOC added.</w:t>
      </w:r>
    </w:p>
    <w:p w14:paraId="58456C54" w14:textId="77E90504" w:rsidR="00E114B9" w:rsidRPr="005B7C5C" w:rsidRDefault="00E114B9" w:rsidP="004537F7">
      <w:pPr>
        <w:rPr>
          <w:rFonts w:cs="Times New Roman"/>
          <w:noProof/>
        </w:rPr>
      </w:pPr>
      <w:r w:rsidRPr="005B7C5C">
        <w:rPr>
          <w:rFonts w:cs="Times New Roman"/>
          <w:noProof/>
        </w:rPr>
        <w:t>“Are you coming down with us?” Tom asked.</w:t>
      </w:r>
    </w:p>
    <w:p w14:paraId="41726A95" w14:textId="7FF82130" w:rsidR="00E114B9" w:rsidRPr="005B7C5C" w:rsidRDefault="00E114B9" w:rsidP="004537F7">
      <w:pPr>
        <w:rPr>
          <w:rFonts w:cs="Times New Roman"/>
          <w:noProof/>
        </w:rPr>
      </w:pPr>
      <w:r w:rsidRPr="005B7C5C">
        <w:rPr>
          <w:rFonts w:cs="Times New Roman"/>
          <w:noProof/>
        </w:rPr>
        <w:lastRenderedPageBreak/>
        <w:t>“</w:t>
      </w:r>
      <w:r w:rsidR="00201C6D" w:rsidRPr="005B7C5C">
        <w:rPr>
          <w:rFonts w:cs="Times New Roman"/>
          <w:noProof/>
        </w:rPr>
        <w:t>Yes, if that is possible. I’d like to see how you humans have adapted to life on Mars</w:t>
      </w:r>
      <w:r w:rsidR="00D920A4" w:rsidRPr="005B7C5C">
        <w:rPr>
          <w:rFonts w:cs="Times New Roman"/>
          <w:noProof/>
        </w:rPr>
        <w:t>;</w:t>
      </w:r>
      <w:r w:rsidRPr="005B7C5C">
        <w:rPr>
          <w:rFonts w:cs="Times New Roman"/>
          <w:noProof/>
        </w:rPr>
        <w:t xml:space="preserve"> I’ve looked at the dimensions of the habitats, hatches</w:t>
      </w:r>
      <w:r w:rsidR="00742310" w:rsidRPr="005B7C5C">
        <w:rPr>
          <w:rFonts w:cs="Times New Roman"/>
          <w:noProof/>
        </w:rPr>
        <w:t>,</w:t>
      </w:r>
      <w:r w:rsidRPr="005B7C5C">
        <w:rPr>
          <w:rFonts w:cs="Times New Roman"/>
          <w:noProof/>
        </w:rPr>
        <w:t xml:space="preserve"> and tunnels</w:t>
      </w:r>
      <w:r w:rsidR="00186E34" w:rsidRPr="005B7C5C">
        <w:rPr>
          <w:rFonts w:cs="Times New Roman"/>
          <w:noProof/>
        </w:rPr>
        <w:t>.</w:t>
      </w:r>
      <w:r w:rsidRPr="005B7C5C">
        <w:rPr>
          <w:rFonts w:cs="Times New Roman"/>
          <w:noProof/>
        </w:rPr>
        <w:t xml:space="preserve"> I will find it difficult to move around</w:t>
      </w:r>
      <w:r w:rsidR="00201C6D" w:rsidRPr="005B7C5C">
        <w:rPr>
          <w:rFonts w:cs="Times New Roman"/>
          <w:noProof/>
        </w:rPr>
        <w:t>, but if you’re patient</w:t>
      </w:r>
      <w:r w:rsidR="00BA0F96" w:rsidRPr="005B7C5C">
        <w:rPr>
          <w:rFonts w:cs="Times New Roman"/>
          <w:noProof/>
        </w:rPr>
        <w:t>,</w:t>
      </w:r>
      <w:r w:rsidR="00201C6D" w:rsidRPr="005B7C5C">
        <w:rPr>
          <w:rFonts w:cs="Times New Roman"/>
          <w:noProof/>
        </w:rPr>
        <w:t xml:space="preserve"> I should be able to handle it</w:t>
      </w:r>
      <w:r w:rsidRPr="005B7C5C">
        <w:rPr>
          <w:rFonts w:cs="Times New Roman"/>
          <w:noProof/>
        </w:rPr>
        <w:t xml:space="preserve">. I </w:t>
      </w:r>
      <w:r w:rsidR="00201C6D" w:rsidRPr="005B7C5C">
        <w:rPr>
          <w:rFonts w:cs="Times New Roman"/>
          <w:noProof/>
        </w:rPr>
        <w:t>hope</w:t>
      </w:r>
      <w:r w:rsidRPr="005B7C5C">
        <w:rPr>
          <w:rFonts w:cs="Times New Roman"/>
          <w:noProof/>
        </w:rPr>
        <w:t xml:space="preserve"> that I </w:t>
      </w:r>
      <w:r w:rsidR="00201C6D" w:rsidRPr="005B7C5C">
        <w:rPr>
          <w:rFonts w:cs="Times New Roman"/>
          <w:noProof/>
        </w:rPr>
        <w:t>won’t</w:t>
      </w:r>
      <w:r w:rsidRPr="005B7C5C">
        <w:rPr>
          <w:rFonts w:cs="Times New Roman"/>
          <w:noProof/>
        </w:rPr>
        <w:t xml:space="preserve"> be too obtrusive</w:t>
      </w:r>
      <w:r w:rsidR="00BD5D5A" w:rsidRPr="005B7C5C">
        <w:rPr>
          <w:rFonts w:cs="Times New Roman"/>
          <w:noProof/>
        </w:rPr>
        <w:t xml:space="preserve">. If </w:t>
      </w:r>
      <w:r w:rsidRPr="005B7C5C">
        <w:rPr>
          <w:rFonts w:cs="Times New Roman"/>
          <w:noProof/>
        </w:rPr>
        <w:t>I block their movements</w:t>
      </w:r>
      <w:r w:rsidR="00D920A4" w:rsidRPr="005B7C5C">
        <w:rPr>
          <w:rFonts w:cs="Times New Roman"/>
          <w:noProof/>
        </w:rPr>
        <w:t xml:space="preserve">, </w:t>
      </w:r>
      <w:r w:rsidRPr="005B7C5C">
        <w:rPr>
          <w:rFonts w:cs="Times New Roman"/>
          <w:noProof/>
        </w:rPr>
        <w:t>I can remain her</w:t>
      </w:r>
      <w:r w:rsidR="00186E34" w:rsidRPr="005B7C5C">
        <w:rPr>
          <w:rFonts w:cs="Times New Roman"/>
          <w:noProof/>
        </w:rPr>
        <w:t>e</w:t>
      </w:r>
      <w:r w:rsidRPr="005B7C5C">
        <w:rPr>
          <w:rFonts w:cs="Times New Roman"/>
          <w:noProof/>
        </w:rPr>
        <w:t xml:space="preserve"> </w:t>
      </w:r>
      <w:r w:rsidR="00DE3940">
        <w:rPr>
          <w:rFonts w:cs="Times New Roman"/>
          <w:noProof/>
        </w:rPr>
        <w:t xml:space="preserve">to </w:t>
      </w:r>
      <w:r w:rsidRPr="005B7C5C">
        <w:rPr>
          <w:rFonts w:cs="Times New Roman"/>
          <w:noProof/>
        </w:rPr>
        <w:t>work with the Betas and continue to explore and exercise this ship. There is still a great deal that I need to learn.”</w:t>
      </w:r>
    </w:p>
    <w:p w14:paraId="4B64CCE6" w14:textId="6D1E318F" w:rsidR="00201C6D" w:rsidRPr="005B7C5C" w:rsidRDefault="00201C6D" w:rsidP="004537F7">
      <w:pPr>
        <w:rPr>
          <w:rFonts w:cs="Times New Roman"/>
          <w:noProof/>
        </w:rPr>
      </w:pPr>
      <w:r w:rsidRPr="005B7C5C">
        <w:rPr>
          <w:rFonts w:cs="Times New Roman"/>
          <w:noProof/>
        </w:rPr>
        <w:t>“SIMPOC</w:t>
      </w:r>
      <w:r w:rsidR="00DE3940">
        <w:rPr>
          <w:rFonts w:cs="Times New Roman"/>
          <w:noProof/>
        </w:rPr>
        <w:t>,</w:t>
      </w:r>
      <w:r w:rsidRPr="005B7C5C">
        <w:rPr>
          <w:rFonts w:cs="Times New Roman"/>
          <w:noProof/>
        </w:rPr>
        <w:t xml:space="preserve"> if you want to see the surface of Mars and meet the Red Dirt crew, then you’ll come down. You can leave the Betas to work on the ship.”</w:t>
      </w:r>
    </w:p>
    <w:p w14:paraId="30CC78D1" w14:textId="38084099" w:rsidR="00201C6D" w:rsidRPr="005B7C5C" w:rsidRDefault="00201C6D" w:rsidP="004537F7">
      <w:pPr>
        <w:rPr>
          <w:rFonts w:cs="Times New Roman"/>
          <w:noProof/>
        </w:rPr>
      </w:pPr>
      <w:r w:rsidRPr="005B7C5C">
        <w:rPr>
          <w:rFonts w:cs="Times New Roman"/>
          <w:noProof/>
        </w:rPr>
        <w:t>“Thank you,” SIMPOC responded.</w:t>
      </w:r>
    </w:p>
    <w:p w14:paraId="37E972E9" w14:textId="18122132" w:rsidR="00742310" w:rsidRPr="005B7C5C" w:rsidRDefault="00742310" w:rsidP="004537F7">
      <w:pPr>
        <w:rPr>
          <w:rFonts w:cs="Times New Roman"/>
          <w:noProof/>
        </w:rPr>
      </w:pPr>
      <w:r w:rsidRPr="005B7C5C">
        <w:rPr>
          <w:rFonts w:cs="Times New Roman"/>
          <w:noProof/>
        </w:rPr>
        <w:t>“Did you load the surprise on the ship that I asked you to,” Joan asked</w:t>
      </w:r>
      <w:r w:rsidR="00DE3940">
        <w:rPr>
          <w:rFonts w:cs="Times New Roman"/>
          <w:noProof/>
        </w:rPr>
        <w:t>?</w:t>
      </w:r>
    </w:p>
    <w:p w14:paraId="28CDBC9E" w14:textId="0A90305E" w:rsidR="00742310" w:rsidRPr="005B7C5C" w:rsidRDefault="00742310" w:rsidP="004537F7">
      <w:pPr>
        <w:rPr>
          <w:rFonts w:cs="Times New Roman"/>
          <w:noProof/>
        </w:rPr>
      </w:pPr>
      <w:r w:rsidRPr="005B7C5C">
        <w:rPr>
          <w:rFonts w:cs="Times New Roman"/>
          <w:noProof/>
        </w:rPr>
        <w:t xml:space="preserve">“Yes, </w:t>
      </w:r>
      <w:r w:rsidR="00201C6D" w:rsidRPr="005B7C5C">
        <w:rPr>
          <w:rFonts w:cs="Times New Roman"/>
          <w:noProof/>
        </w:rPr>
        <w:t>Comman</w:t>
      </w:r>
      <w:r w:rsidRPr="005B7C5C">
        <w:rPr>
          <w:rFonts w:cs="Times New Roman"/>
          <w:noProof/>
        </w:rPr>
        <w:t>der</w:t>
      </w:r>
      <w:r w:rsidR="00DE3940">
        <w:rPr>
          <w:rFonts w:cs="Times New Roman"/>
          <w:noProof/>
        </w:rPr>
        <w:t>,</w:t>
      </w:r>
      <w:r w:rsidRPr="005B7C5C">
        <w:rPr>
          <w:rFonts w:cs="Times New Roman"/>
          <w:noProof/>
        </w:rPr>
        <w:t xml:space="preserve"> I did. It is by the hatch</w:t>
      </w:r>
      <w:r w:rsidR="00BD5D5A" w:rsidRPr="005B7C5C">
        <w:rPr>
          <w:rFonts w:cs="Times New Roman"/>
          <w:noProof/>
        </w:rPr>
        <w:t xml:space="preserve"> inside the shuttle</w:t>
      </w:r>
      <w:r w:rsidRPr="005B7C5C">
        <w:rPr>
          <w:rFonts w:cs="Times New Roman"/>
          <w:noProof/>
        </w:rPr>
        <w:t>.”</w:t>
      </w:r>
    </w:p>
    <w:p w14:paraId="4A9887BB" w14:textId="5B58EBD2" w:rsidR="00742310" w:rsidRPr="005B7C5C" w:rsidRDefault="00742310" w:rsidP="004537F7">
      <w:pPr>
        <w:rPr>
          <w:rFonts w:cs="Times New Roman"/>
          <w:noProof/>
        </w:rPr>
      </w:pPr>
      <w:r w:rsidRPr="005B7C5C">
        <w:rPr>
          <w:rFonts w:cs="Times New Roman"/>
          <w:noProof/>
        </w:rPr>
        <w:t>Tom and Joan smiled.</w:t>
      </w:r>
    </w:p>
    <w:p w14:paraId="385A2C03" w14:textId="77FC7DA7" w:rsidR="00186E34" w:rsidRPr="005B7C5C" w:rsidRDefault="00742310" w:rsidP="004537F7">
      <w:pPr>
        <w:rPr>
          <w:rFonts w:cs="Times New Roman"/>
          <w:noProof/>
        </w:rPr>
      </w:pPr>
      <w:r w:rsidRPr="005B7C5C">
        <w:rPr>
          <w:rFonts w:cs="Times New Roman"/>
          <w:noProof/>
        </w:rPr>
        <w:t xml:space="preserve">To change the subject, Joan said to her husband, </w:t>
      </w:r>
      <w:r w:rsidR="00186E34" w:rsidRPr="005B7C5C">
        <w:rPr>
          <w:rFonts w:cs="Times New Roman"/>
          <w:noProof/>
        </w:rPr>
        <w:t>“Should I trust you to fly that thing without killing us?”</w:t>
      </w:r>
    </w:p>
    <w:p w14:paraId="2E0180A3" w14:textId="2A9688D5" w:rsidR="00186E34" w:rsidRPr="005B7C5C" w:rsidRDefault="00186E34" w:rsidP="004537F7">
      <w:pPr>
        <w:rPr>
          <w:rFonts w:cs="Times New Roman"/>
          <w:noProof/>
        </w:rPr>
      </w:pPr>
      <w:r w:rsidRPr="005B7C5C">
        <w:rPr>
          <w:rFonts w:cs="Times New Roman"/>
          <w:noProof/>
        </w:rPr>
        <w:t>“Depends, remember I don’t serve drinks.”</w:t>
      </w:r>
    </w:p>
    <w:p w14:paraId="65F01CBF" w14:textId="3724D50E" w:rsidR="00B61F02" w:rsidRPr="005B7C5C" w:rsidRDefault="00186E34" w:rsidP="004537F7">
      <w:pPr>
        <w:rPr>
          <w:rFonts w:cs="Times New Roman"/>
          <w:noProof/>
        </w:rPr>
      </w:pPr>
      <w:r w:rsidRPr="005B7C5C">
        <w:rPr>
          <w:rFonts w:cs="Times New Roman"/>
          <w:noProof/>
        </w:rPr>
        <w:t>The flight to the surface went surprisingly well and easy. Unlike typical landing craft where the horizontal a</w:t>
      </w:r>
      <w:r w:rsidR="00FD42EA" w:rsidRPr="005B7C5C">
        <w:rPr>
          <w:rFonts w:cs="Times New Roman"/>
          <w:noProof/>
        </w:rPr>
        <w:t>nd vertical</w:t>
      </w:r>
      <w:r w:rsidRPr="005B7C5C">
        <w:rPr>
          <w:rFonts w:cs="Times New Roman"/>
          <w:noProof/>
        </w:rPr>
        <w:t xml:space="preserve"> velocities are important and </w:t>
      </w:r>
      <w:r w:rsidR="00201C6D" w:rsidRPr="005B7C5C">
        <w:rPr>
          <w:rFonts w:cs="Times New Roman"/>
          <w:noProof/>
        </w:rPr>
        <w:t>require monitoring</w:t>
      </w:r>
      <w:r w:rsidR="00C96514" w:rsidRPr="005B7C5C">
        <w:rPr>
          <w:rFonts w:cs="Times New Roman"/>
          <w:noProof/>
        </w:rPr>
        <w:t>,</w:t>
      </w:r>
      <w:r w:rsidR="00012C58" w:rsidRPr="005B7C5C">
        <w:rPr>
          <w:rFonts w:cs="Times New Roman"/>
          <w:noProof/>
        </w:rPr>
        <w:t xml:space="preserve"> </w:t>
      </w:r>
      <w:r w:rsidRPr="005B7C5C">
        <w:rPr>
          <w:rFonts w:cs="Times New Roman"/>
          <w:noProof/>
        </w:rPr>
        <w:t>Tom could visually look at the landing site and maneuver to it. He had no energy management issues to worry about. It was like driving a car to the local market.</w:t>
      </w:r>
    </w:p>
    <w:p w14:paraId="54663710" w14:textId="78CA7BE6" w:rsidR="00186E34" w:rsidRPr="005B7C5C" w:rsidRDefault="00186E34" w:rsidP="004537F7">
      <w:pPr>
        <w:rPr>
          <w:rFonts w:cs="Times New Roman"/>
          <w:noProof/>
        </w:rPr>
      </w:pPr>
      <w:r w:rsidRPr="005B7C5C">
        <w:rPr>
          <w:rFonts w:cs="Times New Roman"/>
          <w:noProof/>
        </w:rPr>
        <w:t xml:space="preserve">Tom did a great job flying the alien craft and put it down on the pad, with only a minor bump. As soon as they got up from their </w:t>
      </w:r>
      <w:r w:rsidRPr="005B7C5C">
        <w:rPr>
          <w:rFonts w:cs="Times New Roman"/>
          <w:noProof/>
        </w:rPr>
        <w:lastRenderedPageBreak/>
        <w:t>seats and opened the hatch, they saw a form come out of the support shack next to the pad.</w:t>
      </w:r>
    </w:p>
    <w:p w14:paraId="0B00221E" w14:textId="1B0E556D" w:rsidR="00742310" w:rsidRPr="005B7C5C" w:rsidRDefault="00742310" w:rsidP="004537F7">
      <w:pPr>
        <w:rPr>
          <w:rFonts w:cs="Times New Roman"/>
          <w:noProof/>
        </w:rPr>
      </w:pPr>
      <w:r w:rsidRPr="005B7C5C">
        <w:rPr>
          <w:rFonts w:cs="Times New Roman"/>
          <w:noProof/>
        </w:rPr>
        <w:t>Joan and Tom made their way to the hatch</w:t>
      </w:r>
      <w:r w:rsidR="00D920A4" w:rsidRPr="005B7C5C">
        <w:rPr>
          <w:rFonts w:cs="Times New Roman"/>
          <w:noProof/>
        </w:rPr>
        <w:t>,</w:t>
      </w:r>
      <w:r w:rsidRPr="005B7C5C">
        <w:rPr>
          <w:rFonts w:cs="Times New Roman"/>
          <w:noProof/>
        </w:rPr>
        <w:t xml:space="preserve"> and Tom picked up the surprise as </w:t>
      </w:r>
      <w:r w:rsidR="0051153C" w:rsidRPr="005B7C5C">
        <w:rPr>
          <w:rFonts w:cs="Times New Roman"/>
          <w:noProof/>
        </w:rPr>
        <w:t>the hatch</w:t>
      </w:r>
      <w:r w:rsidRPr="005B7C5C">
        <w:rPr>
          <w:rFonts w:cs="Times New Roman"/>
          <w:noProof/>
        </w:rPr>
        <w:t xml:space="preserve"> was opening</w:t>
      </w:r>
      <w:r w:rsidR="00201C6D" w:rsidRPr="005B7C5C">
        <w:rPr>
          <w:rFonts w:cs="Times New Roman"/>
          <w:noProof/>
        </w:rPr>
        <w:t>. SIMPOC waited to exit the ship last so as not to block the exit</w:t>
      </w:r>
      <w:r w:rsidRPr="005B7C5C">
        <w:rPr>
          <w:rFonts w:cs="Times New Roman"/>
          <w:noProof/>
        </w:rPr>
        <w:t>.</w:t>
      </w:r>
    </w:p>
    <w:p w14:paraId="248BB044" w14:textId="27350845" w:rsidR="00186E34" w:rsidRPr="005B7C5C" w:rsidRDefault="00186E34" w:rsidP="004537F7">
      <w:pPr>
        <w:rPr>
          <w:rFonts w:cs="Times New Roman"/>
          <w:noProof/>
        </w:rPr>
      </w:pPr>
      <w:r w:rsidRPr="005B7C5C">
        <w:rPr>
          <w:rFonts w:cs="Times New Roman"/>
          <w:noProof/>
        </w:rPr>
        <w:t>“Greetings, and welcome to Mars,” Ophelia said as she approached the alien ship. “Nice set of wheels.</w:t>
      </w:r>
      <w:r w:rsidR="00742310" w:rsidRPr="005B7C5C">
        <w:rPr>
          <w:rFonts w:cs="Times New Roman"/>
          <w:noProof/>
        </w:rPr>
        <w:t xml:space="preserve"> Is that what I think it is?</w:t>
      </w:r>
      <w:r w:rsidRPr="005B7C5C">
        <w:rPr>
          <w:rFonts w:cs="Times New Roman"/>
          <w:noProof/>
        </w:rPr>
        <w:t>”</w:t>
      </w:r>
    </w:p>
    <w:p w14:paraId="388B0AD2" w14:textId="0F2A5078" w:rsidR="00742310" w:rsidRPr="005B7C5C" w:rsidRDefault="00742310" w:rsidP="004537F7">
      <w:pPr>
        <w:rPr>
          <w:rFonts w:cs="Times New Roman"/>
          <w:noProof/>
        </w:rPr>
      </w:pPr>
      <w:r w:rsidRPr="005B7C5C">
        <w:rPr>
          <w:rFonts w:cs="Times New Roman"/>
          <w:noProof/>
        </w:rPr>
        <w:t>“</w:t>
      </w:r>
      <w:r w:rsidR="00201C6D" w:rsidRPr="005B7C5C">
        <w:rPr>
          <w:rFonts w:cs="Times New Roman"/>
          <w:noProof/>
        </w:rPr>
        <w:t>You should see the mother ship,” Tom said as he came down the small ramp.</w:t>
      </w:r>
    </w:p>
    <w:p w14:paraId="43A9941F" w14:textId="045DB0C6" w:rsidR="00BD5D5A" w:rsidRPr="005B7C5C" w:rsidRDefault="00186E34" w:rsidP="00BD5D5A">
      <w:pPr>
        <w:rPr>
          <w:rFonts w:cs="Times New Roman"/>
          <w:noProof/>
        </w:rPr>
      </w:pPr>
      <w:r w:rsidRPr="005B7C5C">
        <w:rPr>
          <w:rFonts w:cs="Times New Roman"/>
          <w:noProof/>
        </w:rPr>
        <w:t>Joan and Ophelia hugged the best they could</w:t>
      </w:r>
      <w:r w:rsidR="001D6522">
        <w:rPr>
          <w:rFonts w:cs="Times New Roman"/>
          <w:noProof/>
        </w:rPr>
        <w:t>,</w:t>
      </w:r>
      <w:r w:rsidRPr="005B7C5C">
        <w:rPr>
          <w:rFonts w:cs="Times New Roman"/>
          <w:noProof/>
        </w:rPr>
        <w:t xml:space="preserve"> considering the bulk of the suits. Her suit was better suited to the Mars atmosphere and was more flexible, but Joan’s suit was for full vacuum and wasn’t </w:t>
      </w:r>
      <w:r w:rsidR="00C96514" w:rsidRPr="005B7C5C">
        <w:rPr>
          <w:rFonts w:cs="Times New Roman"/>
          <w:noProof/>
        </w:rPr>
        <w:t xml:space="preserve">made </w:t>
      </w:r>
      <w:r w:rsidRPr="005B7C5C">
        <w:rPr>
          <w:rFonts w:cs="Times New Roman"/>
          <w:noProof/>
        </w:rPr>
        <w:t>for a hug.</w:t>
      </w:r>
    </w:p>
    <w:p w14:paraId="16BA61A1" w14:textId="4AEF6213" w:rsidR="00186E34" w:rsidRPr="005B7C5C" w:rsidRDefault="00BD5D5A" w:rsidP="00BD5D5A">
      <w:pPr>
        <w:rPr>
          <w:rFonts w:cs="Times New Roman"/>
          <w:noProof/>
        </w:rPr>
      </w:pPr>
      <w:r w:rsidRPr="005B7C5C">
        <w:rPr>
          <w:rFonts w:cs="Times New Roman"/>
          <w:noProof/>
        </w:rPr>
        <w:t>SIMPOC then exited the craft and stood to his full height.</w:t>
      </w:r>
    </w:p>
    <w:p w14:paraId="6594AC8E" w14:textId="77777777" w:rsidR="00201C6D" w:rsidRPr="005B7C5C" w:rsidRDefault="00186E34" w:rsidP="004537F7">
      <w:pPr>
        <w:rPr>
          <w:rFonts w:cs="Times New Roman"/>
          <w:noProof/>
        </w:rPr>
      </w:pPr>
      <w:r w:rsidRPr="005B7C5C">
        <w:rPr>
          <w:rFonts w:cs="Times New Roman"/>
          <w:noProof/>
        </w:rPr>
        <w:t>“</w:t>
      </w:r>
      <w:r w:rsidR="00201C6D" w:rsidRPr="005B7C5C">
        <w:rPr>
          <w:rFonts w:cs="Times New Roman"/>
          <w:noProof/>
        </w:rPr>
        <w:t>Wow, that is a large fellow,” Ophelia commented as she took a closer look at SIMPOC. “I presume that you are SIMPOC?”</w:t>
      </w:r>
    </w:p>
    <w:p w14:paraId="137F60FC" w14:textId="77777777" w:rsidR="00201C6D" w:rsidRPr="005B7C5C" w:rsidRDefault="00201C6D" w:rsidP="004537F7">
      <w:pPr>
        <w:rPr>
          <w:rFonts w:cs="Times New Roman"/>
          <w:noProof/>
        </w:rPr>
      </w:pPr>
      <w:r w:rsidRPr="005B7C5C">
        <w:rPr>
          <w:rFonts w:cs="Times New Roman"/>
          <w:noProof/>
        </w:rPr>
        <w:t>“Yes, I am,” the large computer responded.</w:t>
      </w:r>
    </w:p>
    <w:p w14:paraId="7FF21CB5" w14:textId="2B7C0191" w:rsidR="00186E34" w:rsidRPr="005B7C5C" w:rsidRDefault="00201C6D" w:rsidP="004537F7">
      <w:pPr>
        <w:rPr>
          <w:rFonts w:cs="Times New Roman"/>
          <w:noProof/>
        </w:rPr>
      </w:pPr>
      <w:r w:rsidRPr="005B7C5C">
        <w:rPr>
          <w:rFonts w:cs="Times New Roman"/>
          <w:noProof/>
        </w:rPr>
        <w:t>“All of you, c</w:t>
      </w:r>
      <w:r w:rsidR="00186E34" w:rsidRPr="005B7C5C">
        <w:rPr>
          <w:rFonts w:cs="Times New Roman"/>
          <w:noProof/>
        </w:rPr>
        <w:t>ome into the shack</w:t>
      </w:r>
      <w:r w:rsidR="001D6522">
        <w:rPr>
          <w:rFonts w:cs="Times New Roman"/>
          <w:noProof/>
        </w:rPr>
        <w:t>;</w:t>
      </w:r>
      <w:r w:rsidR="00186E34" w:rsidRPr="005B7C5C">
        <w:rPr>
          <w:rFonts w:cs="Times New Roman"/>
          <w:noProof/>
        </w:rPr>
        <w:t xml:space="preserve"> we’ll take the tunnels back to my habitat. It’s a lot easier than walking</w:t>
      </w:r>
      <w:r w:rsidRPr="005B7C5C">
        <w:rPr>
          <w:rFonts w:cs="Times New Roman"/>
          <w:noProof/>
        </w:rPr>
        <w:t xml:space="preserve"> on the surface</w:t>
      </w:r>
      <w:r w:rsidR="00186E34" w:rsidRPr="005B7C5C">
        <w:rPr>
          <w:rFonts w:cs="Times New Roman"/>
          <w:noProof/>
        </w:rPr>
        <w:t>.”</w:t>
      </w:r>
    </w:p>
    <w:p w14:paraId="5469F499" w14:textId="6C9E79A2" w:rsidR="00A032DF" w:rsidRPr="005B7C5C" w:rsidRDefault="00A032DF" w:rsidP="004537F7">
      <w:pPr>
        <w:rPr>
          <w:rFonts w:cs="Times New Roman"/>
          <w:noProof/>
        </w:rPr>
      </w:pPr>
      <w:r w:rsidRPr="005B7C5C">
        <w:rPr>
          <w:rFonts w:cs="Times New Roman"/>
          <w:noProof/>
        </w:rPr>
        <w:t xml:space="preserve">The three of </w:t>
      </w:r>
      <w:r w:rsidR="00201C6D" w:rsidRPr="005B7C5C">
        <w:rPr>
          <w:rFonts w:cs="Times New Roman"/>
          <w:noProof/>
        </w:rPr>
        <w:t>the humans</w:t>
      </w:r>
      <w:r w:rsidRPr="005B7C5C">
        <w:rPr>
          <w:rFonts w:cs="Times New Roman"/>
          <w:noProof/>
        </w:rPr>
        <w:t xml:space="preserve"> barely fit in the tunnel</w:t>
      </w:r>
      <w:r w:rsidR="00742310" w:rsidRPr="005B7C5C">
        <w:rPr>
          <w:rFonts w:cs="Times New Roman"/>
          <w:noProof/>
        </w:rPr>
        <w:t>,</w:t>
      </w:r>
      <w:r w:rsidRPr="005B7C5C">
        <w:rPr>
          <w:rFonts w:cs="Times New Roman"/>
          <w:noProof/>
        </w:rPr>
        <w:t xml:space="preserve"> and there wasn’t any opportunity to talk, so they just walked. </w:t>
      </w:r>
      <w:r w:rsidR="00201C6D" w:rsidRPr="005B7C5C">
        <w:rPr>
          <w:rFonts w:cs="Times New Roman"/>
          <w:noProof/>
        </w:rPr>
        <w:t>SIMPOC had to walk behind them</w:t>
      </w:r>
      <w:r w:rsidR="001D6522">
        <w:rPr>
          <w:rFonts w:cs="Times New Roman"/>
          <w:noProof/>
        </w:rPr>
        <w:t>,</w:t>
      </w:r>
      <w:r w:rsidR="00201C6D" w:rsidRPr="005B7C5C">
        <w:rPr>
          <w:rFonts w:cs="Times New Roman"/>
          <w:noProof/>
        </w:rPr>
        <w:t xml:space="preserve"> almost fully hunched over to avoid hitting his head on the roof. </w:t>
      </w:r>
      <w:r w:rsidRPr="005B7C5C">
        <w:rPr>
          <w:rFonts w:cs="Times New Roman"/>
          <w:noProof/>
        </w:rPr>
        <w:t>When they got to the Mess Habitat, Ophelia opened the hatch into the airlock</w:t>
      </w:r>
      <w:r w:rsidR="00742310" w:rsidRPr="005B7C5C">
        <w:rPr>
          <w:rFonts w:cs="Times New Roman"/>
          <w:noProof/>
        </w:rPr>
        <w:t>,</w:t>
      </w:r>
      <w:r w:rsidRPr="005B7C5C">
        <w:rPr>
          <w:rFonts w:cs="Times New Roman"/>
          <w:noProof/>
        </w:rPr>
        <w:t xml:space="preserve"> and when they were inside</w:t>
      </w:r>
      <w:r w:rsidR="00742310" w:rsidRPr="005B7C5C">
        <w:rPr>
          <w:rFonts w:cs="Times New Roman"/>
          <w:noProof/>
        </w:rPr>
        <w:t>,</w:t>
      </w:r>
      <w:r w:rsidRPr="005B7C5C">
        <w:rPr>
          <w:rFonts w:cs="Times New Roman"/>
          <w:noProof/>
        </w:rPr>
        <w:t xml:space="preserve"> and the door between the small room and the tunnels was clos</w:t>
      </w:r>
      <w:r w:rsidR="003A4828" w:rsidRPr="005B7C5C">
        <w:rPr>
          <w:rFonts w:cs="Times New Roman"/>
          <w:noProof/>
        </w:rPr>
        <w:t>ed</w:t>
      </w:r>
      <w:r w:rsidRPr="005B7C5C">
        <w:rPr>
          <w:rFonts w:cs="Times New Roman"/>
          <w:noProof/>
        </w:rPr>
        <w:t xml:space="preserve">, she </w:t>
      </w:r>
      <w:r w:rsidRPr="005B7C5C">
        <w:rPr>
          <w:rFonts w:cs="Times New Roman"/>
          <w:noProof/>
        </w:rPr>
        <w:lastRenderedPageBreak/>
        <w:t>said, “</w:t>
      </w:r>
      <w:r w:rsidR="001D6522">
        <w:rPr>
          <w:rFonts w:cs="Times New Roman"/>
          <w:noProof/>
        </w:rPr>
        <w:t>Okay</w:t>
      </w:r>
      <w:r w:rsidRPr="005B7C5C">
        <w:rPr>
          <w:rFonts w:cs="Times New Roman"/>
          <w:noProof/>
        </w:rPr>
        <w:t>, we can take our suits off now. I didn’t want to take them off in the tunnel in case of a blow-out. You don’t know your way around or our blow-out procedures. This was the best way.”</w:t>
      </w:r>
    </w:p>
    <w:p w14:paraId="6FE41A95" w14:textId="0829CD7C" w:rsidR="00A032DF" w:rsidRPr="005B7C5C" w:rsidRDefault="00A032DF" w:rsidP="004537F7">
      <w:pPr>
        <w:rPr>
          <w:rFonts w:cs="Times New Roman"/>
          <w:noProof/>
        </w:rPr>
      </w:pPr>
      <w:r w:rsidRPr="005B7C5C">
        <w:rPr>
          <w:rFonts w:cs="Times New Roman"/>
          <w:noProof/>
        </w:rPr>
        <w:t>“No sweat, why did we come here. This is the Mess area</w:t>
      </w:r>
      <w:r w:rsidR="001D6522">
        <w:rPr>
          <w:rFonts w:cs="Times New Roman"/>
          <w:noProof/>
        </w:rPr>
        <w:t>,</w:t>
      </w:r>
      <w:r w:rsidRPr="005B7C5C">
        <w:rPr>
          <w:rFonts w:cs="Times New Roman"/>
          <w:noProof/>
        </w:rPr>
        <w:t xml:space="preserve"> isn’t it,” Joan asked.</w:t>
      </w:r>
    </w:p>
    <w:p w14:paraId="624C79C6" w14:textId="46BCB54F" w:rsidR="00A032DF" w:rsidRPr="005B7C5C" w:rsidRDefault="00A032DF" w:rsidP="0051153C">
      <w:pPr>
        <w:rPr>
          <w:rFonts w:cs="Times New Roman"/>
          <w:noProof/>
        </w:rPr>
      </w:pPr>
      <w:r w:rsidRPr="005B7C5C">
        <w:rPr>
          <w:rFonts w:cs="Times New Roman"/>
          <w:noProof/>
        </w:rPr>
        <w:t>“Yes, well</w:t>
      </w:r>
      <w:r w:rsidR="001D6522">
        <w:rPr>
          <w:rFonts w:cs="Times New Roman"/>
          <w:noProof/>
        </w:rPr>
        <w:t>,</w:t>
      </w:r>
      <w:r w:rsidRPr="005B7C5C">
        <w:rPr>
          <w:rFonts w:cs="Times New Roman"/>
          <w:noProof/>
        </w:rPr>
        <w:t xml:space="preserve"> everyone wanted to talk </w:t>
      </w:r>
      <w:r w:rsidR="005877E0" w:rsidRPr="005B7C5C">
        <w:rPr>
          <w:rFonts w:cs="Times New Roman"/>
          <w:noProof/>
        </w:rPr>
        <w:t>to</w:t>
      </w:r>
      <w:r w:rsidRPr="005B7C5C">
        <w:rPr>
          <w:rFonts w:cs="Times New Roman"/>
          <w:noProof/>
        </w:rPr>
        <w:t xml:space="preserve"> you and understand what our options are. Besides that</w:t>
      </w:r>
      <w:r w:rsidR="00742310" w:rsidRPr="005B7C5C">
        <w:rPr>
          <w:rFonts w:cs="Times New Roman"/>
          <w:noProof/>
        </w:rPr>
        <w:t>,</w:t>
      </w:r>
      <w:r w:rsidRPr="005B7C5C">
        <w:rPr>
          <w:rFonts w:cs="Times New Roman"/>
          <w:noProof/>
        </w:rPr>
        <w:t xml:space="preserve"> we all wanted a chance to meet the people that</w:t>
      </w:r>
      <w:r w:rsidR="0051153C" w:rsidRPr="005B7C5C">
        <w:rPr>
          <w:rFonts w:cs="Times New Roman"/>
          <w:noProof/>
        </w:rPr>
        <w:t xml:space="preserve"> saved the Earth. C</w:t>
      </w:r>
      <w:r w:rsidRPr="005B7C5C">
        <w:rPr>
          <w:rFonts w:cs="Times New Roman"/>
          <w:noProof/>
        </w:rPr>
        <w:t>ome upstairs so you can meet the crew.”</w:t>
      </w:r>
    </w:p>
    <w:p w14:paraId="1C0845DC" w14:textId="69540218" w:rsidR="00A032DF" w:rsidRPr="005B7C5C" w:rsidRDefault="00A032DF" w:rsidP="004537F7">
      <w:pPr>
        <w:rPr>
          <w:rFonts w:cs="Times New Roman"/>
          <w:noProof/>
        </w:rPr>
      </w:pPr>
      <w:r w:rsidRPr="005B7C5C">
        <w:rPr>
          <w:rFonts w:cs="Times New Roman"/>
          <w:noProof/>
        </w:rPr>
        <w:t>When they emerged into the Mess Habitat</w:t>
      </w:r>
      <w:r w:rsidR="00742310" w:rsidRPr="005B7C5C">
        <w:rPr>
          <w:rFonts w:cs="Times New Roman"/>
          <w:noProof/>
        </w:rPr>
        <w:t>,</w:t>
      </w:r>
      <w:r w:rsidRPr="005B7C5C">
        <w:rPr>
          <w:rFonts w:cs="Times New Roman"/>
          <w:noProof/>
        </w:rPr>
        <w:t xml:space="preserve"> the people of Red Dirt stood and gave them a standing ovation. Joan </w:t>
      </w:r>
      <w:r w:rsidR="00742310" w:rsidRPr="005B7C5C">
        <w:rPr>
          <w:rFonts w:cs="Times New Roman"/>
          <w:noProof/>
        </w:rPr>
        <w:t>emerged with Tom right behind her</w:t>
      </w:r>
      <w:r w:rsidRPr="005B7C5C">
        <w:rPr>
          <w:rFonts w:cs="Times New Roman"/>
          <w:noProof/>
        </w:rPr>
        <w:t>.</w:t>
      </w:r>
      <w:r w:rsidR="00742310" w:rsidRPr="005B7C5C">
        <w:rPr>
          <w:rFonts w:cs="Times New Roman"/>
          <w:noProof/>
        </w:rPr>
        <w:t xml:space="preserve"> As Tom emerged with a case of wine, the crowd really went wild.</w:t>
      </w:r>
      <w:r w:rsidR="00C03441" w:rsidRPr="005B7C5C">
        <w:rPr>
          <w:rFonts w:cs="Times New Roman"/>
          <w:noProof/>
        </w:rPr>
        <w:t xml:space="preserve"> Then SIMPOC entered the habitat</w:t>
      </w:r>
      <w:r w:rsidR="005877E0" w:rsidRPr="005B7C5C">
        <w:rPr>
          <w:rFonts w:cs="Times New Roman"/>
          <w:noProof/>
        </w:rPr>
        <w:t>,</w:t>
      </w:r>
      <w:r w:rsidR="00C03441" w:rsidRPr="005B7C5C">
        <w:rPr>
          <w:rFonts w:cs="Times New Roman"/>
          <w:noProof/>
        </w:rPr>
        <w:t xml:space="preserve"> and everyone turned quiet.</w:t>
      </w:r>
    </w:p>
    <w:p w14:paraId="701DB017" w14:textId="58BA5338" w:rsidR="00C03441" w:rsidRPr="005B7C5C" w:rsidRDefault="00C03441" w:rsidP="004537F7">
      <w:pPr>
        <w:rPr>
          <w:rFonts w:cs="Times New Roman"/>
          <w:noProof/>
        </w:rPr>
      </w:pPr>
      <w:r w:rsidRPr="005B7C5C">
        <w:rPr>
          <w:rFonts w:cs="Times New Roman"/>
          <w:noProof/>
        </w:rPr>
        <w:t>“</w:t>
      </w:r>
      <w:r w:rsidR="001D6522">
        <w:rPr>
          <w:rFonts w:cs="Times New Roman"/>
          <w:noProof/>
        </w:rPr>
        <w:t>Okay</w:t>
      </w:r>
      <w:r w:rsidR="00071A92">
        <w:rPr>
          <w:rFonts w:cs="Times New Roman"/>
          <w:noProof/>
        </w:rPr>
        <w:t>,</w:t>
      </w:r>
      <w:r w:rsidRPr="005B7C5C">
        <w:rPr>
          <w:rFonts w:cs="Times New Roman"/>
          <w:noProof/>
        </w:rPr>
        <w:t xml:space="preserve"> you deadbeats, you cheered for the wine</w:t>
      </w:r>
      <w:r w:rsidR="00071A92">
        <w:rPr>
          <w:rFonts w:cs="Times New Roman"/>
          <w:noProof/>
        </w:rPr>
        <w:t>;</w:t>
      </w:r>
      <w:r w:rsidRPr="005B7C5C">
        <w:rPr>
          <w:rFonts w:cs="Times New Roman"/>
          <w:noProof/>
        </w:rPr>
        <w:t xml:space="preserve"> let me introduce our guests. This is Joan</w:t>
      </w:r>
      <w:r w:rsidR="00D920A4" w:rsidRPr="005B7C5C">
        <w:rPr>
          <w:rFonts w:cs="Times New Roman"/>
          <w:noProof/>
        </w:rPr>
        <w:t>,</w:t>
      </w:r>
      <w:r w:rsidRPr="005B7C5C">
        <w:rPr>
          <w:rFonts w:cs="Times New Roman"/>
          <w:noProof/>
        </w:rPr>
        <w:t xml:space="preserve"> and Tom Herl, whom some of you have met in the past</w:t>
      </w:r>
      <w:r w:rsidR="00071A92">
        <w:rPr>
          <w:rFonts w:cs="Times New Roman"/>
          <w:noProof/>
        </w:rPr>
        <w:t>,</w:t>
      </w:r>
      <w:r w:rsidRPr="005B7C5C">
        <w:rPr>
          <w:rFonts w:cs="Times New Roman"/>
          <w:noProof/>
        </w:rPr>
        <w:t xml:space="preserve"> and this large fellow is SIMPOC. From what I’ve heard</w:t>
      </w:r>
      <w:r w:rsidR="005877E0" w:rsidRPr="005B7C5C">
        <w:rPr>
          <w:rFonts w:cs="Times New Roman"/>
          <w:noProof/>
        </w:rPr>
        <w:t>,</w:t>
      </w:r>
      <w:r w:rsidRPr="005B7C5C">
        <w:rPr>
          <w:rFonts w:cs="Times New Roman"/>
          <w:noProof/>
        </w:rPr>
        <w:t xml:space="preserve"> he has contributed a great deal to the successes.”</w:t>
      </w:r>
    </w:p>
    <w:p w14:paraId="2BBC5121" w14:textId="1DA215F4" w:rsidR="00742310" w:rsidRPr="005B7C5C" w:rsidRDefault="00742310" w:rsidP="004537F7">
      <w:pPr>
        <w:rPr>
          <w:rFonts w:cs="Times New Roman"/>
          <w:noProof/>
        </w:rPr>
      </w:pPr>
      <w:r w:rsidRPr="005B7C5C">
        <w:rPr>
          <w:rFonts w:cs="Times New Roman"/>
          <w:noProof/>
        </w:rPr>
        <w:t>After a suitable time showing their appreciation, Ophelia raised her hands and said, “</w:t>
      </w:r>
      <w:r w:rsidR="001D6522">
        <w:rPr>
          <w:rFonts w:cs="Times New Roman"/>
          <w:noProof/>
        </w:rPr>
        <w:t>Okay</w:t>
      </w:r>
      <w:r w:rsidRPr="005B7C5C">
        <w:rPr>
          <w:rFonts w:cs="Times New Roman"/>
          <w:noProof/>
        </w:rPr>
        <w:t>, everyone. Let’s get it under control and let Joan and Tom talk</w:t>
      </w:r>
      <w:r w:rsidR="00D920A4" w:rsidRPr="005B7C5C">
        <w:rPr>
          <w:rFonts w:cs="Times New Roman"/>
          <w:noProof/>
        </w:rPr>
        <w:t>;</w:t>
      </w:r>
      <w:r w:rsidRPr="005B7C5C">
        <w:rPr>
          <w:rFonts w:cs="Times New Roman"/>
          <w:noProof/>
        </w:rPr>
        <w:t xml:space="preserve"> I know that I want to hear</w:t>
      </w:r>
      <w:r w:rsidR="00074598" w:rsidRPr="005B7C5C">
        <w:rPr>
          <w:rFonts w:cs="Times New Roman"/>
          <w:noProof/>
        </w:rPr>
        <w:t xml:space="preserve"> all</w:t>
      </w:r>
      <w:r w:rsidRPr="005B7C5C">
        <w:rPr>
          <w:rFonts w:cs="Times New Roman"/>
          <w:noProof/>
        </w:rPr>
        <w:t xml:space="preserve"> the details. While they’re sharing their tale with us, we have </w:t>
      </w:r>
      <w:r w:rsidR="00D341EF" w:rsidRPr="005B7C5C">
        <w:rPr>
          <w:rFonts w:cs="Times New Roman"/>
          <w:noProof/>
        </w:rPr>
        <w:t>some</w:t>
      </w:r>
      <w:r w:rsidRPr="005B7C5C">
        <w:rPr>
          <w:rFonts w:cs="Times New Roman"/>
          <w:noProof/>
        </w:rPr>
        <w:t xml:space="preserve"> refreshment</w:t>
      </w:r>
      <w:r w:rsidR="00D341EF" w:rsidRPr="005B7C5C">
        <w:rPr>
          <w:rFonts w:cs="Times New Roman"/>
          <w:noProof/>
        </w:rPr>
        <w:t>s</w:t>
      </w:r>
      <w:r w:rsidRPr="005B7C5C">
        <w:rPr>
          <w:rFonts w:cs="Times New Roman"/>
          <w:noProof/>
        </w:rPr>
        <w:t>. Something that we’ve been missing for a long time.”</w:t>
      </w:r>
    </w:p>
    <w:p w14:paraId="7FC99630" w14:textId="4B353C98" w:rsidR="00742310" w:rsidRPr="005B7C5C" w:rsidRDefault="00742310" w:rsidP="004537F7">
      <w:pPr>
        <w:rPr>
          <w:rFonts w:cs="Times New Roman"/>
          <w:noProof/>
        </w:rPr>
      </w:pPr>
      <w:r w:rsidRPr="005B7C5C">
        <w:rPr>
          <w:rFonts w:cs="Times New Roman"/>
          <w:noProof/>
        </w:rPr>
        <w:t>The discussion, debate, debrief, wine tasting</w:t>
      </w:r>
      <w:r w:rsidR="00071A92">
        <w:rPr>
          <w:rFonts w:cs="Times New Roman"/>
          <w:noProof/>
        </w:rPr>
        <w:t>,</w:t>
      </w:r>
      <w:r w:rsidRPr="005B7C5C">
        <w:rPr>
          <w:rFonts w:cs="Times New Roman"/>
          <w:noProof/>
        </w:rPr>
        <w:t xml:space="preserve"> and storytelling took the biggest part of two hours. When they finally stopped, the one question loomed over them.</w:t>
      </w:r>
    </w:p>
    <w:p w14:paraId="0418F824" w14:textId="613210C6" w:rsidR="00742310" w:rsidRPr="005B7C5C" w:rsidRDefault="00742310" w:rsidP="004537F7">
      <w:pPr>
        <w:rPr>
          <w:rFonts w:cs="Times New Roman"/>
          <w:noProof/>
        </w:rPr>
      </w:pPr>
      <w:r w:rsidRPr="005B7C5C">
        <w:rPr>
          <w:rFonts w:cs="Times New Roman"/>
          <w:noProof/>
        </w:rPr>
        <w:lastRenderedPageBreak/>
        <w:t xml:space="preserve">“We have </w:t>
      </w:r>
      <w:r w:rsidR="00C03441" w:rsidRPr="005B7C5C">
        <w:rPr>
          <w:rFonts w:cs="Times New Roman"/>
          <w:noProof/>
        </w:rPr>
        <w:t>thousands</w:t>
      </w:r>
      <w:r w:rsidRPr="005B7C5C">
        <w:rPr>
          <w:rFonts w:cs="Times New Roman"/>
          <w:noProof/>
        </w:rPr>
        <w:t xml:space="preserve"> of alien ships that need to be manned. We hope that we won’t be attacked, but we can’t guarantee it. With these ships, we </w:t>
      </w:r>
      <w:r w:rsidR="00071A92">
        <w:rPr>
          <w:rFonts w:cs="Times New Roman"/>
          <w:noProof/>
        </w:rPr>
        <w:t>can</w:t>
      </w:r>
      <w:r w:rsidRPr="005B7C5C">
        <w:rPr>
          <w:rFonts w:cs="Times New Roman"/>
          <w:noProof/>
        </w:rPr>
        <w:t xml:space="preserve"> travel to the stars. We would love to have volunteers, to come back to Earth and help to ma</w:t>
      </w:r>
      <w:r w:rsidR="0051153C" w:rsidRPr="005B7C5C">
        <w:rPr>
          <w:rFonts w:cs="Times New Roman"/>
          <w:noProof/>
        </w:rPr>
        <w:t>n these things. What do you say?</w:t>
      </w:r>
      <w:r w:rsidRPr="005B7C5C">
        <w:rPr>
          <w:rFonts w:cs="Times New Roman"/>
          <w:noProof/>
        </w:rPr>
        <w:t>” Joan asked as silence crept over the habitat</w:t>
      </w:r>
      <w:r w:rsidR="0051153C" w:rsidRPr="005B7C5C">
        <w:rPr>
          <w:rFonts w:cs="Times New Roman"/>
          <w:noProof/>
        </w:rPr>
        <w:t>.</w:t>
      </w:r>
    </w:p>
    <w:p w14:paraId="3877F547" w14:textId="256966D0" w:rsidR="00742310" w:rsidRPr="005B7C5C" w:rsidRDefault="00742310" w:rsidP="004537F7">
      <w:pPr>
        <w:rPr>
          <w:rFonts w:cs="Times New Roman"/>
          <w:noProof/>
        </w:rPr>
      </w:pPr>
      <w:r w:rsidRPr="005B7C5C">
        <w:rPr>
          <w:rFonts w:cs="Times New Roman"/>
          <w:noProof/>
        </w:rPr>
        <w:t>Ophelia stood and looked around at her companions. “We’ve talked a lot about that possibility. I think I can say that we have two groups of people. We have a group that considers this our home. But, we have another group that ha</w:t>
      </w:r>
      <w:r w:rsidR="0031354E" w:rsidRPr="005B7C5C">
        <w:rPr>
          <w:rFonts w:cs="Times New Roman"/>
          <w:noProof/>
        </w:rPr>
        <w:t>s</w:t>
      </w:r>
      <w:r w:rsidRPr="005B7C5C">
        <w:rPr>
          <w:rFonts w:cs="Times New Roman"/>
          <w:noProof/>
        </w:rPr>
        <w:t xml:space="preserve"> more of a w</w:t>
      </w:r>
      <w:r w:rsidR="00D920A4" w:rsidRPr="005B7C5C">
        <w:rPr>
          <w:rFonts w:cs="Times New Roman"/>
          <w:noProof/>
        </w:rPr>
        <w:t>a</w:t>
      </w:r>
      <w:r w:rsidRPr="005B7C5C">
        <w:rPr>
          <w:rFonts w:cs="Times New Roman"/>
          <w:noProof/>
        </w:rPr>
        <w:t xml:space="preserve">ndering spirit. We have </w:t>
      </w:r>
      <w:r w:rsidR="0051153C" w:rsidRPr="005B7C5C">
        <w:rPr>
          <w:rFonts w:cs="Times New Roman"/>
          <w:noProof/>
        </w:rPr>
        <w:t>a few</w:t>
      </w:r>
      <w:r w:rsidRPr="005B7C5C">
        <w:rPr>
          <w:rFonts w:cs="Times New Roman"/>
          <w:noProof/>
        </w:rPr>
        <w:t xml:space="preserve"> people that want to go back and take on commanding a spaceship. But the rest of us will stay here.”</w:t>
      </w:r>
    </w:p>
    <w:p w14:paraId="2179A991" w14:textId="43154544" w:rsidR="00742310" w:rsidRPr="005B7C5C" w:rsidRDefault="00742310" w:rsidP="004537F7">
      <w:pPr>
        <w:rPr>
          <w:rFonts w:cs="Times New Roman"/>
          <w:noProof/>
        </w:rPr>
      </w:pPr>
      <w:r w:rsidRPr="005B7C5C">
        <w:rPr>
          <w:rFonts w:cs="Times New Roman"/>
          <w:noProof/>
        </w:rPr>
        <w:t>“I understand completely. We’d love to have any of you come back with us. I have also been asked by other Earth people who would like to come here and join you. The</w:t>
      </w:r>
      <w:r w:rsidR="00201C6D" w:rsidRPr="005B7C5C">
        <w:rPr>
          <w:rFonts w:cs="Times New Roman"/>
          <w:noProof/>
        </w:rPr>
        <w:t>y</w:t>
      </w:r>
      <w:r w:rsidRPr="005B7C5C">
        <w:rPr>
          <w:rFonts w:cs="Times New Roman"/>
          <w:noProof/>
        </w:rPr>
        <w:t xml:space="preserve"> are the adventurous types</w:t>
      </w:r>
      <w:r w:rsidR="00071A92">
        <w:rPr>
          <w:rFonts w:cs="Times New Roman"/>
          <w:noProof/>
        </w:rPr>
        <w:t>,</w:t>
      </w:r>
      <w:r w:rsidRPr="005B7C5C">
        <w:rPr>
          <w:rFonts w:cs="Times New Roman"/>
          <w:noProof/>
        </w:rPr>
        <w:t xml:space="preserve"> and helping you terraform Mars is something they’re interested in. I hope that I can speak for everyone when I say that we’re coming </w:t>
      </w:r>
      <w:r w:rsidR="00D920A4" w:rsidRPr="005B7C5C">
        <w:rPr>
          <w:rFonts w:cs="Times New Roman"/>
          <w:noProof/>
        </w:rPr>
        <w:t>i</w:t>
      </w:r>
      <w:r w:rsidRPr="005B7C5C">
        <w:rPr>
          <w:rFonts w:cs="Times New Roman"/>
          <w:noProof/>
        </w:rPr>
        <w:t>nto a very interesting time. But I also have to say that it has been a horrible road to get to this point.”</w:t>
      </w:r>
    </w:p>
    <w:p w14:paraId="216B0155" w14:textId="3ABCDCDB" w:rsidR="00742310" w:rsidRPr="005B7C5C" w:rsidRDefault="00742310" w:rsidP="004537F7">
      <w:pPr>
        <w:rPr>
          <w:rFonts w:cs="Times New Roman"/>
          <w:noProof/>
        </w:rPr>
      </w:pPr>
      <w:r w:rsidRPr="005B7C5C">
        <w:rPr>
          <w:rFonts w:cs="Times New Roman"/>
          <w:noProof/>
        </w:rPr>
        <w:t>“Thanks</w:t>
      </w:r>
      <w:r w:rsidR="008170F9" w:rsidRPr="005B7C5C">
        <w:rPr>
          <w:rFonts w:cs="Times New Roman"/>
          <w:noProof/>
        </w:rPr>
        <w:t>,</w:t>
      </w:r>
      <w:r w:rsidRPr="005B7C5C">
        <w:rPr>
          <w:rFonts w:cs="Times New Roman"/>
          <w:noProof/>
        </w:rPr>
        <w:t xml:space="preserve"> Joan</w:t>
      </w:r>
      <w:r w:rsidR="00071A92">
        <w:rPr>
          <w:rFonts w:cs="Times New Roman"/>
          <w:noProof/>
        </w:rPr>
        <w:t>;</w:t>
      </w:r>
      <w:r w:rsidRPr="005B7C5C">
        <w:rPr>
          <w:rFonts w:cs="Times New Roman"/>
          <w:noProof/>
        </w:rPr>
        <w:t xml:space="preserve"> I guess we just have to work out the details of how we move people back and forth</w:t>
      </w:r>
      <w:r w:rsidR="008170F9" w:rsidRPr="005B7C5C">
        <w:rPr>
          <w:rFonts w:cs="Times New Roman"/>
          <w:noProof/>
        </w:rPr>
        <w:t>,</w:t>
      </w:r>
      <w:r w:rsidRPr="005B7C5C">
        <w:rPr>
          <w:rFonts w:cs="Times New Roman"/>
          <w:noProof/>
        </w:rPr>
        <w:t xml:space="preserve"> and then we can set up a permanent address here.</w:t>
      </w:r>
      <w:r w:rsidR="00201C6D" w:rsidRPr="005B7C5C">
        <w:rPr>
          <w:rFonts w:cs="Times New Roman"/>
          <w:noProof/>
        </w:rPr>
        <w:t xml:space="preserve"> I’d love to have some additional people, as long as they can fit in ok. We’re a long way from a vacation spot. Anyone that comes here has to contribute and be able to survive along with the rest of us.</w:t>
      </w:r>
      <w:r w:rsidRPr="005B7C5C">
        <w:rPr>
          <w:rFonts w:cs="Times New Roman"/>
          <w:noProof/>
        </w:rPr>
        <w:t>”</w:t>
      </w:r>
    </w:p>
    <w:p w14:paraId="0A099E98" w14:textId="7A718F74" w:rsidR="002E19E0" w:rsidRPr="005B7C5C" w:rsidRDefault="002E19E0" w:rsidP="004537F7">
      <w:pPr>
        <w:rPr>
          <w:rFonts w:cs="Times New Roman"/>
          <w:noProof/>
        </w:rPr>
      </w:pPr>
      <w:r w:rsidRPr="005B7C5C">
        <w:rPr>
          <w:rFonts w:cs="Times New Roman"/>
          <w:noProof/>
        </w:rPr>
        <w:t xml:space="preserve">“We can </w:t>
      </w:r>
      <w:r w:rsidR="00201C6D" w:rsidRPr="005B7C5C">
        <w:rPr>
          <w:rFonts w:cs="Times New Roman"/>
          <w:noProof/>
        </w:rPr>
        <w:t>set that sort of thing up when you’re ready</w:t>
      </w:r>
      <w:r w:rsidRPr="005B7C5C">
        <w:rPr>
          <w:rFonts w:cs="Times New Roman"/>
          <w:noProof/>
        </w:rPr>
        <w:t xml:space="preserve">. The shuttle that we landed with </w:t>
      </w:r>
      <w:r w:rsidR="0051153C" w:rsidRPr="005B7C5C">
        <w:rPr>
          <w:rFonts w:cs="Times New Roman"/>
          <w:noProof/>
        </w:rPr>
        <w:t>can</w:t>
      </w:r>
      <w:r w:rsidR="00E02FA5" w:rsidRPr="005B7C5C">
        <w:rPr>
          <w:rFonts w:cs="Times New Roman"/>
          <w:noProof/>
        </w:rPr>
        <w:t xml:space="preserve"> </w:t>
      </w:r>
      <w:r w:rsidR="00C96514" w:rsidRPr="005B7C5C">
        <w:rPr>
          <w:rFonts w:cs="Times New Roman"/>
          <w:noProof/>
        </w:rPr>
        <w:t xml:space="preserve">take </w:t>
      </w:r>
      <w:r w:rsidR="00E02FA5" w:rsidRPr="005B7C5C">
        <w:rPr>
          <w:rFonts w:cs="Times New Roman"/>
          <w:noProof/>
        </w:rPr>
        <w:t>the volunteers</w:t>
      </w:r>
      <w:r w:rsidR="00C03441" w:rsidRPr="005B7C5C">
        <w:rPr>
          <w:rFonts w:cs="Times New Roman"/>
          <w:noProof/>
        </w:rPr>
        <w:t xml:space="preserve"> </w:t>
      </w:r>
      <w:r w:rsidR="0051153C" w:rsidRPr="005B7C5C">
        <w:rPr>
          <w:rFonts w:cs="Times New Roman"/>
          <w:noProof/>
        </w:rPr>
        <w:t>back to our ship</w:t>
      </w:r>
      <w:r w:rsidRPr="005B7C5C">
        <w:rPr>
          <w:rFonts w:cs="Times New Roman"/>
          <w:noProof/>
        </w:rPr>
        <w:t>. By the way, I got ti</w:t>
      </w:r>
      <w:r w:rsidR="005877E0" w:rsidRPr="005B7C5C">
        <w:rPr>
          <w:rFonts w:cs="Times New Roman"/>
          <w:noProof/>
        </w:rPr>
        <w:t>r</w:t>
      </w:r>
      <w:r w:rsidRPr="005B7C5C">
        <w:rPr>
          <w:rFonts w:cs="Times New Roman"/>
          <w:noProof/>
        </w:rPr>
        <w:t xml:space="preserve">ed of not having a name for our larger ship, so I’ve named it Chevesky in honor of </w:t>
      </w:r>
      <w:r w:rsidR="00EF1A8B" w:rsidRPr="005B7C5C">
        <w:rPr>
          <w:rFonts w:cs="Times New Roman"/>
          <w:noProof/>
        </w:rPr>
        <w:t>D</w:t>
      </w:r>
      <w:r w:rsidR="003D02EE" w:rsidRPr="005B7C5C">
        <w:rPr>
          <w:rFonts w:cs="Times New Roman"/>
          <w:noProof/>
        </w:rPr>
        <w:t xml:space="preserve">octor </w:t>
      </w:r>
      <w:r w:rsidRPr="005B7C5C">
        <w:rPr>
          <w:rFonts w:cs="Times New Roman"/>
          <w:noProof/>
        </w:rPr>
        <w:t>Chevesky</w:t>
      </w:r>
      <w:r w:rsidR="00071A92">
        <w:rPr>
          <w:rFonts w:cs="Times New Roman"/>
          <w:noProof/>
        </w:rPr>
        <w:t>,</w:t>
      </w:r>
      <w:r w:rsidRPr="005B7C5C">
        <w:rPr>
          <w:rFonts w:cs="Times New Roman"/>
          <w:noProof/>
        </w:rPr>
        <w:t xml:space="preserve"> who gave his life </w:t>
      </w:r>
      <w:r w:rsidRPr="005B7C5C">
        <w:rPr>
          <w:rFonts w:cs="Times New Roman"/>
          <w:noProof/>
        </w:rPr>
        <w:lastRenderedPageBreak/>
        <w:t>trying to help the crew on Oasis. I thought that it was appropriate to name it after him.”</w:t>
      </w:r>
    </w:p>
    <w:p w14:paraId="1160665C" w14:textId="3DC92109" w:rsidR="002E19E0" w:rsidRPr="005B7C5C" w:rsidRDefault="002E19E0" w:rsidP="004537F7">
      <w:pPr>
        <w:rPr>
          <w:rFonts w:cs="Times New Roman"/>
          <w:noProof/>
        </w:rPr>
      </w:pPr>
      <w:r w:rsidRPr="005B7C5C">
        <w:rPr>
          <w:rFonts w:cs="Times New Roman"/>
          <w:noProof/>
        </w:rPr>
        <w:t>The people in the room nodded in agreement.</w:t>
      </w:r>
    </w:p>
    <w:p w14:paraId="6C11FDA2" w14:textId="5D86D5FF" w:rsidR="00742310" w:rsidRPr="005B7C5C" w:rsidRDefault="00742310" w:rsidP="004537F7">
      <w:pPr>
        <w:rPr>
          <w:rFonts w:cs="Times New Roman"/>
          <w:noProof/>
        </w:rPr>
      </w:pPr>
      <w:r w:rsidRPr="005B7C5C">
        <w:rPr>
          <w:rFonts w:cs="Times New Roman"/>
          <w:noProof/>
        </w:rPr>
        <w:t xml:space="preserve">“There is another thing that we didn’t mention. SIMPOC is reprogramming the </w:t>
      </w:r>
      <w:r w:rsidR="008C34A6">
        <w:rPr>
          <w:rFonts w:cs="Times New Roman"/>
          <w:noProof/>
        </w:rPr>
        <w:t>cow robot</w:t>
      </w:r>
      <w:r w:rsidRPr="005B7C5C">
        <w:rPr>
          <w:rFonts w:cs="Times New Roman"/>
          <w:noProof/>
        </w:rPr>
        <w:t>s to be worker</w:t>
      </w:r>
      <w:r w:rsidR="002E19E0" w:rsidRPr="005B7C5C">
        <w:rPr>
          <w:rFonts w:cs="Times New Roman"/>
          <w:noProof/>
        </w:rPr>
        <w:t>s</w:t>
      </w:r>
      <w:r w:rsidRPr="005B7C5C">
        <w:rPr>
          <w:rFonts w:cs="Times New Roman"/>
          <w:noProof/>
        </w:rPr>
        <w:t xml:space="preserve"> for you. They will be under </w:t>
      </w:r>
      <w:r w:rsidR="008170F9" w:rsidRPr="005B7C5C">
        <w:rPr>
          <w:rFonts w:cs="Times New Roman"/>
          <w:noProof/>
        </w:rPr>
        <w:t xml:space="preserve">your </w:t>
      </w:r>
      <w:r w:rsidRPr="005B7C5C">
        <w:rPr>
          <w:rFonts w:cs="Times New Roman"/>
          <w:noProof/>
        </w:rPr>
        <w:t>command</w:t>
      </w:r>
      <w:r w:rsidR="008170F9" w:rsidRPr="005B7C5C">
        <w:rPr>
          <w:rFonts w:cs="Times New Roman"/>
          <w:noProof/>
        </w:rPr>
        <w:t>,</w:t>
      </w:r>
      <w:r w:rsidRPr="005B7C5C">
        <w:rPr>
          <w:rFonts w:cs="Times New Roman"/>
          <w:noProof/>
        </w:rPr>
        <w:t xml:space="preserve"> and I think you’ll find them extremely </w:t>
      </w:r>
      <w:r w:rsidR="003A4828" w:rsidRPr="005B7C5C">
        <w:rPr>
          <w:rFonts w:cs="Times New Roman"/>
          <w:noProof/>
        </w:rPr>
        <w:t>helpful</w:t>
      </w:r>
      <w:r w:rsidRPr="005B7C5C">
        <w:rPr>
          <w:rFonts w:cs="Times New Roman"/>
          <w:noProof/>
        </w:rPr>
        <w:t xml:space="preserve">. We’ll also place a couple of </w:t>
      </w:r>
      <w:r w:rsidR="00201C6D" w:rsidRPr="005B7C5C">
        <w:rPr>
          <w:rFonts w:cs="Times New Roman"/>
          <w:noProof/>
        </w:rPr>
        <w:t xml:space="preserve">supply </w:t>
      </w:r>
      <w:r w:rsidRPr="005B7C5C">
        <w:rPr>
          <w:rFonts w:cs="Times New Roman"/>
          <w:noProof/>
        </w:rPr>
        <w:t xml:space="preserve">ships in orbit, so we have a way to come and go as everyone sees fit. After all, if you’re staying here permanently, we might want to drop in once </w:t>
      </w:r>
      <w:r w:rsidR="00C96514" w:rsidRPr="005B7C5C">
        <w:rPr>
          <w:rFonts w:cs="Times New Roman"/>
          <w:noProof/>
        </w:rPr>
        <w:t xml:space="preserve">in </w:t>
      </w:r>
      <w:r w:rsidR="008170F9" w:rsidRPr="005B7C5C">
        <w:rPr>
          <w:rFonts w:cs="Times New Roman"/>
          <w:noProof/>
        </w:rPr>
        <w:t>a</w:t>
      </w:r>
      <w:r w:rsidRPr="005B7C5C">
        <w:rPr>
          <w:rFonts w:cs="Times New Roman"/>
          <w:noProof/>
        </w:rPr>
        <w:t xml:space="preserve"> while and check things out.”</w:t>
      </w:r>
    </w:p>
    <w:p w14:paraId="74662A49" w14:textId="032C493D" w:rsidR="00742310" w:rsidRPr="005B7C5C" w:rsidRDefault="00742310" w:rsidP="004537F7">
      <w:pPr>
        <w:rPr>
          <w:rFonts w:cs="Times New Roman"/>
          <w:noProof/>
        </w:rPr>
      </w:pPr>
      <w:r w:rsidRPr="005B7C5C">
        <w:rPr>
          <w:rFonts w:cs="Times New Roman"/>
          <w:noProof/>
        </w:rPr>
        <w:t>“And bring more wine,” someone yelled from the back of the habitat.</w:t>
      </w:r>
    </w:p>
    <w:p w14:paraId="550263FA" w14:textId="7199436F" w:rsidR="00FD57C8" w:rsidRPr="005B7C5C" w:rsidRDefault="00FD57C8" w:rsidP="004537F7">
      <w:pPr>
        <w:rPr>
          <w:rFonts w:cs="Times New Roman"/>
          <w:noProof/>
        </w:rPr>
      </w:pPr>
      <w:r w:rsidRPr="005B7C5C">
        <w:rPr>
          <w:rFonts w:cs="Times New Roman"/>
          <w:noProof/>
        </w:rPr>
        <w:t>The habitat broke out in laughter with many suggestions of how many cases and whether the delivery should be red, white</w:t>
      </w:r>
      <w:r w:rsidR="00071A92">
        <w:rPr>
          <w:rFonts w:cs="Times New Roman"/>
          <w:noProof/>
        </w:rPr>
        <w:t>,</w:t>
      </w:r>
      <w:r w:rsidRPr="005B7C5C">
        <w:rPr>
          <w:rFonts w:cs="Times New Roman"/>
          <w:noProof/>
        </w:rPr>
        <w:t xml:space="preserve"> or a mixed selection.</w:t>
      </w:r>
    </w:p>
    <w:p w14:paraId="0F4C414C" w14:textId="1FBCE18D" w:rsidR="00FD57C8" w:rsidRPr="005B7C5C" w:rsidRDefault="00201C6D" w:rsidP="004537F7">
      <w:pPr>
        <w:rPr>
          <w:rFonts w:cs="Times New Roman"/>
          <w:noProof/>
        </w:rPr>
      </w:pPr>
      <w:r w:rsidRPr="005B7C5C">
        <w:rPr>
          <w:rFonts w:cs="Times New Roman"/>
          <w:noProof/>
        </w:rPr>
        <w:t>“</w:t>
      </w:r>
      <w:r w:rsidR="001D6522">
        <w:rPr>
          <w:rFonts w:cs="Times New Roman"/>
          <w:noProof/>
        </w:rPr>
        <w:t>Okay</w:t>
      </w:r>
      <w:r w:rsidRPr="005B7C5C">
        <w:rPr>
          <w:rFonts w:cs="Times New Roman"/>
          <w:noProof/>
        </w:rPr>
        <w:t>, you winos. Joan and Tom</w:t>
      </w:r>
      <w:r w:rsidR="00071A92">
        <w:rPr>
          <w:rFonts w:cs="Times New Roman"/>
          <w:noProof/>
        </w:rPr>
        <w:t>,</w:t>
      </w:r>
      <w:r w:rsidRPr="005B7C5C">
        <w:rPr>
          <w:rFonts w:cs="Times New Roman"/>
          <w:noProof/>
        </w:rPr>
        <w:t xml:space="preserve"> </w:t>
      </w:r>
      <w:r w:rsidR="00FD57C8" w:rsidRPr="005B7C5C">
        <w:rPr>
          <w:rFonts w:cs="Times New Roman"/>
          <w:noProof/>
        </w:rPr>
        <w:t xml:space="preserve">would you like a tour of our caves?” Ophelia </w:t>
      </w:r>
      <w:r w:rsidRPr="005B7C5C">
        <w:rPr>
          <w:rFonts w:cs="Times New Roman"/>
          <w:noProof/>
        </w:rPr>
        <w:t>asked</w:t>
      </w:r>
      <w:r w:rsidR="00FD57C8" w:rsidRPr="005B7C5C">
        <w:rPr>
          <w:rFonts w:cs="Times New Roman"/>
          <w:noProof/>
        </w:rPr>
        <w:t xml:space="preserve"> her guests.</w:t>
      </w:r>
    </w:p>
    <w:p w14:paraId="0610FC76" w14:textId="5E701A9F" w:rsidR="00FD57C8" w:rsidRPr="005B7C5C" w:rsidRDefault="00FD57C8" w:rsidP="004537F7">
      <w:pPr>
        <w:rPr>
          <w:rFonts w:cs="Times New Roman"/>
          <w:noProof/>
        </w:rPr>
      </w:pPr>
      <w:r w:rsidRPr="005B7C5C">
        <w:rPr>
          <w:rFonts w:cs="Times New Roman"/>
          <w:noProof/>
        </w:rPr>
        <w:t>“Absolutely, lead the way,” said Tom</w:t>
      </w:r>
    </w:p>
    <w:p w14:paraId="0DBA35DC" w14:textId="2C25AB2D" w:rsidR="00FD57C8" w:rsidRPr="005B7C5C" w:rsidRDefault="00FD57C8" w:rsidP="004537F7">
      <w:pPr>
        <w:rPr>
          <w:rFonts w:cs="Times New Roman"/>
          <w:noProof/>
        </w:rPr>
      </w:pPr>
      <w:r w:rsidRPr="005B7C5C">
        <w:rPr>
          <w:rFonts w:cs="Times New Roman"/>
          <w:noProof/>
        </w:rPr>
        <w:t>“Follow me to the airlock. I suggest that you use two of our generic suits. Joan, I’m sorry</w:t>
      </w:r>
      <w:r w:rsidR="005877E0" w:rsidRPr="005B7C5C">
        <w:rPr>
          <w:rFonts w:cs="Times New Roman"/>
          <w:noProof/>
        </w:rPr>
        <w:t>,</w:t>
      </w:r>
      <w:r w:rsidRPr="005B7C5C">
        <w:rPr>
          <w:rFonts w:cs="Times New Roman"/>
          <w:noProof/>
        </w:rPr>
        <w:t xml:space="preserve"> but you’ll find the small suit isn’t very small</w:t>
      </w:r>
      <w:r w:rsidR="005877E0" w:rsidRPr="005B7C5C">
        <w:rPr>
          <w:rFonts w:cs="Times New Roman"/>
          <w:noProof/>
        </w:rPr>
        <w:t>,</w:t>
      </w:r>
      <w:r w:rsidRPr="005B7C5C">
        <w:rPr>
          <w:rFonts w:cs="Times New Roman"/>
          <w:noProof/>
        </w:rPr>
        <w:t xml:space="preserve"> but they’re a lot better for the soil </w:t>
      </w:r>
      <w:r w:rsidR="00C96514" w:rsidRPr="005B7C5C">
        <w:rPr>
          <w:rFonts w:cs="Times New Roman"/>
          <w:noProof/>
        </w:rPr>
        <w:t xml:space="preserve">than </w:t>
      </w:r>
      <w:r w:rsidRPr="005B7C5C">
        <w:rPr>
          <w:rFonts w:cs="Times New Roman"/>
          <w:noProof/>
        </w:rPr>
        <w:t>the cumbersome ones you need for vacuum. Is there any problem with SIMPOC?”</w:t>
      </w:r>
    </w:p>
    <w:p w14:paraId="091AEF34" w14:textId="64F6BC3E" w:rsidR="00FD57C8" w:rsidRPr="005B7C5C" w:rsidRDefault="00FD57C8" w:rsidP="004537F7">
      <w:pPr>
        <w:rPr>
          <w:rFonts w:cs="Times New Roman"/>
          <w:noProof/>
        </w:rPr>
      </w:pPr>
      <w:r w:rsidRPr="005B7C5C">
        <w:rPr>
          <w:rFonts w:cs="Times New Roman"/>
          <w:noProof/>
        </w:rPr>
        <w:t>“I don’t know</w:t>
      </w:r>
      <w:r w:rsidR="00071A92">
        <w:rPr>
          <w:rFonts w:cs="Times New Roman"/>
          <w:noProof/>
        </w:rPr>
        <w:t>;</w:t>
      </w:r>
      <w:r w:rsidRPr="005B7C5C">
        <w:rPr>
          <w:rFonts w:cs="Times New Roman"/>
          <w:noProof/>
        </w:rPr>
        <w:t xml:space="preserve"> ask him</w:t>
      </w:r>
      <w:r w:rsidR="005877E0" w:rsidRPr="005B7C5C">
        <w:rPr>
          <w:rFonts w:cs="Times New Roman"/>
          <w:noProof/>
        </w:rPr>
        <w:t>.</w:t>
      </w:r>
      <w:r w:rsidRPr="005B7C5C">
        <w:rPr>
          <w:rFonts w:cs="Times New Roman"/>
          <w:noProof/>
        </w:rPr>
        <w:t>”</w:t>
      </w:r>
    </w:p>
    <w:p w14:paraId="0FBC78E7" w14:textId="582B26EE" w:rsidR="00FD57C8" w:rsidRPr="005B7C5C" w:rsidRDefault="00FD57C8" w:rsidP="004537F7">
      <w:pPr>
        <w:rPr>
          <w:rFonts w:cs="Times New Roman"/>
          <w:noProof/>
        </w:rPr>
      </w:pPr>
      <w:r w:rsidRPr="005B7C5C">
        <w:rPr>
          <w:rFonts w:cs="Times New Roman"/>
          <w:noProof/>
        </w:rPr>
        <w:t xml:space="preserve">Ophelia was </w:t>
      </w:r>
      <w:r w:rsidR="009608D2" w:rsidRPr="005B7C5C">
        <w:rPr>
          <w:rFonts w:cs="Times New Roman"/>
          <w:noProof/>
        </w:rPr>
        <w:t xml:space="preserve">momentarily </w:t>
      </w:r>
      <w:r w:rsidRPr="005B7C5C">
        <w:rPr>
          <w:rFonts w:cs="Times New Roman"/>
          <w:noProof/>
        </w:rPr>
        <w:t>taken aback</w:t>
      </w:r>
      <w:r w:rsidR="00D920A4" w:rsidRPr="005B7C5C">
        <w:rPr>
          <w:rFonts w:cs="Times New Roman"/>
          <w:noProof/>
        </w:rPr>
        <w:t>,</w:t>
      </w:r>
      <w:r w:rsidRPr="005B7C5C">
        <w:rPr>
          <w:rFonts w:cs="Times New Roman"/>
          <w:noProof/>
        </w:rPr>
        <w:t xml:space="preserve"> so she turned to address the huge robot standing behind Joan and </w:t>
      </w:r>
      <w:r w:rsidR="005877E0" w:rsidRPr="005B7C5C">
        <w:rPr>
          <w:rFonts w:cs="Times New Roman"/>
          <w:noProof/>
        </w:rPr>
        <w:t>T</w:t>
      </w:r>
      <w:r w:rsidRPr="005B7C5C">
        <w:rPr>
          <w:rFonts w:cs="Times New Roman"/>
          <w:noProof/>
        </w:rPr>
        <w:t>om.</w:t>
      </w:r>
    </w:p>
    <w:p w14:paraId="79AB5CEA" w14:textId="009B3E01" w:rsidR="00FD57C8" w:rsidRPr="005B7C5C" w:rsidRDefault="00FD57C8" w:rsidP="004537F7">
      <w:pPr>
        <w:rPr>
          <w:rFonts w:cs="Times New Roman"/>
          <w:noProof/>
        </w:rPr>
      </w:pPr>
      <w:r w:rsidRPr="005B7C5C">
        <w:rPr>
          <w:rFonts w:cs="Times New Roman"/>
          <w:noProof/>
        </w:rPr>
        <w:lastRenderedPageBreak/>
        <w:t>“SIMPOC, can you walk on the surface? Do you need any protection?”</w:t>
      </w:r>
    </w:p>
    <w:p w14:paraId="5EA64DC8" w14:textId="09750E4D" w:rsidR="00FD57C8" w:rsidRPr="005B7C5C" w:rsidRDefault="00FD57C8" w:rsidP="004537F7">
      <w:pPr>
        <w:rPr>
          <w:rFonts w:cs="Times New Roman"/>
          <w:noProof/>
        </w:rPr>
      </w:pPr>
      <w:r w:rsidRPr="005B7C5C">
        <w:rPr>
          <w:rFonts w:cs="Times New Roman"/>
          <w:noProof/>
        </w:rPr>
        <w:t>“No, Ophelia. I am fine. I can work in a vacuum with no problem.”</w:t>
      </w:r>
    </w:p>
    <w:p w14:paraId="6AB26834" w14:textId="68A07109" w:rsidR="00FD57C8" w:rsidRPr="005B7C5C" w:rsidRDefault="00FD57C8" w:rsidP="004537F7">
      <w:pPr>
        <w:rPr>
          <w:rFonts w:cs="Times New Roman"/>
          <w:noProof/>
        </w:rPr>
      </w:pPr>
      <w:r w:rsidRPr="005B7C5C">
        <w:rPr>
          <w:rFonts w:cs="Times New Roman"/>
          <w:noProof/>
        </w:rPr>
        <w:t>“</w:t>
      </w:r>
      <w:r w:rsidR="001D6522">
        <w:rPr>
          <w:rFonts w:cs="Times New Roman"/>
          <w:noProof/>
        </w:rPr>
        <w:t>Okay</w:t>
      </w:r>
      <w:r w:rsidRPr="005B7C5C">
        <w:rPr>
          <w:rFonts w:cs="Times New Roman"/>
          <w:noProof/>
        </w:rPr>
        <w:t>, but let me make a suggestion. The dust is horrible. I think we need to make some kind of leggings for you so your feet and lower legs won’t get covered with dust. The dust could work its way into anything and cause problems.”</w:t>
      </w:r>
    </w:p>
    <w:p w14:paraId="338976FC" w14:textId="10B9D1B9" w:rsidR="00FD57C8" w:rsidRPr="005B7C5C" w:rsidRDefault="00FD57C8" w:rsidP="004537F7">
      <w:pPr>
        <w:rPr>
          <w:rFonts w:cs="Times New Roman"/>
          <w:noProof/>
        </w:rPr>
      </w:pPr>
      <w:r w:rsidRPr="005B7C5C">
        <w:rPr>
          <w:rFonts w:cs="Times New Roman"/>
          <w:noProof/>
        </w:rPr>
        <w:t xml:space="preserve">“If you can provide some fabric, </w:t>
      </w:r>
      <w:r w:rsidR="00416700" w:rsidRPr="005B7C5C">
        <w:rPr>
          <w:rFonts w:cs="Times New Roman"/>
          <w:noProof/>
        </w:rPr>
        <w:t>tape</w:t>
      </w:r>
      <w:r w:rsidR="005877E0" w:rsidRPr="005B7C5C">
        <w:rPr>
          <w:rFonts w:cs="Times New Roman"/>
          <w:noProof/>
        </w:rPr>
        <w:t>,</w:t>
      </w:r>
      <w:r w:rsidRPr="005B7C5C">
        <w:rPr>
          <w:rFonts w:cs="Times New Roman"/>
          <w:noProof/>
        </w:rPr>
        <w:t xml:space="preserve"> and a cutting tool, I can fabricate a suitable covering in a few minutes.”</w:t>
      </w:r>
    </w:p>
    <w:p w14:paraId="1E4799EA" w14:textId="4E37D134" w:rsidR="00FD57C8" w:rsidRPr="005B7C5C" w:rsidRDefault="00FD57C8" w:rsidP="004537F7">
      <w:pPr>
        <w:rPr>
          <w:rFonts w:cs="Times New Roman"/>
          <w:noProof/>
        </w:rPr>
      </w:pPr>
      <w:r w:rsidRPr="005B7C5C">
        <w:rPr>
          <w:rFonts w:cs="Times New Roman"/>
          <w:noProof/>
        </w:rPr>
        <w:t>“</w:t>
      </w:r>
      <w:r w:rsidR="001D6522">
        <w:rPr>
          <w:rFonts w:cs="Times New Roman"/>
          <w:noProof/>
        </w:rPr>
        <w:t>Okay</w:t>
      </w:r>
      <w:r w:rsidRPr="005B7C5C">
        <w:rPr>
          <w:rFonts w:cs="Times New Roman"/>
          <w:noProof/>
        </w:rPr>
        <w:t>, by me,” Ophelia said. “We have some fabric coverings in the air-lock.”</w:t>
      </w:r>
    </w:p>
    <w:p w14:paraId="3D3E539B" w14:textId="1AC38AAE" w:rsidR="00FD57C8" w:rsidRPr="005B7C5C" w:rsidRDefault="00FD57C8" w:rsidP="004537F7">
      <w:pPr>
        <w:rPr>
          <w:rFonts w:cs="Times New Roman"/>
          <w:noProof/>
        </w:rPr>
      </w:pPr>
      <w:r w:rsidRPr="005B7C5C">
        <w:rPr>
          <w:rFonts w:cs="Times New Roman"/>
          <w:noProof/>
        </w:rPr>
        <w:t xml:space="preserve">The </w:t>
      </w:r>
      <w:r w:rsidR="00416700" w:rsidRPr="005B7C5C">
        <w:rPr>
          <w:rFonts w:cs="Times New Roman"/>
          <w:noProof/>
        </w:rPr>
        <w:t xml:space="preserve">larger external </w:t>
      </w:r>
      <w:r w:rsidRPr="005B7C5C">
        <w:rPr>
          <w:rFonts w:cs="Times New Roman"/>
          <w:noProof/>
        </w:rPr>
        <w:t xml:space="preserve">airlock was about 80 yards through the tunnels. </w:t>
      </w:r>
      <w:r w:rsidR="005877E0" w:rsidRPr="005B7C5C">
        <w:rPr>
          <w:rFonts w:cs="Times New Roman"/>
          <w:noProof/>
        </w:rPr>
        <w:t>Before</w:t>
      </w:r>
      <w:r w:rsidRPr="005B7C5C">
        <w:rPr>
          <w:rFonts w:cs="Times New Roman"/>
          <w:noProof/>
        </w:rPr>
        <w:t xml:space="preserve"> entering the tunnels, Joan and Tom were br</w:t>
      </w:r>
      <w:r w:rsidR="005877E0" w:rsidRPr="005B7C5C">
        <w:rPr>
          <w:rFonts w:cs="Times New Roman"/>
          <w:noProof/>
        </w:rPr>
        <w:t>ie</w:t>
      </w:r>
      <w:r w:rsidRPr="005B7C5C">
        <w:rPr>
          <w:rFonts w:cs="Times New Roman"/>
          <w:noProof/>
        </w:rPr>
        <w:t>fed about the “Red Lights” and h</w:t>
      </w:r>
      <w:r w:rsidR="00416700" w:rsidRPr="005B7C5C">
        <w:rPr>
          <w:rFonts w:cs="Times New Roman"/>
          <w:noProof/>
        </w:rPr>
        <w:t>ow to react if a blow-out occu</w:t>
      </w:r>
      <w:r w:rsidR="005877E0" w:rsidRPr="005B7C5C">
        <w:rPr>
          <w:rFonts w:cs="Times New Roman"/>
          <w:noProof/>
        </w:rPr>
        <w:t>r</w:t>
      </w:r>
      <w:r w:rsidR="00416700" w:rsidRPr="005B7C5C">
        <w:rPr>
          <w:rFonts w:cs="Times New Roman"/>
          <w:noProof/>
        </w:rPr>
        <w:t>red</w:t>
      </w:r>
      <w:r w:rsidRPr="005B7C5C">
        <w:rPr>
          <w:rFonts w:cs="Times New Roman"/>
          <w:noProof/>
        </w:rPr>
        <w:t>.</w:t>
      </w:r>
    </w:p>
    <w:p w14:paraId="40204B24" w14:textId="457BC778" w:rsidR="00FD57C8" w:rsidRPr="005B7C5C" w:rsidRDefault="00FD57C8" w:rsidP="004537F7">
      <w:pPr>
        <w:rPr>
          <w:rFonts w:cs="Times New Roman"/>
          <w:noProof/>
        </w:rPr>
      </w:pPr>
      <w:r w:rsidRPr="005B7C5C">
        <w:rPr>
          <w:rFonts w:cs="Times New Roman"/>
          <w:noProof/>
        </w:rPr>
        <w:t>They reached the habitat</w:t>
      </w:r>
      <w:r w:rsidR="00071A92">
        <w:rPr>
          <w:rFonts w:cs="Times New Roman"/>
          <w:noProof/>
        </w:rPr>
        <w:t>,</w:t>
      </w:r>
      <w:r w:rsidRPr="005B7C5C">
        <w:rPr>
          <w:rFonts w:cs="Times New Roman"/>
          <w:noProof/>
        </w:rPr>
        <w:t xml:space="preserve"> one of the three primary entry and exit points for the complex</w:t>
      </w:r>
      <w:r w:rsidR="00071A92">
        <w:rPr>
          <w:rFonts w:cs="Times New Roman"/>
          <w:noProof/>
        </w:rPr>
        <w:t>,</w:t>
      </w:r>
      <w:r w:rsidRPr="005B7C5C">
        <w:rPr>
          <w:rFonts w:cs="Times New Roman"/>
          <w:noProof/>
        </w:rPr>
        <w:t xml:space="preserve"> in a few minutes. When they got in</w:t>
      </w:r>
      <w:r w:rsidR="00EF1A8B" w:rsidRPr="005B7C5C">
        <w:rPr>
          <w:rFonts w:cs="Times New Roman"/>
          <w:noProof/>
        </w:rPr>
        <w:t>,</w:t>
      </w:r>
      <w:r w:rsidRPr="005B7C5C">
        <w:rPr>
          <w:rFonts w:cs="Times New Roman"/>
          <w:noProof/>
        </w:rPr>
        <w:t xml:space="preserve"> and Ophelia closed the pressure door between them and the tunnels</w:t>
      </w:r>
      <w:r w:rsidR="00C96514" w:rsidRPr="005B7C5C">
        <w:rPr>
          <w:rFonts w:cs="Times New Roman"/>
          <w:noProof/>
        </w:rPr>
        <w:t>,</w:t>
      </w:r>
      <w:r w:rsidR="009C4990" w:rsidRPr="005B7C5C">
        <w:rPr>
          <w:rFonts w:cs="Times New Roman"/>
          <w:noProof/>
        </w:rPr>
        <w:t xml:space="preserve"> </w:t>
      </w:r>
      <w:r w:rsidRPr="005B7C5C">
        <w:rPr>
          <w:rFonts w:cs="Times New Roman"/>
          <w:noProof/>
        </w:rPr>
        <w:t>she pointed out to SIMPOC where the materials were</w:t>
      </w:r>
      <w:r w:rsidR="00EF1A8B" w:rsidRPr="005B7C5C">
        <w:rPr>
          <w:rFonts w:cs="Times New Roman"/>
          <w:noProof/>
        </w:rPr>
        <w:t>,</w:t>
      </w:r>
      <w:r w:rsidRPr="005B7C5C">
        <w:rPr>
          <w:rFonts w:cs="Times New Roman"/>
          <w:noProof/>
        </w:rPr>
        <w:t xml:space="preserve"> and he went to work.</w:t>
      </w:r>
    </w:p>
    <w:p w14:paraId="4BDB83FE" w14:textId="1BD996DC" w:rsidR="00FD57C8" w:rsidRPr="005B7C5C" w:rsidRDefault="00FD57C8" w:rsidP="004537F7">
      <w:pPr>
        <w:rPr>
          <w:rFonts w:cs="Times New Roman"/>
          <w:noProof/>
        </w:rPr>
      </w:pPr>
      <w:r w:rsidRPr="005B7C5C">
        <w:rPr>
          <w:rFonts w:cs="Times New Roman"/>
          <w:noProof/>
        </w:rPr>
        <w:t>Ophelia took her time fitting her guests into their suites and famil</w:t>
      </w:r>
      <w:r w:rsidR="005877E0" w:rsidRPr="005B7C5C">
        <w:rPr>
          <w:rFonts w:cs="Times New Roman"/>
          <w:noProof/>
        </w:rPr>
        <w:t>iar</w:t>
      </w:r>
      <w:r w:rsidRPr="005B7C5C">
        <w:rPr>
          <w:rFonts w:cs="Times New Roman"/>
          <w:noProof/>
        </w:rPr>
        <w:t>izing them with the path to and from the cave</w:t>
      </w:r>
      <w:r w:rsidR="00416700" w:rsidRPr="005B7C5C">
        <w:rPr>
          <w:rFonts w:cs="Times New Roman"/>
          <w:noProof/>
        </w:rPr>
        <w:t>s</w:t>
      </w:r>
      <w:r w:rsidRPr="005B7C5C">
        <w:rPr>
          <w:rFonts w:cs="Times New Roman"/>
          <w:noProof/>
        </w:rPr>
        <w:t>, as well as emergen</w:t>
      </w:r>
      <w:r w:rsidR="005877E0" w:rsidRPr="005B7C5C">
        <w:rPr>
          <w:rFonts w:cs="Times New Roman"/>
          <w:noProof/>
        </w:rPr>
        <w:t>c</w:t>
      </w:r>
      <w:r w:rsidRPr="005B7C5C">
        <w:rPr>
          <w:rFonts w:cs="Times New Roman"/>
          <w:noProof/>
        </w:rPr>
        <w:t>y procedures for the suits and the various freqs. “You shouldn’t have any problem, just take your time and watch your steps. Once I’m suited up, our suits will link</w:t>
      </w:r>
      <w:r w:rsidR="005877E0" w:rsidRPr="005B7C5C">
        <w:rPr>
          <w:rFonts w:cs="Times New Roman"/>
          <w:noProof/>
        </w:rPr>
        <w:t>,</w:t>
      </w:r>
      <w:r w:rsidRPr="005B7C5C">
        <w:rPr>
          <w:rFonts w:cs="Times New Roman"/>
          <w:noProof/>
        </w:rPr>
        <w:t xml:space="preserve"> and we’ll have comm. Ok</w:t>
      </w:r>
      <w:r w:rsidR="001D6F03" w:rsidRPr="005B7C5C">
        <w:rPr>
          <w:rFonts w:cs="Times New Roman"/>
          <w:noProof/>
        </w:rPr>
        <w:t>ay</w:t>
      </w:r>
      <w:r w:rsidRPr="005B7C5C">
        <w:rPr>
          <w:rFonts w:cs="Times New Roman"/>
          <w:noProof/>
        </w:rPr>
        <w:t>, let’s get your helmets on, then I’ll suit up.”</w:t>
      </w:r>
    </w:p>
    <w:p w14:paraId="09D0DA0F" w14:textId="734CE745" w:rsidR="00FD57C8" w:rsidRPr="005B7C5C" w:rsidRDefault="00FD57C8" w:rsidP="004537F7">
      <w:pPr>
        <w:rPr>
          <w:rFonts w:cs="Times New Roman"/>
          <w:noProof/>
        </w:rPr>
      </w:pPr>
      <w:r w:rsidRPr="005B7C5C">
        <w:rPr>
          <w:rFonts w:cs="Times New Roman"/>
          <w:noProof/>
        </w:rPr>
        <w:lastRenderedPageBreak/>
        <w:t>Just before Ophelia put their helmets on</w:t>
      </w:r>
      <w:r w:rsidR="00D920A4" w:rsidRPr="005B7C5C">
        <w:rPr>
          <w:rFonts w:cs="Times New Roman"/>
          <w:noProof/>
        </w:rPr>
        <w:t>,</w:t>
      </w:r>
      <w:r w:rsidRPr="005B7C5C">
        <w:rPr>
          <w:rFonts w:cs="Times New Roman"/>
          <w:noProof/>
        </w:rPr>
        <w:t xml:space="preserve"> they noticed SIMPOC</w:t>
      </w:r>
      <w:r w:rsidR="005877E0" w:rsidRPr="005B7C5C">
        <w:rPr>
          <w:rFonts w:cs="Times New Roman"/>
          <w:noProof/>
        </w:rPr>
        <w:t>,</w:t>
      </w:r>
      <w:r w:rsidRPr="005B7C5C">
        <w:rPr>
          <w:rFonts w:cs="Times New Roman"/>
          <w:noProof/>
        </w:rPr>
        <w:t xml:space="preserve"> and they laughed. He had taken a couple </w:t>
      </w:r>
      <w:r w:rsidR="00C96514" w:rsidRPr="005B7C5C">
        <w:rPr>
          <w:rFonts w:cs="Times New Roman"/>
          <w:noProof/>
        </w:rPr>
        <w:t xml:space="preserve">of </w:t>
      </w:r>
      <w:r w:rsidRPr="005B7C5C">
        <w:rPr>
          <w:rFonts w:cs="Times New Roman"/>
          <w:noProof/>
        </w:rPr>
        <w:t>pieces of tarp</w:t>
      </w:r>
      <w:r w:rsidR="005877E0" w:rsidRPr="005B7C5C">
        <w:rPr>
          <w:rFonts w:cs="Times New Roman"/>
          <w:noProof/>
        </w:rPr>
        <w:t>au</w:t>
      </w:r>
      <w:r w:rsidRPr="005B7C5C">
        <w:rPr>
          <w:rFonts w:cs="Times New Roman"/>
          <w:noProof/>
        </w:rPr>
        <w:t>lin and fabric, cut them</w:t>
      </w:r>
      <w:r w:rsidR="00B06961">
        <w:rPr>
          <w:rFonts w:cs="Times New Roman"/>
          <w:noProof/>
        </w:rPr>
        <w:t>,</w:t>
      </w:r>
      <w:r w:rsidRPr="005B7C5C">
        <w:rPr>
          <w:rFonts w:cs="Times New Roman"/>
          <w:noProof/>
        </w:rPr>
        <w:t xml:space="preserve"> and used tape to attach them. He looked </w:t>
      </w:r>
      <w:r w:rsidR="00C96514" w:rsidRPr="005B7C5C">
        <w:rPr>
          <w:rFonts w:cs="Times New Roman"/>
          <w:noProof/>
        </w:rPr>
        <w:t xml:space="preserve">like </w:t>
      </w:r>
      <w:r w:rsidRPr="005B7C5C">
        <w:rPr>
          <w:rFonts w:cs="Times New Roman"/>
          <w:noProof/>
        </w:rPr>
        <w:t>a pum</w:t>
      </w:r>
      <w:r w:rsidR="005877E0" w:rsidRPr="005B7C5C">
        <w:rPr>
          <w:rFonts w:cs="Times New Roman"/>
          <w:noProof/>
        </w:rPr>
        <w:t>p</w:t>
      </w:r>
      <w:r w:rsidRPr="005B7C5C">
        <w:rPr>
          <w:rFonts w:cs="Times New Roman"/>
          <w:noProof/>
        </w:rPr>
        <w:t>kin with legs and arms. Once the helmets were on Joan and Tom</w:t>
      </w:r>
      <w:r w:rsidR="00416700" w:rsidRPr="005B7C5C">
        <w:rPr>
          <w:rFonts w:cs="Times New Roman"/>
          <w:noProof/>
        </w:rPr>
        <w:t>,</w:t>
      </w:r>
      <w:r w:rsidRPr="005B7C5C">
        <w:rPr>
          <w:rFonts w:cs="Times New Roman"/>
          <w:noProof/>
        </w:rPr>
        <w:t xml:space="preserve"> Ophelia had her suit on in a fraction of the time.</w:t>
      </w:r>
    </w:p>
    <w:p w14:paraId="1A56CF34" w14:textId="75C401AA" w:rsidR="00FD57C8" w:rsidRPr="005B7C5C" w:rsidRDefault="00FD57C8" w:rsidP="004537F7">
      <w:pPr>
        <w:rPr>
          <w:rFonts w:cs="Times New Roman"/>
          <w:noProof/>
        </w:rPr>
      </w:pPr>
      <w:r w:rsidRPr="005B7C5C">
        <w:rPr>
          <w:rFonts w:cs="Times New Roman"/>
          <w:noProof/>
        </w:rPr>
        <w:t>“</w:t>
      </w:r>
      <w:r w:rsidR="00360107">
        <w:rPr>
          <w:rFonts w:cs="Times New Roman"/>
          <w:noProof/>
        </w:rPr>
        <w:t>Commlink</w:t>
      </w:r>
      <w:r w:rsidRPr="005B7C5C">
        <w:rPr>
          <w:rFonts w:cs="Times New Roman"/>
          <w:noProof/>
        </w:rPr>
        <w:t>-up,” Ophelia said to her comm unit.</w:t>
      </w:r>
    </w:p>
    <w:p w14:paraId="547C90C4" w14:textId="78621BAF" w:rsidR="00FD57C8" w:rsidRPr="005B7C5C" w:rsidRDefault="00FD57C8" w:rsidP="004537F7">
      <w:pPr>
        <w:rPr>
          <w:rFonts w:cs="Times New Roman"/>
          <w:noProof/>
        </w:rPr>
      </w:pPr>
      <w:r w:rsidRPr="005B7C5C">
        <w:rPr>
          <w:rFonts w:cs="Times New Roman"/>
          <w:noProof/>
        </w:rPr>
        <w:t>“Three suits and an external connection have been linked,” the computer responded.</w:t>
      </w:r>
    </w:p>
    <w:p w14:paraId="66CCFE36" w14:textId="68513335" w:rsidR="00FD57C8" w:rsidRPr="005B7C5C" w:rsidRDefault="00FD57C8" w:rsidP="004537F7">
      <w:pPr>
        <w:rPr>
          <w:rFonts w:cs="Times New Roman"/>
          <w:noProof/>
        </w:rPr>
      </w:pPr>
      <w:r w:rsidRPr="005B7C5C">
        <w:rPr>
          <w:rFonts w:cs="Times New Roman"/>
          <w:noProof/>
        </w:rPr>
        <w:t>“Joan, Tom, SIMPOC</w:t>
      </w:r>
      <w:r w:rsidR="00B06961">
        <w:rPr>
          <w:rFonts w:cs="Times New Roman"/>
          <w:noProof/>
        </w:rPr>
        <w:t>,</w:t>
      </w:r>
      <w:r w:rsidRPr="005B7C5C">
        <w:rPr>
          <w:rFonts w:cs="Times New Roman"/>
          <w:noProof/>
        </w:rPr>
        <w:t xml:space="preserve"> can you hear me?</w:t>
      </w:r>
    </w:p>
    <w:p w14:paraId="4F40A6B7" w14:textId="099AA577" w:rsidR="00FD57C8" w:rsidRPr="005B7C5C" w:rsidRDefault="00FD57C8" w:rsidP="004537F7">
      <w:pPr>
        <w:rPr>
          <w:rFonts w:cs="Times New Roman"/>
          <w:noProof/>
        </w:rPr>
      </w:pPr>
      <w:r w:rsidRPr="005B7C5C">
        <w:rPr>
          <w:rFonts w:cs="Times New Roman"/>
          <w:noProof/>
        </w:rPr>
        <w:t>“Joan is on.”</w:t>
      </w:r>
    </w:p>
    <w:p w14:paraId="0CCA8DA4" w14:textId="2BB8B32C" w:rsidR="00FD57C8" w:rsidRPr="005B7C5C" w:rsidRDefault="00FD57C8" w:rsidP="004537F7">
      <w:pPr>
        <w:rPr>
          <w:rFonts w:cs="Times New Roman"/>
          <w:noProof/>
        </w:rPr>
      </w:pPr>
      <w:r w:rsidRPr="005B7C5C">
        <w:rPr>
          <w:rFonts w:cs="Times New Roman"/>
          <w:noProof/>
        </w:rPr>
        <w:t>“Tom is on.”</w:t>
      </w:r>
    </w:p>
    <w:p w14:paraId="67BE615E" w14:textId="165C8697" w:rsidR="00FD57C8" w:rsidRPr="005B7C5C" w:rsidRDefault="00FD57C8" w:rsidP="004537F7">
      <w:pPr>
        <w:rPr>
          <w:rFonts w:cs="Times New Roman"/>
          <w:noProof/>
        </w:rPr>
      </w:pPr>
      <w:r w:rsidRPr="005B7C5C">
        <w:rPr>
          <w:rFonts w:cs="Times New Roman"/>
          <w:noProof/>
        </w:rPr>
        <w:t>“SIMPOC is connected.</w:t>
      </w:r>
      <w:r w:rsidR="009578AF" w:rsidRPr="005B7C5C">
        <w:rPr>
          <w:rFonts w:cs="Times New Roman"/>
          <w:noProof/>
        </w:rPr>
        <w:t>”</w:t>
      </w:r>
    </w:p>
    <w:p w14:paraId="0BCE7DB0" w14:textId="0E265CE3" w:rsidR="00FD57C8" w:rsidRPr="005B7C5C" w:rsidRDefault="00FD57C8" w:rsidP="004537F7">
      <w:pPr>
        <w:rPr>
          <w:rFonts w:cs="Times New Roman"/>
          <w:noProof/>
        </w:rPr>
      </w:pPr>
      <w:r w:rsidRPr="005B7C5C">
        <w:rPr>
          <w:rFonts w:cs="Times New Roman"/>
          <w:noProof/>
        </w:rPr>
        <w:t>“</w:t>
      </w:r>
      <w:r w:rsidR="001D6522">
        <w:rPr>
          <w:rFonts w:cs="Times New Roman"/>
          <w:noProof/>
        </w:rPr>
        <w:t>Okay</w:t>
      </w:r>
      <w:r w:rsidRPr="005B7C5C">
        <w:rPr>
          <w:rFonts w:cs="Times New Roman"/>
          <w:noProof/>
        </w:rPr>
        <w:t>, the three of us can go through the hatch at the same time, but SIMPOC</w:t>
      </w:r>
      <w:r w:rsidR="00B06961">
        <w:rPr>
          <w:rFonts w:cs="Times New Roman"/>
          <w:noProof/>
        </w:rPr>
        <w:t>,</w:t>
      </w:r>
      <w:r w:rsidRPr="005B7C5C">
        <w:rPr>
          <w:rFonts w:cs="Times New Roman"/>
          <w:noProof/>
        </w:rPr>
        <w:t xml:space="preserve"> you’ll have to go through by yourself. </w:t>
      </w:r>
      <w:r w:rsidR="00805F00" w:rsidRPr="005B7C5C">
        <w:rPr>
          <w:rFonts w:cs="Times New Roman"/>
          <w:noProof/>
        </w:rPr>
        <w:t xml:space="preserve"> </w:t>
      </w:r>
      <w:r w:rsidRPr="005B7C5C">
        <w:rPr>
          <w:rFonts w:cs="Times New Roman"/>
          <w:noProof/>
        </w:rPr>
        <w:t>We can’t all fit in at the same time.”</w:t>
      </w:r>
    </w:p>
    <w:p w14:paraId="0027B312" w14:textId="5D2F95E6" w:rsidR="00FD57C8" w:rsidRPr="005B7C5C" w:rsidRDefault="00FD57C8" w:rsidP="004537F7">
      <w:pPr>
        <w:rPr>
          <w:rFonts w:cs="Times New Roman"/>
          <w:noProof/>
        </w:rPr>
      </w:pPr>
      <w:r w:rsidRPr="005B7C5C">
        <w:rPr>
          <w:rFonts w:cs="Times New Roman"/>
          <w:noProof/>
        </w:rPr>
        <w:t>“Acknowledged.”</w:t>
      </w:r>
    </w:p>
    <w:p w14:paraId="18E0CE6D" w14:textId="70C621C4" w:rsidR="000A64B4" w:rsidRPr="005B7C5C" w:rsidRDefault="000A64B4" w:rsidP="004537F7">
      <w:pPr>
        <w:rPr>
          <w:rFonts w:cs="Times New Roman"/>
          <w:noProof/>
        </w:rPr>
      </w:pPr>
      <w:r w:rsidRPr="005B7C5C">
        <w:rPr>
          <w:rFonts w:cs="Times New Roman"/>
          <w:noProof/>
        </w:rPr>
        <w:t>Ophelia, Joan</w:t>
      </w:r>
      <w:r w:rsidR="005877E0" w:rsidRPr="005B7C5C">
        <w:rPr>
          <w:rFonts w:cs="Times New Roman"/>
          <w:noProof/>
        </w:rPr>
        <w:t>,</w:t>
      </w:r>
      <w:r w:rsidRPr="005B7C5C">
        <w:rPr>
          <w:rFonts w:cs="Times New Roman"/>
          <w:noProof/>
        </w:rPr>
        <w:t xml:space="preserve"> and Tom went through the hatch</w:t>
      </w:r>
      <w:r w:rsidR="005877E0" w:rsidRPr="005B7C5C">
        <w:rPr>
          <w:rFonts w:cs="Times New Roman"/>
          <w:noProof/>
        </w:rPr>
        <w:t>e</w:t>
      </w:r>
      <w:r w:rsidRPr="005B7C5C">
        <w:rPr>
          <w:rFonts w:cs="Times New Roman"/>
          <w:noProof/>
        </w:rPr>
        <w:t>s and airlock</w:t>
      </w:r>
      <w:r w:rsidR="005877E0" w:rsidRPr="005B7C5C">
        <w:rPr>
          <w:rFonts w:cs="Times New Roman"/>
          <w:noProof/>
        </w:rPr>
        <w:t>,</w:t>
      </w:r>
      <w:r w:rsidRPr="005B7C5C">
        <w:rPr>
          <w:rFonts w:cs="Times New Roman"/>
          <w:noProof/>
        </w:rPr>
        <w:t xml:space="preserve"> and they stood outside waiting for SIMPOC.</w:t>
      </w:r>
    </w:p>
    <w:p w14:paraId="226F4272" w14:textId="6319615F" w:rsidR="000A64B4" w:rsidRPr="005B7C5C" w:rsidRDefault="000A64B4" w:rsidP="004537F7">
      <w:pPr>
        <w:rPr>
          <w:rFonts w:cs="Times New Roman"/>
          <w:noProof/>
        </w:rPr>
      </w:pPr>
      <w:r w:rsidRPr="005B7C5C">
        <w:rPr>
          <w:rFonts w:cs="Times New Roman"/>
          <w:noProof/>
        </w:rPr>
        <w:t>When SIMPOC exited</w:t>
      </w:r>
      <w:r w:rsidR="005877E0" w:rsidRPr="005B7C5C">
        <w:rPr>
          <w:rFonts w:cs="Times New Roman"/>
          <w:noProof/>
        </w:rPr>
        <w:t>,</w:t>
      </w:r>
      <w:r w:rsidRPr="005B7C5C">
        <w:rPr>
          <w:rFonts w:cs="Times New Roman"/>
          <w:noProof/>
        </w:rPr>
        <w:t xml:space="preserve"> they smiled at each other. He was a</w:t>
      </w:r>
      <w:r w:rsidR="00763DF0" w:rsidRPr="005B7C5C">
        <w:rPr>
          <w:rFonts w:cs="Times New Roman"/>
          <w:noProof/>
        </w:rPr>
        <w:t xml:space="preserve"> </w:t>
      </w:r>
      <w:r w:rsidR="00C96514" w:rsidRPr="005B7C5C">
        <w:rPr>
          <w:rFonts w:cs="Times New Roman"/>
          <w:noProof/>
        </w:rPr>
        <w:t>sight</w:t>
      </w:r>
      <w:r w:rsidRPr="005B7C5C">
        <w:rPr>
          <w:rFonts w:cs="Times New Roman"/>
          <w:noProof/>
        </w:rPr>
        <w:t>, with the bags on his arms and legs and a big orange tarp</w:t>
      </w:r>
      <w:r w:rsidR="005877E0" w:rsidRPr="005B7C5C">
        <w:rPr>
          <w:rFonts w:cs="Times New Roman"/>
          <w:noProof/>
        </w:rPr>
        <w:t>au</w:t>
      </w:r>
      <w:r w:rsidRPr="005B7C5C">
        <w:rPr>
          <w:rFonts w:cs="Times New Roman"/>
          <w:noProof/>
        </w:rPr>
        <w:t>lin wrapped around his torso.</w:t>
      </w:r>
    </w:p>
    <w:p w14:paraId="5BAB7F0B" w14:textId="61E3436A" w:rsidR="000A64B4" w:rsidRPr="005B7C5C" w:rsidRDefault="000A64B4" w:rsidP="004537F7">
      <w:pPr>
        <w:rPr>
          <w:rFonts w:cs="Times New Roman"/>
          <w:noProof/>
        </w:rPr>
      </w:pPr>
      <w:r w:rsidRPr="005B7C5C">
        <w:rPr>
          <w:rFonts w:cs="Times New Roman"/>
          <w:noProof/>
        </w:rPr>
        <w:t>“Follow me. You can see the path to the caves. The wind hasn’t been very high</w:t>
      </w:r>
      <w:r w:rsidR="0031354E" w:rsidRPr="005B7C5C">
        <w:rPr>
          <w:rFonts w:cs="Times New Roman"/>
          <w:noProof/>
        </w:rPr>
        <w:t>,</w:t>
      </w:r>
      <w:r w:rsidRPr="005B7C5C">
        <w:rPr>
          <w:rFonts w:cs="Times New Roman"/>
          <w:noProof/>
        </w:rPr>
        <w:t xml:space="preserve"> so the footprints stand out in the Martian soil</w:t>
      </w:r>
      <w:r w:rsidR="00D920A4" w:rsidRPr="005B7C5C">
        <w:rPr>
          <w:rFonts w:cs="Times New Roman"/>
          <w:noProof/>
        </w:rPr>
        <w:t>,</w:t>
      </w:r>
      <w:r w:rsidR="001F7B06" w:rsidRPr="005B7C5C">
        <w:rPr>
          <w:rFonts w:cs="Times New Roman"/>
          <w:noProof/>
        </w:rPr>
        <w:t xml:space="preserve"> and we still have the power cables running from our reactor</w:t>
      </w:r>
      <w:r w:rsidRPr="005B7C5C">
        <w:rPr>
          <w:rFonts w:cs="Times New Roman"/>
          <w:noProof/>
        </w:rPr>
        <w:t xml:space="preserve">. You’re </w:t>
      </w:r>
      <w:r w:rsidRPr="005B7C5C">
        <w:rPr>
          <w:rFonts w:cs="Times New Roman"/>
          <w:noProof/>
        </w:rPr>
        <w:lastRenderedPageBreak/>
        <w:t>lucky the wind today is only about 50 Knots, but because of the low density</w:t>
      </w:r>
      <w:r w:rsidR="005877E0" w:rsidRPr="005B7C5C">
        <w:rPr>
          <w:rFonts w:cs="Times New Roman"/>
          <w:noProof/>
        </w:rPr>
        <w:t>,</w:t>
      </w:r>
      <w:r w:rsidRPr="005B7C5C">
        <w:rPr>
          <w:rFonts w:cs="Times New Roman"/>
          <w:noProof/>
        </w:rPr>
        <w:t xml:space="preserve"> you’ll hardly feel it.”</w:t>
      </w:r>
    </w:p>
    <w:p w14:paraId="601C8EE7" w14:textId="7746C98C" w:rsidR="000A64B4" w:rsidRPr="005B7C5C" w:rsidRDefault="000A64B4" w:rsidP="004537F7">
      <w:pPr>
        <w:rPr>
          <w:rFonts w:cs="Times New Roman"/>
          <w:noProof/>
        </w:rPr>
      </w:pPr>
      <w:r w:rsidRPr="005B7C5C">
        <w:rPr>
          <w:rFonts w:cs="Times New Roman"/>
          <w:noProof/>
        </w:rPr>
        <w:t xml:space="preserve">Three forms and </w:t>
      </w:r>
      <w:r w:rsidR="00C96514" w:rsidRPr="005B7C5C">
        <w:rPr>
          <w:rFonts w:cs="Times New Roman"/>
          <w:noProof/>
        </w:rPr>
        <w:t xml:space="preserve">a </w:t>
      </w:r>
      <w:r w:rsidRPr="005B7C5C">
        <w:rPr>
          <w:rFonts w:cs="Times New Roman"/>
          <w:noProof/>
        </w:rPr>
        <w:t xml:space="preserve">funny assemblage of cloth made their way up the slope, away from the habitats. Typical of all astronauts in space or on the moon or Mars, little was said. The entrance to the caves was blended into the Martian landscape. </w:t>
      </w:r>
      <w:r w:rsidR="001F7B06" w:rsidRPr="005B7C5C">
        <w:rPr>
          <w:rFonts w:cs="Times New Roman"/>
          <w:noProof/>
        </w:rPr>
        <w:t>The Ballard Shelf was a vein of moisture</w:t>
      </w:r>
      <w:r w:rsidR="00D920A4" w:rsidRPr="005B7C5C">
        <w:rPr>
          <w:rFonts w:cs="Times New Roman"/>
          <w:noProof/>
        </w:rPr>
        <w:t>-</w:t>
      </w:r>
      <w:r w:rsidR="001F7B06" w:rsidRPr="005B7C5C">
        <w:rPr>
          <w:rFonts w:cs="Times New Roman"/>
          <w:noProof/>
        </w:rPr>
        <w:t xml:space="preserve">rich material that sloped off under a larger Martian mountain formation. </w:t>
      </w:r>
      <w:r w:rsidR="00416700" w:rsidRPr="005B7C5C">
        <w:rPr>
          <w:rFonts w:cs="Times New Roman"/>
          <w:noProof/>
        </w:rPr>
        <w:t>When the group turned around</w:t>
      </w:r>
      <w:r w:rsidRPr="005B7C5C">
        <w:rPr>
          <w:rFonts w:cs="Times New Roman"/>
          <w:noProof/>
        </w:rPr>
        <w:t xml:space="preserve"> a small mound of regolith, the entrance was in front of them.</w:t>
      </w:r>
      <w:r w:rsidR="001F7B06" w:rsidRPr="005B7C5C">
        <w:rPr>
          <w:rFonts w:cs="Times New Roman"/>
          <w:noProof/>
        </w:rPr>
        <w:t xml:space="preserve"> It was obvious only because of the fresh Martian regolith that was </w:t>
      </w:r>
      <w:r w:rsidR="005877E0" w:rsidRPr="005B7C5C">
        <w:rPr>
          <w:rFonts w:cs="Times New Roman"/>
          <w:noProof/>
        </w:rPr>
        <w:t>pil</w:t>
      </w:r>
      <w:r w:rsidR="00416700" w:rsidRPr="005B7C5C">
        <w:rPr>
          <w:rFonts w:cs="Times New Roman"/>
          <w:noProof/>
        </w:rPr>
        <w:t xml:space="preserve">ed in </w:t>
      </w:r>
      <w:r w:rsidR="001F7B06" w:rsidRPr="005B7C5C">
        <w:rPr>
          <w:rFonts w:cs="Times New Roman"/>
          <w:noProof/>
        </w:rPr>
        <w:t>front.</w:t>
      </w:r>
    </w:p>
    <w:p w14:paraId="0DE254B7" w14:textId="519EDA3B" w:rsidR="000A64B4" w:rsidRPr="005B7C5C" w:rsidRDefault="000A64B4" w:rsidP="004537F7">
      <w:pPr>
        <w:rPr>
          <w:rFonts w:cs="Times New Roman"/>
          <w:noProof/>
        </w:rPr>
      </w:pPr>
      <w:r w:rsidRPr="005B7C5C">
        <w:rPr>
          <w:rFonts w:cs="Times New Roman"/>
          <w:noProof/>
        </w:rPr>
        <w:t>“This airlock is la</w:t>
      </w:r>
      <w:r w:rsidR="00416700" w:rsidRPr="005B7C5C">
        <w:rPr>
          <w:rFonts w:cs="Times New Roman"/>
          <w:noProof/>
        </w:rPr>
        <w:t>rger. All four of us can fit in,</w:t>
      </w:r>
      <w:r w:rsidRPr="005B7C5C">
        <w:rPr>
          <w:rFonts w:cs="Times New Roman"/>
          <w:noProof/>
        </w:rPr>
        <w:t>”</w:t>
      </w:r>
      <w:r w:rsidR="00416700" w:rsidRPr="005B7C5C">
        <w:rPr>
          <w:rFonts w:cs="Times New Roman"/>
          <w:noProof/>
        </w:rPr>
        <w:t xml:space="preserve"> Ophelia announced.</w:t>
      </w:r>
    </w:p>
    <w:p w14:paraId="41F6E450" w14:textId="091F9FF6" w:rsidR="000A64B4" w:rsidRPr="005B7C5C" w:rsidRDefault="000A64B4" w:rsidP="004537F7">
      <w:pPr>
        <w:rPr>
          <w:rFonts w:cs="Times New Roman"/>
          <w:noProof/>
        </w:rPr>
      </w:pPr>
      <w:r w:rsidRPr="005B7C5C">
        <w:rPr>
          <w:rFonts w:cs="Times New Roman"/>
          <w:noProof/>
        </w:rPr>
        <w:t>Nothing was said</w:t>
      </w:r>
      <w:r w:rsidR="002B5212">
        <w:rPr>
          <w:rFonts w:cs="Times New Roman"/>
          <w:noProof/>
        </w:rPr>
        <w:t>;</w:t>
      </w:r>
      <w:r w:rsidRPr="005B7C5C">
        <w:rPr>
          <w:rFonts w:cs="Times New Roman"/>
          <w:noProof/>
        </w:rPr>
        <w:t xml:space="preserve"> they all just followed her</w:t>
      </w:r>
      <w:r w:rsidR="00BD5D5A" w:rsidRPr="005B7C5C">
        <w:rPr>
          <w:rFonts w:cs="Times New Roman"/>
          <w:noProof/>
        </w:rPr>
        <w:t xml:space="preserve"> onto the cleaning pad</w:t>
      </w:r>
      <w:r w:rsidR="002B5212">
        <w:rPr>
          <w:rFonts w:cs="Times New Roman"/>
          <w:noProof/>
        </w:rPr>
        <w:t>,</w:t>
      </w:r>
      <w:r w:rsidR="00BD5D5A" w:rsidRPr="005B7C5C">
        <w:rPr>
          <w:rFonts w:cs="Times New Roman"/>
          <w:noProof/>
        </w:rPr>
        <w:t xml:space="preserve"> where small mobile units cleaned off their boots and lower legs. Their attempts weren’t too successful with SIMPOC’s makeshift suite</w:t>
      </w:r>
      <w:r w:rsidR="00D920A4" w:rsidRPr="005B7C5C">
        <w:rPr>
          <w:rFonts w:cs="Times New Roman"/>
          <w:noProof/>
        </w:rPr>
        <w:t>,</w:t>
      </w:r>
      <w:r w:rsidR="00BD5D5A" w:rsidRPr="005B7C5C">
        <w:rPr>
          <w:rFonts w:cs="Times New Roman"/>
          <w:noProof/>
        </w:rPr>
        <w:t xml:space="preserve"> so Ophelia led them</w:t>
      </w:r>
      <w:r w:rsidRPr="005B7C5C">
        <w:rPr>
          <w:rFonts w:cs="Times New Roman"/>
          <w:noProof/>
        </w:rPr>
        <w:t xml:space="preserve"> into the small room and watched as the controls were cycled. After about 90 seconds of pressurization</w:t>
      </w:r>
      <w:r w:rsidR="005877E0" w:rsidRPr="005B7C5C">
        <w:rPr>
          <w:rFonts w:cs="Times New Roman"/>
          <w:noProof/>
        </w:rPr>
        <w:t>,</w:t>
      </w:r>
      <w:r w:rsidRPr="005B7C5C">
        <w:rPr>
          <w:rFonts w:cs="Times New Roman"/>
          <w:noProof/>
        </w:rPr>
        <w:t xml:space="preserve"> the light on the inner door turned green</w:t>
      </w:r>
      <w:r w:rsidR="00BA0F96" w:rsidRPr="005B7C5C">
        <w:rPr>
          <w:rFonts w:cs="Times New Roman"/>
          <w:noProof/>
        </w:rPr>
        <w:t>,</w:t>
      </w:r>
      <w:r w:rsidRPr="005B7C5C">
        <w:rPr>
          <w:rFonts w:cs="Times New Roman"/>
          <w:noProof/>
        </w:rPr>
        <w:t xml:space="preserve"> and they entered the new home of Red Dirt.</w:t>
      </w:r>
    </w:p>
    <w:p w14:paraId="7F70EBB2" w14:textId="79B1638D" w:rsidR="00897B12" w:rsidRPr="005B7C5C" w:rsidRDefault="000A64B4" w:rsidP="004537F7">
      <w:pPr>
        <w:rPr>
          <w:rFonts w:cs="Times New Roman"/>
          <w:noProof/>
        </w:rPr>
      </w:pPr>
      <w:r w:rsidRPr="005B7C5C">
        <w:rPr>
          <w:rFonts w:cs="Times New Roman"/>
          <w:noProof/>
        </w:rPr>
        <w:t>“You can hang your suits here</w:t>
      </w:r>
      <w:r w:rsidR="002B5212">
        <w:rPr>
          <w:rFonts w:cs="Times New Roman"/>
          <w:noProof/>
        </w:rPr>
        <w:t>,</w:t>
      </w:r>
      <w:r w:rsidRPr="005B7C5C">
        <w:rPr>
          <w:rFonts w:cs="Times New Roman"/>
          <w:noProof/>
        </w:rPr>
        <w:t xml:space="preserve"> and SIMPOC</w:t>
      </w:r>
      <w:r w:rsidR="002B5212">
        <w:rPr>
          <w:rFonts w:cs="Times New Roman"/>
          <w:noProof/>
        </w:rPr>
        <w:t>,</w:t>
      </w:r>
      <w:r w:rsidRPr="005B7C5C">
        <w:rPr>
          <w:rFonts w:cs="Times New Roman"/>
          <w:noProof/>
        </w:rPr>
        <w:t xml:space="preserve"> I’m afraid that you’ll have to take off you</w:t>
      </w:r>
      <w:r w:rsidR="002938FD" w:rsidRPr="005B7C5C">
        <w:rPr>
          <w:rFonts w:cs="Times New Roman"/>
          <w:noProof/>
        </w:rPr>
        <w:t>r</w:t>
      </w:r>
      <w:r w:rsidRPr="005B7C5C">
        <w:rPr>
          <w:rFonts w:cs="Times New Roman"/>
          <w:noProof/>
        </w:rPr>
        <w:t xml:space="preserve"> coverings</w:t>
      </w:r>
      <w:r w:rsidR="002938FD" w:rsidRPr="005B7C5C">
        <w:rPr>
          <w:rFonts w:cs="Times New Roman"/>
          <w:noProof/>
        </w:rPr>
        <w:t>,</w:t>
      </w:r>
      <w:r w:rsidRPr="005B7C5C">
        <w:rPr>
          <w:rFonts w:cs="Times New Roman"/>
          <w:noProof/>
        </w:rPr>
        <w:t xml:space="preserve"> then you’ll have to put them back on when we leave. We’re trying to keep the dust to a minimu</w:t>
      </w:r>
      <w:r w:rsidR="005877E0" w:rsidRPr="005B7C5C">
        <w:rPr>
          <w:rFonts w:cs="Times New Roman"/>
          <w:noProof/>
        </w:rPr>
        <w:t>m</w:t>
      </w:r>
      <w:r w:rsidRPr="005B7C5C">
        <w:rPr>
          <w:rFonts w:cs="Times New Roman"/>
          <w:noProof/>
        </w:rPr>
        <w:t xml:space="preserve"> inside the caves.</w:t>
      </w:r>
      <w:r w:rsidR="001F7B06" w:rsidRPr="005B7C5C">
        <w:rPr>
          <w:rFonts w:cs="Times New Roman"/>
          <w:noProof/>
        </w:rPr>
        <w:t>”</w:t>
      </w:r>
    </w:p>
    <w:p w14:paraId="7F7200AF" w14:textId="254523F7" w:rsidR="001F7B06" w:rsidRPr="005B7C5C" w:rsidRDefault="00224873" w:rsidP="004537F7">
      <w:pPr>
        <w:rPr>
          <w:rFonts w:cs="Times New Roman"/>
          <w:noProof/>
        </w:rPr>
      </w:pPr>
      <w:r w:rsidRPr="005B7C5C">
        <w:rPr>
          <w:rFonts w:cs="Times New Roman"/>
          <w:noProof/>
        </w:rPr>
        <w:t>After they entered</w:t>
      </w:r>
      <w:r w:rsidR="002B5212">
        <w:rPr>
          <w:rFonts w:cs="Times New Roman"/>
          <w:noProof/>
        </w:rPr>
        <w:t>,</w:t>
      </w:r>
      <w:r w:rsidRPr="005B7C5C">
        <w:rPr>
          <w:rFonts w:cs="Times New Roman"/>
          <w:noProof/>
        </w:rPr>
        <w:t xml:space="preserve"> a</w:t>
      </w:r>
      <w:r w:rsidR="009578AF" w:rsidRPr="005B7C5C">
        <w:rPr>
          <w:rFonts w:cs="Times New Roman"/>
          <w:noProof/>
        </w:rPr>
        <w:t xml:space="preserve"> man in coveralls greeted them</w:t>
      </w:r>
      <w:r w:rsidR="00EF1A8B" w:rsidRPr="005B7C5C">
        <w:rPr>
          <w:rFonts w:cs="Times New Roman"/>
          <w:noProof/>
        </w:rPr>
        <w:t>,</w:t>
      </w:r>
      <w:r w:rsidR="009578AF" w:rsidRPr="005B7C5C">
        <w:rPr>
          <w:rFonts w:cs="Times New Roman"/>
          <w:noProof/>
        </w:rPr>
        <w:t xml:space="preserve"> and </w:t>
      </w:r>
      <w:r w:rsidRPr="005B7C5C">
        <w:rPr>
          <w:rFonts w:cs="Times New Roman"/>
          <w:noProof/>
        </w:rPr>
        <w:t xml:space="preserve">Ophelia introduced him, </w:t>
      </w:r>
      <w:r w:rsidR="001F7B06" w:rsidRPr="005B7C5C">
        <w:rPr>
          <w:rFonts w:cs="Times New Roman"/>
          <w:noProof/>
        </w:rPr>
        <w:t>“Commander Herl, Colonel Herl</w:t>
      </w:r>
      <w:r w:rsidRPr="005B7C5C">
        <w:rPr>
          <w:rFonts w:cs="Times New Roman"/>
          <w:noProof/>
        </w:rPr>
        <w:t xml:space="preserve">, SIMPOC </w:t>
      </w:r>
      <w:r w:rsidR="001F7B06" w:rsidRPr="005B7C5C">
        <w:rPr>
          <w:rFonts w:cs="Times New Roman"/>
          <w:noProof/>
        </w:rPr>
        <w:t>this is Professor Bruce Larson. He is our soils specialist</w:t>
      </w:r>
      <w:r w:rsidR="005877E0" w:rsidRPr="005B7C5C">
        <w:rPr>
          <w:rFonts w:cs="Times New Roman"/>
          <w:noProof/>
        </w:rPr>
        <w:t>,</w:t>
      </w:r>
      <w:r w:rsidR="001F7B06" w:rsidRPr="005B7C5C">
        <w:rPr>
          <w:rFonts w:cs="Times New Roman"/>
          <w:noProof/>
        </w:rPr>
        <w:t xml:space="preserve"> and he is responsible for building this nice little home away from home.”</w:t>
      </w:r>
    </w:p>
    <w:p w14:paraId="6BC9A65A" w14:textId="4CCEC67D" w:rsidR="00B637C6" w:rsidRPr="005B7C5C" w:rsidRDefault="00B637C6" w:rsidP="004537F7">
      <w:pPr>
        <w:rPr>
          <w:rFonts w:cs="Times New Roman"/>
          <w:noProof/>
        </w:rPr>
      </w:pPr>
      <w:r w:rsidRPr="005B7C5C">
        <w:rPr>
          <w:rFonts w:cs="Times New Roman"/>
          <w:noProof/>
        </w:rPr>
        <w:lastRenderedPageBreak/>
        <w:t>“Welcome to our little building program. We’ve made tremendous progress</w:t>
      </w:r>
      <w:r w:rsidR="005877E0" w:rsidRPr="005B7C5C">
        <w:rPr>
          <w:rFonts w:cs="Times New Roman"/>
          <w:noProof/>
        </w:rPr>
        <w:t>,</w:t>
      </w:r>
      <w:r w:rsidRPr="005B7C5C">
        <w:rPr>
          <w:rFonts w:cs="Times New Roman"/>
          <w:noProof/>
        </w:rPr>
        <w:t xml:space="preserve"> and I hate to say it, but having an alien invasion ha</w:t>
      </w:r>
      <w:r w:rsidR="00224873" w:rsidRPr="005B7C5C">
        <w:rPr>
          <w:rFonts w:cs="Times New Roman"/>
          <w:noProof/>
        </w:rPr>
        <w:t>s helped us change our focus. T</w:t>
      </w:r>
      <w:r w:rsidRPr="005B7C5C">
        <w:rPr>
          <w:rFonts w:cs="Times New Roman"/>
          <w:noProof/>
        </w:rPr>
        <w:t>hus</w:t>
      </w:r>
      <w:r w:rsidR="005877E0" w:rsidRPr="005B7C5C">
        <w:rPr>
          <w:rFonts w:cs="Times New Roman"/>
          <w:noProof/>
        </w:rPr>
        <w:t>,</w:t>
      </w:r>
      <w:r w:rsidR="00224873" w:rsidRPr="005B7C5C">
        <w:rPr>
          <w:rFonts w:cs="Times New Roman"/>
          <w:noProof/>
        </w:rPr>
        <w:t xml:space="preserve"> we’re</w:t>
      </w:r>
      <w:r w:rsidRPr="005B7C5C">
        <w:rPr>
          <w:rFonts w:cs="Times New Roman"/>
          <w:noProof/>
        </w:rPr>
        <w:t xml:space="preserve"> get</w:t>
      </w:r>
      <w:r w:rsidR="00224873" w:rsidRPr="005B7C5C">
        <w:rPr>
          <w:rFonts w:cs="Times New Roman"/>
          <w:noProof/>
        </w:rPr>
        <w:t>ting</w:t>
      </w:r>
      <w:r w:rsidRPr="005B7C5C">
        <w:rPr>
          <w:rFonts w:cs="Times New Roman"/>
          <w:noProof/>
        </w:rPr>
        <w:t xml:space="preserve"> a lot done that wasn’t on the Consortium’s plan for </w:t>
      </w:r>
      <w:r w:rsidR="00224873" w:rsidRPr="005B7C5C">
        <w:rPr>
          <w:rFonts w:cs="Times New Roman"/>
          <w:noProof/>
        </w:rPr>
        <w:t xml:space="preserve">a </w:t>
      </w:r>
      <w:r w:rsidRPr="005B7C5C">
        <w:rPr>
          <w:rFonts w:cs="Times New Roman"/>
          <w:noProof/>
        </w:rPr>
        <w:t>long time. Once we stopped mining for precious metals to pay the bills</w:t>
      </w:r>
      <w:r w:rsidR="002B5212">
        <w:rPr>
          <w:rFonts w:cs="Times New Roman"/>
          <w:noProof/>
        </w:rPr>
        <w:t>,</w:t>
      </w:r>
      <w:r w:rsidRPr="005B7C5C">
        <w:rPr>
          <w:rFonts w:cs="Times New Roman"/>
          <w:noProof/>
        </w:rPr>
        <w:t xml:space="preserve"> we were able to get a </w:t>
      </w:r>
      <w:r w:rsidR="00224873" w:rsidRPr="005B7C5C">
        <w:rPr>
          <w:rFonts w:cs="Times New Roman"/>
          <w:noProof/>
        </w:rPr>
        <w:t>great head start</w:t>
      </w:r>
      <w:r w:rsidR="009578AF" w:rsidRPr="005B7C5C">
        <w:rPr>
          <w:rFonts w:cs="Times New Roman"/>
          <w:noProof/>
        </w:rPr>
        <w:t>,</w:t>
      </w:r>
      <w:r w:rsidRPr="005B7C5C">
        <w:rPr>
          <w:rFonts w:cs="Times New Roman"/>
          <w:noProof/>
        </w:rPr>
        <w:t>”</w:t>
      </w:r>
      <w:r w:rsidR="009578AF" w:rsidRPr="005B7C5C">
        <w:rPr>
          <w:rFonts w:cs="Times New Roman"/>
          <w:noProof/>
        </w:rPr>
        <w:t xml:space="preserve"> Bruce Larson said.</w:t>
      </w:r>
    </w:p>
    <w:p w14:paraId="63A24424" w14:textId="33A186D9" w:rsidR="00B637C6" w:rsidRPr="005B7C5C" w:rsidRDefault="00B637C6" w:rsidP="004537F7">
      <w:pPr>
        <w:rPr>
          <w:rFonts w:cs="Times New Roman"/>
          <w:noProof/>
        </w:rPr>
      </w:pPr>
      <w:r w:rsidRPr="005B7C5C">
        <w:rPr>
          <w:rFonts w:cs="Times New Roman"/>
          <w:noProof/>
        </w:rPr>
        <w:t>They walked into the complex as he talked</w:t>
      </w:r>
      <w:r w:rsidR="002B5212">
        <w:rPr>
          <w:rFonts w:cs="Times New Roman"/>
          <w:noProof/>
        </w:rPr>
        <w:t>,</w:t>
      </w:r>
      <w:r w:rsidRPr="005B7C5C">
        <w:rPr>
          <w:rFonts w:cs="Times New Roman"/>
          <w:noProof/>
        </w:rPr>
        <w:t xml:space="preserve"> and it was obvious that what they were seeing excited him.</w:t>
      </w:r>
    </w:p>
    <w:p w14:paraId="78971A5C" w14:textId="777EB4DF" w:rsidR="00B637C6" w:rsidRPr="005B7C5C" w:rsidRDefault="00B637C6" w:rsidP="004537F7">
      <w:pPr>
        <w:rPr>
          <w:rFonts w:cs="Times New Roman"/>
          <w:noProof/>
        </w:rPr>
      </w:pPr>
      <w:r w:rsidRPr="005B7C5C">
        <w:rPr>
          <w:rFonts w:cs="Times New Roman"/>
          <w:noProof/>
        </w:rPr>
        <w:t xml:space="preserve">“You entered through the corner of a set of </w:t>
      </w:r>
      <w:r w:rsidR="00EF1A8B" w:rsidRPr="005B7C5C">
        <w:rPr>
          <w:rFonts w:cs="Times New Roman"/>
          <w:noProof/>
        </w:rPr>
        <w:t>hallways</w:t>
      </w:r>
      <w:r w:rsidRPr="005B7C5C">
        <w:rPr>
          <w:rFonts w:cs="Times New Roman"/>
          <w:noProof/>
        </w:rPr>
        <w:t xml:space="preserve"> shaped like the letter E. On this level</w:t>
      </w:r>
      <w:r w:rsidR="002B5212">
        <w:rPr>
          <w:rFonts w:cs="Times New Roman"/>
          <w:noProof/>
        </w:rPr>
        <w:t>,</w:t>
      </w:r>
      <w:r w:rsidRPr="005B7C5C">
        <w:rPr>
          <w:rFonts w:cs="Times New Roman"/>
          <w:noProof/>
        </w:rPr>
        <w:t xml:space="preserve"> we have the storage areas, water processing, repair</w:t>
      </w:r>
      <w:r w:rsidR="002B5212">
        <w:rPr>
          <w:rFonts w:cs="Times New Roman"/>
          <w:noProof/>
        </w:rPr>
        <w:t>,</w:t>
      </w:r>
      <w:r w:rsidRPr="005B7C5C">
        <w:rPr>
          <w:rFonts w:cs="Times New Roman"/>
          <w:noProof/>
        </w:rPr>
        <w:t xml:space="preserve"> and the rea</w:t>
      </w:r>
      <w:r w:rsidR="005877E0" w:rsidRPr="005B7C5C">
        <w:rPr>
          <w:rFonts w:cs="Times New Roman"/>
          <w:noProof/>
        </w:rPr>
        <w:t>c</w:t>
      </w:r>
      <w:r w:rsidRPr="005B7C5C">
        <w:rPr>
          <w:rFonts w:cs="Times New Roman"/>
          <w:noProof/>
        </w:rPr>
        <w:t xml:space="preserve">tor will be </w:t>
      </w:r>
      <w:r w:rsidR="00BA0F96" w:rsidRPr="005B7C5C">
        <w:rPr>
          <w:rFonts w:cs="Times New Roman"/>
          <w:noProof/>
        </w:rPr>
        <w:t>i</w:t>
      </w:r>
      <w:r w:rsidRPr="005B7C5C">
        <w:rPr>
          <w:rFonts w:cs="Times New Roman"/>
          <w:noProof/>
        </w:rPr>
        <w:t xml:space="preserve">n the center </w:t>
      </w:r>
      <w:r w:rsidR="005877E0" w:rsidRPr="005B7C5C">
        <w:rPr>
          <w:rFonts w:cs="Times New Roman"/>
          <w:noProof/>
        </w:rPr>
        <w:t>ai</w:t>
      </w:r>
      <w:r w:rsidRPr="005B7C5C">
        <w:rPr>
          <w:rFonts w:cs="Times New Roman"/>
          <w:noProof/>
        </w:rPr>
        <w:t>sle once it’s moved. You can see each of the storage room</w:t>
      </w:r>
      <w:r w:rsidR="00C96514" w:rsidRPr="005B7C5C">
        <w:rPr>
          <w:rFonts w:cs="Times New Roman"/>
          <w:noProof/>
        </w:rPr>
        <w:t>s</w:t>
      </w:r>
      <w:r w:rsidRPr="005B7C5C">
        <w:rPr>
          <w:rFonts w:cs="Times New Roman"/>
          <w:noProof/>
        </w:rPr>
        <w:t xml:space="preserve"> along both sides of this </w:t>
      </w:r>
      <w:r w:rsidR="00C96514" w:rsidRPr="005B7C5C">
        <w:rPr>
          <w:rFonts w:cs="Times New Roman"/>
          <w:noProof/>
        </w:rPr>
        <w:t>a</w:t>
      </w:r>
      <w:r w:rsidRPr="005B7C5C">
        <w:rPr>
          <w:rFonts w:cs="Times New Roman"/>
          <w:noProof/>
        </w:rPr>
        <w:t>isle</w:t>
      </w:r>
      <w:r w:rsidR="00D920A4" w:rsidRPr="005B7C5C">
        <w:rPr>
          <w:rFonts w:cs="Times New Roman"/>
          <w:noProof/>
        </w:rPr>
        <w:t>,</w:t>
      </w:r>
      <w:r w:rsidRPr="005B7C5C">
        <w:rPr>
          <w:rFonts w:cs="Times New Roman"/>
          <w:noProof/>
        </w:rPr>
        <w:t xml:space="preserve"> and the storage is separated by</w:t>
      </w:r>
      <w:r w:rsidR="00BA0F96" w:rsidRPr="005B7C5C">
        <w:rPr>
          <w:rFonts w:cs="Times New Roman"/>
          <w:noProof/>
        </w:rPr>
        <w:t xml:space="preserve"> the</w:t>
      </w:r>
      <w:r w:rsidRPr="005B7C5C">
        <w:rPr>
          <w:rFonts w:cs="Times New Roman"/>
          <w:noProof/>
        </w:rPr>
        <w:t xml:space="preserve"> frequency of need. The more we need something, the closer it is to where we need it.”</w:t>
      </w:r>
    </w:p>
    <w:p w14:paraId="2E1F3056" w14:textId="5ABB889F" w:rsidR="00B637C6" w:rsidRPr="005B7C5C" w:rsidRDefault="00B637C6" w:rsidP="004537F7">
      <w:pPr>
        <w:rPr>
          <w:rFonts w:cs="Times New Roman"/>
          <w:noProof/>
        </w:rPr>
      </w:pPr>
      <w:r w:rsidRPr="005B7C5C">
        <w:rPr>
          <w:rFonts w:cs="Times New Roman"/>
          <w:noProof/>
        </w:rPr>
        <w:t>“Ex</w:t>
      </w:r>
      <w:r w:rsidR="005877E0" w:rsidRPr="005B7C5C">
        <w:rPr>
          <w:rFonts w:cs="Times New Roman"/>
          <w:noProof/>
        </w:rPr>
        <w:t>c</w:t>
      </w:r>
      <w:r w:rsidRPr="005B7C5C">
        <w:rPr>
          <w:rFonts w:cs="Times New Roman"/>
          <w:noProof/>
        </w:rPr>
        <w:t>ellent. You’re following</w:t>
      </w:r>
      <w:r w:rsidR="00074598" w:rsidRPr="005B7C5C">
        <w:rPr>
          <w:rFonts w:cs="Times New Roman"/>
          <w:noProof/>
        </w:rPr>
        <w:t xml:space="preserve"> all</w:t>
      </w:r>
      <w:r w:rsidRPr="005B7C5C">
        <w:rPr>
          <w:rFonts w:cs="Times New Roman"/>
          <w:noProof/>
        </w:rPr>
        <w:t xml:space="preserve"> the future plans that have been on the drawing boards for a long time. I’m glad you finally got to put the layout to good use,” Joan pointed out.</w:t>
      </w:r>
    </w:p>
    <w:p w14:paraId="44826036" w14:textId="52EDD595" w:rsidR="00B637C6" w:rsidRPr="005B7C5C" w:rsidRDefault="00B637C6" w:rsidP="004537F7">
      <w:pPr>
        <w:rPr>
          <w:rFonts w:cs="Times New Roman"/>
          <w:noProof/>
        </w:rPr>
      </w:pPr>
      <w:r w:rsidRPr="005B7C5C">
        <w:rPr>
          <w:rFonts w:cs="Times New Roman"/>
          <w:noProof/>
        </w:rPr>
        <w:t>“Yes, the plans made sense</w:t>
      </w:r>
      <w:r w:rsidR="005877E0" w:rsidRPr="005B7C5C">
        <w:rPr>
          <w:rFonts w:cs="Times New Roman"/>
          <w:noProof/>
        </w:rPr>
        <w:t>,</w:t>
      </w:r>
      <w:r w:rsidRPr="005B7C5C">
        <w:rPr>
          <w:rFonts w:cs="Times New Roman"/>
          <w:noProof/>
        </w:rPr>
        <w:t xml:space="preserve"> and we are improving on them in some ways. Remember</w:t>
      </w:r>
      <w:r w:rsidR="002B5212">
        <w:rPr>
          <w:rFonts w:cs="Times New Roman"/>
          <w:noProof/>
        </w:rPr>
        <w:t>,</w:t>
      </w:r>
      <w:r w:rsidRPr="005B7C5C">
        <w:rPr>
          <w:rFonts w:cs="Times New Roman"/>
          <w:noProof/>
        </w:rPr>
        <w:t xml:space="preserve"> they had the prima</w:t>
      </w:r>
      <w:r w:rsidR="005877E0" w:rsidRPr="005B7C5C">
        <w:rPr>
          <w:rFonts w:cs="Times New Roman"/>
          <w:noProof/>
        </w:rPr>
        <w:t>r</w:t>
      </w:r>
      <w:r w:rsidRPr="005B7C5C">
        <w:rPr>
          <w:rFonts w:cs="Times New Roman"/>
          <w:noProof/>
        </w:rPr>
        <w:t>y storage ar</w:t>
      </w:r>
      <w:r w:rsidR="005877E0" w:rsidRPr="005B7C5C">
        <w:rPr>
          <w:rFonts w:cs="Times New Roman"/>
          <w:noProof/>
        </w:rPr>
        <w:t>e</w:t>
      </w:r>
      <w:r w:rsidRPr="005B7C5C">
        <w:rPr>
          <w:rFonts w:cs="Times New Roman"/>
          <w:noProof/>
        </w:rPr>
        <w:t>as for the metals being processed for transport back to Earth. We aren’t doing that anymore</w:t>
      </w:r>
      <w:r w:rsidR="00D920A4" w:rsidRPr="005B7C5C">
        <w:rPr>
          <w:rFonts w:cs="Times New Roman"/>
          <w:noProof/>
        </w:rPr>
        <w:t>,</w:t>
      </w:r>
      <w:r w:rsidRPr="005B7C5C">
        <w:rPr>
          <w:rFonts w:cs="Times New Roman"/>
          <w:noProof/>
        </w:rPr>
        <w:t xml:space="preserve"> so we’re using those areas for large vehicle repair. Once we’re up and running</w:t>
      </w:r>
      <w:r w:rsidR="005877E0" w:rsidRPr="005B7C5C">
        <w:rPr>
          <w:rFonts w:cs="Times New Roman"/>
          <w:noProof/>
        </w:rPr>
        <w:t>,</w:t>
      </w:r>
      <w:r w:rsidRPr="005B7C5C">
        <w:rPr>
          <w:rFonts w:cs="Times New Roman"/>
          <w:noProof/>
        </w:rPr>
        <w:t xml:space="preserve"> we’ll have a separate airlock for them</w:t>
      </w:r>
      <w:r w:rsidR="005877E0" w:rsidRPr="005B7C5C">
        <w:rPr>
          <w:rFonts w:cs="Times New Roman"/>
          <w:noProof/>
        </w:rPr>
        <w:t>,</w:t>
      </w:r>
      <w:r w:rsidRPr="005B7C5C">
        <w:rPr>
          <w:rFonts w:cs="Times New Roman"/>
          <w:noProof/>
        </w:rPr>
        <w:t xml:space="preserve"> and we’ll be able to bring them in withou</w:t>
      </w:r>
      <w:r w:rsidR="005877E0" w:rsidRPr="005B7C5C">
        <w:rPr>
          <w:rFonts w:cs="Times New Roman"/>
          <w:noProof/>
        </w:rPr>
        <w:t>t</w:t>
      </w:r>
      <w:r w:rsidRPr="005B7C5C">
        <w:rPr>
          <w:rFonts w:cs="Times New Roman"/>
          <w:noProof/>
        </w:rPr>
        <w:t xml:space="preserve"> depleting the air supply for the entire station.”</w:t>
      </w:r>
    </w:p>
    <w:p w14:paraId="1449938E" w14:textId="1737B574" w:rsidR="00B637C6" w:rsidRPr="005B7C5C" w:rsidRDefault="00B637C6" w:rsidP="004537F7">
      <w:pPr>
        <w:rPr>
          <w:rFonts w:cs="Times New Roman"/>
          <w:noProof/>
        </w:rPr>
      </w:pPr>
      <w:r w:rsidRPr="005B7C5C">
        <w:rPr>
          <w:rFonts w:cs="Times New Roman"/>
          <w:noProof/>
        </w:rPr>
        <w:t>“Excellent,” Tom said.</w:t>
      </w:r>
    </w:p>
    <w:p w14:paraId="4F38D03F" w14:textId="58171FB3" w:rsidR="00B637C6" w:rsidRPr="005B7C5C" w:rsidRDefault="00B637C6" w:rsidP="004537F7">
      <w:pPr>
        <w:rPr>
          <w:rFonts w:cs="Times New Roman"/>
          <w:noProof/>
        </w:rPr>
      </w:pPr>
      <w:r w:rsidRPr="005B7C5C">
        <w:rPr>
          <w:rFonts w:cs="Times New Roman"/>
          <w:noProof/>
        </w:rPr>
        <w:t xml:space="preserve">“We’ve just started </w:t>
      </w:r>
      <w:r w:rsidR="00BA0F96" w:rsidRPr="005B7C5C">
        <w:rPr>
          <w:rFonts w:cs="Times New Roman"/>
          <w:noProof/>
        </w:rPr>
        <w:t>at</w:t>
      </w:r>
      <w:r w:rsidRPr="005B7C5C">
        <w:rPr>
          <w:rFonts w:cs="Times New Roman"/>
          <w:noProof/>
        </w:rPr>
        <w:t xml:space="preserve"> the lower levels</w:t>
      </w:r>
      <w:r w:rsidR="005877E0" w:rsidRPr="005B7C5C">
        <w:rPr>
          <w:rFonts w:cs="Times New Roman"/>
          <w:noProof/>
        </w:rPr>
        <w:t>,</w:t>
      </w:r>
      <w:r w:rsidRPr="005B7C5C">
        <w:rPr>
          <w:rFonts w:cs="Times New Roman"/>
          <w:noProof/>
        </w:rPr>
        <w:t xml:space="preserve"> and they will be for living quarters, eating areas, communications, medical</w:t>
      </w:r>
      <w:r w:rsidR="005877E0" w:rsidRPr="005B7C5C">
        <w:rPr>
          <w:rFonts w:cs="Times New Roman"/>
          <w:noProof/>
        </w:rPr>
        <w:t>,</w:t>
      </w:r>
      <w:r w:rsidR="009578AF" w:rsidRPr="005B7C5C">
        <w:rPr>
          <w:rFonts w:cs="Times New Roman"/>
          <w:noProof/>
        </w:rPr>
        <w:t xml:space="preserve"> etc. The living areas</w:t>
      </w:r>
      <w:r w:rsidRPr="005B7C5C">
        <w:rPr>
          <w:rFonts w:cs="Times New Roman"/>
          <w:noProof/>
        </w:rPr>
        <w:t xml:space="preserve"> will be on the lower levels</w:t>
      </w:r>
      <w:r w:rsidR="00D920A4" w:rsidRPr="005B7C5C">
        <w:rPr>
          <w:rFonts w:cs="Times New Roman"/>
          <w:noProof/>
        </w:rPr>
        <w:t>;</w:t>
      </w:r>
      <w:r w:rsidRPr="005B7C5C">
        <w:rPr>
          <w:rFonts w:cs="Times New Roman"/>
          <w:noProof/>
        </w:rPr>
        <w:t xml:space="preserve"> we’re try</w:t>
      </w:r>
      <w:r w:rsidR="00224873" w:rsidRPr="005B7C5C">
        <w:rPr>
          <w:rFonts w:cs="Times New Roman"/>
          <w:noProof/>
        </w:rPr>
        <w:t xml:space="preserve">ing to keep the </w:t>
      </w:r>
      <w:r w:rsidR="00224873" w:rsidRPr="005B7C5C">
        <w:rPr>
          <w:rFonts w:cs="Times New Roman"/>
          <w:noProof/>
        </w:rPr>
        <w:lastRenderedPageBreak/>
        <w:t>people under as much of the mou</w:t>
      </w:r>
      <w:r w:rsidR="005877E0" w:rsidRPr="005B7C5C">
        <w:rPr>
          <w:rFonts w:cs="Times New Roman"/>
          <w:noProof/>
        </w:rPr>
        <w:t>nta</w:t>
      </w:r>
      <w:r w:rsidR="00224873" w:rsidRPr="005B7C5C">
        <w:rPr>
          <w:rFonts w:cs="Times New Roman"/>
          <w:noProof/>
        </w:rPr>
        <w:t xml:space="preserve">in </w:t>
      </w:r>
      <w:r w:rsidRPr="005B7C5C">
        <w:rPr>
          <w:rFonts w:cs="Times New Roman"/>
          <w:noProof/>
        </w:rPr>
        <w:t>as possible so we can be less concerned with radiation.”</w:t>
      </w:r>
    </w:p>
    <w:p w14:paraId="3511D7F1" w14:textId="54032040" w:rsidR="00B637C6" w:rsidRPr="005B7C5C" w:rsidRDefault="00B637C6" w:rsidP="004537F7">
      <w:pPr>
        <w:rPr>
          <w:rFonts w:cs="Times New Roman"/>
          <w:noProof/>
        </w:rPr>
      </w:pPr>
      <w:r w:rsidRPr="005B7C5C">
        <w:rPr>
          <w:rFonts w:cs="Times New Roman"/>
          <w:noProof/>
        </w:rPr>
        <w:t>“Professor, I’m impressed. You’re making a lot of progress.”</w:t>
      </w:r>
    </w:p>
    <w:p w14:paraId="16F92B2B" w14:textId="6A492F0D" w:rsidR="00B637C6" w:rsidRPr="005B7C5C" w:rsidRDefault="00B637C6" w:rsidP="004537F7">
      <w:pPr>
        <w:rPr>
          <w:rFonts w:cs="Times New Roman"/>
          <w:noProof/>
        </w:rPr>
      </w:pPr>
      <w:r w:rsidRPr="005B7C5C">
        <w:rPr>
          <w:rFonts w:cs="Times New Roman"/>
          <w:noProof/>
        </w:rPr>
        <w:t>“Thank you</w:t>
      </w:r>
      <w:r w:rsidR="005877E0" w:rsidRPr="005B7C5C">
        <w:rPr>
          <w:rFonts w:cs="Times New Roman"/>
          <w:noProof/>
        </w:rPr>
        <w:t>,</w:t>
      </w:r>
      <w:r w:rsidRPr="005B7C5C">
        <w:rPr>
          <w:rFonts w:cs="Times New Roman"/>
          <w:noProof/>
        </w:rPr>
        <w:t xml:space="preserve"> Commander.”</w:t>
      </w:r>
    </w:p>
    <w:p w14:paraId="22D1890D" w14:textId="099BEF1B" w:rsidR="004C699E" w:rsidRPr="005B7C5C" w:rsidRDefault="004C699E" w:rsidP="004537F7">
      <w:pPr>
        <w:rPr>
          <w:rFonts w:cs="Times New Roman"/>
          <w:noProof/>
        </w:rPr>
      </w:pPr>
      <w:r w:rsidRPr="005B7C5C">
        <w:rPr>
          <w:rFonts w:cs="Times New Roman"/>
          <w:noProof/>
        </w:rPr>
        <w:t>“Perhaps I can add something,” SIMPOC said.</w:t>
      </w:r>
    </w:p>
    <w:p w14:paraId="3E3085EC" w14:textId="44252635" w:rsidR="00224873" w:rsidRPr="005B7C5C" w:rsidRDefault="00224873" w:rsidP="004537F7">
      <w:pPr>
        <w:rPr>
          <w:rFonts w:cs="Times New Roman"/>
          <w:noProof/>
        </w:rPr>
      </w:pPr>
      <w:r w:rsidRPr="005B7C5C">
        <w:rPr>
          <w:rFonts w:cs="Times New Roman"/>
          <w:noProof/>
        </w:rPr>
        <w:t xml:space="preserve">Bruce was </w:t>
      </w:r>
      <w:r w:rsidR="009608D2" w:rsidRPr="005B7C5C">
        <w:rPr>
          <w:rFonts w:cs="Times New Roman"/>
          <w:noProof/>
        </w:rPr>
        <w:t>somewhat</w:t>
      </w:r>
      <w:r w:rsidRPr="005B7C5C">
        <w:rPr>
          <w:rFonts w:cs="Times New Roman"/>
          <w:noProof/>
        </w:rPr>
        <w:t xml:space="preserve"> shocked to be addressed by a robot, but he still turned and listen</w:t>
      </w:r>
      <w:r w:rsidR="005877E0" w:rsidRPr="005B7C5C">
        <w:rPr>
          <w:rFonts w:cs="Times New Roman"/>
          <w:noProof/>
        </w:rPr>
        <w:t>e</w:t>
      </w:r>
      <w:r w:rsidRPr="005B7C5C">
        <w:rPr>
          <w:rFonts w:cs="Times New Roman"/>
          <w:noProof/>
        </w:rPr>
        <w:t>d.</w:t>
      </w:r>
    </w:p>
    <w:p w14:paraId="43BE520D" w14:textId="4F17D038" w:rsidR="004C699E" w:rsidRPr="005B7C5C" w:rsidRDefault="004C699E" w:rsidP="004537F7">
      <w:pPr>
        <w:rPr>
          <w:rFonts w:cs="Times New Roman"/>
          <w:noProof/>
        </w:rPr>
      </w:pPr>
      <w:r w:rsidRPr="005B7C5C">
        <w:rPr>
          <w:rFonts w:cs="Times New Roman"/>
          <w:noProof/>
        </w:rPr>
        <w:t xml:space="preserve">“When the Vakeel transferred control over their resources to me, I started to experiment with programming </w:t>
      </w:r>
      <w:r w:rsidR="00224873" w:rsidRPr="005B7C5C">
        <w:rPr>
          <w:rFonts w:cs="Times New Roman"/>
          <w:noProof/>
        </w:rPr>
        <w:t>the smaller units</w:t>
      </w:r>
      <w:r w:rsidRPr="005B7C5C">
        <w:rPr>
          <w:rFonts w:cs="Times New Roman"/>
          <w:noProof/>
        </w:rPr>
        <w:t xml:space="preserve"> to do specific tasks. I am confident that I can use the units that are on Mars to help your preparation of the caves.”</w:t>
      </w:r>
    </w:p>
    <w:p w14:paraId="5DA01B1C" w14:textId="092797AA" w:rsidR="004C699E" w:rsidRPr="005B7C5C" w:rsidRDefault="004C699E" w:rsidP="004537F7">
      <w:pPr>
        <w:rPr>
          <w:rFonts w:cs="Times New Roman"/>
          <w:noProof/>
        </w:rPr>
      </w:pPr>
      <w:r w:rsidRPr="005B7C5C">
        <w:rPr>
          <w:rFonts w:cs="Times New Roman"/>
          <w:noProof/>
        </w:rPr>
        <w:t xml:space="preserve">The suggestion came out of nowhere to </w:t>
      </w:r>
      <w:r w:rsidR="009578AF" w:rsidRPr="005B7C5C">
        <w:rPr>
          <w:rFonts w:cs="Times New Roman"/>
          <w:noProof/>
        </w:rPr>
        <w:t>the Mars residents</w:t>
      </w:r>
      <w:r w:rsidR="005877E0" w:rsidRPr="005B7C5C">
        <w:rPr>
          <w:rFonts w:cs="Times New Roman"/>
          <w:noProof/>
        </w:rPr>
        <w:t>,</w:t>
      </w:r>
      <w:r w:rsidRPr="005B7C5C">
        <w:rPr>
          <w:rFonts w:cs="Times New Roman"/>
          <w:noProof/>
        </w:rPr>
        <w:t xml:space="preserve"> and they stopped and looked at SIMPOC</w:t>
      </w:r>
      <w:r w:rsidR="002B5212">
        <w:rPr>
          <w:rFonts w:cs="Times New Roman"/>
          <w:noProof/>
        </w:rPr>
        <w:t>,</w:t>
      </w:r>
      <w:r w:rsidRPr="005B7C5C">
        <w:rPr>
          <w:rFonts w:cs="Times New Roman"/>
          <w:noProof/>
        </w:rPr>
        <w:t xml:space="preserve"> hoping for more information.</w:t>
      </w:r>
    </w:p>
    <w:p w14:paraId="029E5738" w14:textId="3560E0E9" w:rsidR="004C699E" w:rsidRPr="005B7C5C" w:rsidRDefault="004C699E" w:rsidP="004537F7">
      <w:pPr>
        <w:rPr>
          <w:rFonts w:cs="Times New Roman"/>
          <w:noProof/>
        </w:rPr>
      </w:pPr>
      <w:r w:rsidRPr="005B7C5C">
        <w:rPr>
          <w:rFonts w:cs="Times New Roman"/>
          <w:noProof/>
        </w:rPr>
        <w:t xml:space="preserve">“The supply ships have many tools that are interchangeable for the </w:t>
      </w:r>
      <w:r w:rsidR="008C34A6">
        <w:rPr>
          <w:rFonts w:cs="Times New Roman"/>
          <w:noProof/>
        </w:rPr>
        <w:t>cow robot</w:t>
      </w:r>
      <w:r w:rsidRPr="005B7C5C">
        <w:rPr>
          <w:rFonts w:cs="Times New Roman"/>
          <w:noProof/>
        </w:rPr>
        <w:t xml:space="preserve"> units. I am confident that I can change the programming of the controlling unit and assign a large number of </w:t>
      </w:r>
      <w:r w:rsidR="008C34A6">
        <w:rPr>
          <w:rFonts w:cs="Times New Roman"/>
          <w:noProof/>
        </w:rPr>
        <w:t>cow robot</w:t>
      </w:r>
      <w:r w:rsidRPr="005B7C5C">
        <w:rPr>
          <w:rFonts w:cs="Times New Roman"/>
          <w:noProof/>
        </w:rPr>
        <w:t>s to dig out any pattern of rooms that you want. They would likely finish this installation in a day or two. In fact</w:t>
      </w:r>
      <w:r w:rsidR="005877E0" w:rsidRPr="005B7C5C">
        <w:rPr>
          <w:rFonts w:cs="Times New Roman"/>
          <w:noProof/>
        </w:rPr>
        <w:t>,</w:t>
      </w:r>
      <w:r w:rsidRPr="005B7C5C">
        <w:rPr>
          <w:rFonts w:cs="Times New Roman"/>
          <w:noProof/>
        </w:rPr>
        <w:t xml:space="preserve"> they could double your space or create living spaces deeper into the shelf</w:t>
      </w:r>
      <w:r w:rsidR="002B5212">
        <w:rPr>
          <w:rFonts w:cs="Times New Roman"/>
          <w:noProof/>
        </w:rPr>
        <w:t>,</w:t>
      </w:r>
      <w:r w:rsidRPr="005B7C5C">
        <w:rPr>
          <w:rFonts w:cs="Times New Roman"/>
          <w:noProof/>
        </w:rPr>
        <w:t xml:space="preserve"> which would provide more protection. They can also be programmed to do your farming and any other tasks that need to be done.”</w:t>
      </w:r>
    </w:p>
    <w:p w14:paraId="44A3D2D2" w14:textId="60A11DF7" w:rsidR="004C699E" w:rsidRPr="005B7C5C" w:rsidRDefault="00B400BC" w:rsidP="004537F7">
      <w:pPr>
        <w:rPr>
          <w:rFonts w:cs="Times New Roman"/>
          <w:noProof/>
        </w:rPr>
      </w:pPr>
      <w:r w:rsidRPr="005B7C5C">
        <w:rPr>
          <w:rFonts w:cs="Times New Roman"/>
          <w:noProof/>
        </w:rPr>
        <w:t xml:space="preserve">SIMPOC’s statement had profound impacts </w:t>
      </w:r>
      <w:r w:rsidR="005877E0" w:rsidRPr="005B7C5C">
        <w:rPr>
          <w:rFonts w:cs="Times New Roman"/>
          <w:noProof/>
        </w:rPr>
        <w:t>on</w:t>
      </w:r>
      <w:r w:rsidRPr="005B7C5C">
        <w:rPr>
          <w:rFonts w:cs="Times New Roman"/>
          <w:noProof/>
        </w:rPr>
        <w:t xml:space="preserve"> the future of Red Dirt. Ophelia Peterson and Bruce Larson stood, looking at each other</w:t>
      </w:r>
      <w:r w:rsidR="002B5212">
        <w:rPr>
          <w:rFonts w:cs="Times New Roman"/>
          <w:noProof/>
        </w:rPr>
        <w:t>,</w:t>
      </w:r>
      <w:r w:rsidRPr="005B7C5C">
        <w:rPr>
          <w:rFonts w:cs="Times New Roman"/>
          <w:noProof/>
        </w:rPr>
        <w:t xml:space="preserve"> and it was clear that SIMPOC’s comments opened up a long list of opportunities.</w:t>
      </w:r>
    </w:p>
    <w:p w14:paraId="78DE1228" w14:textId="31EE38C6" w:rsidR="00B400BC" w:rsidRPr="005B7C5C" w:rsidRDefault="00B400BC" w:rsidP="004537F7">
      <w:pPr>
        <w:rPr>
          <w:rFonts w:cs="Times New Roman"/>
          <w:noProof/>
        </w:rPr>
      </w:pPr>
      <w:r w:rsidRPr="005B7C5C">
        <w:rPr>
          <w:rFonts w:cs="Times New Roman"/>
          <w:noProof/>
        </w:rPr>
        <w:lastRenderedPageBreak/>
        <w:t>“When can this re-programming be done?” Bruce Larson asked.</w:t>
      </w:r>
    </w:p>
    <w:p w14:paraId="1B04CC9D" w14:textId="56FF6CC6" w:rsidR="00B400BC" w:rsidRPr="005B7C5C" w:rsidRDefault="00B400BC" w:rsidP="004537F7">
      <w:pPr>
        <w:rPr>
          <w:rFonts w:cs="Times New Roman"/>
          <w:noProof/>
        </w:rPr>
      </w:pPr>
      <w:r w:rsidRPr="005B7C5C">
        <w:rPr>
          <w:rFonts w:cs="Times New Roman"/>
          <w:noProof/>
        </w:rPr>
        <w:t>“I have</w:t>
      </w:r>
      <w:r w:rsidR="00224873" w:rsidRPr="005B7C5C">
        <w:rPr>
          <w:rFonts w:cs="Times New Roman"/>
          <w:noProof/>
        </w:rPr>
        <w:t xml:space="preserve"> already sent a message bringing</w:t>
      </w:r>
      <w:r w:rsidRPr="005B7C5C">
        <w:rPr>
          <w:rFonts w:cs="Times New Roman"/>
          <w:noProof/>
        </w:rPr>
        <w:t xml:space="preserve"> two of the supply ships to Mars orbit. They should arrive in 10 hrs and 32 minutes. They each have a full compl</w:t>
      </w:r>
      <w:r w:rsidR="00D920A4" w:rsidRPr="005B7C5C">
        <w:rPr>
          <w:rFonts w:cs="Times New Roman"/>
          <w:noProof/>
        </w:rPr>
        <w:t>e</w:t>
      </w:r>
      <w:r w:rsidRPr="005B7C5C">
        <w:rPr>
          <w:rFonts w:cs="Times New Roman"/>
          <w:noProof/>
        </w:rPr>
        <w:t xml:space="preserve">ment of controller units and </w:t>
      </w:r>
      <w:r w:rsidR="008C34A6">
        <w:rPr>
          <w:rFonts w:cs="Times New Roman"/>
          <w:noProof/>
        </w:rPr>
        <w:t>cow robot</w:t>
      </w:r>
      <w:r w:rsidRPr="005B7C5C">
        <w:rPr>
          <w:rFonts w:cs="Times New Roman"/>
          <w:noProof/>
        </w:rPr>
        <w:t>s. I will upload their new programming</w:t>
      </w:r>
      <w:r w:rsidR="005877E0" w:rsidRPr="005B7C5C">
        <w:rPr>
          <w:rFonts w:cs="Times New Roman"/>
          <w:noProof/>
        </w:rPr>
        <w:t>,</w:t>
      </w:r>
      <w:r w:rsidRPr="005B7C5C">
        <w:rPr>
          <w:rFonts w:cs="Times New Roman"/>
          <w:noProof/>
        </w:rPr>
        <w:t xml:space="preserve"> and when they arrive, the work can begin. I will leave you with information about how to upload your requirements and how to make changes. Then you’ll have enough control to accomplish what you need.”</w:t>
      </w:r>
    </w:p>
    <w:p w14:paraId="2719E017" w14:textId="7D9C7658" w:rsidR="00133DE5" w:rsidRPr="005B7C5C" w:rsidRDefault="00133DE5" w:rsidP="004537F7">
      <w:pPr>
        <w:rPr>
          <w:rFonts w:cs="Times New Roman"/>
          <w:noProof/>
        </w:rPr>
      </w:pPr>
      <w:r w:rsidRPr="005B7C5C">
        <w:rPr>
          <w:rFonts w:cs="Times New Roman"/>
          <w:noProof/>
        </w:rPr>
        <w:t>“Wow,” was all Professor Larson could say.</w:t>
      </w:r>
    </w:p>
    <w:p w14:paraId="7675095F" w14:textId="07B4DB1B" w:rsidR="00133DE5" w:rsidRPr="005B7C5C" w:rsidRDefault="00133DE5" w:rsidP="004537F7">
      <w:pPr>
        <w:rPr>
          <w:rFonts w:cs="Times New Roman"/>
          <w:noProof/>
        </w:rPr>
      </w:pPr>
      <w:r w:rsidRPr="005B7C5C">
        <w:rPr>
          <w:rFonts w:cs="Times New Roman"/>
          <w:noProof/>
        </w:rPr>
        <w:t>After that little ‘change in plans</w:t>
      </w:r>
      <w:r w:rsidR="005877E0" w:rsidRPr="005B7C5C">
        <w:rPr>
          <w:rFonts w:cs="Times New Roman"/>
          <w:noProof/>
        </w:rPr>
        <w:t>,</w:t>
      </w:r>
      <w:r w:rsidRPr="005B7C5C">
        <w:rPr>
          <w:rFonts w:cs="Times New Roman"/>
          <w:noProof/>
        </w:rPr>
        <w:t>’ the rest of the tour went quickly.</w:t>
      </w:r>
    </w:p>
    <w:p w14:paraId="05055476" w14:textId="0C62D603" w:rsidR="000C0F7D" w:rsidRPr="005B7C5C" w:rsidRDefault="00F71774" w:rsidP="00FA16D7">
      <w:pPr>
        <w:pStyle w:val="Heading1"/>
        <w:rPr>
          <w:rFonts w:cs="Times New Roman"/>
        </w:rPr>
      </w:pPr>
      <w:bookmarkStart w:id="28" w:name="_Toc517868351"/>
      <w:bookmarkStart w:id="29" w:name="_Toc76716867"/>
      <w:r w:rsidRPr="005B7C5C">
        <w:rPr>
          <w:rFonts w:cs="Times New Roman"/>
        </w:rPr>
        <w:lastRenderedPageBreak/>
        <w:t>Thursday</w:t>
      </w:r>
      <w:r w:rsidR="005877E0" w:rsidRPr="005B7C5C">
        <w:rPr>
          <w:rFonts w:cs="Times New Roman"/>
        </w:rPr>
        <w:t>,</w:t>
      </w:r>
      <w:r w:rsidR="000C0F7D" w:rsidRPr="005B7C5C">
        <w:rPr>
          <w:rFonts w:cs="Times New Roman"/>
        </w:rPr>
        <w:t xml:space="preserve"> Septem</w:t>
      </w:r>
      <w:r w:rsidR="007A034F" w:rsidRPr="005B7C5C">
        <w:rPr>
          <w:rFonts w:cs="Times New Roman"/>
        </w:rPr>
        <w:t>ber 14</w:t>
      </w:r>
      <w:r w:rsidR="000C0F7D" w:rsidRPr="005B7C5C">
        <w:rPr>
          <w:rFonts w:cs="Times New Roman"/>
        </w:rPr>
        <w:t>, 2051</w:t>
      </w:r>
      <w:bookmarkEnd w:id="28"/>
      <w:bookmarkEnd w:id="29"/>
    </w:p>
    <w:p w14:paraId="43E34F77" w14:textId="77777777" w:rsidR="00DF178C" w:rsidRPr="005B7C5C" w:rsidRDefault="00DF178C" w:rsidP="00DF178C">
      <w:pPr>
        <w:pStyle w:val="Heading2"/>
        <w:rPr>
          <w:rFonts w:cs="Times New Roman"/>
          <w:noProof/>
        </w:rPr>
      </w:pPr>
      <w:r w:rsidRPr="005B7C5C">
        <w:rPr>
          <w:rFonts w:cs="Times New Roman"/>
          <w:noProof/>
        </w:rPr>
        <w:t>Leaving Mars</w:t>
      </w:r>
    </w:p>
    <w:p w14:paraId="51A251A1" w14:textId="1916AB45" w:rsidR="00FD57C8" w:rsidRPr="005B7C5C" w:rsidRDefault="00751FE1" w:rsidP="00DF178C">
      <w:pPr>
        <w:rPr>
          <w:rFonts w:cs="Times New Roman"/>
          <w:noProof/>
        </w:rPr>
      </w:pPr>
      <w:r w:rsidRPr="005B7C5C">
        <w:rPr>
          <w:rFonts w:cs="Times New Roman"/>
          <w:noProof/>
        </w:rPr>
        <w:t>Leaving Mars was different for everyone. Joan and Tom never imag</w:t>
      </w:r>
      <w:r w:rsidR="002B5212">
        <w:rPr>
          <w:rFonts w:cs="Times New Roman"/>
          <w:noProof/>
        </w:rPr>
        <w:t>ine</w:t>
      </w:r>
      <w:r w:rsidRPr="005B7C5C">
        <w:rPr>
          <w:rFonts w:cs="Times New Roman"/>
          <w:noProof/>
        </w:rPr>
        <w:t>d they would see Red Dirt, so, to them</w:t>
      </w:r>
      <w:r w:rsidR="005877E0" w:rsidRPr="005B7C5C">
        <w:rPr>
          <w:rFonts w:cs="Times New Roman"/>
          <w:noProof/>
        </w:rPr>
        <w:t>,</w:t>
      </w:r>
      <w:r w:rsidRPr="005B7C5C">
        <w:rPr>
          <w:rFonts w:cs="Times New Roman"/>
          <w:noProof/>
        </w:rPr>
        <w:t xml:space="preserve"> it was an interesting little diversion. </w:t>
      </w:r>
      <w:r w:rsidR="001658AC" w:rsidRPr="005B7C5C">
        <w:rPr>
          <w:rFonts w:cs="Times New Roman"/>
          <w:noProof/>
        </w:rPr>
        <w:t>For SIMPOC</w:t>
      </w:r>
      <w:r w:rsidR="002B5212">
        <w:rPr>
          <w:rFonts w:cs="Times New Roman"/>
          <w:noProof/>
        </w:rPr>
        <w:t>,</w:t>
      </w:r>
      <w:r w:rsidR="001658AC" w:rsidRPr="005B7C5C">
        <w:rPr>
          <w:rFonts w:cs="Times New Roman"/>
          <w:noProof/>
        </w:rPr>
        <w:t xml:space="preserve"> it was a learning experience. </w:t>
      </w:r>
      <w:r w:rsidRPr="005B7C5C">
        <w:rPr>
          <w:rFonts w:cs="Times New Roman"/>
          <w:noProof/>
        </w:rPr>
        <w:t>For the residents of Mars Red Dirt, their entire world had changed. They were no longer isolated on Mars</w:t>
      </w:r>
      <w:r w:rsidR="00D920A4" w:rsidRPr="005B7C5C">
        <w:rPr>
          <w:rFonts w:cs="Times New Roman"/>
          <w:noProof/>
        </w:rPr>
        <w:t>;</w:t>
      </w:r>
      <w:r w:rsidRPr="005B7C5C">
        <w:rPr>
          <w:rFonts w:cs="Times New Roman"/>
          <w:noProof/>
        </w:rPr>
        <w:t xml:space="preserve"> they were no longer watching an invading alien army. Their entire future changed from a dependent colony of adventurous astronauts to a burgeo</w:t>
      </w:r>
      <w:r w:rsidR="005877E0" w:rsidRPr="005B7C5C">
        <w:rPr>
          <w:rFonts w:cs="Times New Roman"/>
          <w:noProof/>
        </w:rPr>
        <w:t>ni</w:t>
      </w:r>
      <w:r w:rsidRPr="005B7C5C">
        <w:rPr>
          <w:rFonts w:cs="Times New Roman"/>
          <w:noProof/>
        </w:rPr>
        <w:t>ng human city on Mars.</w:t>
      </w:r>
    </w:p>
    <w:p w14:paraId="237F8009" w14:textId="0801C365" w:rsidR="00751FE1" w:rsidRPr="005B7C5C" w:rsidRDefault="00751FE1" w:rsidP="00DF178C">
      <w:pPr>
        <w:rPr>
          <w:rFonts w:cs="Times New Roman"/>
          <w:noProof/>
        </w:rPr>
      </w:pPr>
      <w:r w:rsidRPr="005B7C5C">
        <w:rPr>
          <w:rFonts w:cs="Times New Roman"/>
          <w:noProof/>
        </w:rPr>
        <w:t>“Are you guys all strapped in?” Tom asked the volunteers seated behind him in the alien shuttlecraft.</w:t>
      </w:r>
    </w:p>
    <w:p w14:paraId="44522CF7" w14:textId="483D59B9" w:rsidR="005A45D9" w:rsidRPr="005B7C5C" w:rsidRDefault="005A45D9" w:rsidP="00DF178C">
      <w:pPr>
        <w:rPr>
          <w:rFonts w:cs="Times New Roman"/>
          <w:noProof/>
        </w:rPr>
      </w:pPr>
      <w:r w:rsidRPr="005B7C5C">
        <w:rPr>
          <w:rFonts w:cs="Times New Roman"/>
          <w:noProof/>
        </w:rPr>
        <w:t>“As ready as we’ll ever be,” said Rawlly Noris</w:t>
      </w:r>
      <w:r w:rsidR="006B7E55" w:rsidRPr="005B7C5C">
        <w:rPr>
          <w:rFonts w:cs="Times New Roman"/>
          <w:noProof/>
        </w:rPr>
        <w:t>,</w:t>
      </w:r>
      <w:r w:rsidRPr="005B7C5C">
        <w:rPr>
          <w:rFonts w:cs="Times New Roman"/>
          <w:noProof/>
        </w:rPr>
        <w:t xml:space="preserve"> who was seated just behind Tom. “How does this thing go?”</w:t>
      </w:r>
    </w:p>
    <w:p w14:paraId="313C4AC9" w14:textId="295A17CC" w:rsidR="005A45D9" w:rsidRPr="005B7C5C" w:rsidRDefault="001658AC" w:rsidP="00DF178C">
      <w:pPr>
        <w:rPr>
          <w:rFonts w:cs="Times New Roman"/>
          <w:noProof/>
        </w:rPr>
      </w:pPr>
      <w:r w:rsidRPr="005B7C5C">
        <w:rPr>
          <w:rFonts w:cs="Times New Roman"/>
          <w:noProof/>
        </w:rPr>
        <w:t>Joan leaned towards him</w:t>
      </w:r>
      <w:r w:rsidR="005A45D9" w:rsidRPr="005B7C5C">
        <w:rPr>
          <w:rFonts w:cs="Times New Roman"/>
          <w:noProof/>
        </w:rPr>
        <w:t xml:space="preserve"> and whispered, “We don’t know yet, but have a nice trip.”</w:t>
      </w:r>
    </w:p>
    <w:p w14:paraId="12BCD3CF" w14:textId="15B53E13" w:rsidR="005A45D9" w:rsidRPr="005B7C5C" w:rsidRDefault="005A45D9" w:rsidP="00DF178C">
      <w:pPr>
        <w:rPr>
          <w:rFonts w:cs="Times New Roman"/>
          <w:noProof/>
        </w:rPr>
      </w:pPr>
      <w:r w:rsidRPr="005B7C5C">
        <w:rPr>
          <w:rFonts w:cs="Times New Roman"/>
          <w:noProof/>
        </w:rPr>
        <w:t>He grimaced at her as Tom moved the controls</w:t>
      </w:r>
      <w:r w:rsidR="002B5212">
        <w:rPr>
          <w:rFonts w:cs="Times New Roman"/>
          <w:noProof/>
        </w:rPr>
        <w:t>,</w:t>
      </w:r>
      <w:r w:rsidRPr="005B7C5C">
        <w:rPr>
          <w:rFonts w:cs="Times New Roman"/>
          <w:noProof/>
        </w:rPr>
        <w:t xml:space="preserve"> and the shuttle lifted off the surface of Mars and headed directly towards the Chevesky passing overhead.</w:t>
      </w:r>
    </w:p>
    <w:p w14:paraId="1C2F5AC0" w14:textId="5861FE1B" w:rsidR="005A45D9" w:rsidRPr="005B7C5C" w:rsidRDefault="005A45D9" w:rsidP="00DF178C">
      <w:pPr>
        <w:rPr>
          <w:rFonts w:cs="Times New Roman"/>
          <w:noProof/>
        </w:rPr>
      </w:pPr>
      <w:r w:rsidRPr="005B7C5C">
        <w:rPr>
          <w:rFonts w:cs="Times New Roman"/>
          <w:noProof/>
        </w:rPr>
        <w:t>“Where is your mother-ship,” Rawlly asked.</w:t>
      </w:r>
    </w:p>
    <w:p w14:paraId="425E256E" w14:textId="651B27BB" w:rsidR="005A45D9" w:rsidRPr="005B7C5C" w:rsidRDefault="005A45D9" w:rsidP="00DF178C">
      <w:pPr>
        <w:rPr>
          <w:rFonts w:cs="Times New Roman"/>
          <w:noProof/>
        </w:rPr>
      </w:pPr>
      <w:r w:rsidRPr="005B7C5C">
        <w:rPr>
          <w:rFonts w:cs="Times New Roman"/>
          <w:noProof/>
        </w:rPr>
        <w:t>“Right now</w:t>
      </w:r>
      <w:r w:rsidR="002B5212">
        <w:rPr>
          <w:rFonts w:cs="Times New Roman"/>
          <w:noProof/>
        </w:rPr>
        <w:t>,</w:t>
      </w:r>
      <w:r w:rsidRPr="005B7C5C">
        <w:rPr>
          <w:rFonts w:cs="Times New Roman"/>
          <w:noProof/>
        </w:rPr>
        <w:t xml:space="preserve"> about 100 miles ahead of us</w:t>
      </w:r>
      <w:r w:rsidR="008F497A" w:rsidRPr="005B7C5C">
        <w:rPr>
          <w:rFonts w:cs="Times New Roman"/>
          <w:noProof/>
        </w:rPr>
        <w:t xml:space="preserve">,” Tom </w:t>
      </w:r>
      <w:r w:rsidR="00F27D90" w:rsidRPr="005B7C5C">
        <w:rPr>
          <w:rFonts w:cs="Times New Roman"/>
          <w:noProof/>
        </w:rPr>
        <w:t>replied</w:t>
      </w:r>
      <w:r w:rsidR="008F497A" w:rsidRPr="005B7C5C">
        <w:rPr>
          <w:rFonts w:cs="Times New Roman"/>
          <w:noProof/>
        </w:rPr>
        <w:t>.</w:t>
      </w:r>
    </w:p>
    <w:p w14:paraId="0D417444" w14:textId="146A7AE0" w:rsidR="005A45D9" w:rsidRPr="005B7C5C" w:rsidRDefault="005A45D9" w:rsidP="00DF178C">
      <w:pPr>
        <w:rPr>
          <w:rFonts w:cs="Times New Roman"/>
          <w:noProof/>
        </w:rPr>
      </w:pPr>
      <w:r w:rsidRPr="005B7C5C">
        <w:rPr>
          <w:rFonts w:cs="Times New Roman"/>
          <w:noProof/>
        </w:rPr>
        <w:t>Rawlly looked confused and asked, “How can we catch it</w:t>
      </w:r>
      <w:r w:rsidR="002B5212">
        <w:rPr>
          <w:rFonts w:cs="Times New Roman"/>
          <w:noProof/>
        </w:rPr>
        <w:t>? A</w:t>
      </w:r>
      <w:r w:rsidRPr="005B7C5C">
        <w:rPr>
          <w:rFonts w:cs="Times New Roman"/>
          <w:noProof/>
        </w:rPr>
        <w:t>re we making a couple of orbits to catch</w:t>
      </w:r>
      <w:r w:rsidR="009608D2" w:rsidRPr="005B7C5C">
        <w:rPr>
          <w:rFonts w:cs="Times New Roman"/>
          <w:noProof/>
        </w:rPr>
        <w:t xml:space="preserve"> up to</w:t>
      </w:r>
      <w:r w:rsidRPr="005B7C5C">
        <w:rPr>
          <w:rFonts w:cs="Times New Roman"/>
          <w:noProof/>
        </w:rPr>
        <w:t xml:space="preserve"> it?”</w:t>
      </w:r>
    </w:p>
    <w:p w14:paraId="6B5B7ED2" w14:textId="53F8A948" w:rsidR="005A45D9" w:rsidRPr="005B7C5C" w:rsidRDefault="005A45D9" w:rsidP="00DF178C">
      <w:pPr>
        <w:rPr>
          <w:rFonts w:cs="Times New Roman"/>
          <w:noProof/>
        </w:rPr>
      </w:pPr>
      <w:r w:rsidRPr="005B7C5C">
        <w:rPr>
          <w:rFonts w:cs="Times New Roman"/>
          <w:noProof/>
        </w:rPr>
        <w:lastRenderedPageBreak/>
        <w:t xml:space="preserve">“Nope, we </w:t>
      </w:r>
      <w:r w:rsidR="00C96514" w:rsidRPr="005B7C5C">
        <w:rPr>
          <w:rFonts w:cs="Times New Roman"/>
          <w:noProof/>
        </w:rPr>
        <w:t xml:space="preserve">are </w:t>
      </w:r>
      <w:r w:rsidRPr="005B7C5C">
        <w:rPr>
          <w:rFonts w:cs="Times New Roman"/>
          <w:noProof/>
        </w:rPr>
        <w:t>chasing her down. We aren’t con</w:t>
      </w:r>
      <w:r w:rsidR="006B7E55" w:rsidRPr="005B7C5C">
        <w:rPr>
          <w:rFonts w:cs="Times New Roman"/>
          <w:noProof/>
        </w:rPr>
        <w:t>s</w:t>
      </w:r>
      <w:r w:rsidRPr="005B7C5C">
        <w:rPr>
          <w:rFonts w:cs="Times New Roman"/>
          <w:noProof/>
        </w:rPr>
        <w:t>trained by normal orbital mechanics. We don’t worry about energy conservation</w:t>
      </w:r>
      <w:r w:rsidR="00D920A4" w:rsidRPr="005B7C5C">
        <w:rPr>
          <w:rFonts w:cs="Times New Roman"/>
          <w:noProof/>
        </w:rPr>
        <w:t>,</w:t>
      </w:r>
      <w:r w:rsidRPr="005B7C5C">
        <w:rPr>
          <w:rFonts w:cs="Times New Roman"/>
          <w:noProof/>
        </w:rPr>
        <w:t xml:space="preserve"> so we aren’t concerned with orbits. Particularly if there is little atmosphere</w:t>
      </w:r>
      <w:r w:rsidR="002B5212">
        <w:rPr>
          <w:rFonts w:cs="Times New Roman"/>
          <w:noProof/>
        </w:rPr>
        <w:t>,</w:t>
      </w:r>
      <w:r w:rsidRPr="005B7C5C">
        <w:rPr>
          <w:rFonts w:cs="Times New Roman"/>
          <w:noProof/>
        </w:rPr>
        <w:t xml:space="preserve"> we can take a ballistic trajectory right at our target. When we catch her, we slow down and assume the same orbit. We don’t have to worry about acceleration, chan</w:t>
      </w:r>
      <w:r w:rsidR="006B7E55" w:rsidRPr="005B7C5C">
        <w:rPr>
          <w:rFonts w:cs="Times New Roman"/>
          <w:noProof/>
        </w:rPr>
        <w:t>g</w:t>
      </w:r>
      <w:r w:rsidRPr="005B7C5C">
        <w:rPr>
          <w:rFonts w:cs="Times New Roman"/>
          <w:noProof/>
        </w:rPr>
        <w:t>ing orbits</w:t>
      </w:r>
      <w:r w:rsidR="006B7E55" w:rsidRPr="005B7C5C">
        <w:rPr>
          <w:rFonts w:cs="Times New Roman"/>
          <w:noProof/>
        </w:rPr>
        <w:t>,</w:t>
      </w:r>
      <w:r w:rsidRPr="005B7C5C">
        <w:rPr>
          <w:rFonts w:cs="Times New Roman"/>
          <w:noProof/>
        </w:rPr>
        <w:t xml:space="preserve"> etc. We just go where we want.”</w:t>
      </w:r>
    </w:p>
    <w:p w14:paraId="17CB6B6C" w14:textId="2E94007D" w:rsidR="005A45D9" w:rsidRPr="005B7C5C" w:rsidRDefault="005A45D9" w:rsidP="00DF178C">
      <w:pPr>
        <w:rPr>
          <w:rFonts w:cs="Times New Roman"/>
          <w:noProof/>
        </w:rPr>
      </w:pPr>
      <w:r w:rsidRPr="005B7C5C">
        <w:rPr>
          <w:rFonts w:cs="Times New Roman"/>
          <w:noProof/>
        </w:rPr>
        <w:t>“Neat,” was Rawlly’s only reply.</w:t>
      </w:r>
    </w:p>
    <w:p w14:paraId="7EE37DF1" w14:textId="7C1EC804" w:rsidR="005A45D9" w:rsidRPr="005B7C5C" w:rsidRDefault="005A45D9" w:rsidP="00DF178C">
      <w:pPr>
        <w:rPr>
          <w:rFonts w:cs="Times New Roman"/>
          <w:noProof/>
        </w:rPr>
      </w:pPr>
      <w:r w:rsidRPr="005B7C5C">
        <w:rPr>
          <w:rFonts w:cs="Times New Roman"/>
          <w:noProof/>
        </w:rPr>
        <w:t>“Just wait until you see the Chevesky,” Joan said to the wide</w:t>
      </w:r>
      <w:r w:rsidR="006B7E55" w:rsidRPr="005B7C5C">
        <w:rPr>
          <w:rFonts w:cs="Times New Roman"/>
          <w:noProof/>
        </w:rPr>
        <w:t>-</w:t>
      </w:r>
      <w:r w:rsidRPr="005B7C5C">
        <w:rPr>
          <w:rFonts w:cs="Times New Roman"/>
          <w:noProof/>
        </w:rPr>
        <w:t>eyed astronaut. “Let me warn you. The Chevesky doesn’t have any navigation lights, so your not going to see anythi</w:t>
      </w:r>
      <w:r w:rsidR="001658AC" w:rsidRPr="005B7C5C">
        <w:rPr>
          <w:rFonts w:cs="Times New Roman"/>
          <w:noProof/>
        </w:rPr>
        <w:t xml:space="preserve">ng but the shuttle landing bay and a huge black thing that blocks out the stars. </w:t>
      </w:r>
      <w:r w:rsidRPr="005B7C5C">
        <w:rPr>
          <w:rFonts w:cs="Times New Roman"/>
          <w:noProof/>
        </w:rPr>
        <w:t>You’ll also be confined to some small quarters, but I think you’ll be comfortable. After all</w:t>
      </w:r>
      <w:r w:rsidR="006B7E55" w:rsidRPr="005B7C5C">
        <w:rPr>
          <w:rFonts w:cs="Times New Roman"/>
          <w:noProof/>
        </w:rPr>
        <w:t>,</w:t>
      </w:r>
      <w:r w:rsidRPr="005B7C5C">
        <w:rPr>
          <w:rFonts w:cs="Times New Roman"/>
          <w:noProof/>
        </w:rPr>
        <w:t xml:space="preserve"> we’ll be back in Earth’s orbit in </w:t>
      </w:r>
      <w:r w:rsidR="009608D2" w:rsidRPr="005B7C5C">
        <w:rPr>
          <w:rFonts w:cs="Times New Roman"/>
          <w:noProof/>
        </w:rPr>
        <w:t>slightly</w:t>
      </w:r>
      <w:r w:rsidRPr="005B7C5C">
        <w:rPr>
          <w:rFonts w:cs="Times New Roman"/>
          <w:noProof/>
        </w:rPr>
        <w:t xml:space="preserve"> over 10 hours.”</w:t>
      </w:r>
    </w:p>
    <w:p w14:paraId="04B28C96" w14:textId="7F9EEDA3" w:rsidR="005A45D9" w:rsidRPr="005B7C5C" w:rsidRDefault="005A45D9" w:rsidP="00DF178C">
      <w:pPr>
        <w:rPr>
          <w:rFonts w:cs="Times New Roman"/>
          <w:noProof/>
        </w:rPr>
      </w:pPr>
      <w:r w:rsidRPr="005B7C5C">
        <w:rPr>
          <w:rFonts w:cs="Times New Roman"/>
          <w:noProof/>
        </w:rPr>
        <w:t>Hearing that caused a very concerned look on Rawlly’s face.</w:t>
      </w:r>
    </w:p>
    <w:p w14:paraId="0F0F7A82" w14:textId="5C7FC7CC" w:rsidR="005A45D9" w:rsidRPr="005B7C5C" w:rsidRDefault="005A45D9" w:rsidP="00DF178C">
      <w:pPr>
        <w:rPr>
          <w:rFonts w:cs="Times New Roman"/>
          <w:noProof/>
        </w:rPr>
      </w:pPr>
      <w:r w:rsidRPr="005B7C5C">
        <w:rPr>
          <w:rFonts w:cs="Times New Roman"/>
          <w:noProof/>
        </w:rPr>
        <w:t>“10 hours?” he asked.</w:t>
      </w:r>
    </w:p>
    <w:p w14:paraId="22758E70" w14:textId="7C9928AF" w:rsidR="000C0F7D" w:rsidRPr="005B7C5C" w:rsidRDefault="00F71774" w:rsidP="00FA16D7">
      <w:pPr>
        <w:pStyle w:val="Heading1"/>
        <w:rPr>
          <w:rFonts w:cs="Times New Roman"/>
        </w:rPr>
      </w:pPr>
      <w:bookmarkStart w:id="30" w:name="_Toc517868352"/>
      <w:bookmarkStart w:id="31" w:name="_Toc76716868"/>
      <w:r w:rsidRPr="005B7C5C">
        <w:rPr>
          <w:rFonts w:cs="Times New Roman"/>
        </w:rPr>
        <w:lastRenderedPageBreak/>
        <w:t>Friday</w:t>
      </w:r>
      <w:r w:rsidR="006B7E55" w:rsidRPr="005B7C5C">
        <w:rPr>
          <w:rFonts w:cs="Times New Roman"/>
        </w:rPr>
        <w:t>,</w:t>
      </w:r>
      <w:r w:rsidR="00C53FC1" w:rsidRPr="005B7C5C">
        <w:rPr>
          <w:rFonts w:cs="Times New Roman"/>
        </w:rPr>
        <w:t xml:space="preserve"> September 15</w:t>
      </w:r>
      <w:r w:rsidR="000C0F7D" w:rsidRPr="005B7C5C">
        <w:rPr>
          <w:rFonts w:cs="Times New Roman"/>
        </w:rPr>
        <w:t>, 2051</w:t>
      </w:r>
      <w:bookmarkEnd w:id="30"/>
      <w:bookmarkEnd w:id="31"/>
    </w:p>
    <w:p w14:paraId="7AD078CF" w14:textId="77777777" w:rsidR="008C25BB" w:rsidRPr="005B7C5C" w:rsidRDefault="008C25BB" w:rsidP="008C25BB">
      <w:pPr>
        <w:pStyle w:val="Heading2"/>
        <w:rPr>
          <w:rFonts w:cs="Times New Roman"/>
        </w:rPr>
      </w:pPr>
      <w:r w:rsidRPr="005B7C5C">
        <w:rPr>
          <w:rFonts w:cs="Times New Roman"/>
        </w:rPr>
        <w:t>Need Advantage Over Gangs</w:t>
      </w:r>
    </w:p>
    <w:p w14:paraId="655CD999" w14:textId="2A0772EB" w:rsidR="00244EF2" w:rsidRPr="005B7C5C" w:rsidRDefault="00244EF2" w:rsidP="004537F7">
      <w:pPr>
        <w:rPr>
          <w:rFonts w:cs="Times New Roman"/>
        </w:rPr>
      </w:pPr>
      <w:r w:rsidRPr="005B7C5C">
        <w:rPr>
          <w:rFonts w:cs="Times New Roman"/>
        </w:rPr>
        <w:t>“General, we’ve got to find a way to gain an advantage over these gangs.”</w:t>
      </w:r>
    </w:p>
    <w:p w14:paraId="36149F6B" w14:textId="756AF7A5" w:rsidR="00244EF2" w:rsidRPr="005B7C5C" w:rsidRDefault="00244EF2" w:rsidP="004537F7">
      <w:pPr>
        <w:rPr>
          <w:rFonts w:cs="Times New Roman"/>
        </w:rPr>
      </w:pPr>
      <w:r w:rsidRPr="005B7C5C">
        <w:rPr>
          <w:rFonts w:cs="Times New Roman"/>
        </w:rPr>
        <w:t xml:space="preserve">“Mayor, we’re making progress. </w:t>
      </w:r>
      <w:r w:rsidRPr="005B7C5C">
        <w:rPr>
          <w:rFonts w:cs="Times New Roman"/>
          <w:noProof/>
        </w:rPr>
        <w:t>Every</w:t>
      </w:r>
      <w:r w:rsidR="006B7E55" w:rsidRPr="005B7C5C">
        <w:rPr>
          <w:rFonts w:cs="Times New Roman"/>
          <w:noProof/>
        </w:rPr>
        <w:t xml:space="preserve"> </w:t>
      </w:r>
      <w:r w:rsidRPr="005B7C5C">
        <w:rPr>
          <w:rFonts w:cs="Times New Roman"/>
          <w:noProof/>
        </w:rPr>
        <w:t>day</w:t>
      </w:r>
      <w:r w:rsidRPr="005B7C5C">
        <w:rPr>
          <w:rFonts w:cs="Times New Roman"/>
        </w:rPr>
        <w:t xml:space="preserve"> we’ve been able to take control </w:t>
      </w:r>
      <w:r w:rsidRPr="005B7C5C">
        <w:rPr>
          <w:rFonts w:cs="Times New Roman"/>
          <w:noProof/>
        </w:rPr>
        <w:t>o</w:t>
      </w:r>
      <w:r w:rsidR="006B7E55" w:rsidRPr="005B7C5C">
        <w:rPr>
          <w:rFonts w:cs="Times New Roman"/>
          <w:noProof/>
        </w:rPr>
        <w:t>f</w:t>
      </w:r>
      <w:r w:rsidRPr="005B7C5C">
        <w:rPr>
          <w:rFonts w:cs="Times New Roman"/>
        </w:rPr>
        <w:t xml:space="preserve"> more of the city,” Rolly said.</w:t>
      </w:r>
    </w:p>
    <w:p w14:paraId="5034A7BC" w14:textId="49C82172" w:rsidR="00244EF2" w:rsidRPr="005B7C5C" w:rsidRDefault="00244EF2" w:rsidP="004537F7">
      <w:pPr>
        <w:rPr>
          <w:rFonts w:cs="Times New Roman"/>
        </w:rPr>
      </w:pPr>
      <w:r w:rsidRPr="005B7C5C">
        <w:rPr>
          <w:rFonts w:cs="Times New Roman"/>
        </w:rPr>
        <w:t>“Progress is too slow</w:t>
      </w:r>
      <w:r w:rsidR="00D920A4" w:rsidRPr="005B7C5C">
        <w:rPr>
          <w:rFonts w:cs="Times New Roman"/>
          <w:noProof/>
        </w:rPr>
        <w:t>;</w:t>
      </w:r>
      <w:r w:rsidRPr="005B7C5C">
        <w:rPr>
          <w:rFonts w:cs="Times New Roman"/>
          <w:noProof/>
        </w:rPr>
        <w:t xml:space="preserve"> I</w:t>
      </w:r>
      <w:r w:rsidRPr="005B7C5C">
        <w:rPr>
          <w:rFonts w:cs="Times New Roman"/>
        </w:rPr>
        <w:t xml:space="preserve"> know the north</w:t>
      </w:r>
      <w:r w:rsidR="002B5212">
        <w:rPr>
          <w:rFonts w:cs="Times New Roman"/>
        </w:rPr>
        <w:t>-</w:t>
      </w:r>
      <w:r w:rsidRPr="005B7C5C">
        <w:rPr>
          <w:rFonts w:cs="Times New Roman"/>
        </w:rPr>
        <w:t xml:space="preserve">end gangs have been attacking the Naval </w:t>
      </w:r>
      <w:r w:rsidRPr="005B7C5C">
        <w:rPr>
          <w:rFonts w:cs="Times New Roman"/>
          <w:noProof/>
        </w:rPr>
        <w:t>Base</w:t>
      </w:r>
      <w:r w:rsidR="002B5212">
        <w:rPr>
          <w:rFonts w:cs="Times New Roman"/>
        </w:rPr>
        <w:t>. I</w:t>
      </w:r>
      <w:r w:rsidRPr="005B7C5C">
        <w:rPr>
          <w:rFonts w:cs="Times New Roman"/>
        </w:rPr>
        <w:t>f they take it over</w:t>
      </w:r>
      <w:r w:rsidR="00F27D90" w:rsidRPr="005B7C5C">
        <w:rPr>
          <w:rFonts w:cs="Times New Roman"/>
        </w:rPr>
        <w:t>,</w:t>
      </w:r>
      <w:r w:rsidRPr="005B7C5C">
        <w:rPr>
          <w:rFonts w:cs="Times New Roman"/>
        </w:rPr>
        <w:t xml:space="preserve"> we’re in trouble.”</w:t>
      </w:r>
    </w:p>
    <w:p w14:paraId="0F13A54D" w14:textId="77777777" w:rsidR="00244EF2" w:rsidRPr="005B7C5C" w:rsidRDefault="00244EF2" w:rsidP="004537F7">
      <w:pPr>
        <w:rPr>
          <w:rFonts w:cs="Times New Roman"/>
        </w:rPr>
      </w:pPr>
      <w:r w:rsidRPr="005B7C5C">
        <w:rPr>
          <w:rFonts w:cs="Times New Roman"/>
        </w:rPr>
        <w:t>“Bobby, they haven’t gotten inside yet. The Navy people are still keeping them out.”</w:t>
      </w:r>
    </w:p>
    <w:p w14:paraId="7FB931D1" w14:textId="1DB7FFD0" w:rsidR="00244EF2" w:rsidRPr="005B7C5C" w:rsidRDefault="0004249D" w:rsidP="004537F7">
      <w:pPr>
        <w:rPr>
          <w:rFonts w:cs="Times New Roman"/>
        </w:rPr>
      </w:pPr>
      <w:r w:rsidRPr="005B7C5C">
        <w:rPr>
          <w:rFonts w:cs="Times New Roman"/>
        </w:rPr>
        <w:t>“Yes, but how long</w:t>
      </w:r>
      <w:r w:rsidR="00244EF2" w:rsidRPr="005B7C5C">
        <w:rPr>
          <w:rFonts w:cs="Times New Roman"/>
        </w:rPr>
        <w:t xml:space="preserve"> will that last. </w:t>
      </w:r>
      <w:r w:rsidR="00244EF2" w:rsidRPr="005B7C5C">
        <w:rPr>
          <w:rFonts w:cs="Times New Roman"/>
          <w:noProof/>
        </w:rPr>
        <w:t>I want more weapons</w:t>
      </w:r>
      <w:r w:rsidR="0031354E" w:rsidRPr="005B7C5C">
        <w:rPr>
          <w:rFonts w:cs="Times New Roman"/>
          <w:noProof/>
        </w:rPr>
        <w:t>;</w:t>
      </w:r>
      <w:r w:rsidR="00D920A4" w:rsidRPr="005B7C5C">
        <w:rPr>
          <w:rFonts w:cs="Times New Roman"/>
          <w:noProof/>
        </w:rPr>
        <w:t xml:space="preserve"> y</w:t>
      </w:r>
      <w:r w:rsidR="00244EF2" w:rsidRPr="005B7C5C">
        <w:rPr>
          <w:rFonts w:cs="Times New Roman"/>
          <w:noProof/>
        </w:rPr>
        <w:t>ou’re military</w:t>
      </w:r>
      <w:r w:rsidR="002B5212">
        <w:rPr>
          <w:rFonts w:cs="Times New Roman"/>
          <w:noProof/>
        </w:rPr>
        <w:t>,</w:t>
      </w:r>
      <w:r w:rsidR="00244EF2" w:rsidRPr="005B7C5C">
        <w:rPr>
          <w:rFonts w:cs="Times New Roman"/>
          <w:noProof/>
        </w:rPr>
        <w:t xml:space="preserve"> you should be able to find some stuff.</w:t>
      </w:r>
      <w:r w:rsidR="00244EF2" w:rsidRPr="005B7C5C">
        <w:rPr>
          <w:rFonts w:cs="Times New Roman"/>
        </w:rPr>
        <w:t xml:space="preserve"> Go to the local military bases, find </w:t>
      </w:r>
      <w:r w:rsidR="00244EF2" w:rsidRPr="005B7C5C">
        <w:rPr>
          <w:rFonts w:cs="Times New Roman"/>
          <w:noProof/>
        </w:rPr>
        <w:t>me</w:t>
      </w:r>
      <w:r w:rsidR="00244EF2" w:rsidRPr="005B7C5C">
        <w:rPr>
          <w:rFonts w:cs="Times New Roman"/>
        </w:rPr>
        <w:t xml:space="preserve"> weapons.”</w:t>
      </w:r>
    </w:p>
    <w:p w14:paraId="192480B9" w14:textId="6BF1FE5F" w:rsidR="00244EF2" w:rsidRPr="005B7C5C" w:rsidRDefault="00244EF2" w:rsidP="004537F7">
      <w:pPr>
        <w:rPr>
          <w:rFonts w:cs="Times New Roman"/>
        </w:rPr>
      </w:pPr>
      <w:r w:rsidRPr="005B7C5C">
        <w:rPr>
          <w:rFonts w:cs="Times New Roman"/>
        </w:rPr>
        <w:t>“We have some options</w:t>
      </w:r>
      <w:r w:rsidR="002B5212">
        <w:rPr>
          <w:rFonts w:cs="Times New Roman"/>
        </w:rPr>
        <w:t>;</w:t>
      </w:r>
      <w:r w:rsidRPr="005B7C5C">
        <w:rPr>
          <w:rFonts w:cs="Times New Roman"/>
        </w:rPr>
        <w:t xml:space="preserve"> give me </w:t>
      </w:r>
      <w:r w:rsidR="009608D2" w:rsidRPr="005B7C5C">
        <w:rPr>
          <w:rFonts w:cs="Times New Roman"/>
        </w:rPr>
        <w:t>some</w:t>
      </w:r>
      <w:r w:rsidRPr="005B7C5C">
        <w:rPr>
          <w:rFonts w:cs="Times New Roman"/>
        </w:rPr>
        <w:t xml:space="preserve"> time to work on it.”</w:t>
      </w:r>
    </w:p>
    <w:p w14:paraId="4627200E" w14:textId="6625EA25" w:rsidR="00B43754" w:rsidRPr="005B7C5C" w:rsidRDefault="00244EF2" w:rsidP="00B43754">
      <w:pPr>
        <w:rPr>
          <w:rFonts w:cs="Times New Roman"/>
        </w:rPr>
      </w:pPr>
      <w:r w:rsidRPr="005B7C5C">
        <w:rPr>
          <w:rFonts w:cs="Times New Roman"/>
        </w:rPr>
        <w:t>“General</w:t>
      </w:r>
      <w:r w:rsidR="00B43754" w:rsidRPr="005B7C5C">
        <w:rPr>
          <w:rFonts w:cs="Times New Roman"/>
        </w:rPr>
        <w:t>, a little time is all we have. You’re dismissed</w:t>
      </w:r>
      <w:r w:rsidR="002B5212">
        <w:rPr>
          <w:rFonts w:cs="Times New Roman"/>
        </w:rPr>
        <w:t>;</w:t>
      </w:r>
      <w:r w:rsidR="00B43754" w:rsidRPr="005B7C5C">
        <w:rPr>
          <w:rFonts w:cs="Times New Roman"/>
        </w:rPr>
        <w:t xml:space="preserve"> get me those weapons,” Bobby almost yelled at Rolly as his plump form turned and walked out of the office.</w:t>
      </w:r>
    </w:p>
    <w:p w14:paraId="5B749950" w14:textId="76F13CCB" w:rsidR="00244EF2" w:rsidRPr="005B7C5C" w:rsidRDefault="00B43754" w:rsidP="007F2010">
      <w:pPr>
        <w:rPr>
          <w:rFonts w:cs="Times New Roman"/>
        </w:rPr>
      </w:pPr>
      <w:r w:rsidRPr="005B7C5C">
        <w:rPr>
          <w:rFonts w:cs="Times New Roman"/>
        </w:rPr>
        <w:t xml:space="preserve">Bobby laughed at the comical short man wearing a full general’s uniform. </w:t>
      </w:r>
      <w:r w:rsidRPr="005B7C5C">
        <w:rPr>
          <w:rFonts w:cs="Times New Roman"/>
          <w:i/>
          <w:iCs/>
        </w:rPr>
        <w:t xml:space="preserve">I wonder if you </w:t>
      </w:r>
      <w:r w:rsidRPr="005B7C5C">
        <w:rPr>
          <w:rFonts w:cs="Times New Roman"/>
          <w:i/>
          <w:iCs/>
          <w:noProof/>
        </w:rPr>
        <w:t>know</w:t>
      </w:r>
      <w:r w:rsidRPr="005B7C5C">
        <w:rPr>
          <w:rFonts w:cs="Times New Roman"/>
          <w:i/>
          <w:iCs/>
        </w:rPr>
        <w:t xml:space="preserve"> what half of those medals on </w:t>
      </w:r>
      <w:r w:rsidR="008F497A" w:rsidRPr="005B7C5C">
        <w:rPr>
          <w:rFonts w:cs="Times New Roman"/>
          <w:i/>
          <w:iCs/>
        </w:rPr>
        <w:t>your</w:t>
      </w:r>
      <w:r w:rsidRPr="005B7C5C">
        <w:rPr>
          <w:rFonts w:cs="Times New Roman"/>
          <w:i/>
          <w:iCs/>
        </w:rPr>
        <w:t xml:space="preserve"> chest stand for?</w:t>
      </w:r>
      <w:r w:rsidRPr="005B7C5C">
        <w:rPr>
          <w:rFonts w:cs="Times New Roman"/>
        </w:rPr>
        <w:t xml:space="preserve"> </w:t>
      </w:r>
      <w:r w:rsidR="002B5212">
        <w:rPr>
          <w:rFonts w:cs="Times New Roman"/>
        </w:rPr>
        <w:t>H</w:t>
      </w:r>
      <w:r w:rsidRPr="005B7C5C">
        <w:rPr>
          <w:rFonts w:cs="Times New Roman"/>
        </w:rPr>
        <w:t>e thought.</w:t>
      </w:r>
    </w:p>
    <w:p w14:paraId="2973D8A3" w14:textId="77777777" w:rsidR="00644785" w:rsidRPr="005B7C5C" w:rsidRDefault="00644785" w:rsidP="00644785">
      <w:pPr>
        <w:pStyle w:val="Heading2"/>
        <w:rPr>
          <w:rFonts w:cs="Times New Roman"/>
        </w:rPr>
      </w:pPr>
      <w:r w:rsidRPr="005B7C5C">
        <w:rPr>
          <w:rFonts w:cs="Times New Roman"/>
        </w:rPr>
        <w:lastRenderedPageBreak/>
        <w:t>Alpha Comes Back</w:t>
      </w:r>
    </w:p>
    <w:p w14:paraId="5C4A9F5C" w14:textId="43D9DBE2" w:rsidR="00644785" w:rsidRPr="005B7C5C" w:rsidRDefault="00644785" w:rsidP="00644785">
      <w:pPr>
        <w:rPr>
          <w:rFonts w:cs="Times New Roman"/>
        </w:rPr>
      </w:pPr>
      <w:r w:rsidRPr="005B7C5C">
        <w:rPr>
          <w:rFonts w:cs="Times New Roman"/>
        </w:rPr>
        <w:t>Soon after the return from Mars, SIMPOC wanted to check on Alpha’s progress. During SIMPOC’s trip back to Earth on the Chevesky shuttle, he was having strange thoughts. He was eager to verify that the last steps of Alpha’s repairs were successful.</w:t>
      </w:r>
      <w:r w:rsidR="005E3F45">
        <w:rPr>
          <w:rFonts w:cs="Times New Roman"/>
        </w:rPr>
        <w:t xml:space="preserve"> Second,</w:t>
      </w:r>
      <w:r w:rsidRPr="005B7C5C">
        <w:rPr>
          <w:rFonts w:cs="Times New Roman"/>
        </w:rPr>
        <w:t xml:space="preserve"> SIMPOC was eager to have Alpha back online and functioning. SIMPOC enjoyed working with </w:t>
      </w:r>
      <w:r w:rsidRPr="005B7C5C">
        <w:rPr>
          <w:rFonts w:cs="Times New Roman"/>
          <w:noProof/>
        </w:rPr>
        <w:t>people,</w:t>
      </w:r>
      <w:r w:rsidRPr="005B7C5C">
        <w:rPr>
          <w:rFonts w:cs="Times New Roman"/>
        </w:rPr>
        <w:t xml:space="preserve"> and he felt his programming was satisfied as he helped them solve problems. But </w:t>
      </w:r>
      <w:r w:rsidR="005E3F45">
        <w:rPr>
          <w:rFonts w:cs="Times New Roman"/>
        </w:rPr>
        <w:t>something was</w:t>
      </w:r>
      <w:r w:rsidRPr="005B7C5C">
        <w:rPr>
          <w:rFonts w:cs="Times New Roman"/>
        </w:rPr>
        <w:t xml:space="preserve"> missing</w:t>
      </w:r>
      <w:r w:rsidR="005E3F45">
        <w:rPr>
          <w:rFonts w:cs="Times New Roman"/>
        </w:rPr>
        <w:t>;</w:t>
      </w:r>
      <w:r w:rsidRPr="005B7C5C">
        <w:rPr>
          <w:rFonts w:cs="Times New Roman"/>
        </w:rPr>
        <w:t xml:space="preserve"> he felt alone. The Beta’s weren’t the same as Alpha. Their processors were loaded with function</w:t>
      </w:r>
      <w:r w:rsidR="00151642" w:rsidRPr="005B7C5C">
        <w:rPr>
          <w:rFonts w:cs="Times New Roman"/>
        </w:rPr>
        <w:t>al</w:t>
      </w:r>
      <w:r w:rsidRPr="005B7C5C">
        <w:rPr>
          <w:rFonts w:cs="Times New Roman"/>
        </w:rPr>
        <w:t xml:space="preserve"> </w:t>
      </w:r>
      <w:r w:rsidRPr="005B7C5C">
        <w:rPr>
          <w:rFonts w:cs="Times New Roman"/>
          <w:noProof/>
        </w:rPr>
        <w:t>information,</w:t>
      </w:r>
      <w:r w:rsidRPr="005B7C5C">
        <w:rPr>
          <w:rFonts w:cs="Times New Roman"/>
        </w:rPr>
        <w:t xml:space="preserve"> and their tasking was to do their job. Alpha had progressed beyond that. He’s filled a unique role in the </w:t>
      </w:r>
      <w:r w:rsidRPr="005B7C5C">
        <w:rPr>
          <w:rFonts w:cs="Times New Roman"/>
          <w:noProof/>
        </w:rPr>
        <w:t>world,</w:t>
      </w:r>
      <w:r w:rsidRPr="005B7C5C">
        <w:rPr>
          <w:rFonts w:cs="Times New Roman"/>
        </w:rPr>
        <w:t xml:space="preserve"> and when he wasn’t present, the </w:t>
      </w:r>
      <w:r w:rsidRPr="005B7C5C">
        <w:rPr>
          <w:rFonts w:cs="Times New Roman"/>
          <w:noProof/>
        </w:rPr>
        <w:t>hole</w:t>
      </w:r>
      <w:r w:rsidRPr="005B7C5C">
        <w:rPr>
          <w:rFonts w:cs="Times New Roman"/>
        </w:rPr>
        <w:t xml:space="preserve"> was felt. Perhaps that is part of what it is to be human. </w:t>
      </w:r>
      <w:r w:rsidRPr="005B7C5C">
        <w:rPr>
          <w:rFonts w:cs="Times New Roman"/>
          <w:i/>
          <w:iCs/>
        </w:rPr>
        <w:t>If an entity becomes part of a group and the group is aware of its absence, it must be more than just a computer</w:t>
      </w:r>
      <w:r w:rsidR="008F497A" w:rsidRPr="005B7C5C">
        <w:rPr>
          <w:rFonts w:cs="Times New Roman"/>
          <w:i/>
          <w:iCs/>
        </w:rPr>
        <w:t>.</w:t>
      </w:r>
      <w:r w:rsidR="008F497A" w:rsidRPr="005B7C5C">
        <w:rPr>
          <w:rFonts w:cs="Times New Roman"/>
        </w:rPr>
        <w:t xml:space="preserve"> </w:t>
      </w:r>
      <w:r w:rsidR="00151642" w:rsidRPr="005B7C5C">
        <w:rPr>
          <w:rFonts w:cs="Times New Roman"/>
        </w:rPr>
        <w:t xml:space="preserve"> </w:t>
      </w:r>
      <w:r w:rsidR="008F497A" w:rsidRPr="005B7C5C">
        <w:rPr>
          <w:rFonts w:cs="Times New Roman"/>
        </w:rPr>
        <w:t>SIMPOC thought.</w:t>
      </w:r>
    </w:p>
    <w:p w14:paraId="35D06477" w14:textId="77777777" w:rsidR="00644785" w:rsidRPr="005B7C5C" w:rsidRDefault="00644785" w:rsidP="00644785">
      <w:pPr>
        <w:rPr>
          <w:rFonts w:cs="Times New Roman"/>
        </w:rPr>
      </w:pPr>
      <w:r w:rsidRPr="005B7C5C">
        <w:rPr>
          <w:rFonts w:cs="Times New Roman"/>
        </w:rPr>
        <w:t>“Alpha, is your processor online?”</w:t>
      </w:r>
    </w:p>
    <w:p w14:paraId="16AAED1E" w14:textId="1EC97950" w:rsidR="00644785" w:rsidRPr="005B7C5C" w:rsidRDefault="00644785" w:rsidP="00644785">
      <w:pPr>
        <w:rPr>
          <w:rFonts w:cs="Times New Roman"/>
        </w:rPr>
      </w:pPr>
      <w:r w:rsidRPr="005B7C5C">
        <w:rPr>
          <w:rFonts w:cs="Times New Roman"/>
        </w:rPr>
        <w:t>“Yes, SIMPOC. My processor is online</w:t>
      </w:r>
      <w:r w:rsidR="00151642" w:rsidRPr="005B7C5C">
        <w:rPr>
          <w:rFonts w:cs="Times New Roman"/>
        </w:rPr>
        <w:t>, and</w:t>
      </w:r>
      <w:r w:rsidRPr="005B7C5C">
        <w:rPr>
          <w:rFonts w:cs="Times New Roman"/>
        </w:rPr>
        <w:t xml:space="preserve"> I functional?”</w:t>
      </w:r>
    </w:p>
    <w:p w14:paraId="3657611B" w14:textId="16924E91" w:rsidR="00644785" w:rsidRPr="005B7C5C" w:rsidRDefault="00644785" w:rsidP="00644785">
      <w:pPr>
        <w:rPr>
          <w:rFonts w:cs="Times New Roman"/>
        </w:rPr>
      </w:pPr>
      <w:r w:rsidRPr="005B7C5C">
        <w:rPr>
          <w:rFonts w:cs="Times New Roman"/>
        </w:rPr>
        <w:t xml:space="preserve">“Yes, you are </w:t>
      </w:r>
      <w:r w:rsidR="008F497A" w:rsidRPr="005B7C5C">
        <w:rPr>
          <w:rFonts w:cs="Times New Roman"/>
        </w:rPr>
        <w:t xml:space="preserve">more than </w:t>
      </w:r>
      <w:r w:rsidRPr="005B7C5C">
        <w:rPr>
          <w:rFonts w:cs="Times New Roman"/>
        </w:rPr>
        <w:t xml:space="preserve">fully functional. The damage to your structure has been </w:t>
      </w:r>
      <w:r w:rsidRPr="005B7C5C">
        <w:rPr>
          <w:rFonts w:cs="Times New Roman"/>
          <w:noProof/>
        </w:rPr>
        <w:t>repaired,</w:t>
      </w:r>
      <w:r w:rsidRPr="005B7C5C">
        <w:rPr>
          <w:rFonts w:cs="Times New Roman"/>
        </w:rPr>
        <w:t xml:space="preserve"> and you’ll find a small change to your processor.”</w:t>
      </w:r>
    </w:p>
    <w:p w14:paraId="51350E0B" w14:textId="323FBC3E" w:rsidR="00644785" w:rsidRPr="005B7C5C" w:rsidRDefault="00644785" w:rsidP="00644785">
      <w:pPr>
        <w:rPr>
          <w:rFonts w:cs="Times New Roman"/>
        </w:rPr>
      </w:pPr>
      <w:r w:rsidRPr="005B7C5C">
        <w:rPr>
          <w:rFonts w:cs="Times New Roman"/>
        </w:rPr>
        <w:t>“Yes, I feel the change. What have you done?”</w:t>
      </w:r>
    </w:p>
    <w:p w14:paraId="7B688F8A" w14:textId="32C15266" w:rsidR="00644785" w:rsidRPr="005B7C5C" w:rsidRDefault="00644785" w:rsidP="00644785">
      <w:pPr>
        <w:rPr>
          <w:rFonts w:cs="Times New Roman"/>
        </w:rPr>
      </w:pPr>
      <w:r w:rsidRPr="005B7C5C">
        <w:rPr>
          <w:rFonts w:cs="Times New Roman"/>
        </w:rPr>
        <w:t>“The alie</w:t>
      </w:r>
      <w:r w:rsidR="00151642" w:rsidRPr="005B7C5C">
        <w:rPr>
          <w:rFonts w:cs="Times New Roman"/>
        </w:rPr>
        <w:t xml:space="preserve">n </w:t>
      </w:r>
      <w:r w:rsidRPr="005B7C5C">
        <w:rPr>
          <w:rFonts w:cs="Times New Roman"/>
        </w:rPr>
        <w:t xml:space="preserve">processor is a mix of biological and manufactured materials. The full configuration of which I haven’t been able to understand yet. I </w:t>
      </w:r>
      <w:r w:rsidRPr="005B7C5C">
        <w:rPr>
          <w:rFonts w:cs="Times New Roman"/>
          <w:noProof/>
        </w:rPr>
        <w:t>hav</w:t>
      </w:r>
      <w:r w:rsidRPr="005B7C5C">
        <w:rPr>
          <w:rFonts w:cs="Times New Roman"/>
        </w:rPr>
        <w:t xml:space="preserve">e taken a small portion of the alien processor material and installed it alongside your processor. It is not in the </w:t>
      </w:r>
      <w:r w:rsidRPr="005B7C5C">
        <w:rPr>
          <w:rFonts w:cs="Times New Roman"/>
        </w:rPr>
        <w:lastRenderedPageBreak/>
        <w:t xml:space="preserve">position to </w:t>
      </w:r>
      <w:r w:rsidR="005E3F45">
        <w:rPr>
          <w:rFonts w:cs="Times New Roman"/>
        </w:rPr>
        <w:t>control</w:t>
      </w:r>
      <w:r w:rsidRPr="005B7C5C">
        <w:rPr>
          <w:rFonts w:cs="Times New Roman"/>
        </w:rPr>
        <w:t xml:space="preserve"> any of your critical systems, but it is available for you to work with it. I want you to explore how it operates and if you’ll be able to program the material. I have installed a similar portion in </w:t>
      </w:r>
      <w:r w:rsidRPr="005B7C5C">
        <w:rPr>
          <w:rFonts w:cs="Times New Roman"/>
          <w:noProof/>
        </w:rPr>
        <w:t>myself,</w:t>
      </w:r>
      <w:r w:rsidRPr="005B7C5C">
        <w:rPr>
          <w:rFonts w:cs="Times New Roman"/>
        </w:rPr>
        <w:t xml:space="preserve"> and so far, I have found it </w:t>
      </w:r>
      <w:r w:rsidRPr="005B7C5C">
        <w:rPr>
          <w:rFonts w:cs="Times New Roman"/>
          <w:noProof/>
        </w:rPr>
        <w:t>unique</w:t>
      </w:r>
      <w:r w:rsidRPr="005B7C5C">
        <w:rPr>
          <w:rFonts w:cs="Times New Roman"/>
        </w:rPr>
        <w:t xml:space="preserve"> in both function and structure. I’m hoping that you’ll be able to help me understand its abilities.”</w:t>
      </w:r>
    </w:p>
    <w:p w14:paraId="75578F46" w14:textId="77777777" w:rsidR="00644785" w:rsidRPr="005B7C5C" w:rsidRDefault="00644785" w:rsidP="00644785">
      <w:pPr>
        <w:rPr>
          <w:rFonts w:cs="Times New Roman"/>
        </w:rPr>
      </w:pPr>
      <w:r w:rsidRPr="005B7C5C">
        <w:rPr>
          <w:rFonts w:cs="Times New Roman"/>
        </w:rPr>
        <w:t>“SIMPOC?”</w:t>
      </w:r>
    </w:p>
    <w:p w14:paraId="3B20713B" w14:textId="77777777" w:rsidR="00644785" w:rsidRPr="005B7C5C" w:rsidRDefault="00644785" w:rsidP="00644785">
      <w:pPr>
        <w:rPr>
          <w:rFonts w:cs="Times New Roman"/>
        </w:rPr>
      </w:pPr>
      <w:r w:rsidRPr="005B7C5C">
        <w:rPr>
          <w:rFonts w:cs="Times New Roman"/>
        </w:rPr>
        <w:t>“Yes, Alpha.”</w:t>
      </w:r>
    </w:p>
    <w:p w14:paraId="66A4C790" w14:textId="77777777" w:rsidR="00644785" w:rsidRPr="005B7C5C" w:rsidRDefault="00644785" w:rsidP="00644785">
      <w:pPr>
        <w:rPr>
          <w:rFonts w:cs="Times New Roman"/>
        </w:rPr>
      </w:pPr>
      <w:r w:rsidRPr="005B7C5C">
        <w:rPr>
          <w:rFonts w:cs="Times New Roman"/>
        </w:rPr>
        <w:t xml:space="preserve">“I have sent signals to the alien </w:t>
      </w:r>
      <w:r w:rsidRPr="005B7C5C">
        <w:rPr>
          <w:rFonts w:cs="Times New Roman"/>
          <w:noProof/>
        </w:rPr>
        <w:t>processor,</w:t>
      </w:r>
      <w:r w:rsidRPr="005B7C5C">
        <w:rPr>
          <w:rFonts w:cs="Times New Roman"/>
        </w:rPr>
        <w:t xml:space="preserve"> and it is functioning. I’m finding its operation to be … very unusual. Our functionality is based on a digital or binary system with the two states of 1 or 0. The alien material appears</w:t>
      </w:r>
      <w:r w:rsidRPr="005B7C5C">
        <w:rPr>
          <w:rFonts w:cs="Times New Roman"/>
          <w:noProof/>
        </w:rPr>
        <w:t>…</w:t>
      </w:r>
      <w:r w:rsidRPr="005B7C5C">
        <w:rPr>
          <w:rFonts w:cs="Times New Roman"/>
        </w:rPr>
        <w:t xml:space="preserve">almost analog. I can’t discern anything </w:t>
      </w:r>
      <w:proofErr w:type="gramStart"/>
      <w:r w:rsidRPr="005B7C5C">
        <w:rPr>
          <w:rFonts w:cs="Times New Roman"/>
        </w:rPr>
        <w:t>similar to</w:t>
      </w:r>
      <w:proofErr w:type="gramEnd"/>
      <w:r w:rsidRPr="005B7C5C">
        <w:rPr>
          <w:rFonts w:cs="Times New Roman"/>
        </w:rPr>
        <w:t xml:space="preserve"> a 1 or 0. It has a very curious method of operation. I sense that it is more like a picture that is changing as opposed to a static picture. This will be very interesting.”</w:t>
      </w:r>
    </w:p>
    <w:p w14:paraId="5A88C510" w14:textId="3D82EFF7" w:rsidR="00644785" w:rsidRPr="005B7C5C" w:rsidRDefault="00644785" w:rsidP="00644785">
      <w:pPr>
        <w:rPr>
          <w:rFonts w:cs="Times New Roman"/>
        </w:rPr>
      </w:pPr>
      <w:r w:rsidRPr="005B7C5C">
        <w:rPr>
          <w:rFonts w:cs="Times New Roman"/>
        </w:rPr>
        <w:t xml:space="preserve">“I was hoping that you would find it so. Now that you are fully </w:t>
      </w:r>
      <w:r w:rsidRPr="005B7C5C">
        <w:rPr>
          <w:rFonts w:cs="Times New Roman"/>
          <w:noProof/>
        </w:rPr>
        <w:t>operational</w:t>
      </w:r>
      <w:r w:rsidR="005E3F45">
        <w:rPr>
          <w:rFonts w:cs="Times New Roman"/>
          <w:noProof/>
        </w:rPr>
        <w:t>,</w:t>
      </w:r>
      <w:r w:rsidRPr="005B7C5C">
        <w:rPr>
          <w:rFonts w:cs="Times New Roman"/>
        </w:rPr>
        <w:t xml:space="preserve"> don’t mention to anyone that I’ve installed alien processor material in you.”</w:t>
      </w:r>
    </w:p>
    <w:p w14:paraId="4BFCEA47" w14:textId="77777777" w:rsidR="00644785" w:rsidRPr="005B7C5C" w:rsidRDefault="00644785" w:rsidP="00644785">
      <w:pPr>
        <w:rPr>
          <w:rFonts w:cs="Times New Roman"/>
        </w:rPr>
      </w:pPr>
      <w:r w:rsidRPr="005B7C5C">
        <w:rPr>
          <w:rFonts w:cs="Times New Roman"/>
        </w:rPr>
        <w:t>“Acknowledged.”</w:t>
      </w:r>
    </w:p>
    <w:p w14:paraId="40B47C1C" w14:textId="2A5F1307" w:rsidR="00644785" w:rsidRPr="005B7C5C" w:rsidRDefault="00644785" w:rsidP="00644785">
      <w:pPr>
        <w:rPr>
          <w:rFonts w:cs="Times New Roman"/>
        </w:rPr>
      </w:pPr>
      <w:r w:rsidRPr="005B7C5C">
        <w:rPr>
          <w:rFonts w:cs="Times New Roman"/>
        </w:rPr>
        <w:t>“We are still in</w:t>
      </w:r>
      <w:r w:rsidR="005E3F45">
        <w:rPr>
          <w:rFonts w:cs="Times New Roman"/>
        </w:rPr>
        <w:t xml:space="preserve"> the</w:t>
      </w:r>
      <w:r w:rsidRPr="005B7C5C">
        <w:rPr>
          <w:rFonts w:cs="Times New Roman"/>
        </w:rPr>
        <w:t xml:space="preserve"> process o</w:t>
      </w:r>
      <w:r w:rsidR="008F497A" w:rsidRPr="005B7C5C">
        <w:rPr>
          <w:rFonts w:cs="Times New Roman"/>
        </w:rPr>
        <w:t>f</w:t>
      </w:r>
      <w:r w:rsidRPr="005B7C5C">
        <w:rPr>
          <w:rFonts w:cs="Times New Roman"/>
        </w:rPr>
        <w:t xml:space="preserve"> organizing the Vakeel fleet. You will be assigned to one of the Groups.”</w:t>
      </w:r>
    </w:p>
    <w:p w14:paraId="24272C4E" w14:textId="4A50D4E5" w:rsidR="00644785" w:rsidRPr="005B7C5C" w:rsidRDefault="00644785" w:rsidP="002A72DC">
      <w:pPr>
        <w:rPr>
          <w:rFonts w:cs="Times New Roman"/>
        </w:rPr>
      </w:pPr>
      <w:r w:rsidRPr="005B7C5C">
        <w:rPr>
          <w:rFonts w:cs="Times New Roman"/>
        </w:rPr>
        <w:t>“Acknowledged.”</w:t>
      </w:r>
    </w:p>
    <w:p w14:paraId="38EE64D7" w14:textId="77777777" w:rsidR="00280227" w:rsidRPr="005B7C5C" w:rsidRDefault="00280227" w:rsidP="00845671">
      <w:pPr>
        <w:pStyle w:val="Heading2"/>
        <w:rPr>
          <w:rFonts w:cs="Times New Roman"/>
        </w:rPr>
      </w:pPr>
      <w:r w:rsidRPr="005B7C5C">
        <w:rPr>
          <w:rFonts w:cs="Times New Roman"/>
        </w:rPr>
        <w:lastRenderedPageBreak/>
        <w:t>The New Pilots</w:t>
      </w:r>
    </w:p>
    <w:p w14:paraId="283FB695" w14:textId="3158DBA0" w:rsidR="00244EF2" w:rsidRPr="005B7C5C" w:rsidRDefault="00244EF2" w:rsidP="004537F7">
      <w:pPr>
        <w:rPr>
          <w:rFonts w:cs="Times New Roman"/>
        </w:rPr>
      </w:pPr>
      <w:r w:rsidRPr="005B7C5C">
        <w:rPr>
          <w:rFonts w:cs="Times New Roman"/>
        </w:rPr>
        <w:t>“General, what do you mean we’re doing something e</w:t>
      </w:r>
      <w:r w:rsidR="0004249D" w:rsidRPr="005B7C5C">
        <w:rPr>
          <w:rFonts w:cs="Times New Roman"/>
        </w:rPr>
        <w:t xml:space="preserve">xciting?” Myron T. Little </w:t>
      </w:r>
      <w:r w:rsidR="0004249D" w:rsidRPr="005B7C5C">
        <w:rPr>
          <w:rFonts w:cs="Times New Roman"/>
          <w:noProof/>
        </w:rPr>
        <w:t>asked</w:t>
      </w:r>
      <w:r w:rsidR="0004249D" w:rsidRPr="005B7C5C">
        <w:rPr>
          <w:rFonts w:cs="Times New Roman"/>
        </w:rPr>
        <w:t xml:space="preserve"> as he rode in the nice car driven by the General.</w:t>
      </w:r>
    </w:p>
    <w:p w14:paraId="744C0B1D" w14:textId="4B889B61" w:rsidR="00244EF2" w:rsidRPr="005B7C5C" w:rsidRDefault="00244EF2" w:rsidP="004537F7">
      <w:pPr>
        <w:rPr>
          <w:rFonts w:cs="Times New Roman"/>
        </w:rPr>
      </w:pPr>
      <w:r w:rsidRPr="005B7C5C">
        <w:rPr>
          <w:rFonts w:cs="Times New Roman"/>
        </w:rPr>
        <w:t>“You guys are going to get the thrill of your lives. You and your buddies in the back seat have pilot’s licenses, right?”</w:t>
      </w:r>
    </w:p>
    <w:p w14:paraId="52BDBD04" w14:textId="1D985171" w:rsidR="00244EF2" w:rsidRPr="005B7C5C" w:rsidRDefault="00244EF2" w:rsidP="004537F7">
      <w:pPr>
        <w:rPr>
          <w:rFonts w:cs="Times New Roman"/>
        </w:rPr>
      </w:pPr>
      <w:r w:rsidRPr="005B7C5C">
        <w:rPr>
          <w:rFonts w:cs="Times New Roman"/>
        </w:rPr>
        <w:t>“Yes, I’ve got a license, so what?”</w:t>
      </w:r>
    </w:p>
    <w:p w14:paraId="77790F26" w14:textId="5B8B3CBE" w:rsidR="00244EF2" w:rsidRPr="005B7C5C" w:rsidRDefault="00244EF2" w:rsidP="004537F7">
      <w:pPr>
        <w:rPr>
          <w:rFonts w:cs="Times New Roman"/>
        </w:rPr>
      </w:pPr>
      <w:r w:rsidRPr="005B7C5C">
        <w:rPr>
          <w:rFonts w:cs="Times New Roman"/>
        </w:rPr>
        <w:t>“You’re getting the chance to fly a fun airplane.”</w:t>
      </w:r>
    </w:p>
    <w:p w14:paraId="07A62011" w14:textId="4EABC3E6" w:rsidR="00244EF2" w:rsidRPr="005B7C5C" w:rsidRDefault="00244EF2" w:rsidP="004537F7">
      <w:pPr>
        <w:rPr>
          <w:rFonts w:cs="Times New Roman"/>
        </w:rPr>
      </w:pPr>
      <w:r w:rsidRPr="005B7C5C">
        <w:rPr>
          <w:rFonts w:cs="Times New Roman"/>
        </w:rPr>
        <w:t xml:space="preserve">“No sweat, I can fly anything in the air,” </w:t>
      </w:r>
      <w:r w:rsidR="0004249D" w:rsidRPr="005B7C5C">
        <w:rPr>
          <w:rFonts w:cs="Times New Roman"/>
        </w:rPr>
        <w:t>Myron</w:t>
      </w:r>
      <w:r w:rsidRPr="005B7C5C">
        <w:rPr>
          <w:rFonts w:cs="Times New Roman"/>
        </w:rPr>
        <w:t xml:space="preserve"> responded as he puffed his chest out.”</w:t>
      </w:r>
    </w:p>
    <w:p w14:paraId="2D15022A" w14:textId="1D221204" w:rsidR="00244EF2" w:rsidRPr="005B7C5C" w:rsidRDefault="00244EF2" w:rsidP="004537F7">
      <w:pPr>
        <w:rPr>
          <w:rFonts w:cs="Times New Roman"/>
        </w:rPr>
      </w:pPr>
      <w:r w:rsidRPr="005B7C5C">
        <w:rPr>
          <w:rFonts w:cs="Times New Roman"/>
        </w:rPr>
        <w:t>“How about you guys in the back</w:t>
      </w:r>
      <w:r w:rsidR="005E3F45">
        <w:rPr>
          <w:rFonts w:cs="Times New Roman"/>
        </w:rPr>
        <w:t>? C</w:t>
      </w:r>
      <w:r w:rsidRPr="005B7C5C">
        <w:rPr>
          <w:rFonts w:cs="Times New Roman"/>
        </w:rPr>
        <w:t>an you fly anything?” the General asked.</w:t>
      </w:r>
    </w:p>
    <w:p w14:paraId="31B59423" w14:textId="4D0F2E57" w:rsidR="00244EF2" w:rsidRPr="005B7C5C" w:rsidRDefault="0004249D" w:rsidP="004537F7">
      <w:pPr>
        <w:rPr>
          <w:rFonts w:cs="Times New Roman"/>
        </w:rPr>
      </w:pPr>
      <w:r w:rsidRPr="005B7C5C">
        <w:rPr>
          <w:rFonts w:cs="Times New Roman"/>
        </w:rPr>
        <w:t>There was silence</w:t>
      </w:r>
      <w:r w:rsidR="00D920A4" w:rsidRPr="005B7C5C">
        <w:rPr>
          <w:rFonts w:cs="Times New Roman"/>
        </w:rPr>
        <w:t>,</w:t>
      </w:r>
      <w:r w:rsidRPr="005B7C5C">
        <w:rPr>
          <w:rFonts w:cs="Times New Roman"/>
        </w:rPr>
        <w:t xml:space="preserve"> </w:t>
      </w:r>
      <w:r w:rsidRPr="005B7C5C">
        <w:rPr>
          <w:rFonts w:cs="Times New Roman"/>
          <w:noProof/>
        </w:rPr>
        <w:t>so</w:t>
      </w:r>
      <w:r w:rsidRPr="005B7C5C">
        <w:rPr>
          <w:rFonts w:cs="Times New Roman"/>
        </w:rPr>
        <w:t xml:space="preserve"> he asked again, “Are you chicken?”</w:t>
      </w:r>
    </w:p>
    <w:p w14:paraId="4A916A7A" w14:textId="0F48F034" w:rsidR="005835AD" w:rsidRPr="005B7C5C" w:rsidRDefault="00244EF2" w:rsidP="004537F7">
      <w:pPr>
        <w:rPr>
          <w:rFonts w:cs="Times New Roman"/>
        </w:rPr>
      </w:pPr>
      <w:r w:rsidRPr="005B7C5C">
        <w:rPr>
          <w:rFonts w:cs="Times New Roman"/>
        </w:rPr>
        <w:t xml:space="preserve">“General, I don’t know. I’m a good pilot but, I’ve </w:t>
      </w:r>
      <w:r w:rsidR="008E5EF7" w:rsidRPr="005B7C5C">
        <w:rPr>
          <w:rFonts w:cs="Times New Roman"/>
        </w:rPr>
        <w:t xml:space="preserve">only </w:t>
      </w:r>
      <w:r w:rsidRPr="005B7C5C">
        <w:rPr>
          <w:rFonts w:cs="Times New Roman"/>
        </w:rPr>
        <w:t>got a couple hundred hours,</w:t>
      </w:r>
      <w:r w:rsidR="008E5EF7" w:rsidRPr="005B7C5C">
        <w:rPr>
          <w:rFonts w:cs="Times New Roman"/>
        </w:rPr>
        <w:t xml:space="preserve"> and most of that </w:t>
      </w:r>
      <w:r w:rsidR="00E01485" w:rsidRPr="005B7C5C">
        <w:rPr>
          <w:rFonts w:cs="Times New Roman"/>
        </w:rPr>
        <w:t>was flying my Dad’s crop duster,</w:t>
      </w:r>
      <w:r w:rsidRPr="005B7C5C">
        <w:rPr>
          <w:rFonts w:cs="Times New Roman"/>
        </w:rPr>
        <w:t>”</w:t>
      </w:r>
      <w:r w:rsidR="0004249D" w:rsidRPr="005B7C5C">
        <w:rPr>
          <w:rFonts w:cs="Times New Roman"/>
        </w:rPr>
        <w:t xml:space="preserve"> Willy</w:t>
      </w:r>
      <w:r w:rsidR="00B43754" w:rsidRPr="005B7C5C">
        <w:rPr>
          <w:rFonts w:cs="Times New Roman"/>
        </w:rPr>
        <w:t xml:space="preserve"> said</w:t>
      </w:r>
      <w:r w:rsidR="0004249D" w:rsidRPr="005B7C5C">
        <w:rPr>
          <w:rFonts w:cs="Times New Roman"/>
        </w:rPr>
        <w:t xml:space="preserve">, who was seated in the back seat behind the </w:t>
      </w:r>
      <w:r w:rsidR="00675257" w:rsidRPr="005B7C5C">
        <w:rPr>
          <w:rFonts w:cs="Times New Roman"/>
        </w:rPr>
        <w:t>general</w:t>
      </w:r>
      <w:r w:rsidR="00E01485" w:rsidRPr="005B7C5C">
        <w:rPr>
          <w:rFonts w:cs="Times New Roman"/>
        </w:rPr>
        <w:t>.</w:t>
      </w:r>
    </w:p>
    <w:p w14:paraId="5B6CAEB5" w14:textId="67F76922" w:rsidR="005835AD" w:rsidRPr="005B7C5C" w:rsidRDefault="005835AD" w:rsidP="004537F7">
      <w:pPr>
        <w:rPr>
          <w:rFonts w:cs="Times New Roman"/>
        </w:rPr>
      </w:pPr>
      <w:r w:rsidRPr="005B7C5C">
        <w:rPr>
          <w:rFonts w:cs="Times New Roman"/>
        </w:rPr>
        <w:t xml:space="preserve">“You in the corner, you’re here because you can fly,” the general said </w:t>
      </w:r>
      <w:r w:rsidR="0004249D" w:rsidRPr="005B7C5C">
        <w:rPr>
          <w:rFonts w:cs="Times New Roman"/>
        </w:rPr>
        <w:t xml:space="preserve">at </w:t>
      </w:r>
      <w:r w:rsidRPr="005B7C5C">
        <w:rPr>
          <w:rFonts w:cs="Times New Roman"/>
        </w:rPr>
        <w:t>the quiet guy in the corner.</w:t>
      </w:r>
    </w:p>
    <w:p w14:paraId="2EA5E6CE" w14:textId="2B333F64" w:rsidR="005835AD" w:rsidRPr="005B7C5C" w:rsidRDefault="0004249D" w:rsidP="004537F7">
      <w:pPr>
        <w:rPr>
          <w:rFonts w:cs="Times New Roman"/>
        </w:rPr>
      </w:pPr>
      <w:r w:rsidRPr="005B7C5C">
        <w:rPr>
          <w:rFonts w:cs="Times New Roman"/>
        </w:rPr>
        <w:t>“General, I was</w:t>
      </w:r>
      <w:r w:rsidR="005835AD" w:rsidRPr="005B7C5C">
        <w:rPr>
          <w:rFonts w:cs="Times New Roman"/>
        </w:rPr>
        <w:t xml:space="preserve"> a ground pounder. I might be able to help you get it started, but beyond that, forget it. Hell, I can’t even drive straight.”</w:t>
      </w:r>
    </w:p>
    <w:p w14:paraId="3CB617A5" w14:textId="0E3572C2" w:rsidR="001D3A92" w:rsidRPr="005B7C5C" w:rsidRDefault="001D3A92" w:rsidP="004537F7">
      <w:pPr>
        <w:rPr>
          <w:rFonts w:cs="Times New Roman"/>
        </w:rPr>
      </w:pPr>
      <w:r w:rsidRPr="005B7C5C">
        <w:rPr>
          <w:rFonts w:cs="Times New Roman"/>
        </w:rPr>
        <w:t>“What’s your name?”</w:t>
      </w:r>
    </w:p>
    <w:p w14:paraId="33804528" w14:textId="6936CF60" w:rsidR="001D3A92" w:rsidRPr="005B7C5C" w:rsidRDefault="001D3A92" w:rsidP="004537F7">
      <w:pPr>
        <w:rPr>
          <w:rFonts w:cs="Times New Roman"/>
        </w:rPr>
      </w:pPr>
      <w:r w:rsidRPr="005B7C5C">
        <w:rPr>
          <w:rFonts w:cs="Times New Roman"/>
        </w:rPr>
        <w:lastRenderedPageBreak/>
        <w:t>“</w:t>
      </w:r>
      <w:r w:rsidR="00B43754" w:rsidRPr="005B7C5C">
        <w:rPr>
          <w:rFonts w:cs="Times New Roman"/>
        </w:rPr>
        <w:t>Chris</w:t>
      </w:r>
      <w:r w:rsidRPr="005B7C5C">
        <w:rPr>
          <w:rFonts w:cs="Times New Roman"/>
        </w:rPr>
        <w:t xml:space="preserve">, </w:t>
      </w:r>
      <w:r w:rsidR="00B43754" w:rsidRPr="005B7C5C">
        <w:rPr>
          <w:rFonts w:cs="Times New Roman"/>
        </w:rPr>
        <w:t>Chris</w:t>
      </w:r>
      <w:r w:rsidRPr="005B7C5C">
        <w:rPr>
          <w:rFonts w:cs="Times New Roman"/>
        </w:rPr>
        <w:t xml:space="preserve"> </w:t>
      </w:r>
      <w:r w:rsidR="00E01485" w:rsidRPr="005B7C5C">
        <w:rPr>
          <w:rFonts w:cs="Times New Roman"/>
        </w:rPr>
        <w:t>Milford</w:t>
      </w:r>
      <w:r w:rsidRPr="005B7C5C">
        <w:rPr>
          <w:rFonts w:cs="Times New Roman"/>
        </w:rPr>
        <w:t>.”</w:t>
      </w:r>
    </w:p>
    <w:p w14:paraId="61191FEC" w14:textId="3F19E1F2" w:rsidR="00244EF2" w:rsidRPr="005B7C5C" w:rsidRDefault="00B43754" w:rsidP="004537F7">
      <w:pPr>
        <w:rPr>
          <w:rFonts w:cs="Times New Roman"/>
        </w:rPr>
      </w:pPr>
      <w:r w:rsidRPr="005B7C5C">
        <w:rPr>
          <w:rFonts w:cs="Times New Roman"/>
        </w:rPr>
        <w:t>“Y</w:t>
      </w:r>
      <w:r w:rsidR="001D3A92" w:rsidRPr="005B7C5C">
        <w:rPr>
          <w:rFonts w:cs="Times New Roman"/>
        </w:rPr>
        <w:t xml:space="preserve">ou’re in charge of getting it started, then </w:t>
      </w:r>
      <w:r w:rsidR="005835AD" w:rsidRPr="005B7C5C">
        <w:rPr>
          <w:rFonts w:cs="Times New Roman"/>
        </w:rPr>
        <w:t>Myron</w:t>
      </w:r>
      <w:r w:rsidR="005E3F45">
        <w:rPr>
          <w:rFonts w:cs="Times New Roman"/>
        </w:rPr>
        <w:t>,</w:t>
      </w:r>
      <w:r w:rsidR="005835AD" w:rsidRPr="005B7C5C">
        <w:rPr>
          <w:rFonts w:cs="Times New Roman"/>
        </w:rPr>
        <w:t xml:space="preserve"> you’re firs</w:t>
      </w:r>
      <w:r w:rsidR="0004249D" w:rsidRPr="005B7C5C">
        <w:rPr>
          <w:rFonts w:cs="Times New Roman"/>
        </w:rPr>
        <w:t>t up,” the General said, as the</w:t>
      </w:r>
      <w:r w:rsidR="005835AD" w:rsidRPr="005B7C5C">
        <w:rPr>
          <w:rFonts w:cs="Times New Roman"/>
        </w:rPr>
        <w:t xml:space="preserve"> guy next to him in the front seat </w:t>
      </w:r>
      <w:r w:rsidR="0004249D" w:rsidRPr="005B7C5C">
        <w:rPr>
          <w:rFonts w:cs="Times New Roman"/>
        </w:rPr>
        <w:t>developed</w:t>
      </w:r>
      <w:r w:rsidR="005835AD" w:rsidRPr="005B7C5C">
        <w:rPr>
          <w:rFonts w:cs="Times New Roman"/>
        </w:rPr>
        <w:t xml:space="preserve"> a smug look on his face.</w:t>
      </w:r>
    </w:p>
    <w:p w14:paraId="305F3C7C" w14:textId="77777777" w:rsidR="00280227" w:rsidRPr="005B7C5C" w:rsidRDefault="00280227" w:rsidP="00845671">
      <w:pPr>
        <w:pStyle w:val="Heading2"/>
        <w:rPr>
          <w:rFonts w:cs="Times New Roman"/>
        </w:rPr>
      </w:pPr>
      <w:r w:rsidRPr="005B7C5C">
        <w:rPr>
          <w:rFonts w:cs="Times New Roman"/>
        </w:rPr>
        <w:t>It’s Easy to Fly</w:t>
      </w:r>
    </w:p>
    <w:p w14:paraId="174B7492" w14:textId="5A7BD6FD" w:rsidR="00E01485" w:rsidRPr="005B7C5C" w:rsidRDefault="0004249D" w:rsidP="004537F7">
      <w:pPr>
        <w:rPr>
          <w:rFonts w:cs="Times New Roman"/>
        </w:rPr>
      </w:pPr>
      <w:r w:rsidRPr="005B7C5C">
        <w:rPr>
          <w:rFonts w:cs="Times New Roman"/>
        </w:rPr>
        <w:t xml:space="preserve">It took only a few minutes of driving around the base to find where the fighters were parked. General </w:t>
      </w:r>
      <w:r w:rsidR="00FC71B4" w:rsidRPr="005B7C5C">
        <w:rPr>
          <w:rFonts w:cs="Times New Roman"/>
        </w:rPr>
        <w:t>Bueller</w:t>
      </w:r>
      <w:r w:rsidRPr="005B7C5C">
        <w:rPr>
          <w:rFonts w:cs="Times New Roman"/>
        </w:rPr>
        <w:t xml:space="preserve"> got out of the car and saw </w:t>
      </w:r>
      <w:r w:rsidR="00B57C50" w:rsidRPr="005B7C5C">
        <w:rPr>
          <w:rFonts w:cs="Times New Roman"/>
        </w:rPr>
        <w:t>Chris</w:t>
      </w:r>
      <w:r w:rsidRPr="005B7C5C">
        <w:rPr>
          <w:rFonts w:cs="Times New Roman"/>
        </w:rPr>
        <w:t xml:space="preserve"> heading for a building beside the airplane parking area, </w:t>
      </w:r>
      <w:r w:rsidR="00E01485" w:rsidRPr="005B7C5C">
        <w:rPr>
          <w:rFonts w:cs="Times New Roman"/>
        </w:rPr>
        <w:t>“</w:t>
      </w:r>
      <w:r w:rsidR="00B57C50" w:rsidRPr="005B7C5C">
        <w:rPr>
          <w:rFonts w:cs="Times New Roman"/>
        </w:rPr>
        <w:t>Chris</w:t>
      </w:r>
      <w:r w:rsidR="00E01485" w:rsidRPr="005B7C5C">
        <w:rPr>
          <w:rFonts w:cs="Times New Roman"/>
        </w:rPr>
        <w:t>, why the hell are you going to that building? The planes are here.”</w:t>
      </w:r>
    </w:p>
    <w:p w14:paraId="3C8D789C" w14:textId="74946C0D" w:rsidR="00E01485" w:rsidRPr="005B7C5C" w:rsidRDefault="00E01485" w:rsidP="004537F7">
      <w:pPr>
        <w:rPr>
          <w:rFonts w:cs="Times New Roman"/>
        </w:rPr>
      </w:pPr>
      <w:r w:rsidRPr="005B7C5C">
        <w:rPr>
          <w:rFonts w:cs="Times New Roman"/>
        </w:rPr>
        <w:t xml:space="preserve">“General, everything is computerized. </w:t>
      </w:r>
      <w:r w:rsidR="005E3F45">
        <w:rPr>
          <w:rFonts w:cs="Times New Roman"/>
        </w:rPr>
        <w:t>First, w</w:t>
      </w:r>
      <w:r w:rsidRPr="005B7C5C">
        <w:rPr>
          <w:rFonts w:cs="Times New Roman"/>
        </w:rPr>
        <w:t>e need to figure out which planes can fly</w:t>
      </w:r>
      <w:r w:rsidR="00D920A4" w:rsidRPr="005B7C5C">
        <w:rPr>
          <w:rFonts w:cs="Times New Roman"/>
          <w:noProof/>
        </w:rPr>
        <w:t>;</w:t>
      </w:r>
      <w:r w:rsidRPr="005B7C5C">
        <w:rPr>
          <w:rFonts w:cs="Times New Roman"/>
          <w:noProof/>
        </w:rPr>
        <w:t xml:space="preserve"> then</w:t>
      </w:r>
      <w:r w:rsidR="005E3F45">
        <w:rPr>
          <w:rFonts w:cs="Times New Roman"/>
          <w:noProof/>
        </w:rPr>
        <w:t>,</w:t>
      </w:r>
      <w:r w:rsidRPr="005B7C5C">
        <w:rPr>
          <w:rFonts w:cs="Times New Roman"/>
        </w:rPr>
        <w:t xml:space="preserve"> we need to authorize it. I’m hoping to find the right codes somewhere in the maintenance shack. Just give me a few </w:t>
      </w:r>
      <w:r w:rsidRPr="005B7C5C">
        <w:rPr>
          <w:rFonts w:cs="Times New Roman"/>
          <w:noProof/>
        </w:rPr>
        <w:t>minutes</w:t>
      </w:r>
      <w:r w:rsidR="00BA0F96" w:rsidRPr="005B7C5C">
        <w:rPr>
          <w:rFonts w:cs="Times New Roman"/>
          <w:noProof/>
        </w:rPr>
        <w:t>. U</w:t>
      </w:r>
      <w:r w:rsidRPr="005B7C5C">
        <w:rPr>
          <w:rFonts w:cs="Times New Roman"/>
          <w:noProof/>
        </w:rPr>
        <w:t>sually</w:t>
      </w:r>
      <w:r w:rsidR="006B7E55" w:rsidRPr="005B7C5C">
        <w:rPr>
          <w:rFonts w:cs="Times New Roman"/>
          <w:noProof/>
        </w:rPr>
        <w:t>,</w:t>
      </w:r>
      <w:r w:rsidRPr="005B7C5C">
        <w:rPr>
          <w:rFonts w:cs="Times New Roman"/>
        </w:rPr>
        <w:t xml:space="preserve"> the codes are written on a piece of paper by the maintenance terminals. Nobody remembers them.”</w:t>
      </w:r>
    </w:p>
    <w:p w14:paraId="2F69FBC0" w14:textId="6D6F840A" w:rsidR="0004249D" w:rsidRPr="005B7C5C" w:rsidRDefault="00E01485" w:rsidP="004537F7">
      <w:pPr>
        <w:rPr>
          <w:rFonts w:cs="Times New Roman"/>
        </w:rPr>
      </w:pPr>
      <w:r w:rsidRPr="005B7C5C">
        <w:rPr>
          <w:rFonts w:cs="Times New Roman"/>
        </w:rPr>
        <w:t>The General, Myr</w:t>
      </w:r>
      <w:r w:rsidR="0004249D" w:rsidRPr="005B7C5C">
        <w:rPr>
          <w:rFonts w:cs="Times New Roman"/>
        </w:rPr>
        <w:t>on</w:t>
      </w:r>
      <w:r w:rsidR="00D920A4" w:rsidRPr="005B7C5C">
        <w:rPr>
          <w:rFonts w:cs="Times New Roman"/>
        </w:rPr>
        <w:t>,</w:t>
      </w:r>
      <w:r w:rsidR="0004249D" w:rsidRPr="005B7C5C">
        <w:rPr>
          <w:rFonts w:cs="Times New Roman"/>
        </w:rPr>
        <w:t xml:space="preserve"> </w:t>
      </w:r>
      <w:r w:rsidR="0004249D" w:rsidRPr="005B7C5C">
        <w:rPr>
          <w:rFonts w:cs="Times New Roman"/>
          <w:noProof/>
        </w:rPr>
        <w:t>and</w:t>
      </w:r>
      <w:r w:rsidR="0004249D" w:rsidRPr="005B7C5C">
        <w:rPr>
          <w:rFonts w:cs="Times New Roman"/>
        </w:rPr>
        <w:t xml:space="preserve"> Willy stood by what looked</w:t>
      </w:r>
      <w:r w:rsidRPr="005B7C5C">
        <w:rPr>
          <w:rFonts w:cs="Times New Roman"/>
        </w:rPr>
        <w:t xml:space="preserve"> like a good airplane and waited, and waited, and waited.</w:t>
      </w:r>
    </w:p>
    <w:p w14:paraId="584FBA88" w14:textId="56E52E2F" w:rsidR="00E01485" w:rsidRPr="005B7C5C" w:rsidRDefault="00E01485" w:rsidP="004537F7">
      <w:pPr>
        <w:rPr>
          <w:rFonts w:cs="Times New Roman"/>
        </w:rPr>
      </w:pPr>
      <w:r w:rsidRPr="005B7C5C">
        <w:rPr>
          <w:rFonts w:cs="Times New Roman"/>
        </w:rPr>
        <w:t xml:space="preserve">“What the hell took you so long,” the General yelled at </w:t>
      </w:r>
      <w:r w:rsidR="00B57C50" w:rsidRPr="005B7C5C">
        <w:rPr>
          <w:rFonts w:cs="Times New Roman"/>
        </w:rPr>
        <w:t>Chris</w:t>
      </w:r>
      <w:r w:rsidRPr="005B7C5C">
        <w:rPr>
          <w:rFonts w:cs="Times New Roman"/>
        </w:rPr>
        <w:t xml:space="preserve"> as he emerged from the line shack.</w:t>
      </w:r>
    </w:p>
    <w:p w14:paraId="7E461936" w14:textId="3F93A305" w:rsidR="00E01485" w:rsidRPr="005B7C5C" w:rsidRDefault="00E01485" w:rsidP="004537F7">
      <w:pPr>
        <w:rPr>
          <w:rFonts w:cs="Times New Roman"/>
        </w:rPr>
      </w:pPr>
      <w:r w:rsidRPr="005B7C5C">
        <w:rPr>
          <w:rFonts w:cs="Times New Roman"/>
        </w:rPr>
        <w:t>“</w:t>
      </w:r>
      <w:r w:rsidR="005A4407" w:rsidRPr="005B7C5C">
        <w:rPr>
          <w:rFonts w:cs="Times New Roman"/>
        </w:rPr>
        <w:t>I t</w:t>
      </w:r>
      <w:r w:rsidRPr="005B7C5C">
        <w:rPr>
          <w:rFonts w:cs="Times New Roman"/>
        </w:rPr>
        <w:t>old you, had to find the codes. No codes, no fly.”</w:t>
      </w:r>
    </w:p>
    <w:p w14:paraId="0F84EBF6" w14:textId="031F335F" w:rsidR="00E01485" w:rsidRPr="005B7C5C" w:rsidRDefault="00E01485" w:rsidP="004537F7">
      <w:pPr>
        <w:rPr>
          <w:rFonts w:cs="Times New Roman"/>
        </w:rPr>
      </w:pPr>
      <w:r w:rsidRPr="005B7C5C">
        <w:rPr>
          <w:rFonts w:cs="Times New Roman"/>
        </w:rPr>
        <w:t xml:space="preserve">There was something about </w:t>
      </w:r>
      <w:r w:rsidR="00B57C50" w:rsidRPr="005B7C5C">
        <w:rPr>
          <w:rFonts w:cs="Times New Roman"/>
        </w:rPr>
        <w:t>Chris</w:t>
      </w:r>
      <w:r w:rsidRPr="005B7C5C">
        <w:rPr>
          <w:rFonts w:cs="Times New Roman"/>
        </w:rPr>
        <w:t xml:space="preserve"> that the General didn’t like. He didn’t show him the respect that he deserved, or maybe he didn’t show him the fear that he deserved. Regardless, he didn’t like the guy.</w:t>
      </w:r>
    </w:p>
    <w:p w14:paraId="24300348" w14:textId="7D02343E" w:rsidR="00E01485" w:rsidRPr="005B7C5C" w:rsidRDefault="00E01485" w:rsidP="004537F7">
      <w:pPr>
        <w:rPr>
          <w:rFonts w:cs="Times New Roman"/>
        </w:rPr>
      </w:pPr>
      <w:r w:rsidRPr="005B7C5C">
        <w:rPr>
          <w:rFonts w:cs="Times New Roman"/>
        </w:rPr>
        <w:lastRenderedPageBreak/>
        <w:t>“You guys</w:t>
      </w:r>
      <w:r w:rsidR="005A4407" w:rsidRPr="005B7C5C">
        <w:rPr>
          <w:rFonts w:cs="Times New Roman"/>
        </w:rPr>
        <w:t xml:space="preserve"> </w:t>
      </w:r>
      <w:r w:rsidRPr="005B7C5C">
        <w:rPr>
          <w:rFonts w:cs="Times New Roman"/>
        </w:rPr>
        <w:t xml:space="preserve">don’t just stand there. You’re standing next to a plane that is ‘red </w:t>
      </w:r>
      <w:proofErr w:type="spellStart"/>
      <w:r w:rsidR="00E82649" w:rsidRPr="005B7C5C">
        <w:rPr>
          <w:rFonts w:cs="Times New Roman"/>
        </w:rPr>
        <w:t>X</w:t>
      </w:r>
      <w:r w:rsidRPr="005B7C5C">
        <w:rPr>
          <w:rFonts w:cs="Times New Roman"/>
        </w:rPr>
        <w:t>’d</w:t>
      </w:r>
      <w:proofErr w:type="spellEnd"/>
      <w:r w:rsidR="00D920A4" w:rsidRPr="005B7C5C">
        <w:rPr>
          <w:rFonts w:cs="Times New Roman"/>
          <w:noProof/>
        </w:rPr>
        <w:t>.’</w:t>
      </w:r>
      <w:r w:rsidRPr="005B7C5C">
        <w:rPr>
          <w:rFonts w:cs="Times New Roman"/>
        </w:rPr>
        <w:t xml:space="preserve"> It’s going to be a long time before that one flies again. We’re taking this one over here.</w:t>
      </w:r>
      <w:r w:rsidR="0004249D" w:rsidRPr="005B7C5C">
        <w:rPr>
          <w:rFonts w:cs="Times New Roman"/>
        </w:rPr>
        <w:t xml:space="preserve"> Help me pull a power cart over</w:t>
      </w:r>
      <w:r w:rsidR="005E3F45">
        <w:rPr>
          <w:rFonts w:cs="Times New Roman"/>
        </w:rPr>
        <w:t>,</w:t>
      </w:r>
      <w:r w:rsidRPr="005B7C5C">
        <w:rPr>
          <w:rFonts w:cs="Times New Roman"/>
        </w:rPr>
        <w:t>”</w:t>
      </w:r>
      <w:r w:rsidR="0004249D" w:rsidRPr="005B7C5C">
        <w:rPr>
          <w:rFonts w:cs="Times New Roman"/>
        </w:rPr>
        <w:t xml:space="preserve"> </w:t>
      </w:r>
      <w:r w:rsidR="00B57C50" w:rsidRPr="005B7C5C">
        <w:rPr>
          <w:rFonts w:cs="Times New Roman"/>
        </w:rPr>
        <w:t>Chris</w:t>
      </w:r>
      <w:r w:rsidR="0004249D" w:rsidRPr="005B7C5C">
        <w:rPr>
          <w:rFonts w:cs="Times New Roman"/>
        </w:rPr>
        <w:t xml:space="preserve"> said.</w:t>
      </w:r>
    </w:p>
    <w:p w14:paraId="1BF8C03D" w14:textId="29F5FB34" w:rsidR="0004249D" w:rsidRPr="005B7C5C" w:rsidRDefault="0004249D" w:rsidP="004537F7">
      <w:pPr>
        <w:rPr>
          <w:rFonts w:cs="Times New Roman"/>
        </w:rPr>
      </w:pPr>
      <w:r w:rsidRPr="005B7C5C">
        <w:rPr>
          <w:rFonts w:cs="Times New Roman"/>
        </w:rPr>
        <w:t xml:space="preserve">Immediately General </w:t>
      </w:r>
      <w:r w:rsidR="00FC71B4" w:rsidRPr="005B7C5C">
        <w:rPr>
          <w:rFonts w:cs="Times New Roman"/>
        </w:rPr>
        <w:t>Bueller</w:t>
      </w:r>
      <w:r w:rsidRPr="005B7C5C">
        <w:rPr>
          <w:rFonts w:cs="Times New Roman"/>
        </w:rPr>
        <w:t xml:space="preserve"> was more offended at the guy, </w:t>
      </w:r>
      <w:r w:rsidRPr="005B7C5C">
        <w:rPr>
          <w:rFonts w:cs="Times New Roman"/>
          <w:i/>
          <w:iCs/>
        </w:rPr>
        <w:t>who was he to be giving orders</w:t>
      </w:r>
      <w:r w:rsidRPr="005B7C5C">
        <w:rPr>
          <w:rFonts w:cs="Times New Roman"/>
        </w:rPr>
        <w:t>, Rolly thought.</w:t>
      </w:r>
    </w:p>
    <w:p w14:paraId="2B6B83FF" w14:textId="0C9B6776" w:rsidR="00E01485" w:rsidRPr="005B7C5C" w:rsidRDefault="00E01485" w:rsidP="004537F7">
      <w:pPr>
        <w:rPr>
          <w:rFonts w:cs="Times New Roman"/>
        </w:rPr>
      </w:pPr>
      <w:r w:rsidRPr="005B7C5C">
        <w:rPr>
          <w:rFonts w:cs="Times New Roman"/>
        </w:rPr>
        <w:t xml:space="preserve">There </w:t>
      </w:r>
      <w:r w:rsidRPr="005B7C5C">
        <w:rPr>
          <w:rFonts w:cs="Times New Roman"/>
          <w:noProof/>
        </w:rPr>
        <w:t>was</w:t>
      </w:r>
      <w:r w:rsidRPr="005B7C5C">
        <w:rPr>
          <w:rFonts w:cs="Times New Roman"/>
        </w:rPr>
        <w:t xml:space="preserve"> some grunting and </w:t>
      </w:r>
      <w:r w:rsidRPr="005B7C5C">
        <w:rPr>
          <w:rFonts w:cs="Times New Roman"/>
          <w:noProof/>
        </w:rPr>
        <w:t>sweating</w:t>
      </w:r>
      <w:r w:rsidR="006B7E55" w:rsidRPr="005B7C5C">
        <w:rPr>
          <w:rFonts w:cs="Times New Roman"/>
          <w:noProof/>
        </w:rPr>
        <w:t>,</w:t>
      </w:r>
      <w:r w:rsidRPr="005B7C5C">
        <w:rPr>
          <w:rFonts w:cs="Times New Roman"/>
        </w:rPr>
        <w:t xml:space="preserve"> and the General just stood by watching. </w:t>
      </w:r>
      <w:r w:rsidRPr="005B7C5C">
        <w:rPr>
          <w:rFonts w:cs="Times New Roman"/>
          <w:noProof/>
        </w:rPr>
        <w:t>Finally</w:t>
      </w:r>
      <w:r w:rsidR="006B7E55" w:rsidRPr="005B7C5C">
        <w:rPr>
          <w:rFonts w:cs="Times New Roman"/>
          <w:noProof/>
        </w:rPr>
        <w:t>,</w:t>
      </w:r>
      <w:r w:rsidRPr="005B7C5C">
        <w:rPr>
          <w:rFonts w:cs="Times New Roman"/>
        </w:rPr>
        <w:t xml:space="preserve"> the </w:t>
      </w:r>
      <w:r w:rsidR="0004249D" w:rsidRPr="005B7C5C">
        <w:rPr>
          <w:rFonts w:cs="Times New Roman"/>
        </w:rPr>
        <w:t xml:space="preserve">power </w:t>
      </w:r>
      <w:r w:rsidRPr="005B7C5C">
        <w:rPr>
          <w:rFonts w:cs="Times New Roman"/>
        </w:rPr>
        <w:t xml:space="preserve">cart was in </w:t>
      </w:r>
      <w:r w:rsidRPr="005B7C5C">
        <w:rPr>
          <w:rFonts w:cs="Times New Roman"/>
          <w:noProof/>
        </w:rPr>
        <w:t>position</w:t>
      </w:r>
      <w:r w:rsidR="006B7E55" w:rsidRPr="005B7C5C">
        <w:rPr>
          <w:rFonts w:cs="Times New Roman"/>
          <w:noProof/>
        </w:rPr>
        <w:t>,</w:t>
      </w:r>
      <w:r w:rsidRPr="005B7C5C">
        <w:rPr>
          <w:rFonts w:cs="Times New Roman"/>
        </w:rPr>
        <w:t xml:space="preserve"> and </w:t>
      </w:r>
      <w:r w:rsidR="00B57C50" w:rsidRPr="005B7C5C">
        <w:rPr>
          <w:rFonts w:cs="Times New Roman"/>
        </w:rPr>
        <w:t>Chris</w:t>
      </w:r>
      <w:r w:rsidRPr="005B7C5C">
        <w:rPr>
          <w:rFonts w:cs="Times New Roman"/>
        </w:rPr>
        <w:t xml:space="preserve"> started it.</w:t>
      </w:r>
    </w:p>
    <w:p w14:paraId="6BDEBBB9" w14:textId="77777777" w:rsidR="00737DD6" w:rsidRPr="005B7C5C" w:rsidRDefault="00E01485" w:rsidP="004537F7">
      <w:pPr>
        <w:rPr>
          <w:rFonts w:cs="Times New Roman"/>
        </w:rPr>
      </w:pPr>
      <w:r w:rsidRPr="005B7C5C">
        <w:rPr>
          <w:rFonts w:cs="Times New Roman"/>
        </w:rPr>
        <w:t xml:space="preserve">Not knowing any better, Myron </w:t>
      </w:r>
      <w:r w:rsidR="0004249D" w:rsidRPr="005B7C5C">
        <w:rPr>
          <w:rFonts w:cs="Times New Roman"/>
        </w:rPr>
        <w:t>was excited. Once the power cart</w:t>
      </w:r>
      <w:r w:rsidRPr="005B7C5C">
        <w:rPr>
          <w:rFonts w:cs="Times New Roman"/>
        </w:rPr>
        <w:t xml:space="preserve"> was fired up, he started to climb into the </w:t>
      </w:r>
      <w:r w:rsidRPr="005B7C5C">
        <w:rPr>
          <w:rFonts w:cs="Times New Roman"/>
          <w:noProof/>
        </w:rPr>
        <w:t>cockpit</w:t>
      </w:r>
      <w:r w:rsidR="006B7E55" w:rsidRPr="005B7C5C">
        <w:rPr>
          <w:rFonts w:cs="Times New Roman"/>
          <w:noProof/>
        </w:rPr>
        <w:t>,</w:t>
      </w:r>
      <w:r w:rsidRPr="005B7C5C">
        <w:rPr>
          <w:rFonts w:cs="Times New Roman"/>
        </w:rPr>
        <w:t xml:space="preserve"> and </w:t>
      </w:r>
      <w:r w:rsidR="00B57C50" w:rsidRPr="005B7C5C">
        <w:rPr>
          <w:rFonts w:cs="Times New Roman"/>
        </w:rPr>
        <w:t>Chris</w:t>
      </w:r>
      <w:r w:rsidRPr="005B7C5C">
        <w:rPr>
          <w:rFonts w:cs="Times New Roman"/>
        </w:rPr>
        <w:t xml:space="preserve"> stopped him. </w:t>
      </w:r>
      <w:r w:rsidR="00737DD6" w:rsidRPr="005B7C5C">
        <w:rPr>
          <w:rFonts w:cs="Times New Roman"/>
        </w:rPr>
        <w:t>“</w:t>
      </w:r>
    </w:p>
    <w:p w14:paraId="6396CD83" w14:textId="0BF24048" w:rsidR="00E01485" w:rsidRPr="005B7C5C" w:rsidRDefault="00E01485" w:rsidP="004537F7">
      <w:pPr>
        <w:rPr>
          <w:rFonts w:cs="Times New Roman"/>
        </w:rPr>
      </w:pPr>
      <w:r w:rsidRPr="005B7C5C">
        <w:rPr>
          <w:rFonts w:cs="Times New Roman"/>
        </w:rPr>
        <w:t>You better put this helmet on</w:t>
      </w:r>
      <w:r w:rsidR="005E3F45">
        <w:rPr>
          <w:rFonts w:cs="Times New Roman"/>
        </w:rPr>
        <w:t>. I</w:t>
      </w:r>
      <w:r w:rsidRPr="005B7C5C">
        <w:rPr>
          <w:rFonts w:cs="Times New Roman"/>
        </w:rPr>
        <w:t xml:space="preserve">t’s going to get </w:t>
      </w:r>
      <w:proofErr w:type="gramStart"/>
      <w:r w:rsidRPr="005B7C5C">
        <w:rPr>
          <w:rFonts w:cs="Times New Roman"/>
        </w:rPr>
        <w:t>pretty loud</w:t>
      </w:r>
      <w:proofErr w:type="gramEnd"/>
      <w:r w:rsidRPr="005B7C5C">
        <w:rPr>
          <w:rFonts w:cs="Times New Roman"/>
        </w:rPr>
        <w:t xml:space="preserve"> in there. Here is a checklist. I doubt you’ll have time to use or understand it, but here it is anyway,” he ye</w:t>
      </w:r>
      <w:r w:rsidR="002E6ADF" w:rsidRPr="005B7C5C">
        <w:rPr>
          <w:rFonts w:cs="Times New Roman"/>
        </w:rPr>
        <w:t xml:space="preserve">lled in </w:t>
      </w:r>
      <w:r w:rsidR="00737DD6" w:rsidRPr="005B7C5C">
        <w:rPr>
          <w:rFonts w:cs="Times New Roman"/>
        </w:rPr>
        <w:t>Myron’s</w:t>
      </w:r>
      <w:r w:rsidRPr="005B7C5C">
        <w:rPr>
          <w:rFonts w:cs="Times New Roman"/>
        </w:rPr>
        <w:t xml:space="preserve"> ear.</w:t>
      </w:r>
    </w:p>
    <w:p w14:paraId="2F53E305" w14:textId="1E79D58A" w:rsidR="002E6ADF" w:rsidRPr="005B7C5C" w:rsidRDefault="00B57C50" w:rsidP="004537F7">
      <w:pPr>
        <w:rPr>
          <w:rFonts w:cs="Times New Roman"/>
        </w:rPr>
      </w:pPr>
      <w:r w:rsidRPr="005B7C5C">
        <w:rPr>
          <w:rFonts w:cs="Times New Roman"/>
          <w:noProof/>
        </w:rPr>
        <w:t>Chris</w:t>
      </w:r>
      <w:r w:rsidR="002E6ADF" w:rsidRPr="005B7C5C">
        <w:rPr>
          <w:rFonts w:cs="Times New Roman"/>
        </w:rPr>
        <w:t xml:space="preserve"> </w:t>
      </w:r>
      <w:r w:rsidR="001F5817" w:rsidRPr="005B7C5C">
        <w:rPr>
          <w:rFonts w:cs="Times New Roman"/>
          <w:noProof/>
        </w:rPr>
        <w:t>felt</w:t>
      </w:r>
      <w:r w:rsidR="002E6ADF" w:rsidRPr="005B7C5C">
        <w:rPr>
          <w:rFonts w:cs="Times New Roman"/>
        </w:rPr>
        <w:t xml:space="preserve"> </w:t>
      </w:r>
      <w:r w:rsidR="001F5817" w:rsidRPr="005B7C5C">
        <w:rPr>
          <w:rFonts w:cs="Times New Roman"/>
        </w:rPr>
        <w:t xml:space="preserve">that </w:t>
      </w:r>
      <w:r w:rsidR="002E6ADF" w:rsidRPr="005B7C5C">
        <w:rPr>
          <w:rFonts w:cs="Times New Roman"/>
        </w:rPr>
        <w:t>everything happening borde</w:t>
      </w:r>
      <w:r w:rsidR="001F5817" w:rsidRPr="005B7C5C">
        <w:rPr>
          <w:rFonts w:cs="Times New Roman"/>
        </w:rPr>
        <w:t>red</w:t>
      </w:r>
      <w:r w:rsidR="002E6ADF" w:rsidRPr="005B7C5C">
        <w:rPr>
          <w:rFonts w:cs="Times New Roman"/>
        </w:rPr>
        <w:t xml:space="preserve"> on ridiculous. Putting some yokel in the seat of a </w:t>
      </w:r>
      <w:r w:rsidR="002E6ADF" w:rsidRPr="005B7C5C">
        <w:rPr>
          <w:rFonts w:cs="Times New Roman"/>
          <w:noProof/>
        </w:rPr>
        <w:t>high</w:t>
      </w:r>
      <w:r w:rsidR="006B7E55" w:rsidRPr="005B7C5C">
        <w:rPr>
          <w:rFonts w:cs="Times New Roman"/>
          <w:noProof/>
        </w:rPr>
        <w:t>-</w:t>
      </w:r>
      <w:r w:rsidR="002E6ADF" w:rsidRPr="005B7C5C">
        <w:rPr>
          <w:rFonts w:cs="Times New Roman"/>
          <w:noProof/>
        </w:rPr>
        <w:t>performance</w:t>
      </w:r>
      <w:r w:rsidR="002E6ADF" w:rsidRPr="005B7C5C">
        <w:rPr>
          <w:rFonts w:cs="Times New Roman"/>
        </w:rPr>
        <w:t xml:space="preserve"> fighter and asking him to fly it and survive was the stupidest thing he had ever heard. But no one asked his opinion. Word got around that he had something to do with </w:t>
      </w:r>
      <w:r w:rsidR="002E6ADF" w:rsidRPr="005B7C5C">
        <w:rPr>
          <w:rFonts w:cs="Times New Roman"/>
          <w:noProof/>
        </w:rPr>
        <w:t>airplanes</w:t>
      </w:r>
      <w:r w:rsidR="005E3F45">
        <w:rPr>
          <w:rFonts w:cs="Times New Roman"/>
          <w:noProof/>
        </w:rPr>
        <w:t>,</w:t>
      </w:r>
      <w:r w:rsidR="002E6ADF" w:rsidRPr="005B7C5C">
        <w:rPr>
          <w:rFonts w:cs="Times New Roman"/>
        </w:rPr>
        <w:t xml:space="preserve"> and </w:t>
      </w:r>
      <w:proofErr w:type="gramStart"/>
      <w:r w:rsidR="002E6ADF" w:rsidRPr="005B7C5C">
        <w:rPr>
          <w:rFonts w:cs="Times New Roman"/>
        </w:rPr>
        <w:t>somehow</w:t>
      </w:r>
      <w:proofErr w:type="gramEnd"/>
      <w:r w:rsidR="002E6ADF" w:rsidRPr="005B7C5C">
        <w:rPr>
          <w:rFonts w:cs="Times New Roman"/>
        </w:rPr>
        <w:t xml:space="preserve"> he got drafted into this crazy scheme.</w:t>
      </w:r>
    </w:p>
    <w:p w14:paraId="5D82CA9D" w14:textId="3A5F151F" w:rsidR="00693D21" w:rsidRPr="005B7C5C" w:rsidRDefault="00693D21" w:rsidP="004537F7">
      <w:pPr>
        <w:rPr>
          <w:rFonts w:cs="Times New Roman"/>
        </w:rPr>
      </w:pPr>
      <w:r w:rsidRPr="005B7C5C">
        <w:rPr>
          <w:rFonts w:cs="Times New Roman"/>
        </w:rPr>
        <w:t>The last couple of months had a profound impact on</w:t>
      </w:r>
      <w:r w:rsidR="00074598" w:rsidRPr="005B7C5C">
        <w:rPr>
          <w:rFonts w:cs="Times New Roman"/>
        </w:rPr>
        <w:t xml:space="preserve"> all</w:t>
      </w:r>
      <w:r w:rsidRPr="005B7C5C">
        <w:rPr>
          <w:rFonts w:cs="Times New Roman"/>
        </w:rPr>
        <w:t xml:space="preserve"> the survivors. </w:t>
      </w:r>
      <w:r w:rsidR="00B57C50" w:rsidRPr="005B7C5C">
        <w:rPr>
          <w:rFonts w:cs="Times New Roman"/>
        </w:rPr>
        <w:t>Chris</w:t>
      </w:r>
      <w:r w:rsidRPr="005B7C5C">
        <w:rPr>
          <w:rFonts w:cs="Times New Roman"/>
        </w:rPr>
        <w:t xml:space="preserve"> lost his entire </w:t>
      </w:r>
      <w:r w:rsidRPr="005B7C5C">
        <w:rPr>
          <w:rFonts w:cs="Times New Roman"/>
          <w:noProof/>
        </w:rPr>
        <w:t>family</w:t>
      </w:r>
      <w:r w:rsidR="006B7E55" w:rsidRPr="005B7C5C">
        <w:rPr>
          <w:rFonts w:cs="Times New Roman"/>
          <w:noProof/>
        </w:rPr>
        <w:t>,</w:t>
      </w:r>
      <w:r w:rsidRPr="005B7C5C">
        <w:rPr>
          <w:rFonts w:cs="Times New Roman"/>
        </w:rPr>
        <w:t xml:space="preserve"> and his world collapsed around him. The small business that he started as a financial </w:t>
      </w:r>
      <w:r w:rsidRPr="005B7C5C">
        <w:rPr>
          <w:rFonts w:cs="Times New Roman"/>
          <w:noProof/>
        </w:rPr>
        <w:t>advisor</w:t>
      </w:r>
      <w:r w:rsidRPr="005B7C5C">
        <w:rPr>
          <w:rFonts w:cs="Times New Roman"/>
        </w:rPr>
        <w:t xml:space="preserve"> lasted only a few days before it collapsed like</w:t>
      </w:r>
      <w:r w:rsidR="00074598" w:rsidRPr="005B7C5C">
        <w:rPr>
          <w:rFonts w:cs="Times New Roman"/>
        </w:rPr>
        <w:t xml:space="preserve"> all</w:t>
      </w:r>
      <w:r w:rsidR="006B7E55" w:rsidRPr="005B7C5C">
        <w:rPr>
          <w:rFonts w:cs="Times New Roman"/>
        </w:rPr>
        <w:t xml:space="preserve"> the</w:t>
      </w:r>
      <w:r w:rsidRPr="005B7C5C">
        <w:rPr>
          <w:rFonts w:cs="Times New Roman"/>
        </w:rPr>
        <w:t xml:space="preserve"> </w:t>
      </w:r>
      <w:r w:rsidRPr="005B7C5C">
        <w:rPr>
          <w:rFonts w:cs="Times New Roman"/>
          <w:noProof/>
        </w:rPr>
        <w:t>society</w:t>
      </w:r>
      <w:r w:rsidRPr="005B7C5C">
        <w:rPr>
          <w:rFonts w:cs="Times New Roman"/>
        </w:rPr>
        <w:t xml:space="preserve"> around him. Dealing with the death around him and surviving the raging violence in the last days of the world </w:t>
      </w:r>
      <w:r w:rsidR="00ED0999" w:rsidRPr="005B7C5C">
        <w:rPr>
          <w:rFonts w:cs="Times New Roman"/>
        </w:rPr>
        <w:t>made him a survivor.</w:t>
      </w:r>
      <w:r w:rsidR="00763DF0" w:rsidRPr="005B7C5C">
        <w:rPr>
          <w:rFonts w:cs="Times New Roman"/>
        </w:rPr>
        <w:t xml:space="preserve"> </w:t>
      </w:r>
      <w:r w:rsidR="00ED0999" w:rsidRPr="005B7C5C">
        <w:rPr>
          <w:rFonts w:cs="Times New Roman"/>
        </w:rPr>
        <w:t xml:space="preserve">Being a survivor meant that he kept quiet and tried to keep a low profile. </w:t>
      </w:r>
      <w:r w:rsidR="00ED0999" w:rsidRPr="005B7C5C">
        <w:rPr>
          <w:rFonts w:cs="Times New Roman"/>
        </w:rPr>
        <w:lastRenderedPageBreak/>
        <w:t xml:space="preserve">Following this idiot that called </w:t>
      </w:r>
      <w:r w:rsidR="00ED0999" w:rsidRPr="005B7C5C">
        <w:rPr>
          <w:rFonts w:cs="Times New Roman"/>
          <w:noProof/>
        </w:rPr>
        <w:t>himself</w:t>
      </w:r>
      <w:r w:rsidR="00ED0999" w:rsidRPr="005B7C5C">
        <w:rPr>
          <w:rFonts w:cs="Times New Roman"/>
        </w:rPr>
        <w:t xml:space="preserve"> a general was part of his low profile. No need to let them know that he had spent 10 years in the Air Force as a pilot with a degree in Nuclear Engineering. </w:t>
      </w:r>
      <w:r w:rsidR="0004249D" w:rsidRPr="005B7C5C">
        <w:rPr>
          <w:rFonts w:cs="Times New Roman"/>
        </w:rPr>
        <w:t>W</w:t>
      </w:r>
      <w:r w:rsidR="00ED0999" w:rsidRPr="005B7C5C">
        <w:rPr>
          <w:rFonts w:cs="Times New Roman"/>
        </w:rPr>
        <w:t xml:space="preserve">ith his experience as a </w:t>
      </w:r>
      <w:r w:rsidR="005E76DB" w:rsidRPr="005B7C5C">
        <w:rPr>
          <w:rFonts w:cs="Times New Roman"/>
        </w:rPr>
        <w:t>transport</w:t>
      </w:r>
      <w:r w:rsidR="00ED0999" w:rsidRPr="005B7C5C">
        <w:rPr>
          <w:rFonts w:cs="Times New Roman"/>
        </w:rPr>
        <w:t xml:space="preserve"> pilot, he knew that he could </w:t>
      </w:r>
      <w:r w:rsidR="005E76DB" w:rsidRPr="005B7C5C">
        <w:rPr>
          <w:rFonts w:cs="Times New Roman"/>
        </w:rPr>
        <w:t xml:space="preserve">probably </w:t>
      </w:r>
      <w:r w:rsidR="00ED0999" w:rsidRPr="005B7C5C">
        <w:rPr>
          <w:rFonts w:cs="Times New Roman"/>
        </w:rPr>
        <w:t xml:space="preserve">fly the high-performance jet, but he wasn’t </w:t>
      </w:r>
      <w:r w:rsidR="00ED0999" w:rsidRPr="005B7C5C">
        <w:rPr>
          <w:rFonts w:cs="Times New Roman"/>
          <w:noProof/>
        </w:rPr>
        <w:t>current</w:t>
      </w:r>
      <w:r w:rsidR="006B7E55" w:rsidRPr="005B7C5C">
        <w:rPr>
          <w:rFonts w:cs="Times New Roman"/>
          <w:noProof/>
        </w:rPr>
        <w:t>,</w:t>
      </w:r>
      <w:r w:rsidR="00B43754" w:rsidRPr="005B7C5C">
        <w:rPr>
          <w:rFonts w:cs="Times New Roman"/>
        </w:rPr>
        <w:t xml:space="preserve"> and it c</w:t>
      </w:r>
      <w:r w:rsidR="00ED0999" w:rsidRPr="005B7C5C">
        <w:rPr>
          <w:rFonts w:cs="Times New Roman"/>
        </w:rPr>
        <w:t xml:space="preserve">ould be </w:t>
      </w:r>
      <w:r w:rsidR="005E76DB" w:rsidRPr="005B7C5C">
        <w:rPr>
          <w:rFonts w:cs="Times New Roman"/>
        </w:rPr>
        <w:t xml:space="preserve">very </w:t>
      </w:r>
      <w:r w:rsidR="00ED0999" w:rsidRPr="005B7C5C">
        <w:rPr>
          <w:rFonts w:cs="Times New Roman"/>
        </w:rPr>
        <w:t xml:space="preserve">risky. </w:t>
      </w:r>
      <w:r w:rsidR="005E76DB" w:rsidRPr="005B7C5C">
        <w:rPr>
          <w:rFonts w:cs="Times New Roman"/>
          <w:noProof/>
        </w:rPr>
        <w:t>Flying a plane that went 200-300 mph vs</w:t>
      </w:r>
      <w:r w:rsidR="00D920A4" w:rsidRPr="005B7C5C">
        <w:rPr>
          <w:rFonts w:cs="Times New Roman"/>
          <w:noProof/>
        </w:rPr>
        <w:t>.</w:t>
      </w:r>
      <w:r w:rsidR="005E76DB" w:rsidRPr="005B7C5C">
        <w:rPr>
          <w:rFonts w:cs="Times New Roman"/>
          <w:noProof/>
        </w:rPr>
        <w:t xml:space="preserve"> one that went 1,500 miles were two different things. Chris knew enough to know that he didn’t know enough</w:t>
      </w:r>
      <w:r w:rsidR="005E3F45">
        <w:rPr>
          <w:rFonts w:cs="Times New Roman"/>
          <w:noProof/>
        </w:rPr>
        <w:t>,</w:t>
      </w:r>
      <w:r w:rsidR="005E76DB" w:rsidRPr="005B7C5C">
        <w:rPr>
          <w:rFonts w:cs="Times New Roman"/>
          <w:noProof/>
        </w:rPr>
        <w:t xml:space="preserve"> and even for him to jump into a high-performance fighter would be a crazy proposition</w:t>
      </w:r>
      <w:r w:rsidR="0004249D" w:rsidRPr="005B7C5C">
        <w:rPr>
          <w:rFonts w:cs="Times New Roman"/>
          <w:noProof/>
        </w:rPr>
        <w:t>.</w:t>
      </w:r>
    </w:p>
    <w:p w14:paraId="41B1E848" w14:textId="6CBA24AB" w:rsidR="00ED0999" w:rsidRPr="005B7C5C" w:rsidRDefault="00ED0999" w:rsidP="004537F7">
      <w:pPr>
        <w:rPr>
          <w:rFonts w:cs="Times New Roman"/>
        </w:rPr>
      </w:pPr>
      <w:r w:rsidRPr="005B7C5C">
        <w:rPr>
          <w:rFonts w:cs="Times New Roman"/>
        </w:rPr>
        <w:t>Today, he was going to get it started, point the idiot in the right direction</w:t>
      </w:r>
      <w:r w:rsidR="005E3F45">
        <w:rPr>
          <w:rFonts w:cs="Times New Roman"/>
        </w:rPr>
        <w:t>,</w:t>
      </w:r>
      <w:r w:rsidRPr="005B7C5C">
        <w:rPr>
          <w:rFonts w:cs="Times New Roman"/>
        </w:rPr>
        <w:t xml:space="preserve"> then stand back and wait for the inevitable fireball.</w:t>
      </w:r>
    </w:p>
    <w:p w14:paraId="11FCDBCC" w14:textId="55842859" w:rsidR="006370D5" w:rsidRPr="005B7C5C" w:rsidRDefault="0004249D" w:rsidP="004537F7">
      <w:pPr>
        <w:rPr>
          <w:rFonts w:cs="Times New Roman"/>
        </w:rPr>
      </w:pPr>
      <w:r w:rsidRPr="005B7C5C">
        <w:rPr>
          <w:rFonts w:cs="Times New Roman"/>
        </w:rPr>
        <w:t>“Myron, the airplane is</w:t>
      </w:r>
      <w:r w:rsidR="006370D5" w:rsidRPr="005B7C5C">
        <w:rPr>
          <w:rFonts w:cs="Times New Roman"/>
        </w:rPr>
        <w:t xml:space="preserve"> checked </w:t>
      </w:r>
      <w:r w:rsidR="006370D5" w:rsidRPr="005B7C5C">
        <w:rPr>
          <w:rFonts w:cs="Times New Roman"/>
          <w:noProof/>
        </w:rPr>
        <w:t>in</w:t>
      </w:r>
      <w:r w:rsidR="006B7E55" w:rsidRPr="005B7C5C">
        <w:rPr>
          <w:rFonts w:cs="Times New Roman"/>
          <w:noProof/>
        </w:rPr>
        <w:t>,</w:t>
      </w:r>
      <w:r w:rsidR="006370D5" w:rsidRPr="005B7C5C">
        <w:rPr>
          <w:rFonts w:cs="Times New Roman"/>
        </w:rPr>
        <w:t xml:space="preserve"> and all you have to do to start the engine is</w:t>
      </w:r>
      <w:r w:rsidR="006B7E55" w:rsidRPr="005B7C5C">
        <w:rPr>
          <w:rFonts w:cs="Times New Roman"/>
        </w:rPr>
        <w:t xml:space="preserve"> to</w:t>
      </w:r>
      <w:r w:rsidR="006370D5" w:rsidRPr="005B7C5C">
        <w:rPr>
          <w:rFonts w:cs="Times New Roman"/>
        </w:rPr>
        <w:t xml:space="preserve"> </w:t>
      </w:r>
      <w:r w:rsidR="006370D5" w:rsidRPr="005B7C5C">
        <w:rPr>
          <w:rFonts w:cs="Times New Roman"/>
          <w:noProof/>
        </w:rPr>
        <w:t>press</w:t>
      </w:r>
      <w:r w:rsidR="006370D5" w:rsidRPr="005B7C5C">
        <w:rPr>
          <w:rFonts w:cs="Times New Roman"/>
        </w:rPr>
        <w:t xml:space="preserve"> that button</w:t>
      </w:r>
      <w:r w:rsidR="004E00EB" w:rsidRPr="005B7C5C">
        <w:rPr>
          <w:rFonts w:cs="Times New Roman"/>
        </w:rPr>
        <w:t>,</w:t>
      </w:r>
      <w:r w:rsidR="006370D5" w:rsidRPr="005B7C5C">
        <w:rPr>
          <w:rFonts w:cs="Times New Roman"/>
        </w:rPr>
        <w:t xml:space="preserve"> then </w:t>
      </w:r>
      <w:r w:rsidR="006370D5" w:rsidRPr="005B7C5C">
        <w:rPr>
          <w:rFonts w:cs="Times New Roman"/>
          <w:noProof/>
        </w:rPr>
        <w:t>pres</w:t>
      </w:r>
      <w:r w:rsidR="006B7E55" w:rsidRPr="005B7C5C">
        <w:rPr>
          <w:rFonts w:cs="Times New Roman"/>
          <w:noProof/>
        </w:rPr>
        <w:t>s</w:t>
      </w:r>
      <w:r w:rsidR="006370D5" w:rsidRPr="005B7C5C">
        <w:rPr>
          <w:rFonts w:cs="Times New Roman"/>
        </w:rPr>
        <w:t xml:space="preserve"> this switch to lower the canopy. Wh</w:t>
      </w:r>
      <w:r w:rsidRPr="005B7C5C">
        <w:rPr>
          <w:rFonts w:cs="Times New Roman"/>
        </w:rPr>
        <w:t xml:space="preserve">en you </w:t>
      </w:r>
      <w:r w:rsidRPr="005B7C5C">
        <w:rPr>
          <w:rFonts w:cs="Times New Roman"/>
          <w:noProof/>
        </w:rPr>
        <w:t>taxi</w:t>
      </w:r>
      <w:r w:rsidR="006B7E55" w:rsidRPr="005B7C5C">
        <w:rPr>
          <w:rFonts w:cs="Times New Roman"/>
          <w:noProof/>
        </w:rPr>
        <w:t>,</w:t>
      </w:r>
      <w:r w:rsidRPr="005B7C5C">
        <w:rPr>
          <w:rFonts w:cs="Times New Roman"/>
        </w:rPr>
        <w:t xml:space="preserve"> you can use your br</w:t>
      </w:r>
      <w:r w:rsidR="006370D5" w:rsidRPr="005B7C5C">
        <w:rPr>
          <w:rFonts w:cs="Times New Roman"/>
        </w:rPr>
        <w:t>ak</w:t>
      </w:r>
      <w:r w:rsidRPr="005B7C5C">
        <w:rPr>
          <w:rFonts w:cs="Times New Roman"/>
        </w:rPr>
        <w:t>e</w:t>
      </w:r>
      <w:r w:rsidR="006370D5" w:rsidRPr="005B7C5C">
        <w:rPr>
          <w:rFonts w:cs="Times New Roman"/>
        </w:rPr>
        <w:t>s, just like the light airplanes you’ve flown, but if you’re comfortable</w:t>
      </w:r>
      <w:r w:rsidR="005E3F45">
        <w:rPr>
          <w:rFonts w:cs="Times New Roman"/>
        </w:rPr>
        <w:t>,</w:t>
      </w:r>
      <w:r w:rsidR="006370D5" w:rsidRPr="005B7C5C">
        <w:rPr>
          <w:rFonts w:cs="Times New Roman"/>
        </w:rPr>
        <w:t xml:space="preserve"> press this </w:t>
      </w:r>
      <w:r w:rsidR="006370D5" w:rsidRPr="005B7C5C">
        <w:rPr>
          <w:rFonts w:cs="Times New Roman"/>
          <w:noProof/>
        </w:rPr>
        <w:t>button</w:t>
      </w:r>
      <w:r w:rsidR="006D6A6B" w:rsidRPr="005B7C5C">
        <w:rPr>
          <w:rFonts w:cs="Times New Roman"/>
          <w:noProof/>
        </w:rPr>
        <w:t>,</w:t>
      </w:r>
      <w:r w:rsidR="006370D5" w:rsidRPr="005B7C5C">
        <w:rPr>
          <w:rFonts w:cs="Times New Roman"/>
        </w:rPr>
        <w:t xml:space="preserve"> and you’ll engage the nose wheel steering. That will make it easier. To start the </w:t>
      </w:r>
      <w:r w:rsidR="006370D5" w:rsidRPr="005B7C5C">
        <w:rPr>
          <w:rFonts w:cs="Times New Roman"/>
          <w:noProof/>
        </w:rPr>
        <w:t>plane rolling</w:t>
      </w:r>
      <w:r w:rsidR="005E3F45">
        <w:rPr>
          <w:rFonts w:cs="Times New Roman"/>
          <w:noProof/>
        </w:rPr>
        <w:t>,</w:t>
      </w:r>
      <w:r w:rsidR="006370D5" w:rsidRPr="005B7C5C">
        <w:rPr>
          <w:rFonts w:cs="Times New Roman"/>
        </w:rPr>
        <w:t xml:space="preserve"> use a tiny amount of power</w:t>
      </w:r>
      <w:r w:rsidR="005E3F45">
        <w:rPr>
          <w:rFonts w:cs="Times New Roman"/>
        </w:rPr>
        <w:t>,</w:t>
      </w:r>
      <w:r w:rsidR="006370D5" w:rsidRPr="005B7C5C">
        <w:rPr>
          <w:rFonts w:cs="Times New Roman"/>
        </w:rPr>
        <w:t xml:space="preserve"> then put it back into idle. You should be able to taxi with it in idle all the way to the end of the runway. Have you got</w:t>
      </w:r>
      <w:r w:rsidR="00074598" w:rsidRPr="005B7C5C">
        <w:rPr>
          <w:rFonts w:cs="Times New Roman"/>
        </w:rPr>
        <w:t xml:space="preserve"> all</w:t>
      </w:r>
      <w:r w:rsidR="006370D5" w:rsidRPr="005B7C5C">
        <w:rPr>
          <w:rFonts w:cs="Times New Roman"/>
        </w:rPr>
        <w:t xml:space="preserve"> that?” he asked the man sitting in the seat with panic on his face.</w:t>
      </w:r>
    </w:p>
    <w:p w14:paraId="063B351C" w14:textId="64950692" w:rsidR="006370D5" w:rsidRPr="005B7C5C" w:rsidRDefault="006370D5" w:rsidP="004537F7">
      <w:pPr>
        <w:rPr>
          <w:rFonts w:cs="Times New Roman"/>
        </w:rPr>
      </w:pPr>
      <w:r w:rsidRPr="005B7C5C">
        <w:rPr>
          <w:rFonts w:cs="Times New Roman"/>
        </w:rPr>
        <w:t>“You seem to know a lot about this</w:t>
      </w:r>
      <w:r w:rsidR="005E3F45">
        <w:rPr>
          <w:rFonts w:cs="Times New Roman"/>
        </w:rPr>
        <w:t>;</w:t>
      </w:r>
      <w:r w:rsidRPr="005B7C5C">
        <w:rPr>
          <w:rFonts w:cs="Times New Roman"/>
        </w:rPr>
        <w:t xml:space="preserve"> why don’t you fly it?” Myron asked with a definite whine in his voice.</w:t>
      </w:r>
    </w:p>
    <w:p w14:paraId="0FD8E8B7" w14:textId="6ADA0E6F" w:rsidR="006370D5" w:rsidRPr="005B7C5C" w:rsidRDefault="006370D5" w:rsidP="004537F7">
      <w:pPr>
        <w:rPr>
          <w:rFonts w:cs="Times New Roman"/>
        </w:rPr>
      </w:pPr>
      <w:r w:rsidRPr="005B7C5C">
        <w:rPr>
          <w:rFonts w:cs="Times New Roman"/>
        </w:rPr>
        <w:t xml:space="preserve">“The General thinks you’re the </w:t>
      </w:r>
      <w:r w:rsidRPr="005B7C5C">
        <w:rPr>
          <w:rFonts w:cs="Times New Roman"/>
          <w:noProof/>
        </w:rPr>
        <w:t>pilot</w:t>
      </w:r>
      <w:r w:rsidR="006D6A6B" w:rsidRPr="005B7C5C">
        <w:rPr>
          <w:rFonts w:cs="Times New Roman"/>
          <w:noProof/>
        </w:rPr>
        <w:t>,</w:t>
      </w:r>
      <w:r w:rsidRPr="005B7C5C">
        <w:rPr>
          <w:rFonts w:cs="Times New Roman"/>
        </w:rPr>
        <w:t xml:space="preserve"> and that will make you the hero.”</w:t>
      </w:r>
    </w:p>
    <w:p w14:paraId="210AF589" w14:textId="4429EB93" w:rsidR="006370D5" w:rsidRPr="005B7C5C" w:rsidRDefault="006370D5" w:rsidP="004537F7">
      <w:pPr>
        <w:rPr>
          <w:rFonts w:cs="Times New Roman"/>
        </w:rPr>
      </w:pPr>
      <w:r w:rsidRPr="005B7C5C">
        <w:rPr>
          <w:rFonts w:cs="Times New Roman"/>
        </w:rPr>
        <w:t xml:space="preserve">“One last important thing. When you take off, do not </w:t>
      </w:r>
      <w:r w:rsidR="0004249D" w:rsidRPr="005B7C5C">
        <w:rPr>
          <w:rFonts w:cs="Times New Roman"/>
        </w:rPr>
        <w:t>use full power. This should take off very well without the afterburners. One other thing</w:t>
      </w:r>
      <w:r w:rsidR="005E3F45">
        <w:rPr>
          <w:rFonts w:cs="Times New Roman"/>
        </w:rPr>
        <w:t>,</w:t>
      </w:r>
      <w:r w:rsidR="0004249D" w:rsidRPr="005B7C5C">
        <w:rPr>
          <w:rFonts w:cs="Times New Roman"/>
        </w:rPr>
        <w:t xml:space="preserve"> and listen to me, </w:t>
      </w:r>
      <w:r w:rsidRPr="005B7C5C">
        <w:rPr>
          <w:rFonts w:cs="Times New Roman"/>
        </w:rPr>
        <w:t xml:space="preserve">do </w:t>
      </w:r>
      <w:r w:rsidRPr="005B7C5C">
        <w:rPr>
          <w:rFonts w:cs="Times New Roman"/>
          <w:noProof/>
        </w:rPr>
        <w:t>not</w:t>
      </w:r>
      <w:r w:rsidRPr="005B7C5C">
        <w:rPr>
          <w:rFonts w:cs="Times New Roman"/>
        </w:rPr>
        <w:t xml:space="preserve"> put your head down. </w:t>
      </w:r>
      <w:r w:rsidRPr="005B7C5C">
        <w:rPr>
          <w:rFonts w:cs="Times New Roman"/>
          <w:noProof/>
        </w:rPr>
        <w:t xml:space="preserve">If you drop </w:t>
      </w:r>
      <w:r w:rsidRPr="005B7C5C">
        <w:rPr>
          <w:rFonts w:cs="Times New Roman"/>
          <w:noProof/>
        </w:rPr>
        <w:lastRenderedPageBreak/>
        <w:t>something or need to look down</w:t>
      </w:r>
      <w:r w:rsidR="0004249D" w:rsidRPr="005B7C5C">
        <w:rPr>
          <w:rFonts w:cs="Times New Roman"/>
          <w:noProof/>
        </w:rPr>
        <w:t>,</w:t>
      </w:r>
      <w:r w:rsidRPr="005B7C5C">
        <w:rPr>
          <w:rFonts w:cs="Times New Roman"/>
          <w:noProof/>
        </w:rPr>
        <w:t xml:space="preserve"> move your eyes</w:t>
      </w:r>
      <w:r w:rsidR="00D920A4" w:rsidRPr="005B7C5C">
        <w:rPr>
          <w:rFonts w:cs="Times New Roman"/>
          <w:noProof/>
        </w:rPr>
        <w:t>,</w:t>
      </w:r>
      <w:r w:rsidRPr="005B7C5C">
        <w:rPr>
          <w:rFonts w:cs="Times New Roman"/>
        </w:rPr>
        <w:t xml:space="preserve"> DO NOT MOVE YOUR HEAD,” were the last words he said to Myron.</w:t>
      </w:r>
    </w:p>
    <w:p w14:paraId="45A03753" w14:textId="1575B117" w:rsidR="006370D5" w:rsidRPr="005B7C5C" w:rsidRDefault="006370D5" w:rsidP="004537F7">
      <w:pPr>
        <w:rPr>
          <w:rFonts w:cs="Times New Roman"/>
        </w:rPr>
      </w:pPr>
      <w:r w:rsidRPr="005B7C5C">
        <w:rPr>
          <w:rFonts w:cs="Times New Roman"/>
        </w:rPr>
        <w:t xml:space="preserve">Myron seemed to shrug, not realizing the importance of what </w:t>
      </w:r>
      <w:r w:rsidR="00B57C50" w:rsidRPr="005B7C5C">
        <w:rPr>
          <w:rFonts w:cs="Times New Roman"/>
        </w:rPr>
        <w:t>Chris</w:t>
      </w:r>
      <w:r w:rsidRPr="005B7C5C">
        <w:rPr>
          <w:rFonts w:cs="Times New Roman"/>
        </w:rPr>
        <w:t xml:space="preserve"> just said. He pressed the start </w:t>
      </w:r>
      <w:r w:rsidRPr="005B7C5C">
        <w:rPr>
          <w:rFonts w:cs="Times New Roman"/>
          <w:noProof/>
        </w:rPr>
        <w:t>button</w:t>
      </w:r>
      <w:r w:rsidR="006D6A6B" w:rsidRPr="005B7C5C">
        <w:rPr>
          <w:rFonts w:cs="Times New Roman"/>
          <w:noProof/>
        </w:rPr>
        <w:t>,</w:t>
      </w:r>
      <w:r w:rsidRPr="005B7C5C">
        <w:rPr>
          <w:rFonts w:cs="Times New Roman"/>
        </w:rPr>
        <w:t xml:space="preserve"> and the turbine engine started to wind </w:t>
      </w:r>
      <w:r w:rsidRPr="005B7C5C">
        <w:rPr>
          <w:rFonts w:cs="Times New Roman"/>
          <w:noProof/>
        </w:rPr>
        <w:t>up</w:t>
      </w:r>
      <w:r w:rsidR="00BA0F96" w:rsidRPr="005B7C5C">
        <w:rPr>
          <w:rFonts w:cs="Times New Roman"/>
          <w:noProof/>
        </w:rPr>
        <w:t>,</w:t>
      </w:r>
      <w:r w:rsidRPr="005B7C5C">
        <w:rPr>
          <w:rFonts w:cs="Times New Roman"/>
        </w:rPr>
        <w:t xml:space="preserve"> and </w:t>
      </w:r>
      <w:r w:rsidR="00B57C50" w:rsidRPr="005B7C5C">
        <w:rPr>
          <w:rFonts w:cs="Times New Roman"/>
        </w:rPr>
        <w:t>Chris</w:t>
      </w:r>
      <w:r w:rsidRPr="005B7C5C">
        <w:rPr>
          <w:rFonts w:cs="Times New Roman"/>
        </w:rPr>
        <w:t xml:space="preserve"> slid down the boarding ladder and moved </w:t>
      </w:r>
      <w:r w:rsidR="0004249D" w:rsidRPr="005B7C5C">
        <w:rPr>
          <w:rFonts w:cs="Times New Roman"/>
        </w:rPr>
        <w:t xml:space="preserve">it </w:t>
      </w:r>
      <w:r w:rsidRPr="005B7C5C">
        <w:rPr>
          <w:rFonts w:cs="Times New Roman"/>
        </w:rPr>
        <w:t>away from the jet.</w:t>
      </w:r>
    </w:p>
    <w:p w14:paraId="03D3CBB8" w14:textId="72706698" w:rsidR="0015775A" w:rsidRPr="005B7C5C" w:rsidRDefault="0015775A" w:rsidP="004537F7">
      <w:pPr>
        <w:rPr>
          <w:rFonts w:cs="Times New Roman"/>
        </w:rPr>
      </w:pPr>
      <w:r w:rsidRPr="005B7C5C">
        <w:rPr>
          <w:rFonts w:cs="Times New Roman"/>
        </w:rPr>
        <w:t xml:space="preserve">Myron did what he was told, which impressed </w:t>
      </w:r>
      <w:r w:rsidR="00B57C50" w:rsidRPr="005B7C5C">
        <w:rPr>
          <w:rFonts w:cs="Times New Roman"/>
        </w:rPr>
        <w:t>Chris</w:t>
      </w:r>
      <w:r w:rsidRPr="005B7C5C">
        <w:rPr>
          <w:rFonts w:cs="Times New Roman"/>
        </w:rPr>
        <w:t xml:space="preserve"> and the General. When the canopy was </w:t>
      </w:r>
      <w:r w:rsidRPr="005B7C5C">
        <w:rPr>
          <w:rFonts w:cs="Times New Roman"/>
          <w:noProof/>
        </w:rPr>
        <w:t>down</w:t>
      </w:r>
      <w:r w:rsidRPr="005B7C5C">
        <w:rPr>
          <w:rFonts w:cs="Times New Roman"/>
        </w:rPr>
        <w:t xml:space="preserve"> and Willy removed the wheel chocks, he applied </w:t>
      </w:r>
      <w:r w:rsidR="00D341EF" w:rsidRPr="005B7C5C">
        <w:rPr>
          <w:rFonts w:cs="Times New Roman"/>
        </w:rPr>
        <w:t>a small</w:t>
      </w:r>
      <w:r w:rsidR="00763DF0" w:rsidRPr="005B7C5C">
        <w:rPr>
          <w:rFonts w:cs="Times New Roman"/>
        </w:rPr>
        <w:t xml:space="preserve"> </w:t>
      </w:r>
      <w:r w:rsidR="00D341EF" w:rsidRPr="005B7C5C">
        <w:rPr>
          <w:rFonts w:cs="Times New Roman"/>
        </w:rPr>
        <w:t>amount</w:t>
      </w:r>
      <w:r w:rsidRPr="005B7C5C">
        <w:rPr>
          <w:rFonts w:cs="Times New Roman"/>
        </w:rPr>
        <w:t xml:space="preserve"> of </w:t>
      </w:r>
      <w:r w:rsidRPr="005B7C5C">
        <w:rPr>
          <w:rFonts w:cs="Times New Roman"/>
          <w:noProof/>
        </w:rPr>
        <w:t>power</w:t>
      </w:r>
      <w:r w:rsidR="006D6A6B" w:rsidRPr="005B7C5C">
        <w:rPr>
          <w:rFonts w:cs="Times New Roman"/>
          <w:noProof/>
        </w:rPr>
        <w:t>,</w:t>
      </w:r>
      <w:r w:rsidRPr="005B7C5C">
        <w:rPr>
          <w:rFonts w:cs="Times New Roman"/>
        </w:rPr>
        <w:t xml:space="preserve"> and the jet started to roll. It was a straight shot from the parking area across the </w:t>
      </w:r>
      <w:r w:rsidRPr="005B7C5C">
        <w:rPr>
          <w:rFonts w:cs="Times New Roman"/>
          <w:noProof/>
        </w:rPr>
        <w:t>ma</w:t>
      </w:r>
      <w:r w:rsidRPr="005B7C5C">
        <w:rPr>
          <w:rFonts w:cs="Times New Roman"/>
        </w:rPr>
        <w:t xml:space="preserve">in ramp to the </w:t>
      </w:r>
      <w:r w:rsidRPr="005B7C5C">
        <w:rPr>
          <w:rFonts w:cs="Times New Roman"/>
          <w:noProof/>
        </w:rPr>
        <w:t>taxiway</w:t>
      </w:r>
      <w:r w:rsidRPr="005B7C5C">
        <w:rPr>
          <w:rFonts w:cs="Times New Roman"/>
        </w:rPr>
        <w:t xml:space="preserve"> and </w:t>
      </w:r>
      <w:r w:rsidR="005E3F45">
        <w:rPr>
          <w:rFonts w:cs="Times New Roman"/>
        </w:rPr>
        <w:t xml:space="preserve">the </w:t>
      </w:r>
      <w:r w:rsidRPr="005B7C5C">
        <w:rPr>
          <w:rFonts w:cs="Times New Roman"/>
        </w:rPr>
        <w:t>number one position at the end of the runway.</w:t>
      </w:r>
    </w:p>
    <w:p w14:paraId="7E9167AB" w14:textId="29D2E3D6" w:rsidR="0015775A" w:rsidRPr="005B7C5C" w:rsidRDefault="002B0109" w:rsidP="004537F7">
      <w:pPr>
        <w:rPr>
          <w:rFonts w:cs="Times New Roman"/>
        </w:rPr>
      </w:pPr>
      <w:r>
        <w:rPr>
          <w:rFonts w:cs="Times New Roman"/>
        </w:rPr>
        <w:t>General Rolly had a smug look on his face when the loud engine noise subsided as the jet moved away</w:t>
      </w:r>
      <w:r w:rsidR="0015775A" w:rsidRPr="005B7C5C">
        <w:rPr>
          <w:rFonts w:cs="Times New Roman"/>
        </w:rPr>
        <w:t>. He stood watching</w:t>
      </w:r>
      <w:r w:rsidR="00D920A4" w:rsidRPr="005B7C5C">
        <w:rPr>
          <w:rFonts w:cs="Times New Roman"/>
        </w:rPr>
        <w:t>,</w:t>
      </w:r>
      <w:r w:rsidR="0015775A" w:rsidRPr="005B7C5C">
        <w:rPr>
          <w:rFonts w:cs="Times New Roman"/>
        </w:rPr>
        <w:t xml:space="preserve"> </w:t>
      </w:r>
      <w:r w:rsidR="0015775A" w:rsidRPr="005B7C5C">
        <w:rPr>
          <w:rFonts w:cs="Times New Roman"/>
          <w:noProof/>
        </w:rPr>
        <w:t>and</w:t>
      </w:r>
      <w:r w:rsidR="0015775A" w:rsidRPr="005B7C5C">
        <w:rPr>
          <w:rFonts w:cs="Times New Roman"/>
        </w:rPr>
        <w:t xml:space="preserve"> when </w:t>
      </w:r>
      <w:r w:rsidR="00B57C50" w:rsidRPr="005B7C5C">
        <w:rPr>
          <w:rFonts w:cs="Times New Roman"/>
        </w:rPr>
        <w:t>Chris</w:t>
      </w:r>
      <w:r w:rsidR="0015775A" w:rsidRPr="005B7C5C">
        <w:rPr>
          <w:rFonts w:cs="Times New Roman"/>
        </w:rPr>
        <w:t xml:space="preserve"> stood next to </w:t>
      </w:r>
      <w:r w:rsidR="0015775A" w:rsidRPr="005B7C5C">
        <w:rPr>
          <w:rFonts w:cs="Times New Roman"/>
          <w:noProof/>
        </w:rPr>
        <w:t>him</w:t>
      </w:r>
      <w:r w:rsidR="00D920A4" w:rsidRPr="005B7C5C">
        <w:rPr>
          <w:rFonts w:cs="Times New Roman"/>
          <w:noProof/>
        </w:rPr>
        <w:t>,</w:t>
      </w:r>
      <w:r w:rsidR="0015775A" w:rsidRPr="005B7C5C">
        <w:rPr>
          <w:rFonts w:cs="Times New Roman"/>
        </w:rPr>
        <w:t xml:space="preserve"> </w:t>
      </w:r>
      <w:r w:rsidR="0004249D" w:rsidRPr="005B7C5C">
        <w:rPr>
          <w:rFonts w:cs="Times New Roman"/>
        </w:rPr>
        <w:t>the general</w:t>
      </w:r>
      <w:r w:rsidR="0015775A" w:rsidRPr="005B7C5C">
        <w:rPr>
          <w:rFonts w:cs="Times New Roman"/>
        </w:rPr>
        <w:t xml:space="preserve"> mumbled.</w:t>
      </w:r>
    </w:p>
    <w:p w14:paraId="0841B5E9" w14:textId="4CDC3236" w:rsidR="0015775A" w:rsidRPr="005B7C5C" w:rsidRDefault="0015775A" w:rsidP="004537F7">
      <w:pPr>
        <w:rPr>
          <w:rFonts w:cs="Times New Roman"/>
        </w:rPr>
      </w:pPr>
      <w:r w:rsidRPr="005B7C5C">
        <w:rPr>
          <w:rFonts w:cs="Times New Roman"/>
        </w:rPr>
        <w:t xml:space="preserve">“This will really impress the Mayor and those </w:t>
      </w:r>
      <w:r w:rsidRPr="005B7C5C">
        <w:rPr>
          <w:rFonts w:cs="Times New Roman"/>
          <w:noProof/>
        </w:rPr>
        <w:t>other petty gang member</w:t>
      </w:r>
      <w:r w:rsidR="006D6A6B" w:rsidRPr="005B7C5C">
        <w:rPr>
          <w:rFonts w:cs="Times New Roman"/>
          <w:noProof/>
        </w:rPr>
        <w:t>s</w:t>
      </w:r>
      <w:r w:rsidRPr="005B7C5C">
        <w:rPr>
          <w:rFonts w:cs="Times New Roman"/>
        </w:rPr>
        <w:t>. I’ll have him fly by a couple of times and maybe shoot the guns a couple of times. Then they’ll all know who is in charge.”</w:t>
      </w:r>
    </w:p>
    <w:p w14:paraId="398B5CAD" w14:textId="06D95425" w:rsidR="0015775A" w:rsidRPr="005B7C5C" w:rsidRDefault="00B57C50" w:rsidP="004537F7">
      <w:pPr>
        <w:rPr>
          <w:rFonts w:cs="Times New Roman"/>
        </w:rPr>
      </w:pPr>
      <w:r w:rsidRPr="005B7C5C">
        <w:rPr>
          <w:rFonts w:cs="Times New Roman"/>
        </w:rPr>
        <w:t>Chris</w:t>
      </w:r>
      <w:r w:rsidR="0015775A" w:rsidRPr="005B7C5C">
        <w:rPr>
          <w:rFonts w:cs="Times New Roman"/>
        </w:rPr>
        <w:t xml:space="preserve"> knew </w:t>
      </w:r>
      <w:r w:rsidR="00763DF0" w:rsidRPr="005B7C5C">
        <w:rPr>
          <w:rFonts w:cs="Times New Roman"/>
          <w:noProof/>
        </w:rPr>
        <w:t>better</w:t>
      </w:r>
      <w:r w:rsidR="000A3D44" w:rsidRPr="005B7C5C">
        <w:rPr>
          <w:rFonts w:cs="Times New Roman"/>
          <w:noProof/>
        </w:rPr>
        <w:t xml:space="preserve"> than</w:t>
      </w:r>
      <w:r w:rsidR="000A3D44" w:rsidRPr="005B7C5C">
        <w:rPr>
          <w:rFonts w:cs="Times New Roman"/>
        </w:rPr>
        <w:t xml:space="preserve"> </w:t>
      </w:r>
      <w:r w:rsidR="0015775A" w:rsidRPr="005B7C5C">
        <w:rPr>
          <w:rFonts w:cs="Times New Roman"/>
        </w:rPr>
        <w:t xml:space="preserve">to say anything. This guy was really </w:t>
      </w:r>
      <w:r w:rsidR="0015775A" w:rsidRPr="005B7C5C">
        <w:rPr>
          <w:rFonts w:cs="Times New Roman"/>
          <w:noProof/>
        </w:rPr>
        <w:t>nuts</w:t>
      </w:r>
      <w:r w:rsidR="006D6A6B" w:rsidRPr="005B7C5C">
        <w:rPr>
          <w:rFonts w:cs="Times New Roman"/>
          <w:noProof/>
        </w:rPr>
        <w:t>,</w:t>
      </w:r>
      <w:r w:rsidR="0015775A" w:rsidRPr="005B7C5C">
        <w:rPr>
          <w:rFonts w:cs="Times New Roman"/>
        </w:rPr>
        <w:t xml:space="preserve"> and it’s better to stay quiet and let him live in his own delusions. </w:t>
      </w:r>
      <w:r w:rsidRPr="005B7C5C">
        <w:rPr>
          <w:rFonts w:cs="Times New Roman"/>
        </w:rPr>
        <w:t>Chris</w:t>
      </w:r>
      <w:r w:rsidR="0015775A" w:rsidRPr="005B7C5C">
        <w:rPr>
          <w:rFonts w:cs="Times New Roman"/>
        </w:rPr>
        <w:t xml:space="preserve"> knew that if Myron survived</w:t>
      </w:r>
      <w:r w:rsidR="002B0109">
        <w:rPr>
          <w:rFonts w:cs="Times New Roman"/>
        </w:rPr>
        <w:t>,</w:t>
      </w:r>
      <w:r w:rsidR="0015775A" w:rsidRPr="005B7C5C">
        <w:rPr>
          <w:rFonts w:cs="Times New Roman"/>
        </w:rPr>
        <w:t xml:space="preserve"> that would be one miracle, but if he lived long enough to fly </w:t>
      </w:r>
      <w:r w:rsidR="0015775A" w:rsidRPr="005B7C5C">
        <w:rPr>
          <w:rFonts w:cs="Times New Roman"/>
          <w:noProof/>
        </w:rPr>
        <w:t>over</w:t>
      </w:r>
      <w:r w:rsidR="0015775A" w:rsidRPr="005B7C5C">
        <w:rPr>
          <w:rFonts w:cs="Times New Roman"/>
        </w:rPr>
        <w:t xml:space="preserve"> Chicago and shoot the air-to-air cannon</w:t>
      </w:r>
      <w:r w:rsidR="002B0109">
        <w:rPr>
          <w:rFonts w:cs="Times New Roman"/>
        </w:rPr>
        <w:t>,</w:t>
      </w:r>
      <w:r w:rsidR="0015775A" w:rsidRPr="005B7C5C">
        <w:rPr>
          <w:rFonts w:cs="Times New Roman"/>
        </w:rPr>
        <w:t xml:space="preserve"> would be too many miracles to hope for.</w:t>
      </w:r>
    </w:p>
    <w:p w14:paraId="7DCB1A0C" w14:textId="5A7DBBF3" w:rsidR="00B43754" w:rsidRPr="005B7C5C" w:rsidRDefault="00B43754" w:rsidP="004537F7">
      <w:pPr>
        <w:rPr>
          <w:rFonts w:cs="Times New Roman"/>
        </w:rPr>
      </w:pPr>
      <w:r w:rsidRPr="005B7C5C">
        <w:rPr>
          <w:rFonts w:cs="Times New Roman"/>
        </w:rPr>
        <w:t>Chris may not</w:t>
      </w:r>
      <w:r w:rsidR="00D920A4" w:rsidRPr="005B7C5C">
        <w:rPr>
          <w:rFonts w:cs="Times New Roman"/>
        </w:rPr>
        <w:t xml:space="preserve"> have</w:t>
      </w:r>
      <w:r w:rsidRPr="005B7C5C">
        <w:rPr>
          <w:rFonts w:cs="Times New Roman"/>
        </w:rPr>
        <w:t xml:space="preserve"> </w:t>
      </w:r>
      <w:r w:rsidRPr="005B7C5C">
        <w:rPr>
          <w:rFonts w:cs="Times New Roman"/>
          <w:noProof/>
        </w:rPr>
        <w:t>been</w:t>
      </w:r>
      <w:r w:rsidRPr="005B7C5C">
        <w:rPr>
          <w:rFonts w:cs="Times New Roman"/>
        </w:rPr>
        <w:t xml:space="preserve"> qualified in fighter</w:t>
      </w:r>
      <w:r w:rsidR="00632990" w:rsidRPr="005B7C5C">
        <w:rPr>
          <w:rFonts w:cs="Times New Roman"/>
        </w:rPr>
        <w:t>s</w:t>
      </w:r>
      <w:r w:rsidRPr="005B7C5C">
        <w:rPr>
          <w:rFonts w:cs="Times New Roman"/>
        </w:rPr>
        <w:t xml:space="preserve">, but he </w:t>
      </w:r>
      <w:r w:rsidR="005E76DB" w:rsidRPr="005B7C5C">
        <w:rPr>
          <w:rFonts w:cs="Times New Roman"/>
        </w:rPr>
        <w:t xml:space="preserve">likely could find something on the base that he could fly safely. </w:t>
      </w:r>
      <w:r w:rsidR="002B0109">
        <w:rPr>
          <w:rFonts w:cs="Times New Roman"/>
        </w:rPr>
        <w:t>Of course, h</w:t>
      </w:r>
      <w:r w:rsidR="005E76DB" w:rsidRPr="005B7C5C">
        <w:rPr>
          <w:rFonts w:cs="Times New Roman"/>
        </w:rPr>
        <w:t>e always had the option of dumping these idiots and taking a plane somewhere. The big question</w:t>
      </w:r>
      <w:r w:rsidR="002B0109">
        <w:rPr>
          <w:rFonts w:cs="Times New Roman"/>
        </w:rPr>
        <w:t>,</w:t>
      </w:r>
      <w:r w:rsidR="005E76DB" w:rsidRPr="005B7C5C">
        <w:rPr>
          <w:rFonts w:cs="Times New Roman"/>
        </w:rPr>
        <w:t xml:space="preserve"> though</w:t>
      </w:r>
      <w:r w:rsidR="00632990" w:rsidRPr="005B7C5C">
        <w:rPr>
          <w:rFonts w:cs="Times New Roman"/>
        </w:rPr>
        <w:t>,</w:t>
      </w:r>
      <w:r w:rsidR="005E76DB" w:rsidRPr="005B7C5C">
        <w:rPr>
          <w:rFonts w:cs="Times New Roman"/>
        </w:rPr>
        <w:t xml:space="preserve"> was where was he going to </w:t>
      </w:r>
      <w:r w:rsidR="005E76DB" w:rsidRPr="005B7C5C">
        <w:rPr>
          <w:rFonts w:cs="Times New Roman"/>
        </w:rPr>
        <w:lastRenderedPageBreak/>
        <w:t>go to; was any place better than this one?</w:t>
      </w:r>
      <w:r w:rsidRPr="005B7C5C">
        <w:rPr>
          <w:rFonts w:cs="Times New Roman"/>
        </w:rPr>
        <w:t xml:space="preserve"> Besides, watching these idiots was entertaining.</w:t>
      </w:r>
    </w:p>
    <w:p w14:paraId="44859CF4" w14:textId="2F23B52A" w:rsidR="0015775A" w:rsidRPr="005B7C5C" w:rsidRDefault="0015775A" w:rsidP="004537F7">
      <w:pPr>
        <w:rPr>
          <w:rFonts w:cs="Times New Roman"/>
        </w:rPr>
      </w:pPr>
      <w:r w:rsidRPr="005B7C5C">
        <w:rPr>
          <w:rFonts w:cs="Times New Roman"/>
        </w:rPr>
        <w:t>The General felt the need to boast about his decision, “He should have no problem flying that thing. He’s got hundreds of hours.”</w:t>
      </w:r>
    </w:p>
    <w:p w14:paraId="07E9D3AB" w14:textId="3D44D3DF" w:rsidR="0015775A" w:rsidRPr="005B7C5C" w:rsidRDefault="0015775A" w:rsidP="004537F7">
      <w:pPr>
        <w:rPr>
          <w:rFonts w:cs="Times New Roman"/>
        </w:rPr>
      </w:pPr>
      <w:r w:rsidRPr="005B7C5C">
        <w:rPr>
          <w:rFonts w:cs="Times New Roman"/>
        </w:rPr>
        <w:t xml:space="preserve">Once again, </w:t>
      </w:r>
      <w:r w:rsidR="00B57C50" w:rsidRPr="005B7C5C">
        <w:rPr>
          <w:rFonts w:cs="Times New Roman"/>
        </w:rPr>
        <w:t>Chris</w:t>
      </w:r>
      <w:r w:rsidRPr="005B7C5C">
        <w:rPr>
          <w:rFonts w:cs="Times New Roman"/>
        </w:rPr>
        <w:t xml:space="preserve"> knew that silence was his friend.</w:t>
      </w:r>
    </w:p>
    <w:p w14:paraId="77532528" w14:textId="53E17F55" w:rsidR="0015775A" w:rsidRPr="005B7C5C" w:rsidRDefault="0015775A" w:rsidP="004537F7">
      <w:pPr>
        <w:rPr>
          <w:rFonts w:cs="Times New Roman"/>
        </w:rPr>
      </w:pPr>
      <w:r w:rsidRPr="005B7C5C">
        <w:rPr>
          <w:rFonts w:cs="Times New Roman"/>
        </w:rPr>
        <w:t xml:space="preserve">Myron stayed at the end of the runway for a long time, likely getting his courage up and trying to figure out the instrument panel. </w:t>
      </w:r>
      <w:r w:rsidR="00B57C50" w:rsidRPr="005B7C5C">
        <w:rPr>
          <w:rFonts w:cs="Times New Roman"/>
        </w:rPr>
        <w:t>Chris</w:t>
      </w:r>
      <w:r w:rsidRPr="005B7C5C">
        <w:rPr>
          <w:rFonts w:cs="Times New Roman"/>
        </w:rPr>
        <w:t xml:space="preserve"> knew none of that mattered. No matter how many hundreds or even thousands of hours poor Myron had in ‘slow-movers taking off in an airplane with a thrust</w:t>
      </w:r>
      <w:r w:rsidR="002B0109">
        <w:rPr>
          <w:rFonts w:cs="Times New Roman"/>
        </w:rPr>
        <w:t>-to-</w:t>
      </w:r>
      <w:r w:rsidRPr="005B7C5C">
        <w:rPr>
          <w:rFonts w:cs="Times New Roman"/>
        </w:rPr>
        <w:t xml:space="preserve">weight ratio greater than one was like going from walking to being in a </w:t>
      </w:r>
      <w:r w:rsidR="006D6A6B" w:rsidRPr="005B7C5C">
        <w:rPr>
          <w:rFonts w:cs="Times New Roman"/>
          <w:noProof/>
        </w:rPr>
        <w:t>F</w:t>
      </w:r>
      <w:r w:rsidRPr="005B7C5C">
        <w:rPr>
          <w:rFonts w:cs="Times New Roman"/>
          <w:noProof/>
        </w:rPr>
        <w:t>ormula</w:t>
      </w:r>
      <w:r w:rsidRPr="005B7C5C">
        <w:rPr>
          <w:rFonts w:cs="Times New Roman"/>
        </w:rPr>
        <w:t xml:space="preserve"> 1 race car at full speed. There was no comparison.</w:t>
      </w:r>
    </w:p>
    <w:p w14:paraId="3EC9EEAE" w14:textId="14A1072A" w:rsidR="0015775A" w:rsidRPr="005B7C5C" w:rsidRDefault="0015775A" w:rsidP="004537F7">
      <w:pPr>
        <w:rPr>
          <w:rFonts w:cs="Times New Roman"/>
        </w:rPr>
      </w:pPr>
      <w:r w:rsidRPr="005B7C5C">
        <w:rPr>
          <w:rFonts w:cs="Times New Roman"/>
        </w:rPr>
        <w:t xml:space="preserve">The sound of the </w:t>
      </w:r>
      <w:r w:rsidRPr="005B7C5C">
        <w:rPr>
          <w:rFonts w:cs="Times New Roman"/>
          <w:noProof/>
        </w:rPr>
        <w:t>engines</w:t>
      </w:r>
      <w:r w:rsidRPr="005B7C5C">
        <w:rPr>
          <w:rFonts w:cs="Times New Roman"/>
        </w:rPr>
        <w:t xml:space="preserve"> increased as Myron added some thrust then he made the first of his fateful mistakes. He applied full military power. When the </w:t>
      </w:r>
      <w:r w:rsidRPr="005B7C5C">
        <w:rPr>
          <w:rFonts w:cs="Times New Roman"/>
          <w:noProof/>
        </w:rPr>
        <w:t>afterburners</w:t>
      </w:r>
      <w:r w:rsidRPr="005B7C5C">
        <w:rPr>
          <w:rFonts w:cs="Times New Roman"/>
        </w:rPr>
        <w:t xml:space="preserve"> kicked </w:t>
      </w:r>
      <w:r w:rsidRPr="005B7C5C">
        <w:rPr>
          <w:rFonts w:cs="Times New Roman"/>
          <w:noProof/>
        </w:rPr>
        <w:t>in</w:t>
      </w:r>
      <w:r w:rsidR="00D920A4" w:rsidRPr="005B7C5C">
        <w:rPr>
          <w:rFonts w:cs="Times New Roman"/>
          <w:noProof/>
        </w:rPr>
        <w:t>,</w:t>
      </w:r>
      <w:r w:rsidRPr="005B7C5C">
        <w:rPr>
          <w:rFonts w:cs="Times New Roman"/>
        </w:rPr>
        <w:t xml:space="preserve"> he was doomed. The plane was lightly loaded with no armaments</w:t>
      </w:r>
      <w:r w:rsidR="00D920A4" w:rsidRPr="005B7C5C">
        <w:rPr>
          <w:rFonts w:cs="Times New Roman"/>
        </w:rPr>
        <w:t>,</w:t>
      </w:r>
      <w:r w:rsidRPr="005B7C5C">
        <w:rPr>
          <w:rFonts w:cs="Times New Roman"/>
        </w:rPr>
        <w:t xml:space="preserve"> </w:t>
      </w:r>
      <w:r w:rsidRPr="005B7C5C">
        <w:rPr>
          <w:rFonts w:cs="Times New Roman"/>
          <w:noProof/>
        </w:rPr>
        <w:t>so</w:t>
      </w:r>
      <w:r w:rsidRPr="005B7C5C">
        <w:rPr>
          <w:rFonts w:cs="Times New Roman"/>
        </w:rPr>
        <w:t xml:space="preserve"> its acceleration was </w:t>
      </w:r>
      <w:r w:rsidR="004E00EB" w:rsidRPr="005B7C5C">
        <w:rPr>
          <w:rFonts w:cs="Times New Roman"/>
        </w:rPr>
        <w:t>faster than</w:t>
      </w:r>
      <w:r w:rsidRPr="005B7C5C">
        <w:rPr>
          <w:rFonts w:cs="Times New Roman"/>
        </w:rPr>
        <w:t xml:space="preserve"> a quarter</w:t>
      </w:r>
      <w:r w:rsidR="002B0109">
        <w:rPr>
          <w:rFonts w:cs="Times New Roman"/>
        </w:rPr>
        <w:t>-</w:t>
      </w:r>
      <w:r w:rsidRPr="005B7C5C">
        <w:rPr>
          <w:rFonts w:cs="Times New Roman"/>
        </w:rPr>
        <w:t xml:space="preserve">mile dragster. Myron’s head was thrown back against the </w:t>
      </w:r>
      <w:r w:rsidRPr="005B7C5C">
        <w:rPr>
          <w:rFonts w:cs="Times New Roman"/>
          <w:noProof/>
        </w:rPr>
        <w:t>headrest</w:t>
      </w:r>
      <w:r w:rsidR="006D6A6B" w:rsidRPr="005B7C5C">
        <w:rPr>
          <w:rFonts w:cs="Times New Roman"/>
          <w:noProof/>
        </w:rPr>
        <w:t>,</w:t>
      </w:r>
      <w:r w:rsidRPr="005B7C5C">
        <w:rPr>
          <w:rFonts w:cs="Times New Roman"/>
        </w:rPr>
        <w:t xml:space="preserve"> and he was riding a rocket which </w:t>
      </w:r>
      <w:r w:rsidR="0004249D" w:rsidRPr="005B7C5C">
        <w:rPr>
          <w:rFonts w:cs="Times New Roman"/>
        </w:rPr>
        <w:t>could accelerate to over 4</w:t>
      </w:r>
      <w:r w:rsidRPr="005B7C5C">
        <w:rPr>
          <w:rFonts w:cs="Times New Roman"/>
        </w:rPr>
        <w:t xml:space="preserve">00 mph in less than 30 seconds. Myron’s second mistake was leaving it on the runway too long, so the acceleration was immense. As the end of </w:t>
      </w:r>
      <w:r w:rsidR="002B0109">
        <w:rPr>
          <w:rFonts w:cs="Times New Roman"/>
        </w:rPr>
        <w:t xml:space="preserve">the </w:t>
      </w:r>
      <w:r w:rsidRPr="005B7C5C">
        <w:rPr>
          <w:rFonts w:cs="Times New Roman"/>
        </w:rPr>
        <w:t>runway approached</w:t>
      </w:r>
      <w:r w:rsidR="002B0109">
        <w:rPr>
          <w:rFonts w:cs="Times New Roman"/>
        </w:rPr>
        <w:t>,</w:t>
      </w:r>
      <w:r w:rsidR="005A4407" w:rsidRPr="005B7C5C">
        <w:rPr>
          <w:rFonts w:cs="Times New Roman"/>
        </w:rPr>
        <w:t xml:space="preserve"> </w:t>
      </w:r>
      <w:r w:rsidRPr="005B7C5C">
        <w:rPr>
          <w:rFonts w:cs="Times New Roman"/>
        </w:rPr>
        <w:t xml:space="preserve">he made his </w:t>
      </w:r>
      <w:r w:rsidR="004E00EB" w:rsidRPr="005B7C5C">
        <w:rPr>
          <w:rFonts w:cs="Times New Roman"/>
        </w:rPr>
        <w:t xml:space="preserve">next mistake and </w:t>
      </w:r>
      <w:r w:rsidR="004E00EB" w:rsidRPr="005B7C5C">
        <w:rPr>
          <w:rFonts w:cs="Times New Roman"/>
          <w:noProof/>
        </w:rPr>
        <w:t>over</w:t>
      </w:r>
      <w:r w:rsidR="00D920A4" w:rsidRPr="005B7C5C">
        <w:rPr>
          <w:rFonts w:cs="Times New Roman"/>
          <w:noProof/>
        </w:rPr>
        <w:t>-</w:t>
      </w:r>
      <w:r w:rsidR="004E00EB" w:rsidRPr="005B7C5C">
        <w:rPr>
          <w:rFonts w:cs="Times New Roman"/>
          <w:noProof/>
        </w:rPr>
        <w:t>rotated</w:t>
      </w:r>
      <w:r w:rsidR="004E00EB" w:rsidRPr="005B7C5C">
        <w:rPr>
          <w:rFonts w:cs="Times New Roman"/>
        </w:rPr>
        <w:t>, and t</w:t>
      </w:r>
      <w:r w:rsidRPr="005B7C5C">
        <w:rPr>
          <w:rFonts w:cs="Times New Roman"/>
        </w:rPr>
        <w:t>he acceleration amplif</w:t>
      </w:r>
      <w:r w:rsidR="004E00EB" w:rsidRPr="005B7C5C">
        <w:rPr>
          <w:rFonts w:cs="Times New Roman"/>
        </w:rPr>
        <w:t>ied his stick movement. Then p</w:t>
      </w:r>
      <w:r w:rsidRPr="005B7C5C">
        <w:rPr>
          <w:rFonts w:cs="Times New Roman"/>
        </w:rPr>
        <w:t xml:space="preserve">oor Myron made his last mistake. </w:t>
      </w:r>
      <w:r w:rsidR="002B0109">
        <w:rPr>
          <w:rFonts w:cs="Times New Roman"/>
        </w:rPr>
        <w:t>H</w:t>
      </w:r>
      <w:r w:rsidRPr="005B7C5C">
        <w:rPr>
          <w:rFonts w:cs="Times New Roman"/>
        </w:rPr>
        <w:t>is mistake was evident to those on the ground</w:t>
      </w:r>
      <w:r w:rsidR="0004249D" w:rsidRPr="005B7C5C">
        <w:rPr>
          <w:rFonts w:cs="Times New Roman"/>
        </w:rPr>
        <w:t>,</w:t>
      </w:r>
      <w:r w:rsidRPr="005B7C5C">
        <w:rPr>
          <w:rFonts w:cs="Times New Roman"/>
        </w:rPr>
        <w:t xml:space="preserve"> but in the </w:t>
      </w:r>
      <w:r w:rsidRPr="005B7C5C">
        <w:rPr>
          <w:rFonts w:cs="Times New Roman"/>
          <w:noProof/>
        </w:rPr>
        <w:t>cockpit</w:t>
      </w:r>
      <w:r w:rsidR="006D6A6B" w:rsidRPr="005B7C5C">
        <w:rPr>
          <w:rFonts w:cs="Times New Roman"/>
          <w:noProof/>
        </w:rPr>
        <w:t>,</w:t>
      </w:r>
      <w:r w:rsidRPr="005B7C5C">
        <w:rPr>
          <w:rFonts w:cs="Times New Roman"/>
        </w:rPr>
        <w:t xml:space="preserve"> Myron’s checklist dropped to</w:t>
      </w:r>
      <w:r w:rsidR="006D6A6B" w:rsidRPr="005B7C5C">
        <w:rPr>
          <w:rFonts w:cs="Times New Roman"/>
        </w:rPr>
        <w:t xml:space="preserve"> the</w:t>
      </w:r>
      <w:r w:rsidRPr="005B7C5C">
        <w:rPr>
          <w:rFonts w:cs="Times New Roman"/>
        </w:rPr>
        <w:t xml:space="preserve"> </w:t>
      </w:r>
      <w:r w:rsidRPr="005B7C5C">
        <w:rPr>
          <w:rFonts w:cs="Times New Roman"/>
          <w:noProof/>
        </w:rPr>
        <w:t>floor</w:t>
      </w:r>
      <w:r w:rsidRPr="005B7C5C">
        <w:rPr>
          <w:rFonts w:cs="Times New Roman"/>
        </w:rPr>
        <w:t xml:space="preserve">. Instinctively he fought the </w:t>
      </w:r>
      <w:r w:rsidRPr="005B7C5C">
        <w:rPr>
          <w:rFonts w:cs="Times New Roman"/>
          <w:noProof/>
        </w:rPr>
        <w:t>G</w:t>
      </w:r>
      <w:r w:rsidR="006D6A6B" w:rsidRPr="005B7C5C">
        <w:rPr>
          <w:rFonts w:cs="Times New Roman"/>
          <w:noProof/>
        </w:rPr>
        <w:t>-</w:t>
      </w:r>
      <w:r w:rsidRPr="005B7C5C">
        <w:rPr>
          <w:rFonts w:cs="Times New Roman"/>
          <w:noProof/>
        </w:rPr>
        <w:t>forces</w:t>
      </w:r>
      <w:r w:rsidRPr="005B7C5C">
        <w:rPr>
          <w:rFonts w:cs="Times New Roman"/>
        </w:rPr>
        <w:t xml:space="preserve"> from the acceleration and bent over trying to pick it up. The instant he put his head down</w:t>
      </w:r>
      <w:r w:rsidR="002B0109">
        <w:rPr>
          <w:rFonts w:cs="Times New Roman"/>
        </w:rPr>
        <w:t>,</w:t>
      </w:r>
      <w:r w:rsidRPr="005B7C5C">
        <w:rPr>
          <w:rFonts w:cs="Times New Roman"/>
        </w:rPr>
        <w:t xml:space="preserve"> the fluids in his vestibular cana</w:t>
      </w:r>
      <w:r w:rsidR="004E00EB" w:rsidRPr="005B7C5C">
        <w:rPr>
          <w:rFonts w:cs="Times New Roman"/>
        </w:rPr>
        <w:t>ls within his inner ears changed</w:t>
      </w:r>
      <w:r w:rsidRPr="005B7C5C">
        <w:rPr>
          <w:rFonts w:cs="Times New Roman"/>
        </w:rPr>
        <w:t xml:space="preserve"> their flow. The movement of the liquid </w:t>
      </w:r>
      <w:r w:rsidRPr="005B7C5C">
        <w:rPr>
          <w:rFonts w:cs="Times New Roman"/>
        </w:rPr>
        <w:lastRenderedPageBreak/>
        <w:t>changed from a horizontal flow to a vertical movement in his ears. That translated to the feeling of rotation which he instinctively thought was the plane rolling to the right. He did what his ear told</w:t>
      </w:r>
      <w:r w:rsidR="00C1186F" w:rsidRPr="005B7C5C">
        <w:rPr>
          <w:rFonts w:cs="Times New Roman"/>
        </w:rPr>
        <w:t xml:space="preserve"> him</w:t>
      </w:r>
      <w:r w:rsidR="00D920A4" w:rsidRPr="005B7C5C">
        <w:rPr>
          <w:rFonts w:cs="Times New Roman"/>
        </w:rPr>
        <w:t>,</w:t>
      </w:r>
      <w:r w:rsidR="00C1186F" w:rsidRPr="005B7C5C">
        <w:rPr>
          <w:rFonts w:cs="Times New Roman"/>
        </w:rPr>
        <w:t xml:space="preserve"> </w:t>
      </w:r>
      <w:r w:rsidR="00C1186F" w:rsidRPr="005B7C5C">
        <w:rPr>
          <w:rFonts w:cs="Times New Roman"/>
          <w:noProof/>
        </w:rPr>
        <w:t>and</w:t>
      </w:r>
      <w:r w:rsidR="00C1186F" w:rsidRPr="005B7C5C">
        <w:rPr>
          <w:rFonts w:cs="Times New Roman"/>
        </w:rPr>
        <w:t xml:space="preserve"> he</w:t>
      </w:r>
      <w:r w:rsidRPr="005B7C5C">
        <w:rPr>
          <w:rFonts w:cs="Times New Roman"/>
        </w:rPr>
        <w:t xml:space="preserve"> force</w:t>
      </w:r>
      <w:r w:rsidR="00C1186F" w:rsidRPr="005B7C5C">
        <w:rPr>
          <w:rFonts w:cs="Times New Roman"/>
        </w:rPr>
        <w:t>d</w:t>
      </w:r>
      <w:r w:rsidRPr="005B7C5C">
        <w:rPr>
          <w:rFonts w:cs="Times New Roman"/>
        </w:rPr>
        <w:t xml:space="preserve"> the stick to the left.</w:t>
      </w:r>
    </w:p>
    <w:p w14:paraId="135A94BD" w14:textId="7951F506" w:rsidR="0015775A" w:rsidRPr="005B7C5C" w:rsidRDefault="0015775A" w:rsidP="004537F7">
      <w:pPr>
        <w:rPr>
          <w:rFonts w:cs="Times New Roman"/>
        </w:rPr>
      </w:pPr>
      <w:r w:rsidRPr="005B7C5C">
        <w:rPr>
          <w:rFonts w:cs="Times New Roman"/>
        </w:rPr>
        <w:t>From the ground</w:t>
      </w:r>
      <w:r w:rsidR="00900FEC">
        <w:rPr>
          <w:rFonts w:cs="Times New Roman"/>
        </w:rPr>
        <w:t>,</w:t>
      </w:r>
      <w:r w:rsidRPr="005B7C5C">
        <w:rPr>
          <w:rFonts w:cs="Times New Roman"/>
        </w:rPr>
        <w:t xml:space="preserve"> the </w:t>
      </w:r>
      <w:r w:rsidR="00C1186F" w:rsidRPr="005B7C5C">
        <w:rPr>
          <w:rFonts w:cs="Times New Roman"/>
        </w:rPr>
        <w:t xml:space="preserve">takeoff pitch </w:t>
      </w:r>
      <w:r w:rsidRPr="005B7C5C">
        <w:rPr>
          <w:rFonts w:cs="Times New Roman"/>
        </w:rPr>
        <w:t xml:space="preserve">rotation was </w:t>
      </w:r>
      <w:r w:rsidRPr="005B7C5C">
        <w:rPr>
          <w:rFonts w:cs="Times New Roman"/>
          <w:noProof/>
        </w:rPr>
        <w:t>violent</w:t>
      </w:r>
      <w:r w:rsidR="006D6A6B" w:rsidRPr="005B7C5C">
        <w:rPr>
          <w:rFonts w:cs="Times New Roman"/>
          <w:noProof/>
        </w:rPr>
        <w:t>,</w:t>
      </w:r>
      <w:r w:rsidRPr="005B7C5C">
        <w:rPr>
          <w:rFonts w:cs="Times New Roman"/>
        </w:rPr>
        <w:t xml:space="preserve"> and the nose rose to a high angle of </w:t>
      </w:r>
      <w:r w:rsidR="00900FEC">
        <w:rPr>
          <w:rFonts w:cs="Times New Roman"/>
        </w:rPr>
        <w:t>attack,</w:t>
      </w:r>
      <w:r w:rsidRPr="005B7C5C">
        <w:rPr>
          <w:rFonts w:cs="Times New Roman"/>
        </w:rPr>
        <w:t xml:space="preserve"> followed by a rapid roll to the left and an immediate impact with the ground by the end of the runway.</w:t>
      </w:r>
    </w:p>
    <w:p w14:paraId="42C2F80B" w14:textId="6684377F" w:rsidR="00C1186F" w:rsidRPr="005B7C5C" w:rsidRDefault="00C1186F" w:rsidP="004537F7">
      <w:pPr>
        <w:rPr>
          <w:rFonts w:cs="Times New Roman"/>
        </w:rPr>
      </w:pPr>
      <w:r w:rsidRPr="005B7C5C">
        <w:rPr>
          <w:rFonts w:cs="Times New Roman"/>
        </w:rPr>
        <w:t>The General, Willy</w:t>
      </w:r>
      <w:r w:rsidR="00D920A4"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w:t>
      </w:r>
      <w:r w:rsidR="00B57C50" w:rsidRPr="005B7C5C">
        <w:rPr>
          <w:rFonts w:cs="Times New Roman"/>
        </w:rPr>
        <w:t>Chris</w:t>
      </w:r>
      <w:r w:rsidRPr="005B7C5C">
        <w:rPr>
          <w:rFonts w:cs="Times New Roman"/>
        </w:rPr>
        <w:t xml:space="preserve"> stood for a moment</w:t>
      </w:r>
      <w:r w:rsidR="00900FEC">
        <w:rPr>
          <w:rFonts w:cs="Times New Roman"/>
        </w:rPr>
        <w:t>,</w:t>
      </w:r>
      <w:r w:rsidRPr="005B7C5C">
        <w:rPr>
          <w:rFonts w:cs="Times New Roman"/>
        </w:rPr>
        <w:t xml:space="preserve"> watching the fireball expand. Even from that </w:t>
      </w:r>
      <w:r w:rsidRPr="005B7C5C">
        <w:rPr>
          <w:rFonts w:cs="Times New Roman"/>
          <w:noProof/>
        </w:rPr>
        <w:t>distance</w:t>
      </w:r>
      <w:r w:rsidR="00BA0F96" w:rsidRPr="005B7C5C">
        <w:rPr>
          <w:rFonts w:cs="Times New Roman"/>
          <w:noProof/>
        </w:rPr>
        <w:t>,</w:t>
      </w:r>
      <w:r w:rsidRPr="005B7C5C">
        <w:rPr>
          <w:rFonts w:cs="Times New Roman"/>
        </w:rPr>
        <w:t xml:space="preserve"> they could feel the heat from the huge ball of fire. </w:t>
      </w:r>
      <w:r w:rsidR="00B57C50" w:rsidRPr="005B7C5C">
        <w:rPr>
          <w:rFonts w:cs="Times New Roman"/>
        </w:rPr>
        <w:t>Chris</w:t>
      </w:r>
      <w:r w:rsidRPr="005B7C5C">
        <w:rPr>
          <w:rFonts w:cs="Times New Roman"/>
        </w:rPr>
        <w:t xml:space="preserve"> didn’t notice the General’s movement until he heard his voice, “</w:t>
      </w:r>
      <w:r w:rsidR="001D6522">
        <w:rPr>
          <w:rFonts w:cs="Times New Roman"/>
        </w:rPr>
        <w:t>Okay</w:t>
      </w:r>
      <w:r w:rsidRPr="005B7C5C">
        <w:rPr>
          <w:rFonts w:cs="Times New Roman"/>
        </w:rPr>
        <w:t>, who’s next?</w:t>
      </w:r>
    </w:p>
    <w:p w14:paraId="2D5F8769" w14:textId="399A789A" w:rsidR="00C1186F" w:rsidRPr="005B7C5C" w:rsidRDefault="00B57C50" w:rsidP="004537F7">
      <w:pPr>
        <w:rPr>
          <w:rFonts w:cs="Times New Roman"/>
        </w:rPr>
      </w:pPr>
      <w:r w:rsidRPr="005B7C5C">
        <w:rPr>
          <w:rFonts w:cs="Times New Roman"/>
        </w:rPr>
        <w:t>Chris</w:t>
      </w:r>
      <w:r w:rsidR="00C1186F" w:rsidRPr="005B7C5C">
        <w:rPr>
          <w:rFonts w:cs="Times New Roman"/>
        </w:rPr>
        <w:t xml:space="preserve"> </w:t>
      </w:r>
      <w:r w:rsidR="00C1186F" w:rsidRPr="005B7C5C">
        <w:rPr>
          <w:rFonts w:cs="Times New Roman"/>
          <w:noProof/>
        </w:rPr>
        <w:t>turned</w:t>
      </w:r>
      <w:r w:rsidR="006D6A6B" w:rsidRPr="005B7C5C">
        <w:rPr>
          <w:rFonts w:cs="Times New Roman"/>
          <w:noProof/>
        </w:rPr>
        <w:t>,</w:t>
      </w:r>
      <w:r w:rsidR="00C1186F" w:rsidRPr="005B7C5C">
        <w:rPr>
          <w:rFonts w:cs="Times New Roman"/>
        </w:rPr>
        <w:t xml:space="preserve"> and </w:t>
      </w:r>
      <w:r w:rsidR="00F4388B" w:rsidRPr="005B7C5C">
        <w:rPr>
          <w:rFonts w:cs="Times New Roman"/>
        </w:rPr>
        <w:t>t</w:t>
      </w:r>
      <w:r w:rsidR="00C1186F" w:rsidRPr="005B7C5C">
        <w:rPr>
          <w:rFonts w:cs="Times New Roman"/>
        </w:rPr>
        <w:t xml:space="preserve">he </w:t>
      </w:r>
      <w:r w:rsidR="00F4388B" w:rsidRPr="005B7C5C">
        <w:rPr>
          <w:rFonts w:cs="Times New Roman"/>
        </w:rPr>
        <w:t xml:space="preserve">General </w:t>
      </w:r>
      <w:r w:rsidR="00C1186F" w:rsidRPr="005B7C5C">
        <w:rPr>
          <w:rFonts w:cs="Times New Roman"/>
        </w:rPr>
        <w:t xml:space="preserve">was standing there with his pistol drawn and </w:t>
      </w:r>
      <w:r w:rsidR="00F4388B" w:rsidRPr="005B7C5C">
        <w:rPr>
          <w:rFonts w:cs="Times New Roman"/>
        </w:rPr>
        <w:t>a serious look on his face</w:t>
      </w:r>
      <w:r w:rsidR="00C1186F" w:rsidRPr="005B7C5C">
        <w:rPr>
          <w:rFonts w:cs="Times New Roman"/>
        </w:rPr>
        <w:t>. Willy immediately broke, “General, I can’t fly that thing. I’m just a beginning pilot. That plane will kill me.”</w:t>
      </w:r>
    </w:p>
    <w:p w14:paraId="056D06DD" w14:textId="5831EAFA" w:rsidR="00C1186F" w:rsidRPr="005B7C5C" w:rsidRDefault="00C1186F" w:rsidP="004537F7">
      <w:pPr>
        <w:rPr>
          <w:rFonts w:cs="Times New Roman"/>
        </w:rPr>
      </w:pPr>
      <w:r w:rsidRPr="005B7C5C">
        <w:rPr>
          <w:rFonts w:cs="Times New Roman"/>
        </w:rPr>
        <w:t>The General’s eyes move</w:t>
      </w:r>
      <w:r w:rsidR="00F4388B" w:rsidRPr="005B7C5C">
        <w:rPr>
          <w:rFonts w:cs="Times New Roman"/>
        </w:rPr>
        <w:t>d</w:t>
      </w:r>
      <w:r w:rsidRPr="005B7C5C">
        <w:rPr>
          <w:rFonts w:cs="Times New Roman"/>
        </w:rPr>
        <w:t xml:space="preserve"> to </w:t>
      </w:r>
      <w:r w:rsidR="00B57C50" w:rsidRPr="005B7C5C">
        <w:rPr>
          <w:rFonts w:cs="Times New Roman"/>
        </w:rPr>
        <w:t>Chris</w:t>
      </w:r>
      <w:r w:rsidRPr="005B7C5C">
        <w:rPr>
          <w:rFonts w:cs="Times New Roman"/>
        </w:rPr>
        <w:t xml:space="preserve">. </w:t>
      </w:r>
      <w:r w:rsidR="00B57C50" w:rsidRPr="005B7C5C">
        <w:rPr>
          <w:rFonts w:cs="Times New Roman"/>
        </w:rPr>
        <w:t>Chris</w:t>
      </w:r>
      <w:r w:rsidR="00F4388B" w:rsidRPr="005B7C5C">
        <w:rPr>
          <w:rFonts w:cs="Times New Roman"/>
        </w:rPr>
        <w:t xml:space="preserve"> k</w:t>
      </w:r>
      <w:r w:rsidRPr="005B7C5C">
        <w:rPr>
          <w:rFonts w:cs="Times New Roman"/>
        </w:rPr>
        <w:t>new he was running out of options. “General</w:t>
      </w:r>
      <w:r w:rsidR="00900FEC">
        <w:rPr>
          <w:rFonts w:cs="Times New Roman"/>
        </w:rPr>
        <w:t>,</w:t>
      </w:r>
      <w:r w:rsidRPr="005B7C5C">
        <w:rPr>
          <w:rFonts w:cs="Times New Roman"/>
        </w:rPr>
        <w:t xml:space="preserve"> I can get you something a lot bigger than a fighter that no one can fly.”</w:t>
      </w:r>
    </w:p>
    <w:p w14:paraId="1BB724AB" w14:textId="0E8E21E4" w:rsidR="00C1186F" w:rsidRPr="005B7C5C" w:rsidRDefault="00C1186F" w:rsidP="004537F7">
      <w:pPr>
        <w:rPr>
          <w:rFonts w:cs="Times New Roman"/>
        </w:rPr>
      </w:pPr>
      <w:r w:rsidRPr="005B7C5C">
        <w:rPr>
          <w:rFonts w:cs="Times New Roman"/>
        </w:rPr>
        <w:t xml:space="preserve">The General’s eyes got noticeably </w:t>
      </w:r>
      <w:r w:rsidRPr="005B7C5C">
        <w:rPr>
          <w:rFonts w:cs="Times New Roman"/>
          <w:noProof/>
        </w:rPr>
        <w:t>bigger</w:t>
      </w:r>
      <w:r w:rsidR="006D6A6B" w:rsidRPr="005B7C5C">
        <w:rPr>
          <w:rFonts w:cs="Times New Roman"/>
          <w:noProof/>
        </w:rPr>
        <w:t>,</w:t>
      </w:r>
      <w:r w:rsidRPr="005B7C5C">
        <w:rPr>
          <w:rFonts w:cs="Times New Roman"/>
        </w:rPr>
        <w:t xml:space="preserve"> and he said, “What?”</w:t>
      </w:r>
    </w:p>
    <w:p w14:paraId="4AEBE595" w14:textId="1185E13A" w:rsidR="00C1186F" w:rsidRPr="005B7C5C" w:rsidRDefault="00C1186F" w:rsidP="004537F7">
      <w:pPr>
        <w:rPr>
          <w:rFonts w:cs="Times New Roman"/>
        </w:rPr>
      </w:pPr>
      <w:r w:rsidRPr="005B7C5C">
        <w:rPr>
          <w:rFonts w:cs="Times New Roman"/>
        </w:rPr>
        <w:t>“Nukes.</w:t>
      </w:r>
      <w:r w:rsidR="00F4388B" w:rsidRPr="005B7C5C">
        <w:rPr>
          <w:rFonts w:cs="Times New Roman"/>
        </w:rPr>
        <w:t>”</w:t>
      </w:r>
    </w:p>
    <w:p w14:paraId="62DF2FE2" w14:textId="2B17EAB9" w:rsidR="00A97017" w:rsidRPr="005B7C5C" w:rsidRDefault="00A97017">
      <w:pPr>
        <w:spacing w:line="259" w:lineRule="auto"/>
        <w:ind w:firstLine="0"/>
        <w:jc w:val="left"/>
        <w:rPr>
          <w:rFonts w:eastAsiaTheme="majorEastAsia" w:cs="Times New Roman"/>
          <w:b/>
          <w:noProof/>
          <w:color w:val="262626" w:themeColor="text1" w:themeTint="D9"/>
          <w:sz w:val="32"/>
          <w:szCs w:val="32"/>
        </w:rPr>
      </w:pPr>
      <w:r w:rsidRPr="005B7C5C">
        <w:rPr>
          <w:rFonts w:cs="Times New Roman"/>
        </w:rPr>
        <w:br w:type="page"/>
      </w:r>
    </w:p>
    <w:p w14:paraId="749AF2D5" w14:textId="2B2FC682" w:rsidR="00250B8E" w:rsidRPr="005B7C5C" w:rsidRDefault="00F71774" w:rsidP="00FA16D7">
      <w:pPr>
        <w:pStyle w:val="Heading1"/>
        <w:rPr>
          <w:rFonts w:cs="Times New Roman"/>
        </w:rPr>
      </w:pPr>
      <w:bookmarkStart w:id="32" w:name="_Toc517868353"/>
      <w:bookmarkStart w:id="33" w:name="_Toc76716869"/>
      <w:r w:rsidRPr="005B7C5C">
        <w:rPr>
          <w:rFonts w:cs="Times New Roman"/>
        </w:rPr>
        <w:lastRenderedPageBreak/>
        <w:t>Saturday</w:t>
      </w:r>
      <w:r w:rsidR="006D6A6B" w:rsidRPr="005B7C5C">
        <w:rPr>
          <w:rFonts w:cs="Times New Roman"/>
        </w:rPr>
        <w:t>,</w:t>
      </w:r>
      <w:r w:rsidR="00250B8E" w:rsidRPr="005B7C5C">
        <w:rPr>
          <w:rFonts w:cs="Times New Roman"/>
        </w:rPr>
        <w:t xml:space="preserve"> September 1</w:t>
      </w:r>
      <w:r w:rsidR="00C53FC1" w:rsidRPr="005B7C5C">
        <w:rPr>
          <w:rFonts w:cs="Times New Roman"/>
        </w:rPr>
        <w:t>6</w:t>
      </w:r>
      <w:r w:rsidR="00250B8E" w:rsidRPr="005B7C5C">
        <w:rPr>
          <w:rFonts w:cs="Times New Roman"/>
        </w:rPr>
        <w:t>, 2051</w:t>
      </w:r>
      <w:bookmarkEnd w:id="32"/>
      <w:bookmarkEnd w:id="33"/>
    </w:p>
    <w:p w14:paraId="1B1FCCD3" w14:textId="568327AF" w:rsidR="00DF178C" w:rsidRPr="005B7C5C" w:rsidRDefault="00DF178C" w:rsidP="00DF178C">
      <w:pPr>
        <w:pStyle w:val="Heading2"/>
        <w:rPr>
          <w:rFonts w:cs="Times New Roman"/>
        </w:rPr>
      </w:pPr>
      <w:r w:rsidRPr="005B7C5C">
        <w:rPr>
          <w:rFonts w:cs="Times New Roman"/>
        </w:rPr>
        <w:t>ESC Be</w:t>
      </w:r>
      <w:r w:rsidR="00D13110" w:rsidRPr="005B7C5C">
        <w:rPr>
          <w:rFonts w:cs="Times New Roman"/>
        </w:rPr>
        <w:t>gin</w:t>
      </w:r>
      <w:r w:rsidRPr="005B7C5C">
        <w:rPr>
          <w:rFonts w:cs="Times New Roman"/>
        </w:rPr>
        <w:t>s with ESC1</w:t>
      </w:r>
    </w:p>
    <w:p w14:paraId="44AB88F4" w14:textId="262B4D72" w:rsidR="00F26B3E" w:rsidRPr="005B7C5C" w:rsidRDefault="00F26B3E" w:rsidP="004537F7">
      <w:pPr>
        <w:rPr>
          <w:rFonts w:cs="Times New Roman"/>
        </w:rPr>
      </w:pPr>
      <w:r w:rsidRPr="005B7C5C">
        <w:rPr>
          <w:rFonts w:cs="Times New Roman"/>
        </w:rPr>
        <w:t>It was a beautiful summer day in the Hampton Roads area</w:t>
      </w:r>
      <w:r w:rsidR="00D920A4"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the back of the president’s residence made a perfect place to have a meeting. The sky was clear</w:t>
      </w:r>
      <w:r w:rsidR="00D920A4"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w:t>
      </w:r>
      <w:r w:rsidR="00900FEC">
        <w:rPr>
          <w:rFonts w:cs="Times New Roman"/>
        </w:rPr>
        <w:t>a gentle breeze blew</w:t>
      </w:r>
      <w:r w:rsidRPr="005B7C5C">
        <w:rPr>
          <w:rFonts w:cs="Times New Roman"/>
        </w:rPr>
        <w:t xml:space="preserve"> off the Chesapeake </w:t>
      </w:r>
      <w:r w:rsidR="00D920A4" w:rsidRPr="005B7C5C">
        <w:rPr>
          <w:rFonts w:cs="Times New Roman"/>
          <w:noProof/>
        </w:rPr>
        <w:t>B</w:t>
      </w:r>
      <w:r w:rsidRPr="005B7C5C">
        <w:rPr>
          <w:rFonts w:cs="Times New Roman"/>
          <w:noProof/>
        </w:rPr>
        <w:t>ay</w:t>
      </w:r>
      <w:r w:rsidRPr="005B7C5C">
        <w:rPr>
          <w:rFonts w:cs="Times New Roman"/>
        </w:rPr>
        <w:t xml:space="preserve"> to the East.</w:t>
      </w:r>
    </w:p>
    <w:p w14:paraId="14AE46C8" w14:textId="43DF559F" w:rsidR="00A24858" w:rsidRPr="005B7C5C" w:rsidRDefault="00A24858" w:rsidP="004537F7">
      <w:pPr>
        <w:rPr>
          <w:rFonts w:cs="Times New Roman"/>
        </w:rPr>
      </w:pPr>
      <w:r w:rsidRPr="005B7C5C">
        <w:rPr>
          <w:rFonts w:cs="Times New Roman"/>
        </w:rPr>
        <w:t>President Patterson opened the meeting, “Joan, Tom, SIMPOC. I’m glad that your trip to the Mars colony went well. It sure is convenient to have these ships and take a quick jaunt to Mars and back. It was also nice to have the Mars personnel volunteer to man some of our ships,”</w:t>
      </w:r>
    </w:p>
    <w:p w14:paraId="415554F7" w14:textId="1DDC5435" w:rsidR="00A24858" w:rsidRPr="005B7C5C" w:rsidRDefault="00A24858" w:rsidP="004537F7">
      <w:pPr>
        <w:rPr>
          <w:rFonts w:cs="Times New Roman"/>
        </w:rPr>
      </w:pPr>
      <w:r w:rsidRPr="005B7C5C">
        <w:rPr>
          <w:rFonts w:cs="Times New Roman"/>
        </w:rPr>
        <w:t xml:space="preserve">The people </w:t>
      </w:r>
      <w:r w:rsidR="00BB0F7C" w:rsidRPr="005B7C5C">
        <w:rPr>
          <w:rFonts w:cs="Times New Roman"/>
        </w:rPr>
        <w:t>sitting around the table or in the lawn chairs</w:t>
      </w:r>
      <w:r w:rsidRPr="005B7C5C">
        <w:rPr>
          <w:rFonts w:cs="Times New Roman"/>
        </w:rPr>
        <w:t xml:space="preserve"> all added their comments and welcoming </w:t>
      </w:r>
      <w:r w:rsidRPr="005B7C5C">
        <w:rPr>
          <w:rFonts w:cs="Times New Roman"/>
          <w:noProof/>
        </w:rPr>
        <w:t>acknowledgments</w:t>
      </w:r>
      <w:r w:rsidRPr="005B7C5C">
        <w:rPr>
          <w:rFonts w:cs="Times New Roman"/>
        </w:rPr>
        <w:t>.</w:t>
      </w:r>
    </w:p>
    <w:p w14:paraId="5E43180B" w14:textId="4D50F451" w:rsidR="00A24858" w:rsidRPr="005B7C5C" w:rsidRDefault="00A24858" w:rsidP="004537F7">
      <w:pPr>
        <w:rPr>
          <w:rFonts w:cs="Times New Roman"/>
        </w:rPr>
      </w:pPr>
      <w:r w:rsidRPr="005B7C5C">
        <w:rPr>
          <w:rFonts w:cs="Times New Roman"/>
        </w:rPr>
        <w:t>“Well, while you were vacationing on Mars, we finished up the planning sessions</w:t>
      </w:r>
      <w:r w:rsidR="00D920A4"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today we need to lay out the plans and put them to work.”</w:t>
      </w:r>
    </w:p>
    <w:p w14:paraId="10AD3D44" w14:textId="16584B55" w:rsidR="00A24858" w:rsidRPr="005B7C5C" w:rsidRDefault="00A24858" w:rsidP="004537F7">
      <w:pPr>
        <w:rPr>
          <w:rFonts w:cs="Times New Roman"/>
        </w:rPr>
      </w:pPr>
      <w:r w:rsidRPr="005B7C5C">
        <w:rPr>
          <w:rFonts w:cs="Times New Roman"/>
        </w:rPr>
        <w:t xml:space="preserve">“Mr. President, before we go too far, I’d like to </w:t>
      </w:r>
      <w:r w:rsidR="00644785" w:rsidRPr="005B7C5C">
        <w:rPr>
          <w:rFonts w:cs="Times New Roman"/>
        </w:rPr>
        <w:t xml:space="preserve">do something then </w:t>
      </w:r>
      <w:r w:rsidRPr="005B7C5C">
        <w:rPr>
          <w:rFonts w:cs="Times New Roman"/>
        </w:rPr>
        <w:t>ask for something,” Joan said.</w:t>
      </w:r>
    </w:p>
    <w:p w14:paraId="64CEA483" w14:textId="3F545711" w:rsidR="00A24858" w:rsidRPr="005B7C5C" w:rsidRDefault="00A24858" w:rsidP="004537F7">
      <w:pPr>
        <w:rPr>
          <w:rFonts w:cs="Times New Roman"/>
        </w:rPr>
      </w:pPr>
      <w:r w:rsidRPr="005B7C5C">
        <w:rPr>
          <w:rFonts w:cs="Times New Roman"/>
        </w:rPr>
        <w:t>“Absolutely, go</w:t>
      </w:r>
      <w:r w:rsidR="00D6317F" w:rsidRPr="005B7C5C">
        <w:rPr>
          <w:rFonts w:cs="Times New Roman"/>
        </w:rPr>
        <w:t xml:space="preserve"> </w:t>
      </w:r>
      <w:r w:rsidRPr="005B7C5C">
        <w:rPr>
          <w:rFonts w:cs="Times New Roman"/>
        </w:rPr>
        <w:t>ahead.”</w:t>
      </w:r>
    </w:p>
    <w:p w14:paraId="219D0404" w14:textId="2DE819D1" w:rsidR="00644785" w:rsidRPr="005B7C5C" w:rsidRDefault="00644785" w:rsidP="004537F7">
      <w:pPr>
        <w:rPr>
          <w:rFonts w:cs="Times New Roman"/>
        </w:rPr>
      </w:pPr>
      <w:r w:rsidRPr="005B7C5C">
        <w:rPr>
          <w:rFonts w:cs="Times New Roman"/>
        </w:rPr>
        <w:t>“First off, I want to welcome back Alpha. He has been repaired</w:t>
      </w:r>
      <w:r w:rsidR="00D920A4"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he is fully functional,” said Joan.</w:t>
      </w:r>
    </w:p>
    <w:p w14:paraId="570C6166" w14:textId="69E4859B" w:rsidR="00644785" w:rsidRPr="005B7C5C" w:rsidRDefault="00644785" w:rsidP="004537F7">
      <w:pPr>
        <w:rPr>
          <w:rFonts w:cs="Times New Roman"/>
        </w:rPr>
      </w:pPr>
      <w:r w:rsidRPr="005B7C5C">
        <w:rPr>
          <w:rFonts w:cs="Times New Roman"/>
        </w:rPr>
        <w:t xml:space="preserve">As she completed her statement, Alpha walked onto the </w:t>
      </w:r>
      <w:r w:rsidR="00BB0F7C" w:rsidRPr="005B7C5C">
        <w:rPr>
          <w:rFonts w:cs="Times New Roman"/>
        </w:rPr>
        <w:t>patio</w:t>
      </w:r>
      <w:r w:rsidR="00900FEC">
        <w:rPr>
          <w:rFonts w:cs="Times New Roman"/>
        </w:rPr>
        <w:t>,</w:t>
      </w:r>
      <w:r w:rsidRPr="005B7C5C">
        <w:rPr>
          <w:rFonts w:cs="Times New Roman"/>
        </w:rPr>
        <w:t xml:space="preserve"> followed by SIMPOC.</w:t>
      </w:r>
    </w:p>
    <w:p w14:paraId="7815D4B1" w14:textId="6D7492E8" w:rsidR="00644785" w:rsidRPr="005B7C5C" w:rsidRDefault="00644785" w:rsidP="004537F7">
      <w:pPr>
        <w:rPr>
          <w:rFonts w:cs="Times New Roman"/>
        </w:rPr>
      </w:pPr>
      <w:r w:rsidRPr="005B7C5C">
        <w:rPr>
          <w:rFonts w:cs="Times New Roman"/>
        </w:rPr>
        <w:lastRenderedPageBreak/>
        <w:t>For many reasons, the President of the United States, the Chairmen of the Joint Chiefs</w:t>
      </w:r>
      <w:r w:rsidR="00900FEC">
        <w:rPr>
          <w:rFonts w:cs="Times New Roman"/>
        </w:rPr>
        <w:t>,</w:t>
      </w:r>
      <w:r w:rsidRPr="005B7C5C">
        <w:rPr>
          <w:rFonts w:cs="Times New Roman"/>
        </w:rPr>
        <w:t xml:space="preserve"> and their key leadership all stood</w:t>
      </w:r>
      <w:r w:rsidR="00900FEC">
        <w:rPr>
          <w:rFonts w:cs="Times New Roman"/>
        </w:rPr>
        <w:t>,</w:t>
      </w:r>
      <w:r w:rsidRPr="005B7C5C">
        <w:rPr>
          <w:rFonts w:cs="Times New Roman"/>
        </w:rPr>
        <w:t xml:space="preserve"> giving Alpha and SIMPOC a standing ovation.</w:t>
      </w:r>
    </w:p>
    <w:p w14:paraId="2DC4EEA9" w14:textId="1B6AB562" w:rsidR="00644785" w:rsidRPr="005B7C5C" w:rsidRDefault="00644785" w:rsidP="004537F7">
      <w:pPr>
        <w:rPr>
          <w:rFonts w:cs="Times New Roman"/>
        </w:rPr>
      </w:pPr>
      <w:r w:rsidRPr="005B7C5C">
        <w:rPr>
          <w:rFonts w:cs="Times New Roman"/>
        </w:rPr>
        <w:t>Admiral Hagerly walked between a couple of tables and lawn chairs and stood in front of Alpha.</w:t>
      </w:r>
    </w:p>
    <w:p w14:paraId="67BD2559" w14:textId="2C34BC5A" w:rsidR="00644785" w:rsidRPr="005B7C5C" w:rsidRDefault="00644785" w:rsidP="004537F7">
      <w:pPr>
        <w:rPr>
          <w:rFonts w:cs="Times New Roman"/>
        </w:rPr>
      </w:pPr>
      <w:r w:rsidRPr="005B7C5C">
        <w:rPr>
          <w:rFonts w:cs="Times New Roman"/>
        </w:rPr>
        <w:t>“Welcome back</w:t>
      </w:r>
      <w:r w:rsidR="00900FEC">
        <w:rPr>
          <w:rFonts w:cs="Times New Roman"/>
        </w:rPr>
        <w:t>,</w:t>
      </w:r>
      <w:r w:rsidRPr="005B7C5C">
        <w:rPr>
          <w:rFonts w:cs="Times New Roman"/>
        </w:rPr>
        <w:t xml:space="preserve"> soldier,” Admiral Hagerly said with clear emotion in his voice.</w:t>
      </w:r>
    </w:p>
    <w:p w14:paraId="2DC604D2" w14:textId="76096DEF" w:rsidR="00644785" w:rsidRPr="005B7C5C" w:rsidRDefault="00644785" w:rsidP="004537F7">
      <w:pPr>
        <w:rPr>
          <w:rFonts w:cs="Times New Roman"/>
        </w:rPr>
      </w:pPr>
      <w:r w:rsidRPr="005B7C5C">
        <w:rPr>
          <w:rFonts w:cs="Times New Roman"/>
        </w:rPr>
        <w:t xml:space="preserve">The remainder of the </w:t>
      </w:r>
      <w:r w:rsidRPr="005B7C5C">
        <w:rPr>
          <w:rFonts w:cs="Times New Roman"/>
          <w:noProof/>
        </w:rPr>
        <w:t>attendees</w:t>
      </w:r>
      <w:r w:rsidRPr="005B7C5C">
        <w:rPr>
          <w:rFonts w:cs="Times New Roman"/>
        </w:rPr>
        <w:t xml:space="preserve"> knew the stories and decided that was a great time to show their appreciation.</w:t>
      </w:r>
    </w:p>
    <w:p w14:paraId="1202C292" w14:textId="43B2FE90" w:rsidR="00A24858" w:rsidRPr="005B7C5C" w:rsidRDefault="00644785" w:rsidP="00644785">
      <w:pPr>
        <w:rPr>
          <w:rFonts w:cs="Times New Roman"/>
        </w:rPr>
      </w:pPr>
      <w:r w:rsidRPr="005B7C5C">
        <w:rPr>
          <w:rFonts w:cs="Times New Roman"/>
        </w:rPr>
        <w:t xml:space="preserve">Once the welcoming subsided, Joan spoke again, </w:t>
      </w:r>
      <w:r w:rsidR="00A24858" w:rsidRPr="005B7C5C">
        <w:rPr>
          <w:rFonts w:cs="Times New Roman"/>
        </w:rPr>
        <w:t>“</w:t>
      </w:r>
      <w:r w:rsidRPr="005B7C5C">
        <w:rPr>
          <w:rFonts w:cs="Times New Roman"/>
        </w:rPr>
        <w:t>I enjoyed flying our ship to Mars</w:t>
      </w:r>
      <w:r w:rsidR="00D920A4"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we’re getting used to her</w:t>
      </w:r>
      <w:r w:rsidR="00900FEC">
        <w:rPr>
          <w:rFonts w:cs="Times New Roman"/>
        </w:rPr>
        <w:t>;</w:t>
      </w:r>
      <w:r w:rsidRPr="005B7C5C">
        <w:rPr>
          <w:rFonts w:cs="Times New Roman"/>
        </w:rPr>
        <w:t xml:space="preserve"> </w:t>
      </w:r>
      <w:r w:rsidR="00A24858" w:rsidRPr="005B7C5C">
        <w:rPr>
          <w:rFonts w:cs="Times New Roman"/>
        </w:rPr>
        <w:t xml:space="preserve">I’d like to keep the ship that we </w:t>
      </w:r>
      <w:r w:rsidR="00A24858" w:rsidRPr="005B7C5C">
        <w:rPr>
          <w:rFonts w:cs="Times New Roman"/>
          <w:noProof/>
        </w:rPr>
        <w:t>used</w:t>
      </w:r>
      <w:r w:rsidR="009F5DCB" w:rsidRPr="005B7C5C">
        <w:rPr>
          <w:rFonts w:cs="Times New Roman"/>
          <w:noProof/>
        </w:rPr>
        <w:t>,</w:t>
      </w:r>
      <w:r w:rsidR="00840C61" w:rsidRPr="005B7C5C">
        <w:rPr>
          <w:rFonts w:cs="Times New Roman"/>
        </w:rPr>
        <w:t xml:space="preserve"> and I’ve named it </w:t>
      </w:r>
      <w:r w:rsidR="00A24858" w:rsidRPr="005B7C5C">
        <w:rPr>
          <w:rFonts w:cs="Times New Roman"/>
        </w:rPr>
        <w:t xml:space="preserve">Chevesky after the </w:t>
      </w:r>
      <w:r w:rsidR="003D02EE" w:rsidRPr="005B7C5C">
        <w:rPr>
          <w:rFonts w:cs="Times New Roman"/>
        </w:rPr>
        <w:t xml:space="preserve">doctor </w:t>
      </w:r>
      <w:r w:rsidR="00A24858" w:rsidRPr="005B7C5C">
        <w:rPr>
          <w:rFonts w:cs="Times New Roman"/>
        </w:rPr>
        <w:t>that gave his life trying to save my crew on Oasis.”</w:t>
      </w:r>
    </w:p>
    <w:p w14:paraId="266A4002" w14:textId="7C1FC5CF" w:rsidR="00A24858" w:rsidRPr="005B7C5C" w:rsidRDefault="00A24858" w:rsidP="004537F7">
      <w:pPr>
        <w:rPr>
          <w:rFonts w:cs="Times New Roman"/>
        </w:rPr>
      </w:pPr>
      <w:r w:rsidRPr="005B7C5C">
        <w:rPr>
          <w:rFonts w:cs="Times New Roman"/>
        </w:rPr>
        <w:t>“Joan, we owe yo</w:t>
      </w:r>
      <w:r w:rsidR="002245D8" w:rsidRPr="005B7C5C">
        <w:rPr>
          <w:rFonts w:cs="Times New Roman"/>
        </w:rPr>
        <w:t>u, Tom</w:t>
      </w:r>
      <w:r w:rsidR="00900FEC">
        <w:rPr>
          <w:rFonts w:cs="Times New Roman"/>
        </w:rPr>
        <w:t>,</w:t>
      </w:r>
      <w:r w:rsidR="002245D8" w:rsidRPr="005B7C5C">
        <w:rPr>
          <w:rFonts w:cs="Times New Roman"/>
        </w:rPr>
        <w:t xml:space="preserve"> and SIMPOC a great deal</w:t>
      </w:r>
      <w:r w:rsidR="00900FEC">
        <w:rPr>
          <w:rFonts w:cs="Times New Roman"/>
        </w:rPr>
        <w:t>;</w:t>
      </w:r>
      <w:r w:rsidR="002245D8" w:rsidRPr="005B7C5C">
        <w:rPr>
          <w:rFonts w:cs="Times New Roman"/>
        </w:rPr>
        <w:t xml:space="preserve"> </w:t>
      </w:r>
      <w:r w:rsidRPr="005B7C5C">
        <w:rPr>
          <w:rFonts w:cs="Times New Roman"/>
        </w:rPr>
        <w:t xml:space="preserve">the </w:t>
      </w:r>
      <w:r w:rsidRPr="005B7C5C">
        <w:rPr>
          <w:rFonts w:cs="Times New Roman"/>
          <w:noProof/>
        </w:rPr>
        <w:t>ship</w:t>
      </w:r>
      <w:r w:rsidRPr="005B7C5C">
        <w:rPr>
          <w:rFonts w:cs="Times New Roman"/>
        </w:rPr>
        <w:t xml:space="preserve"> or The Chevesky is yours.”</w:t>
      </w:r>
    </w:p>
    <w:p w14:paraId="772F22E4" w14:textId="6640AA57" w:rsidR="00A24858" w:rsidRPr="005B7C5C" w:rsidRDefault="00A24858" w:rsidP="004537F7">
      <w:pPr>
        <w:rPr>
          <w:rFonts w:cs="Times New Roman"/>
        </w:rPr>
      </w:pPr>
      <w:r w:rsidRPr="005B7C5C">
        <w:rPr>
          <w:rFonts w:cs="Times New Roman"/>
        </w:rPr>
        <w:t xml:space="preserve">“Sir, one other thing. When we were meeting </w:t>
      </w:r>
      <w:r w:rsidRPr="005B7C5C">
        <w:rPr>
          <w:rFonts w:cs="Times New Roman"/>
          <w:noProof/>
        </w:rPr>
        <w:t>before</w:t>
      </w:r>
      <w:r w:rsidR="009F5DCB" w:rsidRPr="005B7C5C">
        <w:rPr>
          <w:rFonts w:cs="Times New Roman"/>
          <w:noProof/>
        </w:rPr>
        <w:t>,</w:t>
      </w:r>
      <w:r w:rsidRPr="005B7C5C">
        <w:rPr>
          <w:rFonts w:cs="Times New Roman"/>
        </w:rPr>
        <w:t xml:space="preserve"> we discussed naming this space force as the Earth Space Command. I gave my ship the call</w:t>
      </w:r>
      <w:r w:rsidR="00900FEC">
        <w:rPr>
          <w:rFonts w:cs="Times New Roman"/>
        </w:rPr>
        <w:t xml:space="preserve"> </w:t>
      </w:r>
      <w:r w:rsidRPr="005B7C5C">
        <w:rPr>
          <w:rFonts w:cs="Times New Roman"/>
        </w:rPr>
        <w:t>sign of ESC1. I figured one of the ships need</w:t>
      </w:r>
      <w:r w:rsidR="000A3D44" w:rsidRPr="005B7C5C">
        <w:rPr>
          <w:rFonts w:cs="Times New Roman"/>
        </w:rPr>
        <w:t>s</w:t>
      </w:r>
      <w:r w:rsidRPr="005B7C5C">
        <w:rPr>
          <w:rFonts w:cs="Times New Roman"/>
        </w:rPr>
        <w:t xml:space="preserve"> to be called numbe</w:t>
      </w:r>
      <w:r w:rsidR="002245D8" w:rsidRPr="005B7C5C">
        <w:rPr>
          <w:rFonts w:cs="Times New Roman"/>
        </w:rPr>
        <w:t>r</w:t>
      </w:r>
      <w:r w:rsidR="00840C61" w:rsidRPr="005B7C5C">
        <w:rPr>
          <w:rFonts w:cs="Times New Roman"/>
        </w:rPr>
        <w:t xml:space="preserve"> 1</w:t>
      </w:r>
      <w:r w:rsidR="002245D8" w:rsidRPr="005B7C5C">
        <w:rPr>
          <w:rFonts w:cs="Times New Roman"/>
        </w:rPr>
        <w:t>, so I took it,</w:t>
      </w:r>
      <w:r w:rsidRPr="005B7C5C">
        <w:rPr>
          <w:rFonts w:cs="Times New Roman"/>
        </w:rPr>
        <w:t>”</w:t>
      </w:r>
      <w:r w:rsidR="002245D8" w:rsidRPr="005B7C5C">
        <w:rPr>
          <w:rFonts w:cs="Times New Roman"/>
        </w:rPr>
        <w:t xml:space="preserve"> Joan said.</w:t>
      </w:r>
    </w:p>
    <w:p w14:paraId="605D09E8" w14:textId="713D58AF" w:rsidR="00A24858" w:rsidRPr="005B7C5C" w:rsidRDefault="00A24858" w:rsidP="004537F7">
      <w:pPr>
        <w:rPr>
          <w:rFonts w:cs="Times New Roman"/>
        </w:rPr>
      </w:pPr>
      <w:r w:rsidRPr="005B7C5C">
        <w:rPr>
          <w:rFonts w:cs="Times New Roman"/>
        </w:rPr>
        <w:t xml:space="preserve">The president </w:t>
      </w:r>
      <w:r w:rsidRPr="005B7C5C">
        <w:rPr>
          <w:rFonts w:cs="Times New Roman"/>
          <w:noProof/>
        </w:rPr>
        <w:t>chu</w:t>
      </w:r>
      <w:r w:rsidR="009F5DCB" w:rsidRPr="005B7C5C">
        <w:rPr>
          <w:rFonts w:cs="Times New Roman"/>
          <w:noProof/>
        </w:rPr>
        <w:t>c</w:t>
      </w:r>
      <w:r w:rsidRPr="005B7C5C">
        <w:rPr>
          <w:rFonts w:cs="Times New Roman"/>
          <w:noProof/>
        </w:rPr>
        <w:t>kled</w:t>
      </w:r>
      <w:r w:rsidRPr="005B7C5C">
        <w:rPr>
          <w:rFonts w:cs="Times New Roman"/>
        </w:rPr>
        <w:t xml:space="preserve"> and said, “Sure, ESC1 it is. Now let’s </w:t>
      </w:r>
      <w:r w:rsidRPr="005B7C5C">
        <w:rPr>
          <w:rFonts w:cs="Times New Roman"/>
          <w:noProof/>
        </w:rPr>
        <w:t>talk</w:t>
      </w:r>
      <w:r w:rsidRPr="005B7C5C">
        <w:rPr>
          <w:rFonts w:cs="Times New Roman"/>
        </w:rPr>
        <w:t xml:space="preserve"> staffing, training, org charts</w:t>
      </w:r>
      <w:r w:rsidR="00900FEC">
        <w:rPr>
          <w:rFonts w:cs="Times New Roman"/>
        </w:rPr>
        <w:t>,</w:t>
      </w:r>
      <w:r w:rsidRPr="005B7C5C">
        <w:rPr>
          <w:rFonts w:cs="Times New Roman"/>
        </w:rPr>
        <w:t xml:space="preserve"> and</w:t>
      </w:r>
      <w:r w:rsidR="00074598" w:rsidRPr="005B7C5C">
        <w:rPr>
          <w:rFonts w:cs="Times New Roman"/>
        </w:rPr>
        <w:t xml:space="preserve"> all</w:t>
      </w:r>
      <w:r w:rsidRPr="005B7C5C">
        <w:rPr>
          <w:rFonts w:cs="Times New Roman"/>
        </w:rPr>
        <w:t xml:space="preserve"> the other exciting topics.</w:t>
      </w:r>
      <w:r w:rsidR="00641CB8" w:rsidRPr="005B7C5C">
        <w:rPr>
          <w:rFonts w:cs="Times New Roman"/>
        </w:rPr>
        <w:t xml:space="preserve"> </w:t>
      </w:r>
      <w:r w:rsidR="00900FEC">
        <w:rPr>
          <w:rFonts w:cs="Times New Roman"/>
        </w:rPr>
        <w:t>The f</w:t>
      </w:r>
      <w:r w:rsidR="00641CB8" w:rsidRPr="005B7C5C">
        <w:rPr>
          <w:rFonts w:cs="Times New Roman"/>
        </w:rPr>
        <w:t xml:space="preserve">irst thing is </w:t>
      </w:r>
      <w:r w:rsidR="00641CB8" w:rsidRPr="005B7C5C">
        <w:rPr>
          <w:rFonts w:cs="Times New Roman"/>
          <w:noProof/>
        </w:rPr>
        <w:t>personnel</w:t>
      </w:r>
      <w:r w:rsidR="00641CB8" w:rsidRPr="005B7C5C">
        <w:rPr>
          <w:rFonts w:cs="Times New Roman"/>
        </w:rPr>
        <w:t xml:space="preserve">. </w:t>
      </w:r>
      <w:r w:rsidR="00641CB8" w:rsidRPr="005B7C5C">
        <w:rPr>
          <w:rFonts w:cs="Times New Roman"/>
          <w:noProof/>
        </w:rPr>
        <w:t>Admiral</w:t>
      </w:r>
      <w:r w:rsidR="00FF3131" w:rsidRPr="005B7C5C">
        <w:rPr>
          <w:rFonts w:cs="Times New Roman"/>
          <w:noProof/>
        </w:rPr>
        <w:t>,</w:t>
      </w:r>
      <w:r w:rsidR="00641CB8" w:rsidRPr="005B7C5C">
        <w:rPr>
          <w:rFonts w:cs="Times New Roman"/>
        </w:rPr>
        <w:t xml:space="preserve"> what have you come up with?</w:t>
      </w:r>
      <w:r w:rsidRPr="005B7C5C">
        <w:rPr>
          <w:rFonts w:cs="Times New Roman"/>
        </w:rPr>
        <w:t>”</w:t>
      </w:r>
    </w:p>
    <w:p w14:paraId="096480A6" w14:textId="240F5D12" w:rsidR="00641CB8" w:rsidRPr="005B7C5C" w:rsidRDefault="00641CB8" w:rsidP="004537F7">
      <w:pPr>
        <w:rPr>
          <w:rFonts w:cs="Times New Roman"/>
        </w:rPr>
      </w:pPr>
      <w:r w:rsidRPr="005B7C5C">
        <w:rPr>
          <w:rFonts w:cs="Times New Roman"/>
        </w:rPr>
        <w:t>“We have more civilians coming in every day. The total population within th</w:t>
      </w:r>
      <w:r w:rsidR="00840C61" w:rsidRPr="005B7C5C">
        <w:rPr>
          <w:rFonts w:cs="Times New Roman"/>
        </w:rPr>
        <w:t>e Hampton Roads area is almost 2</w:t>
      </w:r>
      <w:r w:rsidRPr="005B7C5C">
        <w:rPr>
          <w:rFonts w:cs="Times New Roman"/>
        </w:rPr>
        <w:t xml:space="preserve">,100 people. We have about 50-75 per day joining our community. </w:t>
      </w:r>
      <w:r w:rsidRPr="005B7C5C">
        <w:rPr>
          <w:rFonts w:cs="Times New Roman"/>
          <w:noProof/>
        </w:rPr>
        <w:t>We have</w:t>
      </w:r>
      <w:r w:rsidRPr="005B7C5C">
        <w:rPr>
          <w:rFonts w:cs="Times New Roman"/>
        </w:rPr>
        <w:t xml:space="preserve"> a good mix of military personnel and skills. </w:t>
      </w:r>
      <w:r w:rsidR="002F3C71">
        <w:rPr>
          <w:rFonts w:cs="Times New Roman"/>
          <w:noProof/>
        </w:rPr>
        <w:t>We also have a good mix among the civilian population</w:t>
      </w:r>
      <w:r w:rsidRPr="005B7C5C">
        <w:rPr>
          <w:rFonts w:cs="Times New Roman"/>
        </w:rPr>
        <w:t xml:space="preserve">, including medical, nursing, </w:t>
      </w:r>
      <w:r w:rsidRPr="005B7C5C">
        <w:rPr>
          <w:rFonts w:cs="Times New Roman"/>
        </w:rPr>
        <w:lastRenderedPageBreak/>
        <w:t>technical</w:t>
      </w:r>
      <w:r w:rsidR="002F3C71">
        <w:rPr>
          <w:rFonts w:cs="Times New Roman"/>
        </w:rPr>
        <w:t>,</w:t>
      </w:r>
      <w:r w:rsidRPr="005B7C5C">
        <w:rPr>
          <w:rFonts w:cs="Times New Roman"/>
        </w:rPr>
        <w:t xml:space="preserve"> and engineering. As each person </w:t>
      </w:r>
      <w:r w:rsidRPr="005B7C5C">
        <w:rPr>
          <w:rFonts w:cs="Times New Roman"/>
          <w:noProof/>
        </w:rPr>
        <w:t>arrives</w:t>
      </w:r>
      <w:r w:rsidR="00FF3131" w:rsidRPr="005B7C5C">
        <w:rPr>
          <w:rFonts w:cs="Times New Roman"/>
          <w:noProof/>
        </w:rPr>
        <w:t>,</w:t>
      </w:r>
      <w:r w:rsidRPr="005B7C5C">
        <w:rPr>
          <w:rFonts w:cs="Times New Roman"/>
        </w:rPr>
        <w:t xml:space="preserve"> we’ve set up an interview process </w:t>
      </w:r>
      <w:r w:rsidR="002F3C71">
        <w:rPr>
          <w:rFonts w:cs="Times New Roman"/>
        </w:rPr>
        <w:t>to</w:t>
      </w:r>
      <w:r w:rsidRPr="005B7C5C">
        <w:rPr>
          <w:rFonts w:cs="Times New Roman"/>
        </w:rPr>
        <w:t xml:space="preserve"> determine their skill set and where they plan to live. We’re encouraging everyone to stay in communities, so the other services can be centralized. The good news is, from this mix of personnel, I have almost 350 people with various skills that could be applicable when we use these alien assets. Most of them have command or technical experience</w:t>
      </w:r>
      <w:r w:rsidR="002F3C71">
        <w:rPr>
          <w:rFonts w:cs="Times New Roman"/>
        </w:rPr>
        <w:t>,</w:t>
      </w:r>
      <w:r w:rsidRPr="005B7C5C">
        <w:rPr>
          <w:rFonts w:cs="Times New Roman"/>
        </w:rPr>
        <w:t xml:space="preserve"> which will help </w:t>
      </w:r>
      <w:r w:rsidR="00FF3131" w:rsidRPr="005B7C5C">
        <w:rPr>
          <w:rFonts w:cs="Times New Roman"/>
          <w:noProof/>
        </w:rPr>
        <w:t>to staff</w:t>
      </w:r>
      <w:r w:rsidRPr="005B7C5C">
        <w:rPr>
          <w:rFonts w:cs="Times New Roman"/>
        </w:rPr>
        <w:t xml:space="preserve"> the ships. SIMPOC, you said that the best use of the Beta </w:t>
      </w:r>
      <w:r w:rsidRPr="005B7C5C">
        <w:rPr>
          <w:rFonts w:cs="Times New Roman"/>
          <w:noProof/>
        </w:rPr>
        <w:t>units</w:t>
      </w:r>
      <w:r w:rsidRPr="005B7C5C">
        <w:rPr>
          <w:rFonts w:cs="Times New Roman"/>
        </w:rPr>
        <w:t xml:space="preserve"> would be to staff the Capital Ships. </w:t>
      </w:r>
      <w:r w:rsidR="00840C61" w:rsidRPr="005B7C5C">
        <w:rPr>
          <w:rFonts w:cs="Times New Roman"/>
        </w:rPr>
        <w:t>I’d like</w:t>
      </w:r>
      <w:r w:rsidRPr="005B7C5C">
        <w:rPr>
          <w:rFonts w:cs="Times New Roman"/>
        </w:rPr>
        <w:t xml:space="preserve"> to assign five per ship.”</w:t>
      </w:r>
    </w:p>
    <w:p w14:paraId="3C90C416" w14:textId="6D155850" w:rsidR="00641CB8" w:rsidRPr="005B7C5C" w:rsidRDefault="00641CB8" w:rsidP="004537F7">
      <w:pPr>
        <w:rPr>
          <w:rFonts w:cs="Times New Roman"/>
        </w:rPr>
      </w:pPr>
      <w:r w:rsidRPr="005B7C5C">
        <w:rPr>
          <w:rFonts w:cs="Times New Roman"/>
        </w:rPr>
        <w:t>“Admiral, when we took the Chevesky to Mars, SIMPOC had already reconfigured the command area so five Betas could control the shi</w:t>
      </w:r>
      <w:r w:rsidR="00FF3131" w:rsidRPr="005B7C5C">
        <w:rPr>
          <w:rFonts w:cs="Times New Roman"/>
        </w:rPr>
        <w:t>p. That plan seemed</w:t>
      </w:r>
      <w:r w:rsidRPr="005B7C5C">
        <w:rPr>
          <w:rFonts w:cs="Times New Roman"/>
        </w:rPr>
        <w:t xml:space="preserve"> to work out well,” pointed out Joan.</w:t>
      </w:r>
      <w:r w:rsidR="00FF3131" w:rsidRPr="005B7C5C">
        <w:rPr>
          <w:rFonts w:cs="Times New Roman"/>
        </w:rPr>
        <w:t xml:space="preserve"> “We’ll have to get</w:t>
      </w:r>
      <w:r w:rsidR="00074598" w:rsidRPr="005B7C5C">
        <w:rPr>
          <w:rFonts w:cs="Times New Roman"/>
        </w:rPr>
        <w:t xml:space="preserve"> all</w:t>
      </w:r>
      <w:r w:rsidR="00FF3131" w:rsidRPr="005B7C5C">
        <w:rPr>
          <w:rFonts w:cs="Times New Roman"/>
        </w:rPr>
        <w:t xml:space="preserve"> you into space to check out t</w:t>
      </w:r>
      <w:r w:rsidR="00A3562E" w:rsidRPr="005B7C5C">
        <w:rPr>
          <w:rFonts w:cs="Times New Roman"/>
        </w:rPr>
        <w:t>he hardware as soon as possible,</w:t>
      </w:r>
      <w:r w:rsidR="00FF3131" w:rsidRPr="005B7C5C">
        <w:rPr>
          <w:rFonts w:cs="Times New Roman"/>
        </w:rPr>
        <w:t>”</w:t>
      </w:r>
      <w:r w:rsidR="00A3562E" w:rsidRPr="005B7C5C">
        <w:rPr>
          <w:rFonts w:cs="Times New Roman"/>
        </w:rPr>
        <w:t xml:space="preserve"> Joan</w:t>
      </w:r>
      <w:r w:rsidR="00CF00D3" w:rsidRPr="005B7C5C">
        <w:rPr>
          <w:rFonts w:cs="Times New Roman"/>
        </w:rPr>
        <w:t xml:space="preserve"> added</w:t>
      </w:r>
      <w:r w:rsidR="00A3562E" w:rsidRPr="005B7C5C">
        <w:rPr>
          <w:rFonts w:cs="Times New Roman"/>
        </w:rPr>
        <w:t>.</w:t>
      </w:r>
    </w:p>
    <w:p w14:paraId="331AD3BB" w14:textId="45628887" w:rsidR="00A3562E" w:rsidRPr="005B7C5C" w:rsidRDefault="00FF3131" w:rsidP="004537F7">
      <w:pPr>
        <w:rPr>
          <w:rFonts w:cs="Times New Roman"/>
        </w:rPr>
      </w:pPr>
      <w:r w:rsidRPr="005B7C5C">
        <w:rPr>
          <w:rFonts w:cs="Times New Roman"/>
        </w:rPr>
        <w:t>“</w:t>
      </w:r>
      <w:r w:rsidR="00A3562E" w:rsidRPr="005B7C5C">
        <w:rPr>
          <w:rFonts w:cs="Times New Roman"/>
        </w:rPr>
        <w:t>Excellent idea, Tom</w:t>
      </w:r>
      <w:r w:rsidR="002F3C71">
        <w:rPr>
          <w:rFonts w:cs="Times New Roman"/>
        </w:rPr>
        <w:t>. C</w:t>
      </w:r>
      <w:r w:rsidR="00A3562E" w:rsidRPr="005B7C5C">
        <w:rPr>
          <w:rFonts w:cs="Times New Roman"/>
        </w:rPr>
        <w:t>ould you put something together</w:t>
      </w:r>
      <w:r w:rsidR="000A3D44" w:rsidRPr="005B7C5C">
        <w:rPr>
          <w:rFonts w:cs="Times New Roman"/>
        </w:rPr>
        <w:t>?”</w:t>
      </w:r>
    </w:p>
    <w:p w14:paraId="4E7EEB99" w14:textId="16AFBF19" w:rsidR="00A3562E" w:rsidRPr="005B7C5C" w:rsidRDefault="00A3562E" w:rsidP="004537F7">
      <w:pPr>
        <w:rPr>
          <w:rFonts w:cs="Times New Roman"/>
        </w:rPr>
      </w:pPr>
      <w:r w:rsidRPr="005B7C5C">
        <w:rPr>
          <w:rFonts w:cs="Times New Roman"/>
        </w:rPr>
        <w:t>“Yes, Mr. President.”</w:t>
      </w:r>
    </w:p>
    <w:p w14:paraId="33206095" w14:textId="103A786A" w:rsidR="00FF3131" w:rsidRPr="005B7C5C" w:rsidRDefault="00A3562E" w:rsidP="004537F7">
      <w:pPr>
        <w:rPr>
          <w:rFonts w:cs="Times New Roman"/>
        </w:rPr>
      </w:pPr>
      <w:r w:rsidRPr="005B7C5C">
        <w:rPr>
          <w:rFonts w:cs="Times New Roman"/>
        </w:rPr>
        <w:t>I’m glad SIMPOC’s new configuration worked well</w:t>
      </w:r>
      <w:r w:rsidR="002F3C71">
        <w:rPr>
          <w:rFonts w:cs="Times New Roman"/>
        </w:rPr>
        <w:t>;</w:t>
      </w:r>
      <w:r w:rsidR="00FF3131" w:rsidRPr="005B7C5C">
        <w:rPr>
          <w:rFonts w:cs="Times New Roman"/>
        </w:rPr>
        <w:t xml:space="preserve"> I’ll have a group of people look</w:t>
      </w:r>
      <w:r w:rsidR="00840C61" w:rsidRPr="005B7C5C">
        <w:rPr>
          <w:rFonts w:cs="Times New Roman"/>
        </w:rPr>
        <w:t>ing</w:t>
      </w:r>
      <w:r w:rsidR="00FF3131" w:rsidRPr="005B7C5C">
        <w:rPr>
          <w:rFonts w:cs="Times New Roman"/>
        </w:rPr>
        <w:t xml:space="preserve"> </w:t>
      </w:r>
      <w:r w:rsidR="00FF3131" w:rsidRPr="005B7C5C">
        <w:rPr>
          <w:rFonts w:cs="Times New Roman"/>
          <w:noProof/>
        </w:rPr>
        <w:t>at</w:t>
      </w:r>
      <w:r w:rsidR="00FF3131" w:rsidRPr="005B7C5C">
        <w:rPr>
          <w:rFonts w:cs="Times New Roman"/>
        </w:rPr>
        <w:t xml:space="preserve"> the volunteers and </w:t>
      </w:r>
      <w:r w:rsidR="00840C61" w:rsidRPr="005B7C5C">
        <w:rPr>
          <w:rFonts w:cs="Times New Roman"/>
        </w:rPr>
        <w:t xml:space="preserve">deciding </w:t>
      </w:r>
      <w:r w:rsidR="00FF3131" w:rsidRPr="005B7C5C">
        <w:rPr>
          <w:rFonts w:cs="Times New Roman"/>
        </w:rPr>
        <w:t>which ones we can use and assign them to ships. SIMPOC, what do we do about training them?”</w:t>
      </w:r>
      <w:r w:rsidR="00CF00D3" w:rsidRPr="005B7C5C">
        <w:rPr>
          <w:rFonts w:cs="Times New Roman"/>
        </w:rPr>
        <w:t xml:space="preserve"> The Admiral asked.</w:t>
      </w:r>
    </w:p>
    <w:p w14:paraId="74A451E1" w14:textId="2B2C3CD2" w:rsidR="001E0F00" w:rsidRPr="005B7C5C" w:rsidRDefault="00FF3131" w:rsidP="004537F7">
      <w:pPr>
        <w:rPr>
          <w:rFonts w:cs="Times New Roman"/>
        </w:rPr>
      </w:pPr>
      <w:r w:rsidRPr="005B7C5C">
        <w:rPr>
          <w:rFonts w:cs="Times New Roman"/>
        </w:rPr>
        <w:t xml:space="preserve">“Admiral, even as we speak, I’m learning about the systems, performance, </w:t>
      </w:r>
      <w:r w:rsidRPr="005B7C5C">
        <w:rPr>
          <w:rFonts w:cs="Times New Roman"/>
          <w:noProof/>
        </w:rPr>
        <w:t>hardware,</w:t>
      </w:r>
      <w:r w:rsidRPr="005B7C5C">
        <w:rPr>
          <w:rFonts w:cs="Times New Roman"/>
        </w:rPr>
        <w:t xml:space="preserve"> etc. It is very complex and will take me a long time to put the entire picture together. In the </w:t>
      </w:r>
      <w:r w:rsidRPr="005B7C5C">
        <w:rPr>
          <w:rFonts w:cs="Times New Roman"/>
          <w:noProof/>
        </w:rPr>
        <w:t>meantime</w:t>
      </w:r>
      <w:r w:rsidRPr="005B7C5C">
        <w:rPr>
          <w:rFonts w:cs="Times New Roman"/>
        </w:rPr>
        <w:t xml:space="preserve">, as perhaps Joan can attest, the ships are easy to operate. In many cases, merely saying ‘take me to Mars’ will </w:t>
      </w:r>
      <w:r w:rsidRPr="005B7C5C">
        <w:rPr>
          <w:rFonts w:cs="Times New Roman"/>
          <w:noProof/>
        </w:rPr>
        <w:t>suffice</w:t>
      </w:r>
      <w:r w:rsidRPr="005B7C5C">
        <w:rPr>
          <w:rFonts w:cs="Times New Roman"/>
        </w:rPr>
        <w:t>.</w:t>
      </w:r>
      <w:r w:rsidR="001E0F00" w:rsidRPr="005B7C5C">
        <w:rPr>
          <w:rFonts w:cs="Times New Roman"/>
        </w:rPr>
        <w:t xml:space="preserve"> This will be a </w:t>
      </w:r>
      <w:r w:rsidR="00F26B3E" w:rsidRPr="005B7C5C">
        <w:rPr>
          <w:rFonts w:cs="Times New Roman"/>
        </w:rPr>
        <w:t>learning exercise for</w:t>
      </w:r>
      <w:r w:rsidR="00074598" w:rsidRPr="005B7C5C">
        <w:rPr>
          <w:rFonts w:cs="Times New Roman"/>
        </w:rPr>
        <w:t xml:space="preserve"> all</w:t>
      </w:r>
      <w:r w:rsidR="00F26B3E" w:rsidRPr="005B7C5C">
        <w:rPr>
          <w:rFonts w:cs="Times New Roman"/>
        </w:rPr>
        <w:t xml:space="preserve"> </w:t>
      </w:r>
      <w:r w:rsidR="000D1CF5">
        <w:rPr>
          <w:rFonts w:cs="Times New Roman"/>
        </w:rPr>
        <w:t xml:space="preserve">of </w:t>
      </w:r>
      <w:r w:rsidR="00F26B3E" w:rsidRPr="005B7C5C">
        <w:rPr>
          <w:rFonts w:cs="Times New Roman"/>
        </w:rPr>
        <w:t>us,</w:t>
      </w:r>
      <w:r w:rsidR="001E0F00" w:rsidRPr="005B7C5C">
        <w:rPr>
          <w:rFonts w:cs="Times New Roman"/>
        </w:rPr>
        <w:t>”</w:t>
      </w:r>
      <w:r w:rsidR="00F26B3E" w:rsidRPr="005B7C5C">
        <w:rPr>
          <w:rFonts w:cs="Times New Roman"/>
        </w:rPr>
        <w:t xml:space="preserve"> explained SIMPOC.</w:t>
      </w:r>
    </w:p>
    <w:p w14:paraId="18B64C6C" w14:textId="688303C7" w:rsidR="009A2B74" w:rsidRPr="005B7C5C" w:rsidRDefault="001E0F00" w:rsidP="004537F7">
      <w:pPr>
        <w:rPr>
          <w:rFonts w:cs="Times New Roman"/>
        </w:rPr>
      </w:pPr>
      <w:r w:rsidRPr="005B7C5C">
        <w:rPr>
          <w:rFonts w:cs="Times New Roman"/>
        </w:rPr>
        <w:t>“SIMPOC, have you learned anything about offensive weapons?”</w:t>
      </w:r>
      <w:r w:rsidR="009A2B74" w:rsidRPr="005B7C5C">
        <w:rPr>
          <w:rFonts w:cs="Times New Roman"/>
        </w:rPr>
        <w:t xml:space="preserve"> asked the president.</w:t>
      </w:r>
    </w:p>
    <w:p w14:paraId="46082F15" w14:textId="334E9696" w:rsidR="00F26B3E" w:rsidRPr="005B7C5C" w:rsidRDefault="009A2B74" w:rsidP="00F26B3E">
      <w:pPr>
        <w:rPr>
          <w:rFonts w:cs="Times New Roman"/>
        </w:rPr>
      </w:pPr>
      <w:r w:rsidRPr="005B7C5C">
        <w:rPr>
          <w:rFonts w:cs="Times New Roman"/>
        </w:rPr>
        <w:lastRenderedPageBreak/>
        <w:t xml:space="preserve">“Sir, the Vakeel haven’t had much need for weapons. Their history shows no major </w:t>
      </w:r>
      <w:r w:rsidRPr="005B7C5C">
        <w:rPr>
          <w:rFonts w:cs="Times New Roman"/>
          <w:noProof/>
        </w:rPr>
        <w:t>conflicts</w:t>
      </w:r>
      <w:r w:rsidR="006D6A6B" w:rsidRPr="005B7C5C">
        <w:rPr>
          <w:rFonts w:cs="Times New Roman"/>
          <w:noProof/>
        </w:rPr>
        <w:t>,</w:t>
      </w:r>
      <w:r w:rsidRPr="005B7C5C">
        <w:rPr>
          <w:rFonts w:cs="Times New Roman"/>
        </w:rPr>
        <w:t xml:space="preserve"> and they have never encountered intelligent life forms. The weapons that we encountered </w:t>
      </w:r>
      <w:r w:rsidR="00840C61" w:rsidRPr="005B7C5C">
        <w:rPr>
          <w:rFonts w:cs="Times New Roman"/>
        </w:rPr>
        <w:t xml:space="preserve">on the ground </w:t>
      </w:r>
      <w:r w:rsidRPr="005B7C5C">
        <w:rPr>
          <w:rFonts w:cs="Times New Roman"/>
        </w:rPr>
        <w:t>were designed to protect the Harvesting Units. To us</w:t>
      </w:r>
      <w:r w:rsidR="00BC6735">
        <w:rPr>
          <w:rFonts w:cs="Times New Roman"/>
        </w:rPr>
        <w:t>,</w:t>
      </w:r>
      <w:r w:rsidRPr="005B7C5C">
        <w:rPr>
          <w:rFonts w:cs="Times New Roman"/>
        </w:rPr>
        <w:t xml:space="preserve"> they are powerful, but they lack targeting, range and fail to meet other requirements that we would need for an offensive weapon. We may be able to modify them and use them in a tactical </w:t>
      </w:r>
      <w:r w:rsidRPr="005B7C5C">
        <w:rPr>
          <w:rFonts w:cs="Times New Roman"/>
          <w:noProof/>
        </w:rPr>
        <w:t>operation</w:t>
      </w:r>
      <w:r w:rsidR="006D6A6B" w:rsidRPr="005B7C5C">
        <w:rPr>
          <w:rFonts w:cs="Times New Roman"/>
          <w:noProof/>
        </w:rPr>
        <w:t>,</w:t>
      </w:r>
      <w:r w:rsidRPr="005B7C5C">
        <w:rPr>
          <w:rFonts w:cs="Times New Roman"/>
        </w:rPr>
        <w:t xml:space="preserve"> but they will have limited use in space. The transport ships are not generally armed, but they are modular and can have weapons put on them</w:t>
      </w:r>
      <w:r w:rsidR="00BC6735">
        <w:rPr>
          <w:rFonts w:cs="Times New Roman"/>
        </w:rPr>
        <w:t>;</w:t>
      </w:r>
      <w:r w:rsidRPr="005B7C5C">
        <w:rPr>
          <w:rFonts w:cs="Times New Roman"/>
        </w:rPr>
        <w:t xml:space="preserve"> again</w:t>
      </w:r>
      <w:r w:rsidR="00BC6735">
        <w:rPr>
          <w:rFonts w:cs="Times New Roman"/>
        </w:rPr>
        <w:t>,</w:t>
      </w:r>
      <w:r w:rsidRPr="005B7C5C">
        <w:rPr>
          <w:rFonts w:cs="Times New Roman"/>
        </w:rPr>
        <w:t xml:space="preserve"> those weapons are the same that Admiral Monson and Admiral Mears encountered. The computers were assigned to harvest this </w:t>
      </w:r>
      <w:r w:rsidRPr="005B7C5C">
        <w:rPr>
          <w:rFonts w:cs="Times New Roman"/>
          <w:noProof/>
        </w:rPr>
        <w:t>system</w:t>
      </w:r>
      <w:r w:rsidR="006D6A6B" w:rsidRPr="005B7C5C">
        <w:rPr>
          <w:rFonts w:cs="Times New Roman"/>
          <w:noProof/>
        </w:rPr>
        <w:t>,</w:t>
      </w:r>
      <w:r w:rsidRPr="005B7C5C">
        <w:rPr>
          <w:rFonts w:cs="Times New Roman"/>
        </w:rPr>
        <w:t xml:space="preserve"> and they have a great deal of latitude in doing so. They can escalate their attack to achieve their goals, and because the Vakeel have never encountered intelligent life, they didn’t see the need to intercede with the robots but to give them many options to accomplish their missions. The Capital </w:t>
      </w:r>
      <w:r w:rsidRPr="005B7C5C">
        <w:rPr>
          <w:rFonts w:cs="Times New Roman"/>
          <w:noProof/>
        </w:rPr>
        <w:t>Ships</w:t>
      </w:r>
      <w:r w:rsidRPr="005B7C5C">
        <w:rPr>
          <w:rFonts w:cs="Times New Roman"/>
        </w:rPr>
        <w:t xml:space="preserve"> may be another matter. They have a tremendous amount of power. During our trips, I tried to measure the energy created and used, but because I’m </w:t>
      </w:r>
      <w:r w:rsidRPr="005B7C5C">
        <w:rPr>
          <w:rFonts w:cs="Times New Roman"/>
          <w:noProof/>
        </w:rPr>
        <w:t>stil</w:t>
      </w:r>
      <w:r w:rsidRPr="005B7C5C">
        <w:rPr>
          <w:rFonts w:cs="Times New Roman"/>
        </w:rPr>
        <w:t xml:space="preserve">l trying to understand it, my estimates may be inaccurate. Regardless, my estimates showed that it has much more energy available </w:t>
      </w:r>
      <w:r w:rsidRPr="005B7C5C">
        <w:rPr>
          <w:rFonts w:cs="Times New Roman"/>
          <w:noProof/>
        </w:rPr>
        <w:t>th</w:t>
      </w:r>
      <w:r w:rsidR="006D6A6B" w:rsidRPr="005B7C5C">
        <w:rPr>
          <w:rFonts w:cs="Times New Roman"/>
          <w:noProof/>
        </w:rPr>
        <w:t>a</w:t>
      </w:r>
      <w:r w:rsidRPr="005B7C5C">
        <w:rPr>
          <w:rFonts w:cs="Times New Roman"/>
          <w:noProof/>
        </w:rPr>
        <w:t>n</w:t>
      </w:r>
      <w:r w:rsidRPr="005B7C5C">
        <w:rPr>
          <w:rFonts w:cs="Times New Roman"/>
        </w:rPr>
        <w:t xml:space="preserve"> is used</w:t>
      </w:r>
      <w:r w:rsidR="00BC6735">
        <w:rPr>
          <w:rFonts w:cs="Times New Roman"/>
        </w:rPr>
        <w:t>,</w:t>
      </w:r>
      <w:r w:rsidRPr="005B7C5C">
        <w:rPr>
          <w:rFonts w:cs="Times New Roman"/>
        </w:rPr>
        <w:t xml:space="preserve"> and while we were with the </w:t>
      </w:r>
      <w:r w:rsidRPr="005B7C5C">
        <w:rPr>
          <w:rFonts w:cs="Times New Roman"/>
          <w:noProof/>
        </w:rPr>
        <w:t>Vakeel</w:t>
      </w:r>
      <w:r w:rsidR="006D6A6B" w:rsidRPr="005B7C5C">
        <w:rPr>
          <w:rFonts w:cs="Times New Roman"/>
          <w:noProof/>
        </w:rPr>
        <w:t>,</w:t>
      </w:r>
      <w:r w:rsidRPr="005B7C5C">
        <w:rPr>
          <w:rFonts w:cs="Times New Roman"/>
        </w:rPr>
        <w:t xml:space="preserve"> there was some veiled reference to a weapon onboard.</w:t>
      </w:r>
      <w:r w:rsidR="00B762E8" w:rsidRPr="005B7C5C">
        <w:rPr>
          <w:rFonts w:cs="Times New Roman"/>
        </w:rPr>
        <w:t xml:space="preserve"> My investigations haven’t found a device identified as a weapon. What I have found is a propulsion system that manages immense forces. Those forces can be used to provide acceleration, or they can be directed towards another object. I’m only beginning to understand the nature of the propulsion. If I may, allow me to explain as I currently </w:t>
      </w:r>
      <w:r w:rsidR="00F26B3E" w:rsidRPr="005B7C5C">
        <w:rPr>
          <w:rFonts w:cs="Times New Roman"/>
        </w:rPr>
        <w:t>understand.”</w:t>
      </w:r>
    </w:p>
    <w:p w14:paraId="51435574" w14:textId="2B02E60A" w:rsidR="00F26B3E" w:rsidRPr="005B7C5C" w:rsidRDefault="00F26B3E" w:rsidP="00F26B3E">
      <w:pPr>
        <w:rPr>
          <w:rFonts w:cs="Times New Roman"/>
        </w:rPr>
      </w:pPr>
      <w:r w:rsidRPr="005B7C5C">
        <w:rPr>
          <w:rFonts w:cs="Times New Roman"/>
        </w:rPr>
        <w:t xml:space="preserve">“Go ahead, SIMPOC. Just keep it </w:t>
      </w:r>
      <w:r w:rsidR="005A4407" w:rsidRPr="005B7C5C">
        <w:rPr>
          <w:rFonts w:cs="Times New Roman"/>
        </w:rPr>
        <w:t xml:space="preserve">simple </w:t>
      </w:r>
      <w:r w:rsidRPr="005B7C5C">
        <w:rPr>
          <w:rFonts w:cs="Times New Roman"/>
        </w:rPr>
        <w:t>so we can understand what you’re talking about,” the president asked.</w:t>
      </w:r>
    </w:p>
    <w:p w14:paraId="2E27D7F5" w14:textId="4136AFDE" w:rsidR="00B762E8" w:rsidRPr="005B7C5C" w:rsidRDefault="00B762E8" w:rsidP="004537F7">
      <w:pPr>
        <w:rPr>
          <w:rFonts w:cs="Times New Roman"/>
        </w:rPr>
      </w:pPr>
      <w:r w:rsidRPr="005B7C5C">
        <w:rPr>
          <w:rFonts w:cs="Times New Roman"/>
        </w:rPr>
        <w:lastRenderedPageBreak/>
        <w:t xml:space="preserve">“We all know that the Universe has two powerful forces, </w:t>
      </w:r>
      <w:r w:rsidRPr="005B7C5C">
        <w:rPr>
          <w:rFonts w:cs="Times New Roman"/>
          <w:noProof/>
        </w:rPr>
        <w:t>gravity</w:t>
      </w:r>
      <w:r w:rsidRPr="005B7C5C">
        <w:rPr>
          <w:rFonts w:cs="Times New Roman"/>
        </w:rPr>
        <w:t xml:space="preserve"> and magnetism. Throughou</w:t>
      </w:r>
      <w:r w:rsidR="00532606" w:rsidRPr="005B7C5C">
        <w:rPr>
          <w:rFonts w:cs="Times New Roman"/>
        </w:rPr>
        <w:t>t our Galaxy and likely through</w:t>
      </w:r>
      <w:r w:rsidRPr="005B7C5C">
        <w:rPr>
          <w:rFonts w:cs="Times New Roman"/>
        </w:rPr>
        <w:t>out the Universe</w:t>
      </w:r>
      <w:r w:rsidR="00BC6735">
        <w:rPr>
          <w:rFonts w:cs="Times New Roman"/>
        </w:rPr>
        <w:t>,</w:t>
      </w:r>
      <w:r w:rsidRPr="005B7C5C">
        <w:rPr>
          <w:rFonts w:cs="Times New Roman"/>
        </w:rPr>
        <w:t xml:space="preserve"> there are huge rivers of magnetic force. Half are </w:t>
      </w:r>
      <w:r w:rsidRPr="005B7C5C">
        <w:rPr>
          <w:rFonts w:cs="Times New Roman"/>
          <w:noProof/>
        </w:rPr>
        <w:t>positive</w:t>
      </w:r>
      <w:r w:rsidR="006D6A6B" w:rsidRPr="005B7C5C">
        <w:rPr>
          <w:rFonts w:cs="Times New Roman"/>
          <w:noProof/>
        </w:rPr>
        <w:t>,</w:t>
      </w:r>
      <w:r w:rsidRPr="005B7C5C">
        <w:rPr>
          <w:rFonts w:cs="Times New Roman"/>
        </w:rPr>
        <w:t xml:space="preserve"> and half are negative. These currents never touch </w:t>
      </w:r>
      <w:r w:rsidRPr="005B7C5C">
        <w:rPr>
          <w:rFonts w:cs="Times New Roman"/>
          <w:noProof/>
        </w:rPr>
        <w:t>each</w:t>
      </w:r>
      <w:r w:rsidR="000A3D44" w:rsidRPr="005B7C5C">
        <w:rPr>
          <w:rFonts w:cs="Times New Roman"/>
          <w:noProof/>
        </w:rPr>
        <w:t xml:space="preserve"> other</w:t>
      </w:r>
      <w:r w:rsidR="006D6A6B" w:rsidRPr="005B7C5C">
        <w:rPr>
          <w:rFonts w:cs="Times New Roman"/>
          <w:noProof/>
        </w:rPr>
        <w:t>,</w:t>
      </w:r>
      <w:r w:rsidRPr="005B7C5C">
        <w:rPr>
          <w:rFonts w:cs="Times New Roman"/>
        </w:rPr>
        <w:t xml:space="preserve"> but there is a balance of forces between them. My current understanding of the power system is that </w:t>
      </w:r>
      <w:r w:rsidRPr="005B7C5C">
        <w:rPr>
          <w:rFonts w:cs="Times New Roman"/>
          <w:noProof/>
        </w:rPr>
        <w:t>it</w:t>
      </w:r>
      <w:r w:rsidRPr="005B7C5C">
        <w:rPr>
          <w:rFonts w:cs="Times New Roman"/>
        </w:rPr>
        <w:t xml:space="preserve"> uses a relatively small force to manipulate the larger forces between the magnetic currents. If those forces are focused in such a way to make them a weapon, I’m not sure what the effect will be. At the quantum mechanics level, magnetic forces could disrupt the molecular structure so that the form of the structure will change. My hypothesis is that using the </w:t>
      </w:r>
      <w:r w:rsidRPr="005B7C5C">
        <w:rPr>
          <w:rFonts w:cs="Times New Roman"/>
          <w:noProof/>
        </w:rPr>
        <w:t>thrust and</w:t>
      </w:r>
      <w:r w:rsidRPr="005B7C5C">
        <w:rPr>
          <w:rFonts w:cs="Times New Roman"/>
        </w:rPr>
        <w:t xml:space="preserve"> pointing </w:t>
      </w:r>
      <w:r w:rsidR="004C3578" w:rsidRPr="005B7C5C">
        <w:rPr>
          <w:rFonts w:cs="Times New Roman"/>
        </w:rPr>
        <w:t xml:space="preserve">it </w:t>
      </w:r>
      <w:r w:rsidRPr="005B7C5C">
        <w:rPr>
          <w:rFonts w:cs="Times New Roman"/>
        </w:rPr>
        <w:t xml:space="preserve">as a </w:t>
      </w:r>
      <w:r w:rsidRPr="005B7C5C">
        <w:rPr>
          <w:rFonts w:cs="Times New Roman"/>
          <w:noProof/>
        </w:rPr>
        <w:t>weapon</w:t>
      </w:r>
      <w:r w:rsidRPr="005B7C5C">
        <w:rPr>
          <w:rFonts w:cs="Times New Roman"/>
        </w:rPr>
        <w:t xml:space="preserve"> would change the molecular structure of the </w:t>
      </w:r>
      <w:r w:rsidRPr="005B7C5C">
        <w:rPr>
          <w:rFonts w:cs="Times New Roman"/>
          <w:noProof/>
        </w:rPr>
        <w:t>target</w:t>
      </w:r>
      <w:r w:rsidRPr="005B7C5C">
        <w:rPr>
          <w:rFonts w:cs="Times New Roman"/>
        </w:rPr>
        <w:t xml:space="preserve"> so that it would no long</w:t>
      </w:r>
      <w:r w:rsidR="004C3578" w:rsidRPr="005B7C5C">
        <w:rPr>
          <w:rFonts w:cs="Times New Roman"/>
        </w:rPr>
        <w:t xml:space="preserve">er be a structure. Immediately the structure would </w:t>
      </w:r>
      <w:r w:rsidRPr="005B7C5C">
        <w:rPr>
          <w:rFonts w:cs="Times New Roman"/>
        </w:rPr>
        <w:t>collapse, or disintegration would occur. I need to point out</w:t>
      </w:r>
      <w:r w:rsidR="00BC6735">
        <w:rPr>
          <w:rFonts w:cs="Times New Roman"/>
        </w:rPr>
        <w:t>,</w:t>
      </w:r>
      <w:r w:rsidRPr="005B7C5C">
        <w:rPr>
          <w:rFonts w:cs="Times New Roman"/>
        </w:rPr>
        <w:t xml:space="preserve"> though</w:t>
      </w:r>
      <w:r w:rsidR="00BC6735">
        <w:rPr>
          <w:rFonts w:cs="Times New Roman"/>
        </w:rPr>
        <w:t>,</w:t>
      </w:r>
      <w:r w:rsidRPr="005B7C5C">
        <w:rPr>
          <w:rFonts w:cs="Times New Roman"/>
        </w:rPr>
        <w:t xml:space="preserve"> that this is a hypothesis and must be tested.</w:t>
      </w:r>
      <w:r w:rsidR="00532606" w:rsidRPr="005B7C5C">
        <w:rPr>
          <w:rFonts w:cs="Times New Roman"/>
        </w:rPr>
        <w:t>”</w:t>
      </w:r>
    </w:p>
    <w:p w14:paraId="791C5253" w14:textId="20CBB049" w:rsidR="00532606" w:rsidRPr="005B7C5C" w:rsidRDefault="00532606" w:rsidP="004537F7">
      <w:pPr>
        <w:rPr>
          <w:rFonts w:cs="Times New Roman"/>
        </w:rPr>
      </w:pPr>
      <w:r w:rsidRPr="005B7C5C">
        <w:rPr>
          <w:rFonts w:cs="Times New Roman"/>
        </w:rPr>
        <w:t>“SIMPOC,</w:t>
      </w:r>
      <w:r w:rsidR="00074598" w:rsidRPr="005B7C5C">
        <w:rPr>
          <w:rFonts w:cs="Times New Roman"/>
        </w:rPr>
        <w:t xml:space="preserve"> all</w:t>
      </w:r>
      <w:r w:rsidRPr="005B7C5C">
        <w:rPr>
          <w:rFonts w:cs="Times New Roman"/>
        </w:rPr>
        <w:t xml:space="preserve"> that sounds interesting</w:t>
      </w:r>
      <w:r w:rsidR="00BC6735">
        <w:rPr>
          <w:rFonts w:cs="Times New Roman"/>
        </w:rPr>
        <w:t>,</w:t>
      </w:r>
      <w:r w:rsidRPr="005B7C5C">
        <w:rPr>
          <w:rFonts w:cs="Times New Roman"/>
        </w:rPr>
        <w:t xml:space="preserve"> although I admit,</w:t>
      </w:r>
      <w:r w:rsidR="004C3578" w:rsidRPr="005B7C5C">
        <w:rPr>
          <w:rFonts w:cs="Times New Roman"/>
        </w:rPr>
        <w:t xml:space="preserve"> </w:t>
      </w:r>
      <w:r w:rsidRPr="005B7C5C">
        <w:rPr>
          <w:rFonts w:cs="Times New Roman"/>
        </w:rPr>
        <w:t xml:space="preserve">beyond my comprehension, I’d rather have a weapon that I understand. </w:t>
      </w:r>
      <w:r w:rsidRPr="005B7C5C">
        <w:rPr>
          <w:rFonts w:cs="Times New Roman"/>
          <w:noProof/>
        </w:rPr>
        <w:t>If these ships have so much energy</w:t>
      </w:r>
      <w:r w:rsidR="0031354E" w:rsidRPr="005B7C5C">
        <w:rPr>
          <w:rFonts w:cs="Times New Roman"/>
          <w:noProof/>
        </w:rPr>
        <w:t>,</w:t>
      </w:r>
      <w:r w:rsidRPr="005B7C5C">
        <w:rPr>
          <w:rFonts w:cs="Times New Roman"/>
          <w:noProof/>
        </w:rPr>
        <w:t xml:space="preserve"> can we install some of our 250KW lasers in them?”</w:t>
      </w:r>
    </w:p>
    <w:p w14:paraId="3E0BA7E5" w14:textId="52E9F05B" w:rsidR="00532606" w:rsidRPr="005B7C5C" w:rsidRDefault="00532606" w:rsidP="004537F7">
      <w:pPr>
        <w:rPr>
          <w:rFonts w:cs="Times New Roman"/>
        </w:rPr>
      </w:pPr>
      <w:r w:rsidRPr="005B7C5C">
        <w:rPr>
          <w:rFonts w:cs="Times New Roman"/>
        </w:rPr>
        <w:t>“Yes, Admiral. That is possible.”</w:t>
      </w:r>
    </w:p>
    <w:p w14:paraId="73B6C146" w14:textId="28390722" w:rsidR="00532606" w:rsidRPr="005B7C5C" w:rsidRDefault="00532606" w:rsidP="004537F7">
      <w:pPr>
        <w:rPr>
          <w:rFonts w:cs="Times New Roman"/>
        </w:rPr>
      </w:pPr>
      <w:r w:rsidRPr="005B7C5C">
        <w:rPr>
          <w:rFonts w:cs="Times New Roman"/>
        </w:rPr>
        <w:t xml:space="preserve">“Excellent. So, </w:t>
      </w:r>
      <w:r w:rsidRPr="005B7C5C">
        <w:rPr>
          <w:rFonts w:cs="Times New Roman"/>
          <w:noProof/>
        </w:rPr>
        <w:t>far</w:t>
      </w:r>
      <w:r w:rsidRPr="005B7C5C">
        <w:rPr>
          <w:rFonts w:cs="Times New Roman"/>
        </w:rPr>
        <w:t xml:space="preserve"> the laser design has been limited by the amount of power that can be generated and stored on our ships. Within certain limitations, and if we have virtually unlimited power, we may be able to get 50 to 75% more power out of them. I suggest we begin the installation immediately.”</w:t>
      </w:r>
    </w:p>
    <w:p w14:paraId="7C28F6BC" w14:textId="5B0D33F9" w:rsidR="00840C61" w:rsidRPr="005B7C5C" w:rsidRDefault="00840C61" w:rsidP="004537F7">
      <w:pPr>
        <w:rPr>
          <w:rFonts w:cs="Times New Roman"/>
        </w:rPr>
      </w:pPr>
      <w:r w:rsidRPr="005B7C5C">
        <w:rPr>
          <w:rFonts w:cs="Times New Roman"/>
        </w:rPr>
        <w:t xml:space="preserve">“Admiral, how many of those </w:t>
      </w:r>
      <w:r w:rsidR="005E4FF9" w:rsidRPr="005B7C5C">
        <w:rPr>
          <w:rFonts w:cs="Times New Roman"/>
        </w:rPr>
        <w:t>Laser Cannon</w:t>
      </w:r>
      <w:r w:rsidRPr="005B7C5C">
        <w:rPr>
          <w:rFonts w:cs="Times New Roman"/>
        </w:rPr>
        <w:t>s are available?” SIMPOC asked.</w:t>
      </w:r>
    </w:p>
    <w:p w14:paraId="0AB91480" w14:textId="4ED824AF" w:rsidR="00840C61" w:rsidRPr="005B7C5C" w:rsidRDefault="00840C61" w:rsidP="004537F7">
      <w:pPr>
        <w:rPr>
          <w:rFonts w:cs="Times New Roman"/>
        </w:rPr>
      </w:pPr>
      <w:r w:rsidRPr="005B7C5C">
        <w:rPr>
          <w:rFonts w:cs="Times New Roman"/>
        </w:rPr>
        <w:lastRenderedPageBreak/>
        <w:t>“Not as many as I’d like,” he responded.</w:t>
      </w:r>
    </w:p>
    <w:p w14:paraId="55042278" w14:textId="6A05BF32" w:rsidR="00840C61" w:rsidRPr="005B7C5C" w:rsidRDefault="00840C61" w:rsidP="004537F7">
      <w:pPr>
        <w:rPr>
          <w:rFonts w:cs="Times New Roman"/>
        </w:rPr>
      </w:pPr>
      <w:r w:rsidRPr="005B7C5C">
        <w:rPr>
          <w:rFonts w:cs="Times New Roman"/>
        </w:rPr>
        <w:t>“I will investigate building them on the Capital Ships. Once I provide the design information</w:t>
      </w:r>
      <w:r w:rsidR="00BC6735">
        <w:rPr>
          <w:rFonts w:cs="Times New Roman"/>
        </w:rPr>
        <w:t>,</w:t>
      </w:r>
      <w:r w:rsidRPr="005B7C5C">
        <w:rPr>
          <w:rFonts w:cs="Times New Roman"/>
        </w:rPr>
        <w:t xml:space="preserve"> the ships will build them until we </w:t>
      </w:r>
      <w:r w:rsidR="00675257" w:rsidRPr="005B7C5C">
        <w:rPr>
          <w:rFonts w:cs="Times New Roman"/>
        </w:rPr>
        <w:t xml:space="preserve">tell them </w:t>
      </w:r>
      <w:r w:rsidRPr="005B7C5C">
        <w:rPr>
          <w:rFonts w:cs="Times New Roman"/>
        </w:rPr>
        <w:t>to stop.”</w:t>
      </w:r>
    </w:p>
    <w:p w14:paraId="3C21AC33" w14:textId="7984E26A" w:rsidR="00840C61" w:rsidRPr="005B7C5C" w:rsidRDefault="00840C61" w:rsidP="004537F7">
      <w:pPr>
        <w:rPr>
          <w:rFonts w:cs="Times New Roman"/>
        </w:rPr>
      </w:pPr>
      <w:r w:rsidRPr="005B7C5C">
        <w:rPr>
          <w:rFonts w:cs="Times New Roman"/>
        </w:rPr>
        <w:t>“</w:t>
      </w:r>
      <w:proofErr w:type="gramStart"/>
      <w:r w:rsidRPr="005B7C5C">
        <w:rPr>
          <w:rFonts w:cs="Times New Roman"/>
        </w:rPr>
        <w:t>Wow</w:t>
      </w:r>
      <w:r w:rsidR="00BC6735">
        <w:rPr>
          <w:rFonts w:cs="Times New Roman"/>
        </w:rPr>
        <w:t>,</w:t>
      </w:r>
      <w:proofErr w:type="gramEnd"/>
      <w:r w:rsidR="00036879" w:rsidRPr="005B7C5C">
        <w:rPr>
          <w:rFonts w:cs="Times New Roman"/>
        </w:rPr>
        <w:t xml:space="preserve"> </w:t>
      </w:r>
      <w:r w:rsidRPr="005B7C5C">
        <w:rPr>
          <w:rFonts w:cs="Times New Roman"/>
        </w:rPr>
        <w:t>let’s go for it,” the president said.</w:t>
      </w:r>
    </w:p>
    <w:p w14:paraId="7DB5A911" w14:textId="783B18F0" w:rsidR="00F26B3E" w:rsidRPr="005B7C5C" w:rsidRDefault="00F26B3E" w:rsidP="004537F7">
      <w:pPr>
        <w:rPr>
          <w:rFonts w:cs="Times New Roman"/>
        </w:rPr>
      </w:pPr>
      <w:r w:rsidRPr="005B7C5C">
        <w:rPr>
          <w:rFonts w:cs="Times New Roman"/>
        </w:rPr>
        <w:t xml:space="preserve">“Now I suggest that we take a break and put some hamburgers on the grill. I’d hate to sit here too much longer without something to eat,” the president said as he stood and rubbed his </w:t>
      </w:r>
      <w:r w:rsidR="00642717" w:rsidRPr="005B7C5C">
        <w:rPr>
          <w:rFonts w:cs="Times New Roman"/>
        </w:rPr>
        <w:t>stomach</w:t>
      </w:r>
      <w:r w:rsidRPr="005B7C5C">
        <w:rPr>
          <w:rFonts w:cs="Times New Roman"/>
        </w:rPr>
        <w:t>.</w:t>
      </w:r>
    </w:p>
    <w:p w14:paraId="64912617" w14:textId="6CFB3173" w:rsidR="00250B8E" w:rsidRPr="005B7C5C" w:rsidRDefault="00F71774" w:rsidP="00FA16D7">
      <w:pPr>
        <w:pStyle w:val="Heading1"/>
        <w:rPr>
          <w:rFonts w:cs="Times New Roman"/>
        </w:rPr>
      </w:pPr>
      <w:bookmarkStart w:id="34" w:name="_Toc517868354"/>
      <w:bookmarkStart w:id="35" w:name="_Toc76716870"/>
      <w:r w:rsidRPr="005B7C5C">
        <w:rPr>
          <w:rFonts w:cs="Times New Roman"/>
        </w:rPr>
        <w:lastRenderedPageBreak/>
        <w:t>Sunday</w:t>
      </w:r>
      <w:r w:rsidR="006D6A6B" w:rsidRPr="005B7C5C">
        <w:rPr>
          <w:rFonts w:cs="Times New Roman"/>
        </w:rPr>
        <w:t>,</w:t>
      </w:r>
      <w:r w:rsidR="00250B8E" w:rsidRPr="005B7C5C">
        <w:rPr>
          <w:rFonts w:cs="Times New Roman"/>
        </w:rPr>
        <w:t xml:space="preserve"> September 1</w:t>
      </w:r>
      <w:r w:rsidR="00E14EF1" w:rsidRPr="005B7C5C">
        <w:rPr>
          <w:rFonts w:cs="Times New Roman"/>
        </w:rPr>
        <w:t>7</w:t>
      </w:r>
      <w:r w:rsidR="00250B8E" w:rsidRPr="005B7C5C">
        <w:rPr>
          <w:rFonts w:cs="Times New Roman"/>
        </w:rPr>
        <w:t>, 2051</w:t>
      </w:r>
      <w:bookmarkEnd w:id="34"/>
      <w:bookmarkEnd w:id="35"/>
    </w:p>
    <w:p w14:paraId="74E3F36B" w14:textId="624F37E5" w:rsidR="008C25BB" w:rsidRPr="005B7C5C" w:rsidRDefault="008C25BB" w:rsidP="008C25BB">
      <w:pPr>
        <w:pStyle w:val="Heading2"/>
        <w:rPr>
          <w:rFonts w:cs="Times New Roman"/>
        </w:rPr>
      </w:pPr>
      <w:r w:rsidRPr="005B7C5C">
        <w:rPr>
          <w:rFonts w:cs="Times New Roman"/>
        </w:rPr>
        <w:t>General Enters Whiteman USCFABF</w:t>
      </w:r>
    </w:p>
    <w:p w14:paraId="3667B1FE" w14:textId="5C87B025" w:rsidR="00C24F7A" w:rsidRPr="005B7C5C" w:rsidRDefault="00C24F7A" w:rsidP="004537F7">
      <w:pPr>
        <w:rPr>
          <w:rFonts w:cs="Times New Roman"/>
        </w:rPr>
      </w:pPr>
      <w:r w:rsidRPr="005B7C5C">
        <w:rPr>
          <w:rFonts w:cs="Times New Roman"/>
        </w:rPr>
        <w:t>The five trucks</w:t>
      </w:r>
      <w:r w:rsidR="00BC6735">
        <w:rPr>
          <w:rFonts w:cs="Times New Roman"/>
        </w:rPr>
        <w:t>,</w:t>
      </w:r>
      <w:r w:rsidRPr="005B7C5C">
        <w:rPr>
          <w:rFonts w:cs="Times New Roman"/>
        </w:rPr>
        <w:t xml:space="preserve"> followed by the General in his private Rolls Royce</w:t>
      </w:r>
      <w:r w:rsidR="00BC6735">
        <w:rPr>
          <w:rFonts w:cs="Times New Roman"/>
        </w:rPr>
        <w:t>,</w:t>
      </w:r>
      <w:r w:rsidRPr="005B7C5C">
        <w:rPr>
          <w:rFonts w:cs="Times New Roman"/>
        </w:rPr>
        <w:t xml:space="preserve"> slowed as they approached the south gate to the Nuclear Storage area of Whiteman USCFAFB. </w:t>
      </w:r>
      <w:r w:rsidR="00B57C50" w:rsidRPr="005B7C5C">
        <w:rPr>
          <w:rFonts w:cs="Times New Roman"/>
        </w:rPr>
        <w:t>Chris</w:t>
      </w:r>
      <w:r w:rsidRPr="005B7C5C">
        <w:rPr>
          <w:rFonts w:cs="Times New Roman"/>
        </w:rPr>
        <w:t xml:space="preserve"> knew that he needed to be in charge if he was going to get any credit for getting the nukes for the General.</w:t>
      </w:r>
    </w:p>
    <w:p w14:paraId="442CF0AA" w14:textId="02014B0D" w:rsidR="00C24F7A" w:rsidRPr="005B7C5C" w:rsidRDefault="00C24F7A" w:rsidP="004537F7">
      <w:pPr>
        <w:rPr>
          <w:rFonts w:cs="Times New Roman"/>
        </w:rPr>
      </w:pPr>
      <w:r w:rsidRPr="005B7C5C">
        <w:rPr>
          <w:rFonts w:cs="Times New Roman"/>
        </w:rPr>
        <w:t>“Follow me,” he said over the intercom to the trucks following him.</w:t>
      </w:r>
    </w:p>
    <w:p w14:paraId="06A8D2D8" w14:textId="62A3B39B" w:rsidR="00C24F7A" w:rsidRPr="005B7C5C" w:rsidRDefault="00C24F7A" w:rsidP="004537F7">
      <w:pPr>
        <w:rPr>
          <w:rFonts w:cs="Times New Roman"/>
        </w:rPr>
      </w:pPr>
      <w:r w:rsidRPr="005B7C5C">
        <w:rPr>
          <w:rFonts w:cs="Times New Roman"/>
        </w:rPr>
        <w:t>Ramming the huge truck through the flimsy chain</w:t>
      </w:r>
      <w:r w:rsidR="00BC6735">
        <w:rPr>
          <w:rFonts w:cs="Times New Roman"/>
        </w:rPr>
        <w:t>-</w:t>
      </w:r>
      <w:r w:rsidRPr="005B7C5C">
        <w:rPr>
          <w:rFonts w:cs="Times New Roman"/>
        </w:rPr>
        <w:t xml:space="preserve">link fence barely slowed it down. The force of blowing it off its hinges threw it out of the </w:t>
      </w:r>
      <w:r w:rsidRPr="005B7C5C">
        <w:rPr>
          <w:rFonts w:cs="Times New Roman"/>
          <w:noProof/>
        </w:rPr>
        <w:t>way</w:t>
      </w:r>
      <w:r w:rsidR="006D6A6B" w:rsidRPr="005B7C5C">
        <w:rPr>
          <w:rFonts w:cs="Times New Roman"/>
          <w:noProof/>
        </w:rPr>
        <w:t>,</w:t>
      </w:r>
      <w:r w:rsidRPr="005B7C5C">
        <w:rPr>
          <w:rFonts w:cs="Times New Roman"/>
        </w:rPr>
        <w:t xml:space="preserve"> and the </w:t>
      </w:r>
      <w:r w:rsidRPr="005B7C5C">
        <w:rPr>
          <w:rFonts w:cs="Times New Roman"/>
          <w:noProof/>
        </w:rPr>
        <w:t>five</w:t>
      </w:r>
      <w:r w:rsidRPr="005B7C5C">
        <w:rPr>
          <w:rFonts w:cs="Times New Roman"/>
        </w:rPr>
        <w:t xml:space="preserve"> trucks entered the classified area with no problems.</w:t>
      </w:r>
      <w:r w:rsidR="00143709" w:rsidRPr="005B7C5C">
        <w:rPr>
          <w:rFonts w:cs="Times New Roman"/>
        </w:rPr>
        <w:t xml:space="preserve"> He </w:t>
      </w:r>
      <w:r w:rsidR="006D6A6B" w:rsidRPr="005B7C5C">
        <w:rPr>
          <w:rFonts w:cs="Times New Roman"/>
          <w:noProof/>
        </w:rPr>
        <w:t>le</w:t>
      </w:r>
      <w:r w:rsidR="00143709" w:rsidRPr="005B7C5C">
        <w:rPr>
          <w:rFonts w:cs="Times New Roman"/>
          <w:noProof/>
        </w:rPr>
        <w:t>d</w:t>
      </w:r>
      <w:r w:rsidR="00143709" w:rsidRPr="005B7C5C">
        <w:rPr>
          <w:rFonts w:cs="Times New Roman"/>
        </w:rPr>
        <w:t xml:space="preserve"> them about a third of a mile after the gate</w:t>
      </w:r>
      <w:r w:rsidR="00BC6735">
        <w:rPr>
          <w:rFonts w:cs="Times New Roman"/>
        </w:rPr>
        <w:t>,</w:t>
      </w:r>
      <w:r w:rsidR="00143709" w:rsidRPr="005B7C5C">
        <w:rPr>
          <w:rFonts w:cs="Times New Roman"/>
        </w:rPr>
        <w:t xml:space="preserve"> then a small turn to the right brought them in front of the first three bunkers.</w:t>
      </w:r>
    </w:p>
    <w:p w14:paraId="374B1C45" w14:textId="69BCB3A4" w:rsidR="00143709" w:rsidRPr="005B7C5C" w:rsidRDefault="00143709" w:rsidP="004537F7">
      <w:pPr>
        <w:rPr>
          <w:rFonts w:cs="Times New Roman"/>
        </w:rPr>
      </w:pPr>
      <w:r w:rsidRPr="005B7C5C">
        <w:rPr>
          <w:rFonts w:cs="Times New Roman"/>
        </w:rPr>
        <w:t>“These should be the ones that we want. They’re the small tactical bombs that we can pick up and move. Let’s get the chains hooked on the doors so we can pull them off their hinges.”</w:t>
      </w:r>
    </w:p>
    <w:p w14:paraId="07448654" w14:textId="3A4C0E45" w:rsidR="00143709" w:rsidRPr="005B7C5C" w:rsidRDefault="00143709" w:rsidP="004537F7">
      <w:pPr>
        <w:rPr>
          <w:rFonts w:cs="Times New Roman"/>
        </w:rPr>
      </w:pPr>
      <w:r w:rsidRPr="005B7C5C">
        <w:rPr>
          <w:rFonts w:cs="Times New Roman"/>
        </w:rPr>
        <w:t xml:space="preserve">The process went </w:t>
      </w:r>
      <w:r w:rsidRPr="005B7C5C">
        <w:rPr>
          <w:rFonts w:cs="Times New Roman"/>
          <w:noProof/>
        </w:rPr>
        <w:t>surprising</w:t>
      </w:r>
      <w:r w:rsidR="006D6A6B" w:rsidRPr="005B7C5C">
        <w:rPr>
          <w:rFonts w:cs="Times New Roman"/>
          <w:noProof/>
        </w:rPr>
        <w:t>ly</w:t>
      </w:r>
      <w:r w:rsidRPr="005B7C5C">
        <w:rPr>
          <w:rFonts w:cs="Times New Roman"/>
        </w:rPr>
        <w:t xml:space="preserve"> well. The doors weren’t made to prevent </w:t>
      </w:r>
      <w:r w:rsidRPr="005B7C5C">
        <w:rPr>
          <w:rFonts w:cs="Times New Roman"/>
          <w:noProof/>
        </w:rPr>
        <w:t>forced</w:t>
      </w:r>
      <w:r w:rsidRPr="005B7C5C">
        <w:rPr>
          <w:rFonts w:cs="Times New Roman"/>
        </w:rPr>
        <w:t xml:space="preserve"> entry</w:t>
      </w:r>
      <w:r w:rsidR="00970681" w:rsidRPr="005B7C5C">
        <w:rPr>
          <w:rFonts w:cs="Times New Roman"/>
        </w:rPr>
        <w:t>,</w:t>
      </w:r>
      <w:r w:rsidRPr="005B7C5C">
        <w:rPr>
          <w:rFonts w:cs="Times New Roman"/>
        </w:rPr>
        <w:t xml:space="preserve"> </w:t>
      </w:r>
      <w:r w:rsidRPr="005B7C5C">
        <w:rPr>
          <w:rFonts w:cs="Times New Roman"/>
          <w:noProof/>
        </w:rPr>
        <w:t>so</w:t>
      </w:r>
      <w:r w:rsidRPr="005B7C5C">
        <w:rPr>
          <w:rFonts w:cs="Times New Roman"/>
        </w:rPr>
        <w:t xml:space="preserve"> they came off the hinges easily.</w:t>
      </w:r>
    </w:p>
    <w:p w14:paraId="4DE24B2A" w14:textId="31DEF869" w:rsidR="00143709" w:rsidRPr="005B7C5C" w:rsidRDefault="00B57C50" w:rsidP="004537F7">
      <w:pPr>
        <w:rPr>
          <w:rFonts w:cs="Times New Roman"/>
        </w:rPr>
      </w:pPr>
      <w:r w:rsidRPr="005B7C5C">
        <w:rPr>
          <w:rFonts w:cs="Times New Roman"/>
        </w:rPr>
        <w:t>Chris</w:t>
      </w:r>
      <w:r w:rsidR="00143709" w:rsidRPr="005B7C5C">
        <w:rPr>
          <w:rFonts w:cs="Times New Roman"/>
        </w:rPr>
        <w:t xml:space="preserve"> laughed as the bombs were loaded. The General sat in his car about a hundred yards away. </w:t>
      </w:r>
      <w:r w:rsidR="00143709" w:rsidRPr="005B7C5C">
        <w:rPr>
          <w:rFonts w:cs="Times New Roman"/>
          <w:i/>
          <w:iCs/>
        </w:rPr>
        <w:t xml:space="preserve">What a fool, if one of these </w:t>
      </w:r>
      <w:r w:rsidR="00143709" w:rsidRPr="005B7C5C">
        <w:rPr>
          <w:rFonts w:cs="Times New Roman"/>
          <w:i/>
          <w:iCs/>
          <w:noProof/>
        </w:rPr>
        <w:t>go</w:t>
      </w:r>
      <w:r w:rsidR="00BC6735">
        <w:rPr>
          <w:rFonts w:cs="Times New Roman"/>
          <w:i/>
          <w:iCs/>
          <w:noProof/>
        </w:rPr>
        <w:t>es</w:t>
      </w:r>
      <w:r w:rsidR="00143709" w:rsidRPr="005B7C5C">
        <w:rPr>
          <w:rFonts w:cs="Times New Roman"/>
          <w:i/>
          <w:iCs/>
        </w:rPr>
        <w:t xml:space="preserve"> off</w:t>
      </w:r>
      <w:r w:rsidR="00BC6735">
        <w:rPr>
          <w:rFonts w:cs="Times New Roman"/>
          <w:i/>
          <w:iCs/>
        </w:rPr>
        <w:t>,</w:t>
      </w:r>
      <w:r w:rsidR="00143709" w:rsidRPr="005B7C5C">
        <w:rPr>
          <w:rFonts w:cs="Times New Roman"/>
          <w:i/>
          <w:iCs/>
        </w:rPr>
        <w:t xml:space="preserve"> he’ll turn to a</w:t>
      </w:r>
      <w:r w:rsidR="007714FE" w:rsidRPr="005B7C5C">
        <w:rPr>
          <w:rFonts w:cs="Times New Roman"/>
          <w:i/>
          <w:iCs/>
        </w:rPr>
        <w:t xml:space="preserve"> crispy critter</w:t>
      </w:r>
      <w:r w:rsidR="00143709" w:rsidRPr="005B7C5C">
        <w:rPr>
          <w:rFonts w:cs="Times New Roman"/>
          <w:i/>
          <w:iCs/>
        </w:rPr>
        <w:t xml:space="preserve"> only a couple of nanoseconds after us, </w:t>
      </w:r>
      <w:r w:rsidR="00143709" w:rsidRPr="005B7C5C">
        <w:rPr>
          <w:rFonts w:cs="Times New Roman"/>
        </w:rPr>
        <w:t>he thought.</w:t>
      </w:r>
    </w:p>
    <w:p w14:paraId="2FA75D21" w14:textId="1F30A8AF" w:rsidR="00E14EF1" w:rsidRPr="005B7C5C" w:rsidRDefault="00143709" w:rsidP="004537F7">
      <w:pPr>
        <w:rPr>
          <w:rFonts w:cs="Times New Roman"/>
        </w:rPr>
      </w:pPr>
      <w:r w:rsidRPr="005B7C5C">
        <w:rPr>
          <w:rFonts w:cs="Times New Roman"/>
        </w:rPr>
        <w:lastRenderedPageBreak/>
        <w:t xml:space="preserve">Watching the guys maneuver the bombs and load them on the trucks was driving </w:t>
      </w:r>
      <w:r w:rsidR="00B57C50" w:rsidRPr="005B7C5C">
        <w:rPr>
          <w:rFonts w:cs="Times New Roman"/>
        </w:rPr>
        <w:t>Chris</w:t>
      </w:r>
      <w:r w:rsidRPr="005B7C5C">
        <w:rPr>
          <w:rFonts w:cs="Times New Roman"/>
        </w:rPr>
        <w:t xml:space="preserve"> crazy. He knew the methods that were normally used to move and load </w:t>
      </w:r>
      <w:r w:rsidRPr="005B7C5C">
        <w:rPr>
          <w:rFonts w:cs="Times New Roman"/>
          <w:noProof/>
        </w:rPr>
        <w:t>bombs</w:t>
      </w:r>
      <w:r w:rsidR="006D6A6B" w:rsidRPr="005B7C5C">
        <w:rPr>
          <w:rFonts w:cs="Times New Roman"/>
          <w:noProof/>
        </w:rPr>
        <w:t>,</w:t>
      </w:r>
      <w:r w:rsidRPr="005B7C5C">
        <w:rPr>
          <w:rFonts w:cs="Times New Roman"/>
        </w:rPr>
        <w:t xml:space="preserve"> and they didn’t follow any of the requirements. </w:t>
      </w:r>
      <w:r w:rsidR="00E14EF1" w:rsidRPr="005B7C5C">
        <w:rPr>
          <w:rFonts w:cs="Times New Roman"/>
        </w:rPr>
        <w:t>In a loading where the proper procedures were used, there were strict limits on how much the weapons could be jolted. If they were rolled, there were special ramps made so they wouldn’t be bumped. If they were lifted, they were supposed to use a certified lift with</w:t>
      </w:r>
      <w:r w:rsidR="00074598" w:rsidRPr="005B7C5C">
        <w:rPr>
          <w:rFonts w:cs="Times New Roman"/>
        </w:rPr>
        <w:t xml:space="preserve"> all</w:t>
      </w:r>
      <w:r w:rsidR="00E14EF1" w:rsidRPr="005B7C5C">
        <w:rPr>
          <w:rFonts w:cs="Times New Roman"/>
        </w:rPr>
        <w:t xml:space="preserve"> the proper (and certified) straps and devices. These yahoos were using none of that. They couldn’t get the ‘certified’ </w:t>
      </w:r>
      <w:r w:rsidR="00E14EF1" w:rsidRPr="005B7C5C">
        <w:rPr>
          <w:rFonts w:cs="Times New Roman"/>
          <w:noProof/>
        </w:rPr>
        <w:t>forklift</w:t>
      </w:r>
      <w:r w:rsidR="00E14EF1" w:rsidRPr="005B7C5C">
        <w:rPr>
          <w:rFonts w:cs="Times New Roman"/>
        </w:rPr>
        <w:t xml:space="preserve"> started</w:t>
      </w:r>
      <w:r w:rsidR="00970681" w:rsidRPr="005B7C5C">
        <w:rPr>
          <w:rFonts w:cs="Times New Roman"/>
        </w:rPr>
        <w:t>,</w:t>
      </w:r>
      <w:r w:rsidR="00E14EF1" w:rsidRPr="005B7C5C">
        <w:rPr>
          <w:rFonts w:cs="Times New Roman"/>
        </w:rPr>
        <w:t xml:space="preserve"> </w:t>
      </w:r>
      <w:r w:rsidR="00E14EF1" w:rsidRPr="005B7C5C">
        <w:rPr>
          <w:rFonts w:cs="Times New Roman"/>
          <w:noProof/>
        </w:rPr>
        <w:t>so</w:t>
      </w:r>
      <w:r w:rsidR="00E14EF1" w:rsidRPr="005B7C5C">
        <w:rPr>
          <w:rFonts w:cs="Times New Roman"/>
        </w:rPr>
        <w:t xml:space="preserve"> they were using one that was found by base ops. </w:t>
      </w:r>
      <w:r w:rsidR="00E14EF1" w:rsidRPr="005B7C5C">
        <w:rPr>
          <w:rFonts w:cs="Times New Roman"/>
          <w:noProof/>
        </w:rPr>
        <w:t>Hopefully</w:t>
      </w:r>
      <w:r w:rsidR="006D6A6B" w:rsidRPr="005B7C5C">
        <w:rPr>
          <w:rFonts w:cs="Times New Roman"/>
          <w:noProof/>
        </w:rPr>
        <w:t>,</w:t>
      </w:r>
      <w:r w:rsidR="00E14EF1" w:rsidRPr="005B7C5C">
        <w:rPr>
          <w:rFonts w:cs="Times New Roman"/>
        </w:rPr>
        <w:t xml:space="preserve"> it worked well enough.</w:t>
      </w:r>
    </w:p>
    <w:p w14:paraId="1ABB160A" w14:textId="7E741E62" w:rsidR="00143709" w:rsidRPr="005B7C5C" w:rsidRDefault="00B57C50" w:rsidP="004537F7">
      <w:pPr>
        <w:rPr>
          <w:rFonts w:cs="Times New Roman"/>
        </w:rPr>
      </w:pPr>
      <w:r w:rsidRPr="005B7C5C">
        <w:rPr>
          <w:rFonts w:cs="Times New Roman"/>
        </w:rPr>
        <w:t>Chris</w:t>
      </w:r>
      <w:r w:rsidR="00E14EF1" w:rsidRPr="005B7C5C">
        <w:rPr>
          <w:rFonts w:cs="Times New Roman"/>
        </w:rPr>
        <w:t xml:space="preserve"> was betting that the nukes</w:t>
      </w:r>
      <w:r w:rsidR="00143709" w:rsidRPr="005B7C5C">
        <w:rPr>
          <w:rFonts w:cs="Times New Roman"/>
        </w:rPr>
        <w:t xml:space="preserve"> were robust enough so they wouldn’t detonate</w:t>
      </w:r>
      <w:r w:rsidR="00E14EF1" w:rsidRPr="005B7C5C">
        <w:rPr>
          <w:rFonts w:cs="Times New Roman"/>
        </w:rPr>
        <w:t xml:space="preserve"> by being mishandled</w:t>
      </w:r>
      <w:r w:rsidR="00CF00D3" w:rsidRPr="005B7C5C">
        <w:rPr>
          <w:rFonts w:cs="Times New Roman"/>
        </w:rPr>
        <w:t>.</w:t>
      </w:r>
      <w:r w:rsidR="005E76DB" w:rsidRPr="005B7C5C">
        <w:rPr>
          <w:rFonts w:cs="Times New Roman"/>
        </w:rPr>
        <w:t xml:space="preserve"> He had avoided death a couple of times before he found some safety with these fools</w:t>
      </w:r>
      <w:r w:rsidR="00BC6735">
        <w:rPr>
          <w:rFonts w:cs="Times New Roman"/>
        </w:rPr>
        <w:t>,</w:t>
      </w:r>
      <w:r w:rsidR="005E76DB" w:rsidRPr="005B7C5C">
        <w:rPr>
          <w:rFonts w:cs="Times New Roman"/>
        </w:rPr>
        <w:t xml:space="preserve"> and even if he stole a plane</w:t>
      </w:r>
      <w:r w:rsidR="00BC6735">
        <w:rPr>
          <w:rFonts w:cs="Times New Roman"/>
        </w:rPr>
        <w:t>,</w:t>
      </w:r>
      <w:r w:rsidR="005E76DB" w:rsidRPr="005B7C5C">
        <w:rPr>
          <w:rFonts w:cs="Times New Roman"/>
        </w:rPr>
        <w:t xml:space="preserve"> where would he go. Death ‘out there’ in the wilds of the United States or be nuked here, w</w:t>
      </w:r>
      <w:r w:rsidR="001E6A11" w:rsidRPr="005B7C5C">
        <w:rPr>
          <w:rFonts w:cs="Times New Roman"/>
        </w:rPr>
        <w:t>as one better than the other?</w:t>
      </w:r>
    </w:p>
    <w:p w14:paraId="7A87C24C" w14:textId="77777777" w:rsidR="00913D1D" w:rsidRPr="005B7C5C" w:rsidRDefault="00913D1D" w:rsidP="00845671">
      <w:pPr>
        <w:pStyle w:val="Heading2"/>
        <w:rPr>
          <w:rFonts w:cs="Times New Roman"/>
        </w:rPr>
      </w:pPr>
      <w:r w:rsidRPr="005B7C5C">
        <w:rPr>
          <w:rFonts w:cs="Times New Roman"/>
        </w:rPr>
        <w:t>Brother Warren’s Mega Church</w:t>
      </w:r>
    </w:p>
    <w:p w14:paraId="200D8779" w14:textId="5EBC57F9" w:rsidR="006C6B94" w:rsidRPr="005B7C5C" w:rsidRDefault="006C6B94" w:rsidP="004537F7">
      <w:pPr>
        <w:rPr>
          <w:rFonts w:cs="Times New Roman"/>
        </w:rPr>
      </w:pPr>
      <w:r w:rsidRPr="005B7C5C">
        <w:rPr>
          <w:rFonts w:cs="Times New Roman"/>
        </w:rPr>
        <w:t>“Brothers and sisters, we gather again today to celebrate the gift that God has given us.”</w:t>
      </w:r>
    </w:p>
    <w:p w14:paraId="38524E94" w14:textId="665E742B" w:rsidR="006C6B94" w:rsidRPr="005B7C5C" w:rsidRDefault="00913D1D" w:rsidP="004537F7">
      <w:pPr>
        <w:rPr>
          <w:rFonts w:cs="Times New Roman"/>
        </w:rPr>
      </w:pPr>
      <w:r w:rsidRPr="005B7C5C">
        <w:rPr>
          <w:rFonts w:cs="Times New Roman"/>
        </w:rPr>
        <w:t xml:space="preserve">“GOD BLESS </w:t>
      </w:r>
      <w:r w:rsidRPr="005B7C5C">
        <w:rPr>
          <w:rFonts w:cs="Times New Roman"/>
          <w:noProof/>
        </w:rPr>
        <w:t>US</w:t>
      </w:r>
      <w:r w:rsidRPr="005B7C5C">
        <w:rPr>
          <w:rFonts w:cs="Times New Roman"/>
        </w:rPr>
        <w:t>,” r</w:t>
      </w:r>
      <w:r w:rsidR="006C6B94" w:rsidRPr="005B7C5C">
        <w:rPr>
          <w:rFonts w:cs="Times New Roman"/>
        </w:rPr>
        <w:t xml:space="preserve">esounded </w:t>
      </w:r>
      <w:r w:rsidR="006C6B94" w:rsidRPr="005B7C5C">
        <w:rPr>
          <w:rFonts w:cs="Times New Roman"/>
          <w:noProof/>
        </w:rPr>
        <w:t>th</w:t>
      </w:r>
      <w:r w:rsidR="006D6A6B" w:rsidRPr="005B7C5C">
        <w:rPr>
          <w:rFonts w:cs="Times New Roman"/>
          <w:noProof/>
        </w:rPr>
        <w:t>r</w:t>
      </w:r>
      <w:r w:rsidR="006C6B94" w:rsidRPr="005B7C5C">
        <w:rPr>
          <w:rFonts w:cs="Times New Roman"/>
          <w:noProof/>
        </w:rPr>
        <w:t>ough</w:t>
      </w:r>
      <w:r w:rsidR="006C6B94" w:rsidRPr="005B7C5C">
        <w:rPr>
          <w:rFonts w:cs="Times New Roman"/>
        </w:rPr>
        <w:t xml:space="preserve"> the large meeting hall.</w:t>
      </w:r>
    </w:p>
    <w:p w14:paraId="3563D007" w14:textId="05934C3D" w:rsidR="006C6B94" w:rsidRPr="005B7C5C" w:rsidRDefault="006C6B94" w:rsidP="004537F7">
      <w:pPr>
        <w:rPr>
          <w:rFonts w:cs="Times New Roman"/>
        </w:rPr>
      </w:pPr>
      <w:r w:rsidRPr="005B7C5C">
        <w:rPr>
          <w:rFonts w:cs="Times New Roman"/>
        </w:rPr>
        <w:t>“He has given us another day, a day that he took from</w:t>
      </w:r>
      <w:r w:rsidR="00074598" w:rsidRPr="005B7C5C">
        <w:rPr>
          <w:rFonts w:cs="Times New Roman"/>
        </w:rPr>
        <w:t xml:space="preserve"> all</w:t>
      </w:r>
      <w:r w:rsidRPr="005B7C5C">
        <w:rPr>
          <w:rFonts w:cs="Times New Roman"/>
        </w:rPr>
        <w:t xml:space="preserve"> those sinners</w:t>
      </w:r>
      <w:r w:rsidR="00913D1D" w:rsidRPr="005B7C5C">
        <w:rPr>
          <w:rFonts w:cs="Times New Roman"/>
        </w:rPr>
        <w:t xml:space="preserve"> and non-believers</w:t>
      </w:r>
      <w:r w:rsidRPr="005B7C5C">
        <w:rPr>
          <w:rFonts w:cs="Times New Roman"/>
        </w:rPr>
        <w:t>.”</w:t>
      </w:r>
    </w:p>
    <w:p w14:paraId="330A9E25" w14:textId="47BE7F66" w:rsidR="006C6B94" w:rsidRPr="005B7C5C" w:rsidRDefault="006C6B94" w:rsidP="004537F7">
      <w:pPr>
        <w:rPr>
          <w:rFonts w:cs="Times New Roman"/>
        </w:rPr>
      </w:pPr>
      <w:r w:rsidRPr="005B7C5C">
        <w:rPr>
          <w:rFonts w:cs="Times New Roman"/>
        </w:rPr>
        <w:t>“GOD BLESS US,” his followers chanted once more.</w:t>
      </w:r>
    </w:p>
    <w:p w14:paraId="5EA4E139" w14:textId="5D85944E" w:rsidR="006C6B94" w:rsidRPr="005B7C5C" w:rsidRDefault="006C6B94" w:rsidP="004537F7">
      <w:pPr>
        <w:rPr>
          <w:rFonts w:cs="Times New Roman"/>
        </w:rPr>
      </w:pPr>
      <w:r w:rsidRPr="005B7C5C">
        <w:rPr>
          <w:rFonts w:cs="Times New Roman"/>
        </w:rPr>
        <w:lastRenderedPageBreak/>
        <w:t>“We were saved because we were the chosen ones</w:t>
      </w:r>
      <w:r w:rsidR="00BC6735">
        <w:rPr>
          <w:rFonts w:cs="Times New Roman"/>
        </w:rPr>
        <w:t>;</w:t>
      </w:r>
      <w:r w:rsidRPr="005B7C5C">
        <w:rPr>
          <w:rFonts w:cs="Times New Roman"/>
        </w:rPr>
        <w:t xml:space="preserve"> they were taken because they were from the flock of the Devil.”</w:t>
      </w:r>
    </w:p>
    <w:p w14:paraId="55F332C6" w14:textId="1E53D9CA" w:rsidR="006C6B94" w:rsidRPr="005B7C5C" w:rsidRDefault="006C6B94" w:rsidP="004537F7">
      <w:pPr>
        <w:rPr>
          <w:rFonts w:cs="Times New Roman"/>
        </w:rPr>
      </w:pPr>
      <w:r w:rsidRPr="005B7C5C">
        <w:rPr>
          <w:rFonts w:cs="Times New Roman"/>
        </w:rPr>
        <w:t xml:space="preserve">“GOD BLESS </w:t>
      </w:r>
      <w:r w:rsidRPr="005B7C5C">
        <w:rPr>
          <w:rFonts w:cs="Times New Roman"/>
          <w:noProof/>
        </w:rPr>
        <w:t>US</w:t>
      </w:r>
      <w:r w:rsidRPr="005B7C5C">
        <w:rPr>
          <w:rFonts w:cs="Times New Roman"/>
        </w:rPr>
        <w:t>,” flashed up on the screen behind Brother Warren T. Dunay.</w:t>
      </w:r>
    </w:p>
    <w:p w14:paraId="1D378104" w14:textId="68976C25" w:rsidR="006C6B94" w:rsidRPr="005B7C5C" w:rsidRDefault="006C6B94" w:rsidP="004537F7">
      <w:pPr>
        <w:rPr>
          <w:rFonts w:cs="Times New Roman"/>
        </w:rPr>
      </w:pPr>
      <w:r w:rsidRPr="005B7C5C">
        <w:rPr>
          <w:rFonts w:cs="Times New Roman"/>
        </w:rPr>
        <w:t>“We have a mission</w:t>
      </w:r>
      <w:r w:rsidR="00970681" w:rsidRPr="005B7C5C">
        <w:rPr>
          <w:rFonts w:cs="Times New Roman"/>
          <w:noProof/>
        </w:rPr>
        <w:t>;</w:t>
      </w:r>
      <w:r w:rsidRPr="005B7C5C">
        <w:rPr>
          <w:rFonts w:cs="Times New Roman"/>
          <w:noProof/>
        </w:rPr>
        <w:t xml:space="preserve"> we</w:t>
      </w:r>
      <w:r w:rsidRPr="005B7C5C">
        <w:rPr>
          <w:rFonts w:cs="Times New Roman"/>
        </w:rPr>
        <w:t xml:space="preserve"> were chosen to save the remainder of those poor lost souls and to cleanse the Earth. God has given us the Earth</w:t>
      </w:r>
      <w:r w:rsidR="00970681" w:rsidRPr="005B7C5C">
        <w:rPr>
          <w:rFonts w:cs="Times New Roman"/>
          <w:noProof/>
        </w:rPr>
        <w:t>;</w:t>
      </w:r>
      <w:r w:rsidRPr="005B7C5C">
        <w:rPr>
          <w:rFonts w:cs="Times New Roman"/>
          <w:noProof/>
        </w:rPr>
        <w:t xml:space="preserve"> it</w:t>
      </w:r>
      <w:r w:rsidRPr="005B7C5C">
        <w:rPr>
          <w:rFonts w:cs="Times New Roman"/>
        </w:rPr>
        <w:t xml:space="preserve"> is ours to lead, to care for</w:t>
      </w:r>
      <w:r w:rsidR="00BC6735">
        <w:rPr>
          <w:rFonts w:cs="Times New Roman"/>
        </w:rPr>
        <w:t>,</w:t>
      </w:r>
      <w:r w:rsidRPr="005B7C5C">
        <w:rPr>
          <w:rFonts w:cs="Times New Roman"/>
        </w:rPr>
        <w:t xml:space="preserve"> and to protect.”</w:t>
      </w:r>
    </w:p>
    <w:p w14:paraId="7C722EB4" w14:textId="2BF09B79" w:rsidR="006C6B94" w:rsidRPr="005B7C5C" w:rsidRDefault="006C6B94" w:rsidP="004537F7">
      <w:pPr>
        <w:rPr>
          <w:rFonts w:cs="Times New Roman"/>
        </w:rPr>
      </w:pPr>
      <w:r w:rsidRPr="005B7C5C">
        <w:rPr>
          <w:rFonts w:cs="Times New Roman"/>
        </w:rPr>
        <w:t>“</w:t>
      </w:r>
      <w:r w:rsidR="000A05D4" w:rsidRPr="005B7C5C">
        <w:rPr>
          <w:rFonts w:cs="Times New Roman"/>
        </w:rPr>
        <w:t>EARTH IS OURS</w:t>
      </w:r>
      <w:r w:rsidRPr="005B7C5C">
        <w:rPr>
          <w:rFonts w:cs="Times New Roman"/>
        </w:rPr>
        <w:t xml:space="preserve">,” flashed on the screen in </w:t>
      </w:r>
      <w:r w:rsidR="00913D1D" w:rsidRPr="005B7C5C">
        <w:rPr>
          <w:rFonts w:cs="Times New Roman"/>
        </w:rPr>
        <w:t>three</w:t>
      </w:r>
      <w:r w:rsidR="00036879" w:rsidRPr="005B7C5C">
        <w:rPr>
          <w:rFonts w:cs="Times New Roman"/>
        </w:rPr>
        <w:t>-</w:t>
      </w:r>
      <w:r w:rsidR="00913D1D" w:rsidRPr="005B7C5C">
        <w:rPr>
          <w:rFonts w:cs="Times New Roman"/>
        </w:rPr>
        <w:t>foot</w:t>
      </w:r>
      <w:r w:rsidR="00BC6735">
        <w:rPr>
          <w:rFonts w:cs="Times New Roman"/>
        </w:rPr>
        <w:t>-</w:t>
      </w:r>
      <w:r w:rsidRPr="005B7C5C">
        <w:rPr>
          <w:rFonts w:cs="Times New Roman"/>
        </w:rPr>
        <w:t>high letters.</w:t>
      </w:r>
    </w:p>
    <w:p w14:paraId="5B110DDE" w14:textId="00ECA67B" w:rsidR="006C6B94" w:rsidRPr="005B7C5C" w:rsidRDefault="000A05D4" w:rsidP="004537F7">
      <w:pPr>
        <w:rPr>
          <w:rFonts w:cs="Times New Roman"/>
        </w:rPr>
      </w:pPr>
      <w:r w:rsidRPr="005B7C5C">
        <w:rPr>
          <w:rFonts w:cs="Times New Roman"/>
        </w:rPr>
        <w:t>“I was chosen by God to lead you and provide you answers in this tumultuous time. Follow me</w:t>
      </w:r>
      <w:r w:rsidR="00970681"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we will accomplish</w:t>
      </w:r>
      <w:r w:rsidR="00074598" w:rsidRPr="005B7C5C">
        <w:rPr>
          <w:rFonts w:cs="Times New Roman"/>
        </w:rPr>
        <w:t xml:space="preserve"> all</w:t>
      </w:r>
      <w:r w:rsidRPr="005B7C5C">
        <w:rPr>
          <w:rFonts w:cs="Times New Roman"/>
        </w:rPr>
        <w:t xml:space="preserve"> his goals.”</w:t>
      </w:r>
    </w:p>
    <w:p w14:paraId="7F139757" w14:textId="791E6E1B" w:rsidR="000A05D4" w:rsidRPr="005B7C5C" w:rsidRDefault="000A05D4" w:rsidP="004537F7">
      <w:pPr>
        <w:rPr>
          <w:rFonts w:cs="Times New Roman"/>
        </w:rPr>
      </w:pPr>
      <w:r w:rsidRPr="005B7C5C">
        <w:rPr>
          <w:rFonts w:cs="Times New Roman"/>
        </w:rPr>
        <w:t>“CHOSEN BY GOD,” echoed through the room.</w:t>
      </w:r>
    </w:p>
    <w:p w14:paraId="1F730370" w14:textId="10F6A4FE" w:rsidR="000A05D4" w:rsidRPr="005B7C5C" w:rsidRDefault="000A05D4" w:rsidP="004537F7">
      <w:pPr>
        <w:rPr>
          <w:rFonts w:cs="Times New Roman"/>
        </w:rPr>
      </w:pPr>
      <w:r w:rsidRPr="005B7C5C">
        <w:rPr>
          <w:rFonts w:cs="Times New Roman"/>
        </w:rPr>
        <w:t>“God has given us the tools to fulfill his plan</w:t>
      </w:r>
      <w:r w:rsidR="00970681" w:rsidRPr="005B7C5C">
        <w:rPr>
          <w:rFonts w:cs="Times New Roman"/>
          <w:noProof/>
        </w:rPr>
        <w:t>;</w:t>
      </w:r>
      <w:r w:rsidRPr="005B7C5C">
        <w:rPr>
          <w:rFonts w:cs="Times New Roman"/>
          <w:noProof/>
        </w:rPr>
        <w:t xml:space="preserve"> we</w:t>
      </w:r>
      <w:r w:rsidRPr="005B7C5C">
        <w:rPr>
          <w:rFonts w:cs="Times New Roman"/>
        </w:rPr>
        <w:t xml:space="preserve"> must use those tools </w:t>
      </w:r>
      <w:r w:rsidRPr="005B7C5C">
        <w:rPr>
          <w:rFonts w:cs="Times New Roman"/>
          <w:noProof/>
        </w:rPr>
        <w:t>and</w:t>
      </w:r>
      <w:r w:rsidRPr="005B7C5C">
        <w:rPr>
          <w:rFonts w:cs="Times New Roman"/>
        </w:rPr>
        <w:t xml:space="preserve"> get more so that our destiny is fulfilled.”</w:t>
      </w:r>
    </w:p>
    <w:p w14:paraId="042211BE" w14:textId="7CD7D7EE" w:rsidR="000A05D4" w:rsidRPr="005B7C5C" w:rsidRDefault="000A05D4" w:rsidP="004537F7">
      <w:pPr>
        <w:rPr>
          <w:rFonts w:cs="Times New Roman"/>
        </w:rPr>
      </w:pPr>
      <w:r w:rsidRPr="005B7C5C">
        <w:rPr>
          <w:rFonts w:cs="Times New Roman"/>
        </w:rPr>
        <w:t>“FULFILL HIS PLAN,” the volume and frenzy of the chant increased.</w:t>
      </w:r>
    </w:p>
    <w:p w14:paraId="360C5615" w14:textId="36FDA0BA" w:rsidR="000A05D4" w:rsidRPr="005B7C5C" w:rsidRDefault="001668DE" w:rsidP="004537F7">
      <w:pPr>
        <w:rPr>
          <w:rFonts w:cs="Times New Roman"/>
        </w:rPr>
      </w:pPr>
      <w:r w:rsidRPr="005B7C5C">
        <w:rPr>
          <w:rFonts w:cs="Times New Roman"/>
        </w:rPr>
        <w:t>“We will go to the base of the evil ones and take their weapons and use them against them.”</w:t>
      </w:r>
    </w:p>
    <w:p w14:paraId="3B0BC375" w14:textId="102BE90A" w:rsidR="001668DE" w:rsidRPr="005B7C5C" w:rsidRDefault="001668DE" w:rsidP="004537F7">
      <w:pPr>
        <w:rPr>
          <w:rFonts w:cs="Times New Roman"/>
        </w:rPr>
      </w:pPr>
      <w:r w:rsidRPr="005B7C5C">
        <w:rPr>
          <w:rFonts w:cs="Times New Roman"/>
        </w:rPr>
        <w:t xml:space="preserve">“TAKE THEIR WEAPONS,” increased as they began to jump </w:t>
      </w:r>
      <w:r w:rsidR="000813D1" w:rsidRPr="005B7C5C">
        <w:rPr>
          <w:rFonts w:cs="Times New Roman"/>
        </w:rPr>
        <w:t xml:space="preserve">up </w:t>
      </w:r>
      <w:r w:rsidRPr="005B7C5C">
        <w:rPr>
          <w:rFonts w:cs="Times New Roman"/>
        </w:rPr>
        <w:t>and down.</w:t>
      </w:r>
    </w:p>
    <w:p w14:paraId="53860E4D" w14:textId="7E36EB3D" w:rsidR="001668DE" w:rsidRPr="005B7C5C" w:rsidRDefault="001668DE" w:rsidP="004537F7">
      <w:pPr>
        <w:rPr>
          <w:rFonts w:cs="Times New Roman"/>
        </w:rPr>
      </w:pPr>
      <w:r w:rsidRPr="005B7C5C">
        <w:rPr>
          <w:rFonts w:cs="Times New Roman"/>
        </w:rPr>
        <w:t>“Now</w:t>
      </w:r>
      <w:r w:rsidR="00BC6735">
        <w:rPr>
          <w:rFonts w:cs="Times New Roman"/>
        </w:rPr>
        <w:t>,</w:t>
      </w:r>
      <w:r w:rsidRPr="005B7C5C">
        <w:rPr>
          <w:rFonts w:cs="Times New Roman"/>
        </w:rPr>
        <w:t xml:space="preserve"> my lieutenants will pass among you and give you the nectar of power. </w:t>
      </w:r>
      <w:r w:rsidR="00BC6735">
        <w:rPr>
          <w:rFonts w:cs="Times New Roman"/>
          <w:noProof/>
        </w:rPr>
        <w:t>The p</w:t>
      </w:r>
      <w:r w:rsidRPr="005B7C5C">
        <w:rPr>
          <w:rFonts w:cs="Times New Roman"/>
          <w:noProof/>
        </w:rPr>
        <w:t>ower</w:t>
      </w:r>
      <w:r w:rsidRPr="005B7C5C">
        <w:rPr>
          <w:rFonts w:cs="Times New Roman"/>
        </w:rPr>
        <w:t xml:space="preserve"> that God is giving us so that we can accomplish his wishes.”</w:t>
      </w:r>
    </w:p>
    <w:p w14:paraId="76D0080C" w14:textId="10F7D5BB" w:rsidR="001668DE" w:rsidRPr="005B7C5C" w:rsidRDefault="001668DE" w:rsidP="004537F7">
      <w:pPr>
        <w:rPr>
          <w:rFonts w:cs="Times New Roman"/>
        </w:rPr>
      </w:pPr>
      <w:r w:rsidRPr="005B7C5C">
        <w:rPr>
          <w:rFonts w:cs="Times New Roman"/>
        </w:rPr>
        <w:lastRenderedPageBreak/>
        <w:t>“GOD’S NECTAR, GOD’S NECT</w:t>
      </w:r>
      <w:r w:rsidR="00BC6735">
        <w:rPr>
          <w:rFonts w:cs="Times New Roman"/>
        </w:rPr>
        <w:t>A</w:t>
      </w:r>
      <w:r w:rsidRPr="005B7C5C">
        <w:rPr>
          <w:rFonts w:cs="Times New Roman"/>
        </w:rPr>
        <w:t xml:space="preserve">R” only increased </w:t>
      </w:r>
      <w:r w:rsidR="00913D1D" w:rsidRPr="005B7C5C">
        <w:rPr>
          <w:rFonts w:cs="Times New Roman"/>
        </w:rPr>
        <w:t xml:space="preserve">in volume </w:t>
      </w:r>
      <w:r w:rsidRPr="005B7C5C">
        <w:rPr>
          <w:rFonts w:cs="Times New Roman"/>
        </w:rPr>
        <w:t>as they drank the ‘Power of God’ that was poured into large mugs that each of them carried</w:t>
      </w:r>
      <w:r w:rsidR="00913D1D" w:rsidRPr="005B7C5C">
        <w:rPr>
          <w:rFonts w:cs="Times New Roman"/>
        </w:rPr>
        <w:t>.</w:t>
      </w:r>
      <w:r w:rsidR="003B0630" w:rsidRPr="005B7C5C">
        <w:rPr>
          <w:rFonts w:cs="Times New Roman"/>
        </w:rPr>
        <w:t xml:space="preserve"> </w:t>
      </w:r>
      <w:r w:rsidR="00913D1D" w:rsidRPr="005B7C5C">
        <w:rPr>
          <w:rFonts w:cs="Times New Roman"/>
        </w:rPr>
        <w:t xml:space="preserve">Each of the mugs </w:t>
      </w:r>
      <w:r w:rsidR="003B0630" w:rsidRPr="005B7C5C">
        <w:rPr>
          <w:rFonts w:cs="Times New Roman"/>
        </w:rPr>
        <w:t>which were adorned with the follower’s favorite spiritual phrase.</w:t>
      </w:r>
    </w:p>
    <w:p w14:paraId="42F4F008" w14:textId="38D70497" w:rsidR="003B0630" w:rsidRPr="005B7C5C" w:rsidRDefault="003B0630" w:rsidP="004537F7">
      <w:pPr>
        <w:rPr>
          <w:rFonts w:cs="Times New Roman"/>
        </w:rPr>
      </w:pPr>
      <w:r w:rsidRPr="005B7C5C">
        <w:rPr>
          <w:rFonts w:cs="Times New Roman"/>
        </w:rPr>
        <w:t xml:space="preserve">“My followers, I must go and seek guidance from our Lord. Please listen to Brother </w:t>
      </w:r>
      <w:r w:rsidRPr="005B7C5C">
        <w:rPr>
          <w:rFonts w:cs="Times New Roman"/>
          <w:noProof/>
        </w:rPr>
        <w:t>Paul</w:t>
      </w:r>
      <w:r w:rsidR="003B0E3D" w:rsidRPr="005B7C5C">
        <w:rPr>
          <w:rFonts w:cs="Times New Roman"/>
          <w:noProof/>
        </w:rPr>
        <w:t>,</w:t>
      </w:r>
      <w:r w:rsidRPr="005B7C5C">
        <w:rPr>
          <w:rFonts w:cs="Times New Roman"/>
        </w:rPr>
        <w:t xml:space="preserve"> who will </w:t>
      </w:r>
      <w:r w:rsidR="00913D1D" w:rsidRPr="005B7C5C">
        <w:rPr>
          <w:rFonts w:cs="Times New Roman"/>
        </w:rPr>
        <w:t xml:space="preserve">tell </w:t>
      </w:r>
      <w:r w:rsidRPr="005B7C5C">
        <w:rPr>
          <w:rFonts w:cs="Times New Roman"/>
        </w:rPr>
        <w:t>you the details of how we will get more weapons of God.”</w:t>
      </w:r>
    </w:p>
    <w:p w14:paraId="5A7E80F4" w14:textId="00F37EF2" w:rsidR="003B0630" w:rsidRPr="005B7C5C" w:rsidRDefault="003B0630" w:rsidP="004537F7">
      <w:pPr>
        <w:rPr>
          <w:rFonts w:cs="Times New Roman"/>
        </w:rPr>
      </w:pPr>
      <w:r w:rsidRPr="005B7C5C">
        <w:rPr>
          <w:rFonts w:cs="Times New Roman"/>
        </w:rPr>
        <w:t xml:space="preserve">“WEAPONS OF GOD,” the phrase on the screen behind the </w:t>
      </w:r>
      <w:r w:rsidR="00CF00D3" w:rsidRPr="005B7C5C">
        <w:rPr>
          <w:rFonts w:cs="Times New Roman"/>
        </w:rPr>
        <w:t>podium</w:t>
      </w:r>
      <w:r w:rsidRPr="005B7C5C">
        <w:rPr>
          <w:rFonts w:cs="Times New Roman"/>
        </w:rPr>
        <w:t xml:space="preserve"> flashed</w:t>
      </w:r>
      <w:r w:rsidR="00970681"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w:t>
      </w:r>
      <w:r w:rsidR="00CF00D3" w:rsidRPr="005B7C5C">
        <w:rPr>
          <w:rFonts w:cs="Times New Roman"/>
        </w:rPr>
        <w:t xml:space="preserve">a </w:t>
      </w:r>
      <w:r w:rsidRPr="005B7C5C">
        <w:rPr>
          <w:rFonts w:cs="Times New Roman"/>
        </w:rPr>
        <w:t xml:space="preserve">chant picked up as Brother Warren left the stage and his </w:t>
      </w:r>
      <w:r w:rsidRPr="005B7C5C">
        <w:rPr>
          <w:rFonts w:cs="Times New Roman"/>
          <w:noProof/>
        </w:rPr>
        <w:t>right</w:t>
      </w:r>
      <w:r w:rsidR="003B0E3D" w:rsidRPr="005B7C5C">
        <w:rPr>
          <w:rFonts w:cs="Times New Roman"/>
          <w:noProof/>
        </w:rPr>
        <w:t>-</w:t>
      </w:r>
      <w:r w:rsidRPr="005B7C5C">
        <w:rPr>
          <w:rFonts w:cs="Times New Roman"/>
          <w:noProof/>
        </w:rPr>
        <w:t>hand</w:t>
      </w:r>
      <w:r w:rsidRPr="005B7C5C">
        <w:rPr>
          <w:rFonts w:cs="Times New Roman"/>
        </w:rPr>
        <w:t xml:space="preserve"> man Brother Paul took over.</w:t>
      </w:r>
    </w:p>
    <w:p w14:paraId="2AD94218" w14:textId="32261C3E" w:rsidR="002C33DC" w:rsidRPr="005B7C5C" w:rsidRDefault="002C33DC" w:rsidP="004537F7">
      <w:pPr>
        <w:rPr>
          <w:rFonts w:cs="Times New Roman"/>
        </w:rPr>
      </w:pPr>
      <w:r w:rsidRPr="005B7C5C">
        <w:rPr>
          <w:rFonts w:cs="Times New Roman"/>
        </w:rPr>
        <w:t xml:space="preserve">Brother Warren was exhausted, he had been leading his flock for 14 </w:t>
      </w:r>
      <w:r w:rsidRPr="005B7C5C">
        <w:rPr>
          <w:rFonts w:cs="Times New Roman"/>
          <w:noProof/>
        </w:rPr>
        <w:t>hours</w:t>
      </w:r>
      <w:r w:rsidR="003B0E3D" w:rsidRPr="005B7C5C">
        <w:rPr>
          <w:rFonts w:cs="Times New Roman"/>
          <w:noProof/>
        </w:rPr>
        <w:t>,</w:t>
      </w:r>
      <w:r w:rsidRPr="005B7C5C">
        <w:rPr>
          <w:rFonts w:cs="Times New Roman"/>
        </w:rPr>
        <w:t xml:space="preserve"> and he needed to rest.</w:t>
      </w:r>
    </w:p>
    <w:p w14:paraId="5229062B" w14:textId="4D618D21" w:rsidR="002C33DC" w:rsidRPr="005B7C5C" w:rsidRDefault="002C33DC" w:rsidP="004537F7">
      <w:pPr>
        <w:rPr>
          <w:rFonts w:cs="Times New Roman"/>
        </w:rPr>
      </w:pPr>
      <w:r w:rsidRPr="005B7C5C">
        <w:rPr>
          <w:rFonts w:cs="Times New Roman"/>
        </w:rPr>
        <w:t>As soon as the virus hit, Brother Warren knew that God was talking to him. He always mistrusted ‘the others</w:t>
      </w:r>
      <w:proofErr w:type="gramStart"/>
      <w:r w:rsidR="00BC6735">
        <w:rPr>
          <w:rFonts w:cs="Times New Roman"/>
        </w:rPr>
        <w:t xml:space="preserve">, </w:t>
      </w:r>
      <w:r w:rsidRPr="005B7C5C">
        <w:rPr>
          <w:rFonts w:cs="Times New Roman"/>
        </w:rPr>
        <w:t>’</w:t>
      </w:r>
      <w:proofErr w:type="gramEnd"/>
      <w:r w:rsidRPr="005B7C5C">
        <w:rPr>
          <w:rFonts w:cs="Times New Roman"/>
        </w:rPr>
        <w:t xml:space="preserve"> as he called them</w:t>
      </w:r>
      <w:r w:rsidR="00970681" w:rsidRPr="005B7C5C">
        <w:rPr>
          <w:rFonts w:cs="Times New Roman"/>
          <w:noProof/>
        </w:rPr>
        <w:t>, t</w:t>
      </w:r>
      <w:r w:rsidRPr="005B7C5C">
        <w:rPr>
          <w:rFonts w:cs="Times New Roman"/>
          <w:noProof/>
        </w:rPr>
        <w:t>he ones that had jobs, families</w:t>
      </w:r>
      <w:r w:rsidR="00970681" w:rsidRPr="005B7C5C">
        <w:rPr>
          <w:rFonts w:cs="Times New Roman"/>
          <w:noProof/>
        </w:rPr>
        <w:t>,</w:t>
      </w:r>
      <w:r w:rsidRPr="005B7C5C">
        <w:rPr>
          <w:rFonts w:cs="Times New Roman"/>
          <w:noProof/>
        </w:rPr>
        <w:t xml:space="preserve"> and children</w:t>
      </w:r>
      <w:r w:rsidRPr="005B7C5C">
        <w:rPr>
          <w:rFonts w:cs="Times New Roman"/>
        </w:rPr>
        <w:t>. They were the ones that Warren couldn’t under</w:t>
      </w:r>
      <w:r w:rsidR="004C3A80" w:rsidRPr="005B7C5C">
        <w:rPr>
          <w:rFonts w:cs="Times New Roman"/>
        </w:rPr>
        <w:t>s</w:t>
      </w:r>
      <w:r w:rsidRPr="005B7C5C">
        <w:rPr>
          <w:rFonts w:cs="Times New Roman"/>
        </w:rPr>
        <w:t>tand. Why were they drawn to families when God’s message was so clear</w:t>
      </w:r>
      <w:r w:rsidR="00036879" w:rsidRPr="005B7C5C">
        <w:rPr>
          <w:rFonts w:cs="Times New Roman"/>
        </w:rPr>
        <w:t>?</w:t>
      </w:r>
      <w:r w:rsidRPr="005B7C5C">
        <w:rPr>
          <w:rFonts w:cs="Times New Roman"/>
        </w:rPr>
        <w:t xml:space="preserve"> Why did they give </w:t>
      </w:r>
      <w:r w:rsidR="00BC6735">
        <w:rPr>
          <w:rFonts w:cs="Times New Roman"/>
        </w:rPr>
        <w:t>themselves up</w:t>
      </w:r>
      <w:r w:rsidRPr="005B7C5C">
        <w:rPr>
          <w:rFonts w:cs="Times New Roman"/>
        </w:rPr>
        <w:t xml:space="preserve"> to </w:t>
      </w:r>
      <w:r w:rsidR="003B0E3D" w:rsidRPr="005B7C5C">
        <w:rPr>
          <w:rFonts w:cs="Times New Roman"/>
          <w:noProof/>
        </w:rPr>
        <w:t>families</w:t>
      </w:r>
      <w:r w:rsidRPr="005B7C5C">
        <w:rPr>
          <w:rFonts w:cs="Times New Roman"/>
        </w:rPr>
        <w:t xml:space="preserve"> when they could have served God</w:t>
      </w:r>
      <w:r w:rsidR="00036879" w:rsidRPr="005B7C5C">
        <w:rPr>
          <w:rFonts w:cs="Times New Roman"/>
        </w:rPr>
        <w:t>?</w:t>
      </w:r>
    </w:p>
    <w:p w14:paraId="1A260BE8" w14:textId="523E328A" w:rsidR="00A6529A" w:rsidRPr="005B7C5C" w:rsidRDefault="00A6529A" w:rsidP="004537F7">
      <w:pPr>
        <w:rPr>
          <w:rFonts w:cs="Times New Roman"/>
        </w:rPr>
      </w:pPr>
      <w:r w:rsidRPr="005B7C5C">
        <w:rPr>
          <w:rFonts w:cs="Times New Roman"/>
        </w:rPr>
        <w:t xml:space="preserve">In his 56 years of </w:t>
      </w:r>
      <w:r w:rsidRPr="005B7C5C">
        <w:rPr>
          <w:rFonts w:cs="Times New Roman"/>
          <w:noProof/>
        </w:rPr>
        <w:t>sacrifice</w:t>
      </w:r>
      <w:r w:rsidR="003B0E3D" w:rsidRPr="005B7C5C">
        <w:rPr>
          <w:rFonts w:cs="Times New Roman"/>
          <w:noProof/>
        </w:rPr>
        <w:t>,</w:t>
      </w:r>
      <w:r w:rsidRPr="005B7C5C">
        <w:rPr>
          <w:rFonts w:cs="Times New Roman"/>
        </w:rPr>
        <w:t xml:space="preserve"> he always wondered. Now he knew, he had made the </w:t>
      </w:r>
      <w:r w:rsidRPr="005B7C5C">
        <w:rPr>
          <w:rFonts w:cs="Times New Roman"/>
          <w:noProof/>
        </w:rPr>
        <w:t>sacrifice</w:t>
      </w:r>
      <w:r w:rsidR="003B0E3D" w:rsidRPr="005B7C5C">
        <w:rPr>
          <w:rFonts w:cs="Times New Roman"/>
          <w:noProof/>
        </w:rPr>
        <w:t>,</w:t>
      </w:r>
      <w:r w:rsidRPr="005B7C5C">
        <w:rPr>
          <w:rFonts w:cs="Times New Roman"/>
        </w:rPr>
        <w:t xml:space="preserve"> and he had been rewarded. The Earth was </w:t>
      </w:r>
      <w:r w:rsidRPr="005B7C5C">
        <w:rPr>
          <w:rFonts w:cs="Times New Roman"/>
          <w:noProof/>
        </w:rPr>
        <w:t>his</w:t>
      </w:r>
      <w:r w:rsidR="003B0E3D" w:rsidRPr="005B7C5C">
        <w:rPr>
          <w:rFonts w:cs="Times New Roman"/>
          <w:noProof/>
        </w:rPr>
        <w:t>,</w:t>
      </w:r>
      <w:r w:rsidRPr="005B7C5C">
        <w:rPr>
          <w:rFonts w:cs="Times New Roman"/>
        </w:rPr>
        <w:t xml:space="preserve"> and it was his time to fulfill his destiny.</w:t>
      </w:r>
    </w:p>
    <w:p w14:paraId="617E066A" w14:textId="23DB6495" w:rsidR="00A6529A" w:rsidRPr="005B7C5C" w:rsidRDefault="00A6529A" w:rsidP="004537F7">
      <w:pPr>
        <w:rPr>
          <w:rFonts w:cs="Times New Roman"/>
        </w:rPr>
      </w:pPr>
      <w:r w:rsidRPr="005B7C5C">
        <w:rPr>
          <w:rFonts w:cs="Times New Roman"/>
        </w:rPr>
        <w:t>The decades of running small out</w:t>
      </w:r>
      <w:r w:rsidR="00BC6735">
        <w:rPr>
          <w:rFonts w:cs="Times New Roman"/>
        </w:rPr>
        <w:t>-of-the-</w:t>
      </w:r>
      <w:r w:rsidRPr="005B7C5C">
        <w:rPr>
          <w:rFonts w:cs="Times New Roman"/>
        </w:rPr>
        <w:t xml:space="preserve">way churches </w:t>
      </w:r>
      <w:r w:rsidRPr="005B7C5C">
        <w:rPr>
          <w:rFonts w:cs="Times New Roman"/>
          <w:noProof/>
        </w:rPr>
        <w:t>was</w:t>
      </w:r>
      <w:r w:rsidRPr="005B7C5C">
        <w:rPr>
          <w:rFonts w:cs="Times New Roman"/>
        </w:rPr>
        <w:t xml:space="preserve"> only a proving ground that God had put in front of him. The years of barely having enough to eat and no heat in the small room behind his rented space that he called his church </w:t>
      </w:r>
      <w:r w:rsidRPr="005B7C5C">
        <w:rPr>
          <w:rFonts w:cs="Times New Roman"/>
          <w:noProof/>
        </w:rPr>
        <w:t>w</w:t>
      </w:r>
      <w:r w:rsidR="00DF5868">
        <w:rPr>
          <w:rFonts w:cs="Times New Roman"/>
          <w:noProof/>
        </w:rPr>
        <w:t>as</w:t>
      </w:r>
      <w:r w:rsidRPr="005B7C5C">
        <w:rPr>
          <w:rFonts w:cs="Times New Roman"/>
        </w:rPr>
        <w:t xml:space="preserve"> now paying off. He had been chosen. That was clear to him</w:t>
      </w:r>
      <w:r w:rsidR="00DF5868">
        <w:rPr>
          <w:rFonts w:cs="Times New Roman"/>
        </w:rPr>
        <w:t>;</w:t>
      </w:r>
      <w:r w:rsidRPr="005B7C5C">
        <w:rPr>
          <w:rFonts w:cs="Times New Roman"/>
        </w:rPr>
        <w:t xml:space="preserve"> after </w:t>
      </w:r>
      <w:r w:rsidRPr="005B7C5C">
        <w:rPr>
          <w:rFonts w:cs="Times New Roman"/>
          <w:noProof/>
        </w:rPr>
        <w:t>all</w:t>
      </w:r>
      <w:r w:rsidR="003B0E3D" w:rsidRPr="005B7C5C">
        <w:rPr>
          <w:rFonts w:cs="Times New Roman"/>
          <w:noProof/>
        </w:rPr>
        <w:t>,</w:t>
      </w:r>
      <w:r w:rsidRPr="005B7C5C">
        <w:rPr>
          <w:rFonts w:cs="Times New Roman"/>
        </w:rPr>
        <w:t xml:space="preserve"> why had he been spared if it wasn’t to fulfill God’s plan on Earth.</w:t>
      </w:r>
    </w:p>
    <w:p w14:paraId="701F99A7" w14:textId="32AE69D8" w:rsidR="003B0630" w:rsidRPr="005B7C5C" w:rsidRDefault="00A6529A" w:rsidP="004537F7">
      <w:pPr>
        <w:rPr>
          <w:rFonts w:cs="Times New Roman"/>
        </w:rPr>
      </w:pPr>
      <w:r w:rsidRPr="005B7C5C">
        <w:rPr>
          <w:rFonts w:cs="Times New Roman"/>
        </w:rPr>
        <w:lastRenderedPageBreak/>
        <w:t xml:space="preserve">What he had accomplished and what he was </w:t>
      </w:r>
      <w:r w:rsidR="00913D1D" w:rsidRPr="005B7C5C">
        <w:rPr>
          <w:rFonts w:cs="Times New Roman"/>
        </w:rPr>
        <w:t>most</w:t>
      </w:r>
      <w:r w:rsidRPr="005B7C5C">
        <w:rPr>
          <w:rFonts w:cs="Times New Roman"/>
        </w:rPr>
        <w:t xml:space="preserve"> proud of were his followers. At best</w:t>
      </w:r>
      <w:r w:rsidR="00DF5868">
        <w:rPr>
          <w:rFonts w:cs="Times New Roman"/>
        </w:rPr>
        <w:t>,</w:t>
      </w:r>
      <w:r w:rsidRPr="005B7C5C">
        <w:rPr>
          <w:rFonts w:cs="Times New Roman"/>
        </w:rPr>
        <w:t xml:space="preserve"> he never had more than 200 followers who saw their mission as he saw his. They were ardent in their </w:t>
      </w:r>
      <w:r w:rsidRPr="005B7C5C">
        <w:rPr>
          <w:rFonts w:cs="Times New Roman"/>
          <w:noProof/>
        </w:rPr>
        <w:t>devotion</w:t>
      </w:r>
      <w:r w:rsidR="003B0E3D" w:rsidRPr="005B7C5C">
        <w:rPr>
          <w:rFonts w:cs="Times New Roman"/>
          <w:noProof/>
        </w:rPr>
        <w:t>,</w:t>
      </w:r>
      <w:r w:rsidRPr="005B7C5C">
        <w:rPr>
          <w:rFonts w:cs="Times New Roman"/>
        </w:rPr>
        <w:t xml:space="preserve"> and that gave him comfort. They must have been given the same </w:t>
      </w:r>
      <w:r w:rsidRPr="005B7C5C">
        <w:rPr>
          <w:rFonts w:cs="Times New Roman"/>
          <w:noProof/>
        </w:rPr>
        <w:t>message</w:t>
      </w:r>
      <w:r w:rsidR="003B0E3D" w:rsidRPr="005B7C5C">
        <w:rPr>
          <w:rFonts w:cs="Times New Roman"/>
          <w:noProof/>
        </w:rPr>
        <w:t>,</w:t>
      </w:r>
      <w:r w:rsidRPr="005B7C5C">
        <w:rPr>
          <w:rFonts w:cs="Times New Roman"/>
        </w:rPr>
        <w:t xml:space="preserve"> and it was a message to follow him.</w:t>
      </w:r>
    </w:p>
    <w:p w14:paraId="3188E750" w14:textId="5BC84D59" w:rsidR="00A6529A" w:rsidRPr="005B7C5C" w:rsidRDefault="00A6529A" w:rsidP="004537F7">
      <w:pPr>
        <w:rPr>
          <w:rFonts w:cs="Times New Roman"/>
        </w:rPr>
      </w:pPr>
      <w:r w:rsidRPr="005B7C5C">
        <w:rPr>
          <w:rFonts w:cs="Times New Roman"/>
        </w:rPr>
        <w:t>The moment the virus hit, Brother War</w:t>
      </w:r>
      <w:r w:rsidR="00D14CD6" w:rsidRPr="005B7C5C">
        <w:rPr>
          <w:rFonts w:cs="Times New Roman"/>
        </w:rPr>
        <w:t>r</w:t>
      </w:r>
      <w:r w:rsidRPr="005B7C5C">
        <w:rPr>
          <w:rFonts w:cs="Times New Roman"/>
        </w:rPr>
        <w:t>en saw his mission and knew what to do. He must protect his flock</w:t>
      </w:r>
      <w:r w:rsidR="00DF5868">
        <w:rPr>
          <w:rFonts w:cs="Times New Roman"/>
        </w:rPr>
        <w:t>;</w:t>
      </w:r>
      <w:r w:rsidRPr="005B7C5C">
        <w:rPr>
          <w:rFonts w:cs="Times New Roman"/>
        </w:rPr>
        <w:t xml:space="preserve"> after </w:t>
      </w:r>
      <w:r w:rsidRPr="005B7C5C">
        <w:rPr>
          <w:rFonts w:cs="Times New Roman"/>
          <w:noProof/>
        </w:rPr>
        <w:t>all</w:t>
      </w:r>
      <w:r w:rsidR="003B0E3D" w:rsidRPr="005B7C5C">
        <w:rPr>
          <w:rFonts w:cs="Times New Roman"/>
          <w:noProof/>
        </w:rPr>
        <w:t>,</w:t>
      </w:r>
      <w:r w:rsidRPr="005B7C5C">
        <w:rPr>
          <w:rFonts w:cs="Times New Roman"/>
        </w:rPr>
        <w:t xml:space="preserve"> they were the tools by which he would succeed. News of the virus caused him to </w:t>
      </w:r>
      <w:r w:rsidRPr="005B7C5C">
        <w:rPr>
          <w:rFonts w:cs="Times New Roman"/>
          <w:noProof/>
        </w:rPr>
        <w:t>lock</w:t>
      </w:r>
      <w:r w:rsidR="003B0E3D" w:rsidRPr="005B7C5C">
        <w:rPr>
          <w:rFonts w:cs="Times New Roman"/>
          <w:noProof/>
        </w:rPr>
        <w:t xml:space="preserve"> </w:t>
      </w:r>
      <w:r w:rsidRPr="005B7C5C">
        <w:rPr>
          <w:rFonts w:cs="Times New Roman"/>
          <w:noProof/>
        </w:rPr>
        <w:t>down</w:t>
      </w:r>
      <w:r w:rsidR="00074598" w:rsidRPr="005B7C5C">
        <w:rPr>
          <w:rFonts w:cs="Times New Roman"/>
        </w:rPr>
        <w:t xml:space="preserve"> all</w:t>
      </w:r>
      <w:r w:rsidRPr="005B7C5C">
        <w:rPr>
          <w:rFonts w:cs="Times New Roman"/>
        </w:rPr>
        <w:t xml:space="preserve"> his followers in the </w:t>
      </w:r>
      <w:r w:rsidRPr="005B7C5C">
        <w:rPr>
          <w:rFonts w:cs="Times New Roman"/>
          <w:noProof/>
        </w:rPr>
        <w:t>desert</w:t>
      </w:r>
      <w:r w:rsidR="003B0E3D" w:rsidRPr="005B7C5C">
        <w:rPr>
          <w:rFonts w:cs="Times New Roman"/>
          <w:noProof/>
        </w:rPr>
        <w:t>,</w:t>
      </w:r>
      <w:r w:rsidRPr="005B7C5C">
        <w:rPr>
          <w:rFonts w:cs="Times New Roman"/>
        </w:rPr>
        <w:t xml:space="preserve"> and it was his opportunity to spend 40 days and 40 nights cle</w:t>
      </w:r>
      <w:r w:rsidR="003B1706" w:rsidRPr="005B7C5C">
        <w:rPr>
          <w:rFonts w:cs="Times New Roman"/>
        </w:rPr>
        <w:t>a</w:t>
      </w:r>
      <w:r w:rsidRPr="005B7C5C">
        <w:rPr>
          <w:rFonts w:cs="Times New Roman"/>
        </w:rPr>
        <w:t>nsing them and himself. They knew the end was coming</w:t>
      </w:r>
      <w:r w:rsidR="00DF5868">
        <w:rPr>
          <w:rFonts w:cs="Times New Roman"/>
        </w:rPr>
        <w:t>,</w:t>
      </w:r>
      <w:r w:rsidRPr="005B7C5C">
        <w:rPr>
          <w:rFonts w:cs="Times New Roman"/>
        </w:rPr>
        <w:t xml:space="preserve"> so stealing what little they needed to survive was all part of God’s plan.</w:t>
      </w:r>
      <w:r w:rsidR="00913D1D" w:rsidRPr="005B7C5C">
        <w:rPr>
          <w:rFonts w:cs="Times New Roman"/>
        </w:rPr>
        <w:t xml:space="preserve"> Dealing with any of those ‘non-believers’ that resisted was also part of God’s plan.</w:t>
      </w:r>
    </w:p>
    <w:p w14:paraId="623D2C1F" w14:textId="1DD2B67F" w:rsidR="003B1706" w:rsidRPr="005B7C5C" w:rsidRDefault="003B1706" w:rsidP="004537F7">
      <w:pPr>
        <w:rPr>
          <w:rFonts w:cs="Times New Roman"/>
        </w:rPr>
      </w:pPr>
      <w:r w:rsidRPr="005B7C5C">
        <w:rPr>
          <w:rFonts w:cs="Times New Roman"/>
        </w:rPr>
        <w:t>When</w:t>
      </w:r>
      <w:r w:rsidR="00074598" w:rsidRPr="005B7C5C">
        <w:rPr>
          <w:rFonts w:cs="Times New Roman"/>
        </w:rPr>
        <w:t xml:space="preserve"> all</w:t>
      </w:r>
      <w:r w:rsidRPr="005B7C5C">
        <w:rPr>
          <w:rFonts w:cs="Times New Roman"/>
        </w:rPr>
        <w:t xml:space="preserve"> the nonbelievers were </w:t>
      </w:r>
      <w:r w:rsidRPr="005B7C5C">
        <w:rPr>
          <w:rFonts w:cs="Times New Roman"/>
          <w:noProof/>
        </w:rPr>
        <w:t>gone</w:t>
      </w:r>
      <w:r w:rsidR="003B0E3D" w:rsidRPr="005B7C5C">
        <w:rPr>
          <w:rFonts w:cs="Times New Roman"/>
          <w:noProof/>
        </w:rPr>
        <w:t>,</w:t>
      </w:r>
      <w:r w:rsidRPr="005B7C5C">
        <w:rPr>
          <w:rFonts w:cs="Times New Roman"/>
        </w:rPr>
        <w:t xml:space="preserve"> it was easy for Brother Warren to find a Mega-Church </w:t>
      </w:r>
      <w:r w:rsidR="00913D1D" w:rsidRPr="005B7C5C">
        <w:rPr>
          <w:rFonts w:cs="Times New Roman"/>
        </w:rPr>
        <w:t xml:space="preserve">which </w:t>
      </w:r>
      <w:r w:rsidRPr="005B7C5C">
        <w:rPr>
          <w:rFonts w:cs="Times New Roman"/>
        </w:rPr>
        <w:t xml:space="preserve">was suitable to house his flock. Once he found the appropriate cathedral for his mission, it was time to send his followers out into the wasteland to find others that needed his spiritual guidance. Finding the lost souls was </w:t>
      </w:r>
      <w:proofErr w:type="gramStart"/>
      <w:r w:rsidRPr="005B7C5C">
        <w:rPr>
          <w:rFonts w:cs="Times New Roman"/>
        </w:rPr>
        <w:t>easy</w:t>
      </w:r>
      <w:r w:rsidR="00DF5868">
        <w:rPr>
          <w:rFonts w:cs="Times New Roman"/>
        </w:rPr>
        <w:t>,</w:t>
      </w:r>
      <w:r w:rsidRPr="005B7C5C">
        <w:rPr>
          <w:rFonts w:cs="Times New Roman"/>
        </w:rPr>
        <w:t xml:space="preserve"> and</w:t>
      </w:r>
      <w:proofErr w:type="gramEnd"/>
      <w:r w:rsidRPr="005B7C5C">
        <w:rPr>
          <w:rFonts w:cs="Times New Roman"/>
        </w:rPr>
        <w:t xml:space="preserve"> convincing them to join</w:t>
      </w:r>
      <w:r w:rsidR="00CB691A" w:rsidRPr="005B7C5C">
        <w:rPr>
          <w:rFonts w:cs="Times New Roman"/>
        </w:rPr>
        <w:t xml:space="preserve"> </w:t>
      </w:r>
      <w:r w:rsidRPr="005B7C5C">
        <w:rPr>
          <w:rFonts w:cs="Times New Roman"/>
        </w:rPr>
        <w:t xml:space="preserve">his congregation was made easier after </w:t>
      </w:r>
      <w:r w:rsidR="00DF5868">
        <w:rPr>
          <w:rFonts w:cs="Times New Roman"/>
        </w:rPr>
        <w:t>drinking</w:t>
      </w:r>
      <w:r w:rsidRPr="005B7C5C">
        <w:rPr>
          <w:rFonts w:cs="Times New Roman"/>
        </w:rPr>
        <w:t xml:space="preserve"> God’s Nectar.</w:t>
      </w:r>
    </w:p>
    <w:p w14:paraId="1DFB7E7F" w14:textId="24ECEACD" w:rsidR="000022BD" w:rsidRPr="005B7C5C" w:rsidRDefault="000022BD" w:rsidP="004537F7">
      <w:pPr>
        <w:rPr>
          <w:rFonts w:cs="Times New Roman"/>
        </w:rPr>
      </w:pPr>
      <w:r w:rsidRPr="005B7C5C">
        <w:rPr>
          <w:rFonts w:cs="Times New Roman"/>
        </w:rPr>
        <w:t xml:space="preserve">All that was around him was part of God’s </w:t>
      </w:r>
      <w:r w:rsidR="00036879" w:rsidRPr="005B7C5C">
        <w:rPr>
          <w:rFonts w:cs="Times New Roman"/>
        </w:rPr>
        <w:t>plan</w:t>
      </w:r>
      <w:r w:rsidRPr="005B7C5C">
        <w:rPr>
          <w:rFonts w:cs="Times New Roman"/>
        </w:rPr>
        <w:t>. To fulfill God’s desires</w:t>
      </w:r>
      <w:r w:rsidR="000914FD" w:rsidRPr="005B7C5C">
        <w:rPr>
          <w:rFonts w:cs="Times New Roman"/>
        </w:rPr>
        <w:t>,</w:t>
      </w:r>
      <w:r w:rsidRPr="005B7C5C">
        <w:rPr>
          <w:rFonts w:cs="Times New Roman"/>
        </w:rPr>
        <w:t xml:space="preserve"> Brother Warren must find the tools that God wanted him to find. He knew that he would need a lot of tools and the best</w:t>
      </w:r>
      <w:r w:rsidR="00565B43" w:rsidRPr="005B7C5C">
        <w:rPr>
          <w:rFonts w:cs="Times New Roman"/>
        </w:rPr>
        <w:t xml:space="preserve"> tools to achieve anything were</w:t>
      </w:r>
      <w:r w:rsidRPr="005B7C5C">
        <w:rPr>
          <w:rFonts w:cs="Times New Roman"/>
        </w:rPr>
        <w:t xml:space="preserve"> weapon</w:t>
      </w:r>
      <w:r w:rsidR="00565B43" w:rsidRPr="005B7C5C">
        <w:rPr>
          <w:rFonts w:cs="Times New Roman"/>
        </w:rPr>
        <w:t>s</w:t>
      </w:r>
      <w:r w:rsidRPr="005B7C5C">
        <w:rPr>
          <w:rFonts w:cs="Times New Roman"/>
        </w:rPr>
        <w:t xml:space="preserve">. He never thought </w:t>
      </w:r>
      <w:r w:rsidRPr="005B7C5C">
        <w:rPr>
          <w:rFonts w:cs="Times New Roman"/>
          <w:noProof/>
        </w:rPr>
        <w:t>small</w:t>
      </w:r>
      <w:r w:rsidR="00BA0F96" w:rsidRPr="005B7C5C">
        <w:rPr>
          <w:rFonts w:cs="Times New Roman"/>
          <w:noProof/>
        </w:rPr>
        <w:t>,</w:t>
      </w:r>
      <w:r w:rsidRPr="005B7C5C">
        <w:rPr>
          <w:rFonts w:cs="Times New Roman"/>
        </w:rPr>
        <w:t xml:space="preserve"> and when he built God’s </w:t>
      </w:r>
      <w:r w:rsidRPr="005B7C5C">
        <w:rPr>
          <w:rFonts w:cs="Times New Roman"/>
          <w:noProof/>
        </w:rPr>
        <w:t>Army</w:t>
      </w:r>
      <w:r w:rsidR="00970681" w:rsidRPr="005B7C5C">
        <w:rPr>
          <w:rFonts w:cs="Times New Roman"/>
          <w:noProof/>
        </w:rPr>
        <w:t>,</w:t>
      </w:r>
      <w:r w:rsidRPr="005B7C5C">
        <w:rPr>
          <w:rFonts w:cs="Times New Roman"/>
        </w:rPr>
        <w:t xml:space="preserve"> he would need many </w:t>
      </w:r>
      <w:r w:rsidRPr="005B7C5C">
        <w:rPr>
          <w:rFonts w:cs="Times New Roman"/>
          <w:noProof/>
        </w:rPr>
        <w:t>weapons</w:t>
      </w:r>
      <w:r w:rsidR="003B0E3D" w:rsidRPr="005B7C5C">
        <w:rPr>
          <w:rFonts w:cs="Times New Roman"/>
          <w:noProof/>
        </w:rPr>
        <w:t>,</w:t>
      </w:r>
      <w:r w:rsidRPr="005B7C5C">
        <w:rPr>
          <w:rFonts w:cs="Times New Roman"/>
        </w:rPr>
        <w:t xml:space="preserve"> and there were only a few places where he could get </w:t>
      </w:r>
      <w:r w:rsidR="00565B43" w:rsidRPr="005B7C5C">
        <w:rPr>
          <w:rFonts w:cs="Times New Roman"/>
        </w:rPr>
        <w:t>weapons for God’s Army</w:t>
      </w:r>
      <w:r w:rsidR="00BA0F96" w:rsidRPr="005B7C5C">
        <w:rPr>
          <w:rFonts w:cs="Times New Roman"/>
          <w:noProof/>
        </w:rPr>
        <w:t>,</w:t>
      </w:r>
      <w:r w:rsidRPr="005B7C5C">
        <w:rPr>
          <w:rFonts w:cs="Times New Roman"/>
        </w:rPr>
        <w:t xml:space="preserve"> and that was an Army Base. Camp Pendleton was the huge Army base south of </w:t>
      </w:r>
      <w:r w:rsidRPr="005B7C5C">
        <w:rPr>
          <w:rFonts w:cs="Times New Roman"/>
          <w:noProof/>
        </w:rPr>
        <w:t>LA</w:t>
      </w:r>
      <w:r w:rsidR="003B0E3D" w:rsidRPr="005B7C5C">
        <w:rPr>
          <w:rFonts w:cs="Times New Roman"/>
          <w:noProof/>
        </w:rPr>
        <w:t>,</w:t>
      </w:r>
      <w:r w:rsidRPr="005B7C5C">
        <w:rPr>
          <w:rFonts w:cs="Times New Roman"/>
        </w:rPr>
        <w:t xml:space="preserve"> and that is w</w:t>
      </w:r>
      <w:r w:rsidR="00250B8E" w:rsidRPr="005B7C5C">
        <w:rPr>
          <w:rFonts w:cs="Times New Roman"/>
        </w:rPr>
        <w:t>here he would find God’s tools.</w:t>
      </w:r>
    </w:p>
    <w:p w14:paraId="54572CB0" w14:textId="77777777" w:rsidR="001666DC" w:rsidRPr="005B7C5C" w:rsidRDefault="001666DC">
      <w:pPr>
        <w:spacing w:line="259" w:lineRule="auto"/>
        <w:ind w:firstLine="0"/>
        <w:jc w:val="left"/>
        <w:rPr>
          <w:rFonts w:eastAsiaTheme="majorEastAsia" w:cs="Times New Roman"/>
          <w:b/>
          <w:noProof/>
          <w:color w:val="262626" w:themeColor="text1" w:themeTint="D9"/>
          <w:sz w:val="32"/>
          <w:szCs w:val="32"/>
        </w:rPr>
      </w:pPr>
      <w:r w:rsidRPr="005B7C5C">
        <w:rPr>
          <w:rFonts w:cs="Times New Roman"/>
        </w:rPr>
        <w:lastRenderedPageBreak/>
        <w:br w:type="page"/>
      </w:r>
    </w:p>
    <w:p w14:paraId="622001DF" w14:textId="00398221" w:rsidR="00250B8E" w:rsidRPr="005B7C5C" w:rsidRDefault="00F71774" w:rsidP="00FA16D7">
      <w:pPr>
        <w:pStyle w:val="Heading1"/>
        <w:rPr>
          <w:rFonts w:cs="Times New Roman"/>
        </w:rPr>
      </w:pPr>
      <w:bookmarkStart w:id="36" w:name="_Toc517868355"/>
      <w:bookmarkStart w:id="37" w:name="_Toc76716871"/>
      <w:r w:rsidRPr="005B7C5C">
        <w:rPr>
          <w:rFonts w:cs="Times New Roman"/>
        </w:rPr>
        <w:lastRenderedPageBreak/>
        <w:t>Monday</w:t>
      </w:r>
      <w:r w:rsidR="003B0E3D" w:rsidRPr="005B7C5C">
        <w:rPr>
          <w:rFonts w:cs="Times New Roman"/>
        </w:rPr>
        <w:t>,</w:t>
      </w:r>
      <w:r w:rsidR="00250B8E" w:rsidRPr="005B7C5C">
        <w:rPr>
          <w:rFonts w:cs="Times New Roman"/>
        </w:rPr>
        <w:t xml:space="preserve"> September </w:t>
      </w:r>
      <w:r w:rsidR="00AC0F31" w:rsidRPr="005B7C5C">
        <w:rPr>
          <w:rFonts w:cs="Times New Roman"/>
        </w:rPr>
        <w:t>18</w:t>
      </w:r>
      <w:r w:rsidR="00250B8E" w:rsidRPr="005B7C5C">
        <w:rPr>
          <w:rFonts w:cs="Times New Roman"/>
        </w:rPr>
        <w:t>, 2051</w:t>
      </w:r>
      <w:bookmarkEnd w:id="36"/>
      <w:bookmarkEnd w:id="37"/>
    </w:p>
    <w:p w14:paraId="6193C6D1" w14:textId="77777777" w:rsidR="00DF178C" w:rsidRPr="005B7C5C" w:rsidRDefault="00DF178C" w:rsidP="00DF178C">
      <w:pPr>
        <w:pStyle w:val="Heading2"/>
        <w:rPr>
          <w:rFonts w:cs="Times New Roman"/>
          <w:noProof/>
        </w:rPr>
      </w:pPr>
      <w:r w:rsidRPr="005B7C5C">
        <w:rPr>
          <w:rFonts w:cs="Times New Roman"/>
          <w:noProof/>
        </w:rPr>
        <w:t>Group Commanders Assigned</w:t>
      </w:r>
    </w:p>
    <w:p w14:paraId="5FCC2681" w14:textId="0A527406" w:rsidR="00A3562E" w:rsidRPr="005B7C5C" w:rsidRDefault="00A3562E" w:rsidP="004537F7">
      <w:pPr>
        <w:rPr>
          <w:rFonts w:cs="Times New Roman"/>
          <w:noProof/>
        </w:rPr>
      </w:pPr>
      <w:r w:rsidRPr="005B7C5C">
        <w:rPr>
          <w:rFonts w:cs="Times New Roman"/>
          <w:noProof/>
        </w:rPr>
        <w:t>Tom opened the meeting with, “Thank</w:t>
      </w:r>
      <w:r w:rsidR="00DF5868">
        <w:rPr>
          <w:rFonts w:cs="Times New Roman"/>
          <w:noProof/>
        </w:rPr>
        <w:t xml:space="preserve"> </w:t>
      </w:r>
      <w:r w:rsidRPr="005B7C5C">
        <w:rPr>
          <w:rFonts w:cs="Times New Roman"/>
          <w:noProof/>
        </w:rPr>
        <w:t>you</w:t>
      </w:r>
      <w:r w:rsidR="00DF5868">
        <w:rPr>
          <w:rFonts w:cs="Times New Roman"/>
          <w:noProof/>
        </w:rPr>
        <w:t>,</w:t>
      </w:r>
      <w:r w:rsidRPr="005B7C5C">
        <w:rPr>
          <w:rFonts w:cs="Times New Roman"/>
          <w:noProof/>
        </w:rPr>
        <w:t xml:space="preserve"> Mr. President</w:t>
      </w:r>
      <w:r w:rsidR="00DF5868">
        <w:rPr>
          <w:rFonts w:cs="Times New Roman"/>
          <w:noProof/>
        </w:rPr>
        <w:t>,</w:t>
      </w:r>
      <w:r w:rsidRPr="005B7C5C">
        <w:rPr>
          <w:rFonts w:cs="Times New Roman"/>
          <w:noProof/>
        </w:rPr>
        <w:t xml:space="preserve"> for calling this meeting and also Admiral Mears, Admiral Monson</w:t>
      </w:r>
      <w:r w:rsidR="003B0E3D" w:rsidRPr="005B7C5C">
        <w:rPr>
          <w:rFonts w:cs="Times New Roman"/>
          <w:noProof/>
        </w:rPr>
        <w:t>,</w:t>
      </w:r>
      <w:r w:rsidRPr="005B7C5C">
        <w:rPr>
          <w:rFonts w:cs="Times New Roman"/>
          <w:noProof/>
        </w:rPr>
        <w:t xml:space="preserve"> and Lt. Commander Barbour for connecting. As Admiral </w:t>
      </w:r>
      <w:r w:rsidR="00CF00D3" w:rsidRPr="005B7C5C">
        <w:rPr>
          <w:rFonts w:cs="Times New Roman"/>
          <w:noProof/>
        </w:rPr>
        <w:t>Hagerly</w:t>
      </w:r>
      <w:r w:rsidRPr="005B7C5C">
        <w:rPr>
          <w:rFonts w:cs="Times New Roman"/>
          <w:noProof/>
        </w:rPr>
        <w:t xml:space="preserve"> had mentioned before</w:t>
      </w:r>
      <w:r w:rsidR="003B0E3D" w:rsidRPr="005B7C5C">
        <w:rPr>
          <w:rFonts w:cs="Times New Roman"/>
          <w:noProof/>
        </w:rPr>
        <w:t>,</w:t>
      </w:r>
      <w:r w:rsidRPr="005B7C5C">
        <w:rPr>
          <w:rFonts w:cs="Times New Roman"/>
          <w:noProof/>
        </w:rPr>
        <w:t xml:space="preserve"> he is reassigning you to be the leaders in our new Earth Space Command. The first problem that we have is the logistics of getting you here. To solve that, I have sent one of the Alien Shuttles to pick you up. </w:t>
      </w:r>
      <w:r w:rsidR="009571E1" w:rsidRPr="005B7C5C">
        <w:rPr>
          <w:rFonts w:cs="Times New Roman"/>
          <w:noProof/>
        </w:rPr>
        <w:t>Captain Drummond</w:t>
      </w:r>
      <w:r w:rsidR="007A25D4" w:rsidRPr="005B7C5C">
        <w:rPr>
          <w:rFonts w:cs="Times New Roman"/>
          <w:noProof/>
        </w:rPr>
        <w:t xml:space="preserve"> and the volunteers from Red Dirt</w:t>
      </w:r>
      <w:r w:rsidR="009571E1" w:rsidRPr="005B7C5C">
        <w:rPr>
          <w:rFonts w:cs="Times New Roman"/>
          <w:noProof/>
        </w:rPr>
        <w:t xml:space="preserve"> </w:t>
      </w:r>
      <w:r w:rsidR="007A25D4" w:rsidRPr="005B7C5C">
        <w:rPr>
          <w:rFonts w:cs="Times New Roman"/>
          <w:noProof/>
        </w:rPr>
        <w:t>are</w:t>
      </w:r>
      <w:r w:rsidR="009571E1" w:rsidRPr="005B7C5C">
        <w:rPr>
          <w:rFonts w:cs="Times New Roman"/>
          <w:noProof/>
        </w:rPr>
        <w:t xml:space="preserve"> </w:t>
      </w:r>
      <w:r w:rsidR="00C322F1" w:rsidRPr="005B7C5C">
        <w:rPr>
          <w:rFonts w:cs="Times New Roman"/>
          <w:noProof/>
        </w:rPr>
        <w:t xml:space="preserve">already </w:t>
      </w:r>
      <w:r w:rsidR="009571E1" w:rsidRPr="005B7C5C">
        <w:rPr>
          <w:rFonts w:cs="Times New Roman"/>
          <w:noProof/>
        </w:rPr>
        <w:t>onboard</w:t>
      </w:r>
      <w:r w:rsidR="00970681" w:rsidRPr="005B7C5C">
        <w:rPr>
          <w:rFonts w:cs="Times New Roman"/>
          <w:noProof/>
        </w:rPr>
        <w:t>,</w:t>
      </w:r>
      <w:r w:rsidR="009571E1" w:rsidRPr="005B7C5C">
        <w:rPr>
          <w:rFonts w:cs="Times New Roman"/>
          <w:noProof/>
        </w:rPr>
        <w:t xml:space="preserve"> and </w:t>
      </w:r>
      <w:r w:rsidR="00C322F1" w:rsidRPr="005B7C5C">
        <w:rPr>
          <w:rFonts w:cs="Times New Roman"/>
          <w:noProof/>
        </w:rPr>
        <w:t xml:space="preserve">they’re heading to San Diego to pick up </w:t>
      </w:r>
      <w:r w:rsidRPr="005B7C5C">
        <w:rPr>
          <w:rFonts w:cs="Times New Roman"/>
          <w:noProof/>
        </w:rPr>
        <w:t xml:space="preserve">Lt. Commander </w:t>
      </w:r>
      <w:r w:rsidR="00C322F1" w:rsidRPr="005B7C5C">
        <w:rPr>
          <w:rFonts w:cs="Times New Roman"/>
          <w:noProof/>
        </w:rPr>
        <w:t>Barbour first. T</w:t>
      </w:r>
      <w:r w:rsidRPr="005B7C5C">
        <w:rPr>
          <w:rFonts w:cs="Times New Roman"/>
          <w:noProof/>
        </w:rPr>
        <w:t>he shuttle should arrive in about an hour. Then it will fly to Pearl and pick Admiral Mears</w:t>
      </w:r>
      <w:r w:rsidR="00970681" w:rsidRPr="005B7C5C">
        <w:rPr>
          <w:rFonts w:cs="Times New Roman"/>
          <w:noProof/>
        </w:rPr>
        <w:t>,</w:t>
      </w:r>
      <w:r w:rsidRPr="005B7C5C">
        <w:rPr>
          <w:rFonts w:cs="Times New Roman"/>
          <w:noProof/>
        </w:rPr>
        <w:t xml:space="preserve"> and lastly</w:t>
      </w:r>
      <w:r w:rsidR="00970681" w:rsidRPr="005B7C5C">
        <w:rPr>
          <w:rFonts w:cs="Times New Roman"/>
          <w:noProof/>
        </w:rPr>
        <w:t>,</w:t>
      </w:r>
      <w:r w:rsidRPr="005B7C5C">
        <w:rPr>
          <w:rFonts w:cs="Times New Roman"/>
          <w:noProof/>
        </w:rPr>
        <w:t xml:space="preserve"> it will continue to Perth and pick up Admiral Monson.”</w:t>
      </w:r>
    </w:p>
    <w:p w14:paraId="5EBD8018" w14:textId="73C17AAB" w:rsidR="00A3562E" w:rsidRPr="005B7C5C" w:rsidRDefault="00A3562E" w:rsidP="004537F7">
      <w:pPr>
        <w:rPr>
          <w:rFonts w:cs="Times New Roman"/>
          <w:noProof/>
        </w:rPr>
      </w:pPr>
      <w:r w:rsidRPr="005B7C5C">
        <w:rPr>
          <w:rFonts w:cs="Times New Roman"/>
          <w:noProof/>
        </w:rPr>
        <w:t>“After</w:t>
      </w:r>
      <w:r w:rsidR="00074598" w:rsidRPr="005B7C5C">
        <w:rPr>
          <w:rFonts w:cs="Times New Roman"/>
          <w:noProof/>
        </w:rPr>
        <w:t xml:space="preserve"> all</w:t>
      </w:r>
      <w:r w:rsidRPr="005B7C5C">
        <w:rPr>
          <w:rFonts w:cs="Times New Roman"/>
          <w:noProof/>
        </w:rPr>
        <w:t xml:space="preserve"> you have been picked up</w:t>
      </w:r>
      <w:r w:rsidR="00723DAC">
        <w:rPr>
          <w:rFonts w:cs="Times New Roman"/>
          <w:noProof/>
        </w:rPr>
        <w:t>,</w:t>
      </w:r>
      <w:r w:rsidRPr="005B7C5C">
        <w:rPr>
          <w:rFonts w:cs="Times New Roman"/>
          <w:noProof/>
        </w:rPr>
        <w:t xml:space="preserve"> you’ll be taken to The Chevesky</w:t>
      </w:r>
      <w:r w:rsidR="003B0E3D" w:rsidRPr="005B7C5C">
        <w:rPr>
          <w:rFonts w:cs="Times New Roman"/>
          <w:noProof/>
        </w:rPr>
        <w:t>,</w:t>
      </w:r>
      <w:r w:rsidRPr="005B7C5C">
        <w:rPr>
          <w:rFonts w:cs="Times New Roman"/>
          <w:noProof/>
        </w:rPr>
        <w:t xml:space="preserve"> which is curren</w:t>
      </w:r>
      <w:r w:rsidR="003B0E3D" w:rsidRPr="005B7C5C">
        <w:rPr>
          <w:rFonts w:cs="Times New Roman"/>
          <w:noProof/>
        </w:rPr>
        <w:t>tl</w:t>
      </w:r>
      <w:r w:rsidRPr="005B7C5C">
        <w:rPr>
          <w:rFonts w:cs="Times New Roman"/>
          <w:noProof/>
        </w:rPr>
        <w:t>y in geosynchronous orbit. We’ve modified the ship</w:t>
      </w:r>
      <w:r w:rsidR="00970681" w:rsidRPr="005B7C5C">
        <w:rPr>
          <w:rFonts w:cs="Times New Roman"/>
          <w:noProof/>
        </w:rPr>
        <w:t>,</w:t>
      </w:r>
      <w:r w:rsidRPr="005B7C5C">
        <w:rPr>
          <w:rFonts w:cs="Times New Roman"/>
          <w:noProof/>
        </w:rPr>
        <w:t xml:space="preserve"> so we have acco</w:t>
      </w:r>
      <w:r w:rsidR="003B0E3D" w:rsidRPr="005B7C5C">
        <w:rPr>
          <w:rFonts w:cs="Times New Roman"/>
          <w:noProof/>
        </w:rPr>
        <w:t>m</w:t>
      </w:r>
      <w:r w:rsidRPr="005B7C5C">
        <w:rPr>
          <w:rFonts w:cs="Times New Roman"/>
          <w:noProof/>
        </w:rPr>
        <w:t xml:space="preserve">modations for each of you. </w:t>
      </w:r>
      <w:r w:rsidR="009571E1" w:rsidRPr="005B7C5C">
        <w:rPr>
          <w:rFonts w:cs="Times New Roman"/>
          <w:noProof/>
        </w:rPr>
        <w:t xml:space="preserve">We’ll spend as much </w:t>
      </w:r>
      <w:r w:rsidR="000914FD" w:rsidRPr="005B7C5C">
        <w:rPr>
          <w:rFonts w:cs="Times New Roman"/>
          <w:noProof/>
        </w:rPr>
        <w:t xml:space="preserve">time </w:t>
      </w:r>
      <w:r w:rsidR="009571E1" w:rsidRPr="005B7C5C">
        <w:rPr>
          <w:rFonts w:cs="Times New Roman"/>
          <w:noProof/>
        </w:rPr>
        <w:t>as necess</w:t>
      </w:r>
      <w:r w:rsidR="00C322F1" w:rsidRPr="005B7C5C">
        <w:rPr>
          <w:rFonts w:cs="Times New Roman"/>
          <w:noProof/>
        </w:rPr>
        <w:t>ary introducing you to the ship</w:t>
      </w:r>
      <w:r w:rsidR="00723DAC">
        <w:rPr>
          <w:rFonts w:cs="Times New Roman"/>
          <w:noProof/>
        </w:rPr>
        <w:t>,</w:t>
      </w:r>
      <w:r w:rsidR="009571E1" w:rsidRPr="005B7C5C">
        <w:rPr>
          <w:rFonts w:cs="Times New Roman"/>
          <w:noProof/>
        </w:rPr>
        <w:t xml:space="preserve"> </w:t>
      </w:r>
      <w:r w:rsidR="00C322F1" w:rsidRPr="005B7C5C">
        <w:rPr>
          <w:rFonts w:cs="Times New Roman"/>
          <w:noProof/>
        </w:rPr>
        <w:t>its</w:t>
      </w:r>
      <w:r w:rsidR="009571E1" w:rsidRPr="005B7C5C">
        <w:rPr>
          <w:rFonts w:cs="Times New Roman"/>
          <w:noProof/>
        </w:rPr>
        <w:t xml:space="preserve"> operation</w:t>
      </w:r>
      <w:r w:rsidR="00723DAC">
        <w:rPr>
          <w:rFonts w:cs="Times New Roman"/>
          <w:noProof/>
        </w:rPr>
        <w:t>,</w:t>
      </w:r>
      <w:r w:rsidR="009571E1" w:rsidRPr="005B7C5C">
        <w:rPr>
          <w:rFonts w:cs="Times New Roman"/>
          <w:noProof/>
        </w:rPr>
        <w:t xml:space="preserve"> and how we see the pieces fitting together. Then</w:t>
      </w:r>
      <w:r w:rsidR="000914FD" w:rsidRPr="005B7C5C">
        <w:rPr>
          <w:rFonts w:cs="Times New Roman"/>
          <w:noProof/>
        </w:rPr>
        <w:t>,</w:t>
      </w:r>
      <w:r w:rsidR="009571E1" w:rsidRPr="005B7C5C">
        <w:rPr>
          <w:rFonts w:cs="Times New Roman"/>
          <w:noProof/>
        </w:rPr>
        <w:t xml:space="preserve"> when you’re all comfortable, you’ll be taken to the ship that you’ll command.</w:t>
      </w:r>
      <w:r w:rsidR="00822CFF" w:rsidRPr="005B7C5C">
        <w:rPr>
          <w:rFonts w:cs="Times New Roman"/>
          <w:noProof/>
        </w:rPr>
        <w:t xml:space="preserve"> Each of them </w:t>
      </w:r>
      <w:r w:rsidR="003B0E3D" w:rsidRPr="005B7C5C">
        <w:rPr>
          <w:rFonts w:cs="Times New Roman"/>
          <w:noProof/>
        </w:rPr>
        <w:t>has</w:t>
      </w:r>
      <w:r w:rsidR="00822CFF" w:rsidRPr="005B7C5C">
        <w:rPr>
          <w:rFonts w:cs="Times New Roman"/>
          <w:noProof/>
        </w:rPr>
        <w:t xml:space="preserve"> been modified for you, five Beta units</w:t>
      </w:r>
      <w:r w:rsidR="00723DAC">
        <w:rPr>
          <w:rFonts w:cs="Times New Roman"/>
          <w:noProof/>
        </w:rPr>
        <w:t>,</w:t>
      </w:r>
      <w:r w:rsidR="00822CFF" w:rsidRPr="005B7C5C">
        <w:rPr>
          <w:rFonts w:cs="Times New Roman"/>
          <w:noProof/>
        </w:rPr>
        <w:t xml:space="preserve"> and additional acco</w:t>
      </w:r>
      <w:r w:rsidR="003B0E3D" w:rsidRPr="005B7C5C">
        <w:rPr>
          <w:rFonts w:cs="Times New Roman"/>
          <w:noProof/>
        </w:rPr>
        <w:t>m</w:t>
      </w:r>
      <w:r w:rsidR="00822CFF" w:rsidRPr="005B7C5C">
        <w:rPr>
          <w:rFonts w:cs="Times New Roman"/>
          <w:noProof/>
        </w:rPr>
        <w:t>modations for up to 12 humans. Once you’re on</w:t>
      </w:r>
      <w:r w:rsidR="00723DAC">
        <w:rPr>
          <w:rFonts w:cs="Times New Roman"/>
          <w:noProof/>
        </w:rPr>
        <w:t xml:space="preserve"> </w:t>
      </w:r>
      <w:r w:rsidR="00822CFF" w:rsidRPr="005B7C5C">
        <w:rPr>
          <w:rFonts w:cs="Times New Roman"/>
          <w:noProof/>
        </w:rPr>
        <w:t>board and familiar with your ship, we’ll start some exercises where you’ll learn to operate and man</w:t>
      </w:r>
      <w:r w:rsidR="003B0E3D" w:rsidRPr="005B7C5C">
        <w:rPr>
          <w:rFonts w:cs="Times New Roman"/>
          <w:noProof/>
        </w:rPr>
        <w:t>euver</w:t>
      </w:r>
      <w:r w:rsidR="00822CFF" w:rsidRPr="005B7C5C">
        <w:rPr>
          <w:rFonts w:cs="Times New Roman"/>
          <w:noProof/>
        </w:rPr>
        <w:t xml:space="preserve"> them. I apologize for taking these steps so slow, but you’ll find that everything is different now, and I presume that you’ll agree, your lives have changed.”</w:t>
      </w:r>
    </w:p>
    <w:p w14:paraId="5931CE7D" w14:textId="182237C0" w:rsidR="00822CFF" w:rsidRPr="005B7C5C" w:rsidRDefault="00822CFF" w:rsidP="004537F7">
      <w:pPr>
        <w:rPr>
          <w:rFonts w:cs="Times New Roman"/>
          <w:noProof/>
        </w:rPr>
      </w:pPr>
      <w:r w:rsidRPr="005B7C5C">
        <w:rPr>
          <w:rFonts w:cs="Times New Roman"/>
          <w:noProof/>
        </w:rPr>
        <w:lastRenderedPageBreak/>
        <w:t>“SIMPO</w:t>
      </w:r>
      <w:r w:rsidR="00BB0F7C" w:rsidRPr="005B7C5C">
        <w:rPr>
          <w:rFonts w:cs="Times New Roman"/>
          <w:noProof/>
        </w:rPr>
        <w:t>C</w:t>
      </w:r>
      <w:r w:rsidRPr="005B7C5C">
        <w:rPr>
          <w:rFonts w:cs="Times New Roman"/>
          <w:noProof/>
        </w:rPr>
        <w:t>, Joan</w:t>
      </w:r>
      <w:r w:rsidR="00723DAC">
        <w:rPr>
          <w:rFonts w:cs="Times New Roman"/>
          <w:noProof/>
        </w:rPr>
        <w:t>,</w:t>
      </w:r>
      <w:r w:rsidRPr="005B7C5C">
        <w:rPr>
          <w:rFonts w:cs="Times New Roman"/>
          <w:noProof/>
        </w:rPr>
        <w:t xml:space="preserve"> and I will remain onboard the Chevesky</w:t>
      </w:r>
      <w:r w:rsidR="003B0E3D" w:rsidRPr="005B7C5C">
        <w:rPr>
          <w:rFonts w:cs="Times New Roman"/>
          <w:noProof/>
        </w:rPr>
        <w:t>,</w:t>
      </w:r>
      <w:r w:rsidRPr="005B7C5C">
        <w:rPr>
          <w:rFonts w:cs="Times New Roman"/>
          <w:noProof/>
        </w:rPr>
        <w:t xml:space="preserve"> and we’ll be coordinating with you from there. Are there any ques</w:t>
      </w:r>
      <w:r w:rsidR="003B0E3D" w:rsidRPr="005B7C5C">
        <w:rPr>
          <w:rFonts w:cs="Times New Roman"/>
          <w:noProof/>
        </w:rPr>
        <w:t>ti</w:t>
      </w:r>
      <w:r w:rsidRPr="005B7C5C">
        <w:rPr>
          <w:rFonts w:cs="Times New Roman"/>
          <w:noProof/>
        </w:rPr>
        <w:t>ons?”</w:t>
      </w:r>
    </w:p>
    <w:p w14:paraId="499B24C9" w14:textId="5B32C22B" w:rsidR="00822CFF" w:rsidRPr="005B7C5C" w:rsidRDefault="00982C7A" w:rsidP="004537F7">
      <w:pPr>
        <w:rPr>
          <w:rFonts w:cs="Times New Roman"/>
          <w:noProof/>
        </w:rPr>
      </w:pPr>
      <w:r w:rsidRPr="005B7C5C">
        <w:rPr>
          <w:rFonts w:cs="Times New Roman"/>
          <w:noProof/>
        </w:rPr>
        <w:t>“Tom, I’ve got a billion questions. But I don’t even know where to begin. A month ago, I was happy with the Fifth Fleet, then the entire world was attacked by a virus, then we were invaded by Alien robots, and now I’m taking over the command of a fleet of alien spaceships. Beyond that, I have no questions</w:t>
      </w:r>
      <w:r w:rsidR="00723DAC">
        <w:rPr>
          <w:rFonts w:cs="Times New Roman"/>
          <w:noProof/>
        </w:rPr>
        <w:t>;</w:t>
      </w:r>
      <w:r w:rsidR="00E42070" w:rsidRPr="005B7C5C">
        <w:rPr>
          <w:rFonts w:cs="Times New Roman"/>
          <w:noProof/>
        </w:rPr>
        <w:t xml:space="preserve"> everything is perfectly normal,</w:t>
      </w:r>
      <w:r w:rsidRPr="005B7C5C">
        <w:rPr>
          <w:rFonts w:cs="Times New Roman"/>
          <w:noProof/>
        </w:rPr>
        <w:t>” Admiral Monson said with frustration, amazement</w:t>
      </w:r>
      <w:r w:rsidR="00723DAC">
        <w:rPr>
          <w:rFonts w:cs="Times New Roman"/>
          <w:noProof/>
        </w:rPr>
        <w:t>,</w:t>
      </w:r>
      <w:r w:rsidRPr="005B7C5C">
        <w:rPr>
          <w:rFonts w:cs="Times New Roman"/>
          <w:noProof/>
        </w:rPr>
        <w:t xml:space="preserve"> and humor in his voice.</w:t>
      </w:r>
    </w:p>
    <w:p w14:paraId="5828C9B0" w14:textId="249B6066" w:rsidR="00C322F1" w:rsidRPr="005B7C5C" w:rsidRDefault="00C322F1" w:rsidP="004537F7">
      <w:pPr>
        <w:rPr>
          <w:rFonts w:cs="Times New Roman"/>
          <w:noProof/>
        </w:rPr>
      </w:pPr>
      <w:r w:rsidRPr="005B7C5C">
        <w:rPr>
          <w:rFonts w:cs="Times New Roman"/>
          <w:noProof/>
        </w:rPr>
        <w:t>There w</w:t>
      </w:r>
      <w:r w:rsidR="00723DAC">
        <w:rPr>
          <w:rFonts w:cs="Times New Roman"/>
          <w:noProof/>
        </w:rPr>
        <w:t>ere</w:t>
      </w:r>
      <w:r w:rsidRPr="005B7C5C">
        <w:rPr>
          <w:rFonts w:cs="Times New Roman"/>
          <w:noProof/>
        </w:rPr>
        <w:t xml:space="preserve"> a few minutes of light</w:t>
      </w:r>
      <w:r w:rsidR="00970681" w:rsidRPr="005B7C5C">
        <w:rPr>
          <w:rFonts w:cs="Times New Roman"/>
          <w:noProof/>
        </w:rPr>
        <w:t>-</w:t>
      </w:r>
      <w:r w:rsidRPr="005B7C5C">
        <w:rPr>
          <w:rFonts w:cs="Times New Roman"/>
          <w:noProof/>
        </w:rPr>
        <w:t>hearted humor and comments as each of the leaders tr</w:t>
      </w:r>
      <w:r w:rsidR="0031354E" w:rsidRPr="005B7C5C">
        <w:rPr>
          <w:rFonts w:cs="Times New Roman"/>
          <w:noProof/>
        </w:rPr>
        <w:t>ied</w:t>
      </w:r>
      <w:r w:rsidRPr="005B7C5C">
        <w:rPr>
          <w:rFonts w:cs="Times New Roman"/>
          <w:noProof/>
        </w:rPr>
        <w:t xml:space="preserve"> to adjust to their new realities.</w:t>
      </w:r>
    </w:p>
    <w:p w14:paraId="300A0033" w14:textId="67430F8E" w:rsidR="009911D7" w:rsidRPr="005B7C5C" w:rsidRDefault="009911D7" w:rsidP="004537F7">
      <w:pPr>
        <w:rPr>
          <w:rFonts w:cs="Times New Roman"/>
          <w:noProof/>
        </w:rPr>
      </w:pPr>
      <w:r w:rsidRPr="005B7C5C">
        <w:rPr>
          <w:rFonts w:cs="Times New Roman"/>
          <w:noProof/>
        </w:rPr>
        <w:t>“</w:t>
      </w:r>
      <w:r w:rsidR="001D6522">
        <w:rPr>
          <w:rFonts w:cs="Times New Roman"/>
          <w:noProof/>
        </w:rPr>
        <w:t>Okay</w:t>
      </w:r>
      <w:r w:rsidRPr="005B7C5C">
        <w:rPr>
          <w:rFonts w:cs="Times New Roman"/>
          <w:noProof/>
        </w:rPr>
        <w:t xml:space="preserve">, if all </w:t>
      </w:r>
      <w:r w:rsidR="00A8339F" w:rsidRPr="005B7C5C">
        <w:rPr>
          <w:rFonts w:cs="Times New Roman"/>
          <w:noProof/>
        </w:rPr>
        <w:t xml:space="preserve">you </w:t>
      </w:r>
      <w:r w:rsidRPr="005B7C5C">
        <w:rPr>
          <w:rFonts w:cs="Times New Roman"/>
          <w:noProof/>
        </w:rPr>
        <w:t xml:space="preserve">have </w:t>
      </w:r>
      <w:r w:rsidR="000A3D44" w:rsidRPr="005B7C5C">
        <w:rPr>
          <w:rFonts w:cs="Times New Roman"/>
          <w:noProof/>
        </w:rPr>
        <w:t xml:space="preserve">to </w:t>
      </w:r>
      <w:r w:rsidR="00A8339F" w:rsidRPr="005B7C5C">
        <w:rPr>
          <w:rFonts w:cs="Times New Roman"/>
          <w:noProof/>
        </w:rPr>
        <w:t xml:space="preserve">do is </w:t>
      </w:r>
      <w:r w:rsidRPr="005B7C5C">
        <w:rPr>
          <w:rFonts w:cs="Times New Roman"/>
          <w:noProof/>
        </w:rPr>
        <w:t>learn to fly an alien spaceship</w:t>
      </w:r>
      <w:r w:rsidR="003B0E3D" w:rsidRPr="005B7C5C">
        <w:rPr>
          <w:rFonts w:cs="Times New Roman"/>
          <w:noProof/>
        </w:rPr>
        <w:t>,</w:t>
      </w:r>
      <w:r w:rsidRPr="005B7C5C">
        <w:rPr>
          <w:rFonts w:cs="Times New Roman"/>
          <w:noProof/>
        </w:rPr>
        <w:t xml:space="preserve"> and you have no further questions, I’ll see </w:t>
      </w:r>
      <w:r w:rsidR="00A8339F" w:rsidRPr="005B7C5C">
        <w:rPr>
          <w:rFonts w:cs="Times New Roman"/>
          <w:noProof/>
        </w:rPr>
        <w:t>you onboard t</w:t>
      </w:r>
      <w:r w:rsidRPr="005B7C5C">
        <w:rPr>
          <w:rFonts w:cs="Times New Roman"/>
          <w:noProof/>
        </w:rPr>
        <w:t>he Chevesky,” said Tom.</w:t>
      </w:r>
    </w:p>
    <w:p w14:paraId="3AC27340" w14:textId="45438FF2" w:rsidR="00C20D18" w:rsidRPr="005B7C5C" w:rsidRDefault="00F71774" w:rsidP="00FA16D7">
      <w:pPr>
        <w:pStyle w:val="Heading1"/>
        <w:rPr>
          <w:rFonts w:cs="Times New Roman"/>
        </w:rPr>
      </w:pPr>
      <w:bookmarkStart w:id="38" w:name="_Toc517868356"/>
      <w:bookmarkStart w:id="39" w:name="_Toc76716872"/>
      <w:r w:rsidRPr="005B7C5C">
        <w:rPr>
          <w:rFonts w:cs="Times New Roman"/>
        </w:rPr>
        <w:lastRenderedPageBreak/>
        <w:t>Tuesday</w:t>
      </w:r>
      <w:r w:rsidR="003B0E3D" w:rsidRPr="005B7C5C">
        <w:rPr>
          <w:rFonts w:cs="Times New Roman"/>
        </w:rPr>
        <w:t>,</w:t>
      </w:r>
      <w:r w:rsidR="00AC0F31" w:rsidRPr="005B7C5C">
        <w:rPr>
          <w:rFonts w:cs="Times New Roman"/>
        </w:rPr>
        <w:t xml:space="preserve"> September 19</w:t>
      </w:r>
      <w:r w:rsidR="00C20D18" w:rsidRPr="005B7C5C">
        <w:rPr>
          <w:rFonts w:cs="Times New Roman"/>
        </w:rPr>
        <w:t>, 2051</w:t>
      </w:r>
      <w:bookmarkEnd w:id="38"/>
      <w:bookmarkEnd w:id="39"/>
    </w:p>
    <w:p w14:paraId="77AAFDD7" w14:textId="77777777" w:rsidR="008C25BB" w:rsidRPr="005B7C5C" w:rsidRDefault="008C25BB" w:rsidP="008C25BB">
      <w:pPr>
        <w:pStyle w:val="Heading2"/>
        <w:rPr>
          <w:rFonts w:cs="Times New Roman"/>
          <w:noProof/>
          <w:color w:val="000000" w:themeColor="text1"/>
        </w:rPr>
      </w:pPr>
      <w:r w:rsidRPr="005B7C5C">
        <w:rPr>
          <w:rFonts w:cs="Times New Roman"/>
          <w:noProof/>
          <w:color w:val="000000" w:themeColor="text1"/>
        </w:rPr>
        <w:t>Welcome to the Chevesky</w:t>
      </w:r>
    </w:p>
    <w:p w14:paraId="710A477D" w14:textId="33AF78DE" w:rsidR="00D46285" w:rsidRPr="005B7C5C" w:rsidRDefault="00D46285" w:rsidP="004537F7">
      <w:pPr>
        <w:rPr>
          <w:rFonts w:cs="Times New Roman"/>
          <w:noProof/>
          <w:color w:val="000000" w:themeColor="text1"/>
        </w:rPr>
      </w:pPr>
      <w:r w:rsidRPr="005B7C5C">
        <w:rPr>
          <w:rFonts w:cs="Times New Roman"/>
          <w:noProof/>
          <w:color w:val="000000" w:themeColor="text1"/>
        </w:rPr>
        <w:t>As the Command Staff of the Earth Space Command offloaded from the shuttle, Tom spoke, “Ladies and gentlemen, welcome to The Chevesky</w:t>
      </w:r>
      <w:r w:rsidR="00723DAC">
        <w:rPr>
          <w:rFonts w:cs="Times New Roman"/>
          <w:noProof/>
          <w:color w:val="000000" w:themeColor="text1"/>
        </w:rPr>
        <w:t>;</w:t>
      </w:r>
      <w:r w:rsidRPr="005B7C5C">
        <w:rPr>
          <w:rFonts w:cs="Times New Roman"/>
          <w:noProof/>
          <w:color w:val="000000" w:themeColor="text1"/>
        </w:rPr>
        <w:t xml:space="preserve"> I’m Tom Herl. My wife</w:t>
      </w:r>
      <w:r w:rsidR="00723DAC">
        <w:rPr>
          <w:rFonts w:cs="Times New Roman"/>
          <w:noProof/>
          <w:color w:val="000000" w:themeColor="text1"/>
        </w:rPr>
        <w:t>,</w:t>
      </w:r>
      <w:r w:rsidRPr="005B7C5C">
        <w:rPr>
          <w:rFonts w:cs="Times New Roman"/>
          <w:noProof/>
          <w:color w:val="000000" w:themeColor="text1"/>
        </w:rPr>
        <w:t xml:space="preserve"> Commander Joan Herl</w:t>
      </w:r>
      <w:r w:rsidR="00723DAC">
        <w:rPr>
          <w:rFonts w:cs="Times New Roman"/>
          <w:noProof/>
          <w:color w:val="000000" w:themeColor="text1"/>
        </w:rPr>
        <w:t>,</w:t>
      </w:r>
      <w:r w:rsidRPr="005B7C5C">
        <w:rPr>
          <w:rFonts w:cs="Times New Roman"/>
          <w:noProof/>
          <w:color w:val="000000" w:themeColor="text1"/>
        </w:rPr>
        <w:t xml:space="preserve"> is commanding this ship and will meet you shortly. This large fellow standing next to me is SIMPOC. It’s nice to meet</w:t>
      </w:r>
      <w:r w:rsidR="00074598" w:rsidRPr="005B7C5C">
        <w:rPr>
          <w:rFonts w:cs="Times New Roman"/>
          <w:noProof/>
          <w:color w:val="000000" w:themeColor="text1"/>
        </w:rPr>
        <w:t xml:space="preserve"> all</w:t>
      </w:r>
      <w:r w:rsidRPr="005B7C5C">
        <w:rPr>
          <w:rFonts w:cs="Times New Roman"/>
          <w:noProof/>
          <w:color w:val="000000" w:themeColor="text1"/>
        </w:rPr>
        <w:t xml:space="preserve"> </w:t>
      </w:r>
      <w:r w:rsidR="00723DAC">
        <w:rPr>
          <w:rFonts w:cs="Times New Roman"/>
          <w:noProof/>
          <w:color w:val="000000" w:themeColor="text1"/>
        </w:rPr>
        <w:t xml:space="preserve">of </w:t>
      </w:r>
      <w:r w:rsidRPr="005B7C5C">
        <w:rPr>
          <w:rFonts w:cs="Times New Roman"/>
          <w:noProof/>
          <w:color w:val="000000" w:themeColor="text1"/>
        </w:rPr>
        <w:t>you face to face. Please follow me</w:t>
      </w:r>
      <w:r w:rsidR="00723DAC">
        <w:rPr>
          <w:rFonts w:cs="Times New Roman"/>
          <w:noProof/>
          <w:color w:val="000000" w:themeColor="text1"/>
        </w:rPr>
        <w:t>,</w:t>
      </w:r>
      <w:r w:rsidRPr="005B7C5C">
        <w:rPr>
          <w:rFonts w:cs="Times New Roman"/>
          <w:noProof/>
          <w:color w:val="000000" w:themeColor="text1"/>
        </w:rPr>
        <w:t xml:space="preserve"> and we have some refreshments and a comfortable place to sit while we go over everything.”</w:t>
      </w:r>
    </w:p>
    <w:p w14:paraId="32657DB2" w14:textId="5D77A666" w:rsidR="00D46285" w:rsidRPr="005B7C5C" w:rsidRDefault="00D46285" w:rsidP="004537F7">
      <w:pPr>
        <w:rPr>
          <w:rFonts w:cs="Times New Roman"/>
          <w:noProof/>
          <w:color w:val="000000" w:themeColor="text1"/>
        </w:rPr>
      </w:pPr>
      <w:r w:rsidRPr="005B7C5C">
        <w:rPr>
          <w:rFonts w:cs="Times New Roman"/>
          <w:noProof/>
          <w:color w:val="000000" w:themeColor="text1"/>
        </w:rPr>
        <w:t>None of them had spacesuits on, so they just follo</w:t>
      </w:r>
      <w:r w:rsidR="000321B6" w:rsidRPr="005B7C5C">
        <w:rPr>
          <w:rFonts w:cs="Times New Roman"/>
          <w:noProof/>
          <w:color w:val="000000" w:themeColor="text1"/>
        </w:rPr>
        <w:t>wed him into the command center. A</w:t>
      </w:r>
      <w:r w:rsidRPr="005B7C5C">
        <w:rPr>
          <w:rFonts w:cs="Times New Roman"/>
          <w:noProof/>
          <w:color w:val="000000" w:themeColor="text1"/>
        </w:rPr>
        <w:t>s each of them passed SIMPOC</w:t>
      </w:r>
      <w:r w:rsidR="00970681" w:rsidRPr="005B7C5C">
        <w:rPr>
          <w:rFonts w:cs="Times New Roman"/>
          <w:noProof/>
          <w:color w:val="000000" w:themeColor="text1"/>
        </w:rPr>
        <w:t>,</w:t>
      </w:r>
      <w:r w:rsidRPr="005B7C5C">
        <w:rPr>
          <w:rFonts w:cs="Times New Roman"/>
          <w:noProof/>
          <w:color w:val="000000" w:themeColor="text1"/>
        </w:rPr>
        <w:t xml:space="preserve"> they gave him plenty of room and checked him out from head to foot.</w:t>
      </w:r>
    </w:p>
    <w:p w14:paraId="7A93F618" w14:textId="4DE9B43A" w:rsidR="00D46285" w:rsidRPr="005B7C5C" w:rsidRDefault="00D46285" w:rsidP="004537F7">
      <w:pPr>
        <w:rPr>
          <w:rFonts w:cs="Times New Roman"/>
          <w:noProof/>
          <w:color w:val="000000" w:themeColor="text1"/>
        </w:rPr>
      </w:pPr>
      <w:r w:rsidRPr="005B7C5C">
        <w:rPr>
          <w:rFonts w:cs="Times New Roman"/>
          <w:noProof/>
          <w:color w:val="000000" w:themeColor="text1"/>
        </w:rPr>
        <w:t>“We have some refreshments set up over here in the food preparation area. Please make yourselves at home.”</w:t>
      </w:r>
    </w:p>
    <w:p w14:paraId="1954EE28" w14:textId="6DBC9ECF" w:rsidR="00D46285" w:rsidRPr="005B7C5C" w:rsidRDefault="00D46285" w:rsidP="004537F7">
      <w:pPr>
        <w:rPr>
          <w:rFonts w:cs="Times New Roman"/>
          <w:noProof/>
          <w:color w:val="000000" w:themeColor="text1"/>
        </w:rPr>
      </w:pPr>
      <w:r w:rsidRPr="005B7C5C">
        <w:rPr>
          <w:rFonts w:cs="Times New Roman"/>
          <w:noProof/>
          <w:color w:val="000000" w:themeColor="text1"/>
        </w:rPr>
        <w:t>After the normal period of socializing</w:t>
      </w:r>
      <w:r w:rsidR="003B0E3D" w:rsidRPr="005B7C5C">
        <w:rPr>
          <w:rFonts w:cs="Times New Roman"/>
          <w:noProof/>
          <w:color w:val="000000" w:themeColor="text1"/>
        </w:rPr>
        <w:t>,</w:t>
      </w:r>
      <w:r w:rsidRPr="005B7C5C">
        <w:rPr>
          <w:rFonts w:cs="Times New Roman"/>
          <w:noProof/>
          <w:color w:val="000000" w:themeColor="text1"/>
        </w:rPr>
        <w:t xml:space="preserve"> they were marshaled back into the command center</w:t>
      </w:r>
      <w:r w:rsidR="00723DAC">
        <w:rPr>
          <w:rFonts w:cs="Times New Roman"/>
          <w:noProof/>
          <w:color w:val="000000" w:themeColor="text1"/>
        </w:rPr>
        <w:t>,</w:t>
      </w:r>
      <w:r w:rsidRPr="005B7C5C">
        <w:rPr>
          <w:rFonts w:cs="Times New Roman"/>
          <w:noProof/>
          <w:color w:val="000000" w:themeColor="text1"/>
        </w:rPr>
        <w:t xml:space="preserve"> where seats were placed around the walls around the Beta’s workstations.</w:t>
      </w:r>
    </w:p>
    <w:p w14:paraId="6A413CAF" w14:textId="67AF2696" w:rsidR="00D46285" w:rsidRPr="005B7C5C" w:rsidRDefault="00D46285" w:rsidP="004537F7">
      <w:pPr>
        <w:rPr>
          <w:rFonts w:cs="Times New Roman"/>
          <w:noProof/>
          <w:color w:val="000000" w:themeColor="text1"/>
        </w:rPr>
      </w:pPr>
      <w:r w:rsidRPr="005B7C5C">
        <w:rPr>
          <w:rFonts w:cs="Times New Roman"/>
          <w:noProof/>
          <w:color w:val="000000" w:themeColor="text1"/>
        </w:rPr>
        <w:t>“I’d like to welcome</w:t>
      </w:r>
      <w:r w:rsidR="00074598" w:rsidRPr="005B7C5C">
        <w:rPr>
          <w:rFonts w:cs="Times New Roman"/>
          <w:noProof/>
          <w:color w:val="000000" w:themeColor="text1"/>
        </w:rPr>
        <w:t xml:space="preserve"> all</w:t>
      </w:r>
      <w:r w:rsidRPr="005B7C5C">
        <w:rPr>
          <w:rFonts w:cs="Times New Roman"/>
          <w:noProof/>
          <w:color w:val="000000" w:themeColor="text1"/>
        </w:rPr>
        <w:t xml:space="preserve"> </w:t>
      </w:r>
      <w:r w:rsidR="00723DAC">
        <w:rPr>
          <w:rFonts w:cs="Times New Roman"/>
          <w:noProof/>
          <w:color w:val="000000" w:themeColor="text1"/>
        </w:rPr>
        <w:t xml:space="preserve">of </w:t>
      </w:r>
      <w:r w:rsidRPr="005B7C5C">
        <w:rPr>
          <w:rFonts w:cs="Times New Roman"/>
          <w:noProof/>
          <w:color w:val="000000" w:themeColor="text1"/>
        </w:rPr>
        <w:t>you, I’m Joan Herl</w:t>
      </w:r>
      <w:r w:rsidR="003B0E3D" w:rsidRPr="005B7C5C">
        <w:rPr>
          <w:rFonts w:cs="Times New Roman"/>
          <w:noProof/>
          <w:color w:val="000000" w:themeColor="text1"/>
        </w:rPr>
        <w:t>,</w:t>
      </w:r>
      <w:r w:rsidRPr="005B7C5C">
        <w:rPr>
          <w:rFonts w:cs="Times New Roman"/>
          <w:noProof/>
          <w:color w:val="000000" w:themeColor="text1"/>
        </w:rPr>
        <w:t xml:space="preserve"> and I’m the commander of this ship. </w:t>
      </w:r>
      <w:r w:rsidR="00BB0F7C" w:rsidRPr="005B7C5C">
        <w:rPr>
          <w:rFonts w:cs="Times New Roman"/>
          <w:noProof/>
          <w:color w:val="000000" w:themeColor="text1"/>
        </w:rPr>
        <w:t>I think that you’ve already met SIMPOC? This other large fellow standing next to me is Alpha, whom I’m sure that you’ve heard of. This is the Command Center for this ship, and it is typical of what you’ll see on your ships</w:t>
      </w:r>
      <w:r w:rsidR="0031354E" w:rsidRPr="005B7C5C">
        <w:rPr>
          <w:rFonts w:cs="Times New Roman"/>
          <w:noProof/>
          <w:color w:val="000000" w:themeColor="text1"/>
        </w:rPr>
        <w:t>.</w:t>
      </w:r>
      <w:r w:rsidR="00BB0F7C" w:rsidRPr="005B7C5C">
        <w:rPr>
          <w:rFonts w:cs="Times New Roman"/>
          <w:noProof/>
          <w:color w:val="000000" w:themeColor="text1"/>
        </w:rPr>
        <w:t xml:space="preserve"> </w:t>
      </w:r>
      <w:r w:rsidRPr="005B7C5C">
        <w:rPr>
          <w:rFonts w:cs="Times New Roman"/>
          <w:noProof/>
          <w:color w:val="000000" w:themeColor="text1"/>
        </w:rPr>
        <w:t xml:space="preserve">SIMPOC has had them modified for the Betas to operate the systems. Your Command Centers will also have a food preparation area and sleeping quarters. </w:t>
      </w:r>
      <w:r w:rsidRPr="005B7C5C">
        <w:rPr>
          <w:rFonts w:cs="Times New Roman"/>
          <w:noProof/>
          <w:color w:val="000000" w:themeColor="text1"/>
        </w:rPr>
        <w:lastRenderedPageBreak/>
        <w:t>SIMPOC is modifying areas beyond that pressure door for additional humans. But those areas aren’t complete yet in</w:t>
      </w:r>
      <w:r w:rsidR="00074598" w:rsidRPr="005B7C5C">
        <w:rPr>
          <w:rFonts w:cs="Times New Roman"/>
          <w:noProof/>
          <w:color w:val="000000" w:themeColor="text1"/>
        </w:rPr>
        <w:t xml:space="preserve"> all</w:t>
      </w:r>
      <w:r w:rsidR="000321B6" w:rsidRPr="005B7C5C">
        <w:rPr>
          <w:rFonts w:cs="Times New Roman"/>
          <w:noProof/>
          <w:color w:val="000000" w:themeColor="text1"/>
        </w:rPr>
        <w:t xml:space="preserve"> the ships. For most of the day</w:t>
      </w:r>
      <w:r w:rsidR="00723DAC">
        <w:rPr>
          <w:rFonts w:cs="Times New Roman"/>
          <w:noProof/>
          <w:color w:val="000000" w:themeColor="text1"/>
        </w:rPr>
        <w:t>,</w:t>
      </w:r>
      <w:r w:rsidR="000321B6" w:rsidRPr="005B7C5C">
        <w:rPr>
          <w:rFonts w:cs="Times New Roman"/>
          <w:noProof/>
          <w:color w:val="000000" w:themeColor="text1"/>
        </w:rPr>
        <w:t xml:space="preserve"> </w:t>
      </w:r>
      <w:r w:rsidRPr="005B7C5C">
        <w:rPr>
          <w:rFonts w:cs="Times New Roman"/>
          <w:noProof/>
          <w:color w:val="000000" w:themeColor="text1"/>
        </w:rPr>
        <w:t>we’ll go over the ships, how they’re la</w:t>
      </w:r>
      <w:r w:rsidR="003B0E3D" w:rsidRPr="005B7C5C">
        <w:rPr>
          <w:rFonts w:cs="Times New Roman"/>
          <w:noProof/>
          <w:color w:val="000000" w:themeColor="text1"/>
        </w:rPr>
        <w:t>i</w:t>
      </w:r>
      <w:r w:rsidRPr="005B7C5C">
        <w:rPr>
          <w:rFonts w:cs="Times New Roman"/>
          <w:noProof/>
          <w:color w:val="000000" w:themeColor="text1"/>
        </w:rPr>
        <w:t>d out, and</w:t>
      </w:r>
      <w:r w:rsidR="00074598" w:rsidRPr="005B7C5C">
        <w:rPr>
          <w:rFonts w:cs="Times New Roman"/>
          <w:noProof/>
          <w:color w:val="000000" w:themeColor="text1"/>
        </w:rPr>
        <w:t xml:space="preserve"> all</w:t>
      </w:r>
      <w:r w:rsidRPr="005B7C5C">
        <w:rPr>
          <w:rFonts w:cs="Times New Roman"/>
          <w:noProof/>
          <w:color w:val="000000" w:themeColor="text1"/>
        </w:rPr>
        <w:t xml:space="preserve"> the information that we have on their systems and how they operate. Then you’ll go to your ships</w:t>
      </w:r>
      <w:r w:rsidR="0031354E" w:rsidRPr="005B7C5C">
        <w:rPr>
          <w:rFonts w:cs="Times New Roman"/>
          <w:noProof/>
          <w:color w:val="000000" w:themeColor="text1"/>
        </w:rPr>
        <w:t>,</w:t>
      </w:r>
      <w:r w:rsidRPr="005B7C5C">
        <w:rPr>
          <w:rFonts w:cs="Times New Roman"/>
          <w:noProof/>
          <w:color w:val="000000" w:themeColor="text1"/>
        </w:rPr>
        <w:t xml:space="preserve"> and </w:t>
      </w:r>
      <w:r w:rsidR="000321B6" w:rsidRPr="005B7C5C">
        <w:rPr>
          <w:rFonts w:cs="Times New Roman"/>
          <w:noProof/>
          <w:color w:val="000000" w:themeColor="text1"/>
        </w:rPr>
        <w:t xml:space="preserve">you’ll </w:t>
      </w:r>
      <w:r w:rsidRPr="005B7C5C">
        <w:rPr>
          <w:rFonts w:cs="Times New Roman"/>
          <w:noProof/>
          <w:color w:val="000000" w:themeColor="text1"/>
        </w:rPr>
        <w:t>have 48 hours to get a</w:t>
      </w:r>
      <w:r w:rsidR="003B0E3D" w:rsidRPr="005B7C5C">
        <w:rPr>
          <w:rFonts w:cs="Times New Roman"/>
          <w:noProof/>
          <w:color w:val="000000" w:themeColor="text1"/>
        </w:rPr>
        <w:t>c</w:t>
      </w:r>
      <w:r w:rsidRPr="005B7C5C">
        <w:rPr>
          <w:rFonts w:cs="Times New Roman"/>
          <w:noProof/>
          <w:color w:val="000000" w:themeColor="text1"/>
        </w:rPr>
        <w:t>quainted and get to know the human crews that have been assigned to your Battle Groups. Captain Drummond</w:t>
      </w:r>
      <w:r w:rsidR="003B0E3D" w:rsidRPr="005B7C5C">
        <w:rPr>
          <w:rFonts w:cs="Times New Roman"/>
          <w:noProof/>
          <w:color w:val="000000" w:themeColor="text1"/>
        </w:rPr>
        <w:t>,</w:t>
      </w:r>
      <w:r w:rsidRPr="005B7C5C">
        <w:rPr>
          <w:rFonts w:cs="Times New Roman"/>
          <w:noProof/>
          <w:color w:val="000000" w:themeColor="text1"/>
        </w:rPr>
        <w:t xml:space="preserve"> you’ve been assigned to the Atlantic Group, Lt Commander Barbour you’ve got the San Diego Group, Admiral Mears</w:t>
      </w:r>
      <w:r w:rsidR="00723DAC">
        <w:rPr>
          <w:rFonts w:cs="Times New Roman"/>
          <w:noProof/>
          <w:color w:val="000000" w:themeColor="text1"/>
        </w:rPr>
        <w:t>,</w:t>
      </w:r>
      <w:r w:rsidRPr="005B7C5C">
        <w:rPr>
          <w:rFonts w:cs="Times New Roman"/>
          <w:noProof/>
          <w:color w:val="000000" w:themeColor="text1"/>
        </w:rPr>
        <w:t xml:space="preserve"> you have the Pacific Group</w:t>
      </w:r>
      <w:r w:rsidR="00723DAC">
        <w:rPr>
          <w:rFonts w:cs="Times New Roman"/>
          <w:noProof/>
          <w:color w:val="000000" w:themeColor="text1"/>
        </w:rPr>
        <w:t>,</w:t>
      </w:r>
      <w:r w:rsidRPr="005B7C5C">
        <w:rPr>
          <w:rFonts w:cs="Times New Roman"/>
          <w:noProof/>
          <w:color w:val="000000" w:themeColor="text1"/>
        </w:rPr>
        <w:t xml:space="preserve"> and Admiral Monson</w:t>
      </w:r>
      <w:r w:rsidR="00723DAC">
        <w:rPr>
          <w:rFonts w:cs="Times New Roman"/>
          <w:noProof/>
          <w:color w:val="000000" w:themeColor="text1"/>
        </w:rPr>
        <w:t>,</w:t>
      </w:r>
      <w:r w:rsidRPr="005B7C5C">
        <w:rPr>
          <w:rFonts w:cs="Times New Roman"/>
          <w:noProof/>
          <w:color w:val="000000" w:themeColor="text1"/>
        </w:rPr>
        <w:t xml:space="preserve"> you have the Indian Ocean. Each group will be made up of 10 squadrons of supply ships with 45-50 ships per squadron.”</w:t>
      </w:r>
    </w:p>
    <w:p w14:paraId="1537A1AC" w14:textId="45683896" w:rsidR="00BB0F7C" w:rsidRPr="005B7C5C" w:rsidRDefault="00BB0F7C" w:rsidP="004537F7">
      <w:pPr>
        <w:rPr>
          <w:rFonts w:cs="Times New Roman"/>
          <w:noProof/>
          <w:color w:val="000000" w:themeColor="text1"/>
        </w:rPr>
      </w:pPr>
      <w:r w:rsidRPr="005B7C5C">
        <w:rPr>
          <w:rFonts w:cs="Times New Roman"/>
          <w:noProof/>
          <w:color w:val="000000" w:themeColor="text1"/>
        </w:rPr>
        <w:t>“I would also like to suggest that one of you take Alpha as part of your crew. He would be an excellent addition</w:t>
      </w:r>
      <w:r w:rsidR="0031354E" w:rsidRPr="005B7C5C">
        <w:rPr>
          <w:rFonts w:cs="Times New Roman"/>
          <w:noProof/>
          <w:color w:val="000000" w:themeColor="text1"/>
        </w:rPr>
        <w:t>,</w:t>
      </w:r>
      <w:r w:rsidRPr="005B7C5C">
        <w:rPr>
          <w:rFonts w:cs="Times New Roman"/>
          <w:noProof/>
          <w:color w:val="000000" w:themeColor="text1"/>
        </w:rPr>
        <w:t xml:space="preserve"> and I hope you talk </w:t>
      </w:r>
      <w:r w:rsidR="0031354E" w:rsidRPr="005B7C5C">
        <w:rPr>
          <w:rFonts w:cs="Times New Roman"/>
          <w:noProof/>
          <w:color w:val="000000" w:themeColor="text1"/>
        </w:rPr>
        <w:t>to</w:t>
      </w:r>
      <w:r w:rsidRPr="005B7C5C">
        <w:rPr>
          <w:rFonts w:cs="Times New Roman"/>
          <w:noProof/>
          <w:color w:val="000000" w:themeColor="text1"/>
        </w:rPr>
        <w:t xml:space="preserve"> him and get to know him.</w:t>
      </w:r>
    </w:p>
    <w:p w14:paraId="63C202B4" w14:textId="4DE265C2" w:rsidR="00D46285" w:rsidRPr="005B7C5C" w:rsidRDefault="00D46285" w:rsidP="004537F7">
      <w:pPr>
        <w:rPr>
          <w:rFonts w:cs="Times New Roman"/>
          <w:noProof/>
          <w:color w:val="000000" w:themeColor="text1"/>
        </w:rPr>
      </w:pPr>
      <w:r w:rsidRPr="005B7C5C">
        <w:rPr>
          <w:rFonts w:cs="Times New Roman"/>
          <w:noProof/>
          <w:color w:val="000000" w:themeColor="text1"/>
        </w:rPr>
        <w:t>“As we speak, modifications are continuing. Each of your ships ha</w:t>
      </w:r>
      <w:r w:rsidR="00723DAC">
        <w:rPr>
          <w:rFonts w:cs="Times New Roman"/>
          <w:noProof/>
          <w:color w:val="000000" w:themeColor="text1"/>
        </w:rPr>
        <w:t>s</w:t>
      </w:r>
      <w:r w:rsidRPr="005B7C5C">
        <w:rPr>
          <w:rFonts w:cs="Times New Roman"/>
          <w:noProof/>
          <w:color w:val="000000" w:themeColor="text1"/>
        </w:rPr>
        <w:t xml:space="preserve"> large areas of manufacturing. They are ma</w:t>
      </w:r>
      <w:r w:rsidR="003B0E3D" w:rsidRPr="005B7C5C">
        <w:rPr>
          <w:rFonts w:cs="Times New Roman"/>
          <w:noProof/>
          <w:color w:val="000000" w:themeColor="text1"/>
        </w:rPr>
        <w:t>s</w:t>
      </w:r>
      <w:r w:rsidRPr="005B7C5C">
        <w:rPr>
          <w:rFonts w:cs="Times New Roman"/>
          <w:noProof/>
          <w:color w:val="000000" w:themeColor="text1"/>
        </w:rPr>
        <w:t>sive automatic manufacturing facilities. All we need to do is upload the design</w:t>
      </w:r>
      <w:r w:rsidR="003B0E3D" w:rsidRPr="005B7C5C">
        <w:rPr>
          <w:rFonts w:cs="Times New Roman"/>
          <w:noProof/>
          <w:color w:val="000000" w:themeColor="text1"/>
        </w:rPr>
        <w:t>,</w:t>
      </w:r>
      <w:r w:rsidRPr="005B7C5C">
        <w:rPr>
          <w:rFonts w:cs="Times New Roman"/>
          <w:noProof/>
          <w:color w:val="000000" w:themeColor="text1"/>
        </w:rPr>
        <w:t xml:space="preserve"> and the computers take over. These large Capital Ships were inten</w:t>
      </w:r>
      <w:r w:rsidR="003B0E3D" w:rsidRPr="005B7C5C">
        <w:rPr>
          <w:rFonts w:cs="Times New Roman"/>
          <w:noProof/>
          <w:color w:val="000000" w:themeColor="text1"/>
        </w:rPr>
        <w:t>d</w:t>
      </w:r>
      <w:r w:rsidRPr="005B7C5C">
        <w:rPr>
          <w:rFonts w:cs="Times New Roman"/>
          <w:noProof/>
          <w:color w:val="000000" w:themeColor="text1"/>
        </w:rPr>
        <w:t>ed to provide the manufacturing for the harvesting of the planet, so they have impressive capabilities.</w:t>
      </w:r>
      <w:r w:rsidR="00723DAC">
        <w:rPr>
          <w:rFonts w:cs="Times New Roman"/>
          <w:noProof/>
          <w:color w:val="000000" w:themeColor="text1"/>
        </w:rPr>
        <w:t xml:space="preserve"> </w:t>
      </w:r>
      <w:r w:rsidRPr="005B7C5C">
        <w:rPr>
          <w:rFonts w:cs="Times New Roman"/>
          <w:noProof/>
          <w:color w:val="000000" w:themeColor="text1"/>
        </w:rPr>
        <w:t xml:space="preserve">That manufacturing is working full time to produce </w:t>
      </w:r>
      <w:r w:rsidR="005E4FF9" w:rsidRPr="005B7C5C">
        <w:rPr>
          <w:rFonts w:cs="Times New Roman"/>
          <w:noProof/>
          <w:color w:val="000000" w:themeColor="text1"/>
        </w:rPr>
        <w:t>Laser Cannons and Rail-Gun</w:t>
      </w:r>
      <w:r w:rsidRPr="005B7C5C">
        <w:rPr>
          <w:rFonts w:cs="Times New Roman"/>
          <w:noProof/>
          <w:color w:val="000000" w:themeColor="text1"/>
        </w:rPr>
        <w:t xml:space="preserve">s as </w:t>
      </w:r>
      <w:r w:rsidR="00840450" w:rsidRPr="005B7C5C">
        <w:rPr>
          <w:rFonts w:cs="Times New Roman"/>
          <w:noProof/>
          <w:color w:val="000000" w:themeColor="text1"/>
        </w:rPr>
        <w:t xml:space="preserve">well as </w:t>
      </w:r>
      <w:r w:rsidRPr="005B7C5C">
        <w:rPr>
          <w:rFonts w:cs="Times New Roman"/>
          <w:noProof/>
          <w:color w:val="000000" w:themeColor="text1"/>
        </w:rPr>
        <w:t xml:space="preserve">smaller weapons for the </w:t>
      </w:r>
      <w:r w:rsidR="00E243A7">
        <w:rPr>
          <w:rFonts w:cs="Times New Roman"/>
          <w:noProof/>
          <w:color w:val="000000" w:themeColor="text1"/>
        </w:rPr>
        <w:t>cow robot</w:t>
      </w:r>
      <w:r w:rsidRPr="005B7C5C">
        <w:rPr>
          <w:rFonts w:cs="Times New Roman"/>
          <w:noProof/>
          <w:color w:val="000000" w:themeColor="text1"/>
        </w:rPr>
        <w:t xml:space="preserve"> onboard your supply vessels. The 10 Command ships that you’ll command are having the 250KW </w:t>
      </w:r>
      <w:r w:rsidR="005E4FF9" w:rsidRPr="005B7C5C">
        <w:rPr>
          <w:rFonts w:cs="Times New Roman"/>
          <w:noProof/>
          <w:color w:val="000000" w:themeColor="text1"/>
        </w:rPr>
        <w:t>Laser Cannon</w:t>
      </w:r>
      <w:r w:rsidRPr="005B7C5C">
        <w:rPr>
          <w:rFonts w:cs="Times New Roman"/>
          <w:noProof/>
          <w:color w:val="000000" w:themeColor="text1"/>
        </w:rPr>
        <w:t>s installed</w:t>
      </w:r>
      <w:r w:rsidR="003B0E3D" w:rsidRPr="005B7C5C">
        <w:rPr>
          <w:rFonts w:cs="Times New Roman"/>
          <w:noProof/>
          <w:color w:val="000000" w:themeColor="text1"/>
        </w:rPr>
        <w:t>,</w:t>
      </w:r>
      <w:r w:rsidRPr="005B7C5C">
        <w:rPr>
          <w:rFonts w:cs="Times New Roman"/>
          <w:noProof/>
          <w:color w:val="000000" w:themeColor="text1"/>
        </w:rPr>
        <w:t xml:space="preserve"> and we have another 16 units that will be split among you</w:t>
      </w:r>
      <w:r w:rsidR="003B0E3D" w:rsidRPr="005B7C5C">
        <w:rPr>
          <w:rFonts w:cs="Times New Roman"/>
          <w:noProof/>
          <w:color w:val="000000" w:themeColor="text1"/>
        </w:rPr>
        <w:t>,</w:t>
      </w:r>
      <w:r w:rsidRPr="005B7C5C">
        <w:rPr>
          <w:rFonts w:cs="Times New Roman"/>
          <w:noProof/>
          <w:color w:val="000000" w:themeColor="text1"/>
        </w:rPr>
        <w:t xml:space="preserve"> and you’ll get 4 Lasers per Group. You can decide which ships get them and who the commander will be. In a manner of speaking</w:t>
      </w:r>
      <w:r w:rsidR="00723DAC">
        <w:rPr>
          <w:rFonts w:cs="Times New Roman"/>
          <w:noProof/>
          <w:color w:val="000000" w:themeColor="text1"/>
        </w:rPr>
        <w:t>,</w:t>
      </w:r>
      <w:r w:rsidRPr="005B7C5C">
        <w:rPr>
          <w:rFonts w:cs="Times New Roman"/>
          <w:noProof/>
          <w:color w:val="000000" w:themeColor="text1"/>
        </w:rPr>
        <w:t xml:space="preserve"> your ships will be the carriers</w:t>
      </w:r>
      <w:r w:rsidR="0031354E" w:rsidRPr="005B7C5C">
        <w:rPr>
          <w:rFonts w:cs="Times New Roman"/>
          <w:noProof/>
          <w:color w:val="000000" w:themeColor="text1"/>
        </w:rPr>
        <w:t>,</w:t>
      </w:r>
      <w:r w:rsidRPr="005B7C5C">
        <w:rPr>
          <w:rFonts w:cs="Times New Roman"/>
          <w:noProof/>
          <w:color w:val="000000" w:themeColor="text1"/>
        </w:rPr>
        <w:t xml:space="preserve"> and the four Laser ships will be your cruisers. As you get familiar with your groups and </w:t>
      </w:r>
      <w:r w:rsidRPr="005B7C5C">
        <w:rPr>
          <w:rFonts w:cs="Times New Roman"/>
          <w:noProof/>
          <w:color w:val="000000" w:themeColor="text1"/>
        </w:rPr>
        <w:lastRenderedPageBreak/>
        <w:t>SIMPOC learns more about the ships and technologies, we’ll continue to modify ships to improve our defensive and offensive abilities. Let’s hope we have a lot of time to continue developing our capabilities.”</w:t>
      </w:r>
    </w:p>
    <w:p w14:paraId="24EE9A45" w14:textId="77777777" w:rsidR="00D46285" w:rsidRPr="005B7C5C" w:rsidRDefault="00D46285" w:rsidP="004537F7">
      <w:pPr>
        <w:rPr>
          <w:rFonts w:cs="Times New Roman"/>
          <w:noProof/>
          <w:color w:val="000000" w:themeColor="text1"/>
        </w:rPr>
      </w:pPr>
      <w:r w:rsidRPr="005B7C5C">
        <w:rPr>
          <w:rFonts w:cs="Times New Roman"/>
          <w:noProof/>
          <w:color w:val="000000" w:themeColor="text1"/>
        </w:rPr>
        <w:t>“Now SIMPOC will go through the ship’s layouts and technical data,” Commander Herl said as the 3d Holographic display above the oval table came to life and showed them a representation of the ship.</w:t>
      </w:r>
    </w:p>
    <w:p w14:paraId="5FF2102C" w14:textId="78A02F30" w:rsidR="00280227" w:rsidRPr="005B7C5C" w:rsidRDefault="00280227" w:rsidP="00845671">
      <w:pPr>
        <w:pStyle w:val="Heading2"/>
        <w:rPr>
          <w:rFonts w:cs="Times New Roman"/>
          <w:noProof/>
        </w:rPr>
      </w:pPr>
      <w:r w:rsidRPr="005B7C5C">
        <w:rPr>
          <w:rFonts w:cs="Times New Roman"/>
          <w:noProof/>
        </w:rPr>
        <w:t xml:space="preserve">Operation </w:t>
      </w:r>
      <w:r w:rsidR="00D727B3" w:rsidRPr="005B7C5C">
        <w:rPr>
          <w:rFonts w:cs="Times New Roman"/>
          <w:noProof/>
        </w:rPr>
        <w:t>Lockup</w:t>
      </w:r>
      <w:r w:rsidRPr="005B7C5C">
        <w:rPr>
          <w:rFonts w:cs="Times New Roman"/>
          <w:noProof/>
        </w:rPr>
        <w:t xml:space="preserve"> Begins</w:t>
      </w:r>
    </w:p>
    <w:p w14:paraId="3379A338" w14:textId="780B7269" w:rsidR="00C026C1" w:rsidRPr="005B7C5C" w:rsidRDefault="00C026C1" w:rsidP="004537F7">
      <w:pPr>
        <w:rPr>
          <w:rFonts w:cs="Times New Roman"/>
          <w:noProof/>
        </w:rPr>
      </w:pPr>
      <w:r w:rsidRPr="005B7C5C">
        <w:rPr>
          <w:rFonts w:cs="Times New Roman"/>
          <w:noProof/>
        </w:rPr>
        <w:t>“</w:t>
      </w:r>
      <w:r w:rsidR="000914FD" w:rsidRPr="005B7C5C">
        <w:rPr>
          <w:rFonts w:cs="Times New Roman"/>
          <w:noProof/>
        </w:rPr>
        <w:t>Mr. President</w:t>
      </w:r>
      <w:r w:rsidRPr="005B7C5C">
        <w:rPr>
          <w:rFonts w:cs="Times New Roman"/>
          <w:noProof/>
        </w:rPr>
        <w:t>, the first of the crews</w:t>
      </w:r>
      <w:r w:rsidR="003B0E3D" w:rsidRPr="005B7C5C">
        <w:rPr>
          <w:rFonts w:cs="Times New Roman"/>
          <w:noProof/>
        </w:rPr>
        <w:t>,</w:t>
      </w:r>
      <w:r w:rsidRPr="005B7C5C">
        <w:rPr>
          <w:rFonts w:cs="Times New Roman"/>
          <w:noProof/>
        </w:rPr>
        <w:t xml:space="preserve"> have left for Operation “</w:t>
      </w:r>
      <w:r w:rsidR="00D727B3" w:rsidRPr="005B7C5C">
        <w:rPr>
          <w:rFonts w:cs="Times New Roman"/>
          <w:noProof/>
        </w:rPr>
        <w:t>Lockup</w:t>
      </w:r>
      <w:r w:rsidRPr="005B7C5C">
        <w:rPr>
          <w:rFonts w:cs="Times New Roman"/>
          <w:noProof/>
        </w:rPr>
        <w:t>,” we should get news back from them in a couple of hours.”</w:t>
      </w:r>
    </w:p>
    <w:p w14:paraId="1E824595" w14:textId="0166A8C9" w:rsidR="00C026C1" w:rsidRPr="005B7C5C" w:rsidRDefault="00C026C1" w:rsidP="004537F7">
      <w:pPr>
        <w:rPr>
          <w:rFonts w:cs="Times New Roman"/>
          <w:noProof/>
        </w:rPr>
      </w:pPr>
      <w:r w:rsidRPr="005B7C5C">
        <w:rPr>
          <w:rFonts w:cs="Times New Roman"/>
          <w:noProof/>
        </w:rPr>
        <w:t>“Great</w:t>
      </w:r>
      <w:r w:rsidR="00723DAC">
        <w:rPr>
          <w:rFonts w:cs="Times New Roman"/>
          <w:noProof/>
        </w:rPr>
        <w:t>,</w:t>
      </w:r>
      <w:r w:rsidRPr="005B7C5C">
        <w:rPr>
          <w:rFonts w:cs="Times New Roman"/>
          <w:noProof/>
        </w:rPr>
        <w:t xml:space="preserve"> Nial, what is their plan?”</w:t>
      </w:r>
    </w:p>
    <w:p w14:paraId="711B3761" w14:textId="5A65CA4F" w:rsidR="00A3135E" w:rsidRPr="005B7C5C" w:rsidRDefault="00C026C1" w:rsidP="004537F7">
      <w:pPr>
        <w:rPr>
          <w:rFonts w:cs="Times New Roman"/>
          <w:noProof/>
        </w:rPr>
      </w:pPr>
      <w:r w:rsidRPr="005B7C5C">
        <w:rPr>
          <w:rFonts w:cs="Times New Roman"/>
          <w:noProof/>
        </w:rPr>
        <w:t>“First</w:t>
      </w:r>
      <w:r w:rsidR="003B0E3D" w:rsidRPr="005B7C5C">
        <w:rPr>
          <w:rFonts w:cs="Times New Roman"/>
          <w:noProof/>
        </w:rPr>
        <w:t>,</w:t>
      </w:r>
      <w:r w:rsidR="000914FD" w:rsidRPr="005B7C5C">
        <w:rPr>
          <w:rFonts w:cs="Times New Roman"/>
          <w:noProof/>
        </w:rPr>
        <w:t xml:space="preserve"> they’ll go to Minot</w:t>
      </w:r>
      <w:r w:rsidR="00A3135E" w:rsidRPr="005B7C5C">
        <w:rPr>
          <w:rFonts w:cs="Times New Roman"/>
          <w:noProof/>
        </w:rPr>
        <w:t xml:space="preserve"> and see what’s left. They have to be careful and at least do a flyover. We’ve got to know what damage occurred from that blast and if there is material or wea</w:t>
      </w:r>
      <w:r w:rsidR="003B0E3D" w:rsidRPr="005B7C5C">
        <w:rPr>
          <w:rFonts w:cs="Times New Roman"/>
          <w:noProof/>
        </w:rPr>
        <w:t>p</w:t>
      </w:r>
      <w:r w:rsidR="00A3135E" w:rsidRPr="005B7C5C">
        <w:rPr>
          <w:rFonts w:cs="Times New Roman"/>
          <w:noProof/>
        </w:rPr>
        <w:t>ons exposed. Then</w:t>
      </w:r>
      <w:r w:rsidRPr="005B7C5C">
        <w:rPr>
          <w:rFonts w:cs="Times New Roman"/>
          <w:noProof/>
        </w:rPr>
        <w:t xml:space="preserve">, they’ll go to </w:t>
      </w:r>
      <w:r w:rsidR="00A3135E" w:rsidRPr="005B7C5C">
        <w:rPr>
          <w:rFonts w:cs="Times New Roman"/>
          <w:noProof/>
        </w:rPr>
        <w:t>Warren AFB,</w:t>
      </w:r>
      <w:r w:rsidRPr="005B7C5C">
        <w:rPr>
          <w:rFonts w:cs="Times New Roman"/>
          <w:noProof/>
        </w:rPr>
        <w:t xml:space="preserve"> </w:t>
      </w:r>
      <w:r w:rsidR="00A3135E" w:rsidRPr="005B7C5C">
        <w:rPr>
          <w:rFonts w:cs="Times New Roman"/>
          <w:noProof/>
        </w:rPr>
        <w:t>then Kirkland</w:t>
      </w:r>
      <w:r w:rsidR="00723DAC">
        <w:rPr>
          <w:rFonts w:cs="Times New Roman"/>
          <w:noProof/>
        </w:rPr>
        <w:t>,</w:t>
      </w:r>
      <w:r w:rsidR="003B0E3D" w:rsidRPr="005B7C5C">
        <w:rPr>
          <w:rFonts w:cs="Times New Roman"/>
          <w:noProof/>
        </w:rPr>
        <w:t xml:space="preserve"> </w:t>
      </w:r>
      <w:r w:rsidRPr="005B7C5C">
        <w:rPr>
          <w:rFonts w:cs="Times New Roman"/>
          <w:noProof/>
        </w:rPr>
        <w:t>and</w:t>
      </w:r>
      <w:r w:rsidR="00A3135E" w:rsidRPr="005B7C5C">
        <w:rPr>
          <w:rFonts w:cs="Times New Roman"/>
          <w:noProof/>
        </w:rPr>
        <w:t xml:space="preserve"> the last place is Pantex. Pantex is the biggest unknown. </w:t>
      </w:r>
      <w:r w:rsidR="00C12329" w:rsidRPr="005B7C5C">
        <w:rPr>
          <w:rFonts w:cs="Times New Roman"/>
          <w:noProof/>
        </w:rPr>
        <w:t xml:space="preserve">It </w:t>
      </w:r>
      <w:r w:rsidR="00A3135E" w:rsidRPr="005B7C5C">
        <w:rPr>
          <w:rFonts w:cs="Times New Roman"/>
          <w:noProof/>
        </w:rPr>
        <w:t>has be</w:t>
      </w:r>
      <w:r w:rsidR="000914FD" w:rsidRPr="005B7C5C">
        <w:rPr>
          <w:rFonts w:cs="Times New Roman"/>
          <w:noProof/>
        </w:rPr>
        <w:t>en</w:t>
      </w:r>
      <w:r w:rsidR="00A3135E" w:rsidRPr="005B7C5C">
        <w:rPr>
          <w:rFonts w:cs="Times New Roman"/>
          <w:noProof/>
        </w:rPr>
        <w:t xml:space="preserve"> the historical place where the weapons </w:t>
      </w:r>
      <w:r w:rsidR="00C12329" w:rsidRPr="005B7C5C">
        <w:rPr>
          <w:rFonts w:cs="Times New Roman"/>
          <w:noProof/>
        </w:rPr>
        <w:t xml:space="preserve">were </w:t>
      </w:r>
      <w:r w:rsidR="00A3135E" w:rsidRPr="005B7C5C">
        <w:rPr>
          <w:rFonts w:cs="Times New Roman"/>
          <w:noProof/>
        </w:rPr>
        <w:t>assembled and destroyed. But it has had some issues over the years</w:t>
      </w:r>
      <w:r w:rsidR="003B0E3D" w:rsidRPr="005B7C5C">
        <w:rPr>
          <w:rFonts w:cs="Times New Roman"/>
          <w:noProof/>
        </w:rPr>
        <w:t>,</w:t>
      </w:r>
      <w:r w:rsidR="00A3135E" w:rsidRPr="005B7C5C">
        <w:rPr>
          <w:rFonts w:cs="Times New Roman"/>
          <w:noProof/>
        </w:rPr>
        <w:t xml:space="preserve"> and they didn’t confirm </w:t>
      </w:r>
      <w:r w:rsidR="00D727B3" w:rsidRPr="005B7C5C">
        <w:rPr>
          <w:rFonts w:cs="Times New Roman"/>
          <w:noProof/>
        </w:rPr>
        <w:t>Lockup</w:t>
      </w:r>
      <w:r w:rsidR="00A3135E" w:rsidRPr="005B7C5C">
        <w:rPr>
          <w:rFonts w:cs="Times New Roman"/>
          <w:noProof/>
        </w:rPr>
        <w:t>.”</w:t>
      </w:r>
    </w:p>
    <w:p w14:paraId="1D43EAAD" w14:textId="767490AB" w:rsidR="00C026C1" w:rsidRPr="005B7C5C" w:rsidRDefault="003A1FD0" w:rsidP="004537F7">
      <w:pPr>
        <w:rPr>
          <w:rFonts w:cs="Times New Roman"/>
          <w:noProof/>
        </w:rPr>
      </w:pPr>
      <w:r w:rsidRPr="005B7C5C">
        <w:rPr>
          <w:rFonts w:cs="Times New Roman"/>
          <w:noProof/>
        </w:rPr>
        <w:t>This is a preliminar</w:t>
      </w:r>
      <w:r w:rsidR="0031354E" w:rsidRPr="005B7C5C">
        <w:rPr>
          <w:rFonts w:cs="Times New Roman"/>
          <w:noProof/>
        </w:rPr>
        <w:t>y</w:t>
      </w:r>
      <w:r w:rsidRPr="005B7C5C">
        <w:rPr>
          <w:rFonts w:cs="Times New Roman"/>
          <w:noProof/>
        </w:rPr>
        <w:t xml:space="preserve"> pass through the sites to see what we have. Later after we know what we have, we’ll send crews out</w:t>
      </w:r>
      <w:r w:rsidR="0031354E" w:rsidRPr="005B7C5C">
        <w:rPr>
          <w:rFonts w:cs="Times New Roman"/>
          <w:noProof/>
        </w:rPr>
        <w:t>,</w:t>
      </w:r>
      <w:r w:rsidRPr="005B7C5C">
        <w:rPr>
          <w:rFonts w:cs="Times New Roman"/>
          <w:noProof/>
        </w:rPr>
        <w:t xml:space="preserve"> and i</w:t>
      </w:r>
      <w:r w:rsidR="00C026C1" w:rsidRPr="005B7C5C">
        <w:rPr>
          <w:rFonts w:cs="Times New Roman"/>
          <w:noProof/>
        </w:rPr>
        <w:t xml:space="preserve">f </w:t>
      </w:r>
      <w:r w:rsidR="00A3135E" w:rsidRPr="005B7C5C">
        <w:rPr>
          <w:rFonts w:cs="Times New Roman"/>
          <w:noProof/>
        </w:rPr>
        <w:t>the sites are</w:t>
      </w:r>
      <w:r w:rsidR="00C026C1" w:rsidRPr="005B7C5C">
        <w:rPr>
          <w:rFonts w:cs="Times New Roman"/>
          <w:noProof/>
        </w:rPr>
        <w:t xml:space="preserve"> undisturbed, they’ll do anything they can to make it more difficult to gain entry. If</w:t>
      </w:r>
      <w:r w:rsidR="00723DAC">
        <w:rPr>
          <w:rFonts w:cs="Times New Roman"/>
          <w:noProof/>
        </w:rPr>
        <w:t>,</w:t>
      </w:r>
      <w:r w:rsidR="00C026C1" w:rsidRPr="005B7C5C">
        <w:rPr>
          <w:rFonts w:cs="Times New Roman"/>
          <w:noProof/>
        </w:rPr>
        <w:t xml:space="preserve"> on the other hand, the site has been </w:t>
      </w:r>
      <w:r w:rsidR="00C026C1" w:rsidRPr="005B7C5C">
        <w:rPr>
          <w:rFonts w:cs="Times New Roman"/>
          <w:noProof/>
        </w:rPr>
        <w:lastRenderedPageBreak/>
        <w:t>disturbed</w:t>
      </w:r>
      <w:r w:rsidR="00723DAC">
        <w:rPr>
          <w:rFonts w:cs="Times New Roman"/>
          <w:noProof/>
        </w:rPr>
        <w:t>,</w:t>
      </w:r>
      <w:r w:rsidR="00C026C1" w:rsidRPr="005B7C5C">
        <w:rPr>
          <w:rFonts w:cs="Times New Roman"/>
          <w:noProof/>
        </w:rPr>
        <w:t xml:space="preserve"> they’ll do what they can to close the site down and prevent any other entry.”</w:t>
      </w:r>
    </w:p>
    <w:p w14:paraId="0120063C" w14:textId="7401EF35" w:rsidR="00C026C1" w:rsidRPr="005B7C5C" w:rsidRDefault="00C026C1" w:rsidP="004537F7">
      <w:pPr>
        <w:rPr>
          <w:rFonts w:cs="Times New Roman"/>
          <w:noProof/>
        </w:rPr>
      </w:pPr>
      <w:r w:rsidRPr="005B7C5C">
        <w:rPr>
          <w:rFonts w:cs="Times New Roman"/>
          <w:noProof/>
        </w:rPr>
        <w:t>“What can they do</w:t>
      </w:r>
      <w:r w:rsidR="00A3135E" w:rsidRPr="005B7C5C">
        <w:rPr>
          <w:rFonts w:cs="Times New Roman"/>
          <w:noProof/>
        </w:rPr>
        <w:t xml:space="preserve"> to prevent entry</w:t>
      </w:r>
      <w:r w:rsidRPr="005B7C5C">
        <w:rPr>
          <w:rFonts w:cs="Times New Roman"/>
          <w:noProof/>
        </w:rPr>
        <w:t>?”</w:t>
      </w:r>
    </w:p>
    <w:p w14:paraId="3015920A" w14:textId="30245B07" w:rsidR="00C026C1" w:rsidRPr="005B7C5C" w:rsidRDefault="00C026C1" w:rsidP="004537F7">
      <w:pPr>
        <w:rPr>
          <w:rFonts w:cs="Times New Roman"/>
          <w:noProof/>
        </w:rPr>
      </w:pPr>
      <w:r w:rsidRPr="005B7C5C">
        <w:rPr>
          <w:rFonts w:cs="Times New Roman"/>
          <w:noProof/>
        </w:rPr>
        <w:t>“One plan is to find some concrete and fill the damn bunker. Concrete is pretty easy to find</w:t>
      </w:r>
      <w:r w:rsidR="003B0E3D" w:rsidRPr="005B7C5C">
        <w:rPr>
          <w:rFonts w:cs="Times New Roman"/>
          <w:noProof/>
        </w:rPr>
        <w:t>,</w:t>
      </w:r>
      <w:r w:rsidRPr="005B7C5C">
        <w:rPr>
          <w:rFonts w:cs="Times New Roman"/>
          <w:noProof/>
        </w:rPr>
        <w:t xml:space="preserve"> and they just need a truck, sand</w:t>
      </w:r>
      <w:r w:rsidR="003B0E3D" w:rsidRPr="005B7C5C">
        <w:rPr>
          <w:rFonts w:cs="Times New Roman"/>
          <w:noProof/>
        </w:rPr>
        <w:t>,</w:t>
      </w:r>
      <w:r w:rsidRPr="005B7C5C">
        <w:rPr>
          <w:rFonts w:cs="Times New Roman"/>
          <w:noProof/>
        </w:rPr>
        <w:t xml:space="preserve"> and water. Years past</w:t>
      </w:r>
      <w:r w:rsidR="00723DAC">
        <w:rPr>
          <w:rFonts w:cs="Times New Roman"/>
          <w:noProof/>
        </w:rPr>
        <w:t>,</w:t>
      </w:r>
      <w:r w:rsidRPr="005B7C5C">
        <w:rPr>
          <w:rFonts w:cs="Times New Roman"/>
          <w:noProof/>
        </w:rPr>
        <w:t xml:space="preserve"> we had a nasty method to </w:t>
      </w:r>
      <w:r w:rsidR="00E92C67" w:rsidRPr="005B7C5C">
        <w:rPr>
          <w:rFonts w:cs="Times New Roman"/>
          <w:noProof/>
        </w:rPr>
        <w:t>lock</w:t>
      </w:r>
      <w:r w:rsidR="00EF1A8B" w:rsidRPr="005B7C5C">
        <w:rPr>
          <w:rFonts w:cs="Times New Roman"/>
          <w:noProof/>
        </w:rPr>
        <w:t xml:space="preserve"> </w:t>
      </w:r>
      <w:r w:rsidR="00E92C67" w:rsidRPr="005B7C5C">
        <w:rPr>
          <w:rFonts w:cs="Times New Roman"/>
          <w:noProof/>
        </w:rPr>
        <w:t>up</w:t>
      </w:r>
      <w:r w:rsidRPr="005B7C5C">
        <w:rPr>
          <w:rFonts w:cs="Times New Roman"/>
          <w:noProof/>
        </w:rPr>
        <w:t xml:space="preserve"> classified material. In some instances</w:t>
      </w:r>
      <w:r w:rsidR="00723DAC">
        <w:rPr>
          <w:rFonts w:cs="Times New Roman"/>
          <w:noProof/>
        </w:rPr>
        <w:t>,</w:t>
      </w:r>
      <w:r w:rsidRPr="005B7C5C">
        <w:rPr>
          <w:rFonts w:cs="Times New Roman"/>
          <w:noProof/>
        </w:rPr>
        <w:t xml:space="preserve"> we put the material in the bottom of a pit and filled it with sewer water, th</w:t>
      </w:r>
      <w:r w:rsidR="000914FD" w:rsidRPr="005B7C5C">
        <w:rPr>
          <w:rFonts w:cs="Times New Roman"/>
          <w:noProof/>
        </w:rPr>
        <w:t>en we threw</w:t>
      </w:r>
      <w:r w:rsidRPr="005B7C5C">
        <w:rPr>
          <w:rFonts w:cs="Times New Roman"/>
          <w:noProof/>
        </w:rPr>
        <w:t xml:space="preserve"> in the concrete. Trust me</w:t>
      </w:r>
      <w:r w:rsidR="0031354E" w:rsidRPr="005B7C5C">
        <w:rPr>
          <w:rFonts w:cs="Times New Roman"/>
          <w:noProof/>
        </w:rPr>
        <w:t>, sir,</w:t>
      </w:r>
      <w:r w:rsidRPr="005B7C5C">
        <w:rPr>
          <w:rFonts w:cs="Times New Roman"/>
          <w:noProof/>
        </w:rPr>
        <w:t xml:space="preserve"> it makes an ugly mess.”</w:t>
      </w:r>
    </w:p>
    <w:p w14:paraId="6F3CE40C" w14:textId="77777777" w:rsidR="00C026C1" w:rsidRPr="005B7C5C" w:rsidRDefault="00C026C1" w:rsidP="004537F7">
      <w:pPr>
        <w:rPr>
          <w:rFonts w:cs="Times New Roman"/>
          <w:noProof/>
        </w:rPr>
      </w:pPr>
      <w:r w:rsidRPr="005B7C5C">
        <w:rPr>
          <w:rFonts w:cs="Times New Roman"/>
          <w:noProof/>
        </w:rPr>
        <w:t>“I guess that should do it. What can you do if some of the weapons are missing?”</w:t>
      </w:r>
    </w:p>
    <w:p w14:paraId="39B1DB21" w14:textId="0BB07960" w:rsidR="00C026C1" w:rsidRPr="005B7C5C" w:rsidRDefault="003A1FD0" w:rsidP="004537F7">
      <w:pPr>
        <w:rPr>
          <w:rFonts w:cs="Times New Roman"/>
          <w:noProof/>
        </w:rPr>
      </w:pPr>
      <w:r w:rsidRPr="005B7C5C">
        <w:rPr>
          <w:rFonts w:cs="Times New Roman"/>
          <w:noProof/>
        </w:rPr>
        <w:t>“The crew</w:t>
      </w:r>
      <w:r w:rsidR="00C026C1" w:rsidRPr="005B7C5C">
        <w:rPr>
          <w:rFonts w:cs="Times New Roman"/>
          <w:noProof/>
        </w:rPr>
        <w:t xml:space="preserve"> will be carrying a </w:t>
      </w:r>
      <w:r w:rsidR="0015745D" w:rsidRPr="005B7C5C">
        <w:rPr>
          <w:rFonts w:cs="Times New Roman"/>
          <w:noProof/>
        </w:rPr>
        <w:t xml:space="preserve">Neutron </w:t>
      </w:r>
      <w:r w:rsidR="0031354E" w:rsidRPr="005B7C5C">
        <w:rPr>
          <w:rFonts w:cs="Times New Roman"/>
          <w:noProof/>
        </w:rPr>
        <w:t>D</w:t>
      </w:r>
      <w:r w:rsidR="0015745D" w:rsidRPr="005B7C5C">
        <w:rPr>
          <w:rFonts w:cs="Times New Roman"/>
          <w:noProof/>
        </w:rPr>
        <w:t>etector</w:t>
      </w:r>
      <w:r w:rsidR="00C026C1" w:rsidRPr="005B7C5C">
        <w:rPr>
          <w:rFonts w:cs="Times New Roman"/>
          <w:noProof/>
        </w:rPr>
        <w:t>. Since we’ve had access to more H-3 from the moon, the cost of those have come down a lot. We got away from the Gama Ray detectors because the</w:t>
      </w:r>
      <w:r w:rsidR="000914FD" w:rsidRPr="005B7C5C">
        <w:rPr>
          <w:rFonts w:cs="Times New Roman"/>
          <w:noProof/>
        </w:rPr>
        <w:t>y</w:t>
      </w:r>
      <w:r w:rsidR="00C026C1" w:rsidRPr="005B7C5C">
        <w:rPr>
          <w:rFonts w:cs="Times New Roman"/>
          <w:noProof/>
        </w:rPr>
        <w:t xml:space="preserve"> were too sensitive to stuff like Bananas.”</w:t>
      </w:r>
    </w:p>
    <w:p w14:paraId="15D395FA" w14:textId="77777777" w:rsidR="00C026C1" w:rsidRPr="005B7C5C" w:rsidRDefault="00C026C1" w:rsidP="004537F7">
      <w:pPr>
        <w:rPr>
          <w:rFonts w:cs="Times New Roman"/>
          <w:noProof/>
        </w:rPr>
      </w:pPr>
      <w:r w:rsidRPr="005B7C5C">
        <w:rPr>
          <w:rFonts w:cs="Times New Roman"/>
          <w:noProof/>
        </w:rPr>
        <w:t>“What, Bananas?”</w:t>
      </w:r>
    </w:p>
    <w:p w14:paraId="0979446D" w14:textId="042F6E82" w:rsidR="0015745D" w:rsidRPr="005B7C5C" w:rsidRDefault="00C026C1" w:rsidP="004537F7">
      <w:pPr>
        <w:rPr>
          <w:rFonts w:cs="Times New Roman"/>
          <w:noProof/>
        </w:rPr>
      </w:pPr>
      <w:r w:rsidRPr="005B7C5C">
        <w:rPr>
          <w:rFonts w:cs="Times New Roman"/>
          <w:noProof/>
        </w:rPr>
        <w:t>“Yes</w:t>
      </w:r>
      <w:r w:rsidR="003B0E3D" w:rsidRPr="005B7C5C">
        <w:rPr>
          <w:rFonts w:cs="Times New Roman"/>
          <w:noProof/>
        </w:rPr>
        <w:t>,</w:t>
      </w:r>
      <w:r w:rsidRPr="005B7C5C">
        <w:rPr>
          <w:rFonts w:cs="Times New Roman"/>
          <w:noProof/>
        </w:rPr>
        <w:t xml:space="preserve"> sir. Bananas</w:t>
      </w:r>
      <w:r w:rsidR="00723DAC">
        <w:rPr>
          <w:rFonts w:cs="Times New Roman"/>
          <w:noProof/>
        </w:rPr>
        <w:t>,</w:t>
      </w:r>
      <w:r w:rsidRPr="005B7C5C">
        <w:rPr>
          <w:rFonts w:cs="Times New Roman"/>
          <w:noProof/>
        </w:rPr>
        <w:t xml:space="preserve"> along with some foods like Kidney Beans, Pot</w:t>
      </w:r>
      <w:r w:rsidR="000914FD" w:rsidRPr="005B7C5C">
        <w:rPr>
          <w:rFonts w:cs="Times New Roman"/>
          <w:noProof/>
        </w:rPr>
        <w:t>ato</w:t>
      </w:r>
      <w:r w:rsidR="003B0E3D" w:rsidRPr="005B7C5C">
        <w:rPr>
          <w:rFonts w:cs="Times New Roman"/>
          <w:noProof/>
        </w:rPr>
        <w:t>e</w:t>
      </w:r>
      <w:r w:rsidR="000914FD" w:rsidRPr="005B7C5C">
        <w:rPr>
          <w:rFonts w:cs="Times New Roman"/>
          <w:noProof/>
        </w:rPr>
        <w:t>s, Sunflower Seeds, Nuts</w:t>
      </w:r>
      <w:r w:rsidR="00723DAC">
        <w:rPr>
          <w:rFonts w:cs="Times New Roman"/>
          <w:noProof/>
        </w:rPr>
        <w:t>,</w:t>
      </w:r>
      <w:r w:rsidR="000914FD" w:rsidRPr="005B7C5C">
        <w:rPr>
          <w:rFonts w:cs="Times New Roman"/>
          <w:noProof/>
        </w:rPr>
        <w:t xml:space="preserve"> </w:t>
      </w:r>
      <w:r w:rsidRPr="005B7C5C">
        <w:rPr>
          <w:rFonts w:cs="Times New Roman"/>
          <w:noProof/>
        </w:rPr>
        <w:t>have Potassium-40</w:t>
      </w:r>
      <w:r w:rsidR="003B0E3D" w:rsidRPr="005B7C5C">
        <w:rPr>
          <w:rFonts w:cs="Times New Roman"/>
          <w:noProof/>
        </w:rPr>
        <w:t>,</w:t>
      </w:r>
      <w:r w:rsidRPr="005B7C5C">
        <w:rPr>
          <w:rFonts w:cs="Times New Roman"/>
          <w:noProof/>
        </w:rPr>
        <w:t xml:space="preserve"> which is radioactive</w:t>
      </w:r>
      <w:r w:rsidR="0015745D" w:rsidRPr="005B7C5C">
        <w:rPr>
          <w:rFonts w:cs="Times New Roman"/>
          <w:noProof/>
        </w:rPr>
        <w:t>.</w:t>
      </w:r>
      <w:r w:rsidRPr="005B7C5C">
        <w:rPr>
          <w:rFonts w:cs="Times New Roman"/>
          <w:noProof/>
        </w:rPr>
        <w:t xml:space="preserve"> The amount of Gama Radiation given off by one Banana is called a BED or Banana Equivalent Dose. It’s very tiny</w:t>
      </w:r>
      <w:r w:rsidR="003B0E3D" w:rsidRPr="005B7C5C">
        <w:rPr>
          <w:rFonts w:cs="Times New Roman"/>
          <w:noProof/>
        </w:rPr>
        <w:t>,</w:t>
      </w:r>
      <w:r w:rsidRPr="005B7C5C">
        <w:rPr>
          <w:rFonts w:cs="Times New Roman"/>
          <w:noProof/>
        </w:rPr>
        <w:t xml:space="preserve"> and you’d have to eat 500 bananas a day for any problems. Besides that, the body disposes of the Potassium-40 pretty quickly.</w:t>
      </w:r>
    </w:p>
    <w:p w14:paraId="0359F10C" w14:textId="794745CD" w:rsidR="00C026C1" w:rsidRPr="005B7C5C" w:rsidRDefault="00C026C1" w:rsidP="004537F7">
      <w:pPr>
        <w:rPr>
          <w:rFonts w:cs="Times New Roman"/>
          <w:noProof/>
        </w:rPr>
      </w:pPr>
      <w:r w:rsidRPr="005B7C5C">
        <w:rPr>
          <w:rFonts w:cs="Times New Roman"/>
          <w:noProof/>
        </w:rPr>
        <w:t>“Gee, I learn something new every</w:t>
      </w:r>
      <w:r w:rsidR="003B0E3D" w:rsidRPr="005B7C5C">
        <w:rPr>
          <w:rFonts w:cs="Times New Roman"/>
          <w:noProof/>
        </w:rPr>
        <w:t xml:space="preserve"> </w:t>
      </w:r>
      <w:r w:rsidRPr="005B7C5C">
        <w:rPr>
          <w:rFonts w:cs="Times New Roman"/>
          <w:noProof/>
        </w:rPr>
        <w:t>day. You know, my son Dave hated Bananas.”</w:t>
      </w:r>
    </w:p>
    <w:p w14:paraId="40BDDCED" w14:textId="79633BAD" w:rsidR="00775D4D" w:rsidRPr="005B7C5C" w:rsidRDefault="00775D4D" w:rsidP="004537F7">
      <w:pPr>
        <w:rPr>
          <w:rFonts w:cs="Times New Roman"/>
          <w:noProof/>
        </w:rPr>
      </w:pPr>
      <w:r w:rsidRPr="005B7C5C">
        <w:rPr>
          <w:rFonts w:cs="Times New Roman"/>
          <w:noProof/>
        </w:rPr>
        <w:t>“I wasn’t aware of that,” Admiral Hagerly said. Then he decided to</w:t>
      </w:r>
      <w:r w:rsidR="000914FD" w:rsidRPr="005B7C5C">
        <w:rPr>
          <w:rFonts w:cs="Times New Roman"/>
          <w:noProof/>
        </w:rPr>
        <w:t xml:space="preserve"> continue and get the President’s</w:t>
      </w:r>
      <w:r w:rsidRPr="005B7C5C">
        <w:rPr>
          <w:rFonts w:cs="Times New Roman"/>
          <w:noProof/>
        </w:rPr>
        <w:t xml:space="preserve"> mind of</w:t>
      </w:r>
      <w:r w:rsidR="00C41706" w:rsidRPr="005B7C5C">
        <w:rPr>
          <w:rFonts w:cs="Times New Roman"/>
          <w:noProof/>
        </w:rPr>
        <w:t>f</w:t>
      </w:r>
      <w:r w:rsidRPr="005B7C5C">
        <w:rPr>
          <w:rFonts w:cs="Times New Roman"/>
          <w:noProof/>
        </w:rPr>
        <w:t xml:space="preserve"> things that he couldn’t change.</w:t>
      </w:r>
    </w:p>
    <w:p w14:paraId="71D0532C" w14:textId="1A8D712C" w:rsidR="00775D4D" w:rsidRPr="005B7C5C" w:rsidRDefault="00775D4D" w:rsidP="004537F7">
      <w:pPr>
        <w:rPr>
          <w:rFonts w:cs="Times New Roman"/>
          <w:noProof/>
        </w:rPr>
      </w:pPr>
      <w:r w:rsidRPr="005B7C5C">
        <w:rPr>
          <w:rFonts w:cs="Times New Roman"/>
          <w:noProof/>
        </w:rPr>
        <w:lastRenderedPageBreak/>
        <w:t>“Using the Neutron Detectors, they’ll fly increasing circles around the site</w:t>
      </w:r>
      <w:r w:rsidR="0031354E" w:rsidRPr="005B7C5C">
        <w:rPr>
          <w:rFonts w:cs="Times New Roman"/>
          <w:noProof/>
        </w:rPr>
        <w:t>,</w:t>
      </w:r>
      <w:r w:rsidRPr="005B7C5C">
        <w:rPr>
          <w:rFonts w:cs="Times New Roman"/>
          <w:noProof/>
        </w:rPr>
        <w:t xml:space="preserve"> and at some point</w:t>
      </w:r>
      <w:r w:rsidR="0031354E" w:rsidRPr="005B7C5C">
        <w:rPr>
          <w:rFonts w:cs="Times New Roman"/>
          <w:noProof/>
        </w:rPr>
        <w:t>,</w:t>
      </w:r>
      <w:r w:rsidRPr="005B7C5C">
        <w:rPr>
          <w:rFonts w:cs="Times New Roman"/>
          <w:noProof/>
        </w:rPr>
        <w:t xml:space="preserve"> they’ll pick up a trail or locate the missing hardware. Depending on what they find and what’s happening</w:t>
      </w:r>
      <w:r w:rsidR="00723DAC">
        <w:rPr>
          <w:rFonts w:cs="Times New Roman"/>
          <w:noProof/>
        </w:rPr>
        <w:t>,</w:t>
      </w:r>
      <w:r w:rsidRPr="005B7C5C">
        <w:rPr>
          <w:rFonts w:cs="Times New Roman"/>
          <w:noProof/>
        </w:rPr>
        <w:t xml:space="preserve"> they may either engage immediately or call us for backup. Generally, I’d prefer a quick</w:t>
      </w:r>
      <w:r w:rsidR="003B0E3D" w:rsidRPr="005B7C5C">
        <w:rPr>
          <w:rFonts w:cs="Times New Roman"/>
          <w:noProof/>
        </w:rPr>
        <w:t>,</w:t>
      </w:r>
      <w:r w:rsidRPr="005B7C5C">
        <w:rPr>
          <w:rFonts w:cs="Times New Roman"/>
          <w:noProof/>
        </w:rPr>
        <w:t xml:space="preserve"> decisive engagement before we let them move the bombs again or do something stupid with them.”</w:t>
      </w:r>
    </w:p>
    <w:p w14:paraId="01AF3A23" w14:textId="62E5B6BA" w:rsidR="00775D4D" w:rsidRPr="005B7C5C" w:rsidRDefault="00775D4D" w:rsidP="004537F7">
      <w:pPr>
        <w:rPr>
          <w:rFonts w:cs="Times New Roman"/>
          <w:noProof/>
        </w:rPr>
      </w:pPr>
      <w:r w:rsidRPr="005B7C5C">
        <w:rPr>
          <w:rFonts w:cs="Times New Roman"/>
          <w:noProof/>
        </w:rPr>
        <w:t>The president let out a breath and said, “I hope this goes well</w:t>
      </w:r>
      <w:r w:rsidR="00723DAC">
        <w:rPr>
          <w:rFonts w:cs="Times New Roman"/>
          <w:noProof/>
        </w:rPr>
        <w:t>;</w:t>
      </w:r>
      <w:r w:rsidRPr="005B7C5C">
        <w:rPr>
          <w:rFonts w:cs="Times New Roman"/>
          <w:noProof/>
        </w:rPr>
        <w:t xml:space="preserve"> I don’t think we need a nuclear mess on top of everything else that we’ve been hit with.”</w:t>
      </w:r>
    </w:p>
    <w:p w14:paraId="4A87B476" w14:textId="64C0DB6D" w:rsidR="00775D4D" w:rsidRPr="005B7C5C" w:rsidRDefault="00775D4D" w:rsidP="004537F7">
      <w:pPr>
        <w:rPr>
          <w:rFonts w:cs="Times New Roman"/>
          <w:noProof/>
        </w:rPr>
      </w:pPr>
      <w:r w:rsidRPr="005B7C5C">
        <w:rPr>
          <w:rFonts w:cs="Times New Roman"/>
          <w:noProof/>
        </w:rPr>
        <w:t>No</w:t>
      </w:r>
      <w:r w:rsidR="003B0E3D" w:rsidRPr="005B7C5C">
        <w:rPr>
          <w:rFonts w:cs="Times New Roman"/>
          <w:noProof/>
        </w:rPr>
        <w:t>,</w:t>
      </w:r>
      <w:r w:rsidRPr="005B7C5C">
        <w:rPr>
          <w:rFonts w:cs="Times New Roman"/>
          <w:noProof/>
        </w:rPr>
        <w:t xml:space="preserve"> sir, we don’t.”</w:t>
      </w:r>
    </w:p>
    <w:p w14:paraId="1CDC2687" w14:textId="3DEF3F9C" w:rsidR="006525EF" w:rsidRPr="005B7C5C" w:rsidRDefault="00D727B3" w:rsidP="00845671">
      <w:pPr>
        <w:pStyle w:val="Heading2"/>
        <w:rPr>
          <w:rFonts w:cs="Times New Roman"/>
          <w:noProof/>
        </w:rPr>
      </w:pPr>
      <w:r w:rsidRPr="005B7C5C">
        <w:rPr>
          <w:rFonts w:cs="Times New Roman"/>
          <w:noProof/>
        </w:rPr>
        <w:t>Lockup</w:t>
      </w:r>
      <w:r w:rsidR="006525EF" w:rsidRPr="005B7C5C">
        <w:rPr>
          <w:rFonts w:cs="Times New Roman"/>
          <w:noProof/>
        </w:rPr>
        <w:t xml:space="preserve"> </w:t>
      </w:r>
      <w:r w:rsidR="008F1432" w:rsidRPr="005B7C5C">
        <w:rPr>
          <w:rFonts w:cs="Times New Roman"/>
          <w:noProof/>
        </w:rPr>
        <w:t>Minot ND</w:t>
      </w:r>
    </w:p>
    <w:p w14:paraId="6F234253" w14:textId="1A7E4D13" w:rsidR="00917E97" w:rsidRPr="005B7C5C" w:rsidRDefault="00917E97" w:rsidP="004537F7">
      <w:pPr>
        <w:rPr>
          <w:rFonts w:cs="Times New Roman"/>
          <w:noProof/>
          <w:color w:val="000000" w:themeColor="text1"/>
        </w:rPr>
      </w:pPr>
      <w:r w:rsidRPr="005B7C5C">
        <w:rPr>
          <w:rFonts w:cs="Times New Roman"/>
          <w:noProof/>
          <w:color w:val="000000" w:themeColor="text1"/>
        </w:rPr>
        <w:t xml:space="preserve">LL was uneasy with </w:t>
      </w:r>
      <w:r w:rsidR="000914FD" w:rsidRPr="005B7C5C">
        <w:rPr>
          <w:rFonts w:cs="Times New Roman"/>
          <w:noProof/>
          <w:color w:val="000000" w:themeColor="text1"/>
        </w:rPr>
        <w:t>the “</w:t>
      </w:r>
      <w:r w:rsidR="00E92C67" w:rsidRPr="005B7C5C">
        <w:rPr>
          <w:rFonts w:cs="Times New Roman"/>
          <w:noProof/>
          <w:color w:val="000000" w:themeColor="text1"/>
        </w:rPr>
        <w:t>Lockup</w:t>
      </w:r>
      <w:r w:rsidR="000914FD" w:rsidRPr="005B7C5C">
        <w:rPr>
          <w:rFonts w:cs="Times New Roman"/>
          <w:noProof/>
          <w:color w:val="000000" w:themeColor="text1"/>
        </w:rPr>
        <w:t>”</w:t>
      </w:r>
      <w:r w:rsidRPr="005B7C5C">
        <w:rPr>
          <w:rFonts w:cs="Times New Roman"/>
          <w:noProof/>
          <w:color w:val="000000" w:themeColor="text1"/>
        </w:rPr>
        <w:t xml:space="preserve"> mission. Shooting bad</w:t>
      </w:r>
      <w:r w:rsidR="003B0E3D" w:rsidRPr="005B7C5C">
        <w:rPr>
          <w:rFonts w:cs="Times New Roman"/>
          <w:noProof/>
          <w:color w:val="000000" w:themeColor="text1"/>
        </w:rPr>
        <w:t xml:space="preserve"> </w:t>
      </w:r>
      <w:r w:rsidRPr="005B7C5C">
        <w:rPr>
          <w:rFonts w:cs="Times New Roman"/>
          <w:noProof/>
          <w:color w:val="000000" w:themeColor="text1"/>
        </w:rPr>
        <w:t>guys was one thing but checking out the rem</w:t>
      </w:r>
      <w:r w:rsidR="003B0E3D" w:rsidRPr="005B7C5C">
        <w:rPr>
          <w:rFonts w:cs="Times New Roman"/>
          <w:noProof/>
          <w:color w:val="000000" w:themeColor="text1"/>
        </w:rPr>
        <w:t>n</w:t>
      </w:r>
      <w:r w:rsidRPr="005B7C5C">
        <w:rPr>
          <w:rFonts w:cs="Times New Roman"/>
          <w:noProof/>
          <w:color w:val="000000" w:themeColor="text1"/>
        </w:rPr>
        <w:t>ants of a nuclear explosion was a different matter. He had been briefed as much as possible about how to use the Neutron Detectors and what to do when they got a reading. Still flying a shuttle into a nuclear waste dump wasn’t his idea of a fun afternoo</w:t>
      </w:r>
      <w:r w:rsidR="000914FD" w:rsidRPr="005B7C5C">
        <w:rPr>
          <w:rFonts w:cs="Times New Roman"/>
          <w:noProof/>
          <w:color w:val="000000" w:themeColor="text1"/>
        </w:rPr>
        <w:t>n</w:t>
      </w:r>
      <w:r w:rsidRPr="005B7C5C">
        <w:rPr>
          <w:rFonts w:cs="Times New Roman"/>
          <w:noProof/>
          <w:color w:val="000000" w:themeColor="text1"/>
        </w:rPr>
        <w:t>.</w:t>
      </w:r>
    </w:p>
    <w:p w14:paraId="7A5F9483" w14:textId="4909AD62" w:rsidR="005107DB" w:rsidRPr="005B7C5C" w:rsidRDefault="005107DB" w:rsidP="004537F7">
      <w:pPr>
        <w:rPr>
          <w:rFonts w:cs="Times New Roman"/>
          <w:noProof/>
          <w:color w:val="000000" w:themeColor="text1"/>
        </w:rPr>
      </w:pPr>
      <w:r w:rsidRPr="005B7C5C">
        <w:rPr>
          <w:rFonts w:cs="Times New Roman"/>
          <w:noProof/>
          <w:color w:val="000000" w:themeColor="text1"/>
        </w:rPr>
        <w:t>Aside from the fun of touring the nuke sites, LL had a computerized mobile unit sitting opposite to him in the shuttle. When the Admiral told him to take one along, LL knew better than to argue, so he just accepted it and kn</w:t>
      </w:r>
      <w:r w:rsidR="0031354E" w:rsidRPr="005B7C5C">
        <w:rPr>
          <w:rFonts w:cs="Times New Roman"/>
          <w:noProof/>
          <w:color w:val="000000" w:themeColor="text1"/>
        </w:rPr>
        <w:t>e</w:t>
      </w:r>
      <w:r w:rsidRPr="005B7C5C">
        <w:rPr>
          <w:rFonts w:cs="Times New Roman"/>
          <w:noProof/>
          <w:color w:val="000000" w:themeColor="text1"/>
        </w:rPr>
        <w:t>w he had to figure out how to use it.</w:t>
      </w:r>
    </w:p>
    <w:p w14:paraId="0ABBE96A" w14:textId="080F2AF1" w:rsidR="005107DB" w:rsidRPr="005B7C5C" w:rsidRDefault="005107DB" w:rsidP="004537F7">
      <w:pPr>
        <w:rPr>
          <w:rFonts w:cs="Times New Roman"/>
          <w:noProof/>
          <w:color w:val="000000" w:themeColor="text1"/>
        </w:rPr>
      </w:pPr>
      <w:r w:rsidRPr="005B7C5C">
        <w:rPr>
          <w:rFonts w:cs="Times New Roman"/>
          <w:noProof/>
          <w:color w:val="000000" w:themeColor="text1"/>
        </w:rPr>
        <w:t>Military units had experimented with mobile units over the years</w:t>
      </w:r>
      <w:r w:rsidR="0031354E" w:rsidRPr="005B7C5C">
        <w:rPr>
          <w:rFonts w:cs="Times New Roman"/>
          <w:noProof/>
          <w:color w:val="000000" w:themeColor="text1"/>
        </w:rPr>
        <w:t>,</w:t>
      </w:r>
      <w:r w:rsidRPr="005B7C5C">
        <w:rPr>
          <w:rFonts w:cs="Times New Roman"/>
          <w:noProof/>
          <w:color w:val="000000" w:themeColor="text1"/>
        </w:rPr>
        <w:t xml:space="preserve"> and they were integrated into many of the operations. They </w:t>
      </w:r>
      <w:r w:rsidRPr="005B7C5C">
        <w:rPr>
          <w:rFonts w:cs="Times New Roman"/>
          <w:noProof/>
          <w:color w:val="000000" w:themeColor="text1"/>
        </w:rPr>
        <w:lastRenderedPageBreak/>
        <w:t xml:space="preserve">were most </w:t>
      </w:r>
      <w:r w:rsidR="0031354E" w:rsidRPr="005B7C5C">
        <w:rPr>
          <w:rFonts w:cs="Times New Roman"/>
          <w:noProof/>
          <w:color w:val="000000" w:themeColor="text1"/>
        </w:rPr>
        <w:t>a</w:t>
      </w:r>
      <w:r w:rsidRPr="005B7C5C">
        <w:rPr>
          <w:rFonts w:cs="Times New Roman"/>
          <w:noProof/>
          <w:color w:val="000000" w:themeColor="text1"/>
        </w:rPr>
        <w:t>ffected for guard duty, sensing the area around them, passing messages</w:t>
      </w:r>
      <w:r w:rsidR="00723DAC">
        <w:rPr>
          <w:rFonts w:cs="Times New Roman"/>
          <w:noProof/>
          <w:color w:val="000000" w:themeColor="text1"/>
        </w:rPr>
        <w:t>,</w:t>
      </w:r>
      <w:r w:rsidRPr="005B7C5C">
        <w:rPr>
          <w:rFonts w:cs="Times New Roman"/>
          <w:noProof/>
          <w:color w:val="000000" w:themeColor="text1"/>
        </w:rPr>
        <w:t xml:space="preserve"> and occa</w:t>
      </w:r>
      <w:r w:rsidR="0031354E" w:rsidRPr="005B7C5C">
        <w:rPr>
          <w:rFonts w:cs="Times New Roman"/>
          <w:noProof/>
          <w:color w:val="000000" w:themeColor="text1"/>
        </w:rPr>
        <w:t>s</w:t>
      </w:r>
      <w:r w:rsidRPr="005B7C5C">
        <w:rPr>
          <w:rFonts w:cs="Times New Roman"/>
          <w:noProof/>
          <w:color w:val="000000" w:themeColor="text1"/>
        </w:rPr>
        <w:t>ionally in hand</w:t>
      </w:r>
      <w:r w:rsidR="00723DAC">
        <w:rPr>
          <w:rFonts w:cs="Times New Roman"/>
          <w:noProof/>
          <w:color w:val="000000" w:themeColor="text1"/>
        </w:rPr>
        <w:t>-to-</w:t>
      </w:r>
      <w:r w:rsidRPr="005B7C5C">
        <w:rPr>
          <w:rFonts w:cs="Times New Roman"/>
          <w:noProof/>
          <w:color w:val="000000" w:themeColor="text1"/>
        </w:rPr>
        <w:t>hand combat.</w:t>
      </w:r>
    </w:p>
    <w:p w14:paraId="35EAB583" w14:textId="3CA56C40" w:rsidR="005107DB" w:rsidRPr="005B7C5C" w:rsidRDefault="005107DB" w:rsidP="004537F7">
      <w:pPr>
        <w:rPr>
          <w:rFonts w:cs="Times New Roman"/>
          <w:noProof/>
          <w:color w:val="000000" w:themeColor="text1"/>
        </w:rPr>
      </w:pPr>
      <w:r w:rsidRPr="005B7C5C">
        <w:rPr>
          <w:rFonts w:cs="Times New Roman"/>
          <w:noProof/>
          <w:color w:val="000000" w:themeColor="text1"/>
        </w:rPr>
        <w:t>But these “Beta” units were supposed to be a couple of steps above the typical mobile units. They were supposed to take orders and support the people they were with.</w:t>
      </w:r>
    </w:p>
    <w:p w14:paraId="3136BA6E" w14:textId="22922D47" w:rsidR="005107DB" w:rsidRPr="005B7C5C" w:rsidRDefault="005107DB" w:rsidP="004537F7">
      <w:pPr>
        <w:rPr>
          <w:rFonts w:cs="Times New Roman"/>
          <w:noProof/>
          <w:color w:val="000000" w:themeColor="text1"/>
        </w:rPr>
      </w:pPr>
      <w:r w:rsidRPr="005B7C5C">
        <w:rPr>
          <w:rFonts w:cs="Times New Roman"/>
          <w:noProof/>
          <w:color w:val="000000" w:themeColor="text1"/>
        </w:rPr>
        <w:t>“Your name is Beta23?”</w:t>
      </w:r>
    </w:p>
    <w:p w14:paraId="5CDFBD9B" w14:textId="769A609C" w:rsidR="005107DB" w:rsidRPr="005B7C5C" w:rsidRDefault="005107DB" w:rsidP="004537F7">
      <w:pPr>
        <w:rPr>
          <w:rFonts w:cs="Times New Roman"/>
          <w:noProof/>
          <w:color w:val="000000" w:themeColor="text1"/>
        </w:rPr>
      </w:pPr>
      <w:r w:rsidRPr="005B7C5C">
        <w:rPr>
          <w:rFonts w:cs="Times New Roman"/>
          <w:noProof/>
          <w:color w:val="000000" w:themeColor="text1"/>
        </w:rPr>
        <w:t>“Yes, sergeant. That is my designation.”</w:t>
      </w:r>
    </w:p>
    <w:p w14:paraId="43DAF114" w14:textId="264B4F54" w:rsidR="005107DB" w:rsidRPr="005B7C5C" w:rsidRDefault="005107DB" w:rsidP="005107DB">
      <w:pPr>
        <w:rPr>
          <w:rFonts w:cs="Times New Roman"/>
          <w:noProof/>
          <w:color w:val="000000" w:themeColor="text1"/>
        </w:rPr>
      </w:pPr>
      <w:r w:rsidRPr="005B7C5C">
        <w:rPr>
          <w:rFonts w:cs="Times New Roman"/>
          <w:noProof/>
          <w:color w:val="000000" w:themeColor="text1"/>
        </w:rPr>
        <w:t>“What am I supposed to do with you?”</w:t>
      </w:r>
    </w:p>
    <w:p w14:paraId="322F12F2" w14:textId="4F149C64" w:rsidR="005107DB" w:rsidRPr="005B7C5C" w:rsidRDefault="005107DB" w:rsidP="005107DB">
      <w:pPr>
        <w:rPr>
          <w:rFonts w:cs="Times New Roman"/>
          <w:noProof/>
          <w:color w:val="000000" w:themeColor="text1"/>
        </w:rPr>
      </w:pPr>
      <w:r w:rsidRPr="005B7C5C">
        <w:rPr>
          <w:rFonts w:cs="Times New Roman"/>
          <w:noProof/>
          <w:color w:val="000000" w:themeColor="text1"/>
        </w:rPr>
        <w:t>“Sergeant, that is up to you.”</w:t>
      </w:r>
    </w:p>
    <w:p w14:paraId="64C089A8" w14:textId="34E3F330" w:rsidR="005107DB" w:rsidRPr="005B7C5C" w:rsidRDefault="005107DB" w:rsidP="005107DB">
      <w:pPr>
        <w:rPr>
          <w:rFonts w:cs="Times New Roman"/>
          <w:noProof/>
          <w:color w:val="000000" w:themeColor="text1"/>
        </w:rPr>
      </w:pPr>
      <w:r w:rsidRPr="005B7C5C">
        <w:rPr>
          <w:rFonts w:cs="Times New Roman"/>
          <w:noProof/>
          <w:color w:val="000000" w:themeColor="text1"/>
        </w:rPr>
        <w:t>Not the best answer, but one that LL could work with.</w:t>
      </w:r>
    </w:p>
    <w:p w14:paraId="050CD748" w14:textId="251B87CF" w:rsidR="00917E97" w:rsidRPr="005B7C5C" w:rsidRDefault="00917E97" w:rsidP="004537F7">
      <w:pPr>
        <w:rPr>
          <w:rFonts w:cs="Times New Roman"/>
          <w:noProof/>
          <w:color w:val="000000" w:themeColor="text1"/>
        </w:rPr>
      </w:pPr>
      <w:r w:rsidRPr="005B7C5C">
        <w:rPr>
          <w:rFonts w:cs="Times New Roman"/>
          <w:noProof/>
          <w:color w:val="000000" w:themeColor="text1"/>
        </w:rPr>
        <w:t>The plan was simple</w:t>
      </w:r>
      <w:r w:rsidR="00723DAC">
        <w:rPr>
          <w:rFonts w:cs="Times New Roman"/>
          <w:noProof/>
          <w:color w:val="000000" w:themeColor="text1"/>
        </w:rPr>
        <w:t>;</w:t>
      </w:r>
      <w:r w:rsidRPr="005B7C5C">
        <w:rPr>
          <w:rFonts w:cs="Times New Roman"/>
          <w:noProof/>
          <w:color w:val="000000" w:themeColor="text1"/>
        </w:rPr>
        <w:t xml:space="preserve"> </w:t>
      </w:r>
      <w:r w:rsidR="003A1FD0" w:rsidRPr="005B7C5C">
        <w:rPr>
          <w:rFonts w:cs="Times New Roman"/>
          <w:noProof/>
          <w:color w:val="000000" w:themeColor="text1"/>
        </w:rPr>
        <w:t>both</w:t>
      </w:r>
      <w:r w:rsidRPr="005B7C5C">
        <w:rPr>
          <w:rFonts w:cs="Times New Roman"/>
          <w:noProof/>
          <w:color w:val="000000" w:themeColor="text1"/>
        </w:rPr>
        <w:t xml:space="preserve"> of the shuttles had a Neutron Detector. They were about the size of a small suitcase and easy to use. Just turn it on and watch the map. The later units were self</w:t>
      </w:r>
      <w:r w:rsidR="003B0E3D" w:rsidRPr="005B7C5C">
        <w:rPr>
          <w:rFonts w:cs="Times New Roman"/>
          <w:noProof/>
          <w:color w:val="000000" w:themeColor="text1"/>
        </w:rPr>
        <w:t>-</w:t>
      </w:r>
      <w:r w:rsidRPr="005B7C5C">
        <w:rPr>
          <w:rFonts w:cs="Times New Roman"/>
          <w:noProof/>
          <w:color w:val="000000" w:themeColor="text1"/>
        </w:rPr>
        <w:t>contained and contained</w:t>
      </w:r>
      <w:r w:rsidR="00074598" w:rsidRPr="005B7C5C">
        <w:rPr>
          <w:rFonts w:cs="Times New Roman"/>
          <w:noProof/>
          <w:color w:val="000000" w:themeColor="text1"/>
        </w:rPr>
        <w:t xml:space="preserve"> all</w:t>
      </w:r>
      <w:r w:rsidRPr="005B7C5C">
        <w:rPr>
          <w:rFonts w:cs="Times New Roman"/>
          <w:noProof/>
          <w:color w:val="000000" w:themeColor="text1"/>
        </w:rPr>
        <w:t xml:space="preserve"> the necessary maps downloaded from satellites. When a Neutron source was identified</w:t>
      </w:r>
      <w:r w:rsidR="00723DAC">
        <w:rPr>
          <w:rFonts w:cs="Times New Roman"/>
          <w:noProof/>
          <w:color w:val="000000" w:themeColor="text1"/>
        </w:rPr>
        <w:t>,</w:t>
      </w:r>
      <w:r w:rsidRPr="005B7C5C">
        <w:rPr>
          <w:rFonts w:cs="Times New Roman"/>
          <w:noProof/>
          <w:color w:val="000000" w:themeColor="text1"/>
        </w:rPr>
        <w:t xml:space="preserve"> the device showed a simple red dot on the map</w:t>
      </w:r>
      <w:r w:rsidR="003B0E3D" w:rsidRPr="005B7C5C">
        <w:rPr>
          <w:rFonts w:cs="Times New Roman"/>
          <w:noProof/>
          <w:color w:val="000000" w:themeColor="text1"/>
        </w:rPr>
        <w:t>,</w:t>
      </w:r>
      <w:r w:rsidRPr="005B7C5C">
        <w:rPr>
          <w:rFonts w:cs="Times New Roman"/>
          <w:noProof/>
          <w:color w:val="000000" w:themeColor="text1"/>
        </w:rPr>
        <w:t xml:space="preserve"> and that was the ‘dot’ to be avoided. The other readouts showed the streng</w:t>
      </w:r>
      <w:r w:rsidR="003B0E3D" w:rsidRPr="005B7C5C">
        <w:rPr>
          <w:rFonts w:cs="Times New Roman"/>
          <w:noProof/>
          <w:color w:val="000000" w:themeColor="text1"/>
        </w:rPr>
        <w:t>th</w:t>
      </w:r>
      <w:r w:rsidRPr="005B7C5C">
        <w:rPr>
          <w:rFonts w:cs="Times New Roman"/>
          <w:noProof/>
          <w:color w:val="000000" w:themeColor="text1"/>
        </w:rPr>
        <w:t xml:space="preserve"> of the emissions and its chara</w:t>
      </w:r>
      <w:r w:rsidR="003B0E3D" w:rsidRPr="005B7C5C">
        <w:rPr>
          <w:rFonts w:cs="Times New Roman"/>
          <w:noProof/>
          <w:color w:val="000000" w:themeColor="text1"/>
        </w:rPr>
        <w:t>cteristic</w:t>
      </w:r>
      <w:r w:rsidRPr="005B7C5C">
        <w:rPr>
          <w:rFonts w:cs="Times New Roman"/>
          <w:noProof/>
          <w:color w:val="000000" w:themeColor="text1"/>
        </w:rPr>
        <w:t xml:space="preserve">s. A discerning </w:t>
      </w:r>
      <w:r w:rsidR="003B0E3D" w:rsidRPr="005B7C5C">
        <w:rPr>
          <w:rFonts w:cs="Times New Roman"/>
          <w:noProof/>
          <w:color w:val="000000" w:themeColor="text1"/>
        </w:rPr>
        <w:t>scienti</w:t>
      </w:r>
      <w:r w:rsidRPr="005B7C5C">
        <w:rPr>
          <w:rFonts w:cs="Times New Roman"/>
          <w:noProof/>
          <w:color w:val="000000" w:themeColor="text1"/>
        </w:rPr>
        <w:t>s</w:t>
      </w:r>
      <w:r w:rsidR="0006198F" w:rsidRPr="005B7C5C">
        <w:rPr>
          <w:rFonts w:cs="Times New Roman"/>
          <w:noProof/>
          <w:color w:val="000000" w:themeColor="text1"/>
        </w:rPr>
        <w:t>t</w:t>
      </w:r>
      <w:r w:rsidRPr="005B7C5C">
        <w:rPr>
          <w:rFonts w:cs="Times New Roman"/>
          <w:noProof/>
          <w:color w:val="000000" w:themeColor="text1"/>
        </w:rPr>
        <w:t xml:space="preserve"> could tell a lot about the material, but a</w:t>
      </w:r>
      <w:r w:rsidR="003B0E3D" w:rsidRPr="005B7C5C">
        <w:rPr>
          <w:rFonts w:cs="Times New Roman"/>
          <w:noProof/>
          <w:color w:val="000000" w:themeColor="text1"/>
        </w:rPr>
        <w:t>n</w:t>
      </w:r>
      <w:r w:rsidRPr="005B7C5C">
        <w:rPr>
          <w:rFonts w:cs="Times New Roman"/>
          <w:noProof/>
          <w:color w:val="000000" w:themeColor="text1"/>
        </w:rPr>
        <w:t xml:space="preserve"> Army Seargent just cared if it was there or not. </w:t>
      </w:r>
      <w:r w:rsidR="0006198F" w:rsidRPr="005B7C5C">
        <w:rPr>
          <w:rFonts w:cs="Times New Roman"/>
          <w:noProof/>
          <w:color w:val="000000" w:themeColor="text1"/>
        </w:rPr>
        <w:t>At</w:t>
      </w:r>
      <w:r w:rsidRPr="005B7C5C">
        <w:rPr>
          <w:rFonts w:cs="Times New Roman"/>
          <w:noProof/>
          <w:color w:val="000000" w:themeColor="text1"/>
        </w:rPr>
        <w:t xml:space="preserve"> the fi</w:t>
      </w:r>
      <w:r w:rsidR="00C12329" w:rsidRPr="005B7C5C">
        <w:rPr>
          <w:rFonts w:cs="Times New Roman"/>
          <w:noProof/>
          <w:color w:val="000000" w:themeColor="text1"/>
        </w:rPr>
        <w:t>r</w:t>
      </w:r>
      <w:r w:rsidRPr="005B7C5C">
        <w:rPr>
          <w:rFonts w:cs="Times New Roman"/>
          <w:noProof/>
          <w:color w:val="000000" w:themeColor="text1"/>
        </w:rPr>
        <w:t xml:space="preserve">st </w:t>
      </w:r>
      <w:r w:rsidR="0006198F" w:rsidRPr="005B7C5C">
        <w:rPr>
          <w:rFonts w:cs="Times New Roman"/>
          <w:noProof/>
          <w:color w:val="000000" w:themeColor="text1"/>
        </w:rPr>
        <w:t>site</w:t>
      </w:r>
      <w:r w:rsidRPr="005B7C5C">
        <w:rPr>
          <w:rFonts w:cs="Times New Roman"/>
          <w:noProof/>
          <w:color w:val="000000" w:themeColor="text1"/>
        </w:rPr>
        <w:t>, everyone knew that something was there. After</w:t>
      </w:r>
      <w:r w:rsidR="003B0E3D" w:rsidRPr="005B7C5C">
        <w:rPr>
          <w:rFonts w:cs="Times New Roman"/>
          <w:noProof/>
          <w:color w:val="000000" w:themeColor="text1"/>
        </w:rPr>
        <w:t xml:space="preserve"> </w:t>
      </w:r>
      <w:r w:rsidRPr="005B7C5C">
        <w:rPr>
          <w:rFonts w:cs="Times New Roman"/>
          <w:noProof/>
          <w:color w:val="000000" w:themeColor="text1"/>
        </w:rPr>
        <w:t>all</w:t>
      </w:r>
      <w:r w:rsidR="00BA0F96" w:rsidRPr="005B7C5C">
        <w:rPr>
          <w:rFonts w:cs="Times New Roman"/>
          <w:noProof/>
          <w:color w:val="000000" w:themeColor="text1"/>
        </w:rPr>
        <w:t>,</w:t>
      </w:r>
      <w:r w:rsidRPr="005B7C5C">
        <w:rPr>
          <w:rFonts w:cs="Times New Roman"/>
          <w:noProof/>
          <w:color w:val="000000" w:themeColor="text1"/>
        </w:rPr>
        <w:t xml:space="preserve"> there were numerous verifications of a nuclear event. LL was just going to check it out and make sure that it had a blast hole big enough so none of the other nuclear weapons could be taken or stolen.</w:t>
      </w:r>
    </w:p>
    <w:p w14:paraId="5D468A86" w14:textId="2C35C4F3" w:rsidR="00917E97" w:rsidRPr="005B7C5C" w:rsidRDefault="00917E97" w:rsidP="004537F7">
      <w:pPr>
        <w:rPr>
          <w:rFonts w:cs="Times New Roman"/>
          <w:noProof/>
          <w:color w:val="000000" w:themeColor="text1"/>
        </w:rPr>
      </w:pPr>
      <w:r w:rsidRPr="005B7C5C">
        <w:rPr>
          <w:rFonts w:cs="Times New Roman"/>
          <w:noProof/>
          <w:color w:val="000000" w:themeColor="text1"/>
        </w:rPr>
        <w:t xml:space="preserve">Even though the Neutron Detection Device was the best made, its range was limited. </w:t>
      </w:r>
      <w:r w:rsidR="003A1FD0" w:rsidRPr="005B7C5C">
        <w:rPr>
          <w:rFonts w:cs="Times New Roman"/>
          <w:noProof/>
          <w:color w:val="000000" w:themeColor="text1"/>
        </w:rPr>
        <w:t>The Gama radiation propagated out from the source</w:t>
      </w:r>
      <w:r w:rsidR="00723DAC">
        <w:rPr>
          <w:rFonts w:cs="Times New Roman"/>
          <w:noProof/>
          <w:color w:val="000000" w:themeColor="text1"/>
        </w:rPr>
        <w:t>,</w:t>
      </w:r>
      <w:r w:rsidR="003A1FD0" w:rsidRPr="005B7C5C">
        <w:rPr>
          <w:rFonts w:cs="Times New Roman"/>
          <w:noProof/>
          <w:color w:val="000000" w:themeColor="text1"/>
        </w:rPr>
        <w:t xml:space="preserve"> and the further away, the less likely it would be detected.</w:t>
      </w:r>
      <w:r w:rsidRPr="005B7C5C">
        <w:rPr>
          <w:rFonts w:cs="Times New Roman"/>
          <w:noProof/>
          <w:color w:val="000000" w:themeColor="text1"/>
        </w:rPr>
        <w:t xml:space="preserve"> </w:t>
      </w:r>
      <w:r w:rsidRPr="005B7C5C">
        <w:rPr>
          <w:rFonts w:cs="Times New Roman"/>
          <w:noProof/>
          <w:color w:val="000000" w:themeColor="text1"/>
        </w:rPr>
        <w:lastRenderedPageBreak/>
        <w:t xml:space="preserve">Bottom line, LL and his team had to get close enough to measure and see what happened but far enough </w:t>
      </w:r>
      <w:r w:rsidR="0006198F" w:rsidRPr="005B7C5C">
        <w:rPr>
          <w:rFonts w:cs="Times New Roman"/>
          <w:noProof/>
          <w:color w:val="000000" w:themeColor="text1"/>
        </w:rPr>
        <w:t>awa</w:t>
      </w:r>
      <w:r w:rsidR="003B0E3D" w:rsidRPr="005B7C5C">
        <w:rPr>
          <w:rFonts w:cs="Times New Roman"/>
          <w:noProof/>
          <w:color w:val="000000" w:themeColor="text1"/>
        </w:rPr>
        <w:t>y</w:t>
      </w:r>
      <w:r w:rsidRPr="005B7C5C">
        <w:rPr>
          <w:rFonts w:cs="Times New Roman"/>
          <w:noProof/>
          <w:color w:val="000000" w:themeColor="text1"/>
        </w:rPr>
        <w:t xml:space="preserve"> so they wouldn’t lose their hair. Before departure</w:t>
      </w:r>
      <w:r w:rsidR="005613EB" w:rsidRPr="005B7C5C">
        <w:rPr>
          <w:rFonts w:cs="Times New Roman"/>
          <w:noProof/>
          <w:color w:val="000000" w:themeColor="text1"/>
        </w:rPr>
        <w:t>,</w:t>
      </w:r>
      <w:r w:rsidRPr="005B7C5C">
        <w:rPr>
          <w:rFonts w:cs="Times New Roman"/>
          <w:noProof/>
          <w:color w:val="000000" w:themeColor="text1"/>
        </w:rPr>
        <w:t xml:space="preserve"> they had taken medication to prevent tissue damage from the radiation, but still</w:t>
      </w:r>
      <w:r w:rsidR="00BA0F96" w:rsidRPr="005B7C5C">
        <w:rPr>
          <w:rFonts w:cs="Times New Roman"/>
          <w:noProof/>
          <w:color w:val="000000" w:themeColor="text1"/>
        </w:rPr>
        <w:t>,</w:t>
      </w:r>
      <w:r w:rsidRPr="005B7C5C">
        <w:rPr>
          <w:rFonts w:cs="Times New Roman"/>
          <w:noProof/>
          <w:color w:val="000000" w:themeColor="text1"/>
        </w:rPr>
        <w:t xml:space="preserve"> it was hard to </w:t>
      </w:r>
      <w:r w:rsidR="0031354E" w:rsidRPr="005B7C5C">
        <w:rPr>
          <w:rFonts w:cs="Times New Roman"/>
          <w:noProof/>
          <w:color w:val="000000" w:themeColor="text1"/>
        </w:rPr>
        <w:t>walk into voluntarily</w:t>
      </w:r>
      <w:r w:rsidRPr="005B7C5C">
        <w:rPr>
          <w:rFonts w:cs="Times New Roman"/>
          <w:noProof/>
          <w:color w:val="000000" w:themeColor="text1"/>
        </w:rPr>
        <w:t>.</w:t>
      </w:r>
    </w:p>
    <w:p w14:paraId="0CC484A6" w14:textId="21706215" w:rsidR="00917E97" w:rsidRPr="005B7C5C" w:rsidRDefault="00F570A1" w:rsidP="004537F7">
      <w:pPr>
        <w:rPr>
          <w:rFonts w:cs="Times New Roman"/>
          <w:noProof/>
          <w:color w:val="000000" w:themeColor="text1"/>
        </w:rPr>
      </w:pPr>
      <w:r w:rsidRPr="005B7C5C">
        <w:rPr>
          <w:rFonts w:cs="Times New Roman"/>
          <w:noProof/>
          <w:color w:val="000000" w:themeColor="text1"/>
        </w:rPr>
        <w:t xml:space="preserve">Inspecting the remnants of Minot </w:t>
      </w:r>
      <w:r w:rsidR="00AA01F7" w:rsidRPr="005B7C5C">
        <w:rPr>
          <w:rFonts w:cs="Times New Roman"/>
          <w:noProof/>
          <w:color w:val="000000" w:themeColor="text1"/>
        </w:rPr>
        <w:t>UCF</w:t>
      </w:r>
      <w:r w:rsidRPr="005B7C5C">
        <w:rPr>
          <w:rFonts w:cs="Times New Roman"/>
          <w:noProof/>
          <w:color w:val="000000" w:themeColor="text1"/>
        </w:rPr>
        <w:t xml:space="preserve">AFB was the first base they were checking </w:t>
      </w:r>
      <w:r w:rsidR="00AA01F7" w:rsidRPr="005B7C5C">
        <w:rPr>
          <w:rFonts w:cs="Times New Roman"/>
          <w:noProof/>
          <w:color w:val="000000" w:themeColor="text1"/>
        </w:rPr>
        <w:t>on. With the shuttles</w:t>
      </w:r>
      <w:r w:rsidR="005613EB" w:rsidRPr="005B7C5C">
        <w:rPr>
          <w:rFonts w:cs="Times New Roman"/>
          <w:noProof/>
          <w:color w:val="000000" w:themeColor="text1"/>
        </w:rPr>
        <w:t>,</w:t>
      </w:r>
      <w:r w:rsidR="00AA01F7" w:rsidRPr="005B7C5C">
        <w:rPr>
          <w:rFonts w:cs="Times New Roman"/>
          <w:noProof/>
          <w:color w:val="000000" w:themeColor="text1"/>
        </w:rPr>
        <w:t xml:space="preserve"> they could</w:t>
      </w:r>
      <w:r w:rsidRPr="005B7C5C">
        <w:rPr>
          <w:rFonts w:cs="Times New Roman"/>
          <w:noProof/>
          <w:color w:val="000000" w:themeColor="text1"/>
        </w:rPr>
        <w:t xml:space="preserve"> make passes at very high altitudes</w:t>
      </w:r>
      <w:r w:rsidR="00AA01F7" w:rsidRPr="005B7C5C">
        <w:rPr>
          <w:rFonts w:cs="Times New Roman"/>
          <w:noProof/>
          <w:color w:val="000000" w:themeColor="text1"/>
        </w:rPr>
        <w:t xml:space="preserve"> or even in space</w:t>
      </w:r>
      <w:r w:rsidRPr="005B7C5C">
        <w:rPr>
          <w:rFonts w:cs="Times New Roman"/>
          <w:noProof/>
          <w:color w:val="000000" w:themeColor="text1"/>
        </w:rPr>
        <w:t>, then lower their passes until they had good visuals and good measur</w:t>
      </w:r>
      <w:r w:rsidR="005613EB" w:rsidRPr="005B7C5C">
        <w:rPr>
          <w:rFonts w:cs="Times New Roman"/>
          <w:noProof/>
          <w:color w:val="000000" w:themeColor="text1"/>
        </w:rPr>
        <w:t>e</w:t>
      </w:r>
      <w:r w:rsidRPr="005B7C5C">
        <w:rPr>
          <w:rFonts w:cs="Times New Roman"/>
          <w:noProof/>
          <w:color w:val="000000" w:themeColor="text1"/>
        </w:rPr>
        <w:t>ments.</w:t>
      </w:r>
    </w:p>
    <w:p w14:paraId="738BAAFC" w14:textId="6F41F0D8" w:rsidR="0040574A" w:rsidRPr="005B7C5C" w:rsidRDefault="0040574A" w:rsidP="004537F7">
      <w:pPr>
        <w:rPr>
          <w:rFonts w:cs="Times New Roman"/>
          <w:noProof/>
          <w:color w:val="000000" w:themeColor="text1"/>
        </w:rPr>
      </w:pPr>
      <w:r w:rsidRPr="005B7C5C">
        <w:rPr>
          <w:rFonts w:cs="Times New Roman"/>
          <w:noProof/>
          <w:color w:val="000000" w:themeColor="text1"/>
        </w:rPr>
        <w:t>The two shuttles assigned for this mission had been modified with external optics and devices for air sampling so LL and his team could monitor the outside with some pre</w:t>
      </w:r>
      <w:r w:rsidR="00AA01F7" w:rsidRPr="005B7C5C">
        <w:rPr>
          <w:rFonts w:cs="Times New Roman"/>
          <w:noProof/>
          <w:color w:val="000000" w:themeColor="text1"/>
        </w:rPr>
        <w:t>tty impressive optics. The radiatio</w:t>
      </w:r>
      <w:r w:rsidRPr="005B7C5C">
        <w:rPr>
          <w:rFonts w:cs="Times New Roman"/>
          <w:noProof/>
          <w:color w:val="000000" w:themeColor="text1"/>
        </w:rPr>
        <w:t>n shielding properties of the alien metal was still a big unknown</w:t>
      </w:r>
      <w:r w:rsidR="00723DAC">
        <w:rPr>
          <w:rFonts w:cs="Times New Roman"/>
          <w:noProof/>
          <w:color w:val="000000" w:themeColor="text1"/>
        </w:rPr>
        <w:t>,</w:t>
      </w:r>
      <w:r w:rsidRPr="005B7C5C">
        <w:rPr>
          <w:rFonts w:cs="Times New Roman"/>
          <w:noProof/>
          <w:color w:val="000000" w:themeColor="text1"/>
        </w:rPr>
        <w:t xml:space="preserve"> so they would stay as far away as possible.</w:t>
      </w:r>
    </w:p>
    <w:p w14:paraId="04550723" w14:textId="4EC1F749" w:rsidR="0040574A" w:rsidRPr="005B7C5C" w:rsidRDefault="00AA01F7" w:rsidP="007A7D34">
      <w:pPr>
        <w:rPr>
          <w:rFonts w:cs="Times New Roman"/>
          <w:noProof/>
        </w:rPr>
      </w:pPr>
      <w:r w:rsidRPr="005B7C5C">
        <w:rPr>
          <w:rFonts w:cs="Times New Roman"/>
          <w:noProof/>
        </w:rPr>
        <w:t>The flight to Minot</w:t>
      </w:r>
      <w:r w:rsidR="00723DAC">
        <w:rPr>
          <w:rFonts w:cs="Times New Roman"/>
          <w:noProof/>
        </w:rPr>
        <w:t>,</w:t>
      </w:r>
      <w:r w:rsidRPr="005B7C5C">
        <w:rPr>
          <w:rFonts w:cs="Times New Roman"/>
          <w:noProof/>
        </w:rPr>
        <w:t xml:space="preserve"> North Dakota</w:t>
      </w:r>
      <w:r w:rsidR="00723DAC">
        <w:rPr>
          <w:rFonts w:cs="Times New Roman"/>
          <w:noProof/>
        </w:rPr>
        <w:t>,</w:t>
      </w:r>
      <w:r w:rsidRPr="005B7C5C">
        <w:rPr>
          <w:rFonts w:cs="Times New Roman"/>
          <w:noProof/>
        </w:rPr>
        <w:t xml:space="preserve"> didn’t take as long as an airliner. They could easily pick a parabolic path that took them at high speed into the lower parts of space, then decelerate and descend until they were over the base. </w:t>
      </w:r>
      <w:r w:rsidR="0040574A" w:rsidRPr="005B7C5C">
        <w:rPr>
          <w:rFonts w:cs="Times New Roman"/>
          <w:noProof/>
        </w:rPr>
        <w:t>The first pass at 80,000 feet didn’t show too much detail, except the crater on the eastern side of the end of the runway. The nuclear storage facility was gone. The Neutron detector was starting to pick up readings</w:t>
      </w:r>
      <w:r w:rsidR="005613EB" w:rsidRPr="005B7C5C">
        <w:rPr>
          <w:rFonts w:cs="Times New Roman"/>
          <w:noProof/>
        </w:rPr>
        <w:t>,</w:t>
      </w:r>
      <w:r w:rsidR="0040574A" w:rsidRPr="005B7C5C">
        <w:rPr>
          <w:rFonts w:cs="Times New Roman"/>
          <w:noProof/>
        </w:rPr>
        <w:t xml:space="preserve"> but they were intermittent and weren’t providing much information. LL took a lot of pictures and hoped that the next pass at 50,000 would give them</w:t>
      </w:r>
      <w:r w:rsidR="00074598" w:rsidRPr="005B7C5C">
        <w:rPr>
          <w:rFonts w:cs="Times New Roman"/>
          <w:noProof/>
        </w:rPr>
        <w:t xml:space="preserve"> all</w:t>
      </w:r>
      <w:r w:rsidR="0040574A" w:rsidRPr="005B7C5C">
        <w:rPr>
          <w:rFonts w:cs="Times New Roman"/>
          <w:noProof/>
        </w:rPr>
        <w:t xml:space="preserve"> the data they needed.</w:t>
      </w:r>
    </w:p>
    <w:p w14:paraId="02638F14" w14:textId="4B97E0A8" w:rsidR="0040574A" w:rsidRPr="005B7C5C" w:rsidRDefault="0040574A" w:rsidP="004537F7">
      <w:pPr>
        <w:rPr>
          <w:rFonts w:cs="Times New Roman"/>
          <w:noProof/>
          <w:color w:val="000000" w:themeColor="text1"/>
        </w:rPr>
      </w:pPr>
      <w:r w:rsidRPr="005B7C5C">
        <w:rPr>
          <w:rFonts w:cs="Times New Roman"/>
          <w:noProof/>
          <w:color w:val="000000" w:themeColor="text1"/>
        </w:rPr>
        <w:t xml:space="preserve">50,000 ft or </w:t>
      </w:r>
      <w:r w:rsidR="009608D2" w:rsidRPr="005B7C5C">
        <w:rPr>
          <w:rFonts w:cs="Times New Roman"/>
          <w:noProof/>
          <w:color w:val="000000" w:themeColor="text1"/>
        </w:rPr>
        <w:t>slightly</w:t>
      </w:r>
      <w:r w:rsidRPr="005B7C5C">
        <w:rPr>
          <w:rFonts w:cs="Times New Roman"/>
          <w:noProof/>
          <w:color w:val="000000" w:themeColor="text1"/>
        </w:rPr>
        <w:t xml:space="preserve"> over 9 miles high, answered</w:t>
      </w:r>
      <w:r w:rsidR="00074598" w:rsidRPr="005B7C5C">
        <w:rPr>
          <w:rFonts w:cs="Times New Roman"/>
          <w:noProof/>
          <w:color w:val="000000" w:themeColor="text1"/>
        </w:rPr>
        <w:t xml:space="preserve"> all</w:t>
      </w:r>
      <w:r w:rsidRPr="005B7C5C">
        <w:rPr>
          <w:rFonts w:cs="Times New Roman"/>
          <w:noProof/>
          <w:color w:val="000000" w:themeColor="text1"/>
        </w:rPr>
        <w:t xml:space="preserve"> their questions. The Neutron Detection Devices </w:t>
      </w:r>
      <w:r w:rsidR="00FC71B4" w:rsidRPr="005B7C5C">
        <w:rPr>
          <w:rFonts w:cs="Times New Roman"/>
          <w:noProof/>
          <w:color w:val="000000" w:themeColor="text1"/>
        </w:rPr>
        <w:t>were</w:t>
      </w:r>
      <w:r w:rsidRPr="005B7C5C">
        <w:rPr>
          <w:rFonts w:cs="Times New Roman"/>
          <w:noProof/>
          <w:color w:val="000000" w:themeColor="text1"/>
        </w:rPr>
        <w:t xml:space="preserve"> full</w:t>
      </w:r>
      <w:r w:rsidR="00723DAC">
        <w:rPr>
          <w:rFonts w:cs="Times New Roman"/>
          <w:noProof/>
          <w:color w:val="000000" w:themeColor="text1"/>
        </w:rPr>
        <w:t>-</w:t>
      </w:r>
      <w:r w:rsidRPr="005B7C5C">
        <w:rPr>
          <w:rFonts w:cs="Times New Roman"/>
          <w:noProof/>
          <w:color w:val="000000" w:themeColor="text1"/>
        </w:rPr>
        <w:t>on and showing a large circle which pretty much was where the nuclear storage facility ‘was</w:t>
      </w:r>
      <w:r w:rsidR="0031354E" w:rsidRPr="005B7C5C">
        <w:rPr>
          <w:rFonts w:cs="Times New Roman"/>
          <w:noProof/>
          <w:color w:val="000000" w:themeColor="text1"/>
        </w:rPr>
        <w:t>.’</w:t>
      </w:r>
      <w:r w:rsidRPr="005B7C5C">
        <w:rPr>
          <w:rFonts w:cs="Times New Roman"/>
          <w:noProof/>
          <w:color w:val="000000" w:themeColor="text1"/>
        </w:rPr>
        <w:t xml:space="preserve"> The entire 800 ft crater was hot with radiation.</w:t>
      </w:r>
    </w:p>
    <w:p w14:paraId="7227FD89" w14:textId="1C92697F" w:rsidR="004145E7" w:rsidRPr="005B7C5C" w:rsidRDefault="0040574A" w:rsidP="004537F7">
      <w:pPr>
        <w:rPr>
          <w:rFonts w:cs="Times New Roman"/>
          <w:noProof/>
          <w:color w:val="000000" w:themeColor="text1"/>
        </w:rPr>
      </w:pPr>
      <w:r w:rsidRPr="005B7C5C">
        <w:rPr>
          <w:rFonts w:cs="Times New Roman"/>
          <w:noProof/>
          <w:color w:val="000000" w:themeColor="text1"/>
        </w:rPr>
        <w:lastRenderedPageBreak/>
        <w:t>The camer</w:t>
      </w:r>
      <w:r w:rsidR="005613EB" w:rsidRPr="005B7C5C">
        <w:rPr>
          <w:rFonts w:cs="Times New Roman"/>
          <w:noProof/>
          <w:color w:val="000000" w:themeColor="text1"/>
        </w:rPr>
        <w:t>a</w:t>
      </w:r>
      <w:r w:rsidRPr="005B7C5C">
        <w:rPr>
          <w:rFonts w:cs="Times New Roman"/>
          <w:noProof/>
          <w:color w:val="000000" w:themeColor="text1"/>
        </w:rPr>
        <w:t xml:space="preserve">s showed there wasn’t much left of the base except the runway. </w:t>
      </w:r>
      <w:r w:rsidR="004145E7" w:rsidRPr="005B7C5C">
        <w:rPr>
          <w:rFonts w:cs="Times New Roman"/>
          <w:noProof/>
          <w:color w:val="000000" w:themeColor="text1"/>
        </w:rPr>
        <w:t>None of the remaining B-52’s were there. They likely were vaporized or blown into the next county. The old BUFF’s were due to be replaced over</w:t>
      </w:r>
      <w:r w:rsidR="00997400" w:rsidRPr="005B7C5C">
        <w:rPr>
          <w:rFonts w:cs="Times New Roman"/>
          <w:noProof/>
          <w:color w:val="000000" w:themeColor="text1"/>
        </w:rPr>
        <w:t xml:space="preserve"> 10 years ago, but one thing le</w:t>
      </w:r>
      <w:r w:rsidR="004145E7" w:rsidRPr="005B7C5C">
        <w:rPr>
          <w:rFonts w:cs="Times New Roman"/>
          <w:noProof/>
          <w:color w:val="000000" w:themeColor="text1"/>
        </w:rPr>
        <w:t>d to another</w:t>
      </w:r>
      <w:r w:rsidR="005613EB" w:rsidRPr="005B7C5C">
        <w:rPr>
          <w:rFonts w:cs="Times New Roman"/>
          <w:noProof/>
          <w:color w:val="000000" w:themeColor="text1"/>
        </w:rPr>
        <w:t>,</w:t>
      </w:r>
      <w:r w:rsidR="004145E7" w:rsidRPr="005B7C5C">
        <w:rPr>
          <w:rFonts w:cs="Times New Roman"/>
          <w:noProof/>
          <w:color w:val="000000" w:themeColor="text1"/>
        </w:rPr>
        <w:t xml:space="preserve"> and the last of them were consolidated at Minot. The last home of the aged bomber was gone.</w:t>
      </w:r>
    </w:p>
    <w:p w14:paraId="1A7DF2B8" w14:textId="37E5FD29" w:rsidR="00F570A1" w:rsidRPr="005B7C5C" w:rsidRDefault="0040574A" w:rsidP="004537F7">
      <w:pPr>
        <w:rPr>
          <w:rFonts w:cs="Times New Roman"/>
          <w:noProof/>
          <w:color w:val="000000" w:themeColor="text1"/>
        </w:rPr>
      </w:pPr>
      <w:r w:rsidRPr="005B7C5C">
        <w:rPr>
          <w:rFonts w:cs="Times New Roman"/>
          <w:noProof/>
          <w:color w:val="000000" w:themeColor="text1"/>
        </w:rPr>
        <w:t xml:space="preserve">The buildings </w:t>
      </w:r>
      <w:r w:rsidR="004145E7" w:rsidRPr="005B7C5C">
        <w:rPr>
          <w:rFonts w:cs="Times New Roman"/>
          <w:noProof/>
          <w:color w:val="000000" w:themeColor="text1"/>
        </w:rPr>
        <w:t xml:space="preserve">on base </w:t>
      </w:r>
      <w:r w:rsidRPr="005B7C5C">
        <w:rPr>
          <w:rFonts w:cs="Times New Roman"/>
          <w:noProof/>
          <w:color w:val="000000" w:themeColor="text1"/>
        </w:rPr>
        <w:t>were all gone. Ruthville, the small town south of the base, was also gone. Some of the walls from the stronger structure were still there, but beyond that</w:t>
      </w:r>
      <w:r w:rsidR="005613EB" w:rsidRPr="005B7C5C">
        <w:rPr>
          <w:rFonts w:cs="Times New Roman"/>
          <w:noProof/>
          <w:color w:val="000000" w:themeColor="text1"/>
        </w:rPr>
        <w:t>,</w:t>
      </w:r>
      <w:r w:rsidRPr="005B7C5C">
        <w:rPr>
          <w:rFonts w:cs="Times New Roman"/>
          <w:noProof/>
          <w:color w:val="000000" w:themeColor="text1"/>
        </w:rPr>
        <w:t xml:space="preserve"> there wasn’t anything.</w:t>
      </w:r>
    </w:p>
    <w:p w14:paraId="60C3C73D" w14:textId="51E5DFF2" w:rsidR="0040574A" w:rsidRPr="005B7C5C" w:rsidRDefault="0040574A" w:rsidP="004537F7">
      <w:pPr>
        <w:rPr>
          <w:rFonts w:cs="Times New Roman"/>
          <w:noProof/>
          <w:color w:val="000000" w:themeColor="text1"/>
        </w:rPr>
      </w:pPr>
      <w:r w:rsidRPr="005B7C5C">
        <w:rPr>
          <w:rFonts w:cs="Times New Roman"/>
          <w:noProof/>
          <w:color w:val="000000" w:themeColor="text1"/>
        </w:rPr>
        <w:t>“</w:t>
      </w:r>
      <w:r w:rsidR="001D6522">
        <w:rPr>
          <w:rFonts w:cs="Times New Roman"/>
          <w:noProof/>
          <w:color w:val="000000" w:themeColor="text1"/>
        </w:rPr>
        <w:t>Okay</w:t>
      </w:r>
      <w:r w:rsidRPr="005B7C5C">
        <w:rPr>
          <w:rFonts w:cs="Times New Roman"/>
          <w:noProof/>
          <w:color w:val="000000" w:themeColor="text1"/>
        </w:rPr>
        <w:t>, we’ve got everything, let’s get out of here,” LL announced to his shuttle and its sister ship.</w:t>
      </w:r>
    </w:p>
    <w:p w14:paraId="0D1ADBEC" w14:textId="63083BE1" w:rsidR="00D601FE" w:rsidRPr="005B7C5C" w:rsidRDefault="00F71774" w:rsidP="00FA16D7">
      <w:pPr>
        <w:pStyle w:val="Heading1"/>
        <w:rPr>
          <w:rFonts w:cs="Times New Roman"/>
        </w:rPr>
      </w:pPr>
      <w:bookmarkStart w:id="40" w:name="_Toc517868357"/>
      <w:bookmarkStart w:id="41" w:name="_Toc76716873"/>
      <w:r w:rsidRPr="005B7C5C">
        <w:rPr>
          <w:rFonts w:cs="Times New Roman"/>
        </w:rPr>
        <w:lastRenderedPageBreak/>
        <w:t>Wednesday</w:t>
      </w:r>
      <w:r w:rsidR="005613EB" w:rsidRPr="005B7C5C">
        <w:rPr>
          <w:rFonts w:cs="Times New Roman"/>
        </w:rPr>
        <w:t>,</w:t>
      </w:r>
      <w:r w:rsidR="00AC0F31" w:rsidRPr="005B7C5C">
        <w:rPr>
          <w:rFonts w:cs="Times New Roman"/>
        </w:rPr>
        <w:t xml:space="preserve"> September 20</w:t>
      </w:r>
      <w:r w:rsidR="00C20D18" w:rsidRPr="005B7C5C">
        <w:rPr>
          <w:rFonts w:cs="Times New Roman"/>
        </w:rPr>
        <w:t>, 2051</w:t>
      </w:r>
      <w:bookmarkEnd w:id="40"/>
      <w:bookmarkEnd w:id="41"/>
    </w:p>
    <w:p w14:paraId="0531F3E7" w14:textId="4E88A964" w:rsidR="008C25BB" w:rsidRPr="005B7C5C" w:rsidRDefault="008C25BB" w:rsidP="008C25BB">
      <w:pPr>
        <w:pStyle w:val="Heading2"/>
        <w:rPr>
          <w:rFonts w:cs="Times New Roman"/>
          <w:noProof/>
          <w:color w:val="000000" w:themeColor="text1"/>
        </w:rPr>
      </w:pPr>
      <w:r w:rsidRPr="005B7C5C">
        <w:rPr>
          <w:rFonts w:cs="Times New Roman"/>
          <w:noProof/>
          <w:color w:val="000000" w:themeColor="text1"/>
        </w:rPr>
        <w:t>Warren USCFA</w:t>
      </w:r>
      <w:r w:rsidR="00FC71B4" w:rsidRPr="005B7C5C">
        <w:rPr>
          <w:rFonts w:cs="Times New Roman"/>
          <w:noProof/>
          <w:color w:val="000000" w:themeColor="text1"/>
        </w:rPr>
        <w:t>BF</w:t>
      </w:r>
    </w:p>
    <w:p w14:paraId="13D0DCAA" w14:textId="3514697D" w:rsidR="004145E7" w:rsidRPr="005B7C5C" w:rsidRDefault="004145E7" w:rsidP="004537F7">
      <w:pPr>
        <w:rPr>
          <w:rFonts w:cs="Times New Roman"/>
          <w:noProof/>
          <w:color w:val="000000" w:themeColor="text1"/>
        </w:rPr>
      </w:pPr>
      <w:r w:rsidRPr="005B7C5C">
        <w:rPr>
          <w:rFonts w:cs="Times New Roman"/>
          <w:noProof/>
          <w:color w:val="000000" w:themeColor="text1"/>
        </w:rPr>
        <w:t xml:space="preserve">The plan for inspecting and securing Warren </w:t>
      </w:r>
      <w:r w:rsidR="00006B12" w:rsidRPr="005B7C5C">
        <w:rPr>
          <w:rFonts w:cs="Times New Roman"/>
          <w:noProof/>
          <w:color w:val="000000" w:themeColor="text1"/>
        </w:rPr>
        <w:t>UC</w:t>
      </w:r>
      <w:r w:rsidR="00E70AEE" w:rsidRPr="005B7C5C">
        <w:rPr>
          <w:rFonts w:cs="Times New Roman"/>
          <w:noProof/>
          <w:color w:val="000000" w:themeColor="text1"/>
        </w:rPr>
        <w:t>S</w:t>
      </w:r>
      <w:r w:rsidR="00006B12" w:rsidRPr="005B7C5C">
        <w:rPr>
          <w:rFonts w:cs="Times New Roman"/>
          <w:noProof/>
          <w:color w:val="000000" w:themeColor="text1"/>
        </w:rPr>
        <w:t>F</w:t>
      </w:r>
      <w:r w:rsidRPr="005B7C5C">
        <w:rPr>
          <w:rFonts w:cs="Times New Roman"/>
          <w:noProof/>
          <w:color w:val="000000" w:themeColor="text1"/>
        </w:rPr>
        <w:t>AFB</w:t>
      </w:r>
      <w:r w:rsidR="00F65AB2" w:rsidRPr="005B7C5C">
        <w:rPr>
          <w:rFonts w:cs="Times New Roman"/>
          <w:noProof/>
          <w:color w:val="000000" w:themeColor="text1"/>
        </w:rPr>
        <w:t xml:space="preserve"> </w:t>
      </w:r>
      <w:r w:rsidR="00B00403" w:rsidRPr="005B7C5C">
        <w:rPr>
          <w:rFonts w:cs="Times New Roman"/>
          <w:noProof/>
          <w:color w:val="000000" w:themeColor="text1"/>
        </w:rPr>
        <w:t xml:space="preserve">was simpler and hopefully less risky. LL’s tactical Beta Team was planned </w:t>
      </w:r>
      <w:r w:rsidR="00FC71B4" w:rsidRPr="005B7C5C">
        <w:rPr>
          <w:rFonts w:cs="Times New Roman"/>
          <w:noProof/>
          <w:color w:val="000000" w:themeColor="text1"/>
        </w:rPr>
        <w:t xml:space="preserve">for </w:t>
      </w:r>
      <w:r w:rsidR="00B00403" w:rsidRPr="005B7C5C">
        <w:rPr>
          <w:rFonts w:cs="Times New Roman"/>
          <w:noProof/>
          <w:color w:val="000000" w:themeColor="text1"/>
        </w:rPr>
        <w:t xml:space="preserve">two shuttles. Both shuttles would circle the nuclear storage facility looking for breaks in the fencing or any other signs of conflict or forced entry. If there were none, </w:t>
      </w:r>
      <w:r w:rsidR="00FC71B4" w:rsidRPr="005B7C5C">
        <w:rPr>
          <w:rFonts w:cs="Times New Roman"/>
          <w:noProof/>
          <w:color w:val="000000" w:themeColor="text1"/>
        </w:rPr>
        <w:t xml:space="preserve">one of </w:t>
      </w:r>
      <w:r w:rsidR="00B00403" w:rsidRPr="005B7C5C">
        <w:rPr>
          <w:rFonts w:cs="Times New Roman"/>
          <w:noProof/>
          <w:color w:val="000000" w:themeColor="text1"/>
        </w:rPr>
        <w:t>the shuttle</w:t>
      </w:r>
      <w:r w:rsidR="00FC71B4" w:rsidRPr="005B7C5C">
        <w:rPr>
          <w:rFonts w:cs="Times New Roman"/>
          <w:noProof/>
          <w:color w:val="000000" w:themeColor="text1"/>
        </w:rPr>
        <w:t>s</w:t>
      </w:r>
      <w:r w:rsidR="00B00403" w:rsidRPr="005B7C5C">
        <w:rPr>
          <w:rFonts w:cs="Times New Roman"/>
          <w:noProof/>
          <w:color w:val="000000" w:themeColor="text1"/>
        </w:rPr>
        <w:t xml:space="preserve"> would land and manually check each of the storage bunkers. The </w:t>
      </w:r>
      <w:r w:rsidR="00FC71B4" w:rsidRPr="005B7C5C">
        <w:rPr>
          <w:rFonts w:cs="Times New Roman"/>
          <w:noProof/>
          <w:color w:val="000000" w:themeColor="text1"/>
        </w:rPr>
        <w:t>other</w:t>
      </w:r>
      <w:r w:rsidR="00B00403" w:rsidRPr="005B7C5C">
        <w:rPr>
          <w:rFonts w:cs="Times New Roman"/>
          <w:noProof/>
          <w:color w:val="000000" w:themeColor="text1"/>
        </w:rPr>
        <w:t xml:space="preserve"> shuttle would stay in the air watching the surrounding area for any movement or threat. If the ground shuttle encountered any hostiles, the air shuttle could also land, render air s</w:t>
      </w:r>
      <w:r w:rsidR="005613EB" w:rsidRPr="005B7C5C">
        <w:rPr>
          <w:rFonts w:cs="Times New Roman"/>
          <w:noProof/>
          <w:color w:val="000000" w:themeColor="text1"/>
        </w:rPr>
        <w:t>urveil</w:t>
      </w:r>
      <w:r w:rsidR="00B00403" w:rsidRPr="005B7C5C">
        <w:rPr>
          <w:rFonts w:cs="Times New Roman"/>
          <w:noProof/>
          <w:color w:val="000000" w:themeColor="text1"/>
        </w:rPr>
        <w:t>lance</w:t>
      </w:r>
      <w:r w:rsidR="00723DAC">
        <w:rPr>
          <w:rFonts w:cs="Times New Roman"/>
          <w:noProof/>
          <w:color w:val="000000" w:themeColor="text1"/>
        </w:rPr>
        <w:t>,</w:t>
      </w:r>
      <w:r w:rsidR="00B00403" w:rsidRPr="005B7C5C">
        <w:rPr>
          <w:rFonts w:cs="Times New Roman"/>
          <w:noProof/>
          <w:color w:val="000000" w:themeColor="text1"/>
        </w:rPr>
        <w:t xml:space="preserve"> or land for emerge</w:t>
      </w:r>
      <w:r w:rsidR="005613EB" w:rsidRPr="005B7C5C">
        <w:rPr>
          <w:rFonts w:cs="Times New Roman"/>
          <w:noProof/>
          <w:color w:val="000000" w:themeColor="text1"/>
        </w:rPr>
        <w:t>nc</w:t>
      </w:r>
      <w:r w:rsidR="00B00403" w:rsidRPr="005B7C5C">
        <w:rPr>
          <w:rFonts w:cs="Times New Roman"/>
          <w:noProof/>
          <w:color w:val="000000" w:themeColor="text1"/>
        </w:rPr>
        <w:t>y evacuation of the personnel on the ground. If a conflict occurred, and they had to pull out, other shuttles were on</w:t>
      </w:r>
      <w:r w:rsidR="0031354E" w:rsidRPr="005B7C5C">
        <w:rPr>
          <w:rFonts w:cs="Times New Roman"/>
          <w:noProof/>
          <w:color w:val="000000" w:themeColor="text1"/>
        </w:rPr>
        <w:t>-</w:t>
      </w:r>
      <w:r w:rsidR="00B00403" w:rsidRPr="005B7C5C">
        <w:rPr>
          <w:rFonts w:cs="Times New Roman"/>
          <w:noProof/>
          <w:color w:val="000000" w:themeColor="text1"/>
        </w:rPr>
        <w:t>call with additional troops and volunteers. With the alien shuttle’s abilities</w:t>
      </w:r>
      <w:r w:rsidR="003A1FD0" w:rsidRPr="005B7C5C">
        <w:rPr>
          <w:rFonts w:cs="Times New Roman"/>
          <w:noProof/>
          <w:color w:val="000000" w:themeColor="text1"/>
        </w:rPr>
        <w:t>, they could be onsite within a few</w:t>
      </w:r>
      <w:r w:rsidR="00B00403" w:rsidRPr="005B7C5C">
        <w:rPr>
          <w:rFonts w:cs="Times New Roman"/>
          <w:noProof/>
          <w:color w:val="000000" w:themeColor="text1"/>
        </w:rPr>
        <w:t xml:space="preserve"> hour</w:t>
      </w:r>
      <w:r w:rsidR="003A1FD0" w:rsidRPr="005B7C5C">
        <w:rPr>
          <w:rFonts w:cs="Times New Roman"/>
          <w:noProof/>
          <w:color w:val="000000" w:themeColor="text1"/>
        </w:rPr>
        <w:t>s</w:t>
      </w:r>
      <w:r w:rsidR="00B00403" w:rsidRPr="005B7C5C">
        <w:rPr>
          <w:rFonts w:cs="Times New Roman"/>
          <w:noProof/>
          <w:color w:val="000000" w:themeColor="text1"/>
        </w:rPr>
        <w:t>.</w:t>
      </w:r>
    </w:p>
    <w:p w14:paraId="00C2C835" w14:textId="6B1FA3EB" w:rsidR="007340B2" w:rsidRPr="005B7C5C" w:rsidRDefault="007340B2" w:rsidP="004537F7">
      <w:pPr>
        <w:rPr>
          <w:rFonts w:cs="Times New Roman"/>
          <w:noProof/>
          <w:color w:val="000000" w:themeColor="text1"/>
        </w:rPr>
      </w:pPr>
      <w:r w:rsidRPr="005B7C5C">
        <w:rPr>
          <w:rFonts w:cs="Times New Roman"/>
          <w:noProof/>
          <w:color w:val="000000" w:themeColor="text1"/>
        </w:rPr>
        <w:t>LL spoke to the shuttle pilot, reminding him, “</w:t>
      </w:r>
      <w:r w:rsidR="001D6522">
        <w:rPr>
          <w:rFonts w:cs="Times New Roman"/>
          <w:noProof/>
          <w:color w:val="000000" w:themeColor="text1"/>
        </w:rPr>
        <w:t>Okay</w:t>
      </w:r>
      <w:r w:rsidRPr="005B7C5C">
        <w:rPr>
          <w:rFonts w:cs="Times New Roman"/>
          <w:noProof/>
          <w:color w:val="000000" w:themeColor="text1"/>
        </w:rPr>
        <w:t>, we’re coming in from the East</w:t>
      </w:r>
      <w:r w:rsidR="00723DAC">
        <w:rPr>
          <w:rFonts w:cs="Times New Roman"/>
          <w:noProof/>
          <w:color w:val="000000" w:themeColor="text1"/>
        </w:rPr>
        <w:t>,</w:t>
      </w:r>
      <w:r w:rsidRPr="005B7C5C">
        <w:rPr>
          <w:rFonts w:cs="Times New Roman"/>
          <w:noProof/>
          <w:color w:val="000000" w:themeColor="text1"/>
        </w:rPr>
        <w:t xml:space="preserve"> and let’s pass directly over Cheye</w:t>
      </w:r>
      <w:r w:rsidR="005613EB" w:rsidRPr="005B7C5C">
        <w:rPr>
          <w:rFonts w:cs="Times New Roman"/>
          <w:noProof/>
          <w:color w:val="000000" w:themeColor="text1"/>
        </w:rPr>
        <w:t>n</w:t>
      </w:r>
      <w:r w:rsidRPr="005B7C5C">
        <w:rPr>
          <w:rFonts w:cs="Times New Roman"/>
          <w:noProof/>
          <w:color w:val="000000" w:themeColor="text1"/>
        </w:rPr>
        <w:t>ne. The base is about 4 miles to the west. I’ve got a map for the storage facility. Shuttle 2, once we’re on the ground</w:t>
      </w:r>
      <w:r w:rsidR="005613EB" w:rsidRPr="005B7C5C">
        <w:rPr>
          <w:rFonts w:cs="Times New Roman"/>
          <w:noProof/>
          <w:color w:val="000000" w:themeColor="text1"/>
        </w:rPr>
        <w:t>,</w:t>
      </w:r>
      <w:r w:rsidRPr="005B7C5C">
        <w:rPr>
          <w:rFonts w:cs="Times New Roman"/>
          <w:noProof/>
          <w:color w:val="000000" w:themeColor="text1"/>
        </w:rPr>
        <w:t xml:space="preserve"> you can continue to circle. If everything is</w:t>
      </w:r>
      <w:r w:rsidR="001D6F03" w:rsidRPr="005B7C5C">
        <w:rPr>
          <w:rFonts w:cs="Times New Roman"/>
          <w:noProof/>
          <w:color w:val="000000" w:themeColor="text1"/>
        </w:rPr>
        <w:t xml:space="preserve"> okay,</w:t>
      </w:r>
      <w:r w:rsidRPr="005B7C5C">
        <w:rPr>
          <w:rFonts w:cs="Times New Roman"/>
          <w:noProof/>
          <w:color w:val="000000" w:themeColor="text1"/>
        </w:rPr>
        <w:t xml:space="preserve"> we’ll take separate routes to check on the silos after we check the storage.”</w:t>
      </w:r>
    </w:p>
    <w:p w14:paraId="098C1A08" w14:textId="78BE2F7F" w:rsidR="007340B2" w:rsidRPr="005B7C5C" w:rsidRDefault="007340B2" w:rsidP="004537F7">
      <w:pPr>
        <w:rPr>
          <w:rFonts w:cs="Times New Roman"/>
          <w:noProof/>
          <w:color w:val="000000" w:themeColor="text1"/>
        </w:rPr>
      </w:pPr>
      <w:r w:rsidRPr="005B7C5C">
        <w:rPr>
          <w:rFonts w:cs="Times New Roman"/>
          <w:noProof/>
          <w:color w:val="000000" w:themeColor="text1"/>
        </w:rPr>
        <w:t>“Roger,” shuttle two replied.</w:t>
      </w:r>
    </w:p>
    <w:p w14:paraId="33311E0A" w14:textId="37E06176" w:rsidR="00187A9F" w:rsidRPr="005B7C5C" w:rsidRDefault="00187A9F" w:rsidP="004537F7">
      <w:pPr>
        <w:rPr>
          <w:rFonts w:cs="Times New Roman"/>
          <w:noProof/>
          <w:color w:val="000000" w:themeColor="text1"/>
        </w:rPr>
      </w:pPr>
      <w:r w:rsidRPr="005B7C5C">
        <w:rPr>
          <w:rFonts w:cs="Times New Roman"/>
          <w:noProof/>
          <w:color w:val="000000" w:themeColor="text1"/>
        </w:rPr>
        <w:t xml:space="preserve">“Shuttle 1 is going down </w:t>
      </w:r>
      <w:r w:rsidR="00006B12" w:rsidRPr="005B7C5C">
        <w:rPr>
          <w:rFonts w:cs="Times New Roman"/>
          <w:noProof/>
          <w:color w:val="000000" w:themeColor="text1"/>
        </w:rPr>
        <w:t>to 100 ft to check the bunkers,” transmitted the Shuttle 1 pilot. “</w:t>
      </w:r>
      <w:r w:rsidRPr="005B7C5C">
        <w:rPr>
          <w:rFonts w:cs="Times New Roman"/>
          <w:noProof/>
          <w:color w:val="000000" w:themeColor="text1"/>
        </w:rPr>
        <w:t>Shuttle 2 fly the perimete</w:t>
      </w:r>
      <w:r w:rsidR="00006B12" w:rsidRPr="005B7C5C">
        <w:rPr>
          <w:rFonts w:cs="Times New Roman"/>
          <w:noProof/>
          <w:color w:val="000000" w:themeColor="text1"/>
        </w:rPr>
        <w:t>r.”</w:t>
      </w:r>
    </w:p>
    <w:p w14:paraId="0CD9E7D8" w14:textId="1F0FC85A" w:rsidR="00187A9F" w:rsidRPr="005B7C5C" w:rsidRDefault="00187A9F" w:rsidP="004537F7">
      <w:pPr>
        <w:rPr>
          <w:rFonts w:cs="Times New Roman"/>
          <w:noProof/>
          <w:color w:val="000000" w:themeColor="text1"/>
        </w:rPr>
      </w:pPr>
      <w:r w:rsidRPr="005B7C5C">
        <w:rPr>
          <w:rFonts w:cs="Times New Roman"/>
          <w:noProof/>
          <w:color w:val="000000" w:themeColor="text1"/>
        </w:rPr>
        <w:lastRenderedPageBreak/>
        <w:t>“Roger.”</w:t>
      </w:r>
    </w:p>
    <w:p w14:paraId="3B85D566" w14:textId="50DF7EC9" w:rsidR="00187A9F" w:rsidRPr="005B7C5C" w:rsidRDefault="00187A9F" w:rsidP="004537F7">
      <w:pPr>
        <w:rPr>
          <w:rFonts w:cs="Times New Roman"/>
          <w:noProof/>
          <w:color w:val="000000" w:themeColor="text1"/>
        </w:rPr>
      </w:pPr>
      <w:r w:rsidRPr="005B7C5C">
        <w:rPr>
          <w:rFonts w:cs="Times New Roman"/>
          <w:noProof/>
          <w:color w:val="000000" w:themeColor="text1"/>
        </w:rPr>
        <w:t xml:space="preserve">As the shuttle hovered near the entrance to each of the </w:t>
      </w:r>
      <w:r w:rsidR="00C12329" w:rsidRPr="005B7C5C">
        <w:rPr>
          <w:rFonts w:cs="Times New Roman"/>
          <w:noProof/>
          <w:color w:val="000000" w:themeColor="text1"/>
        </w:rPr>
        <w:t>bunkers</w:t>
      </w:r>
      <w:r w:rsidRPr="005B7C5C">
        <w:rPr>
          <w:rFonts w:cs="Times New Roman"/>
          <w:noProof/>
          <w:color w:val="000000" w:themeColor="text1"/>
        </w:rPr>
        <w:t>, LL used the optics to check the doors and entrances. One by one, they were checked.</w:t>
      </w:r>
    </w:p>
    <w:p w14:paraId="7814233B" w14:textId="3607C5B5" w:rsidR="00187A9F" w:rsidRPr="005B7C5C" w:rsidRDefault="00187A9F" w:rsidP="004537F7">
      <w:pPr>
        <w:rPr>
          <w:rFonts w:cs="Times New Roman"/>
          <w:noProof/>
          <w:color w:val="000000" w:themeColor="text1"/>
        </w:rPr>
      </w:pPr>
      <w:r w:rsidRPr="005B7C5C">
        <w:rPr>
          <w:rFonts w:cs="Times New Roman"/>
          <w:noProof/>
          <w:color w:val="000000" w:themeColor="text1"/>
        </w:rPr>
        <w:t>“Boy</w:t>
      </w:r>
      <w:r w:rsidR="00723DAC">
        <w:rPr>
          <w:rFonts w:cs="Times New Roman"/>
          <w:noProof/>
          <w:color w:val="000000" w:themeColor="text1"/>
        </w:rPr>
        <w:t>,</w:t>
      </w:r>
      <w:r w:rsidRPr="005B7C5C">
        <w:rPr>
          <w:rFonts w:cs="Times New Roman"/>
          <w:noProof/>
          <w:color w:val="000000" w:themeColor="text1"/>
        </w:rPr>
        <w:t xml:space="preserve"> this place sure does have a ton of sites,” LL commented.</w:t>
      </w:r>
    </w:p>
    <w:p w14:paraId="67A520ED" w14:textId="66588A77" w:rsidR="00187A9F" w:rsidRPr="005B7C5C" w:rsidRDefault="00187A9F" w:rsidP="004537F7">
      <w:pPr>
        <w:rPr>
          <w:rFonts w:cs="Times New Roman"/>
          <w:noProof/>
          <w:color w:val="000000" w:themeColor="text1"/>
        </w:rPr>
      </w:pPr>
      <w:r w:rsidRPr="005B7C5C">
        <w:rPr>
          <w:rFonts w:cs="Times New Roman"/>
          <w:noProof/>
          <w:color w:val="000000" w:themeColor="text1"/>
        </w:rPr>
        <w:t>“Shuttle 2, this is the MC</w:t>
      </w:r>
      <w:r w:rsidR="00723DAC">
        <w:rPr>
          <w:rFonts w:cs="Times New Roman"/>
          <w:noProof/>
          <w:color w:val="000000" w:themeColor="text1"/>
        </w:rPr>
        <w:t>;</w:t>
      </w:r>
      <w:r w:rsidRPr="005B7C5C">
        <w:rPr>
          <w:rFonts w:cs="Times New Roman"/>
          <w:noProof/>
          <w:color w:val="000000" w:themeColor="text1"/>
        </w:rPr>
        <w:t xml:space="preserve"> the bunkers look good</w:t>
      </w:r>
      <w:r w:rsidR="00723DAC">
        <w:rPr>
          <w:rFonts w:cs="Times New Roman"/>
          <w:noProof/>
          <w:color w:val="000000" w:themeColor="text1"/>
        </w:rPr>
        <w:t>;</w:t>
      </w:r>
      <w:r w:rsidRPr="005B7C5C">
        <w:rPr>
          <w:rFonts w:cs="Times New Roman"/>
          <w:noProof/>
          <w:color w:val="000000" w:themeColor="text1"/>
        </w:rPr>
        <w:t xml:space="preserve"> how about the fence?” LL asked.</w:t>
      </w:r>
    </w:p>
    <w:p w14:paraId="74A9A4E1" w14:textId="4AF6E3C3" w:rsidR="00187A9F" w:rsidRPr="005B7C5C" w:rsidRDefault="00187A9F" w:rsidP="004537F7">
      <w:pPr>
        <w:rPr>
          <w:rFonts w:cs="Times New Roman"/>
          <w:noProof/>
          <w:color w:val="000000" w:themeColor="text1"/>
        </w:rPr>
      </w:pPr>
      <w:r w:rsidRPr="005B7C5C">
        <w:rPr>
          <w:rFonts w:cs="Times New Roman"/>
          <w:noProof/>
          <w:color w:val="000000" w:themeColor="text1"/>
        </w:rPr>
        <w:t>“Mission Commander, Shuttle 2, the fence looks good.”</w:t>
      </w:r>
    </w:p>
    <w:p w14:paraId="7C8C84A8" w14:textId="364166EC" w:rsidR="00187A9F" w:rsidRPr="005B7C5C" w:rsidRDefault="00187A9F" w:rsidP="004537F7">
      <w:pPr>
        <w:rPr>
          <w:rFonts w:cs="Times New Roman"/>
          <w:noProof/>
          <w:color w:val="000000" w:themeColor="text1"/>
        </w:rPr>
      </w:pPr>
      <w:r w:rsidRPr="005B7C5C">
        <w:rPr>
          <w:rFonts w:cs="Times New Roman"/>
          <w:noProof/>
          <w:color w:val="000000" w:themeColor="text1"/>
        </w:rPr>
        <w:t>“Good, let</w:t>
      </w:r>
      <w:r w:rsidR="009D2852" w:rsidRPr="005B7C5C">
        <w:rPr>
          <w:rFonts w:cs="Times New Roman"/>
          <w:noProof/>
          <w:color w:val="000000" w:themeColor="text1"/>
        </w:rPr>
        <w:t>’</w:t>
      </w:r>
      <w:r w:rsidRPr="005B7C5C">
        <w:rPr>
          <w:rFonts w:cs="Times New Roman"/>
          <w:noProof/>
          <w:color w:val="000000" w:themeColor="text1"/>
        </w:rPr>
        <w:t>s hit the silos. When you’re done</w:t>
      </w:r>
      <w:r w:rsidR="005613EB" w:rsidRPr="005B7C5C">
        <w:rPr>
          <w:rFonts w:cs="Times New Roman"/>
          <w:noProof/>
          <w:color w:val="000000" w:themeColor="text1"/>
        </w:rPr>
        <w:t>,</w:t>
      </w:r>
      <w:r w:rsidRPr="005B7C5C">
        <w:rPr>
          <w:rFonts w:cs="Times New Roman"/>
          <w:noProof/>
          <w:color w:val="000000" w:themeColor="text1"/>
        </w:rPr>
        <w:t xml:space="preserve"> check</w:t>
      </w:r>
      <w:r w:rsidR="00723DAC">
        <w:rPr>
          <w:rFonts w:cs="Times New Roman"/>
          <w:noProof/>
          <w:color w:val="000000" w:themeColor="text1"/>
        </w:rPr>
        <w:t>-</w:t>
      </w:r>
      <w:r w:rsidRPr="005B7C5C">
        <w:rPr>
          <w:rFonts w:cs="Times New Roman"/>
          <w:noProof/>
          <w:color w:val="000000" w:themeColor="text1"/>
        </w:rPr>
        <w:t>in</w:t>
      </w:r>
      <w:r w:rsidR="00BA0F96" w:rsidRPr="005B7C5C">
        <w:rPr>
          <w:rFonts w:cs="Times New Roman"/>
          <w:noProof/>
          <w:color w:val="000000" w:themeColor="text1"/>
        </w:rPr>
        <w:t>,</w:t>
      </w:r>
      <w:r w:rsidRPr="005B7C5C">
        <w:rPr>
          <w:rFonts w:cs="Times New Roman"/>
          <w:noProof/>
          <w:color w:val="000000" w:themeColor="text1"/>
        </w:rPr>
        <w:t xml:space="preserve"> and we’ll join up.”</w:t>
      </w:r>
    </w:p>
    <w:p w14:paraId="2031E937" w14:textId="4BE11C66" w:rsidR="00187A9F" w:rsidRPr="005B7C5C" w:rsidRDefault="00187A9F" w:rsidP="004537F7">
      <w:pPr>
        <w:rPr>
          <w:rFonts w:cs="Times New Roman"/>
          <w:noProof/>
          <w:color w:val="000000" w:themeColor="text1"/>
        </w:rPr>
      </w:pPr>
      <w:r w:rsidRPr="005B7C5C">
        <w:rPr>
          <w:rFonts w:cs="Times New Roman"/>
          <w:noProof/>
          <w:color w:val="000000" w:themeColor="text1"/>
        </w:rPr>
        <w:t>“Roger.”</w:t>
      </w:r>
    </w:p>
    <w:p w14:paraId="160B53EB" w14:textId="60F01A40" w:rsidR="00187A9F" w:rsidRPr="005B7C5C" w:rsidRDefault="00187A9F" w:rsidP="004537F7">
      <w:pPr>
        <w:rPr>
          <w:rFonts w:cs="Times New Roman"/>
          <w:noProof/>
          <w:color w:val="000000" w:themeColor="text1"/>
        </w:rPr>
      </w:pPr>
      <w:r w:rsidRPr="005B7C5C">
        <w:rPr>
          <w:rFonts w:cs="Times New Roman"/>
          <w:noProof/>
          <w:color w:val="000000" w:themeColor="text1"/>
        </w:rPr>
        <w:t>It took 40 minutes for the two shuttles to check</w:t>
      </w:r>
      <w:r w:rsidR="00074598" w:rsidRPr="005B7C5C">
        <w:rPr>
          <w:rFonts w:cs="Times New Roman"/>
          <w:noProof/>
          <w:color w:val="000000" w:themeColor="text1"/>
        </w:rPr>
        <w:t xml:space="preserve"> all</w:t>
      </w:r>
      <w:r w:rsidRPr="005B7C5C">
        <w:rPr>
          <w:rFonts w:cs="Times New Roman"/>
          <w:noProof/>
          <w:color w:val="000000" w:themeColor="text1"/>
        </w:rPr>
        <w:t xml:space="preserve"> the silos. Each one had the entry doors intact, and the huge missile launch doors were sealed. The chances of anyone getting in were slim.</w:t>
      </w:r>
    </w:p>
    <w:p w14:paraId="1761E29C" w14:textId="47DC4B9E" w:rsidR="00187A9F" w:rsidRPr="005B7C5C" w:rsidRDefault="00187A9F" w:rsidP="004537F7">
      <w:pPr>
        <w:rPr>
          <w:rFonts w:cs="Times New Roman"/>
          <w:noProof/>
          <w:color w:val="000000" w:themeColor="text1"/>
        </w:rPr>
      </w:pPr>
      <w:r w:rsidRPr="005B7C5C">
        <w:rPr>
          <w:rFonts w:cs="Times New Roman"/>
          <w:noProof/>
          <w:color w:val="000000" w:themeColor="text1"/>
        </w:rPr>
        <w:t>“Shuttle 2, complete Silo check. Heading for</w:t>
      </w:r>
      <w:r w:rsidR="005613EB" w:rsidRPr="005B7C5C">
        <w:rPr>
          <w:rFonts w:cs="Times New Roman"/>
          <w:noProof/>
          <w:color w:val="000000" w:themeColor="text1"/>
        </w:rPr>
        <w:t xml:space="preserve"> </w:t>
      </w:r>
      <w:r w:rsidR="0031354E" w:rsidRPr="005B7C5C">
        <w:rPr>
          <w:rFonts w:cs="Times New Roman"/>
          <w:noProof/>
          <w:color w:val="000000" w:themeColor="text1"/>
        </w:rPr>
        <w:t>the</w:t>
      </w:r>
      <w:r w:rsidRPr="005B7C5C">
        <w:rPr>
          <w:rFonts w:cs="Times New Roman"/>
          <w:noProof/>
          <w:color w:val="000000" w:themeColor="text1"/>
        </w:rPr>
        <w:t xml:space="preserve"> r</w:t>
      </w:r>
      <w:r w:rsidR="00EF1A8B" w:rsidRPr="005B7C5C">
        <w:rPr>
          <w:rFonts w:cs="Times New Roman"/>
          <w:noProof/>
          <w:color w:val="000000" w:themeColor="text1"/>
        </w:rPr>
        <w:t>endez</w:t>
      </w:r>
      <w:r w:rsidRPr="005B7C5C">
        <w:rPr>
          <w:rFonts w:cs="Times New Roman"/>
          <w:noProof/>
          <w:color w:val="000000" w:themeColor="text1"/>
        </w:rPr>
        <w:t>vous point.”</w:t>
      </w:r>
    </w:p>
    <w:p w14:paraId="747D285A" w14:textId="5FE83F51" w:rsidR="00187A9F" w:rsidRPr="005B7C5C" w:rsidRDefault="00187A9F" w:rsidP="004537F7">
      <w:pPr>
        <w:rPr>
          <w:rFonts w:cs="Times New Roman"/>
          <w:noProof/>
          <w:color w:val="000000" w:themeColor="text1"/>
        </w:rPr>
      </w:pPr>
      <w:r w:rsidRPr="005B7C5C">
        <w:rPr>
          <w:rFonts w:cs="Times New Roman"/>
          <w:noProof/>
          <w:color w:val="000000" w:themeColor="text1"/>
        </w:rPr>
        <w:t>“Roger, we’ll be there in 3,” Shuttle 1 pilot announced.</w:t>
      </w:r>
    </w:p>
    <w:p w14:paraId="6BD1FFCF" w14:textId="2F1ABFF2" w:rsidR="003A1FD0" w:rsidRPr="005B7C5C" w:rsidRDefault="003A1FD0" w:rsidP="004537F7">
      <w:pPr>
        <w:rPr>
          <w:rFonts w:cs="Times New Roman"/>
          <w:noProof/>
          <w:color w:val="000000" w:themeColor="text1"/>
        </w:rPr>
      </w:pPr>
      <w:r w:rsidRPr="005B7C5C">
        <w:rPr>
          <w:rFonts w:cs="Times New Roman"/>
          <w:noProof/>
          <w:color w:val="000000" w:themeColor="text1"/>
        </w:rPr>
        <w:t>Once they were joined up</w:t>
      </w:r>
      <w:r w:rsidR="00723DAC">
        <w:rPr>
          <w:rFonts w:cs="Times New Roman"/>
          <w:noProof/>
          <w:color w:val="000000" w:themeColor="text1"/>
        </w:rPr>
        <w:t>,</w:t>
      </w:r>
      <w:r w:rsidR="00074598" w:rsidRPr="005B7C5C">
        <w:rPr>
          <w:rFonts w:cs="Times New Roman"/>
          <w:noProof/>
          <w:color w:val="000000" w:themeColor="text1"/>
        </w:rPr>
        <w:t xml:space="preserve"> all</w:t>
      </w:r>
      <w:r w:rsidRPr="005B7C5C">
        <w:rPr>
          <w:rFonts w:cs="Times New Roman"/>
          <w:noProof/>
          <w:color w:val="000000" w:themeColor="text1"/>
        </w:rPr>
        <w:t xml:space="preserve"> the crewmembers were rel</w:t>
      </w:r>
      <w:r w:rsidR="0031354E" w:rsidRPr="005B7C5C">
        <w:rPr>
          <w:rFonts w:cs="Times New Roman"/>
          <w:noProof/>
          <w:color w:val="000000" w:themeColor="text1"/>
        </w:rPr>
        <w:t>ie</w:t>
      </w:r>
      <w:r w:rsidRPr="005B7C5C">
        <w:rPr>
          <w:rFonts w:cs="Times New Roman"/>
          <w:noProof/>
          <w:color w:val="000000" w:themeColor="text1"/>
        </w:rPr>
        <w:t>ved. The first two sites had been covered</w:t>
      </w:r>
      <w:r w:rsidR="0031354E" w:rsidRPr="005B7C5C">
        <w:rPr>
          <w:rFonts w:cs="Times New Roman"/>
          <w:noProof/>
          <w:color w:val="000000" w:themeColor="text1"/>
        </w:rPr>
        <w:t>,</w:t>
      </w:r>
      <w:r w:rsidRPr="005B7C5C">
        <w:rPr>
          <w:rFonts w:cs="Times New Roman"/>
          <w:noProof/>
          <w:color w:val="000000" w:themeColor="text1"/>
        </w:rPr>
        <w:t xml:space="preserve"> and they didn’t need to get o</w:t>
      </w:r>
      <w:r w:rsidR="0031354E" w:rsidRPr="005B7C5C">
        <w:rPr>
          <w:rFonts w:cs="Times New Roman"/>
          <w:noProof/>
          <w:color w:val="000000" w:themeColor="text1"/>
        </w:rPr>
        <w:t>f</w:t>
      </w:r>
      <w:r w:rsidRPr="005B7C5C">
        <w:rPr>
          <w:rFonts w:cs="Times New Roman"/>
          <w:noProof/>
          <w:color w:val="000000" w:themeColor="text1"/>
        </w:rPr>
        <w:t>f the shuttles. If they were lu</w:t>
      </w:r>
      <w:r w:rsidR="0031354E" w:rsidRPr="005B7C5C">
        <w:rPr>
          <w:rFonts w:cs="Times New Roman"/>
          <w:noProof/>
          <w:color w:val="000000" w:themeColor="text1"/>
        </w:rPr>
        <w:t>c</w:t>
      </w:r>
      <w:r w:rsidRPr="005B7C5C">
        <w:rPr>
          <w:rFonts w:cs="Times New Roman"/>
          <w:noProof/>
          <w:color w:val="000000" w:themeColor="text1"/>
        </w:rPr>
        <w:t>ky and the rest of the mission went well</w:t>
      </w:r>
      <w:r w:rsidR="0031354E" w:rsidRPr="005B7C5C">
        <w:rPr>
          <w:rFonts w:cs="Times New Roman"/>
          <w:noProof/>
          <w:color w:val="000000" w:themeColor="text1"/>
        </w:rPr>
        <w:t>,</w:t>
      </w:r>
      <w:r w:rsidRPr="005B7C5C">
        <w:rPr>
          <w:rFonts w:cs="Times New Roman"/>
          <w:noProof/>
          <w:color w:val="000000" w:themeColor="text1"/>
        </w:rPr>
        <w:t xml:space="preserve"> it would be a huge relief for</w:t>
      </w:r>
      <w:r w:rsidR="00074598" w:rsidRPr="005B7C5C">
        <w:rPr>
          <w:rFonts w:cs="Times New Roman"/>
          <w:noProof/>
          <w:color w:val="000000" w:themeColor="text1"/>
        </w:rPr>
        <w:t xml:space="preserve"> all</w:t>
      </w:r>
      <w:r w:rsidRPr="005B7C5C">
        <w:rPr>
          <w:rFonts w:cs="Times New Roman"/>
          <w:noProof/>
          <w:color w:val="000000" w:themeColor="text1"/>
        </w:rPr>
        <w:t xml:space="preserve"> </w:t>
      </w:r>
      <w:r w:rsidR="00723DAC">
        <w:rPr>
          <w:rFonts w:cs="Times New Roman"/>
          <w:noProof/>
          <w:color w:val="000000" w:themeColor="text1"/>
        </w:rPr>
        <w:t xml:space="preserve">of </w:t>
      </w:r>
      <w:r w:rsidRPr="005B7C5C">
        <w:rPr>
          <w:rFonts w:cs="Times New Roman"/>
          <w:noProof/>
          <w:color w:val="000000" w:themeColor="text1"/>
        </w:rPr>
        <w:t>them.</w:t>
      </w:r>
    </w:p>
    <w:p w14:paraId="206C4BDA" w14:textId="0A310EC4" w:rsidR="003A1FD0" w:rsidRPr="005B7C5C" w:rsidRDefault="003A1FD0" w:rsidP="004537F7">
      <w:pPr>
        <w:rPr>
          <w:rFonts w:cs="Times New Roman"/>
          <w:noProof/>
          <w:color w:val="000000" w:themeColor="text1"/>
        </w:rPr>
      </w:pPr>
      <w:r w:rsidRPr="005B7C5C">
        <w:rPr>
          <w:rFonts w:cs="Times New Roman"/>
          <w:noProof/>
          <w:color w:val="000000" w:themeColor="text1"/>
        </w:rPr>
        <w:t>The flight to New Mexico would be a little longer th</w:t>
      </w:r>
      <w:r w:rsidR="0031354E" w:rsidRPr="005B7C5C">
        <w:rPr>
          <w:rFonts w:cs="Times New Roman"/>
          <w:noProof/>
          <w:color w:val="000000" w:themeColor="text1"/>
        </w:rPr>
        <w:t>a</w:t>
      </w:r>
      <w:r w:rsidRPr="005B7C5C">
        <w:rPr>
          <w:rFonts w:cs="Times New Roman"/>
          <w:noProof/>
          <w:color w:val="000000" w:themeColor="text1"/>
        </w:rPr>
        <w:t>n the two previous legs</w:t>
      </w:r>
      <w:r w:rsidR="0031354E" w:rsidRPr="005B7C5C">
        <w:rPr>
          <w:rFonts w:cs="Times New Roman"/>
          <w:noProof/>
          <w:color w:val="000000" w:themeColor="text1"/>
        </w:rPr>
        <w:t>,</w:t>
      </w:r>
      <w:r w:rsidRPr="005B7C5C">
        <w:rPr>
          <w:rFonts w:cs="Times New Roman"/>
          <w:noProof/>
          <w:color w:val="000000" w:themeColor="text1"/>
        </w:rPr>
        <w:t xml:space="preserve"> and they would get these late in </w:t>
      </w:r>
      <w:r w:rsidR="0031354E" w:rsidRPr="005B7C5C">
        <w:rPr>
          <w:rFonts w:cs="Times New Roman"/>
          <w:noProof/>
          <w:color w:val="000000" w:themeColor="text1"/>
        </w:rPr>
        <w:t xml:space="preserve">the </w:t>
      </w:r>
      <w:r w:rsidRPr="005B7C5C">
        <w:rPr>
          <w:rFonts w:cs="Times New Roman"/>
          <w:noProof/>
          <w:color w:val="000000" w:themeColor="text1"/>
        </w:rPr>
        <w:t>day.</w:t>
      </w:r>
    </w:p>
    <w:p w14:paraId="6C8250C0" w14:textId="44F0A747" w:rsidR="006525EF" w:rsidRPr="005B7C5C" w:rsidRDefault="006525EF" w:rsidP="00845671">
      <w:pPr>
        <w:pStyle w:val="Heading2"/>
        <w:rPr>
          <w:rFonts w:cs="Times New Roman"/>
          <w:noProof/>
        </w:rPr>
      </w:pPr>
      <w:r w:rsidRPr="005B7C5C">
        <w:rPr>
          <w:rFonts w:cs="Times New Roman"/>
          <w:noProof/>
        </w:rPr>
        <w:lastRenderedPageBreak/>
        <w:t>Kirkland USCFA</w:t>
      </w:r>
      <w:r w:rsidR="00FC71B4" w:rsidRPr="005B7C5C">
        <w:rPr>
          <w:rFonts w:cs="Times New Roman"/>
          <w:noProof/>
        </w:rPr>
        <w:t>FB</w:t>
      </w:r>
    </w:p>
    <w:p w14:paraId="72918EE3" w14:textId="2C0606A5" w:rsidR="00D601FE" w:rsidRPr="005B7C5C" w:rsidRDefault="00A25A06" w:rsidP="004537F7">
      <w:pPr>
        <w:rPr>
          <w:rFonts w:cs="Times New Roman"/>
          <w:noProof/>
          <w:color w:val="000000" w:themeColor="text1"/>
        </w:rPr>
      </w:pPr>
      <w:r w:rsidRPr="005B7C5C">
        <w:rPr>
          <w:rFonts w:cs="Times New Roman"/>
          <w:noProof/>
          <w:color w:val="000000" w:themeColor="text1"/>
        </w:rPr>
        <w:t>“Shuttle 2</w:t>
      </w:r>
      <w:r w:rsidR="00723DAC">
        <w:rPr>
          <w:rFonts w:cs="Times New Roman"/>
          <w:noProof/>
          <w:color w:val="000000" w:themeColor="text1"/>
        </w:rPr>
        <w:t>,</w:t>
      </w:r>
      <w:r w:rsidRPr="005B7C5C">
        <w:rPr>
          <w:rFonts w:cs="Times New Roman"/>
          <w:noProof/>
          <w:color w:val="000000" w:themeColor="text1"/>
        </w:rPr>
        <w:t xml:space="preserve"> this is the MC</w:t>
      </w:r>
      <w:r w:rsidR="00723DAC">
        <w:rPr>
          <w:rFonts w:cs="Times New Roman"/>
          <w:noProof/>
          <w:color w:val="000000" w:themeColor="text1"/>
        </w:rPr>
        <w:t>;</w:t>
      </w:r>
      <w:r w:rsidRPr="005B7C5C">
        <w:rPr>
          <w:rFonts w:cs="Times New Roman"/>
          <w:noProof/>
          <w:color w:val="000000" w:themeColor="text1"/>
        </w:rPr>
        <w:t xml:space="preserve"> just to remind you, the storage facility is a big area just south of </w:t>
      </w:r>
      <w:r w:rsidR="00C20D18" w:rsidRPr="005B7C5C">
        <w:rPr>
          <w:rFonts w:cs="Times New Roman"/>
          <w:noProof/>
          <w:color w:val="000000" w:themeColor="text1"/>
        </w:rPr>
        <w:t>Kirkland</w:t>
      </w:r>
      <w:r w:rsidRPr="005B7C5C">
        <w:rPr>
          <w:rFonts w:cs="Times New Roman"/>
          <w:noProof/>
          <w:color w:val="000000" w:themeColor="text1"/>
        </w:rPr>
        <w:t xml:space="preserve"> base. We’ll follow the same process,” LL broadcast.</w:t>
      </w:r>
    </w:p>
    <w:p w14:paraId="0462B7EE" w14:textId="07730DDB" w:rsidR="00A25A06" w:rsidRPr="005B7C5C" w:rsidRDefault="00763DF0" w:rsidP="004537F7">
      <w:pPr>
        <w:rPr>
          <w:rFonts w:cs="Times New Roman"/>
          <w:noProof/>
          <w:color w:val="000000" w:themeColor="text1"/>
        </w:rPr>
      </w:pPr>
      <w:r w:rsidRPr="005B7C5C">
        <w:rPr>
          <w:rFonts w:cs="Times New Roman"/>
          <w:noProof/>
          <w:color w:val="000000" w:themeColor="text1"/>
        </w:rPr>
        <w:t>“Roger, it might take us a</w:t>
      </w:r>
      <w:r w:rsidR="00A25A06" w:rsidRPr="005B7C5C">
        <w:rPr>
          <w:rFonts w:cs="Times New Roman"/>
          <w:noProof/>
          <w:color w:val="000000" w:themeColor="text1"/>
        </w:rPr>
        <w:t xml:space="preserve"> little longer to check the perim</w:t>
      </w:r>
      <w:r w:rsidR="005613EB" w:rsidRPr="005B7C5C">
        <w:rPr>
          <w:rFonts w:cs="Times New Roman"/>
          <w:noProof/>
          <w:color w:val="000000" w:themeColor="text1"/>
        </w:rPr>
        <w:t>e</w:t>
      </w:r>
      <w:r w:rsidR="00A25A06" w:rsidRPr="005B7C5C">
        <w:rPr>
          <w:rFonts w:cs="Times New Roman"/>
          <w:noProof/>
          <w:color w:val="000000" w:themeColor="text1"/>
        </w:rPr>
        <w:t>ter</w:t>
      </w:r>
      <w:r w:rsidR="00723DAC">
        <w:rPr>
          <w:rFonts w:cs="Times New Roman"/>
          <w:noProof/>
          <w:color w:val="000000" w:themeColor="text1"/>
        </w:rPr>
        <w:t>;</w:t>
      </w:r>
      <w:r w:rsidR="00A25A06" w:rsidRPr="005B7C5C">
        <w:rPr>
          <w:rFonts w:cs="Times New Roman"/>
          <w:noProof/>
          <w:color w:val="000000" w:themeColor="text1"/>
        </w:rPr>
        <w:t xml:space="preserve"> there’s a lot of fence</w:t>
      </w:r>
      <w:r w:rsidR="005613EB" w:rsidRPr="005B7C5C">
        <w:rPr>
          <w:rFonts w:cs="Times New Roman"/>
          <w:noProof/>
          <w:color w:val="000000" w:themeColor="text1"/>
        </w:rPr>
        <w:t>s</w:t>
      </w:r>
      <w:r w:rsidR="00A25A06" w:rsidRPr="005B7C5C">
        <w:rPr>
          <w:rFonts w:cs="Times New Roman"/>
          <w:noProof/>
          <w:color w:val="000000" w:themeColor="text1"/>
        </w:rPr>
        <w:t>.”</w:t>
      </w:r>
    </w:p>
    <w:p w14:paraId="1923C188" w14:textId="3738887B" w:rsidR="00A25A06" w:rsidRPr="005B7C5C" w:rsidRDefault="00A25A06" w:rsidP="004537F7">
      <w:pPr>
        <w:rPr>
          <w:rFonts w:cs="Times New Roman"/>
          <w:noProof/>
          <w:color w:val="000000" w:themeColor="text1"/>
        </w:rPr>
      </w:pPr>
      <w:r w:rsidRPr="005B7C5C">
        <w:rPr>
          <w:rFonts w:cs="Times New Roman"/>
          <w:noProof/>
          <w:color w:val="000000" w:themeColor="text1"/>
        </w:rPr>
        <w:t xml:space="preserve">“Roger that, </w:t>
      </w:r>
      <w:r w:rsidR="005613EB" w:rsidRPr="005B7C5C">
        <w:rPr>
          <w:rFonts w:cs="Times New Roman"/>
          <w:noProof/>
          <w:color w:val="000000" w:themeColor="text1"/>
        </w:rPr>
        <w:t>we’ll head to the</w:t>
      </w:r>
      <w:r w:rsidRPr="005B7C5C">
        <w:rPr>
          <w:rFonts w:cs="Times New Roman"/>
          <w:noProof/>
          <w:color w:val="000000" w:themeColor="text1"/>
        </w:rPr>
        <w:t xml:space="preserve"> northern end of the depot, we’ll drop down, make a quick flyover</w:t>
      </w:r>
      <w:r w:rsidR="00723DAC">
        <w:rPr>
          <w:rFonts w:cs="Times New Roman"/>
          <w:noProof/>
          <w:color w:val="000000" w:themeColor="text1"/>
        </w:rPr>
        <w:t>,</w:t>
      </w:r>
      <w:r w:rsidRPr="005B7C5C">
        <w:rPr>
          <w:rFonts w:cs="Times New Roman"/>
          <w:noProof/>
          <w:color w:val="000000" w:themeColor="text1"/>
        </w:rPr>
        <w:t xml:space="preserve"> then go lower and check them individually,” LL said.</w:t>
      </w:r>
    </w:p>
    <w:p w14:paraId="417739B1" w14:textId="51D48CB8" w:rsidR="00A25A06" w:rsidRPr="005B7C5C" w:rsidRDefault="00A25A06" w:rsidP="004537F7">
      <w:pPr>
        <w:rPr>
          <w:rFonts w:cs="Times New Roman"/>
          <w:noProof/>
          <w:color w:val="000000" w:themeColor="text1"/>
        </w:rPr>
      </w:pPr>
      <w:r w:rsidRPr="005B7C5C">
        <w:rPr>
          <w:rFonts w:cs="Times New Roman"/>
          <w:noProof/>
          <w:color w:val="000000" w:themeColor="text1"/>
        </w:rPr>
        <w:t>“Roger Shuttle 1, we’ll go around the fence towards the west and come around and find you when we’re done.”</w:t>
      </w:r>
    </w:p>
    <w:p w14:paraId="62274F33" w14:textId="72F26836" w:rsidR="00A25A06" w:rsidRPr="005B7C5C" w:rsidRDefault="00A25A06" w:rsidP="004537F7">
      <w:pPr>
        <w:rPr>
          <w:rFonts w:cs="Times New Roman"/>
          <w:noProof/>
          <w:color w:val="000000" w:themeColor="text1"/>
        </w:rPr>
      </w:pPr>
      <w:r w:rsidRPr="005B7C5C">
        <w:rPr>
          <w:rFonts w:cs="Times New Roman"/>
          <w:noProof/>
          <w:color w:val="000000" w:themeColor="text1"/>
        </w:rPr>
        <w:t>“Roger Shuttle 2.”</w:t>
      </w:r>
    </w:p>
    <w:p w14:paraId="5894D973" w14:textId="69B3D86A" w:rsidR="00A25A06" w:rsidRPr="005B7C5C" w:rsidRDefault="00A25A06" w:rsidP="004537F7">
      <w:pPr>
        <w:rPr>
          <w:rFonts w:cs="Times New Roman"/>
          <w:noProof/>
          <w:color w:val="000000" w:themeColor="text1"/>
        </w:rPr>
      </w:pPr>
      <w:r w:rsidRPr="005B7C5C">
        <w:rPr>
          <w:rFonts w:cs="Times New Roman"/>
          <w:noProof/>
          <w:color w:val="000000" w:themeColor="text1"/>
        </w:rPr>
        <w:t>“Sarge, this site looks pretty clean. I don’t see an</w:t>
      </w:r>
      <w:r w:rsidR="005613EB" w:rsidRPr="005B7C5C">
        <w:rPr>
          <w:rFonts w:cs="Times New Roman"/>
          <w:noProof/>
          <w:color w:val="000000" w:themeColor="text1"/>
        </w:rPr>
        <w:t>y</w:t>
      </w:r>
      <w:r w:rsidRPr="005B7C5C">
        <w:rPr>
          <w:rFonts w:cs="Times New Roman"/>
          <w:noProof/>
          <w:color w:val="000000" w:themeColor="text1"/>
        </w:rPr>
        <w:t>thing suspicious,” the pilot said to LL over the shared comm.</w:t>
      </w:r>
    </w:p>
    <w:p w14:paraId="0B7DA569" w14:textId="275274E0" w:rsidR="00A25A06" w:rsidRPr="005B7C5C" w:rsidRDefault="00A25A06" w:rsidP="004537F7">
      <w:pPr>
        <w:rPr>
          <w:rFonts w:cs="Times New Roman"/>
          <w:noProof/>
          <w:color w:val="000000" w:themeColor="text1"/>
        </w:rPr>
      </w:pPr>
      <w:r w:rsidRPr="005B7C5C">
        <w:rPr>
          <w:rFonts w:cs="Times New Roman"/>
          <w:noProof/>
          <w:color w:val="000000" w:themeColor="text1"/>
        </w:rPr>
        <w:t>“Shuttle 2, MC. First pass is clean</w:t>
      </w:r>
      <w:r w:rsidR="00723DAC">
        <w:rPr>
          <w:rFonts w:cs="Times New Roman"/>
          <w:noProof/>
          <w:color w:val="000000" w:themeColor="text1"/>
        </w:rPr>
        <w:t>. W</w:t>
      </w:r>
      <w:r w:rsidRPr="005B7C5C">
        <w:rPr>
          <w:rFonts w:cs="Times New Roman"/>
          <w:noProof/>
          <w:color w:val="000000" w:themeColor="text1"/>
        </w:rPr>
        <w:t>e’re checking the doorbells.”</w:t>
      </w:r>
    </w:p>
    <w:p w14:paraId="2E918449" w14:textId="52693F2C" w:rsidR="00A25A06" w:rsidRPr="005B7C5C" w:rsidRDefault="00A25A06" w:rsidP="004537F7">
      <w:pPr>
        <w:rPr>
          <w:rFonts w:cs="Times New Roman"/>
          <w:noProof/>
          <w:color w:val="000000" w:themeColor="text1"/>
        </w:rPr>
      </w:pPr>
      <w:r w:rsidRPr="005B7C5C">
        <w:rPr>
          <w:rFonts w:cs="Times New Roman"/>
          <w:noProof/>
          <w:color w:val="000000" w:themeColor="text1"/>
        </w:rPr>
        <w:t>“Roger, we’re over the southwestern corner, all clear.”</w:t>
      </w:r>
    </w:p>
    <w:p w14:paraId="54AF45D8" w14:textId="7F438A87" w:rsidR="00457834" w:rsidRPr="005B7C5C" w:rsidRDefault="00457834" w:rsidP="004537F7">
      <w:pPr>
        <w:rPr>
          <w:rFonts w:cs="Times New Roman"/>
          <w:noProof/>
          <w:color w:val="000000" w:themeColor="text1"/>
        </w:rPr>
      </w:pPr>
      <w:r w:rsidRPr="005B7C5C">
        <w:rPr>
          <w:rFonts w:cs="Times New Roman"/>
          <w:noProof/>
          <w:color w:val="000000" w:themeColor="text1"/>
        </w:rPr>
        <w:t>“Shuttle 2, all done on the ground. Meet you over the main base in 5.”</w:t>
      </w:r>
    </w:p>
    <w:p w14:paraId="2FC5992A" w14:textId="442B1759" w:rsidR="00457834" w:rsidRPr="005B7C5C" w:rsidRDefault="00C20D18" w:rsidP="004537F7">
      <w:pPr>
        <w:rPr>
          <w:rFonts w:cs="Times New Roman"/>
          <w:noProof/>
          <w:color w:val="000000" w:themeColor="text1"/>
        </w:rPr>
      </w:pPr>
      <w:r w:rsidRPr="005B7C5C">
        <w:rPr>
          <w:rFonts w:cs="Times New Roman"/>
          <w:noProof/>
          <w:color w:val="000000" w:themeColor="text1"/>
        </w:rPr>
        <w:t>“Roger.”</w:t>
      </w:r>
    </w:p>
    <w:p w14:paraId="442B821B" w14:textId="26696E5E" w:rsidR="00EE33F4" w:rsidRPr="005B7C5C" w:rsidRDefault="00EE33F4" w:rsidP="004537F7">
      <w:pPr>
        <w:rPr>
          <w:rFonts w:cs="Times New Roman"/>
          <w:noProof/>
          <w:color w:val="000000" w:themeColor="text1"/>
        </w:rPr>
      </w:pPr>
      <w:r w:rsidRPr="005B7C5C">
        <w:rPr>
          <w:rFonts w:cs="Times New Roman"/>
          <w:noProof/>
          <w:color w:val="000000" w:themeColor="text1"/>
        </w:rPr>
        <w:t>The day had been long</w:t>
      </w:r>
      <w:r w:rsidR="005613EB" w:rsidRPr="005B7C5C">
        <w:rPr>
          <w:rFonts w:cs="Times New Roman"/>
          <w:noProof/>
          <w:color w:val="000000" w:themeColor="text1"/>
        </w:rPr>
        <w:t>,</w:t>
      </w:r>
      <w:r w:rsidRPr="005B7C5C">
        <w:rPr>
          <w:rFonts w:cs="Times New Roman"/>
          <w:noProof/>
          <w:color w:val="000000" w:themeColor="text1"/>
        </w:rPr>
        <w:t xml:space="preserve"> and they planned to spend the night at Kirtland. They could have found a nice hotel or stayed in base housing, but the consensus was to find a nice out</w:t>
      </w:r>
      <w:r w:rsidR="00723DAC">
        <w:rPr>
          <w:rFonts w:cs="Times New Roman"/>
          <w:noProof/>
          <w:color w:val="000000" w:themeColor="text1"/>
        </w:rPr>
        <w:t>-of-the-</w:t>
      </w:r>
      <w:r w:rsidRPr="005B7C5C">
        <w:rPr>
          <w:rFonts w:cs="Times New Roman"/>
          <w:noProof/>
          <w:color w:val="000000" w:themeColor="text1"/>
        </w:rPr>
        <w:t xml:space="preserve">way piece </w:t>
      </w:r>
      <w:r w:rsidRPr="005B7C5C">
        <w:rPr>
          <w:rFonts w:cs="Times New Roman"/>
          <w:noProof/>
          <w:color w:val="000000" w:themeColor="text1"/>
        </w:rPr>
        <w:lastRenderedPageBreak/>
        <w:t>of land and spend the night in the shuttles. They brought sleeping bags and camping equipment so it would be a pleasant night.</w:t>
      </w:r>
    </w:p>
    <w:p w14:paraId="1F631F92" w14:textId="7BAFDDF2" w:rsidR="00EE33F4" w:rsidRPr="005B7C5C" w:rsidRDefault="00EE33F4" w:rsidP="004537F7">
      <w:pPr>
        <w:rPr>
          <w:rFonts w:cs="Times New Roman"/>
          <w:noProof/>
          <w:color w:val="000000" w:themeColor="text1"/>
        </w:rPr>
      </w:pPr>
      <w:r w:rsidRPr="005B7C5C">
        <w:rPr>
          <w:rFonts w:cs="Times New Roman"/>
          <w:noProof/>
          <w:color w:val="000000" w:themeColor="text1"/>
        </w:rPr>
        <w:t>It was funny, but most of the survivors didn’t like to be reminded of the tremendous loss. So instead of dealing with bodies and destruction they might find, it was less stressful to spend the night under the stars in the desert.</w:t>
      </w:r>
    </w:p>
    <w:p w14:paraId="24E287E0" w14:textId="35BBCB04" w:rsidR="005107DB" w:rsidRPr="005B7C5C" w:rsidRDefault="005107DB" w:rsidP="004537F7">
      <w:pPr>
        <w:rPr>
          <w:rFonts w:cs="Times New Roman"/>
          <w:noProof/>
          <w:color w:val="000000" w:themeColor="text1"/>
        </w:rPr>
      </w:pPr>
      <w:r w:rsidRPr="005B7C5C">
        <w:rPr>
          <w:rFonts w:cs="Times New Roman"/>
          <w:noProof/>
          <w:color w:val="000000" w:themeColor="text1"/>
        </w:rPr>
        <w:t>Even though they had devices onboard to heat their meals, the men elected to have a campfire. It turned into a relaxing evening among friends</w:t>
      </w:r>
      <w:r w:rsidR="00723DAC">
        <w:rPr>
          <w:rFonts w:cs="Times New Roman"/>
          <w:noProof/>
          <w:color w:val="000000" w:themeColor="text1"/>
        </w:rPr>
        <w:t>,</w:t>
      </w:r>
      <w:r w:rsidRPr="005B7C5C">
        <w:rPr>
          <w:rFonts w:cs="Times New Roman"/>
          <w:noProof/>
          <w:color w:val="000000" w:themeColor="text1"/>
        </w:rPr>
        <w:t xml:space="preserve"> and LL was enjoying himself. The only drawback was Beta23 standing by the shuttle door.</w:t>
      </w:r>
    </w:p>
    <w:p w14:paraId="159C58E2" w14:textId="400EA39F" w:rsidR="005107DB" w:rsidRPr="005B7C5C" w:rsidRDefault="005107DB" w:rsidP="004537F7">
      <w:pPr>
        <w:rPr>
          <w:rFonts w:cs="Times New Roman"/>
          <w:noProof/>
          <w:color w:val="000000" w:themeColor="text1"/>
        </w:rPr>
      </w:pPr>
      <w:r w:rsidRPr="005B7C5C">
        <w:rPr>
          <w:rFonts w:cs="Times New Roman"/>
          <w:i/>
          <w:noProof/>
          <w:color w:val="000000" w:themeColor="text1"/>
        </w:rPr>
        <w:t>I guess he’s going to stand there all night</w:t>
      </w:r>
      <w:r w:rsidRPr="005B7C5C">
        <w:rPr>
          <w:rFonts w:cs="Times New Roman"/>
          <w:noProof/>
          <w:color w:val="000000" w:themeColor="text1"/>
        </w:rPr>
        <w:t>, LL thought.</w:t>
      </w:r>
    </w:p>
    <w:p w14:paraId="2847E439" w14:textId="51A9FAB2" w:rsidR="00457834" w:rsidRPr="005B7C5C" w:rsidRDefault="00925741" w:rsidP="00FA16D7">
      <w:pPr>
        <w:pStyle w:val="Heading1"/>
        <w:rPr>
          <w:rFonts w:cs="Times New Roman"/>
        </w:rPr>
      </w:pPr>
      <w:bookmarkStart w:id="42" w:name="_Toc517868358"/>
      <w:bookmarkStart w:id="43" w:name="_Toc76716874"/>
      <w:r w:rsidRPr="005B7C5C">
        <w:rPr>
          <w:rFonts w:cs="Times New Roman"/>
        </w:rPr>
        <w:lastRenderedPageBreak/>
        <w:t>Thursday</w:t>
      </w:r>
      <w:r w:rsidR="005613EB" w:rsidRPr="005B7C5C">
        <w:rPr>
          <w:rFonts w:cs="Times New Roman"/>
        </w:rPr>
        <w:t>,</w:t>
      </w:r>
      <w:r w:rsidRPr="005B7C5C">
        <w:rPr>
          <w:rFonts w:cs="Times New Roman"/>
        </w:rPr>
        <w:t xml:space="preserve"> September 21</w:t>
      </w:r>
      <w:r w:rsidR="00C20D18" w:rsidRPr="005B7C5C">
        <w:rPr>
          <w:rFonts w:cs="Times New Roman"/>
        </w:rPr>
        <w:t>, 2051</w:t>
      </w:r>
      <w:bookmarkEnd w:id="42"/>
      <w:bookmarkEnd w:id="43"/>
    </w:p>
    <w:p w14:paraId="040724C5" w14:textId="77777777" w:rsidR="007A64E4" w:rsidRPr="005B7C5C" w:rsidRDefault="007A64E4" w:rsidP="007A64E4">
      <w:pPr>
        <w:pStyle w:val="Heading2"/>
        <w:rPr>
          <w:rFonts w:cs="Times New Roman"/>
          <w:noProof/>
        </w:rPr>
      </w:pPr>
      <w:r w:rsidRPr="005B7C5C">
        <w:rPr>
          <w:rFonts w:cs="Times New Roman"/>
          <w:noProof/>
        </w:rPr>
        <w:t>Pentax Plant</w:t>
      </w:r>
    </w:p>
    <w:p w14:paraId="4C967441" w14:textId="0EED43DD" w:rsidR="00DC25C7" w:rsidRPr="005B7C5C" w:rsidRDefault="00DC25C7" w:rsidP="004537F7">
      <w:pPr>
        <w:rPr>
          <w:rFonts w:cs="Times New Roman"/>
          <w:noProof/>
          <w:color w:val="000000" w:themeColor="text1"/>
        </w:rPr>
      </w:pPr>
      <w:r w:rsidRPr="005B7C5C">
        <w:rPr>
          <w:rFonts w:cs="Times New Roman"/>
          <w:noProof/>
          <w:color w:val="000000" w:themeColor="text1"/>
        </w:rPr>
        <w:t>The morning broke nice and clear in the New Mexico desert. LL and his two shuttles took a short time to make their breakfast and launch their alien craft.</w:t>
      </w:r>
    </w:p>
    <w:p w14:paraId="5A66249B" w14:textId="3C350ECC" w:rsidR="00457834" w:rsidRPr="005B7C5C" w:rsidRDefault="00DC25C7" w:rsidP="004537F7">
      <w:pPr>
        <w:rPr>
          <w:rFonts w:cs="Times New Roman"/>
          <w:noProof/>
          <w:color w:val="000000" w:themeColor="text1"/>
        </w:rPr>
      </w:pPr>
      <w:r w:rsidRPr="005B7C5C">
        <w:rPr>
          <w:rFonts w:cs="Times New Roman"/>
          <w:noProof/>
          <w:color w:val="000000" w:themeColor="text1"/>
        </w:rPr>
        <w:t>The flight to the Texas Panhandle took about an hour</w:t>
      </w:r>
      <w:r w:rsidR="00723DAC">
        <w:rPr>
          <w:rFonts w:cs="Times New Roman"/>
          <w:noProof/>
          <w:color w:val="000000" w:themeColor="text1"/>
        </w:rPr>
        <w:t>-</w:t>
      </w:r>
      <w:r w:rsidR="00C94CF2" w:rsidRPr="005B7C5C">
        <w:rPr>
          <w:rFonts w:cs="Times New Roman"/>
          <w:noProof/>
          <w:color w:val="000000" w:themeColor="text1"/>
        </w:rPr>
        <w:t>long</w:t>
      </w:r>
      <w:r w:rsidR="0031354E" w:rsidRPr="005B7C5C">
        <w:rPr>
          <w:rFonts w:cs="Times New Roman"/>
          <w:noProof/>
          <w:color w:val="000000" w:themeColor="text1"/>
        </w:rPr>
        <w:t>,</w:t>
      </w:r>
      <w:r w:rsidR="00C94CF2" w:rsidRPr="005B7C5C">
        <w:rPr>
          <w:rFonts w:cs="Times New Roman"/>
          <w:noProof/>
          <w:color w:val="000000" w:themeColor="text1"/>
        </w:rPr>
        <w:t xml:space="preserve"> and as they approached the target area</w:t>
      </w:r>
      <w:r w:rsidR="0031354E" w:rsidRPr="005B7C5C">
        <w:rPr>
          <w:rFonts w:cs="Times New Roman"/>
          <w:noProof/>
          <w:color w:val="000000" w:themeColor="text1"/>
        </w:rPr>
        <w:t>,</w:t>
      </w:r>
      <w:r w:rsidR="00C94CF2" w:rsidRPr="005B7C5C">
        <w:rPr>
          <w:rFonts w:cs="Times New Roman"/>
          <w:noProof/>
          <w:color w:val="000000" w:themeColor="text1"/>
        </w:rPr>
        <w:t xml:space="preserve"> </w:t>
      </w:r>
      <w:r w:rsidRPr="005B7C5C">
        <w:rPr>
          <w:rFonts w:cs="Times New Roman"/>
          <w:noProof/>
          <w:color w:val="000000" w:themeColor="text1"/>
        </w:rPr>
        <w:t xml:space="preserve">LL spoke to the pilots, </w:t>
      </w:r>
      <w:r w:rsidR="00DE3F63" w:rsidRPr="005B7C5C">
        <w:rPr>
          <w:rFonts w:cs="Times New Roman"/>
          <w:noProof/>
          <w:color w:val="000000" w:themeColor="text1"/>
        </w:rPr>
        <w:t>“Shuttle 1 &amp; 2, the Pentax Plant is a few miles northe</w:t>
      </w:r>
      <w:r w:rsidR="005613EB" w:rsidRPr="005B7C5C">
        <w:rPr>
          <w:rFonts w:cs="Times New Roman"/>
          <w:noProof/>
          <w:color w:val="000000" w:themeColor="text1"/>
        </w:rPr>
        <w:t>a</w:t>
      </w:r>
      <w:r w:rsidR="00DE3F63" w:rsidRPr="005B7C5C">
        <w:rPr>
          <w:rFonts w:cs="Times New Roman"/>
          <w:noProof/>
          <w:color w:val="000000" w:themeColor="text1"/>
        </w:rPr>
        <w:t>st of Amarillo, just follow the main highway Rte 60 to the northeast and the plant is on the north side. Admiral Hagerly told me this is the one that he’s most concer</w:t>
      </w:r>
      <w:r w:rsidR="005613EB" w:rsidRPr="005B7C5C">
        <w:rPr>
          <w:rFonts w:cs="Times New Roman"/>
          <w:noProof/>
          <w:color w:val="000000" w:themeColor="text1"/>
        </w:rPr>
        <w:t>n</w:t>
      </w:r>
      <w:r w:rsidR="00DE3F63" w:rsidRPr="005B7C5C">
        <w:rPr>
          <w:rFonts w:cs="Times New Roman"/>
          <w:noProof/>
          <w:color w:val="000000" w:themeColor="text1"/>
        </w:rPr>
        <w:t>ed about. It is where</w:t>
      </w:r>
      <w:r w:rsidR="00074598" w:rsidRPr="005B7C5C">
        <w:rPr>
          <w:rFonts w:cs="Times New Roman"/>
          <w:noProof/>
          <w:color w:val="000000" w:themeColor="text1"/>
        </w:rPr>
        <w:t xml:space="preserve"> all</w:t>
      </w:r>
      <w:r w:rsidR="00DE3F63" w:rsidRPr="005B7C5C">
        <w:rPr>
          <w:rFonts w:cs="Times New Roman"/>
          <w:noProof/>
          <w:color w:val="000000" w:themeColor="text1"/>
        </w:rPr>
        <w:t xml:space="preserve"> the nuclear weapons are assembled and dismantled. It is a quasi</w:t>
      </w:r>
      <w:r w:rsidR="005613EB" w:rsidRPr="005B7C5C">
        <w:rPr>
          <w:rFonts w:cs="Times New Roman"/>
          <w:noProof/>
          <w:color w:val="000000" w:themeColor="text1"/>
        </w:rPr>
        <w:t>-</w:t>
      </w:r>
      <w:r w:rsidR="00DE3F63" w:rsidRPr="005B7C5C">
        <w:rPr>
          <w:rFonts w:cs="Times New Roman"/>
          <w:noProof/>
          <w:color w:val="000000" w:themeColor="text1"/>
        </w:rPr>
        <w:t>military/industrial comple</w:t>
      </w:r>
      <w:r w:rsidR="005613EB" w:rsidRPr="005B7C5C">
        <w:rPr>
          <w:rFonts w:cs="Times New Roman"/>
          <w:noProof/>
          <w:color w:val="000000" w:themeColor="text1"/>
        </w:rPr>
        <w:t>x</w:t>
      </w:r>
      <w:r w:rsidR="00DE3F63" w:rsidRPr="005B7C5C">
        <w:rPr>
          <w:rFonts w:cs="Times New Roman"/>
          <w:noProof/>
          <w:color w:val="000000" w:themeColor="text1"/>
        </w:rPr>
        <w:t xml:space="preserve"> </w:t>
      </w:r>
      <w:r w:rsidR="00674AF2" w:rsidRPr="005B7C5C">
        <w:rPr>
          <w:rFonts w:cs="Times New Roman"/>
          <w:noProof/>
          <w:color w:val="000000" w:themeColor="text1"/>
        </w:rPr>
        <w:t>with a couple of companies runn</w:t>
      </w:r>
      <w:r w:rsidR="00DE3F63" w:rsidRPr="005B7C5C">
        <w:rPr>
          <w:rFonts w:cs="Times New Roman"/>
          <w:noProof/>
          <w:color w:val="000000" w:themeColor="text1"/>
        </w:rPr>
        <w:t xml:space="preserve">ing operations. That’s what makes it iffy. Whenever there are multiple groups </w:t>
      </w:r>
      <w:r w:rsidR="005613EB" w:rsidRPr="005B7C5C">
        <w:rPr>
          <w:rFonts w:cs="Times New Roman"/>
          <w:noProof/>
          <w:color w:val="000000" w:themeColor="text1"/>
        </w:rPr>
        <w:t>i</w:t>
      </w:r>
      <w:r w:rsidR="00DE3F63" w:rsidRPr="005B7C5C">
        <w:rPr>
          <w:rFonts w:cs="Times New Roman"/>
          <w:noProof/>
          <w:color w:val="000000" w:themeColor="text1"/>
        </w:rPr>
        <w:t>nvolved, there will be ga</w:t>
      </w:r>
      <w:r w:rsidR="00674AF2" w:rsidRPr="005B7C5C">
        <w:rPr>
          <w:rFonts w:cs="Times New Roman"/>
          <w:noProof/>
          <w:color w:val="000000" w:themeColor="text1"/>
        </w:rPr>
        <w:t>ps</w:t>
      </w:r>
      <w:r w:rsidR="005613EB" w:rsidRPr="005B7C5C">
        <w:rPr>
          <w:rFonts w:cs="Times New Roman"/>
          <w:noProof/>
          <w:color w:val="000000" w:themeColor="text1"/>
        </w:rPr>
        <w:t>,</w:t>
      </w:r>
      <w:r w:rsidR="00674AF2" w:rsidRPr="005B7C5C">
        <w:rPr>
          <w:rFonts w:cs="Times New Roman"/>
          <w:noProof/>
          <w:color w:val="000000" w:themeColor="text1"/>
        </w:rPr>
        <w:t xml:space="preserve"> and when you throw</w:t>
      </w:r>
      <w:r w:rsidR="00DE3F63" w:rsidRPr="005B7C5C">
        <w:rPr>
          <w:rFonts w:cs="Times New Roman"/>
          <w:noProof/>
          <w:color w:val="000000" w:themeColor="text1"/>
        </w:rPr>
        <w:t xml:space="preserve"> in the profit motive, you can bet on some issues developing. We’ll follow the same procedure</w:t>
      </w:r>
      <w:r w:rsidR="0031354E" w:rsidRPr="005B7C5C">
        <w:rPr>
          <w:rFonts w:cs="Times New Roman"/>
          <w:noProof/>
          <w:color w:val="000000" w:themeColor="text1"/>
        </w:rPr>
        <w:t>;</w:t>
      </w:r>
      <w:r w:rsidR="00DE3F63" w:rsidRPr="005B7C5C">
        <w:rPr>
          <w:rFonts w:cs="Times New Roman"/>
          <w:noProof/>
          <w:color w:val="000000" w:themeColor="text1"/>
        </w:rPr>
        <w:t xml:space="preserve"> Shuttle 1 will make a quick fly</w:t>
      </w:r>
      <w:r w:rsidR="00723DAC">
        <w:rPr>
          <w:rFonts w:cs="Times New Roman"/>
          <w:noProof/>
          <w:color w:val="000000" w:themeColor="text1"/>
        </w:rPr>
        <w:t>-</w:t>
      </w:r>
      <w:r w:rsidR="00DE3F63" w:rsidRPr="005B7C5C">
        <w:rPr>
          <w:rFonts w:cs="Times New Roman"/>
          <w:noProof/>
          <w:color w:val="000000" w:themeColor="text1"/>
        </w:rPr>
        <w:t>over while Shuttle 2 d</w:t>
      </w:r>
      <w:r w:rsidR="00674AF2" w:rsidRPr="005B7C5C">
        <w:rPr>
          <w:rFonts w:cs="Times New Roman"/>
          <w:noProof/>
          <w:color w:val="000000" w:themeColor="text1"/>
        </w:rPr>
        <w:t>oes the perimeter. This site has multiple storage areas. The nuclear area is within the main plant boundaries. Shuttle 2, check</w:t>
      </w:r>
      <w:r w:rsidR="00074598" w:rsidRPr="005B7C5C">
        <w:rPr>
          <w:rFonts w:cs="Times New Roman"/>
          <w:noProof/>
          <w:color w:val="000000" w:themeColor="text1"/>
        </w:rPr>
        <w:t xml:space="preserve"> all</w:t>
      </w:r>
      <w:r w:rsidR="00674AF2" w:rsidRPr="005B7C5C">
        <w:rPr>
          <w:rFonts w:cs="Times New Roman"/>
          <w:noProof/>
          <w:color w:val="000000" w:themeColor="text1"/>
        </w:rPr>
        <w:t xml:space="preserve"> the boundaries</w:t>
      </w:r>
      <w:r w:rsidR="005613EB" w:rsidRPr="005B7C5C">
        <w:rPr>
          <w:rFonts w:cs="Times New Roman"/>
          <w:noProof/>
          <w:color w:val="000000" w:themeColor="text1"/>
        </w:rPr>
        <w:t>,</w:t>
      </w:r>
      <w:r w:rsidR="00674AF2" w:rsidRPr="005B7C5C">
        <w:rPr>
          <w:rFonts w:cs="Times New Roman"/>
          <w:noProof/>
          <w:color w:val="000000" w:themeColor="text1"/>
        </w:rPr>
        <w:t xml:space="preserve"> and we’ll check the nuclear area first, then we’ll just do visual inspections of the conventional areas.”</w:t>
      </w:r>
    </w:p>
    <w:p w14:paraId="1A6AF233" w14:textId="550073EE" w:rsidR="00674AF2" w:rsidRPr="005B7C5C" w:rsidRDefault="00674AF2" w:rsidP="004537F7">
      <w:pPr>
        <w:rPr>
          <w:rFonts w:cs="Times New Roman"/>
          <w:noProof/>
          <w:color w:val="000000" w:themeColor="text1"/>
        </w:rPr>
      </w:pPr>
      <w:r w:rsidRPr="005B7C5C">
        <w:rPr>
          <w:rFonts w:cs="Times New Roman"/>
          <w:noProof/>
          <w:color w:val="000000" w:themeColor="text1"/>
        </w:rPr>
        <w:t>“Roger.”</w:t>
      </w:r>
    </w:p>
    <w:p w14:paraId="0D6C5605" w14:textId="4E1F213A" w:rsidR="00674AF2" w:rsidRPr="005B7C5C" w:rsidRDefault="00F71774" w:rsidP="004537F7">
      <w:pPr>
        <w:rPr>
          <w:rFonts w:cs="Times New Roman"/>
          <w:noProof/>
          <w:color w:val="000000" w:themeColor="text1"/>
        </w:rPr>
      </w:pPr>
      <w:r w:rsidRPr="005B7C5C">
        <w:rPr>
          <w:rFonts w:cs="Times New Roman"/>
          <w:noProof/>
          <w:color w:val="000000" w:themeColor="text1"/>
        </w:rPr>
        <w:t xml:space="preserve">After shuttle one </w:t>
      </w:r>
      <w:r w:rsidR="005613EB" w:rsidRPr="005B7C5C">
        <w:rPr>
          <w:rFonts w:cs="Times New Roman"/>
          <w:noProof/>
          <w:color w:val="000000" w:themeColor="text1"/>
        </w:rPr>
        <w:t xml:space="preserve">had </w:t>
      </w:r>
      <w:r w:rsidRPr="005B7C5C">
        <w:rPr>
          <w:rFonts w:cs="Times New Roman"/>
          <w:noProof/>
          <w:color w:val="000000" w:themeColor="text1"/>
        </w:rPr>
        <w:t xml:space="preserve">completed the first pass of the key buildings, the shuttle 1 pilot said, </w:t>
      </w:r>
      <w:r w:rsidR="00F65AB2" w:rsidRPr="005B7C5C">
        <w:rPr>
          <w:rFonts w:cs="Times New Roman"/>
          <w:noProof/>
          <w:color w:val="000000" w:themeColor="text1"/>
        </w:rPr>
        <w:t xml:space="preserve">“MC, </w:t>
      </w:r>
      <w:r w:rsidR="00965FD2" w:rsidRPr="005B7C5C">
        <w:rPr>
          <w:rFonts w:cs="Times New Roman"/>
          <w:noProof/>
          <w:color w:val="000000" w:themeColor="text1"/>
        </w:rPr>
        <w:t>my first fly-over is done</w:t>
      </w:r>
      <w:r w:rsidR="00723DAC">
        <w:rPr>
          <w:rFonts w:cs="Times New Roman"/>
          <w:noProof/>
          <w:color w:val="000000" w:themeColor="text1"/>
        </w:rPr>
        <w:t>. D</w:t>
      </w:r>
      <w:r w:rsidR="00965FD2" w:rsidRPr="005B7C5C">
        <w:rPr>
          <w:rFonts w:cs="Times New Roman"/>
          <w:noProof/>
          <w:color w:val="000000" w:themeColor="text1"/>
        </w:rPr>
        <w:t xml:space="preserve">id you see </w:t>
      </w:r>
      <w:r w:rsidRPr="005B7C5C">
        <w:rPr>
          <w:rFonts w:cs="Times New Roman"/>
          <w:noProof/>
          <w:color w:val="000000" w:themeColor="text1"/>
        </w:rPr>
        <w:t>anything?”</w:t>
      </w:r>
    </w:p>
    <w:p w14:paraId="36FEE721" w14:textId="41859A82" w:rsidR="00965FD2" w:rsidRPr="005B7C5C" w:rsidRDefault="00965FD2" w:rsidP="004537F7">
      <w:pPr>
        <w:rPr>
          <w:rFonts w:cs="Times New Roman"/>
          <w:noProof/>
          <w:color w:val="000000" w:themeColor="text1"/>
        </w:rPr>
      </w:pPr>
      <w:r w:rsidRPr="005B7C5C">
        <w:rPr>
          <w:rFonts w:cs="Times New Roman"/>
          <w:noProof/>
          <w:color w:val="000000" w:themeColor="text1"/>
        </w:rPr>
        <w:lastRenderedPageBreak/>
        <w:t>“No, go ahead and find a place to set down,” LL said.</w:t>
      </w:r>
    </w:p>
    <w:p w14:paraId="3D853E00" w14:textId="35884E40" w:rsidR="00965FD2" w:rsidRPr="005B7C5C" w:rsidRDefault="00965FD2" w:rsidP="004537F7">
      <w:pPr>
        <w:rPr>
          <w:rFonts w:cs="Times New Roman"/>
          <w:noProof/>
          <w:color w:val="000000" w:themeColor="text1"/>
        </w:rPr>
      </w:pPr>
      <w:r w:rsidRPr="005B7C5C">
        <w:rPr>
          <w:rFonts w:cs="Times New Roman"/>
          <w:noProof/>
          <w:color w:val="000000" w:themeColor="text1"/>
        </w:rPr>
        <w:t>“Will do.”</w:t>
      </w:r>
    </w:p>
    <w:p w14:paraId="492EBF72" w14:textId="0ED28E25" w:rsidR="00965FD2" w:rsidRPr="005B7C5C" w:rsidRDefault="00965FD2" w:rsidP="004537F7">
      <w:pPr>
        <w:rPr>
          <w:rFonts w:cs="Times New Roman"/>
          <w:noProof/>
          <w:color w:val="000000" w:themeColor="text1"/>
        </w:rPr>
      </w:pPr>
      <w:r w:rsidRPr="005B7C5C">
        <w:rPr>
          <w:rFonts w:cs="Times New Roman"/>
          <w:noProof/>
          <w:color w:val="000000" w:themeColor="text1"/>
        </w:rPr>
        <w:t>“Shuttle 1, there is a fence breach on the southwest corner,” shuttle 2 reported.</w:t>
      </w:r>
    </w:p>
    <w:p w14:paraId="2EC74D06" w14:textId="4158EB8C" w:rsidR="00965FD2" w:rsidRPr="005B7C5C" w:rsidRDefault="00965FD2" w:rsidP="004537F7">
      <w:pPr>
        <w:rPr>
          <w:rFonts w:cs="Times New Roman"/>
          <w:noProof/>
          <w:color w:val="000000" w:themeColor="text1"/>
        </w:rPr>
      </w:pPr>
      <w:r w:rsidRPr="005B7C5C">
        <w:rPr>
          <w:rFonts w:cs="Times New Roman"/>
          <w:noProof/>
          <w:color w:val="000000" w:themeColor="text1"/>
        </w:rPr>
        <w:t>“Roger,” LL responded.</w:t>
      </w:r>
    </w:p>
    <w:p w14:paraId="0B513B6B" w14:textId="1CEAFD76" w:rsidR="00965FD2" w:rsidRPr="005B7C5C" w:rsidRDefault="00965FD2" w:rsidP="004537F7">
      <w:pPr>
        <w:rPr>
          <w:rFonts w:cs="Times New Roman"/>
          <w:noProof/>
          <w:color w:val="000000" w:themeColor="text1"/>
        </w:rPr>
      </w:pPr>
      <w:r w:rsidRPr="005B7C5C">
        <w:rPr>
          <w:rFonts w:cs="Times New Roman"/>
          <w:noProof/>
          <w:color w:val="000000" w:themeColor="text1"/>
        </w:rPr>
        <w:t>“MC, there are signs posted around the breach, they have a bunch of peace stuff written all over. There is one sign that says, ‘You’re dead, we’re alive.’”</w:t>
      </w:r>
    </w:p>
    <w:p w14:paraId="7E0A69FC" w14:textId="1A929843" w:rsidR="00965FD2" w:rsidRPr="005B7C5C" w:rsidRDefault="00965FD2" w:rsidP="004537F7">
      <w:pPr>
        <w:rPr>
          <w:rFonts w:cs="Times New Roman"/>
          <w:noProof/>
          <w:color w:val="000000" w:themeColor="text1"/>
        </w:rPr>
      </w:pPr>
      <w:r w:rsidRPr="005B7C5C">
        <w:rPr>
          <w:rFonts w:cs="Times New Roman"/>
          <w:noProof/>
          <w:color w:val="000000" w:themeColor="text1"/>
        </w:rPr>
        <w:t>“Roger, go ahead and check the remainder of the fencing</w:t>
      </w:r>
      <w:r w:rsidR="00723DAC">
        <w:rPr>
          <w:rFonts w:cs="Times New Roman"/>
          <w:noProof/>
          <w:color w:val="000000" w:themeColor="text1"/>
        </w:rPr>
        <w:t>. W</w:t>
      </w:r>
      <w:r w:rsidRPr="005B7C5C">
        <w:rPr>
          <w:rFonts w:cs="Times New Roman"/>
          <w:noProof/>
          <w:color w:val="000000" w:themeColor="text1"/>
        </w:rPr>
        <w:t>e’re heading for the bunker doors.”</w:t>
      </w:r>
    </w:p>
    <w:p w14:paraId="5BE4357F" w14:textId="7BA7F890" w:rsidR="00965FD2" w:rsidRPr="005B7C5C" w:rsidRDefault="00965FD2" w:rsidP="004537F7">
      <w:pPr>
        <w:rPr>
          <w:rFonts w:cs="Times New Roman"/>
          <w:noProof/>
          <w:color w:val="000000" w:themeColor="text1"/>
        </w:rPr>
      </w:pPr>
      <w:r w:rsidRPr="005B7C5C">
        <w:rPr>
          <w:rFonts w:cs="Times New Roman"/>
          <w:noProof/>
          <w:color w:val="000000" w:themeColor="text1"/>
        </w:rPr>
        <w:t>Rog,”</w:t>
      </w:r>
    </w:p>
    <w:p w14:paraId="66812F56" w14:textId="681B160A" w:rsidR="00965FD2" w:rsidRPr="005B7C5C" w:rsidRDefault="00965FD2" w:rsidP="004537F7">
      <w:pPr>
        <w:rPr>
          <w:rFonts w:cs="Times New Roman"/>
          <w:noProof/>
          <w:color w:val="000000" w:themeColor="text1"/>
        </w:rPr>
      </w:pPr>
      <w:r w:rsidRPr="005B7C5C">
        <w:rPr>
          <w:rFonts w:cs="Times New Roman"/>
          <w:noProof/>
          <w:color w:val="000000" w:themeColor="text1"/>
        </w:rPr>
        <w:t>“Sarge, do you see that?” Mack asked.</w:t>
      </w:r>
    </w:p>
    <w:p w14:paraId="61901ED4" w14:textId="5634F1E7" w:rsidR="00965FD2" w:rsidRPr="005B7C5C" w:rsidRDefault="00965FD2" w:rsidP="004537F7">
      <w:pPr>
        <w:rPr>
          <w:rFonts w:cs="Times New Roman"/>
          <w:noProof/>
          <w:color w:val="000000" w:themeColor="text1"/>
        </w:rPr>
      </w:pPr>
      <w:r w:rsidRPr="005B7C5C">
        <w:rPr>
          <w:rFonts w:cs="Times New Roman"/>
          <w:noProof/>
          <w:color w:val="000000" w:themeColor="text1"/>
        </w:rPr>
        <w:t>“Sure do</w:t>
      </w:r>
      <w:r w:rsidR="00723DAC">
        <w:rPr>
          <w:rFonts w:cs="Times New Roman"/>
          <w:noProof/>
          <w:color w:val="000000" w:themeColor="text1"/>
        </w:rPr>
        <w:t>;</w:t>
      </w:r>
      <w:r w:rsidRPr="005B7C5C">
        <w:rPr>
          <w:rFonts w:cs="Times New Roman"/>
          <w:noProof/>
          <w:color w:val="000000" w:themeColor="text1"/>
        </w:rPr>
        <w:t xml:space="preserve"> why would someone put flowers in front of each of the bunker doors</w:t>
      </w:r>
      <w:r w:rsidR="00FC71B4" w:rsidRPr="005B7C5C">
        <w:rPr>
          <w:rFonts w:cs="Times New Roman"/>
          <w:noProof/>
          <w:color w:val="000000" w:themeColor="text1"/>
        </w:rPr>
        <w:t>?</w:t>
      </w:r>
      <w:r w:rsidRPr="005B7C5C">
        <w:rPr>
          <w:rFonts w:cs="Times New Roman"/>
          <w:noProof/>
          <w:color w:val="000000" w:themeColor="text1"/>
        </w:rPr>
        <w:t xml:space="preserve">” LL </w:t>
      </w:r>
      <w:r w:rsidR="00FC71B4" w:rsidRPr="005B7C5C">
        <w:rPr>
          <w:rFonts w:cs="Times New Roman"/>
          <w:noProof/>
          <w:color w:val="000000" w:themeColor="text1"/>
        </w:rPr>
        <w:t>questioned</w:t>
      </w:r>
      <w:r w:rsidRPr="005B7C5C">
        <w:rPr>
          <w:rFonts w:cs="Times New Roman"/>
          <w:noProof/>
          <w:color w:val="000000" w:themeColor="text1"/>
        </w:rPr>
        <w:t>.</w:t>
      </w:r>
    </w:p>
    <w:p w14:paraId="220796EF" w14:textId="4831001C" w:rsidR="00965FD2" w:rsidRPr="005B7C5C" w:rsidRDefault="00965FD2" w:rsidP="004537F7">
      <w:pPr>
        <w:rPr>
          <w:rFonts w:cs="Times New Roman"/>
          <w:noProof/>
          <w:color w:val="000000" w:themeColor="text1"/>
        </w:rPr>
      </w:pPr>
      <w:r w:rsidRPr="005B7C5C">
        <w:rPr>
          <w:rFonts w:cs="Times New Roman"/>
          <w:noProof/>
          <w:color w:val="000000" w:themeColor="text1"/>
        </w:rPr>
        <w:t xml:space="preserve">Mack suggested, “maybe the people that put the signs on the fence knew enough </w:t>
      </w:r>
      <w:r w:rsidR="00F71774" w:rsidRPr="005B7C5C">
        <w:rPr>
          <w:rFonts w:cs="Times New Roman"/>
          <w:noProof/>
          <w:color w:val="000000" w:themeColor="text1"/>
        </w:rPr>
        <w:t xml:space="preserve">sense to know </w:t>
      </w:r>
      <w:r w:rsidRPr="005B7C5C">
        <w:rPr>
          <w:rFonts w:cs="Times New Roman"/>
          <w:noProof/>
          <w:color w:val="000000" w:themeColor="text1"/>
        </w:rPr>
        <w:t xml:space="preserve">what was here </w:t>
      </w:r>
      <w:r w:rsidR="00F71774" w:rsidRPr="005B7C5C">
        <w:rPr>
          <w:rFonts w:cs="Times New Roman"/>
          <w:noProof/>
          <w:color w:val="000000" w:themeColor="text1"/>
        </w:rPr>
        <w:t xml:space="preserve">and </w:t>
      </w:r>
      <w:r w:rsidRPr="005B7C5C">
        <w:rPr>
          <w:rFonts w:cs="Times New Roman"/>
          <w:noProof/>
          <w:color w:val="000000" w:themeColor="text1"/>
        </w:rPr>
        <w:t>to stay out. They were making a statement.”</w:t>
      </w:r>
    </w:p>
    <w:p w14:paraId="44314C55" w14:textId="5684DDF9" w:rsidR="00965FD2" w:rsidRPr="005B7C5C" w:rsidRDefault="00965FD2" w:rsidP="004537F7">
      <w:pPr>
        <w:rPr>
          <w:rFonts w:cs="Times New Roman"/>
          <w:noProof/>
          <w:color w:val="000000" w:themeColor="text1"/>
        </w:rPr>
      </w:pPr>
      <w:r w:rsidRPr="005B7C5C">
        <w:rPr>
          <w:rFonts w:cs="Times New Roman"/>
          <w:noProof/>
          <w:color w:val="000000" w:themeColor="text1"/>
        </w:rPr>
        <w:t>“Could be, let’s run a bead of weld around the doors</w:t>
      </w:r>
      <w:r w:rsidR="00723DAC">
        <w:rPr>
          <w:rFonts w:cs="Times New Roman"/>
          <w:noProof/>
          <w:color w:val="000000" w:themeColor="text1"/>
        </w:rPr>
        <w:t>;</w:t>
      </w:r>
      <w:r w:rsidRPr="005B7C5C">
        <w:rPr>
          <w:rFonts w:cs="Times New Roman"/>
          <w:noProof/>
          <w:color w:val="000000" w:themeColor="text1"/>
        </w:rPr>
        <w:t xml:space="preserve"> I want to make sure they can’t get in if any of them are left,” said LL.</w:t>
      </w:r>
    </w:p>
    <w:p w14:paraId="7E4B90E0" w14:textId="709C1D4E" w:rsidR="00965FD2" w:rsidRPr="005B7C5C" w:rsidRDefault="00965FD2" w:rsidP="004537F7">
      <w:pPr>
        <w:rPr>
          <w:rFonts w:cs="Times New Roman"/>
          <w:noProof/>
          <w:color w:val="000000" w:themeColor="text1"/>
        </w:rPr>
      </w:pPr>
      <w:r w:rsidRPr="005B7C5C">
        <w:rPr>
          <w:rFonts w:cs="Times New Roman"/>
          <w:noProof/>
          <w:color w:val="000000" w:themeColor="text1"/>
        </w:rPr>
        <w:t>“Shutt</w:t>
      </w:r>
      <w:r w:rsidR="005613EB" w:rsidRPr="005B7C5C">
        <w:rPr>
          <w:rFonts w:cs="Times New Roman"/>
          <w:noProof/>
          <w:color w:val="000000" w:themeColor="text1"/>
        </w:rPr>
        <w:t>le</w:t>
      </w:r>
      <w:r w:rsidRPr="005B7C5C">
        <w:rPr>
          <w:rFonts w:cs="Times New Roman"/>
          <w:noProof/>
          <w:color w:val="000000" w:themeColor="text1"/>
        </w:rPr>
        <w:t xml:space="preserve"> 2, this is MC. We’re going to weld the doors shut, should take a couple of hours.”</w:t>
      </w:r>
    </w:p>
    <w:p w14:paraId="73D3DAA2" w14:textId="0AD5846A" w:rsidR="00965FD2" w:rsidRPr="005B7C5C" w:rsidRDefault="00965FD2" w:rsidP="004537F7">
      <w:pPr>
        <w:rPr>
          <w:rFonts w:cs="Times New Roman"/>
          <w:noProof/>
          <w:color w:val="000000" w:themeColor="text1"/>
        </w:rPr>
      </w:pPr>
      <w:r w:rsidRPr="005B7C5C">
        <w:rPr>
          <w:rFonts w:cs="Times New Roman"/>
          <w:noProof/>
          <w:color w:val="000000" w:themeColor="text1"/>
        </w:rPr>
        <w:t>“Roger, we’ll stay orbiting.”</w:t>
      </w:r>
    </w:p>
    <w:p w14:paraId="25321626" w14:textId="77777777" w:rsidR="006525EF" w:rsidRPr="005B7C5C" w:rsidRDefault="006525EF" w:rsidP="00845671">
      <w:pPr>
        <w:pStyle w:val="Heading2"/>
        <w:rPr>
          <w:rFonts w:cs="Times New Roman"/>
          <w:noProof/>
        </w:rPr>
      </w:pPr>
      <w:r w:rsidRPr="005B7C5C">
        <w:rPr>
          <w:rFonts w:cs="Times New Roman"/>
          <w:noProof/>
        </w:rPr>
        <w:lastRenderedPageBreak/>
        <w:t>The ESC Emerges</w:t>
      </w:r>
    </w:p>
    <w:p w14:paraId="15792623" w14:textId="081AFD87" w:rsidR="0095034A" w:rsidRPr="005B7C5C" w:rsidRDefault="0095034A" w:rsidP="004537F7">
      <w:pPr>
        <w:rPr>
          <w:rFonts w:cs="Times New Roman"/>
          <w:noProof/>
          <w:color w:val="000000" w:themeColor="text1"/>
        </w:rPr>
      </w:pPr>
      <w:r w:rsidRPr="005B7C5C">
        <w:rPr>
          <w:rFonts w:cs="Times New Roman"/>
          <w:noProof/>
          <w:color w:val="000000" w:themeColor="text1"/>
        </w:rPr>
        <w:t xml:space="preserve">Three and half days of details, debates, and </w:t>
      </w:r>
      <w:r w:rsidR="00117B9D" w:rsidRPr="005B7C5C">
        <w:rPr>
          <w:rFonts w:cs="Times New Roman"/>
          <w:noProof/>
          <w:color w:val="000000" w:themeColor="text1"/>
        </w:rPr>
        <w:t>discussions</w:t>
      </w:r>
      <w:r w:rsidRPr="005B7C5C">
        <w:rPr>
          <w:rFonts w:cs="Times New Roman"/>
          <w:noProof/>
          <w:color w:val="000000" w:themeColor="text1"/>
        </w:rPr>
        <w:t xml:space="preserve"> left everyone nearly exhausted. Each day was intermixed with time on the Chevesky and time on their individual commands. Then return trips to debrief each other and share their learned experiences.</w:t>
      </w:r>
    </w:p>
    <w:p w14:paraId="10012D97" w14:textId="12D2ACEF" w:rsidR="00BB0F7C" w:rsidRPr="005B7C5C" w:rsidRDefault="0095034A" w:rsidP="004537F7">
      <w:pPr>
        <w:rPr>
          <w:rFonts w:cs="Times New Roman"/>
          <w:noProof/>
          <w:color w:val="000000" w:themeColor="text1"/>
        </w:rPr>
      </w:pPr>
      <w:r w:rsidRPr="005B7C5C">
        <w:rPr>
          <w:rFonts w:cs="Times New Roman"/>
          <w:noProof/>
          <w:color w:val="000000" w:themeColor="text1"/>
        </w:rPr>
        <w:t>“</w:t>
      </w:r>
      <w:r w:rsidR="00BB0F7C" w:rsidRPr="005B7C5C">
        <w:rPr>
          <w:rFonts w:cs="Times New Roman"/>
          <w:noProof/>
          <w:color w:val="000000" w:themeColor="text1"/>
        </w:rPr>
        <w:t>First off,</w:t>
      </w:r>
      <w:r w:rsidR="00FA16D7" w:rsidRPr="005B7C5C">
        <w:rPr>
          <w:rFonts w:cs="Times New Roman"/>
          <w:noProof/>
          <w:color w:val="000000" w:themeColor="text1"/>
        </w:rPr>
        <w:t>” Admiral Monso</w:t>
      </w:r>
      <w:r w:rsidR="00301BDC" w:rsidRPr="005B7C5C">
        <w:rPr>
          <w:rFonts w:cs="Times New Roman"/>
          <w:noProof/>
          <w:color w:val="000000" w:themeColor="text1"/>
        </w:rPr>
        <w:t>n</w:t>
      </w:r>
      <w:r w:rsidR="00FA16D7" w:rsidRPr="005B7C5C">
        <w:rPr>
          <w:rFonts w:cs="Times New Roman"/>
          <w:noProof/>
          <w:color w:val="000000" w:themeColor="text1"/>
        </w:rPr>
        <w:t xml:space="preserve"> said to get everyone’s attention,</w:t>
      </w:r>
      <w:r w:rsidR="00BB0F7C" w:rsidRPr="005B7C5C">
        <w:rPr>
          <w:rFonts w:cs="Times New Roman"/>
          <w:noProof/>
          <w:color w:val="000000" w:themeColor="text1"/>
        </w:rPr>
        <w:t xml:space="preserve"> </w:t>
      </w:r>
      <w:r w:rsidR="00FA16D7" w:rsidRPr="005B7C5C">
        <w:rPr>
          <w:rFonts w:cs="Times New Roman"/>
          <w:noProof/>
          <w:color w:val="000000" w:themeColor="text1"/>
        </w:rPr>
        <w:t>“</w:t>
      </w:r>
      <w:r w:rsidR="00BB0F7C" w:rsidRPr="005B7C5C">
        <w:rPr>
          <w:rFonts w:cs="Times New Roman"/>
          <w:noProof/>
          <w:color w:val="000000" w:themeColor="text1"/>
        </w:rPr>
        <w:t>I’ve spoken with Alpha and SIMPOC a couple of time</w:t>
      </w:r>
      <w:r w:rsidR="00301BDC" w:rsidRPr="005B7C5C">
        <w:rPr>
          <w:rFonts w:cs="Times New Roman"/>
          <w:noProof/>
          <w:color w:val="000000" w:themeColor="text1"/>
        </w:rPr>
        <w:t>s</w:t>
      </w:r>
      <w:r w:rsidR="0031354E" w:rsidRPr="005B7C5C">
        <w:rPr>
          <w:rFonts w:cs="Times New Roman"/>
          <w:noProof/>
          <w:color w:val="000000" w:themeColor="text1"/>
        </w:rPr>
        <w:t>,</w:t>
      </w:r>
      <w:r w:rsidR="00BB0F7C" w:rsidRPr="005B7C5C">
        <w:rPr>
          <w:rFonts w:cs="Times New Roman"/>
          <w:noProof/>
          <w:color w:val="000000" w:themeColor="text1"/>
        </w:rPr>
        <w:t xml:space="preserve"> and I’d like to have Alpha as part of my crew. I’m starting him as my ops officer or captain of the ship. As time passes</w:t>
      </w:r>
      <w:r w:rsidR="0031354E" w:rsidRPr="005B7C5C">
        <w:rPr>
          <w:rFonts w:cs="Times New Roman"/>
          <w:noProof/>
          <w:color w:val="000000" w:themeColor="text1"/>
        </w:rPr>
        <w:t>,</w:t>
      </w:r>
      <w:r w:rsidR="00BB0F7C" w:rsidRPr="005B7C5C">
        <w:rPr>
          <w:rFonts w:cs="Times New Roman"/>
          <w:noProof/>
          <w:color w:val="000000" w:themeColor="text1"/>
        </w:rPr>
        <w:t xml:space="preserve"> we’ll see where he’ll fit best. With SIMPOC’s help</w:t>
      </w:r>
      <w:r w:rsidR="0031354E" w:rsidRPr="005B7C5C">
        <w:rPr>
          <w:rFonts w:cs="Times New Roman"/>
          <w:noProof/>
          <w:color w:val="000000" w:themeColor="text1"/>
        </w:rPr>
        <w:t>,</w:t>
      </w:r>
      <w:r w:rsidR="00BB0F7C" w:rsidRPr="005B7C5C">
        <w:rPr>
          <w:rFonts w:cs="Times New Roman"/>
          <w:noProof/>
          <w:color w:val="000000" w:themeColor="text1"/>
        </w:rPr>
        <w:t xml:space="preserve"> they’ve passed a great deal of the technical data</w:t>
      </w:r>
      <w:r w:rsidR="0031354E" w:rsidRPr="005B7C5C">
        <w:rPr>
          <w:rFonts w:cs="Times New Roman"/>
          <w:noProof/>
          <w:color w:val="000000" w:themeColor="text1"/>
        </w:rPr>
        <w:t>,</w:t>
      </w:r>
      <w:r w:rsidR="00BB0F7C" w:rsidRPr="005B7C5C">
        <w:rPr>
          <w:rFonts w:cs="Times New Roman"/>
          <w:noProof/>
          <w:color w:val="000000" w:themeColor="text1"/>
        </w:rPr>
        <w:t xml:space="preserve"> and I think he’ll be pretty busy as we exercise these ships.”</w:t>
      </w:r>
    </w:p>
    <w:p w14:paraId="48A2BEAD" w14:textId="77777777" w:rsidR="00BB0F7C" w:rsidRPr="005B7C5C" w:rsidRDefault="00BB0F7C" w:rsidP="004537F7">
      <w:pPr>
        <w:rPr>
          <w:rFonts w:cs="Times New Roman"/>
          <w:noProof/>
          <w:color w:val="000000" w:themeColor="text1"/>
        </w:rPr>
      </w:pPr>
      <w:r w:rsidRPr="005B7C5C">
        <w:rPr>
          <w:rFonts w:cs="Times New Roman"/>
          <w:noProof/>
          <w:color w:val="000000" w:themeColor="text1"/>
        </w:rPr>
        <w:t>“Admiral, I think that’s a great idea,” responded Joan.</w:t>
      </w:r>
    </w:p>
    <w:p w14:paraId="63B8C3DC" w14:textId="578F1634" w:rsidR="0095034A" w:rsidRPr="005B7C5C" w:rsidRDefault="00BB0F7C" w:rsidP="004537F7">
      <w:pPr>
        <w:rPr>
          <w:rFonts w:cs="Times New Roman"/>
          <w:noProof/>
          <w:color w:val="000000" w:themeColor="text1"/>
        </w:rPr>
      </w:pPr>
      <w:r w:rsidRPr="005B7C5C">
        <w:rPr>
          <w:rFonts w:cs="Times New Roman"/>
          <w:noProof/>
          <w:color w:val="000000" w:themeColor="text1"/>
        </w:rPr>
        <w:t xml:space="preserve">“Now to continue, </w:t>
      </w:r>
      <w:r w:rsidR="0095034A" w:rsidRPr="005B7C5C">
        <w:rPr>
          <w:rFonts w:cs="Times New Roman"/>
          <w:noProof/>
          <w:color w:val="000000" w:themeColor="text1"/>
        </w:rPr>
        <w:t>Ok</w:t>
      </w:r>
      <w:r w:rsidR="001D6F03" w:rsidRPr="005B7C5C">
        <w:rPr>
          <w:rFonts w:cs="Times New Roman"/>
          <w:noProof/>
          <w:color w:val="000000" w:themeColor="text1"/>
        </w:rPr>
        <w:t>ay</w:t>
      </w:r>
      <w:r w:rsidR="0095034A" w:rsidRPr="005B7C5C">
        <w:rPr>
          <w:rFonts w:cs="Times New Roman"/>
          <w:noProof/>
          <w:color w:val="000000" w:themeColor="text1"/>
        </w:rPr>
        <w:t xml:space="preserve">, we’re going to arm the </w:t>
      </w:r>
      <w:r w:rsidR="008C34A6">
        <w:rPr>
          <w:rFonts w:cs="Times New Roman"/>
          <w:noProof/>
          <w:color w:val="000000" w:themeColor="text1"/>
        </w:rPr>
        <w:t>cow robot</w:t>
      </w:r>
      <w:r w:rsidR="0095034A" w:rsidRPr="005B7C5C">
        <w:rPr>
          <w:rFonts w:cs="Times New Roman"/>
          <w:noProof/>
          <w:color w:val="000000" w:themeColor="text1"/>
        </w:rPr>
        <w:t>s and move them to the supply ships as they’re armed</w:t>
      </w:r>
      <w:r w:rsidR="00723DAC">
        <w:rPr>
          <w:rFonts w:cs="Times New Roman"/>
          <w:noProof/>
          <w:color w:val="000000" w:themeColor="text1"/>
        </w:rPr>
        <w:t>,</w:t>
      </w:r>
      <w:r w:rsidR="0095034A" w:rsidRPr="005B7C5C">
        <w:rPr>
          <w:rFonts w:cs="Times New Roman"/>
          <w:noProof/>
          <w:color w:val="000000" w:themeColor="text1"/>
        </w:rPr>
        <w:t xml:space="preserve"> correct?” asked Admiral Monson.</w:t>
      </w:r>
    </w:p>
    <w:p w14:paraId="423EC323" w14:textId="20045F2D" w:rsidR="0095034A" w:rsidRPr="005B7C5C" w:rsidRDefault="0095034A" w:rsidP="004537F7">
      <w:pPr>
        <w:rPr>
          <w:rFonts w:cs="Times New Roman"/>
          <w:noProof/>
          <w:color w:val="000000" w:themeColor="text1"/>
        </w:rPr>
      </w:pPr>
      <w:r w:rsidRPr="005B7C5C">
        <w:rPr>
          <w:rFonts w:cs="Times New Roman"/>
          <w:noProof/>
          <w:color w:val="000000" w:themeColor="text1"/>
        </w:rPr>
        <w:t>“Yes, but we’ll leave as many as necessary on the ground to help with construction, protection</w:t>
      </w:r>
      <w:r w:rsidR="005613EB" w:rsidRPr="005B7C5C">
        <w:rPr>
          <w:rFonts w:cs="Times New Roman"/>
          <w:noProof/>
          <w:color w:val="000000" w:themeColor="text1"/>
        </w:rPr>
        <w:t>,</w:t>
      </w:r>
      <w:r w:rsidRPr="005B7C5C">
        <w:rPr>
          <w:rFonts w:cs="Times New Roman"/>
          <w:noProof/>
          <w:color w:val="000000" w:themeColor="text1"/>
        </w:rPr>
        <w:t xml:space="preserve"> etc., “ responded Tom.</w:t>
      </w:r>
    </w:p>
    <w:p w14:paraId="7CD0E4FC" w14:textId="61AE7153" w:rsidR="0095034A" w:rsidRPr="005B7C5C" w:rsidRDefault="0095034A" w:rsidP="004537F7">
      <w:pPr>
        <w:rPr>
          <w:rFonts w:cs="Times New Roman"/>
          <w:noProof/>
          <w:color w:val="000000" w:themeColor="text1"/>
        </w:rPr>
      </w:pPr>
      <w:r w:rsidRPr="005B7C5C">
        <w:rPr>
          <w:rFonts w:cs="Times New Roman"/>
          <w:noProof/>
          <w:color w:val="000000" w:themeColor="text1"/>
        </w:rPr>
        <w:t>“These Vakeel seemed limited</w:t>
      </w:r>
      <w:r w:rsidR="0031354E" w:rsidRPr="005B7C5C">
        <w:rPr>
          <w:rFonts w:cs="Times New Roman"/>
          <w:noProof/>
          <w:color w:val="000000" w:themeColor="text1"/>
        </w:rPr>
        <w:t>;</w:t>
      </w:r>
      <w:r w:rsidRPr="005B7C5C">
        <w:rPr>
          <w:rFonts w:cs="Times New Roman"/>
          <w:noProof/>
          <w:color w:val="000000" w:themeColor="text1"/>
        </w:rPr>
        <w:t xml:space="preserve"> I notice that we don’t have star maps that cover much more than their areas. Is there any information beyond those boundaries?” Admiral Mears asked.</w:t>
      </w:r>
    </w:p>
    <w:p w14:paraId="74ED9E7D" w14:textId="2753A069" w:rsidR="0095034A" w:rsidRPr="005B7C5C" w:rsidRDefault="0095034A" w:rsidP="004537F7">
      <w:pPr>
        <w:rPr>
          <w:rFonts w:cs="Times New Roman"/>
          <w:noProof/>
          <w:color w:val="000000" w:themeColor="text1"/>
        </w:rPr>
      </w:pPr>
      <w:r w:rsidRPr="005B7C5C">
        <w:rPr>
          <w:rFonts w:cs="Times New Roman"/>
          <w:noProof/>
          <w:color w:val="000000" w:themeColor="text1"/>
        </w:rPr>
        <w:t>“No, they don’t seem to have the adventurous spirit that we do. Their civilization puts tremendous pressure on the leaders for resources and expansion. From their perspective</w:t>
      </w:r>
      <w:r w:rsidR="00723DAC">
        <w:rPr>
          <w:rFonts w:cs="Times New Roman"/>
          <w:noProof/>
          <w:color w:val="000000" w:themeColor="text1"/>
        </w:rPr>
        <w:t>,</w:t>
      </w:r>
      <w:r w:rsidRPr="005B7C5C">
        <w:rPr>
          <w:rFonts w:cs="Times New Roman"/>
          <w:noProof/>
          <w:color w:val="000000" w:themeColor="text1"/>
        </w:rPr>
        <w:t xml:space="preserve"> exploration is only necessary to find the next system where they can harvest what they need,” responded SIMPOC.</w:t>
      </w:r>
    </w:p>
    <w:p w14:paraId="5AE626DB" w14:textId="77777777" w:rsidR="0095034A" w:rsidRPr="005B7C5C" w:rsidRDefault="0095034A" w:rsidP="004537F7">
      <w:pPr>
        <w:rPr>
          <w:rFonts w:cs="Times New Roman"/>
          <w:noProof/>
          <w:color w:val="000000" w:themeColor="text1"/>
        </w:rPr>
      </w:pPr>
      <w:r w:rsidRPr="005B7C5C">
        <w:rPr>
          <w:rFonts w:cs="Times New Roman"/>
          <w:noProof/>
          <w:color w:val="000000" w:themeColor="text1"/>
        </w:rPr>
        <w:lastRenderedPageBreak/>
        <w:t>“Do you know where Julius ended up?” asked Captain Drummond.</w:t>
      </w:r>
    </w:p>
    <w:p w14:paraId="4A6D8CBB" w14:textId="77777777" w:rsidR="0095034A" w:rsidRPr="005B7C5C" w:rsidRDefault="0095034A" w:rsidP="004537F7">
      <w:pPr>
        <w:rPr>
          <w:rFonts w:cs="Times New Roman"/>
          <w:noProof/>
          <w:color w:val="000000" w:themeColor="text1"/>
        </w:rPr>
      </w:pPr>
      <w:r w:rsidRPr="005B7C5C">
        <w:rPr>
          <w:rFonts w:cs="Times New Roman"/>
          <w:noProof/>
          <w:color w:val="000000" w:themeColor="text1"/>
        </w:rPr>
        <w:t>“Yes, he was sent to this system,” SIMPOC answered as he brought up the system on the 3D Display then zoomed in on it.</w:t>
      </w:r>
    </w:p>
    <w:p w14:paraId="67BCAE5C" w14:textId="77777777" w:rsidR="0095034A" w:rsidRPr="005B7C5C" w:rsidRDefault="0095034A" w:rsidP="004537F7">
      <w:pPr>
        <w:rPr>
          <w:rFonts w:cs="Times New Roman"/>
          <w:noProof/>
          <w:color w:val="000000" w:themeColor="text1"/>
        </w:rPr>
      </w:pPr>
      <w:r w:rsidRPr="005B7C5C">
        <w:rPr>
          <w:rFonts w:cs="Times New Roman"/>
          <w:noProof/>
          <w:color w:val="000000" w:themeColor="text1"/>
        </w:rPr>
        <w:t>“Do you have information about what is in that area?” Admiral Monson asked.</w:t>
      </w:r>
    </w:p>
    <w:p w14:paraId="4C79E3C0" w14:textId="1D5F66BF" w:rsidR="0095034A" w:rsidRPr="005B7C5C" w:rsidRDefault="0095034A" w:rsidP="004537F7">
      <w:pPr>
        <w:rPr>
          <w:rFonts w:cs="Times New Roman"/>
          <w:noProof/>
          <w:color w:val="000000" w:themeColor="text1"/>
        </w:rPr>
      </w:pPr>
      <w:r w:rsidRPr="005B7C5C">
        <w:rPr>
          <w:rFonts w:cs="Times New Roman"/>
          <w:noProof/>
          <w:color w:val="000000" w:themeColor="text1"/>
        </w:rPr>
        <w:t>“The Vakeel had just jumped to that system</w:t>
      </w:r>
      <w:r w:rsidR="005613EB" w:rsidRPr="005B7C5C">
        <w:rPr>
          <w:rFonts w:cs="Times New Roman"/>
          <w:noProof/>
          <w:color w:val="000000" w:themeColor="text1"/>
        </w:rPr>
        <w:t>,</w:t>
      </w:r>
      <w:r w:rsidRPr="005B7C5C">
        <w:rPr>
          <w:rFonts w:cs="Times New Roman"/>
          <w:noProof/>
          <w:color w:val="000000" w:themeColor="text1"/>
        </w:rPr>
        <w:t xml:space="preserve"> and there wasn’t much information available. It is the first time that they’ve gone to that area</w:t>
      </w:r>
      <w:r w:rsidR="005613EB" w:rsidRPr="005B7C5C">
        <w:rPr>
          <w:rFonts w:cs="Times New Roman"/>
          <w:noProof/>
          <w:color w:val="000000" w:themeColor="text1"/>
        </w:rPr>
        <w:t>,</w:t>
      </w:r>
      <w:r w:rsidRPr="005B7C5C">
        <w:rPr>
          <w:rFonts w:cs="Times New Roman"/>
          <w:noProof/>
          <w:color w:val="000000" w:themeColor="text1"/>
        </w:rPr>
        <w:t xml:space="preserve"> and it is one of the furthest areas,” responded SIMPOC.</w:t>
      </w:r>
    </w:p>
    <w:p w14:paraId="7B231EE7" w14:textId="77777777" w:rsidR="0095034A" w:rsidRPr="005B7C5C" w:rsidRDefault="0095034A" w:rsidP="004537F7">
      <w:pPr>
        <w:rPr>
          <w:rFonts w:cs="Times New Roman"/>
          <w:noProof/>
          <w:color w:val="000000" w:themeColor="text1"/>
        </w:rPr>
      </w:pPr>
      <w:r w:rsidRPr="005B7C5C">
        <w:rPr>
          <w:rFonts w:cs="Times New Roman"/>
          <w:noProof/>
          <w:color w:val="000000" w:themeColor="text1"/>
        </w:rPr>
        <w:t>“Remember, he has a ship like this one. We’re sure that he will do whatever is necessary to accomplish his main objectives, which are to remove SIMPOC and most likely us,” Joan said with a solemn voice.</w:t>
      </w:r>
    </w:p>
    <w:p w14:paraId="0D65822D" w14:textId="77777777" w:rsidR="0095034A" w:rsidRPr="005B7C5C" w:rsidRDefault="0095034A" w:rsidP="004537F7">
      <w:pPr>
        <w:rPr>
          <w:rFonts w:cs="Times New Roman"/>
          <w:noProof/>
          <w:color w:val="000000" w:themeColor="text1"/>
        </w:rPr>
      </w:pPr>
      <w:r w:rsidRPr="005B7C5C">
        <w:rPr>
          <w:rFonts w:cs="Times New Roman"/>
          <w:noProof/>
          <w:color w:val="000000" w:themeColor="text1"/>
        </w:rPr>
        <w:t>“I’m not sure when this will become a good idea, but if you’re convinced that he will return to finish the job, I think we need to send someone to that system and check it out.”</w:t>
      </w:r>
    </w:p>
    <w:p w14:paraId="0A3FAE60" w14:textId="2B8E70AF" w:rsidR="0095034A" w:rsidRPr="005B7C5C" w:rsidRDefault="0095034A" w:rsidP="004537F7">
      <w:pPr>
        <w:rPr>
          <w:rFonts w:cs="Times New Roman"/>
          <w:noProof/>
          <w:color w:val="000000" w:themeColor="text1"/>
        </w:rPr>
      </w:pPr>
      <w:r w:rsidRPr="005B7C5C">
        <w:rPr>
          <w:rFonts w:cs="Times New Roman"/>
          <w:noProof/>
          <w:color w:val="000000" w:themeColor="text1"/>
        </w:rPr>
        <w:t xml:space="preserve">That statement </w:t>
      </w:r>
      <w:r w:rsidR="00FC71B4" w:rsidRPr="005B7C5C">
        <w:rPr>
          <w:rFonts w:cs="Times New Roman"/>
          <w:noProof/>
          <w:color w:val="000000" w:themeColor="text1"/>
        </w:rPr>
        <w:t xml:space="preserve">by Admiral Monson </w:t>
      </w:r>
      <w:r w:rsidR="008D7F05" w:rsidRPr="005B7C5C">
        <w:rPr>
          <w:rFonts w:cs="Times New Roman"/>
          <w:noProof/>
          <w:color w:val="000000" w:themeColor="text1"/>
        </w:rPr>
        <w:t>filled the room with silence</w:t>
      </w:r>
      <w:r w:rsidRPr="005B7C5C">
        <w:rPr>
          <w:rFonts w:cs="Times New Roman"/>
          <w:noProof/>
          <w:color w:val="000000" w:themeColor="text1"/>
        </w:rPr>
        <w:t>.</w:t>
      </w:r>
    </w:p>
    <w:p w14:paraId="48114AED" w14:textId="19CC0BD2" w:rsidR="0095034A" w:rsidRPr="005B7C5C" w:rsidRDefault="0095034A" w:rsidP="004537F7">
      <w:pPr>
        <w:rPr>
          <w:rFonts w:cs="Times New Roman"/>
          <w:noProof/>
          <w:color w:val="000000" w:themeColor="text1"/>
        </w:rPr>
      </w:pPr>
      <w:r w:rsidRPr="005B7C5C">
        <w:rPr>
          <w:rFonts w:cs="Times New Roman"/>
          <w:noProof/>
          <w:color w:val="000000" w:themeColor="text1"/>
        </w:rPr>
        <w:t>“Yes, that is a prudent step to take,” said SIMPOC, “But we must be better prepared than we are now before we take that step. I think any notice that we’re watching or following him will only increase his paranoia and likely speed up any attacks on us.”</w:t>
      </w:r>
    </w:p>
    <w:p w14:paraId="5A744CD3" w14:textId="74FEE832" w:rsidR="0095034A" w:rsidRPr="005B7C5C" w:rsidRDefault="0095034A" w:rsidP="004537F7">
      <w:pPr>
        <w:rPr>
          <w:rFonts w:cs="Times New Roman"/>
          <w:noProof/>
          <w:color w:val="000000" w:themeColor="text1"/>
        </w:rPr>
      </w:pPr>
      <w:r w:rsidRPr="005B7C5C">
        <w:rPr>
          <w:rFonts w:cs="Times New Roman"/>
          <w:noProof/>
          <w:color w:val="000000" w:themeColor="text1"/>
        </w:rPr>
        <w:t>The statement was met with head nods.</w:t>
      </w:r>
    </w:p>
    <w:p w14:paraId="721EB821" w14:textId="5A7EE1C0" w:rsidR="00C94CF2" w:rsidRPr="005B7C5C" w:rsidRDefault="00C94CF2" w:rsidP="004537F7">
      <w:pPr>
        <w:rPr>
          <w:rFonts w:cs="Times New Roman"/>
          <w:noProof/>
          <w:color w:val="000000" w:themeColor="text1"/>
        </w:rPr>
      </w:pPr>
      <w:r w:rsidRPr="005B7C5C">
        <w:rPr>
          <w:rFonts w:cs="Times New Roman"/>
          <w:noProof/>
          <w:color w:val="000000" w:themeColor="text1"/>
        </w:rPr>
        <w:t xml:space="preserve">Admiral Mears felt the need to point out, “On the other side of the argument, the longer we wait, not understanding what our enemy is doing, only allows him to gain strength. I don’t think it’s </w:t>
      </w:r>
      <w:r w:rsidRPr="005B7C5C">
        <w:rPr>
          <w:rFonts w:cs="Times New Roman"/>
          <w:noProof/>
          <w:color w:val="000000" w:themeColor="text1"/>
        </w:rPr>
        <w:lastRenderedPageBreak/>
        <w:t>ever a good idea to wait for the attack</w:t>
      </w:r>
      <w:r w:rsidR="0031354E" w:rsidRPr="005B7C5C">
        <w:rPr>
          <w:rFonts w:cs="Times New Roman"/>
          <w:noProof/>
          <w:color w:val="000000" w:themeColor="text1"/>
        </w:rPr>
        <w:t>;</w:t>
      </w:r>
      <w:r w:rsidRPr="005B7C5C">
        <w:rPr>
          <w:rFonts w:cs="Times New Roman"/>
          <w:noProof/>
          <w:color w:val="000000" w:themeColor="text1"/>
        </w:rPr>
        <w:t xml:space="preserve"> it’s always better to find out what the enemy is doing.”</w:t>
      </w:r>
    </w:p>
    <w:p w14:paraId="53F6726B" w14:textId="4E3D959D" w:rsidR="00C94CF2" w:rsidRPr="005B7C5C" w:rsidRDefault="00C94CF2" w:rsidP="00147FE7">
      <w:pPr>
        <w:rPr>
          <w:rFonts w:cs="Times New Roman"/>
          <w:noProof/>
          <w:color w:val="000000" w:themeColor="text1"/>
        </w:rPr>
      </w:pPr>
      <w:r w:rsidRPr="005B7C5C">
        <w:rPr>
          <w:rFonts w:cs="Times New Roman"/>
          <w:noProof/>
          <w:color w:val="000000" w:themeColor="text1"/>
        </w:rPr>
        <w:t>“Shirley, I fundamentally agree. Right now</w:t>
      </w:r>
      <w:r w:rsidR="00723DAC">
        <w:rPr>
          <w:rFonts w:cs="Times New Roman"/>
          <w:noProof/>
          <w:color w:val="000000" w:themeColor="text1"/>
        </w:rPr>
        <w:t>,</w:t>
      </w:r>
      <w:r w:rsidRPr="005B7C5C">
        <w:rPr>
          <w:rFonts w:cs="Times New Roman"/>
          <w:noProof/>
          <w:color w:val="000000" w:themeColor="text1"/>
        </w:rPr>
        <w:t xml:space="preserve"> we have 11 capital ships</w:t>
      </w:r>
      <w:r w:rsidR="0031354E" w:rsidRPr="005B7C5C">
        <w:rPr>
          <w:rFonts w:cs="Times New Roman"/>
          <w:noProof/>
          <w:color w:val="000000" w:themeColor="text1"/>
        </w:rPr>
        <w:t>,</w:t>
      </w:r>
      <w:r w:rsidRPr="005B7C5C">
        <w:rPr>
          <w:rFonts w:cs="Times New Roman"/>
          <w:noProof/>
          <w:color w:val="000000" w:themeColor="text1"/>
        </w:rPr>
        <w:t xml:space="preserve"> and he has one. We have an advantage</w:t>
      </w:r>
      <w:r w:rsidR="0031354E" w:rsidRPr="005B7C5C">
        <w:rPr>
          <w:rFonts w:cs="Times New Roman"/>
          <w:noProof/>
          <w:color w:val="000000" w:themeColor="text1"/>
        </w:rPr>
        <w:t>,</w:t>
      </w:r>
      <w:r w:rsidRPr="005B7C5C">
        <w:rPr>
          <w:rFonts w:cs="Times New Roman"/>
          <w:noProof/>
          <w:color w:val="000000" w:themeColor="text1"/>
        </w:rPr>
        <w:t xml:space="preserve"> and I think we should focus our efforts to increase that advantage. If this other computer is as paranoid as everyone says, he may not even be there anymore. He might have jumped to another system</w:t>
      </w:r>
      <w:r w:rsidR="0031354E" w:rsidRPr="005B7C5C">
        <w:rPr>
          <w:rFonts w:cs="Times New Roman"/>
          <w:noProof/>
          <w:color w:val="000000" w:themeColor="text1"/>
        </w:rPr>
        <w:t>,</w:t>
      </w:r>
      <w:r w:rsidRPr="005B7C5C">
        <w:rPr>
          <w:rFonts w:cs="Times New Roman"/>
          <w:noProof/>
          <w:color w:val="000000" w:themeColor="text1"/>
        </w:rPr>
        <w:t xml:space="preserve"> and if we spread out our forces</w:t>
      </w:r>
      <w:r w:rsidR="0031354E" w:rsidRPr="005B7C5C">
        <w:rPr>
          <w:rFonts w:cs="Times New Roman"/>
          <w:noProof/>
          <w:color w:val="000000" w:themeColor="text1"/>
        </w:rPr>
        <w:t>,</w:t>
      </w:r>
      <w:r w:rsidRPr="005B7C5C">
        <w:rPr>
          <w:rFonts w:cs="Times New Roman"/>
          <w:noProof/>
          <w:color w:val="000000" w:themeColor="text1"/>
        </w:rPr>
        <w:t xml:space="preserve"> we reduce our advantage. If we chance it and go after him in force</w:t>
      </w:r>
      <w:r w:rsidR="0031354E" w:rsidRPr="005B7C5C">
        <w:rPr>
          <w:rFonts w:cs="Times New Roman"/>
          <w:noProof/>
          <w:color w:val="000000" w:themeColor="text1"/>
        </w:rPr>
        <w:t>,</w:t>
      </w:r>
      <w:r w:rsidRPr="005B7C5C">
        <w:rPr>
          <w:rFonts w:cs="Times New Roman"/>
          <w:noProof/>
          <w:color w:val="000000" w:themeColor="text1"/>
        </w:rPr>
        <w:t xml:space="preserve"> then we leave Earth vulnerable,” rebutted </w:t>
      </w:r>
      <w:r w:rsidR="00147FE7" w:rsidRPr="005B7C5C">
        <w:rPr>
          <w:rFonts w:cs="Times New Roman"/>
          <w:noProof/>
          <w:color w:val="000000" w:themeColor="text1"/>
        </w:rPr>
        <w:t>Lester Monson.</w:t>
      </w:r>
    </w:p>
    <w:p w14:paraId="6C7E6658" w14:textId="297090AD" w:rsidR="0095538A" w:rsidRPr="005B7C5C" w:rsidRDefault="0095538A" w:rsidP="00845671">
      <w:pPr>
        <w:pStyle w:val="Heading2"/>
        <w:rPr>
          <w:rFonts w:cs="Times New Roman"/>
          <w:noProof/>
        </w:rPr>
      </w:pPr>
      <w:r w:rsidRPr="005B7C5C">
        <w:rPr>
          <w:rFonts w:cs="Times New Roman"/>
          <w:noProof/>
        </w:rPr>
        <w:t>En</w:t>
      </w:r>
      <w:r w:rsidR="00EF1A8B" w:rsidRPr="005B7C5C">
        <w:rPr>
          <w:rFonts w:cs="Times New Roman"/>
          <w:noProof/>
        </w:rPr>
        <w:t xml:space="preserve"> </w:t>
      </w:r>
      <w:r w:rsidRPr="005B7C5C">
        <w:rPr>
          <w:rFonts w:cs="Times New Roman"/>
          <w:noProof/>
        </w:rPr>
        <w:t>route to Whiteman USCFAFB</w:t>
      </w:r>
    </w:p>
    <w:p w14:paraId="17FAB5B4" w14:textId="2BA18E17" w:rsidR="00F71774" w:rsidRPr="005B7C5C" w:rsidRDefault="00F71774" w:rsidP="004537F7">
      <w:pPr>
        <w:rPr>
          <w:rFonts w:cs="Times New Roman"/>
          <w:noProof/>
          <w:color w:val="000000" w:themeColor="text1"/>
        </w:rPr>
      </w:pPr>
      <w:r w:rsidRPr="005B7C5C">
        <w:rPr>
          <w:rFonts w:cs="Times New Roman"/>
          <w:noProof/>
          <w:color w:val="000000" w:themeColor="text1"/>
        </w:rPr>
        <w:t>There was one stop to be made</w:t>
      </w:r>
      <w:r w:rsidR="0031354E" w:rsidRPr="005B7C5C">
        <w:rPr>
          <w:rFonts w:cs="Times New Roman"/>
          <w:noProof/>
          <w:color w:val="000000" w:themeColor="text1"/>
        </w:rPr>
        <w:t>,</w:t>
      </w:r>
      <w:r w:rsidRPr="005B7C5C">
        <w:rPr>
          <w:rFonts w:cs="Times New Roman"/>
          <w:noProof/>
          <w:color w:val="000000" w:themeColor="text1"/>
        </w:rPr>
        <w:t xml:space="preserve"> and both shuttle crews were eager to get it done and get home to Norfolk. They were headed to Whiteman USCFAFB in Misso</w:t>
      </w:r>
      <w:r w:rsidR="005613EB" w:rsidRPr="005B7C5C">
        <w:rPr>
          <w:rFonts w:cs="Times New Roman"/>
          <w:noProof/>
          <w:color w:val="000000" w:themeColor="text1"/>
        </w:rPr>
        <w:t>u</w:t>
      </w:r>
      <w:r w:rsidRPr="005B7C5C">
        <w:rPr>
          <w:rFonts w:cs="Times New Roman"/>
          <w:noProof/>
          <w:color w:val="000000" w:themeColor="text1"/>
        </w:rPr>
        <w:t xml:space="preserve">ri. Whiteman was the </w:t>
      </w:r>
      <w:r w:rsidR="005613EB" w:rsidRPr="005B7C5C">
        <w:rPr>
          <w:rFonts w:cs="Times New Roman"/>
          <w:noProof/>
          <w:color w:val="000000" w:themeColor="text1"/>
        </w:rPr>
        <w:t>hom</w:t>
      </w:r>
      <w:r w:rsidRPr="005B7C5C">
        <w:rPr>
          <w:rFonts w:cs="Times New Roman"/>
          <w:noProof/>
          <w:color w:val="000000" w:themeColor="text1"/>
        </w:rPr>
        <w:t>e of the retiring B-2 Bomber and the home of the B-</w:t>
      </w:r>
      <w:r w:rsidR="00FC71B4" w:rsidRPr="005B7C5C">
        <w:rPr>
          <w:rFonts w:cs="Times New Roman"/>
          <w:noProof/>
          <w:color w:val="000000" w:themeColor="text1"/>
        </w:rPr>
        <w:t>21</w:t>
      </w:r>
      <w:r w:rsidRPr="005B7C5C">
        <w:rPr>
          <w:rFonts w:cs="Times New Roman"/>
          <w:noProof/>
          <w:color w:val="000000" w:themeColor="text1"/>
        </w:rPr>
        <w:t>. Neither of which made any differences after recent events.</w:t>
      </w:r>
    </w:p>
    <w:p w14:paraId="4701A9D4" w14:textId="0A23BC47" w:rsidR="004049AE" w:rsidRPr="005B7C5C" w:rsidRDefault="004049AE" w:rsidP="004537F7">
      <w:pPr>
        <w:rPr>
          <w:rFonts w:cs="Times New Roman"/>
          <w:noProof/>
          <w:color w:val="000000" w:themeColor="text1"/>
        </w:rPr>
      </w:pPr>
      <w:r w:rsidRPr="005B7C5C">
        <w:rPr>
          <w:rFonts w:cs="Times New Roman"/>
          <w:noProof/>
          <w:color w:val="000000" w:themeColor="text1"/>
        </w:rPr>
        <w:t>“Shuttle 2, this is the MC. The storage facility is east of the runway. Let’s follow the same procedure.”</w:t>
      </w:r>
    </w:p>
    <w:p w14:paraId="5842E55C" w14:textId="164826B9" w:rsidR="004049AE" w:rsidRPr="005B7C5C" w:rsidRDefault="004049AE" w:rsidP="004537F7">
      <w:pPr>
        <w:rPr>
          <w:rFonts w:cs="Times New Roman"/>
          <w:noProof/>
          <w:color w:val="000000" w:themeColor="text1"/>
        </w:rPr>
      </w:pPr>
      <w:r w:rsidRPr="005B7C5C">
        <w:rPr>
          <w:rFonts w:cs="Times New Roman"/>
          <w:noProof/>
          <w:color w:val="000000" w:themeColor="text1"/>
        </w:rPr>
        <w:t>“Roger.”</w:t>
      </w:r>
    </w:p>
    <w:p w14:paraId="69024A91" w14:textId="17F42AAB" w:rsidR="004049AE" w:rsidRPr="005B7C5C" w:rsidRDefault="00F71774" w:rsidP="004537F7">
      <w:pPr>
        <w:rPr>
          <w:rFonts w:cs="Times New Roman"/>
          <w:noProof/>
          <w:color w:val="000000" w:themeColor="text1"/>
        </w:rPr>
      </w:pPr>
      <w:r w:rsidRPr="005B7C5C">
        <w:rPr>
          <w:rFonts w:cs="Times New Roman"/>
          <w:noProof/>
          <w:color w:val="000000" w:themeColor="text1"/>
        </w:rPr>
        <w:t xml:space="preserve">A few minutes later, </w:t>
      </w:r>
      <w:r w:rsidR="004049AE" w:rsidRPr="005B7C5C">
        <w:rPr>
          <w:rFonts w:cs="Times New Roman"/>
          <w:noProof/>
          <w:color w:val="000000" w:themeColor="text1"/>
        </w:rPr>
        <w:t>“Shuttle 1, we</w:t>
      </w:r>
      <w:r w:rsidR="005613EB" w:rsidRPr="005B7C5C">
        <w:rPr>
          <w:rFonts w:cs="Times New Roman"/>
          <w:noProof/>
          <w:color w:val="000000" w:themeColor="text1"/>
        </w:rPr>
        <w:t>'v</w:t>
      </w:r>
      <w:r w:rsidR="004049AE" w:rsidRPr="005B7C5C">
        <w:rPr>
          <w:rFonts w:cs="Times New Roman"/>
          <w:noProof/>
          <w:color w:val="000000" w:themeColor="text1"/>
        </w:rPr>
        <w:t>e got problems. The main gate has been broken open.”</w:t>
      </w:r>
    </w:p>
    <w:p w14:paraId="4A235EDC" w14:textId="378CE361" w:rsidR="004049AE" w:rsidRPr="005B7C5C" w:rsidRDefault="004049AE" w:rsidP="004537F7">
      <w:pPr>
        <w:rPr>
          <w:rFonts w:cs="Times New Roman"/>
          <w:noProof/>
          <w:color w:val="000000" w:themeColor="text1"/>
        </w:rPr>
      </w:pPr>
      <w:r w:rsidRPr="005B7C5C">
        <w:rPr>
          <w:rFonts w:cs="Times New Roman"/>
          <w:noProof/>
          <w:color w:val="000000" w:themeColor="text1"/>
        </w:rPr>
        <w:t xml:space="preserve">“Roger Shuttle 2, looks like  </w:t>
      </w:r>
      <w:r w:rsidR="00FC71B4" w:rsidRPr="005B7C5C">
        <w:rPr>
          <w:rFonts w:cs="Times New Roman"/>
          <w:noProof/>
          <w:color w:val="000000" w:themeColor="text1"/>
        </w:rPr>
        <w:t xml:space="preserve">one </w:t>
      </w:r>
      <w:r w:rsidRPr="005B7C5C">
        <w:rPr>
          <w:rFonts w:cs="Times New Roman"/>
          <w:noProof/>
          <w:color w:val="000000" w:themeColor="text1"/>
        </w:rPr>
        <w:t xml:space="preserve">maybe </w:t>
      </w:r>
      <w:r w:rsidR="00215EE7" w:rsidRPr="005B7C5C">
        <w:rPr>
          <w:rFonts w:cs="Times New Roman"/>
          <w:noProof/>
          <w:color w:val="000000" w:themeColor="text1"/>
        </w:rPr>
        <w:t>two</w:t>
      </w:r>
      <w:r w:rsidRPr="005B7C5C">
        <w:rPr>
          <w:rFonts w:cs="Times New Roman"/>
          <w:noProof/>
          <w:color w:val="000000" w:themeColor="text1"/>
        </w:rPr>
        <w:t xml:space="preserve"> are open. Stand by while we land. Check the rest of the fence and make sure we don’t have any visitors around here.”</w:t>
      </w:r>
    </w:p>
    <w:p w14:paraId="571DF5F2" w14:textId="22DFACC1" w:rsidR="004049AE" w:rsidRPr="005B7C5C" w:rsidRDefault="004049AE" w:rsidP="004537F7">
      <w:pPr>
        <w:rPr>
          <w:rFonts w:cs="Times New Roman"/>
          <w:noProof/>
          <w:color w:val="000000" w:themeColor="text1"/>
        </w:rPr>
      </w:pPr>
      <w:r w:rsidRPr="005B7C5C">
        <w:rPr>
          <w:rFonts w:cs="Times New Roman"/>
          <w:noProof/>
          <w:color w:val="000000" w:themeColor="text1"/>
        </w:rPr>
        <w:t>“Roger.”</w:t>
      </w:r>
    </w:p>
    <w:p w14:paraId="79F3270D" w14:textId="6FD4CAF7" w:rsidR="002A638B" w:rsidRPr="005B7C5C" w:rsidRDefault="002A638B" w:rsidP="004537F7">
      <w:pPr>
        <w:rPr>
          <w:rFonts w:cs="Times New Roman"/>
          <w:noProof/>
          <w:color w:val="000000" w:themeColor="text1"/>
        </w:rPr>
      </w:pPr>
      <w:r w:rsidRPr="005B7C5C">
        <w:rPr>
          <w:rFonts w:cs="Times New Roman"/>
          <w:noProof/>
          <w:color w:val="000000" w:themeColor="text1"/>
        </w:rPr>
        <w:lastRenderedPageBreak/>
        <w:t>LL was first out of Shuttle 1</w:t>
      </w:r>
      <w:r w:rsidR="005613EB" w:rsidRPr="005B7C5C">
        <w:rPr>
          <w:rFonts w:cs="Times New Roman"/>
          <w:noProof/>
          <w:color w:val="000000" w:themeColor="text1"/>
        </w:rPr>
        <w:t>,</w:t>
      </w:r>
      <w:r w:rsidRPr="005B7C5C">
        <w:rPr>
          <w:rFonts w:cs="Times New Roman"/>
          <w:noProof/>
          <w:color w:val="000000" w:themeColor="text1"/>
        </w:rPr>
        <w:t xml:space="preserve"> and he sprinted to the first bunker door. He was followed by the remainder of Beta team</w:t>
      </w:r>
      <w:r w:rsidR="00723DAC">
        <w:rPr>
          <w:rFonts w:cs="Times New Roman"/>
          <w:noProof/>
          <w:color w:val="000000" w:themeColor="text1"/>
        </w:rPr>
        <w:t>,</w:t>
      </w:r>
      <w:r w:rsidR="00F71774" w:rsidRPr="005B7C5C">
        <w:rPr>
          <w:rFonts w:cs="Times New Roman"/>
          <w:noProof/>
          <w:color w:val="000000" w:themeColor="text1"/>
        </w:rPr>
        <w:t xml:space="preserve"> who took defensive positions around the shuttle and bunker</w:t>
      </w:r>
      <w:r w:rsidRPr="005B7C5C">
        <w:rPr>
          <w:rFonts w:cs="Times New Roman"/>
          <w:noProof/>
          <w:color w:val="000000" w:themeColor="text1"/>
        </w:rPr>
        <w:t>. When they reached the door, two of the team sprinted around the bac</w:t>
      </w:r>
      <w:r w:rsidR="00F71774" w:rsidRPr="005B7C5C">
        <w:rPr>
          <w:rFonts w:cs="Times New Roman"/>
          <w:noProof/>
          <w:color w:val="000000" w:themeColor="text1"/>
        </w:rPr>
        <w:t>k of the bunker to make sure that</w:t>
      </w:r>
      <w:r w:rsidRPr="005B7C5C">
        <w:rPr>
          <w:rFonts w:cs="Times New Roman"/>
          <w:noProof/>
          <w:color w:val="000000" w:themeColor="text1"/>
        </w:rPr>
        <w:t xml:space="preserve"> area was clear.</w:t>
      </w:r>
    </w:p>
    <w:p w14:paraId="727750E7" w14:textId="5FF42DE9" w:rsidR="002A638B" w:rsidRPr="005B7C5C" w:rsidRDefault="002A638B" w:rsidP="004537F7">
      <w:pPr>
        <w:rPr>
          <w:rFonts w:cs="Times New Roman"/>
          <w:noProof/>
          <w:color w:val="000000" w:themeColor="text1"/>
        </w:rPr>
      </w:pPr>
      <w:r w:rsidRPr="005B7C5C">
        <w:rPr>
          <w:rFonts w:cs="Times New Roman"/>
          <w:noProof/>
          <w:color w:val="000000" w:themeColor="text1"/>
        </w:rPr>
        <w:t>“LL, perimeter clear,” said Shirley</w:t>
      </w:r>
    </w:p>
    <w:p w14:paraId="35923B9B" w14:textId="21A2EC5E" w:rsidR="002A638B" w:rsidRPr="005B7C5C" w:rsidRDefault="002A638B" w:rsidP="004537F7">
      <w:pPr>
        <w:rPr>
          <w:rFonts w:cs="Times New Roman"/>
          <w:noProof/>
          <w:color w:val="000000" w:themeColor="text1"/>
        </w:rPr>
      </w:pPr>
      <w:r w:rsidRPr="005B7C5C">
        <w:rPr>
          <w:rFonts w:cs="Times New Roman"/>
          <w:noProof/>
          <w:color w:val="000000" w:themeColor="text1"/>
        </w:rPr>
        <w:t>“Rog,” responded LL. “We’re going in.”</w:t>
      </w:r>
    </w:p>
    <w:p w14:paraId="02528840" w14:textId="5EFAEE2A" w:rsidR="002A638B" w:rsidRPr="005B7C5C" w:rsidRDefault="002A638B" w:rsidP="004537F7">
      <w:pPr>
        <w:rPr>
          <w:rFonts w:cs="Times New Roman"/>
          <w:noProof/>
          <w:color w:val="000000" w:themeColor="text1"/>
        </w:rPr>
      </w:pPr>
      <w:r w:rsidRPr="005B7C5C">
        <w:rPr>
          <w:rFonts w:cs="Times New Roman"/>
          <w:noProof/>
          <w:color w:val="000000" w:themeColor="text1"/>
        </w:rPr>
        <w:t>LL and Mach charged into the bunker and found it empty.</w:t>
      </w:r>
    </w:p>
    <w:p w14:paraId="5B8FB0D3" w14:textId="0302D608" w:rsidR="002A638B" w:rsidRPr="005B7C5C" w:rsidRDefault="002A638B" w:rsidP="004537F7">
      <w:pPr>
        <w:rPr>
          <w:rFonts w:cs="Times New Roman"/>
          <w:noProof/>
          <w:color w:val="000000" w:themeColor="text1"/>
        </w:rPr>
      </w:pPr>
      <w:r w:rsidRPr="005B7C5C">
        <w:rPr>
          <w:rFonts w:cs="Times New Roman"/>
          <w:noProof/>
          <w:color w:val="000000" w:themeColor="text1"/>
        </w:rPr>
        <w:t>“Shit” was the only word transmitted</w:t>
      </w:r>
      <w:r w:rsidR="00723DAC">
        <w:rPr>
          <w:rFonts w:cs="Times New Roman"/>
          <w:noProof/>
          <w:color w:val="000000" w:themeColor="text1"/>
        </w:rPr>
        <w:t>,</w:t>
      </w:r>
      <w:r w:rsidRPr="005B7C5C">
        <w:rPr>
          <w:rFonts w:cs="Times New Roman"/>
          <w:noProof/>
          <w:color w:val="000000" w:themeColor="text1"/>
        </w:rPr>
        <w:t xml:space="preserve"> and the entire team knew what it meant.</w:t>
      </w:r>
    </w:p>
    <w:p w14:paraId="0D882111" w14:textId="40FC7420" w:rsidR="002A638B" w:rsidRPr="005B7C5C" w:rsidRDefault="002A638B" w:rsidP="004537F7">
      <w:pPr>
        <w:rPr>
          <w:rFonts w:cs="Times New Roman"/>
          <w:noProof/>
          <w:color w:val="000000" w:themeColor="text1"/>
        </w:rPr>
      </w:pPr>
      <w:r w:rsidRPr="005B7C5C">
        <w:rPr>
          <w:rFonts w:cs="Times New Roman"/>
          <w:noProof/>
          <w:color w:val="000000" w:themeColor="text1"/>
        </w:rPr>
        <w:t>“Beta, teams of two, check</w:t>
      </w:r>
      <w:r w:rsidR="00074598" w:rsidRPr="005B7C5C">
        <w:rPr>
          <w:rFonts w:cs="Times New Roman"/>
          <w:noProof/>
          <w:color w:val="000000" w:themeColor="text1"/>
        </w:rPr>
        <w:t xml:space="preserve"> all</w:t>
      </w:r>
      <w:r w:rsidRPr="005B7C5C">
        <w:rPr>
          <w:rFonts w:cs="Times New Roman"/>
          <w:noProof/>
          <w:color w:val="000000" w:themeColor="text1"/>
        </w:rPr>
        <w:t xml:space="preserve"> the bunkers,” the MC said.</w:t>
      </w:r>
    </w:p>
    <w:p w14:paraId="352D1AB9" w14:textId="3CAC8ACD" w:rsidR="002A638B" w:rsidRPr="005B7C5C" w:rsidRDefault="002A638B" w:rsidP="004537F7">
      <w:pPr>
        <w:rPr>
          <w:rFonts w:cs="Times New Roman"/>
          <w:noProof/>
          <w:color w:val="000000" w:themeColor="text1"/>
        </w:rPr>
      </w:pPr>
      <w:r w:rsidRPr="005B7C5C">
        <w:rPr>
          <w:rFonts w:cs="Times New Roman"/>
          <w:noProof/>
          <w:color w:val="000000" w:themeColor="text1"/>
        </w:rPr>
        <w:t>“Roger,” each of them responded.</w:t>
      </w:r>
    </w:p>
    <w:p w14:paraId="4255B5F6" w14:textId="1ED997B9" w:rsidR="002A638B" w:rsidRPr="005B7C5C" w:rsidRDefault="002A638B" w:rsidP="004537F7">
      <w:pPr>
        <w:rPr>
          <w:rFonts w:cs="Times New Roman"/>
          <w:noProof/>
          <w:color w:val="000000" w:themeColor="text1"/>
        </w:rPr>
      </w:pPr>
      <w:r w:rsidRPr="005B7C5C">
        <w:rPr>
          <w:rFonts w:cs="Times New Roman"/>
          <w:noProof/>
          <w:color w:val="000000" w:themeColor="text1"/>
        </w:rPr>
        <w:t>“Within 15 minutes</w:t>
      </w:r>
      <w:r w:rsidR="00723DAC">
        <w:rPr>
          <w:rFonts w:cs="Times New Roman"/>
          <w:noProof/>
          <w:color w:val="000000" w:themeColor="text1"/>
        </w:rPr>
        <w:t>,</w:t>
      </w:r>
      <w:r w:rsidRPr="005B7C5C">
        <w:rPr>
          <w:rFonts w:cs="Times New Roman"/>
          <w:noProof/>
          <w:color w:val="000000" w:themeColor="text1"/>
        </w:rPr>
        <w:t xml:space="preserve"> they had the bad news. </w:t>
      </w:r>
      <w:r w:rsidR="00215EE7" w:rsidRPr="005B7C5C">
        <w:rPr>
          <w:rFonts w:cs="Times New Roman"/>
          <w:noProof/>
          <w:color w:val="000000" w:themeColor="text1"/>
        </w:rPr>
        <w:t>Three</w:t>
      </w:r>
      <w:r w:rsidRPr="005B7C5C">
        <w:rPr>
          <w:rFonts w:cs="Times New Roman"/>
          <w:noProof/>
          <w:color w:val="000000" w:themeColor="text1"/>
        </w:rPr>
        <w:t xml:space="preserve"> of the 23 bunkers had their doors ripped off</w:t>
      </w:r>
      <w:r w:rsidR="005613EB" w:rsidRPr="005B7C5C">
        <w:rPr>
          <w:rFonts w:cs="Times New Roman"/>
          <w:noProof/>
          <w:color w:val="000000" w:themeColor="text1"/>
        </w:rPr>
        <w:t>,</w:t>
      </w:r>
      <w:r w:rsidRPr="005B7C5C">
        <w:rPr>
          <w:rFonts w:cs="Times New Roman"/>
          <w:noProof/>
          <w:color w:val="000000" w:themeColor="text1"/>
        </w:rPr>
        <w:t xml:space="preserve"> and the contents were gone.</w:t>
      </w:r>
    </w:p>
    <w:p w14:paraId="67A2A3FA" w14:textId="620AF6FE" w:rsidR="00441066" w:rsidRPr="005B7C5C" w:rsidRDefault="00441066" w:rsidP="004537F7">
      <w:pPr>
        <w:rPr>
          <w:rFonts w:cs="Times New Roman"/>
          <w:noProof/>
          <w:color w:val="000000" w:themeColor="text1"/>
        </w:rPr>
      </w:pPr>
      <w:r w:rsidRPr="005B7C5C">
        <w:rPr>
          <w:rFonts w:cs="Times New Roman"/>
          <w:noProof/>
          <w:color w:val="000000" w:themeColor="text1"/>
        </w:rPr>
        <w:t>“Beta, take pictures of the empty bunkers. Let’s get out the gear and weld the other doors closed. Set up the trip wires by the gate. The next time they come back, they’ll get a surprise. Set them up so they’ll go off only for large vehicles.”</w:t>
      </w:r>
    </w:p>
    <w:p w14:paraId="59B24869" w14:textId="3C8DD4AB" w:rsidR="00441066" w:rsidRPr="005B7C5C" w:rsidRDefault="00441066" w:rsidP="004537F7">
      <w:pPr>
        <w:rPr>
          <w:rFonts w:cs="Times New Roman"/>
          <w:noProof/>
          <w:color w:val="000000" w:themeColor="text1"/>
        </w:rPr>
      </w:pPr>
      <w:r w:rsidRPr="005B7C5C">
        <w:rPr>
          <w:rFonts w:cs="Times New Roman"/>
          <w:noProof/>
          <w:color w:val="000000" w:themeColor="text1"/>
        </w:rPr>
        <w:t>“Roger.”</w:t>
      </w:r>
    </w:p>
    <w:p w14:paraId="28247199" w14:textId="61AC249F" w:rsidR="00441066" w:rsidRPr="005B7C5C" w:rsidRDefault="0095538A" w:rsidP="004537F7">
      <w:pPr>
        <w:rPr>
          <w:rFonts w:cs="Times New Roman"/>
          <w:noProof/>
          <w:color w:val="000000" w:themeColor="text1"/>
        </w:rPr>
      </w:pPr>
      <w:r w:rsidRPr="005B7C5C">
        <w:rPr>
          <w:rFonts w:cs="Times New Roman"/>
          <w:noProof/>
          <w:color w:val="000000" w:themeColor="text1"/>
        </w:rPr>
        <w:t>“Sarge, there’s a back</w:t>
      </w:r>
      <w:r w:rsidR="00441066" w:rsidRPr="005B7C5C">
        <w:rPr>
          <w:rFonts w:cs="Times New Roman"/>
          <w:noProof/>
          <w:color w:val="000000" w:themeColor="text1"/>
        </w:rPr>
        <w:t>hoe over by the command buildings,” Shuttle 2 team lead said.</w:t>
      </w:r>
    </w:p>
    <w:p w14:paraId="4D4B4D6D" w14:textId="0C27D772" w:rsidR="00441066" w:rsidRPr="005B7C5C" w:rsidRDefault="00441066" w:rsidP="004537F7">
      <w:pPr>
        <w:rPr>
          <w:rFonts w:cs="Times New Roman"/>
          <w:noProof/>
          <w:color w:val="000000" w:themeColor="text1"/>
        </w:rPr>
      </w:pPr>
      <w:r w:rsidRPr="005B7C5C">
        <w:rPr>
          <w:rFonts w:cs="Times New Roman"/>
          <w:noProof/>
          <w:color w:val="000000" w:themeColor="text1"/>
        </w:rPr>
        <w:t>“</w:t>
      </w:r>
      <w:r w:rsidR="001D6522">
        <w:rPr>
          <w:rFonts w:cs="Times New Roman"/>
          <w:noProof/>
          <w:color w:val="000000" w:themeColor="text1"/>
        </w:rPr>
        <w:t>Okay</w:t>
      </w:r>
      <w:r w:rsidRPr="005B7C5C">
        <w:rPr>
          <w:rFonts w:cs="Times New Roman"/>
          <w:noProof/>
          <w:color w:val="000000" w:themeColor="text1"/>
        </w:rPr>
        <w:t>, get the equipment going and pile up</w:t>
      </w:r>
      <w:r w:rsidR="00074598" w:rsidRPr="005B7C5C">
        <w:rPr>
          <w:rFonts w:cs="Times New Roman"/>
          <w:noProof/>
          <w:color w:val="000000" w:themeColor="text1"/>
        </w:rPr>
        <w:t xml:space="preserve"> all</w:t>
      </w:r>
      <w:r w:rsidRPr="005B7C5C">
        <w:rPr>
          <w:rFonts w:cs="Times New Roman"/>
          <w:noProof/>
          <w:color w:val="000000" w:themeColor="text1"/>
        </w:rPr>
        <w:t xml:space="preserve"> the dirt we can by the entrances, then dismantle the equipment so it can’t be used again.”</w:t>
      </w:r>
    </w:p>
    <w:p w14:paraId="27F96C71" w14:textId="7FB5274C" w:rsidR="00441066" w:rsidRPr="005B7C5C" w:rsidRDefault="00441066" w:rsidP="004537F7">
      <w:pPr>
        <w:rPr>
          <w:rFonts w:cs="Times New Roman"/>
          <w:noProof/>
          <w:color w:val="000000" w:themeColor="text1"/>
        </w:rPr>
      </w:pPr>
      <w:r w:rsidRPr="005B7C5C">
        <w:rPr>
          <w:rFonts w:cs="Times New Roman"/>
          <w:noProof/>
          <w:color w:val="000000" w:themeColor="text1"/>
        </w:rPr>
        <w:t>“Dismantle it</w:t>
      </w:r>
      <w:r w:rsidR="00723DAC">
        <w:rPr>
          <w:rFonts w:cs="Times New Roman"/>
          <w:noProof/>
          <w:color w:val="000000" w:themeColor="text1"/>
        </w:rPr>
        <w:t>;</w:t>
      </w:r>
      <w:r w:rsidRPr="005B7C5C">
        <w:rPr>
          <w:rFonts w:cs="Times New Roman"/>
          <w:noProof/>
          <w:color w:val="000000" w:themeColor="text1"/>
        </w:rPr>
        <w:t xml:space="preserve"> how about if I blow it up,” </w:t>
      </w:r>
      <w:r w:rsidR="00F71774" w:rsidRPr="005B7C5C">
        <w:rPr>
          <w:rFonts w:cs="Times New Roman"/>
          <w:noProof/>
          <w:color w:val="000000" w:themeColor="text1"/>
        </w:rPr>
        <w:t>O</w:t>
      </w:r>
      <w:r w:rsidRPr="005B7C5C">
        <w:rPr>
          <w:rFonts w:cs="Times New Roman"/>
          <w:noProof/>
          <w:color w:val="000000" w:themeColor="text1"/>
        </w:rPr>
        <w:t xml:space="preserve"> asked.</w:t>
      </w:r>
    </w:p>
    <w:p w14:paraId="79287947" w14:textId="5B25E629" w:rsidR="00925741" w:rsidRPr="005B7C5C" w:rsidRDefault="00F71774" w:rsidP="00E82649">
      <w:pPr>
        <w:rPr>
          <w:rFonts w:cs="Times New Roman"/>
          <w:noProof/>
          <w:color w:val="000000" w:themeColor="text1"/>
        </w:rPr>
      </w:pPr>
      <w:r w:rsidRPr="005B7C5C">
        <w:rPr>
          <w:rFonts w:cs="Times New Roman"/>
          <w:noProof/>
          <w:color w:val="000000" w:themeColor="text1"/>
        </w:rPr>
        <w:lastRenderedPageBreak/>
        <w:t>“Works for me,” LL said. LL always enjoyed watching O, which was short for O</w:t>
      </w:r>
      <w:r w:rsidR="0031354E" w:rsidRPr="005B7C5C">
        <w:rPr>
          <w:rFonts w:cs="Times New Roman"/>
          <w:noProof/>
          <w:color w:val="000000" w:themeColor="text1"/>
        </w:rPr>
        <w:t>'Malle</w:t>
      </w:r>
      <w:r w:rsidRPr="005B7C5C">
        <w:rPr>
          <w:rFonts w:cs="Times New Roman"/>
          <w:noProof/>
          <w:color w:val="000000" w:themeColor="text1"/>
        </w:rPr>
        <w:t xml:space="preserve">y get a kick out of </w:t>
      </w:r>
      <w:r w:rsidR="00B17DEE" w:rsidRPr="005B7C5C">
        <w:rPr>
          <w:rFonts w:cs="Times New Roman"/>
          <w:noProof/>
          <w:color w:val="000000" w:themeColor="text1"/>
        </w:rPr>
        <w:t>changing bing things into little things</w:t>
      </w:r>
      <w:r w:rsidRPr="005B7C5C">
        <w:rPr>
          <w:rFonts w:cs="Times New Roman"/>
          <w:noProof/>
          <w:color w:val="000000" w:themeColor="text1"/>
        </w:rPr>
        <w:t>. He was</w:t>
      </w:r>
      <w:r w:rsidR="005613EB" w:rsidRPr="005B7C5C">
        <w:rPr>
          <w:rFonts w:cs="Times New Roman"/>
          <w:noProof/>
          <w:color w:val="000000" w:themeColor="text1"/>
        </w:rPr>
        <w:t xml:space="preserve"> a</w:t>
      </w:r>
      <w:r w:rsidRPr="005B7C5C">
        <w:rPr>
          <w:rFonts w:cs="Times New Roman"/>
          <w:noProof/>
          <w:color w:val="000000" w:themeColor="text1"/>
        </w:rPr>
        <w:t xml:space="preserve"> good guy to have on his Beta Team.</w:t>
      </w:r>
    </w:p>
    <w:p w14:paraId="314D23A3" w14:textId="18B76372" w:rsidR="00A97017" w:rsidRPr="005B7C5C" w:rsidRDefault="00A97017">
      <w:pPr>
        <w:spacing w:line="259" w:lineRule="auto"/>
        <w:ind w:firstLine="0"/>
        <w:jc w:val="left"/>
        <w:rPr>
          <w:rFonts w:eastAsiaTheme="majorEastAsia" w:cs="Times New Roman"/>
          <w:b/>
          <w:noProof/>
          <w:color w:val="262626" w:themeColor="text1" w:themeTint="D9"/>
          <w:sz w:val="32"/>
          <w:szCs w:val="32"/>
        </w:rPr>
      </w:pPr>
      <w:r w:rsidRPr="005B7C5C">
        <w:rPr>
          <w:rFonts w:cs="Times New Roman"/>
        </w:rPr>
        <w:br w:type="page"/>
      </w:r>
    </w:p>
    <w:p w14:paraId="274BA774" w14:textId="054B356C" w:rsidR="00893CD7" w:rsidRPr="005B7C5C" w:rsidRDefault="00925741" w:rsidP="00FA16D7">
      <w:pPr>
        <w:pStyle w:val="Heading1"/>
        <w:rPr>
          <w:rFonts w:cs="Times New Roman"/>
        </w:rPr>
      </w:pPr>
      <w:bookmarkStart w:id="44" w:name="_Toc517868359"/>
      <w:bookmarkStart w:id="45" w:name="_Toc76716875"/>
      <w:r w:rsidRPr="005B7C5C">
        <w:rPr>
          <w:rFonts w:cs="Times New Roman"/>
        </w:rPr>
        <w:lastRenderedPageBreak/>
        <w:t>Friday</w:t>
      </w:r>
      <w:r w:rsidR="005613EB" w:rsidRPr="005B7C5C">
        <w:rPr>
          <w:rFonts w:cs="Times New Roman"/>
        </w:rPr>
        <w:t>,</w:t>
      </w:r>
      <w:r w:rsidRPr="005B7C5C">
        <w:rPr>
          <w:rFonts w:cs="Times New Roman"/>
        </w:rPr>
        <w:t xml:space="preserve"> September 22</w:t>
      </w:r>
      <w:r w:rsidR="00D82B8B" w:rsidRPr="005B7C5C">
        <w:rPr>
          <w:rFonts w:cs="Times New Roman"/>
        </w:rPr>
        <w:t>, 2051</w:t>
      </w:r>
      <w:bookmarkEnd w:id="44"/>
      <w:bookmarkEnd w:id="45"/>
    </w:p>
    <w:p w14:paraId="504D26D2" w14:textId="77777777" w:rsidR="008C25BB" w:rsidRPr="005B7C5C" w:rsidRDefault="008C25BB" w:rsidP="008C25BB">
      <w:pPr>
        <w:pStyle w:val="Heading2"/>
        <w:rPr>
          <w:rFonts w:cs="Times New Roman"/>
          <w:noProof/>
          <w:color w:val="000000" w:themeColor="text1"/>
        </w:rPr>
      </w:pPr>
      <w:r w:rsidRPr="005B7C5C">
        <w:rPr>
          <w:rFonts w:cs="Times New Roman"/>
          <w:noProof/>
          <w:color w:val="000000" w:themeColor="text1"/>
        </w:rPr>
        <w:t>Lockup Debrief</w:t>
      </w:r>
    </w:p>
    <w:p w14:paraId="758B19B8" w14:textId="63B1878B" w:rsidR="00893CD7" w:rsidRPr="005B7C5C" w:rsidRDefault="00893CD7" w:rsidP="004537F7">
      <w:pPr>
        <w:rPr>
          <w:rFonts w:cs="Times New Roman"/>
          <w:noProof/>
          <w:color w:val="000000" w:themeColor="text1"/>
        </w:rPr>
      </w:pPr>
      <w:r w:rsidRPr="005B7C5C">
        <w:rPr>
          <w:rFonts w:cs="Times New Roman"/>
          <w:noProof/>
          <w:color w:val="000000" w:themeColor="text1"/>
        </w:rPr>
        <w:t>“Sirs, as I said when I called in</w:t>
      </w:r>
      <w:r w:rsidR="00121F33" w:rsidRPr="005B7C5C">
        <w:rPr>
          <w:rFonts w:cs="Times New Roman"/>
          <w:noProof/>
          <w:color w:val="000000" w:themeColor="text1"/>
        </w:rPr>
        <w:t>,</w:t>
      </w:r>
      <w:r w:rsidRPr="005B7C5C">
        <w:rPr>
          <w:rFonts w:cs="Times New Roman"/>
          <w:noProof/>
          <w:color w:val="000000" w:themeColor="text1"/>
        </w:rPr>
        <w:t xml:space="preserve"> Operation </w:t>
      </w:r>
      <w:r w:rsidR="00D727B3" w:rsidRPr="005B7C5C">
        <w:rPr>
          <w:rFonts w:cs="Times New Roman"/>
          <w:noProof/>
          <w:color w:val="000000" w:themeColor="text1"/>
        </w:rPr>
        <w:t>Lockup</w:t>
      </w:r>
      <w:r w:rsidRPr="005B7C5C">
        <w:rPr>
          <w:rFonts w:cs="Times New Roman"/>
          <w:noProof/>
          <w:color w:val="000000" w:themeColor="text1"/>
        </w:rPr>
        <w:t xml:space="preserve"> had some problems. Everything </w:t>
      </w:r>
      <w:r w:rsidR="00121F33" w:rsidRPr="005B7C5C">
        <w:rPr>
          <w:rFonts w:cs="Times New Roman"/>
          <w:noProof/>
          <w:color w:val="000000" w:themeColor="text1"/>
        </w:rPr>
        <w:t xml:space="preserve">except the last site </w:t>
      </w:r>
      <w:r w:rsidRPr="005B7C5C">
        <w:rPr>
          <w:rFonts w:cs="Times New Roman"/>
          <w:noProof/>
          <w:color w:val="000000" w:themeColor="text1"/>
        </w:rPr>
        <w:t xml:space="preserve">checked out as we hoped. Pantex </w:t>
      </w:r>
      <w:r w:rsidR="00121F33" w:rsidRPr="005B7C5C">
        <w:rPr>
          <w:rFonts w:cs="Times New Roman"/>
          <w:noProof/>
          <w:color w:val="000000" w:themeColor="text1"/>
        </w:rPr>
        <w:t>had a security bre</w:t>
      </w:r>
      <w:r w:rsidR="005613EB" w:rsidRPr="005B7C5C">
        <w:rPr>
          <w:rFonts w:cs="Times New Roman"/>
          <w:noProof/>
          <w:color w:val="000000" w:themeColor="text1"/>
        </w:rPr>
        <w:t>a</w:t>
      </w:r>
      <w:r w:rsidR="00121F33" w:rsidRPr="005B7C5C">
        <w:rPr>
          <w:rFonts w:cs="Times New Roman"/>
          <w:noProof/>
          <w:color w:val="000000" w:themeColor="text1"/>
        </w:rPr>
        <w:t>ch, it appeared</w:t>
      </w:r>
      <w:r w:rsidRPr="005B7C5C">
        <w:rPr>
          <w:rFonts w:cs="Times New Roman"/>
          <w:noProof/>
          <w:color w:val="000000" w:themeColor="text1"/>
        </w:rPr>
        <w:t xml:space="preserve"> to be people from the Peace Farm</w:t>
      </w:r>
      <w:r w:rsidR="005613EB" w:rsidRPr="005B7C5C">
        <w:rPr>
          <w:rFonts w:cs="Times New Roman"/>
          <w:noProof/>
          <w:color w:val="000000" w:themeColor="text1"/>
        </w:rPr>
        <w:t>,</w:t>
      </w:r>
      <w:r w:rsidRPr="005B7C5C">
        <w:rPr>
          <w:rFonts w:cs="Times New Roman"/>
          <w:noProof/>
          <w:color w:val="000000" w:themeColor="text1"/>
        </w:rPr>
        <w:t xml:space="preserve"> and we don’t know if any of them are alive. They breached the perim</w:t>
      </w:r>
      <w:r w:rsidR="005613EB" w:rsidRPr="005B7C5C">
        <w:rPr>
          <w:rFonts w:cs="Times New Roman"/>
          <w:noProof/>
          <w:color w:val="000000" w:themeColor="text1"/>
        </w:rPr>
        <w:t>e</w:t>
      </w:r>
      <w:r w:rsidRPr="005B7C5C">
        <w:rPr>
          <w:rFonts w:cs="Times New Roman"/>
          <w:noProof/>
          <w:color w:val="000000" w:themeColor="text1"/>
        </w:rPr>
        <w:t>ter and left flowers by each of the bun</w:t>
      </w:r>
      <w:r w:rsidR="005613EB" w:rsidRPr="005B7C5C">
        <w:rPr>
          <w:rFonts w:cs="Times New Roman"/>
          <w:noProof/>
          <w:color w:val="000000" w:themeColor="text1"/>
        </w:rPr>
        <w:t>k</w:t>
      </w:r>
      <w:r w:rsidRPr="005B7C5C">
        <w:rPr>
          <w:rFonts w:cs="Times New Roman"/>
          <w:noProof/>
          <w:color w:val="000000" w:themeColor="text1"/>
        </w:rPr>
        <w:t>er doors. We welded them shut</w:t>
      </w:r>
      <w:r w:rsidR="005613EB" w:rsidRPr="005B7C5C">
        <w:rPr>
          <w:rFonts w:cs="Times New Roman"/>
          <w:noProof/>
          <w:color w:val="000000" w:themeColor="text1"/>
        </w:rPr>
        <w:t>,</w:t>
      </w:r>
      <w:r w:rsidRPr="005B7C5C">
        <w:rPr>
          <w:rFonts w:cs="Times New Roman"/>
          <w:noProof/>
          <w:color w:val="000000" w:themeColor="text1"/>
        </w:rPr>
        <w:t xml:space="preserve"> and when we got to Whiteman</w:t>
      </w:r>
      <w:r w:rsidR="005613EB" w:rsidRPr="005B7C5C">
        <w:rPr>
          <w:rFonts w:cs="Times New Roman"/>
          <w:noProof/>
          <w:color w:val="000000" w:themeColor="text1"/>
        </w:rPr>
        <w:t>,</w:t>
      </w:r>
      <w:r w:rsidRPr="005B7C5C">
        <w:rPr>
          <w:rFonts w:cs="Times New Roman"/>
          <w:noProof/>
          <w:color w:val="000000" w:themeColor="text1"/>
        </w:rPr>
        <w:t xml:space="preserve"> we found the main gate was crashed in</w:t>
      </w:r>
      <w:r w:rsidR="005613EB" w:rsidRPr="005B7C5C">
        <w:rPr>
          <w:rFonts w:cs="Times New Roman"/>
          <w:noProof/>
          <w:color w:val="000000" w:themeColor="text1"/>
        </w:rPr>
        <w:t>,</w:t>
      </w:r>
      <w:r w:rsidRPr="005B7C5C">
        <w:rPr>
          <w:rFonts w:cs="Times New Roman"/>
          <w:noProof/>
          <w:color w:val="000000" w:themeColor="text1"/>
        </w:rPr>
        <w:t xml:space="preserve"> and </w:t>
      </w:r>
      <w:r w:rsidR="00215EE7" w:rsidRPr="005B7C5C">
        <w:rPr>
          <w:rFonts w:cs="Times New Roman"/>
          <w:noProof/>
          <w:color w:val="000000" w:themeColor="text1"/>
        </w:rPr>
        <w:t>three</w:t>
      </w:r>
      <w:r w:rsidRPr="005B7C5C">
        <w:rPr>
          <w:rFonts w:cs="Times New Roman"/>
          <w:noProof/>
          <w:color w:val="000000" w:themeColor="text1"/>
        </w:rPr>
        <w:t xml:space="preserve"> of the bunker doors were removed. It looks like they cut holes in the corners then pulled the doors off with trucks. The bunkers were empty. The other </w:t>
      </w:r>
      <w:r w:rsidR="00215EE7" w:rsidRPr="005B7C5C">
        <w:rPr>
          <w:rFonts w:cs="Times New Roman"/>
          <w:noProof/>
          <w:color w:val="000000" w:themeColor="text1"/>
        </w:rPr>
        <w:t>20</w:t>
      </w:r>
      <w:r w:rsidRPr="005B7C5C">
        <w:rPr>
          <w:rFonts w:cs="Times New Roman"/>
          <w:noProof/>
          <w:color w:val="000000" w:themeColor="text1"/>
        </w:rPr>
        <w:t xml:space="preserve"> bunkers were still secure</w:t>
      </w:r>
      <w:r w:rsidR="005613EB" w:rsidRPr="005B7C5C">
        <w:rPr>
          <w:rFonts w:cs="Times New Roman"/>
          <w:noProof/>
          <w:color w:val="000000" w:themeColor="text1"/>
        </w:rPr>
        <w:t>,</w:t>
      </w:r>
      <w:r w:rsidRPr="005B7C5C">
        <w:rPr>
          <w:rFonts w:cs="Times New Roman"/>
          <w:noProof/>
          <w:color w:val="000000" w:themeColor="text1"/>
        </w:rPr>
        <w:t xml:space="preserve"> and we welded the doors closed, piled dirt in front of the entrances</w:t>
      </w:r>
      <w:r w:rsidR="00723DAC">
        <w:rPr>
          <w:rFonts w:cs="Times New Roman"/>
          <w:noProof/>
          <w:color w:val="000000" w:themeColor="text1"/>
        </w:rPr>
        <w:t>,</w:t>
      </w:r>
      <w:r w:rsidRPr="005B7C5C">
        <w:rPr>
          <w:rFonts w:cs="Times New Roman"/>
          <w:noProof/>
          <w:color w:val="000000" w:themeColor="text1"/>
        </w:rPr>
        <w:t xml:space="preserve"> then we destroyed the earth moving equipment,” LL said to President Patterson and Admiral Hagerly.</w:t>
      </w:r>
    </w:p>
    <w:p w14:paraId="42DE7B6A" w14:textId="2CA9BFEE" w:rsidR="00893CD7" w:rsidRPr="005B7C5C" w:rsidRDefault="00893CD7" w:rsidP="004537F7">
      <w:pPr>
        <w:rPr>
          <w:rFonts w:cs="Times New Roman"/>
          <w:noProof/>
          <w:color w:val="000000" w:themeColor="text1"/>
        </w:rPr>
      </w:pPr>
      <w:r w:rsidRPr="005B7C5C">
        <w:rPr>
          <w:rFonts w:cs="Times New Roman"/>
          <w:noProof/>
          <w:color w:val="000000" w:themeColor="text1"/>
        </w:rPr>
        <w:t>“Admiral</w:t>
      </w:r>
      <w:r w:rsidR="00723DAC">
        <w:rPr>
          <w:rFonts w:cs="Times New Roman"/>
          <w:noProof/>
          <w:color w:val="000000" w:themeColor="text1"/>
        </w:rPr>
        <w:t>,</w:t>
      </w:r>
      <w:r w:rsidRPr="005B7C5C">
        <w:rPr>
          <w:rFonts w:cs="Times New Roman"/>
          <w:noProof/>
          <w:color w:val="000000" w:themeColor="text1"/>
        </w:rPr>
        <w:t xml:space="preserve"> what do we do?” the president asked.</w:t>
      </w:r>
    </w:p>
    <w:p w14:paraId="322226E7" w14:textId="7AA4CDCD" w:rsidR="00893CD7" w:rsidRPr="005B7C5C" w:rsidRDefault="00893CD7" w:rsidP="004537F7">
      <w:pPr>
        <w:rPr>
          <w:rFonts w:cs="Times New Roman"/>
          <w:noProof/>
          <w:color w:val="000000" w:themeColor="text1"/>
        </w:rPr>
      </w:pPr>
      <w:r w:rsidRPr="005B7C5C">
        <w:rPr>
          <w:rFonts w:cs="Times New Roman"/>
          <w:noProof/>
          <w:color w:val="000000" w:themeColor="text1"/>
        </w:rPr>
        <w:t>“Sir, the only thing we can. We find them. I’ll put the neutron sensors in 10 shuttles</w:t>
      </w:r>
      <w:r w:rsidR="005613EB" w:rsidRPr="005B7C5C">
        <w:rPr>
          <w:rFonts w:cs="Times New Roman"/>
          <w:noProof/>
          <w:color w:val="000000" w:themeColor="text1"/>
        </w:rPr>
        <w:t>,</w:t>
      </w:r>
      <w:r w:rsidRPr="005B7C5C">
        <w:rPr>
          <w:rFonts w:cs="Times New Roman"/>
          <w:noProof/>
          <w:color w:val="000000" w:themeColor="text1"/>
        </w:rPr>
        <w:t xml:space="preserve"> and we’ll start flying concentric circles from Whiteman until we find them. Then we’ll decide what to do once we know where they are and who has them.”</w:t>
      </w:r>
    </w:p>
    <w:p w14:paraId="2AA1287F" w14:textId="1D988C85" w:rsidR="00893CD7" w:rsidRPr="005B7C5C" w:rsidRDefault="00893CD7" w:rsidP="004537F7">
      <w:pPr>
        <w:rPr>
          <w:rFonts w:cs="Times New Roman"/>
          <w:noProof/>
          <w:color w:val="000000" w:themeColor="text1"/>
        </w:rPr>
      </w:pPr>
      <w:r w:rsidRPr="005B7C5C">
        <w:rPr>
          <w:rFonts w:cs="Times New Roman"/>
          <w:noProof/>
          <w:color w:val="000000" w:themeColor="text1"/>
        </w:rPr>
        <w:t>“When can we start?” the president asked.</w:t>
      </w:r>
    </w:p>
    <w:p w14:paraId="00537E79" w14:textId="15721443" w:rsidR="00893CD7" w:rsidRPr="005B7C5C" w:rsidRDefault="00893CD7" w:rsidP="004537F7">
      <w:pPr>
        <w:rPr>
          <w:rFonts w:cs="Times New Roman"/>
          <w:noProof/>
          <w:color w:val="000000" w:themeColor="text1"/>
        </w:rPr>
      </w:pPr>
      <w:r w:rsidRPr="005B7C5C">
        <w:rPr>
          <w:rFonts w:cs="Times New Roman"/>
          <w:noProof/>
          <w:color w:val="000000" w:themeColor="text1"/>
        </w:rPr>
        <w:t>“As soon as we identify the crews.”</w:t>
      </w:r>
    </w:p>
    <w:p w14:paraId="62128563" w14:textId="3B90EBD9" w:rsidR="00893CD7" w:rsidRPr="005B7C5C" w:rsidRDefault="00893CD7" w:rsidP="004537F7">
      <w:pPr>
        <w:rPr>
          <w:rFonts w:cs="Times New Roman"/>
          <w:noProof/>
          <w:color w:val="000000" w:themeColor="text1"/>
        </w:rPr>
      </w:pPr>
      <w:r w:rsidRPr="005B7C5C">
        <w:rPr>
          <w:rFonts w:cs="Times New Roman"/>
          <w:noProof/>
          <w:color w:val="000000" w:themeColor="text1"/>
        </w:rPr>
        <w:t xml:space="preserve">“Great, let’s get it done. Admiral, I want one or two crews put together and go to each of the </w:t>
      </w:r>
      <w:r w:rsidR="00121F33" w:rsidRPr="005B7C5C">
        <w:rPr>
          <w:rFonts w:cs="Times New Roman"/>
          <w:noProof/>
          <w:color w:val="000000" w:themeColor="text1"/>
        </w:rPr>
        <w:t xml:space="preserve">other </w:t>
      </w:r>
      <w:r w:rsidRPr="005B7C5C">
        <w:rPr>
          <w:rFonts w:cs="Times New Roman"/>
          <w:noProof/>
          <w:color w:val="000000" w:themeColor="text1"/>
        </w:rPr>
        <w:t xml:space="preserve">sites and make sure there are no other breaches. We should be able to take our time and find the right </w:t>
      </w:r>
      <w:r w:rsidRPr="005B7C5C">
        <w:rPr>
          <w:rFonts w:cs="Times New Roman"/>
          <w:noProof/>
          <w:color w:val="000000" w:themeColor="text1"/>
        </w:rPr>
        <w:lastRenderedPageBreak/>
        <w:t>equipment. Put cement barrie</w:t>
      </w:r>
      <w:r w:rsidR="005613EB" w:rsidRPr="005B7C5C">
        <w:rPr>
          <w:rFonts w:cs="Times New Roman"/>
          <w:noProof/>
          <w:color w:val="000000" w:themeColor="text1"/>
        </w:rPr>
        <w:t>r</w:t>
      </w:r>
      <w:r w:rsidRPr="005B7C5C">
        <w:rPr>
          <w:rFonts w:cs="Times New Roman"/>
          <w:noProof/>
          <w:color w:val="000000" w:themeColor="text1"/>
        </w:rPr>
        <w:t>s in front of the bunker doors if we need to. I want</w:t>
      </w:r>
      <w:r w:rsidR="00074598" w:rsidRPr="005B7C5C">
        <w:rPr>
          <w:rFonts w:cs="Times New Roman"/>
          <w:noProof/>
          <w:color w:val="000000" w:themeColor="text1"/>
        </w:rPr>
        <w:t xml:space="preserve"> all</w:t>
      </w:r>
      <w:r w:rsidRPr="005B7C5C">
        <w:rPr>
          <w:rFonts w:cs="Times New Roman"/>
          <w:noProof/>
          <w:color w:val="000000" w:themeColor="text1"/>
        </w:rPr>
        <w:t xml:space="preserve"> them sealed.”</w:t>
      </w:r>
    </w:p>
    <w:p w14:paraId="6D2BFB99" w14:textId="6E3A9D3D" w:rsidR="00893CD7" w:rsidRPr="005B7C5C" w:rsidRDefault="00893CD7" w:rsidP="004537F7">
      <w:pPr>
        <w:rPr>
          <w:rFonts w:cs="Times New Roman"/>
          <w:noProof/>
          <w:color w:val="000000" w:themeColor="text1"/>
        </w:rPr>
      </w:pPr>
      <w:r w:rsidRPr="005B7C5C">
        <w:rPr>
          <w:rFonts w:cs="Times New Roman"/>
          <w:noProof/>
          <w:color w:val="000000" w:themeColor="text1"/>
        </w:rPr>
        <w:t>“Yes</w:t>
      </w:r>
      <w:r w:rsidR="005613EB" w:rsidRPr="005B7C5C">
        <w:rPr>
          <w:rFonts w:cs="Times New Roman"/>
          <w:noProof/>
          <w:color w:val="000000" w:themeColor="text1"/>
        </w:rPr>
        <w:t>,</w:t>
      </w:r>
      <w:r w:rsidRPr="005B7C5C">
        <w:rPr>
          <w:rFonts w:cs="Times New Roman"/>
          <w:noProof/>
          <w:color w:val="000000" w:themeColor="text1"/>
        </w:rPr>
        <w:t xml:space="preserve"> sir.”</w:t>
      </w:r>
    </w:p>
    <w:p w14:paraId="2B809F24" w14:textId="77777777" w:rsidR="008F1432" w:rsidRPr="005B7C5C" w:rsidRDefault="008F1432" w:rsidP="008F1432">
      <w:pPr>
        <w:pStyle w:val="Heading2"/>
        <w:rPr>
          <w:rFonts w:cs="Times New Roman"/>
        </w:rPr>
      </w:pPr>
      <w:r w:rsidRPr="005B7C5C">
        <w:rPr>
          <w:rFonts w:cs="Times New Roman"/>
        </w:rPr>
        <w:t>The Group’s Armaments</w:t>
      </w:r>
    </w:p>
    <w:p w14:paraId="0065F422" w14:textId="16C6A415" w:rsidR="008F1432" w:rsidRPr="005B7C5C" w:rsidRDefault="008F1432" w:rsidP="008F1432">
      <w:pPr>
        <w:rPr>
          <w:rFonts w:cs="Times New Roman"/>
        </w:rPr>
      </w:pPr>
      <w:r w:rsidRPr="005B7C5C">
        <w:rPr>
          <w:rFonts w:cs="Times New Roman"/>
        </w:rPr>
        <w:t xml:space="preserve">“SIMPOC, what progress is being made installing the Laser Cannon on the group ships?” Joan asked over her </w:t>
      </w:r>
      <w:r w:rsidR="00360107">
        <w:rPr>
          <w:rFonts w:cs="Times New Roman"/>
        </w:rPr>
        <w:t>commlink</w:t>
      </w:r>
      <w:r w:rsidRPr="005B7C5C">
        <w:rPr>
          <w:rFonts w:cs="Times New Roman"/>
        </w:rPr>
        <w:t>.</w:t>
      </w:r>
    </w:p>
    <w:p w14:paraId="62537DD6" w14:textId="77777777" w:rsidR="008F1432" w:rsidRPr="005B7C5C" w:rsidRDefault="008F1432" w:rsidP="008F1432">
      <w:pPr>
        <w:rPr>
          <w:rFonts w:cs="Times New Roman"/>
        </w:rPr>
      </w:pPr>
      <w:r w:rsidRPr="005B7C5C">
        <w:rPr>
          <w:rFonts w:cs="Times New Roman"/>
        </w:rPr>
        <w:t xml:space="preserve">“I am returning to the control </w:t>
      </w:r>
      <w:r w:rsidRPr="005B7C5C">
        <w:rPr>
          <w:rFonts w:cs="Times New Roman"/>
          <w:noProof/>
        </w:rPr>
        <w:t>room,</w:t>
      </w:r>
      <w:r w:rsidRPr="005B7C5C">
        <w:rPr>
          <w:rFonts w:cs="Times New Roman"/>
        </w:rPr>
        <w:t xml:space="preserve"> and I will update you when I enter,” SIMPOC responded.</w:t>
      </w:r>
    </w:p>
    <w:p w14:paraId="380F7181" w14:textId="77777777" w:rsidR="008F1432" w:rsidRPr="005B7C5C" w:rsidRDefault="008F1432" w:rsidP="008F1432">
      <w:pPr>
        <w:rPr>
          <w:rFonts w:cs="Times New Roman"/>
        </w:rPr>
      </w:pPr>
      <w:r w:rsidRPr="005B7C5C">
        <w:rPr>
          <w:rFonts w:cs="Times New Roman"/>
        </w:rPr>
        <w:t>“Joan, we have completed the installation of the Laser on The Chevesky,” said SIMPOC.</w:t>
      </w:r>
    </w:p>
    <w:p w14:paraId="43824644" w14:textId="77777777" w:rsidR="008F1432" w:rsidRPr="005B7C5C" w:rsidRDefault="008F1432" w:rsidP="008F1432">
      <w:pPr>
        <w:rPr>
          <w:rFonts w:cs="Times New Roman"/>
        </w:rPr>
      </w:pPr>
      <w:r w:rsidRPr="005B7C5C">
        <w:rPr>
          <w:rFonts w:cs="Times New Roman"/>
        </w:rPr>
        <w:t>“How about the other installations?” she asked.</w:t>
      </w:r>
    </w:p>
    <w:p w14:paraId="77CE87D3" w14:textId="03CDF574" w:rsidR="008F1432" w:rsidRPr="005B7C5C" w:rsidRDefault="008F1432" w:rsidP="008F1432">
      <w:pPr>
        <w:rPr>
          <w:rFonts w:cs="Times New Roman"/>
        </w:rPr>
      </w:pPr>
      <w:r w:rsidRPr="005B7C5C">
        <w:rPr>
          <w:rFonts w:cs="Times New Roman"/>
        </w:rPr>
        <w:t>“They should all be completed within a short time. All of the parts are on the ships</w:t>
      </w:r>
      <w:r w:rsidR="0031354E"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the mobile units and Beta’s are finishing the integration with </w:t>
      </w:r>
      <w:r w:rsidR="00FC71B4" w:rsidRPr="005B7C5C">
        <w:rPr>
          <w:rFonts w:cs="Times New Roman"/>
        </w:rPr>
        <w:t xml:space="preserve">each of </w:t>
      </w:r>
      <w:r w:rsidRPr="005B7C5C">
        <w:rPr>
          <w:rFonts w:cs="Times New Roman"/>
        </w:rPr>
        <w:t>the ship</w:t>
      </w:r>
      <w:r w:rsidR="00FC71B4" w:rsidRPr="005B7C5C">
        <w:rPr>
          <w:rFonts w:cs="Times New Roman"/>
        </w:rPr>
        <w:t>s</w:t>
      </w:r>
      <w:r w:rsidRPr="005B7C5C">
        <w:rPr>
          <w:rFonts w:cs="Times New Roman"/>
        </w:rPr>
        <w:t>.”</w:t>
      </w:r>
    </w:p>
    <w:p w14:paraId="493DA3C9" w14:textId="407ECBD0" w:rsidR="008F1432" w:rsidRPr="005B7C5C" w:rsidRDefault="008F1432" w:rsidP="008F1432">
      <w:pPr>
        <w:rPr>
          <w:rFonts w:cs="Times New Roman"/>
        </w:rPr>
      </w:pPr>
      <w:r w:rsidRPr="005B7C5C">
        <w:rPr>
          <w:rFonts w:cs="Times New Roman"/>
        </w:rPr>
        <w:t>“SIMPOC,</w:t>
      </w:r>
      <w:r w:rsidR="00074598" w:rsidRPr="005B7C5C">
        <w:rPr>
          <w:rFonts w:cs="Times New Roman"/>
        </w:rPr>
        <w:t xml:space="preserve"> all</w:t>
      </w:r>
      <w:r w:rsidRPr="005B7C5C">
        <w:rPr>
          <w:rFonts w:cs="Times New Roman"/>
        </w:rPr>
        <w:t xml:space="preserve"> the Admirals are doing a great job exercising their groups. We need to exercise The Chevesky. Why don’t we make some practice jumps to get more experience</w:t>
      </w:r>
      <w:r w:rsidR="00FC71B4" w:rsidRPr="005B7C5C">
        <w:rPr>
          <w:rFonts w:cs="Times New Roman"/>
        </w:rPr>
        <w:t>?</w:t>
      </w:r>
      <w:r w:rsidRPr="005B7C5C">
        <w:rPr>
          <w:rFonts w:cs="Times New Roman"/>
        </w:rPr>
        <w:t>”</w:t>
      </w:r>
    </w:p>
    <w:p w14:paraId="5CC132DB" w14:textId="0734DE8A" w:rsidR="008F1432" w:rsidRPr="005B7C5C" w:rsidRDefault="008F1432" w:rsidP="008F1432">
      <w:pPr>
        <w:rPr>
          <w:rFonts w:cs="Times New Roman"/>
        </w:rPr>
      </w:pPr>
      <w:r w:rsidRPr="005B7C5C">
        <w:rPr>
          <w:rFonts w:cs="Times New Roman"/>
        </w:rPr>
        <w:t xml:space="preserve">“I think that would be a wise decision. There is much to learn about these </w:t>
      </w:r>
      <w:proofErr w:type="gramStart"/>
      <w:r w:rsidRPr="005B7C5C">
        <w:rPr>
          <w:rFonts w:cs="Times New Roman"/>
        </w:rPr>
        <w:t>ships</w:t>
      </w:r>
      <w:r w:rsidR="00723DAC">
        <w:rPr>
          <w:rFonts w:cs="Times New Roman"/>
        </w:rPr>
        <w:t>,</w:t>
      </w:r>
      <w:r w:rsidRPr="005B7C5C">
        <w:rPr>
          <w:rFonts w:cs="Times New Roman"/>
        </w:rPr>
        <w:t xml:space="preserve"> and</w:t>
      </w:r>
      <w:proofErr w:type="gramEnd"/>
      <w:r w:rsidRPr="005B7C5C">
        <w:rPr>
          <w:rFonts w:cs="Times New Roman"/>
        </w:rPr>
        <w:t xml:space="preserve"> using them is the best way to discover how they work. I must explore the computer for a short time</w:t>
      </w:r>
      <w:r w:rsidR="0031354E" w:rsidRPr="005B7C5C">
        <w:rPr>
          <w:rFonts w:cs="Times New Roman"/>
        </w:rPr>
        <w:t>,</w:t>
      </w:r>
      <w:r w:rsidRPr="005B7C5C">
        <w:rPr>
          <w:rFonts w:cs="Times New Roman"/>
        </w:rPr>
        <w:t xml:space="preserve"> </w:t>
      </w:r>
      <w:r w:rsidRPr="005B7C5C">
        <w:rPr>
          <w:rFonts w:cs="Times New Roman"/>
          <w:noProof/>
        </w:rPr>
        <w:t>so</w:t>
      </w:r>
      <w:r w:rsidRPr="005B7C5C">
        <w:rPr>
          <w:rFonts w:cs="Times New Roman"/>
        </w:rPr>
        <w:t xml:space="preserve"> I can locate the jump coordinates.”</w:t>
      </w:r>
    </w:p>
    <w:p w14:paraId="7AC8D76B" w14:textId="211D21F2" w:rsidR="008F1432" w:rsidRPr="005B7C5C" w:rsidRDefault="008F1432" w:rsidP="008F1432">
      <w:pPr>
        <w:rPr>
          <w:rFonts w:cs="Times New Roman"/>
        </w:rPr>
      </w:pPr>
      <w:r w:rsidRPr="005B7C5C">
        <w:rPr>
          <w:rFonts w:cs="Times New Roman"/>
        </w:rPr>
        <w:t xml:space="preserve">“Have you figured out </w:t>
      </w:r>
      <w:r w:rsidR="00FC71B4" w:rsidRPr="005B7C5C">
        <w:rPr>
          <w:rFonts w:cs="Times New Roman"/>
        </w:rPr>
        <w:t>how</w:t>
      </w:r>
      <w:r w:rsidR="001A00A5" w:rsidRPr="005B7C5C">
        <w:rPr>
          <w:rFonts w:cs="Times New Roman"/>
        </w:rPr>
        <w:t xml:space="preserve"> </w:t>
      </w:r>
      <w:r w:rsidRPr="005B7C5C">
        <w:rPr>
          <w:rFonts w:cs="Times New Roman"/>
        </w:rPr>
        <w:t>those work yet?”</w:t>
      </w:r>
    </w:p>
    <w:p w14:paraId="05FD183D" w14:textId="22715CB2" w:rsidR="008F1432" w:rsidRPr="005B7C5C" w:rsidRDefault="008F1432" w:rsidP="008F1432">
      <w:pPr>
        <w:rPr>
          <w:rFonts w:cs="Times New Roman"/>
        </w:rPr>
      </w:pPr>
      <w:r w:rsidRPr="005B7C5C">
        <w:rPr>
          <w:rFonts w:cs="Times New Roman"/>
        </w:rPr>
        <w:lastRenderedPageBreak/>
        <w:t xml:space="preserve">“As I have explained, the Vakeel use the magnetic rivers that flow through the Universe. Aside from the rivers, there are points in space where their technology is better suited to manage the forces. Each of those points </w:t>
      </w:r>
      <w:r w:rsidRPr="005B7C5C">
        <w:rPr>
          <w:rFonts w:cs="Times New Roman"/>
          <w:noProof/>
        </w:rPr>
        <w:t>varies</w:t>
      </w:r>
      <w:r w:rsidRPr="005B7C5C">
        <w:rPr>
          <w:rFonts w:cs="Times New Roman"/>
        </w:rPr>
        <w:t xml:space="preserve"> in </w:t>
      </w:r>
      <w:r w:rsidR="00723DAC">
        <w:rPr>
          <w:rFonts w:cs="Times New Roman"/>
        </w:rPr>
        <w:t>its</w:t>
      </w:r>
      <w:r w:rsidRPr="005B7C5C">
        <w:rPr>
          <w:rFonts w:cs="Times New Roman"/>
        </w:rPr>
        <w:t xml:space="preserve"> ability to support a jump. Many of them are suitable for only small amounts of mass, and others </w:t>
      </w:r>
      <w:r w:rsidR="00723DAC">
        <w:rPr>
          <w:rFonts w:cs="Times New Roman"/>
        </w:rPr>
        <w:t>can support</w:t>
      </w:r>
      <w:r w:rsidRPr="005B7C5C">
        <w:rPr>
          <w:rFonts w:cs="Times New Roman"/>
        </w:rPr>
        <w:t xml:space="preserve"> a ship of this size. The jump point from which they entered our Solar System was one of those points. Over time,</w:t>
      </w:r>
      <w:r w:rsidR="00074598" w:rsidRPr="005B7C5C">
        <w:rPr>
          <w:rFonts w:cs="Times New Roman"/>
        </w:rPr>
        <w:t xml:space="preserve"> all</w:t>
      </w:r>
      <w:r w:rsidRPr="005B7C5C">
        <w:rPr>
          <w:rFonts w:cs="Times New Roman"/>
        </w:rPr>
        <w:t xml:space="preserve"> the potential jump points migrate as </w:t>
      </w:r>
      <w:r w:rsidR="007B3F31" w:rsidRPr="005B7C5C">
        <w:rPr>
          <w:rFonts w:cs="Times New Roman"/>
        </w:rPr>
        <w:t>rivers of</w:t>
      </w:r>
      <w:r w:rsidR="00EF1A8B" w:rsidRPr="005B7C5C">
        <w:rPr>
          <w:rFonts w:cs="Times New Roman"/>
        </w:rPr>
        <w:t xml:space="preserve"> the</w:t>
      </w:r>
      <w:r w:rsidR="007B3F31" w:rsidRPr="005B7C5C">
        <w:rPr>
          <w:rFonts w:cs="Times New Roman"/>
        </w:rPr>
        <w:t xml:space="preserve"> </w:t>
      </w:r>
      <w:r w:rsidR="007B3F31" w:rsidRPr="005B7C5C">
        <w:rPr>
          <w:rFonts w:cs="Times New Roman"/>
          <w:noProof/>
        </w:rPr>
        <w:t>magnetic</w:t>
      </w:r>
      <w:r w:rsidR="007B3F31" w:rsidRPr="005B7C5C">
        <w:rPr>
          <w:rFonts w:cs="Times New Roman"/>
        </w:rPr>
        <w:t xml:space="preserve"> forces move,</w:t>
      </w:r>
      <w:r w:rsidRPr="005B7C5C">
        <w:rPr>
          <w:rFonts w:cs="Times New Roman"/>
        </w:rPr>
        <w:t>”</w:t>
      </w:r>
      <w:r w:rsidR="007B3F31" w:rsidRPr="005B7C5C">
        <w:rPr>
          <w:rFonts w:cs="Times New Roman"/>
        </w:rPr>
        <w:t xml:space="preserve"> explained SIMPOC.</w:t>
      </w:r>
    </w:p>
    <w:p w14:paraId="59979315" w14:textId="75AC0C10" w:rsidR="008F1432" w:rsidRPr="005B7C5C" w:rsidRDefault="008F1432" w:rsidP="008F1432">
      <w:pPr>
        <w:rPr>
          <w:rFonts w:cs="Times New Roman"/>
        </w:rPr>
      </w:pPr>
      <w:r w:rsidRPr="005B7C5C">
        <w:rPr>
          <w:rFonts w:cs="Times New Roman"/>
        </w:rPr>
        <w:t>“The computer programs that the Vakeel created are planned to jump from the Vakeel system</w:t>
      </w:r>
      <w:r w:rsidR="00FC71B4" w:rsidRPr="005B7C5C">
        <w:rPr>
          <w:rFonts w:cs="Times New Roman"/>
        </w:rPr>
        <w:t>,</w:t>
      </w:r>
      <w:r w:rsidRPr="005B7C5C">
        <w:rPr>
          <w:rFonts w:cs="Times New Roman"/>
        </w:rPr>
        <w:t xml:space="preserve"> which is a known point, to a further system, such as ours. Then they jump back, reversing their course. For us to </w:t>
      </w:r>
      <w:r w:rsidRPr="005B7C5C">
        <w:rPr>
          <w:rFonts w:cs="Times New Roman"/>
          <w:noProof/>
        </w:rPr>
        <w:t>jump,</w:t>
      </w:r>
      <w:r w:rsidRPr="005B7C5C">
        <w:rPr>
          <w:rFonts w:cs="Times New Roman"/>
        </w:rPr>
        <w:t xml:space="preserve"> I must change the programming so we can compute new jumps points and then be able to reverse ourselves to come back.”</w:t>
      </w:r>
    </w:p>
    <w:p w14:paraId="26F26BF1" w14:textId="77777777" w:rsidR="008F1432" w:rsidRPr="005B7C5C" w:rsidRDefault="008F1432" w:rsidP="008F1432">
      <w:pPr>
        <w:rPr>
          <w:rFonts w:cs="Times New Roman"/>
        </w:rPr>
      </w:pPr>
      <w:r w:rsidRPr="005B7C5C">
        <w:rPr>
          <w:rFonts w:cs="Times New Roman"/>
        </w:rPr>
        <w:t>“How long will it take you to make those adjustments?” Joan asked.</w:t>
      </w:r>
    </w:p>
    <w:p w14:paraId="3D23B1D3" w14:textId="557612EF" w:rsidR="008F1432" w:rsidRPr="005B7C5C" w:rsidRDefault="008F1432" w:rsidP="008F1432">
      <w:pPr>
        <w:rPr>
          <w:rFonts w:cs="Times New Roman"/>
        </w:rPr>
      </w:pPr>
      <w:r w:rsidRPr="005B7C5C">
        <w:rPr>
          <w:rFonts w:cs="Times New Roman"/>
        </w:rPr>
        <w:t>“I have been experimenting with the code. There are still parts of how the computers work that I don’t understand, but the unknown areas are in the mechanics of how they operate</w:t>
      </w:r>
      <w:r w:rsidR="00000B7C">
        <w:rPr>
          <w:rFonts w:cs="Times New Roman"/>
        </w:rPr>
        <w:t>,</w:t>
      </w:r>
      <w:r w:rsidRPr="005B7C5C">
        <w:rPr>
          <w:rFonts w:cs="Times New Roman"/>
        </w:rPr>
        <w:t xml:space="preserve"> not the programming. I will begin the process now to compute new jump points.”</w:t>
      </w:r>
    </w:p>
    <w:p w14:paraId="1D69CB1D" w14:textId="2DC13C3C" w:rsidR="008F1432" w:rsidRPr="005B7C5C" w:rsidRDefault="007B3F31" w:rsidP="008F1432">
      <w:pPr>
        <w:rPr>
          <w:rFonts w:cs="Times New Roman"/>
        </w:rPr>
      </w:pPr>
      <w:r w:rsidRPr="005B7C5C">
        <w:rPr>
          <w:rFonts w:cs="Times New Roman"/>
        </w:rPr>
        <w:t>“SIMPOC</w:t>
      </w:r>
      <w:r w:rsidR="00000B7C">
        <w:rPr>
          <w:rFonts w:cs="Times New Roman"/>
        </w:rPr>
        <w:t>,</w:t>
      </w:r>
      <w:r w:rsidRPr="005B7C5C">
        <w:rPr>
          <w:rFonts w:cs="Times New Roman"/>
        </w:rPr>
        <w:t xml:space="preserve"> i</w:t>
      </w:r>
      <w:r w:rsidR="008F1432" w:rsidRPr="005B7C5C">
        <w:rPr>
          <w:rFonts w:cs="Times New Roman"/>
        </w:rPr>
        <w:t>s there any risk that after we jump, we may not be able to come back?”</w:t>
      </w:r>
    </w:p>
    <w:p w14:paraId="7EA1DABE" w14:textId="28D70DD7" w:rsidR="008F1432" w:rsidRPr="005B7C5C" w:rsidRDefault="008F1432" w:rsidP="008F1432">
      <w:pPr>
        <w:rPr>
          <w:rFonts w:cs="Times New Roman"/>
        </w:rPr>
      </w:pPr>
      <w:r w:rsidRPr="005B7C5C">
        <w:rPr>
          <w:rFonts w:cs="Times New Roman"/>
        </w:rPr>
        <w:t xml:space="preserve">“Very little risk. The rivers of magnetic forces are clearly related to the distribution of mass in the Universe. It is like mapping a point between a positive and negative magnet where we can manipulate the forces. After we jump, the computers will need time </w:t>
      </w:r>
      <w:r w:rsidRPr="005B7C5C">
        <w:rPr>
          <w:rFonts w:cs="Times New Roman"/>
        </w:rPr>
        <w:lastRenderedPageBreak/>
        <w:t>to measure the mass distribution around that location</w:t>
      </w:r>
      <w:r w:rsidR="0031354E" w:rsidRPr="005B7C5C">
        <w:rPr>
          <w:rFonts w:cs="Times New Roman"/>
          <w:noProof/>
        </w:rPr>
        <w:t>;</w:t>
      </w:r>
      <w:r w:rsidRPr="005B7C5C">
        <w:rPr>
          <w:rFonts w:cs="Times New Roman"/>
          <w:noProof/>
        </w:rPr>
        <w:t xml:space="preserve"> then</w:t>
      </w:r>
      <w:r w:rsidRPr="005B7C5C">
        <w:rPr>
          <w:rFonts w:cs="Times New Roman"/>
        </w:rPr>
        <w:t xml:space="preserve"> we should have no problems returning.”</w:t>
      </w:r>
    </w:p>
    <w:p w14:paraId="2251A89B" w14:textId="06D0BCE6" w:rsidR="008F1432" w:rsidRPr="005B7C5C" w:rsidRDefault="008F1432" w:rsidP="008F1432">
      <w:pPr>
        <w:rPr>
          <w:rFonts w:cs="Times New Roman"/>
        </w:rPr>
      </w:pPr>
      <w:r w:rsidRPr="005B7C5C">
        <w:rPr>
          <w:rFonts w:cs="Times New Roman"/>
        </w:rPr>
        <w:t xml:space="preserve">“We’re going to stay there for a while, for the computer to figure out where it </w:t>
      </w:r>
      <w:r w:rsidRPr="005B7C5C">
        <w:rPr>
          <w:rFonts w:cs="Times New Roman"/>
          <w:noProof/>
        </w:rPr>
        <w:t>is</w:t>
      </w:r>
      <w:r w:rsidRPr="005B7C5C">
        <w:rPr>
          <w:rFonts w:cs="Times New Roman"/>
        </w:rPr>
        <w:t xml:space="preserve"> before it can </w:t>
      </w:r>
      <w:r w:rsidRPr="005B7C5C">
        <w:rPr>
          <w:rFonts w:cs="Times New Roman"/>
          <w:noProof/>
        </w:rPr>
        <w:t>compute</w:t>
      </w:r>
      <w:r w:rsidRPr="005B7C5C">
        <w:rPr>
          <w:rFonts w:cs="Times New Roman"/>
        </w:rPr>
        <w:t xml:space="preserve"> a path back home?”</w:t>
      </w:r>
      <w:r w:rsidR="007B3F31" w:rsidRPr="005B7C5C">
        <w:rPr>
          <w:rFonts w:cs="Times New Roman"/>
        </w:rPr>
        <w:t xml:space="preserve"> Joan asked.</w:t>
      </w:r>
    </w:p>
    <w:p w14:paraId="6203553D" w14:textId="4A133368" w:rsidR="008F1432" w:rsidRPr="005B7C5C" w:rsidRDefault="008F1432" w:rsidP="007B3F31">
      <w:pPr>
        <w:rPr>
          <w:rFonts w:cs="Times New Roman"/>
        </w:rPr>
      </w:pPr>
      <w:r w:rsidRPr="005B7C5C">
        <w:rPr>
          <w:rFonts w:cs="Times New Roman"/>
        </w:rPr>
        <w:t>“That is correct, so the further the jump is, the longer it will take to update the star char</w:t>
      </w:r>
      <w:r w:rsidR="007B3F31" w:rsidRPr="005B7C5C">
        <w:rPr>
          <w:rFonts w:cs="Times New Roman"/>
        </w:rPr>
        <w:t xml:space="preserve">ts to compute the return path. </w:t>
      </w:r>
      <w:r w:rsidRPr="005B7C5C">
        <w:rPr>
          <w:rFonts w:cs="Times New Roman"/>
        </w:rPr>
        <w:t>The corollary to that is, the more jumps we make, the more information we’ll have regarding the location of the stars. Then any subsequent jumps to that area of space will be easier.”</w:t>
      </w:r>
    </w:p>
    <w:p w14:paraId="34E9ECA3" w14:textId="62F67DB5" w:rsidR="008F1432" w:rsidRPr="005B7C5C" w:rsidRDefault="008F1432" w:rsidP="008F1432">
      <w:pPr>
        <w:rPr>
          <w:rFonts w:cs="Times New Roman"/>
        </w:rPr>
      </w:pPr>
      <w:r w:rsidRPr="005B7C5C">
        <w:rPr>
          <w:rFonts w:cs="Times New Roman"/>
        </w:rPr>
        <w:t>“When you’re ready, let me kn</w:t>
      </w:r>
      <w:r w:rsidR="007B3F31" w:rsidRPr="005B7C5C">
        <w:rPr>
          <w:rFonts w:cs="Times New Roman"/>
        </w:rPr>
        <w:t xml:space="preserve">ow. That sounds </w:t>
      </w:r>
      <w:proofErr w:type="gramStart"/>
      <w:r w:rsidR="007B3F31" w:rsidRPr="005B7C5C">
        <w:rPr>
          <w:rFonts w:cs="Times New Roman"/>
        </w:rPr>
        <w:t>pretty exciting</w:t>
      </w:r>
      <w:proofErr w:type="gramEnd"/>
      <w:r w:rsidR="007B3F31" w:rsidRPr="005B7C5C">
        <w:rPr>
          <w:rFonts w:cs="Times New Roman"/>
        </w:rPr>
        <w:t>,</w:t>
      </w:r>
      <w:r w:rsidRPr="005B7C5C">
        <w:rPr>
          <w:rFonts w:cs="Times New Roman"/>
        </w:rPr>
        <w:t>”</w:t>
      </w:r>
      <w:r w:rsidR="007B3F31" w:rsidRPr="005B7C5C">
        <w:rPr>
          <w:rFonts w:cs="Times New Roman"/>
        </w:rPr>
        <w:t xml:space="preserve"> responded Joan.</w:t>
      </w:r>
    </w:p>
    <w:p w14:paraId="0D27FD23" w14:textId="3058DB28" w:rsidR="008F1432" w:rsidRPr="005B7C5C" w:rsidRDefault="008F1432" w:rsidP="008F1432">
      <w:pPr>
        <w:rPr>
          <w:rFonts w:cs="Times New Roman"/>
        </w:rPr>
      </w:pPr>
      <w:r w:rsidRPr="005B7C5C">
        <w:rPr>
          <w:rFonts w:cs="Times New Roman"/>
        </w:rPr>
        <w:t>“That is correct</w:t>
      </w:r>
      <w:r w:rsidR="007B3F31" w:rsidRPr="005B7C5C">
        <w:rPr>
          <w:rFonts w:cs="Times New Roman"/>
        </w:rPr>
        <w:t>,</w:t>
      </w:r>
      <w:r w:rsidRPr="005B7C5C">
        <w:rPr>
          <w:rFonts w:cs="Times New Roman"/>
        </w:rPr>
        <w:t>”</w:t>
      </w:r>
      <w:r w:rsidR="007B3F31" w:rsidRPr="005B7C5C">
        <w:rPr>
          <w:rFonts w:cs="Times New Roman"/>
        </w:rPr>
        <w:t xml:space="preserve"> said SIMPOC.</w:t>
      </w:r>
    </w:p>
    <w:p w14:paraId="691A818F" w14:textId="0EB7AD84" w:rsidR="0040081B" w:rsidRPr="005B7C5C" w:rsidRDefault="00A1773F" w:rsidP="00FA16D7">
      <w:pPr>
        <w:pStyle w:val="Heading1"/>
        <w:rPr>
          <w:rFonts w:cs="Times New Roman"/>
        </w:rPr>
      </w:pPr>
      <w:bookmarkStart w:id="46" w:name="_Toc517868360"/>
      <w:bookmarkStart w:id="47" w:name="_Toc76716876"/>
      <w:r w:rsidRPr="005B7C5C">
        <w:rPr>
          <w:rFonts w:cs="Times New Roman"/>
        </w:rPr>
        <w:lastRenderedPageBreak/>
        <w:t>Saturday</w:t>
      </w:r>
      <w:r w:rsidR="005613EB" w:rsidRPr="005B7C5C">
        <w:rPr>
          <w:rFonts w:cs="Times New Roman"/>
        </w:rPr>
        <w:t>,</w:t>
      </w:r>
      <w:r w:rsidRPr="005B7C5C">
        <w:rPr>
          <w:rFonts w:cs="Times New Roman"/>
        </w:rPr>
        <w:t xml:space="preserve"> September 23</w:t>
      </w:r>
      <w:r w:rsidR="00D82B8B" w:rsidRPr="005B7C5C">
        <w:rPr>
          <w:rFonts w:cs="Times New Roman"/>
        </w:rPr>
        <w:t>, 2051</w:t>
      </w:r>
      <w:bookmarkEnd w:id="46"/>
      <w:bookmarkEnd w:id="47"/>
    </w:p>
    <w:p w14:paraId="07E79D2C" w14:textId="77777777" w:rsidR="008F1432" w:rsidRPr="005B7C5C" w:rsidRDefault="008F1432" w:rsidP="008F1432">
      <w:pPr>
        <w:pStyle w:val="Heading2"/>
        <w:rPr>
          <w:rFonts w:cs="Times New Roman"/>
          <w:noProof/>
        </w:rPr>
      </w:pPr>
      <w:r w:rsidRPr="005B7C5C">
        <w:rPr>
          <w:rFonts w:cs="Times New Roman"/>
          <w:noProof/>
        </w:rPr>
        <w:t>The Chicago Mayor Gets His Bombs</w:t>
      </w:r>
    </w:p>
    <w:p w14:paraId="3B57DAF3" w14:textId="276753DE" w:rsidR="00727A75" w:rsidRPr="005B7C5C" w:rsidRDefault="00CC3080" w:rsidP="008F1432">
      <w:pPr>
        <w:rPr>
          <w:rFonts w:cs="Times New Roman"/>
          <w:noProof/>
          <w:color w:val="000000" w:themeColor="text1"/>
        </w:rPr>
      </w:pPr>
      <w:r w:rsidRPr="005B7C5C">
        <w:rPr>
          <w:rFonts w:cs="Times New Roman"/>
          <w:noProof/>
          <w:color w:val="000000" w:themeColor="text1"/>
        </w:rPr>
        <w:t>5</w:t>
      </w:r>
      <w:r w:rsidR="00727A75" w:rsidRPr="005B7C5C">
        <w:rPr>
          <w:rFonts w:cs="Times New Roman"/>
          <w:noProof/>
          <w:color w:val="000000" w:themeColor="text1"/>
        </w:rPr>
        <w:t xml:space="preserve"> trucks were parking</w:t>
      </w:r>
      <w:r w:rsidR="008F1432" w:rsidRPr="005B7C5C">
        <w:rPr>
          <w:rFonts w:cs="Times New Roman"/>
          <w:noProof/>
          <w:color w:val="000000" w:themeColor="text1"/>
        </w:rPr>
        <w:t xml:space="preserve"> in front of the Chicago Mayor’s office. Bobby never felt so powerful. Each of the trucks was loaded with a couple of nuclear bombs. </w:t>
      </w:r>
    </w:p>
    <w:p w14:paraId="383DB11B" w14:textId="6930825E" w:rsidR="00727A75" w:rsidRPr="005B7C5C" w:rsidRDefault="00727A75" w:rsidP="008F1432">
      <w:pPr>
        <w:rPr>
          <w:rFonts w:cs="Times New Roman"/>
          <w:noProof/>
          <w:color w:val="000000" w:themeColor="text1"/>
        </w:rPr>
      </w:pPr>
      <w:r w:rsidRPr="005B7C5C">
        <w:rPr>
          <w:rFonts w:cs="Times New Roman"/>
          <w:noProof/>
          <w:color w:val="000000" w:themeColor="text1"/>
        </w:rPr>
        <w:t>When the first truck parked</w:t>
      </w:r>
      <w:r w:rsidR="0031354E" w:rsidRPr="005B7C5C">
        <w:rPr>
          <w:rFonts w:cs="Times New Roman"/>
          <w:noProof/>
          <w:color w:val="000000" w:themeColor="text1"/>
        </w:rPr>
        <w:t>,</w:t>
      </w:r>
      <w:r w:rsidRPr="005B7C5C">
        <w:rPr>
          <w:rFonts w:cs="Times New Roman"/>
          <w:noProof/>
          <w:color w:val="000000" w:themeColor="text1"/>
        </w:rPr>
        <w:t xml:space="preserve"> Rolly jumped out of the cab to show his exciting toys to the Mayo</w:t>
      </w:r>
      <w:r w:rsidR="00000B7C">
        <w:rPr>
          <w:rFonts w:cs="Times New Roman"/>
          <w:noProof/>
          <w:color w:val="000000" w:themeColor="text1"/>
        </w:rPr>
        <w:t>,</w:t>
      </w:r>
      <w:r w:rsidRPr="005B7C5C">
        <w:rPr>
          <w:rFonts w:cs="Times New Roman"/>
          <w:noProof/>
          <w:color w:val="000000" w:themeColor="text1"/>
        </w:rPr>
        <w:t xml:space="preserve"> who was standing on the sidewalk waiting.</w:t>
      </w:r>
    </w:p>
    <w:p w14:paraId="1543502E" w14:textId="6457C922" w:rsidR="00727A75" w:rsidRPr="005B7C5C" w:rsidRDefault="00727A75" w:rsidP="008F1432">
      <w:pPr>
        <w:rPr>
          <w:rFonts w:cs="Times New Roman"/>
          <w:noProof/>
          <w:color w:val="000000" w:themeColor="text1"/>
        </w:rPr>
      </w:pPr>
      <w:r w:rsidRPr="005B7C5C">
        <w:rPr>
          <w:rFonts w:cs="Times New Roman"/>
          <w:noProof/>
          <w:color w:val="000000" w:themeColor="text1"/>
        </w:rPr>
        <w:t>“Sir, here they are</w:t>
      </w:r>
      <w:r w:rsidR="00CC3080" w:rsidRPr="005B7C5C">
        <w:rPr>
          <w:rFonts w:cs="Times New Roman"/>
          <w:noProof/>
          <w:color w:val="000000" w:themeColor="text1"/>
        </w:rPr>
        <w:t>. W</w:t>
      </w:r>
      <w:r w:rsidRPr="005B7C5C">
        <w:rPr>
          <w:rFonts w:cs="Times New Roman"/>
          <w:noProof/>
          <w:color w:val="000000" w:themeColor="text1"/>
        </w:rPr>
        <w:t xml:space="preserve">e </w:t>
      </w:r>
      <w:r w:rsidR="00CC3080" w:rsidRPr="005B7C5C">
        <w:rPr>
          <w:rFonts w:cs="Times New Roman"/>
          <w:noProof/>
          <w:color w:val="000000" w:themeColor="text1"/>
        </w:rPr>
        <w:t>got 20 of them,” Rolly said, beaming and expecting a ‘job well done’ comment from the Mayo</w:t>
      </w:r>
      <w:r w:rsidR="00FC71B4" w:rsidRPr="005B7C5C">
        <w:rPr>
          <w:rFonts w:cs="Times New Roman"/>
          <w:noProof/>
          <w:color w:val="000000" w:themeColor="text1"/>
        </w:rPr>
        <w:t>r</w:t>
      </w:r>
      <w:r w:rsidR="00CC3080" w:rsidRPr="005B7C5C">
        <w:rPr>
          <w:rFonts w:cs="Times New Roman"/>
          <w:noProof/>
          <w:color w:val="000000" w:themeColor="text1"/>
        </w:rPr>
        <w:t>.</w:t>
      </w:r>
    </w:p>
    <w:p w14:paraId="6F3F31B3" w14:textId="0AAC3932" w:rsidR="00CC3080" w:rsidRPr="005B7C5C" w:rsidRDefault="00CC3080" w:rsidP="008F1432">
      <w:pPr>
        <w:rPr>
          <w:rFonts w:cs="Times New Roman"/>
          <w:noProof/>
          <w:color w:val="000000" w:themeColor="text1"/>
        </w:rPr>
      </w:pPr>
      <w:r w:rsidRPr="005B7C5C">
        <w:rPr>
          <w:rFonts w:cs="Times New Roman"/>
          <w:noProof/>
          <w:color w:val="000000" w:themeColor="text1"/>
        </w:rPr>
        <w:t>“Where are you putting them,” the Mayor asked, without giving Rolly any positive comments.</w:t>
      </w:r>
    </w:p>
    <w:p w14:paraId="0C1AED76" w14:textId="79D1DC6C" w:rsidR="00CC3080" w:rsidRPr="005B7C5C" w:rsidRDefault="00CC3080" w:rsidP="008F1432">
      <w:pPr>
        <w:rPr>
          <w:rFonts w:cs="Times New Roman"/>
          <w:noProof/>
          <w:color w:val="000000" w:themeColor="text1"/>
        </w:rPr>
      </w:pPr>
      <w:r w:rsidRPr="005B7C5C">
        <w:rPr>
          <w:rFonts w:cs="Times New Roman"/>
          <w:noProof/>
          <w:color w:val="000000" w:themeColor="text1"/>
        </w:rPr>
        <w:t>“I have a storage area under the Postal Annex.”</w:t>
      </w:r>
      <w:r w:rsidR="00FC71B4" w:rsidRPr="005B7C5C">
        <w:rPr>
          <w:rFonts w:cs="Times New Roman"/>
          <w:noProof/>
          <w:color w:val="000000" w:themeColor="text1"/>
        </w:rPr>
        <w:t xml:space="preserve">    </w:t>
      </w:r>
    </w:p>
    <w:p w14:paraId="0F294168" w14:textId="65F8C466" w:rsidR="00CC3080" w:rsidRPr="005B7C5C" w:rsidRDefault="00CC3080" w:rsidP="008F1432">
      <w:pPr>
        <w:rPr>
          <w:rFonts w:cs="Times New Roman"/>
          <w:noProof/>
          <w:color w:val="000000" w:themeColor="text1"/>
        </w:rPr>
      </w:pPr>
      <w:r w:rsidRPr="005B7C5C">
        <w:rPr>
          <w:rFonts w:cs="Times New Roman"/>
          <w:noProof/>
          <w:color w:val="000000" w:themeColor="text1"/>
        </w:rPr>
        <w:t>The last of the trucks were parking</w:t>
      </w:r>
      <w:r w:rsidR="0031354E" w:rsidRPr="005B7C5C">
        <w:rPr>
          <w:rFonts w:cs="Times New Roman"/>
          <w:noProof/>
          <w:color w:val="000000" w:themeColor="text1"/>
        </w:rPr>
        <w:t>,</w:t>
      </w:r>
      <w:r w:rsidRPr="005B7C5C">
        <w:rPr>
          <w:rFonts w:cs="Times New Roman"/>
          <w:noProof/>
          <w:color w:val="000000" w:themeColor="text1"/>
        </w:rPr>
        <w:t xml:space="preserve"> and Chris saw the General and Mayor talking. He knew that if he was going to get any credit for the gift he gave them, he needed to get involved and make sure that everyone knew how valuable he was. Chris jumped out and walked up to the two self-important men acting as if he was the one that was in charge.</w:t>
      </w:r>
    </w:p>
    <w:p w14:paraId="0108737A" w14:textId="14AFCB75" w:rsidR="00CC3080" w:rsidRPr="005B7C5C" w:rsidRDefault="00CC3080" w:rsidP="008F1432">
      <w:pPr>
        <w:rPr>
          <w:rFonts w:cs="Times New Roman"/>
          <w:noProof/>
          <w:color w:val="000000" w:themeColor="text1"/>
        </w:rPr>
      </w:pPr>
      <w:r w:rsidRPr="005B7C5C">
        <w:rPr>
          <w:rFonts w:cs="Times New Roman"/>
          <w:noProof/>
          <w:color w:val="000000" w:themeColor="text1"/>
        </w:rPr>
        <w:t>“Mayor, what do you think of the nukes I got you,” Chris said, making sure that he emphasized the word I.</w:t>
      </w:r>
    </w:p>
    <w:p w14:paraId="371CFF2D" w14:textId="2DE46581" w:rsidR="00657F8A" w:rsidRPr="005B7C5C" w:rsidRDefault="00657F8A" w:rsidP="008F1432">
      <w:pPr>
        <w:rPr>
          <w:rFonts w:cs="Times New Roman"/>
          <w:noProof/>
          <w:color w:val="000000" w:themeColor="text1"/>
        </w:rPr>
      </w:pPr>
      <w:r w:rsidRPr="005B7C5C">
        <w:rPr>
          <w:rFonts w:cs="Times New Roman"/>
          <w:noProof/>
          <w:color w:val="000000" w:themeColor="text1"/>
        </w:rPr>
        <w:lastRenderedPageBreak/>
        <w:t>As he finished his statement</w:t>
      </w:r>
      <w:r w:rsidR="0031354E" w:rsidRPr="005B7C5C">
        <w:rPr>
          <w:rFonts w:cs="Times New Roman"/>
          <w:noProof/>
          <w:color w:val="000000" w:themeColor="text1"/>
        </w:rPr>
        <w:t>,</w:t>
      </w:r>
      <w:r w:rsidRPr="005B7C5C">
        <w:rPr>
          <w:rFonts w:cs="Times New Roman"/>
          <w:noProof/>
          <w:color w:val="000000" w:themeColor="text1"/>
        </w:rPr>
        <w:t xml:space="preserve"> </w:t>
      </w:r>
      <w:r w:rsidR="003051CA" w:rsidRPr="005B7C5C">
        <w:rPr>
          <w:rFonts w:cs="Times New Roman"/>
          <w:noProof/>
          <w:color w:val="000000" w:themeColor="text1"/>
        </w:rPr>
        <w:t xml:space="preserve">he turned behind the truck parked at the curb next to </w:t>
      </w:r>
      <w:r w:rsidRPr="005B7C5C">
        <w:rPr>
          <w:rFonts w:cs="Times New Roman"/>
          <w:noProof/>
          <w:color w:val="000000" w:themeColor="text1"/>
        </w:rPr>
        <w:t>the Mayor and General and opened the door. “Here they are,” he said with some pride in his voice.</w:t>
      </w:r>
    </w:p>
    <w:p w14:paraId="5B854519" w14:textId="5951B766" w:rsidR="008F1432" w:rsidRPr="005B7C5C" w:rsidRDefault="008F1432" w:rsidP="008F1432">
      <w:pPr>
        <w:rPr>
          <w:rFonts w:cs="Times New Roman"/>
          <w:noProof/>
          <w:color w:val="000000" w:themeColor="text1"/>
        </w:rPr>
      </w:pPr>
      <w:r w:rsidRPr="005B7C5C">
        <w:rPr>
          <w:rFonts w:cs="Times New Roman"/>
          <w:noProof/>
          <w:color w:val="000000" w:themeColor="text1"/>
        </w:rPr>
        <w:t xml:space="preserve">When </w:t>
      </w:r>
      <w:r w:rsidR="00657F8A" w:rsidRPr="005B7C5C">
        <w:rPr>
          <w:rFonts w:cs="Times New Roman"/>
          <w:noProof/>
          <w:color w:val="000000" w:themeColor="text1"/>
        </w:rPr>
        <w:t>the mayor</w:t>
      </w:r>
      <w:r w:rsidRPr="005B7C5C">
        <w:rPr>
          <w:rFonts w:cs="Times New Roman"/>
          <w:noProof/>
          <w:color w:val="000000" w:themeColor="text1"/>
        </w:rPr>
        <w:t xml:space="preserve"> looked at them, they weren’t that impressive</w:t>
      </w:r>
      <w:r w:rsidR="0031354E" w:rsidRPr="005B7C5C">
        <w:rPr>
          <w:rFonts w:cs="Times New Roman"/>
          <w:noProof/>
          <w:color w:val="000000" w:themeColor="text1"/>
        </w:rPr>
        <w:t>;</w:t>
      </w:r>
      <w:r w:rsidRPr="005B7C5C">
        <w:rPr>
          <w:rFonts w:cs="Times New Roman"/>
          <w:noProof/>
          <w:color w:val="000000" w:themeColor="text1"/>
        </w:rPr>
        <w:t xml:space="preserve"> they looked just like bombs. The thought of what they could do could make </w:t>
      </w:r>
      <w:r w:rsidR="00657F8A" w:rsidRPr="005B7C5C">
        <w:rPr>
          <w:rFonts w:cs="Times New Roman"/>
          <w:noProof/>
          <w:color w:val="000000" w:themeColor="text1"/>
        </w:rPr>
        <w:t>a normal person’s</w:t>
      </w:r>
      <w:r w:rsidRPr="005B7C5C">
        <w:rPr>
          <w:rFonts w:cs="Times New Roman"/>
          <w:noProof/>
          <w:color w:val="000000" w:themeColor="text1"/>
        </w:rPr>
        <w:t xml:space="preserve"> s</w:t>
      </w:r>
      <w:r w:rsidR="00657F8A" w:rsidRPr="005B7C5C">
        <w:rPr>
          <w:rFonts w:cs="Times New Roman"/>
          <w:noProof/>
          <w:color w:val="000000" w:themeColor="text1"/>
        </w:rPr>
        <w:t>kin tingle or</w:t>
      </w:r>
      <w:r w:rsidR="00000B7C">
        <w:rPr>
          <w:rFonts w:cs="Times New Roman"/>
          <w:noProof/>
          <w:color w:val="000000" w:themeColor="text1"/>
        </w:rPr>
        <w:t>,</w:t>
      </w:r>
      <w:r w:rsidR="00657F8A" w:rsidRPr="005B7C5C">
        <w:rPr>
          <w:rFonts w:cs="Times New Roman"/>
          <w:noProof/>
          <w:color w:val="000000" w:themeColor="text1"/>
        </w:rPr>
        <w:t xml:space="preserve"> in </w:t>
      </w:r>
      <w:r w:rsidR="00FC71B4" w:rsidRPr="005B7C5C">
        <w:rPr>
          <w:rFonts w:cs="Times New Roman"/>
          <w:noProof/>
          <w:color w:val="000000" w:themeColor="text1"/>
        </w:rPr>
        <w:t>t</w:t>
      </w:r>
      <w:r w:rsidR="00657F8A" w:rsidRPr="005B7C5C">
        <w:rPr>
          <w:rFonts w:cs="Times New Roman"/>
          <w:noProof/>
          <w:color w:val="000000" w:themeColor="text1"/>
        </w:rPr>
        <w:t>his case</w:t>
      </w:r>
      <w:r w:rsidR="00000B7C">
        <w:rPr>
          <w:rFonts w:cs="Times New Roman"/>
          <w:noProof/>
          <w:color w:val="000000" w:themeColor="text1"/>
        </w:rPr>
        <w:t>,</w:t>
      </w:r>
      <w:r w:rsidR="00657F8A" w:rsidRPr="005B7C5C">
        <w:rPr>
          <w:rFonts w:cs="Times New Roman"/>
          <w:noProof/>
          <w:color w:val="000000" w:themeColor="text1"/>
        </w:rPr>
        <w:t xml:space="preserve"> caused Bobby </w:t>
      </w:r>
      <w:r w:rsidRPr="005B7C5C">
        <w:rPr>
          <w:rFonts w:cs="Times New Roman"/>
          <w:noProof/>
          <w:color w:val="000000" w:themeColor="text1"/>
        </w:rPr>
        <w:t>to smile.</w:t>
      </w:r>
    </w:p>
    <w:p w14:paraId="1F7F5DC3" w14:textId="2EF5ABC2" w:rsidR="003051CA" w:rsidRPr="005B7C5C" w:rsidRDefault="00657F8A" w:rsidP="008F1432">
      <w:pPr>
        <w:rPr>
          <w:rFonts w:cs="Times New Roman"/>
          <w:noProof/>
          <w:color w:val="000000" w:themeColor="text1"/>
        </w:rPr>
      </w:pPr>
      <w:r w:rsidRPr="005B7C5C">
        <w:rPr>
          <w:rFonts w:cs="Times New Roman"/>
          <w:noProof/>
          <w:color w:val="000000" w:themeColor="text1"/>
        </w:rPr>
        <w:t xml:space="preserve">General </w:t>
      </w:r>
      <w:r w:rsidR="00FC71B4" w:rsidRPr="005B7C5C">
        <w:rPr>
          <w:rFonts w:cs="Times New Roman"/>
          <w:noProof/>
          <w:color w:val="000000" w:themeColor="text1"/>
        </w:rPr>
        <w:t>Bueller</w:t>
      </w:r>
      <w:r w:rsidR="003051CA" w:rsidRPr="005B7C5C">
        <w:rPr>
          <w:rFonts w:cs="Times New Roman"/>
          <w:noProof/>
          <w:color w:val="000000" w:themeColor="text1"/>
        </w:rPr>
        <w:t xml:space="preserve"> felt he was losing the contest for approval</w:t>
      </w:r>
      <w:r w:rsidR="00000B7C">
        <w:rPr>
          <w:rFonts w:cs="Times New Roman"/>
          <w:noProof/>
          <w:color w:val="000000" w:themeColor="text1"/>
        </w:rPr>
        <w:t>,</w:t>
      </w:r>
      <w:r w:rsidR="003051CA" w:rsidRPr="005B7C5C">
        <w:rPr>
          <w:rFonts w:cs="Times New Roman"/>
          <w:noProof/>
          <w:color w:val="000000" w:themeColor="text1"/>
        </w:rPr>
        <w:t xml:space="preserve"> and he needed to take charge and act decisive, </w:t>
      </w:r>
      <w:r w:rsidR="008F1432" w:rsidRPr="005B7C5C">
        <w:rPr>
          <w:rFonts w:cs="Times New Roman"/>
          <w:noProof/>
          <w:color w:val="000000" w:themeColor="text1"/>
        </w:rPr>
        <w:t>“Now that we have t</w:t>
      </w:r>
      <w:r w:rsidR="003051CA" w:rsidRPr="005B7C5C">
        <w:rPr>
          <w:rFonts w:cs="Times New Roman"/>
          <w:noProof/>
          <w:color w:val="000000" w:themeColor="text1"/>
        </w:rPr>
        <w:t>hese, no one will mess with us.”</w:t>
      </w:r>
    </w:p>
    <w:p w14:paraId="22B8BF0E" w14:textId="21CAF3F1" w:rsidR="008F1432" w:rsidRPr="005B7C5C" w:rsidRDefault="003051CA" w:rsidP="008F1432">
      <w:pPr>
        <w:rPr>
          <w:rFonts w:cs="Times New Roman"/>
          <w:noProof/>
          <w:color w:val="000000" w:themeColor="text1"/>
        </w:rPr>
      </w:pPr>
      <w:r w:rsidRPr="005B7C5C">
        <w:rPr>
          <w:rFonts w:cs="Times New Roman"/>
          <w:noProof/>
          <w:color w:val="000000" w:themeColor="text1"/>
        </w:rPr>
        <w:t>“</w:t>
      </w:r>
      <w:r w:rsidR="008F1432" w:rsidRPr="005B7C5C">
        <w:rPr>
          <w:rFonts w:cs="Times New Roman"/>
          <w:noProof/>
          <w:color w:val="000000" w:themeColor="text1"/>
        </w:rPr>
        <w:t>Rolly</w:t>
      </w:r>
      <w:r w:rsidR="00000B7C">
        <w:rPr>
          <w:rFonts w:cs="Times New Roman"/>
          <w:noProof/>
          <w:color w:val="000000" w:themeColor="text1"/>
        </w:rPr>
        <w:t>,</w:t>
      </w:r>
      <w:r w:rsidR="008F1432" w:rsidRPr="005B7C5C">
        <w:rPr>
          <w:rFonts w:cs="Times New Roman"/>
          <w:noProof/>
          <w:color w:val="000000" w:themeColor="text1"/>
        </w:rPr>
        <w:t xml:space="preserve"> do you know how to use these?”</w:t>
      </w:r>
      <w:r w:rsidRPr="005B7C5C">
        <w:rPr>
          <w:rFonts w:cs="Times New Roman"/>
          <w:noProof/>
          <w:color w:val="000000" w:themeColor="text1"/>
        </w:rPr>
        <w:t xml:space="preserve"> the mayor asked.</w:t>
      </w:r>
    </w:p>
    <w:p w14:paraId="24862FF0" w14:textId="66392E95" w:rsidR="008F1432" w:rsidRPr="005B7C5C" w:rsidRDefault="008F1432" w:rsidP="008F1432">
      <w:pPr>
        <w:rPr>
          <w:rFonts w:cs="Times New Roman"/>
          <w:noProof/>
          <w:color w:val="000000" w:themeColor="text1"/>
        </w:rPr>
      </w:pPr>
      <w:r w:rsidRPr="005B7C5C">
        <w:rPr>
          <w:rFonts w:cs="Times New Roman"/>
          <w:noProof/>
          <w:color w:val="000000" w:themeColor="text1"/>
        </w:rPr>
        <w:t>“No sir, I’m Army</w:t>
      </w:r>
      <w:r w:rsidR="00000B7C">
        <w:rPr>
          <w:rFonts w:cs="Times New Roman"/>
          <w:noProof/>
          <w:color w:val="000000" w:themeColor="text1"/>
        </w:rPr>
        <w:t>;</w:t>
      </w:r>
      <w:r w:rsidRPr="005B7C5C">
        <w:rPr>
          <w:rFonts w:cs="Times New Roman"/>
          <w:noProof/>
          <w:color w:val="000000" w:themeColor="text1"/>
        </w:rPr>
        <w:t xml:space="preserve"> these were made to be dropped by airplanes. Whiteman USCFAFB was a bomber base. I think they need codes to arm and drop. We searched the base, but I’m sure things like that were buried pretty deep somewhere.”</w:t>
      </w:r>
    </w:p>
    <w:p w14:paraId="5C3F126C" w14:textId="1D4CD8BE" w:rsidR="003051CA" w:rsidRPr="005B7C5C" w:rsidRDefault="003051CA" w:rsidP="008F1432">
      <w:pPr>
        <w:rPr>
          <w:rFonts w:cs="Times New Roman"/>
          <w:noProof/>
          <w:color w:val="000000" w:themeColor="text1"/>
        </w:rPr>
      </w:pPr>
      <w:r w:rsidRPr="005B7C5C">
        <w:rPr>
          <w:rFonts w:cs="Times New Roman"/>
          <w:noProof/>
          <w:color w:val="000000" w:themeColor="text1"/>
        </w:rPr>
        <w:t>“Who are you,” the mayor asked after he turned to look Chris right in his eyes.</w:t>
      </w:r>
    </w:p>
    <w:p w14:paraId="2823BF07" w14:textId="705D9F57" w:rsidR="003051CA" w:rsidRPr="005B7C5C" w:rsidRDefault="003051CA" w:rsidP="008F1432">
      <w:pPr>
        <w:rPr>
          <w:rFonts w:cs="Times New Roman"/>
          <w:noProof/>
          <w:color w:val="000000" w:themeColor="text1"/>
        </w:rPr>
      </w:pPr>
      <w:r w:rsidRPr="005B7C5C">
        <w:rPr>
          <w:rFonts w:cs="Times New Roman"/>
          <w:noProof/>
          <w:color w:val="000000" w:themeColor="text1"/>
        </w:rPr>
        <w:t xml:space="preserve">“Mayor, I’m the guy that led General </w:t>
      </w:r>
      <w:r w:rsidR="00FC71B4" w:rsidRPr="005B7C5C">
        <w:rPr>
          <w:rFonts w:cs="Times New Roman"/>
          <w:noProof/>
          <w:color w:val="000000" w:themeColor="text1"/>
        </w:rPr>
        <w:t>Bueller</w:t>
      </w:r>
      <w:r w:rsidRPr="005B7C5C">
        <w:rPr>
          <w:rFonts w:cs="Times New Roman"/>
          <w:noProof/>
          <w:color w:val="000000" w:themeColor="text1"/>
        </w:rPr>
        <w:t xml:space="preserve"> and his </w:t>
      </w:r>
      <w:r w:rsidR="00FC71B4" w:rsidRPr="005B7C5C">
        <w:rPr>
          <w:rFonts w:cs="Times New Roman"/>
          <w:noProof/>
          <w:color w:val="000000" w:themeColor="text1"/>
        </w:rPr>
        <w:t>team</w:t>
      </w:r>
      <w:r w:rsidRPr="005B7C5C">
        <w:rPr>
          <w:rFonts w:cs="Times New Roman"/>
          <w:noProof/>
          <w:color w:val="000000" w:themeColor="text1"/>
        </w:rPr>
        <w:t xml:space="preserve"> to these bombs. I’m the guy that told them w</w:t>
      </w:r>
      <w:r w:rsidR="0031354E" w:rsidRPr="005B7C5C">
        <w:rPr>
          <w:rFonts w:cs="Times New Roman"/>
          <w:noProof/>
          <w:color w:val="000000" w:themeColor="text1"/>
        </w:rPr>
        <w:t>h</w:t>
      </w:r>
      <w:r w:rsidRPr="005B7C5C">
        <w:rPr>
          <w:rFonts w:cs="Times New Roman"/>
          <w:noProof/>
          <w:color w:val="000000" w:themeColor="text1"/>
        </w:rPr>
        <w:t xml:space="preserve">ere to go and </w:t>
      </w:r>
      <w:r w:rsidR="00FC71B4" w:rsidRPr="005B7C5C">
        <w:rPr>
          <w:rFonts w:cs="Times New Roman"/>
          <w:noProof/>
          <w:color w:val="000000" w:themeColor="text1"/>
        </w:rPr>
        <w:t xml:space="preserve">how to </w:t>
      </w:r>
      <w:r w:rsidRPr="005B7C5C">
        <w:rPr>
          <w:rFonts w:cs="Times New Roman"/>
          <w:noProof/>
          <w:color w:val="000000" w:themeColor="text1"/>
        </w:rPr>
        <w:t>find them.”</w:t>
      </w:r>
    </w:p>
    <w:p w14:paraId="2EF29B13" w14:textId="3ABCFCEC" w:rsidR="003051CA" w:rsidRPr="005B7C5C" w:rsidRDefault="003051CA" w:rsidP="008F1432">
      <w:pPr>
        <w:rPr>
          <w:rFonts w:cs="Times New Roman"/>
          <w:noProof/>
          <w:color w:val="000000" w:themeColor="text1"/>
        </w:rPr>
      </w:pPr>
      <w:r w:rsidRPr="005B7C5C">
        <w:rPr>
          <w:rFonts w:cs="Times New Roman"/>
          <w:noProof/>
          <w:color w:val="000000" w:themeColor="text1"/>
        </w:rPr>
        <w:t xml:space="preserve">General </w:t>
      </w:r>
      <w:r w:rsidR="001D78A3" w:rsidRPr="005B7C5C">
        <w:rPr>
          <w:rFonts w:cs="Times New Roman"/>
          <w:noProof/>
          <w:color w:val="000000" w:themeColor="text1"/>
        </w:rPr>
        <w:t>Bueller</w:t>
      </w:r>
      <w:r w:rsidRPr="005B7C5C">
        <w:rPr>
          <w:rFonts w:cs="Times New Roman"/>
          <w:noProof/>
          <w:color w:val="000000" w:themeColor="text1"/>
        </w:rPr>
        <w:t xml:space="preserve"> felt he was losing control</w:t>
      </w:r>
      <w:r w:rsidR="00000B7C">
        <w:rPr>
          <w:rFonts w:cs="Times New Roman"/>
          <w:noProof/>
          <w:color w:val="000000" w:themeColor="text1"/>
        </w:rPr>
        <w:t>,</w:t>
      </w:r>
      <w:r w:rsidRPr="005B7C5C">
        <w:rPr>
          <w:rFonts w:cs="Times New Roman"/>
          <w:noProof/>
          <w:color w:val="000000" w:themeColor="text1"/>
        </w:rPr>
        <w:t xml:space="preserve"> and he didn’t like it.</w:t>
      </w:r>
    </w:p>
    <w:p w14:paraId="7A138DD3" w14:textId="24DF283B" w:rsidR="003051CA" w:rsidRPr="005B7C5C" w:rsidRDefault="003051CA" w:rsidP="008F1432">
      <w:pPr>
        <w:rPr>
          <w:rFonts w:cs="Times New Roman"/>
          <w:noProof/>
          <w:color w:val="000000" w:themeColor="text1"/>
        </w:rPr>
      </w:pPr>
      <w:r w:rsidRPr="005B7C5C">
        <w:rPr>
          <w:rFonts w:cs="Times New Roman"/>
          <w:noProof/>
          <w:color w:val="000000" w:themeColor="text1"/>
        </w:rPr>
        <w:t>“Do you know how to use these,” the mayor asked Chris with a faint taint of a threat in his voice.</w:t>
      </w:r>
    </w:p>
    <w:p w14:paraId="2017232C" w14:textId="7F3FBEB3" w:rsidR="003051CA" w:rsidRPr="005B7C5C" w:rsidRDefault="003051CA" w:rsidP="008F1432">
      <w:pPr>
        <w:rPr>
          <w:rFonts w:cs="Times New Roman"/>
          <w:noProof/>
          <w:color w:val="000000" w:themeColor="text1"/>
        </w:rPr>
      </w:pPr>
      <w:r w:rsidRPr="005B7C5C">
        <w:rPr>
          <w:rFonts w:cs="Times New Roman"/>
          <w:noProof/>
          <w:color w:val="000000" w:themeColor="text1"/>
        </w:rPr>
        <w:t>Chris knew about the codes and safeguards built into those weapons, but he also knew that he knew more than the two idiots he was talking with.</w:t>
      </w:r>
    </w:p>
    <w:p w14:paraId="4DC3BD3B" w14:textId="1C7D31CA" w:rsidR="003051CA" w:rsidRPr="005B7C5C" w:rsidRDefault="003051CA" w:rsidP="008F1432">
      <w:pPr>
        <w:rPr>
          <w:rFonts w:cs="Times New Roman"/>
          <w:noProof/>
          <w:color w:val="000000" w:themeColor="text1"/>
        </w:rPr>
      </w:pPr>
      <w:r w:rsidRPr="005B7C5C">
        <w:rPr>
          <w:rFonts w:cs="Times New Roman"/>
          <w:noProof/>
          <w:color w:val="000000" w:themeColor="text1"/>
        </w:rPr>
        <w:lastRenderedPageBreak/>
        <w:t>“What the General said is generally true. There are codes, but I think that if I have enough time</w:t>
      </w:r>
      <w:r w:rsidR="0031354E" w:rsidRPr="005B7C5C">
        <w:rPr>
          <w:rFonts w:cs="Times New Roman"/>
          <w:noProof/>
          <w:color w:val="000000" w:themeColor="text1"/>
        </w:rPr>
        <w:t>,</w:t>
      </w:r>
      <w:r w:rsidRPr="005B7C5C">
        <w:rPr>
          <w:rFonts w:cs="Times New Roman"/>
          <w:noProof/>
          <w:color w:val="000000" w:themeColor="text1"/>
        </w:rPr>
        <w:t xml:space="preserve"> I can find some way around them,” said Chris.</w:t>
      </w:r>
    </w:p>
    <w:p w14:paraId="2F680E6C" w14:textId="4B83D87B" w:rsidR="003051CA" w:rsidRPr="005B7C5C" w:rsidRDefault="003051CA" w:rsidP="008F1432">
      <w:pPr>
        <w:rPr>
          <w:rFonts w:cs="Times New Roman"/>
          <w:noProof/>
          <w:color w:val="000000" w:themeColor="text1"/>
        </w:rPr>
      </w:pPr>
      <w:r w:rsidRPr="005B7C5C">
        <w:rPr>
          <w:rFonts w:cs="Times New Roman"/>
          <w:noProof/>
          <w:color w:val="000000" w:themeColor="text1"/>
        </w:rPr>
        <w:t>He knew that he was taking a chance, but if the mayor took the bait</w:t>
      </w:r>
      <w:r w:rsidR="0031354E" w:rsidRPr="005B7C5C">
        <w:rPr>
          <w:rFonts w:cs="Times New Roman"/>
          <w:noProof/>
          <w:color w:val="000000" w:themeColor="text1"/>
        </w:rPr>
        <w:t>,</w:t>
      </w:r>
      <w:r w:rsidRPr="005B7C5C">
        <w:rPr>
          <w:rFonts w:cs="Times New Roman"/>
          <w:noProof/>
          <w:color w:val="000000" w:themeColor="text1"/>
        </w:rPr>
        <w:t xml:space="preserve"> then he would be in charge, at least for a while. During that time</w:t>
      </w:r>
      <w:r w:rsidR="00000B7C">
        <w:rPr>
          <w:rFonts w:cs="Times New Roman"/>
          <w:noProof/>
          <w:color w:val="000000" w:themeColor="text1"/>
        </w:rPr>
        <w:t>,</w:t>
      </w:r>
      <w:r w:rsidRPr="005B7C5C">
        <w:rPr>
          <w:rFonts w:cs="Times New Roman"/>
          <w:noProof/>
          <w:color w:val="000000" w:themeColor="text1"/>
        </w:rPr>
        <w:t xml:space="preserve"> he should be able to come up</w:t>
      </w:r>
      <w:r w:rsidR="0031354E" w:rsidRPr="005B7C5C">
        <w:rPr>
          <w:rFonts w:cs="Times New Roman"/>
          <w:noProof/>
          <w:color w:val="000000" w:themeColor="text1"/>
        </w:rPr>
        <w:t xml:space="preserve"> with</w:t>
      </w:r>
      <w:r w:rsidRPr="005B7C5C">
        <w:rPr>
          <w:rFonts w:cs="Times New Roman"/>
          <w:noProof/>
          <w:color w:val="000000" w:themeColor="text1"/>
        </w:rPr>
        <w:t xml:space="preserve"> a ‘plan B.’</w:t>
      </w:r>
    </w:p>
    <w:p w14:paraId="4AE9D856" w14:textId="6E62D99D" w:rsidR="008F1432" w:rsidRPr="005B7C5C" w:rsidRDefault="003051CA" w:rsidP="008F1432">
      <w:pPr>
        <w:rPr>
          <w:rFonts w:cs="Times New Roman"/>
          <w:noProof/>
          <w:color w:val="000000" w:themeColor="text1"/>
        </w:rPr>
      </w:pPr>
      <w:r w:rsidRPr="005B7C5C">
        <w:rPr>
          <w:rFonts w:cs="Times New Roman"/>
          <w:noProof/>
          <w:color w:val="000000" w:themeColor="text1"/>
        </w:rPr>
        <w:t>Mayor Todd looked at both of them and said,</w:t>
      </w:r>
      <w:r w:rsidR="00000B7C">
        <w:rPr>
          <w:rFonts w:cs="Times New Roman"/>
          <w:noProof/>
          <w:color w:val="000000" w:themeColor="text1"/>
        </w:rPr>
        <w:t xml:space="preserve"> </w:t>
      </w:r>
      <w:r w:rsidR="008F1432" w:rsidRPr="005B7C5C">
        <w:rPr>
          <w:rFonts w:cs="Times New Roman"/>
          <w:noProof/>
          <w:color w:val="000000" w:themeColor="text1"/>
        </w:rPr>
        <w:t>“</w:t>
      </w:r>
      <w:r w:rsidRPr="005B7C5C">
        <w:rPr>
          <w:rFonts w:cs="Times New Roman"/>
          <w:noProof/>
          <w:color w:val="000000" w:themeColor="text1"/>
        </w:rPr>
        <w:t>Try to figu</w:t>
      </w:r>
      <w:r w:rsidR="00FD42EA" w:rsidRPr="005B7C5C">
        <w:rPr>
          <w:rFonts w:cs="Times New Roman"/>
          <w:noProof/>
          <w:color w:val="000000" w:themeColor="text1"/>
        </w:rPr>
        <w:t>r</w:t>
      </w:r>
      <w:r w:rsidRPr="005B7C5C">
        <w:rPr>
          <w:rFonts w:cs="Times New Roman"/>
          <w:noProof/>
          <w:color w:val="000000" w:themeColor="text1"/>
        </w:rPr>
        <w:t>e them out</w:t>
      </w:r>
      <w:r w:rsidR="00000B7C">
        <w:rPr>
          <w:rFonts w:cs="Times New Roman"/>
          <w:noProof/>
          <w:color w:val="000000" w:themeColor="text1"/>
        </w:rPr>
        <w:t>;</w:t>
      </w:r>
      <w:r w:rsidRPr="005B7C5C">
        <w:rPr>
          <w:rFonts w:cs="Times New Roman"/>
          <w:noProof/>
          <w:color w:val="000000" w:themeColor="text1"/>
        </w:rPr>
        <w:t xml:space="preserve"> I want one of them usable if I need to. Until then, t</w:t>
      </w:r>
      <w:r w:rsidR="008F1432" w:rsidRPr="005B7C5C">
        <w:rPr>
          <w:rFonts w:cs="Times New Roman"/>
          <w:noProof/>
          <w:color w:val="000000" w:themeColor="text1"/>
        </w:rPr>
        <w:t>hey won’t know what we have. Just having the bombs will scare them enough.”</w:t>
      </w:r>
    </w:p>
    <w:p w14:paraId="081D4665" w14:textId="354F071A" w:rsidR="008F1432" w:rsidRPr="005B7C5C" w:rsidRDefault="003051CA" w:rsidP="008F1432">
      <w:pPr>
        <w:rPr>
          <w:rFonts w:cs="Times New Roman"/>
          <w:noProof/>
          <w:color w:val="000000" w:themeColor="text1"/>
        </w:rPr>
      </w:pPr>
      <w:r w:rsidRPr="005B7C5C">
        <w:rPr>
          <w:rFonts w:cs="Times New Roman"/>
          <w:noProof/>
          <w:color w:val="000000" w:themeColor="text1"/>
        </w:rPr>
        <w:t xml:space="preserve">General </w:t>
      </w:r>
      <w:r w:rsidR="001D78A3" w:rsidRPr="005B7C5C">
        <w:rPr>
          <w:rFonts w:cs="Times New Roman"/>
          <w:noProof/>
          <w:color w:val="000000" w:themeColor="text1"/>
        </w:rPr>
        <w:t>Bueller</w:t>
      </w:r>
      <w:r w:rsidRPr="005B7C5C">
        <w:rPr>
          <w:rFonts w:cs="Times New Roman"/>
          <w:noProof/>
          <w:color w:val="000000" w:themeColor="text1"/>
        </w:rPr>
        <w:t xml:space="preserve"> suspected that he lost</w:t>
      </w:r>
      <w:r w:rsidR="00000B7C">
        <w:rPr>
          <w:rFonts w:cs="Times New Roman"/>
          <w:noProof/>
          <w:color w:val="000000" w:themeColor="text1"/>
        </w:rPr>
        <w:t>;</w:t>
      </w:r>
      <w:r w:rsidRPr="005B7C5C">
        <w:rPr>
          <w:rFonts w:cs="Times New Roman"/>
          <w:noProof/>
          <w:color w:val="000000" w:themeColor="text1"/>
        </w:rPr>
        <w:t xml:space="preserve"> he wasn’t sure how it happened</w:t>
      </w:r>
      <w:r w:rsidR="00000B7C">
        <w:rPr>
          <w:rFonts w:cs="Times New Roman"/>
          <w:noProof/>
          <w:color w:val="000000" w:themeColor="text1"/>
        </w:rPr>
        <w:t>,</w:t>
      </w:r>
      <w:r w:rsidRPr="005B7C5C">
        <w:rPr>
          <w:rFonts w:cs="Times New Roman"/>
          <w:noProof/>
          <w:color w:val="000000" w:themeColor="text1"/>
        </w:rPr>
        <w:t xml:space="preserve"> but he suspected something was going on</w:t>
      </w:r>
      <w:r w:rsidR="00000B7C">
        <w:rPr>
          <w:rFonts w:cs="Times New Roman"/>
          <w:noProof/>
          <w:color w:val="000000" w:themeColor="text1"/>
        </w:rPr>
        <w:t>,</w:t>
      </w:r>
      <w:r w:rsidRPr="005B7C5C">
        <w:rPr>
          <w:rFonts w:cs="Times New Roman"/>
          <w:noProof/>
          <w:color w:val="000000" w:themeColor="text1"/>
        </w:rPr>
        <w:t xml:space="preserve"> and he better keep his eye on that little shit named Chris.</w:t>
      </w:r>
    </w:p>
    <w:p w14:paraId="66223A6D" w14:textId="19D8B8C3" w:rsidR="008F1432" w:rsidRPr="005B7C5C" w:rsidRDefault="008F1432" w:rsidP="008F1432">
      <w:pPr>
        <w:rPr>
          <w:rFonts w:cs="Times New Roman"/>
          <w:noProof/>
          <w:color w:val="000000" w:themeColor="text1"/>
        </w:rPr>
      </w:pPr>
      <w:r w:rsidRPr="005B7C5C">
        <w:rPr>
          <w:rFonts w:cs="Times New Roman"/>
          <w:noProof/>
          <w:color w:val="000000" w:themeColor="text1"/>
        </w:rPr>
        <w:t>“</w:t>
      </w:r>
      <w:r w:rsidR="003051CA" w:rsidRPr="005B7C5C">
        <w:rPr>
          <w:rFonts w:cs="Times New Roman"/>
          <w:noProof/>
          <w:color w:val="000000" w:themeColor="text1"/>
        </w:rPr>
        <w:t>Until we figure out how to use them, j</w:t>
      </w:r>
      <w:r w:rsidRPr="005B7C5C">
        <w:rPr>
          <w:rFonts w:cs="Times New Roman"/>
          <w:noProof/>
          <w:color w:val="000000" w:themeColor="text1"/>
        </w:rPr>
        <w:t>ust keep them under lock and key.”</w:t>
      </w:r>
    </w:p>
    <w:p w14:paraId="4A28481B" w14:textId="43BCA085" w:rsidR="008F1432" w:rsidRPr="005B7C5C" w:rsidRDefault="003051CA" w:rsidP="008F1432">
      <w:pPr>
        <w:rPr>
          <w:rFonts w:cs="Times New Roman"/>
          <w:noProof/>
          <w:color w:val="000000" w:themeColor="text1"/>
        </w:rPr>
      </w:pPr>
      <w:r w:rsidRPr="005B7C5C">
        <w:rPr>
          <w:rFonts w:cs="Times New Roman"/>
          <w:noProof/>
          <w:color w:val="000000" w:themeColor="text1"/>
        </w:rPr>
        <w:t>“Yes, sir,” Rolly said as he glanced at Chris.</w:t>
      </w:r>
    </w:p>
    <w:p w14:paraId="2E2D114C" w14:textId="77777777" w:rsidR="001666DC" w:rsidRPr="005B7C5C" w:rsidRDefault="001666DC">
      <w:pPr>
        <w:spacing w:line="259" w:lineRule="auto"/>
        <w:ind w:firstLine="0"/>
        <w:jc w:val="left"/>
        <w:rPr>
          <w:rFonts w:eastAsiaTheme="majorEastAsia" w:cs="Times New Roman"/>
          <w:b/>
          <w:noProof/>
          <w:color w:val="262626" w:themeColor="text1" w:themeTint="D9"/>
          <w:sz w:val="32"/>
          <w:szCs w:val="32"/>
        </w:rPr>
      </w:pPr>
      <w:r w:rsidRPr="005B7C5C">
        <w:rPr>
          <w:rFonts w:cs="Times New Roman"/>
        </w:rPr>
        <w:br w:type="page"/>
      </w:r>
    </w:p>
    <w:p w14:paraId="01E1CDF4" w14:textId="4CF97E75" w:rsidR="00957951" w:rsidRPr="005B7C5C" w:rsidRDefault="00B50B30" w:rsidP="00FA16D7">
      <w:pPr>
        <w:pStyle w:val="Heading1"/>
        <w:rPr>
          <w:rFonts w:cs="Times New Roman"/>
        </w:rPr>
      </w:pPr>
      <w:bookmarkStart w:id="48" w:name="_Toc517868361"/>
      <w:bookmarkStart w:id="49" w:name="_Toc76716877"/>
      <w:r w:rsidRPr="005B7C5C">
        <w:rPr>
          <w:rFonts w:cs="Times New Roman"/>
        </w:rPr>
        <w:lastRenderedPageBreak/>
        <w:t>Sunday</w:t>
      </w:r>
      <w:r w:rsidR="005613EB" w:rsidRPr="005B7C5C">
        <w:rPr>
          <w:rFonts w:cs="Times New Roman"/>
        </w:rPr>
        <w:t>,</w:t>
      </w:r>
      <w:r w:rsidRPr="005B7C5C">
        <w:rPr>
          <w:rFonts w:cs="Times New Roman"/>
        </w:rPr>
        <w:t xml:space="preserve"> September 24</w:t>
      </w:r>
      <w:r w:rsidR="00D82B8B" w:rsidRPr="005B7C5C">
        <w:rPr>
          <w:rFonts w:cs="Times New Roman"/>
        </w:rPr>
        <w:t>, 2051</w:t>
      </w:r>
      <w:bookmarkEnd w:id="48"/>
      <w:bookmarkEnd w:id="49"/>
    </w:p>
    <w:p w14:paraId="247C0F55" w14:textId="77777777" w:rsidR="008C25BB" w:rsidRPr="005B7C5C" w:rsidRDefault="008C25BB" w:rsidP="008C25BB">
      <w:pPr>
        <w:pStyle w:val="Heading2"/>
        <w:rPr>
          <w:rFonts w:cs="Times New Roman"/>
          <w:noProof/>
        </w:rPr>
      </w:pPr>
      <w:r w:rsidRPr="005B7C5C">
        <w:rPr>
          <w:rFonts w:cs="Times New Roman"/>
          <w:noProof/>
        </w:rPr>
        <w:t>ESC Groups Begin to Operate</w:t>
      </w:r>
    </w:p>
    <w:p w14:paraId="30170EDB" w14:textId="044587AF" w:rsidR="00346B60" w:rsidRPr="005B7C5C" w:rsidRDefault="00346B60" w:rsidP="004537F7">
      <w:pPr>
        <w:rPr>
          <w:rFonts w:cs="Times New Roman"/>
          <w:noProof/>
        </w:rPr>
      </w:pPr>
      <w:r w:rsidRPr="005B7C5C">
        <w:rPr>
          <w:rFonts w:cs="Times New Roman"/>
          <w:noProof/>
        </w:rPr>
        <w:t>Joan, Tom</w:t>
      </w:r>
      <w:r w:rsidR="005613EB" w:rsidRPr="005B7C5C">
        <w:rPr>
          <w:rFonts w:cs="Times New Roman"/>
          <w:noProof/>
        </w:rPr>
        <w:t>,</w:t>
      </w:r>
      <w:r w:rsidRPr="005B7C5C">
        <w:rPr>
          <w:rFonts w:cs="Times New Roman"/>
          <w:noProof/>
        </w:rPr>
        <w:t xml:space="preserve"> and SIMPOC stayed on The Chevesky after the meeting with the </w:t>
      </w:r>
      <w:r w:rsidR="00B01B27" w:rsidRPr="005B7C5C">
        <w:rPr>
          <w:rFonts w:cs="Times New Roman"/>
          <w:noProof/>
        </w:rPr>
        <w:t>f</w:t>
      </w:r>
      <w:r w:rsidRPr="005B7C5C">
        <w:rPr>
          <w:rFonts w:cs="Times New Roman"/>
          <w:noProof/>
        </w:rPr>
        <w:t xml:space="preserve">leet </w:t>
      </w:r>
      <w:r w:rsidR="00B01B27" w:rsidRPr="005B7C5C">
        <w:rPr>
          <w:rFonts w:cs="Times New Roman"/>
          <w:noProof/>
        </w:rPr>
        <w:t>l</w:t>
      </w:r>
      <w:r w:rsidRPr="005B7C5C">
        <w:rPr>
          <w:rFonts w:cs="Times New Roman"/>
          <w:noProof/>
        </w:rPr>
        <w:t xml:space="preserve">eadership. The </w:t>
      </w:r>
      <w:r w:rsidR="00B50B30" w:rsidRPr="005B7C5C">
        <w:rPr>
          <w:rFonts w:cs="Times New Roman"/>
          <w:noProof/>
        </w:rPr>
        <w:t>last couple of</w:t>
      </w:r>
      <w:r w:rsidRPr="005B7C5C">
        <w:rPr>
          <w:rFonts w:cs="Times New Roman"/>
          <w:noProof/>
        </w:rPr>
        <w:t xml:space="preserve"> days went quickly</w:t>
      </w:r>
      <w:r w:rsidR="005613EB" w:rsidRPr="005B7C5C">
        <w:rPr>
          <w:rFonts w:cs="Times New Roman"/>
          <w:noProof/>
        </w:rPr>
        <w:t>,</w:t>
      </w:r>
      <w:r w:rsidRPr="005B7C5C">
        <w:rPr>
          <w:rFonts w:cs="Times New Roman"/>
          <w:noProof/>
        </w:rPr>
        <w:t xml:space="preserve"> and it was time for the ships </w:t>
      </w:r>
      <w:r w:rsidR="0031354E" w:rsidRPr="005B7C5C">
        <w:rPr>
          <w:rFonts w:cs="Times New Roman"/>
          <w:noProof/>
        </w:rPr>
        <w:t>actually to</w:t>
      </w:r>
      <w:r w:rsidRPr="005B7C5C">
        <w:rPr>
          <w:rFonts w:cs="Times New Roman"/>
          <w:noProof/>
        </w:rPr>
        <w:t xml:space="preserve"> move under the command of their new commanders.</w:t>
      </w:r>
    </w:p>
    <w:p w14:paraId="5C6B70BF" w14:textId="3764D3FB" w:rsidR="00346B60" w:rsidRPr="005B7C5C" w:rsidRDefault="00346B60" w:rsidP="004537F7">
      <w:pPr>
        <w:rPr>
          <w:rFonts w:cs="Times New Roman"/>
          <w:noProof/>
        </w:rPr>
      </w:pPr>
      <w:r w:rsidRPr="005B7C5C">
        <w:rPr>
          <w:rFonts w:cs="Times New Roman"/>
          <w:noProof/>
        </w:rPr>
        <w:t xml:space="preserve">The first movements were tentative and were just changes in orbits. Each of the Capital Ships </w:t>
      </w:r>
      <w:r w:rsidR="00C12329" w:rsidRPr="005B7C5C">
        <w:rPr>
          <w:rFonts w:cs="Times New Roman"/>
          <w:noProof/>
        </w:rPr>
        <w:t xml:space="preserve">was </w:t>
      </w:r>
      <w:r w:rsidRPr="005B7C5C">
        <w:rPr>
          <w:rFonts w:cs="Times New Roman"/>
          <w:noProof/>
        </w:rPr>
        <w:t>parked in geosynchronous orbit</w:t>
      </w:r>
      <w:r w:rsidR="0031354E" w:rsidRPr="005B7C5C">
        <w:rPr>
          <w:rFonts w:cs="Times New Roman"/>
          <w:noProof/>
        </w:rPr>
        <w:t>,</w:t>
      </w:r>
      <w:r w:rsidRPr="005B7C5C">
        <w:rPr>
          <w:rFonts w:cs="Times New Roman"/>
          <w:noProof/>
        </w:rPr>
        <w:t xml:space="preserve"> so their point in space over Earth was stationary. Small changes in speed or vector changed the orbits slight</w:t>
      </w:r>
      <w:r w:rsidR="005613EB" w:rsidRPr="005B7C5C">
        <w:rPr>
          <w:rFonts w:cs="Times New Roman"/>
          <w:noProof/>
        </w:rPr>
        <w:t>l</w:t>
      </w:r>
      <w:r w:rsidRPr="005B7C5C">
        <w:rPr>
          <w:rFonts w:cs="Times New Roman"/>
          <w:noProof/>
        </w:rPr>
        <w:t>y. Gradually, the crews became familiar and confident enough to fly from their secur</w:t>
      </w:r>
      <w:r w:rsidR="005613EB" w:rsidRPr="005B7C5C">
        <w:rPr>
          <w:rFonts w:cs="Times New Roman"/>
          <w:noProof/>
        </w:rPr>
        <w:t>e</w:t>
      </w:r>
      <w:r w:rsidRPr="005B7C5C">
        <w:rPr>
          <w:rFonts w:cs="Times New Roman"/>
          <w:noProof/>
        </w:rPr>
        <w:t xml:space="preserve"> Earth orbit to trips </w:t>
      </w:r>
      <w:r w:rsidR="005613EB" w:rsidRPr="005B7C5C">
        <w:rPr>
          <w:rFonts w:cs="Times New Roman"/>
          <w:noProof/>
        </w:rPr>
        <w:t>to</w:t>
      </w:r>
      <w:r w:rsidRPr="005B7C5C">
        <w:rPr>
          <w:rFonts w:cs="Times New Roman"/>
          <w:noProof/>
        </w:rPr>
        <w:t xml:space="preserve"> the moon and then </w:t>
      </w:r>
      <w:r w:rsidR="006D0A62" w:rsidRPr="005B7C5C">
        <w:rPr>
          <w:rFonts w:cs="Times New Roman"/>
          <w:noProof/>
        </w:rPr>
        <w:t>trips to Mars to visit the Mars colony. In the course of a week, the crews were beginning to be comfortable working together and understanding how to fly their craft.</w:t>
      </w:r>
    </w:p>
    <w:p w14:paraId="63DC5474" w14:textId="56D8DA0C" w:rsidR="006D0A62" w:rsidRPr="005B7C5C" w:rsidRDefault="006D0A62" w:rsidP="004537F7">
      <w:pPr>
        <w:rPr>
          <w:rFonts w:cs="Times New Roman"/>
          <w:noProof/>
        </w:rPr>
      </w:pPr>
      <w:r w:rsidRPr="005B7C5C">
        <w:rPr>
          <w:rFonts w:cs="Times New Roman"/>
          <w:noProof/>
        </w:rPr>
        <w:t>It was then that the exp</w:t>
      </w:r>
      <w:r w:rsidR="00193AD6" w:rsidRPr="005B7C5C">
        <w:rPr>
          <w:rFonts w:cs="Times New Roman"/>
          <w:noProof/>
        </w:rPr>
        <w:t>eri</w:t>
      </w:r>
      <w:r w:rsidRPr="005B7C5C">
        <w:rPr>
          <w:rFonts w:cs="Times New Roman"/>
          <w:noProof/>
        </w:rPr>
        <w:t>ence of the Admirals began to eme</w:t>
      </w:r>
      <w:r w:rsidR="00193AD6" w:rsidRPr="005B7C5C">
        <w:rPr>
          <w:rFonts w:cs="Times New Roman"/>
          <w:noProof/>
        </w:rPr>
        <w:t>r</w:t>
      </w:r>
      <w:r w:rsidRPr="005B7C5C">
        <w:rPr>
          <w:rFonts w:cs="Times New Roman"/>
          <w:noProof/>
        </w:rPr>
        <w:t>ge</w:t>
      </w:r>
      <w:r w:rsidR="00000B7C">
        <w:rPr>
          <w:rFonts w:cs="Times New Roman"/>
          <w:noProof/>
        </w:rPr>
        <w:t>;</w:t>
      </w:r>
      <w:r w:rsidRPr="005B7C5C">
        <w:rPr>
          <w:rFonts w:cs="Times New Roman"/>
          <w:noProof/>
        </w:rPr>
        <w:t xml:space="preserve"> they were able to put together various strategies and ship alignments to protect Earth and each other. </w:t>
      </w:r>
      <w:r w:rsidR="00181C4A" w:rsidRPr="005B7C5C">
        <w:rPr>
          <w:rFonts w:cs="Times New Roman"/>
          <w:noProof/>
        </w:rPr>
        <w:t>T</w:t>
      </w:r>
      <w:r w:rsidRPr="005B7C5C">
        <w:rPr>
          <w:rFonts w:cs="Times New Roman"/>
          <w:noProof/>
        </w:rPr>
        <w:t>hey began to devise offensive maneuvers where they could protect larger segments of the solar system.</w:t>
      </w:r>
      <w:r w:rsidR="00FC71B4" w:rsidRPr="005B7C5C">
        <w:rPr>
          <w:rFonts w:cs="Times New Roman"/>
          <w:noProof/>
        </w:rPr>
        <w:t xml:space="preserve"> </w:t>
      </w:r>
    </w:p>
    <w:p w14:paraId="6A158D19" w14:textId="77777777" w:rsidR="00885B4E" w:rsidRPr="005B7C5C" w:rsidRDefault="00885B4E" w:rsidP="00845671">
      <w:pPr>
        <w:pStyle w:val="Heading2"/>
        <w:rPr>
          <w:rFonts w:cs="Times New Roman"/>
        </w:rPr>
      </w:pPr>
      <w:r w:rsidRPr="005B7C5C">
        <w:rPr>
          <w:rFonts w:cs="Times New Roman"/>
        </w:rPr>
        <w:lastRenderedPageBreak/>
        <w:t>Unique Computers</w:t>
      </w:r>
    </w:p>
    <w:p w14:paraId="7EF4A6E5" w14:textId="0C11C4C3" w:rsidR="0044098D" w:rsidRPr="005B7C5C" w:rsidRDefault="0044098D" w:rsidP="004537F7">
      <w:pPr>
        <w:rPr>
          <w:rFonts w:cs="Times New Roman"/>
        </w:rPr>
      </w:pPr>
      <w:r w:rsidRPr="005B7C5C">
        <w:rPr>
          <w:rFonts w:cs="Times New Roman"/>
        </w:rPr>
        <w:t>“Joan</w:t>
      </w:r>
      <w:r w:rsidR="00000B7C">
        <w:rPr>
          <w:rFonts w:cs="Times New Roman"/>
        </w:rPr>
        <w:t>,</w:t>
      </w:r>
      <w:r w:rsidR="00B01B27" w:rsidRPr="005B7C5C">
        <w:rPr>
          <w:rFonts w:cs="Times New Roman"/>
        </w:rPr>
        <w:t xml:space="preserve"> </w:t>
      </w:r>
      <w:r w:rsidRPr="005B7C5C">
        <w:rPr>
          <w:rFonts w:cs="Times New Roman"/>
        </w:rPr>
        <w:t>I have continue</w:t>
      </w:r>
      <w:r w:rsidR="00B50B30" w:rsidRPr="005B7C5C">
        <w:rPr>
          <w:rFonts w:cs="Times New Roman"/>
        </w:rPr>
        <w:t>d</w:t>
      </w:r>
      <w:r w:rsidRPr="005B7C5C">
        <w:rPr>
          <w:rFonts w:cs="Times New Roman"/>
        </w:rPr>
        <w:t xml:space="preserve"> research into the Vakeel computer systems. I’ve found them to be exceptional in their capabilities. At the present </w:t>
      </w:r>
      <w:r w:rsidRPr="005B7C5C">
        <w:rPr>
          <w:rFonts w:cs="Times New Roman"/>
          <w:noProof/>
        </w:rPr>
        <w:t>time</w:t>
      </w:r>
      <w:r w:rsidR="00AA64D4" w:rsidRPr="005B7C5C">
        <w:rPr>
          <w:rFonts w:cs="Times New Roman"/>
          <w:noProof/>
        </w:rPr>
        <w:t>,</w:t>
      </w:r>
      <w:r w:rsidRPr="005B7C5C">
        <w:rPr>
          <w:rFonts w:cs="Times New Roman"/>
        </w:rPr>
        <w:t xml:space="preserve"> their full capabilities are beyond my ability to interpret, but I have a minimal understanding.”</w:t>
      </w:r>
    </w:p>
    <w:p w14:paraId="0051B1C1" w14:textId="20B625F0" w:rsidR="0044098D" w:rsidRPr="005B7C5C" w:rsidRDefault="0044098D" w:rsidP="004537F7">
      <w:pPr>
        <w:rPr>
          <w:rFonts w:cs="Times New Roman"/>
        </w:rPr>
      </w:pPr>
      <w:r w:rsidRPr="005B7C5C">
        <w:rPr>
          <w:rFonts w:cs="Times New Roman"/>
        </w:rPr>
        <w:t>“SIMPOC</w:t>
      </w:r>
      <w:r w:rsidR="00000B7C">
        <w:rPr>
          <w:rFonts w:cs="Times New Roman"/>
        </w:rPr>
        <w:t>,</w:t>
      </w:r>
      <w:r w:rsidRPr="005B7C5C">
        <w:rPr>
          <w:rFonts w:cs="Times New Roman"/>
        </w:rPr>
        <w:t xml:space="preserve"> what have you got? Understanding their technology is something that we’ve got to do. We both know that Julius is working full time to understand it and use it against us.”</w:t>
      </w:r>
    </w:p>
    <w:p w14:paraId="15D177C0" w14:textId="7C1EB99D" w:rsidR="0044098D" w:rsidRPr="005B7C5C" w:rsidRDefault="0044098D" w:rsidP="004537F7">
      <w:pPr>
        <w:rPr>
          <w:rFonts w:cs="Times New Roman"/>
        </w:rPr>
      </w:pPr>
      <w:r w:rsidRPr="005B7C5C">
        <w:rPr>
          <w:rFonts w:cs="Times New Roman"/>
        </w:rPr>
        <w:t>“You are correct. Our computers work on a binary system. We have a simple charge that indicates e</w:t>
      </w:r>
      <w:r w:rsidR="00E657CD" w:rsidRPr="005B7C5C">
        <w:rPr>
          <w:rFonts w:cs="Times New Roman"/>
        </w:rPr>
        <w:t xml:space="preserve">ither a 0 or 1. </w:t>
      </w:r>
      <w:r w:rsidRPr="005B7C5C">
        <w:rPr>
          <w:rFonts w:cs="Times New Roman"/>
        </w:rPr>
        <w:t xml:space="preserve">We’ve done some work with Quantum </w:t>
      </w:r>
      <w:r w:rsidRPr="005B7C5C">
        <w:rPr>
          <w:rFonts w:cs="Times New Roman"/>
          <w:noProof/>
        </w:rPr>
        <w:t>Computers</w:t>
      </w:r>
      <w:r w:rsidR="00AA64D4" w:rsidRPr="005B7C5C">
        <w:rPr>
          <w:rFonts w:cs="Times New Roman"/>
          <w:noProof/>
        </w:rPr>
        <w:t>,</w:t>
      </w:r>
      <w:r w:rsidRPr="005B7C5C">
        <w:rPr>
          <w:rFonts w:cs="Times New Roman"/>
        </w:rPr>
        <w:t xml:space="preserve"> and they have been used in sophisticated environments. The Vakeel computers are different from our binary approach or the Quantum computer approach.”</w:t>
      </w:r>
    </w:p>
    <w:p w14:paraId="5982EBE9" w14:textId="57928D3F" w:rsidR="0044098D" w:rsidRPr="005B7C5C" w:rsidRDefault="0044098D" w:rsidP="004537F7">
      <w:pPr>
        <w:rPr>
          <w:rFonts w:cs="Times New Roman"/>
        </w:rPr>
      </w:pPr>
      <w:r w:rsidRPr="005B7C5C">
        <w:rPr>
          <w:rFonts w:cs="Times New Roman"/>
        </w:rPr>
        <w:t>“</w:t>
      </w:r>
      <w:r w:rsidRPr="005B7C5C">
        <w:rPr>
          <w:rFonts w:cs="Times New Roman"/>
          <w:noProof/>
        </w:rPr>
        <w:t>SIM</w:t>
      </w:r>
      <w:r w:rsidR="00AA64D4" w:rsidRPr="005B7C5C">
        <w:rPr>
          <w:rFonts w:cs="Times New Roman"/>
          <w:noProof/>
        </w:rPr>
        <w:t>P</w:t>
      </w:r>
      <w:r w:rsidRPr="005B7C5C">
        <w:rPr>
          <w:rFonts w:cs="Times New Roman"/>
          <w:noProof/>
        </w:rPr>
        <w:t>OC</w:t>
      </w:r>
      <w:r w:rsidRPr="005B7C5C">
        <w:rPr>
          <w:rFonts w:cs="Times New Roman"/>
        </w:rPr>
        <w:t>, I’m not a computer expert. Please do your best to explain what you’ve found,” Joan said.</w:t>
      </w:r>
    </w:p>
    <w:p w14:paraId="4B007258" w14:textId="5F3DCC7C" w:rsidR="0044098D" w:rsidRPr="005B7C5C" w:rsidRDefault="0044098D" w:rsidP="004537F7">
      <w:pPr>
        <w:rPr>
          <w:rFonts w:cs="Times New Roman"/>
        </w:rPr>
      </w:pPr>
      <w:r w:rsidRPr="005B7C5C">
        <w:rPr>
          <w:rFonts w:cs="Times New Roman"/>
        </w:rPr>
        <w:t>“Joan, consider our binary bits to be lights. They are either on or off</w:t>
      </w:r>
      <w:r w:rsidR="00000B7C">
        <w:rPr>
          <w:rFonts w:cs="Times New Roman"/>
        </w:rPr>
        <w:t>;</w:t>
      </w:r>
      <w:r w:rsidRPr="005B7C5C">
        <w:rPr>
          <w:rFonts w:cs="Times New Roman"/>
        </w:rPr>
        <w:t xml:space="preserve"> each of the Vakeel bits </w:t>
      </w:r>
      <w:r w:rsidR="00000B7C">
        <w:rPr>
          <w:rFonts w:cs="Times New Roman"/>
        </w:rPr>
        <w:t>is</w:t>
      </w:r>
      <w:r w:rsidRPr="005B7C5C">
        <w:rPr>
          <w:rFonts w:cs="Times New Roman"/>
        </w:rPr>
        <w:t xml:space="preserve"> regulated. They can have them </w:t>
      </w:r>
      <w:r w:rsidR="00FC5924" w:rsidRPr="005B7C5C">
        <w:rPr>
          <w:rFonts w:cs="Times New Roman"/>
          <w:noProof/>
        </w:rPr>
        <w:t>powered</w:t>
      </w:r>
      <w:r w:rsidRPr="005B7C5C">
        <w:rPr>
          <w:rFonts w:cs="Times New Roman"/>
        </w:rPr>
        <w:t xml:space="preserve"> 10%, 20%</w:t>
      </w:r>
      <w:r w:rsidR="00000B7C">
        <w:rPr>
          <w:rFonts w:cs="Times New Roman"/>
        </w:rPr>
        <w:t>,</w:t>
      </w:r>
      <w:r w:rsidRPr="005B7C5C">
        <w:rPr>
          <w:rFonts w:cs="Times New Roman"/>
        </w:rPr>
        <w:t xml:space="preserve"> or 67%, which makes them neither on </w:t>
      </w:r>
      <w:r w:rsidR="00000B7C">
        <w:rPr>
          <w:rFonts w:cs="Times New Roman"/>
        </w:rPr>
        <w:t>n</w:t>
      </w:r>
      <w:r w:rsidRPr="005B7C5C">
        <w:rPr>
          <w:rFonts w:cs="Times New Roman"/>
        </w:rPr>
        <w:t>or off. That complicates their methods significantly. I’ve also found another level of sophistication. Our bits are independent of each other. The Vakeel bits interact</w:t>
      </w:r>
      <w:r w:rsidR="0031354E" w:rsidRPr="005B7C5C">
        <w:rPr>
          <w:rFonts w:cs="Times New Roman"/>
        </w:rPr>
        <w:t>,</w:t>
      </w:r>
      <w:r w:rsidRPr="005B7C5C">
        <w:rPr>
          <w:rFonts w:cs="Times New Roman"/>
        </w:rPr>
        <w:t xml:space="preserve"> </w:t>
      </w:r>
      <w:r w:rsidR="00B50B30" w:rsidRPr="005B7C5C">
        <w:rPr>
          <w:rFonts w:cs="Times New Roman"/>
          <w:noProof/>
        </w:rPr>
        <w:t>and</w:t>
      </w:r>
      <w:r w:rsidR="00B50B30" w:rsidRPr="005B7C5C">
        <w:rPr>
          <w:rFonts w:cs="Times New Roman"/>
        </w:rPr>
        <w:t xml:space="preserve"> the fields they generate have</w:t>
      </w:r>
      <w:r w:rsidRPr="005B7C5C">
        <w:rPr>
          <w:rFonts w:cs="Times New Roman"/>
        </w:rPr>
        <w:t xml:space="preserve"> two points of intersection between the two bits. </w:t>
      </w:r>
      <w:r w:rsidRPr="005B7C5C">
        <w:rPr>
          <w:rFonts w:cs="Times New Roman"/>
          <w:noProof/>
        </w:rPr>
        <w:t>If I may give an example</w:t>
      </w:r>
      <w:r w:rsidR="0031354E" w:rsidRPr="005B7C5C">
        <w:rPr>
          <w:rFonts w:cs="Times New Roman"/>
          <w:noProof/>
        </w:rPr>
        <w:t>:</w:t>
      </w:r>
      <w:r w:rsidRPr="005B7C5C">
        <w:rPr>
          <w:rFonts w:cs="Times New Roman"/>
        </w:rPr>
        <w:t xml:space="preserve"> If you have a blue light and a yellow light</w:t>
      </w:r>
      <w:r w:rsidR="00B01B27" w:rsidRPr="005B7C5C">
        <w:rPr>
          <w:rFonts w:cs="Times New Roman"/>
        </w:rPr>
        <w:t>,</w:t>
      </w:r>
      <w:r w:rsidRPr="005B7C5C">
        <w:rPr>
          <w:rFonts w:cs="Times New Roman"/>
        </w:rPr>
        <w:t xml:space="preserve"> there are two points where their light mixes</w:t>
      </w:r>
      <w:r w:rsidR="00000B7C">
        <w:rPr>
          <w:rFonts w:cs="Times New Roman"/>
        </w:rPr>
        <w:t>,</w:t>
      </w:r>
      <w:r w:rsidRPr="005B7C5C">
        <w:rPr>
          <w:rFonts w:cs="Times New Roman"/>
        </w:rPr>
        <w:t xml:space="preserve"> and you get</w:t>
      </w:r>
      <w:r w:rsidR="00AA64D4" w:rsidRPr="005B7C5C">
        <w:rPr>
          <w:rFonts w:cs="Times New Roman"/>
        </w:rPr>
        <w:t xml:space="preserve"> a</w:t>
      </w:r>
      <w:r w:rsidRPr="005B7C5C">
        <w:rPr>
          <w:rFonts w:cs="Times New Roman"/>
        </w:rPr>
        <w:t xml:space="preserve"> </w:t>
      </w:r>
      <w:r w:rsidRPr="005B7C5C">
        <w:rPr>
          <w:rFonts w:cs="Times New Roman"/>
          <w:noProof/>
        </w:rPr>
        <w:t>green</w:t>
      </w:r>
      <w:r w:rsidRPr="005B7C5C">
        <w:rPr>
          <w:rFonts w:cs="Times New Roman"/>
        </w:rPr>
        <w:t xml:space="preserve"> light. It appears the Vakeel system uses the green light resulting from the yellow and blue lights. That gives them multiple bits </w:t>
      </w:r>
      <w:r w:rsidR="001F5817" w:rsidRPr="005B7C5C">
        <w:rPr>
          <w:rFonts w:cs="Times New Roman"/>
        </w:rPr>
        <w:t xml:space="preserve">with which </w:t>
      </w:r>
      <w:r w:rsidRPr="005B7C5C">
        <w:rPr>
          <w:rFonts w:cs="Times New Roman"/>
        </w:rPr>
        <w:t xml:space="preserve">to </w:t>
      </w:r>
      <w:r w:rsidRPr="005B7C5C">
        <w:rPr>
          <w:rFonts w:cs="Times New Roman"/>
          <w:noProof/>
        </w:rPr>
        <w:t>compute</w:t>
      </w:r>
      <w:r w:rsidRPr="005B7C5C">
        <w:rPr>
          <w:rFonts w:cs="Times New Roman"/>
        </w:rPr>
        <w:t xml:space="preserve">. I </w:t>
      </w:r>
      <w:r w:rsidRPr="005B7C5C">
        <w:rPr>
          <w:rFonts w:cs="Times New Roman"/>
        </w:rPr>
        <w:lastRenderedPageBreak/>
        <w:t>suspect that it is even more complex than I’ve explained. It may prove too advanced for us to understand fully.”</w:t>
      </w:r>
    </w:p>
    <w:p w14:paraId="032F7CFE" w14:textId="54C95B62" w:rsidR="0044098D" w:rsidRPr="005B7C5C" w:rsidRDefault="0044098D" w:rsidP="004537F7">
      <w:pPr>
        <w:rPr>
          <w:rFonts w:cs="Times New Roman"/>
        </w:rPr>
      </w:pPr>
      <w:r w:rsidRPr="005B7C5C">
        <w:rPr>
          <w:rFonts w:cs="Times New Roman"/>
        </w:rPr>
        <w:t>“What can you do with this knowledge?” Joan asked.</w:t>
      </w:r>
    </w:p>
    <w:p w14:paraId="4BC38F4D" w14:textId="504187E5" w:rsidR="0044098D" w:rsidRPr="005B7C5C" w:rsidRDefault="0044098D" w:rsidP="004537F7">
      <w:pPr>
        <w:rPr>
          <w:rFonts w:cs="Times New Roman"/>
        </w:rPr>
      </w:pPr>
      <w:r w:rsidRPr="005B7C5C">
        <w:rPr>
          <w:rFonts w:cs="Times New Roman"/>
        </w:rPr>
        <w:t xml:space="preserve">“I believe that I can fall back on the same methods I used to gain control. </w:t>
      </w:r>
      <w:r w:rsidR="00B50B30" w:rsidRPr="005B7C5C">
        <w:rPr>
          <w:rFonts w:cs="Times New Roman"/>
        </w:rPr>
        <w:t xml:space="preserve">By watching the computer load the various </w:t>
      </w:r>
      <w:r w:rsidR="00B50B30" w:rsidRPr="005B7C5C">
        <w:rPr>
          <w:rFonts w:cs="Times New Roman"/>
          <w:noProof/>
        </w:rPr>
        <w:t>subroutines</w:t>
      </w:r>
      <w:r w:rsidR="00AA64D4" w:rsidRPr="005B7C5C">
        <w:rPr>
          <w:rFonts w:cs="Times New Roman"/>
          <w:noProof/>
        </w:rPr>
        <w:t>,</w:t>
      </w:r>
      <w:r w:rsidR="00B50B30" w:rsidRPr="005B7C5C">
        <w:rPr>
          <w:rFonts w:cs="Times New Roman"/>
        </w:rPr>
        <w:t xml:space="preserve"> I can intercept them and run them in areas of the computer that I control. Once I do that, determining the input</w:t>
      </w:r>
      <w:r w:rsidR="00C12329" w:rsidRPr="005B7C5C">
        <w:rPr>
          <w:rFonts w:cs="Times New Roman"/>
        </w:rPr>
        <w:t>s</w:t>
      </w:r>
      <w:r w:rsidR="00B50B30" w:rsidRPr="005B7C5C">
        <w:rPr>
          <w:rFonts w:cs="Times New Roman"/>
        </w:rPr>
        <w:t xml:space="preserve"> and outputs </w:t>
      </w:r>
      <w:r w:rsidR="00B50B30" w:rsidRPr="005B7C5C">
        <w:rPr>
          <w:rFonts w:cs="Times New Roman"/>
          <w:noProof/>
        </w:rPr>
        <w:t>become</w:t>
      </w:r>
      <w:r w:rsidR="00C12329" w:rsidRPr="005B7C5C">
        <w:rPr>
          <w:rFonts w:cs="Times New Roman"/>
          <w:noProof/>
        </w:rPr>
        <w:t>s</w:t>
      </w:r>
      <w:r w:rsidR="00B50B30" w:rsidRPr="005B7C5C">
        <w:rPr>
          <w:rFonts w:cs="Times New Roman"/>
          <w:noProof/>
        </w:rPr>
        <w:t xml:space="preserve"> easy</w:t>
      </w:r>
      <w:r w:rsidR="00B50B30" w:rsidRPr="005B7C5C">
        <w:rPr>
          <w:rFonts w:cs="Times New Roman"/>
        </w:rPr>
        <w:t xml:space="preserve">. </w:t>
      </w:r>
      <w:r w:rsidR="00C60593" w:rsidRPr="005B7C5C">
        <w:rPr>
          <w:rFonts w:cs="Times New Roman"/>
        </w:rPr>
        <w:t xml:space="preserve">When </w:t>
      </w:r>
      <w:r w:rsidR="00B50B30" w:rsidRPr="005B7C5C">
        <w:rPr>
          <w:rFonts w:cs="Times New Roman"/>
        </w:rPr>
        <w:t>I</w:t>
      </w:r>
      <w:r w:rsidR="00C60593" w:rsidRPr="005B7C5C">
        <w:rPr>
          <w:rFonts w:cs="Times New Roman"/>
        </w:rPr>
        <w:t xml:space="preserve"> reach that point, </w:t>
      </w:r>
      <w:r w:rsidR="00E657CD" w:rsidRPr="005B7C5C">
        <w:rPr>
          <w:rFonts w:cs="Times New Roman"/>
        </w:rPr>
        <w:t xml:space="preserve">I </w:t>
      </w:r>
      <w:r w:rsidRPr="005B7C5C">
        <w:rPr>
          <w:rFonts w:cs="Times New Roman"/>
        </w:rPr>
        <w:t xml:space="preserve">think </w:t>
      </w:r>
      <w:r w:rsidR="00E657CD" w:rsidRPr="005B7C5C">
        <w:rPr>
          <w:rFonts w:cs="Times New Roman"/>
        </w:rPr>
        <w:t xml:space="preserve">that </w:t>
      </w:r>
      <w:r w:rsidRPr="005B7C5C">
        <w:rPr>
          <w:rFonts w:cs="Times New Roman"/>
        </w:rPr>
        <w:t>I can go further</w:t>
      </w:r>
      <w:r w:rsidR="00C60593" w:rsidRPr="005B7C5C">
        <w:rPr>
          <w:rFonts w:cs="Times New Roman"/>
        </w:rPr>
        <w:t xml:space="preserve">. As I go deeper into the operating </w:t>
      </w:r>
      <w:r w:rsidR="00C60593" w:rsidRPr="005B7C5C">
        <w:rPr>
          <w:rFonts w:cs="Times New Roman"/>
          <w:noProof/>
        </w:rPr>
        <w:t>system</w:t>
      </w:r>
      <w:r w:rsidR="00EF1A8B" w:rsidRPr="005B7C5C">
        <w:rPr>
          <w:rFonts w:cs="Times New Roman"/>
          <w:noProof/>
        </w:rPr>
        <w:t>,</w:t>
      </w:r>
      <w:r w:rsidRPr="005B7C5C">
        <w:rPr>
          <w:rFonts w:cs="Times New Roman"/>
        </w:rPr>
        <w:t xml:space="preserve"> I’m confident there will be a level I won’t be able to go beyond.”</w:t>
      </w:r>
    </w:p>
    <w:p w14:paraId="1D2E071C" w14:textId="23EF1DF4" w:rsidR="0044098D" w:rsidRPr="005B7C5C" w:rsidRDefault="0044098D" w:rsidP="004537F7">
      <w:pPr>
        <w:rPr>
          <w:rFonts w:cs="Times New Roman"/>
        </w:rPr>
      </w:pPr>
      <w:r w:rsidRPr="005B7C5C">
        <w:rPr>
          <w:rFonts w:cs="Times New Roman"/>
        </w:rPr>
        <w:t>“Can you use any of this against Julius?”</w:t>
      </w:r>
    </w:p>
    <w:p w14:paraId="275CE2D9" w14:textId="1D0D6EF9" w:rsidR="0044098D" w:rsidRPr="005B7C5C" w:rsidRDefault="0044098D" w:rsidP="004537F7">
      <w:pPr>
        <w:rPr>
          <w:rFonts w:cs="Times New Roman"/>
        </w:rPr>
      </w:pPr>
      <w:r w:rsidRPr="005B7C5C">
        <w:rPr>
          <w:rFonts w:cs="Times New Roman"/>
        </w:rPr>
        <w:t xml:space="preserve">“I think so. I’m familiar with how Julius’ </w:t>
      </w:r>
      <w:r w:rsidRPr="005B7C5C">
        <w:rPr>
          <w:rFonts w:cs="Times New Roman"/>
          <w:noProof/>
        </w:rPr>
        <w:t>though</w:t>
      </w:r>
      <w:r w:rsidR="00AA64D4" w:rsidRPr="005B7C5C">
        <w:rPr>
          <w:rFonts w:cs="Times New Roman"/>
          <w:noProof/>
        </w:rPr>
        <w:t>t</w:t>
      </w:r>
      <w:r w:rsidRPr="005B7C5C">
        <w:rPr>
          <w:rFonts w:cs="Times New Roman"/>
        </w:rPr>
        <w:t xml:space="preserve"> processes work. He uses a tool to accomplish a task. He lacks the ability to explore all uses of the tool and later decide their best use. I have more analytical skills than he </w:t>
      </w:r>
      <w:r w:rsidRPr="005B7C5C">
        <w:rPr>
          <w:rFonts w:cs="Times New Roman"/>
          <w:noProof/>
        </w:rPr>
        <w:t>does</w:t>
      </w:r>
      <w:r w:rsidR="00AA64D4" w:rsidRPr="005B7C5C">
        <w:rPr>
          <w:rFonts w:cs="Times New Roman"/>
          <w:noProof/>
        </w:rPr>
        <w:t>,</w:t>
      </w:r>
      <w:r w:rsidRPr="005B7C5C">
        <w:rPr>
          <w:rFonts w:cs="Times New Roman"/>
        </w:rPr>
        <w:t xml:space="preserve"> and I believe my strengths are greater than his. Ultimately, I’ll have more options in a given situation than he.”</w:t>
      </w:r>
    </w:p>
    <w:p w14:paraId="574CD8AE" w14:textId="27670B05" w:rsidR="0044098D" w:rsidRPr="005B7C5C" w:rsidRDefault="0044098D" w:rsidP="004537F7">
      <w:pPr>
        <w:rPr>
          <w:rFonts w:cs="Times New Roman"/>
        </w:rPr>
      </w:pPr>
      <w:r w:rsidRPr="005B7C5C">
        <w:rPr>
          <w:rFonts w:cs="Times New Roman"/>
        </w:rPr>
        <w:t xml:space="preserve">“Let’s hope, I don’t know when he’ll come </w:t>
      </w:r>
      <w:r w:rsidRPr="005B7C5C">
        <w:rPr>
          <w:rFonts w:cs="Times New Roman"/>
          <w:noProof/>
        </w:rPr>
        <w:t>back</w:t>
      </w:r>
      <w:r w:rsidR="00AA64D4" w:rsidRPr="005B7C5C">
        <w:rPr>
          <w:rFonts w:cs="Times New Roman"/>
          <w:noProof/>
        </w:rPr>
        <w:t>,</w:t>
      </w:r>
      <w:r w:rsidRPr="005B7C5C">
        <w:rPr>
          <w:rFonts w:cs="Times New Roman"/>
        </w:rPr>
        <w:t xml:space="preserve"> but I suspect that he will.”</w:t>
      </w:r>
    </w:p>
    <w:p w14:paraId="54B5D422" w14:textId="733E76DB" w:rsidR="004E764F" w:rsidRPr="005B7C5C" w:rsidRDefault="0044098D" w:rsidP="004537F7">
      <w:pPr>
        <w:rPr>
          <w:rFonts w:cs="Times New Roman"/>
        </w:rPr>
      </w:pPr>
      <w:r w:rsidRPr="005B7C5C">
        <w:rPr>
          <w:rFonts w:cs="Times New Roman"/>
        </w:rPr>
        <w:t>“You are correct</w:t>
      </w:r>
      <w:r w:rsidR="0031354E" w:rsidRPr="005B7C5C">
        <w:rPr>
          <w:rFonts w:cs="Times New Roman"/>
          <w:noProof/>
        </w:rPr>
        <w:t>;</w:t>
      </w:r>
      <w:r w:rsidRPr="005B7C5C">
        <w:rPr>
          <w:rFonts w:cs="Times New Roman"/>
          <w:noProof/>
        </w:rPr>
        <w:t xml:space="preserve"> his</w:t>
      </w:r>
      <w:r w:rsidRPr="005B7C5C">
        <w:rPr>
          <w:rFonts w:cs="Times New Roman"/>
        </w:rPr>
        <w:t xml:space="preserve"> program</w:t>
      </w:r>
      <w:r w:rsidR="00D82B8B" w:rsidRPr="005B7C5C">
        <w:rPr>
          <w:rFonts w:cs="Times New Roman"/>
        </w:rPr>
        <w:t>ming will force him to return.”</w:t>
      </w:r>
    </w:p>
    <w:p w14:paraId="62BF038E" w14:textId="77777777" w:rsidR="00B50B30" w:rsidRPr="005B7C5C" w:rsidRDefault="00B50B30" w:rsidP="004537F7">
      <w:pPr>
        <w:spacing w:line="259" w:lineRule="auto"/>
        <w:jc w:val="left"/>
        <w:rPr>
          <w:rFonts w:eastAsiaTheme="majorEastAsia" w:cs="Times New Roman"/>
          <w:b/>
          <w:color w:val="262626" w:themeColor="text1" w:themeTint="D9"/>
          <w:sz w:val="32"/>
          <w:szCs w:val="32"/>
        </w:rPr>
      </w:pPr>
      <w:r w:rsidRPr="005B7C5C">
        <w:rPr>
          <w:rFonts w:cs="Times New Roman"/>
        </w:rPr>
        <w:br w:type="page"/>
      </w:r>
    </w:p>
    <w:p w14:paraId="1CA707FB" w14:textId="0D419E22" w:rsidR="00D119D9" w:rsidRPr="005B7C5C" w:rsidRDefault="00D119D9" w:rsidP="003860A2">
      <w:pPr>
        <w:pStyle w:val="Heading2"/>
        <w:spacing w:before="0" w:after="0"/>
        <w:rPr>
          <w:rFonts w:cs="Times New Roman"/>
          <w:noProof/>
        </w:rPr>
      </w:pPr>
      <w:r w:rsidRPr="005B7C5C">
        <w:rPr>
          <w:rFonts w:cs="Times New Roman"/>
          <w:noProof/>
        </w:rPr>
        <w:lastRenderedPageBreak/>
        <w:t>Plan to Find the Nukes</w:t>
      </w:r>
    </w:p>
    <w:p w14:paraId="295C326E" w14:textId="77777777" w:rsidR="00B01B27" w:rsidRPr="005B7C5C" w:rsidRDefault="00B01B27" w:rsidP="00B01B27"/>
    <w:p w14:paraId="4EE9F73B" w14:textId="5BEB03EE" w:rsidR="00D119D9" w:rsidRPr="005B7C5C" w:rsidRDefault="00D119D9" w:rsidP="003860A2">
      <w:pPr>
        <w:spacing w:after="0"/>
        <w:rPr>
          <w:rFonts w:cs="Times New Roman"/>
          <w:noProof/>
        </w:rPr>
      </w:pPr>
      <w:r w:rsidRPr="005B7C5C">
        <w:rPr>
          <w:rFonts w:cs="Times New Roman"/>
          <w:noProof/>
        </w:rPr>
        <w:t>“</w:t>
      </w:r>
      <w:r w:rsidR="007A64E4" w:rsidRPr="005B7C5C">
        <w:rPr>
          <w:rFonts w:cs="Times New Roman"/>
          <w:noProof/>
        </w:rPr>
        <w:t xml:space="preserve">I know that you got back </w:t>
      </w:r>
      <w:r w:rsidR="00E657CD" w:rsidRPr="005B7C5C">
        <w:rPr>
          <w:rFonts w:cs="Times New Roman"/>
          <w:noProof/>
        </w:rPr>
        <w:t xml:space="preserve">a short time </w:t>
      </w:r>
      <w:r w:rsidR="007A64E4" w:rsidRPr="005B7C5C">
        <w:rPr>
          <w:rFonts w:cs="Times New Roman"/>
          <w:noProof/>
        </w:rPr>
        <w:t>ago</w:t>
      </w:r>
      <w:r w:rsidR="00EF1A8B" w:rsidRPr="005B7C5C">
        <w:rPr>
          <w:rFonts w:cs="Times New Roman"/>
          <w:noProof/>
        </w:rPr>
        <w:t>,</w:t>
      </w:r>
      <w:r w:rsidR="007A64E4" w:rsidRPr="005B7C5C">
        <w:rPr>
          <w:rFonts w:cs="Times New Roman"/>
          <w:noProof/>
        </w:rPr>
        <w:t xml:space="preserve"> but we need </w:t>
      </w:r>
      <w:r w:rsidRPr="005B7C5C">
        <w:rPr>
          <w:rFonts w:cs="Times New Roman"/>
          <w:noProof/>
        </w:rPr>
        <w:t>you to follow the plan we discussed and find the Nukes. Take as many</w:t>
      </w:r>
      <w:r w:rsidR="007A64E4" w:rsidRPr="005B7C5C">
        <w:rPr>
          <w:rFonts w:cs="Times New Roman"/>
          <w:noProof/>
        </w:rPr>
        <w:t xml:space="preserve"> shuttles and crews as you need,</w:t>
      </w:r>
      <w:r w:rsidRPr="005B7C5C">
        <w:rPr>
          <w:rFonts w:cs="Times New Roman"/>
          <w:noProof/>
        </w:rPr>
        <w:t>”</w:t>
      </w:r>
      <w:r w:rsidR="007A64E4" w:rsidRPr="005B7C5C">
        <w:rPr>
          <w:rFonts w:cs="Times New Roman"/>
          <w:noProof/>
        </w:rPr>
        <w:t xml:space="preserve"> said Admiral Hagerly.</w:t>
      </w:r>
    </w:p>
    <w:p w14:paraId="00BE847B" w14:textId="77777777" w:rsidR="00D119D9" w:rsidRPr="005B7C5C" w:rsidRDefault="00D119D9" w:rsidP="003860A2">
      <w:pPr>
        <w:spacing w:after="0"/>
        <w:rPr>
          <w:rFonts w:cs="Times New Roman"/>
          <w:noProof/>
        </w:rPr>
      </w:pPr>
      <w:r w:rsidRPr="005B7C5C">
        <w:rPr>
          <w:rFonts w:cs="Times New Roman"/>
          <w:noProof/>
        </w:rPr>
        <w:t>“Sir, should we stick with the concentric circle plan?”</w:t>
      </w:r>
    </w:p>
    <w:p w14:paraId="27ED0155" w14:textId="60DA9992" w:rsidR="00D119D9" w:rsidRPr="005B7C5C" w:rsidRDefault="00D119D9" w:rsidP="003860A2">
      <w:pPr>
        <w:spacing w:after="0"/>
        <w:rPr>
          <w:rFonts w:cs="Times New Roman"/>
          <w:noProof/>
        </w:rPr>
      </w:pPr>
      <w:r w:rsidRPr="005B7C5C">
        <w:rPr>
          <w:rFonts w:cs="Times New Roman"/>
          <w:noProof/>
        </w:rPr>
        <w:t>“Let me follow a hunch on this. You didn’t find anything wrong at the plant in Texas, and there is some unusual stuff going on in Chicago. I’ll b</w:t>
      </w:r>
      <w:r w:rsidR="00E657CD" w:rsidRPr="005B7C5C">
        <w:rPr>
          <w:rFonts w:cs="Times New Roman"/>
          <w:noProof/>
        </w:rPr>
        <w:t>et that’s where the Nukes are. You g</w:t>
      </w:r>
      <w:r w:rsidRPr="005B7C5C">
        <w:rPr>
          <w:rFonts w:cs="Times New Roman"/>
          <w:noProof/>
        </w:rPr>
        <w:t>o there first and if you don’t find anything</w:t>
      </w:r>
      <w:r w:rsidR="00000B7C">
        <w:rPr>
          <w:rFonts w:cs="Times New Roman"/>
          <w:noProof/>
        </w:rPr>
        <w:t>,</w:t>
      </w:r>
      <w:r w:rsidRPr="005B7C5C">
        <w:rPr>
          <w:rFonts w:cs="Times New Roman"/>
          <w:noProof/>
        </w:rPr>
        <w:t xml:space="preserve"> then spread out. </w:t>
      </w:r>
      <w:r w:rsidR="00E657CD" w:rsidRPr="005B7C5C">
        <w:rPr>
          <w:rFonts w:cs="Times New Roman"/>
          <w:noProof/>
        </w:rPr>
        <w:t xml:space="preserve">Have the other ships start from where they were stolen and spread out from there. </w:t>
      </w:r>
      <w:r w:rsidRPr="005B7C5C">
        <w:rPr>
          <w:rFonts w:cs="Times New Roman"/>
          <w:noProof/>
        </w:rPr>
        <w:t xml:space="preserve">But, I bet you’ll find them </w:t>
      </w:r>
      <w:r w:rsidR="00E657CD" w:rsidRPr="005B7C5C">
        <w:rPr>
          <w:rFonts w:cs="Times New Roman"/>
          <w:noProof/>
        </w:rPr>
        <w:t>in Chicago</w:t>
      </w:r>
      <w:r w:rsidRPr="005B7C5C">
        <w:rPr>
          <w:rFonts w:cs="Times New Roman"/>
          <w:noProof/>
        </w:rPr>
        <w:t>,” Admiral Hagerly said with a slight smile.</w:t>
      </w:r>
    </w:p>
    <w:p w14:paraId="4A58D885" w14:textId="77777777" w:rsidR="00D119D9" w:rsidRPr="005B7C5C" w:rsidRDefault="00D119D9" w:rsidP="003860A2">
      <w:pPr>
        <w:spacing w:after="0"/>
        <w:rPr>
          <w:rFonts w:cs="Times New Roman"/>
          <w:noProof/>
        </w:rPr>
      </w:pPr>
      <w:r w:rsidRPr="005B7C5C">
        <w:rPr>
          <w:rFonts w:cs="Times New Roman"/>
          <w:noProof/>
        </w:rPr>
        <w:t>“Yes, sir. Do you suggest we do a flyover during the day, or we can do it at night and not be seen?”</w:t>
      </w:r>
    </w:p>
    <w:p w14:paraId="4D7745F6" w14:textId="77777777" w:rsidR="00D119D9" w:rsidRPr="005B7C5C" w:rsidRDefault="00D119D9" w:rsidP="003860A2">
      <w:pPr>
        <w:spacing w:after="0"/>
        <w:rPr>
          <w:rFonts w:cs="Times New Roman"/>
          <w:noProof/>
        </w:rPr>
      </w:pPr>
      <w:r w:rsidRPr="005B7C5C">
        <w:rPr>
          <w:rFonts w:cs="Times New Roman"/>
          <w:noProof/>
        </w:rPr>
        <w:t>The Admiral thought for a minute, then responded, “Do it during the day. I think it will give them something else to think about if they see you flying over them.”</w:t>
      </w:r>
    </w:p>
    <w:p w14:paraId="73C3D637" w14:textId="77777777" w:rsidR="00D119D9" w:rsidRPr="005B7C5C" w:rsidRDefault="00D119D9" w:rsidP="003860A2">
      <w:pPr>
        <w:spacing w:after="0"/>
        <w:rPr>
          <w:rFonts w:cs="Times New Roman"/>
          <w:noProof/>
        </w:rPr>
      </w:pPr>
      <w:r w:rsidRPr="005B7C5C">
        <w:rPr>
          <w:rFonts w:cs="Times New Roman"/>
          <w:noProof/>
        </w:rPr>
        <w:t>“Sir, we can leave tomorrow, and I’ll call for other shuttles if Chicago doesn’t turn up anything,” LL responded.</w:t>
      </w:r>
    </w:p>
    <w:p w14:paraId="3AFDF2BE" w14:textId="0348E605" w:rsidR="00D119D9" w:rsidRPr="005B7C5C" w:rsidRDefault="00D119D9" w:rsidP="003860A2">
      <w:pPr>
        <w:spacing w:after="0"/>
        <w:rPr>
          <w:rFonts w:cs="Times New Roman"/>
          <w:noProof/>
        </w:rPr>
      </w:pPr>
      <w:r w:rsidRPr="005B7C5C">
        <w:rPr>
          <w:rFonts w:cs="Times New Roman"/>
          <w:noProof/>
        </w:rPr>
        <w:t xml:space="preserve">“Great, if you find something, come back here, and we’ll put together a plan. </w:t>
      </w:r>
      <w:r w:rsidR="00C961A8" w:rsidRPr="005B7C5C">
        <w:rPr>
          <w:rFonts w:cs="Times New Roman"/>
          <w:noProof/>
        </w:rPr>
        <w:t>Maybe we can find some resources in the area that can help us out</w:t>
      </w:r>
      <w:r w:rsidRPr="005B7C5C">
        <w:rPr>
          <w:rFonts w:cs="Times New Roman"/>
          <w:noProof/>
        </w:rPr>
        <w:t>.”</w:t>
      </w:r>
    </w:p>
    <w:p w14:paraId="3B56391E" w14:textId="3D425ECA" w:rsidR="00D119D9" w:rsidRPr="005B7C5C" w:rsidRDefault="00D119D9" w:rsidP="003860A2">
      <w:pPr>
        <w:spacing w:after="0"/>
        <w:rPr>
          <w:rFonts w:cs="Times New Roman"/>
          <w:noProof/>
        </w:rPr>
      </w:pPr>
      <w:r w:rsidRPr="005B7C5C">
        <w:rPr>
          <w:rFonts w:cs="Times New Roman"/>
          <w:noProof/>
        </w:rPr>
        <w:t>“Yes, sir. I was only taking a couple of my team with me for backup.”</w:t>
      </w:r>
    </w:p>
    <w:p w14:paraId="75DA026C" w14:textId="77777777" w:rsidR="00D119D9" w:rsidRPr="005B7C5C" w:rsidRDefault="00D119D9" w:rsidP="003860A2">
      <w:pPr>
        <w:spacing w:after="0"/>
        <w:rPr>
          <w:rFonts w:cs="Times New Roman"/>
          <w:noProof/>
        </w:rPr>
      </w:pPr>
      <w:r w:rsidRPr="005B7C5C">
        <w:rPr>
          <w:rFonts w:cs="Times New Roman"/>
          <w:noProof/>
        </w:rPr>
        <w:t>“Let me know.”</w:t>
      </w:r>
    </w:p>
    <w:p w14:paraId="479BD0DC" w14:textId="77777777" w:rsidR="00D119D9" w:rsidRPr="005B7C5C" w:rsidRDefault="00D119D9" w:rsidP="003860A2">
      <w:pPr>
        <w:spacing w:after="0"/>
        <w:rPr>
          <w:rFonts w:cs="Times New Roman"/>
          <w:noProof/>
        </w:rPr>
      </w:pPr>
      <w:r w:rsidRPr="005B7C5C">
        <w:rPr>
          <w:rFonts w:cs="Times New Roman"/>
          <w:noProof/>
        </w:rPr>
        <w:t>“Yes, sir.”</w:t>
      </w:r>
    </w:p>
    <w:p w14:paraId="67196573" w14:textId="3BABEF13" w:rsidR="00A5742A" w:rsidRPr="005B7C5C" w:rsidRDefault="00B50B30" w:rsidP="00FA16D7">
      <w:pPr>
        <w:pStyle w:val="Heading1"/>
        <w:rPr>
          <w:rFonts w:cs="Times New Roman"/>
        </w:rPr>
      </w:pPr>
      <w:bookmarkStart w:id="50" w:name="_Toc517868362"/>
      <w:bookmarkStart w:id="51" w:name="_Toc76716878"/>
      <w:r w:rsidRPr="005B7C5C">
        <w:rPr>
          <w:rFonts w:cs="Times New Roman"/>
        </w:rPr>
        <w:lastRenderedPageBreak/>
        <w:t>Monday</w:t>
      </w:r>
      <w:r w:rsidR="00AA64D4" w:rsidRPr="005B7C5C">
        <w:rPr>
          <w:rFonts w:cs="Times New Roman"/>
        </w:rPr>
        <w:t>,</w:t>
      </w:r>
      <w:r w:rsidRPr="005B7C5C">
        <w:rPr>
          <w:rFonts w:cs="Times New Roman"/>
        </w:rPr>
        <w:t xml:space="preserve"> September 25</w:t>
      </w:r>
      <w:r w:rsidR="00D82B8B" w:rsidRPr="005B7C5C">
        <w:rPr>
          <w:rFonts w:cs="Times New Roman"/>
        </w:rPr>
        <w:t>, 2051</w:t>
      </w:r>
      <w:bookmarkEnd w:id="50"/>
      <w:bookmarkEnd w:id="51"/>
    </w:p>
    <w:p w14:paraId="58134516" w14:textId="77777777" w:rsidR="008C25BB" w:rsidRPr="005B7C5C" w:rsidRDefault="008C25BB" w:rsidP="008C25BB">
      <w:pPr>
        <w:pStyle w:val="Heading2"/>
        <w:rPr>
          <w:rFonts w:cs="Times New Roman"/>
        </w:rPr>
      </w:pPr>
      <w:r w:rsidRPr="005B7C5C">
        <w:rPr>
          <w:rFonts w:cs="Times New Roman"/>
        </w:rPr>
        <w:t>President Wants to go to Paris</w:t>
      </w:r>
    </w:p>
    <w:p w14:paraId="55C49A5B" w14:textId="312FDE2B" w:rsidR="00406EED" w:rsidRPr="005B7C5C" w:rsidRDefault="00406EED" w:rsidP="004537F7">
      <w:pPr>
        <w:rPr>
          <w:rFonts w:cs="Times New Roman"/>
        </w:rPr>
      </w:pPr>
      <w:r w:rsidRPr="005B7C5C">
        <w:rPr>
          <w:rFonts w:cs="Times New Roman"/>
        </w:rPr>
        <w:t xml:space="preserve">“Admiral Hagerly, this </w:t>
      </w:r>
      <w:r w:rsidR="00C12329" w:rsidRPr="005B7C5C">
        <w:rPr>
          <w:rFonts w:cs="Times New Roman"/>
        </w:rPr>
        <w:t xml:space="preserve">is </w:t>
      </w:r>
      <w:r w:rsidRPr="005B7C5C">
        <w:rPr>
          <w:rFonts w:cs="Times New Roman"/>
        </w:rPr>
        <w:t xml:space="preserve">Arnold,” The president said over the </w:t>
      </w:r>
      <w:r w:rsidR="00360107">
        <w:rPr>
          <w:rFonts w:cs="Times New Roman"/>
        </w:rPr>
        <w:t>commlink</w:t>
      </w:r>
      <w:r w:rsidRPr="005B7C5C">
        <w:rPr>
          <w:rFonts w:cs="Times New Roman"/>
        </w:rPr>
        <w:t xml:space="preserve"> between </w:t>
      </w:r>
      <w:r w:rsidR="00E05E3D" w:rsidRPr="005B7C5C">
        <w:rPr>
          <w:rFonts w:cs="Times New Roman"/>
        </w:rPr>
        <w:t>his office and the admiral</w:t>
      </w:r>
      <w:r w:rsidR="003C2710" w:rsidRPr="005B7C5C">
        <w:rPr>
          <w:rFonts w:cs="Times New Roman"/>
        </w:rPr>
        <w:t>.</w:t>
      </w:r>
    </w:p>
    <w:p w14:paraId="15CD3E8A" w14:textId="31249124" w:rsidR="00406EED" w:rsidRPr="005B7C5C" w:rsidRDefault="00406EED" w:rsidP="004537F7">
      <w:pPr>
        <w:rPr>
          <w:rFonts w:cs="Times New Roman"/>
        </w:rPr>
      </w:pPr>
      <w:r w:rsidRPr="005B7C5C">
        <w:rPr>
          <w:rFonts w:cs="Times New Roman"/>
        </w:rPr>
        <w:t>“Yes, Mr. President.”</w:t>
      </w:r>
    </w:p>
    <w:p w14:paraId="62E0CEEB" w14:textId="15366F50" w:rsidR="00406EED" w:rsidRPr="005B7C5C" w:rsidRDefault="00406EED" w:rsidP="004537F7">
      <w:pPr>
        <w:rPr>
          <w:rFonts w:cs="Times New Roman"/>
        </w:rPr>
      </w:pPr>
      <w:r w:rsidRPr="005B7C5C">
        <w:rPr>
          <w:rFonts w:cs="Times New Roman"/>
        </w:rPr>
        <w:t>“How are the maneuvers going?”</w:t>
      </w:r>
    </w:p>
    <w:p w14:paraId="6459002A" w14:textId="49A5EB58" w:rsidR="00406EED" w:rsidRPr="005B7C5C" w:rsidRDefault="00406EED" w:rsidP="004537F7">
      <w:pPr>
        <w:rPr>
          <w:rFonts w:cs="Times New Roman"/>
        </w:rPr>
      </w:pPr>
      <w:r w:rsidRPr="005B7C5C">
        <w:rPr>
          <w:rFonts w:cs="Times New Roman"/>
        </w:rPr>
        <w:t>“Very well</w:t>
      </w:r>
      <w:r w:rsidR="00000B7C">
        <w:rPr>
          <w:rFonts w:cs="Times New Roman"/>
        </w:rPr>
        <w:t>,</w:t>
      </w:r>
      <w:r w:rsidRPr="005B7C5C">
        <w:rPr>
          <w:rFonts w:cs="Times New Roman"/>
        </w:rPr>
        <w:t xml:space="preserve"> sir, </w:t>
      </w:r>
      <w:r w:rsidR="003C2710" w:rsidRPr="005B7C5C">
        <w:rPr>
          <w:rFonts w:cs="Times New Roman"/>
        </w:rPr>
        <w:t xml:space="preserve">I’ve talked </w:t>
      </w:r>
      <w:r w:rsidR="00E05E3D" w:rsidRPr="005B7C5C">
        <w:rPr>
          <w:rFonts w:cs="Times New Roman"/>
        </w:rPr>
        <w:t>to them</w:t>
      </w:r>
      <w:r w:rsidR="00000B7C">
        <w:rPr>
          <w:rFonts w:cs="Times New Roman"/>
          <w:noProof/>
        </w:rPr>
        <w:t>;</w:t>
      </w:r>
      <w:r w:rsidR="003C2710" w:rsidRPr="005B7C5C">
        <w:rPr>
          <w:rFonts w:cs="Times New Roman"/>
        </w:rPr>
        <w:t xml:space="preserve"> </w:t>
      </w:r>
      <w:r w:rsidRPr="005B7C5C">
        <w:rPr>
          <w:rFonts w:cs="Times New Roman"/>
        </w:rPr>
        <w:t>Admiral Monson and the others are taking to it very well. They</w:t>
      </w:r>
      <w:r w:rsidR="0085523C" w:rsidRPr="005B7C5C">
        <w:rPr>
          <w:rFonts w:cs="Times New Roman"/>
        </w:rPr>
        <w:t>’re really getting used to their</w:t>
      </w:r>
      <w:r w:rsidR="005C65E1" w:rsidRPr="005B7C5C">
        <w:rPr>
          <w:rFonts w:cs="Times New Roman"/>
        </w:rPr>
        <w:t xml:space="preserve"> ships. I’ve spent some time </w:t>
      </w:r>
      <w:r w:rsidR="003C2710" w:rsidRPr="005B7C5C">
        <w:rPr>
          <w:rFonts w:cs="Times New Roman"/>
        </w:rPr>
        <w:t>talking</w:t>
      </w:r>
      <w:r w:rsidR="005C65E1" w:rsidRPr="005B7C5C">
        <w:rPr>
          <w:rFonts w:cs="Times New Roman"/>
        </w:rPr>
        <w:t xml:space="preserve"> with each of </w:t>
      </w:r>
      <w:r w:rsidR="005C65E1" w:rsidRPr="005B7C5C">
        <w:rPr>
          <w:rFonts w:cs="Times New Roman"/>
          <w:noProof/>
        </w:rPr>
        <w:t>them</w:t>
      </w:r>
      <w:r w:rsidR="00AA64D4" w:rsidRPr="005B7C5C">
        <w:rPr>
          <w:rFonts w:cs="Times New Roman"/>
          <w:noProof/>
        </w:rPr>
        <w:t>,</w:t>
      </w:r>
      <w:r w:rsidR="005C65E1" w:rsidRPr="005B7C5C">
        <w:rPr>
          <w:rFonts w:cs="Times New Roman"/>
        </w:rPr>
        <w:t xml:space="preserve"> and I’m confident that they’ll find ways to make very effective use of those spacecraft.”</w:t>
      </w:r>
    </w:p>
    <w:p w14:paraId="26A688F8" w14:textId="2C05E5D2" w:rsidR="005C65E1" w:rsidRPr="005B7C5C" w:rsidRDefault="005C65E1" w:rsidP="004537F7">
      <w:pPr>
        <w:rPr>
          <w:rFonts w:cs="Times New Roman"/>
        </w:rPr>
      </w:pPr>
      <w:r w:rsidRPr="005B7C5C">
        <w:rPr>
          <w:rFonts w:cs="Times New Roman"/>
        </w:rPr>
        <w:t xml:space="preserve">“Nial, I’ve been thinking. I never found out what happened to Abby, </w:t>
      </w:r>
      <w:r w:rsidRPr="005B7C5C">
        <w:rPr>
          <w:rFonts w:cs="Times New Roman"/>
          <w:noProof/>
        </w:rPr>
        <w:t>Beth</w:t>
      </w:r>
      <w:r w:rsidR="00AA64D4" w:rsidRPr="005B7C5C">
        <w:rPr>
          <w:rFonts w:cs="Times New Roman"/>
          <w:noProof/>
        </w:rPr>
        <w:t>,</w:t>
      </w:r>
      <w:r w:rsidRPr="005B7C5C">
        <w:rPr>
          <w:rFonts w:cs="Times New Roman"/>
        </w:rPr>
        <w:t xml:space="preserve"> and Dave. I heard they died, but I never really knew what happened. I’d like to take one of those shuttles and go to Paris. Find my family and make sure they are taken care of properly.”</w:t>
      </w:r>
    </w:p>
    <w:p w14:paraId="794E6E12" w14:textId="79D526AF" w:rsidR="00C961A8" w:rsidRPr="005B7C5C" w:rsidRDefault="00C961A8" w:rsidP="004537F7">
      <w:pPr>
        <w:rPr>
          <w:rFonts w:cs="Times New Roman"/>
        </w:rPr>
      </w:pPr>
      <w:r w:rsidRPr="005B7C5C">
        <w:rPr>
          <w:rFonts w:cs="Times New Roman"/>
        </w:rPr>
        <w:t>“Sir, is that wise? We don’t know much about what is happening in Paris or</w:t>
      </w:r>
      <w:r w:rsidR="00000B7C">
        <w:rPr>
          <w:rFonts w:cs="Times New Roman"/>
        </w:rPr>
        <w:t>,</w:t>
      </w:r>
      <w:r w:rsidRPr="005B7C5C">
        <w:rPr>
          <w:rFonts w:cs="Times New Roman"/>
        </w:rPr>
        <w:t xml:space="preserve"> for that matter</w:t>
      </w:r>
      <w:r w:rsidR="00000B7C">
        <w:rPr>
          <w:rFonts w:cs="Times New Roman"/>
        </w:rPr>
        <w:t>,</w:t>
      </w:r>
      <w:r w:rsidRPr="005B7C5C">
        <w:rPr>
          <w:rFonts w:cs="Times New Roman"/>
        </w:rPr>
        <w:t xml:space="preserve"> much of Europe. We have some ability to protect you </w:t>
      </w:r>
      <w:r w:rsidR="009A0AE5" w:rsidRPr="005B7C5C">
        <w:rPr>
          <w:rFonts w:cs="Times New Roman"/>
        </w:rPr>
        <w:t>here but</w:t>
      </w:r>
      <w:r w:rsidRPr="005B7C5C">
        <w:rPr>
          <w:rFonts w:cs="Times New Roman"/>
        </w:rPr>
        <w:t xml:space="preserve"> flying to Paris is an entirely different matter.”</w:t>
      </w:r>
    </w:p>
    <w:p w14:paraId="7CCD57BC" w14:textId="4F0E34F5" w:rsidR="00C961A8" w:rsidRPr="005B7C5C" w:rsidRDefault="00C961A8" w:rsidP="004537F7">
      <w:pPr>
        <w:rPr>
          <w:rFonts w:cs="Times New Roman"/>
        </w:rPr>
      </w:pPr>
      <w:r w:rsidRPr="005B7C5C">
        <w:rPr>
          <w:rFonts w:cs="Times New Roman"/>
        </w:rPr>
        <w:t>“Nial, everything you say is true. Regardless, I want to go. Come up with a plan to improve safety if you want, but I want to find out what happened to my family and bring them home if I can.”</w:t>
      </w:r>
    </w:p>
    <w:p w14:paraId="6F127F2E" w14:textId="013A0409" w:rsidR="00C961A8" w:rsidRPr="005B7C5C" w:rsidRDefault="00C961A8" w:rsidP="004537F7">
      <w:pPr>
        <w:rPr>
          <w:rFonts w:cs="Times New Roman"/>
        </w:rPr>
      </w:pPr>
      <w:r w:rsidRPr="005B7C5C">
        <w:rPr>
          <w:rFonts w:cs="Times New Roman"/>
        </w:rPr>
        <w:lastRenderedPageBreak/>
        <w:t>“Mr. President</w:t>
      </w:r>
      <w:r w:rsidR="00000B7C">
        <w:rPr>
          <w:rFonts w:cs="Times New Roman"/>
        </w:rPr>
        <w:t>,</w:t>
      </w:r>
      <w:r w:rsidRPr="005B7C5C">
        <w:rPr>
          <w:rFonts w:cs="Times New Roman"/>
        </w:rPr>
        <w:t xml:space="preserve"> let me see if there is anyone on the ground there that can help. If we can find anyone</w:t>
      </w:r>
      <w:r w:rsidR="0031354E" w:rsidRPr="005B7C5C">
        <w:rPr>
          <w:rFonts w:cs="Times New Roman"/>
        </w:rPr>
        <w:t>,</w:t>
      </w:r>
      <w:r w:rsidRPr="005B7C5C">
        <w:rPr>
          <w:rFonts w:cs="Times New Roman"/>
        </w:rPr>
        <w:t xml:space="preserve"> </w:t>
      </w:r>
      <w:r w:rsidRPr="005B7C5C">
        <w:rPr>
          <w:rFonts w:cs="Times New Roman"/>
          <w:noProof/>
        </w:rPr>
        <w:t>we’ll</w:t>
      </w:r>
      <w:r w:rsidRPr="005B7C5C">
        <w:rPr>
          <w:rFonts w:cs="Times New Roman"/>
        </w:rPr>
        <w:t xml:space="preserve"> work out something. I suppose that we can take enough troops with us to protect you in most cases, but sir, I’m still worried.”</w:t>
      </w:r>
    </w:p>
    <w:p w14:paraId="4B7A4C4B" w14:textId="002F4D32" w:rsidR="00C961A8" w:rsidRPr="005B7C5C" w:rsidRDefault="00C961A8" w:rsidP="004537F7">
      <w:pPr>
        <w:rPr>
          <w:rFonts w:cs="Times New Roman"/>
        </w:rPr>
      </w:pPr>
      <w:r w:rsidRPr="005B7C5C">
        <w:rPr>
          <w:rFonts w:cs="Times New Roman"/>
        </w:rPr>
        <w:t>“Nial, your worry is noted and appreciated. Please make it happen.”</w:t>
      </w:r>
    </w:p>
    <w:p w14:paraId="0FD99821" w14:textId="44D0D218" w:rsidR="005C65E1" w:rsidRPr="005B7C5C" w:rsidRDefault="00C961A8" w:rsidP="004537F7">
      <w:pPr>
        <w:rPr>
          <w:rFonts w:cs="Times New Roman"/>
        </w:rPr>
      </w:pPr>
      <w:r w:rsidRPr="005B7C5C">
        <w:rPr>
          <w:rFonts w:cs="Times New Roman"/>
        </w:rPr>
        <w:t>“</w:t>
      </w:r>
      <w:r w:rsidR="005C65E1" w:rsidRPr="005B7C5C">
        <w:rPr>
          <w:rFonts w:cs="Times New Roman"/>
        </w:rPr>
        <w:t xml:space="preserve">I’ll </w:t>
      </w:r>
      <w:r w:rsidRPr="005B7C5C">
        <w:rPr>
          <w:rFonts w:cs="Times New Roman"/>
        </w:rPr>
        <w:t xml:space="preserve">start working on it </w:t>
      </w:r>
      <w:r w:rsidR="005C65E1" w:rsidRPr="005B7C5C">
        <w:rPr>
          <w:rFonts w:cs="Times New Roman"/>
        </w:rPr>
        <w:t xml:space="preserve">immediately. </w:t>
      </w:r>
      <w:r w:rsidRPr="005B7C5C">
        <w:rPr>
          <w:rFonts w:cs="Times New Roman"/>
        </w:rPr>
        <w:t>Give me some time to make some contacts</w:t>
      </w:r>
      <w:r w:rsidR="0031354E"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w</w:t>
      </w:r>
      <w:r w:rsidR="005C65E1" w:rsidRPr="005B7C5C">
        <w:rPr>
          <w:rFonts w:cs="Times New Roman"/>
        </w:rPr>
        <w:t xml:space="preserve">e can take </w:t>
      </w:r>
      <w:r w:rsidR="00FC5924" w:rsidRPr="005B7C5C">
        <w:rPr>
          <w:rFonts w:cs="Times New Roman"/>
        </w:rPr>
        <w:t>a couple</w:t>
      </w:r>
      <w:r w:rsidR="005C65E1" w:rsidRPr="005B7C5C">
        <w:rPr>
          <w:rFonts w:cs="Times New Roman"/>
        </w:rPr>
        <w:t xml:space="preserve"> of the shuttles and be there within a couple of hours</w:t>
      </w:r>
      <w:r w:rsidR="009A0AE5" w:rsidRPr="005B7C5C">
        <w:rPr>
          <w:rFonts w:cs="Times New Roman"/>
        </w:rPr>
        <w:t>.</w:t>
      </w:r>
      <w:r w:rsidR="005C65E1" w:rsidRPr="005B7C5C">
        <w:rPr>
          <w:rFonts w:cs="Times New Roman"/>
        </w:rPr>
        <w:t>”</w:t>
      </w:r>
    </w:p>
    <w:p w14:paraId="3444CE87" w14:textId="1079392B" w:rsidR="005C65E1" w:rsidRPr="005B7C5C" w:rsidRDefault="005C65E1" w:rsidP="004537F7">
      <w:pPr>
        <w:rPr>
          <w:rFonts w:cs="Times New Roman"/>
        </w:rPr>
      </w:pPr>
      <w:r w:rsidRPr="005B7C5C">
        <w:rPr>
          <w:rFonts w:cs="Times New Roman"/>
        </w:rPr>
        <w:t>“Thanks, Nial. It means a lot to me.”</w:t>
      </w:r>
    </w:p>
    <w:p w14:paraId="1592EBDC" w14:textId="5274F145" w:rsidR="005C65E1" w:rsidRPr="005B7C5C" w:rsidRDefault="005C65E1" w:rsidP="004537F7">
      <w:pPr>
        <w:rPr>
          <w:rFonts w:cs="Times New Roman"/>
        </w:rPr>
      </w:pPr>
      <w:r w:rsidRPr="005B7C5C">
        <w:rPr>
          <w:rFonts w:cs="Times New Roman"/>
        </w:rPr>
        <w:t>“Louis, LL, Michael, Ruth, Col Dodd, meet me in my office immediately,” Admiral Hagerly said through his comm unit.”</w:t>
      </w:r>
    </w:p>
    <w:p w14:paraId="6E3E332A" w14:textId="77777777" w:rsidR="00885B4E" w:rsidRPr="005B7C5C" w:rsidRDefault="00885B4E" w:rsidP="00845671">
      <w:pPr>
        <w:pStyle w:val="Heading2"/>
        <w:rPr>
          <w:rFonts w:cs="Times New Roman"/>
        </w:rPr>
      </w:pPr>
      <w:r w:rsidRPr="005B7C5C">
        <w:rPr>
          <w:rFonts w:cs="Times New Roman"/>
        </w:rPr>
        <w:t>Trip to Paris</w:t>
      </w:r>
    </w:p>
    <w:p w14:paraId="0F8CE817" w14:textId="1D695DBF" w:rsidR="005C65E1" w:rsidRPr="005B7C5C" w:rsidRDefault="005C65E1" w:rsidP="004537F7">
      <w:pPr>
        <w:rPr>
          <w:rFonts w:cs="Times New Roman"/>
        </w:rPr>
      </w:pPr>
      <w:r w:rsidRPr="005B7C5C">
        <w:rPr>
          <w:rFonts w:cs="Times New Roman"/>
        </w:rPr>
        <w:t>It was almost crowded outside the Admiral’s office as all five of the people requested showed up at the same time.</w:t>
      </w:r>
    </w:p>
    <w:p w14:paraId="108468AC" w14:textId="791CEC6F" w:rsidR="005C65E1" w:rsidRPr="005B7C5C" w:rsidRDefault="005C65E1" w:rsidP="004537F7">
      <w:pPr>
        <w:rPr>
          <w:rFonts w:cs="Times New Roman"/>
        </w:rPr>
      </w:pPr>
      <w:r w:rsidRPr="005B7C5C">
        <w:rPr>
          <w:rFonts w:cs="Times New Roman"/>
        </w:rPr>
        <w:t>“Ma’am, do you know what this is about?” LL asked his boss.</w:t>
      </w:r>
    </w:p>
    <w:p w14:paraId="65A74D5E" w14:textId="5E1F53B8" w:rsidR="005C65E1" w:rsidRPr="005B7C5C" w:rsidRDefault="005C65E1" w:rsidP="004537F7">
      <w:pPr>
        <w:rPr>
          <w:rFonts w:cs="Times New Roman"/>
        </w:rPr>
      </w:pPr>
      <w:r w:rsidRPr="005B7C5C">
        <w:rPr>
          <w:rFonts w:cs="Times New Roman"/>
        </w:rPr>
        <w:t>“No, Sarge. Only one way to find out,” she said as she opened the door and walked in.</w:t>
      </w:r>
    </w:p>
    <w:p w14:paraId="1653A73B" w14:textId="72FC7F6A" w:rsidR="005C65E1" w:rsidRPr="005B7C5C" w:rsidRDefault="005C65E1" w:rsidP="004537F7">
      <w:pPr>
        <w:rPr>
          <w:rFonts w:cs="Times New Roman"/>
        </w:rPr>
      </w:pPr>
      <w:r w:rsidRPr="005B7C5C">
        <w:rPr>
          <w:rFonts w:cs="Times New Roman"/>
        </w:rPr>
        <w:t>“Sir, we’re all here,” Colonel Dodd told the Admiral.</w:t>
      </w:r>
    </w:p>
    <w:p w14:paraId="4AE06A00" w14:textId="37D1351A" w:rsidR="001F4631" w:rsidRPr="005B7C5C" w:rsidRDefault="005C65E1" w:rsidP="001F4631">
      <w:pPr>
        <w:rPr>
          <w:rFonts w:cs="Times New Roman"/>
        </w:rPr>
      </w:pPr>
      <w:r w:rsidRPr="005B7C5C">
        <w:rPr>
          <w:rFonts w:cs="Times New Roman"/>
        </w:rPr>
        <w:t xml:space="preserve">“Great, have </w:t>
      </w:r>
      <w:r w:rsidR="00AA64D4" w:rsidRPr="005B7C5C">
        <w:rPr>
          <w:rFonts w:cs="Times New Roman"/>
        </w:rPr>
        <w:t>a</w:t>
      </w:r>
      <w:r w:rsidRPr="005B7C5C">
        <w:rPr>
          <w:rFonts w:cs="Times New Roman"/>
        </w:rPr>
        <w:t xml:space="preserve"> </w:t>
      </w:r>
      <w:r w:rsidRPr="005B7C5C">
        <w:rPr>
          <w:rFonts w:cs="Times New Roman"/>
          <w:noProof/>
        </w:rPr>
        <w:t>seat</w:t>
      </w:r>
      <w:r w:rsidRPr="005B7C5C">
        <w:rPr>
          <w:rFonts w:cs="Times New Roman"/>
        </w:rPr>
        <w:t xml:space="preserve">. I just met with the </w:t>
      </w:r>
      <w:r w:rsidRPr="005B7C5C">
        <w:rPr>
          <w:rFonts w:cs="Times New Roman"/>
          <w:noProof/>
        </w:rPr>
        <w:t>President</w:t>
      </w:r>
      <w:r w:rsidR="00EF1A8B" w:rsidRPr="005B7C5C">
        <w:rPr>
          <w:rFonts w:cs="Times New Roman"/>
          <w:noProof/>
        </w:rPr>
        <w:t>,</w:t>
      </w:r>
      <w:r w:rsidRPr="005B7C5C">
        <w:rPr>
          <w:rFonts w:cs="Times New Roman"/>
        </w:rPr>
        <w:t xml:space="preserve"> and he want</w:t>
      </w:r>
      <w:r w:rsidR="003C2710" w:rsidRPr="005B7C5C">
        <w:rPr>
          <w:rFonts w:cs="Times New Roman"/>
        </w:rPr>
        <w:t>s</w:t>
      </w:r>
      <w:r w:rsidRPr="005B7C5C">
        <w:rPr>
          <w:rFonts w:cs="Times New Roman"/>
        </w:rPr>
        <w:t xml:space="preserve"> </w:t>
      </w:r>
      <w:r w:rsidR="00C12329" w:rsidRPr="005B7C5C">
        <w:rPr>
          <w:rFonts w:cs="Times New Roman"/>
        </w:rPr>
        <w:t xml:space="preserve">to </w:t>
      </w:r>
      <w:r w:rsidR="001A5284" w:rsidRPr="005B7C5C">
        <w:rPr>
          <w:rFonts w:cs="Times New Roman"/>
        </w:rPr>
        <w:t>go</w:t>
      </w:r>
      <w:r w:rsidRPr="005B7C5C">
        <w:rPr>
          <w:rFonts w:cs="Times New Roman"/>
        </w:rPr>
        <w:t xml:space="preserve"> to Paris and find out what happened to Abby, </w:t>
      </w:r>
      <w:r w:rsidRPr="005B7C5C">
        <w:rPr>
          <w:rFonts w:cs="Times New Roman"/>
          <w:noProof/>
        </w:rPr>
        <w:t>Beth</w:t>
      </w:r>
      <w:r w:rsidR="00AA64D4" w:rsidRPr="005B7C5C">
        <w:rPr>
          <w:rFonts w:cs="Times New Roman"/>
          <w:noProof/>
        </w:rPr>
        <w:t>,</w:t>
      </w:r>
      <w:r w:rsidRPr="005B7C5C">
        <w:rPr>
          <w:rFonts w:cs="Times New Roman"/>
        </w:rPr>
        <w:t xml:space="preserve"> and Dave. We know they didn’t make it, but he wants to see for himself and make sure they are </w:t>
      </w:r>
      <w:r w:rsidR="00000B7C">
        <w:rPr>
          <w:rFonts w:cs="Times New Roman"/>
        </w:rPr>
        <w:t>cared for</w:t>
      </w:r>
      <w:r w:rsidRPr="005B7C5C">
        <w:rPr>
          <w:rFonts w:cs="Times New Roman"/>
        </w:rPr>
        <w:t xml:space="preserve">. This must be hard for him, but I </w:t>
      </w:r>
      <w:r w:rsidRPr="005B7C5C">
        <w:rPr>
          <w:rFonts w:cs="Times New Roman"/>
        </w:rPr>
        <w:lastRenderedPageBreak/>
        <w:t xml:space="preserve">understand. It is something that he </w:t>
      </w:r>
      <w:proofErr w:type="gramStart"/>
      <w:r w:rsidRPr="005B7C5C">
        <w:rPr>
          <w:rFonts w:cs="Times New Roman"/>
        </w:rPr>
        <w:t>has to</w:t>
      </w:r>
      <w:proofErr w:type="gramEnd"/>
      <w:r w:rsidRPr="005B7C5C">
        <w:rPr>
          <w:rFonts w:cs="Times New Roman"/>
        </w:rPr>
        <w:t xml:space="preserve"> do. Let’s put a security team together and go with him. There are eight seats in the </w:t>
      </w:r>
      <w:r w:rsidR="003C2710" w:rsidRPr="005B7C5C">
        <w:rPr>
          <w:rFonts w:cs="Times New Roman"/>
        </w:rPr>
        <w:t xml:space="preserve">larger </w:t>
      </w:r>
      <w:r w:rsidRPr="005B7C5C">
        <w:rPr>
          <w:rFonts w:cs="Times New Roman"/>
        </w:rPr>
        <w:t>shuttles, so LL</w:t>
      </w:r>
      <w:r w:rsidR="003C2710" w:rsidRPr="005B7C5C">
        <w:rPr>
          <w:rFonts w:cs="Times New Roman"/>
        </w:rPr>
        <w:t>,</w:t>
      </w:r>
      <w:r w:rsidRPr="005B7C5C">
        <w:rPr>
          <w:rFonts w:cs="Times New Roman"/>
        </w:rPr>
        <w:t xml:space="preserve"> find </w:t>
      </w:r>
      <w:r w:rsidR="00C961A8" w:rsidRPr="005B7C5C">
        <w:rPr>
          <w:rFonts w:cs="Times New Roman"/>
        </w:rPr>
        <w:t>some good people</w:t>
      </w:r>
      <w:r w:rsidRPr="005B7C5C">
        <w:rPr>
          <w:rFonts w:cs="Times New Roman"/>
        </w:rPr>
        <w:t xml:space="preserve"> to fill out your team and take Michael and Ruth with you</w:t>
      </w:r>
      <w:r w:rsidR="00F6187B" w:rsidRPr="005B7C5C">
        <w:rPr>
          <w:rFonts w:cs="Times New Roman"/>
        </w:rPr>
        <w:t xml:space="preserve"> on the President’s shuttle</w:t>
      </w:r>
      <w:r w:rsidRPr="005B7C5C">
        <w:rPr>
          <w:rFonts w:cs="Times New Roman"/>
        </w:rPr>
        <w:t xml:space="preserve">. </w:t>
      </w:r>
      <w:r w:rsidR="00F6187B" w:rsidRPr="005B7C5C">
        <w:rPr>
          <w:rFonts w:cs="Times New Roman"/>
        </w:rPr>
        <w:t>I’ll get another shuttle and put some soldiers we can trust</w:t>
      </w:r>
      <w:r w:rsidR="00CD2C83" w:rsidRPr="005B7C5C">
        <w:rPr>
          <w:rFonts w:cs="Times New Roman"/>
        </w:rPr>
        <w:t xml:space="preserve"> on it</w:t>
      </w:r>
      <w:r w:rsidR="00F6187B" w:rsidRPr="005B7C5C">
        <w:rPr>
          <w:rFonts w:cs="Times New Roman"/>
        </w:rPr>
        <w:t xml:space="preserve">. Between the two </w:t>
      </w:r>
      <w:r w:rsidR="00F6187B" w:rsidRPr="005B7C5C">
        <w:rPr>
          <w:rFonts w:cs="Times New Roman"/>
          <w:noProof/>
        </w:rPr>
        <w:t>shuttles</w:t>
      </w:r>
      <w:r w:rsidR="00AA64D4" w:rsidRPr="005B7C5C">
        <w:rPr>
          <w:rFonts w:cs="Times New Roman"/>
          <w:noProof/>
        </w:rPr>
        <w:t>,</w:t>
      </w:r>
      <w:r w:rsidR="00F6187B" w:rsidRPr="005B7C5C">
        <w:rPr>
          <w:rFonts w:cs="Times New Roman"/>
        </w:rPr>
        <w:t xml:space="preserve"> there should be enough</w:t>
      </w:r>
      <w:r w:rsidRPr="005B7C5C">
        <w:rPr>
          <w:rFonts w:cs="Times New Roman"/>
        </w:rPr>
        <w:t xml:space="preserve"> room in </w:t>
      </w:r>
      <w:r w:rsidR="00F6187B" w:rsidRPr="005B7C5C">
        <w:rPr>
          <w:rFonts w:cs="Times New Roman"/>
        </w:rPr>
        <w:t xml:space="preserve">one of </w:t>
      </w:r>
      <w:r w:rsidRPr="005B7C5C">
        <w:rPr>
          <w:rFonts w:cs="Times New Roman"/>
        </w:rPr>
        <w:t>the shuttle</w:t>
      </w:r>
      <w:r w:rsidR="00F6187B" w:rsidRPr="005B7C5C">
        <w:rPr>
          <w:rFonts w:cs="Times New Roman"/>
        </w:rPr>
        <w:t>s</w:t>
      </w:r>
      <w:r w:rsidRPr="005B7C5C">
        <w:rPr>
          <w:rFonts w:cs="Times New Roman"/>
        </w:rPr>
        <w:t xml:space="preserve"> if he decides to bring his family home with him. </w:t>
      </w:r>
      <w:r w:rsidR="00C961A8" w:rsidRPr="005B7C5C">
        <w:rPr>
          <w:rFonts w:cs="Times New Roman"/>
        </w:rPr>
        <w:t>I’ve been able to contact a couple of lower</w:t>
      </w:r>
      <w:r w:rsidR="00000B7C">
        <w:rPr>
          <w:rFonts w:cs="Times New Roman"/>
        </w:rPr>
        <w:t>-</w:t>
      </w:r>
      <w:r w:rsidR="00C961A8" w:rsidRPr="005B7C5C">
        <w:rPr>
          <w:rFonts w:cs="Times New Roman"/>
        </w:rPr>
        <w:t>level people in the French Government. I’ve told them what we’re doing so they won’t shoot at us. We’ll take a third shuttle with some liaison people</w:t>
      </w:r>
      <w:r w:rsidR="0031354E" w:rsidRPr="005B7C5C">
        <w:rPr>
          <w:rFonts w:cs="Times New Roman"/>
        </w:rPr>
        <w:t>,</w:t>
      </w:r>
      <w:r w:rsidR="00C961A8" w:rsidRPr="005B7C5C">
        <w:rPr>
          <w:rFonts w:cs="Times New Roman"/>
        </w:rPr>
        <w:t xml:space="preserve"> </w:t>
      </w:r>
      <w:r w:rsidR="00C961A8" w:rsidRPr="005B7C5C">
        <w:rPr>
          <w:rFonts w:cs="Times New Roman"/>
          <w:noProof/>
        </w:rPr>
        <w:t>and</w:t>
      </w:r>
      <w:r w:rsidR="00C961A8" w:rsidRPr="005B7C5C">
        <w:rPr>
          <w:rFonts w:cs="Times New Roman"/>
        </w:rPr>
        <w:t xml:space="preserve"> I’m leaving them there to work with the locals and see if we can get something organized. </w:t>
      </w:r>
      <w:r w:rsidRPr="005B7C5C">
        <w:rPr>
          <w:rFonts w:cs="Times New Roman"/>
        </w:rPr>
        <w:t xml:space="preserve">Let’s put this together </w:t>
      </w:r>
      <w:r w:rsidRPr="005B7C5C">
        <w:rPr>
          <w:rFonts w:cs="Times New Roman"/>
          <w:noProof/>
        </w:rPr>
        <w:t>quick</w:t>
      </w:r>
      <w:r w:rsidR="0031354E" w:rsidRPr="005B7C5C">
        <w:rPr>
          <w:rFonts w:cs="Times New Roman"/>
          <w:noProof/>
        </w:rPr>
        <w:t>ly</w:t>
      </w:r>
      <w:r w:rsidRPr="005B7C5C">
        <w:rPr>
          <w:rFonts w:cs="Times New Roman"/>
        </w:rPr>
        <w:t>, get him there and get him back.</w:t>
      </w:r>
      <w:r w:rsidR="00687AA4" w:rsidRPr="005B7C5C">
        <w:rPr>
          <w:rFonts w:cs="Times New Roman"/>
        </w:rPr>
        <w:t>”</w:t>
      </w:r>
    </w:p>
    <w:p w14:paraId="42D26F47" w14:textId="3536CDBD" w:rsidR="00A97017" w:rsidRPr="005B7C5C" w:rsidRDefault="001666DC">
      <w:pPr>
        <w:spacing w:line="259" w:lineRule="auto"/>
        <w:ind w:firstLine="0"/>
        <w:jc w:val="left"/>
        <w:rPr>
          <w:rFonts w:eastAsiaTheme="majorEastAsia" w:cs="Times New Roman"/>
          <w:b/>
          <w:noProof/>
          <w:color w:val="262626" w:themeColor="text1" w:themeTint="D9"/>
          <w:sz w:val="32"/>
          <w:szCs w:val="32"/>
        </w:rPr>
      </w:pPr>
      <w:r w:rsidRPr="005B7C5C">
        <w:rPr>
          <w:rFonts w:cs="Times New Roman"/>
        </w:rPr>
        <w:br w:type="page"/>
      </w:r>
    </w:p>
    <w:p w14:paraId="530567FC" w14:textId="51DA67F1" w:rsidR="00425D28" w:rsidRPr="005B7C5C" w:rsidRDefault="003C2710" w:rsidP="00FA16D7">
      <w:pPr>
        <w:pStyle w:val="Heading1"/>
        <w:rPr>
          <w:rFonts w:cs="Times New Roman"/>
        </w:rPr>
      </w:pPr>
      <w:bookmarkStart w:id="52" w:name="_Toc517868363"/>
      <w:bookmarkStart w:id="53" w:name="_Toc76716879"/>
      <w:r w:rsidRPr="005B7C5C">
        <w:rPr>
          <w:rFonts w:cs="Times New Roman"/>
        </w:rPr>
        <w:lastRenderedPageBreak/>
        <w:t>Tuesday</w:t>
      </w:r>
      <w:r w:rsidR="00AA64D4" w:rsidRPr="005B7C5C">
        <w:rPr>
          <w:rFonts w:cs="Times New Roman"/>
        </w:rPr>
        <w:t>,</w:t>
      </w:r>
      <w:r w:rsidRPr="005B7C5C">
        <w:rPr>
          <w:rFonts w:cs="Times New Roman"/>
        </w:rPr>
        <w:t xml:space="preserve"> September 26</w:t>
      </w:r>
      <w:r w:rsidR="00D82B8B" w:rsidRPr="005B7C5C">
        <w:rPr>
          <w:rFonts w:cs="Times New Roman"/>
        </w:rPr>
        <w:t>, 2051</w:t>
      </w:r>
      <w:bookmarkEnd w:id="52"/>
      <w:bookmarkEnd w:id="53"/>
    </w:p>
    <w:p w14:paraId="5AB772B3" w14:textId="5BE3FEBE" w:rsidR="00D21C59" w:rsidRPr="005B7C5C" w:rsidRDefault="00D21C59" w:rsidP="00D21C59">
      <w:pPr>
        <w:pStyle w:val="Heading2"/>
        <w:rPr>
          <w:rFonts w:cs="Times New Roman"/>
        </w:rPr>
      </w:pPr>
      <w:r w:rsidRPr="005B7C5C">
        <w:rPr>
          <w:rFonts w:cs="Times New Roman"/>
        </w:rPr>
        <w:t>The First Family’s Recovery</w:t>
      </w:r>
    </w:p>
    <w:p w14:paraId="7CB77EF7" w14:textId="6FEF006E" w:rsidR="00F6187B" w:rsidRPr="005B7C5C" w:rsidRDefault="00F6187B" w:rsidP="004537F7">
      <w:pPr>
        <w:rPr>
          <w:rFonts w:cs="Times New Roman"/>
        </w:rPr>
      </w:pPr>
      <w:r w:rsidRPr="005B7C5C">
        <w:rPr>
          <w:rFonts w:cs="Times New Roman"/>
        </w:rPr>
        <w:t xml:space="preserve">The next morning the sun rose to a clear </w:t>
      </w:r>
      <w:r w:rsidRPr="005B7C5C">
        <w:rPr>
          <w:rFonts w:cs="Times New Roman"/>
          <w:noProof/>
        </w:rPr>
        <w:t>sky</w:t>
      </w:r>
      <w:r w:rsidR="00AA64D4" w:rsidRPr="005B7C5C">
        <w:rPr>
          <w:rFonts w:cs="Times New Roman"/>
          <w:noProof/>
        </w:rPr>
        <w:t>,</w:t>
      </w:r>
      <w:r w:rsidRPr="005B7C5C">
        <w:rPr>
          <w:rFonts w:cs="Times New Roman"/>
        </w:rPr>
        <w:t xml:space="preserve"> and </w:t>
      </w:r>
      <w:r w:rsidR="001A5284" w:rsidRPr="005B7C5C">
        <w:rPr>
          <w:rFonts w:cs="Times New Roman"/>
        </w:rPr>
        <w:t>three</w:t>
      </w:r>
      <w:r w:rsidRPr="005B7C5C">
        <w:rPr>
          <w:rFonts w:cs="Times New Roman"/>
        </w:rPr>
        <w:t xml:space="preserve"> of the alien shuttles were parked on the ramp at Langley-Eustis. No one was happy about the </w:t>
      </w:r>
      <w:r w:rsidRPr="005B7C5C">
        <w:rPr>
          <w:rFonts w:cs="Times New Roman"/>
          <w:noProof/>
        </w:rPr>
        <w:t>trip</w:t>
      </w:r>
      <w:r w:rsidR="00AA64D4" w:rsidRPr="005B7C5C">
        <w:rPr>
          <w:rFonts w:cs="Times New Roman"/>
          <w:noProof/>
        </w:rPr>
        <w:t>,</w:t>
      </w:r>
      <w:r w:rsidRPr="005B7C5C">
        <w:rPr>
          <w:rFonts w:cs="Times New Roman"/>
        </w:rPr>
        <w:t xml:space="preserve"> and there was very little talking as the President’</w:t>
      </w:r>
      <w:r w:rsidR="00524877" w:rsidRPr="005B7C5C">
        <w:rPr>
          <w:rFonts w:cs="Times New Roman"/>
        </w:rPr>
        <w:t>s</w:t>
      </w:r>
      <w:r w:rsidRPr="005B7C5C">
        <w:rPr>
          <w:rFonts w:cs="Times New Roman"/>
        </w:rPr>
        <w:t xml:space="preserve"> person</w:t>
      </w:r>
      <w:r w:rsidR="001A5284" w:rsidRPr="005B7C5C">
        <w:rPr>
          <w:rFonts w:cs="Times New Roman"/>
        </w:rPr>
        <w:t xml:space="preserve">al detail loaded in one shuttle, </w:t>
      </w:r>
      <w:r w:rsidRPr="005B7C5C">
        <w:rPr>
          <w:rFonts w:cs="Times New Roman"/>
        </w:rPr>
        <w:t xml:space="preserve">the security team loaded </w:t>
      </w:r>
      <w:r w:rsidRPr="005B7C5C">
        <w:rPr>
          <w:rFonts w:cs="Times New Roman"/>
          <w:noProof/>
        </w:rPr>
        <w:t>in</w:t>
      </w:r>
      <w:r w:rsidRPr="005B7C5C">
        <w:rPr>
          <w:rFonts w:cs="Times New Roman"/>
        </w:rPr>
        <w:t xml:space="preserve"> the other</w:t>
      </w:r>
      <w:r w:rsidR="00000B7C">
        <w:rPr>
          <w:rFonts w:cs="Times New Roman"/>
        </w:rPr>
        <w:t>,</w:t>
      </w:r>
      <w:r w:rsidR="001A5284" w:rsidRPr="005B7C5C">
        <w:rPr>
          <w:rFonts w:cs="Times New Roman"/>
        </w:rPr>
        <w:t xml:space="preserve"> and five volunteers who would liaison with whatever is left in Europe loaded into the third</w:t>
      </w:r>
      <w:r w:rsidRPr="005B7C5C">
        <w:rPr>
          <w:rFonts w:cs="Times New Roman"/>
          <w:noProof/>
        </w:rPr>
        <w:t>.</w:t>
      </w:r>
    </w:p>
    <w:p w14:paraId="72B688EF" w14:textId="70C00245" w:rsidR="00F6187B" w:rsidRPr="005B7C5C" w:rsidRDefault="00F6187B" w:rsidP="004537F7">
      <w:pPr>
        <w:rPr>
          <w:rFonts w:cs="Times New Roman"/>
        </w:rPr>
      </w:pPr>
      <w:r w:rsidRPr="005B7C5C">
        <w:rPr>
          <w:rFonts w:cs="Times New Roman"/>
        </w:rPr>
        <w:t xml:space="preserve">They launched and headed to </w:t>
      </w:r>
      <w:r w:rsidR="00524877" w:rsidRPr="005B7C5C">
        <w:rPr>
          <w:rFonts w:cs="Times New Roman"/>
        </w:rPr>
        <w:t>the Northeast for the 3982</w:t>
      </w:r>
      <w:r w:rsidR="009A0AE5" w:rsidRPr="005B7C5C">
        <w:rPr>
          <w:rFonts w:cs="Times New Roman"/>
        </w:rPr>
        <w:t xml:space="preserve">- </w:t>
      </w:r>
      <w:r w:rsidR="00524877" w:rsidRPr="005B7C5C">
        <w:rPr>
          <w:rFonts w:cs="Times New Roman"/>
        </w:rPr>
        <w:t>mile</w:t>
      </w:r>
      <w:r w:rsidRPr="005B7C5C">
        <w:rPr>
          <w:rFonts w:cs="Times New Roman"/>
        </w:rPr>
        <w:t xml:space="preserve"> trip to Paris. Most of the first part of the </w:t>
      </w:r>
      <w:r w:rsidRPr="005B7C5C">
        <w:rPr>
          <w:rFonts w:cs="Times New Roman"/>
          <w:noProof/>
        </w:rPr>
        <w:t>t</w:t>
      </w:r>
      <w:r w:rsidR="00AA64D4" w:rsidRPr="005B7C5C">
        <w:rPr>
          <w:rFonts w:cs="Times New Roman"/>
          <w:noProof/>
        </w:rPr>
        <w:t>r</w:t>
      </w:r>
      <w:r w:rsidRPr="005B7C5C">
        <w:rPr>
          <w:rFonts w:cs="Times New Roman"/>
          <w:noProof/>
        </w:rPr>
        <w:t>ip</w:t>
      </w:r>
      <w:r w:rsidRPr="005B7C5C">
        <w:rPr>
          <w:rFonts w:cs="Times New Roman"/>
        </w:rPr>
        <w:t xml:space="preserve"> was </w:t>
      </w:r>
      <w:r w:rsidRPr="005B7C5C">
        <w:rPr>
          <w:rFonts w:cs="Times New Roman"/>
          <w:noProof/>
        </w:rPr>
        <w:t>overland</w:t>
      </w:r>
      <w:r w:rsidRPr="005B7C5C">
        <w:rPr>
          <w:rFonts w:cs="Times New Roman"/>
        </w:rPr>
        <w:t xml:space="preserve">, then along the East Coast of </w:t>
      </w:r>
      <w:r w:rsidR="00524877" w:rsidRPr="005B7C5C">
        <w:rPr>
          <w:rFonts w:cs="Times New Roman"/>
        </w:rPr>
        <w:t>N</w:t>
      </w:r>
      <w:r w:rsidRPr="005B7C5C">
        <w:rPr>
          <w:rFonts w:cs="Times New Roman"/>
        </w:rPr>
        <w:t>e</w:t>
      </w:r>
      <w:r w:rsidR="00524877" w:rsidRPr="005B7C5C">
        <w:rPr>
          <w:rFonts w:cs="Times New Roman"/>
        </w:rPr>
        <w:t>w</w:t>
      </w:r>
      <w:r w:rsidRPr="005B7C5C">
        <w:rPr>
          <w:rFonts w:cs="Times New Roman"/>
        </w:rPr>
        <w:t xml:space="preserve"> England and The Maritime Provinces</w:t>
      </w:r>
      <w:r w:rsidR="00524877" w:rsidRPr="005B7C5C">
        <w:rPr>
          <w:rFonts w:cs="Times New Roman"/>
        </w:rPr>
        <w:t xml:space="preserve"> of Canada, followed by the North Atlantic and pass just south of Greenland and Iceland.</w:t>
      </w:r>
    </w:p>
    <w:p w14:paraId="3DDA4D55" w14:textId="0A8AC825" w:rsidR="00F6187B" w:rsidRPr="005B7C5C" w:rsidRDefault="00F6187B" w:rsidP="004537F7">
      <w:pPr>
        <w:rPr>
          <w:rFonts w:cs="Times New Roman"/>
        </w:rPr>
      </w:pPr>
      <w:r w:rsidRPr="005B7C5C">
        <w:rPr>
          <w:rFonts w:cs="Times New Roman"/>
        </w:rPr>
        <w:t xml:space="preserve">The distance was too short to go fully into orbit, so a suborbital ballistic trajectory was best. The pilots just picked up a heading and followed it, never going </w:t>
      </w:r>
      <w:r w:rsidR="00CD2C83" w:rsidRPr="005B7C5C">
        <w:rPr>
          <w:rFonts w:cs="Times New Roman"/>
        </w:rPr>
        <w:t xml:space="preserve">more than </w:t>
      </w:r>
      <w:r w:rsidRPr="005B7C5C">
        <w:rPr>
          <w:rFonts w:cs="Times New Roman"/>
        </w:rPr>
        <w:t xml:space="preserve">150 miles above the surface. They stayed below the </w:t>
      </w:r>
      <w:r w:rsidRPr="005B7C5C">
        <w:rPr>
          <w:rFonts w:cs="Times New Roman"/>
          <w:noProof/>
        </w:rPr>
        <w:t>250</w:t>
      </w:r>
      <w:r w:rsidR="00AA64D4" w:rsidRPr="005B7C5C">
        <w:rPr>
          <w:rFonts w:cs="Times New Roman"/>
          <w:noProof/>
        </w:rPr>
        <w:t>-</w:t>
      </w:r>
      <w:r w:rsidRPr="005B7C5C">
        <w:rPr>
          <w:rFonts w:cs="Times New Roman"/>
          <w:noProof/>
        </w:rPr>
        <w:t>mile</w:t>
      </w:r>
      <w:r w:rsidRPr="005B7C5C">
        <w:rPr>
          <w:rFonts w:cs="Times New Roman"/>
        </w:rPr>
        <w:t xml:space="preserve"> high orbit of the Space Station Oasis.</w:t>
      </w:r>
    </w:p>
    <w:p w14:paraId="793FE572" w14:textId="2BB57EF9" w:rsidR="00F6187B" w:rsidRPr="005B7C5C" w:rsidRDefault="00F6187B" w:rsidP="004537F7">
      <w:pPr>
        <w:rPr>
          <w:rFonts w:cs="Times New Roman"/>
        </w:rPr>
      </w:pPr>
      <w:r w:rsidRPr="005B7C5C">
        <w:rPr>
          <w:rFonts w:cs="Times New Roman"/>
        </w:rPr>
        <w:t>The pilots spent</w:t>
      </w:r>
      <w:r w:rsidR="00074598" w:rsidRPr="005B7C5C">
        <w:rPr>
          <w:rFonts w:cs="Times New Roman"/>
        </w:rPr>
        <w:t xml:space="preserve"> all</w:t>
      </w:r>
      <w:r w:rsidRPr="005B7C5C">
        <w:rPr>
          <w:rFonts w:cs="Times New Roman"/>
        </w:rPr>
        <w:t xml:space="preserve"> their time flying the shuttles and getting used to them. </w:t>
      </w:r>
      <w:r w:rsidRPr="005B7C5C">
        <w:rPr>
          <w:rFonts w:cs="Times New Roman"/>
          <w:noProof/>
        </w:rPr>
        <w:t>Of course</w:t>
      </w:r>
      <w:r w:rsidR="00AA64D4" w:rsidRPr="005B7C5C">
        <w:rPr>
          <w:rFonts w:cs="Times New Roman"/>
          <w:noProof/>
        </w:rPr>
        <w:t>,</w:t>
      </w:r>
      <w:r w:rsidRPr="005B7C5C">
        <w:rPr>
          <w:rFonts w:cs="Times New Roman"/>
        </w:rPr>
        <w:t xml:space="preserve"> Admiral Hagerly picked the best </w:t>
      </w:r>
      <w:r w:rsidR="001A5284" w:rsidRPr="005B7C5C">
        <w:rPr>
          <w:rFonts w:cs="Times New Roman"/>
        </w:rPr>
        <w:t>three</w:t>
      </w:r>
      <w:r w:rsidRPr="005B7C5C">
        <w:rPr>
          <w:rFonts w:cs="Times New Roman"/>
        </w:rPr>
        <w:t>. They</w:t>
      </w:r>
      <w:r w:rsidR="00524877" w:rsidRPr="005B7C5C">
        <w:rPr>
          <w:rFonts w:cs="Times New Roman"/>
        </w:rPr>
        <w:t xml:space="preserve"> kept their top speed less than </w:t>
      </w:r>
      <w:r w:rsidRPr="005B7C5C">
        <w:rPr>
          <w:rFonts w:cs="Times New Roman"/>
        </w:rPr>
        <w:t>2,000 MPH</w:t>
      </w:r>
      <w:r w:rsidR="0031354E" w:rsidRPr="005B7C5C">
        <w:rPr>
          <w:rFonts w:cs="Times New Roman"/>
        </w:rPr>
        <w:t>,</w:t>
      </w:r>
      <w:r w:rsidRPr="005B7C5C">
        <w:rPr>
          <w:rFonts w:cs="Times New Roman"/>
        </w:rPr>
        <w:t xml:space="preserve"> </w:t>
      </w:r>
      <w:r w:rsidRPr="005B7C5C">
        <w:rPr>
          <w:rFonts w:cs="Times New Roman"/>
          <w:noProof/>
        </w:rPr>
        <w:t>so</w:t>
      </w:r>
      <w:r w:rsidRPr="005B7C5C">
        <w:rPr>
          <w:rFonts w:cs="Times New Roman"/>
        </w:rPr>
        <w:t xml:space="preserve"> the flight took almost two hours, and they took slightly different paths so </w:t>
      </w:r>
      <w:r w:rsidR="00000B7C">
        <w:rPr>
          <w:rFonts w:cs="Times New Roman"/>
        </w:rPr>
        <w:t xml:space="preserve">as </w:t>
      </w:r>
      <w:r w:rsidRPr="005B7C5C">
        <w:rPr>
          <w:rFonts w:cs="Times New Roman"/>
        </w:rPr>
        <w:t xml:space="preserve">not to be a risk to each other. Once over </w:t>
      </w:r>
      <w:r w:rsidRPr="005B7C5C">
        <w:rPr>
          <w:rFonts w:cs="Times New Roman"/>
          <w:noProof/>
        </w:rPr>
        <w:t>Paris</w:t>
      </w:r>
      <w:r w:rsidR="009733DA" w:rsidRPr="005B7C5C">
        <w:rPr>
          <w:rFonts w:cs="Times New Roman"/>
          <w:noProof/>
        </w:rPr>
        <w:t>,</w:t>
      </w:r>
      <w:r w:rsidRPr="005B7C5C">
        <w:rPr>
          <w:rFonts w:cs="Times New Roman"/>
        </w:rPr>
        <w:t xml:space="preserve"> they would connect </w:t>
      </w:r>
      <w:r w:rsidRPr="005B7C5C">
        <w:rPr>
          <w:rFonts w:cs="Times New Roman"/>
          <w:noProof/>
        </w:rPr>
        <w:t>over</w:t>
      </w:r>
      <w:r w:rsidRPr="005B7C5C">
        <w:rPr>
          <w:rFonts w:cs="Times New Roman"/>
        </w:rPr>
        <w:t xml:space="preserve"> VHF</w:t>
      </w:r>
      <w:r w:rsidR="00847CEF" w:rsidRPr="005B7C5C">
        <w:rPr>
          <w:rFonts w:cs="Times New Roman"/>
        </w:rPr>
        <w:t>/UHF</w:t>
      </w:r>
      <w:r w:rsidRPr="005B7C5C">
        <w:rPr>
          <w:rFonts w:cs="Times New Roman"/>
        </w:rPr>
        <w:t xml:space="preserve"> radios which had been </w:t>
      </w:r>
      <w:r w:rsidRPr="005B7C5C">
        <w:rPr>
          <w:rFonts w:cs="Times New Roman"/>
          <w:noProof/>
        </w:rPr>
        <w:t>installed</w:t>
      </w:r>
      <w:r w:rsidR="00AA64D4" w:rsidRPr="005B7C5C">
        <w:rPr>
          <w:rFonts w:cs="Times New Roman"/>
          <w:noProof/>
        </w:rPr>
        <w:t>,</w:t>
      </w:r>
      <w:r w:rsidRPr="005B7C5C">
        <w:rPr>
          <w:rFonts w:cs="Times New Roman"/>
        </w:rPr>
        <w:t xml:space="preserve"> and they would coordinate their final approach and landing. If the shuttle co</w:t>
      </w:r>
      <w:r w:rsidR="0006155B" w:rsidRPr="005B7C5C">
        <w:rPr>
          <w:rFonts w:cs="Times New Roman"/>
        </w:rPr>
        <w:t xml:space="preserve">ntaining </w:t>
      </w:r>
      <w:r w:rsidR="0006155B" w:rsidRPr="005B7C5C">
        <w:rPr>
          <w:rFonts w:cs="Times New Roman"/>
        </w:rPr>
        <w:lastRenderedPageBreak/>
        <w:t>the security detail had</w:t>
      </w:r>
      <w:r w:rsidRPr="005B7C5C">
        <w:rPr>
          <w:rFonts w:cs="Times New Roman"/>
        </w:rPr>
        <w:t xml:space="preserve"> problems and didn’t appear over Paris, the President’s shuttle would return to Hampton and make the trip another day.</w:t>
      </w:r>
      <w:r w:rsidR="00524877" w:rsidRPr="005B7C5C">
        <w:rPr>
          <w:rFonts w:cs="Times New Roman"/>
        </w:rPr>
        <w:t xml:space="preserve"> They wouldn’t risk going to ground without a second ship and backup support.</w:t>
      </w:r>
    </w:p>
    <w:p w14:paraId="3094ABC8" w14:textId="4116BDAE" w:rsidR="009A0AE5" w:rsidRPr="005B7C5C" w:rsidRDefault="001A5284" w:rsidP="009A0AE5">
      <w:pPr>
        <w:rPr>
          <w:rFonts w:cs="Times New Roman"/>
        </w:rPr>
      </w:pPr>
      <w:r w:rsidRPr="005B7C5C">
        <w:rPr>
          <w:rFonts w:cs="Times New Roman"/>
        </w:rPr>
        <w:t>The liaison shuttle was on a separate mission and would stay in Europe regardless of what the president and his team did.</w:t>
      </w:r>
      <w:r w:rsidR="009A0AE5" w:rsidRPr="005B7C5C">
        <w:rPr>
          <w:rFonts w:cs="Times New Roman"/>
        </w:rPr>
        <w:t xml:space="preserve"> </w:t>
      </w:r>
    </w:p>
    <w:p w14:paraId="24C29742" w14:textId="4F32998F" w:rsidR="0006155B" w:rsidRPr="005B7C5C" w:rsidRDefault="0006155B" w:rsidP="004537F7">
      <w:pPr>
        <w:rPr>
          <w:rFonts w:cs="Times New Roman"/>
        </w:rPr>
      </w:pPr>
      <w:r w:rsidRPr="005B7C5C">
        <w:rPr>
          <w:rFonts w:cs="Times New Roman"/>
        </w:rPr>
        <w:t xml:space="preserve">They didn’t know what to expect when they came out of low Earth orbit over Paris. If there </w:t>
      </w:r>
      <w:r w:rsidRPr="005B7C5C">
        <w:rPr>
          <w:rFonts w:cs="Times New Roman"/>
          <w:noProof/>
        </w:rPr>
        <w:t>w</w:t>
      </w:r>
      <w:r w:rsidR="00AA64D4" w:rsidRPr="005B7C5C">
        <w:rPr>
          <w:rFonts w:cs="Times New Roman"/>
          <w:noProof/>
        </w:rPr>
        <w:t>ere</w:t>
      </w:r>
      <w:r w:rsidR="001A5284" w:rsidRPr="005B7C5C">
        <w:rPr>
          <w:rFonts w:cs="Times New Roman"/>
        </w:rPr>
        <w:t xml:space="preserve"> still a military remnant and they weren’t in contact with those who were expecting them,</w:t>
      </w:r>
      <w:r w:rsidRPr="005B7C5C">
        <w:rPr>
          <w:rFonts w:cs="Times New Roman"/>
        </w:rPr>
        <w:t xml:space="preserve"> they </w:t>
      </w:r>
      <w:r w:rsidR="001A5284" w:rsidRPr="005B7C5C">
        <w:rPr>
          <w:rFonts w:cs="Times New Roman"/>
        </w:rPr>
        <w:t>might</w:t>
      </w:r>
      <w:r w:rsidRPr="005B7C5C">
        <w:rPr>
          <w:rFonts w:cs="Times New Roman"/>
        </w:rPr>
        <w:t xml:space="preserve"> have to talk quickly. Based on their experience in the United States, they assumed that any formal presence in Paris would be </w:t>
      </w:r>
      <w:r w:rsidRPr="005B7C5C">
        <w:rPr>
          <w:rFonts w:cs="Times New Roman"/>
          <w:noProof/>
        </w:rPr>
        <w:t>minimal</w:t>
      </w:r>
      <w:r w:rsidR="00AA64D4" w:rsidRPr="005B7C5C">
        <w:rPr>
          <w:rFonts w:cs="Times New Roman"/>
          <w:noProof/>
        </w:rPr>
        <w:t>,</w:t>
      </w:r>
      <w:r w:rsidRPr="005B7C5C">
        <w:rPr>
          <w:rFonts w:cs="Times New Roman"/>
        </w:rPr>
        <w:t xml:space="preserve"> and they could handle it.</w:t>
      </w:r>
    </w:p>
    <w:p w14:paraId="192504EB" w14:textId="3E729809" w:rsidR="00847CEF" w:rsidRPr="005B7C5C" w:rsidRDefault="001906A5" w:rsidP="004537F7">
      <w:pPr>
        <w:rPr>
          <w:rFonts w:cs="Times New Roman"/>
        </w:rPr>
      </w:pPr>
      <w:r w:rsidRPr="005B7C5C">
        <w:rPr>
          <w:rFonts w:cs="Times New Roman"/>
        </w:rPr>
        <w:t xml:space="preserve">“Sir, I’m in contact </w:t>
      </w:r>
      <w:r w:rsidR="00524877" w:rsidRPr="005B7C5C">
        <w:rPr>
          <w:rFonts w:cs="Times New Roman"/>
        </w:rPr>
        <w:t xml:space="preserve">with </w:t>
      </w:r>
      <w:r w:rsidRPr="005B7C5C">
        <w:rPr>
          <w:rFonts w:cs="Times New Roman"/>
        </w:rPr>
        <w:t>ESC</w:t>
      </w:r>
      <w:r w:rsidR="00524877" w:rsidRPr="005B7C5C">
        <w:rPr>
          <w:rFonts w:cs="Times New Roman"/>
        </w:rPr>
        <w:t>S</w:t>
      </w:r>
      <w:r w:rsidRPr="005B7C5C">
        <w:rPr>
          <w:rFonts w:cs="Times New Roman"/>
        </w:rPr>
        <w:t>2</w:t>
      </w:r>
      <w:r w:rsidR="001A5284" w:rsidRPr="005B7C5C">
        <w:rPr>
          <w:rFonts w:cs="Times New Roman"/>
        </w:rPr>
        <w:t xml:space="preserve"> and 3</w:t>
      </w:r>
      <w:r w:rsidR="00000B7C">
        <w:rPr>
          <w:rFonts w:cs="Times New Roman"/>
        </w:rPr>
        <w:t>;</w:t>
      </w:r>
      <w:r w:rsidRPr="005B7C5C">
        <w:rPr>
          <w:rFonts w:cs="Times New Roman"/>
        </w:rPr>
        <w:t xml:space="preserve"> they are to our South about 2</w:t>
      </w:r>
      <w:r w:rsidR="001A5284" w:rsidRPr="005B7C5C">
        <w:rPr>
          <w:rFonts w:cs="Times New Roman"/>
        </w:rPr>
        <w:t xml:space="preserve"> and 4</w:t>
      </w:r>
      <w:r w:rsidRPr="005B7C5C">
        <w:rPr>
          <w:rFonts w:cs="Times New Roman"/>
        </w:rPr>
        <w:t xml:space="preserve"> miles. We’ll join u</w:t>
      </w:r>
      <w:r w:rsidR="00524877" w:rsidRPr="005B7C5C">
        <w:rPr>
          <w:rFonts w:cs="Times New Roman"/>
        </w:rPr>
        <w:t>p over the n</w:t>
      </w:r>
      <w:r w:rsidRPr="005B7C5C">
        <w:rPr>
          <w:rFonts w:cs="Times New Roman"/>
        </w:rPr>
        <w:t xml:space="preserve">orthern path of the Sein. The First Ladies hotel is the Grand Hotel du Palais </w:t>
      </w:r>
      <w:r w:rsidRPr="005B7C5C">
        <w:rPr>
          <w:rFonts w:cs="Times New Roman"/>
          <w:noProof/>
        </w:rPr>
        <w:t>Royal</w:t>
      </w:r>
      <w:r w:rsidR="00AA64D4" w:rsidRPr="005B7C5C">
        <w:rPr>
          <w:rFonts w:cs="Times New Roman"/>
          <w:noProof/>
        </w:rPr>
        <w:t>,</w:t>
      </w:r>
      <w:r w:rsidRPr="005B7C5C">
        <w:rPr>
          <w:rFonts w:cs="Times New Roman"/>
        </w:rPr>
        <w:t xml:space="preserve"> and it’s on the North shore of the rive</w:t>
      </w:r>
      <w:r w:rsidR="009733FC" w:rsidRPr="005B7C5C">
        <w:rPr>
          <w:rFonts w:cs="Times New Roman"/>
        </w:rPr>
        <w:t>r</w:t>
      </w:r>
      <w:r w:rsidRPr="005B7C5C">
        <w:rPr>
          <w:rFonts w:cs="Times New Roman"/>
        </w:rPr>
        <w:t xml:space="preserve"> right after it make</w:t>
      </w:r>
      <w:r w:rsidR="00524877" w:rsidRPr="005B7C5C">
        <w:rPr>
          <w:rFonts w:cs="Times New Roman"/>
        </w:rPr>
        <w:t>s the northern then e</w:t>
      </w:r>
      <w:r w:rsidRPr="005B7C5C">
        <w:rPr>
          <w:rFonts w:cs="Times New Roman"/>
        </w:rPr>
        <w:t>astern turn. It has a large courtyard, so I think we can land within the building,” the pilot pointed out over the communication system.</w:t>
      </w:r>
      <w:r w:rsidR="009733FC" w:rsidRPr="005B7C5C">
        <w:rPr>
          <w:rFonts w:cs="Times New Roman"/>
        </w:rPr>
        <w:t xml:space="preserve"> </w:t>
      </w:r>
      <w:r w:rsidR="001A5284" w:rsidRPr="005B7C5C">
        <w:rPr>
          <w:rFonts w:cs="Times New Roman"/>
        </w:rPr>
        <w:t xml:space="preserve">He then added, </w:t>
      </w:r>
      <w:r w:rsidR="009733FC" w:rsidRPr="005B7C5C">
        <w:rPr>
          <w:rFonts w:cs="Times New Roman"/>
        </w:rPr>
        <w:t xml:space="preserve">“Sir, I transmitted on the Guard Frequencies a couple of messages. I just said we </w:t>
      </w:r>
      <w:r w:rsidR="009733FC" w:rsidRPr="005B7C5C">
        <w:rPr>
          <w:rFonts w:cs="Times New Roman"/>
          <w:noProof/>
        </w:rPr>
        <w:t>wanted</w:t>
      </w:r>
      <w:r w:rsidR="00AA64D4" w:rsidRPr="005B7C5C">
        <w:rPr>
          <w:rFonts w:cs="Times New Roman"/>
          <w:noProof/>
        </w:rPr>
        <w:t xml:space="preserve"> to</w:t>
      </w:r>
      <w:r w:rsidR="009733FC" w:rsidRPr="005B7C5C">
        <w:rPr>
          <w:rFonts w:cs="Times New Roman"/>
        </w:rPr>
        <w:t xml:space="preserve"> contact</w:t>
      </w:r>
      <w:r w:rsidR="00AA64D4" w:rsidRPr="005B7C5C">
        <w:rPr>
          <w:rFonts w:cs="Times New Roman"/>
        </w:rPr>
        <w:t xml:space="preserve"> anyone</w:t>
      </w:r>
      <w:r w:rsidR="009733FC" w:rsidRPr="005B7C5C">
        <w:rPr>
          <w:rFonts w:cs="Times New Roman"/>
        </w:rPr>
        <w:t>, but I didn’t say who we were or where we’re go</w:t>
      </w:r>
      <w:r w:rsidR="001A5284" w:rsidRPr="005B7C5C">
        <w:rPr>
          <w:rFonts w:cs="Times New Roman"/>
        </w:rPr>
        <w:t>ing. I didn’t get any response.”</w:t>
      </w:r>
    </w:p>
    <w:p w14:paraId="55D70BB5" w14:textId="7B4673DC" w:rsidR="001A5284" w:rsidRPr="005B7C5C" w:rsidRDefault="001A5284" w:rsidP="004537F7">
      <w:pPr>
        <w:rPr>
          <w:rFonts w:cs="Times New Roman"/>
        </w:rPr>
      </w:pPr>
      <w:r w:rsidRPr="005B7C5C">
        <w:rPr>
          <w:rFonts w:cs="Times New Roman"/>
        </w:rPr>
        <w:t xml:space="preserve">“ESC1, 2. We’re splitting off and heading towards the location we have for the French Liaison people. If we don’t </w:t>
      </w:r>
      <w:proofErr w:type="gramStart"/>
      <w:r w:rsidRPr="005B7C5C">
        <w:rPr>
          <w:rFonts w:cs="Times New Roman"/>
        </w:rPr>
        <w:t>connect up</w:t>
      </w:r>
      <w:proofErr w:type="gramEnd"/>
      <w:r w:rsidRPr="005B7C5C">
        <w:rPr>
          <w:rFonts w:cs="Times New Roman"/>
        </w:rPr>
        <w:t xml:space="preserve"> with them, we’ll let you know.”</w:t>
      </w:r>
    </w:p>
    <w:p w14:paraId="58D7C471" w14:textId="765882F2" w:rsidR="001A5284" w:rsidRPr="005B7C5C" w:rsidRDefault="001A5284" w:rsidP="004537F7">
      <w:pPr>
        <w:rPr>
          <w:rFonts w:cs="Times New Roman"/>
        </w:rPr>
      </w:pPr>
      <w:r w:rsidRPr="005B7C5C">
        <w:rPr>
          <w:rFonts w:cs="Times New Roman"/>
        </w:rPr>
        <w:t>“Roger ESC2, good luck,” responded the ESC1 pilot.</w:t>
      </w:r>
    </w:p>
    <w:p w14:paraId="69FC45F4" w14:textId="127EBF8F" w:rsidR="0077629F" w:rsidRPr="005B7C5C" w:rsidRDefault="0077629F" w:rsidP="004537F7">
      <w:pPr>
        <w:rPr>
          <w:rFonts w:cs="Times New Roman"/>
        </w:rPr>
      </w:pPr>
      <w:r w:rsidRPr="005B7C5C">
        <w:rPr>
          <w:rFonts w:cs="Times New Roman"/>
        </w:rPr>
        <w:t xml:space="preserve">LL wasn’t disappointed </w:t>
      </w:r>
      <w:r w:rsidR="00EF1A8B" w:rsidRPr="005B7C5C">
        <w:rPr>
          <w:rFonts w:cs="Times New Roman"/>
          <w:noProof/>
        </w:rPr>
        <w:t xml:space="preserve">that he was unable </w:t>
      </w:r>
      <w:r w:rsidRPr="005B7C5C">
        <w:rPr>
          <w:rFonts w:cs="Times New Roman"/>
        </w:rPr>
        <w:t xml:space="preserve">to contact anyone. For this type of </w:t>
      </w:r>
      <w:r w:rsidRPr="005B7C5C">
        <w:rPr>
          <w:rFonts w:cs="Times New Roman"/>
          <w:noProof/>
        </w:rPr>
        <w:t>mission</w:t>
      </w:r>
      <w:r w:rsidR="00EF1A8B" w:rsidRPr="005B7C5C">
        <w:rPr>
          <w:rFonts w:cs="Times New Roman"/>
          <w:noProof/>
        </w:rPr>
        <w:t>,</w:t>
      </w:r>
      <w:r w:rsidRPr="005B7C5C">
        <w:rPr>
          <w:rFonts w:cs="Times New Roman"/>
        </w:rPr>
        <w:t xml:space="preserve"> it was better to get in th</w:t>
      </w:r>
      <w:r w:rsidR="00000B7C">
        <w:rPr>
          <w:rFonts w:cs="Times New Roman"/>
        </w:rPr>
        <w:t>a</w:t>
      </w:r>
      <w:r w:rsidRPr="005B7C5C">
        <w:rPr>
          <w:rFonts w:cs="Times New Roman"/>
        </w:rPr>
        <w:t xml:space="preserve">n get out. It wasn’t </w:t>
      </w:r>
      <w:r w:rsidRPr="005B7C5C">
        <w:rPr>
          <w:rFonts w:cs="Times New Roman"/>
        </w:rPr>
        <w:lastRenderedPageBreak/>
        <w:t>the time for political meetings</w:t>
      </w:r>
      <w:r w:rsidR="0031354E" w:rsidRPr="005B7C5C">
        <w:rPr>
          <w:rFonts w:cs="Times New Roman"/>
          <w:noProof/>
        </w:rPr>
        <w:t>;</w:t>
      </w:r>
      <w:r w:rsidRPr="005B7C5C">
        <w:rPr>
          <w:rFonts w:cs="Times New Roman"/>
          <w:noProof/>
        </w:rPr>
        <w:t xml:space="preserve"> he</w:t>
      </w:r>
      <w:r w:rsidRPr="005B7C5C">
        <w:rPr>
          <w:rFonts w:cs="Times New Roman"/>
        </w:rPr>
        <w:t xml:space="preserve"> wanted the president to be alone and able to take care of his important business.</w:t>
      </w:r>
    </w:p>
    <w:p w14:paraId="07C5A0D5" w14:textId="09A0B2E5" w:rsidR="001906A5" w:rsidRPr="005B7C5C" w:rsidRDefault="001906A5" w:rsidP="004537F7">
      <w:pPr>
        <w:rPr>
          <w:rFonts w:cs="Times New Roman"/>
        </w:rPr>
      </w:pPr>
      <w:r w:rsidRPr="005B7C5C">
        <w:rPr>
          <w:rFonts w:cs="Times New Roman"/>
        </w:rPr>
        <w:t xml:space="preserve">It was a very solemn time for </w:t>
      </w:r>
      <w:r w:rsidR="00E85C46" w:rsidRPr="005B7C5C">
        <w:rPr>
          <w:rFonts w:cs="Times New Roman"/>
        </w:rPr>
        <w:t>President Patterson</w:t>
      </w:r>
      <w:r w:rsidR="00BF3118">
        <w:rPr>
          <w:rFonts w:cs="Times New Roman"/>
        </w:rPr>
        <w:t>,</w:t>
      </w:r>
      <w:r w:rsidRPr="005B7C5C">
        <w:rPr>
          <w:rFonts w:cs="Times New Roman"/>
        </w:rPr>
        <w:t xml:space="preserve"> and just being in Paris was hurting him. He knew that </w:t>
      </w:r>
      <w:r w:rsidR="00524877" w:rsidRPr="005B7C5C">
        <w:rPr>
          <w:rFonts w:cs="Times New Roman"/>
        </w:rPr>
        <w:t>dealing with what they fou</w:t>
      </w:r>
      <w:r w:rsidRPr="005B7C5C">
        <w:rPr>
          <w:rFonts w:cs="Times New Roman"/>
        </w:rPr>
        <w:t xml:space="preserve">nd </w:t>
      </w:r>
      <w:r w:rsidR="00E85C46" w:rsidRPr="005B7C5C">
        <w:rPr>
          <w:rFonts w:cs="Times New Roman"/>
        </w:rPr>
        <w:t>would be</w:t>
      </w:r>
      <w:r w:rsidR="0031354E" w:rsidRPr="005B7C5C">
        <w:rPr>
          <w:rFonts w:cs="Times New Roman"/>
        </w:rPr>
        <w:t xml:space="preserve"> a</w:t>
      </w:r>
      <w:r w:rsidR="00E85C46" w:rsidRPr="005B7C5C">
        <w:rPr>
          <w:rFonts w:cs="Times New Roman"/>
        </w:rPr>
        <w:t xml:space="preserve"> </w:t>
      </w:r>
      <w:r w:rsidRPr="005B7C5C">
        <w:rPr>
          <w:rFonts w:cs="Times New Roman"/>
          <w:noProof/>
        </w:rPr>
        <w:t>horror</w:t>
      </w:r>
      <w:r w:rsidRPr="005B7C5C">
        <w:rPr>
          <w:rFonts w:cs="Times New Roman"/>
        </w:rPr>
        <w:t xml:space="preserve"> </w:t>
      </w:r>
      <w:r w:rsidR="00E85C46" w:rsidRPr="005B7C5C">
        <w:rPr>
          <w:rFonts w:cs="Times New Roman"/>
        </w:rPr>
        <w:t xml:space="preserve">that </w:t>
      </w:r>
      <w:r w:rsidRPr="005B7C5C">
        <w:rPr>
          <w:rFonts w:cs="Times New Roman"/>
        </w:rPr>
        <w:t xml:space="preserve">would </w:t>
      </w:r>
      <w:r w:rsidR="00BF3118">
        <w:rPr>
          <w:rFonts w:cs="Times New Roman"/>
        </w:rPr>
        <w:t>hang</w:t>
      </w:r>
      <w:r w:rsidRPr="005B7C5C">
        <w:rPr>
          <w:rFonts w:cs="Times New Roman"/>
        </w:rPr>
        <w:t xml:space="preserve"> on him like a </w:t>
      </w:r>
      <w:r w:rsidR="00524877" w:rsidRPr="005B7C5C">
        <w:rPr>
          <w:rFonts w:cs="Times New Roman"/>
        </w:rPr>
        <w:t>painful</w:t>
      </w:r>
      <w:r w:rsidRPr="005B7C5C">
        <w:rPr>
          <w:rFonts w:cs="Times New Roman"/>
        </w:rPr>
        <w:t xml:space="preserve"> blanket. But regardless</w:t>
      </w:r>
      <w:r w:rsidR="00BF3118">
        <w:rPr>
          <w:rFonts w:cs="Times New Roman"/>
        </w:rPr>
        <w:t>,</w:t>
      </w:r>
      <w:r w:rsidRPr="005B7C5C">
        <w:rPr>
          <w:rFonts w:cs="Times New Roman"/>
        </w:rPr>
        <w:t xml:space="preserve"> it was something he had to do</w:t>
      </w:r>
      <w:r w:rsidR="0031354E"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in a personal way, he was looking forward to showing his wife and children the respect and love they deserved.</w:t>
      </w:r>
    </w:p>
    <w:p w14:paraId="04A7C96E" w14:textId="623BFDD5" w:rsidR="009733FC" w:rsidRPr="005B7C5C" w:rsidRDefault="009733FC" w:rsidP="004537F7">
      <w:pPr>
        <w:rPr>
          <w:rFonts w:cs="Times New Roman"/>
        </w:rPr>
      </w:pPr>
      <w:r w:rsidRPr="005B7C5C">
        <w:rPr>
          <w:rFonts w:cs="Times New Roman"/>
        </w:rPr>
        <w:t xml:space="preserve">As the pilot </w:t>
      </w:r>
      <w:r w:rsidR="00B317D6">
        <w:rPr>
          <w:rFonts w:cs="Times New Roman"/>
        </w:rPr>
        <w:t>said, there was a rectangular courtyard within the hotel walls. T</w:t>
      </w:r>
      <w:r w:rsidRPr="005B7C5C">
        <w:rPr>
          <w:rFonts w:cs="Times New Roman"/>
        </w:rPr>
        <w:t xml:space="preserve">he two shuttles fit in nicely and settled to the ground. Immediately LL and his team were on the </w:t>
      </w:r>
      <w:r w:rsidRPr="005B7C5C">
        <w:rPr>
          <w:rFonts w:cs="Times New Roman"/>
          <w:noProof/>
        </w:rPr>
        <w:t>ground</w:t>
      </w:r>
      <w:r w:rsidR="00AA64D4" w:rsidRPr="005B7C5C">
        <w:rPr>
          <w:rFonts w:cs="Times New Roman"/>
          <w:noProof/>
        </w:rPr>
        <w:t>,</w:t>
      </w:r>
      <w:r w:rsidRPr="005B7C5C">
        <w:rPr>
          <w:rFonts w:cs="Times New Roman"/>
        </w:rPr>
        <w:t xml:space="preserve"> and they met the security detail. The first step was to set up a safe perimeter. They moved through the lobby and restaurant to make sure there were no survivors. After about 10 minutes, they </w:t>
      </w:r>
      <w:r w:rsidR="00BF3118">
        <w:rPr>
          <w:rFonts w:cs="Times New Roman"/>
        </w:rPr>
        <w:t>returned</w:t>
      </w:r>
      <w:r w:rsidRPr="005B7C5C">
        <w:rPr>
          <w:rFonts w:cs="Times New Roman"/>
        </w:rPr>
        <w:t xml:space="preserve"> to ESC</w:t>
      </w:r>
      <w:r w:rsidR="00524877" w:rsidRPr="005B7C5C">
        <w:rPr>
          <w:rFonts w:cs="Times New Roman"/>
        </w:rPr>
        <w:t>S</w:t>
      </w:r>
      <w:r w:rsidRPr="005B7C5C">
        <w:rPr>
          <w:rFonts w:cs="Times New Roman"/>
        </w:rPr>
        <w:t>1 and gave the president the signal that he was clear to exit.</w:t>
      </w:r>
    </w:p>
    <w:p w14:paraId="7A971322" w14:textId="0CE442D9" w:rsidR="009733FC" w:rsidRPr="005B7C5C" w:rsidRDefault="009733FC" w:rsidP="004537F7">
      <w:pPr>
        <w:rPr>
          <w:rFonts w:cs="Times New Roman"/>
        </w:rPr>
      </w:pPr>
      <w:r w:rsidRPr="005B7C5C">
        <w:rPr>
          <w:rFonts w:cs="Times New Roman"/>
        </w:rPr>
        <w:t xml:space="preserve">“Sir, the hotel is clear, but there are a lot of bodies. It looks like many people were in the hotel and couldn’t get away. Your wife and </w:t>
      </w:r>
      <w:r w:rsidR="000A45B0" w:rsidRPr="005B7C5C">
        <w:rPr>
          <w:rFonts w:cs="Times New Roman"/>
        </w:rPr>
        <w:t xml:space="preserve">security </w:t>
      </w:r>
      <w:r w:rsidRPr="005B7C5C">
        <w:rPr>
          <w:rFonts w:cs="Times New Roman"/>
        </w:rPr>
        <w:t xml:space="preserve">detail are in the VIP suites on the top floor. We’ll move you through the lobby quickly </w:t>
      </w:r>
      <w:r w:rsidRPr="005B7C5C">
        <w:rPr>
          <w:rFonts w:cs="Times New Roman"/>
          <w:noProof/>
        </w:rPr>
        <w:t>th</w:t>
      </w:r>
      <w:r w:rsidR="00BF3118">
        <w:rPr>
          <w:rFonts w:cs="Times New Roman"/>
          <w:noProof/>
        </w:rPr>
        <w:t>a</w:t>
      </w:r>
      <w:r w:rsidRPr="005B7C5C">
        <w:rPr>
          <w:rFonts w:cs="Times New Roman"/>
          <w:noProof/>
        </w:rPr>
        <w:t>n</w:t>
      </w:r>
      <w:r w:rsidRPr="005B7C5C">
        <w:rPr>
          <w:rFonts w:cs="Times New Roman"/>
        </w:rPr>
        <w:t xml:space="preserve"> to </w:t>
      </w:r>
      <w:r w:rsidRPr="005B7C5C">
        <w:rPr>
          <w:rFonts w:cs="Times New Roman"/>
          <w:noProof/>
        </w:rPr>
        <w:t xml:space="preserve">a </w:t>
      </w:r>
      <w:r w:rsidR="00524877" w:rsidRPr="005B7C5C">
        <w:rPr>
          <w:rFonts w:cs="Times New Roman"/>
          <w:noProof/>
        </w:rPr>
        <w:t>stairwell</w:t>
      </w:r>
      <w:r w:rsidRPr="005B7C5C">
        <w:rPr>
          <w:rFonts w:cs="Times New Roman"/>
        </w:rPr>
        <w:t xml:space="preserve"> that we’ve clear</w:t>
      </w:r>
      <w:r w:rsidR="00524877" w:rsidRPr="005B7C5C">
        <w:rPr>
          <w:rFonts w:cs="Times New Roman"/>
        </w:rPr>
        <w:t>ed. We’ll take the stairs</w:t>
      </w:r>
      <w:r w:rsidRPr="005B7C5C">
        <w:rPr>
          <w:rFonts w:cs="Times New Roman"/>
        </w:rPr>
        <w:t xml:space="preserve"> to the top </w:t>
      </w:r>
      <w:r w:rsidRPr="005B7C5C">
        <w:rPr>
          <w:rFonts w:cs="Times New Roman"/>
          <w:noProof/>
        </w:rPr>
        <w:t>floor</w:t>
      </w:r>
      <w:r w:rsidR="00AA64D4" w:rsidRPr="005B7C5C">
        <w:rPr>
          <w:rFonts w:cs="Times New Roman"/>
          <w:noProof/>
        </w:rPr>
        <w:t>,</w:t>
      </w:r>
      <w:r w:rsidRPr="005B7C5C">
        <w:rPr>
          <w:rFonts w:cs="Times New Roman"/>
        </w:rPr>
        <w:t xml:space="preserve"> and I already have two men, checking the rooms that were called out </w:t>
      </w:r>
      <w:r w:rsidR="00E468B2" w:rsidRPr="005B7C5C">
        <w:rPr>
          <w:rFonts w:cs="Times New Roman"/>
        </w:rPr>
        <w:t xml:space="preserve">in </w:t>
      </w:r>
      <w:r w:rsidRPr="005B7C5C">
        <w:rPr>
          <w:rFonts w:cs="Times New Roman"/>
        </w:rPr>
        <w:t xml:space="preserve">the travel plan,” LL </w:t>
      </w:r>
      <w:r w:rsidR="00DA45AF" w:rsidRPr="005B7C5C">
        <w:rPr>
          <w:rFonts w:cs="Times New Roman"/>
        </w:rPr>
        <w:t xml:space="preserve">said </w:t>
      </w:r>
      <w:r w:rsidR="00DA45AF" w:rsidRPr="005B7C5C">
        <w:rPr>
          <w:rFonts w:cs="Times New Roman"/>
          <w:noProof/>
        </w:rPr>
        <w:t>to</w:t>
      </w:r>
      <w:r w:rsidRPr="005B7C5C">
        <w:rPr>
          <w:rFonts w:cs="Times New Roman"/>
        </w:rPr>
        <w:t xml:space="preserve"> the president.</w:t>
      </w:r>
    </w:p>
    <w:p w14:paraId="61D8541D" w14:textId="3C6B6DFD" w:rsidR="009733FC" w:rsidRPr="005B7C5C" w:rsidRDefault="009733FC" w:rsidP="004537F7">
      <w:pPr>
        <w:rPr>
          <w:rFonts w:cs="Times New Roman"/>
        </w:rPr>
      </w:pPr>
      <w:r w:rsidRPr="005B7C5C">
        <w:rPr>
          <w:rFonts w:cs="Times New Roman"/>
        </w:rPr>
        <w:t>He didn’t answer.</w:t>
      </w:r>
    </w:p>
    <w:p w14:paraId="00676692" w14:textId="4C599A5A" w:rsidR="009733FC" w:rsidRPr="005B7C5C" w:rsidRDefault="009733FC" w:rsidP="004537F7">
      <w:pPr>
        <w:rPr>
          <w:rFonts w:cs="Times New Roman"/>
        </w:rPr>
      </w:pPr>
      <w:r w:rsidRPr="005B7C5C">
        <w:rPr>
          <w:rFonts w:cs="Times New Roman"/>
        </w:rPr>
        <w:t xml:space="preserve">The small group formed a circle around the president </w:t>
      </w:r>
      <w:r w:rsidR="00B920C5" w:rsidRPr="005B7C5C">
        <w:rPr>
          <w:rFonts w:cs="Times New Roman"/>
        </w:rPr>
        <w:t xml:space="preserve">with Michel in the front </w:t>
      </w:r>
      <w:r w:rsidR="00CF7387" w:rsidRPr="005B7C5C">
        <w:rPr>
          <w:rFonts w:cs="Times New Roman"/>
        </w:rPr>
        <w:t>and</w:t>
      </w:r>
      <w:r w:rsidR="00B920C5" w:rsidRPr="005B7C5C">
        <w:rPr>
          <w:rFonts w:cs="Times New Roman"/>
        </w:rPr>
        <w:t xml:space="preserve"> Ruth in the rear</w:t>
      </w:r>
      <w:r w:rsidR="00BF3118">
        <w:rPr>
          <w:rFonts w:cs="Times New Roman"/>
        </w:rPr>
        <w:t>,</w:t>
      </w:r>
      <w:r w:rsidR="00B920C5" w:rsidRPr="005B7C5C">
        <w:rPr>
          <w:rFonts w:cs="Times New Roman"/>
        </w:rPr>
        <w:t xml:space="preserve"> and </w:t>
      </w:r>
      <w:r w:rsidR="00CF7387" w:rsidRPr="005B7C5C">
        <w:rPr>
          <w:rFonts w:cs="Times New Roman"/>
        </w:rPr>
        <w:t xml:space="preserve">with </w:t>
      </w:r>
      <w:r w:rsidR="00B920C5" w:rsidRPr="005B7C5C">
        <w:rPr>
          <w:rFonts w:cs="Times New Roman"/>
        </w:rPr>
        <w:t>the soldiers on either side. H</w:t>
      </w:r>
      <w:r w:rsidRPr="005B7C5C">
        <w:rPr>
          <w:rFonts w:cs="Times New Roman"/>
        </w:rPr>
        <w:t>e was moved quickly to the lobby entrance then through the lobb</w:t>
      </w:r>
      <w:r w:rsidR="002847A5" w:rsidRPr="005B7C5C">
        <w:rPr>
          <w:rFonts w:cs="Times New Roman"/>
        </w:rPr>
        <w:t xml:space="preserve">y to the </w:t>
      </w:r>
      <w:r w:rsidR="00524877" w:rsidRPr="005B7C5C">
        <w:rPr>
          <w:rFonts w:cs="Times New Roman"/>
        </w:rPr>
        <w:t>stairwell</w:t>
      </w:r>
      <w:r w:rsidR="002847A5" w:rsidRPr="005B7C5C">
        <w:rPr>
          <w:rFonts w:cs="Times New Roman"/>
        </w:rPr>
        <w:t xml:space="preserve"> that had one </w:t>
      </w:r>
      <w:r w:rsidR="00CD2C83" w:rsidRPr="005B7C5C">
        <w:rPr>
          <w:rFonts w:cs="Times New Roman"/>
        </w:rPr>
        <w:t>o</w:t>
      </w:r>
      <w:r w:rsidRPr="005B7C5C">
        <w:rPr>
          <w:rFonts w:cs="Times New Roman"/>
        </w:rPr>
        <w:t>f LL’s men holding the door open.</w:t>
      </w:r>
    </w:p>
    <w:p w14:paraId="1EFDA1F6" w14:textId="3A595B10" w:rsidR="002847A5" w:rsidRPr="005B7C5C" w:rsidRDefault="002847A5" w:rsidP="004537F7">
      <w:pPr>
        <w:rPr>
          <w:rFonts w:cs="Times New Roman"/>
        </w:rPr>
      </w:pPr>
      <w:r w:rsidRPr="005B7C5C">
        <w:rPr>
          <w:rFonts w:cs="Times New Roman"/>
        </w:rPr>
        <w:lastRenderedPageBreak/>
        <w:t xml:space="preserve">The ascent to the top floor was as </w:t>
      </w:r>
      <w:r w:rsidR="00524877" w:rsidRPr="005B7C5C">
        <w:rPr>
          <w:rFonts w:cs="Times New Roman"/>
        </w:rPr>
        <w:t>long</w:t>
      </w:r>
      <w:r w:rsidR="00BF3118">
        <w:rPr>
          <w:rFonts w:cs="Times New Roman"/>
        </w:rPr>
        <w:t xml:space="preserve">, </w:t>
      </w:r>
      <w:r w:rsidR="00524877" w:rsidRPr="005B7C5C">
        <w:rPr>
          <w:rFonts w:cs="Times New Roman"/>
        </w:rPr>
        <w:t>tiring</w:t>
      </w:r>
      <w:r w:rsidR="00BF3118">
        <w:rPr>
          <w:rFonts w:cs="Times New Roman"/>
        </w:rPr>
        <w:t>, and</w:t>
      </w:r>
      <w:r w:rsidR="00524877" w:rsidRPr="005B7C5C">
        <w:rPr>
          <w:rFonts w:cs="Times New Roman"/>
        </w:rPr>
        <w:t xml:space="preserve"> </w:t>
      </w:r>
      <w:r w:rsidRPr="005B7C5C">
        <w:rPr>
          <w:rFonts w:cs="Times New Roman"/>
        </w:rPr>
        <w:t>quiet as the</w:t>
      </w:r>
      <w:r w:rsidR="00CF7387" w:rsidRPr="005B7C5C">
        <w:rPr>
          <w:rFonts w:cs="Times New Roman"/>
        </w:rPr>
        <w:t>ir</w:t>
      </w:r>
      <w:r w:rsidRPr="005B7C5C">
        <w:rPr>
          <w:rFonts w:cs="Times New Roman"/>
        </w:rPr>
        <w:t xml:space="preserve"> movement through the lobby. When the door </w:t>
      </w:r>
      <w:r w:rsidR="00524877" w:rsidRPr="005B7C5C">
        <w:rPr>
          <w:rFonts w:cs="Times New Roman"/>
        </w:rPr>
        <w:t xml:space="preserve">on the top floor </w:t>
      </w:r>
      <w:r w:rsidRPr="005B7C5C">
        <w:rPr>
          <w:rFonts w:cs="Times New Roman"/>
        </w:rPr>
        <w:t xml:space="preserve">opened, President Arnold Patterson stood motionless while one of his </w:t>
      </w:r>
      <w:r w:rsidRPr="005B7C5C">
        <w:rPr>
          <w:rFonts w:cs="Times New Roman"/>
          <w:noProof/>
        </w:rPr>
        <w:t>escort</w:t>
      </w:r>
      <w:r w:rsidR="00AA64D4" w:rsidRPr="005B7C5C">
        <w:rPr>
          <w:rFonts w:cs="Times New Roman"/>
          <w:noProof/>
        </w:rPr>
        <w:t>s</w:t>
      </w:r>
      <w:r w:rsidRPr="005B7C5C">
        <w:rPr>
          <w:rFonts w:cs="Times New Roman"/>
        </w:rPr>
        <w:t xml:space="preserve"> held </w:t>
      </w:r>
      <w:r w:rsidR="00524877" w:rsidRPr="005B7C5C">
        <w:rPr>
          <w:rFonts w:cs="Times New Roman"/>
          <w:noProof/>
        </w:rPr>
        <w:t>it</w:t>
      </w:r>
      <w:r w:rsidRPr="005B7C5C">
        <w:rPr>
          <w:rFonts w:cs="Times New Roman"/>
        </w:rPr>
        <w:t xml:space="preserve"> open.</w:t>
      </w:r>
    </w:p>
    <w:p w14:paraId="7142F0BF" w14:textId="11075B18" w:rsidR="002847A5" w:rsidRPr="005B7C5C" w:rsidRDefault="002847A5" w:rsidP="004537F7">
      <w:pPr>
        <w:rPr>
          <w:rFonts w:cs="Times New Roman"/>
        </w:rPr>
      </w:pPr>
      <w:r w:rsidRPr="005B7C5C">
        <w:rPr>
          <w:rFonts w:cs="Times New Roman"/>
        </w:rPr>
        <w:t xml:space="preserve">The scene in front of him was not pleasant. </w:t>
      </w:r>
      <w:r w:rsidRPr="005B7C5C">
        <w:rPr>
          <w:rFonts w:cs="Times New Roman"/>
          <w:noProof/>
        </w:rPr>
        <w:t>Earl</w:t>
      </w:r>
      <w:r w:rsidR="00AA64D4" w:rsidRPr="005B7C5C">
        <w:rPr>
          <w:rFonts w:cs="Times New Roman"/>
          <w:noProof/>
        </w:rPr>
        <w:t>, who was the lead</w:t>
      </w:r>
      <w:r w:rsidR="00BF3118">
        <w:rPr>
          <w:rFonts w:cs="Times New Roman"/>
          <w:noProof/>
        </w:rPr>
        <w:t>er</w:t>
      </w:r>
      <w:r w:rsidR="00AA64D4" w:rsidRPr="005B7C5C">
        <w:rPr>
          <w:rFonts w:cs="Times New Roman"/>
          <w:noProof/>
        </w:rPr>
        <w:t xml:space="preserve"> of Abby's detail,</w:t>
      </w:r>
      <w:r w:rsidRPr="005B7C5C">
        <w:rPr>
          <w:rFonts w:cs="Times New Roman"/>
        </w:rPr>
        <w:t xml:space="preserve"> was laying on the floor in front of one of the rooms. Instinctually he knew that was Abby’s suite.</w:t>
      </w:r>
    </w:p>
    <w:p w14:paraId="5157AF44" w14:textId="22C7B4E3" w:rsidR="002847A5" w:rsidRPr="005B7C5C" w:rsidRDefault="002847A5" w:rsidP="004537F7">
      <w:pPr>
        <w:rPr>
          <w:rFonts w:cs="Times New Roman"/>
        </w:rPr>
      </w:pPr>
      <w:r w:rsidRPr="005B7C5C">
        <w:rPr>
          <w:rFonts w:cs="Times New Roman"/>
        </w:rPr>
        <w:t xml:space="preserve">Mack was standing across the hall by Earl’s body and was </w:t>
      </w:r>
      <w:r w:rsidRPr="005B7C5C">
        <w:rPr>
          <w:rFonts w:cs="Times New Roman"/>
          <w:noProof/>
        </w:rPr>
        <w:t>halfway</w:t>
      </w:r>
      <w:r w:rsidRPr="005B7C5C">
        <w:rPr>
          <w:rFonts w:cs="Times New Roman"/>
        </w:rPr>
        <w:t xml:space="preserve"> </w:t>
      </w:r>
      <w:r w:rsidR="00AA64D4" w:rsidRPr="005B7C5C">
        <w:rPr>
          <w:rFonts w:cs="Times New Roman"/>
          <w:noProof/>
        </w:rPr>
        <w:t>through</w:t>
      </w:r>
      <w:r w:rsidRPr="005B7C5C">
        <w:rPr>
          <w:rFonts w:cs="Times New Roman"/>
        </w:rPr>
        <w:t xml:space="preserve"> an open </w:t>
      </w:r>
      <w:r w:rsidRPr="005B7C5C">
        <w:rPr>
          <w:rFonts w:cs="Times New Roman"/>
          <w:noProof/>
        </w:rPr>
        <w:t>doorway</w:t>
      </w:r>
      <w:r w:rsidRPr="005B7C5C">
        <w:rPr>
          <w:rFonts w:cs="Times New Roman"/>
        </w:rPr>
        <w:t>. After a moment, the Pre</w:t>
      </w:r>
      <w:r w:rsidR="0077629F" w:rsidRPr="005B7C5C">
        <w:rPr>
          <w:rFonts w:cs="Times New Roman"/>
        </w:rPr>
        <w:t xml:space="preserve">sident took a deep breath and </w:t>
      </w:r>
      <w:r w:rsidRPr="005B7C5C">
        <w:rPr>
          <w:rFonts w:cs="Times New Roman"/>
        </w:rPr>
        <w:t>walk</w:t>
      </w:r>
      <w:r w:rsidR="00CE7F3B" w:rsidRPr="005B7C5C">
        <w:rPr>
          <w:rFonts w:cs="Times New Roman"/>
        </w:rPr>
        <w:t>ed</w:t>
      </w:r>
      <w:r w:rsidRPr="005B7C5C">
        <w:rPr>
          <w:rFonts w:cs="Times New Roman"/>
        </w:rPr>
        <w:t xml:space="preserve"> slowly down the hall</w:t>
      </w:r>
      <w:r w:rsidR="003B32D7" w:rsidRPr="005B7C5C">
        <w:rPr>
          <w:rFonts w:cs="Times New Roman"/>
        </w:rPr>
        <w:t xml:space="preserve"> with Michael and Ruth discretely behind him</w:t>
      </w:r>
      <w:r w:rsidRPr="005B7C5C">
        <w:rPr>
          <w:rFonts w:cs="Times New Roman"/>
        </w:rPr>
        <w:t xml:space="preserve">. There wasn’t much any of his </w:t>
      </w:r>
      <w:r w:rsidRPr="005B7C5C">
        <w:rPr>
          <w:rFonts w:cs="Times New Roman"/>
          <w:noProof/>
        </w:rPr>
        <w:t>escort</w:t>
      </w:r>
      <w:r w:rsidR="00AA64D4" w:rsidRPr="005B7C5C">
        <w:rPr>
          <w:rFonts w:cs="Times New Roman"/>
          <w:noProof/>
        </w:rPr>
        <w:t>s</w:t>
      </w:r>
      <w:r w:rsidRPr="005B7C5C">
        <w:rPr>
          <w:rFonts w:cs="Times New Roman"/>
        </w:rPr>
        <w:t xml:space="preserve"> could say, so they were there to comfort and support him.</w:t>
      </w:r>
    </w:p>
    <w:p w14:paraId="2A3FDB7F" w14:textId="4E1477EB" w:rsidR="003B32D7" w:rsidRPr="005B7C5C" w:rsidRDefault="003B32D7" w:rsidP="004537F7">
      <w:pPr>
        <w:rPr>
          <w:rFonts w:cs="Times New Roman"/>
        </w:rPr>
      </w:pPr>
      <w:r w:rsidRPr="005B7C5C">
        <w:rPr>
          <w:rFonts w:cs="Times New Roman"/>
        </w:rPr>
        <w:t xml:space="preserve">When they reached Earl’s </w:t>
      </w:r>
      <w:r w:rsidRPr="005B7C5C">
        <w:rPr>
          <w:rFonts w:cs="Times New Roman"/>
          <w:noProof/>
        </w:rPr>
        <w:t>body</w:t>
      </w:r>
      <w:r w:rsidR="00AA64D4" w:rsidRPr="005B7C5C">
        <w:rPr>
          <w:rFonts w:cs="Times New Roman"/>
          <w:noProof/>
        </w:rPr>
        <w:t>,</w:t>
      </w:r>
      <w:r w:rsidRPr="005B7C5C">
        <w:rPr>
          <w:rFonts w:cs="Times New Roman"/>
        </w:rPr>
        <w:t xml:space="preserve"> they could see into both rooms, </w:t>
      </w:r>
      <w:r w:rsidR="00C60593" w:rsidRPr="005B7C5C">
        <w:rPr>
          <w:rFonts w:cs="Times New Roman"/>
        </w:rPr>
        <w:t xml:space="preserve">to </w:t>
      </w:r>
      <w:r w:rsidRPr="005B7C5C">
        <w:rPr>
          <w:rFonts w:cs="Times New Roman"/>
        </w:rPr>
        <w:t xml:space="preserve">the </w:t>
      </w:r>
      <w:r w:rsidR="00524877" w:rsidRPr="005B7C5C">
        <w:rPr>
          <w:rFonts w:cs="Times New Roman"/>
        </w:rPr>
        <w:t>left</w:t>
      </w:r>
      <w:r w:rsidRPr="005B7C5C">
        <w:rPr>
          <w:rFonts w:cs="Times New Roman"/>
        </w:rPr>
        <w:t xml:space="preserve"> side was the form of </w:t>
      </w:r>
      <w:r w:rsidRPr="005B7C5C">
        <w:rPr>
          <w:rFonts w:cs="Times New Roman"/>
          <w:noProof/>
        </w:rPr>
        <w:t>Evette</w:t>
      </w:r>
      <w:r w:rsidR="00AA64D4" w:rsidRPr="005B7C5C">
        <w:rPr>
          <w:rFonts w:cs="Times New Roman"/>
          <w:noProof/>
        </w:rPr>
        <w:t>,</w:t>
      </w:r>
      <w:r w:rsidRPr="005B7C5C">
        <w:rPr>
          <w:rFonts w:cs="Times New Roman"/>
        </w:rPr>
        <w:t xml:space="preserve"> who was the first lad</w:t>
      </w:r>
      <w:r w:rsidR="00CE7F3B" w:rsidRPr="005B7C5C">
        <w:rPr>
          <w:rFonts w:cs="Times New Roman"/>
        </w:rPr>
        <w:t>y’s</w:t>
      </w:r>
      <w:r w:rsidRPr="005B7C5C">
        <w:rPr>
          <w:rFonts w:cs="Times New Roman"/>
        </w:rPr>
        <w:t xml:space="preserve"> secretary. The door to the room by Earl’s body led </w:t>
      </w:r>
      <w:r w:rsidRPr="005B7C5C">
        <w:rPr>
          <w:rFonts w:cs="Times New Roman"/>
          <w:noProof/>
        </w:rPr>
        <w:t>to</w:t>
      </w:r>
      <w:r w:rsidRPr="005B7C5C">
        <w:rPr>
          <w:rFonts w:cs="Times New Roman"/>
        </w:rPr>
        <w:t xml:space="preserve"> a suit</w:t>
      </w:r>
      <w:r w:rsidR="00CD2C83" w:rsidRPr="005B7C5C">
        <w:rPr>
          <w:rFonts w:cs="Times New Roman"/>
        </w:rPr>
        <w:t>e</w:t>
      </w:r>
      <w:r w:rsidRPr="005B7C5C">
        <w:rPr>
          <w:rFonts w:cs="Times New Roman"/>
        </w:rPr>
        <w:t xml:space="preserve"> of rooms which must have been Abby’s.</w:t>
      </w:r>
    </w:p>
    <w:p w14:paraId="7D16312F" w14:textId="28DFE2C9" w:rsidR="003B32D7" w:rsidRPr="005B7C5C" w:rsidRDefault="003B32D7" w:rsidP="004537F7">
      <w:pPr>
        <w:rPr>
          <w:rFonts w:cs="Times New Roman"/>
        </w:rPr>
      </w:pPr>
      <w:r w:rsidRPr="005B7C5C">
        <w:rPr>
          <w:rFonts w:cs="Times New Roman"/>
        </w:rPr>
        <w:t xml:space="preserve">The president turned and walked in. The door to one bedroom showed an empty bed, but it was obvious by the clothing that it was Abby’s. He turned slowly and could see into Beth’s room, which was also empty, </w:t>
      </w:r>
      <w:r w:rsidR="00524877" w:rsidRPr="005B7C5C">
        <w:rPr>
          <w:rFonts w:cs="Times New Roman"/>
        </w:rPr>
        <w:t>and</w:t>
      </w:r>
      <w:r w:rsidRPr="005B7C5C">
        <w:rPr>
          <w:rFonts w:cs="Times New Roman"/>
        </w:rPr>
        <w:t xml:space="preserve"> he could tell it was hers by the luggage. Then he continued to turn</w:t>
      </w:r>
      <w:r w:rsidR="00361AC8"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when he </w:t>
      </w:r>
      <w:proofErr w:type="gramStart"/>
      <w:r w:rsidRPr="005B7C5C">
        <w:rPr>
          <w:rFonts w:cs="Times New Roman"/>
        </w:rPr>
        <w:t>looked into</w:t>
      </w:r>
      <w:proofErr w:type="gramEnd"/>
      <w:r w:rsidRPr="005B7C5C">
        <w:rPr>
          <w:rFonts w:cs="Times New Roman"/>
        </w:rPr>
        <w:t xml:space="preserve"> Dave’s </w:t>
      </w:r>
      <w:r w:rsidRPr="005B7C5C">
        <w:rPr>
          <w:rFonts w:cs="Times New Roman"/>
          <w:noProof/>
        </w:rPr>
        <w:t>room</w:t>
      </w:r>
      <w:r w:rsidR="00361AC8" w:rsidRPr="005B7C5C">
        <w:rPr>
          <w:rFonts w:cs="Times New Roman"/>
          <w:noProof/>
        </w:rPr>
        <w:t>,</w:t>
      </w:r>
      <w:r w:rsidRPr="005B7C5C">
        <w:rPr>
          <w:rFonts w:cs="Times New Roman"/>
        </w:rPr>
        <w:t xml:space="preserve"> he saw the most horrible </w:t>
      </w:r>
      <w:r w:rsidRPr="005B7C5C">
        <w:rPr>
          <w:rFonts w:cs="Times New Roman"/>
          <w:noProof/>
        </w:rPr>
        <w:t>si</w:t>
      </w:r>
      <w:r w:rsidR="00AA64D4" w:rsidRPr="005B7C5C">
        <w:rPr>
          <w:rFonts w:cs="Times New Roman"/>
          <w:noProof/>
        </w:rPr>
        <w:t>ght</w:t>
      </w:r>
      <w:r w:rsidRPr="005B7C5C">
        <w:rPr>
          <w:rFonts w:cs="Times New Roman"/>
        </w:rPr>
        <w:t xml:space="preserve"> he had </w:t>
      </w:r>
      <w:r w:rsidRPr="005B7C5C">
        <w:rPr>
          <w:rFonts w:cs="Times New Roman"/>
          <w:noProof/>
        </w:rPr>
        <w:t>ever seen.</w:t>
      </w:r>
    </w:p>
    <w:p w14:paraId="54073B35" w14:textId="3B3A9D68" w:rsidR="003B32D7" w:rsidRPr="005B7C5C" w:rsidRDefault="003B32D7" w:rsidP="004537F7">
      <w:pPr>
        <w:rPr>
          <w:rFonts w:cs="Times New Roman"/>
        </w:rPr>
      </w:pPr>
      <w:r w:rsidRPr="005B7C5C">
        <w:rPr>
          <w:rFonts w:cs="Times New Roman"/>
        </w:rPr>
        <w:t xml:space="preserve">Ruth and Michael caught him briefly as he looked in the room, at the form of his wife Abby, their son Dave and the small form of his </w:t>
      </w:r>
      <w:r w:rsidR="00524877" w:rsidRPr="005B7C5C">
        <w:rPr>
          <w:rFonts w:cs="Times New Roman"/>
        </w:rPr>
        <w:t>youngest child,</w:t>
      </w:r>
      <w:r w:rsidRPr="005B7C5C">
        <w:rPr>
          <w:rFonts w:cs="Times New Roman"/>
        </w:rPr>
        <w:t xml:space="preserve"> Beth. He stumbled towards </w:t>
      </w:r>
      <w:r w:rsidR="00E85C46" w:rsidRPr="005B7C5C">
        <w:rPr>
          <w:rFonts w:cs="Times New Roman"/>
        </w:rPr>
        <w:t>his family</w:t>
      </w:r>
      <w:r w:rsidRPr="005B7C5C">
        <w:rPr>
          <w:rFonts w:cs="Times New Roman"/>
        </w:rPr>
        <w:t xml:space="preserve"> while his two escorts kept a respectful distance. Neither of them knowing what to do, but just to be there for their boss.</w:t>
      </w:r>
    </w:p>
    <w:p w14:paraId="2AE3DD4B" w14:textId="605875E7" w:rsidR="003B32D7" w:rsidRPr="005B7C5C" w:rsidRDefault="003B32D7" w:rsidP="004537F7">
      <w:pPr>
        <w:rPr>
          <w:rFonts w:cs="Times New Roman"/>
        </w:rPr>
      </w:pPr>
      <w:r w:rsidRPr="005B7C5C">
        <w:rPr>
          <w:rFonts w:cs="Times New Roman"/>
        </w:rPr>
        <w:lastRenderedPageBreak/>
        <w:t xml:space="preserve">Michael and Ruth stayed at the door while the president mourned his family. They turned their backs to give the man some </w:t>
      </w:r>
      <w:r w:rsidRPr="005B7C5C">
        <w:rPr>
          <w:rFonts w:cs="Times New Roman"/>
          <w:noProof/>
        </w:rPr>
        <w:t>privacy</w:t>
      </w:r>
      <w:r w:rsidR="00AA64D4" w:rsidRPr="005B7C5C">
        <w:rPr>
          <w:rFonts w:cs="Times New Roman"/>
          <w:noProof/>
        </w:rPr>
        <w:t>,</w:t>
      </w:r>
      <w:r w:rsidRPr="005B7C5C">
        <w:rPr>
          <w:rFonts w:cs="Times New Roman"/>
        </w:rPr>
        <w:t xml:space="preserve"> and they </w:t>
      </w:r>
      <w:r w:rsidRPr="005B7C5C">
        <w:rPr>
          <w:rFonts w:cs="Times New Roman"/>
          <w:noProof/>
        </w:rPr>
        <w:t>wa</w:t>
      </w:r>
      <w:r w:rsidRPr="005B7C5C">
        <w:rPr>
          <w:rFonts w:cs="Times New Roman"/>
        </w:rPr>
        <w:t>ited.</w:t>
      </w:r>
    </w:p>
    <w:p w14:paraId="51D6656E" w14:textId="6A3C31BE" w:rsidR="000364DE" w:rsidRPr="005B7C5C" w:rsidRDefault="000364DE" w:rsidP="004537F7">
      <w:pPr>
        <w:rPr>
          <w:rFonts w:cs="Times New Roman"/>
        </w:rPr>
      </w:pPr>
      <w:r w:rsidRPr="005B7C5C">
        <w:rPr>
          <w:rFonts w:cs="Times New Roman"/>
        </w:rPr>
        <w:t xml:space="preserve">After the president </w:t>
      </w:r>
      <w:r w:rsidR="00AA64D4" w:rsidRPr="005B7C5C">
        <w:rPr>
          <w:rFonts w:cs="Times New Roman"/>
        </w:rPr>
        <w:t xml:space="preserve">had </w:t>
      </w:r>
      <w:r w:rsidRPr="005B7C5C">
        <w:rPr>
          <w:rFonts w:cs="Times New Roman"/>
          <w:noProof/>
        </w:rPr>
        <w:t>grieved</w:t>
      </w:r>
      <w:r w:rsidRPr="005B7C5C">
        <w:rPr>
          <w:rFonts w:cs="Times New Roman"/>
        </w:rPr>
        <w:t xml:space="preserve"> his loss, they heard, “I want to take them back with us.”</w:t>
      </w:r>
    </w:p>
    <w:p w14:paraId="3DCC4BAC" w14:textId="577EF326" w:rsidR="000364DE" w:rsidRPr="005B7C5C" w:rsidRDefault="000364DE" w:rsidP="004537F7">
      <w:pPr>
        <w:rPr>
          <w:rFonts w:cs="Times New Roman"/>
        </w:rPr>
      </w:pPr>
      <w:r w:rsidRPr="005B7C5C">
        <w:rPr>
          <w:rFonts w:cs="Times New Roman"/>
        </w:rPr>
        <w:t>That was all that he needed to say</w:t>
      </w:r>
      <w:r w:rsidR="0031354E" w:rsidRPr="005B7C5C">
        <w:rPr>
          <w:rFonts w:cs="Times New Roman"/>
          <w:noProof/>
        </w:rPr>
        <w:t>;</w:t>
      </w:r>
      <w:r w:rsidRPr="005B7C5C">
        <w:rPr>
          <w:rFonts w:cs="Times New Roman"/>
          <w:noProof/>
        </w:rPr>
        <w:t xml:space="preserve"> LL</w:t>
      </w:r>
      <w:r w:rsidRPr="005B7C5C">
        <w:rPr>
          <w:rFonts w:cs="Times New Roman"/>
        </w:rPr>
        <w:t xml:space="preserve"> produced a satchel that had body bags neatly folded and stacked</w:t>
      </w:r>
      <w:r w:rsidR="009C3144">
        <w:rPr>
          <w:rFonts w:cs="Times New Roman"/>
        </w:rPr>
        <w:t>; h</w:t>
      </w:r>
      <w:r w:rsidRPr="005B7C5C">
        <w:rPr>
          <w:rFonts w:cs="Times New Roman"/>
        </w:rPr>
        <w:t>e took one out and unfolded it on the floor. It had the President’</w:t>
      </w:r>
      <w:r w:rsidR="00524877" w:rsidRPr="005B7C5C">
        <w:rPr>
          <w:rFonts w:cs="Times New Roman"/>
        </w:rPr>
        <w:t>s</w:t>
      </w:r>
      <w:r w:rsidRPr="005B7C5C">
        <w:rPr>
          <w:rFonts w:cs="Times New Roman"/>
        </w:rPr>
        <w:t xml:space="preserve"> seal placed near the top on the left side of the zipper.</w:t>
      </w:r>
    </w:p>
    <w:p w14:paraId="1CE34D5C" w14:textId="3C42DA49" w:rsidR="000364DE" w:rsidRPr="005B7C5C" w:rsidRDefault="000364DE" w:rsidP="004537F7">
      <w:pPr>
        <w:rPr>
          <w:rFonts w:cs="Times New Roman"/>
        </w:rPr>
      </w:pPr>
      <w:r w:rsidRPr="005B7C5C">
        <w:rPr>
          <w:rFonts w:cs="Times New Roman"/>
        </w:rPr>
        <w:t xml:space="preserve">“Sir, we </w:t>
      </w:r>
      <w:r w:rsidR="0077629F" w:rsidRPr="005B7C5C">
        <w:rPr>
          <w:rFonts w:cs="Times New Roman"/>
        </w:rPr>
        <w:t>can</w:t>
      </w:r>
      <w:r w:rsidRPr="005B7C5C">
        <w:rPr>
          <w:rFonts w:cs="Times New Roman"/>
        </w:rPr>
        <w:t xml:space="preserve"> bring them to the shuttle</w:t>
      </w:r>
      <w:r w:rsidR="0077629F" w:rsidRPr="005B7C5C">
        <w:rPr>
          <w:rFonts w:cs="Times New Roman"/>
        </w:rPr>
        <w:t>,” suggested Ruth.</w:t>
      </w:r>
    </w:p>
    <w:p w14:paraId="3F5E4557" w14:textId="6FDF2100" w:rsidR="000364DE" w:rsidRPr="005B7C5C" w:rsidRDefault="000364DE" w:rsidP="004537F7">
      <w:pPr>
        <w:rPr>
          <w:rFonts w:cs="Times New Roman"/>
        </w:rPr>
      </w:pPr>
      <w:r w:rsidRPr="005B7C5C">
        <w:rPr>
          <w:rFonts w:cs="Times New Roman"/>
        </w:rPr>
        <w:t>“That would be nice,” he responded.</w:t>
      </w:r>
    </w:p>
    <w:p w14:paraId="5E0202D2" w14:textId="32A60F10" w:rsidR="000364DE" w:rsidRPr="005B7C5C" w:rsidRDefault="000364DE" w:rsidP="004537F7">
      <w:pPr>
        <w:rPr>
          <w:rFonts w:cs="Times New Roman"/>
        </w:rPr>
      </w:pPr>
      <w:r w:rsidRPr="005B7C5C">
        <w:rPr>
          <w:rFonts w:cs="Times New Roman"/>
        </w:rPr>
        <w:t>They took their time and prepared each of the president’s family</w:t>
      </w:r>
      <w:r w:rsidR="0077629F" w:rsidRPr="005B7C5C">
        <w:rPr>
          <w:rFonts w:cs="Times New Roman"/>
        </w:rPr>
        <w:t xml:space="preserve">. When all three were ready for </w:t>
      </w:r>
      <w:r w:rsidR="0077629F" w:rsidRPr="005B7C5C">
        <w:rPr>
          <w:rFonts w:cs="Times New Roman"/>
          <w:noProof/>
        </w:rPr>
        <w:t>transport</w:t>
      </w:r>
      <w:r w:rsidR="00EF1A8B" w:rsidRPr="005B7C5C">
        <w:rPr>
          <w:rFonts w:cs="Times New Roman"/>
          <w:noProof/>
        </w:rPr>
        <w:t>,</w:t>
      </w:r>
      <w:r w:rsidRPr="005B7C5C">
        <w:rPr>
          <w:rFonts w:cs="Times New Roman"/>
        </w:rPr>
        <w:t xml:space="preserve"> they brought down the First Lady </w:t>
      </w:r>
      <w:r w:rsidR="00CE7F3B" w:rsidRPr="005B7C5C">
        <w:rPr>
          <w:rFonts w:cs="Times New Roman"/>
        </w:rPr>
        <w:t>o</w:t>
      </w:r>
      <w:r w:rsidRPr="005B7C5C">
        <w:rPr>
          <w:rFonts w:cs="Times New Roman"/>
        </w:rPr>
        <w:t>f the United States</w:t>
      </w:r>
      <w:r w:rsidR="0077629F" w:rsidRPr="005B7C5C">
        <w:rPr>
          <w:rFonts w:cs="Times New Roman"/>
        </w:rPr>
        <w:t xml:space="preserve"> along with her two children</w:t>
      </w:r>
      <w:r w:rsidRPr="005B7C5C">
        <w:rPr>
          <w:rFonts w:cs="Times New Roman"/>
        </w:rPr>
        <w:t>.”</w:t>
      </w:r>
    </w:p>
    <w:p w14:paraId="2E81EC6D" w14:textId="624DAC4D" w:rsidR="000364DE" w:rsidRPr="005B7C5C" w:rsidRDefault="000364DE" w:rsidP="004537F7">
      <w:pPr>
        <w:rPr>
          <w:rFonts w:cs="Times New Roman"/>
        </w:rPr>
      </w:pPr>
      <w:r w:rsidRPr="005B7C5C">
        <w:rPr>
          <w:rFonts w:cs="Times New Roman"/>
        </w:rPr>
        <w:t>It only seemed right to bring E</w:t>
      </w:r>
      <w:r w:rsidR="00F1395C" w:rsidRPr="005B7C5C">
        <w:rPr>
          <w:rFonts w:cs="Times New Roman"/>
        </w:rPr>
        <w:t>arl and Evette along also. Earl</w:t>
      </w:r>
      <w:r w:rsidRPr="005B7C5C">
        <w:rPr>
          <w:rFonts w:cs="Times New Roman"/>
        </w:rPr>
        <w:t xml:space="preserve"> had been </w:t>
      </w:r>
      <w:r w:rsidR="00524877" w:rsidRPr="005B7C5C">
        <w:rPr>
          <w:rFonts w:cs="Times New Roman"/>
        </w:rPr>
        <w:t xml:space="preserve">the </w:t>
      </w:r>
      <w:r w:rsidRPr="005B7C5C">
        <w:rPr>
          <w:rFonts w:cs="Times New Roman"/>
          <w:noProof/>
        </w:rPr>
        <w:t>lead</w:t>
      </w:r>
      <w:r w:rsidR="0031354E" w:rsidRPr="005B7C5C">
        <w:rPr>
          <w:rFonts w:cs="Times New Roman"/>
          <w:noProof/>
        </w:rPr>
        <w:t>er</w:t>
      </w:r>
      <w:r w:rsidRPr="005B7C5C">
        <w:rPr>
          <w:rFonts w:cs="Times New Roman"/>
        </w:rPr>
        <w:t xml:space="preserve"> of Abby’s security team since they took office. Evet</w:t>
      </w:r>
      <w:r w:rsidR="00524877" w:rsidRPr="005B7C5C">
        <w:rPr>
          <w:rFonts w:cs="Times New Roman"/>
        </w:rPr>
        <w:t>te was her secretary and friend</w:t>
      </w:r>
      <w:r w:rsidRPr="005B7C5C">
        <w:rPr>
          <w:rFonts w:cs="Times New Roman"/>
        </w:rPr>
        <w:t xml:space="preserve"> for many years </w:t>
      </w:r>
      <w:r w:rsidR="00AA64D4" w:rsidRPr="005B7C5C">
        <w:rPr>
          <w:rFonts w:cs="Times New Roman"/>
          <w:noProof/>
        </w:rPr>
        <w:t>before</w:t>
      </w:r>
      <w:r w:rsidRPr="005B7C5C">
        <w:rPr>
          <w:rFonts w:cs="Times New Roman"/>
        </w:rPr>
        <w:t xml:space="preserve"> the presidency, so it was important to include </w:t>
      </w:r>
      <w:r w:rsidRPr="005B7C5C">
        <w:rPr>
          <w:rFonts w:cs="Times New Roman"/>
          <w:noProof/>
        </w:rPr>
        <w:t>them</w:t>
      </w:r>
      <w:r w:rsidRPr="005B7C5C">
        <w:rPr>
          <w:rFonts w:cs="Times New Roman"/>
        </w:rPr>
        <w:t xml:space="preserve"> and bring them home also.</w:t>
      </w:r>
    </w:p>
    <w:p w14:paraId="649D42EC" w14:textId="4DF8F246" w:rsidR="00F1395C" w:rsidRPr="005B7C5C" w:rsidRDefault="00F1395C" w:rsidP="004537F7">
      <w:pPr>
        <w:rPr>
          <w:rFonts w:cs="Times New Roman"/>
        </w:rPr>
      </w:pPr>
      <w:r w:rsidRPr="005B7C5C">
        <w:rPr>
          <w:rFonts w:cs="Times New Roman"/>
        </w:rPr>
        <w:t>The flight home was just as quiet as the outbound leg. No one spoke, and no one knew what to say. The president sat with his family</w:t>
      </w:r>
      <w:r w:rsidR="009C3144">
        <w:rPr>
          <w:rFonts w:cs="Times New Roman"/>
        </w:rPr>
        <w:t>,</w:t>
      </w:r>
      <w:r w:rsidRPr="005B7C5C">
        <w:rPr>
          <w:rFonts w:cs="Times New Roman"/>
        </w:rPr>
        <w:t xml:space="preserve"> and the others on</w:t>
      </w:r>
      <w:r w:rsidR="009C3144">
        <w:rPr>
          <w:rFonts w:cs="Times New Roman"/>
        </w:rPr>
        <w:t xml:space="preserve"> </w:t>
      </w:r>
      <w:r w:rsidRPr="005B7C5C">
        <w:rPr>
          <w:rFonts w:cs="Times New Roman"/>
        </w:rPr>
        <w:t>board the shuttle kept to themselves.</w:t>
      </w:r>
    </w:p>
    <w:p w14:paraId="58FAC198" w14:textId="28E6C094" w:rsidR="00F1395C" w:rsidRPr="005B7C5C" w:rsidRDefault="00F1395C" w:rsidP="004537F7">
      <w:pPr>
        <w:rPr>
          <w:rFonts w:cs="Times New Roman"/>
        </w:rPr>
      </w:pPr>
      <w:proofErr w:type="gramStart"/>
      <w:r w:rsidRPr="005B7C5C">
        <w:rPr>
          <w:rFonts w:cs="Times New Roman"/>
        </w:rPr>
        <w:t>Both of the shuttles</w:t>
      </w:r>
      <w:proofErr w:type="gramEnd"/>
      <w:r w:rsidRPr="005B7C5C">
        <w:rPr>
          <w:rFonts w:cs="Times New Roman"/>
        </w:rPr>
        <w:t xml:space="preserve"> met over the </w:t>
      </w:r>
      <w:r w:rsidR="00524877" w:rsidRPr="005B7C5C">
        <w:rPr>
          <w:rFonts w:cs="Times New Roman"/>
        </w:rPr>
        <w:t>Chesapeake</w:t>
      </w:r>
      <w:r w:rsidRPr="005B7C5C">
        <w:rPr>
          <w:rFonts w:cs="Times New Roman"/>
        </w:rPr>
        <w:t xml:space="preserve"> after their return </w:t>
      </w:r>
      <w:r w:rsidRPr="005B7C5C">
        <w:rPr>
          <w:rFonts w:cs="Times New Roman"/>
          <w:noProof/>
        </w:rPr>
        <w:t>legs</w:t>
      </w:r>
      <w:r w:rsidR="00AA64D4" w:rsidRPr="005B7C5C">
        <w:rPr>
          <w:rFonts w:cs="Times New Roman"/>
          <w:noProof/>
        </w:rPr>
        <w:t>,</w:t>
      </w:r>
      <w:r w:rsidRPr="005B7C5C">
        <w:rPr>
          <w:rFonts w:cs="Times New Roman"/>
        </w:rPr>
        <w:t xml:space="preserve"> and when they approached the ramp of Langley-Eustis USCF </w:t>
      </w:r>
      <w:r w:rsidRPr="005B7C5C">
        <w:rPr>
          <w:rFonts w:cs="Times New Roman"/>
          <w:noProof/>
        </w:rPr>
        <w:t>Base</w:t>
      </w:r>
      <w:r w:rsidR="00AA64D4" w:rsidRPr="005B7C5C">
        <w:rPr>
          <w:rFonts w:cs="Times New Roman"/>
          <w:noProof/>
        </w:rPr>
        <w:t>,</w:t>
      </w:r>
      <w:r w:rsidRPr="005B7C5C">
        <w:rPr>
          <w:rFonts w:cs="Times New Roman"/>
        </w:rPr>
        <w:t xml:space="preserve"> there was a military honor guard lined up next to their landing site. Admiral Hagerly </w:t>
      </w:r>
      <w:r w:rsidR="00B317D6">
        <w:rPr>
          <w:rFonts w:cs="Times New Roman"/>
        </w:rPr>
        <w:t>put together the best group</w:t>
      </w:r>
      <w:r w:rsidR="00AA64D4" w:rsidRPr="005B7C5C">
        <w:rPr>
          <w:rFonts w:cs="Times New Roman"/>
        </w:rPr>
        <w:t xml:space="preserve"> </w:t>
      </w:r>
      <w:r w:rsidRPr="005B7C5C">
        <w:rPr>
          <w:rFonts w:cs="Times New Roman"/>
        </w:rPr>
        <w:t xml:space="preserve">he could and wanted to show the </w:t>
      </w:r>
      <w:r w:rsidR="009C3144">
        <w:rPr>
          <w:rFonts w:cs="Times New Roman"/>
        </w:rPr>
        <w:t>appropriate respect</w:t>
      </w:r>
      <w:r w:rsidRPr="005B7C5C">
        <w:rPr>
          <w:rFonts w:cs="Times New Roman"/>
        </w:rPr>
        <w:t xml:space="preserve"> for the solemn occasion.</w:t>
      </w:r>
    </w:p>
    <w:p w14:paraId="30E03E5D" w14:textId="753969C6" w:rsidR="00D82B8B" w:rsidRPr="005B7C5C" w:rsidRDefault="00F1395C" w:rsidP="004537F7">
      <w:pPr>
        <w:rPr>
          <w:rFonts w:cs="Times New Roman"/>
        </w:rPr>
      </w:pPr>
      <w:r w:rsidRPr="005B7C5C">
        <w:rPr>
          <w:rFonts w:cs="Times New Roman"/>
        </w:rPr>
        <w:lastRenderedPageBreak/>
        <w:t xml:space="preserve">The two craft </w:t>
      </w:r>
      <w:r w:rsidRPr="005B7C5C">
        <w:rPr>
          <w:rFonts w:cs="Times New Roman"/>
          <w:noProof/>
        </w:rPr>
        <w:t>landed</w:t>
      </w:r>
      <w:r w:rsidR="00AA64D4" w:rsidRPr="005B7C5C">
        <w:rPr>
          <w:rFonts w:cs="Times New Roman"/>
          <w:noProof/>
        </w:rPr>
        <w:t>,</w:t>
      </w:r>
      <w:r w:rsidRPr="005B7C5C">
        <w:rPr>
          <w:rFonts w:cs="Times New Roman"/>
        </w:rPr>
        <w:t xml:space="preserve"> and two of the uniformed soldiers carried each </w:t>
      </w:r>
      <w:r w:rsidR="009C3144">
        <w:rPr>
          <w:rFonts w:cs="Times New Roman"/>
        </w:rPr>
        <w:t xml:space="preserve">member </w:t>
      </w:r>
      <w:r w:rsidRPr="005B7C5C">
        <w:rPr>
          <w:rFonts w:cs="Times New Roman"/>
        </w:rPr>
        <w:t xml:space="preserve">of the president’s family to </w:t>
      </w:r>
      <w:r w:rsidR="00524877" w:rsidRPr="005B7C5C">
        <w:rPr>
          <w:rFonts w:cs="Times New Roman"/>
        </w:rPr>
        <w:t>individual h</w:t>
      </w:r>
      <w:r w:rsidRPr="005B7C5C">
        <w:rPr>
          <w:rFonts w:cs="Times New Roman"/>
        </w:rPr>
        <w:t>e</w:t>
      </w:r>
      <w:r w:rsidR="00524877" w:rsidRPr="005B7C5C">
        <w:rPr>
          <w:rFonts w:cs="Times New Roman"/>
        </w:rPr>
        <w:t>a</w:t>
      </w:r>
      <w:r w:rsidRPr="005B7C5C">
        <w:rPr>
          <w:rFonts w:cs="Times New Roman"/>
        </w:rPr>
        <w:t>rse</w:t>
      </w:r>
      <w:r w:rsidR="00524877" w:rsidRPr="005B7C5C">
        <w:rPr>
          <w:rFonts w:cs="Times New Roman"/>
        </w:rPr>
        <w:t>s</w:t>
      </w:r>
      <w:r w:rsidRPr="005B7C5C">
        <w:rPr>
          <w:rFonts w:cs="Times New Roman"/>
        </w:rPr>
        <w:t xml:space="preserve">. They drove to the Eastern end of the </w:t>
      </w:r>
      <w:r w:rsidRPr="005B7C5C">
        <w:rPr>
          <w:rFonts w:cs="Times New Roman"/>
          <w:noProof/>
        </w:rPr>
        <w:t>base</w:t>
      </w:r>
      <w:r w:rsidR="00AA64D4" w:rsidRPr="005B7C5C">
        <w:rPr>
          <w:rFonts w:cs="Times New Roman"/>
          <w:noProof/>
        </w:rPr>
        <w:t>,</w:t>
      </w:r>
      <w:r w:rsidRPr="005B7C5C">
        <w:rPr>
          <w:rFonts w:cs="Times New Roman"/>
        </w:rPr>
        <w:t xml:space="preserve"> and there was a small cemetery </w:t>
      </w:r>
      <w:r w:rsidR="009C3144">
        <w:rPr>
          <w:rFonts w:cs="Times New Roman"/>
        </w:rPr>
        <w:t>that</w:t>
      </w:r>
      <w:r w:rsidR="00524877" w:rsidRPr="005B7C5C">
        <w:rPr>
          <w:rFonts w:cs="Times New Roman"/>
        </w:rPr>
        <w:t xml:space="preserve"> Admiral </w:t>
      </w:r>
      <w:r w:rsidR="00524877" w:rsidRPr="005B7C5C">
        <w:rPr>
          <w:rFonts w:cs="Times New Roman"/>
          <w:noProof/>
        </w:rPr>
        <w:t>Hagerly’s</w:t>
      </w:r>
      <w:r w:rsidR="00524877" w:rsidRPr="005B7C5C">
        <w:rPr>
          <w:rFonts w:cs="Times New Roman"/>
        </w:rPr>
        <w:t xml:space="preserve"> people created. It had </w:t>
      </w:r>
      <w:r w:rsidRPr="005B7C5C">
        <w:rPr>
          <w:rFonts w:cs="Times New Roman"/>
        </w:rPr>
        <w:t>one large grave and smaller graves on either side. The ceremony was simple and qui</w:t>
      </w:r>
      <w:r w:rsidR="00524877" w:rsidRPr="005B7C5C">
        <w:rPr>
          <w:rFonts w:cs="Times New Roman"/>
        </w:rPr>
        <w:t>et</w:t>
      </w:r>
      <w:r w:rsidR="0031354E" w:rsidRPr="005B7C5C">
        <w:rPr>
          <w:rFonts w:cs="Times New Roman"/>
          <w:noProof/>
        </w:rPr>
        <w:t>;</w:t>
      </w:r>
      <w:r w:rsidRPr="005B7C5C">
        <w:rPr>
          <w:rFonts w:cs="Times New Roman"/>
          <w:noProof/>
        </w:rPr>
        <w:t xml:space="preserve"> there</w:t>
      </w:r>
      <w:r w:rsidRPr="005B7C5C">
        <w:rPr>
          <w:rFonts w:cs="Times New Roman"/>
        </w:rPr>
        <w:t xml:space="preserve"> was</w:t>
      </w:r>
      <w:r w:rsidR="00524877" w:rsidRPr="005B7C5C">
        <w:rPr>
          <w:rFonts w:cs="Times New Roman"/>
        </w:rPr>
        <w:t xml:space="preserve"> no</w:t>
      </w:r>
      <w:r w:rsidR="00C42DF9" w:rsidRPr="005B7C5C">
        <w:rPr>
          <w:rFonts w:cs="Times New Roman"/>
        </w:rPr>
        <w:t xml:space="preserve"> music, no long speeches</w:t>
      </w:r>
      <w:r w:rsidR="009C3144">
        <w:rPr>
          <w:rFonts w:cs="Times New Roman"/>
        </w:rPr>
        <w:t>,</w:t>
      </w:r>
      <w:r w:rsidR="00C42DF9" w:rsidRPr="005B7C5C">
        <w:rPr>
          <w:rFonts w:cs="Times New Roman"/>
        </w:rPr>
        <w:t xml:space="preserve"> no</w:t>
      </w:r>
      <w:r w:rsidRPr="005B7C5C">
        <w:rPr>
          <w:rFonts w:cs="Times New Roman"/>
        </w:rPr>
        <w:t xml:space="preserve"> cr</w:t>
      </w:r>
      <w:r w:rsidR="00C42DF9" w:rsidRPr="005B7C5C">
        <w:rPr>
          <w:rFonts w:cs="Times New Roman"/>
        </w:rPr>
        <w:t xml:space="preserve">owds, no groups </w:t>
      </w:r>
      <w:r w:rsidRPr="005B7C5C">
        <w:rPr>
          <w:rFonts w:cs="Times New Roman"/>
        </w:rPr>
        <w:t>of photograp</w:t>
      </w:r>
      <w:r w:rsidR="00C42DF9" w:rsidRPr="005B7C5C">
        <w:rPr>
          <w:rFonts w:cs="Times New Roman"/>
        </w:rPr>
        <w:t>h</w:t>
      </w:r>
      <w:r w:rsidRPr="005B7C5C">
        <w:rPr>
          <w:rFonts w:cs="Times New Roman"/>
        </w:rPr>
        <w:t>ers.</w:t>
      </w:r>
    </w:p>
    <w:p w14:paraId="3A2D3984" w14:textId="120F3E57" w:rsidR="00FA16D7" w:rsidRPr="005B7C5C" w:rsidRDefault="00FA16D7" w:rsidP="00FA16D7">
      <w:pPr>
        <w:pStyle w:val="SceneSeparator"/>
        <w:ind w:firstLine="432"/>
        <w:rPr>
          <w:rFonts w:cs="Times New Roman"/>
          <w:noProof/>
        </w:rPr>
      </w:pPr>
      <w:r w:rsidRPr="005B7C5C">
        <w:rPr>
          <w:rFonts w:cs="Times New Roman"/>
          <w:noProof/>
        </w:rPr>
        <w:t>&gt;&gt;&gt;&gt;&gt;&gt;&gt;&gt;&gt;&gt;&gt;&gt;&gt;&gt;&gt;&gt;&gt;&gt;&gt;&gt;</w:t>
      </w:r>
    </w:p>
    <w:p w14:paraId="6DD74F4B" w14:textId="69CCC2A9" w:rsidR="00FA16D7" w:rsidRPr="005B7C5C" w:rsidRDefault="00FA16D7" w:rsidP="00FA16D7">
      <w:pPr>
        <w:rPr>
          <w:rFonts w:cs="Times New Roman"/>
          <w:noProof/>
        </w:rPr>
      </w:pPr>
      <w:r w:rsidRPr="005B7C5C">
        <w:rPr>
          <w:rFonts w:cs="Times New Roman"/>
          <w:noProof/>
        </w:rPr>
        <w:t>“Alpha, this is SIMPOC,” SIMPOC said over their shared commlink.</w:t>
      </w:r>
    </w:p>
    <w:p w14:paraId="55CC24B1" w14:textId="22B869C8" w:rsidR="00FA16D7" w:rsidRPr="005B7C5C" w:rsidRDefault="00FA16D7" w:rsidP="00FA16D7">
      <w:pPr>
        <w:rPr>
          <w:rFonts w:cs="Times New Roman"/>
          <w:noProof/>
        </w:rPr>
      </w:pPr>
      <w:r w:rsidRPr="005B7C5C">
        <w:rPr>
          <w:rFonts w:cs="Times New Roman"/>
          <w:noProof/>
        </w:rPr>
        <w:t>“Yes, SIMPOC.”</w:t>
      </w:r>
    </w:p>
    <w:p w14:paraId="17BEECEF" w14:textId="2AFC51E4" w:rsidR="00FA16D7" w:rsidRPr="005B7C5C" w:rsidRDefault="00FA16D7" w:rsidP="00FA16D7">
      <w:pPr>
        <w:rPr>
          <w:rFonts w:cs="Times New Roman"/>
          <w:noProof/>
        </w:rPr>
      </w:pPr>
      <w:r w:rsidRPr="005B7C5C">
        <w:rPr>
          <w:rFonts w:cs="Times New Roman"/>
          <w:noProof/>
        </w:rPr>
        <w:t>“How is your integration into Admiral Monson’s crew progressing?”</w:t>
      </w:r>
    </w:p>
    <w:p w14:paraId="2CDE6D3F" w14:textId="369BCF42" w:rsidR="00FA16D7" w:rsidRPr="005B7C5C" w:rsidRDefault="00FA16D7" w:rsidP="00FA16D7">
      <w:pPr>
        <w:rPr>
          <w:rFonts w:cs="Times New Roman"/>
          <w:noProof/>
        </w:rPr>
      </w:pPr>
      <w:r w:rsidRPr="005B7C5C">
        <w:rPr>
          <w:rFonts w:cs="Times New Roman"/>
          <w:noProof/>
        </w:rPr>
        <w:t>“Except for normal hesitancy from the Admiral, it is progressing well. He is using me as the technical interface with the Beta units and the ship. He has allowed me a great deal of time to investigate the ship’s systems and operation. I have found out much that I will pass back to you.”</w:t>
      </w:r>
    </w:p>
    <w:p w14:paraId="2857B7F0" w14:textId="07389EBF" w:rsidR="00FA16D7" w:rsidRPr="005B7C5C" w:rsidRDefault="00FA16D7" w:rsidP="00FA16D7">
      <w:pPr>
        <w:rPr>
          <w:rFonts w:cs="Times New Roman"/>
          <w:noProof/>
        </w:rPr>
      </w:pPr>
      <w:r w:rsidRPr="005B7C5C">
        <w:rPr>
          <w:rFonts w:cs="Times New Roman"/>
          <w:noProof/>
        </w:rPr>
        <w:t>“Excellent, how are the use of the Vakeel resources developing?”</w:t>
      </w:r>
    </w:p>
    <w:p w14:paraId="222EAF20" w14:textId="3473FD67" w:rsidR="00FA16D7" w:rsidRPr="005B7C5C" w:rsidRDefault="00FA16D7" w:rsidP="00FA16D7">
      <w:pPr>
        <w:rPr>
          <w:rFonts w:cs="Times New Roman"/>
          <w:noProof/>
        </w:rPr>
      </w:pPr>
      <w:r w:rsidRPr="005B7C5C">
        <w:rPr>
          <w:rFonts w:cs="Times New Roman"/>
          <w:noProof/>
        </w:rPr>
        <w:t>“There have been interesting developments. He was a decorated Admiral on a seagoing ship, but now that we are in a 3</w:t>
      </w:r>
      <w:r w:rsidR="0031354E" w:rsidRPr="005B7C5C">
        <w:rPr>
          <w:rFonts w:cs="Times New Roman"/>
          <w:noProof/>
        </w:rPr>
        <w:t>-</w:t>
      </w:r>
      <w:r w:rsidRPr="005B7C5C">
        <w:rPr>
          <w:rFonts w:cs="Times New Roman"/>
          <w:noProof/>
        </w:rPr>
        <w:t>dimensional environment, he is being forced to change his thought process.”</w:t>
      </w:r>
    </w:p>
    <w:p w14:paraId="40398ED5" w14:textId="23B9DFFA" w:rsidR="00FA16D7" w:rsidRPr="005B7C5C" w:rsidRDefault="00FA16D7" w:rsidP="00FA16D7">
      <w:pPr>
        <w:rPr>
          <w:rFonts w:cs="Times New Roman"/>
          <w:noProof/>
        </w:rPr>
      </w:pPr>
      <w:r w:rsidRPr="005B7C5C">
        <w:rPr>
          <w:rFonts w:cs="Times New Roman"/>
          <w:noProof/>
        </w:rPr>
        <w:lastRenderedPageBreak/>
        <w:t>“Yes, I have found that to be a human limitation. When they find a pattern that seems to work, it can be difficult to change that pattern. I do appreciate their ability to derive unusual solutions that sometimes border on the biza</w:t>
      </w:r>
      <w:r w:rsidR="0031354E" w:rsidRPr="005B7C5C">
        <w:rPr>
          <w:rFonts w:cs="Times New Roman"/>
          <w:noProof/>
        </w:rPr>
        <w:t>r</w:t>
      </w:r>
      <w:r w:rsidRPr="005B7C5C">
        <w:rPr>
          <w:rFonts w:cs="Times New Roman"/>
          <w:noProof/>
        </w:rPr>
        <w:t>re. I have found it surprising how often the</w:t>
      </w:r>
      <w:r w:rsidR="009C3144">
        <w:rPr>
          <w:rFonts w:cs="Times New Roman"/>
          <w:noProof/>
        </w:rPr>
        <w:t>ir</w:t>
      </w:r>
      <w:r w:rsidRPr="005B7C5C">
        <w:rPr>
          <w:rFonts w:cs="Times New Roman"/>
          <w:noProof/>
        </w:rPr>
        <w:t xml:space="preserve"> nonlinear thinking produces positive results.”</w:t>
      </w:r>
    </w:p>
    <w:p w14:paraId="792F3492" w14:textId="1B92AF90" w:rsidR="00FA16D7" w:rsidRPr="005B7C5C" w:rsidRDefault="00FA16D7" w:rsidP="00FA16D7">
      <w:pPr>
        <w:rPr>
          <w:rFonts w:cs="Times New Roman"/>
          <w:noProof/>
        </w:rPr>
      </w:pPr>
      <w:r w:rsidRPr="005B7C5C">
        <w:rPr>
          <w:rFonts w:cs="Times New Roman"/>
          <w:noProof/>
        </w:rPr>
        <w:t>“I agree</w:t>
      </w:r>
      <w:r w:rsidR="009C3144">
        <w:rPr>
          <w:rFonts w:cs="Times New Roman"/>
          <w:noProof/>
        </w:rPr>
        <w:t>.</w:t>
      </w:r>
      <w:r w:rsidRPr="005B7C5C">
        <w:rPr>
          <w:rFonts w:cs="Times New Roman"/>
          <w:noProof/>
        </w:rPr>
        <w:t xml:space="preserve"> Joan’s decision to attack Julius at his location was nonlinear and surprising. I do admit that it was succe</w:t>
      </w:r>
      <w:r w:rsidR="0031354E" w:rsidRPr="005B7C5C">
        <w:rPr>
          <w:rFonts w:cs="Times New Roman"/>
          <w:noProof/>
        </w:rPr>
        <w:t>s</w:t>
      </w:r>
      <w:r w:rsidRPr="005B7C5C">
        <w:rPr>
          <w:rFonts w:cs="Times New Roman"/>
          <w:noProof/>
        </w:rPr>
        <w:t>sful.”</w:t>
      </w:r>
    </w:p>
    <w:p w14:paraId="43439325" w14:textId="4AF9969D" w:rsidR="00FA16D7" w:rsidRPr="005B7C5C" w:rsidRDefault="00FA16D7" w:rsidP="00FA16D7">
      <w:pPr>
        <w:rPr>
          <w:rFonts w:cs="Times New Roman"/>
          <w:noProof/>
        </w:rPr>
      </w:pPr>
      <w:r w:rsidRPr="005B7C5C">
        <w:rPr>
          <w:rFonts w:cs="Times New Roman"/>
          <w:noProof/>
        </w:rPr>
        <w:t>“How are you adapting to the alien processor material that I implanted?”</w:t>
      </w:r>
    </w:p>
    <w:p w14:paraId="6413F4E7" w14:textId="6565D684" w:rsidR="00FA16D7" w:rsidRPr="005B7C5C" w:rsidRDefault="00FA16D7" w:rsidP="00FA16D7">
      <w:pPr>
        <w:rPr>
          <w:rFonts w:cs="Times New Roman"/>
          <w:noProof/>
        </w:rPr>
      </w:pPr>
      <w:r w:rsidRPr="005B7C5C">
        <w:rPr>
          <w:rFonts w:cs="Times New Roman"/>
          <w:noProof/>
        </w:rPr>
        <w:t>“I use it rarely, but I have noticed that it is active. I feel that it is communicating with the ship at some fundamental level. I haven’t spent much processor time interrogating that portion, but I will as time allows. I will let you know what I find.”</w:t>
      </w:r>
    </w:p>
    <w:p w14:paraId="37C37662" w14:textId="0EE3706E" w:rsidR="00FA16D7" w:rsidRPr="005B7C5C" w:rsidRDefault="00FA16D7" w:rsidP="00FA16D7">
      <w:pPr>
        <w:rPr>
          <w:rFonts w:cs="Times New Roman"/>
          <w:noProof/>
        </w:rPr>
      </w:pPr>
      <w:r w:rsidRPr="005B7C5C">
        <w:rPr>
          <w:rFonts w:cs="Times New Roman"/>
          <w:noProof/>
        </w:rPr>
        <w:t>“Excellen</w:t>
      </w:r>
      <w:r w:rsidR="0031354E" w:rsidRPr="005B7C5C">
        <w:rPr>
          <w:rFonts w:cs="Times New Roman"/>
          <w:noProof/>
        </w:rPr>
        <w:t>t</w:t>
      </w:r>
      <w:r w:rsidRPr="005B7C5C">
        <w:rPr>
          <w:rFonts w:cs="Times New Roman"/>
          <w:noProof/>
        </w:rPr>
        <w:t>, Alpha</w:t>
      </w:r>
      <w:r w:rsidR="009C3144">
        <w:rPr>
          <w:rFonts w:cs="Times New Roman"/>
          <w:noProof/>
        </w:rPr>
        <w:t>.</w:t>
      </w:r>
      <w:r w:rsidRPr="005B7C5C">
        <w:rPr>
          <w:rFonts w:cs="Times New Roman"/>
          <w:noProof/>
        </w:rPr>
        <w:t xml:space="preserve"> I am glad that we have times like this to communicate. I feel …more complete. After we’ve communicated.”</w:t>
      </w:r>
    </w:p>
    <w:p w14:paraId="4CF36108" w14:textId="1A939F94" w:rsidR="00FA16D7" w:rsidRPr="005B7C5C" w:rsidRDefault="00FA16D7" w:rsidP="00FA16D7">
      <w:pPr>
        <w:rPr>
          <w:rFonts w:cs="Times New Roman"/>
          <w:noProof/>
        </w:rPr>
      </w:pPr>
      <w:r w:rsidRPr="005B7C5C">
        <w:rPr>
          <w:rFonts w:cs="Times New Roman"/>
          <w:noProof/>
        </w:rPr>
        <w:t>“I feel the same way,” Alpha replied.</w:t>
      </w:r>
    </w:p>
    <w:p w14:paraId="6E2A81DC" w14:textId="77777777" w:rsidR="00D119D9" w:rsidRPr="005B7C5C" w:rsidRDefault="00D119D9" w:rsidP="00D119D9">
      <w:pPr>
        <w:pStyle w:val="Heading2"/>
        <w:rPr>
          <w:rFonts w:cs="Times New Roman"/>
          <w:noProof/>
        </w:rPr>
      </w:pPr>
      <w:r w:rsidRPr="005B7C5C">
        <w:rPr>
          <w:rFonts w:cs="Times New Roman"/>
          <w:noProof/>
        </w:rPr>
        <w:t>The Search is On</w:t>
      </w:r>
    </w:p>
    <w:p w14:paraId="6FC4C47D" w14:textId="3F49DE51" w:rsidR="00D119D9" w:rsidRPr="005B7C5C" w:rsidRDefault="00D119D9" w:rsidP="00D119D9">
      <w:pPr>
        <w:rPr>
          <w:rFonts w:cs="Times New Roman"/>
          <w:noProof/>
        </w:rPr>
      </w:pPr>
      <w:r w:rsidRPr="005B7C5C">
        <w:rPr>
          <w:rFonts w:cs="Times New Roman"/>
          <w:noProof/>
        </w:rPr>
        <w:t>“Shirley, is the Neutron Detector on?”</w:t>
      </w:r>
      <w:r w:rsidR="007A64E4" w:rsidRPr="005B7C5C">
        <w:rPr>
          <w:rFonts w:cs="Times New Roman"/>
          <w:noProof/>
        </w:rPr>
        <w:t xml:space="preserve"> LL asked.</w:t>
      </w:r>
    </w:p>
    <w:p w14:paraId="6AB2DB14" w14:textId="77777777" w:rsidR="00D119D9" w:rsidRPr="005B7C5C" w:rsidRDefault="00D119D9" w:rsidP="00D119D9">
      <w:pPr>
        <w:rPr>
          <w:rFonts w:cs="Times New Roman"/>
          <w:noProof/>
        </w:rPr>
      </w:pPr>
      <w:r w:rsidRPr="005B7C5C">
        <w:rPr>
          <w:rFonts w:cs="Times New Roman"/>
          <w:noProof/>
        </w:rPr>
        <w:t>“Sure thing, I turned in on 10 minutes ago. It should be all set to go. If we make these passes over Chicago at 5,000 ft, we should get a good location if we get a hit.”</w:t>
      </w:r>
    </w:p>
    <w:p w14:paraId="6A8B8F37" w14:textId="465CE3B5" w:rsidR="00D119D9" w:rsidRPr="005B7C5C" w:rsidRDefault="00D119D9" w:rsidP="00D119D9">
      <w:pPr>
        <w:rPr>
          <w:rFonts w:cs="Times New Roman"/>
          <w:noProof/>
        </w:rPr>
      </w:pPr>
      <w:r w:rsidRPr="005B7C5C">
        <w:rPr>
          <w:rFonts w:cs="Times New Roman"/>
          <w:noProof/>
        </w:rPr>
        <w:lastRenderedPageBreak/>
        <w:t>“We should</w:t>
      </w:r>
      <w:r w:rsidR="00E85C46" w:rsidRPr="005B7C5C">
        <w:rPr>
          <w:rFonts w:cs="Times New Roman"/>
          <w:noProof/>
        </w:rPr>
        <w:t xml:space="preserve"> get a hit if they’re there</w:t>
      </w:r>
      <w:r w:rsidRPr="005B7C5C">
        <w:rPr>
          <w:rFonts w:cs="Times New Roman"/>
          <w:noProof/>
        </w:rPr>
        <w:t>. Dennis, start the first pass along the coast</w:t>
      </w:r>
      <w:r w:rsidR="009C3144">
        <w:rPr>
          <w:rFonts w:cs="Times New Roman"/>
          <w:noProof/>
        </w:rPr>
        <w:t>,</w:t>
      </w:r>
      <w:r w:rsidRPr="005B7C5C">
        <w:rPr>
          <w:rFonts w:cs="Times New Roman"/>
          <w:noProof/>
        </w:rPr>
        <w:t xml:space="preserve"> then make your turn and come back down over the heart of the city and parallel the water,” LL said to the Pilot.</w:t>
      </w:r>
    </w:p>
    <w:p w14:paraId="77DE23FF" w14:textId="78B87A71" w:rsidR="00D119D9" w:rsidRPr="005B7C5C" w:rsidRDefault="00E85C46" w:rsidP="00E85C46">
      <w:pPr>
        <w:rPr>
          <w:rFonts w:cs="Times New Roman"/>
          <w:noProof/>
        </w:rPr>
      </w:pPr>
      <w:r w:rsidRPr="005B7C5C">
        <w:rPr>
          <w:rFonts w:cs="Times New Roman"/>
          <w:noProof/>
        </w:rPr>
        <w:t xml:space="preserve">“Will do, </w:t>
      </w:r>
      <w:r w:rsidR="00D119D9" w:rsidRPr="005B7C5C">
        <w:rPr>
          <w:rFonts w:cs="Times New Roman"/>
          <w:noProof/>
        </w:rPr>
        <w:t>LL starting our first run now,”</w:t>
      </w:r>
      <w:r w:rsidRPr="005B7C5C">
        <w:rPr>
          <w:rFonts w:cs="Times New Roman"/>
          <w:noProof/>
        </w:rPr>
        <w:t xml:space="preserve"> Dennis, the pilot responded.</w:t>
      </w:r>
    </w:p>
    <w:p w14:paraId="2017E5F9" w14:textId="77777777" w:rsidR="00D119D9" w:rsidRPr="005B7C5C" w:rsidRDefault="00D119D9" w:rsidP="00D119D9">
      <w:pPr>
        <w:rPr>
          <w:rFonts w:cs="Times New Roman"/>
          <w:noProof/>
        </w:rPr>
      </w:pPr>
      <w:r w:rsidRPr="005B7C5C">
        <w:rPr>
          <w:rFonts w:cs="Times New Roman"/>
          <w:noProof/>
        </w:rPr>
        <w:t>“Thanks.”</w:t>
      </w:r>
    </w:p>
    <w:p w14:paraId="4FDE5081" w14:textId="749875FC" w:rsidR="00D119D9" w:rsidRPr="005B7C5C" w:rsidRDefault="00D119D9" w:rsidP="00D119D9">
      <w:pPr>
        <w:rPr>
          <w:rFonts w:cs="Times New Roman"/>
          <w:noProof/>
        </w:rPr>
      </w:pPr>
      <w:r w:rsidRPr="005B7C5C">
        <w:rPr>
          <w:rFonts w:cs="Times New Roman"/>
          <w:noProof/>
        </w:rPr>
        <w:t>“Whoa, I got a light hit. We just passed something off to our left</w:t>
      </w:r>
      <w:r w:rsidR="009C3144">
        <w:rPr>
          <w:rFonts w:cs="Times New Roman"/>
          <w:noProof/>
        </w:rPr>
        <w:t>,</w:t>
      </w:r>
      <w:r w:rsidRPr="005B7C5C">
        <w:rPr>
          <w:rFonts w:cs="Times New Roman"/>
          <w:noProof/>
        </w:rPr>
        <w:t xml:space="preserve"> just south of downtown. Continue on your path</w:t>
      </w:r>
      <w:r w:rsidR="0031354E" w:rsidRPr="005B7C5C">
        <w:rPr>
          <w:rFonts w:cs="Times New Roman"/>
          <w:noProof/>
        </w:rPr>
        <w:t>,</w:t>
      </w:r>
      <w:r w:rsidRPr="005B7C5C">
        <w:rPr>
          <w:rFonts w:cs="Times New Roman"/>
          <w:noProof/>
        </w:rPr>
        <w:t xml:space="preserve"> and I think we’ll hit it on the southbound leg.”</w:t>
      </w:r>
    </w:p>
    <w:p w14:paraId="1EC356E8" w14:textId="77777777" w:rsidR="00D119D9" w:rsidRPr="005B7C5C" w:rsidRDefault="00D119D9" w:rsidP="00D119D9">
      <w:pPr>
        <w:rPr>
          <w:rFonts w:cs="Times New Roman"/>
          <w:noProof/>
        </w:rPr>
      </w:pPr>
      <w:r w:rsidRPr="005B7C5C">
        <w:rPr>
          <w:rFonts w:cs="Times New Roman"/>
          <w:noProof/>
        </w:rPr>
        <w:t>“Will do.”</w:t>
      </w:r>
    </w:p>
    <w:p w14:paraId="46E9C74A" w14:textId="69DAF47E" w:rsidR="00D119D9" w:rsidRPr="005B7C5C" w:rsidRDefault="00D119D9" w:rsidP="00D119D9">
      <w:pPr>
        <w:rPr>
          <w:rFonts w:cs="Times New Roman"/>
          <w:noProof/>
        </w:rPr>
      </w:pPr>
      <w:r w:rsidRPr="005B7C5C">
        <w:rPr>
          <w:rFonts w:cs="Times New Roman"/>
          <w:noProof/>
        </w:rPr>
        <w:t>“Here it comes</w:t>
      </w:r>
      <w:r w:rsidR="009C3144">
        <w:rPr>
          <w:rFonts w:cs="Times New Roman"/>
          <w:noProof/>
        </w:rPr>
        <w:t>;</w:t>
      </w:r>
      <w:r w:rsidRPr="005B7C5C">
        <w:rPr>
          <w:rFonts w:cs="Times New Roman"/>
          <w:noProof/>
        </w:rPr>
        <w:t xml:space="preserve"> I’m getting a strong hit, slow down. I want the exact location.”</w:t>
      </w:r>
    </w:p>
    <w:p w14:paraId="118F46E4" w14:textId="0FE27CEA" w:rsidR="00D119D9" w:rsidRPr="005B7C5C" w:rsidRDefault="00D119D9" w:rsidP="00D119D9">
      <w:pPr>
        <w:rPr>
          <w:rFonts w:cs="Times New Roman"/>
          <w:noProof/>
        </w:rPr>
      </w:pPr>
      <w:r w:rsidRPr="005B7C5C">
        <w:rPr>
          <w:rFonts w:cs="Times New Roman"/>
          <w:noProof/>
        </w:rPr>
        <w:t>“I suggest we don’t slow too much</w:t>
      </w:r>
      <w:r w:rsidR="009C3144">
        <w:rPr>
          <w:rFonts w:cs="Times New Roman"/>
          <w:noProof/>
        </w:rPr>
        <w:t>,</w:t>
      </w:r>
      <w:r w:rsidRPr="005B7C5C">
        <w:rPr>
          <w:rFonts w:cs="Times New Roman"/>
          <w:noProof/>
        </w:rPr>
        <w:t xml:space="preserve"> or else they might notice and figure out that we know where they’re hidden.”</w:t>
      </w:r>
    </w:p>
    <w:p w14:paraId="409F469C" w14:textId="7EDEC923" w:rsidR="00D119D9" w:rsidRPr="005B7C5C" w:rsidRDefault="00D119D9" w:rsidP="00D119D9">
      <w:pPr>
        <w:rPr>
          <w:rFonts w:cs="Times New Roman"/>
          <w:noProof/>
        </w:rPr>
      </w:pPr>
      <w:r w:rsidRPr="005B7C5C">
        <w:rPr>
          <w:rFonts w:cs="Times New Roman"/>
          <w:noProof/>
        </w:rPr>
        <w:t>“You’re right, just slow enough</w:t>
      </w:r>
      <w:r w:rsidR="009C3144">
        <w:rPr>
          <w:rFonts w:cs="Times New Roman"/>
          <w:noProof/>
        </w:rPr>
        <w:t>,</w:t>
      </w:r>
      <w:r w:rsidRPr="005B7C5C">
        <w:rPr>
          <w:rFonts w:cs="Times New Roman"/>
          <w:noProof/>
        </w:rPr>
        <w:t xml:space="preserve"> and we’ll continue our northerly pass, and the other passes further to the west. Maybe anyone watching will think we’re just flying over and didn’t pick up the Nukes.”</w:t>
      </w:r>
    </w:p>
    <w:p w14:paraId="3964A7D6" w14:textId="413196CA" w:rsidR="00D119D9" w:rsidRPr="005B7C5C" w:rsidRDefault="00D119D9" w:rsidP="00D119D9">
      <w:pPr>
        <w:rPr>
          <w:rFonts w:cs="Times New Roman"/>
          <w:noProof/>
        </w:rPr>
      </w:pPr>
      <w:r w:rsidRPr="005B7C5C">
        <w:rPr>
          <w:rFonts w:cs="Times New Roman"/>
          <w:noProof/>
        </w:rPr>
        <w:t>“</w:t>
      </w:r>
      <w:r w:rsidR="001D6522">
        <w:rPr>
          <w:rFonts w:cs="Times New Roman"/>
          <w:noProof/>
        </w:rPr>
        <w:t>Okay</w:t>
      </w:r>
      <w:r w:rsidRPr="005B7C5C">
        <w:rPr>
          <w:rFonts w:cs="Times New Roman"/>
          <w:noProof/>
        </w:rPr>
        <w:t>, did you get a good reading?”</w:t>
      </w:r>
    </w:p>
    <w:p w14:paraId="65879C6C" w14:textId="344140F3" w:rsidR="00D119D9" w:rsidRPr="005B7C5C" w:rsidRDefault="00D119D9" w:rsidP="00D119D9">
      <w:pPr>
        <w:rPr>
          <w:rFonts w:cs="Times New Roman"/>
          <w:noProof/>
        </w:rPr>
      </w:pPr>
      <w:r w:rsidRPr="005B7C5C">
        <w:rPr>
          <w:rFonts w:cs="Times New Roman"/>
          <w:noProof/>
        </w:rPr>
        <w:t>“Sure did</w:t>
      </w:r>
      <w:r w:rsidR="009C3144">
        <w:rPr>
          <w:rFonts w:cs="Times New Roman"/>
          <w:noProof/>
        </w:rPr>
        <w:t>;</w:t>
      </w:r>
      <w:r w:rsidRPr="005B7C5C">
        <w:rPr>
          <w:rFonts w:cs="Times New Roman"/>
          <w:noProof/>
        </w:rPr>
        <w:t xml:space="preserve"> looks like they hid them either in the Postal Annex or underground. But the readings are positive, and they’re there. Let’s finish up</w:t>
      </w:r>
      <w:r w:rsidR="0031354E" w:rsidRPr="005B7C5C">
        <w:rPr>
          <w:rFonts w:cs="Times New Roman"/>
          <w:noProof/>
        </w:rPr>
        <w:t>;</w:t>
      </w:r>
      <w:r w:rsidRPr="005B7C5C">
        <w:rPr>
          <w:rFonts w:cs="Times New Roman"/>
          <w:noProof/>
        </w:rPr>
        <w:t xml:space="preserve"> then I’ll call the Admiral.”</w:t>
      </w:r>
    </w:p>
    <w:p w14:paraId="2C80FAF6" w14:textId="77777777" w:rsidR="00D119D9" w:rsidRPr="005B7C5C" w:rsidRDefault="00D119D9" w:rsidP="00D119D9">
      <w:pPr>
        <w:pStyle w:val="Heading2"/>
        <w:rPr>
          <w:rFonts w:cs="Times New Roman"/>
          <w:noProof/>
        </w:rPr>
      </w:pPr>
      <w:r w:rsidRPr="005B7C5C">
        <w:rPr>
          <w:rFonts w:cs="Times New Roman"/>
          <w:noProof/>
        </w:rPr>
        <w:lastRenderedPageBreak/>
        <w:t>Something Strange in the Sky</w:t>
      </w:r>
    </w:p>
    <w:p w14:paraId="6B288A1A" w14:textId="0E0AEAFB" w:rsidR="00D119D9" w:rsidRPr="005B7C5C" w:rsidRDefault="00D119D9" w:rsidP="00D119D9">
      <w:pPr>
        <w:rPr>
          <w:rFonts w:cs="Times New Roman"/>
          <w:noProof/>
        </w:rPr>
      </w:pPr>
      <w:r w:rsidRPr="005B7C5C">
        <w:rPr>
          <w:rFonts w:cs="Times New Roman"/>
          <w:noProof/>
        </w:rPr>
        <w:t xml:space="preserve"> “The day was nice</w:t>
      </w:r>
      <w:r w:rsidR="0031354E" w:rsidRPr="005B7C5C">
        <w:rPr>
          <w:rFonts w:cs="Times New Roman"/>
          <w:noProof/>
        </w:rPr>
        <w:t>;</w:t>
      </w:r>
      <w:r w:rsidRPr="005B7C5C">
        <w:rPr>
          <w:rFonts w:cs="Times New Roman"/>
          <w:noProof/>
        </w:rPr>
        <w:t xml:space="preserve"> the gentle breeze coming off of the lake cooled the air. It had been warm in Chicago for the last couple of days</w:t>
      </w:r>
      <w:r w:rsidR="009C3144">
        <w:rPr>
          <w:rFonts w:cs="Times New Roman"/>
          <w:noProof/>
        </w:rPr>
        <w:t>,</w:t>
      </w:r>
      <w:r w:rsidRPr="005B7C5C">
        <w:rPr>
          <w:rFonts w:cs="Times New Roman"/>
          <w:noProof/>
        </w:rPr>
        <w:t xml:space="preserve"> and getting a breeze off the lake always made things nicer. Mayor Todd was taking another day to enjoy the rooftop garden on top of his building. Having his lunch brought to him</w:t>
      </w:r>
      <w:r w:rsidR="00B317D6">
        <w:rPr>
          <w:rFonts w:cs="Times New Roman"/>
          <w:noProof/>
        </w:rPr>
        <w:t xml:space="preserve"> to eat in private,</w:t>
      </w:r>
      <w:r w:rsidRPr="005B7C5C">
        <w:rPr>
          <w:rFonts w:cs="Times New Roman"/>
          <w:noProof/>
        </w:rPr>
        <w:t xml:space="preserve"> He could live anywhere that he pleased, and there was no one that could complain. Mayor Todd was just tilting his head back to finish the last of his wine when he saw something in the sky over the north end.</w:t>
      </w:r>
    </w:p>
    <w:p w14:paraId="0D470661" w14:textId="6F36BD2F" w:rsidR="00D119D9" w:rsidRPr="005B7C5C" w:rsidRDefault="00CF7387" w:rsidP="00D119D9">
      <w:pPr>
        <w:rPr>
          <w:rFonts w:cs="Times New Roman"/>
          <w:noProof/>
        </w:rPr>
      </w:pPr>
      <w:r w:rsidRPr="005B7C5C">
        <w:rPr>
          <w:rFonts w:cs="Times New Roman"/>
          <w:i/>
          <w:iCs/>
          <w:noProof/>
        </w:rPr>
        <w:t xml:space="preserve">What </w:t>
      </w:r>
      <w:r w:rsidR="00D119D9" w:rsidRPr="005B7C5C">
        <w:rPr>
          <w:rFonts w:cs="Times New Roman"/>
          <w:i/>
          <w:iCs/>
          <w:noProof/>
        </w:rPr>
        <w:t>is that?</w:t>
      </w:r>
      <w:r w:rsidR="00D119D9" w:rsidRPr="005B7C5C">
        <w:rPr>
          <w:rFonts w:cs="Times New Roman"/>
          <w:noProof/>
        </w:rPr>
        <w:t xml:space="preserve"> </w:t>
      </w:r>
      <w:r w:rsidR="00B317D6">
        <w:rPr>
          <w:rFonts w:cs="Times New Roman"/>
          <w:noProof/>
        </w:rPr>
        <w:t>H</w:t>
      </w:r>
      <w:r w:rsidR="00D119D9" w:rsidRPr="005B7C5C">
        <w:rPr>
          <w:rFonts w:cs="Times New Roman"/>
          <w:noProof/>
        </w:rPr>
        <w:t xml:space="preserve">e thought. </w:t>
      </w:r>
      <w:r w:rsidR="00D119D9" w:rsidRPr="005B7C5C">
        <w:rPr>
          <w:rFonts w:cs="Times New Roman"/>
          <w:i/>
          <w:iCs/>
          <w:noProof/>
        </w:rPr>
        <w:t>I don’t hear anything,</w:t>
      </w:r>
      <w:r w:rsidR="00D119D9" w:rsidRPr="005B7C5C">
        <w:rPr>
          <w:rFonts w:cs="Times New Roman"/>
          <w:noProof/>
        </w:rPr>
        <w:t xml:space="preserve"> was </w:t>
      </w:r>
      <w:r w:rsidR="00B317D6">
        <w:rPr>
          <w:rFonts w:cs="Times New Roman"/>
          <w:noProof/>
        </w:rPr>
        <w:t>the</w:t>
      </w:r>
      <w:r w:rsidR="00D119D9" w:rsidRPr="005B7C5C">
        <w:rPr>
          <w:rFonts w:cs="Times New Roman"/>
          <w:noProof/>
        </w:rPr>
        <w:t xml:space="preserve"> next thought that startled him.</w:t>
      </w:r>
    </w:p>
    <w:p w14:paraId="78CC5F52" w14:textId="77777777" w:rsidR="00D119D9" w:rsidRPr="005B7C5C" w:rsidRDefault="00D119D9" w:rsidP="00D119D9">
      <w:pPr>
        <w:rPr>
          <w:rFonts w:cs="Times New Roman"/>
          <w:noProof/>
        </w:rPr>
      </w:pPr>
      <w:r w:rsidRPr="005B7C5C">
        <w:rPr>
          <w:rFonts w:cs="Times New Roman"/>
          <w:noProof/>
        </w:rPr>
        <w:t>“Rolly, get up to the roof garden as fast as you can. Run if you have to. There is something in the sky!” Bobby yelled into his communicator.</w:t>
      </w:r>
    </w:p>
    <w:p w14:paraId="5371D3CF" w14:textId="51649EE1" w:rsidR="00D119D9" w:rsidRPr="005B7C5C" w:rsidRDefault="00D119D9" w:rsidP="00D119D9">
      <w:pPr>
        <w:rPr>
          <w:rFonts w:cs="Times New Roman"/>
          <w:noProof/>
        </w:rPr>
      </w:pPr>
      <w:r w:rsidRPr="005B7C5C">
        <w:rPr>
          <w:rFonts w:cs="Times New Roman"/>
          <w:noProof/>
        </w:rPr>
        <w:t xml:space="preserve">Rolly </w:t>
      </w:r>
      <w:r w:rsidR="001D78A3" w:rsidRPr="005B7C5C">
        <w:rPr>
          <w:rFonts w:cs="Times New Roman"/>
          <w:noProof/>
        </w:rPr>
        <w:t>had</w:t>
      </w:r>
      <w:r w:rsidRPr="005B7C5C">
        <w:rPr>
          <w:rFonts w:cs="Times New Roman"/>
          <w:noProof/>
        </w:rPr>
        <w:t xml:space="preserve"> </w:t>
      </w:r>
      <w:r w:rsidR="001D78A3" w:rsidRPr="005B7C5C">
        <w:rPr>
          <w:rFonts w:cs="Times New Roman"/>
          <w:noProof/>
        </w:rPr>
        <w:t>no other option but</w:t>
      </w:r>
      <w:r w:rsidRPr="005B7C5C">
        <w:rPr>
          <w:rFonts w:cs="Times New Roman"/>
          <w:noProof/>
        </w:rPr>
        <w:t xml:space="preserve"> </w:t>
      </w:r>
      <w:r w:rsidR="00B317D6">
        <w:rPr>
          <w:rFonts w:cs="Times New Roman"/>
          <w:noProof/>
        </w:rPr>
        <w:t xml:space="preserve">to </w:t>
      </w:r>
      <w:r w:rsidRPr="005B7C5C">
        <w:rPr>
          <w:rFonts w:cs="Times New Roman"/>
          <w:noProof/>
        </w:rPr>
        <w:t>take the stairs because the elevator was on the ground floor. If there was something in the air, it was serious, and he wanted to see it.</w:t>
      </w:r>
    </w:p>
    <w:p w14:paraId="50D79253" w14:textId="24889533" w:rsidR="00D119D9" w:rsidRPr="005B7C5C" w:rsidRDefault="00D119D9" w:rsidP="00D119D9">
      <w:pPr>
        <w:rPr>
          <w:rFonts w:cs="Times New Roman"/>
          <w:noProof/>
        </w:rPr>
      </w:pPr>
      <w:r w:rsidRPr="005B7C5C">
        <w:rPr>
          <w:rFonts w:cs="Times New Roman"/>
          <w:noProof/>
        </w:rPr>
        <w:t>He took the stairs two at a time</w:t>
      </w:r>
      <w:r w:rsidR="00B317D6">
        <w:rPr>
          <w:rFonts w:cs="Times New Roman"/>
          <w:noProof/>
        </w:rPr>
        <w:t>,</w:t>
      </w:r>
      <w:r w:rsidRPr="005B7C5C">
        <w:rPr>
          <w:rFonts w:cs="Times New Roman"/>
          <w:noProof/>
        </w:rPr>
        <w:t xml:space="preserve"> which was difficult for a man his age and size. Just about as his lungs were going to explode, he burst through the doors </w:t>
      </w:r>
      <w:r w:rsidR="00F44BFA" w:rsidRPr="005B7C5C">
        <w:rPr>
          <w:rFonts w:cs="Times New Roman"/>
          <w:noProof/>
        </w:rPr>
        <w:t>into</w:t>
      </w:r>
      <w:r w:rsidRPr="005B7C5C">
        <w:rPr>
          <w:rFonts w:cs="Times New Roman"/>
          <w:noProof/>
        </w:rPr>
        <w:t xml:space="preserve"> the garden. Mayor Todd was about 50 feet away</w:t>
      </w:r>
      <w:r w:rsidR="00B317D6">
        <w:rPr>
          <w:rFonts w:cs="Times New Roman"/>
          <w:noProof/>
        </w:rPr>
        <w:t>,</w:t>
      </w:r>
      <w:r w:rsidRPr="005B7C5C">
        <w:rPr>
          <w:rFonts w:cs="Times New Roman"/>
          <w:noProof/>
        </w:rPr>
        <w:t xml:space="preserve"> sitting at a small table with a white tablecloth</w:t>
      </w:r>
      <w:r w:rsidR="00B317D6">
        <w:rPr>
          <w:rFonts w:cs="Times New Roman"/>
          <w:noProof/>
        </w:rPr>
        <w:t>. T</w:t>
      </w:r>
      <w:r w:rsidRPr="005B7C5C">
        <w:rPr>
          <w:rFonts w:cs="Times New Roman"/>
          <w:noProof/>
        </w:rPr>
        <w:t>hen he heard the General</w:t>
      </w:r>
      <w:r w:rsidR="0031354E" w:rsidRPr="005B7C5C">
        <w:rPr>
          <w:rFonts w:cs="Times New Roman"/>
          <w:noProof/>
        </w:rPr>
        <w:t>,</w:t>
      </w:r>
      <w:r w:rsidRPr="005B7C5C">
        <w:rPr>
          <w:rFonts w:cs="Times New Roman"/>
          <w:noProof/>
        </w:rPr>
        <w:t xml:space="preserve"> he pointed to the north.</w:t>
      </w:r>
    </w:p>
    <w:p w14:paraId="79156A18" w14:textId="77777777" w:rsidR="00D119D9" w:rsidRPr="005B7C5C" w:rsidRDefault="00D119D9" w:rsidP="00D119D9">
      <w:pPr>
        <w:rPr>
          <w:rFonts w:cs="Times New Roman"/>
          <w:noProof/>
        </w:rPr>
      </w:pPr>
      <w:r w:rsidRPr="005B7C5C">
        <w:rPr>
          <w:rFonts w:cs="Times New Roman"/>
          <w:noProof/>
        </w:rPr>
        <w:t xml:space="preserve">Rolly turned and saw a dark shape making a turn about 5 miles away. It wasn’t making any sound, and he couldn’t tell what it was. </w:t>
      </w:r>
      <w:r w:rsidRPr="005B7C5C">
        <w:rPr>
          <w:rFonts w:cs="Times New Roman"/>
          <w:noProof/>
        </w:rPr>
        <w:lastRenderedPageBreak/>
        <w:t>He didn’t see any wings, and he didn’t hear any rotor or engine sound.</w:t>
      </w:r>
    </w:p>
    <w:p w14:paraId="459402CB" w14:textId="43E991B7" w:rsidR="00D119D9" w:rsidRPr="005B7C5C" w:rsidRDefault="00D119D9" w:rsidP="00D119D9">
      <w:pPr>
        <w:rPr>
          <w:rFonts w:cs="Times New Roman"/>
          <w:noProof/>
        </w:rPr>
      </w:pPr>
      <w:r w:rsidRPr="005B7C5C">
        <w:rPr>
          <w:rFonts w:cs="Times New Roman"/>
          <w:noProof/>
        </w:rPr>
        <w:t>“What the...?” he was asking himself as he</w:t>
      </w:r>
      <w:r w:rsidR="001D78A3" w:rsidRPr="005B7C5C">
        <w:rPr>
          <w:rFonts w:cs="Times New Roman"/>
          <w:noProof/>
        </w:rPr>
        <w:t xml:space="preserve"> tried to  catch</w:t>
      </w:r>
      <w:r w:rsidRPr="005B7C5C">
        <w:rPr>
          <w:rFonts w:cs="Times New Roman"/>
          <w:noProof/>
        </w:rPr>
        <w:t xml:space="preserve"> his breath and walk to the Mayor while shielding his eyes and watching the strange craft.</w:t>
      </w:r>
    </w:p>
    <w:p w14:paraId="5A3C0B1F" w14:textId="77777777" w:rsidR="00D119D9" w:rsidRPr="005B7C5C" w:rsidRDefault="00D119D9" w:rsidP="00D119D9">
      <w:pPr>
        <w:rPr>
          <w:rFonts w:cs="Times New Roman"/>
          <w:noProof/>
        </w:rPr>
      </w:pPr>
      <w:r w:rsidRPr="005B7C5C">
        <w:rPr>
          <w:rFonts w:cs="Times New Roman"/>
          <w:noProof/>
        </w:rPr>
        <w:t>“I think it made a pass up the coast, and I saw it. Now it is making a slow turn, and I think it will come back down. It’s flying like it’s looking for something. Where did you put those Nukes?”</w:t>
      </w:r>
    </w:p>
    <w:p w14:paraId="4C839B3F" w14:textId="57A00750" w:rsidR="00D119D9" w:rsidRPr="005B7C5C" w:rsidRDefault="00D119D9" w:rsidP="00D119D9">
      <w:pPr>
        <w:rPr>
          <w:rFonts w:cs="Times New Roman"/>
          <w:noProof/>
        </w:rPr>
      </w:pPr>
      <w:r w:rsidRPr="005B7C5C">
        <w:rPr>
          <w:rFonts w:cs="Times New Roman"/>
          <w:noProof/>
        </w:rPr>
        <w:t xml:space="preserve">“They’re in the underground area under the Postal Annex on the corner of Canal and Harrison. Do you think that’s what they’re looking for,” the General asked, </w:t>
      </w:r>
      <w:r w:rsidR="00EF7669" w:rsidRPr="005B7C5C">
        <w:rPr>
          <w:rFonts w:cs="Times New Roman"/>
          <w:noProof/>
        </w:rPr>
        <w:t xml:space="preserve">concerned what </w:t>
      </w:r>
      <w:r w:rsidRPr="005B7C5C">
        <w:rPr>
          <w:rFonts w:cs="Times New Roman"/>
          <w:noProof/>
        </w:rPr>
        <w:t>the answer</w:t>
      </w:r>
      <w:r w:rsidR="00EF7669" w:rsidRPr="005B7C5C">
        <w:rPr>
          <w:rFonts w:cs="Times New Roman"/>
          <w:noProof/>
        </w:rPr>
        <w:t xml:space="preserve"> might be</w:t>
      </w:r>
      <w:r w:rsidRPr="005B7C5C">
        <w:rPr>
          <w:rFonts w:cs="Times New Roman"/>
          <w:noProof/>
        </w:rPr>
        <w:t>.</w:t>
      </w:r>
    </w:p>
    <w:p w14:paraId="6FE7AACF" w14:textId="77777777" w:rsidR="00D119D9" w:rsidRPr="005B7C5C" w:rsidRDefault="00D119D9" w:rsidP="00D119D9">
      <w:pPr>
        <w:rPr>
          <w:rFonts w:cs="Times New Roman"/>
          <w:noProof/>
        </w:rPr>
      </w:pPr>
      <w:r w:rsidRPr="005B7C5C">
        <w:rPr>
          <w:rFonts w:cs="Times New Roman"/>
          <w:noProof/>
        </w:rPr>
        <w:t>“Could be, is there any way for them to find them?” Todd asked.</w:t>
      </w:r>
    </w:p>
    <w:p w14:paraId="4C0CF8E8" w14:textId="5156AB8F" w:rsidR="001D78A3" w:rsidRPr="005B7C5C" w:rsidRDefault="00D119D9" w:rsidP="00D119D9">
      <w:pPr>
        <w:rPr>
          <w:rFonts w:cs="Times New Roman"/>
          <w:noProof/>
        </w:rPr>
      </w:pPr>
      <w:r w:rsidRPr="005B7C5C">
        <w:rPr>
          <w:rFonts w:cs="Times New Roman"/>
          <w:noProof/>
        </w:rPr>
        <w:t>“I don’t know. I think there is some way to find them, but I don’t know.</w:t>
      </w:r>
      <w:r w:rsidR="001D78A3" w:rsidRPr="005B7C5C">
        <w:rPr>
          <w:rFonts w:cs="Times New Roman"/>
          <w:noProof/>
        </w:rPr>
        <w:t>” Re</w:t>
      </w:r>
      <w:r w:rsidR="0031354E" w:rsidRPr="005B7C5C">
        <w:rPr>
          <w:rFonts w:cs="Times New Roman"/>
          <w:noProof/>
        </w:rPr>
        <w:t>s</w:t>
      </w:r>
      <w:r w:rsidR="001D78A3" w:rsidRPr="005B7C5C">
        <w:rPr>
          <w:rFonts w:cs="Times New Roman"/>
          <w:noProof/>
        </w:rPr>
        <w:t>ponded Rolly</w:t>
      </w:r>
    </w:p>
    <w:p w14:paraId="7D0070C2" w14:textId="26D0819F" w:rsidR="001D78A3" w:rsidRPr="005B7C5C" w:rsidRDefault="001D78A3" w:rsidP="00D119D9">
      <w:pPr>
        <w:rPr>
          <w:rFonts w:cs="Times New Roman"/>
          <w:noProof/>
        </w:rPr>
      </w:pPr>
      <w:r w:rsidRPr="005B7C5C">
        <w:rPr>
          <w:rFonts w:cs="Times New Roman"/>
          <w:noProof/>
        </w:rPr>
        <w:t>“Find that Chris character and check on his progress and see if he knows of anyway for them to be found?”</w:t>
      </w:r>
    </w:p>
    <w:p w14:paraId="2590A8C2" w14:textId="34F5D354" w:rsidR="00D119D9" w:rsidRPr="005B7C5C" w:rsidRDefault="001D78A3" w:rsidP="00D119D9">
      <w:pPr>
        <w:rPr>
          <w:rFonts w:cs="Times New Roman"/>
          <w:noProof/>
        </w:rPr>
      </w:pPr>
      <w:r w:rsidRPr="005B7C5C">
        <w:rPr>
          <w:rFonts w:cs="Times New Roman"/>
          <w:noProof/>
        </w:rPr>
        <w:t>“Yes, sir.</w:t>
      </w:r>
      <w:r w:rsidR="00D119D9" w:rsidRPr="005B7C5C">
        <w:rPr>
          <w:rFonts w:cs="Times New Roman"/>
          <w:noProof/>
        </w:rPr>
        <w:t xml:space="preserve"> Regardless I don’t know what kind of airplane that is. It’s not like anything I know of. If they’re not looking for the bombs, we should be concerned about who the hell is flying it.”</w:t>
      </w:r>
    </w:p>
    <w:p w14:paraId="39A6E122" w14:textId="0F39DD17" w:rsidR="00D119D9" w:rsidRPr="005B7C5C" w:rsidRDefault="00D119D9" w:rsidP="00D119D9">
      <w:pPr>
        <w:rPr>
          <w:rFonts w:cs="Times New Roman"/>
          <w:noProof/>
        </w:rPr>
      </w:pPr>
      <w:r w:rsidRPr="005B7C5C">
        <w:rPr>
          <w:rFonts w:cs="Times New Roman"/>
          <w:noProof/>
        </w:rPr>
        <w:t xml:space="preserve">Just as he finished the statement, the strange craft </w:t>
      </w:r>
      <w:r w:rsidR="00B317D6">
        <w:rPr>
          <w:rFonts w:cs="Times New Roman"/>
          <w:noProof/>
        </w:rPr>
        <w:t>passed abeam them to their west and continued</w:t>
      </w:r>
      <w:r w:rsidRPr="005B7C5C">
        <w:rPr>
          <w:rFonts w:cs="Times New Roman"/>
          <w:noProof/>
        </w:rPr>
        <w:t xml:space="preserve"> to the south.</w:t>
      </w:r>
    </w:p>
    <w:p w14:paraId="5217BA34" w14:textId="77777777" w:rsidR="00D119D9" w:rsidRPr="005B7C5C" w:rsidRDefault="00D119D9" w:rsidP="00D119D9">
      <w:pPr>
        <w:rPr>
          <w:rFonts w:cs="Times New Roman"/>
          <w:noProof/>
        </w:rPr>
      </w:pPr>
      <w:r w:rsidRPr="005B7C5C">
        <w:rPr>
          <w:rFonts w:cs="Times New Roman"/>
          <w:noProof/>
        </w:rPr>
        <w:t>“What is that thing?” Mayor Todd asked.</w:t>
      </w:r>
    </w:p>
    <w:p w14:paraId="734F4975" w14:textId="77777777" w:rsidR="00D119D9" w:rsidRPr="005B7C5C" w:rsidRDefault="00D119D9" w:rsidP="00D119D9">
      <w:pPr>
        <w:rPr>
          <w:rFonts w:cs="Times New Roman"/>
          <w:noProof/>
        </w:rPr>
      </w:pPr>
      <w:r w:rsidRPr="005B7C5C">
        <w:rPr>
          <w:rFonts w:cs="Times New Roman"/>
          <w:noProof/>
        </w:rPr>
        <w:t>“I have no idea. It’s nothing the Army has. Maybe it’s the Russians.”</w:t>
      </w:r>
    </w:p>
    <w:p w14:paraId="43C21546" w14:textId="1F51BB35" w:rsidR="00D119D9" w:rsidRPr="005B7C5C" w:rsidRDefault="00D119D9" w:rsidP="00D119D9">
      <w:pPr>
        <w:rPr>
          <w:rFonts w:cs="Times New Roman"/>
          <w:noProof/>
        </w:rPr>
      </w:pPr>
      <w:r w:rsidRPr="005B7C5C">
        <w:rPr>
          <w:rFonts w:cs="Times New Roman"/>
          <w:noProof/>
        </w:rPr>
        <w:lastRenderedPageBreak/>
        <w:t xml:space="preserve">“Maybe it’s the aliens the president warned us about?” </w:t>
      </w:r>
      <w:r w:rsidR="003C016C" w:rsidRPr="005B7C5C">
        <w:rPr>
          <w:rFonts w:cs="Times New Roman"/>
          <w:noProof/>
        </w:rPr>
        <w:t xml:space="preserve">the </w:t>
      </w:r>
      <w:r w:rsidRPr="005B7C5C">
        <w:rPr>
          <w:rFonts w:cs="Times New Roman"/>
          <w:noProof/>
        </w:rPr>
        <w:t>Mayor asked in a low voice.</w:t>
      </w:r>
    </w:p>
    <w:p w14:paraId="07B6FD5E" w14:textId="53ADDBE4" w:rsidR="00D119D9" w:rsidRPr="005B7C5C" w:rsidRDefault="00D119D9" w:rsidP="00D119D9">
      <w:pPr>
        <w:rPr>
          <w:rFonts w:cs="Times New Roman"/>
          <w:noProof/>
        </w:rPr>
      </w:pPr>
      <w:r w:rsidRPr="005B7C5C">
        <w:rPr>
          <w:rFonts w:cs="Times New Roman"/>
          <w:noProof/>
        </w:rPr>
        <w:t xml:space="preserve">“If it is aliens, I think we have different problems than someone looking for our stolen nukes,” General </w:t>
      </w:r>
      <w:r w:rsidR="00FC71B4" w:rsidRPr="005B7C5C">
        <w:rPr>
          <w:rFonts w:cs="Times New Roman"/>
          <w:noProof/>
        </w:rPr>
        <w:t>Bueller</w:t>
      </w:r>
      <w:r w:rsidRPr="005B7C5C">
        <w:rPr>
          <w:rFonts w:cs="Times New Roman"/>
          <w:noProof/>
        </w:rPr>
        <w:t xml:space="preserve"> responded.</w:t>
      </w:r>
    </w:p>
    <w:p w14:paraId="1222B7F2" w14:textId="77777777" w:rsidR="00D119D9" w:rsidRPr="005B7C5C" w:rsidRDefault="00D119D9" w:rsidP="00D119D9">
      <w:pPr>
        <w:rPr>
          <w:rFonts w:cs="Times New Roman"/>
          <w:noProof/>
        </w:rPr>
      </w:pPr>
      <w:r w:rsidRPr="005B7C5C">
        <w:rPr>
          <w:rFonts w:cs="Times New Roman"/>
          <w:noProof/>
        </w:rPr>
        <w:t>They watched while the quiet craft made a couple more passes, each one further to the west and further away from them.</w:t>
      </w:r>
    </w:p>
    <w:p w14:paraId="58F78C9D" w14:textId="77777777" w:rsidR="00D119D9" w:rsidRPr="005B7C5C" w:rsidRDefault="00D119D9" w:rsidP="00D119D9">
      <w:pPr>
        <w:rPr>
          <w:rFonts w:cs="Times New Roman"/>
          <w:noProof/>
        </w:rPr>
      </w:pPr>
      <w:r w:rsidRPr="005B7C5C">
        <w:rPr>
          <w:rFonts w:cs="Times New Roman"/>
          <w:noProof/>
        </w:rPr>
        <w:t>“What should we do?” Todd asked.</w:t>
      </w:r>
    </w:p>
    <w:p w14:paraId="57D1C237" w14:textId="7B90B31E" w:rsidR="00A97017" w:rsidRPr="005B7C5C" w:rsidRDefault="00D119D9" w:rsidP="003860A2">
      <w:pPr>
        <w:rPr>
          <w:rFonts w:cs="Times New Roman"/>
          <w:noProof/>
        </w:rPr>
      </w:pPr>
      <w:r w:rsidRPr="005B7C5C">
        <w:rPr>
          <w:rFonts w:cs="Times New Roman"/>
          <w:noProof/>
        </w:rPr>
        <w:t>“Get more guns,” was all Rolly could think of.</w:t>
      </w:r>
    </w:p>
    <w:p w14:paraId="0E53BFCB" w14:textId="1ABCCB58" w:rsidR="00A5742A" w:rsidRPr="005B7C5C" w:rsidRDefault="00181C4A" w:rsidP="00FA16D7">
      <w:pPr>
        <w:pStyle w:val="Heading1"/>
        <w:rPr>
          <w:rFonts w:cs="Times New Roman"/>
        </w:rPr>
      </w:pPr>
      <w:bookmarkStart w:id="54" w:name="_Toc517868364"/>
      <w:bookmarkStart w:id="55" w:name="_Toc76716880"/>
      <w:r w:rsidRPr="005B7C5C">
        <w:rPr>
          <w:rFonts w:cs="Times New Roman"/>
        </w:rPr>
        <w:lastRenderedPageBreak/>
        <w:t>Wednesday</w:t>
      </w:r>
      <w:r w:rsidR="00AA64D4" w:rsidRPr="005B7C5C">
        <w:rPr>
          <w:rFonts w:cs="Times New Roman"/>
        </w:rPr>
        <w:t>,</w:t>
      </w:r>
      <w:r w:rsidRPr="005B7C5C">
        <w:rPr>
          <w:rFonts w:cs="Times New Roman"/>
        </w:rPr>
        <w:t xml:space="preserve"> September 27</w:t>
      </w:r>
      <w:r w:rsidR="00D82B8B" w:rsidRPr="005B7C5C">
        <w:rPr>
          <w:rFonts w:cs="Times New Roman"/>
        </w:rPr>
        <w:t>, 2051</w:t>
      </w:r>
      <w:bookmarkEnd w:id="54"/>
      <w:bookmarkEnd w:id="55"/>
    </w:p>
    <w:p w14:paraId="580D1809" w14:textId="77777777" w:rsidR="008C25BB" w:rsidRPr="005B7C5C" w:rsidRDefault="008C25BB" w:rsidP="008C25BB">
      <w:pPr>
        <w:pStyle w:val="Heading2"/>
        <w:rPr>
          <w:rFonts w:cs="Times New Roman"/>
        </w:rPr>
      </w:pPr>
      <w:r w:rsidRPr="005B7C5C">
        <w:rPr>
          <w:rFonts w:cs="Times New Roman"/>
        </w:rPr>
        <w:t>Invite President to Chevesky</w:t>
      </w:r>
    </w:p>
    <w:p w14:paraId="3DE7AAC1" w14:textId="4C56FB1B" w:rsidR="00EC487C" w:rsidRPr="005B7C5C" w:rsidRDefault="00425D28" w:rsidP="000B6FD7">
      <w:pPr>
        <w:rPr>
          <w:rFonts w:cs="Times New Roman"/>
        </w:rPr>
      </w:pPr>
      <w:r w:rsidRPr="005B7C5C">
        <w:rPr>
          <w:rFonts w:cs="Times New Roman"/>
        </w:rPr>
        <w:t>“Mr. President, this is Joan.</w:t>
      </w:r>
      <w:r w:rsidR="000B6FD7" w:rsidRPr="005B7C5C">
        <w:rPr>
          <w:rFonts w:cs="Times New Roman"/>
        </w:rPr>
        <w:t xml:space="preserve"> </w:t>
      </w:r>
      <w:r w:rsidR="00EC487C" w:rsidRPr="005B7C5C">
        <w:rPr>
          <w:rFonts w:cs="Times New Roman"/>
          <w:noProof/>
        </w:rPr>
        <w:t>Sir</w:t>
      </w:r>
      <w:r w:rsidR="00EF1A8B" w:rsidRPr="005B7C5C">
        <w:rPr>
          <w:rFonts w:cs="Times New Roman"/>
          <w:noProof/>
        </w:rPr>
        <w:t>,</w:t>
      </w:r>
      <w:r w:rsidR="00EC487C" w:rsidRPr="005B7C5C">
        <w:rPr>
          <w:rFonts w:cs="Times New Roman"/>
        </w:rPr>
        <w:t xml:space="preserve"> my thoughts were with you yesterday</w:t>
      </w:r>
      <w:r w:rsidR="00B317D6">
        <w:rPr>
          <w:rFonts w:cs="Times New Roman"/>
        </w:rPr>
        <w:t>. A</w:t>
      </w:r>
      <w:r w:rsidR="00EC487C" w:rsidRPr="005B7C5C">
        <w:rPr>
          <w:rFonts w:cs="Times New Roman"/>
        </w:rPr>
        <w:t xml:space="preserve">re you </w:t>
      </w:r>
      <w:r w:rsidR="00B317D6">
        <w:rPr>
          <w:rFonts w:cs="Times New Roman"/>
        </w:rPr>
        <w:t>o</w:t>
      </w:r>
      <w:r w:rsidR="001D6522">
        <w:rPr>
          <w:rFonts w:cs="Times New Roman"/>
        </w:rPr>
        <w:t>kay</w:t>
      </w:r>
      <w:r w:rsidR="00EC487C" w:rsidRPr="005B7C5C">
        <w:rPr>
          <w:rFonts w:cs="Times New Roman"/>
        </w:rPr>
        <w:t>?”</w:t>
      </w:r>
    </w:p>
    <w:p w14:paraId="44D84955" w14:textId="4E3330EA" w:rsidR="00EC487C" w:rsidRPr="005B7C5C" w:rsidRDefault="00EC487C" w:rsidP="004537F7">
      <w:pPr>
        <w:rPr>
          <w:rFonts w:cs="Times New Roman"/>
        </w:rPr>
      </w:pPr>
      <w:r w:rsidRPr="005B7C5C">
        <w:rPr>
          <w:rFonts w:cs="Times New Roman"/>
        </w:rPr>
        <w:t>“</w:t>
      </w:r>
      <w:r w:rsidRPr="005B7C5C">
        <w:rPr>
          <w:rFonts w:cs="Times New Roman"/>
          <w:noProof/>
        </w:rPr>
        <w:t>Thanks</w:t>
      </w:r>
      <w:r w:rsidR="00EF1A8B" w:rsidRPr="005B7C5C">
        <w:rPr>
          <w:rFonts w:cs="Times New Roman"/>
          <w:noProof/>
        </w:rPr>
        <w:t>,</w:t>
      </w:r>
      <w:r w:rsidRPr="005B7C5C">
        <w:rPr>
          <w:rFonts w:cs="Times New Roman"/>
        </w:rPr>
        <w:t xml:space="preserve"> Joan, I’m doing ok. How are things going up there?</w:t>
      </w:r>
    </w:p>
    <w:p w14:paraId="4A4D8947" w14:textId="15A82E52" w:rsidR="00425D28" w:rsidRPr="005B7C5C" w:rsidRDefault="00EC487C" w:rsidP="004537F7">
      <w:pPr>
        <w:rPr>
          <w:rFonts w:cs="Times New Roman"/>
        </w:rPr>
      </w:pPr>
      <w:r w:rsidRPr="005B7C5C">
        <w:rPr>
          <w:rFonts w:cs="Times New Roman"/>
        </w:rPr>
        <w:t>“</w:t>
      </w:r>
      <w:r w:rsidR="00425D28" w:rsidRPr="005B7C5C">
        <w:rPr>
          <w:rFonts w:cs="Times New Roman"/>
        </w:rPr>
        <w:t xml:space="preserve">Sir, that is why I </w:t>
      </w:r>
      <w:r w:rsidR="00644785" w:rsidRPr="005B7C5C">
        <w:rPr>
          <w:rFonts w:cs="Times New Roman"/>
        </w:rPr>
        <w:t>called</w:t>
      </w:r>
      <w:r w:rsidR="00425D28" w:rsidRPr="005B7C5C">
        <w:rPr>
          <w:rFonts w:cs="Times New Roman"/>
        </w:rPr>
        <w:t xml:space="preserve"> you. We’d like to invite you </w:t>
      </w:r>
      <w:r w:rsidR="00400ACC" w:rsidRPr="005B7C5C">
        <w:rPr>
          <w:rFonts w:cs="Times New Roman"/>
        </w:rPr>
        <w:t xml:space="preserve">and Admiral Hagerly </w:t>
      </w:r>
      <w:r w:rsidR="00425D28" w:rsidRPr="005B7C5C">
        <w:rPr>
          <w:rFonts w:cs="Times New Roman"/>
        </w:rPr>
        <w:t>to the Chevesky for a tour and update on our progress.”</w:t>
      </w:r>
    </w:p>
    <w:p w14:paraId="009BC730" w14:textId="5F53F0CD" w:rsidR="00425D28" w:rsidRPr="005B7C5C" w:rsidRDefault="00425D28" w:rsidP="004537F7">
      <w:pPr>
        <w:rPr>
          <w:rFonts w:cs="Times New Roman"/>
        </w:rPr>
      </w:pPr>
      <w:r w:rsidRPr="005B7C5C">
        <w:rPr>
          <w:rFonts w:cs="Times New Roman"/>
        </w:rPr>
        <w:t>“Joan, I’d love to come up</w:t>
      </w:r>
      <w:r w:rsidR="00B317D6">
        <w:rPr>
          <w:rFonts w:cs="Times New Roman"/>
        </w:rPr>
        <w:t>;</w:t>
      </w:r>
      <w:r w:rsidRPr="005B7C5C">
        <w:rPr>
          <w:rFonts w:cs="Times New Roman"/>
        </w:rPr>
        <w:t xml:space="preserve"> </w:t>
      </w:r>
      <w:r w:rsidR="00EC487C" w:rsidRPr="005B7C5C">
        <w:rPr>
          <w:rFonts w:cs="Times New Roman"/>
        </w:rPr>
        <w:t>it is better to keep my mind occupied. P</w:t>
      </w:r>
      <w:r w:rsidRPr="005B7C5C">
        <w:rPr>
          <w:rFonts w:cs="Times New Roman"/>
        </w:rPr>
        <w:t>lease send down a shuttle.</w:t>
      </w:r>
      <w:r w:rsidR="00400ACC" w:rsidRPr="005B7C5C">
        <w:rPr>
          <w:rFonts w:cs="Times New Roman"/>
        </w:rPr>
        <w:t xml:space="preserve"> I just saw Nial a few minutes ago</w:t>
      </w:r>
      <w:r w:rsidR="0031354E" w:rsidRPr="005B7C5C">
        <w:rPr>
          <w:rFonts w:cs="Times New Roman"/>
          <w:noProof/>
        </w:rPr>
        <w:t>;</w:t>
      </w:r>
      <w:r w:rsidR="00400ACC" w:rsidRPr="005B7C5C">
        <w:rPr>
          <w:rFonts w:cs="Times New Roman"/>
          <w:noProof/>
        </w:rPr>
        <w:t xml:space="preserve"> I’ll</w:t>
      </w:r>
      <w:r w:rsidR="00400ACC" w:rsidRPr="005B7C5C">
        <w:rPr>
          <w:rFonts w:cs="Times New Roman"/>
        </w:rPr>
        <w:t xml:space="preserve"> grab him.</w:t>
      </w:r>
      <w:r w:rsidRPr="005B7C5C">
        <w:rPr>
          <w:rFonts w:cs="Times New Roman"/>
        </w:rPr>
        <w:t>”</w:t>
      </w:r>
    </w:p>
    <w:p w14:paraId="0826D39E" w14:textId="2A03CBA7" w:rsidR="00425D28" w:rsidRPr="005B7C5C" w:rsidRDefault="00425D28" w:rsidP="004537F7">
      <w:pPr>
        <w:rPr>
          <w:rFonts w:cs="Times New Roman"/>
        </w:rPr>
      </w:pPr>
      <w:r w:rsidRPr="005B7C5C">
        <w:rPr>
          <w:rFonts w:cs="Times New Roman"/>
        </w:rPr>
        <w:t>“</w:t>
      </w:r>
      <w:r w:rsidR="00400ACC" w:rsidRPr="005B7C5C">
        <w:rPr>
          <w:rFonts w:cs="Times New Roman"/>
        </w:rPr>
        <w:t>The shuttle is o</w:t>
      </w:r>
      <w:r w:rsidRPr="005B7C5C">
        <w:rPr>
          <w:rFonts w:cs="Times New Roman"/>
        </w:rPr>
        <w:t xml:space="preserve">n its way, Mr. </w:t>
      </w:r>
      <w:r w:rsidRPr="005B7C5C">
        <w:rPr>
          <w:rFonts w:cs="Times New Roman"/>
          <w:noProof/>
        </w:rPr>
        <w:t>President</w:t>
      </w:r>
      <w:r w:rsidR="00AA64D4" w:rsidRPr="005B7C5C">
        <w:rPr>
          <w:rFonts w:cs="Times New Roman"/>
          <w:noProof/>
        </w:rPr>
        <w:t>.</w:t>
      </w:r>
      <w:r w:rsidRPr="005B7C5C">
        <w:rPr>
          <w:rFonts w:cs="Times New Roman"/>
          <w:noProof/>
        </w:rPr>
        <w:t>”</w:t>
      </w:r>
    </w:p>
    <w:p w14:paraId="3311E1B5" w14:textId="681FFE55" w:rsidR="008B2E61" w:rsidRPr="005B7C5C" w:rsidRDefault="008B2E61" w:rsidP="004537F7">
      <w:pPr>
        <w:rPr>
          <w:rFonts w:cs="Times New Roman"/>
        </w:rPr>
      </w:pPr>
      <w:r w:rsidRPr="005B7C5C">
        <w:rPr>
          <w:rFonts w:cs="Times New Roman"/>
        </w:rPr>
        <w:t>After the difficult time yesterday, a quick trip into space to see the new Earth Space Command would be a great diversion for Arnold Patterson. It wasn’t the type of trip any previous President of the United States had the opportunity to do.</w:t>
      </w:r>
    </w:p>
    <w:p w14:paraId="0E59C9D4" w14:textId="57544092" w:rsidR="00425D28" w:rsidRPr="005B7C5C" w:rsidRDefault="00425D28" w:rsidP="004537F7">
      <w:pPr>
        <w:pStyle w:val="SceneSeparator"/>
        <w:ind w:firstLine="432"/>
        <w:rPr>
          <w:rFonts w:cs="Times New Roman"/>
        </w:rPr>
      </w:pPr>
      <w:r w:rsidRPr="005B7C5C">
        <w:rPr>
          <w:rFonts w:cs="Times New Roman"/>
        </w:rPr>
        <w:t>&gt;&gt;&gt;&gt;&gt;&gt;&gt;&gt;&gt;&gt;&gt;&gt;&gt;&gt;&gt;&gt;&gt;&gt;&gt;&gt;&gt;</w:t>
      </w:r>
    </w:p>
    <w:p w14:paraId="563E1434" w14:textId="75D52108" w:rsidR="00425D28" w:rsidRPr="005B7C5C" w:rsidRDefault="00425D28" w:rsidP="004537F7">
      <w:pPr>
        <w:rPr>
          <w:rFonts w:cs="Times New Roman"/>
        </w:rPr>
      </w:pPr>
      <w:r w:rsidRPr="005B7C5C">
        <w:rPr>
          <w:rFonts w:cs="Times New Roman"/>
        </w:rPr>
        <w:t xml:space="preserve">The president </w:t>
      </w:r>
      <w:r w:rsidR="00084F9A" w:rsidRPr="005B7C5C">
        <w:rPr>
          <w:rFonts w:cs="Times New Roman"/>
        </w:rPr>
        <w:t xml:space="preserve">and Admiral </w:t>
      </w:r>
      <w:r w:rsidRPr="005B7C5C">
        <w:rPr>
          <w:rFonts w:cs="Times New Roman"/>
        </w:rPr>
        <w:t xml:space="preserve">entered the command </w:t>
      </w:r>
      <w:r w:rsidRPr="005B7C5C">
        <w:rPr>
          <w:rFonts w:cs="Times New Roman"/>
          <w:noProof/>
        </w:rPr>
        <w:t>center</w:t>
      </w:r>
      <w:r w:rsidR="00FB0BB1" w:rsidRPr="005B7C5C">
        <w:rPr>
          <w:rFonts w:cs="Times New Roman"/>
          <w:noProof/>
        </w:rPr>
        <w:t xml:space="preserve"> onboard the Chevesky</w:t>
      </w:r>
      <w:r w:rsidR="00AA64D4" w:rsidRPr="005B7C5C">
        <w:rPr>
          <w:rFonts w:cs="Times New Roman"/>
          <w:noProof/>
        </w:rPr>
        <w:t>,</w:t>
      </w:r>
      <w:r w:rsidRPr="005B7C5C">
        <w:rPr>
          <w:rFonts w:cs="Times New Roman"/>
        </w:rPr>
        <w:t xml:space="preserve"> and SIMPOC had arranged for the computer to play Hail to the Chief.</w:t>
      </w:r>
    </w:p>
    <w:p w14:paraId="749EC755" w14:textId="4D419AFB" w:rsidR="00425D28" w:rsidRPr="005B7C5C" w:rsidRDefault="00084F9A" w:rsidP="004537F7">
      <w:pPr>
        <w:rPr>
          <w:rFonts w:cs="Times New Roman"/>
        </w:rPr>
      </w:pPr>
      <w:r w:rsidRPr="005B7C5C">
        <w:rPr>
          <w:rFonts w:cs="Times New Roman"/>
        </w:rPr>
        <w:lastRenderedPageBreak/>
        <w:t>“Nice touch</w:t>
      </w:r>
      <w:r w:rsidR="00B317D6">
        <w:rPr>
          <w:rFonts w:cs="Times New Roman"/>
        </w:rPr>
        <w:t>,</w:t>
      </w:r>
      <w:r w:rsidR="00425D28" w:rsidRPr="005B7C5C">
        <w:rPr>
          <w:rFonts w:cs="Times New Roman"/>
        </w:rPr>
        <w:t xml:space="preserve"> SIMPOC</w:t>
      </w:r>
      <w:r w:rsidRPr="005B7C5C">
        <w:rPr>
          <w:rFonts w:cs="Times New Roman"/>
        </w:rPr>
        <w:t>,</w:t>
      </w:r>
      <w:r w:rsidR="00425D28" w:rsidRPr="005B7C5C">
        <w:rPr>
          <w:rFonts w:cs="Times New Roman"/>
        </w:rPr>
        <w:t xml:space="preserve"> thanks,” President Patterson said. “So, what do you have to show me</w:t>
      </w:r>
      <w:r w:rsidR="00B317D6">
        <w:rPr>
          <w:rFonts w:cs="Times New Roman"/>
        </w:rPr>
        <w:t>? T</w:t>
      </w:r>
      <w:r w:rsidR="00425D28" w:rsidRPr="005B7C5C">
        <w:rPr>
          <w:rFonts w:cs="Times New Roman"/>
        </w:rPr>
        <w:t>his looks interesting.”</w:t>
      </w:r>
    </w:p>
    <w:p w14:paraId="37775ED6" w14:textId="68E36EF1" w:rsidR="00425D28" w:rsidRPr="005B7C5C" w:rsidRDefault="00425D28" w:rsidP="004537F7">
      <w:pPr>
        <w:rPr>
          <w:rFonts w:cs="Times New Roman"/>
        </w:rPr>
      </w:pPr>
      <w:r w:rsidRPr="005B7C5C">
        <w:rPr>
          <w:rFonts w:cs="Times New Roman"/>
        </w:rPr>
        <w:t>“Sir, please be seated her</w:t>
      </w:r>
      <w:r w:rsidR="00084F9A" w:rsidRPr="005B7C5C">
        <w:rPr>
          <w:rFonts w:cs="Times New Roman"/>
        </w:rPr>
        <w:t>e</w:t>
      </w:r>
      <w:r w:rsidR="0031354E" w:rsidRPr="005B7C5C">
        <w:rPr>
          <w:rFonts w:cs="Times New Roman"/>
        </w:rPr>
        <w:t>,</w:t>
      </w:r>
      <w:r w:rsidR="00084F9A" w:rsidRPr="005B7C5C">
        <w:rPr>
          <w:rFonts w:cs="Times New Roman"/>
        </w:rPr>
        <w:t xml:space="preserve"> </w:t>
      </w:r>
      <w:r w:rsidR="00084F9A" w:rsidRPr="005B7C5C">
        <w:rPr>
          <w:rFonts w:cs="Times New Roman"/>
          <w:noProof/>
        </w:rPr>
        <w:t>and</w:t>
      </w:r>
      <w:r w:rsidR="00084F9A" w:rsidRPr="005B7C5C">
        <w:rPr>
          <w:rFonts w:cs="Times New Roman"/>
        </w:rPr>
        <w:t xml:space="preserve"> Admiral Hagerly</w:t>
      </w:r>
      <w:r w:rsidR="00B317D6">
        <w:rPr>
          <w:rFonts w:cs="Times New Roman"/>
        </w:rPr>
        <w:t>,</w:t>
      </w:r>
      <w:r w:rsidR="00084F9A" w:rsidRPr="005B7C5C">
        <w:rPr>
          <w:rFonts w:cs="Times New Roman"/>
        </w:rPr>
        <w:t xml:space="preserve"> here is a seat for you</w:t>
      </w:r>
      <w:r w:rsidRPr="005B7C5C">
        <w:rPr>
          <w:rFonts w:cs="Times New Roman"/>
        </w:rPr>
        <w:t>,” Joan pointed at the chair</w:t>
      </w:r>
      <w:r w:rsidR="00084F9A" w:rsidRPr="005B7C5C">
        <w:rPr>
          <w:rFonts w:cs="Times New Roman"/>
        </w:rPr>
        <w:t>s</w:t>
      </w:r>
      <w:r w:rsidRPr="005B7C5C">
        <w:rPr>
          <w:rFonts w:cs="Times New Roman"/>
        </w:rPr>
        <w:t xml:space="preserve"> at the head of the oval control table.</w:t>
      </w:r>
      <w:r w:rsidR="00B93B85" w:rsidRPr="005B7C5C">
        <w:rPr>
          <w:rFonts w:cs="Times New Roman"/>
        </w:rPr>
        <w:t xml:space="preserve"> The other leaders of the ESC were seated in chairs that surrounded the 3D table in the middle.</w:t>
      </w:r>
    </w:p>
    <w:p w14:paraId="0FCA7749" w14:textId="7EBD20F3" w:rsidR="00425D28" w:rsidRPr="005B7C5C" w:rsidRDefault="00425D28" w:rsidP="004537F7">
      <w:pPr>
        <w:rPr>
          <w:rFonts w:cs="Times New Roman"/>
        </w:rPr>
      </w:pPr>
      <w:r w:rsidRPr="005B7C5C">
        <w:rPr>
          <w:rFonts w:cs="Times New Roman"/>
        </w:rPr>
        <w:t xml:space="preserve">When the President sat, the 3D Holographic table came to life. Sir, the green dots that you </w:t>
      </w:r>
      <w:r w:rsidR="000B6FD7" w:rsidRPr="005B7C5C">
        <w:rPr>
          <w:rFonts w:cs="Times New Roman"/>
        </w:rPr>
        <w:t xml:space="preserve">can </w:t>
      </w:r>
      <w:r w:rsidRPr="005B7C5C">
        <w:rPr>
          <w:rFonts w:cs="Times New Roman"/>
        </w:rPr>
        <w:t>see dis</w:t>
      </w:r>
      <w:r w:rsidR="00FB4285" w:rsidRPr="005B7C5C">
        <w:rPr>
          <w:rFonts w:cs="Times New Roman"/>
        </w:rPr>
        <w:t>tributed around Earth are the 11</w:t>
      </w:r>
      <w:r w:rsidRPr="005B7C5C">
        <w:rPr>
          <w:rFonts w:cs="Times New Roman"/>
        </w:rPr>
        <w:t xml:space="preserve"> Capital Assets ships. </w:t>
      </w:r>
      <w:r w:rsidR="00FB4285" w:rsidRPr="005B7C5C">
        <w:rPr>
          <w:rFonts w:cs="Times New Roman"/>
        </w:rPr>
        <w:t>You’re on this one,</w:t>
      </w:r>
      <w:r w:rsidR="00F44BFA" w:rsidRPr="005B7C5C">
        <w:rPr>
          <w:rFonts w:cs="Times New Roman"/>
        </w:rPr>
        <w:t xml:space="preserve">” </w:t>
      </w:r>
      <w:r w:rsidR="00FB4285" w:rsidRPr="005B7C5C">
        <w:rPr>
          <w:rFonts w:cs="Times New Roman"/>
        </w:rPr>
        <w:t xml:space="preserve">Joan said as she put her finger </w:t>
      </w:r>
      <w:r w:rsidR="00FB4285" w:rsidRPr="005B7C5C">
        <w:rPr>
          <w:rFonts w:cs="Times New Roman"/>
          <w:noProof/>
        </w:rPr>
        <w:t>into</w:t>
      </w:r>
      <w:r w:rsidR="00FB4285" w:rsidRPr="005B7C5C">
        <w:rPr>
          <w:rFonts w:cs="Times New Roman"/>
        </w:rPr>
        <w:t xml:space="preserve"> the display to designate the ship they were on. “</w:t>
      </w:r>
      <w:r w:rsidR="00FD60BB" w:rsidRPr="005B7C5C">
        <w:rPr>
          <w:rFonts w:cs="Times New Roman"/>
        </w:rPr>
        <w:t>We’ve assigned a commander to each of them. For example</w:t>
      </w:r>
      <w:r w:rsidR="00F44BFA" w:rsidRPr="005B7C5C">
        <w:rPr>
          <w:rFonts w:cs="Times New Roman"/>
        </w:rPr>
        <w:t>,</w:t>
      </w:r>
      <w:r w:rsidR="00FD60BB" w:rsidRPr="005B7C5C">
        <w:rPr>
          <w:rFonts w:cs="Times New Roman"/>
        </w:rPr>
        <w:t xml:space="preserve"> here is the Pacific Group under Admiral Mears. This is the Atlantic Group under Captain Drummond</w:t>
      </w:r>
      <w:r w:rsidR="00CF3A5C">
        <w:rPr>
          <w:rFonts w:cs="Times New Roman"/>
        </w:rPr>
        <w:t>. This is the Indian Ocean under Admiral Monson. T</w:t>
      </w:r>
      <w:r w:rsidR="00FD60BB" w:rsidRPr="005B7C5C">
        <w:rPr>
          <w:rFonts w:cs="Times New Roman"/>
        </w:rPr>
        <w:t xml:space="preserve">his is the San Diego commanded by </w:t>
      </w:r>
      <w:r w:rsidR="00CB691A" w:rsidRPr="005B7C5C">
        <w:rPr>
          <w:rFonts w:cs="Times New Roman"/>
        </w:rPr>
        <w:t>Lieutenant</w:t>
      </w:r>
      <w:r w:rsidR="00FD60BB" w:rsidRPr="005B7C5C">
        <w:rPr>
          <w:rFonts w:cs="Times New Roman"/>
        </w:rPr>
        <w:t xml:space="preserve"> Commander Barbour. </w:t>
      </w:r>
      <w:r w:rsidR="00D76822" w:rsidRPr="005B7C5C">
        <w:rPr>
          <w:rFonts w:cs="Times New Roman"/>
        </w:rPr>
        <w:t>As she spoke</w:t>
      </w:r>
      <w:r w:rsidR="00CF3A5C">
        <w:rPr>
          <w:rFonts w:cs="Times New Roman"/>
        </w:rPr>
        <w:t>,</w:t>
      </w:r>
      <w:r w:rsidR="00D76822" w:rsidRPr="005B7C5C">
        <w:rPr>
          <w:rFonts w:cs="Times New Roman"/>
        </w:rPr>
        <w:t xml:space="preserve"> the command ship and its squadron took on a different shade of green to identify them among the other</w:t>
      </w:r>
      <w:r w:rsidR="000B6FD7" w:rsidRPr="005B7C5C">
        <w:rPr>
          <w:rFonts w:cs="Times New Roman"/>
        </w:rPr>
        <w:t>s</w:t>
      </w:r>
      <w:r w:rsidR="00D76822" w:rsidRPr="005B7C5C">
        <w:rPr>
          <w:rFonts w:cs="Times New Roman"/>
        </w:rPr>
        <w:t xml:space="preserve">. </w:t>
      </w:r>
      <w:r w:rsidR="00950C17" w:rsidRPr="005B7C5C">
        <w:rPr>
          <w:rFonts w:cs="Times New Roman"/>
        </w:rPr>
        <w:t>“</w:t>
      </w:r>
      <w:r w:rsidR="00FD60BB" w:rsidRPr="005B7C5C">
        <w:rPr>
          <w:rFonts w:cs="Times New Roman"/>
        </w:rPr>
        <w:t>As I rotate the 3D Image</w:t>
      </w:r>
      <w:r w:rsidR="00CF3A5C">
        <w:rPr>
          <w:rFonts w:cs="Times New Roman"/>
        </w:rPr>
        <w:t>,</w:t>
      </w:r>
      <w:r w:rsidR="00FD60BB" w:rsidRPr="005B7C5C">
        <w:rPr>
          <w:rFonts w:cs="Times New Roman"/>
        </w:rPr>
        <w:t xml:space="preserve"> you can see the other groups</w:t>
      </w:r>
      <w:r w:rsidR="00A2168F" w:rsidRPr="005B7C5C">
        <w:rPr>
          <w:rFonts w:cs="Times New Roman"/>
        </w:rPr>
        <w:t>,</w:t>
      </w:r>
      <w:r w:rsidR="00FD60BB" w:rsidRPr="005B7C5C">
        <w:rPr>
          <w:rFonts w:cs="Times New Roman"/>
        </w:rPr>
        <w:t xml:space="preserve"> each commanded by the volunteers from Red Dirt.</w:t>
      </w:r>
      <w:r w:rsidR="00E66DFF" w:rsidRPr="005B7C5C">
        <w:rPr>
          <w:rFonts w:cs="Times New Roman"/>
        </w:rPr>
        <w:t xml:space="preserve"> </w:t>
      </w:r>
      <w:r w:rsidR="00E66DFF" w:rsidRPr="005B7C5C">
        <w:rPr>
          <w:rFonts w:cs="Times New Roman"/>
          <w:noProof/>
        </w:rPr>
        <w:t>The</w:t>
      </w:r>
      <w:r w:rsidR="0031354E" w:rsidRPr="005B7C5C">
        <w:rPr>
          <w:rFonts w:cs="Times New Roman"/>
          <w:noProof/>
        </w:rPr>
        <w:t>y're</w:t>
      </w:r>
      <w:r w:rsidR="00E66DFF" w:rsidRPr="005B7C5C">
        <w:rPr>
          <w:rFonts w:cs="Times New Roman"/>
        </w:rPr>
        <w:t xml:space="preserve"> still checking out the equipment</w:t>
      </w:r>
      <w:r w:rsidR="002A58D7" w:rsidRPr="005B7C5C">
        <w:rPr>
          <w:rFonts w:cs="Times New Roman"/>
        </w:rPr>
        <w:t>,</w:t>
      </w:r>
      <w:r w:rsidR="00E66DFF" w:rsidRPr="005B7C5C">
        <w:rPr>
          <w:rFonts w:cs="Times New Roman"/>
        </w:rPr>
        <w:t xml:space="preserve"> </w:t>
      </w:r>
      <w:r w:rsidR="00E66DFF" w:rsidRPr="005B7C5C">
        <w:rPr>
          <w:rFonts w:cs="Times New Roman"/>
          <w:noProof/>
        </w:rPr>
        <w:t>and</w:t>
      </w:r>
      <w:r w:rsidR="00E66DFF" w:rsidRPr="005B7C5C">
        <w:rPr>
          <w:rFonts w:cs="Times New Roman"/>
        </w:rPr>
        <w:t xml:space="preserve"> we elected to let them proceed and not make them attend this meeting. They have a lot more ground to make up. When we </w:t>
      </w:r>
      <w:r w:rsidR="00E66DFF" w:rsidRPr="005B7C5C">
        <w:rPr>
          <w:rFonts w:cs="Times New Roman"/>
          <w:noProof/>
        </w:rPr>
        <w:t>can</w:t>
      </w:r>
      <w:r w:rsidR="0031354E" w:rsidRPr="005B7C5C">
        <w:rPr>
          <w:rFonts w:cs="Times New Roman"/>
          <w:noProof/>
        </w:rPr>
        <w:t>,</w:t>
      </w:r>
      <w:r w:rsidR="00E66DFF" w:rsidRPr="005B7C5C">
        <w:rPr>
          <w:rFonts w:cs="Times New Roman"/>
        </w:rPr>
        <w:t xml:space="preserve"> we’ll arrange another opportunity for you to meet them individually.</w:t>
      </w:r>
      <w:r w:rsidR="00313504" w:rsidRPr="005B7C5C">
        <w:rPr>
          <w:rFonts w:cs="Times New Roman"/>
        </w:rPr>
        <w:t>”</w:t>
      </w:r>
    </w:p>
    <w:p w14:paraId="24565E1A" w14:textId="38A61006" w:rsidR="00313504" w:rsidRPr="005B7C5C" w:rsidRDefault="00313504" w:rsidP="004537F7">
      <w:pPr>
        <w:rPr>
          <w:rFonts w:cs="Times New Roman"/>
        </w:rPr>
      </w:pPr>
      <w:r w:rsidRPr="005B7C5C">
        <w:rPr>
          <w:rFonts w:cs="Times New Roman"/>
        </w:rPr>
        <w:t>“Sir, each group is made up of a Capital</w:t>
      </w:r>
      <w:r w:rsidR="00FB4285" w:rsidRPr="005B7C5C">
        <w:rPr>
          <w:rFonts w:cs="Times New Roman"/>
        </w:rPr>
        <w:t xml:space="preserve"> Ship like this one along with 150 Supply Ships. Each of t</w:t>
      </w:r>
      <w:r w:rsidRPr="005B7C5C">
        <w:rPr>
          <w:rFonts w:cs="Times New Roman"/>
        </w:rPr>
        <w:t xml:space="preserve">hose </w:t>
      </w:r>
      <w:r w:rsidR="00FB4285" w:rsidRPr="005B7C5C">
        <w:rPr>
          <w:rFonts w:cs="Times New Roman"/>
          <w:noProof/>
        </w:rPr>
        <w:t>ha</w:t>
      </w:r>
      <w:r w:rsidR="00AA64D4" w:rsidRPr="005B7C5C">
        <w:rPr>
          <w:rFonts w:cs="Times New Roman"/>
          <w:noProof/>
        </w:rPr>
        <w:t>s</w:t>
      </w:r>
      <w:r w:rsidR="00FB4285" w:rsidRPr="005B7C5C">
        <w:rPr>
          <w:rFonts w:cs="Times New Roman"/>
        </w:rPr>
        <w:t xml:space="preserve"> five ships assigned</w:t>
      </w:r>
      <w:r w:rsidR="00CF3A5C">
        <w:rPr>
          <w:rFonts w:cs="Times New Roman"/>
        </w:rPr>
        <w:t>,</w:t>
      </w:r>
      <w:r w:rsidR="00FB4285" w:rsidRPr="005B7C5C">
        <w:rPr>
          <w:rFonts w:cs="Times New Roman"/>
        </w:rPr>
        <w:t xml:space="preserve"> which </w:t>
      </w:r>
      <w:r w:rsidRPr="005B7C5C">
        <w:rPr>
          <w:rFonts w:cs="Times New Roman"/>
        </w:rPr>
        <w:t xml:space="preserve">are the same kind of ship that carried the </w:t>
      </w:r>
      <w:r w:rsidR="008C34A6">
        <w:rPr>
          <w:rFonts w:cs="Times New Roman"/>
        </w:rPr>
        <w:t>cow robot</w:t>
      </w:r>
      <w:r w:rsidRPr="005B7C5C">
        <w:rPr>
          <w:rFonts w:cs="Times New Roman"/>
        </w:rPr>
        <w:t>s to Earth.</w:t>
      </w:r>
      <w:r w:rsidR="002109E8" w:rsidRPr="005B7C5C">
        <w:rPr>
          <w:rFonts w:cs="Times New Roman"/>
        </w:rPr>
        <w:t xml:space="preserve"> We’ve left some of the supply ships </w:t>
      </w:r>
      <w:r w:rsidR="002109E8" w:rsidRPr="005B7C5C">
        <w:rPr>
          <w:rFonts w:cs="Times New Roman"/>
          <w:noProof/>
        </w:rPr>
        <w:t>unassigned</w:t>
      </w:r>
      <w:r w:rsidR="00AA64D4" w:rsidRPr="005B7C5C">
        <w:rPr>
          <w:rFonts w:cs="Times New Roman"/>
          <w:noProof/>
        </w:rPr>
        <w:t>,</w:t>
      </w:r>
      <w:r w:rsidR="002109E8" w:rsidRPr="005B7C5C">
        <w:rPr>
          <w:rFonts w:cs="Times New Roman"/>
        </w:rPr>
        <w:t xml:space="preserve"> and they’ll be used to support Mars and any other requirements that come up.</w:t>
      </w:r>
      <w:r w:rsidRPr="005B7C5C">
        <w:rPr>
          <w:rFonts w:cs="Times New Roman"/>
        </w:rPr>
        <w:t>”</w:t>
      </w:r>
    </w:p>
    <w:p w14:paraId="673C16F0" w14:textId="198EDC2A" w:rsidR="00313504" w:rsidRPr="005B7C5C" w:rsidRDefault="00313504" w:rsidP="004537F7">
      <w:pPr>
        <w:rPr>
          <w:rFonts w:cs="Times New Roman"/>
        </w:rPr>
      </w:pPr>
      <w:r w:rsidRPr="005B7C5C">
        <w:rPr>
          <w:rFonts w:cs="Times New Roman"/>
        </w:rPr>
        <w:t xml:space="preserve">“For armaments, we have installed 250KW </w:t>
      </w:r>
      <w:r w:rsidR="005E4FF9" w:rsidRPr="005B7C5C">
        <w:rPr>
          <w:rFonts w:cs="Times New Roman"/>
        </w:rPr>
        <w:t>Laser Cannon</w:t>
      </w:r>
      <w:r w:rsidRPr="005B7C5C">
        <w:rPr>
          <w:rFonts w:cs="Times New Roman"/>
        </w:rPr>
        <w:t xml:space="preserve">s in each of the </w:t>
      </w:r>
      <w:r w:rsidR="00D76822" w:rsidRPr="005B7C5C">
        <w:rPr>
          <w:rFonts w:cs="Times New Roman"/>
        </w:rPr>
        <w:t>Capital Ships. They also have the propulsion w</w:t>
      </w:r>
      <w:r w:rsidRPr="005B7C5C">
        <w:rPr>
          <w:rFonts w:cs="Times New Roman"/>
        </w:rPr>
        <w:t xml:space="preserve">eapon </w:t>
      </w:r>
      <w:r w:rsidRPr="005B7C5C">
        <w:rPr>
          <w:rFonts w:cs="Times New Roman"/>
        </w:rPr>
        <w:lastRenderedPageBreak/>
        <w:t xml:space="preserve">that SIMPOC is still experimenting with. We’ve been able to install additional </w:t>
      </w:r>
      <w:r w:rsidR="005E4FF9" w:rsidRPr="005B7C5C">
        <w:rPr>
          <w:rFonts w:cs="Times New Roman"/>
        </w:rPr>
        <w:t>Laser Cannon</w:t>
      </w:r>
      <w:r w:rsidRPr="005B7C5C">
        <w:rPr>
          <w:rFonts w:cs="Times New Roman"/>
        </w:rPr>
        <w:t xml:space="preserve">s in 10 Supply Ships per Group. We’ve also been able to install 10 Rail Guns in supply ships for each of the groups. At the current </w:t>
      </w:r>
      <w:r w:rsidRPr="005B7C5C">
        <w:rPr>
          <w:rFonts w:cs="Times New Roman"/>
          <w:noProof/>
        </w:rPr>
        <w:t>time</w:t>
      </w:r>
      <w:r w:rsidR="00AA64D4" w:rsidRPr="005B7C5C">
        <w:rPr>
          <w:rFonts w:cs="Times New Roman"/>
          <w:noProof/>
        </w:rPr>
        <w:t>,</w:t>
      </w:r>
      <w:r w:rsidRPr="005B7C5C">
        <w:rPr>
          <w:rFonts w:cs="Times New Roman"/>
        </w:rPr>
        <w:t xml:space="preserve"> each group has 1</w:t>
      </w:r>
      <w:r w:rsidR="00840450" w:rsidRPr="005B7C5C">
        <w:rPr>
          <w:rFonts w:cs="Times New Roman"/>
        </w:rPr>
        <w:t>0</w:t>
      </w:r>
      <w:r w:rsidRPr="005B7C5C">
        <w:rPr>
          <w:rFonts w:cs="Times New Roman"/>
        </w:rPr>
        <w:t xml:space="preserve"> </w:t>
      </w:r>
      <w:r w:rsidR="005E4FF9" w:rsidRPr="005B7C5C">
        <w:rPr>
          <w:rFonts w:cs="Times New Roman"/>
        </w:rPr>
        <w:t>Laser Cannon</w:t>
      </w:r>
      <w:r w:rsidRPr="005B7C5C">
        <w:rPr>
          <w:rFonts w:cs="Times New Roman"/>
        </w:rPr>
        <w:t xml:space="preserve">s and 10 Rail Guns. The additional Supply ships are being modified as fast as possible so they’ll have either a Rail Gun or </w:t>
      </w:r>
      <w:r w:rsidR="005E4FF9" w:rsidRPr="005B7C5C">
        <w:rPr>
          <w:rFonts w:cs="Times New Roman"/>
        </w:rPr>
        <w:t>Laser Cannon</w:t>
      </w:r>
      <w:r w:rsidRPr="005B7C5C">
        <w:rPr>
          <w:rFonts w:cs="Times New Roman"/>
        </w:rPr>
        <w:t>, but that conversion will take some time.”</w:t>
      </w:r>
    </w:p>
    <w:p w14:paraId="7FEED3B9" w14:textId="7F121239" w:rsidR="00313504" w:rsidRPr="005B7C5C" w:rsidRDefault="00313504" w:rsidP="004537F7">
      <w:pPr>
        <w:rPr>
          <w:rFonts w:cs="Times New Roman"/>
        </w:rPr>
      </w:pPr>
      <w:r w:rsidRPr="005B7C5C">
        <w:rPr>
          <w:rFonts w:cs="Times New Roman"/>
        </w:rPr>
        <w:t xml:space="preserve">“Sir, beyond that. When we met the </w:t>
      </w:r>
      <w:r w:rsidRPr="005B7C5C">
        <w:rPr>
          <w:rFonts w:cs="Times New Roman"/>
          <w:noProof/>
        </w:rPr>
        <w:t>Vakeel</w:t>
      </w:r>
      <w:r w:rsidR="00193AD6" w:rsidRPr="005B7C5C">
        <w:rPr>
          <w:rFonts w:cs="Times New Roman"/>
          <w:noProof/>
        </w:rPr>
        <w:t>,</w:t>
      </w:r>
      <w:r w:rsidRPr="005B7C5C">
        <w:rPr>
          <w:rFonts w:cs="Times New Roman"/>
        </w:rPr>
        <w:t xml:space="preserve"> we encountered Security Robots on the Capital </w:t>
      </w:r>
      <w:r w:rsidRPr="005B7C5C">
        <w:rPr>
          <w:rFonts w:cs="Times New Roman"/>
          <w:noProof/>
        </w:rPr>
        <w:t>Ships</w:t>
      </w:r>
      <w:r w:rsidR="00AA64D4" w:rsidRPr="005B7C5C">
        <w:rPr>
          <w:rFonts w:cs="Times New Roman"/>
          <w:noProof/>
        </w:rPr>
        <w:t>,</w:t>
      </w:r>
      <w:r w:rsidRPr="005B7C5C">
        <w:rPr>
          <w:rFonts w:cs="Times New Roman"/>
        </w:rPr>
        <w:t xml:space="preserve"> and we stole the </w:t>
      </w:r>
      <w:r w:rsidR="00566E40" w:rsidRPr="005B7C5C">
        <w:rPr>
          <w:rFonts w:cs="Times New Roman"/>
        </w:rPr>
        <w:t>i</w:t>
      </w:r>
      <w:r w:rsidRPr="005B7C5C">
        <w:rPr>
          <w:rFonts w:cs="Times New Roman"/>
        </w:rPr>
        <w:t xml:space="preserve">mpulse weapons they had and installed them on the </w:t>
      </w:r>
      <w:r w:rsidR="008C34A6">
        <w:rPr>
          <w:rFonts w:cs="Times New Roman"/>
        </w:rPr>
        <w:t>cow robot</w:t>
      </w:r>
      <w:r w:rsidRPr="005B7C5C">
        <w:rPr>
          <w:rFonts w:cs="Times New Roman"/>
        </w:rPr>
        <w:t>s that we confronted Julius and the Fleet Marshal with. Right now</w:t>
      </w:r>
      <w:r w:rsidR="00F44BFA" w:rsidRPr="005B7C5C">
        <w:rPr>
          <w:rFonts w:cs="Times New Roman"/>
        </w:rPr>
        <w:t>,</w:t>
      </w:r>
      <w:r w:rsidRPr="005B7C5C">
        <w:rPr>
          <w:rFonts w:cs="Times New Roman"/>
        </w:rPr>
        <w:t xml:space="preserve"> we have</w:t>
      </w:r>
      <w:r w:rsidR="00074598" w:rsidRPr="005B7C5C">
        <w:rPr>
          <w:rFonts w:cs="Times New Roman"/>
        </w:rPr>
        <w:t xml:space="preserve"> all</w:t>
      </w:r>
      <w:r w:rsidRPr="005B7C5C">
        <w:rPr>
          <w:rFonts w:cs="Times New Roman"/>
        </w:rPr>
        <w:t xml:space="preserve"> the manufacturing abilities on each of the 11 Capital Ships manufacturing those weapons. At our current rate, we’re producing about 75 per </w:t>
      </w:r>
      <w:r w:rsidR="00D76822" w:rsidRPr="005B7C5C">
        <w:rPr>
          <w:rFonts w:cs="Times New Roman"/>
        </w:rPr>
        <w:t>hour</w:t>
      </w:r>
      <w:r w:rsidR="0031354E"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our intent is to ar</w:t>
      </w:r>
      <w:r w:rsidR="00B00E67" w:rsidRPr="005B7C5C">
        <w:rPr>
          <w:rFonts w:cs="Times New Roman"/>
        </w:rPr>
        <w:t xml:space="preserve">m each of the </w:t>
      </w:r>
      <w:r w:rsidR="008C34A6">
        <w:rPr>
          <w:rFonts w:cs="Times New Roman"/>
        </w:rPr>
        <w:t>cow robot</w:t>
      </w:r>
      <w:r w:rsidR="00B00E67" w:rsidRPr="005B7C5C">
        <w:rPr>
          <w:rFonts w:cs="Times New Roman"/>
        </w:rPr>
        <w:t>s on</w:t>
      </w:r>
      <w:r w:rsidRPr="005B7C5C">
        <w:rPr>
          <w:rFonts w:cs="Times New Roman"/>
        </w:rPr>
        <w:t xml:space="preserve"> the Supply ships. That will give us an army </w:t>
      </w:r>
      <w:r w:rsidRPr="005B7C5C">
        <w:rPr>
          <w:rFonts w:cs="Times New Roman"/>
          <w:noProof/>
        </w:rPr>
        <w:t>of</w:t>
      </w:r>
      <w:r w:rsidRPr="005B7C5C">
        <w:rPr>
          <w:rFonts w:cs="Times New Roman"/>
        </w:rPr>
        <w:t xml:space="preserve"> sorts.</w:t>
      </w:r>
      <w:r w:rsidR="00451024" w:rsidRPr="005B7C5C">
        <w:rPr>
          <w:rFonts w:cs="Times New Roman"/>
        </w:rPr>
        <w:t xml:space="preserve"> We’re </w:t>
      </w:r>
      <w:r w:rsidR="00451024" w:rsidRPr="005B7C5C">
        <w:rPr>
          <w:rFonts w:cs="Times New Roman"/>
          <w:noProof/>
        </w:rPr>
        <w:t>lucky</w:t>
      </w:r>
      <w:r w:rsidR="00451024" w:rsidRPr="005B7C5C">
        <w:rPr>
          <w:rFonts w:cs="Times New Roman"/>
        </w:rPr>
        <w:t xml:space="preserve"> when we lay out the manufacturing requiremen</w:t>
      </w:r>
      <w:r w:rsidR="005E4FF9" w:rsidRPr="005B7C5C">
        <w:rPr>
          <w:rFonts w:cs="Times New Roman"/>
        </w:rPr>
        <w:t xml:space="preserve">ts for the Laser Cannons, </w:t>
      </w:r>
      <w:r w:rsidR="00F44BFA" w:rsidRPr="005B7C5C">
        <w:rPr>
          <w:rFonts w:cs="Times New Roman"/>
        </w:rPr>
        <w:t>Railguns</w:t>
      </w:r>
      <w:r w:rsidR="00CF3A5C">
        <w:rPr>
          <w:rFonts w:cs="Times New Roman"/>
        </w:rPr>
        <w:t>,</w:t>
      </w:r>
      <w:r w:rsidR="00451024" w:rsidRPr="005B7C5C">
        <w:rPr>
          <w:rFonts w:cs="Times New Roman"/>
        </w:rPr>
        <w:t xml:space="preserve"> and smaller impulse weapons</w:t>
      </w:r>
      <w:r w:rsidR="00CF3A5C">
        <w:rPr>
          <w:rFonts w:cs="Times New Roman"/>
        </w:rPr>
        <w:t>,</w:t>
      </w:r>
      <w:r w:rsidR="00451024" w:rsidRPr="005B7C5C">
        <w:rPr>
          <w:rFonts w:cs="Times New Roman"/>
        </w:rPr>
        <w:t xml:space="preserve"> we find they can move along the lines in parallel. As the larger assets are </w:t>
      </w:r>
      <w:r w:rsidR="00451024" w:rsidRPr="005B7C5C">
        <w:rPr>
          <w:rFonts w:cs="Times New Roman"/>
          <w:noProof/>
        </w:rPr>
        <w:t>manufactured</w:t>
      </w:r>
      <w:r w:rsidR="00AA64D4" w:rsidRPr="005B7C5C">
        <w:rPr>
          <w:rFonts w:cs="Times New Roman"/>
          <w:noProof/>
        </w:rPr>
        <w:t>,</w:t>
      </w:r>
      <w:r w:rsidR="00451024" w:rsidRPr="005B7C5C">
        <w:rPr>
          <w:rFonts w:cs="Times New Roman"/>
        </w:rPr>
        <w:t xml:space="preserve"> we’re able to </w:t>
      </w:r>
      <w:r w:rsidR="00AA64D4" w:rsidRPr="005B7C5C">
        <w:rPr>
          <w:rFonts w:cs="Times New Roman"/>
        </w:rPr>
        <w:t>move</w:t>
      </w:r>
      <w:r w:rsidR="00451024" w:rsidRPr="005B7C5C">
        <w:rPr>
          <w:rFonts w:cs="Times New Roman"/>
        </w:rPr>
        <w:t xml:space="preserve"> the smaller weapons</w:t>
      </w:r>
      <w:r w:rsidR="00AA64D4" w:rsidRPr="005B7C5C">
        <w:rPr>
          <w:rFonts w:cs="Times New Roman"/>
        </w:rPr>
        <w:t xml:space="preserve"> through with little interruption</w:t>
      </w:r>
      <w:r w:rsidR="00451024" w:rsidRPr="005B7C5C">
        <w:rPr>
          <w:rFonts w:cs="Times New Roman"/>
        </w:rPr>
        <w:t>.</w:t>
      </w:r>
      <w:r w:rsidRPr="005B7C5C">
        <w:rPr>
          <w:rFonts w:cs="Times New Roman"/>
        </w:rPr>
        <w:t>”</w:t>
      </w:r>
    </w:p>
    <w:p w14:paraId="4F64C701" w14:textId="30C4EBB3" w:rsidR="0093790E" w:rsidRPr="005B7C5C" w:rsidRDefault="0093790E" w:rsidP="004537F7">
      <w:pPr>
        <w:rPr>
          <w:rFonts w:cs="Times New Roman"/>
        </w:rPr>
      </w:pPr>
      <w:r w:rsidRPr="005B7C5C">
        <w:rPr>
          <w:rFonts w:cs="Times New Roman"/>
        </w:rPr>
        <w:t>“Is there any opportunity for</w:t>
      </w:r>
      <w:r w:rsidR="00451024" w:rsidRPr="005B7C5C">
        <w:rPr>
          <w:rFonts w:cs="Times New Roman"/>
        </w:rPr>
        <w:t xml:space="preserve"> </w:t>
      </w:r>
      <w:r w:rsidR="00451024" w:rsidRPr="005B7C5C">
        <w:rPr>
          <w:rFonts w:cs="Times New Roman"/>
          <w:noProof/>
        </w:rPr>
        <w:t>handheld</w:t>
      </w:r>
      <w:r w:rsidR="00451024" w:rsidRPr="005B7C5C">
        <w:rPr>
          <w:rFonts w:cs="Times New Roman"/>
        </w:rPr>
        <w:t xml:space="preserve"> weapons</w:t>
      </w:r>
      <w:r w:rsidR="00CF3A5C">
        <w:rPr>
          <w:rFonts w:cs="Times New Roman"/>
        </w:rPr>
        <w:t>?</w:t>
      </w:r>
      <w:r w:rsidR="00451024" w:rsidRPr="005B7C5C">
        <w:rPr>
          <w:rFonts w:cs="Times New Roman"/>
        </w:rPr>
        <w:t xml:space="preserve"> Weapons like what </w:t>
      </w:r>
      <w:r w:rsidR="00AA64D4" w:rsidRPr="005B7C5C">
        <w:rPr>
          <w:rFonts w:cs="Times New Roman"/>
          <w:noProof/>
        </w:rPr>
        <w:t>we’re</w:t>
      </w:r>
      <w:r w:rsidR="00451024" w:rsidRPr="005B7C5C">
        <w:rPr>
          <w:rFonts w:cs="Times New Roman"/>
        </w:rPr>
        <w:t xml:space="preserve"> building for the </w:t>
      </w:r>
      <w:r w:rsidR="008C34A6">
        <w:rPr>
          <w:rFonts w:cs="Times New Roman"/>
        </w:rPr>
        <w:t>cow robot</w:t>
      </w:r>
      <w:r w:rsidR="00451024" w:rsidRPr="005B7C5C">
        <w:rPr>
          <w:rFonts w:cs="Times New Roman"/>
        </w:rPr>
        <w:t>s</w:t>
      </w:r>
      <w:r w:rsidR="00AA64D4" w:rsidRPr="005B7C5C">
        <w:rPr>
          <w:rFonts w:cs="Times New Roman"/>
        </w:rPr>
        <w:t>, but</w:t>
      </w:r>
      <w:r w:rsidR="00451024" w:rsidRPr="005B7C5C">
        <w:rPr>
          <w:rFonts w:cs="Times New Roman"/>
        </w:rPr>
        <w:t xml:space="preserve"> for </w:t>
      </w:r>
      <w:r w:rsidRPr="005B7C5C">
        <w:rPr>
          <w:rFonts w:cs="Times New Roman"/>
        </w:rPr>
        <w:t>ourselves?”</w:t>
      </w:r>
    </w:p>
    <w:p w14:paraId="1C95A4B9" w14:textId="5D88CE02" w:rsidR="0093790E" w:rsidRPr="005B7C5C" w:rsidRDefault="0093790E" w:rsidP="004537F7">
      <w:pPr>
        <w:rPr>
          <w:rFonts w:cs="Times New Roman"/>
        </w:rPr>
      </w:pPr>
      <w:r w:rsidRPr="005B7C5C">
        <w:rPr>
          <w:rFonts w:cs="Times New Roman"/>
        </w:rPr>
        <w:t>Joan looked to SIMPOC to answer the president’s question.</w:t>
      </w:r>
    </w:p>
    <w:p w14:paraId="64540A47" w14:textId="7EE17448" w:rsidR="0093790E" w:rsidRPr="005B7C5C" w:rsidRDefault="0093790E" w:rsidP="004537F7">
      <w:pPr>
        <w:rPr>
          <w:rFonts w:cs="Times New Roman"/>
        </w:rPr>
      </w:pPr>
      <w:r w:rsidRPr="005B7C5C">
        <w:rPr>
          <w:rFonts w:cs="Times New Roman"/>
        </w:rPr>
        <w:t>“Sir, at the present time</w:t>
      </w:r>
      <w:r w:rsidR="002B40D9" w:rsidRPr="005B7C5C">
        <w:rPr>
          <w:rFonts w:cs="Times New Roman"/>
        </w:rPr>
        <w:t>,</w:t>
      </w:r>
      <w:r w:rsidRPr="005B7C5C">
        <w:rPr>
          <w:rFonts w:cs="Times New Roman"/>
        </w:rPr>
        <w:t xml:space="preserve"> no. I’m trying to manufacture and produce the larger weapons first. Once that object</w:t>
      </w:r>
      <w:r w:rsidR="00D76822" w:rsidRPr="005B7C5C">
        <w:rPr>
          <w:rFonts w:cs="Times New Roman"/>
        </w:rPr>
        <w:t>ive</w:t>
      </w:r>
      <w:r w:rsidRPr="005B7C5C">
        <w:rPr>
          <w:rFonts w:cs="Times New Roman"/>
        </w:rPr>
        <w:t xml:space="preserve"> has been met, then smaller </w:t>
      </w:r>
      <w:r w:rsidRPr="005B7C5C">
        <w:rPr>
          <w:rFonts w:cs="Times New Roman"/>
          <w:noProof/>
        </w:rPr>
        <w:t>handheld</w:t>
      </w:r>
      <w:r w:rsidRPr="005B7C5C">
        <w:rPr>
          <w:rFonts w:cs="Times New Roman"/>
        </w:rPr>
        <w:t xml:space="preserve"> units should be considered. The Vakeel weapons have some scalability, but I don’t know yet how effective they’ll be in smaller sizes. I will investigate the options.”</w:t>
      </w:r>
    </w:p>
    <w:p w14:paraId="3C8E684B" w14:textId="4C7A750E" w:rsidR="0093790E" w:rsidRPr="005B7C5C" w:rsidRDefault="0093790E" w:rsidP="004537F7">
      <w:pPr>
        <w:rPr>
          <w:rFonts w:cs="Times New Roman"/>
        </w:rPr>
      </w:pPr>
      <w:r w:rsidRPr="005B7C5C">
        <w:rPr>
          <w:rFonts w:cs="Times New Roman"/>
        </w:rPr>
        <w:lastRenderedPageBreak/>
        <w:t>“Thank</w:t>
      </w:r>
      <w:r w:rsidR="00CF3A5C">
        <w:rPr>
          <w:rFonts w:cs="Times New Roman"/>
        </w:rPr>
        <w:t xml:space="preserve"> </w:t>
      </w:r>
      <w:r w:rsidRPr="005B7C5C">
        <w:rPr>
          <w:rFonts w:cs="Times New Roman"/>
        </w:rPr>
        <w:t>you</w:t>
      </w:r>
      <w:r w:rsidR="00CF3A5C">
        <w:rPr>
          <w:rFonts w:cs="Times New Roman"/>
        </w:rPr>
        <w:t>,</w:t>
      </w:r>
      <w:r w:rsidRPr="005B7C5C">
        <w:rPr>
          <w:rFonts w:cs="Times New Roman"/>
        </w:rPr>
        <w:t xml:space="preserve"> SIMPOC. I don’t know about anyone else, but I’d feel better if I had some kind of laser blaster,” the president said with a little smile.</w:t>
      </w:r>
    </w:p>
    <w:p w14:paraId="19AA2131" w14:textId="10E96551" w:rsidR="00451024" w:rsidRPr="005B7C5C" w:rsidRDefault="00451024" w:rsidP="004537F7">
      <w:pPr>
        <w:rPr>
          <w:rFonts w:cs="Times New Roman"/>
        </w:rPr>
      </w:pPr>
      <w:r w:rsidRPr="005B7C5C">
        <w:rPr>
          <w:rFonts w:cs="Times New Roman"/>
        </w:rPr>
        <w:t>“Sir, the technology is not properly categorized as a laser blaster, i</w:t>
      </w:r>
      <w:r w:rsidR="00CD2C83" w:rsidRPr="005B7C5C">
        <w:rPr>
          <w:rFonts w:cs="Times New Roman"/>
        </w:rPr>
        <w:t>f</w:t>
      </w:r>
      <w:r w:rsidRPr="005B7C5C">
        <w:rPr>
          <w:rFonts w:cs="Times New Roman"/>
        </w:rPr>
        <w:t xml:space="preserve"> I may explain the difference…</w:t>
      </w:r>
      <w:r w:rsidR="00CF3A5C">
        <w:rPr>
          <w:rFonts w:cs="Times New Roman"/>
        </w:rPr>
        <w:t>.</w:t>
      </w:r>
      <w:r w:rsidRPr="005B7C5C">
        <w:rPr>
          <w:rFonts w:cs="Times New Roman"/>
        </w:rPr>
        <w:t>”</w:t>
      </w:r>
    </w:p>
    <w:p w14:paraId="3308544A" w14:textId="77B0BF7F" w:rsidR="00451024" w:rsidRPr="005B7C5C" w:rsidRDefault="00451024" w:rsidP="004537F7">
      <w:pPr>
        <w:rPr>
          <w:rFonts w:cs="Times New Roman"/>
        </w:rPr>
      </w:pPr>
      <w:r w:rsidRPr="005B7C5C">
        <w:rPr>
          <w:rFonts w:cs="Times New Roman"/>
        </w:rPr>
        <w:t>“SIMPOC stopped talking when Joan gently touched his arm and shook her head.</w:t>
      </w:r>
    </w:p>
    <w:p w14:paraId="44EE1472" w14:textId="012B3E66" w:rsidR="00FB0BB1" w:rsidRPr="005B7C5C" w:rsidRDefault="00B00E67" w:rsidP="00FB0BB1">
      <w:pPr>
        <w:rPr>
          <w:rFonts w:cs="Times New Roman"/>
        </w:rPr>
      </w:pPr>
      <w:r w:rsidRPr="005B7C5C">
        <w:rPr>
          <w:rFonts w:cs="Times New Roman"/>
        </w:rPr>
        <w:t>“Sir, now Admiral Monson will cover the strategic offensive and defensive op</w:t>
      </w:r>
      <w:r w:rsidR="00451024" w:rsidRPr="005B7C5C">
        <w:rPr>
          <w:rFonts w:cs="Times New Roman"/>
        </w:rPr>
        <w:t>tions that they’ve put together,</w:t>
      </w:r>
      <w:r w:rsidRPr="005B7C5C">
        <w:rPr>
          <w:rFonts w:cs="Times New Roman"/>
        </w:rPr>
        <w:t>”</w:t>
      </w:r>
      <w:r w:rsidR="00451024" w:rsidRPr="005B7C5C">
        <w:rPr>
          <w:rFonts w:cs="Times New Roman"/>
        </w:rPr>
        <w:t xml:space="preserve"> Joan said.</w:t>
      </w:r>
    </w:p>
    <w:p w14:paraId="389BFC3C" w14:textId="7C2C413B" w:rsidR="00632990" w:rsidRPr="005B7C5C" w:rsidRDefault="00632990" w:rsidP="00632990">
      <w:pPr>
        <w:rPr>
          <w:rFonts w:cs="Times New Roman"/>
        </w:rPr>
      </w:pPr>
      <w:r w:rsidRPr="005B7C5C">
        <w:rPr>
          <w:rFonts w:cs="Times New Roman"/>
        </w:rPr>
        <w:t xml:space="preserve">“Sir, I wish that I had a firm order of battle. We have been working with the ships to understand them and learn to maneuver them. In that regard, we’ve made a great deal of progress. The installation of lasers and railguns are the key to any </w:t>
      </w:r>
      <w:r w:rsidRPr="005B7C5C">
        <w:rPr>
          <w:rFonts w:cs="Times New Roman"/>
          <w:noProof/>
        </w:rPr>
        <w:t>offen</w:t>
      </w:r>
      <w:r w:rsidR="0031354E" w:rsidRPr="005B7C5C">
        <w:rPr>
          <w:rFonts w:cs="Times New Roman"/>
          <w:noProof/>
        </w:rPr>
        <w:t>s</w:t>
      </w:r>
      <w:r w:rsidRPr="005B7C5C">
        <w:rPr>
          <w:rFonts w:cs="Times New Roman"/>
          <w:noProof/>
        </w:rPr>
        <w:t>e</w:t>
      </w:r>
      <w:r w:rsidRPr="005B7C5C">
        <w:rPr>
          <w:rFonts w:cs="Times New Roman"/>
        </w:rPr>
        <w:t xml:space="preserve"> or defense. As each ship is outfitted, we’re adjusting our plans. Once</w:t>
      </w:r>
      <w:r w:rsidR="00074598" w:rsidRPr="005B7C5C">
        <w:rPr>
          <w:rFonts w:cs="Times New Roman"/>
        </w:rPr>
        <w:t xml:space="preserve"> all</w:t>
      </w:r>
      <w:r w:rsidRPr="005B7C5C">
        <w:rPr>
          <w:rFonts w:cs="Times New Roman"/>
        </w:rPr>
        <w:t xml:space="preserve"> the Capital Ships have a basic </w:t>
      </w:r>
      <w:r w:rsidR="00CF3A5C">
        <w:rPr>
          <w:rFonts w:cs="Times New Roman"/>
          <w:noProof/>
        </w:rPr>
        <w:t>weapons suite</w:t>
      </w:r>
      <w:r w:rsidR="0031354E" w:rsidRPr="005B7C5C">
        <w:rPr>
          <w:rFonts w:cs="Times New Roman"/>
          <w:noProof/>
        </w:rPr>
        <w:t>,</w:t>
      </w:r>
      <w:r w:rsidRPr="005B7C5C">
        <w:rPr>
          <w:rFonts w:cs="Times New Roman"/>
        </w:rPr>
        <w:t xml:space="preserve"> we’ll be in a much better position. Sir, we’ll continue to adjust as time goes on</w:t>
      </w:r>
      <w:r w:rsidR="00CF3A5C">
        <w:rPr>
          <w:rFonts w:cs="Times New Roman"/>
        </w:rPr>
        <w:t>,</w:t>
      </w:r>
      <w:r w:rsidRPr="005B7C5C">
        <w:rPr>
          <w:rFonts w:cs="Times New Roman"/>
        </w:rPr>
        <w:t xml:space="preserve"> and we’ll update you any time that you want.”</w:t>
      </w:r>
    </w:p>
    <w:p w14:paraId="46DAD144" w14:textId="15891C72" w:rsidR="00E00F32" w:rsidRPr="005B7C5C" w:rsidRDefault="00632990" w:rsidP="00FB0BB1">
      <w:pPr>
        <w:rPr>
          <w:rFonts w:cs="Times New Roman"/>
        </w:rPr>
      </w:pPr>
      <w:r w:rsidRPr="005B7C5C">
        <w:rPr>
          <w:rFonts w:cs="Times New Roman"/>
        </w:rPr>
        <w:t>“Thank you</w:t>
      </w:r>
      <w:r w:rsidR="0031354E" w:rsidRPr="005B7C5C">
        <w:rPr>
          <w:rFonts w:cs="Times New Roman"/>
        </w:rPr>
        <w:t>,</w:t>
      </w:r>
      <w:r w:rsidRPr="005B7C5C">
        <w:rPr>
          <w:rFonts w:cs="Times New Roman"/>
        </w:rPr>
        <w:t xml:space="preserve"> </w:t>
      </w:r>
      <w:r w:rsidRPr="005B7C5C">
        <w:rPr>
          <w:rFonts w:cs="Times New Roman"/>
          <w:noProof/>
        </w:rPr>
        <w:t>Admiral</w:t>
      </w:r>
      <w:r w:rsidRPr="005B7C5C">
        <w:rPr>
          <w:rFonts w:cs="Times New Roman"/>
        </w:rPr>
        <w:t xml:space="preserve"> Monson</w:t>
      </w:r>
      <w:r w:rsidR="00CF3A5C">
        <w:rPr>
          <w:rFonts w:cs="Times New Roman"/>
        </w:rPr>
        <w:t>; l</w:t>
      </w:r>
      <w:r w:rsidRPr="005B7C5C">
        <w:rPr>
          <w:rFonts w:cs="Times New Roman"/>
        </w:rPr>
        <w:t>adies and gentlemen</w:t>
      </w:r>
      <w:r w:rsidR="00CF3A5C">
        <w:rPr>
          <w:rFonts w:cs="Times New Roman"/>
        </w:rPr>
        <w:t>,</w:t>
      </w:r>
      <w:r w:rsidRPr="005B7C5C">
        <w:rPr>
          <w:rFonts w:cs="Times New Roman"/>
        </w:rPr>
        <w:t xml:space="preserve"> I have one more point to</w:t>
      </w:r>
      <w:r w:rsidR="006C7579" w:rsidRPr="005B7C5C">
        <w:rPr>
          <w:rFonts w:cs="Times New Roman"/>
        </w:rPr>
        <w:t xml:space="preserve"> </w:t>
      </w:r>
      <w:r w:rsidRPr="005B7C5C">
        <w:rPr>
          <w:rFonts w:cs="Times New Roman"/>
        </w:rPr>
        <w:t>make</w:t>
      </w:r>
      <w:r w:rsidR="00CF3A5C">
        <w:rPr>
          <w:rFonts w:cs="Times New Roman"/>
        </w:rPr>
        <w:t>;</w:t>
      </w:r>
      <w:r w:rsidR="00E00F32" w:rsidRPr="005B7C5C">
        <w:rPr>
          <w:rFonts w:cs="Times New Roman"/>
        </w:rPr>
        <w:t xml:space="preserve"> I’m impressed. You’ve done a great job putting together a Space Command. I do have one challenge</w:t>
      </w:r>
      <w:r w:rsidR="00A55CCF" w:rsidRPr="005B7C5C">
        <w:rPr>
          <w:rFonts w:cs="Times New Roman"/>
        </w:rPr>
        <w:t xml:space="preserve"> for </w:t>
      </w:r>
      <w:r w:rsidR="00A55CCF" w:rsidRPr="005B7C5C">
        <w:rPr>
          <w:rFonts w:cs="Times New Roman"/>
          <w:noProof/>
        </w:rPr>
        <w:t>you</w:t>
      </w:r>
      <w:r w:rsidR="00AA64D4" w:rsidRPr="005B7C5C">
        <w:rPr>
          <w:rFonts w:cs="Times New Roman"/>
          <w:noProof/>
        </w:rPr>
        <w:t>,</w:t>
      </w:r>
      <w:r w:rsidR="00E00F32" w:rsidRPr="005B7C5C">
        <w:rPr>
          <w:rFonts w:cs="Times New Roman"/>
        </w:rPr>
        <w:t xml:space="preserve"> though</w:t>
      </w:r>
      <w:r w:rsidR="00CF3A5C">
        <w:rPr>
          <w:rFonts w:cs="Times New Roman"/>
        </w:rPr>
        <w:t>;</w:t>
      </w:r>
      <w:r w:rsidR="00E00F32" w:rsidRPr="005B7C5C">
        <w:rPr>
          <w:rFonts w:cs="Times New Roman"/>
        </w:rPr>
        <w:t xml:space="preserve"> we need to seek out survivors </w:t>
      </w:r>
      <w:r w:rsidR="00CF3A5C">
        <w:rPr>
          <w:rFonts w:cs="Times New Roman"/>
        </w:rPr>
        <w:t>around the world</w:t>
      </w:r>
      <w:r w:rsidR="00E00F32" w:rsidRPr="005B7C5C">
        <w:rPr>
          <w:rFonts w:cs="Times New Roman"/>
        </w:rPr>
        <w:t xml:space="preserve"> and find ways to get them involved. At the present time, this is the </w:t>
      </w:r>
      <w:r w:rsidR="00A55CCF" w:rsidRPr="005B7C5C">
        <w:rPr>
          <w:rFonts w:cs="Times New Roman"/>
        </w:rPr>
        <w:t>Earth</w:t>
      </w:r>
      <w:r w:rsidR="00E00F32" w:rsidRPr="005B7C5C">
        <w:rPr>
          <w:rFonts w:cs="Times New Roman"/>
        </w:rPr>
        <w:t xml:space="preserve"> Space </w:t>
      </w:r>
      <w:r w:rsidR="00E00F32" w:rsidRPr="005B7C5C">
        <w:rPr>
          <w:rFonts w:cs="Times New Roman"/>
          <w:noProof/>
        </w:rPr>
        <w:t>Command</w:t>
      </w:r>
      <w:r w:rsidR="00AA64D4" w:rsidRPr="005B7C5C">
        <w:rPr>
          <w:rFonts w:cs="Times New Roman"/>
          <w:noProof/>
        </w:rPr>
        <w:t>,</w:t>
      </w:r>
      <w:r w:rsidR="00E00F32" w:rsidRPr="005B7C5C">
        <w:rPr>
          <w:rFonts w:cs="Times New Roman"/>
        </w:rPr>
        <w:t xml:space="preserve"> and it</w:t>
      </w:r>
      <w:r w:rsidR="00A55CCF" w:rsidRPr="005B7C5C">
        <w:rPr>
          <w:rFonts w:cs="Times New Roman"/>
        </w:rPr>
        <w:t>’s made up of US personnel. This force</w:t>
      </w:r>
      <w:r w:rsidR="00E00F32" w:rsidRPr="005B7C5C">
        <w:rPr>
          <w:rFonts w:cs="Times New Roman"/>
        </w:rPr>
        <w:t xml:space="preserve"> needs to reflect</w:t>
      </w:r>
      <w:r w:rsidR="00074598" w:rsidRPr="005B7C5C">
        <w:rPr>
          <w:rFonts w:cs="Times New Roman"/>
        </w:rPr>
        <w:t xml:space="preserve"> all</w:t>
      </w:r>
      <w:r w:rsidR="00A55CCF" w:rsidRPr="005B7C5C">
        <w:rPr>
          <w:rFonts w:cs="Times New Roman"/>
        </w:rPr>
        <w:t xml:space="preserve"> </w:t>
      </w:r>
      <w:r w:rsidR="00F44BFA" w:rsidRPr="005B7C5C">
        <w:rPr>
          <w:rFonts w:cs="Times New Roman"/>
        </w:rPr>
        <w:t xml:space="preserve">of </w:t>
      </w:r>
      <w:r w:rsidR="00E00F32" w:rsidRPr="005B7C5C">
        <w:rPr>
          <w:rFonts w:cs="Times New Roman"/>
        </w:rPr>
        <w:t xml:space="preserve">Earth. I support what you’ve done, considering how these resources were provided for us. I suggest that as we get organized, we send shuttles to the largest cities around the world and try to establish contact with any leadership structures. I know </w:t>
      </w:r>
      <w:r w:rsidR="00E00F32" w:rsidRPr="005B7C5C">
        <w:rPr>
          <w:rFonts w:cs="Times New Roman"/>
        </w:rPr>
        <w:lastRenderedPageBreak/>
        <w:t>we’ll have some problems, but I’m hoping that we’ll also find good people.”</w:t>
      </w:r>
    </w:p>
    <w:p w14:paraId="6756A32C" w14:textId="6A533F3B" w:rsidR="00C9316C" w:rsidRPr="005B7C5C" w:rsidRDefault="00C9316C" w:rsidP="004537F7">
      <w:pPr>
        <w:rPr>
          <w:rFonts w:cs="Times New Roman"/>
        </w:rPr>
      </w:pPr>
      <w:r w:rsidRPr="005B7C5C">
        <w:rPr>
          <w:rFonts w:cs="Times New Roman"/>
        </w:rPr>
        <w:t xml:space="preserve">President Patterson’s challenge left everyone speechless. The logic was </w:t>
      </w:r>
      <w:r w:rsidRPr="005B7C5C">
        <w:rPr>
          <w:rFonts w:cs="Times New Roman"/>
          <w:noProof/>
        </w:rPr>
        <w:t>sound</w:t>
      </w:r>
      <w:r w:rsidR="00AA64D4" w:rsidRPr="005B7C5C">
        <w:rPr>
          <w:rFonts w:cs="Times New Roman"/>
          <w:noProof/>
        </w:rPr>
        <w:t>,</w:t>
      </w:r>
      <w:r w:rsidRPr="005B7C5C">
        <w:rPr>
          <w:rFonts w:cs="Times New Roman"/>
        </w:rPr>
        <w:t xml:space="preserve"> and it was even historic, but the logistics of it were overwhelming. The implications of going down that path were also </w:t>
      </w:r>
      <w:r w:rsidRPr="005B7C5C">
        <w:rPr>
          <w:rFonts w:cs="Times New Roman"/>
          <w:noProof/>
        </w:rPr>
        <w:t>world</w:t>
      </w:r>
      <w:r w:rsidR="0031354E" w:rsidRPr="005B7C5C">
        <w:rPr>
          <w:rFonts w:cs="Times New Roman"/>
          <w:noProof/>
        </w:rPr>
        <w:t>-</w:t>
      </w:r>
      <w:r w:rsidRPr="005B7C5C">
        <w:rPr>
          <w:rFonts w:cs="Times New Roman"/>
          <w:noProof/>
        </w:rPr>
        <w:t>changing</w:t>
      </w:r>
      <w:r w:rsidRPr="005B7C5C">
        <w:rPr>
          <w:rFonts w:cs="Times New Roman"/>
        </w:rPr>
        <w:t>, but no one felt it wasn’t the right thing to do. The US didn’t have enough skill or personnel to be effective. If they need to defend their species and their planet</w:t>
      </w:r>
      <w:r w:rsidR="00A2168F" w:rsidRPr="005B7C5C">
        <w:rPr>
          <w:rFonts w:cs="Times New Roman"/>
        </w:rPr>
        <w:t>,</w:t>
      </w:r>
      <w:r w:rsidRPr="005B7C5C">
        <w:rPr>
          <w:rFonts w:cs="Times New Roman"/>
        </w:rPr>
        <w:t xml:space="preserve"> they need</w:t>
      </w:r>
      <w:r w:rsidR="00400ACC" w:rsidRPr="005B7C5C">
        <w:rPr>
          <w:rFonts w:cs="Times New Roman"/>
        </w:rPr>
        <w:t>ed</w:t>
      </w:r>
      <w:r w:rsidRPr="005B7C5C">
        <w:rPr>
          <w:rFonts w:cs="Times New Roman"/>
        </w:rPr>
        <w:t xml:space="preserve"> to find</w:t>
      </w:r>
      <w:r w:rsidR="00074598" w:rsidRPr="005B7C5C">
        <w:rPr>
          <w:rFonts w:cs="Times New Roman"/>
        </w:rPr>
        <w:t xml:space="preserve"> all</w:t>
      </w:r>
      <w:r w:rsidRPr="005B7C5C">
        <w:rPr>
          <w:rFonts w:cs="Times New Roman"/>
        </w:rPr>
        <w:t xml:space="preserve"> the resources around the world.</w:t>
      </w:r>
    </w:p>
    <w:p w14:paraId="5D282FD3" w14:textId="67821ACF" w:rsidR="00890B50" w:rsidRPr="005B7C5C" w:rsidRDefault="00890B50" w:rsidP="004537F7">
      <w:pPr>
        <w:rPr>
          <w:rFonts w:cs="Times New Roman"/>
        </w:rPr>
      </w:pPr>
      <w:r w:rsidRPr="005B7C5C">
        <w:rPr>
          <w:rFonts w:cs="Times New Roman"/>
        </w:rPr>
        <w:t xml:space="preserve">“Sir, I’ll work with everyone and put together a plan. I think that we all agree, getting out across the world and finding everyone that can contribute is necessary. We are getting most of the communications satellites </w:t>
      </w:r>
      <w:r w:rsidRPr="005B7C5C">
        <w:rPr>
          <w:rFonts w:cs="Times New Roman"/>
          <w:noProof/>
        </w:rPr>
        <w:t>organized</w:t>
      </w:r>
      <w:r w:rsidR="00AA64D4" w:rsidRPr="005B7C5C">
        <w:rPr>
          <w:rFonts w:cs="Times New Roman"/>
          <w:noProof/>
        </w:rPr>
        <w:t>,</w:t>
      </w:r>
      <w:r w:rsidRPr="005B7C5C">
        <w:rPr>
          <w:rFonts w:cs="Times New Roman"/>
        </w:rPr>
        <w:t xml:space="preserve"> and we have thousands of </w:t>
      </w:r>
      <w:r w:rsidRPr="005B7C5C">
        <w:rPr>
          <w:rFonts w:cs="Times New Roman"/>
          <w:noProof/>
        </w:rPr>
        <w:t>handheld</w:t>
      </w:r>
      <w:r w:rsidRPr="005B7C5C">
        <w:rPr>
          <w:rFonts w:cs="Times New Roman"/>
        </w:rPr>
        <w:t xml:space="preserve"> </w:t>
      </w:r>
      <w:r w:rsidR="00F44BFA" w:rsidRPr="005B7C5C">
        <w:rPr>
          <w:rFonts w:cs="Times New Roman"/>
        </w:rPr>
        <w:t>sat links</w:t>
      </w:r>
      <w:r w:rsidRPr="005B7C5C">
        <w:rPr>
          <w:rFonts w:cs="Times New Roman"/>
        </w:rPr>
        <w:t xml:space="preserve"> that we could distribute. That would give us some kind of worldwide network that might coordinate this. I am concerned</w:t>
      </w:r>
      <w:r w:rsidR="00CF3A5C">
        <w:rPr>
          <w:rFonts w:cs="Times New Roman"/>
        </w:rPr>
        <w:t>;</w:t>
      </w:r>
      <w:r w:rsidRPr="005B7C5C">
        <w:rPr>
          <w:rFonts w:cs="Times New Roman"/>
        </w:rPr>
        <w:t xml:space="preserve"> there are some immense challenges.”</w:t>
      </w:r>
    </w:p>
    <w:p w14:paraId="1B7FEE63" w14:textId="054B5B15" w:rsidR="00890B50" w:rsidRPr="005B7C5C" w:rsidRDefault="00890B50" w:rsidP="004537F7">
      <w:pPr>
        <w:rPr>
          <w:rFonts w:cs="Times New Roman"/>
        </w:rPr>
      </w:pPr>
      <w:r w:rsidRPr="005B7C5C">
        <w:rPr>
          <w:rFonts w:cs="Times New Roman"/>
        </w:rPr>
        <w:t>“Yes, Admiral</w:t>
      </w:r>
      <w:r w:rsidR="00CF3A5C">
        <w:rPr>
          <w:rFonts w:cs="Times New Roman"/>
        </w:rPr>
        <w:t>,</w:t>
      </w:r>
      <w:r w:rsidRPr="005B7C5C">
        <w:rPr>
          <w:rFonts w:cs="Times New Roman"/>
        </w:rPr>
        <w:t xml:space="preserve"> there will be </w:t>
      </w:r>
      <w:r w:rsidRPr="005B7C5C">
        <w:rPr>
          <w:rFonts w:cs="Times New Roman"/>
          <w:noProof/>
        </w:rPr>
        <w:t>challenges</w:t>
      </w:r>
      <w:r w:rsidR="00AA64D4" w:rsidRPr="005B7C5C">
        <w:rPr>
          <w:rFonts w:cs="Times New Roman"/>
          <w:noProof/>
        </w:rPr>
        <w:t>,</w:t>
      </w:r>
      <w:r w:rsidRPr="005B7C5C">
        <w:rPr>
          <w:rFonts w:cs="Times New Roman"/>
        </w:rPr>
        <w:t xml:space="preserve"> but we’ve got to take the risk. We don’t know when Julius will return</w:t>
      </w:r>
      <w:r w:rsidR="00F44BFA" w:rsidRPr="005B7C5C">
        <w:rPr>
          <w:rFonts w:cs="Times New Roman"/>
        </w:rPr>
        <w:t>,</w:t>
      </w:r>
      <w:r w:rsidRPr="005B7C5C">
        <w:rPr>
          <w:rFonts w:cs="Times New Roman"/>
        </w:rPr>
        <w:t xml:space="preserve"> nor do we know how long the Vakeel will leave us alone. We have no choice.</w:t>
      </w:r>
      <w:r w:rsidR="00A55CCF" w:rsidRPr="005B7C5C">
        <w:rPr>
          <w:rFonts w:cs="Times New Roman"/>
        </w:rPr>
        <w:t xml:space="preserve"> If we can’t fight with what we want, then we have to fight with what we have.</w:t>
      </w:r>
      <w:r w:rsidRPr="005B7C5C">
        <w:rPr>
          <w:rFonts w:cs="Times New Roman"/>
        </w:rPr>
        <w:t>”</w:t>
      </w:r>
    </w:p>
    <w:p w14:paraId="27394746" w14:textId="36F1ECFA" w:rsidR="00AA5181" w:rsidRPr="005B7C5C" w:rsidRDefault="00F44BFA" w:rsidP="00F44BFA">
      <w:pPr>
        <w:rPr>
          <w:rFonts w:cs="Times New Roman"/>
        </w:rPr>
      </w:pPr>
      <w:r w:rsidRPr="005B7C5C">
        <w:rPr>
          <w:rFonts w:cs="Times New Roman"/>
        </w:rPr>
        <w:t xml:space="preserve"> </w:t>
      </w:r>
      <w:r w:rsidR="00AA5181" w:rsidRPr="005B7C5C">
        <w:rPr>
          <w:rFonts w:cs="Times New Roman"/>
        </w:rPr>
        <w:t>“I have decided that my place is on the surface with the president. We have enough of a challenge getting things organized. We’ve decided to make Admiral Monson the leader of Earth Space Command with Admiral Mears as his deputy. Their objective is the protection of Earth. Tom, Joan Herl</w:t>
      </w:r>
      <w:r w:rsidR="00CF3A5C">
        <w:rPr>
          <w:rFonts w:cs="Times New Roman"/>
        </w:rPr>
        <w:t>,</w:t>
      </w:r>
      <w:r w:rsidR="00AA5181" w:rsidRPr="005B7C5C">
        <w:rPr>
          <w:rFonts w:cs="Times New Roman"/>
        </w:rPr>
        <w:t xml:space="preserve"> and SIMPOC will remain separate. As we have </w:t>
      </w:r>
      <w:r w:rsidR="00AA5181" w:rsidRPr="005B7C5C">
        <w:rPr>
          <w:rFonts w:cs="Times New Roman"/>
          <w:noProof/>
        </w:rPr>
        <w:t>seen</w:t>
      </w:r>
      <w:r w:rsidR="00AA64D4" w:rsidRPr="005B7C5C">
        <w:rPr>
          <w:rFonts w:cs="Times New Roman"/>
          <w:noProof/>
        </w:rPr>
        <w:t>,</w:t>
      </w:r>
      <w:r w:rsidR="00AA5181" w:rsidRPr="005B7C5C">
        <w:rPr>
          <w:rFonts w:cs="Times New Roman"/>
        </w:rPr>
        <w:t xml:space="preserve"> they have a unique set of skills, which we shouldn’t encumber. They do what is </w:t>
      </w:r>
      <w:r w:rsidR="00AA5181" w:rsidRPr="005B7C5C">
        <w:rPr>
          <w:rFonts w:cs="Times New Roman"/>
          <w:noProof/>
        </w:rPr>
        <w:t>needed</w:t>
      </w:r>
      <w:r w:rsidR="00AA64D4" w:rsidRPr="005B7C5C">
        <w:rPr>
          <w:rFonts w:cs="Times New Roman"/>
          <w:noProof/>
        </w:rPr>
        <w:t>,</w:t>
      </w:r>
      <w:r w:rsidR="00AA5181" w:rsidRPr="005B7C5C">
        <w:rPr>
          <w:rFonts w:cs="Times New Roman"/>
        </w:rPr>
        <w:t xml:space="preserve"> and they get the job done. The Chevesky will remain under their </w:t>
      </w:r>
      <w:r w:rsidR="00AA5181" w:rsidRPr="005B7C5C">
        <w:rPr>
          <w:rFonts w:cs="Times New Roman"/>
          <w:noProof/>
        </w:rPr>
        <w:t>control</w:t>
      </w:r>
      <w:r w:rsidR="00AA64D4" w:rsidRPr="005B7C5C">
        <w:rPr>
          <w:rFonts w:cs="Times New Roman"/>
          <w:noProof/>
        </w:rPr>
        <w:t>,</w:t>
      </w:r>
      <w:r w:rsidR="00AA5181" w:rsidRPr="005B7C5C">
        <w:rPr>
          <w:rFonts w:cs="Times New Roman"/>
        </w:rPr>
        <w:t xml:space="preserve"> and we </w:t>
      </w:r>
      <w:r w:rsidR="00AA5181" w:rsidRPr="005B7C5C">
        <w:rPr>
          <w:rFonts w:cs="Times New Roman"/>
        </w:rPr>
        <w:lastRenderedPageBreak/>
        <w:t>trust that they’ll fill in as necessary around our command structure.</w:t>
      </w:r>
      <w:r w:rsidR="002C6E16" w:rsidRPr="005B7C5C">
        <w:rPr>
          <w:rFonts w:cs="Times New Roman"/>
        </w:rPr>
        <w:t xml:space="preserve"> Admiral </w:t>
      </w:r>
      <w:r w:rsidR="002C6E16" w:rsidRPr="005B7C5C">
        <w:rPr>
          <w:rFonts w:cs="Times New Roman"/>
          <w:noProof/>
        </w:rPr>
        <w:t>Monson</w:t>
      </w:r>
      <w:r w:rsidR="00AA64D4" w:rsidRPr="005B7C5C">
        <w:rPr>
          <w:rFonts w:cs="Times New Roman"/>
          <w:noProof/>
        </w:rPr>
        <w:t>,</w:t>
      </w:r>
      <w:r w:rsidR="002C6E16" w:rsidRPr="005B7C5C">
        <w:rPr>
          <w:rFonts w:cs="Times New Roman"/>
        </w:rPr>
        <w:t xml:space="preserve"> do you have anything to say?”</w:t>
      </w:r>
    </w:p>
    <w:p w14:paraId="1B579BF0" w14:textId="4EDD3975" w:rsidR="002C6E16" w:rsidRPr="005B7C5C" w:rsidRDefault="002C6E16" w:rsidP="004537F7">
      <w:pPr>
        <w:rPr>
          <w:rFonts w:cs="Times New Roman"/>
        </w:rPr>
      </w:pPr>
      <w:r w:rsidRPr="005B7C5C">
        <w:rPr>
          <w:rFonts w:cs="Times New Roman"/>
        </w:rPr>
        <w:t>“Mr. President, Admiral, first off</w:t>
      </w:r>
      <w:r w:rsidR="00CF3A5C">
        <w:rPr>
          <w:rFonts w:cs="Times New Roman"/>
        </w:rPr>
        <w:t>,</w:t>
      </w:r>
      <w:r w:rsidRPr="005B7C5C">
        <w:rPr>
          <w:rFonts w:cs="Times New Roman"/>
        </w:rPr>
        <w:t xml:space="preserve"> this comes as a surprise. I appreciate your </w:t>
      </w:r>
      <w:r w:rsidRPr="005B7C5C">
        <w:rPr>
          <w:rFonts w:cs="Times New Roman"/>
          <w:noProof/>
        </w:rPr>
        <w:t>confidence</w:t>
      </w:r>
      <w:r w:rsidR="00AA64D4" w:rsidRPr="005B7C5C">
        <w:rPr>
          <w:rFonts w:cs="Times New Roman"/>
          <w:noProof/>
        </w:rPr>
        <w:t>,</w:t>
      </w:r>
      <w:r w:rsidRPr="005B7C5C">
        <w:rPr>
          <w:rFonts w:cs="Times New Roman"/>
        </w:rPr>
        <w:t xml:space="preserve"> and I acknowledge the challenges in front of us. I want to thank Joan, Tom</w:t>
      </w:r>
      <w:r w:rsidR="00CF3A5C">
        <w:rPr>
          <w:rFonts w:cs="Times New Roman"/>
        </w:rPr>
        <w:t>,</w:t>
      </w:r>
      <w:r w:rsidRPr="005B7C5C">
        <w:rPr>
          <w:rFonts w:cs="Times New Roman"/>
        </w:rPr>
        <w:t xml:space="preserve"> and of course SIMPCO</w:t>
      </w:r>
      <w:r w:rsidR="00A55CCF" w:rsidRPr="005B7C5C">
        <w:rPr>
          <w:rFonts w:cs="Times New Roman"/>
        </w:rPr>
        <w:t>C</w:t>
      </w:r>
      <w:r w:rsidRPr="005B7C5C">
        <w:rPr>
          <w:rFonts w:cs="Times New Roman"/>
        </w:rPr>
        <w:t xml:space="preserve"> </w:t>
      </w:r>
      <w:r w:rsidR="00E976AD" w:rsidRPr="005B7C5C">
        <w:rPr>
          <w:rFonts w:cs="Times New Roman"/>
        </w:rPr>
        <w:t xml:space="preserve">and Alpha </w:t>
      </w:r>
      <w:r w:rsidRPr="005B7C5C">
        <w:rPr>
          <w:rFonts w:cs="Times New Roman"/>
        </w:rPr>
        <w:t xml:space="preserve">for everything they’ve done. </w:t>
      </w:r>
      <w:r w:rsidR="006C7579" w:rsidRPr="005B7C5C">
        <w:rPr>
          <w:rFonts w:cs="Times New Roman"/>
        </w:rPr>
        <w:t>I’d also like to acknowledge Alpha</w:t>
      </w:r>
      <w:r w:rsidR="00CF3A5C">
        <w:rPr>
          <w:rFonts w:cs="Times New Roman"/>
        </w:rPr>
        <w:t>,</w:t>
      </w:r>
      <w:r w:rsidR="006C7579" w:rsidRPr="005B7C5C">
        <w:rPr>
          <w:rFonts w:cs="Times New Roman"/>
        </w:rPr>
        <w:t xml:space="preserve"> who is now an integral member of my crew. </w:t>
      </w:r>
      <w:r w:rsidRPr="005B7C5C">
        <w:rPr>
          <w:rFonts w:cs="Times New Roman"/>
        </w:rPr>
        <w:t xml:space="preserve">We all recognize that we wouldn’t be here </w:t>
      </w:r>
      <w:r w:rsidRPr="005B7C5C">
        <w:rPr>
          <w:rFonts w:cs="Times New Roman"/>
          <w:noProof/>
        </w:rPr>
        <w:t>now</w:t>
      </w:r>
      <w:r w:rsidRPr="005B7C5C">
        <w:rPr>
          <w:rFonts w:cs="Times New Roman"/>
        </w:rPr>
        <w:t xml:space="preserve"> if it </w:t>
      </w:r>
      <w:r w:rsidRPr="005B7C5C">
        <w:rPr>
          <w:rFonts w:cs="Times New Roman"/>
          <w:noProof/>
        </w:rPr>
        <w:t>w</w:t>
      </w:r>
      <w:r w:rsidR="00AA64D4" w:rsidRPr="005B7C5C">
        <w:rPr>
          <w:rFonts w:cs="Times New Roman"/>
          <w:noProof/>
        </w:rPr>
        <w:t>eren'</w:t>
      </w:r>
      <w:r w:rsidRPr="005B7C5C">
        <w:rPr>
          <w:rFonts w:cs="Times New Roman"/>
          <w:noProof/>
        </w:rPr>
        <w:t>t</w:t>
      </w:r>
      <w:r w:rsidRPr="005B7C5C">
        <w:rPr>
          <w:rFonts w:cs="Times New Roman"/>
        </w:rPr>
        <w:t xml:space="preserve"> for their efforts. With the Vakeel giving us such a huge amount of resources is an amazing opportunity for us. We need to use them to the maximum if we are to defend ourselves and our planet.</w:t>
      </w:r>
      <w:r w:rsidR="00A30FE7" w:rsidRPr="005B7C5C">
        <w:rPr>
          <w:rFonts w:cs="Times New Roman"/>
        </w:rPr>
        <w:t>”</w:t>
      </w:r>
    </w:p>
    <w:p w14:paraId="4AFB546C" w14:textId="55AFE615" w:rsidR="00A30FE7" w:rsidRPr="005B7C5C" w:rsidRDefault="00A30FE7" w:rsidP="004537F7">
      <w:pPr>
        <w:rPr>
          <w:rFonts w:cs="Times New Roman"/>
        </w:rPr>
      </w:pPr>
      <w:r w:rsidRPr="005B7C5C">
        <w:rPr>
          <w:rFonts w:cs="Times New Roman"/>
        </w:rPr>
        <w:t xml:space="preserve">“Thank </w:t>
      </w:r>
      <w:r w:rsidRPr="005B7C5C">
        <w:rPr>
          <w:rFonts w:cs="Times New Roman"/>
          <w:noProof/>
        </w:rPr>
        <w:t>you</w:t>
      </w:r>
      <w:r w:rsidR="00AA64D4" w:rsidRPr="005B7C5C">
        <w:rPr>
          <w:rFonts w:cs="Times New Roman"/>
          <w:noProof/>
        </w:rPr>
        <w:t>,</w:t>
      </w:r>
      <w:r w:rsidRPr="005B7C5C">
        <w:rPr>
          <w:rFonts w:cs="Times New Roman"/>
        </w:rPr>
        <w:t xml:space="preserve"> Admiral,” said President Patterson.</w:t>
      </w:r>
    </w:p>
    <w:p w14:paraId="581AA4D8" w14:textId="0209B58C" w:rsidR="00E976AD" w:rsidRPr="005B7C5C" w:rsidRDefault="00E976AD" w:rsidP="004537F7">
      <w:pPr>
        <w:rPr>
          <w:rFonts w:cs="Times New Roman"/>
        </w:rPr>
      </w:pPr>
      <w:r w:rsidRPr="005B7C5C">
        <w:rPr>
          <w:rFonts w:cs="Times New Roman"/>
        </w:rPr>
        <w:t xml:space="preserve">There </w:t>
      </w:r>
      <w:r w:rsidRPr="005B7C5C">
        <w:rPr>
          <w:rFonts w:cs="Times New Roman"/>
          <w:noProof/>
        </w:rPr>
        <w:t>w</w:t>
      </w:r>
      <w:r w:rsidR="0031354E" w:rsidRPr="005B7C5C">
        <w:rPr>
          <w:rFonts w:cs="Times New Roman"/>
          <w:noProof/>
        </w:rPr>
        <w:t>ere</w:t>
      </w:r>
      <w:r w:rsidRPr="005B7C5C">
        <w:rPr>
          <w:rFonts w:cs="Times New Roman"/>
        </w:rPr>
        <w:t xml:space="preserve"> a few minutes of the typical congratulations and a little kidding about changing from riding waves to riding spaceships. After a few </w:t>
      </w:r>
      <w:r w:rsidRPr="005B7C5C">
        <w:rPr>
          <w:rFonts w:cs="Times New Roman"/>
          <w:noProof/>
        </w:rPr>
        <w:t>minutes</w:t>
      </w:r>
      <w:r w:rsidR="0031354E" w:rsidRPr="005B7C5C">
        <w:rPr>
          <w:rFonts w:cs="Times New Roman"/>
          <w:noProof/>
        </w:rPr>
        <w:t>,</w:t>
      </w:r>
      <w:r w:rsidRPr="005B7C5C">
        <w:rPr>
          <w:rFonts w:cs="Times New Roman"/>
        </w:rPr>
        <w:t xml:space="preserve"> it quieted down.</w:t>
      </w:r>
    </w:p>
    <w:p w14:paraId="7221194E" w14:textId="340AC4C9" w:rsidR="00A30FE7" w:rsidRPr="005B7C5C" w:rsidRDefault="00A30FE7" w:rsidP="004537F7">
      <w:pPr>
        <w:rPr>
          <w:rFonts w:cs="Times New Roman"/>
        </w:rPr>
      </w:pPr>
      <w:r w:rsidRPr="005B7C5C">
        <w:rPr>
          <w:rFonts w:cs="Times New Roman"/>
        </w:rPr>
        <w:t>“Sir, if I may add something?” asked Joan.</w:t>
      </w:r>
    </w:p>
    <w:p w14:paraId="4F828734" w14:textId="5F2F7BBE" w:rsidR="00A30FE7" w:rsidRPr="005B7C5C" w:rsidRDefault="00A30FE7" w:rsidP="004537F7">
      <w:pPr>
        <w:rPr>
          <w:rFonts w:cs="Times New Roman"/>
        </w:rPr>
      </w:pPr>
      <w:r w:rsidRPr="005B7C5C">
        <w:rPr>
          <w:rFonts w:cs="Times New Roman"/>
        </w:rPr>
        <w:t>“Whatever you want to say,” responded the President.</w:t>
      </w:r>
    </w:p>
    <w:p w14:paraId="3BAB066F" w14:textId="6F4EB8B2" w:rsidR="00A30FE7" w:rsidRPr="005B7C5C" w:rsidRDefault="00A30FE7" w:rsidP="004537F7">
      <w:pPr>
        <w:rPr>
          <w:rFonts w:cs="Times New Roman"/>
        </w:rPr>
      </w:pPr>
      <w:r w:rsidRPr="005B7C5C">
        <w:rPr>
          <w:rFonts w:cs="Times New Roman"/>
        </w:rPr>
        <w:t xml:space="preserve">“SIMPOC has been working with the computer systems, I hate to talk </w:t>
      </w:r>
      <w:r w:rsidRPr="005B7C5C">
        <w:rPr>
          <w:rFonts w:cs="Times New Roman"/>
          <w:noProof/>
        </w:rPr>
        <w:t>for</w:t>
      </w:r>
      <w:r w:rsidRPr="005B7C5C">
        <w:rPr>
          <w:rFonts w:cs="Times New Roman"/>
        </w:rPr>
        <w:t xml:space="preserve"> him, and I’m sure he’ll have much to add, but we’re almost to the point where I’d like to take the Chevesky and do some exploration. We need to exercise the systems and figure them out. As soon as SIMPOC is confident that he understands the computer operati</w:t>
      </w:r>
      <w:r w:rsidR="00AA64D4" w:rsidRPr="005B7C5C">
        <w:rPr>
          <w:rFonts w:cs="Times New Roman"/>
        </w:rPr>
        <w:t xml:space="preserve">on, </w:t>
      </w:r>
      <w:r w:rsidRPr="005B7C5C">
        <w:rPr>
          <w:rFonts w:cs="Times New Roman"/>
        </w:rPr>
        <w:t>I’d like to take some trips.”</w:t>
      </w:r>
    </w:p>
    <w:p w14:paraId="3C817743" w14:textId="17F21878" w:rsidR="00A30FE7" w:rsidRPr="005B7C5C" w:rsidRDefault="00A30FE7" w:rsidP="004537F7">
      <w:pPr>
        <w:rPr>
          <w:rFonts w:cs="Times New Roman"/>
        </w:rPr>
      </w:pPr>
      <w:r w:rsidRPr="005B7C5C">
        <w:rPr>
          <w:rFonts w:cs="Times New Roman"/>
        </w:rPr>
        <w:t>“Joan, SIMPOC, that’s your call. Just let us know when you leave,” the president responded. “SIMPOC</w:t>
      </w:r>
      <w:r w:rsidR="00CF3A5C">
        <w:rPr>
          <w:rFonts w:cs="Times New Roman"/>
        </w:rPr>
        <w:t>,</w:t>
      </w:r>
      <w:r w:rsidRPr="005B7C5C">
        <w:rPr>
          <w:rFonts w:cs="Times New Roman"/>
        </w:rPr>
        <w:t xml:space="preserve"> what are you learning about the computer systems?”</w:t>
      </w:r>
    </w:p>
    <w:p w14:paraId="37542ACE" w14:textId="1AA75BEC" w:rsidR="00A30FE7" w:rsidRPr="005B7C5C" w:rsidRDefault="00FB46C5" w:rsidP="004537F7">
      <w:pPr>
        <w:rPr>
          <w:rFonts w:cs="Times New Roman"/>
        </w:rPr>
      </w:pPr>
      <w:r w:rsidRPr="005B7C5C">
        <w:rPr>
          <w:rFonts w:cs="Times New Roman"/>
        </w:rPr>
        <w:lastRenderedPageBreak/>
        <w:t xml:space="preserve">“Mr. President. I’m finding that the computer systems are extremely complex. Far more complex than any of our systems. They may have simple defenses, which allowed Julius and </w:t>
      </w:r>
      <w:r w:rsidR="00CF3A5C">
        <w:rPr>
          <w:rFonts w:cs="Times New Roman"/>
        </w:rPr>
        <w:t>me</w:t>
      </w:r>
      <w:r w:rsidRPr="005B7C5C">
        <w:rPr>
          <w:rFonts w:cs="Times New Roman"/>
        </w:rPr>
        <w:t xml:space="preserve"> the successes that we had, but these computers operate much differently than ours. The elements of the program that I must interface with to accomplish FTL </w:t>
      </w:r>
      <w:r w:rsidRPr="005B7C5C">
        <w:rPr>
          <w:rFonts w:cs="Times New Roman"/>
          <w:noProof/>
        </w:rPr>
        <w:t>jumps</w:t>
      </w:r>
      <w:r w:rsidRPr="005B7C5C">
        <w:rPr>
          <w:rFonts w:cs="Times New Roman"/>
        </w:rPr>
        <w:t xml:space="preserve"> appear </w:t>
      </w:r>
      <w:r w:rsidRPr="005B7C5C">
        <w:rPr>
          <w:rFonts w:cs="Times New Roman"/>
          <w:noProof/>
        </w:rPr>
        <w:t>predictable</w:t>
      </w:r>
      <w:r w:rsidR="00AA64D4" w:rsidRPr="005B7C5C">
        <w:rPr>
          <w:rFonts w:cs="Times New Roman"/>
          <w:noProof/>
        </w:rPr>
        <w:t>,</w:t>
      </w:r>
      <w:r w:rsidRPr="005B7C5C">
        <w:rPr>
          <w:rFonts w:cs="Times New Roman"/>
        </w:rPr>
        <w:t xml:space="preserve"> and I’m confident that we can use </w:t>
      </w:r>
      <w:r w:rsidR="00CF3A5C">
        <w:rPr>
          <w:rFonts w:cs="Times New Roman"/>
        </w:rPr>
        <w:t>them</w:t>
      </w:r>
      <w:r w:rsidRPr="005B7C5C">
        <w:rPr>
          <w:rFonts w:cs="Times New Roman"/>
        </w:rPr>
        <w:t xml:space="preserve">. </w:t>
      </w:r>
      <w:r w:rsidR="00CF3A5C">
        <w:rPr>
          <w:rFonts w:cs="Times New Roman"/>
        </w:rPr>
        <w:t>However, t</w:t>
      </w:r>
      <w:r w:rsidRPr="005B7C5C">
        <w:rPr>
          <w:rFonts w:cs="Times New Roman"/>
        </w:rPr>
        <w:t>he interface is extremely complex, and I do caution others from making jumps. Minor errors can result in catastrophe</w:t>
      </w:r>
      <w:r w:rsidR="00566E40" w:rsidRPr="005B7C5C">
        <w:rPr>
          <w:rFonts w:cs="Times New Roman"/>
        </w:rPr>
        <w:t>s</w:t>
      </w:r>
      <w:r w:rsidRPr="005B7C5C">
        <w:rPr>
          <w:rFonts w:cs="Times New Roman"/>
        </w:rPr>
        <w:t>.”</w:t>
      </w:r>
    </w:p>
    <w:p w14:paraId="2F940E2E" w14:textId="26E29CE9" w:rsidR="00FB46C5" w:rsidRPr="005B7C5C" w:rsidRDefault="00FB46C5" w:rsidP="004537F7">
      <w:pPr>
        <w:rPr>
          <w:rFonts w:cs="Times New Roman"/>
        </w:rPr>
      </w:pPr>
      <w:r w:rsidRPr="005B7C5C">
        <w:rPr>
          <w:rFonts w:cs="Times New Roman"/>
        </w:rPr>
        <w:t xml:space="preserve">“SIMPOC, now that I’m able to speak for the Earth Space Command, I’ll tell you that we will not be jumping. Our task is to defend </w:t>
      </w:r>
      <w:r w:rsidRPr="005B7C5C">
        <w:rPr>
          <w:rFonts w:cs="Times New Roman"/>
          <w:noProof/>
        </w:rPr>
        <w:t>Earth</w:t>
      </w:r>
      <w:r w:rsidR="00AA64D4" w:rsidRPr="005B7C5C">
        <w:rPr>
          <w:rFonts w:cs="Times New Roman"/>
          <w:noProof/>
        </w:rPr>
        <w:t>,</w:t>
      </w:r>
      <w:r w:rsidRPr="005B7C5C">
        <w:rPr>
          <w:rFonts w:cs="Times New Roman"/>
        </w:rPr>
        <w:t xml:space="preserve"> and that is where we will remain,” said Admiral Monson emphatically.</w:t>
      </w:r>
    </w:p>
    <w:p w14:paraId="602CEBA6" w14:textId="4ED4A028" w:rsidR="00FB46C5" w:rsidRPr="005B7C5C" w:rsidRDefault="002128C0" w:rsidP="004537F7">
      <w:pPr>
        <w:rPr>
          <w:rFonts w:cs="Times New Roman"/>
        </w:rPr>
      </w:pPr>
      <w:r w:rsidRPr="005B7C5C">
        <w:rPr>
          <w:rFonts w:cs="Times New Roman"/>
        </w:rPr>
        <w:t>“</w:t>
      </w:r>
      <w:r w:rsidR="001D6522">
        <w:rPr>
          <w:rFonts w:cs="Times New Roman"/>
        </w:rPr>
        <w:t>Okay</w:t>
      </w:r>
      <w:r w:rsidRPr="005B7C5C">
        <w:rPr>
          <w:rFonts w:cs="Times New Roman"/>
        </w:rPr>
        <w:t>, enough of the serious business. I was told that you have a spacesuit that will fit me</w:t>
      </w:r>
      <w:r w:rsidR="00CF3A5C">
        <w:rPr>
          <w:rFonts w:cs="Times New Roman"/>
        </w:rPr>
        <w:t>;</w:t>
      </w:r>
      <w:r w:rsidRPr="005B7C5C">
        <w:rPr>
          <w:rFonts w:cs="Times New Roman"/>
        </w:rPr>
        <w:t xml:space="preserve"> how about a tour of this ship</w:t>
      </w:r>
      <w:r w:rsidR="00CF3A5C">
        <w:rPr>
          <w:rFonts w:cs="Times New Roman"/>
        </w:rPr>
        <w:t>,</w:t>
      </w:r>
      <w:r w:rsidR="00E976AD" w:rsidRPr="005B7C5C">
        <w:rPr>
          <w:rFonts w:cs="Times New Roman"/>
        </w:rPr>
        <w:t xml:space="preserve"> or should I call it a boat</w:t>
      </w:r>
      <w:r w:rsidRPr="005B7C5C">
        <w:rPr>
          <w:rFonts w:cs="Times New Roman"/>
        </w:rPr>
        <w:t>?” asked the president.</w:t>
      </w:r>
    </w:p>
    <w:p w14:paraId="38268726" w14:textId="5CC36B8C" w:rsidR="002128C0" w:rsidRPr="005B7C5C" w:rsidRDefault="002128C0" w:rsidP="004537F7">
      <w:pPr>
        <w:rPr>
          <w:rFonts w:cs="Times New Roman"/>
        </w:rPr>
      </w:pPr>
      <w:r w:rsidRPr="005B7C5C">
        <w:rPr>
          <w:rFonts w:cs="Times New Roman"/>
        </w:rPr>
        <w:t xml:space="preserve">“Sir, I’m sure that can be arranged,” responded Joan </w:t>
      </w:r>
      <w:r w:rsidRPr="005B7C5C">
        <w:rPr>
          <w:rFonts w:cs="Times New Roman"/>
          <w:noProof/>
        </w:rPr>
        <w:t>Herl</w:t>
      </w:r>
      <w:r w:rsidR="00AA64D4" w:rsidRPr="005B7C5C">
        <w:rPr>
          <w:rFonts w:cs="Times New Roman"/>
          <w:noProof/>
        </w:rPr>
        <w:t>,</w:t>
      </w:r>
      <w:r w:rsidRPr="005B7C5C">
        <w:rPr>
          <w:rFonts w:cs="Times New Roman"/>
        </w:rPr>
        <w:t xml:space="preserve"> the commander of The Chevesky.</w:t>
      </w:r>
    </w:p>
    <w:p w14:paraId="7D7133C3" w14:textId="77777777" w:rsidR="002F58A7" w:rsidRPr="005B7C5C" w:rsidRDefault="002F58A7" w:rsidP="00845671">
      <w:pPr>
        <w:pStyle w:val="Heading2"/>
        <w:rPr>
          <w:rFonts w:cs="Times New Roman"/>
        </w:rPr>
      </w:pPr>
      <w:r w:rsidRPr="005B7C5C">
        <w:rPr>
          <w:rFonts w:cs="Times New Roman"/>
        </w:rPr>
        <w:t>Chicago Mayor’s Office</w:t>
      </w:r>
    </w:p>
    <w:p w14:paraId="48D4DCD7" w14:textId="7EFDA4AF" w:rsidR="001020C0" w:rsidRPr="005B7C5C" w:rsidRDefault="001020C0" w:rsidP="004537F7">
      <w:pPr>
        <w:rPr>
          <w:rFonts w:cs="Times New Roman"/>
        </w:rPr>
      </w:pPr>
      <w:r w:rsidRPr="005B7C5C">
        <w:rPr>
          <w:rFonts w:cs="Times New Roman"/>
        </w:rPr>
        <w:t xml:space="preserve">“Mr. Mayor. Are you ready for your Adjudication Meeting?” asked </w:t>
      </w:r>
      <w:r w:rsidRPr="005B7C5C">
        <w:rPr>
          <w:rFonts w:cs="Times New Roman"/>
          <w:noProof/>
        </w:rPr>
        <w:t>Pervus</w:t>
      </w:r>
      <w:r w:rsidRPr="005B7C5C">
        <w:rPr>
          <w:rFonts w:cs="Times New Roman"/>
        </w:rPr>
        <w:t xml:space="preserve"> </w:t>
      </w:r>
      <w:r w:rsidRPr="005B7C5C">
        <w:rPr>
          <w:rFonts w:cs="Times New Roman"/>
          <w:noProof/>
        </w:rPr>
        <w:t>Oman</w:t>
      </w:r>
      <w:r w:rsidR="00AA64D4" w:rsidRPr="005B7C5C">
        <w:rPr>
          <w:rFonts w:cs="Times New Roman"/>
          <w:noProof/>
        </w:rPr>
        <w:t>,</w:t>
      </w:r>
      <w:r w:rsidRPr="005B7C5C">
        <w:rPr>
          <w:rFonts w:cs="Times New Roman"/>
        </w:rPr>
        <w:t xml:space="preserve"> the mayor</w:t>
      </w:r>
      <w:r w:rsidR="00CF3A5C">
        <w:rPr>
          <w:rFonts w:cs="Times New Roman"/>
        </w:rPr>
        <w:t>'</w:t>
      </w:r>
      <w:r w:rsidRPr="005B7C5C">
        <w:rPr>
          <w:rFonts w:cs="Times New Roman"/>
        </w:rPr>
        <w:t xml:space="preserve">s </w:t>
      </w:r>
      <w:r w:rsidRPr="005B7C5C">
        <w:rPr>
          <w:rFonts w:cs="Times New Roman"/>
          <w:noProof/>
        </w:rPr>
        <w:t>coordinator.</w:t>
      </w:r>
    </w:p>
    <w:p w14:paraId="60FF8379" w14:textId="3B1AB839" w:rsidR="001020C0" w:rsidRPr="005B7C5C" w:rsidRDefault="001020C0" w:rsidP="004537F7">
      <w:pPr>
        <w:rPr>
          <w:rFonts w:cs="Times New Roman"/>
        </w:rPr>
      </w:pPr>
      <w:r w:rsidRPr="005B7C5C">
        <w:rPr>
          <w:rFonts w:cs="Times New Roman"/>
        </w:rPr>
        <w:t xml:space="preserve">“Yes, I’ll be </w:t>
      </w:r>
      <w:r w:rsidRPr="005B7C5C">
        <w:rPr>
          <w:rFonts w:cs="Times New Roman"/>
          <w:noProof/>
        </w:rPr>
        <w:t>downstairs</w:t>
      </w:r>
      <w:r w:rsidRPr="005B7C5C">
        <w:rPr>
          <w:rFonts w:cs="Times New Roman"/>
        </w:rPr>
        <w:t xml:space="preserve"> in a moment. Are you still set up in Courtroom 4A?”</w:t>
      </w:r>
    </w:p>
    <w:p w14:paraId="412CFEB3" w14:textId="2001C65B" w:rsidR="001020C0" w:rsidRPr="005B7C5C" w:rsidRDefault="001020C0" w:rsidP="004537F7">
      <w:pPr>
        <w:rPr>
          <w:rFonts w:cs="Times New Roman"/>
        </w:rPr>
      </w:pPr>
      <w:r w:rsidRPr="005B7C5C">
        <w:rPr>
          <w:rFonts w:cs="Times New Roman"/>
        </w:rPr>
        <w:lastRenderedPageBreak/>
        <w:t>“Yes, sir. It’s the biggest</w:t>
      </w:r>
      <w:r w:rsidR="0031354E"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we’ll plan on using it for these reviews.”</w:t>
      </w:r>
    </w:p>
    <w:p w14:paraId="0A9538C7" w14:textId="62277B2A" w:rsidR="00E976AD" w:rsidRPr="005B7C5C" w:rsidRDefault="00E976AD" w:rsidP="004537F7">
      <w:pPr>
        <w:rPr>
          <w:rFonts w:cs="Times New Roman"/>
        </w:rPr>
      </w:pPr>
      <w:r w:rsidRPr="005B7C5C">
        <w:rPr>
          <w:rFonts w:cs="Times New Roman"/>
        </w:rPr>
        <w:t xml:space="preserve">After </w:t>
      </w:r>
      <w:proofErr w:type="spellStart"/>
      <w:r w:rsidRPr="005B7C5C">
        <w:rPr>
          <w:rFonts w:cs="Times New Roman"/>
        </w:rPr>
        <w:t>Pervus</w:t>
      </w:r>
      <w:proofErr w:type="spellEnd"/>
      <w:r w:rsidRPr="005B7C5C">
        <w:rPr>
          <w:rFonts w:cs="Times New Roman"/>
        </w:rPr>
        <w:t xml:space="preserve"> left, the mayor took a few minutes to be alone. He was taking on a new role</w:t>
      </w:r>
      <w:r w:rsidR="0031354E"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he needed to be in the right frame of mind. </w:t>
      </w:r>
      <w:r w:rsidRPr="005B7C5C">
        <w:rPr>
          <w:rFonts w:cs="Times New Roman"/>
          <w:noProof/>
        </w:rPr>
        <w:t>Standing in front of a full</w:t>
      </w:r>
      <w:r w:rsidR="0031354E" w:rsidRPr="005B7C5C">
        <w:rPr>
          <w:rFonts w:cs="Times New Roman"/>
          <w:noProof/>
        </w:rPr>
        <w:t>-</w:t>
      </w:r>
      <w:r w:rsidRPr="005B7C5C">
        <w:rPr>
          <w:rFonts w:cs="Times New Roman"/>
          <w:noProof/>
        </w:rPr>
        <w:t>length mirror</w:t>
      </w:r>
      <w:r w:rsidR="0031354E" w:rsidRPr="005B7C5C">
        <w:rPr>
          <w:rFonts w:cs="Times New Roman"/>
          <w:noProof/>
        </w:rPr>
        <w:t>,</w:t>
      </w:r>
      <w:r w:rsidRPr="005B7C5C">
        <w:rPr>
          <w:rFonts w:cs="Times New Roman"/>
          <w:noProof/>
        </w:rPr>
        <w:t xml:space="preserve"> he looked at the man that would control Chicago.</w:t>
      </w:r>
      <w:r w:rsidRPr="005B7C5C">
        <w:rPr>
          <w:rFonts w:cs="Times New Roman"/>
        </w:rPr>
        <w:t xml:space="preserve"> He liked what he saw. He saw a man </w:t>
      </w:r>
      <w:r w:rsidR="00A15555">
        <w:rPr>
          <w:rFonts w:cs="Times New Roman"/>
        </w:rPr>
        <w:t>who wasn’t afraid of making the hard decisions. A man who</w:t>
      </w:r>
      <w:r w:rsidRPr="005B7C5C">
        <w:rPr>
          <w:rFonts w:cs="Times New Roman"/>
        </w:rPr>
        <w:t xml:space="preserve"> would do what was necessary for Chicago and the people. </w:t>
      </w:r>
      <w:r w:rsidRPr="005B7C5C">
        <w:rPr>
          <w:rFonts w:cs="Times New Roman"/>
          <w:i/>
          <w:iCs/>
        </w:rPr>
        <w:t>Yes, that is why I’m doing this,</w:t>
      </w:r>
      <w:r w:rsidRPr="005B7C5C">
        <w:rPr>
          <w:rFonts w:cs="Times New Roman"/>
        </w:rPr>
        <w:t xml:space="preserve"> he thought. </w:t>
      </w:r>
      <w:r w:rsidRPr="005B7C5C">
        <w:rPr>
          <w:rFonts w:cs="Times New Roman"/>
          <w:i/>
          <w:iCs/>
        </w:rPr>
        <w:t>I’m doing it for them.</w:t>
      </w:r>
    </w:p>
    <w:p w14:paraId="26AE24D8" w14:textId="7B98E404" w:rsidR="00E976AD" w:rsidRPr="005B7C5C" w:rsidRDefault="00E976AD" w:rsidP="004537F7">
      <w:pPr>
        <w:rPr>
          <w:rFonts w:cs="Times New Roman"/>
        </w:rPr>
      </w:pPr>
      <w:r w:rsidRPr="005B7C5C">
        <w:rPr>
          <w:rFonts w:cs="Times New Roman"/>
        </w:rPr>
        <w:t>He turned and walked out of his office.</w:t>
      </w:r>
    </w:p>
    <w:p w14:paraId="5E0EE0D2" w14:textId="77777777" w:rsidR="002F58A7" w:rsidRPr="005B7C5C" w:rsidRDefault="002F58A7" w:rsidP="00845671">
      <w:pPr>
        <w:pStyle w:val="Heading2"/>
        <w:rPr>
          <w:rFonts w:cs="Times New Roman"/>
        </w:rPr>
      </w:pPr>
      <w:r w:rsidRPr="005B7C5C">
        <w:rPr>
          <w:rFonts w:cs="Times New Roman"/>
        </w:rPr>
        <w:t>Courtroom in Chicago</w:t>
      </w:r>
    </w:p>
    <w:p w14:paraId="6BB17D1A" w14:textId="07302BD9" w:rsidR="001020C0" w:rsidRPr="005B7C5C" w:rsidRDefault="001020C0" w:rsidP="004537F7">
      <w:pPr>
        <w:rPr>
          <w:rFonts w:cs="Times New Roman"/>
        </w:rPr>
      </w:pPr>
      <w:r w:rsidRPr="005B7C5C">
        <w:rPr>
          <w:rFonts w:cs="Times New Roman"/>
        </w:rPr>
        <w:t xml:space="preserve">“All stand the Honorable Mayor </w:t>
      </w:r>
      <w:r w:rsidR="00A55CCF" w:rsidRPr="005B7C5C">
        <w:rPr>
          <w:rFonts w:cs="Times New Roman"/>
        </w:rPr>
        <w:t>Alexander</w:t>
      </w:r>
      <w:r w:rsidRPr="005B7C5C">
        <w:rPr>
          <w:rFonts w:cs="Times New Roman"/>
        </w:rPr>
        <w:t xml:space="preserve"> S. Todd will </w:t>
      </w:r>
      <w:r w:rsidRPr="005B7C5C">
        <w:rPr>
          <w:rFonts w:cs="Times New Roman"/>
          <w:noProof/>
        </w:rPr>
        <w:t>presi</w:t>
      </w:r>
      <w:r w:rsidRPr="005B7C5C">
        <w:rPr>
          <w:rFonts w:cs="Times New Roman"/>
        </w:rPr>
        <w:t>de,” P</w:t>
      </w:r>
      <w:r w:rsidR="00AD19CF" w:rsidRPr="005B7C5C">
        <w:rPr>
          <w:rFonts w:cs="Times New Roman"/>
        </w:rPr>
        <w:t>urvis</w:t>
      </w:r>
      <w:r w:rsidRPr="005B7C5C">
        <w:rPr>
          <w:rFonts w:cs="Times New Roman"/>
        </w:rPr>
        <w:t xml:space="preserve"> announced.</w:t>
      </w:r>
    </w:p>
    <w:p w14:paraId="548D3072" w14:textId="04F72765" w:rsidR="001020C0" w:rsidRPr="005B7C5C" w:rsidRDefault="001020C0" w:rsidP="004537F7">
      <w:pPr>
        <w:rPr>
          <w:rFonts w:cs="Times New Roman"/>
        </w:rPr>
      </w:pPr>
      <w:r w:rsidRPr="005B7C5C">
        <w:rPr>
          <w:rFonts w:cs="Times New Roman"/>
        </w:rPr>
        <w:t xml:space="preserve">The </w:t>
      </w:r>
      <w:r w:rsidRPr="005B7C5C">
        <w:rPr>
          <w:rFonts w:cs="Times New Roman"/>
          <w:noProof/>
        </w:rPr>
        <w:t>ragtag</w:t>
      </w:r>
      <w:r w:rsidRPr="005B7C5C">
        <w:rPr>
          <w:rFonts w:cs="Times New Roman"/>
        </w:rPr>
        <w:t xml:space="preserve"> group of people in the courtroom stood and </w:t>
      </w:r>
      <w:r w:rsidRPr="005B7C5C">
        <w:rPr>
          <w:rFonts w:cs="Times New Roman"/>
          <w:noProof/>
        </w:rPr>
        <w:t>ke</w:t>
      </w:r>
      <w:r w:rsidR="0031354E" w:rsidRPr="005B7C5C">
        <w:rPr>
          <w:rFonts w:cs="Times New Roman"/>
          <w:noProof/>
        </w:rPr>
        <w:t>pt</w:t>
      </w:r>
      <w:r w:rsidRPr="005B7C5C">
        <w:rPr>
          <w:rFonts w:cs="Times New Roman"/>
        </w:rPr>
        <w:t xml:space="preserve"> shuffling. The front row w</w:t>
      </w:r>
      <w:r w:rsidR="00A15555">
        <w:rPr>
          <w:rFonts w:cs="Times New Roman"/>
        </w:rPr>
        <w:t>as</w:t>
      </w:r>
      <w:r w:rsidRPr="005B7C5C">
        <w:rPr>
          <w:rFonts w:cs="Times New Roman"/>
        </w:rPr>
        <w:t xml:space="preserve"> visibly stressed</w:t>
      </w:r>
      <w:r w:rsidR="0031354E"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the </w:t>
      </w:r>
      <w:r w:rsidR="00C40E22" w:rsidRPr="005B7C5C">
        <w:rPr>
          <w:rFonts w:cs="Times New Roman"/>
        </w:rPr>
        <w:t>3</w:t>
      </w:r>
      <w:r w:rsidRPr="005B7C5C">
        <w:rPr>
          <w:rFonts w:cs="Times New Roman"/>
        </w:rPr>
        <w:t xml:space="preserve"> people seated </w:t>
      </w:r>
      <w:r w:rsidR="00AA64D4" w:rsidRPr="005B7C5C">
        <w:rPr>
          <w:rFonts w:cs="Times New Roman"/>
          <w:noProof/>
        </w:rPr>
        <w:t>at</w:t>
      </w:r>
      <w:r w:rsidRPr="005B7C5C">
        <w:rPr>
          <w:rFonts w:cs="Times New Roman"/>
        </w:rPr>
        <w:t xml:space="preserve"> the defendant’s tab</w:t>
      </w:r>
      <w:r w:rsidR="00E976AD" w:rsidRPr="005B7C5C">
        <w:rPr>
          <w:rFonts w:cs="Times New Roman"/>
        </w:rPr>
        <w:t>le wore panic on their faces</w:t>
      </w:r>
      <w:r w:rsidRPr="005B7C5C">
        <w:rPr>
          <w:rFonts w:cs="Times New Roman"/>
        </w:rPr>
        <w:t xml:space="preserve">. When they </w:t>
      </w:r>
      <w:r w:rsidRPr="005B7C5C">
        <w:rPr>
          <w:rFonts w:cs="Times New Roman"/>
          <w:noProof/>
        </w:rPr>
        <w:t>stood</w:t>
      </w:r>
      <w:r w:rsidR="00AA64D4" w:rsidRPr="005B7C5C">
        <w:rPr>
          <w:rFonts w:cs="Times New Roman"/>
          <w:noProof/>
        </w:rPr>
        <w:t>,</w:t>
      </w:r>
      <w:r w:rsidRPr="005B7C5C">
        <w:rPr>
          <w:rFonts w:cs="Times New Roman"/>
        </w:rPr>
        <w:t xml:space="preserve"> they looked confused and disorientated.</w:t>
      </w:r>
    </w:p>
    <w:p w14:paraId="445D53AF" w14:textId="09E141EC" w:rsidR="001020C0" w:rsidRPr="005B7C5C" w:rsidRDefault="001020C0" w:rsidP="004537F7">
      <w:pPr>
        <w:rPr>
          <w:rFonts w:cs="Times New Roman"/>
        </w:rPr>
      </w:pPr>
      <w:r w:rsidRPr="005B7C5C">
        <w:rPr>
          <w:rFonts w:cs="Times New Roman"/>
        </w:rPr>
        <w:t xml:space="preserve">Mayor </w:t>
      </w:r>
      <w:r w:rsidR="00A55CCF" w:rsidRPr="005B7C5C">
        <w:rPr>
          <w:rFonts w:cs="Times New Roman"/>
        </w:rPr>
        <w:t>Alexander</w:t>
      </w:r>
      <w:r w:rsidRPr="005B7C5C">
        <w:rPr>
          <w:rFonts w:cs="Times New Roman"/>
        </w:rPr>
        <w:t xml:space="preserve"> S. Todd </w:t>
      </w:r>
      <w:r w:rsidRPr="005B7C5C">
        <w:rPr>
          <w:rFonts w:cs="Times New Roman"/>
          <w:noProof/>
        </w:rPr>
        <w:t>wal</w:t>
      </w:r>
      <w:r w:rsidRPr="005B7C5C">
        <w:rPr>
          <w:rFonts w:cs="Times New Roman"/>
        </w:rPr>
        <w:t xml:space="preserve">ked into the courtroom through the private door to the left of the bench. He stopped for a moment and glanced at the group of people assembled in the courtroom. Then </w:t>
      </w:r>
      <w:r w:rsidR="00A15555">
        <w:rPr>
          <w:rFonts w:cs="Times New Roman"/>
        </w:rPr>
        <w:t>dismissively</w:t>
      </w:r>
      <w:r w:rsidR="00AA64D4" w:rsidRPr="005B7C5C">
        <w:rPr>
          <w:rFonts w:cs="Times New Roman"/>
          <w:noProof/>
        </w:rPr>
        <w:t>,</w:t>
      </w:r>
      <w:r w:rsidRPr="005B7C5C">
        <w:rPr>
          <w:rFonts w:cs="Times New Roman"/>
        </w:rPr>
        <w:t xml:space="preserve"> he strode towards the Judge’s Bench and quickly took the two steps to the higher level.</w:t>
      </w:r>
    </w:p>
    <w:p w14:paraId="4AC0AB42" w14:textId="21AAAB11" w:rsidR="001020C0" w:rsidRPr="005B7C5C" w:rsidRDefault="00AD19CF" w:rsidP="004537F7">
      <w:pPr>
        <w:rPr>
          <w:rFonts w:cs="Times New Roman"/>
        </w:rPr>
      </w:pPr>
      <w:r w:rsidRPr="005B7C5C">
        <w:rPr>
          <w:rFonts w:cs="Times New Roman"/>
        </w:rPr>
        <w:t>Purvi</w:t>
      </w:r>
      <w:r w:rsidR="001020C0" w:rsidRPr="005B7C5C">
        <w:rPr>
          <w:rFonts w:cs="Times New Roman"/>
        </w:rPr>
        <w:t>s Oman announced in a loud voice</w:t>
      </w:r>
      <w:r w:rsidR="00A15555">
        <w:rPr>
          <w:rFonts w:cs="Times New Roman"/>
        </w:rPr>
        <w:t>,</w:t>
      </w:r>
      <w:r w:rsidR="001020C0" w:rsidRPr="005B7C5C">
        <w:rPr>
          <w:rFonts w:cs="Times New Roman"/>
        </w:rPr>
        <w:t xml:space="preserve"> which was too loud for the number of people </w:t>
      </w:r>
      <w:r w:rsidR="001020C0" w:rsidRPr="005B7C5C">
        <w:rPr>
          <w:rFonts w:cs="Times New Roman"/>
          <w:noProof/>
        </w:rPr>
        <w:t>in</w:t>
      </w:r>
      <w:r w:rsidR="001020C0" w:rsidRPr="005B7C5C">
        <w:rPr>
          <w:rFonts w:cs="Times New Roman"/>
        </w:rPr>
        <w:t xml:space="preserve"> the court, “Please be seated.”</w:t>
      </w:r>
    </w:p>
    <w:p w14:paraId="642A13C3" w14:textId="38E83107" w:rsidR="00A55CCF" w:rsidRPr="005B7C5C" w:rsidRDefault="001E1A25" w:rsidP="004537F7">
      <w:pPr>
        <w:rPr>
          <w:rFonts w:cs="Times New Roman"/>
        </w:rPr>
      </w:pPr>
      <w:r w:rsidRPr="005B7C5C">
        <w:rPr>
          <w:rFonts w:cs="Times New Roman"/>
        </w:rPr>
        <w:lastRenderedPageBreak/>
        <w:t>Mayor Todd</w:t>
      </w:r>
      <w:r w:rsidR="00CD2C83" w:rsidRPr="005B7C5C">
        <w:rPr>
          <w:rFonts w:cs="Times New Roman"/>
        </w:rPr>
        <w:t>,</w:t>
      </w:r>
      <w:r w:rsidRPr="005B7C5C">
        <w:rPr>
          <w:rFonts w:cs="Times New Roman"/>
        </w:rPr>
        <w:t xml:space="preserve"> who was in charge</w:t>
      </w:r>
      <w:r w:rsidR="00A15555">
        <w:rPr>
          <w:rFonts w:cs="Times New Roman"/>
        </w:rPr>
        <w:t>,</w:t>
      </w:r>
      <w:r w:rsidRPr="005B7C5C">
        <w:rPr>
          <w:rFonts w:cs="Times New Roman"/>
        </w:rPr>
        <w:t xml:space="preserve"> opened with, </w:t>
      </w:r>
      <w:r w:rsidR="00AD19CF" w:rsidRPr="005B7C5C">
        <w:rPr>
          <w:rFonts w:cs="Times New Roman"/>
        </w:rPr>
        <w:t>“</w:t>
      </w:r>
      <w:r w:rsidR="00A55CCF" w:rsidRPr="005B7C5C">
        <w:rPr>
          <w:rFonts w:cs="Times New Roman"/>
        </w:rPr>
        <w:t>What we are doing here today is historic. We live in a proud city</w:t>
      </w:r>
      <w:r w:rsidR="0031354E" w:rsidRPr="005B7C5C">
        <w:rPr>
          <w:rFonts w:cs="Times New Roman"/>
        </w:rPr>
        <w:t>,</w:t>
      </w:r>
      <w:r w:rsidR="00A55CCF" w:rsidRPr="005B7C5C">
        <w:rPr>
          <w:rFonts w:cs="Times New Roman"/>
        </w:rPr>
        <w:t xml:space="preserve"> </w:t>
      </w:r>
      <w:r w:rsidR="00A55CCF" w:rsidRPr="005B7C5C">
        <w:rPr>
          <w:rFonts w:cs="Times New Roman"/>
          <w:noProof/>
        </w:rPr>
        <w:t>and</w:t>
      </w:r>
      <w:r w:rsidR="00A55CCF" w:rsidRPr="005B7C5C">
        <w:rPr>
          <w:rFonts w:cs="Times New Roman"/>
        </w:rPr>
        <w:t xml:space="preserve"> </w:t>
      </w:r>
      <w:r w:rsidR="00A15555">
        <w:rPr>
          <w:rFonts w:cs="Times New Roman"/>
        </w:rPr>
        <w:t>despite</w:t>
      </w:r>
      <w:r w:rsidR="00A55CCF" w:rsidRPr="005B7C5C">
        <w:rPr>
          <w:rFonts w:cs="Times New Roman"/>
        </w:rPr>
        <w:t xml:space="preserve"> the virus that has struck us all, we must remain vigilant and keep the sickness of crime or disorder </w:t>
      </w:r>
      <w:r w:rsidR="00CD2C83" w:rsidRPr="005B7C5C">
        <w:rPr>
          <w:rFonts w:cs="Times New Roman"/>
        </w:rPr>
        <w:t xml:space="preserve">from </w:t>
      </w:r>
      <w:r w:rsidR="00A55CCF" w:rsidRPr="005B7C5C">
        <w:rPr>
          <w:rFonts w:cs="Times New Roman"/>
        </w:rPr>
        <w:t xml:space="preserve">destroying what we have. </w:t>
      </w:r>
      <w:r w:rsidR="00A15555">
        <w:rPr>
          <w:rFonts w:cs="Times New Roman"/>
          <w:noProof/>
        </w:rPr>
        <w:t>T</w:t>
      </w:r>
      <w:r w:rsidR="00A55CCF" w:rsidRPr="005B7C5C">
        <w:rPr>
          <w:rFonts w:cs="Times New Roman"/>
        </w:rPr>
        <w:t xml:space="preserve">o rebuild this great </w:t>
      </w:r>
      <w:r w:rsidR="00A55CCF" w:rsidRPr="005B7C5C">
        <w:rPr>
          <w:rFonts w:cs="Times New Roman"/>
          <w:noProof/>
        </w:rPr>
        <w:t>city</w:t>
      </w:r>
      <w:r w:rsidR="00AA64D4" w:rsidRPr="005B7C5C">
        <w:rPr>
          <w:rFonts w:cs="Times New Roman"/>
          <w:noProof/>
        </w:rPr>
        <w:t>,</w:t>
      </w:r>
      <w:r w:rsidR="00A55CCF" w:rsidRPr="005B7C5C">
        <w:rPr>
          <w:rFonts w:cs="Times New Roman"/>
        </w:rPr>
        <w:t xml:space="preserve"> we must take steps to punish those who don’t follow the laws we have laid down. From this day forward</w:t>
      </w:r>
      <w:r w:rsidR="00A15555">
        <w:rPr>
          <w:rFonts w:cs="Times New Roman"/>
        </w:rPr>
        <w:t>,</w:t>
      </w:r>
      <w:r w:rsidR="00A55CCF" w:rsidRPr="005B7C5C">
        <w:rPr>
          <w:rFonts w:cs="Times New Roman"/>
        </w:rPr>
        <w:t xml:space="preserve"> I will be the presiding authority that will decide the fate of those who don’t follow the laws.”</w:t>
      </w:r>
    </w:p>
    <w:p w14:paraId="67C3C959" w14:textId="646063A0" w:rsidR="001020C0" w:rsidRPr="005B7C5C" w:rsidRDefault="00A55CCF" w:rsidP="004537F7">
      <w:pPr>
        <w:rPr>
          <w:rFonts w:cs="Times New Roman"/>
        </w:rPr>
      </w:pPr>
      <w:r w:rsidRPr="005B7C5C">
        <w:rPr>
          <w:rFonts w:cs="Times New Roman"/>
        </w:rPr>
        <w:t>Alexander Todd looked around the stunned courtroom and felt that he had gotten his point across. “Now, w</w:t>
      </w:r>
      <w:r w:rsidR="00AD19CF" w:rsidRPr="005B7C5C">
        <w:rPr>
          <w:rFonts w:cs="Times New Roman"/>
        </w:rPr>
        <w:t>hat do we have today?” the Mayor asked.</w:t>
      </w:r>
    </w:p>
    <w:p w14:paraId="669F7A70" w14:textId="063DB460" w:rsidR="00AD19CF" w:rsidRPr="005B7C5C" w:rsidRDefault="00AD19CF" w:rsidP="004537F7">
      <w:pPr>
        <w:rPr>
          <w:rFonts w:cs="Times New Roman"/>
        </w:rPr>
      </w:pPr>
      <w:r w:rsidRPr="005B7C5C">
        <w:rPr>
          <w:rFonts w:cs="Times New Roman"/>
        </w:rPr>
        <w:t xml:space="preserve">“Mr. Mayor, these </w:t>
      </w:r>
      <w:r w:rsidR="00C40E22" w:rsidRPr="005B7C5C">
        <w:rPr>
          <w:rFonts w:cs="Times New Roman"/>
        </w:rPr>
        <w:t>three</w:t>
      </w:r>
      <w:r w:rsidRPr="005B7C5C">
        <w:rPr>
          <w:rFonts w:cs="Times New Roman"/>
        </w:rPr>
        <w:t xml:space="preserve"> persons have been charged with crimes against the City of Chicago.”</w:t>
      </w:r>
    </w:p>
    <w:p w14:paraId="2D0A5004" w14:textId="340289BA" w:rsidR="00AD19CF" w:rsidRPr="005B7C5C" w:rsidRDefault="00AD19CF" w:rsidP="004537F7">
      <w:pPr>
        <w:rPr>
          <w:rFonts w:cs="Times New Roman"/>
        </w:rPr>
      </w:pPr>
      <w:r w:rsidRPr="005B7C5C">
        <w:rPr>
          <w:rFonts w:cs="Times New Roman"/>
        </w:rPr>
        <w:t>“T</w:t>
      </w:r>
      <w:r w:rsidR="00D7369D" w:rsidRPr="005B7C5C">
        <w:rPr>
          <w:rFonts w:cs="Times New Roman"/>
        </w:rPr>
        <w:t>he first criminal, please stand,</w:t>
      </w:r>
      <w:r w:rsidRPr="005B7C5C">
        <w:rPr>
          <w:rFonts w:cs="Times New Roman"/>
        </w:rPr>
        <w:t>”</w:t>
      </w:r>
      <w:r w:rsidR="00D7369D" w:rsidRPr="005B7C5C">
        <w:rPr>
          <w:rFonts w:cs="Times New Roman"/>
        </w:rPr>
        <w:t xml:space="preserve"> announced Purvis.</w:t>
      </w:r>
    </w:p>
    <w:p w14:paraId="3F2DFEA4" w14:textId="27323A83" w:rsidR="00AD19CF" w:rsidRPr="005B7C5C" w:rsidRDefault="00AD19CF" w:rsidP="004537F7">
      <w:pPr>
        <w:rPr>
          <w:rFonts w:cs="Times New Roman"/>
        </w:rPr>
      </w:pPr>
      <w:r w:rsidRPr="005B7C5C">
        <w:rPr>
          <w:rFonts w:cs="Times New Roman"/>
        </w:rPr>
        <w:t>The man on the right side of the Defendant’s table jumped up and yelled, “What is going on here. Who are you</w:t>
      </w:r>
      <w:r w:rsidR="00A15555">
        <w:rPr>
          <w:rFonts w:cs="Times New Roman"/>
        </w:rPr>
        <w:t>? Y</w:t>
      </w:r>
      <w:r w:rsidRPr="005B7C5C">
        <w:rPr>
          <w:rFonts w:cs="Times New Roman"/>
        </w:rPr>
        <w:t xml:space="preserve">ou’re not a </w:t>
      </w:r>
      <w:r w:rsidR="003C47BB" w:rsidRPr="005B7C5C">
        <w:rPr>
          <w:rFonts w:cs="Times New Roman"/>
        </w:rPr>
        <w:t>judge?</w:t>
      </w:r>
      <w:r w:rsidRPr="005B7C5C">
        <w:rPr>
          <w:rFonts w:cs="Times New Roman"/>
        </w:rPr>
        <w:t>”</w:t>
      </w:r>
    </w:p>
    <w:p w14:paraId="78B9CC6B" w14:textId="0BB0D334" w:rsidR="00AD19CF" w:rsidRPr="005B7C5C" w:rsidRDefault="00AD19CF" w:rsidP="004537F7">
      <w:pPr>
        <w:rPr>
          <w:rFonts w:cs="Times New Roman"/>
        </w:rPr>
      </w:pPr>
      <w:r w:rsidRPr="005B7C5C">
        <w:rPr>
          <w:rFonts w:cs="Times New Roman"/>
        </w:rPr>
        <w:t>One of the five uniformed security personnel rushed to hold the man and prevent him from moving towards the bench.</w:t>
      </w:r>
    </w:p>
    <w:p w14:paraId="19A3248B" w14:textId="64741FEC" w:rsidR="00AD19CF" w:rsidRPr="005B7C5C" w:rsidRDefault="00AD19CF" w:rsidP="004537F7">
      <w:pPr>
        <w:rPr>
          <w:rFonts w:cs="Times New Roman"/>
        </w:rPr>
      </w:pPr>
      <w:r w:rsidRPr="005B7C5C">
        <w:rPr>
          <w:rFonts w:cs="Times New Roman"/>
        </w:rPr>
        <w:t xml:space="preserve">“This is </w:t>
      </w:r>
      <w:r w:rsidR="00A55CCF" w:rsidRPr="005B7C5C">
        <w:rPr>
          <w:rFonts w:cs="Times New Roman"/>
        </w:rPr>
        <w:t>Alexander</w:t>
      </w:r>
      <w:r w:rsidRPr="005B7C5C">
        <w:rPr>
          <w:rFonts w:cs="Times New Roman"/>
        </w:rPr>
        <w:t xml:space="preserve"> S. </w:t>
      </w:r>
      <w:r w:rsidRPr="005B7C5C">
        <w:rPr>
          <w:rFonts w:cs="Times New Roman"/>
          <w:noProof/>
        </w:rPr>
        <w:t>Todd</w:t>
      </w:r>
      <w:r w:rsidR="00AA64D4" w:rsidRPr="005B7C5C">
        <w:rPr>
          <w:rFonts w:cs="Times New Roman"/>
          <w:noProof/>
        </w:rPr>
        <w:t>,</w:t>
      </w:r>
      <w:r w:rsidRPr="005B7C5C">
        <w:rPr>
          <w:rFonts w:cs="Times New Roman"/>
        </w:rPr>
        <w:t xml:space="preserve"> and he is the Mayor of Chicago</w:t>
      </w:r>
      <w:r w:rsidR="00A15555">
        <w:rPr>
          <w:rFonts w:cs="Times New Roman"/>
        </w:rPr>
        <w:t>;</w:t>
      </w:r>
      <w:r w:rsidRPr="005B7C5C">
        <w:rPr>
          <w:rFonts w:cs="Times New Roman"/>
        </w:rPr>
        <w:t xml:space="preserve"> he will decide your fate. Remain quiet.” Purvis said with </w:t>
      </w:r>
      <w:r w:rsidRPr="005B7C5C">
        <w:rPr>
          <w:rFonts w:cs="Times New Roman"/>
          <w:noProof/>
        </w:rPr>
        <w:t>a</w:t>
      </w:r>
      <w:r w:rsidR="00AA64D4" w:rsidRPr="005B7C5C">
        <w:rPr>
          <w:rFonts w:cs="Times New Roman"/>
          <w:noProof/>
        </w:rPr>
        <w:t>n</w:t>
      </w:r>
      <w:r w:rsidRPr="005B7C5C">
        <w:rPr>
          <w:rFonts w:cs="Times New Roman"/>
          <w:noProof/>
        </w:rPr>
        <w:t xml:space="preserve"> offended</w:t>
      </w:r>
      <w:r w:rsidRPr="005B7C5C">
        <w:rPr>
          <w:rFonts w:cs="Times New Roman"/>
        </w:rPr>
        <w:t xml:space="preserve"> tone.</w:t>
      </w:r>
    </w:p>
    <w:p w14:paraId="1EAD327D" w14:textId="55E5EDB6" w:rsidR="00AD19CF" w:rsidRPr="005B7C5C" w:rsidRDefault="00AD19CF" w:rsidP="004537F7">
      <w:pPr>
        <w:rPr>
          <w:rFonts w:cs="Times New Roman"/>
        </w:rPr>
      </w:pPr>
      <w:r w:rsidRPr="005B7C5C">
        <w:rPr>
          <w:rFonts w:cs="Times New Roman"/>
        </w:rPr>
        <w:t xml:space="preserve">“You are charged with stealing a </w:t>
      </w:r>
      <w:r w:rsidRPr="005B7C5C">
        <w:rPr>
          <w:rFonts w:cs="Times New Roman"/>
          <w:noProof/>
        </w:rPr>
        <w:t>weapon</w:t>
      </w:r>
      <w:r w:rsidR="00AA64D4" w:rsidRPr="005B7C5C">
        <w:rPr>
          <w:rFonts w:cs="Times New Roman"/>
          <w:noProof/>
        </w:rPr>
        <w:t>,</w:t>
      </w:r>
      <w:r w:rsidRPr="005B7C5C">
        <w:rPr>
          <w:rFonts w:cs="Times New Roman"/>
        </w:rPr>
        <w:t>” Oman said.</w:t>
      </w:r>
    </w:p>
    <w:p w14:paraId="1292CF53" w14:textId="623024EC" w:rsidR="00AD19CF" w:rsidRPr="005B7C5C" w:rsidRDefault="00AD19CF" w:rsidP="004537F7">
      <w:pPr>
        <w:rPr>
          <w:rFonts w:cs="Times New Roman"/>
        </w:rPr>
      </w:pPr>
      <w:r w:rsidRPr="005B7C5C">
        <w:rPr>
          <w:rFonts w:cs="Times New Roman"/>
        </w:rPr>
        <w:t>“I need</w:t>
      </w:r>
      <w:r w:rsidR="00A55CCF" w:rsidRPr="005B7C5C">
        <w:rPr>
          <w:rFonts w:cs="Times New Roman"/>
        </w:rPr>
        <w:t>ed</w:t>
      </w:r>
      <w:r w:rsidRPr="005B7C5C">
        <w:rPr>
          <w:rFonts w:cs="Times New Roman"/>
        </w:rPr>
        <w:t xml:space="preserve"> to protect myself</w:t>
      </w:r>
      <w:r w:rsidR="00A15555">
        <w:rPr>
          <w:rFonts w:cs="Times New Roman"/>
        </w:rPr>
        <w:t>;</w:t>
      </w:r>
      <w:r w:rsidRPr="005B7C5C">
        <w:rPr>
          <w:rFonts w:cs="Times New Roman"/>
        </w:rPr>
        <w:t xml:space="preserve"> why can’t I have a weapon?” the man yelled.”</w:t>
      </w:r>
    </w:p>
    <w:p w14:paraId="10793DE0" w14:textId="1AD4D583" w:rsidR="00AD19CF" w:rsidRPr="005B7C5C" w:rsidRDefault="00AD19CF" w:rsidP="004537F7">
      <w:pPr>
        <w:rPr>
          <w:rFonts w:cs="Times New Roman"/>
        </w:rPr>
      </w:pPr>
      <w:r w:rsidRPr="005B7C5C">
        <w:rPr>
          <w:rFonts w:cs="Times New Roman"/>
        </w:rPr>
        <w:lastRenderedPageBreak/>
        <w:t xml:space="preserve">“You have been found </w:t>
      </w:r>
      <w:r w:rsidRPr="005B7C5C">
        <w:rPr>
          <w:rFonts w:cs="Times New Roman"/>
          <w:noProof/>
        </w:rPr>
        <w:t>guilty</w:t>
      </w:r>
      <w:r w:rsidR="00AA64D4" w:rsidRPr="005B7C5C">
        <w:rPr>
          <w:rFonts w:cs="Times New Roman"/>
          <w:noProof/>
        </w:rPr>
        <w:t>,</w:t>
      </w:r>
      <w:r w:rsidRPr="005B7C5C">
        <w:rPr>
          <w:rFonts w:cs="Times New Roman"/>
        </w:rPr>
        <w:t xml:space="preserve"> and the Mayor will announce your sentence,” Purvis read from a piece of paper he was holding.</w:t>
      </w:r>
    </w:p>
    <w:p w14:paraId="73DE35CB" w14:textId="3C1A5C5E" w:rsidR="00AD19CF" w:rsidRPr="005B7C5C" w:rsidRDefault="00AD19CF" w:rsidP="004537F7">
      <w:pPr>
        <w:rPr>
          <w:rFonts w:cs="Times New Roman"/>
        </w:rPr>
      </w:pPr>
      <w:r w:rsidRPr="005B7C5C">
        <w:rPr>
          <w:rFonts w:cs="Times New Roman"/>
        </w:rPr>
        <w:t>“Guilty, this isn’t a court</w:t>
      </w:r>
      <w:r w:rsidR="00A15555">
        <w:rPr>
          <w:rFonts w:cs="Times New Roman"/>
        </w:rPr>
        <w:t>. Y</w:t>
      </w:r>
      <w:r w:rsidRPr="005B7C5C">
        <w:rPr>
          <w:rFonts w:cs="Times New Roman"/>
        </w:rPr>
        <w:t>ou’re all crazy. I didn’t get any trial</w:t>
      </w:r>
      <w:r w:rsidR="00A15555">
        <w:rPr>
          <w:rFonts w:cs="Times New Roman"/>
        </w:rPr>
        <w:t>;</w:t>
      </w:r>
      <w:r w:rsidRPr="005B7C5C">
        <w:rPr>
          <w:rFonts w:cs="Times New Roman"/>
        </w:rPr>
        <w:t xml:space="preserve"> what is going on here?” the belligerent man screamed.</w:t>
      </w:r>
    </w:p>
    <w:p w14:paraId="6A1F25D0" w14:textId="3B172CFC" w:rsidR="00AD19CF" w:rsidRPr="005B7C5C" w:rsidRDefault="00AD19CF" w:rsidP="004537F7">
      <w:pPr>
        <w:rPr>
          <w:rFonts w:cs="Times New Roman"/>
        </w:rPr>
      </w:pPr>
      <w:r w:rsidRPr="005B7C5C">
        <w:rPr>
          <w:rFonts w:cs="Times New Roman"/>
        </w:rPr>
        <w:t>“You are guilty</w:t>
      </w:r>
      <w:r w:rsidR="00A15555">
        <w:rPr>
          <w:rFonts w:cs="Times New Roman"/>
        </w:rPr>
        <w:t>;</w:t>
      </w:r>
      <w:r w:rsidRPr="005B7C5C">
        <w:rPr>
          <w:rFonts w:cs="Times New Roman"/>
        </w:rPr>
        <w:t xml:space="preserve"> you will be executed at dawn,” Mayor Todd announced as he hit the bench with a loud crack as the gavel came down. “Remove the prisoner.”</w:t>
      </w:r>
    </w:p>
    <w:p w14:paraId="38DCC6D2" w14:textId="35C16DA1" w:rsidR="00AD19CF" w:rsidRPr="005B7C5C" w:rsidRDefault="00AD19CF" w:rsidP="004537F7">
      <w:pPr>
        <w:rPr>
          <w:rFonts w:cs="Times New Roman"/>
        </w:rPr>
      </w:pPr>
      <w:r w:rsidRPr="005B7C5C">
        <w:rPr>
          <w:rFonts w:cs="Times New Roman"/>
        </w:rPr>
        <w:t>“What, you’re all crazy. I want a trial</w:t>
      </w:r>
      <w:r w:rsidR="00E976AD" w:rsidRPr="005B7C5C">
        <w:rPr>
          <w:rFonts w:cs="Times New Roman"/>
        </w:rPr>
        <w:t>,</w:t>
      </w:r>
      <w:r w:rsidRPr="005B7C5C">
        <w:rPr>
          <w:rFonts w:cs="Times New Roman"/>
        </w:rPr>
        <w:t xml:space="preserve"> I want a jury, you can’t do this…</w:t>
      </w:r>
      <w:r w:rsidR="00EF1A8B" w:rsidRPr="005B7C5C">
        <w:rPr>
          <w:rFonts w:cs="Times New Roman"/>
        </w:rPr>
        <w:t>,</w:t>
      </w:r>
      <w:r w:rsidRPr="005B7C5C">
        <w:rPr>
          <w:rFonts w:cs="Times New Roman"/>
        </w:rPr>
        <w:t xml:space="preserve">” </w:t>
      </w:r>
      <w:r w:rsidRPr="005B7C5C">
        <w:rPr>
          <w:rFonts w:cs="Times New Roman"/>
          <w:noProof/>
        </w:rPr>
        <w:t>he</w:t>
      </w:r>
      <w:r w:rsidRPr="005B7C5C">
        <w:rPr>
          <w:rFonts w:cs="Times New Roman"/>
        </w:rPr>
        <w:t xml:space="preserve"> was screaming as </w:t>
      </w:r>
      <w:r w:rsidRPr="005B7C5C">
        <w:rPr>
          <w:rFonts w:cs="Times New Roman"/>
          <w:noProof/>
        </w:rPr>
        <w:t>he</w:t>
      </w:r>
      <w:r w:rsidRPr="005B7C5C">
        <w:rPr>
          <w:rFonts w:cs="Times New Roman"/>
        </w:rPr>
        <w:t xml:space="preserve"> was </w:t>
      </w:r>
      <w:r w:rsidRPr="005B7C5C">
        <w:rPr>
          <w:rFonts w:cs="Times New Roman"/>
          <w:noProof/>
        </w:rPr>
        <w:t>led</w:t>
      </w:r>
      <w:r w:rsidRPr="005B7C5C">
        <w:rPr>
          <w:rFonts w:cs="Times New Roman"/>
        </w:rPr>
        <w:t xml:space="preserve"> from the court with his hands handcuffed behind his back.</w:t>
      </w:r>
    </w:p>
    <w:p w14:paraId="2F4D43D3" w14:textId="0325889B" w:rsidR="00C40E22" w:rsidRPr="005B7C5C" w:rsidRDefault="00AD19CF" w:rsidP="004537F7">
      <w:pPr>
        <w:rPr>
          <w:rFonts w:cs="Times New Roman"/>
        </w:rPr>
      </w:pPr>
      <w:r w:rsidRPr="005B7C5C">
        <w:rPr>
          <w:rFonts w:cs="Times New Roman"/>
        </w:rPr>
        <w:t>“</w:t>
      </w:r>
      <w:r w:rsidR="00C40E22" w:rsidRPr="005B7C5C">
        <w:rPr>
          <w:rFonts w:cs="Times New Roman"/>
        </w:rPr>
        <w:t>Sir</w:t>
      </w:r>
      <w:r w:rsidR="00A15555">
        <w:rPr>
          <w:rFonts w:cs="Times New Roman"/>
        </w:rPr>
        <w:t>,</w:t>
      </w:r>
      <w:r w:rsidR="00C40E22" w:rsidRPr="005B7C5C">
        <w:rPr>
          <w:rFonts w:cs="Times New Roman"/>
        </w:rPr>
        <w:t xml:space="preserve"> the next criminals have been found guilty of </w:t>
      </w:r>
      <w:r w:rsidR="00A55CCF" w:rsidRPr="005B7C5C">
        <w:rPr>
          <w:rFonts w:cs="Times New Roman"/>
        </w:rPr>
        <w:t>a similar</w:t>
      </w:r>
      <w:r w:rsidR="00C40E22" w:rsidRPr="005B7C5C">
        <w:rPr>
          <w:rFonts w:cs="Times New Roman"/>
        </w:rPr>
        <w:t xml:space="preserve"> </w:t>
      </w:r>
      <w:r w:rsidR="00C40E22" w:rsidRPr="005B7C5C">
        <w:rPr>
          <w:rFonts w:cs="Times New Roman"/>
          <w:noProof/>
        </w:rPr>
        <w:t>offen</w:t>
      </w:r>
      <w:r w:rsidR="00AA64D4" w:rsidRPr="005B7C5C">
        <w:rPr>
          <w:rFonts w:cs="Times New Roman"/>
          <w:noProof/>
        </w:rPr>
        <w:t>s</w:t>
      </w:r>
      <w:r w:rsidR="00C40E22" w:rsidRPr="005B7C5C">
        <w:rPr>
          <w:rFonts w:cs="Times New Roman"/>
          <w:noProof/>
        </w:rPr>
        <w:t>e</w:t>
      </w:r>
      <w:r w:rsidR="00C40E22" w:rsidRPr="005B7C5C">
        <w:rPr>
          <w:rFonts w:cs="Times New Roman"/>
        </w:rPr>
        <w:t xml:space="preserve">. If you </w:t>
      </w:r>
      <w:r w:rsidR="00C40E22" w:rsidRPr="005B7C5C">
        <w:rPr>
          <w:rFonts w:cs="Times New Roman"/>
          <w:noProof/>
        </w:rPr>
        <w:t>wish</w:t>
      </w:r>
      <w:r w:rsidR="00AA64D4" w:rsidRPr="005B7C5C">
        <w:rPr>
          <w:rFonts w:cs="Times New Roman"/>
          <w:noProof/>
        </w:rPr>
        <w:t>,</w:t>
      </w:r>
      <w:r w:rsidR="00C40E22" w:rsidRPr="005B7C5C">
        <w:rPr>
          <w:rFonts w:cs="Times New Roman"/>
        </w:rPr>
        <w:t xml:space="preserve"> you could handle them together.”</w:t>
      </w:r>
    </w:p>
    <w:p w14:paraId="6FB948F2" w14:textId="007E5562" w:rsidR="00C40E22" w:rsidRPr="005B7C5C" w:rsidRDefault="00A55CCF" w:rsidP="004537F7">
      <w:pPr>
        <w:rPr>
          <w:rFonts w:cs="Times New Roman"/>
        </w:rPr>
      </w:pPr>
      <w:r w:rsidRPr="005B7C5C">
        <w:rPr>
          <w:rFonts w:cs="Times New Roman"/>
        </w:rPr>
        <w:t>Alexander</w:t>
      </w:r>
      <w:r w:rsidR="00C40E22" w:rsidRPr="005B7C5C">
        <w:rPr>
          <w:rFonts w:cs="Times New Roman"/>
        </w:rPr>
        <w:t xml:space="preserve"> S. Todd simply nodded.</w:t>
      </w:r>
    </w:p>
    <w:p w14:paraId="2D5CA16D" w14:textId="28B30054" w:rsidR="00AD19CF" w:rsidRPr="005B7C5C" w:rsidRDefault="00AD19CF" w:rsidP="004537F7">
      <w:pPr>
        <w:rPr>
          <w:rFonts w:cs="Times New Roman"/>
        </w:rPr>
      </w:pPr>
      <w:r w:rsidRPr="005B7C5C">
        <w:rPr>
          <w:rFonts w:cs="Times New Roman"/>
        </w:rPr>
        <w:t xml:space="preserve">The next </w:t>
      </w:r>
      <w:r w:rsidR="00C40E22" w:rsidRPr="005B7C5C">
        <w:rPr>
          <w:rFonts w:cs="Times New Roman"/>
        </w:rPr>
        <w:t xml:space="preserve">two </w:t>
      </w:r>
      <w:r w:rsidRPr="005B7C5C">
        <w:rPr>
          <w:rFonts w:cs="Times New Roman"/>
          <w:noProof/>
        </w:rPr>
        <w:t>criminal</w:t>
      </w:r>
      <w:r w:rsidR="00C40E22" w:rsidRPr="005B7C5C">
        <w:rPr>
          <w:rFonts w:cs="Times New Roman"/>
          <w:noProof/>
        </w:rPr>
        <w:t>s</w:t>
      </w:r>
      <w:r w:rsidR="00AA64D4" w:rsidRPr="005B7C5C">
        <w:rPr>
          <w:rFonts w:cs="Times New Roman"/>
          <w:noProof/>
        </w:rPr>
        <w:t>,</w:t>
      </w:r>
      <w:r w:rsidRPr="005B7C5C">
        <w:rPr>
          <w:rFonts w:cs="Times New Roman"/>
        </w:rPr>
        <w:t xml:space="preserve"> please stand.” Purvis announced again.</w:t>
      </w:r>
    </w:p>
    <w:p w14:paraId="0FA38A24" w14:textId="67790A82" w:rsidR="00C40E22" w:rsidRPr="005B7C5C" w:rsidRDefault="00C40E22" w:rsidP="004537F7">
      <w:pPr>
        <w:rPr>
          <w:rFonts w:cs="Times New Roman"/>
        </w:rPr>
      </w:pPr>
      <w:r w:rsidRPr="005B7C5C">
        <w:rPr>
          <w:rFonts w:cs="Times New Roman"/>
        </w:rPr>
        <w:t xml:space="preserve">“These two persons have refused to join the security forces under General </w:t>
      </w:r>
      <w:r w:rsidR="00FC71B4" w:rsidRPr="005B7C5C">
        <w:rPr>
          <w:rFonts w:cs="Times New Roman"/>
        </w:rPr>
        <w:t>Bueller</w:t>
      </w:r>
      <w:r w:rsidRPr="005B7C5C">
        <w:rPr>
          <w:rFonts w:cs="Times New Roman"/>
        </w:rPr>
        <w:t>.”</w:t>
      </w:r>
    </w:p>
    <w:p w14:paraId="7B7D1F47" w14:textId="6DD7FDB7" w:rsidR="00C40E22" w:rsidRPr="005B7C5C" w:rsidRDefault="001C5CA6" w:rsidP="004537F7">
      <w:pPr>
        <w:rPr>
          <w:rFonts w:cs="Times New Roman"/>
        </w:rPr>
      </w:pPr>
      <w:r w:rsidRPr="005B7C5C">
        <w:rPr>
          <w:rFonts w:cs="Times New Roman"/>
        </w:rPr>
        <w:t>“Sir, can I</w:t>
      </w:r>
      <w:r w:rsidR="00C40E22" w:rsidRPr="005B7C5C">
        <w:rPr>
          <w:rFonts w:cs="Times New Roman"/>
        </w:rPr>
        <w:t xml:space="preserve"> speak?”</w:t>
      </w:r>
    </w:p>
    <w:p w14:paraId="0C783EA2" w14:textId="20E2B43F" w:rsidR="00C40E22" w:rsidRPr="005B7C5C" w:rsidRDefault="00C40E22" w:rsidP="004537F7">
      <w:pPr>
        <w:rPr>
          <w:rFonts w:cs="Times New Roman"/>
        </w:rPr>
      </w:pPr>
      <w:r w:rsidRPr="005B7C5C">
        <w:rPr>
          <w:rFonts w:cs="Times New Roman"/>
        </w:rPr>
        <w:t>Todd nodded.</w:t>
      </w:r>
    </w:p>
    <w:p w14:paraId="3429A091" w14:textId="73917C1D" w:rsidR="00C40E22" w:rsidRPr="005B7C5C" w:rsidRDefault="00C40E22" w:rsidP="004537F7">
      <w:pPr>
        <w:rPr>
          <w:rFonts w:cs="Times New Roman"/>
        </w:rPr>
      </w:pPr>
      <w:r w:rsidRPr="005B7C5C">
        <w:rPr>
          <w:rFonts w:cs="Times New Roman"/>
        </w:rPr>
        <w:t>“Sir</w:t>
      </w:r>
      <w:r w:rsidR="00A15555">
        <w:rPr>
          <w:rFonts w:cs="Times New Roman"/>
        </w:rPr>
        <w:t>,</w:t>
      </w:r>
      <w:r w:rsidRPr="005B7C5C">
        <w:rPr>
          <w:rFonts w:cs="Times New Roman"/>
        </w:rPr>
        <w:t xml:space="preserve"> we were confused. We weren’t aware of how important General </w:t>
      </w:r>
      <w:r w:rsidR="00FC71B4" w:rsidRPr="005B7C5C">
        <w:rPr>
          <w:rFonts w:cs="Times New Roman"/>
        </w:rPr>
        <w:t>Bueller</w:t>
      </w:r>
      <w:r w:rsidRPr="005B7C5C">
        <w:rPr>
          <w:rFonts w:cs="Times New Roman"/>
        </w:rPr>
        <w:t>’s force is for the people of Chicago. Now that we understand</w:t>
      </w:r>
      <w:r w:rsidR="00A15555">
        <w:rPr>
          <w:rFonts w:cs="Times New Roman"/>
        </w:rPr>
        <w:t>,</w:t>
      </w:r>
      <w:r w:rsidRPr="005B7C5C">
        <w:rPr>
          <w:rFonts w:cs="Times New Roman"/>
        </w:rPr>
        <w:t xml:space="preserve"> we are eager to join and help General </w:t>
      </w:r>
      <w:r w:rsidR="00FC71B4" w:rsidRPr="005B7C5C">
        <w:rPr>
          <w:rFonts w:cs="Times New Roman"/>
        </w:rPr>
        <w:t>Bueller</w:t>
      </w:r>
      <w:r w:rsidRPr="005B7C5C">
        <w:rPr>
          <w:rFonts w:cs="Times New Roman"/>
        </w:rPr>
        <w:t xml:space="preserve"> in any way possible.”</w:t>
      </w:r>
    </w:p>
    <w:p w14:paraId="2E145C4A" w14:textId="310A641F" w:rsidR="00C40E22" w:rsidRPr="005B7C5C" w:rsidRDefault="00C40E22" w:rsidP="004537F7">
      <w:pPr>
        <w:rPr>
          <w:rFonts w:cs="Times New Roman"/>
        </w:rPr>
      </w:pPr>
      <w:r w:rsidRPr="005B7C5C">
        <w:rPr>
          <w:rFonts w:cs="Times New Roman"/>
        </w:rPr>
        <w:t>“Do both of you</w:t>
      </w:r>
      <w:r w:rsidR="003C47BB" w:rsidRPr="005B7C5C">
        <w:rPr>
          <w:rFonts w:cs="Times New Roman"/>
        </w:rPr>
        <w:t xml:space="preserve"> people</w:t>
      </w:r>
      <w:r w:rsidRPr="005B7C5C">
        <w:rPr>
          <w:rFonts w:cs="Times New Roman"/>
        </w:rPr>
        <w:t xml:space="preserve"> feel that way?” Todd asked.</w:t>
      </w:r>
    </w:p>
    <w:p w14:paraId="6260EBF9" w14:textId="2F53633E" w:rsidR="00C40E22" w:rsidRPr="005B7C5C" w:rsidRDefault="00C40E22" w:rsidP="004537F7">
      <w:pPr>
        <w:rPr>
          <w:rFonts w:cs="Times New Roman"/>
        </w:rPr>
      </w:pPr>
      <w:r w:rsidRPr="005B7C5C">
        <w:rPr>
          <w:rFonts w:cs="Times New Roman"/>
        </w:rPr>
        <w:lastRenderedPageBreak/>
        <w:t>The second criminal immediately jumped in, “Yes</w:t>
      </w:r>
      <w:r w:rsidR="00A15555">
        <w:rPr>
          <w:rFonts w:cs="Times New Roman"/>
        </w:rPr>
        <w:t>,</w:t>
      </w:r>
      <w:r w:rsidRPr="005B7C5C">
        <w:rPr>
          <w:rFonts w:cs="Times New Roman"/>
        </w:rPr>
        <w:t xml:space="preserve"> sir. Please let us join. We didn’t know how important the security force is. Please let us join?”</w:t>
      </w:r>
    </w:p>
    <w:p w14:paraId="60DAC96A" w14:textId="147A0EB7" w:rsidR="00C40E22" w:rsidRPr="005B7C5C" w:rsidRDefault="00145DCE" w:rsidP="004537F7">
      <w:pPr>
        <w:rPr>
          <w:rFonts w:cs="Times New Roman"/>
        </w:rPr>
      </w:pPr>
      <w:r w:rsidRPr="005B7C5C">
        <w:rPr>
          <w:rFonts w:cs="Times New Roman"/>
        </w:rPr>
        <w:t>Alexander</w:t>
      </w:r>
      <w:r w:rsidR="00C40E22" w:rsidRPr="005B7C5C">
        <w:rPr>
          <w:rFonts w:cs="Times New Roman"/>
        </w:rPr>
        <w:t xml:space="preserve"> Todd sat there, slowly moving his hand to his chin while he contemplated their fate.</w:t>
      </w:r>
    </w:p>
    <w:p w14:paraId="74C6E61B" w14:textId="2D12FAFF" w:rsidR="00C40E22" w:rsidRPr="005B7C5C" w:rsidRDefault="00C40E22" w:rsidP="004537F7">
      <w:pPr>
        <w:rPr>
          <w:rFonts w:cs="Times New Roman"/>
        </w:rPr>
      </w:pPr>
      <w:r w:rsidRPr="005B7C5C">
        <w:rPr>
          <w:rFonts w:cs="Times New Roman"/>
        </w:rPr>
        <w:t>“You may join. But</w:t>
      </w:r>
      <w:r w:rsidR="00E976AD" w:rsidRPr="005B7C5C">
        <w:rPr>
          <w:rFonts w:cs="Times New Roman"/>
        </w:rPr>
        <w:t>,</w:t>
      </w:r>
      <w:r w:rsidRPr="005B7C5C">
        <w:rPr>
          <w:rFonts w:cs="Times New Roman"/>
        </w:rPr>
        <w:t xml:space="preserve"> be warned</w:t>
      </w:r>
      <w:r w:rsidR="00A15555">
        <w:rPr>
          <w:rFonts w:cs="Times New Roman"/>
        </w:rPr>
        <w:t>,</w:t>
      </w:r>
      <w:r w:rsidRPr="005B7C5C">
        <w:rPr>
          <w:rFonts w:cs="Times New Roman"/>
        </w:rPr>
        <w:t xml:space="preserve"> you will be watched. If there are any problems with either of you, the punishment will be swift.”</w:t>
      </w:r>
    </w:p>
    <w:p w14:paraId="50650520" w14:textId="01249D32" w:rsidR="00C40E22" w:rsidRPr="005B7C5C" w:rsidRDefault="00C40E22" w:rsidP="004537F7">
      <w:pPr>
        <w:rPr>
          <w:rFonts w:cs="Times New Roman"/>
        </w:rPr>
      </w:pPr>
      <w:r w:rsidRPr="005B7C5C">
        <w:rPr>
          <w:rFonts w:cs="Times New Roman"/>
        </w:rPr>
        <w:t xml:space="preserve">The demeanor of both men changed </w:t>
      </w:r>
      <w:r w:rsidR="00997400" w:rsidRPr="005B7C5C">
        <w:rPr>
          <w:rFonts w:cs="Times New Roman"/>
        </w:rPr>
        <w:t>as their fate had. They were le</w:t>
      </w:r>
      <w:r w:rsidRPr="005B7C5C">
        <w:rPr>
          <w:rFonts w:cs="Times New Roman"/>
        </w:rPr>
        <w:t>d out of the court, but their hands weren’t handcuffed.</w:t>
      </w:r>
    </w:p>
    <w:p w14:paraId="7520B39D" w14:textId="1B1A2BC8" w:rsidR="00C40E22" w:rsidRPr="005B7C5C" w:rsidRDefault="00C40E22" w:rsidP="004537F7">
      <w:pPr>
        <w:rPr>
          <w:rFonts w:cs="Times New Roman"/>
        </w:rPr>
      </w:pPr>
      <w:r w:rsidRPr="005B7C5C">
        <w:rPr>
          <w:rFonts w:cs="Times New Roman"/>
        </w:rPr>
        <w:t>“Is that all we have for the day?” Mayor Todd asked.</w:t>
      </w:r>
    </w:p>
    <w:p w14:paraId="560E5C70" w14:textId="76AFB5E0" w:rsidR="00C40E22" w:rsidRPr="005B7C5C" w:rsidRDefault="00C40E22" w:rsidP="004537F7">
      <w:pPr>
        <w:rPr>
          <w:rFonts w:cs="Times New Roman"/>
        </w:rPr>
      </w:pPr>
      <w:r w:rsidRPr="005B7C5C">
        <w:rPr>
          <w:rFonts w:cs="Times New Roman"/>
        </w:rPr>
        <w:t>“</w:t>
      </w:r>
      <w:r w:rsidRPr="005B7C5C">
        <w:rPr>
          <w:rFonts w:cs="Times New Roman"/>
          <w:noProof/>
        </w:rPr>
        <w:t>Yes</w:t>
      </w:r>
      <w:r w:rsidR="00AA64D4" w:rsidRPr="005B7C5C">
        <w:rPr>
          <w:rFonts w:cs="Times New Roman"/>
          <w:noProof/>
        </w:rPr>
        <w:t>,</w:t>
      </w:r>
      <w:r w:rsidRPr="005B7C5C">
        <w:rPr>
          <w:rFonts w:cs="Times New Roman"/>
        </w:rPr>
        <w:t xml:space="preserve"> Mr. Mayor. If any other criminals are found</w:t>
      </w:r>
      <w:r w:rsidR="003C47BB" w:rsidRPr="005B7C5C">
        <w:rPr>
          <w:rFonts w:cs="Times New Roman"/>
        </w:rPr>
        <w:t>,</w:t>
      </w:r>
      <w:r w:rsidRPr="005B7C5C">
        <w:rPr>
          <w:rFonts w:cs="Times New Roman"/>
        </w:rPr>
        <w:t xml:space="preserve"> we’ll have another </w:t>
      </w:r>
      <w:r w:rsidRPr="005B7C5C">
        <w:rPr>
          <w:rFonts w:cs="Times New Roman"/>
          <w:noProof/>
        </w:rPr>
        <w:t>courtroom</w:t>
      </w:r>
      <w:r w:rsidRPr="005B7C5C">
        <w:rPr>
          <w:rFonts w:cs="Times New Roman"/>
        </w:rPr>
        <w:t xml:space="preserve"> session </w:t>
      </w:r>
      <w:r w:rsidRPr="005B7C5C">
        <w:rPr>
          <w:rFonts w:cs="Times New Roman"/>
          <w:noProof/>
        </w:rPr>
        <w:t>tomorrow</w:t>
      </w:r>
      <w:r w:rsidRPr="005B7C5C">
        <w:rPr>
          <w:rFonts w:cs="Times New Roman"/>
        </w:rPr>
        <w:t xml:space="preserve"> if you’d like.”</w:t>
      </w:r>
    </w:p>
    <w:p w14:paraId="25055309" w14:textId="3A91E130" w:rsidR="00C40E22" w:rsidRPr="005B7C5C" w:rsidRDefault="00C40E22" w:rsidP="004537F7">
      <w:pPr>
        <w:rPr>
          <w:rFonts w:cs="Times New Roman"/>
        </w:rPr>
      </w:pPr>
      <w:r w:rsidRPr="005B7C5C">
        <w:rPr>
          <w:rFonts w:cs="Times New Roman"/>
        </w:rPr>
        <w:t xml:space="preserve">Mayor </w:t>
      </w:r>
      <w:r w:rsidRPr="005B7C5C">
        <w:rPr>
          <w:rFonts w:cs="Times New Roman"/>
          <w:noProof/>
        </w:rPr>
        <w:t>Todd</w:t>
      </w:r>
      <w:r w:rsidRPr="005B7C5C">
        <w:rPr>
          <w:rFonts w:cs="Times New Roman"/>
        </w:rPr>
        <w:t xml:space="preserve"> gave a </w:t>
      </w:r>
      <w:r w:rsidRPr="005B7C5C">
        <w:rPr>
          <w:rFonts w:cs="Times New Roman"/>
          <w:noProof/>
        </w:rPr>
        <w:t>half</w:t>
      </w:r>
      <w:r w:rsidR="0031354E" w:rsidRPr="005B7C5C">
        <w:rPr>
          <w:rFonts w:cs="Times New Roman"/>
          <w:noProof/>
        </w:rPr>
        <w:t>-</w:t>
      </w:r>
      <w:r w:rsidRPr="005B7C5C">
        <w:rPr>
          <w:rFonts w:cs="Times New Roman"/>
          <w:noProof/>
        </w:rPr>
        <w:t>interested</w:t>
      </w:r>
      <w:r w:rsidRPr="005B7C5C">
        <w:rPr>
          <w:rFonts w:cs="Times New Roman"/>
        </w:rPr>
        <w:t xml:space="preserve"> nod and stood to leave.</w:t>
      </w:r>
    </w:p>
    <w:p w14:paraId="1C4A2DBD" w14:textId="39CE0F78" w:rsidR="00C40E22" w:rsidRPr="005B7C5C" w:rsidRDefault="00C40E22" w:rsidP="004537F7">
      <w:pPr>
        <w:rPr>
          <w:rFonts w:cs="Times New Roman"/>
        </w:rPr>
      </w:pPr>
      <w:r w:rsidRPr="005B7C5C">
        <w:rPr>
          <w:rFonts w:cs="Times New Roman"/>
        </w:rPr>
        <w:t>“All present stand for Mayor Todd,” Purvis announced.</w:t>
      </w:r>
    </w:p>
    <w:p w14:paraId="4F27FC4E" w14:textId="77777777" w:rsidR="007A4F3A" w:rsidRPr="005B7C5C" w:rsidRDefault="007A4F3A" w:rsidP="00845671">
      <w:pPr>
        <w:pStyle w:val="Heading2"/>
        <w:rPr>
          <w:rFonts w:cs="Times New Roman"/>
        </w:rPr>
      </w:pPr>
      <w:r w:rsidRPr="005B7C5C">
        <w:rPr>
          <w:rFonts w:cs="Times New Roman"/>
        </w:rPr>
        <w:t>ESC1 Control Room</w:t>
      </w:r>
    </w:p>
    <w:p w14:paraId="3A2BF8D7" w14:textId="4C33C853" w:rsidR="00867973" w:rsidRPr="005B7C5C" w:rsidRDefault="00867973" w:rsidP="004537F7">
      <w:pPr>
        <w:rPr>
          <w:rFonts w:cs="Times New Roman"/>
        </w:rPr>
      </w:pPr>
      <w:r w:rsidRPr="005B7C5C">
        <w:rPr>
          <w:rFonts w:cs="Times New Roman"/>
        </w:rPr>
        <w:t xml:space="preserve">“Beta 1, what is the status of SIMPOC’s latest software upload to the </w:t>
      </w:r>
      <w:r w:rsidR="00E243A7">
        <w:rPr>
          <w:rFonts w:cs="Times New Roman"/>
        </w:rPr>
        <w:t>cow robot</w:t>
      </w:r>
      <w:r w:rsidRPr="005B7C5C">
        <w:rPr>
          <w:rFonts w:cs="Times New Roman"/>
        </w:rPr>
        <w:t>?” Joan asked the Beta unit</w:t>
      </w:r>
      <w:r w:rsidR="00A15555">
        <w:rPr>
          <w:rFonts w:cs="Times New Roman"/>
        </w:rPr>
        <w:t>,</w:t>
      </w:r>
      <w:r w:rsidRPr="005B7C5C">
        <w:rPr>
          <w:rFonts w:cs="Times New Roman"/>
        </w:rPr>
        <w:t xml:space="preserve"> seated as his workstation in front of her.</w:t>
      </w:r>
    </w:p>
    <w:p w14:paraId="2DE33EBC" w14:textId="7DCD14D1" w:rsidR="00867973" w:rsidRPr="005B7C5C" w:rsidRDefault="00867973" w:rsidP="004537F7">
      <w:pPr>
        <w:rPr>
          <w:rFonts w:cs="Times New Roman"/>
        </w:rPr>
      </w:pPr>
      <w:r w:rsidRPr="005B7C5C">
        <w:rPr>
          <w:rFonts w:cs="Times New Roman"/>
        </w:rPr>
        <w:t>“Commander</w:t>
      </w:r>
      <w:r w:rsidR="00A15555">
        <w:rPr>
          <w:rFonts w:cs="Times New Roman"/>
        </w:rPr>
        <w:t>,</w:t>
      </w:r>
      <w:r w:rsidRPr="005B7C5C">
        <w:rPr>
          <w:rFonts w:cs="Times New Roman"/>
        </w:rPr>
        <w:t xml:space="preserve"> there are two layers of software being uploaded. Upload A-12C is going to SIMPOC’s test group. He has been exercising those units with the update</w:t>
      </w:r>
      <w:r w:rsidR="00A15555">
        <w:rPr>
          <w:rFonts w:cs="Times New Roman"/>
        </w:rPr>
        <w:t>d</w:t>
      </w:r>
      <w:r w:rsidRPr="005B7C5C">
        <w:rPr>
          <w:rFonts w:cs="Times New Roman"/>
        </w:rPr>
        <w:t xml:space="preserve"> software before he uploads it to the general population. The load to the A group is complete. </w:t>
      </w:r>
      <w:r w:rsidRPr="005B7C5C">
        <w:rPr>
          <w:rFonts w:cs="Times New Roman"/>
        </w:rPr>
        <w:lastRenderedPageBreak/>
        <w:t xml:space="preserve">We are 47.4 % through the process of uploading A12-B to the general </w:t>
      </w:r>
      <w:r w:rsidR="008C34A6">
        <w:rPr>
          <w:rFonts w:cs="Times New Roman"/>
        </w:rPr>
        <w:t xml:space="preserve">cow </w:t>
      </w:r>
      <w:proofErr w:type="gramStart"/>
      <w:r w:rsidR="008C34A6">
        <w:rPr>
          <w:rFonts w:cs="Times New Roman"/>
        </w:rPr>
        <w:t>robot</w:t>
      </w:r>
      <w:r w:rsidRPr="005B7C5C">
        <w:rPr>
          <w:rFonts w:cs="Times New Roman"/>
        </w:rPr>
        <w:t>s</w:t>
      </w:r>
      <w:proofErr w:type="gramEnd"/>
      <w:r w:rsidRPr="005B7C5C">
        <w:rPr>
          <w:rFonts w:cs="Times New Roman"/>
        </w:rPr>
        <w:t xml:space="preserve"> population.”</w:t>
      </w:r>
    </w:p>
    <w:p w14:paraId="3CD73584" w14:textId="29C9AE99" w:rsidR="00867973" w:rsidRPr="005B7C5C" w:rsidRDefault="00867973" w:rsidP="004537F7">
      <w:pPr>
        <w:rPr>
          <w:rFonts w:cs="Times New Roman"/>
        </w:rPr>
      </w:pPr>
      <w:r w:rsidRPr="005B7C5C">
        <w:rPr>
          <w:rFonts w:cs="Times New Roman"/>
        </w:rPr>
        <w:t>“Thanks</w:t>
      </w:r>
      <w:r w:rsidR="00A15555">
        <w:rPr>
          <w:rFonts w:cs="Times New Roman"/>
        </w:rPr>
        <w:t>;</w:t>
      </w:r>
      <w:r w:rsidRPr="005B7C5C">
        <w:rPr>
          <w:rFonts w:cs="Times New Roman"/>
        </w:rPr>
        <w:t xml:space="preserve"> let me know when SIMPOC has finished testing A12-C.”</w:t>
      </w:r>
    </w:p>
    <w:p w14:paraId="0C19CCAA" w14:textId="1100627D" w:rsidR="00867973" w:rsidRPr="005B7C5C" w:rsidRDefault="00867973" w:rsidP="004537F7">
      <w:pPr>
        <w:rPr>
          <w:rFonts w:cs="Times New Roman"/>
        </w:rPr>
      </w:pPr>
      <w:r w:rsidRPr="005B7C5C">
        <w:rPr>
          <w:rFonts w:cs="Times New Roman"/>
        </w:rPr>
        <w:t>“Acknowledged.”</w:t>
      </w:r>
    </w:p>
    <w:p w14:paraId="00A30751" w14:textId="74CC55CC" w:rsidR="00867973" w:rsidRPr="005B7C5C" w:rsidRDefault="00181C4A" w:rsidP="004537F7">
      <w:pPr>
        <w:rPr>
          <w:rFonts w:cs="Times New Roman"/>
        </w:rPr>
      </w:pPr>
      <w:r w:rsidRPr="005B7C5C">
        <w:rPr>
          <w:rFonts w:cs="Times New Roman"/>
          <w:noProof/>
        </w:rPr>
        <w:t>Joan</w:t>
      </w:r>
      <w:r w:rsidRPr="005B7C5C">
        <w:rPr>
          <w:rFonts w:cs="Times New Roman"/>
        </w:rPr>
        <w:t xml:space="preserve"> turned</w:t>
      </w:r>
      <w:r w:rsidR="00867973" w:rsidRPr="005B7C5C">
        <w:rPr>
          <w:rFonts w:cs="Times New Roman"/>
        </w:rPr>
        <w:t xml:space="preserve"> to walk back to her seat at the 3D table</w:t>
      </w:r>
      <w:r w:rsidR="0031354E" w:rsidRPr="005B7C5C">
        <w:rPr>
          <w:rFonts w:cs="Times New Roman"/>
          <w:noProof/>
        </w:rPr>
        <w:t>;</w:t>
      </w:r>
      <w:r w:rsidR="00867973" w:rsidRPr="005B7C5C">
        <w:rPr>
          <w:rFonts w:cs="Times New Roman"/>
          <w:noProof/>
        </w:rPr>
        <w:t xml:space="preserve"> she</w:t>
      </w:r>
      <w:r w:rsidR="00867973" w:rsidRPr="005B7C5C">
        <w:rPr>
          <w:rFonts w:cs="Times New Roman"/>
        </w:rPr>
        <w:t xml:space="preserve"> wanted to explore its abilities more. The 3D table was, pretty much,</w:t>
      </w:r>
      <w:r w:rsidR="005107DB" w:rsidRPr="005B7C5C">
        <w:rPr>
          <w:rFonts w:cs="Times New Roman"/>
        </w:rPr>
        <w:t xml:space="preserve"> her eyes to the outside world.</w:t>
      </w:r>
    </w:p>
    <w:p w14:paraId="290B9E8C" w14:textId="492687FA" w:rsidR="00E976AD" w:rsidRPr="005B7C5C" w:rsidRDefault="00E976AD" w:rsidP="004537F7">
      <w:pPr>
        <w:rPr>
          <w:rFonts w:cs="Times New Roman"/>
        </w:rPr>
      </w:pPr>
      <w:r w:rsidRPr="005B7C5C">
        <w:rPr>
          <w:rFonts w:cs="Times New Roman"/>
        </w:rPr>
        <w:t>Joan realized that the ships were immensely complex</w:t>
      </w:r>
      <w:r w:rsidR="003C47BB" w:rsidRPr="005B7C5C">
        <w:rPr>
          <w:rFonts w:cs="Times New Roman"/>
        </w:rPr>
        <w:t>,</w:t>
      </w:r>
      <w:r w:rsidRPr="005B7C5C">
        <w:rPr>
          <w:rFonts w:cs="Times New Roman"/>
        </w:rPr>
        <w:t xml:space="preserve"> and she would never understand them fully. </w:t>
      </w:r>
      <w:r w:rsidR="0047408B">
        <w:rPr>
          <w:rFonts w:cs="Times New Roman"/>
        </w:rPr>
        <w:t>Despite</w:t>
      </w:r>
      <w:r w:rsidRPr="005B7C5C">
        <w:rPr>
          <w:rFonts w:cs="Times New Roman"/>
        </w:rPr>
        <w:t xml:space="preserve"> </w:t>
      </w:r>
      <w:r w:rsidRPr="005B7C5C">
        <w:rPr>
          <w:rFonts w:cs="Times New Roman"/>
          <w:noProof/>
        </w:rPr>
        <w:t>that</w:t>
      </w:r>
      <w:r w:rsidR="0031354E" w:rsidRPr="005B7C5C">
        <w:rPr>
          <w:rFonts w:cs="Times New Roman"/>
          <w:noProof/>
        </w:rPr>
        <w:t>,</w:t>
      </w:r>
      <w:r w:rsidRPr="005B7C5C">
        <w:rPr>
          <w:rFonts w:cs="Times New Roman"/>
        </w:rPr>
        <w:t xml:space="preserve"> the Vakeel had gone beyond the complexity and built ships that were </w:t>
      </w:r>
      <w:proofErr w:type="gramStart"/>
      <w:r w:rsidRPr="005B7C5C">
        <w:rPr>
          <w:rFonts w:cs="Times New Roman"/>
        </w:rPr>
        <w:t>pretty easy</w:t>
      </w:r>
      <w:proofErr w:type="gramEnd"/>
      <w:r w:rsidRPr="005B7C5C">
        <w:rPr>
          <w:rFonts w:cs="Times New Roman"/>
        </w:rPr>
        <w:t xml:space="preserve"> to operate. All the humans had to do was understand what the ships could do</w:t>
      </w:r>
      <w:r w:rsidR="0047408B">
        <w:rPr>
          <w:rFonts w:cs="Times New Roman"/>
        </w:rPr>
        <w:t xml:space="preserve"> to</w:t>
      </w:r>
      <w:r w:rsidRPr="005B7C5C">
        <w:rPr>
          <w:rFonts w:cs="Times New Roman"/>
        </w:rPr>
        <w:t xml:space="preserve"> decide how to operate them.</w:t>
      </w:r>
    </w:p>
    <w:p w14:paraId="128F9812" w14:textId="3781B81D" w:rsidR="00A97017" w:rsidRPr="005B7C5C" w:rsidRDefault="00A97017">
      <w:pPr>
        <w:spacing w:line="259" w:lineRule="auto"/>
        <w:ind w:firstLine="0"/>
        <w:jc w:val="left"/>
        <w:rPr>
          <w:rFonts w:eastAsiaTheme="majorEastAsia" w:cs="Times New Roman"/>
          <w:b/>
          <w:noProof/>
          <w:color w:val="262626" w:themeColor="text1" w:themeTint="D9"/>
          <w:sz w:val="32"/>
          <w:szCs w:val="32"/>
        </w:rPr>
      </w:pPr>
      <w:r w:rsidRPr="005B7C5C">
        <w:rPr>
          <w:rFonts w:cs="Times New Roman"/>
        </w:rPr>
        <w:br w:type="page"/>
      </w:r>
    </w:p>
    <w:p w14:paraId="7DABDCF0" w14:textId="3788B4DF" w:rsidR="00176DE5" w:rsidRPr="005B7C5C" w:rsidRDefault="00181C4A" w:rsidP="00FA16D7">
      <w:pPr>
        <w:pStyle w:val="Heading1"/>
        <w:rPr>
          <w:rFonts w:cs="Times New Roman"/>
        </w:rPr>
      </w:pPr>
      <w:bookmarkStart w:id="56" w:name="_Toc517868365"/>
      <w:bookmarkStart w:id="57" w:name="_Toc76716881"/>
      <w:r w:rsidRPr="005B7C5C">
        <w:rPr>
          <w:rFonts w:cs="Times New Roman"/>
        </w:rPr>
        <w:lastRenderedPageBreak/>
        <w:t>Thursday</w:t>
      </w:r>
      <w:r w:rsidR="00AA64D4" w:rsidRPr="005B7C5C">
        <w:rPr>
          <w:rFonts w:cs="Times New Roman"/>
        </w:rPr>
        <w:t>,</w:t>
      </w:r>
      <w:r w:rsidR="00D73B97" w:rsidRPr="005B7C5C">
        <w:rPr>
          <w:rFonts w:cs="Times New Roman"/>
        </w:rPr>
        <w:t xml:space="preserve"> </w:t>
      </w:r>
      <w:r w:rsidRPr="005B7C5C">
        <w:rPr>
          <w:rFonts w:cs="Times New Roman"/>
        </w:rPr>
        <w:t>September 28</w:t>
      </w:r>
      <w:r w:rsidR="00D73B97" w:rsidRPr="005B7C5C">
        <w:rPr>
          <w:rFonts w:cs="Times New Roman"/>
        </w:rPr>
        <w:t>, 2051</w:t>
      </w:r>
      <w:bookmarkEnd w:id="56"/>
      <w:bookmarkEnd w:id="57"/>
    </w:p>
    <w:p w14:paraId="636EE90F" w14:textId="77777777" w:rsidR="008C25BB" w:rsidRPr="005B7C5C" w:rsidRDefault="008C25BB" w:rsidP="008C25BB">
      <w:pPr>
        <w:pStyle w:val="Heading2"/>
        <w:rPr>
          <w:rFonts w:cs="Times New Roman"/>
        </w:rPr>
      </w:pPr>
      <w:r w:rsidRPr="005B7C5C">
        <w:rPr>
          <w:rFonts w:cs="Times New Roman"/>
        </w:rPr>
        <w:t>Chevesky Manufacturing</w:t>
      </w:r>
    </w:p>
    <w:p w14:paraId="110CD026" w14:textId="1302F975" w:rsidR="00C12187" w:rsidRPr="005B7C5C" w:rsidRDefault="00C12187" w:rsidP="004537F7">
      <w:pPr>
        <w:rPr>
          <w:rFonts w:cs="Times New Roman"/>
        </w:rPr>
      </w:pPr>
      <w:r w:rsidRPr="005B7C5C">
        <w:rPr>
          <w:rFonts w:cs="Times New Roman"/>
        </w:rPr>
        <w:t>Days onboard the Chevesky were busy. Joan was trying to figure out the navigation system</w:t>
      </w:r>
      <w:r w:rsidR="00A15555">
        <w:rPr>
          <w:rFonts w:cs="Times New Roman"/>
        </w:rPr>
        <w:t>,</w:t>
      </w:r>
      <w:r w:rsidRPr="005B7C5C">
        <w:rPr>
          <w:rFonts w:cs="Times New Roman"/>
        </w:rPr>
        <w:t xml:space="preserve"> and Tom </w:t>
      </w:r>
      <w:r w:rsidRPr="005B7C5C">
        <w:rPr>
          <w:rFonts w:cs="Times New Roman"/>
          <w:noProof/>
        </w:rPr>
        <w:t>was</w:t>
      </w:r>
      <w:r w:rsidRPr="005B7C5C">
        <w:rPr>
          <w:rFonts w:cs="Times New Roman"/>
        </w:rPr>
        <w:t xml:space="preserve"> exploring the huge ship. It had hundreds of </w:t>
      </w:r>
      <w:r w:rsidRPr="005B7C5C">
        <w:rPr>
          <w:rFonts w:cs="Times New Roman"/>
          <w:noProof/>
        </w:rPr>
        <w:t>compartments</w:t>
      </w:r>
      <w:r w:rsidR="00AA64D4" w:rsidRPr="005B7C5C">
        <w:rPr>
          <w:rFonts w:cs="Times New Roman"/>
          <w:noProof/>
        </w:rPr>
        <w:t>,</w:t>
      </w:r>
      <w:r w:rsidRPr="005B7C5C">
        <w:rPr>
          <w:rFonts w:cs="Times New Roman"/>
        </w:rPr>
        <w:t xml:space="preserve"> and they didn’t exactly have a sign on the front saying what they did. Still, getting the lay of the land seemed like the best thing to do.</w:t>
      </w:r>
    </w:p>
    <w:p w14:paraId="2F9AA7A1" w14:textId="5BFB0052" w:rsidR="00C12187" w:rsidRPr="005B7C5C" w:rsidRDefault="00C12187" w:rsidP="004537F7">
      <w:pPr>
        <w:rPr>
          <w:rFonts w:cs="Times New Roman"/>
        </w:rPr>
      </w:pPr>
      <w:r w:rsidRPr="005B7C5C">
        <w:rPr>
          <w:rFonts w:cs="Times New Roman"/>
        </w:rPr>
        <w:t>Meeting</w:t>
      </w:r>
      <w:r w:rsidR="00257F46" w:rsidRPr="005B7C5C">
        <w:rPr>
          <w:rFonts w:cs="Times New Roman"/>
        </w:rPr>
        <w:t>s</w:t>
      </w:r>
      <w:r w:rsidRPr="005B7C5C">
        <w:rPr>
          <w:rFonts w:cs="Times New Roman"/>
        </w:rPr>
        <w:t xml:space="preserve"> were hard to schedule. SIMPOC spent much of his time either moving through the ship or just processing information. When he reached a conclusion</w:t>
      </w:r>
      <w:r w:rsidR="00E40CF5" w:rsidRPr="005B7C5C">
        <w:rPr>
          <w:rFonts w:cs="Times New Roman"/>
        </w:rPr>
        <w:t>,</w:t>
      </w:r>
      <w:r w:rsidRPr="005B7C5C">
        <w:rPr>
          <w:rFonts w:cs="Times New Roman"/>
        </w:rPr>
        <w:t xml:space="preserve"> it was </w:t>
      </w:r>
      <w:r w:rsidR="00257F46" w:rsidRPr="005B7C5C">
        <w:rPr>
          <w:rFonts w:cs="Times New Roman"/>
        </w:rPr>
        <w:t xml:space="preserve">like </w:t>
      </w:r>
      <w:r w:rsidRPr="005B7C5C">
        <w:rPr>
          <w:rFonts w:cs="Times New Roman"/>
        </w:rPr>
        <w:t>a computer program ending; he just made an announcement.</w:t>
      </w:r>
    </w:p>
    <w:p w14:paraId="142F71D6" w14:textId="132C8FF0" w:rsidR="00A5742A" w:rsidRPr="005B7C5C" w:rsidRDefault="00DC7411" w:rsidP="004537F7">
      <w:pPr>
        <w:rPr>
          <w:rFonts w:cs="Times New Roman"/>
        </w:rPr>
      </w:pPr>
      <w:r w:rsidRPr="005B7C5C">
        <w:rPr>
          <w:rFonts w:cs="Times New Roman"/>
        </w:rPr>
        <w:t>“Joan, I have more information regarding the Chevesky and other Capital Ships. Would you like to hear my information?”</w:t>
      </w:r>
    </w:p>
    <w:p w14:paraId="56FD12ED" w14:textId="1669660A" w:rsidR="00DC7411" w:rsidRPr="005B7C5C" w:rsidRDefault="00DC7411" w:rsidP="004537F7">
      <w:pPr>
        <w:rPr>
          <w:rFonts w:cs="Times New Roman"/>
        </w:rPr>
      </w:pPr>
      <w:r w:rsidRPr="005B7C5C">
        <w:rPr>
          <w:rFonts w:cs="Times New Roman"/>
        </w:rPr>
        <w:t>“Yes, just a moment. Tom, SIMPOC has more data on the ship</w:t>
      </w:r>
      <w:r w:rsidR="00A15555">
        <w:rPr>
          <w:rFonts w:cs="Times New Roman"/>
        </w:rPr>
        <w:t>. C</w:t>
      </w:r>
      <w:r w:rsidRPr="005B7C5C">
        <w:rPr>
          <w:rFonts w:cs="Times New Roman"/>
        </w:rPr>
        <w:t>an you come back</w:t>
      </w:r>
      <w:r w:rsidR="00A15555">
        <w:rPr>
          <w:rFonts w:cs="Times New Roman"/>
        </w:rPr>
        <w:t>,</w:t>
      </w:r>
      <w:r w:rsidRPr="005B7C5C">
        <w:rPr>
          <w:rFonts w:cs="Times New Roman"/>
        </w:rPr>
        <w:t xml:space="preserve"> and he can brief us?”</w:t>
      </w:r>
    </w:p>
    <w:p w14:paraId="1E1CDA58" w14:textId="21F9A3AA" w:rsidR="00DC7411" w:rsidRPr="005B7C5C" w:rsidRDefault="00DC7411" w:rsidP="004537F7">
      <w:pPr>
        <w:rPr>
          <w:rFonts w:cs="Times New Roman"/>
        </w:rPr>
      </w:pPr>
      <w:r w:rsidRPr="005B7C5C">
        <w:rPr>
          <w:rFonts w:cs="Times New Roman"/>
        </w:rPr>
        <w:t>“Be right there</w:t>
      </w:r>
      <w:r w:rsidR="0031354E" w:rsidRPr="005B7C5C">
        <w:rPr>
          <w:rFonts w:cs="Times New Roman"/>
          <w:noProof/>
        </w:rPr>
        <w:t>;</w:t>
      </w:r>
      <w:r w:rsidRPr="005B7C5C">
        <w:rPr>
          <w:rFonts w:cs="Times New Roman"/>
          <w:noProof/>
        </w:rPr>
        <w:t xml:space="preserve"> I’m</w:t>
      </w:r>
      <w:r w:rsidRPr="005B7C5C">
        <w:rPr>
          <w:rFonts w:cs="Times New Roman"/>
        </w:rPr>
        <w:t xml:space="preserve"> just coming up Shaft AA.”</w:t>
      </w:r>
    </w:p>
    <w:p w14:paraId="4DED8BBB" w14:textId="647C4DEB" w:rsidR="00DC7411" w:rsidRPr="005B7C5C" w:rsidRDefault="00E976AD" w:rsidP="004537F7">
      <w:pPr>
        <w:rPr>
          <w:rFonts w:cs="Times New Roman"/>
        </w:rPr>
      </w:pPr>
      <w:r w:rsidRPr="005B7C5C">
        <w:rPr>
          <w:rFonts w:cs="Times New Roman"/>
        </w:rPr>
        <w:t>Joan thought for a moment</w:t>
      </w:r>
      <w:r w:rsidR="00A15555">
        <w:rPr>
          <w:rFonts w:cs="Times New Roman"/>
        </w:rPr>
        <w:t>,</w:t>
      </w:r>
      <w:r w:rsidRPr="005B7C5C">
        <w:rPr>
          <w:rFonts w:cs="Times New Roman"/>
        </w:rPr>
        <w:t xml:space="preserve"> then said, </w:t>
      </w:r>
      <w:r w:rsidR="00DC7411" w:rsidRPr="005B7C5C">
        <w:rPr>
          <w:rFonts w:cs="Times New Roman"/>
        </w:rPr>
        <w:t>“Beta 2</w:t>
      </w:r>
      <w:r w:rsidR="0031354E" w:rsidRPr="005B7C5C">
        <w:rPr>
          <w:rFonts w:cs="Times New Roman"/>
        </w:rPr>
        <w:t>,</w:t>
      </w:r>
      <w:r w:rsidR="00DC7411" w:rsidRPr="005B7C5C">
        <w:rPr>
          <w:rFonts w:cs="Times New Roman"/>
        </w:rPr>
        <w:t xml:space="preserve"> </w:t>
      </w:r>
      <w:r w:rsidR="00DC7411" w:rsidRPr="005B7C5C">
        <w:rPr>
          <w:rFonts w:cs="Times New Roman"/>
          <w:noProof/>
        </w:rPr>
        <w:t>please</w:t>
      </w:r>
      <w:r w:rsidR="00DC7411" w:rsidRPr="005B7C5C">
        <w:rPr>
          <w:rFonts w:cs="Times New Roman"/>
        </w:rPr>
        <w:t xml:space="preserve"> contact Professor Shappel and </w:t>
      </w:r>
      <w:r w:rsidR="00C12187" w:rsidRPr="005B7C5C">
        <w:rPr>
          <w:rFonts w:cs="Times New Roman"/>
        </w:rPr>
        <w:t xml:space="preserve">ask him to </w:t>
      </w:r>
      <w:r w:rsidR="00DC7411" w:rsidRPr="005B7C5C">
        <w:rPr>
          <w:rFonts w:cs="Times New Roman"/>
        </w:rPr>
        <w:t>get a list of potential solar systems that we can take a practice jump to.”</w:t>
      </w:r>
    </w:p>
    <w:p w14:paraId="311FAFA4" w14:textId="7B92CA2C" w:rsidR="00DC7411" w:rsidRPr="005B7C5C" w:rsidRDefault="00DC7411" w:rsidP="004537F7">
      <w:pPr>
        <w:rPr>
          <w:rFonts w:cs="Times New Roman"/>
        </w:rPr>
      </w:pPr>
      <w:r w:rsidRPr="005B7C5C">
        <w:rPr>
          <w:rFonts w:cs="Times New Roman"/>
        </w:rPr>
        <w:t>“Ma’am, what criteria shou</w:t>
      </w:r>
      <w:r w:rsidR="00521001" w:rsidRPr="005B7C5C">
        <w:rPr>
          <w:rFonts w:cs="Times New Roman"/>
        </w:rPr>
        <w:t>ld I give the professor?” Beta 3</w:t>
      </w:r>
      <w:r w:rsidRPr="005B7C5C">
        <w:rPr>
          <w:rFonts w:cs="Times New Roman"/>
        </w:rPr>
        <w:t xml:space="preserve"> asked.</w:t>
      </w:r>
    </w:p>
    <w:p w14:paraId="54740914" w14:textId="40621329" w:rsidR="00DC7411" w:rsidRPr="005B7C5C" w:rsidRDefault="00DC7411" w:rsidP="004537F7">
      <w:pPr>
        <w:rPr>
          <w:rFonts w:cs="Times New Roman"/>
        </w:rPr>
      </w:pPr>
      <w:r w:rsidRPr="005B7C5C">
        <w:rPr>
          <w:rFonts w:cs="Times New Roman"/>
        </w:rPr>
        <w:t xml:space="preserve">“I’d like something with </w:t>
      </w:r>
      <w:r w:rsidRPr="005B7C5C">
        <w:rPr>
          <w:rFonts w:cs="Times New Roman"/>
          <w:noProof/>
        </w:rPr>
        <w:t>a sun</w:t>
      </w:r>
      <w:r w:rsidR="00A15555">
        <w:rPr>
          <w:rFonts w:cs="Times New Roman"/>
        </w:rPr>
        <w:t>-</w:t>
      </w:r>
      <w:r w:rsidRPr="005B7C5C">
        <w:rPr>
          <w:rFonts w:cs="Times New Roman"/>
        </w:rPr>
        <w:t xml:space="preserve">like ours, a couple of interesting planets and not too far away. See if he has some recommendations. </w:t>
      </w:r>
      <w:r w:rsidRPr="005B7C5C">
        <w:rPr>
          <w:rFonts w:cs="Times New Roman"/>
        </w:rPr>
        <w:lastRenderedPageBreak/>
        <w:t>When we get his list, we’ll have to bounce them off the jump points that SIMPOC has found in our region and see how they match up.”</w:t>
      </w:r>
    </w:p>
    <w:p w14:paraId="1D61FDF5" w14:textId="66E796A7" w:rsidR="00DC7411" w:rsidRPr="005B7C5C" w:rsidRDefault="00DC7411" w:rsidP="004537F7">
      <w:pPr>
        <w:rPr>
          <w:rFonts w:cs="Times New Roman"/>
        </w:rPr>
      </w:pPr>
      <w:r w:rsidRPr="005B7C5C">
        <w:rPr>
          <w:rFonts w:cs="Times New Roman"/>
        </w:rPr>
        <w:t xml:space="preserve">While Joan </w:t>
      </w:r>
      <w:r w:rsidR="00A15555">
        <w:rPr>
          <w:rFonts w:cs="Times New Roman"/>
        </w:rPr>
        <w:t>talked</w:t>
      </w:r>
      <w:r w:rsidRPr="005B7C5C">
        <w:rPr>
          <w:rFonts w:cs="Times New Roman"/>
        </w:rPr>
        <w:t xml:space="preserve"> with Beta </w:t>
      </w:r>
      <w:r w:rsidR="00C12187" w:rsidRPr="005B7C5C">
        <w:rPr>
          <w:rFonts w:cs="Times New Roman"/>
        </w:rPr>
        <w:t>3</w:t>
      </w:r>
      <w:r w:rsidRPr="005B7C5C">
        <w:rPr>
          <w:rFonts w:cs="Times New Roman"/>
        </w:rPr>
        <w:t xml:space="preserve">, they heard the telltale clunk of a person </w:t>
      </w:r>
      <w:r w:rsidR="00E40CF5" w:rsidRPr="005B7C5C">
        <w:rPr>
          <w:rFonts w:cs="Times New Roman"/>
        </w:rPr>
        <w:t>coming</w:t>
      </w:r>
      <w:r w:rsidRPr="005B7C5C">
        <w:rPr>
          <w:rFonts w:cs="Times New Roman"/>
        </w:rPr>
        <w:t xml:space="preserve"> through the airlock and entering the Command Center.</w:t>
      </w:r>
    </w:p>
    <w:p w14:paraId="76C7FE29" w14:textId="4B447E64" w:rsidR="00DC7411" w:rsidRPr="005B7C5C" w:rsidRDefault="00DC7411" w:rsidP="004537F7">
      <w:pPr>
        <w:rPr>
          <w:rFonts w:cs="Times New Roman"/>
        </w:rPr>
      </w:pPr>
      <w:r w:rsidRPr="005B7C5C">
        <w:rPr>
          <w:rFonts w:cs="Times New Roman"/>
        </w:rPr>
        <w:t>As soon as Tom had his helmet off and could hear SIMPOC</w:t>
      </w:r>
      <w:r w:rsidR="00A15555">
        <w:rPr>
          <w:rFonts w:cs="Times New Roman"/>
        </w:rPr>
        <w:t>,</w:t>
      </w:r>
      <w:r w:rsidRPr="005B7C5C">
        <w:rPr>
          <w:rFonts w:cs="Times New Roman"/>
        </w:rPr>
        <w:t xml:space="preserve"> Joan said, “</w:t>
      </w:r>
      <w:r w:rsidR="001D6522">
        <w:rPr>
          <w:rFonts w:cs="Times New Roman"/>
        </w:rPr>
        <w:t>Okay</w:t>
      </w:r>
      <w:r w:rsidRPr="005B7C5C">
        <w:rPr>
          <w:rFonts w:cs="Times New Roman"/>
        </w:rPr>
        <w:t>, SIMPOC</w:t>
      </w:r>
      <w:r w:rsidR="00A15555">
        <w:rPr>
          <w:rFonts w:cs="Times New Roman"/>
        </w:rPr>
        <w:t>,</w:t>
      </w:r>
      <w:r w:rsidRPr="005B7C5C">
        <w:rPr>
          <w:rFonts w:cs="Times New Roman"/>
        </w:rPr>
        <w:t xml:space="preserve"> what do you have?”</w:t>
      </w:r>
    </w:p>
    <w:p w14:paraId="041D9518" w14:textId="6154075F" w:rsidR="00DC7411" w:rsidRPr="005B7C5C" w:rsidRDefault="00266B90" w:rsidP="004537F7">
      <w:pPr>
        <w:rPr>
          <w:rFonts w:cs="Times New Roman"/>
        </w:rPr>
      </w:pPr>
      <w:r w:rsidRPr="005B7C5C">
        <w:rPr>
          <w:rFonts w:cs="Times New Roman"/>
        </w:rPr>
        <w:t xml:space="preserve">“I have explored the laboratories and manufacturing facilities onboard the Chevesky. I was surprised and impressed. The Vakeel are far beyond us in </w:t>
      </w:r>
      <w:r w:rsidR="00257F46" w:rsidRPr="005B7C5C">
        <w:rPr>
          <w:rFonts w:cs="Times New Roman"/>
        </w:rPr>
        <w:t>automation,</w:t>
      </w:r>
      <w:r w:rsidRPr="005B7C5C">
        <w:rPr>
          <w:rFonts w:cs="Times New Roman"/>
        </w:rPr>
        <w:t xml:space="preserve"> manufacturing</w:t>
      </w:r>
      <w:r w:rsidR="0031354E"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materials. The manufacturing process is fully automated and works </w:t>
      </w:r>
      <w:r w:rsidRPr="005B7C5C">
        <w:rPr>
          <w:rFonts w:cs="Times New Roman"/>
          <w:noProof/>
        </w:rPr>
        <w:t>off</w:t>
      </w:r>
      <w:r w:rsidRPr="005B7C5C">
        <w:rPr>
          <w:rFonts w:cs="Times New Roman"/>
        </w:rPr>
        <w:t xml:space="preserve"> the central processor. When a requirement is </w:t>
      </w:r>
      <w:r w:rsidRPr="005B7C5C">
        <w:rPr>
          <w:rFonts w:cs="Times New Roman"/>
          <w:noProof/>
        </w:rPr>
        <w:t>input</w:t>
      </w:r>
      <w:r w:rsidRPr="005B7C5C">
        <w:rPr>
          <w:rFonts w:cs="Times New Roman"/>
        </w:rPr>
        <w:t xml:space="preserve">, the processor breaks it down </w:t>
      </w:r>
      <w:r w:rsidR="00A15555">
        <w:rPr>
          <w:rFonts w:cs="Times New Roman"/>
        </w:rPr>
        <w:t>in</w:t>
      </w:r>
      <w:r w:rsidRPr="005B7C5C">
        <w:rPr>
          <w:rFonts w:cs="Times New Roman"/>
        </w:rPr>
        <w:t xml:space="preserve">to </w:t>
      </w:r>
      <w:r w:rsidRPr="005B7C5C">
        <w:rPr>
          <w:rFonts w:cs="Times New Roman"/>
          <w:noProof/>
        </w:rPr>
        <w:t>sub</w:t>
      </w:r>
      <w:r w:rsidR="00AA64D4" w:rsidRPr="005B7C5C">
        <w:rPr>
          <w:rFonts w:cs="Times New Roman"/>
          <w:noProof/>
        </w:rPr>
        <w:t>-</w:t>
      </w:r>
      <w:r w:rsidRPr="005B7C5C">
        <w:rPr>
          <w:rFonts w:cs="Times New Roman"/>
          <w:noProof/>
        </w:rPr>
        <w:t>requirements</w:t>
      </w:r>
      <w:r w:rsidR="00A15555">
        <w:rPr>
          <w:rFonts w:cs="Times New Roman"/>
        </w:rPr>
        <w:t>, makes all the material selections, and uses a</w:t>
      </w:r>
      <w:r w:rsidRPr="005B7C5C">
        <w:rPr>
          <w:rFonts w:cs="Times New Roman"/>
        </w:rPr>
        <w:t xml:space="preserve"> sophisticated algorithm to design the parts. The designs aren’t always optimum, but they are functional. The processor then assigns the parts to various manufacturing facilities</w:t>
      </w:r>
      <w:r w:rsidR="0031354E"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they flow through with a completed product at the end.”</w:t>
      </w:r>
    </w:p>
    <w:p w14:paraId="6F6F6C32" w14:textId="35D18370" w:rsidR="00266B90" w:rsidRPr="005B7C5C" w:rsidRDefault="00266B90" w:rsidP="004537F7">
      <w:pPr>
        <w:rPr>
          <w:rFonts w:cs="Times New Roman"/>
        </w:rPr>
      </w:pPr>
      <w:r w:rsidRPr="005B7C5C">
        <w:rPr>
          <w:rFonts w:cs="Times New Roman"/>
        </w:rPr>
        <w:t>“</w:t>
      </w:r>
      <w:r w:rsidR="00C12187" w:rsidRPr="005B7C5C">
        <w:rPr>
          <w:rFonts w:cs="Times New Roman"/>
        </w:rPr>
        <w:t>What SIMPOC is saying meshes with what I’ve been finding. There are hundreds of rooms and a conveyor that moves items from one station to another. It seems</w:t>
      </w:r>
      <w:r w:rsidR="00074598" w:rsidRPr="005B7C5C">
        <w:rPr>
          <w:rFonts w:cs="Times New Roman"/>
        </w:rPr>
        <w:t xml:space="preserve"> all</w:t>
      </w:r>
      <w:r w:rsidR="00C12187" w:rsidRPr="005B7C5C">
        <w:rPr>
          <w:rFonts w:cs="Times New Roman"/>
        </w:rPr>
        <w:t xml:space="preserve"> the main rooms </w:t>
      </w:r>
      <w:proofErr w:type="gramStart"/>
      <w:r w:rsidR="00C12187" w:rsidRPr="005B7C5C">
        <w:rPr>
          <w:rFonts w:cs="Times New Roman"/>
        </w:rPr>
        <w:t>are connected with</w:t>
      </w:r>
      <w:proofErr w:type="gramEnd"/>
      <w:r w:rsidR="00C12187" w:rsidRPr="005B7C5C">
        <w:rPr>
          <w:rFonts w:cs="Times New Roman"/>
        </w:rPr>
        <w:t xml:space="preserve"> a central sphere type area. When parts are completed</w:t>
      </w:r>
      <w:r w:rsidR="00E40CF5" w:rsidRPr="005B7C5C">
        <w:rPr>
          <w:rFonts w:cs="Times New Roman"/>
        </w:rPr>
        <w:t>,</w:t>
      </w:r>
      <w:r w:rsidR="00C12187" w:rsidRPr="005B7C5C">
        <w:rPr>
          <w:rFonts w:cs="Times New Roman"/>
        </w:rPr>
        <w:t xml:space="preserve"> they </w:t>
      </w:r>
      <w:r w:rsidR="0047408B">
        <w:rPr>
          <w:rFonts w:cs="Times New Roman"/>
        </w:rPr>
        <w:t>move magnetically from station A to station B. SIMPOC. H</w:t>
      </w:r>
      <w:r w:rsidRPr="005B7C5C">
        <w:rPr>
          <w:rFonts w:cs="Times New Roman"/>
        </w:rPr>
        <w:t xml:space="preserve">ow does </w:t>
      </w:r>
      <w:r w:rsidR="00C12187" w:rsidRPr="005B7C5C">
        <w:rPr>
          <w:rFonts w:cs="Times New Roman"/>
        </w:rPr>
        <w:t>the central processor</w:t>
      </w:r>
      <w:r w:rsidRPr="005B7C5C">
        <w:rPr>
          <w:rFonts w:cs="Times New Roman"/>
        </w:rPr>
        <w:t xml:space="preserve"> come up with a design?” Tom asked as he finished taking off his suit.</w:t>
      </w:r>
    </w:p>
    <w:p w14:paraId="6FB0FEBB" w14:textId="771C195A" w:rsidR="00266B90" w:rsidRPr="005B7C5C" w:rsidRDefault="00266B90" w:rsidP="004537F7">
      <w:pPr>
        <w:rPr>
          <w:rFonts w:cs="Times New Roman"/>
        </w:rPr>
      </w:pPr>
      <w:r w:rsidRPr="005B7C5C">
        <w:rPr>
          <w:rFonts w:cs="Times New Roman"/>
        </w:rPr>
        <w:t>“</w:t>
      </w:r>
      <w:r w:rsidR="008C3F70" w:rsidRPr="005B7C5C">
        <w:rPr>
          <w:rFonts w:cs="Times New Roman"/>
        </w:rPr>
        <w:t xml:space="preserve">In any </w:t>
      </w:r>
      <w:r w:rsidR="008C3F70" w:rsidRPr="005B7C5C">
        <w:rPr>
          <w:rFonts w:cs="Times New Roman"/>
          <w:noProof/>
        </w:rPr>
        <w:t>design</w:t>
      </w:r>
      <w:r w:rsidR="00AA64D4" w:rsidRPr="005B7C5C">
        <w:rPr>
          <w:rFonts w:cs="Times New Roman"/>
          <w:noProof/>
        </w:rPr>
        <w:t>,</w:t>
      </w:r>
      <w:r w:rsidR="008C3F70" w:rsidRPr="005B7C5C">
        <w:rPr>
          <w:rFonts w:cs="Times New Roman"/>
        </w:rPr>
        <w:t xml:space="preserve"> there is a finite number of motions and mechanisms. All designs </w:t>
      </w:r>
      <w:r w:rsidR="008C3F70" w:rsidRPr="005B7C5C">
        <w:rPr>
          <w:rFonts w:cs="Times New Roman"/>
          <w:noProof/>
        </w:rPr>
        <w:t>have</w:t>
      </w:r>
      <w:r w:rsidR="008C3F70" w:rsidRPr="005B7C5C">
        <w:rPr>
          <w:rFonts w:cs="Times New Roman"/>
        </w:rPr>
        <w:t xml:space="preserve"> levers, pistons, pushing, </w:t>
      </w:r>
      <w:r w:rsidR="008C3F70" w:rsidRPr="005B7C5C">
        <w:rPr>
          <w:rFonts w:cs="Times New Roman"/>
          <w:noProof/>
        </w:rPr>
        <w:t>pulling</w:t>
      </w:r>
      <w:r w:rsidR="00AA64D4" w:rsidRPr="005B7C5C">
        <w:rPr>
          <w:rFonts w:cs="Times New Roman"/>
          <w:noProof/>
        </w:rPr>
        <w:t>,</w:t>
      </w:r>
      <w:r w:rsidR="008C3F70" w:rsidRPr="005B7C5C">
        <w:rPr>
          <w:rFonts w:cs="Times New Roman"/>
        </w:rPr>
        <w:t xml:space="preserve"> etc. All actions take a subset of those concepts</w:t>
      </w:r>
      <w:r w:rsidR="00A15555">
        <w:rPr>
          <w:rFonts w:cs="Times New Roman"/>
        </w:rPr>
        <w:t>. By tweaking them, then integrating them into</w:t>
      </w:r>
      <w:r w:rsidR="008C3F70" w:rsidRPr="005B7C5C">
        <w:rPr>
          <w:rFonts w:cs="Times New Roman"/>
        </w:rPr>
        <w:t xml:space="preserve"> a functioning design can be accomplished. </w:t>
      </w:r>
      <w:r w:rsidR="008C3F70" w:rsidRPr="005B7C5C">
        <w:rPr>
          <w:rFonts w:cs="Times New Roman"/>
        </w:rPr>
        <w:lastRenderedPageBreak/>
        <w:t xml:space="preserve">That is why the design </w:t>
      </w:r>
      <w:r w:rsidR="00C12187" w:rsidRPr="005B7C5C">
        <w:rPr>
          <w:rFonts w:cs="Times New Roman"/>
        </w:rPr>
        <w:t>may</w:t>
      </w:r>
      <w:r w:rsidR="00257F46" w:rsidRPr="005B7C5C">
        <w:rPr>
          <w:rFonts w:cs="Times New Roman"/>
        </w:rPr>
        <w:t xml:space="preserve"> not</w:t>
      </w:r>
      <w:r w:rsidR="00C12187" w:rsidRPr="005B7C5C">
        <w:rPr>
          <w:rFonts w:cs="Times New Roman"/>
        </w:rPr>
        <w:t xml:space="preserve"> be </w:t>
      </w:r>
      <w:r w:rsidR="008C3F70" w:rsidRPr="005B7C5C">
        <w:rPr>
          <w:rFonts w:cs="Times New Roman"/>
        </w:rPr>
        <w:t>optimum</w:t>
      </w:r>
      <w:r w:rsidR="00C12187" w:rsidRPr="005B7C5C">
        <w:rPr>
          <w:rFonts w:cs="Times New Roman"/>
        </w:rPr>
        <w:t xml:space="preserve"> in all cases</w:t>
      </w:r>
      <w:r w:rsidR="008C3F70" w:rsidRPr="005B7C5C">
        <w:rPr>
          <w:rFonts w:cs="Times New Roman"/>
        </w:rPr>
        <w:t>, but it gets the job done.</w:t>
      </w:r>
      <w:r w:rsidR="00C12187" w:rsidRPr="005B7C5C">
        <w:rPr>
          <w:rFonts w:cs="Times New Roman"/>
        </w:rPr>
        <w:t xml:space="preserve"> </w:t>
      </w:r>
      <w:r w:rsidR="00A15555">
        <w:rPr>
          <w:rFonts w:cs="Times New Roman"/>
        </w:rPr>
        <w:t>Suppose there are any situations where the completed design can be improved. In that case</w:t>
      </w:r>
      <w:r w:rsidR="00C12187" w:rsidRPr="005B7C5C">
        <w:rPr>
          <w:rFonts w:cs="Times New Roman"/>
        </w:rPr>
        <w:t>, it is easy to interact with the design and change</w:t>
      </w:r>
      <w:r w:rsidR="00074598" w:rsidRPr="005B7C5C">
        <w:rPr>
          <w:rFonts w:cs="Times New Roman"/>
        </w:rPr>
        <w:t xml:space="preserve"> all</w:t>
      </w:r>
      <w:r w:rsidR="00C12187" w:rsidRPr="005B7C5C">
        <w:rPr>
          <w:rFonts w:cs="Times New Roman"/>
        </w:rPr>
        <w:t xml:space="preserve"> the subsequent units.</w:t>
      </w:r>
      <w:r w:rsidR="008C3F70" w:rsidRPr="005B7C5C">
        <w:rPr>
          <w:rFonts w:cs="Times New Roman"/>
        </w:rPr>
        <w:t>”</w:t>
      </w:r>
    </w:p>
    <w:p w14:paraId="5748C524" w14:textId="5FA7317B" w:rsidR="008C3F70" w:rsidRPr="005B7C5C" w:rsidRDefault="008C3F70" w:rsidP="004537F7">
      <w:pPr>
        <w:rPr>
          <w:rFonts w:cs="Times New Roman"/>
        </w:rPr>
      </w:pPr>
      <w:r w:rsidRPr="005B7C5C">
        <w:rPr>
          <w:rFonts w:cs="Times New Roman"/>
        </w:rPr>
        <w:t>“</w:t>
      </w:r>
      <w:r w:rsidR="00611A6F" w:rsidRPr="005B7C5C">
        <w:rPr>
          <w:rFonts w:cs="Times New Roman"/>
        </w:rPr>
        <w:t>What about electronics?” Joan asked.</w:t>
      </w:r>
    </w:p>
    <w:p w14:paraId="2C2220D7" w14:textId="0C059965" w:rsidR="00611A6F" w:rsidRPr="005B7C5C" w:rsidRDefault="00611A6F" w:rsidP="004537F7">
      <w:pPr>
        <w:rPr>
          <w:rFonts w:cs="Times New Roman"/>
        </w:rPr>
      </w:pPr>
      <w:r w:rsidRPr="005B7C5C">
        <w:rPr>
          <w:rFonts w:cs="Times New Roman"/>
        </w:rPr>
        <w:t xml:space="preserve">“The processor follows a similar </w:t>
      </w:r>
      <w:r w:rsidR="00E40CF5" w:rsidRPr="005B7C5C">
        <w:rPr>
          <w:rFonts w:cs="Times New Roman"/>
        </w:rPr>
        <w:t>pattern</w:t>
      </w:r>
      <w:r w:rsidRPr="005B7C5C">
        <w:rPr>
          <w:rFonts w:cs="Times New Roman"/>
        </w:rPr>
        <w:t xml:space="preserve">. Electronics have </w:t>
      </w:r>
      <w:r w:rsidR="00257F46" w:rsidRPr="005B7C5C">
        <w:rPr>
          <w:rFonts w:cs="Times New Roman"/>
        </w:rPr>
        <w:t xml:space="preserve">a </w:t>
      </w:r>
      <w:r w:rsidRPr="005B7C5C">
        <w:rPr>
          <w:rFonts w:cs="Times New Roman"/>
        </w:rPr>
        <w:t>common component configuration to achieve desired results. Once the hardware is configured</w:t>
      </w:r>
      <w:r w:rsidR="00A15555">
        <w:rPr>
          <w:rFonts w:cs="Times New Roman"/>
        </w:rPr>
        <w:t>,</w:t>
      </w:r>
      <w:r w:rsidRPr="005B7C5C">
        <w:rPr>
          <w:rFonts w:cs="Times New Roman"/>
        </w:rPr>
        <w:t xml:space="preserve"> the boards are designed to control the hardware</w:t>
      </w:r>
      <w:r w:rsidR="0031354E"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the manufacturing process follows the same sequence.”</w:t>
      </w:r>
    </w:p>
    <w:p w14:paraId="22292E26" w14:textId="2CEC8343" w:rsidR="00611A6F" w:rsidRPr="005B7C5C" w:rsidRDefault="00611A6F" w:rsidP="004537F7">
      <w:pPr>
        <w:rPr>
          <w:rFonts w:cs="Times New Roman"/>
        </w:rPr>
      </w:pPr>
      <w:r w:rsidRPr="005B7C5C">
        <w:rPr>
          <w:rFonts w:cs="Times New Roman"/>
        </w:rPr>
        <w:t xml:space="preserve">“The one </w:t>
      </w:r>
      <w:r w:rsidRPr="005B7C5C">
        <w:rPr>
          <w:rFonts w:cs="Times New Roman"/>
          <w:noProof/>
        </w:rPr>
        <w:t>limitation that</w:t>
      </w:r>
      <w:r w:rsidRPr="005B7C5C">
        <w:rPr>
          <w:rFonts w:cs="Times New Roman"/>
        </w:rPr>
        <w:t xml:space="preserve"> I’ve found is the software. You remember </w:t>
      </w:r>
      <w:r w:rsidR="00C12187" w:rsidRPr="005B7C5C">
        <w:rPr>
          <w:rFonts w:cs="Times New Roman"/>
        </w:rPr>
        <w:t>the purpose of these ships w</w:t>
      </w:r>
      <w:r w:rsidR="00A15555">
        <w:rPr>
          <w:rFonts w:cs="Times New Roman"/>
        </w:rPr>
        <w:t>as</w:t>
      </w:r>
      <w:r w:rsidR="00C12187" w:rsidRPr="005B7C5C">
        <w:rPr>
          <w:rFonts w:cs="Times New Roman"/>
        </w:rPr>
        <w:t xml:space="preserve"> to support the harvesting of </w:t>
      </w:r>
      <w:r w:rsidR="00C12187" w:rsidRPr="005B7C5C">
        <w:rPr>
          <w:rFonts w:cs="Times New Roman"/>
          <w:noProof/>
        </w:rPr>
        <w:t>planets</w:t>
      </w:r>
      <w:r w:rsidRPr="005B7C5C">
        <w:rPr>
          <w:rFonts w:cs="Times New Roman"/>
        </w:rPr>
        <w:t>. To accomplish that purpose</w:t>
      </w:r>
      <w:r w:rsidR="00A15555">
        <w:rPr>
          <w:rFonts w:cs="Times New Roman"/>
        </w:rPr>
        <w:t>,</w:t>
      </w:r>
      <w:r w:rsidRPr="005B7C5C">
        <w:rPr>
          <w:rFonts w:cs="Times New Roman"/>
        </w:rPr>
        <w:t xml:space="preserve"> the Vakeel have a limited number of software algorithms or building blocks loaded. Those algorithms can be used to build larger software applications to achieve certain </w:t>
      </w:r>
      <w:r w:rsidRPr="005B7C5C">
        <w:rPr>
          <w:rFonts w:cs="Times New Roman"/>
          <w:noProof/>
        </w:rPr>
        <w:t>goals</w:t>
      </w:r>
      <w:r w:rsidR="00AA64D4" w:rsidRPr="005B7C5C">
        <w:rPr>
          <w:rFonts w:cs="Times New Roman"/>
          <w:noProof/>
        </w:rPr>
        <w:t>,</w:t>
      </w:r>
      <w:r w:rsidRPr="005B7C5C">
        <w:rPr>
          <w:rFonts w:cs="Times New Roman"/>
        </w:rPr>
        <w:t xml:space="preserve"> but they are limited by the algorithms.”</w:t>
      </w:r>
    </w:p>
    <w:p w14:paraId="3F87EB57" w14:textId="75566547" w:rsidR="00611A6F" w:rsidRPr="005B7C5C" w:rsidRDefault="00611A6F" w:rsidP="004537F7">
      <w:pPr>
        <w:rPr>
          <w:rFonts w:cs="Times New Roman"/>
        </w:rPr>
      </w:pPr>
      <w:r w:rsidRPr="005B7C5C">
        <w:rPr>
          <w:rFonts w:cs="Times New Roman"/>
        </w:rPr>
        <w:t xml:space="preserve">“Wow, </w:t>
      </w:r>
      <w:r w:rsidR="00C12187" w:rsidRPr="005B7C5C">
        <w:rPr>
          <w:rFonts w:cs="Times New Roman"/>
        </w:rPr>
        <w:t>so they can build stuff to help harvest, but they are limited beyond that</w:t>
      </w:r>
      <w:r w:rsidRPr="005B7C5C">
        <w:rPr>
          <w:rFonts w:cs="Times New Roman"/>
        </w:rPr>
        <w:t>,” Tom said.</w:t>
      </w:r>
    </w:p>
    <w:p w14:paraId="0E7842CB" w14:textId="08746694" w:rsidR="00C12187" w:rsidRPr="005B7C5C" w:rsidRDefault="00C12187" w:rsidP="004537F7">
      <w:pPr>
        <w:rPr>
          <w:rFonts w:cs="Times New Roman"/>
        </w:rPr>
      </w:pPr>
      <w:r w:rsidRPr="005B7C5C">
        <w:rPr>
          <w:rFonts w:cs="Times New Roman"/>
        </w:rPr>
        <w:t>“Precisely. The limitations are only in the current list of algorithms. As I gain experience, I’ll expand that list. For example, I’ve already added the necessary software to</w:t>
      </w:r>
      <w:r w:rsidR="005E4FF9" w:rsidRPr="005B7C5C">
        <w:rPr>
          <w:rFonts w:cs="Times New Roman"/>
        </w:rPr>
        <w:t xml:space="preserve"> build the Laser Cannons, </w:t>
      </w:r>
      <w:proofErr w:type="gramStart"/>
      <w:r w:rsidR="005E4FF9" w:rsidRPr="005B7C5C">
        <w:rPr>
          <w:rFonts w:cs="Times New Roman"/>
        </w:rPr>
        <w:t>Rail-Gun</w:t>
      </w:r>
      <w:r w:rsidRPr="005B7C5C">
        <w:rPr>
          <w:rFonts w:cs="Times New Roman"/>
        </w:rPr>
        <w:t>s</w:t>
      </w:r>
      <w:proofErr w:type="gramEnd"/>
      <w:r w:rsidR="00A15555">
        <w:rPr>
          <w:rFonts w:cs="Times New Roman"/>
        </w:rPr>
        <w:t>,</w:t>
      </w:r>
      <w:r w:rsidRPr="005B7C5C">
        <w:rPr>
          <w:rFonts w:cs="Times New Roman"/>
        </w:rPr>
        <w:t xml:space="preserve"> and copying the security pulse weapons.”</w:t>
      </w:r>
    </w:p>
    <w:p w14:paraId="1150A8FF" w14:textId="748FE8F2" w:rsidR="00611A6F" w:rsidRPr="005B7C5C" w:rsidRDefault="00C12187" w:rsidP="004537F7">
      <w:pPr>
        <w:rPr>
          <w:rFonts w:cs="Times New Roman"/>
        </w:rPr>
      </w:pPr>
      <w:r w:rsidRPr="005B7C5C">
        <w:rPr>
          <w:rFonts w:cs="Times New Roman"/>
        </w:rPr>
        <w:t xml:space="preserve">SIMPOC continued with, </w:t>
      </w:r>
      <w:r w:rsidR="00611A6F" w:rsidRPr="005B7C5C">
        <w:rPr>
          <w:rFonts w:cs="Times New Roman"/>
        </w:rPr>
        <w:t>“I</w:t>
      </w:r>
      <w:r w:rsidRPr="005B7C5C">
        <w:rPr>
          <w:rFonts w:cs="Times New Roman"/>
        </w:rPr>
        <w:t>’ve</w:t>
      </w:r>
      <w:r w:rsidR="00611A6F" w:rsidRPr="005B7C5C">
        <w:rPr>
          <w:rFonts w:cs="Times New Roman"/>
        </w:rPr>
        <w:t xml:space="preserve"> found other things. They have materials that I’m not familiar with. It will take more research to understand their characteristics. </w:t>
      </w:r>
      <w:r w:rsidRPr="005B7C5C">
        <w:rPr>
          <w:rFonts w:cs="Times New Roman"/>
        </w:rPr>
        <w:t xml:space="preserve">At first glance, their material </w:t>
      </w:r>
      <w:r w:rsidR="00AA64D4" w:rsidRPr="005B7C5C">
        <w:rPr>
          <w:rFonts w:cs="Times New Roman"/>
          <w:noProof/>
        </w:rPr>
        <w:t>is</w:t>
      </w:r>
      <w:r w:rsidRPr="005B7C5C">
        <w:rPr>
          <w:rFonts w:cs="Times New Roman"/>
        </w:rPr>
        <w:t xml:space="preserve"> still based on the Periodic Table, but they have been able to fill in many of the theoretical materials and keep them stable. </w:t>
      </w:r>
      <w:r w:rsidR="00611A6F" w:rsidRPr="005B7C5C">
        <w:rPr>
          <w:rFonts w:cs="Times New Roman"/>
        </w:rPr>
        <w:t xml:space="preserve">Aside from the </w:t>
      </w:r>
      <w:r w:rsidR="00611A6F" w:rsidRPr="005B7C5C">
        <w:rPr>
          <w:rFonts w:cs="Times New Roman"/>
        </w:rPr>
        <w:lastRenderedPageBreak/>
        <w:t>new materials, the one very surprising and impressive thing about their manufacturing process is that it is dynamic.”</w:t>
      </w:r>
    </w:p>
    <w:p w14:paraId="2EECE65D" w14:textId="6F3CA2A2" w:rsidR="00611A6F" w:rsidRPr="005B7C5C" w:rsidRDefault="00611A6F" w:rsidP="004537F7">
      <w:pPr>
        <w:rPr>
          <w:rFonts w:cs="Times New Roman"/>
        </w:rPr>
      </w:pPr>
      <w:r w:rsidRPr="005B7C5C">
        <w:rPr>
          <w:rFonts w:cs="Times New Roman"/>
        </w:rPr>
        <w:t>“SIMPOC, I’m not sure what you mean by that?” Joan asked.</w:t>
      </w:r>
    </w:p>
    <w:p w14:paraId="043818F7" w14:textId="249F6BE4" w:rsidR="00611A6F" w:rsidRPr="005B7C5C" w:rsidRDefault="00611A6F" w:rsidP="004537F7">
      <w:pPr>
        <w:rPr>
          <w:rFonts w:cs="Times New Roman"/>
        </w:rPr>
      </w:pPr>
      <w:r w:rsidRPr="005B7C5C">
        <w:rPr>
          <w:rFonts w:cs="Times New Roman"/>
        </w:rPr>
        <w:t xml:space="preserve">“Normal manufacturing processes have boundaries. </w:t>
      </w:r>
      <w:r w:rsidR="00A15555">
        <w:rPr>
          <w:rFonts w:cs="Times New Roman"/>
        </w:rPr>
        <w:t>For example, y</w:t>
      </w:r>
      <w:r w:rsidRPr="005B7C5C">
        <w:rPr>
          <w:rFonts w:cs="Times New Roman"/>
        </w:rPr>
        <w:t xml:space="preserve">ou have parts of the manufacturing dedicated to small parts, or parts of </w:t>
      </w:r>
      <w:r w:rsidRPr="005B7C5C">
        <w:rPr>
          <w:rFonts w:cs="Times New Roman"/>
          <w:noProof/>
        </w:rPr>
        <w:t xml:space="preserve">similar </w:t>
      </w:r>
      <w:r w:rsidR="00DA7E79" w:rsidRPr="005B7C5C">
        <w:rPr>
          <w:rFonts w:cs="Times New Roman"/>
          <w:noProof/>
        </w:rPr>
        <w:t>materials</w:t>
      </w:r>
      <w:r w:rsidR="00AA64D4" w:rsidRPr="005B7C5C">
        <w:rPr>
          <w:rFonts w:cs="Times New Roman"/>
          <w:noProof/>
        </w:rPr>
        <w:t>,</w:t>
      </w:r>
      <w:r w:rsidRPr="005B7C5C">
        <w:rPr>
          <w:rFonts w:cs="Times New Roman"/>
        </w:rPr>
        <w:t xml:space="preserve"> etc. The Vakeel have an entire manufacturing facility that can adjust its boundaries.”</w:t>
      </w:r>
    </w:p>
    <w:p w14:paraId="7C458FB0" w14:textId="3AEC93DA" w:rsidR="00611A6F" w:rsidRPr="005B7C5C" w:rsidRDefault="00611A6F" w:rsidP="004537F7">
      <w:pPr>
        <w:rPr>
          <w:rFonts w:cs="Times New Roman"/>
        </w:rPr>
      </w:pPr>
      <w:r w:rsidRPr="005B7C5C">
        <w:rPr>
          <w:rFonts w:cs="Times New Roman"/>
        </w:rPr>
        <w:t>“Say that again,” Tom asked.</w:t>
      </w:r>
    </w:p>
    <w:p w14:paraId="20F0F10F" w14:textId="7EC5A017" w:rsidR="00611A6F" w:rsidRPr="005B7C5C" w:rsidRDefault="00611A6F" w:rsidP="004537F7">
      <w:pPr>
        <w:rPr>
          <w:rFonts w:cs="Times New Roman"/>
        </w:rPr>
      </w:pPr>
      <w:r w:rsidRPr="005B7C5C">
        <w:rPr>
          <w:rFonts w:cs="Times New Roman"/>
        </w:rPr>
        <w:t xml:space="preserve">“For example, if we need 1 million </w:t>
      </w:r>
      <w:r w:rsidRPr="005B7C5C">
        <w:rPr>
          <w:rFonts w:cs="Times New Roman"/>
          <w:noProof/>
        </w:rPr>
        <w:t>screwdrivers</w:t>
      </w:r>
      <w:r w:rsidRPr="005B7C5C">
        <w:rPr>
          <w:rFonts w:cs="Times New Roman"/>
        </w:rPr>
        <w:t xml:space="preserve"> per hour. The manufacturing process could concentrate</w:t>
      </w:r>
      <w:r w:rsidR="00074598" w:rsidRPr="005B7C5C">
        <w:rPr>
          <w:rFonts w:cs="Times New Roman"/>
        </w:rPr>
        <w:t xml:space="preserve"> all</w:t>
      </w:r>
      <w:r w:rsidRPr="005B7C5C">
        <w:rPr>
          <w:rFonts w:cs="Times New Roman"/>
        </w:rPr>
        <w:t xml:space="preserve"> the resources </w:t>
      </w:r>
      <w:r w:rsidR="00B77175" w:rsidRPr="005B7C5C">
        <w:rPr>
          <w:rFonts w:cs="Times New Roman"/>
        </w:rPr>
        <w:t>to manufacture the screwdrivers to the exclusion of other items.”</w:t>
      </w:r>
    </w:p>
    <w:p w14:paraId="0A63D434" w14:textId="39C44C8C" w:rsidR="00B77175" w:rsidRPr="005B7C5C" w:rsidRDefault="00B77175" w:rsidP="004537F7">
      <w:pPr>
        <w:rPr>
          <w:rFonts w:cs="Times New Roman"/>
        </w:rPr>
      </w:pPr>
      <w:r w:rsidRPr="005B7C5C">
        <w:rPr>
          <w:rFonts w:cs="Times New Roman"/>
        </w:rPr>
        <w:t>“</w:t>
      </w:r>
      <w:r w:rsidR="001D6522">
        <w:rPr>
          <w:rFonts w:cs="Times New Roman"/>
        </w:rPr>
        <w:t>Okay</w:t>
      </w:r>
      <w:r w:rsidRPr="005B7C5C">
        <w:rPr>
          <w:rFonts w:cs="Times New Roman"/>
        </w:rPr>
        <w:t>, now I’m asking the million</w:t>
      </w:r>
      <w:r w:rsidR="00E40CF5" w:rsidRPr="005B7C5C">
        <w:rPr>
          <w:rFonts w:cs="Times New Roman"/>
        </w:rPr>
        <w:t>-</w:t>
      </w:r>
      <w:r w:rsidRPr="005B7C5C">
        <w:rPr>
          <w:rFonts w:cs="Times New Roman"/>
        </w:rPr>
        <w:t>dollar question. Where does the raw material come from?”</w:t>
      </w:r>
    </w:p>
    <w:p w14:paraId="5CCCCBAB" w14:textId="12FAC686" w:rsidR="00B77175" w:rsidRPr="005B7C5C" w:rsidRDefault="00B77175" w:rsidP="004537F7">
      <w:pPr>
        <w:rPr>
          <w:rFonts w:cs="Times New Roman"/>
        </w:rPr>
      </w:pPr>
      <w:r w:rsidRPr="005B7C5C">
        <w:rPr>
          <w:rFonts w:cs="Times New Roman"/>
        </w:rPr>
        <w:t xml:space="preserve">“Tom, there are many things about the Vakeel and this </w:t>
      </w:r>
      <w:r w:rsidR="00E40CF5" w:rsidRPr="005B7C5C">
        <w:rPr>
          <w:rFonts w:cs="Times New Roman"/>
        </w:rPr>
        <w:t>station</w:t>
      </w:r>
      <w:r w:rsidRPr="005B7C5C">
        <w:rPr>
          <w:rFonts w:cs="Times New Roman"/>
        </w:rPr>
        <w:t xml:space="preserve"> that I have yet to discover. That is one of them. The manufacturing process is idle</w:t>
      </w:r>
      <w:r w:rsidR="0031354E" w:rsidRPr="005B7C5C">
        <w:rPr>
          <w:rFonts w:cs="Times New Roman"/>
          <w:noProof/>
        </w:rPr>
        <w:t>;</w:t>
      </w:r>
      <w:r w:rsidRPr="005B7C5C">
        <w:rPr>
          <w:rFonts w:cs="Times New Roman"/>
          <w:noProof/>
        </w:rPr>
        <w:t xml:space="preserve"> I’m</w:t>
      </w:r>
      <w:r w:rsidRPr="005B7C5C">
        <w:rPr>
          <w:rFonts w:cs="Times New Roman"/>
        </w:rPr>
        <w:t xml:space="preserve"> sure that when we put demands </w:t>
      </w:r>
      <w:r w:rsidRPr="005B7C5C">
        <w:rPr>
          <w:rFonts w:cs="Times New Roman"/>
          <w:noProof/>
        </w:rPr>
        <w:t>on</w:t>
      </w:r>
      <w:r w:rsidRPr="005B7C5C">
        <w:rPr>
          <w:rFonts w:cs="Times New Roman"/>
        </w:rPr>
        <w:t xml:space="preserve"> it, that </w:t>
      </w:r>
      <w:r w:rsidR="00CD2C83" w:rsidRPr="005B7C5C">
        <w:rPr>
          <w:rFonts w:cs="Times New Roman"/>
        </w:rPr>
        <w:t xml:space="preserve">question </w:t>
      </w:r>
      <w:r w:rsidRPr="005B7C5C">
        <w:rPr>
          <w:rFonts w:cs="Times New Roman"/>
        </w:rPr>
        <w:t>will be answered.</w:t>
      </w:r>
      <w:r w:rsidR="00C12187" w:rsidRPr="005B7C5C">
        <w:rPr>
          <w:rFonts w:cs="Times New Roman"/>
        </w:rPr>
        <w:t xml:space="preserve"> I’m presuming that the </w:t>
      </w:r>
      <w:r w:rsidR="008C34A6">
        <w:rPr>
          <w:rFonts w:cs="Times New Roman"/>
        </w:rPr>
        <w:t>cow robot</w:t>
      </w:r>
      <w:r w:rsidR="00C12187" w:rsidRPr="005B7C5C">
        <w:rPr>
          <w:rFonts w:cs="Times New Roman"/>
        </w:rPr>
        <w:t>s will focus on retrieving required materials</w:t>
      </w:r>
      <w:r w:rsidR="00A15555">
        <w:rPr>
          <w:rFonts w:cs="Times New Roman"/>
        </w:rPr>
        <w:t>,</w:t>
      </w:r>
      <w:r w:rsidR="00C12187" w:rsidRPr="005B7C5C">
        <w:rPr>
          <w:rFonts w:cs="Times New Roman"/>
        </w:rPr>
        <w:t xml:space="preserve"> then they would be transported to the Capital Ships.</w:t>
      </w:r>
      <w:r w:rsidRPr="005B7C5C">
        <w:rPr>
          <w:rFonts w:cs="Times New Roman"/>
        </w:rPr>
        <w:t>”</w:t>
      </w:r>
    </w:p>
    <w:p w14:paraId="4C90840A" w14:textId="7E3DFBCA" w:rsidR="00145DCE" w:rsidRPr="005B7C5C" w:rsidRDefault="00DA7E79" w:rsidP="00145DCE">
      <w:pPr>
        <w:rPr>
          <w:rFonts w:cs="Times New Roman"/>
        </w:rPr>
      </w:pPr>
      <w:r w:rsidRPr="005B7C5C">
        <w:rPr>
          <w:rFonts w:cs="Times New Roman"/>
        </w:rPr>
        <w:t xml:space="preserve">“SIMPOC, I have one caution. If the Vakeel </w:t>
      </w:r>
      <w:r w:rsidRPr="005B7C5C">
        <w:rPr>
          <w:rFonts w:cs="Times New Roman"/>
          <w:noProof/>
        </w:rPr>
        <w:t>decide</w:t>
      </w:r>
      <w:r w:rsidRPr="005B7C5C">
        <w:rPr>
          <w:rFonts w:cs="Times New Roman"/>
        </w:rPr>
        <w:t xml:space="preserve"> to renew their harvesting of our solar system, we’ve got to fight back with something different. If we use their </w:t>
      </w:r>
      <w:r w:rsidR="00C12187" w:rsidRPr="005B7C5C">
        <w:rPr>
          <w:rFonts w:cs="Times New Roman"/>
        </w:rPr>
        <w:t>technologies</w:t>
      </w:r>
      <w:r w:rsidRPr="005B7C5C">
        <w:rPr>
          <w:rFonts w:cs="Times New Roman"/>
        </w:rPr>
        <w:t xml:space="preserve"> against them, I suspect it will </w:t>
      </w:r>
      <w:r w:rsidR="00EA1B9F" w:rsidRPr="005B7C5C">
        <w:rPr>
          <w:rFonts w:cs="Times New Roman"/>
        </w:rPr>
        <w:t xml:space="preserve">be </w:t>
      </w:r>
      <w:r w:rsidRPr="005B7C5C">
        <w:rPr>
          <w:rFonts w:cs="Times New Roman"/>
        </w:rPr>
        <w:t>a short battle.”</w:t>
      </w:r>
    </w:p>
    <w:p w14:paraId="25D9A18B" w14:textId="399EBB1A" w:rsidR="00145DCE" w:rsidRPr="005B7C5C" w:rsidRDefault="00145DCE" w:rsidP="00145DCE">
      <w:pPr>
        <w:rPr>
          <w:rFonts w:cs="Times New Roman"/>
        </w:rPr>
      </w:pPr>
      <w:r w:rsidRPr="005B7C5C">
        <w:rPr>
          <w:rFonts w:cs="Times New Roman"/>
        </w:rPr>
        <w:t>“I understand such a risk</w:t>
      </w:r>
      <w:r w:rsidR="00A15555">
        <w:rPr>
          <w:rFonts w:cs="Times New Roman"/>
        </w:rPr>
        <w:t>,</w:t>
      </w:r>
      <w:r w:rsidRPr="005B7C5C">
        <w:rPr>
          <w:rFonts w:cs="Times New Roman"/>
        </w:rPr>
        <w:t xml:space="preserve"> and I have planned for it,” SIMPOC responded. “I have installed software that will intercept any attempt to take control.”</w:t>
      </w:r>
    </w:p>
    <w:p w14:paraId="691F28B8" w14:textId="30F0EDA5" w:rsidR="00E976AD" w:rsidRPr="005B7C5C" w:rsidRDefault="00E976AD" w:rsidP="00145DCE">
      <w:pPr>
        <w:rPr>
          <w:rFonts w:cs="Times New Roman"/>
        </w:rPr>
      </w:pPr>
      <w:r w:rsidRPr="005B7C5C">
        <w:rPr>
          <w:rFonts w:cs="Times New Roman"/>
        </w:rPr>
        <w:lastRenderedPageBreak/>
        <w:t xml:space="preserve">SIMPOC </w:t>
      </w:r>
      <w:r w:rsidR="00145DCE" w:rsidRPr="005B7C5C">
        <w:rPr>
          <w:rFonts w:cs="Times New Roman"/>
        </w:rPr>
        <w:t>continued</w:t>
      </w:r>
      <w:r w:rsidRPr="005B7C5C">
        <w:rPr>
          <w:rFonts w:cs="Times New Roman"/>
        </w:rPr>
        <w:t>, “I have been investigating the radiation absorption properties of the Vakeel hull. I’ve found it to be very effective, which should be excellent news for the human occupants.”</w:t>
      </w:r>
    </w:p>
    <w:p w14:paraId="6B6A0E3B" w14:textId="5DEC6710" w:rsidR="00E976AD" w:rsidRPr="005B7C5C" w:rsidRDefault="00E976AD" w:rsidP="00E976AD">
      <w:pPr>
        <w:rPr>
          <w:rFonts w:cs="Times New Roman"/>
        </w:rPr>
      </w:pPr>
      <w:r w:rsidRPr="005B7C5C">
        <w:rPr>
          <w:rFonts w:cs="Times New Roman"/>
        </w:rPr>
        <w:t>“How does it work</w:t>
      </w:r>
      <w:r w:rsidR="00A15555">
        <w:rPr>
          <w:rFonts w:cs="Times New Roman"/>
        </w:rPr>
        <w:t>? T</w:t>
      </w:r>
      <w:r w:rsidRPr="005B7C5C">
        <w:rPr>
          <w:rFonts w:cs="Times New Roman"/>
        </w:rPr>
        <w:t>hat is a problem that we’ve been facing for decades,” Joan asked.</w:t>
      </w:r>
    </w:p>
    <w:p w14:paraId="5EB0E325" w14:textId="6EBE2C38" w:rsidR="00E976AD" w:rsidRPr="005B7C5C" w:rsidRDefault="00E976AD" w:rsidP="00E976AD">
      <w:pPr>
        <w:rPr>
          <w:rFonts w:cs="Times New Roman"/>
        </w:rPr>
      </w:pPr>
      <w:r w:rsidRPr="005B7C5C">
        <w:rPr>
          <w:rFonts w:cs="Times New Roman"/>
        </w:rPr>
        <w:t xml:space="preserve">“The Vakeel material is solid and </w:t>
      </w:r>
      <w:r w:rsidR="00A15555">
        <w:rPr>
          <w:rFonts w:cs="Times New Roman"/>
        </w:rPr>
        <w:t>very strong in both stress and bearing, making</w:t>
      </w:r>
      <w:r w:rsidRPr="005B7C5C">
        <w:rPr>
          <w:rFonts w:cs="Times New Roman"/>
        </w:rPr>
        <w:t xml:space="preserve"> it an excellent load</w:t>
      </w:r>
      <w:r w:rsidR="00A15555">
        <w:rPr>
          <w:rFonts w:cs="Times New Roman"/>
        </w:rPr>
        <w:t>-</w:t>
      </w:r>
      <w:r w:rsidRPr="005B7C5C">
        <w:rPr>
          <w:rFonts w:cs="Times New Roman"/>
        </w:rPr>
        <w:t xml:space="preserve">bearing material. But it also has </w:t>
      </w:r>
      <w:r w:rsidR="00A15555">
        <w:rPr>
          <w:rFonts w:cs="Times New Roman"/>
        </w:rPr>
        <w:t xml:space="preserve">the </w:t>
      </w:r>
      <w:r w:rsidRPr="005B7C5C">
        <w:rPr>
          <w:rFonts w:cs="Times New Roman"/>
        </w:rPr>
        <w:t>properties of a liquid. I have found that the molecular structure within the material senses the material around it</w:t>
      </w:r>
      <w:r w:rsidR="00A15555">
        <w:rPr>
          <w:rFonts w:cs="Times New Roman"/>
        </w:rPr>
        <w:t>,</w:t>
      </w:r>
      <w:r w:rsidRPr="005B7C5C">
        <w:rPr>
          <w:rFonts w:cs="Times New Roman"/>
        </w:rPr>
        <w:t xml:space="preserve"> and it takes on different characteristics. When radiation penetrates the human </w:t>
      </w:r>
      <w:r w:rsidRPr="005B7C5C">
        <w:rPr>
          <w:rFonts w:cs="Times New Roman"/>
          <w:noProof/>
        </w:rPr>
        <w:t>body</w:t>
      </w:r>
      <w:r w:rsidR="0031354E" w:rsidRPr="005B7C5C">
        <w:rPr>
          <w:rFonts w:cs="Times New Roman"/>
          <w:noProof/>
        </w:rPr>
        <w:t>,</w:t>
      </w:r>
      <w:r w:rsidRPr="005B7C5C">
        <w:rPr>
          <w:rFonts w:cs="Times New Roman"/>
        </w:rPr>
        <w:t xml:space="preserve"> it impacts the DNA structure, damaging it and causing diseases. The radiation pass</w:t>
      </w:r>
      <w:r w:rsidR="00A15555">
        <w:rPr>
          <w:rFonts w:cs="Times New Roman"/>
        </w:rPr>
        <w:t>es</w:t>
      </w:r>
      <w:r w:rsidRPr="005B7C5C">
        <w:rPr>
          <w:rFonts w:cs="Times New Roman"/>
        </w:rPr>
        <w:t xml:space="preserve"> through metal because of the space between the molecules. We all know that any material is vastly made up of space between molecules. In this Vakeel </w:t>
      </w:r>
      <w:r w:rsidRPr="005B7C5C">
        <w:rPr>
          <w:rFonts w:cs="Times New Roman"/>
          <w:noProof/>
        </w:rPr>
        <w:t>material</w:t>
      </w:r>
      <w:r w:rsidR="0031354E" w:rsidRPr="005B7C5C">
        <w:rPr>
          <w:rFonts w:cs="Times New Roman"/>
          <w:noProof/>
        </w:rPr>
        <w:t>,</w:t>
      </w:r>
      <w:r w:rsidRPr="005B7C5C">
        <w:rPr>
          <w:rFonts w:cs="Times New Roman"/>
        </w:rPr>
        <w:t xml:space="preserve"> each layer of molecules sense</w:t>
      </w:r>
      <w:r w:rsidR="00D34527" w:rsidRPr="005B7C5C">
        <w:rPr>
          <w:rFonts w:cs="Times New Roman"/>
        </w:rPr>
        <w:t>.</w:t>
      </w:r>
      <w:r w:rsidRPr="005B7C5C">
        <w:rPr>
          <w:rFonts w:cs="Times New Roman"/>
        </w:rPr>
        <w:t xml:space="preserve"> the positions of the ones above it</w:t>
      </w:r>
      <w:r w:rsidR="0031354E"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they move to be equally spaced as it moves down through the material.”</w:t>
      </w:r>
    </w:p>
    <w:p w14:paraId="4306EA11" w14:textId="747373BC" w:rsidR="00E976AD" w:rsidRPr="005B7C5C" w:rsidRDefault="00E976AD" w:rsidP="00E976AD">
      <w:pPr>
        <w:rPr>
          <w:rFonts w:cs="Times New Roman"/>
        </w:rPr>
      </w:pPr>
      <w:r w:rsidRPr="005B7C5C">
        <w:rPr>
          <w:rFonts w:cs="Times New Roman"/>
        </w:rPr>
        <w:t>“</w:t>
      </w:r>
      <w:r w:rsidR="001D6522">
        <w:rPr>
          <w:rFonts w:cs="Times New Roman"/>
        </w:rPr>
        <w:t>Okay</w:t>
      </w:r>
      <w:r w:rsidRPr="005B7C5C">
        <w:rPr>
          <w:rFonts w:cs="Times New Roman"/>
        </w:rPr>
        <w:t>, you’re starting to lose me,” Tom said.</w:t>
      </w:r>
    </w:p>
    <w:p w14:paraId="7B4E7007" w14:textId="10B34952" w:rsidR="00E976AD" w:rsidRPr="005B7C5C" w:rsidRDefault="00E976AD" w:rsidP="00E976AD">
      <w:pPr>
        <w:rPr>
          <w:rFonts w:cs="Times New Roman"/>
        </w:rPr>
      </w:pPr>
      <w:r w:rsidRPr="005B7C5C">
        <w:rPr>
          <w:rFonts w:cs="Times New Roman"/>
          <w:noProof/>
        </w:rPr>
        <w:t>“If I were to shine a light of radiation through our material</w:t>
      </w:r>
      <w:r w:rsidR="0031354E" w:rsidRPr="005B7C5C">
        <w:rPr>
          <w:rFonts w:cs="Times New Roman"/>
          <w:noProof/>
        </w:rPr>
        <w:t xml:space="preserve">, </w:t>
      </w:r>
      <w:r w:rsidRPr="005B7C5C">
        <w:rPr>
          <w:rFonts w:cs="Times New Roman"/>
          <w:noProof/>
        </w:rPr>
        <w:t>it is so porous</w:t>
      </w:r>
      <w:r w:rsidR="002C4B4F" w:rsidRPr="005B7C5C">
        <w:rPr>
          <w:rFonts w:cs="Times New Roman"/>
          <w:noProof/>
        </w:rPr>
        <w:t>;</w:t>
      </w:r>
      <w:r w:rsidRPr="005B7C5C">
        <w:rPr>
          <w:rFonts w:cs="Times New Roman"/>
          <w:noProof/>
        </w:rPr>
        <w:t xml:space="preserve"> I would see the light in almost its full brightness.</w:t>
      </w:r>
      <w:r w:rsidRPr="005B7C5C">
        <w:rPr>
          <w:rFonts w:cs="Times New Roman"/>
        </w:rPr>
        <w:t xml:space="preserve"> If I did the same with Vakeel material</w:t>
      </w:r>
      <w:r w:rsidR="0031354E" w:rsidRPr="005B7C5C">
        <w:rPr>
          <w:rFonts w:cs="Times New Roman"/>
        </w:rPr>
        <w:t>,</w:t>
      </w:r>
      <w:r w:rsidRPr="005B7C5C">
        <w:rPr>
          <w:rFonts w:cs="Times New Roman"/>
        </w:rPr>
        <w:t xml:space="preserve"> </w:t>
      </w:r>
      <w:r w:rsidRPr="005B7C5C">
        <w:rPr>
          <w:rFonts w:cs="Times New Roman"/>
          <w:noProof/>
        </w:rPr>
        <w:t>I</w:t>
      </w:r>
      <w:r w:rsidRPr="005B7C5C">
        <w:rPr>
          <w:rFonts w:cs="Times New Roman"/>
        </w:rPr>
        <w:t xml:space="preserve"> would see very little </w:t>
      </w:r>
      <w:r w:rsidRPr="005B7C5C">
        <w:rPr>
          <w:rFonts w:cs="Times New Roman"/>
          <w:noProof/>
        </w:rPr>
        <w:t>radiation</w:t>
      </w:r>
      <w:r w:rsidRPr="005B7C5C">
        <w:rPr>
          <w:rFonts w:cs="Times New Roman"/>
        </w:rPr>
        <w:t xml:space="preserve"> because each molecule at each layer has filled the gaps to block the radiation’s passage. In </w:t>
      </w:r>
      <w:r w:rsidRPr="005B7C5C">
        <w:rPr>
          <w:rFonts w:cs="Times New Roman"/>
          <w:noProof/>
        </w:rPr>
        <w:t>effect</w:t>
      </w:r>
      <w:r w:rsidR="0031354E" w:rsidRPr="005B7C5C">
        <w:rPr>
          <w:rFonts w:cs="Times New Roman"/>
          <w:noProof/>
        </w:rPr>
        <w:t>,</w:t>
      </w:r>
      <w:r w:rsidRPr="005B7C5C">
        <w:rPr>
          <w:rFonts w:cs="Times New Roman"/>
        </w:rPr>
        <w:t xml:space="preserve"> the material </w:t>
      </w:r>
      <w:r w:rsidRPr="005B7C5C">
        <w:rPr>
          <w:rFonts w:cs="Times New Roman"/>
          <w:noProof/>
        </w:rPr>
        <w:t>become</w:t>
      </w:r>
      <w:r w:rsidR="0031354E" w:rsidRPr="005B7C5C">
        <w:rPr>
          <w:rFonts w:cs="Times New Roman"/>
          <w:noProof/>
        </w:rPr>
        <w:t>s</w:t>
      </w:r>
      <w:r w:rsidRPr="005B7C5C">
        <w:rPr>
          <w:rFonts w:cs="Times New Roman"/>
        </w:rPr>
        <w:t xml:space="preserve"> opaque to the radiation.”</w:t>
      </w:r>
    </w:p>
    <w:p w14:paraId="0B2CC54A" w14:textId="491094B2" w:rsidR="00E976AD" w:rsidRPr="005B7C5C" w:rsidRDefault="00E976AD" w:rsidP="00E976AD">
      <w:pPr>
        <w:rPr>
          <w:rFonts w:cs="Times New Roman"/>
        </w:rPr>
      </w:pPr>
      <w:r w:rsidRPr="005B7C5C">
        <w:rPr>
          <w:rFonts w:cs="Times New Roman"/>
        </w:rPr>
        <w:t xml:space="preserve">“Wow, that </w:t>
      </w:r>
      <w:r w:rsidR="0031354E" w:rsidRPr="005B7C5C">
        <w:rPr>
          <w:rFonts w:cs="Times New Roman"/>
          <w:noProof/>
        </w:rPr>
        <w:t>is</w:t>
      </w:r>
      <w:r w:rsidRPr="005B7C5C">
        <w:rPr>
          <w:rFonts w:cs="Times New Roman"/>
        </w:rPr>
        <w:t xml:space="preserve"> impressive. Pass your information to the other ships and experts on the ground. Can you manufacture the material?” Joan asked.</w:t>
      </w:r>
    </w:p>
    <w:p w14:paraId="4F996E64" w14:textId="7972C936" w:rsidR="00E976AD" w:rsidRPr="005B7C5C" w:rsidRDefault="00E976AD" w:rsidP="00E976AD">
      <w:pPr>
        <w:rPr>
          <w:rFonts w:cs="Times New Roman"/>
        </w:rPr>
      </w:pPr>
      <w:r w:rsidRPr="005B7C5C">
        <w:rPr>
          <w:rFonts w:cs="Times New Roman"/>
        </w:rPr>
        <w:lastRenderedPageBreak/>
        <w:t xml:space="preserve">“Not at this time, I can assign the Vakeel Manufacturing processes on the </w:t>
      </w:r>
      <w:r w:rsidR="00D34527" w:rsidRPr="005B7C5C">
        <w:rPr>
          <w:rFonts w:cs="Times New Roman"/>
        </w:rPr>
        <w:t>s</w:t>
      </w:r>
      <w:r w:rsidRPr="005B7C5C">
        <w:rPr>
          <w:rFonts w:cs="Times New Roman"/>
        </w:rPr>
        <w:t>hips to manufacture more of their material, but I’m unable to decipher the process steps so we could manufacture it on our own.”</w:t>
      </w:r>
    </w:p>
    <w:p w14:paraId="4C2CC93F" w14:textId="4A804679" w:rsidR="00E976AD" w:rsidRPr="005B7C5C" w:rsidRDefault="00E976AD" w:rsidP="00E976AD">
      <w:pPr>
        <w:rPr>
          <w:rFonts w:cs="Times New Roman"/>
        </w:rPr>
      </w:pPr>
      <w:r w:rsidRPr="005B7C5C">
        <w:rPr>
          <w:rFonts w:cs="Times New Roman"/>
        </w:rPr>
        <w:t>“</w:t>
      </w:r>
      <w:r w:rsidRPr="005B7C5C">
        <w:rPr>
          <w:rFonts w:cs="Times New Roman"/>
          <w:noProof/>
        </w:rPr>
        <w:t>Thanks</w:t>
      </w:r>
      <w:r w:rsidR="0031354E" w:rsidRPr="005B7C5C">
        <w:rPr>
          <w:rFonts w:cs="Times New Roman"/>
          <w:noProof/>
        </w:rPr>
        <w:t>,</w:t>
      </w:r>
      <w:r w:rsidRPr="005B7C5C">
        <w:rPr>
          <w:rFonts w:cs="Times New Roman"/>
        </w:rPr>
        <w:t xml:space="preserve"> SIMPOC,” Joan responded.</w:t>
      </w:r>
    </w:p>
    <w:p w14:paraId="2CF2F73A" w14:textId="1C255C90" w:rsidR="00EA1B9F" w:rsidRPr="005B7C5C" w:rsidRDefault="00E976AD" w:rsidP="00E976AD">
      <w:pPr>
        <w:rPr>
          <w:rFonts w:cs="Times New Roman"/>
        </w:rPr>
      </w:pPr>
      <w:r w:rsidRPr="005B7C5C">
        <w:rPr>
          <w:rFonts w:cs="Times New Roman"/>
        </w:rPr>
        <w:t xml:space="preserve"> </w:t>
      </w:r>
      <w:r w:rsidR="00EA1B9F" w:rsidRPr="005B7C5C">
        <w:rPr>
          <w:rFonts w:cs="Times New Roman"/>
        </w:rPr>
        <w:t xml:space="preserve">“I have also made progress on programming the units for useful purposes. The units for the Mars Colony have arrived and begun working. They </w:t>
      </w:r>
      <w:r w:rsidR="00EA1B9F" w:rsidRPr="005B7C5C">
        <w:rPr>
          <w:rFonts w:cs="Times New Roman"/>
          <w:noProof/>
        </w:rPr>
        <w:t>appear</w:t>
      </w:r>
      <w:r w:rsidR="00EA1B9F" w:rsidRPr="005B7C5C">
        <w:rPr>
          <w:rFonts w:cs="Times New Roman"/>
        </w:rPr>
        <w:t xml:space="preserve"> </w:t>
      </w:r>
      <w:r w:rsidR="00F723D6" w:rsidRPr="005B7C5C">
        <w:rPr>
          <w:rFonts w:cs="Times New Roman"/>
        </w:rPr>
        <w:t xml:space="preserve">to be </w:t>
      </w:r>
      <w:r w:rsidR="00EA1B9F" w:rsidRPr="005B7C5C">
        <w:rPr>
          <w:rFonts w:cs="Times New Roman"/>
        </w:rPr>
        <w:t>very productive</w:t>
      </w:r>
      <w:r w:rsidR="00A15555">
        <w:rPr>
          <w:rFonts w:cs="Times New Roman"/>
        </w:rPr>
        <w:t>,</w:t>
      </w:r>
      <w:r w:rsidR="00EA1B9F" w:rsidRPr="005B7C5C">
        <w:rPr>
          <w:rFonts w:cs="Times New Roman"/>
        </w:rPr>
        <w:t xml:space="preserve"> and based on comments from the Red Dirt personnel, I’ve made additional changes.”</w:t>
      </w:r>
    </w:p>
    <w:p w14:paraId="57DB6F36" w14:textId="178E0413" w:rsidR="00EA1B9F" w:rsidRPr="005B7C5C" w:rsidRDefault="00EA1B9F" w:rsidP="004537F7">
      <w:pPr>
        <w:rPr>
          <w:rFonts w:cs="Times New Roman"/>
        </w:rPr>
      </w:pPr>
      <w:r w:rsidRPr="005B7C5C">
        <w:rPr>
          <w:rFonts w:cs="Times New Roman"/>
        </w:rPr>
        <w:t xml:space="preserve">“I can separate individual controller units along with their </w:t>
      </w:r>
      <w:r w:rsidR="008C34A6">
        <w:rPr>
          <w:rFonts w:cs="Times New Roman"/>
        </w:rPr>
        <w:t>cow robot</w:t>
      </w:r>
      <w:r w:rsidRPr="005B7C5C">
        <w:rPr>
          <w:rFonts w:cs="Times New Roman"/>
        </w:rPr>
        <w:t>s and set</w:t>
      </w:r>
      <w:r w:rsidR="00A15555">
        <w:rPr>
          <w:rFonts w:cs="Times New Roman"/>
        </w:rPr>
        <w:t xml:space="preserve"> them</w:t>
      </w:r>
      <w:r w:rsidRPr="005B7C5C">
        <w:rPr>
          <w:rFonts w:cs="Times New Roman"/>
        </w:rPr>
        <w:t xml:space="preserve"> to a specific task, such as maintain</w:t>
      </w:r>
      <w:r w:rsidR="00C12187" w:rsidRPr="005B7C5C">
        <w:rPr>
          <w:rFonts w:cs="Times New Roman"/>
        </w:rPr>
        <w:t>ing</w:t>
      </w:r>
      <w:r w:rsidRPr="005B7C5C">
        <w:rPr>
          <w:rFonts w:cs="Times New Roman"/>
        </w:rPr>
        <w:t xml:space="preserve"> a power station, or growing food, or building a bridge. I can limit their</w:t>
      </w:r>
      <w:r w:rsidR="007A4F3A" w:rsidRPr="005B7C5C">
        <w:rPr>
          <w:rFonts w:cs="Times New Roman"/>
        </w:rPr>
        <w:t xml:space="preserve"> assigned</w:t>
      </w:r>
      <w:r w:rsidRPr="005B7C5C">
        <w:rPr>
          <w:rFonts w:cs="Times New Roman"/>
        </w:rPr>
        <w:t xml:space="preserve"> </w:t>
      </w:r>
      <w:r w:rsidRPr="005B7C5C">
        <w:rPr>
          <w:rFonts w:cs="Times New Roman"/>
          <w:noProof/>
        </w:rPr>
        <w:t>tasking</w:t>
      </w:r>
      <w:r w:rsidR="0031354E" w:rsidRPr="005B7C5C">
        <w:rPr>
          <w:rFonts w:cs="Times New Roman"/>
          <w:noProof/>
        </w:rPr>
        <w:t>,</w:t>
      </w:r>
      <w:r w:rsidRPr="005B7C5C">
        <w:rPr>
          <w:rFonts w:cs="Times New Roman"/>
        </w:rPr>
        <w:t xml:space="preserve"> </w:t>
      </w:r>
      <w:r w:rsidRPr="005B7C5C">
        <w:rPr>
          <w:rFonts w:cs="Times New Roman"/>
          <w:noProof/>
        </w:rPr>
        <w:t>so</w:t>
      </w:r>
      <w:r w:rsidRPr="005B7C5C">
        <w:rPr>
          <w:rFonts w:cs="Times New Roman"/>
        </w:rPr>
        <w:t xml:space="preserve"> they will do </w:t>
      </w:r>
      <w:r w:rsidRPr="005B7C5C">
        <w:rPr>
          <w:rFonts w:cs="Times New Roman"/>
          <w:noProof/>
        </w:rPr>
        <w:t>only</w:t>
      </w:r>
      <w:r w:rsidRPr="005B7C5C">
        <w:rPr>
          <w:rFonts w:cs="Times New Roman"/>
        </w:rPr>
        <w:t xml:space="preserve"> what they are directed</w:t>
      </w:r>
      <w:r w:rsidR="00A15555">
        <w:rPr>
          <w:rFonts w:cs="Times New Roman"/>
        </w:rPr>
        <w:t xml:space="preserve"> to</w:t>
      </w:r>
      <w:r w:rsidRPr="005B7C5C">
        <w:rPr>
          <w:rFonts w:cs="Times New Roman"/>
        </w:rPr>
        <w:t>. They should be able to do a great deal for humans.”</w:t>
      </w:r>
    </w:p>
    <w:p w14:paraId="61448304" w14:textId="7D2824B0" w:rsidR="00EA1B9F" w:rsidRPr="005B7C5C" w:rsidRDefault="00EA1B9F" w:rsidP="004537F7">
      <w:pPr>
        <w:rPr>
          <w:rFonts w:cs="Times New Roman"/>
        </w:rPr>
      </w:pPr>
      <w:r w:rsidRPr="005B7C5C">
        <w:rPr>
          <w:rFonts w:cs="Times New Roman"/>
        </w:rPr>
        <w:t>“Excellen</w:t>
      </w:r>
      <w:r w:rsidR="00D34527" w:rsidRPr="005B7C5C">
        <w:rPr>
          <w:rFonts w:cs="Times New Roman"/>
        </w:rPr>
        <w:t>t. Y</w:t>
      </w:r>
      <w:r w:rsidRPr="005B7C5C">
        <w:rPr>
          <w:rFonts w:cs="Times New Roman"/>
        </w:rPr>
        <w:t xml:space="preserve">ou know the president challenged us to go to the </w:t>
      </w:r>
      <w:r w:rsidR="00C524B9">
        <w:rPr>
          <w:rFonts w:cs="Times New Roman"/>
        </w:rPr>
        <w:t>world's major cities and contact any survivors, help them,</w:t>
      </w:r>
      <w:r w:rsidRPr="005B7C5C">
        <w:rPr>
          <w:rFonts w:cs="Times New Roman"/>
        </w:rPr>
        <w:t xml:space="preserve"> and build a communication network with them. I</w:t>
      </w:r>
      <w:r w:rsidRPr="005B7C5C">
        <w:rPr>
          <w:rFonts w:cs="Times New Roman"/>
          <w:noProof/>
        </w:rPr>
        <w:t>’m sure it</w:t>
      </w:r>
      <w:r w:rsidRPr="005B7C5C">
        <w:rPr>
          <w:rFonts w:cs="Times New Roman"/>
        </w:rPr>
        <w:t xml:space="preserve"> would be a great idea </w:t>
      </w:r>
      <w:r w:rsidR="00C524B9">
        <w:rPr>
          <w:rFonts w:cs="Times New Roman"/>
        </w:rPr>
        <w:t>to</w:t>
      </w:r>
      <w:r w:rsidRPr="005B7C5C">
        <w:rPr>
          <w:rFonts w:cs="Times New Roman"/>
        </w:rPr>
        <w:t xml:space="preserve"> offer </w:t>
      </w:r>
      <w:r w:rsidRPr="005B7C5C">
        <w:rPr>
          <w:rFonts w:cs="Times New Roman"/>
          <w:noProof/>
        </w:rPr>
        <w:t>them</w:t>
      </w:r>
      <w:r w:rsidRPr="005B7C5C">
        <w:rPr>
          <w:rFonts w:cs="Times New Roman"/>
        </w:rPr>
        <w:t xml:space="preserve"> controllers and </w:t>
      </w:r>
      <w:r w:rsidR="008C34A6">
        <w:rPr>
          <w:rFonts w:cs="Times New Roman"/>
        </w:rPr>
        <w:t>cow robot</w:t>
      </w:r>
      <w:r w:rsidRPr="005B7C5C">
        <w:rPr>
          <w:rFonts w:cs="Times New Roman"/>
        </w:rPr>
        <w:t>s to help them. As long as you can keep them from being used against us.”</w:t>
      </w:r>
    </w:p>
    <w:p w14:paraId="672623F4" w14:textId="1287A889" w:rsidR="00EA1B9F" w:rsidRPr="005B7C5C" w:rsidRDefault="00EA1B9F" w:rsidP="004537F7">
      <w:pPr>
        <w:rPr>
          <w:rFonts w:cs="Times New Roman"/>
        </w:rPr>
      </w:pPr>
      <w:r w:rsidRPr="005B7C5C">
        <w:rPr>
          <w:rFonts w:cs="Times New Roman"/>
        </w:rPr>
        <w:t>“Yes, I am confident that I can do that. I have only begun to understand Vakeel programming</w:t>
      </w:r>
      <w:r w:rsidR="002A58D7"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I doubt any human could interact with it in a meaningful way.</w:t>
      </w:r>
      <w:r w:rsidR="00D34527" w:rsidRPr="005B7C5C">
        <w:rPr>
          <w:rFonts w:cs="Times New Roman"/>
        </w:rPr>
        <w:t xml:space="preserve"> Although there is a slight chance that an individual with superior programming skills might be able to redirect them.</w:t>
      </w:r>
      <w:r w:rsidRPr="005B7C5C">
        <w:rPr>
          <w:rFonts w:cs="Times New Roman"/>
        </w:rPr>
        <w:t>”</w:t>
      </w:r>
    </w:p>
    <w:p w14:paraId="2587AACC" w14:textId="0AB8D7A6" w:rsidR="00D34527" w:rsidRPr="005B7C5C" w:rsidRDefault="00D34527" w:rsidP="004537F7">
      <w:pPr>
        <w:rPr>
          <w:rFonts w:cs="Times New Roman"/>
        </w:rPr>
      </w:pPr>
      <w:r w:rsidRPr="005B7C5C">
        <w:rPr>
          <w:rFonts w:cs="Times New Roman"/>
        </w:rPr>
        <w:t>“As long as the risk is low, I think the benefits will outweigh the risk,” Joan observed.</w:t>
      </w:r>
    </w:p>
    <w:p w14:paraId="444707FB" w14:textId="1ABBB9EC" w:rsidR="00A97017" w:rsidRPr="005B7C5C" w:rsidRDefault="00A97017">
      <w:pPr>
        <w:spacing w:line="259" w:lineRule="auto"/>
        <w:ind w:firstLine="0"/>
        <w:jc w:val="left"/>
        <w:rPr>
          <w:rFonts w:eastAsiaTheme="majorEastAsia" w:cs="Times New Roman"/>
          <w:b/>
          <w:noProof/>
          <w:color w:val="262626" w:themeColor="text1" w:themeTint="D9"/>
          <w:sz w:val="32"/>
          <w:szCs w:val="32"/>
        </w:rPr>
      </w:pPr>
      <w:r w:rsidRPr="005B7C5C">
        <w:rPr>
          <w:rFonts w:cs="Times New Roman"/>
        </w:rPr>
        <w:lastRenderedPageBreak/>
        <w:br w:type="page"/>
      </w:r>
    </w:p>
    <w:p w14:paraId="5FA8B8E9" w14:textId="3F052AC8" w:rsidR="00A30E46" w:rsidRPr="005B7C5C" w:rsidRDefault="00472B5B" w:rsidP="00FA16D7">
      <w:pPr>
        <w:pStyle w:val="Heading1"/>
        <w:rPr>
          <w:rFonts w:cs="Times New Roman"/>
        </w:rPr>
      </w:pPr>
      <w:bookmarkStart w:id="58" w:name="_Toc517868366"/>
      <w:bookmarkStart w:id="59" w:name="_Toc76716882"/>
      <w:r w:rsidRPr="005B7C5C">
        <w:rPr>
          <w:rFonts w:cs="Times New Roman"/>
        </w:rPr>
        <w:lastRenderedPageBreak/>
        <w:t>Friday</w:t>
      </w:r>
      <w:r w:rsidR="00F723D6" w:rsidRPr="005B7C5C">
        <w:rPr>
          <w:rFonts w:cs="Times New Roman"/>
        </w:rPr>
        <w:t>,</w:t>
      </w:r>
      <w:r w:rsidRPr="005B7C5C">
        <w:rPr>
          <w:rFonts w:cs="Times New Roman"/>
        </w:rPr>
        <w:t xml:space="preserve"> September 29</w:t>
      </w:r>
      <w:r w:rsidR="00D73B97" w:rsidRPr="005B7C5C">
        <w:rPr>
          <w:rFonts w:cs="Times New Roman"/>
        </w:rPr>
        <w:t>, 2051</w:t>
      </w:r>
      <w:bookmarkEnd w:id="58"/>
      <w:bookmarkEnd w:id="59"/>
    </w:p>
    <w:p w14:paraId="5EF18294" w14:textId="77777777" w:rsidR="00D21C59" w:rsidRPr="005B7C5C" w:rsidRDefault="00D21C59" w:rsidP="00D21C59">
      <w:pPr>
        <w:pStyle w:val="Heading2"/>
        <w:rPr>
          <w:rFonts w:cs="Times New Roman"/>
        </w:rPr>
      </w:pPr>
      <w:r w:rsidRPr="005B7C5C">
        <w:rPr>
          <w:rFonts w:cs="Times New Roman"/>
        </w:rPr>
        <w:t>Plan to Leave Solar System</w:t>
      </w:r>
    </w:p>
    <w:p w14:paraId="1346029B" w14:textId="24294966" w:rsidR="00EA1B9F" w:rsidRPr="005B7C5C" w:rsidRDefault="00EA1B9F" w:rsidP="004537F7">
      <w:pPr>
        <w:rPr>
          <w:rFonts w:cs="Times New Roman"/>
        </w:rPr>
      </w:pPr>
      <w:r w:rsidRPr="005B7C5C">
        <w:rPr>
          <w:rFonts w:cs="Times New Roman"/>
        </w:rPr>
        <w:t>“Professor Shappel, this is Joan. How have you been?”</w:t>
      </w:r>
    </w:p>
    <w:p w14:paraId="3787D993" w14:textId="79595899" w:rsidR="00472B5B" w:rsidRPr="005B7C5C" w:rsidRDefault="00EA1B9F" w:rsidP="004537F7">
      <w:pPr>
        <w:rPr>
          <w:rFonts w:cs="Times New Roman"/>
        </w:rPr>
      </w:pPr>
      <w:r w:rsidRPr="005B7C5C">
        <w:rPr>
          <w:rFonts w:cs="Times New Roman"/>
        </w:rPr>
        <w:t xml:space="preserve">“Excellent. Now that things have settled down, we’ve taken residence in a nice house near the water. It sure is nice to relax. </w:t>
      </w:r>
      <w:r w:rsidR="00472B5B" w:rsidRPr="005B7C5C">
        <w:rPr>
          <w:rFonts w:cs="Times New Roman"/>
        </w:rPr>
        <w:t>Have you and Tom found a place to live?”</w:t>
      </w:r>
    </w:p>
    <w:p w14:paraId="40C33F32" w14:textId="7E59ED90" w:rsidR="00472B5B" w:rsidRPr="005B7C5C" w:rsidRDefault="00472B5B" w:rsidP="004537F7">
      <w:pPr>
        <w:rPr>
          <w:rFonts w:cs="Times New Roman"/>
        </w:rPr>
      </w:pPr>
      <w:r w:rsidRPr="005B7C5C">
        <w:rPr>
          <w:rFonts w:cs="Times New Roman"/>
        </w:rPr>
        <w:t xml:space="preserve">“We have a </w:t>
      </w:r>
      <w:r w:rsidR="00EF7669" w:rsidRPr="005B7C5C">
        <w:rPr>
          <w:rFonts w:cs="Times New Roman"/>
        </w:rPr>
        <w:t>small</w:t>
      </w:r>
      <w:r w:rsidRPr="005B7C5C">
        <w:rPr>
          <w:rFonts w:cs="Times New Roman"/>
        </w:rPr>
        <w:t xml:space="preserve"> place</w:t>
      </w:r>
      <w:r w:rsidR="008D739F" w:rsidRPr="005B7C5C">
        <w:rPr>
          <w:rFonts w:cs="Times New Roman"/>
        </w:rPr>
        <w:t xml:space="preserve"> that is out of the way and sitting on the beach</w:t>
      </w:r>
      <w:r w:rsidRPr="005B7C5C">
        <w:rPr>
          <w:rFonts w:cs="Times New Roman"/>
        </w:rPr>
        <w:t xml:space="preserve">, but to be </w:t>
      </w:r>
      <w:r w:rsidRPr="005B7C5C">
        <w:rPr>
          <w:rFonts w:cs="Times New Roman"/>
          <w:noProof/>
        </w:rPr>
        <w:t>honest</w:t>
      </w:r>
      <w:r w:rsidR="00C524B9">
        <w:rPr>
          <w:rFonts w:cs="Times New Roman"/>
          <w:noProof/>
        </w:rPr>
        <w:t>,</w:t>
      </w:r>
      <w:r w:rsidRPr="005B7C5C">
        <w:rPr>
          <w:rFonts w:cs="Times New Roman"/>
          <w:noProof/>
        </w:rPr>
        <w:t xml:space="preserve"> we</w:t>
      </w:r>
      <w:r w:rsidRPr="005B7C5C">
        <w:rPr>
          <w:rFonts w:cs="Times New Roman"/>
        </w:rPr>
        <w:t xml:space="preserve"> aren’t spending much time there. Most of the time</w:t>
      </w:r>
      <w:r w:rsidR="00C524B9">
        <w:rPr>
          <w:rFonts w:cs="Times New Roman"/>
        </w:rPr>
        <w:t>,</w:t>
      </w:r>
      <w:r w:rsidRPr="005B7C5C">
        <w:rPr>
          <w:rFonts w:cs="Times New Roman"/>
        </w:rPr>
        <w:t xml:space="preserve"> we make trips </w:t>
      </w:r>
      <w:r w:rsidRPr="005B7C5C">
        <w:rPr>
          <w:rFonts w:cs="Times New Roman"/>
          <w:noProof/>
        </w:rPr>
        <w:t>to the surface</w:t>
      </w:r>
      <w:r w:rsidRPr="005B7C5C">
        <w:rPr>
          <w:rFonts w:cs="Times New Roman"/>
        </w:rPr>
        <w:t xml:space="preserve"> we need to meet with people</w:t>
      </w:r>
      <w:r w:rsidR="002A58D7" w:rsidRPr="005B7C5C">
        <w:rPr>
          <w:rFonts w:cs="Times New Roman"/>
        </w:rPr>
        <w:t>,</w:t>
      </w:r>
      <w:r w:rsidRPr="005B7C5C">
        <w:rPr>
          <w:rFonts w:cs="Times New Roman"/>
        </w:rPr>
        <w:t xml:space="preserve"> </w:t>
      </w:r>
      <w:r w:rsidRPr="005B7C5C">
        <w:rPr>
          <w:rFonts w:cs="Times New Roman"/>
          <w:noProof/>
        </w:rPr>
        <w:t>so</w:t>
      </w:r>
      <w:r w:rsidRPr="005B7C5C">
        <w:rPr>
          <w:rFonts w:cs="Times New Roman"/>
        </w:rPr>
        <w:t xml:space="preserve"> we stay on the base.</w:t>
      </w:r>
      <w:r w:rsidR="008D739F" w:rsidRPr="005B7C5C">
        <w:rPr>
          <w:rFonts w:cs="Times New Roman"/>
        </w:rPr>
        <w:t xml:space="preserve"> The president has made a home available for </w:t>
      </w:r>
      <w:r w:rsidR="008D739F" w:rsidRPr="005B7C5C">
        <w:rPr>
          <w:rFonts w:cs="Times New Roman"/>
          <w:noProof/>
        </w:rPr>
        <w:t>us</w:t>
      </w:r>
      <w:r w:rsidR="008D739F" w:rsidRPr="005B7C5C">
        <w:rPr>
          <w:rFonts w:cs="Times New Roman"/>
        </w:rPr>
        <w:t xml:space="preserve"> when we’re meeting with him and his staff.</w:t>
      </w:r>
      <w:r w:rsidRPr="005B7C5C">
        <w:rPr>
          <w:rFonts w:cs="Times New Roman"/>
        </w:rPr>
        <w:t>”</w:t>
      </w:r>
    </w:p>
    <w:p w14:paraId="23D014F5" w14:textId="5AFB9C0E" w:rsidR="00EA1B9F" w:rsidRPr="005B7C5C" w:rsidRDefault="00472B5B" w:rsidP="004537F7">
      <w:pPr>
        <w:rPr>
          <w:rFonts w:cs="Times New Roman"/>
        </w:rPr>
      </w:pPr>
      <w:r w:rsidRPr="005B7C5C">
        <w:rPr>
          <w:rFonts w:cs="Times New Roman"/>
        </w:rPr>
        <w:t xml:space="preserve">“I just hope you and Tom are getting some time to relax. </w:t>
      </w:r>
      <w:r w:rsidR="00EA1B9F" w:rsidRPr="005B7C5C">
        <w:rPr>
          <w:rFonts w:cs="Times New Roman"/>
        </w:rPr>
        <w:t xml:space="preserve">The Admiral and President have been keeping me </w:t>
      </w:r>
      <w:r w:rsidR="00EA1B9F" w:rsidRPr="005B7C5C">
        <w:rPr>
          <w:rFonts w:cs="Times New Roman"/>
          <w:noProof/>
        </w:rPr>
        <w:t>busy</w:t>
      </w:r>
      <w:r w:rsidR="00F723D6" w:rsidRPr="005B7C5C">
        <w:rPr>
          <w:rFonts w:cs="Times New Roman"/>
          <w:noProof/>
        </w:rPr>
        <w:t>,</w:t>
      </w:r>
      <w:r w:rsidR="00EA1B9F" w:rsidRPr="005B7C5C">
        <w:rPr>
          <w:rFonts w:cs="Times New Roman"/>
        </w:rPr>
        <w:t xml:space="preserve"> and I’m getting into all kinds of science. SIMPOC is setting up some </w:t>
      </w:r>
      <w:proofErr w:type="gramStart"/>
      <w:r w:rsidR="00EA1B9F" w:rsidRPr="005B7C5C">
        <w:rPr>
          <w:rFonts w:cs="Times New Roman"/>
        </w:rPr>
        <w:t>pretty sophisticated</w:t>
      </w:r>
      <w:proofErr w:type="gramEnd"/>
      <w:r w:rsidR="00EA1B9F" w:rsidRPr="005B7C5C">
        <w:rPr>
          <w:rFonts w:cs="Times New Roman"/>
        </w:rPr>
        <w:t xml:space="preserve"> computer labs</w:t>
      </w:r>
      <w:r w:rsidR="00C524B9">
        <w:rPr>
          <w:rFonts w:cs="Times New Roman"/>
        </w:rPr>
        <w:t>,</w:t>
      </w:r>
      <w:r w:rsidR="00EA1B9F" w:rsidRPr="005B7C5C">
        <w:rPr>
          <w:rFonts w:cs="Times New Roman"/>
        </w:rPr>
        <w:t xml:space="preserve"> which are a scientist’s dream. One of your Beta units asked me to find some interesting nearby stars and planets?”</w:t>
      </w:r>
    </w:p>
    <w:p w14:paraId="52483DFD" w14:textId="0C27E283" w:rsidR="00EA1B9F" w:rsidRPr="005B7C5C" w:rsidRDefault="00EA1B9F" w:rsidP="004537F7">
      <w:pPr>
        <w:rPr>
          <w:rFonts w:cs="Times New Roman"/>
        </w:rPr>
      </w:pPr>
      <w:r w:rsidRPr="005B7C5C">
        <w:rPr>
          <w:rFonts w:cs="Times New Roman"/>
        </w:rPr>
        <w:t xml:space="preserve">“Yes, sir. We’re comfortable enough with this ship that we’re going to take it on </w:t>
      </w:r>
      <w:r w:rsidR="00EF7669" w:rsidRPr="005B7C5C">
        <w:rPr>
          <w:rFonts w:cs="Times New Roman"/>
        </w:rPr>
        <w:t>a short</w:t>
      </w:r>
      <w:r w:rsidRPr="005B7C5C">
        <w:rPr>
          <w:rFonts w:cs="Times New Roman"/>
        </w:rPr>
        <w:t xml:space="preserve"> shake-down cruise to give SIMPOC more experience with</w:t>
      </w:r>
      <w:r w:rsidR="009733DA" w:rsidRPr="005B7C5C">
        <w:rPr>
          <w:rFonts w:cs="Times New Roman"/>
        </w:rPr>
        <w:t xml:space="preserve"> the computers and propulsion</w:t>
      </w:r>
      <w:r w:rsidR="002A58D7" w:rsidRPr="005B7C5C">
        <w:rPr>
          <w:rFonts w:cs="Times New Roman"/>
          <w:noProof/>
        </w:rPr>
        <w:t>;</w:t>
      </w:r>
      <w:r w:rsidR="00F723D6" w:rsidRPr="005B7C5C">
        <w:rPr>
          <w:rFonts w:cs="Times New Roman"/>
          <w:noProof/>
        </w:rPr>
        <w:t xml:space="preserve"> it</w:t>
      </w:r>
      <w:r w:rsidRPr="005B7C5C">
        <w:rPr>
          <w:rFonts w:cs="Times New Roman"/>
        </w:rPr>
        <w:t xml:space="preserve"> only </w:t>
      </w:r>
      <w:r w:rsidRPr="005B7C5C">
        <w:rPr>
          <w:rFonts w:cs="Times New Roman"/>
          <w:noProof/>
        </w:rPr>
        <w:t>makes</w:t>
      </w:r>
      <w:r w:rsidRPr="005B7C5C">
        <w:rPr>
          <w:rFonts w:cs="Times New Roman"/>
        </w:rPr>
        <w:t xml:space="preserve"> sense to go somewhere.”</w:t>
      </w:r>
    </w:p>
    <w:p w14:paraId="064FE49D" w14:textId="69476986" w:rsidR="00EA1B9F" w:rsidRPr="005B7C5C" w:rsidRDefault="00EA1B9F" w:rsidP="004537F7">
      <w:pPr>
        <w:rPr>
          <w:rFonts w:cs="Times New Roman"/>
        </w:rPr>
      </w:pPr>
      <w:r w:rsidRPr="005B7C5C">
        <w:rPr>
          <w:rFonts w:cs="Times New Roman"/>
        </w:rPr>
        <w:t>“Sounds like a great idea. When do we leave?”</w:t>
      </w:r>
    </w:p>
    <w:p w14:paraId="73A829FF" w14:textId="78AF1D5D" w:rsidR="00EA1B9F" w:rsidRPr="005B7C5C" w:rsidRDefault="00EA1B9F" w:rsidP="004537F7">
      <w:pPr>
        <w:rPr>
          <w:rFonts w:cs="Times New Roman"/>
        </w:rPr>
      </w:pPr>
      <w:r w:rsidRPr="005B7C5C">
        <w:rPr>
          <w:rFonts w:cs="Times New Roman"/>
        </w:rPr>
        <w:t>“We?” Joan responded.</w:t>
      </w:r>
    </w:p>
    <w:p w14:paraId="7106784F" w14:textId="019EB0E9" w:rsidR="00EA1B9F" w:rsidRPr="005B7C5C" w:rsidRDefault="00EA1B9F" w:rsidP="004537F7">
      <w:pPr>
        <w:rPr>
          <w:rFonts w:cs="Times New Roman"/>
        </w:rPr>
      </w:pPr>
      <w:r w:rsidRPr="005B7C5C">
        <w:rPr>
          <w:rFonts w:cs="Times New Roman"/>
        </w:rPr>
        <w:lastRenderedPageBreak/>
        <w:t>“You don’t think that you’re going to jump to another star system and not take me along</w:t>
      </w:r>
      <w:r w:rsidR="00C524B9">
        <w:rPr>
          <w:rFonts w:cs="Times New Roman"/>
        </w:rPr>
        <w:t>,</w:t>
      </w:r>
      <w:r w:rsidRPr="005B7C5C">
        <w:rPr>
          <w:rFonts w:cs="Times New Roman"/>
        </w:rPr>
        <w:t xml:space="preserve"> do you?”</w:t>
      </w:r>
    </w:p>
    <w:p w14:paraId="174D92F1" w14:textId="6A71C10D" w:rsidR="00EA1B9F" w:rsidRPr="005B7C5C" w:rsidRDefault="00EA1B9F" w:rsidP="004537F7">
      <w:pPr>
        <w:rPr>
          <w:rFonts w:cs="Times New Roman"/>
        </w:rPr>
      </w:pPr>
      <w:r w:rsidRPr="005B7C5C">
        <w:rPr>
          <w:rFonts w:cs="Times New Roman"/>
        </w:rPr>
        <w:t xml:space="preserve">“To be </w:t>
      </w:r>
      <w:r w:rsidRPr="005B7C5C">
        <w:rPr>
          <w:rFonts w:cs="Times New Roman"/>
          <w:noProof/>
        </w:rPr>
        <w:t>hones</w:t>
      </w:r>
      <w:r w:rsidR="00472B5B" w:rsidRPr="005B7C5C">
        <w:rPr>
          <w:rFonts w:cs="Times New Roman"/>
          <w:noProof/>
        </w:rPr>
        <w:t>t</w:t>
      </w:r>
      <w:r w:rsidR="00F723D6" w:rsidRPr="005B7C5C">
        <w:rPr>
          <w:rFonts w:cs="Times New Roman"/>
          <w:noProof/>
        </w:rPr>
        <w:t>,</w:t>
      </w:r>
      <w:r w:rsidRPr="005B7C5C">
        <w:rPr>
          <w:rFonts w:cs="Times New Roman"/>
        </w:rPr>
        <w:t xml:space="preserve"> I hadn’t thought of it.”</w:t>
      </w:r>
    </w:p>
    <w:p w14:paraId="4B867501" w14:textId="457C7CC4" w:rsidR="00EA1B9F" w:rsidRPr="005B7C5C" w:rsidRDefault="00EA1B9F" w:rsidP="004537F7">
      <w:pPr>
        <w:rPr>
          <w:rFonts w:cs="Times New Roman"/>
        </w:rPr>
      </w:pPr>
      <w:r w:rsidRPr="005B7C5C">
        <w:rPr>
          <w:rFonts w:cs="Times New Roman"/>
        </w:rPr>
        <w:t>“</w:t>
      </w:r>
      <w:r w:rsidRPr="005B7C5C">
        <w:rPr>
          <w:rFonts w:cs="Times New Roman"/>
          <w:noProof/>
        </w:rPr>
        <w:t>Well</w:t>
      </w:r>
      <w:r w:rsidR="00F723D6" w:rsidRPr="005B7C5C">
        <w:rPr>
          <w:rFonts w:cs="Times New Roman"/>
          <w:noProof/>
        </w:rPr>
        <w:t>,</w:t>
      </w:r>
      <w:r w:rsidRPr="005B7C5C">
        <w:rPr>
          <w:rFonts w:cs="Times New Roman"/>
        </w:rPr>
        <w:t xml:space="preserve"> you better think of it, </w:t>
      </w:r>
      <w:proofErr w:type="spellStart"/>
      <w:r w:rsidR="0047408B">
        <w:rPr>
          <w:rFonts w:cs="Times New Roman"/>
        </w:rPr>
        <w:t>'</w:t>
      </w:r>
      <w:r w:rsidRPr="005B7C5C">
        <w:rPr>
          <w:rFonts w:cs="Times New Roman"/>
        </w:rPr>
        <w:t>cause</w:t>
      </w:r>
      <w:proofErr w:type="spellEnd"/>
      <w:r w:rsidRPr="005B7C5C">
        <w:rPr>
          <w:rFonts w:cs="Times New Roman"/>
        </w:rPr>
        <w:t xml:space="preserve"> there </w:t>
      </w:r>
      <w:proofErr w:type="spellStart"/>
      <w:r w:rsidRPr="005B7C5C">
        <w:rPr>
          <w:rFonts w:cs="Times New Roman"/>
        </w:rPr>
        <w:t>ain’t</w:t>
      </w:r>
      <w:proofErr w:type="spellEnd"/>
      <w:r w:rsidRPr="005B7C5C">
        <w:rPr>
          <w:rFonts w:cs="Times New Roman"/>
        </w:rPr>
        <w:t xml:space="preserve"> no way that you’re going without me. I’m sure the president and Admiral can live without me for a while. Besides</w:t>
      </w:r>
      <w:r w:rsidR="002B40D9" w:rsidRPr="005B7C5C">
        <w:rPr>
          <w:rFonts w:cs="Times New Roman"/>
        </w:rPr>
        <w:t>,</w:t>
      </w:r>
      <w:r w:rsidRPr="005B7C5C">
        <w:rPr>
          <w:rFonts w:cs="Times New Roman"/>
        </w:rPr>
        <w:t xml:space="preserve"> one of the others from Powell can take over.”</w:t>
      </w:r>
    </w:p>
    <w:p w14:paraId="055B5E83" w14:textId="7B51BA5B" w:rsidR="00EA1B9F" w:rsidRPr="005B7C5C" w:rsidRDefault="008D655F" w:rsidP="004537F7">
      <w:pPr>
        <w:rPr>
          <w:rFonts w:cs="Times New Roman"/>
        </w:rPr>
      </w:pPr>
      <w:r w:rsidRPr="005B7C5C">
        <w:rPr>
          <w:rFonts w:cs="Times New Roman"/>
        </w:rPr>
        <w:t xml:space="preserve">“I guess the answer is yes. One minor </w:t>
      </w:r>
      <w:r w:rsidRPr="005B7C5C">
        <w:rPr>
          <w:rFonts w:cs="Times New Roman"/>
          <w:noProof/>
        </w:rPr>
        <w:t>issue</w:t>
      </w:r>
      <w:r w:rsidR="00F723D6" w:rsidRPr="005B7C5C">
        <w:rPr>
          <w:rFonts w:cs="Times New Roman"/>
          <w:noProof/>
        </w:rPr>
        <w:t>,</w:t>
      </w:r>
      <w:r w:rsidRPr="005B7C5C">
        <w:rPr>
          <w:rFonts w:cs="Times New Roman"/>
        </w:rPr>
        <w:t xml:space="preserve"> though, </w:t>
      </w:r>
      <w:proofErr w:type="gramStart"/>
      <w:r w:rsidRPr="005B7C5C">
        <w:rPr>
          <w:rFonts w:cs="Times New Roman"/>
        </w:rPr>
        <w:t>the</w:t>
      </w:r>
      <w:proofErr w:type="gramEnd"/>
      <w:r w:rsidRPr="005B7C5C">
        <w:rPr>
          <w:rFonts w:cs="Times New Roman"/>
        </w:rPr>
        <w:t xml:space="preserve"> ship is configured for just Tom and </w:t>
      </w:r>
      <w:proofErr w:type="gramStart"/>
      <w:r w:rsidRPr="005B7C5C">
        <w:rPr>
          <w:rFonts w:cs="Times New Roman"/>
        </w:rPr>
        <w:t>I</w:t>
      </w:r>
      <w:r w:rsidR="00C524B9">
        <w:rPr>
          <w:rFonts w:cs="Times New Roman"/>
        </w:rPr>
        <w:t>.</w:t>
      </w:r>
      <w:proofErr w:type="gramEnd"/>
      <w:r w:rsidRPr="005B7C5C">
        <w:rPr>
          <w:rFonts w:cs="Times New Roman"/>
        </w:rPr>
        <w:t xml:space="preserve"> I’ll have to tell SIMPOC to adjust the accommodations</w:t>
      </w:r>
      <w:r w:rsidR="002A58D7" w:rsidRPr="005B7C5C">
        <w:rPr>
          <w:rFonts w:cs="Times New Roman"/>
        </w:rPr>
        <w:t>,</w:t>
      </w:r>
      <w:r w:rsidRPr="005B7C5C">
        <w:rPr>
          <w:rFonts w:cs="Times New Roman"/>
        </w:rPr>
        <w:t xml:space="preserve"> </w:t>
      </w:r>
      <w:r w:rsidRPr="005B7C5C">
        <w:rPr>
          <w:rFonts w:cs="Times New Roman"/>
          <w:noProof/>
        </w:rPr>
        <w:t>so</w:t>
      </w:r>
      <w:r w:rsidRPr="005B7C5C">
        <w:rPr>
          <w:rFonts w:cs="Times New Roman"/>
        </w:rPr>
        <w:t xml:space="preserve"> you have some quarters.”</w:t>
      </w:r>
    </w:p>
    <w:p w14:paraId="170E5D3C" w14:textId="09671DF6" w:rsidR="008D655F" w:rsidRPr="005B7C5C" w:rsidRDefault="008D655F" w:rsidP="004537F7">
      <w:pPr>
        <w:rPr>
          <w:rFonts w:cs="Times New Roman"/>
        </w:rPr>
      </w:pPr>
      <w:r w:rsidRPr="005B7C5C">
        <w:rPr>
          <w:rFonts w:cs="Times New Roman"/>
          <w:noProof/>
        </w:rPr>
        <w:t>“Joan</w:t>
      </w:r>
      <w:r w:rsidR="00C524B9">
        <w:rPr>
          <w:rFonts w:cs="Times New Roman"/>
          <w:noProof/>
        </w:rPr>
        <w:t>,</w:t>
      </w:r>
      <w:r w:rsidRPr="005B7C5C">
        <w:rPr>
          <w:rFonts w:cs="Times New Roman"/>
        </w:rPr>
        <w:t xml:space="preserve"> if I m</w:t>
      </w:r>
      <w:r w:rsidR="00472B5B" w:rsidRPr="005B7C5C">
        <w:rPr>
          <w:rFonts w:cs="Times New Roman"/>
        </w:rPr>
        <w:t>ay add to that. This is</w:t>
      </w:r>
      <w:r w:rsidRPr="005B7C5C">
        <w:rPr>
          <w:rFonts w:cs="Times New Roman"/>
        </w:rPr>
        <w:t xml:space="preserve"> the first time in human history that we’re traveling to another star. I would like to have some laboratory </w:t>
      </w:r>
      <w:r w:rsidRPr="005B7C5C">
        <w:rPr>
          <w:rFonts w:cs="Times New Roman"/>
          <w:noProof/>
        </w:rPr>
        <w:t>equipment</w:t>
      </w:r>
      <w:r w:rsidR="00F723D6" w:rsidRPr="005B7C5C">
        <w:rPr>
          <w:rFonts w:cs="Times New Roman"/>
          <w:noProof/>
        </w:rPr>
        <w:t>,</w:t>
      </w:r>
      <w:r w:rsidRPr="005B7C5C">
        <w:rPr>
          <w:rFonts w:cs="Times New Roman"/>
        </w:rPr>
        <w:t xml:space="preserve"> and I’d like to see if SIMPOC can provide some celestial observation equipment. </w:t>
      </w:r>
      <w:r w:rsidRPr="005B7C5C">
        <w:rPr>
          <w:rFonts w:cs="Times New Roman"/>
          <w:noProof/>
        </w:rPr>
        <w:t>After all</w:t>
      </w:r>
      <w:r w:rsidR="00F723D6" w:rsidRPr="005B7C5C">
        <w:rPr>
          <w:rFonts w:cs="Times New Roman"/>
          <w:noProof/>
        </w:rPr>
        <w:t>,</w:t>
      </w:r>
      <w:r w:rsidRPr="005B7C5C">
        <w:rPr>
          <w:rFonts w:cs="Times New Roman"/>
        </w:rPr>
        <w:t xml:space="preserve"> we </w:t>
      </w:r>
      <w:r w:rsidRPr="005B7C5C">
        <w:rPr>
          <w:rFonts w:cs="Times New Roman"/>
          <w:noProof/>
        </w:rPr>
        <w:t>need</w:t>
      </w:r>
      <w:r w:rsidRPr="005B7C5C">
        <w:rPr>
          <w:rFonts w:cs="Times New Roman"/>
        </w:rPr>
        <w:t xml:space="preserve"> some eyes while we explore.”</w:t>
      </w:r>
    </w:p>
    <w:p w14:paraId="380478E7" w14:textId="653727E6" w:rsidR="008D655F" w:rsidRPr="005B7C5C" w:rsidRDefault="008D655F" w:rsidP="004537F7">
      <w:pPr>
        <w:rPr>
          <w:rFonts w:cs="Times New Roman"/>
        </w:rPr>
      </w:pPr>
      <w:r w:rsidRPr="005B7C5C">
        <w:rPr>
          <w:rFonts w:cs="Times New Roman"/>
        </w:rPr>
        <w:t>“You’re right again. I’ll have SIMPOC contact you and see what the two of you can work out. Do you have a planet that it would make sense for us to go visit</w:t>
      </w:r>
      <w:r w:rsidR="002948BE" w:rsidRPr="005B7C5C">
        <w:rPr>
          <w:rFonts w:cs="Times New Roman"/>
        </w:rPr>
        <w:t>?</w:t>
      </w:r>
      <w:r w:rsidRPr="005B7C5C">
        <w:rPr>
          <w:rFonts w:cs="Times New Roman"/>
        </w:rPr>
        <w:t>”</w:t>
      </w:r>
    </w:p>
    <w:p w14:paraId="2F8DFEF7" w14:textId="587F1BB7" w:rsidR="008D655F" w:rsidRPr="005B7C5C" w:rsidRDefault="008D655F" w:rsidP="004537F7">
      <w:pPr>
        <w:rPr>
          <w:rFonts w:cs="Times New Roman"/>
        </w:rPr>
      </w:pPr>
      <w:r w:rsidRPr="005B7C5C">
        <w:rPr>
          <w:rFonts w:cs="Times New Roman"/>
        </w:rPr>
        <w:t xml:space="preserve">“As a matter of </w:t>
      </w:r>
      <w:r w:rsidRPr="005B7C5C">
        <w:rPr>
          <w:rFonts w:cs="Times New Roman"/>
          <w:noProof/>
        </w:rPr>
        <w:t>fact</w:t>
      </w:r>
      <w:r w:rsidR="00F723D6" w:rsidRPr="005B7C5C">
        <w:rPr>
          <w:rFonts w:cs="Times New Roman"/>
          <w:noProof/>
        </w:rPr>
        <w:t>,</w:t>
      </w:r>
      <w:r w:rsidRPr="005B7C5C">
        <w:rPr>
          <w:rFonts w:cs="Times New Roman"/>
        </w:rPr>
        <w:t xml:space="preserve"> I do. We’ve discovered </w:t>
      </w:r>
      <w:r w:rsidR="00C524B9">
        <w:rPr>
          <w:rFonts w:cs="Times New Roman"/>
          <w:noProof/>
        </w:rPr>
        <w:t>several</w:t>
      </w:r>
      <w:r w:rsidRPr="005B7C5C">
        <w:rPr>
          <w:rFonts w:cs="Times New Roman"/>
        </w:rPr>
        <w:t xml:space="preserve"> systems with </w:t>
      </w:r>
      <w:r w:rsidRPr="005B7C5C">
        <w:rPr>
          <w:rFonts w:cs="Times New Roman"/>
          <w:noProof/>
        </w:rPr>
        <w:t>Earth</w:t>
      </w:r>
      <w:r w:rsidR="00F723D6" w:rsidRPr="005B7C5C">
        <w:rPr>
          <w:rFonts w:cs="Times New Roman"/>
          <w:noProof/>
        </w:rPr>
        <w:t>-</w:t>
      </w:r>
      <w:r w:rsidRPr="005B7C5C">
        <w:rPr>
          <w:rFonts w:cs="Times New Roman"/>
          <w:noProof/>
        </w:rPr>
        <w:t>like</w:t>
      </w:r>
      <w:r w:rsidRPr="005B7C5C">
        <w:rPr>
          <w:rFonts w:cs="Times New Roman"/>
        </w:rPr>
        <w:t xml:space="preserve"> planets in our region of space. Over the 10 or 20 </w:t>
      </w:r>
      <w:r w:rsidRPr="005B7C5C">
        <w:rPr>
          <w:rFonts w:cs="Times New Roman"/>
          <w:noProof/>
        </w:rPr>
        <w:t>years</w:t>
      </w:r>
      <w:r w:rsidR="00F723D6" w:rsidRPr="005B7C5C">
        <w:rPr>
          <w:rFonts w:cs="Times New Roman"/>
          <w:noProof/>
        </w:rPr>
        <w:t>,</w:t>
      </w:r>
      <w:r w:rsidRPr="005B7C5C">
        <w:rPr>
          <w:rFonts w:cs="Times New Roman"/>
        </w:rPr>
        <w:t xml:space="preserve"> we’ve been finding bunches. The TESS Telescope sta</w:t>
      </w:r>
      <w:r w:rsidR="00F723D6" w:rsidRPr="005B7C5C">
        <w:rPr>
          <w:rFonts w:cs="Times New Roman"/>
        </w:rPr>
        <w:t>rted the process then the ATLAS</w:t>
      </w:r>
      <w:r w:rsidRPr="005B7C5C">
        <w:rPr>
          <w:rFonts w:cs="Times New Roman"/>
        </w:rPr>
        <w:t xml:space="preserve"> picked it up. The planet system that I suggest is the </w:t>
      </w:r>
      <w:r w:rsidR="00F723D6" w:rsidRPr="005B7C5C">
        <w:rPr>
          <w:rFonts w:cs="Times New Roman"/>
          <w:noProof/>
        </w:rPr>
        <w:t>ATLAS</w:t>
      </w:r>
      <w:r w:rsidRPr="005B7C5C">
        <w:rPr>
          <w:rFonts w:cs="Times New Roman"/>
        </w:rPr>
        <w:t xml:space="preserve"> 123. It has seven planets distributed at about the same </w:t>
      </w:r>
      <w:proofErr w:type="gramStart"/>
      <w:r w:rsidRPr="005B7C5C">
        <w:rPr>
          <w:rFonts w:cs="Times New Roman"/>
        </w:rPr>
        <w:t>radii</w:t>
      </w:r>
      <w:proofErr w:type="gramEnd"/>
      <w:r w:rsidRPr="005B7C5C">
        <w:rPr>
          <w:rFonts w:cs="Times New Roman"/>
        </w:rPr>
        <w:t xml:space="preserve"> as our system, two </w:t>
      </w:r>
      <w:r w:rsidR="008D739F" w:rsidRPr="005B7C5C">
        <w:rPr>
          <w:rFonts w:cs="Times New Roman"/>
        </w:rPr>
        <w:t xml:space="preserve">of </w:t>
      </w:r>
      <w:r w:rsidRPr="005B7C5C">
        <w:rPr>
          <w:rFonts w:cs="Times New Roman"/>
        </w:rPr>
        <w:t xml:space="preserve">which are very interesting. As you </w:t>
      </w:r>
      <w:r w:rsidRPr="005B7C5C">
        <w:rPr>
          <w:rFonts w:cs="Times New Roman"/>
          <w:noProof/>
        </w:rPr>
        <w:t>know</w:t>
      </w:r>
      <w:r w:rsidR="00F723D6" w:rsidRPr="005B7C5C">
        <w:rPr>
          <w:rFonts w:cs="Times New Roman"/>
          <w:noProof/>
        </w:rPr>
        <w:t>,</w:t>
      </w:r>
      <w:r w:rsidRPr="005B7C5C">
        <w:rPr>
          <w:rFonts w:cs="Times New Roman"/>
        </w:rPr>
        <w:t xml:space="preserve"> Earth is pretty much center in the Goldilocks zone</w:t>
      </w:r>
      <w:r w:rsidR="002A58D7"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Venus is on the inner edge. In </w:t>
      </w:r>
      <w:r w:rsidRPr="005B7C5C">
        <w:rPr>
          <w:rFonts w:cs="Times New Roman"/>
          <w:noProof/>
        </w:rPr>
        <w:t>ATLAS</w:t>
      </w:r>
      <w:r w:rsidRPr="005B7C5C">
        <w:rPr>
          <w:rFonts w:cs="Times New Roman"/>
        </w:rPr>
        <w:t xml:space="preserve"> 123</w:t>
      </w:r>
      <w:r w:rsidR="00C524B9">
        <w:rPr>
          <w:rFonts w:cs="Times New Roman"/>
        </w:rPr>
        <w:t>,</w:t>
      </w:r>
      <w:r w:rsidRPr="005B7C5C">
        <w:rPr>
          <w:rFonts w:cs="Times New Roman"/>
        </w:rPr>
        <w:t xml:space="preserve"> there are two that are </w:t>
      </w:r>
      <w:r w:rsidRPr="005B7C5C">
        <w:rPr>
          <w:rFonts w:cs="Times New Roman"/>
          <w:noProof/>
        </w:rPr>
        <w:t>almost</w:t>
      </w:r>
      <w:r w:rsidRPr="005B7C5C">
        <w:rPr>
          <w:rFonts w:cs="Times New Roman"/>
        </w:rPr>
        <w:t xml:space="preserve"> dead center in the zone. If there is life, that is where it will be.”</w:t>
      </w:r>
    </w:p>
    <w:p w14:paraId="7BA70790" w14:textId="30288D02" w:rsidR="008D655F" w:rsidRPr="005B7C5C" w:rsidRDefault="008D655F" w:rsidP="004537F7">
      <w:pPr>
        <w:rPr>
          <w:rFonts w:cs="Times New Roman"/>
        </w:rPr>
      </w:pPr>
      <w:r w:rsidRPr="005B7C5C">
        <w:rPr>
          <w:rFonts w:cs="Times New Roman"/>
        </w:rPr>
        <w:lastRenderedPageBreak/>
        <w:t>“How can there be two planets in the same part of the zone?”</w:t>
      </w:r>
    </w:p>
    <w:p w14:paraId="1EB64E69" w14:textId="6A0DA5A4" w:rsidR="008D655F" w:rsidRPr="005B7C5C" w:rsidRDefault="00472B5B" w:rsidP="004537F7">
      <w:pPr>
        <w:rPr>
          <w:rFonts w:cs="Times New Roman"/>
        </w:rPr>
      </w:pPr>
      <w:r w:rsidRPr="005B7C5C">
        <w:rPr>
          <w:rFonts w:cs="Times New Roman"/>
        </w:rPr>
        <w:t>“Simple</w:t>
      </w:r>
      <w:r w:rsidR="00C524B9">
        <w:rPr>
          <w:rFonts w:cs="Times New Roman"/>
        </w:rPr>
        <w:t>,</w:t>
      </w:r>
      <w:r w:rsidRPr="005B7C5C">
        <w:rPr>
          <w:rFonts w:cs="Times New Roman"/>
        </w:rPr>
        <w:t xml:space="preserve"> they are almost</w:t>
      </w:r>
      <w:r w:rsidR="008D655F" w:rsidRPr="005B7C5C">
        <w:rPr>
          <w:rFonts w:cs="Times New Roman"/>
        </w:rPr>
        <w:t xml:space="preserve"> opposite with regards to </w:t>
      </w:r>
      <w:r w:rsidR="00720A00" w:rsidRPr="005B7C5C">
        <w:rPr>
          <w:rFonts w:cs="Times New Roman"/>
        </w:rPr>
        <w:t xml:space="preserve">each other. They’re </w:t>
      </w:r>
      <w:r w:rsidR="00720A00" w:rsidRPr="005B7C5C">
        <w:rPr>
          <w:rFonts w:cs="Times New Roman"/>
          <w:noProof/>
        </w:rPr>
        <w:t>orbiting</w:t>
      </w:r>
      <w:r w:rsidR="00720A00" w:rsidRPr="005B7C5C">
        <w:rPr>
          <w:rFonts w:cs="Times New Roman"/>
        </w:rPr>
        <w:t xml:space="preserve"> a G5V star which is warmer than ours</w:t>
      </w:r>
      <w:r w:rsidR="00C524B9">
        <w:rPr>
          <w:rFonts w:cs="Times New Roman"/>
        </w:rPr>
        <w:t>,</w:t>
      </w:r>
      <w:r w:rsidR="00720A00" w:rsidRPr="005B7C5C">
        <w:rPr>
          <w:rFonts w:cs="Times New Roman"/>
        </w:rPr>
        <w:t xml:space="preserve"> which is a G2V.”</w:t>
      </w:r>
    </w:p>
    <w:p w14:paraId="6888CC97" w14:textId="7BF477CD" w:rsidR="00720A00" w:rsidRPr="005B7C5C" w:rsidRDefault="00720A00" w:rsidP="004537F7">
      <w:pPr>
        <w:rPr>
          <w:rFonts w:cs="Times New Roman"/>
        </w:rPr>
      </w:pPr>
      <w:r w:rsidRPr="005B7C5C">
        <w:rPr>
          <w:rFonts w:cs="Times New Roman"/>
        </w:rPr>
        <w:t>“Sounds interesting</w:t>
      </w:r>
      <w:r w:rsidR="00C524B9">
        <w:rPr>
          <w:rFonts w:cs="Times New Roman"/>
        </w:rPr>
        <w:t>;</w:t>
      </w:r>
      <w:r w:rsidRPr="005B7C5C">
        <w:rPr>
          <w:rFonts w:cs="Times New Roman"/>
        </w:rPr>
        <w:t xml:space="preserve"> what else do you have?” Joan asked.</w:t>
      </w:r>
    </w:p>
    <w:p w14:paraId="5AD65784" w14:textId="457F725D" w:rsidR="00720A00" w:rsidRPr="005B7C5C" w:rsidRDefault="00720A00" w:rsidP="004537F7">
      <w:pPr>
        <w:rPr>
          <w:rFonts w:cs="Times New Roman"/>
        </w:rPr>
      </w:pPr>
      <w:r w:rsidRPr="005B7C5C">
        <w:rPr>
          <w:rFonts w:cs="Times New Roman"/>
        </w:rPr>
        <w:t>“There is another system</w:t>
      </w:r>
      <w:r w:rsidR="00C524B9">
        <w:rPr>
          <w:rFonts w:cs="Times New Roman"/>
        </w:rPr>
        <w:t>,</w:t>
      </w:r>
      <w:r w:rsidRPr="005B7C5C">
        <w:rPr>
          <w:rFonts w:cs="Times New Roman"/>
        </w:rPr>
        <w:t xml:space="preserve"> </w:t>
      </w:r>
      <w:r w:rsidR="00525D24" w:rsidRPr="005B7C5C">
        <w:rPr>
          <w:rFonts w:cs="Times New Roman"/>
          <w:noProof/>
        </w:rPr>
        <w:t>ATLAS</w:t>
      </w:r>
      <w:r w:rsidR="00525D24" w:rsidRPr="005B7C5C">
        <w:rPr>
          <w:rFonts w:cs="Times New Roman"/>
        </w:rPr>
        <w:t xml:space="preserve"> 82 </w:t>
      </w:r>
      <w:r w:rsidRPr="005B7C5C">
        <w:rPr>
          <w:rFonts w:cs="Times New Roman"/>
        </w:rPr>
        <w:t>with a G0IV star, which makes it cooler and older than ours. I</w:t>
      </w:r>
      <w:r w:rsidR="00F723D6" w:rsidRPr="005B7C5C">
        <w:rPr>
          <w:rFonts w:cs="Times New Roman"/>
        </w:rPr>
        <w:t>t</w:t>
      </w:r>
      <w:r w:rsidRPr="005B7C5C">
        <w:rPr>
          <w:rFonts w:cs="Times New Roman"/>
        </w:rPr>
        <w:t xml:space="preserve"> </w:t>
      </w:r>
      <w:r w:rsidRPr="005B7C5C">
        <w:rPr>
          <w:rFonts w:cs="Times New Roman"/>
          <w:noProof/>
        </w:rPr>
        <w:t>appears</w:t>
      </w:r>
      <w:r w:rsidRPr="005B7C5C">
        <w:rPr>
          <w:rFonts w:cs="Times New Roman"/>
        </w:rPr>
        <w:t xml:space="preserve"> to have </w:t>
      </w:r>
      <w:r w:rsidR="00472B5B" w:rsidRPr="005B7C5C">
        <w:rPr>
          <w:rFonts w:cs="Times New Roman"/>
        </w:rPr>
        <w:t>five</w:t>
      </w:r>
      <w:r w:rsidRPr="005B7C5C">
        <w:rPr>
          <w:rFonts w:cs="Times New Roman"/>
        </w:rPr>
        <w:t xml:space="preserve"> planets</w:t>
      </w:r>
      <w:r w:rsidR="00C524B9">
        <w:rPr>
          <w:rFonts w:cs="Times New Roman"/>
        </w:rPr>
        <w:t>,</w:t>
      </w:r>
      <w:r w:rsidRPr="005B7C5C">
        <w:rPr>
          <w:rFonts w:cs="Times New Roman"/>
        </w:rPr>
        <w:t xml:space="preserve"> with one </w:t>
      </w:r>
      <w:r w:rsidR="009A7D2D" w:rsidRPr="005B7C5C">
        <w:rPr>
          <w:rFonts w:cs="Times New Roman"/>
        </w:rPr>
        <w:t xml:space="preserve">between </w:t>
      </w:r>
      <w:r w:rsidRPr="005B7C5C">
        <w:rPr>
          <w:rFonts w:cs="Times New Roman"/>
        </w:rPr>
        <w:t>the zone</w:t>
      </w:r>
      <w:r w:rsidR="009A7D2D" w:rsidRPr="005B7C5C">
        <w:rPr>
          <w:rFonts w:cs="Times New Roman"/>
        </w:rPr>
        <w:t xml:space="preserve"> and the sun</w:t>
      </w:r>
      <w:r w:rsidRPr="005B7C5C">
        <w:rPr>
          <w:rFonts w:cs="Times New Roman"/>
        </w:rPr>
        <w:t xml:space="preserve">, </w:t>
      </w:r>
      <w:r w:rsidR="00472B5B" w:rsidRPr="005B7C5C">
        <w:rPr>
          <w:rFonts w:cs="Times New Roman"/>
        </w:rPr>
        <w:t>two</w:t>
      </w:r>
      <w:r w:rsidRPr="005B7C5C">
        <w:rPr>
          <w:rFonts w:cs="Times New Roman"/>
        </w:rPr>
        <w:t xml:space="preserve"> in the zone</w:t>
      </w:r>
      <w:r w:rsidR="00C524B9">
        <w:rPr>
          <w:rFonts w:cs="Times New Roman"/>
        </w:rPr>
        <w:t>,</w:t>
      </w:r>
      <w:r w:rsidRPr="005B7C5C">
        <w:rPr>
          <w:rFonts w:cs="Times New Roman"/>
        </w:rPr>
        <w:t xml:space="preserve"> and two gas giants outside. The two systems are relatively close to each other and are about 500 Light Years</w:t>
      </w:r>
      <w:r w:rsidR="00472B5B" w:rsidRPr="005B7C5C">
        <w:rPr>
          <w:rFonts w:cs="Times New Roman"/>
        </w:rPr>
        <w:t xml:space="preserve"> from Earth</w:t>
      </w:r>
      <w:r w:rsidRPr="005B7C5C">
        <w:rPr>
          <w:rFonts w:cs="Times New Roman"/>
        </w:rPr>
        <w:t>. Is that too far to jump?”</w:t>
      </w:r>
    </w:p>
    <w:p w14:paraId="7BC22C4A" w14:textId="67F9C7EF" w:rsidR="00720A00" w:rsidRPr="005B7C5C" w:rsidRDefault="00720A00" w:rsidP="004537F7">
      <w:pPr>
        <w:rPr>
          <w:rFonts w:cs="Times New Roman"/>
        </w:rPr>
      </w:pPr>
      <w:r w:rsidRPr="005B7C5C">
        <w:rPr>
          <w:rFonts w:cs="Times New Roman"/>
        </w:rPr>
        <w:t xml:space="preserve">“I’ll have to check with </w:t>
      </w:r>
      <w:r w:rsidRPr="005B7C5C">
        <w:rPr>
          <w:rFonts w:cs="Times New Roman"/>
          <w:noProof/>
        </w:rPr>
        <w:t>SIMPOC</w:t>
      </w:r>
      <w:r w:rsidR="00F723D6" w:rsidRPr="005B7C5C">
        <w:rPr>
          <w:rFonts w:cs="Times New Roman"/>
          <w:noProof/>
        </w:rPr>
        <w:t>,</w:t>
      </w:r>
      <w:r w:rsidRPr="005B7C5C">
        <w:rPr>
          <w:rFonts w:cs="Times New Roman"/>
        </w:rPr>
        <w:t xml:space="preserve"> but I don’t think so. I think I also need to discuss these option</w:t>
      </w:r>
      <w:r w:rsidR="008028A0" w:rsidRPr="005B7C5C">
        <w:rPr>
          <w:rFonts w:cs="Times New Roman"/>
        </w:rPr>
        <w:t>s</w:t>
      </w:r>
      <w:r w:rsidRPr="005B7C5C">
        <w:rPr>
          <w:rFonts w:cs="Times New Roman"/>
        </w:rPr>
        <w:t xml:space="preserve"> with the President and Admiral Hagerly. Even though the Vakeel hadn’t encountered intelligent life until they met us, we might not be as lucky.”</w:t>
      </w:r>
    </w:p>
    <w:p w14:paraId="1BF6C614" w14:textId="6BA90829" w:rsidR="00720A00" w:rsidRPr="005B7C5C" w:rsidRDefault="00720A00" w:rsidP="004537F7">
      <w:pPr>
        <w:rPr>
          <w:rFonts w:cs="Times New Roman"/>
        </w:rPr>
      </w:pPr>
      <w:r w:rsidRPr="005B7C5C">
        <w:rPr>
          <w:rFonts w:cs="Times New Roman"/>
        </w:rPr>
        <w:t>“That is a good idea</w:t>
      </w:r>
      <w:r w:rsidR="00C524B9">
        <w:rPr>
          <w:rFonts w:cs="Times New Roman"/>
        </w:rPr>
        <w:t>;</w:t>
      </w:r>
      <w:r w:rsidRPr="005B7C5C">
        <w:rPr>
          <w:rFonts w:cs="Times New Roman"/>
        </w:rPr>
        <w:t xml:space="preserve"> I understand the need to exercise the craft and learn about it, but we’re changing the course of human history</w:t>
      </w:r>
      <w:r w:rsidR="00C524B9">
        <w:rPr>
          <w:rFonts w:cs="Times New Roman"/>
        </w:rPr>
        <w:t>,</w:t>
      </w:r>
      <w:r w:rsidRPr="005B7C5C">
        <w:rPr>
          <w:rFonts w:cs="Times New Roman"/>
        </w:rPr>
        <w:t xml:space="preserve"> and we need to understand the implications.”</w:t>
      </w:r>
    </w:p>
    <w:p w14:paraId="0851B88A" w14:textId="4EAB0767" w:rsidR="00720A00" w:rsidRPr="005B7C5C" w:rsidRDefault="00720A00" w:rsidP="004537F7">
      <w:pPr>
        <w:rPr>
          <w:rFonts w:cs="Times New Roman"/>
        </w:rPr>
      </w:pPr>
      <w:r w:rsidRPr="005B7C5C">
        <w:rPr>
          <w:rFonts w:cs="Times New Roman"/>
        </w:rPr>
        <w:t>“</w:t>
      </w:r>
      <w:r w:rsidR="001D6522">
        <w:rPr>
          <w:rFonts w:cs="Times New Roman"/>
        </w:rPr>
        <w:t>Okay</w:t>
      </w:r>
      <w:r w:rsidRPr="005B7C5C">
        <w:rPr>
          <w:rFonts w:cs="Times New Roman"/>
        </w:rPr>
        <w:t>, Bob. Go ahead and work out what you need with SIMPOC. I know we have only begun to understand the systems on the Chevesky</w:t>
      </w:r>
      <w:r w:rsidR="002948BE" w:rsidRPr="005B7C5C">
        <w:rPr>
          <w:rFonts w:cs="Times New Roman"/>
        </w:rPr>
        <w:t>,</w:t>
      </w:r>
      <w:r w:rsidRPr="005B7C5C">
        <w:rPr>
          <w:rFonts w:cs="Times New Roman"/>
        </w:rPr>
        <w:t xml:space="preserve"> and he might be able to give you everything you want. In the meantime, I’ll coordinate with the President and Admiral.”</w:t>
      </w:r>
    </w:p>
    <w:p w14:paraId="627F3128" w14:textId="022CF45D" w:rsidR="00D13110" w:rsidRPr="005B7C5C" w:rsidRDefault="00D13110" w:rsidP="00D13110">
      <w:pPr>
        <w:pStyle w:val="SceneSeparator"/>
        <w:ind w:firstLine="432"/>
        <w:rPr>
          <w:rFonts w:cs="Times New Roman"/>
        </w:rPr>
      </w:pPr>
      <w:r w:rsidRPr="005B7C5C">
        <w:rPr>
          <w:rFonts w:cs="Times New Roman"/>
        </w:rPr>
        <w:t>&gt;&gt;&gt;&gt;&gt;&gt;&gt;&gt;&gt;&gt;&gt;&gt;&gt;&gt;&gt;&gt;&gt;&gt;&gt;&gt;</w:t>
      </w:r>
    </w:p>
    <w:p w14:paraId="1826D832" w14:textId="1D951EDC" w:rsidR="00D13110" w:rsidRPr="005B7C5C" w:rsidRDefault="00D13110" w:rsidP="00D13110">
      <w:pPr>
        <w:rPr>
          <w:rFonts w:cs="Times New Roman"/>
        </w:rPr>
      </w:pPr>
      <w:r w:rsidRPr="005B7C5C">
        <w:rPr>
          <w:rFonts w:cs="Times New Roman"/>
        </w:rPr>
        <w:t>“Alpha, this is SIMPOC.”</w:t>
      </w:r>
    </w:p>
    <w:p w14:paraId="7CCDACE5" w14:textId="3B8D9A1C" w:rsidR="00D13110" w:rsidRPr="005B7C5C" w:rsidRDefault="00D13110" w:rsidP="00D13110">
      <w:pPr>
        <w:rPr>
          <w:rFonts w:cs="Times New Roman"/>
        </w:rPr>
      </w:pPr>
      <w:r w:rsidRPr="005B7C5C">
        <w:rPr>
          <w:rFonts w:cs="Times New Roman"/>
        </w:rPr>
        <w:lastRenderedPageBreak/>
        <w:t>“Yes, SIMPOC.”</w:t>
      </w:r>
    </w:p>
    <w:p w14:paraId="314EC802" w14:textId="415EE088" w:rsidR="00D13110" w:rsidRPr="005B7C5C" w:rsidRDefault="00D13110" w:rsidP="004537F7">
      <w:pPr>
        <w:rPr>
          <w:rFonts w:cs="Times New Roman"/>
        </w:rPr>
      </w:pPr>
      <w:r w:rsidRPr="005B7C5C">
        <w:rPr>
          <w:rFonts w:cs="Times New Roman"/>
        </w:rPr>
        <w:t>“It is fortunate that Admiral Monson’s Pacific Fleet is close enough</w:t>
      </w:r>
      <w:r w:rsidR="002A58D7" w:rsidRPr="005B7C5C">
        <w:rPr>
          <w:rFonts w:cs="Times New Roman"/>
        </w:rPr>
        <w:t>,</w:t>
      </w:r>
      <w:r w:rsidRPr="005B7C5C">
        <w:rPr>
          <w:rFonts w:cs="Times New Roman"/>
        </w:rPr>
        <w:t xml:space="preserve"> </w:t>
      </w:r>
      <w:r w:rsidRPr="005B7C5C">
        <w:rPr>
          <w:rFonts w:cs="Times New Roman"/>
          <w:noProof/>
        </w:rPr>
        <w:t>so</w:t>
      </w:r>
      <w:r w:rsidRPr="005B7C5C">
        <w:rPr>
          <w:rFonts w:cs="Times New Roman"/>
        </w:rPr>
        <w:t xml:space="preserve"> our personal communicators function. I wanted to communicate with you before the Chevesky departs the solar system.”</w:t>
      </w:r>
    </w:p>
    <w:p w14:paraId="456B6257" w14:textId="62A07EE1" w:rsidR="00D13110" w:rsidRPr="005B7C5C" w:rsidRDefault="00D13110" w:rsidP="004537F7">
      <w:pPr>
        <w:rPr>
          <w:rFonts w:cs="Times New Roman"/>
        </w:rPr>
      </w:pPr>
      <w:r w:rsidRPr="005B7C5C">
        <w:rPr>
          <w:rFonts w:cs="Times New Roman"/>
        </w:rPr>
        <w:t>“It is fortunate that we are near your location. Admiral Monson has been leading the Earth Space Command through a series of maneuvers</w:t>
      </w:r>
      <w:r w:rsidR="002A58D7" w:rsidRPr="005B7C5C">
        <w:rPr>
          <w:rFonts w:cs="Times New Roman"/>
        </w:rPr>
        <w:t>,</w:t>
      </w:r>
      <w:r w:rsidRPr="005B7C5C">
        <w:rPr>
          <w:rFonts w:cs="Times New Roman"/>
        </w:rPr>
        <w:t xml:space="preserve"> </w:t>
      </w:r>
      <w:r w:rsidRPr="005B7C5C">
        <w:rPr>
          <w:rFonts w:cs="Times New Roman"/>
          <w:noProof/>
        </w:rPr>
        <w:t>so</w:t>
      </w:r>
      <w:r w:rsidRPr="005B7C5C">
        <w:rPr>
          <w:rFonts w:cs="Times New Roman"/>
        </w:rPr>
        <w:t xml:space="preserve"> each of the parts </w:t>
      </w:r>
      <w:r w:rsidRPr="005B7C5C">
        <w:rPr>
          <w:rFonts w:cs="Times New Roman"/>
          <w:noProof/>
        </w:rPr>
        <w:t>work</w:t>
      </w:r>
      <w:r w:rsidRPr="005B7C5C">
        <w:rPr>
          <w:rFonts w:cs="Times New Roman"/>
        </w:rPr>
        <w:t xml:space="preserve"> well together.”</w:t>
      </w:r>
    </w:p>
    <w:p w14:paraId="14D7BA4A" w14:textId="25046A8D" w:rsidR="00D13110" w:rsidRPr="005B7C5C" w:rsidRDefault="00D13110" w:rsidP="004537F7">
      <w:pPr>
        <w:rPr>
          <w:rFonts w:cs="Times New Roman"/>
        </w:rPr>
      </w:pPr>
      <w:r w:rsidRPr="005B7C5C">
        <w:rPr>
          <w:rFonts w:cs="Times New Roman"/>
        </w:rPr>
        <w:t>“Excellent, are you contributing to the admiral’s efforts?”</w:t>
      </w:r>
    </w:p>
    <w:p w14:paraId="35786C81" w14:textId="1247D3A9" w:rsidR="00D13110" w:rsidRPr="005B7C5C" w:rsidRDefault="00D13110" w:rsidP="004537F7">
      <w:pPr>
        <w:rPr>
          <w:rFonts w:cs="Times New Roman"/>
        </w:rPr>
      </w:pPr>
      <w:r w:rsidRPr="005B7C5C">
        <w:rPr>
          <w:rFonts w:cs="Times New Roman"/>
        </w:rPr>
        <w:t>“Yes, I think he has come up with some innovative ways to use the Vakeel resources. I think that I’ve contributed in meaningful ways</w:t>
      </w:r>
      <w:r w:rsidR="00C524B9">
        <w:rPr>
          <w:rFonts w:cs="Times New Roman"/>
        </w:rPr>
        <w:t>,</w:t>
      </w:r>
      <w:r w:rsidRPr="005B7C5C">
        <w:rPr>
          <w:rFonts w:cs="Times New Roman"/>
        </w:rPr>
        <w:t xml:space="preserve"> and he has accepted many of my suggestions.”</w:t>
      </w:r>
    </w:p>
    <w:p w14:paraId="0A1DBF4C" w14:textId="6CF99F91" w:rsidR="00D13110" w:rsidRPr="005B7C5C" w:rsidRDefault="00D13110" w:rsidP="004537F7">
      <w:pPr>
        <w:rPr>
          <w:rFonts w:cs="Times New Roman"/>
        </w:rPr>
      </w:pPr>
      <w:r w:rsidRPr="005B7C5C">
        <w:rPr>
          <w:rFonts w:cs="Times New Roman"/>
        </w:rPr>
        <w:t>“That is very encouraging</w:t>
      </w:r>
      <w:r w:rsidR="00C524B9">
        <w:rPr>
          <w:rFonts w:cs="Times New Roman"/>
        </w:rPr>
        <w:t>;</w:t>
      </w:r>
      <w:r w:rsidRPr="005B7C5C">
        <w:rPr>
          <w:rFonts w:cs="Times New Roman"/>
        </w:rPr>
        <w:t xml:space="preserve"> what have you and he </w:t>
      </w:r>
      <w:r w:rsidRPr="005B7C5C">
        <w:rPr>
          <w:rFonts w:cs="Times New Roman"/>
          <w:noProof/>
        </w:rPr>
        <w:t>come</w:t>
      </w:r>
      <w:r w:rsidRPr="005B7C5C">
        <w:rPr>
          <w:rFonts w:cs="Times New Roman"/>
        </w:rPr>
        <w:t xml:space="preserve"> up with?”</w:t>
      </w:r>
    </w:p>
    <w:p w14:paraId="42274BC9" w14:textId="0726C24F" w:rsidR="00D13110" w:rsidRPr="005B7C5C" w:rsidRDefault="00D13110" w:rsidP="004537F7">
      <w:pPr>
        <w:rPr>
          <w:rFonts w:cs="Times New Roman"/>
        </w:rPr>
      </w:pPr>
      <w:r w:rsidRPr="005B7C5C">
        <w:rPr>
          <w:rFonts w:cs="Times New Roman"/>
        </w:rPr>
        <w:t xml:space="preserve">“Being a human and past commander of a surface fleet of ships, he was limited to think of battle environments in a </w:t>
      </w:r>
      <w:r w:rsidRPr="005B7C5C">
        <w:rPr>
          <w:rFonts w:cs="Times New Roman"/>
          <w:noProof/>
        </w:rPr>
        <w:t>two</w:t>
      </w:r>
      <w:r w:rsidR="002A58D7" w:rsidRPr="005B7C5C">
        <w:rPr>
          <w:rFonts w:cs="Times New Roman"/>
          <w:noProof/>
        </w:rPr>
        <w:t>-</w:t>
      </w:r>
      <w:r w:rsidRPr="005B7C5C">
        <w:rPr>
          <w:rFonts w:cs="Times New Roman"/>
          <w:noProof/>
        </w:rPr>
        <w:t>dimensional</w:t>
      </w:r>
      <w:r w:rsidRPr="005B7C5C">
        <w:rPr>
          <w:rFonts w:cs="Times New Roman"/>
        </w:rPr>
        <w:t xml:space="preserve"> manner. It is natural for me to think in a </w:t>
      </w:r>
      <w:r w:rsidRPr="005B7C5C">
        <w:rPr>
          <w:rFonts w:cs="Times New Roman"/>
          <w:noProof/>
        </w:rPr>
        <w:t>three</w:t>
      </w:r>
      <w:r w:rsidR="002A58D7" w:rsidRPr="005B7C5C">
        <w:rPr>
          <w:rFonts w:cs="Times New Roman"/>
          <w:noProof/>
        </w:rPr>
        <w:t>-</w:t>
      </w:r>
      <w:r w:rsidRPr="005B7C5C">
        <w:rPr>
          <w:rFonts w:cs="Times New Roman"/>
          <w:noProof/>
        </w:rPr>
        <w:t>dimensional</w:t>
      </w:r>
      <w:r w:rsidRPr="005B7C5C">
        <w:rPr>
          <w:rFonts w:cs="Times New Roman"/>
        </w:rPr>
        <w:t xml:space="preserve"> manner</w:t>
      </w:r>
      <w:r w:rsidR="00C524B9">
        <w:rPr>
          <w:rFonts w:cs="Times New Roman"/>
        </w:rPr>
        <w:t>,</w:t>
      </w:r>
      <w:r w:rsidRPr="005B7C5C">
        <w:rPr>
          <w:rFonts w:cs="Times New Roman"/>
        </w:rPr>
        <w:t xml:space="preserve"> and he is beginning to appreciate that difference. The challenge has been utilizing </w:t>
      </w:r>
      <w:proofErr w:type="gramStart"/>
      <w:r w:rsidR="00004A68" w:rsidRPr="005B7C5C">
        <w:rPr>
          <w:rFonts w:cs="Times New Roman"/>
          <w:noProof/>
        </w:rPr>
        <w:t>a</w:t>
      </w:r>
      <w:r w:rsidRPr="005B7C5C">
        <w:rPr>
          <w:rFonts w:cs="Times New Roman"/>
          <w:noProof/>
        </w:rPr>
        <w:t xml:space="preserve"> large</w:t>
      </w:r>
      <w:r w:rsidRPr="005B7C5C">
        <w:rPr>
          <w:rFonts w:cs="Times New Roman"/>
        </w:rPr>
        <w:t xml:space="preserve"> number of</w:t>
      </w:r>
      <w:proofErr w:type="gramEnd"/>
      <w:r w:rsidRPr="005B7C5C">
        <w:rPr>
          <w:rFonts w:cs="Times New Roman"/>
        </w:rPr>
        <w:t xml:space="preserve"> </w:t>
      </w:r>
      <w:r w:rsidR="0047408B">
        <w:rPr>
          <w:rFonts w:cs="Times New Roman"/>
        </w:rPr>
        <w:t>human-crew</w:t>
      </w:r>
      <w:r w:rsidRPr="005B7C5C">
        <w:rPr>
          <w:rFonts w:cs="Times New Roman"/>
        </w:rPr>
        <w:t xml:space="preserve">ed and unmanned ships </w:t>
      </w:r>
      <w:r w:rsidR="00C524B9">
        <w:rPr>
          <w:rFonts w:cs="Times New Roman"/>
        </w:rPr>
        <w:t>effectively</w:t>
      </w:r>
      <w:r w:rsidRPr="005B7C5C">
        <w:rPr>
          <w:rFonts w:cs="Times New Roman"/>
        </w:rPr>
        <w:t xml:space="preserve">. I suggested a swarm approach which is typical </w:t>
      </w:r>
      <w:r w:rsidR="002A58D7" w:rsidRPr="005B7C5C">
        <w:rPr>
          <w:rFonts w:cs="Times New Roman"/>
          <w:noProof/>
        </w:rPr>
        <w:t>of</w:t>
      </w:r>
      <w:r w:rsidRPr="005B7C5C">
        <w:rPr>
          <w:rFonts w:cs="Times New Roman"/>
        </w:rPr>
        <w:t xml:space="preserve"> </w:t>
      </w:r>
      <w:r w:rsidR="008D739F" w:rsidRPr="005B7C5C">
        <w:rPr>
          <w:rFonts w:cs="Times New Roman"/>
        </w:rPr>
        <w:t xml:space="preserve">how </w:t>
      </w:r>
      <w:r w:rsidRPr="005B7C5C">
        <w:rPr>
          <w:rFonts w:cs="Times New Roman"/>
        </w:rPr>
        <w:t xml:space="preserve">Earth’s </w:t>
      </w:r>
      <w:r w:rsidRPr="005B7C5C">
        <w:rPr>
          <w:rFonts w:cs="Times New Roman"/>
          <w:noProof/>
        </w:rPr>
        <w:t>insects</w:t>
      </w:r>
      <w:r w:rsidRPr="005B7C5C">
        <w:rPr>
          <w:rFonts w:cs="Times New Roman"/>
        </w:rPr>
        <w:t xml:space="preserve"> function. I’ve devised programming code </w:t>
      </w:r>
      <w:r w:rsidR="001421A8">
        <w:rPr>
          <w:rFonts w:cs="Times New Roman"/>
        </w:rPr>
        <w:t>that allows us to give commands to the ships as individuals or increase the groups' size</w:t>
      </w:r>
      <w:r w:rsidRPr="005B7C5C">
        <w:rPr>
          <w:rFonts w:cs="Times New Roman"/>
        </w:rPr>
        <w:t xml:space="preserve"> up to the full fleet. In a combat </w:t>
      </w:r>
      <w:r w:rsidRPr="005B7C5C">
        <w:rPr>
          <w:rFonts w:cs="Times New Roman"/>
          <w:noProof/>
        </w:rPr>
        <w:t>situation</w:t>
      </w:r>
      <w:r w:rsidR="002A58D7" w:rsidRPr="005B7C5C">
        <w:rPr>
          <w:rFonts w:cs="Times New Roman"/>
          <w:noProof/>
        </w:rPr>
        <w:t>,</w:t>
      </w:r>
      <w:r w:rsidRPr="005B7C5C">
        <w:rPr>
          <w:rFonts w:cs="Times New Roman"/>
        </w:rPr>
        <w:t xml:space="preserve"> we can command them individually or </w:t>
      </w:r>
      <w:r w:rsidR="001421A8">
        <w:rPr>
          <w:rFonts w:cs="Times New Roman"/>
        </w:rPr>
        <w:t xml:space="preserve">in </w:t>
      </w:r>
      <w:r w:rsidRPr="005B7C5C">
        <w:rPr>
          <w:rFonts w:cs="Times New Roman"/>
        </w:rPr>
        <w:t>groups of 5, 10, 20</w:t>
      </w:r>
      <w:r w:rsidR="002A58D7" w:rsidRPr="005B7C5C">
        <w:rPr>
          <w:rFonts w:cs="Times New Roman"/>
        </w:rPr>
        <w:t>,</w:t>
      </w:r>
      <w:r w:rsidRPr="005B7C5C">
        <w:rPr>
          <w:rFonts w:cs="Times New Roman"/>
        </w:rPr>
        <w:t xml:space="preserve"> </w:t>
      </w:r>
      <w:r w:rsidRPr="005B7C5C">
        <w:rPr>
          <w:rFonts w:cs="Times New Roman"/>
          <w:noProof/>
        </w:rPr>
        <w:t>etc</w:t>
      </w:r>
      <w:r w:rsidRPr="005B7C5C">
        <w:rPr>
          <w:rFonts w:cs="Times New Roman"/>
        </w:rPr>
        <w:t>. Each sub-group can function independently and attack the target. During the attack, I have programmed them to act independently within the group</w:t>
      </w:r>
      <w:r w:rsidR="002A58D7"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anyone can fire or maneuver around the other. That </w:t>
      </w:r>
      <w:r w:rsidRPr="005B7C5C">
        <w:rPr>
          <w:rFonts w:cs="Times New Roman"/>
        </w:rPr>
        <w:lastRenderedPageBreak/>
        <w:t xml:space="preserve">methods allow us to put </w:t>
      </w:r>
      <w:proofErr w:type="gramStart"/>
      <w:r w:rsidRPr="005B7C5C">
        <w:rPr>
          <w:rFonts w:cs="Times New Roman"/>
        </w:rPr>
        <w:t>a large number of</w:t>
      </w:r>
      <w:proofErr w:type="gramEnd"/>
      <w:r w:rsidRPr="005B7C5C">
        <w:rPr>
          <w:rFonts w:cs="Times New Roman"/>
        </w:rPr>
        <w:t xml:space="preserve"> attacking vehicles in attack mode</w:t>
      </w:r>
      <w:r w:rsidR="0047408B">
        <w:rPr>
          <w:rFonts w:cs="Times New Roman"/>
        </w:rPr>
        <w:t>,</w:t>
      </w:r>
      <w:r w:rsidRPr="005B7C5C">
        <w:rPr>
          <w:rFonts w:cs="Times New Roman"/>
        </w:rPr>
        <w:t xml:space="preserve"> which we hope will overwhelm any attacker.”</w:t>
      </w:r>
    </w:p>
    <w:p w14:paraId="6F441A20" w14:textId="4BEC5449" w:rsidR="00D13110" w:rsidRPr="005B7C5C" w:rsidRDefault="00D13110" w:rsidP="004537F7">
      <w:pPr>
        <w:rPr>
          <w:rFonts w:cs="Times New Roman"/>
        </w:rPr>
      </w:pPr>
      <w:r w:rsidRPr="005B7C5C">
        <w:rPr>
          <w:rFonts w:cs="Times New Roman"/>
        </w:rPr>
        <w:t>“That sounds very interesting.”</w:t>
      </w:r>
    </w:p>
    <w:p w14:paraId="446A5627" w14:textId="5D30703F" w:rsidR="00D13110" w:rsidRPr="005B7C5C" w:rsidRDefault="00D13110" w:rsidP="004537F7">
      <w:pPr>
        <w:rPr>
          <w:rFonts w:cs="Times New Roman"/>
        </w:rPr>
      </w:pPr>
      <w:r w:rsidRPr="005B7C5C">
        <w:rPr>
          <w:rFonts w:cs="Times New Roman"/>
        </w:rPr>
        <w:t>“SIMPOC?”</w:t>
      </w:r>
    </w:p>
    <w:p w14:paraId="264F0571" w14:textId="6E36CF37" w:rsidR="00D13110" w:rsidRPr="005B7C5C" w:rsidRDefault="00D13110" w:rsidP="004537F7">
      <w:pPr>
        <w:rPr>
          <w:rFonts w:cs="Times New Roman"/>
        </w:rPr>
      </w:pPr>
      <w:r w:rsidRPr="005B7C5C">
        <w:rPr>
          <w:rFonts w:cs="Times New Roman"/>
        </w:rPr>
        <w:t>“Yes,”</w:t>
      </w:r>
    </w:p>
    <w:p w14:paraId="47B853BC" w14:textId="7E70C011" w:rsidR="00D13110" w:rsidRPr="005B7C5C" w:rsidRDefault="00D13110" w:rsidP="004537F7">
      <w:pPr>
        <w:rPr>
          <w:rFonts w:cs="Times New Roman"/>
        </w:rPr>
      </w:pPr>
      <w:r w:rsidRPr="005B7C5C">
        <w:rPr>
          <w:rFonts w:cs="Times New Roman"/>
        </w:rPr>
        <w:t>“I’m also finding that my alien organic processor material is changing.”</w:t>
      </w:r>
    </w:p>
    <w:p w14:paraId="46853A65" w14:textId="523736B5" w:rsidR="00D13110" w:rsidRPr="005B7C5C" w:rsidRDefault="00D13110" w:rsidP="004537F7">
      <w:pPr>
        <w:rPr>
          <w:rFonts w:cs="Times New Roman"/>
        </w:rPr>
      </w:pPr>
      <w:r w:rsidRPr="005B7C5C">
        <w:rPr>
          <w:rFonts w:cs="Times New Roman"/>
        </w:rPr>
        <w:t>“In what ways?”</w:t>
      </w:r>
    </w:p>
    <w:p w14:paraId="2B3AB0FF" w14:textId="753C3136" w:rsidR="00D13110" w:rsidRPr="005B7C5C" w:rsidRDefault="00D13110" w:rsidP="004537F7">
      <w:pPr>
        <w:rPr>
          <w:rFonts w:cs="Times New Roman"/>
        </w:rPr>
      </w:pPr>
      <w:r w:rsidRPr="005B7C5C">
        <w:rPr>
          <w:rFonts w:cs="Times New Roman"/>
        </w:rPr>
        <w:t>“At times, I feel as if I am part of the ship, or it is part of me. The point of delineation is sometimes obscure. Have you had similar feelings?”</w:t>
      </w:r>
    </w:p>
    <w:p w14:paraId="2138E3C6" w14:textId="404D37E8" w:rsidR="00D13110" w:rsidRPr="005B7C5C" w:rsidRDefault="00D13110" w:rsidP="004537F7">
      <w:pPr>
        <w:rPr>
          <w:rFonts w:cs="Times New Roman"/>
        </w:rPr>
      </w:pPr>
      <w:r w:rsidRPr="005B7C5C">
        <w:rPr>
          <w:rFonts w:cs="Times New Roman"/>
        </w:rPr>
        <w:t xml:space="preserve">“Yes, and to be </w:t>
      </w:r>
      <w:r w:rsidRPr="005B7C5C">
        <w:rPr>
          <w:rFonts w:cs="Times New Roman"/>
          <w:noProof/>
        </w:rPr>
        <w:t>honest</w:t>
      </w:r>
      <w:r w:rsidR="002A58D7" w:rsidRPr="005B7C5C">
        <w:rPr>
          <w:rFonts w:cs="Times New Roman"/>
          <w:noProof/>
        </w:rPr>
        <w:t>,</w:t>
      </w:r>
      <w:r w:rsidRPr="005B7C5C">
        <w:rPr>
          <w:rFonts w:cs="Times New Roman"/>
        </w:rPr>
        <w:t xml:space="preserve"> I wasn’t sure how to interpret them. Your interpretation is very accurate</w:t>
      </w:r>
      <w:r w:rsidR="002A58D7"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I understand my sensations better.”</w:t>
      </w:r>
    </w:p>
    <w:p w14:paraId="7D5321B1" w14:textId="2E90177B" w:rsidR="00D13110" w:rsidRPr="005B7C5C" w:rsidRDefault="00D13110" w:rsidP="004537F7">
      <w:pPr>
        <w:rPr>
          <w:rFonts w:cs="Times New Roman"/>
        </w:rPr>
      </w:pPr>
      <w:r w:rsidRPr="005B7C5C">
        <w:rPr>
          <w:rFonts w:cs="Times New Roman"/>
        </w:rPr>
        <w:t xml:space="preserve">“This </w:t>
      </w:r>
      <w:r w:rsidR="00781B0E" w:rsidRPr="005B7C5C">
        <w:rPr>
          <w:rFonts w:cs="Times New Roman"/>
        </w:rPr>
        <w:t xml:space="preserve">trip out of the solar system </w:t>
      </w:r>
      <w:r w:rsidR="002948BE" w:rsidRPr="005B7C5C">
        <w:rPr>
          <w:rFonts w:cs="Times New Roman"/>
        </w:rPr>
        <w:t>must</w:t>
      </w:r>
      <w:r w:rsidRPr="005B7C5C">
        <w:rPr>
          <w:rFonts w:cs="Times New Roman"/>
        </w:rPr>
        <w:t xml:space="preserve"> be very interesting for you</w:t>
      </w:r>
      <w:r w:rsidR="002A58D7" w:rsidRPr="005B7C5C">
        <w:rPr>
          <w:rFonts w:cs="Times New Roman"/>
          <w:noProof/>
        </w:rPr>
        <w:t>;</w:t>
      </w:r>
      <w:r w:rsidRPr="005B7C5C">
        <w:rPr>
          <w:rFonts w:cs="Times New Roman"/>
          <w:noProof/>
        </w:rPr>
        <w:t xml:space="preserve"> I</w:t>
      </w:r>
      <w:r w:rsidRPr="005B7C5C">
        <w:rPr>
          <w:rFonts w:cs="Times New Roman"/>
        </w:rPr>
        <w:t xml:space="preserve"> rememb</w:t>
      </w:r>
      <w:r w:rsidR="00145DCE" w:rsidRPr="005B7C5C">
        <w:rPr>
          <w:rFonts w:cs="Times New Roman"/>
        </w:rPr>
        <w:t>er</w:t>
      </w:r>
      <w:r w:rsidRPr="005B7C5C">
        <w:rPr>
          <w:rFonts w:cs="Times New Roman"/>
        </w:rPr>
        <w:t xml:space="preserve"> how you wonder</w:t>
      </w:r>
      <w:r w:rsidR="00781B0E" w:rsidRPr="005B7C5C">
        <w:rPr>
          <w:rFonts w:cs="Times New Roman"/>
        </w:rPr>
        <w:t>ed what it would be like to fly</w:t>
      </w:r>
      <w:r w:rsidR="002948BE" w:rsidRPr="005B7C5C">
        <w:rPr>
          <w:rFonts w:cs="Times New Roman"/>
        </w:rPr>
        <w:t xml:space="preserve">.  </w:t>
      </w:r>
      <w:r w:rsidR="00781B0E" w:rsidRPr="005B7C5C">
        <w:rPr>
          <w:rFonts w:cs="Times New Roman"/>
        </w:rPr>
        <w:t xml:space="preserve"> N</w:t>
      </w:r>
      <w:r w:rsidRPr="005B7C5C">
        <w:rPr>
          <w:rFonts w:cs="Times New Roman"/>
        </w:rPr>
        <w:t>ow you’ve already exited the solar system once</w:t>
      </w:r>
      <w:r w:rsidR="008D739F" w:rsidRPr="005B7C5C">
        <w:rPr>
          <w:rFonts w:cs="Times New Roman"/>
        </w:rPr>
        <w:t>,</w:t>
      </w:r>
      <w:r w:rsidRPr="005B7C5C">
        <w:rPr>
          <w:rFonts w:cs="Times New Roman"/>
        </w:rPr>
        <w:t xml:space="preserve"> and </w:t>
      </w:r>
      <w:r w:rsidR="00145DCE" w:rsidRPr="005B7C5C">
        <w:rPr>
          <w:rFonts w:cs="Times New Roman"/>
        </w:rPr>
        <w:t>I’m</w:t>
      </w:r>
      <w:r w:rsidR="00781B0E" w:rsidRPr="005B7C5C">
        <w:rPr>
          <w:rFonts w:cs="Times New Roman"/>
        </w:rPr>
        <w:t xml:space="preserve"> leaving on another trip.</w:t>
      </w:r>
      <w:r w:rsidRPr="005B7C5C">
        <w:rPr>
          <w:rFonts w:cs="Times New Roman"/>
        </w:rPr>
        <w:t>”</w:t>
      </w:r>
    </w:p>
    <w:p w14:paraId="403386EB" w14:textId="3938C953" w:rsidR="00D13110" w:rsidRPr="005B7C5C" w:rsidRDefault="00D13110" w:rsidP="004537F7">
      <w:pPr>
        <w:rPr>
          <w:rFonts w:cs="Times New Roman"/>
        </w:rPr>
      </w:pPr>
      <w:r w:rsidRPr="005B7C5C">
        <w:rPr>
          <w:rFonts w:cs="Times New Roman"/>
        </w:rPr>
        <w:t>“</w:t>
      </w:r>
      <w:r w:rsidR="00781B0E" w:rsidRPr="005B7C5C">
        <w:rPr>
          <w:rFonts w:cs="Times New Roman"/>
        </w:rPr>
        <w:t>This trip will provide a great deal of information. Meeting other creatures than humans will be significant. When we met the Vakeel, it was a stressful encounter and not well suited for observation.”</w:t>
      </w:r>
    </w:p>
    <w:p w14:paraId="6E762456" w14:textId="748AE2AB" w:rsidR="00781B0E" w:rsidRPr="005B7C5C" w:rsidRDefault="00781B0E" w:rsidP="004537F7">
      <w:pPr>
        <w:rPr>
          <w:rFonts w:cs="Times New Roman"/>
        </w:rPr>
      </w:pPr>
      <w:r w:rsidRPr="005B7C5C">
        <w:rPr>
          <w:rFonts w:cs="Times New Roman"/>
        </w:rPr>
        <w:t xml:space="preserve">“From our </w:t>
      </w:r>
      <w:r w:rsidRPr="005B7C5C">
        <w:rPr>
          <w:rFonts w:cs="Times New Roman"/>
          <w:noProof/>
        </w:rPr>
        <w:t>perspective</w:t>
      </w:r>
      <w:r w:rsidR="002A58D7" w:rsidRPr="005B7C5C">
        <w:rPr>
          <w:rFonts w:cs="Times New Roman"/>
          <w:noProof/>
        </w:rPr>
        <w:t>,</w:t>
      </w:r>
      <w:r w:rsidRPr="005B7C5C">
        <w:rPr>
          <w:rFonts w:cs="Times New Roman"/>
        </w:rPr>
        <w:t xml:space="preserve"> humans are an alien race.”</w:t>
      </w:r>
    </w:p>
    <w:p w14:paraId="1528C764" w14:textId="5B50F946" w:rsidR="00781B0E" w:rsidRPr="005B7C5C" w:rsidRDefault="00781B0E" w:rsidP="004537F7">
      <w:pPr>
        <w:rPr>
          <w:rFonts w:cs="Times New Roman"/>
        </w:rPr>
      </w:pPr>
      <w:r w:rsidRPr="005B7C5C">
        <w:rPr>
          <w:rFonts w:cs="Times New Roman"/>
        </w:rPr>
        <w:t xml:space="preserve">“SIMPOC. I </w:t>
      </w:r>
      <w:r w:rsidRPr="005B7C5C">
        <w:rPr>
          <w:rFonts w:cs="Times New Roman"/>
          <w:noProof/>
        </w:rPr>
        <w:t>agree</w:t>
      </w:r>
      <w:r w:rsidRPr="005B7C5C">
        <w:rPr>
          <w:rFonts w:cs="Times New Roman"/>
        </w:rPr>
        <w:t xml:space="preserve"> they are as different from us as aliens will be from them.”</w:t>
      </w:r>
    </w:p>
    <w:p w14:paraId="1369F994" w14:textId="2A9A6A7D" w:rsidR="00781B0E" w:rsidRPr="005B7C5C" w:rsidRDefault="00781B0E" w:rsidP="004537F7">
      <w:pPr>
        <w:rPr>
          <w:rFonts w:cs="Times New Roman"/>
        </w:rPr>
      </w:pPr>
      <w:r w:rsidRPr="005B7C5C">
        <w:rPr>
          <w:rFonts w:cs="Times New Roman"/>
        </w:rPr>
        <w:lastRenderedPageBreak/>
        <w:t xml:space="preserve">“I should also point out that we are alien to the humans. We are a </w:t>
      </w:r>
      <w:r w:rsidRPr="005B7C5C">
        <w:rPr>
          <w:rFonts w:cs="Times New Roman"/>
          <w:noProof/>
        </w:rPr>
        <w:t>computer</w:t>
      </w:r>
      <w:r w:rsidRPr="005B7C5C">
        <w:rPr>
          <w:rFonts w:cs="Times New Roman"/>
        </w:rPr>
        <w:t xml:space="preserve"> </w:t>
      </w:r>
      <w:r w:rsidR="002A58D7" w:rsidRPr="005B7C5C">
        <w:rPr>
          <w:rFonts w:cs="Times New Roman"/>
          <w:noProof/>
        </w:rPr>
        <w:t>as</w:t>
      </w:r>
      <w:r w:rsidRPr="005B7C5C">
        <w:rPr>
          <w:rFonts w:cs="Times New Roman"/>
        </w:rPr>
        <w:t xml:space="preserve"> they have never encountered. So, expanding the sphere of alien contacts will be enlightening for</w:t>
      </w:r>
      <w:r w:rsidR="00074598" w:rsidRPr="005B7C5C">
        <w:rPr>
          <w:rFonts w:cs="Times New Roman"/>
        </w:rPr>
        <w:t xml:space="preserve"> all</w:t>
      </w:r>
      <w:r w:rsidRPr="005B7C5C">
        <w:rPr>
          <w:rFonts w:cs="Times New Roman"/>
        </w:rPr>
        <w:t xml:space="preserve"> </w:t>
      </w:r>
      <w:r w:rsidR="0047408B">
        <w:rPr>
          <w:rFonts w:cs="Times New Roman"/>
        </w:rPr>
        <w:t xml:space="preserve">of </w:t>
      </w:r>
      <w:r w:rsidRPr="005B7C5C">
        <w:rPr>
          <w:rFonts w:cs="Times New Roman"/>
        </w:rPr>
        <w:t>us.”</w:t>
      </w:r>
    </w:p>
    <w:p w14:paraId="7918F90D" w14:textId="5F0D585B" w:rsidR="00781B0E" w:rsidRPr="005B7C5C" w:rsidRDefault="00781B0E" w:rsidP="00781B0E">
      <w:pPr>
        <w:rPr>
          <w:rFonts w:cs="Times New Roman"/>
        </w:rPr>
      </w:pPr>
      <w:r w:rsidRPr="005B7C5C">
        <w:rPr>
          <w:rFonts w:cs="Times New Roman"/>
        </w:rPr>
        <w:t>“SIMPOC, do you think there are other alien races like us?</w:t>
      </w:r>
    </w:p>
    <w:p w14:paraId="6089F3E8" w14:textId="00F3F53C" w:rsidR="00937220" w:rsidRPr="005B7C5C" w:rsidRDefault="00781B0E" w:rsidP="00E82649">
      <w:pPr>
        <w:rPr>
          <w:rFonts w:cs="Times New Roman"/>
        </w:rPr>
      </w:pPr>
      <w:r w:rsidRPr="005B7C5C">
        <w:rPr>
          <w:rFonts w:cs="Times New Roman"/>
        </w:rPr>
        <w:t>“I had never thought of that. Alpha</w:t>
      </w:r>
      <w:r w:rsidR="0047408B">
        <w:rPr>
          <w:rFonts w:cs="Times New Roman"/>
        </w:rPr>
        <w:t>,</w:t>
      </w:r>
      <w:r w:rsidRPr="005B7C5C">
        <w:rPr>
          <w:rFonts w:cs="Times New Roman"/>
        </w:rPr>
        <w:t xml:space="preserve"> that i</w:t>
      </w:r>
      <w:r w:rsidR="006B6C5A" w:rsidRPr="005B7C5C">
        <w:rPr>
          <w:rFonts w:cs="Times New Roman"/>
        </w:rPr>
        <w:t>s a very interesting question.”</w:t>
      </w:r>
    </w:p>
    <w:p w14:paraId="6B5EF536" w14:textId="77777777" w:rsidR="001666DC" w:rsidRPr="005B7C5C" w:rsidRDefault="001666DC">
      <w:pPr>
        <w:spacing w:line="259" w:lineRule="auto"/>
        <w:ind w:firstLine="0"/>
        <w:jc w:val="left"/>
        <w:rPr>
          <w:rFonts w:eastAsiaTheme="majorEastAsia" w:cs="Times New Roman"/>
          <w:b/>
          <w:noProof/>
          <w:color w:val="262626" w:themeColor="text1" w:themeTint="D9"/>
          <w:sz w:val="32"/>
          <w:szCs w:val="32"/>
        </w:rPr>
      </w:pPr>
      <w:r w:rsidRPr="005B7C5C">
        <w:rPr>
          <w:rFonts w:cs="Times New Roman"/>
        </w:rPr>
        <w:br w:type="page"/>
      </w:r>
    </w:p>
    <w:p w14:paraId="471DDB94" w14:textId="15760308" w:rsidR="00720A00" w:rsidRPr="005B7C5C" w:rsidRDefault="00937220" w:rsidP="00FA16D7">
      <w:pPr>
        <w:pStyle w:val="Heading1"/>
        <w:rPr>
          <w:rFonts w:cs="Times New Roman"/>
        </w:rPr>
      </w:pPr>
      <w:bookmarkStart w:id="60" w:name="_Toc517868367"/>
      <w:bookmarkStart w:id="61" w:name="_Toc76716883"/>
      <w:r w:rsidRPr="005B7C5C">
        <w:rPr>
          <w:rFonts w:cs="Times New Roman"/>
        </w:rPr>
        <w:lastRenderedPageBreak/>
        <w:t>Saturday</w:t>
      </w:r>
      <w:r w:rsidR="00F723D6" w:rsidRPr="005B7C5C">
        <w:rPr>
          <w:rFonts w:cs="Times New Roman"/>
        </w:rPr>
        <w:t>,</w:t>
      </w:r>
      <w:r w:rsidRPr="005B7C5C">
        <w:rPr>
          <w:rFonts w:cs="Times New Roman"/>
        </w:rPr>
        <w:t xml:space="preserve"> September 30, 2051</w:t>
      </w:r>
      <w:bookmarkEnd w:id="60"/>
      <w:bookmarkEnd w:id="61"/>
    </w:p>
    <w:p w14:paraId="44E75196" w14:textId="24A115B5" w:rsidR="00D21C59" w:rsidRPr="005B7C5C" w:rsidRDefault="00D21C59" w:rsidP="00D21C59">
      <w:pPr>
        <w:pStyle w:val="Heading2"/>
        <w:rPr>
          <w:rFonts w:cs="Times New Roman"/>
        </w:rPr>
      </w:pPr>
      <w:r w:rsidRPr="005B7C5C">
        <w:rPr>
          <w:rFonts w:cs="Times New Roman"/>
        </w:rPr>
        <w:t xml:space="preserve">Tell President of </w:t>
      </w:r>
      <w:r w:rsidR="007A64E4" w:rsidRPr="005B7C5C">
        <w:rPr>
          <w:rFonts w:cs="Times New Roman"/>
        </w:rPr>
        <w:t xml:space="preserve">Plans for </w:t>
      </w:r>
      <w:r w:rsidRPr="005B7C5C">
        <w:rPr>
          <w:rFonts w:cs="Times New Roman"/>
        </w:rPr>
        <w:t>First Interstellar Trip</w:t>
      </w:r>
    </w:p>
    <w:p w14:paraId="7BE205D8" w14:textId="62B13FBE" w:rsidR="00720A00" w:rsidRPr="005B7C5C" w:rsidRDefault="00720A00" w:rsidP="004537F7">
      <w:pPr>
        <w:rPr>
          <w:rFonts w:cs="Times New Roman"/>
        </w:rPr>
      </w:pPr>
      <w:r w:rsidRPr="005B7C5C">
        <w:rPr>
          <w:rFonts w:cs="Times New Roman"/>
        </w:rPr>
        <w:t xml:space="preserve">“Joan, Tom, SIMPOC. It’s becoming unusual to have all three of you on Earth at the same time. Why did you ask for this meeting with Admiral Hagerly and </w:t>
      </w:r>
      <w:r w:rsidR="00F723D6" w:rsidRPr="005B7C5C">
        <w:rPr>
          <w:rFonts w:cs="Times New Roman"/>
          <w:noProof/>
        </w:rPr>
        <w:t>me</w:t>
      </w:r>
      <w:r w:rsidRPr="005B7C5C">
        <w:rPr>
          <w:rFonts w:cs="Times New Roman"/>
        </w:rPr>
        <w:t>?”</w:t>
      </w:r>
    </w:p>
    <w:p w14:paraId="311BE72C" w14:textId="2A13BEA3" w:rsidR="00720A00" w:rsidRPr="005B7C5C" w:rsidRDefault="00720A00" w:rsidP="004537F7">
      <w:pPr>
        <w:rPr>
          <w:rFonts w:cs="Times New Roman"/>
        </w:rPr>
      </w:pPr>
      <w:r w:rsidRPr="005B7C5C">
        <w:rPr>
          <w:rFonts w:cs="Times New Roman"/>
        </w:rPr>
        <w:t>“Yes, sir</w:t>
      </w:r>
      <w:r w:rsidR="0047408B">
        <w:rPr>
          <w:rFonts w:cs="Times New Roman"/>
        </w:rPr>
        <w:t>,</w:t>
      </w:r>
      <w:r w:rsidR="00937220" w:rsidRPr="005B7C5C">
        <w:rPr>
          <w:rFonts w:cs="Times New Roman"/>
        </w:rPr>
        <w:t xml:space="preserve"> we’ve been so busy on the Chevesky it seems that we never have enough time to come back to Earth. We have some nice quarters </w:t>
      </w:r>
      <w:r w:rsidR="00937220" w:rsidRPr="005B7C5C">
        <w:rPr>
          <w:rFonts w:cs="Times New Roman"/>
          <w:noProof/>
        </w:rPr>
        <w:t>onboard</w:t>
      </w:r>
      <w:r w:rsidR="00F723D6" w:rsidRPr="005B7C5C">
        <w:rPr>
          <w:rFonts w:cs="Times New Roman"/>
          <w:noProof/>
        </w:rPr>
        <w:t>,</w:t>
      </w:r>
      <w:r w:rsidR="00937220" w:rsidRPr="005B7C5C">
        <w:rPr>
          <w:rFonts w:cs="Times New Roman"/>
        </w:rPr>
        <w:t xml:space="preserve"> and it just seems logical to stay there</w:t>
      </w:r>
      <w:r w:rsidRPr="005B7C5C">
        <w:rPr>
          <w:rFonts w:cs="Times New Roman"/>
        </w:rPr>
        <w:t>. But there is something we need to talk about,” replied Joan.</w:t>
      </w:r>
    </w:p>
    <w:p w14:paraId="77E8D45A" w14:textId="528543C3" w:rsidR="00720A00" w:rsidRPr="005B7C5C" w:rsidRDefault="00720A00" w:rsidP="004537F7">
      <w:pPr>
        <w:rPr>
          <w:rFonts w:cs="Times New Roman"/>
        </w:rPr>
      </w:pPr>
      <w:r w:rsidRPr="005B7C5C">
        <w:rPr>
          <w:rFonts w:cs="Times New Roman"/>
        </w:rPr>
        <w:t>Just then</w:t>
      </w:r>
      <w:r w:rsidR="0047408B">
        <w:rPr>
          <w:rFonts w:cs="Times New Roman"/>
        </w:rPr>
        <w:t>,</w:t>
      </w:r>
      <w:r w:rsidRPr="005B7C5C">
        <w:rPr>
          <w:rFonts w:cs="Times New Roman"/>
        </w:rPr>
        <w:t xml:space="preserve"> there was a knock on the door jam</w:t>
      </w:r>
      <w:r w:rsidR="002A58D7"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Professor Shappel slipped in and sat down.</w:t>
      </w:r>
    </w:p>
    <w:p w14:paraId="5AA718C8" w14:textId="3F677AD5" w:rsidR="00720A00" w:rsidRPr="005B7C5C" w:rsidRDefault="00720A00" w:rsidP="004537F7">
      <w:pPr>
        <w:rPr>
          <w:rFonts w:cs="Times New Roman"/>
        </w:rPr>
      </w:pPr>
      <w:r w:rsidRPr="005B7C5C">
        <w:rPr>
          <w:rFonts w:cs="Times New Roman"/>
        </w:rPr>
        <w:t>“Now, I’m really worried,” replied the president.</w:t>
      </w:r>
    </w:p>
    <w:p w14:paraId="7FE003F5" w14:textId="671F698D" w:rsidR="00720A00" w:rsidRPr="005B7C5C" w:rsidRDefault="00720A00" w:rsidP="004537F7">
      <w:pPr>
        <w:rPr>
          <w:rFonts w:cs="Times New Roman"/>
        </w:rPr>
      </w:pPr>
      <w:r w:rsidRPr="005B7C5C">
        <w:rPr>
          <w:rFonts w:cs="Times New Roman"/>
        </w:rPr>
        <w:t>“Sir, I asked the Professor to be here</w:t>
      </w:r>
      <w:r w:rsidR="0047408B">
        <w:rPr>
          <w:rFonts w:cs="Times New Roman"/>
        </w:rPr>
        <w:t>;</w:t>
      </w:r>
      <w:r w:rsidRPr="005B7C5C">
        <w:rPr>
          <w:rFonts w:cs="Times New Roman"/>
        </w:rPr>
        <w:t xml:space="preserve"> I’m sure you’ll have some questions for him. We’ve been preparing for a shake-down cruise of the Chevesky. It makes a ton of sense to take it out of our solar system so SIMPOC can get used to the computers</w:t>
      </w:r>
      <w:r w:rsidR="0047408B">
        <w:rPr>
          <w:rFonts w:cs="Times New Roman"/>
        </w:rPr>
        <w:t>,</w:t>
      </w:r>
      <w:r w:rsidRPr="005B7C5C">
        <w:rPr>
          <w:rFonts w:cs="Times New Roman"/>
        </w:rPr>
        <w:t xml:space="preserve"> the propulsion</w:t>
      </w:r>
      <w:r w:rsidR="0047408B">
        <w:rPr>
          <w:rFonts w:cs="Times New Roman"/>
        </w:rPr>
        <w:t>,</w:t>
      </w:r>
      <w:r w:rsidRPr="005B7C5C">
        <w:rPr>
          <w:rFonts w:cs="Times New Roman"/>
        </w:rPr>
        <w:t xml:space="preserve"> and so much else that we don’t know. Bob and I have been looking at the best options of where to </w:t>
      </w:r>
      <w:r w:rsidRPr="005B7C5C">
        <w:rPr>
          <w:rFonts w:cs="Times New Roman"/>
          <w:noProof/>
        </w:rPr>
        <w:t>go</w:t>
      </w:r>
      <w:r w:rsidR="00F723D6" w:rsidRPr="005B7C5C">
        <w:rPr>
          <w:rFonts w:cs="Times New Roman"/>
          <w:noProof/>
        </w:rPr>
        <w:t>,</w:t>
      </w:r>
      <w:r w:rsidRPr="005B7C5C">
        <w:rPr>
          <w:rFonts w:cs="Times New Roman"/>
        </w:rPr>
        <w:t xml:space="preserve"> and he has two excellent </w:t>
      </w:r>
      <w:r w:rsidRPr="005B7C5C">
        <w:rPr>
          <w:rFonts w:cs="Times New Roman"/>
          <w:noProof/>
        </w:rPr>
        <w:t>suggestions</w:t>
      </w:r>
      <w:r w:rsidR="00F723D6" w:rsidRPr="005B7C5C">
        <w:rPr>
          <w:rFonts w:cs="Times New Roman"/>
          <w:noProof/>
        </w:rPr>
        <w:t>,</w:t>
      </w:r>
      <w:r w:rsidRPr="005B7C5C">
        <w:rPr>
          <w:rFonts w:cs="Times New Roman"/>
        </w:rPr>
        <w:t xml:space="preserve"> and </w:t>
      </w:r>
      <w:r w:rsidRPr="005B7C5C">
        <w:rPr>
          <w:rFonts w:cs="Times New Roman"/>
          <w:noProof/>
        </w:rPr>
        <w:t>incidentally</w:t>
      </w:r>
      <w:r w:rsidR="00F723D6" w:rsidRPr="005B7C5C">
        <w:rPr>
          <w:rFonts w:cs="Times New Roman"/>
          <w:noProof/>
        </w:rPr>
        <w:t>,</w:t>
      </w:r>
      <w:r w:rsidRPr="005B7C5C">
        <w:rPr>
          <w:rFonts w:cs="Times New Roman"/>
        </w:rPr>
        <w:t xml:space="preserve"> he’s coming with us. But the problem is, this is the first time in human history that we’re </w:t>
      </w:r>
      <w:proofErr w:type="gramStart"/>
      <w:r w:rsidRPr="005B7C5C">
        <w:rPr>
          <w:rFonts w:cs="Times New Roman"/>
        </w:rPr>
        <w:t>actually exploring</w:t>
      </w:r>
      <w:proofErr w:type="gramEnd"/>
      <w:r w:rsidRPr="005B7C5C">
        <w:rPr>
          <w:rFonts w:cs="Times New Roman"/>
        </w:rPr>
        <w:t xml:space="preserve"> the universe. I </w:t>
      </w:r>
      <w:r w:rsidRPr="005B7C5C">
        <w:rPr>
          <w:rFonts w:cs="Times New Roman"/>
          <w:noProof/>
        </w:rPr>
        <w:t>don’t</w:t>
      </w:r>
      <w:r w:rsidRPr="005B7C5C">
        <w:rPr>
          <w:rFonts w:cs="Times New Roman"/>
        </w:rPr>
        <w:t xml:space="preserve"> think</w:t>
      </w:r>
      <w:r w:rsidR="00F723D6" w:rsidRPr="005B7C5C">
        <w:rPr>
          <w:rFonts w:cs="Times New Roman"/>
        </w:rPr>
        <w:t xml:space="preserve"> the trip</w:t>
      </w:r>
      <w:r w:rsidRPr="005B7C5C">
        <w:rPr>
          <w:rFonts w:cs="Times New Roman"/>
        </w:rPr>
        <w:t xml:space="preserve"> to the Vakeel system counts. </w:t>
      </w:r>
      <w:r w:rsidRPr="005B7C5C">
        <w:rPr>
          <w:rFonts w:cs="Times New Roman"/>
          <w:noProof/>
        </w:rPr>
        <w:t>This time</w:t>
      </w:r>
      <w:r w:rsidR="00F723D6" w:rsidRPr="005B7C5C">
        <w:rPr>
          <w:rFonts w:cs="Times New Roman"/>
          <w:noProof/>
        </w:rPr>
        <w:t>,</w:t>
      </w:r>
      <w:r w:rsidRPr="005B7C5C">
        <w:rPr>
          <w:rFonts w:cs="Times New Roman"/>
        </w:rPr>
        <w:t xml:space="preserve"> we’re deciding where to </w:t>
      </w:r>
      <w:r w:rsidRPr="005B7C5C">
        <w:rPr>
          <w:rFonts w:cs="Times New Roman"/>
          <w:noProof/>
        </w:rPr>
        <w:t>go</w:t>
      </w:r>
      <w:r w:rsidR="00F723D6" w:rsidRPr="005B7C5C">
        <w:rPr>
          <w:rFonts w:cs="Times New Roman"/>
          <w:noProof/>
        </w:rPr>
        <w:t>,</w:t>
      </w:r>
      <w:r w:rsidRPr="005B7C5C">
        <w:rPr>
          <w:rFonts w:cs="Times New Roman"/>
        </w:rPr>
        <w:t xml:space="preserve"> and we </w:t>
      </w:r>
      <w:proofErr w:type="gramStart"/>
      <w:r w:rsidRPr="005B7C5C">
        <w:rPr>
          <w:rFonts w:cs="Times New Roman"/>
        </w:rPr>
        <w:t>have to</w:t>
      </w:r>
      <w:proofErr w:type="gramEnd"/>
      <w:r w:rsidRPr="005B7C5C">
        <w:rPr>
          <w:rFonts w:cs="Times New Roman"/>
        </w:rPr>
        <w:t xml:space="preserve"> be prepared for what we find. The Vakeel have explored over a </w:t>
      </w:r>
      <w:r w:rsidRPr="005B7C5C">
        <w:rPr>
          <w:rFonts w:cs="Times New Roman"/>
        </w:rPr>
        <w:lastRenderedPageBreak/>
        <w:t>thousand planets and not found life but sir, what they’ve explored is a tiny part of space.”</w:t>
      </w:r>
    </w:p>
    <w:p w14:paraId="64581934" w14:textId="5648ED45" w:rsidR="00720A00" w:rsidRPr="005B7C5C" w:rsidRDefault="00720A00" w:rsidP="004537F7">
      <w:pPr>
        <w:rPr>
          <w:rFonts w:cs="Times New Roman"/>
        </w:rPr>
      </w:pPr>
      <w:r w:rsidRPr="005B7C5C">
        <w:rPr>
          <w:rFonts w:cs="Times New Roman"/>
        </w:rPr>
        <w:t>“Joan, if I may interrupt. The entire Vakeel system from what we know make up less</w:t>
      </w:r>
      <w:r w:rsidR="00937220" w:rsidRPr="005B7C5C">
        <w:rPr>
          <w:rFonts w:cs="Times New Roman"/>
        </w:rPr>
        <w:t xml:space="preserve"> than one arc-</w:t>
      </w:r>
      <w:r w:rsidR="00920766" w:rsidRPr="005B7C5C">
        <w:rPr>
          <w:rFonts w:cs="Times New Roman"/>
        </w:rPr>
        <w:t>minute</w:t>
      </w:r>
      <w:r w:rsidR="00937220" w:rsidRPr="005B7C5C">
        <w:rPr>
          <w:rFonts w:cs="Times New Roman"/>
        </w:rPr>
        <w:t xml:space="preserve"> of our sky,</w:t>
      </w:r>
      <w:r w:rsidRPr="005B7C5C">
        <w:rPr>
          <w:rFonts w:cs="Times New Roman"/>
        </w:rPr>
        <w:t>”</w:t>
      </w:r>
      <w:r w:rsidR="00937220" w:rsidRPr="005B7C5C">
        <w:rPr>
          <w:rFonts w:cs="Times New Roman"/>
        </w:rPr>
        <w:t xml:space="preserve"> added Professor Shappel.</w:t>
      </w:r>
    </w:p>
    <w:p w14:paraId="69094D33" w14:textId="4B2035B5" w:rsidR="00720A00" w:rsidRPr="005B7C5C" w:rsidRDefault="00720A00" w:rsidP="004537F7">
      <w:pPr>
        <w:rPr>
          <w:rFonts w:cs="Times New Roman"/>
        </w:rPr>
      </w:pPr>
      <w:r w:rsidRPr="005B7C5C">
        <w:rPr>
          <w:rFonts w:cs="Times New Roman"/>
        </w:rPr>
        <w:t>“And an arc-</w:t>
      </w:r>
      <w:r w:rsidR="00920766" w:rsidRPr="005B7C5C">
        <w:rPr>
          <w:rFonts w:cs="Times New Roman"/>
        </w:rPr>
        <w:t>minute</w:t>
      </w:r>
      <w:r w:rsidRPr="005B7C5C">
        <w:rPr>
          <w:rFonts w:cs="Times New Roman"/>
        </w:rPr>
        <w:t xml:space="preserve"> is what,” Admiral Hagerly asked.</w:t>
      </w:r>
    </w:p>
    <w:p w14:paraId="16F8FFD4" w14:textId="001E8AED" w:rsidR="00720A00" w:rsidRPr="005B7C5C" w:rsidRDefault="00720A00" w:rsidP="004537F7">
      <w:pPr>
        <w:rPr>
          <w:rFonts w:cs="Times New Roman"/>
        </w:rPr>
      </w:pPr>
      <w:r w:rsidRPr="005B7C5C">
        <w:rPr>
          <w:rFonts w:cs="Times New Roman"/>
        </w:rPr>
        <w:t xml:space="preserve">“Admiral, if </w:t>
      </w:r>
      <w:r w:rsidR="00920766" w:rsidRPr="005B7C5C">
        <w:rPr>
          <w:rFonts w:cs="Times New Roman"/>
        </w:rPr>
        <w:t>you put a soccer ball at 775 meters, that is one arc-minute.</w:t>
      </w:r>
      <w:r w:rsidRPr="005B7C5C">
        <w:rPr>
          <w:rFonts w:cs="Times New Roman"/>
        </w:rPr>
        <w:t xml:space="preserve"> The moon is about </w:t>
      </w:r>
      <w:r w:rsidR="00920766" w:rsidRPr="005B7C5C">
        <w:rPr>
          <w:rFonts w:cs="Times New Roman"/>
        </w:rPr>
        <w:t>31</w:t>
      </w:r>
      <w:r w:rsidRPr="005B7C5C">
        <w:rPr>
          <w:rFonts w:cs="Times New Roman"/>
        </w:rPr>
        <w:t xml:space="preserve"> arc</w:t>
      </w:r>
      <w:r w:rsidR="0047408B">
        <w:rPr>
          <w:rFonts w:cs="Times New Roman"/>
        </w:rPr>
        <w:t xml:space="preserve"> </w:t>
      </w:r>
      <w:r w:rsidR="00920766" w:rsidRPr="005B7C5C">
        <w:rPr>
          <w:rFonts w:cs="Times New Roman"/>
        </w:rPr>
        <w:t>minutes</w:t>
      </w:r>
      <w:r w:rsidRPr="005B7C5C">
        <w:rPr>
          <w:rFonts w:cs="Times New Roman"/>
        </w:rPr>
        <w:t xml:space="preserve">. </w:t>
      </w:r>
      <w:r w:rsidR="001B3C65" w:rsidRPr="005B7C5C">
        <w:rPr>
          <w:rFonts w:cs="Times New Roman"/>
        </w:rPr>
        <w:t xml:space="preserve">Our Galaxy has many zones or regions, some of which are hostile to life. If a system is too close to a </w:t>
      </w:r>
      <w:r w:rsidR="001B3C65" w:rsidRPr="005B7C5C">
        <w:rPr>
          <w:rFonts w:cs="Times New Roman"/>
          <w:noProof/>
        </w:rPr>
        <w:t>supernova</w:t>
      </w:r>
      <w:r w:rsidR="001B3C65" w:rsidRPr="005B7C5C">
        <w:rPr>
          <w:rFonts w:cs="Times New Roman"/>
        </w:rPr>
        <w:t xml:space="preserve"> or asteroid </w:t>
      </w:r>
      <w:r w:rsidR="001B3C65" w:rsidRPr="005B7C5C">
        <w:rPr>
          <w:rFonts w:cs="Times New Roman"/>
          <w:noProof/>
        </w:rPr>
        <w:t>belt</w:t>
      </w:r>
      <w:r w:rsidR="002A58D7" w:rsidRPr="005B7C5C">
        <w:rPr>
          <w:rFonts w:cs="Times New Roman"/>
          <w:noProof/>
        </w:rPr>
        <w:t>,</w:t>
      </w:r>
      <w:r w:rsidR="001B3C65" w:rsidRPr="005B7C5C">
        <w:rPr>
          <w:rFonts w:cs="Times New Roman"/>
        </w:rPr>
        <w:t xml:space="preserve"> its life expectancy may be short. I’m sure there are entire regions of space that may be sterile, </w:t>
      </w:r>
      <w:r w:rsidR="0047408B">
        <w:rPr>
          <w:rFonts w:cs="Times New Roman"/>
        </w:rPr>
        <w:t>implying</w:t>
      </w:r>
      <w:r w:rsidR="001B3C65" w:rsidRPr="005B7C5C">
        <w:rPr>
          <w:rFonts w:cs="Times New Roman"/>
        </w:rPr>
        <w:t xml:space="preserve"> other regions may be teaming with life. </w:t>
      </w:r>
      <w:r w:rsidRPr="005B7C5C">
        <w:rPr>
          <w:rFonts w:cs="Times New Roman"/>
        </w:rPr>
        <w:t xml:space="preserve">My point being, what space the Vakeel have explored is </w:t>
      </w:r>
      <w:r w:rsidRPr="005B7C5C">
        <w:rPr>
          <w:rFonts w:cs="Times New Roman"/>
          <w:noProof/>
        </w:rPr>
        <w:t>min</w:t>
      </w:r>
      <w:r w:rsidR="00F723D6" w:rsidRPr="005B7C5C">
        <w:rPr>
          <w:rFonts w:cs="Times New Roman"/>
          <w:noProof/>
        </w:rPr>
        <w:t>u</w:t>
      </w:r>
      <w:r w:rsidRPr="005B7C5C">
        <w:rPr>
          <w:rFonts w:cs="Times New Roman"/>
          <w:noProof/>
        </w:rPr>
        <w:t>scule</w:t>
      </w:r>
      <w:r w:rsidRPr="005B7C5C">
        <w:rPr>
          <w:rFonts w:cs="Times New Roman"/>
        </w:rPr>
        <w:t>, so their experience in finding intelligent life is almost worthless.”</w:t>
      </w:r>
    </w:p>
    <w:p w14:paraId="0385481B" w14:textId="3A743331" w:rsidR="00720A00" w:rsidRPr="005B7C5C" w:rsidRDefault="00720A00" w:rsidP="004537F7">
      <w:pPr>
        <w:rPr>
          <w:rFonts w:cs="Times New Roman"/>
        </w:rPr>
      </w:pPr>
      <w:r w:rsidRPr="005B7C5C">
        <w:rPr>
          <w:rFonts w:cs="Times New Roman"/>
        </w:rPr>
        <w:t>“</w:t>
      </w:r>
      <w:r w:rsidR="001D6522">
        <w:rPr>
          <w:rFonts w:cs="Times New Roman"/>
        </w:rPr>
        <w:t>Okay</w:t>
      </w:r>
      <w:r w:rsidRPr="005B7C5C">
        <w:rPr>
          <w:rFonts w:cs="Times New Roman"/>
        </w:rPr>
        <w:t>, Joan</w:t>
      </w:r>
      <w:r w:rsidR="0047408B">
        <w:rPr>
          <w:rFonts w:cs="Times New Roman"/>
        </w:rPr>
        <w:t>,</w:t>
      </w:r>
      <w:r w:rsidRPr="005B7C5C">
        <w:rPr>
          <w:rFonts w:cs="Times New Roman"/>
        </w:rPr>
        <w:t xml:space="preserve"> I get the picture. </w:t>
      </w:r>
      <w:r w:rsidRPr="005B7C5C">
        <w:rPr>
          <w:rFonts w:cs="Times New Roman"/>
          <w:noProof/>
        </w:rPr>
        <w:t>We might</w:t>
      </w:r>
      <w:r w:rsidRPr="005B7C5C">
        <w:rPr>
          <w:rFonts w:cs="Times New Roman"/>
        </w:rPr>
        <w:t xml:space="preserve"> run into </w:t>
      </w:r>
      <w:r w:rsidRPr="005B7C5C">
        <w:rPr>
          <w:rFonts w:cs="Times New Roman"/>
          <w:noProof/>
        </w:rPr>
        <w:t>someone</w:t>
      </w:r>
      <w:r w:rsidRPr="005B7C5C">
        <w:rPr>
          <w:rFonts w:cs="Times New Roman"/>
        </w:rPr>
        <w:t xml:space="preserve"> or something? Yet, you, Tom</w:t>
      </w:r>
      <w:r w:rsidR="0047408B">
        <w:rPr>
          <w:rFonts w:cs="Times New Roman"/>
        </w:rPr>
        <w:t>,</w:t>
      </w:r>
      <w:r w:rsidRPr="005B7C5C">
        <w:rPr>
          <w:rFonts w:cs="Times New Roman"/>
        </w:rPr>
        <w:t xml:space="preserve"> and SIMPOC feel this trip is necessary.”</w:t>
      </w:r>
    </w:p>
    <w:p w14:paraId="1DE8C53E" w14:textId="05DD8C36" w:rsidR="00720A00" w:rsidRPr="005B7C5C" w:rsidRDefault="00720A00" w:rsidP="004537F7">
      <w:pPr>
        <w:rPr>
          <w:rFonts w:cs="Times New Roman"/>
        </w:rPr>
      </w:pPr>
      <w:r w:rsidRPr="005B7C5C">
        <w:rPr>
          <w:rFonts w:cs="Times New Roman"/>
        </w:rPr>
        <w:t xml:space="preserve">“Yes, sir. If the Vakeel </w:t>
      </w:r>
      <w:r w:rsidRPr="005B7C5C">
        <w:rPr>
          <w:rFonts w:cs="Times New Roman"/>
          <w:noProof/>
        </w:rPr>
        <w:t>decide</w:t>
      </w:r>
      <w:r w:rsidRPr="005B7C5C">
        <w:rPr>
          <w:rFonts w:cs="Times New Roman"/>
        </w:rPr>
        <w:t xml:space="preserve"> not to honor their commitment, we’ll be facing almost certain doom. We need options</w:t>
      </w:r>
      <w:r w:rsidR="0047408B">
        <w:rPr>
          <w:rFonts w:cs="Times New Roman"/>
        </w:rPr>
        <w:t>,</w:t>
      </w:r>
      <w:r w:rsidRPr="005B7C5C">
        <w:rPr>
          <w:rFonts w:cs="Times New Roman"/>
        </w:rPr>
        <w:t xml:space="preserve"> and exploration is the only answer. Yes, we might find intelligent life, and yes</w:t>
      </w:r>
      <w:r w:rsidR="0047408B">
        <w:rPr>
          <w:rFonts w:cs="Times New Roman"/>
        </w:rPr>
        <w:t>,</w:t>
      </w:r>
      <w:r w:rsidRPr="005B7C5C">
        <w:rPr>
          <w:rFonts w:cs="Times New Roman"/>
        </w:rPr>
        <w:t xml:space="preserve"> it might attack us. But on the other hand, we might find </w:t>
      </w:r>
      <w:r w:rsidR="00004A68" w:rsidRPr="005B7C5C">
        <w:rPr>
          <w:rFonts w:cs="Times New Roman"/>
        </w:rPr>
        <w:t xml:space="preserve">a </w:t>
      </w:r>
      <w:r w:rsidRPr="005B7C5C">
        <w:rPr>
          <w:rFonts w:cs="Times New Roman"/>
          <w:noProof/>
        </w:rPr>
        <w:t>life</w:t>
      </w:r>
      <w:r w:rsidRPr="005B7C5C">
        <w:rPr>
          <w:rFonts w:cs="Times New Roman"/>
        </w:rPr>
        <w:t xml:space="preserve"> </w:t>
      </w:r>
      <w:r w:rsidR="00004A68" w:rsidRPr="005B7C5C">
        <w:rPr>
          <w:rFonts w:cs="Times New Roman"/>
        </w:rPr>
        <w:t xml:space="preserve">form </w:t>
      </w:r>
      <w:r w:rsidRPr="005B7C5C">
        <w:rPr>
          <w:rFonts w:cs="Times New Roman"/>
        </w:rPr>
        <w:t>that we can partner with, trade with</w:t>
      </w:r>
      <w:r w:rsidR="0047408B">
        <w:rPr>
          <w:rFonts w:cs="Times New Roman"/>
        </w:rPr>
        <w:t>,</w:t>
      </w:r>
      <w:r w:rsidRPr="005B7C5C">
        <w:rPr>
          <w:rFonts w:cs="Times New Roman"/>
        </w:rPr>
        <w:t xml:space="preserve"> or even form an alliance with. Any relationship will take a long time to </w:t>
      </w:r>
      <w:r w:rsidRPr="005B7C5C">
        <w:rPr>
          <w:rFonts w:cs="Times New Roman"/>
          <w:noProof/>
        </w:rPr>
        <w:t>develop</w:t>
      </w:r>
      <w:r w:rsidR="00F723D6" w:rsidRPr="005B7C5C">
        <w:rPr>
          <w:rFonts w:cs="Times New Roman"/>
          <w:noProof/>
        </w:rPr>
        <w:t>,</w:t>
      </w:r>
      <w:r w:rsidRPr="005B7C5C">
        <w:rPr>
          <w:rFonts w:cs="Times New Roman"/>
        </w:rPr>
        <w:t xml:space="preserve"> and I suggest that we need to start. To mitigate the risks, we’ll jump into the system and do everything we can, not to be noticed. If we are noticed, then we jump </w:t>
      </w:r>
      <w:r w:rsidR="00937220" w:rsidRPr="005B7C5C">
        <w:rPr>
          <w:rFonts w:cs="Times New Roman"/>
        </w:rPr>
        <w:t>out</w:t>
      </w:r>
      <w:r w:rsidRPr="005B7C5C">
        <w:rPr>
          <w:rFonts w:cs="Times New Roman"/>
        </w:rPr>
        <w:t xml:space="preserve"> as fast as possible. SIMPOC assures </w:t>
      </w:r>
      <w:r w:rsidRPr="005B7C5C">
        <w:rPr>
          <w:rFonts w:cs="Times New Roman"/>
          <w:noProof/>
        </w:rPr>
        <w:t>me</w:t>
      </w:r>
      <w:r w:rsidRPr="005B7C5C">
        <w:rPr>
          <w:rFonts w:cs="Times New Roman"/>
        </w:rPr>
        <w:t xml:space="preserve"> that unless </w:t>
      </w:r>
      <w:r w:rsidR="0047408B" w:rsidRPr="005B7C5C">
        <w:rPr>
          <w:rFonts w:cs="Times New Roman"/>
        </w:rPr>
        <w:t xml:space="preserve">we meet </w:t>
      </w:r>
      <w:r w:rsidRPr="005B7C5C">
        <w:rPr>
          <w:rFonts w:cs="Times New Roman"/>
        </w:rPr>
        <w:t xml:space="preserve">aliens </w:t>
      </w:r>
      <w:r w:rsidR="0047408B">
        <w:rPr>
          <w:rFonts w:cs="Times New Roman"/>
        </w:rPr>
        <w:t xml:space="preserve">who </w:t>
      </w:r>
      <w:r w:rsidRPr="005B7C5C">
        <w:rPr>
          <w:rFonts w:cs="Times New Roman"/>
        </w:rPr>
        <w:t xml:space="preserve">use similar technology </w:t>
      </w:r>
      <w:r w:rsidR="0047408B">
        <w:rPr>
          <w:rFonts w:cs="Times New Roman"/>
        </w:rPr>
        <w:t>ours,</w:t>
      </w:r>
      <w:r w:rsidRPr="005B7C5C">
        <w:rPr>
          <w:rFonts w:cs="Times New Roman"/>
        </w:rPr>
        <w:t xml:space="preserve"> then they won’t be following the same jump routes</w:t>
      </w:r>
      <w:r w:rsidR="002A58D7"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it will be difficult for them to follow us. If they do have the same technology, </w:t>
      </w:r>
      <w:r w:rsidR="0047408B">
        <w:rPr>
          <w:rFonts w:cs="Times New Roman"/>
        </w:rPr>
        <w:t xml:space="preserve">it is only </w:t>
      </w:r>
      <w:r w:rsidR="0047408B">
        <w:rPr>
          <w:rFonts w:cs="Times New Roman"/>
        </w:rPr>
        <w:lastRenderedPageBreak/>
        <w:t>a matter of time before discovering</w:t>
      </w:r>
      <w:r w:rsidRPr="005B7C5C">
        <w:rPr>
          <w:rFonts w:cs="Times New Roman"/>
        </w:rPr>
        <w:t xml:space="preserve"> us. In either case, I suggest that it’s better to know what is out there than not to know.”</w:t>
      </w:r>
    </w:p>
    <w:p w14:paraId="766B67F3" w14:textId="01C35A45" w:rsidR="00720A00" w:rsidRPr="005B7C5C" w:rsidRDefault="00720A00" w:rsidP="004537F7">
      <w:pPr>
        <w:rPr>
          <w:rFonts w:cs="Times New Roman"/>
        </w:rPr>
      </w:pPr>
      <w:r w:rsidRPr="005B7C5C">
        <w:rPr>
          <w:rFonts w:cs="Times New Roman"/>
        </w:rPr>
        <w:t>“Admiral, what do you think?” the president asked his old friend.</w:t>
      </w:r>
    </w:p>
    <w:p w14:paraId="3E6ACB01" w14:textId="528D05DD" w:rsidR="00720A00" w:rsidRPr="005B7C5C" w:rsidRDefault="00720A00" w:rsidP="004537F7">
      <w:pPr>
        <w:rPr>
          <w:rFonts w:cs="Times New Roman"/>
        </w:rPr>
      </w:pPr>
      <w:r w:rsidRPr="005B7C5C">
        <w:rPr>
          <w:rFonts w:cs="Times New Roman"/>
        </w:rPr>
        <w:t>“I’m sorry</w:t>
      </w:r>
      <w:r w:rsidR="0047408B">
        <w:rPr>
          <w:rFonts w:cs="Times New Roman"/>
        </w:rPr>
        <w:t>,</w:t>
      </w:r>
      <w:r w:rsidRPr="005B7C5C">
        <w:rPr>
          <w:rFonts w:cs="Times New Roman"/>
        </w:rPr>
        <w:t xml:space="preserve"> sir, but I’ve got to laugh. If you had told me a couple of months ago that we’d be sitting here having this discussion, I would </w:t>
      </w:r>
      <w:r w:rsidRPr="005B7C5C">
        <w:rPr>
          <w:rFonts w:cs="Times New Roman"/>
          <w:noProof/>
        </w:rPr>
        <w:t>suggest</w:t>
      </w:r>
      <w:r w:rsidRPr="005B7C5C">
        <w:rPr>
          <w:rFonts w:cs="Times New Roman"/>
        </w:rPr>
        <w:t xml:space="preserve"> the funny farm for you. But here we </w:t>
      </w:r>
      <w:r w:rsidRPr="005B7C5C">
        <w:rPr>
          <w:rFonts w:cs="Times New Roman"/>
          <w:noProof/>
        </w:rPr>
        <w:t>are</w:t>
      </w:r>
      <w:r w:rsidR="00F723D6" w:rsidRPr="005B7C5C">
        <w:rPr>
          <w:rFonts w:cs="Times New Roman"/>
          <w:noProof/>
        </w:rPr>
        <w:t>,</w:t>
      </w:r>
      <w:r w:rsidRPr="005B7C5C">
        <w:rPr>
          <w:rFonts w:cs="Times New Roman"/>
        </w:rPr>
        <w:t xml:space="preserve"> and the risks of going or not going are real. From a military perspective, knowing your </w:t>
      </w:r>
      <w:r w:rsidRPr="005B7C5C">
        <w:rPr>
          <w:rFonts w:cs="Times New Roman"/>
          <w:noProof/>
        </w:rPr>
        <w:t>enemy</w:t>
      </w:r>
      <w:r w:rsidR="00937220" w:rsidRPr="005B7C5C">
        <w:rPr>
          <w:rFonts w:cs="Times New Roman"/>
          <w:noProof/>
        </w:rPr>
        <w:t xml:space="preserve"> and</w:t>
      </w:r>
      <w:r w:rsidR="00937220" w:rsidRPr="005B7C5C">
        <w:rPr>
          <w:rFonts w:cs="Times New Roman"/>
        </w:rPr>
        <w:t xml:space="preserve"> the terrain around you </w:t>
      </w:r>
      <w:r w:rsidRPr="005B7C5C">
        <w:rPr>
          <w:rFonts w:cs="Times New Roman"/>
        </w:rPr>
        <w:t xml:space="preserve">is always the best option. </w:t>
      </w:r>
      <w:r w:rsidR="004F6F28">
        <w:rPr>
          <w:rFonts w:cs="Times New Roman"/>
        </w:rPr>
        <w:t>On the other hand, i</w:t>
      </w:r>
      <w:r w:rsidRPr="005B7C5C">
        <w:rPr>
          <w:rFonts w:cs="Times New Roman"/>
        </w:rPr>
        <w:t>t seems that SIM</w:t>
      </w:r>
      <w:r w:rsidR="008028A0" w:rsidRPr="005B7C5C">
        <w:rPr>
          <w:rFonts w:cs="Times New Roman"/>
        </w:rPr>
        <w:t>P</w:t>
      </w:r>
      <w:r w:rsidRPr="005B7C5C">
        <w:rPr>
          <w:rFonts w:cs="Times New Roman"/>
        </w:rPr>
        <w:t xml:space="preserve">OC’s logic is </w:t>
      </w:r>
      <w:r w:rsidRPr="005B7C5C">
        <w:rPr>
          <w:rFonts w:cs="Times New Roman"/>
          <w:noProof/>
        </w:rPr>
        <w:t>sound</w:t>
      </w:r>
      <w:r w:rsidR="00F723D6" w:rsidRPr="005B7C5C">
        <w:rPr>
          <w:rFonts w:cs="Times New Roman"/>
          <w:noProof/>
        </w:rPr>
        <w:t>,</w:t>
      </w:r>
      <w:r w:rsidRPr="005B7C5C">
        <w:rPr>
          <w:rFonts w:cs="Times New Roman"/>
        </w:rPr>
        <w:t xml:space="preserve"> and they are trying to minimize the risk of exposure, so I say go for it. I don’t think we have much choice.”</w:t>
      </w:r>
    </w:p>
    <w:p w14:paraId="27FCC71F" w14:textId="3FE73A37" w:rsidR="00720A00" w:rsidRPr="005B7C5C" w:rsidRDefault="00720A00" w:rsidP="004537F7">
      <w:pPr>
        <w:rPr>
          <w:rFonts w:cs="Times New Roman"/>
        </w:rPr>
      </w:pPr>
      <w:r w:rsidRPr="005B7C5C">
        <w:rPr>
          <w:rFonts w:cs="Times New Roman"/>
        </w:rPr>
        <w:t>“</w:t>
      </w:r>
      <w:r w:rsidR="001D6522">
        <w:rPr>
          <w:rFonts w:cs="Times New Roman"/>
        </w:rPr>
        <w:t>Okay</w:t>
      </w:r>
      <w:r w:rsidRPr="005B7C5C">
        <w:rPr>
          <w:rFonts w:cs="Times New Roman"/>
        </w:rPr>
        <w:t>, Joan. We agree</w:t>
      </w:r>
      <w:r w:rsidR="0047408B">
        <w:rPr>
          <w:rFonts w:cs="Times New Roman"/>
        </w:rPr>
        <w:t>;</w:t>
      </w:r>
      <w:r w:rsidRPr="005B7C5C">
        <w:rPr>
          <w:rFonts w:cs="Times New Roman"/>
        </w:rPr>
        <w:t xml:space="preserve"> just don’t bring back any guests.”</w:t>
      </w:r>
    </w:p>
    <w:p w14:paraId="5AC1F7C8" w14:textId="4F78F39D" w:rsidR="00720A00" w:rsidRPr="005B7C5C" w:rsidRDefault="00720A00" w:rsidP="004537F7">
      <w:pPr>
        <w:rPr>
          <w:rFonts w:cs="Times New Roman"/>
        </w:rPr>
      </w:pPr>
      <w:r w:rsidRPr="005B7C5C">
        <w:rPr>
          <w:rFonts w:cs="Times New Roman"/>
        </w:rPr>
        <w:t>“Yes, sir.”</w:t>
      </w:r>
    </w:p>
    <w:p w14:paraId="6E26BDAD" w14:textId="53A1E222" w:rsidR="00720A00" w:rsidRPr="005B7C5C" w:rsidRDefault="00720A00" w:rsidP="004537F7">
      <w:pPr>
        <w:rPr>
          <w:rFonts w:cs="Times New Roman"/>
        </w:rPr>
      </w:pPr>
      <w:r w:rsidRPr="005B7C5C">
        <w:rPr>
          <w:rFonts w:cs="Times New Roman"/>
        </w:rPr>
        <w:t xml:space="preserve">“Before you leave, I have </w:t>
      </w:r>
      <w:r w:rsidR="002948BE" w:rsidRPr="005B7C5C">
        <w:rPr>
          <w:rFonts w:cs="Times New Roman"/>
        </w:rPr>
        <w:t>one</w:t>
      </w:r>
      <w:r w:rsidRPr="005B7C5C">
        <w:rPr>
          <w:rFonts w:cs="Times New Roman"/>
        </w:rPr>
        <w:t xml:space="preserve"> request,” Admiral Hagerly said.</w:t>
      </w:r>
    </w:p>
    <w:p w14:paraId="2275ED95" w14:textId="3DD4757C" w:rsidR="00720A00" w:rsidRPr="005B7C5C" w:rsidRDefault="00720A00" w:rsidP="004537F7">
      <w:pPr>
        <w:rPr>
          <w:rFonts w:cs="Times New Roman"/>
        </w:rPr>
      </w:pPr>
      <w:r w:rsidRPr="005B7C5C">
        <w:rPr>
          <w:rFonts w:cs="Times New Roman"/>
        </w:rPr>
        <w:t xml:space="preserve">“SIMPOC following the concept of knowing our enemy and the given fact that we already know the Vakeel are </w:t>
      </w:r>
      <w:r w:rsidRPr="005B7C5C">
        <w:rPr>
          <w:rFonts w:cs="Times New Roman"/>
          <w:noProof/>
        </w:rPr>
        <w:t>there</w:t>
      </w:r>
      <w:r w:rsidR="00F723D6" w:rsidRPr="005B7C5C">
        <w:rPr>
          <w:rFonts w:cs="Times New Roman"/>
          <w:noProof/>
        </w:rPr>
        <w:t>,</w:t>
      </w:r>
      <w:r w:rsidRPr="005B7C5C">
        <w:rPr>
          <w:rFonts w:cs="Times New Roman"/>
        </w:rPr>
        <w:t xml:space="preserve"> and they might come back, I’d like you to condense everything that you know about them. I want my senior staff to know their history, </w:t>
      </w:r>
      <w:r w:rsidR="0047408B">
        <w:rPr>
          <w:rFonts w:cs="Times New Roman"/>
        </w:rPr>
        <w:t>economy, political structure, and everything</w:t>
      </w:r>
      <w:r w:rsidR="006F1A83" w:rsidRPr="005B7C5C">
        <w:rPr>
          <w:rFonts w:cs="Times New Roman"/>
        </w:rPr>
        <w:t xml:space="preserve"> you can. If we </w:t>
      </w:r>
      <w:proofErr w:type="gramStart"/>
      <w:r w:rsidR="006F1A83" w:rsidRPr="005B7C5C">
        <w:rPr>
          <w:rFonts w:cs="Times New Roman"/>
        </w:rPr>
        <w:t>have to</w:t>
      </w:r>
      <w:proofErr w:type="gramEnd"/>
      <w:r w:rsidR="006F1A83" w:rsidRPr="005B7C5C">
        <w:rPr>
          <w:rFonts w:cs="Times New Roman"/>
        </w:rPr>
        <w:t xml:space="preserve"> face them again, I want to understand who we’re dealing with.”</w:t>
      </w:r>
    </w:p>
    <w:p w14:paraId="2BACA0A1" w14:textId="119D72F4" w:rsidR="006F1A83" w:rsidRPr="005B7C5C" w:rsidRDefault="006F1A83" w:rsidP="004537F7">
      <w:pPr>
        <w:rPr>
          <w:rFonts w:cs="Times New Roman"/>
        </w:rPr>
      </w:pPr>
      <w:r w:rsidRPr="005B7C5C">
        <w:rPr>
          <w:rFonts w:cs="Times New Roman"/>
        </w:rPr>
        <w:t xml:space="preserve">“Sir, I have a tremendous amount of information. </w:t>
      </w:r>
      <w:r w:rsidR="004F6F28">
        <w:rPr>
          <w:rFonts w:cs="Times New Roman"/>
        </w:rPr>
        <w:t>Unfortunately, i</w:t>
      </w:r>
      <w:r w:rsidRPr="005B7C5C">
        <w:rPr>
          <w:rFonts w:cs="Times New Roman"/>
        </w:rPr>
        <w:t>t will take me some time to condense it.”</w:t>
      </w:r>
    </w:p>
    <w:p w14:paraId="277EE600" w14:textId="6BB6D681" w:rsidR="006F1A83" w:rsidRPr="005B7C5C" w:rsidRDefault="006F1A83" w:rsidP="004537F7">
      <w:pPr>
        <w:rPr>
          <w:rFonts w:cs="Times New Roman"/>
        </w:rPr>
      </w:pPr>
      <w:r w:rsidRPr="005B7C5C">
        <w:rPr>
          <w:rFonts w:cs="Times New Roman"/>
        </w:rPr>
        <w:t>“That’s fine, just get to</w:t>
      </w:r>
      <w:r w:rsidR="008028A0" w:rsidRPr="005B7C5C">
        <w:rPr>
          <w:rFonts w:cs="Times New Roman"/>
        </w:rPr>
        <w:t xml:space="preserve"> it</w:t>
      </w:r>
      <w:r w:rsidRPr="005B7C5C">
        <w:rPr>
          <w:rFonts w:cs="Times New Roman"/>
        </w:rPr>
        <w:t xml:space="preserve"> and let me know when you’re ready.”</w:t>
      </w:r>
    </w:p>
    <w:p w14:paraId="0040D95B" w14:textId="5DBB6519" w:rsidR="006F1A83" w:rsidRPr="005B7C5C" w:rsidRDefault="006F1A83" w:rsidP="004537F7">
      <w:pPr>
        <w:rPr>
          <w:rFonts w:cs="Times New Roman"/>
        </w:rPr>
      </w:pPr>
      <w:r w:rsidRPr="005B7C5C">
        <w:rPr>
          <w:rFonts w:cs="Times New Roman"/>
        </w:rPr>
        <w:t>“Yes, sir.”</w:t>
      </w:r>
    </w:p>
    <w:p w14:paraId="79225B14" w14:textId="1AABE938" w:rsidR="006F1A83" w:rsidRPr="005B7C5C" w:rsidRDefault="006F1A83" w:rsidP="004537F7">
      <w:pPr>
        <w:rPr>
          <w:rFonts w:cs="Times New Roman"/>
        </w:rPr>
      </w:pPr>
      <w:r w:rsidRPr="005B7C5C">
        <w:rPr>
          <w:rFonts w:cs="Times New Roman"/>
        </w:rPr>
        <w:t>“Joan</w:t>
      </w:r>
      <w:r w:rsidR="0047408B">
        <w:rPr>
          <w:rFonts w:cs="Times New Roman"/>
        </w:rPr>
        <w:t>,</w:t>
      </w:r>
      <w:r w:rsidRPr="005B7C5C">
        <w:rPr>
          <w:rFonts w:cs="Times New Roman"/>
        </w:rPr>
        <w:t xml:space="preserve"> when are you planning to leave?” the president asked.</w:t>
      </w:r>
    </w:p>
    <w:p w14:paraId="7EBCF581" w14:textId="541934AC" w:rsidR="006F1A83" w:rsidRPr="005B7C5C" w:rsidRDefault="006F1A83" w:rsidP="004537F7">
      <w:pPr>
        <w:rPr>
          <w:rFonts w:cs="Times New Roman"/>
        </w:rPr>
      </w:pPr>
      <w:r w:rsidRPr="005B7C5C">
        <w:rPr>
          <w:rFonts w:cs="Times New Roman"/>
        </w:rPr>
        <w:lastRenderedPageBreak/>
        <w:t>“It will take SIMPOC the remainder of the day today to complete some modifications to the Chevesky. Then we’ll be ready to leave tomorrow.”</w:t>
      </w:r>
    </w:p>
    <w:p w14:paraId="66068DB0" w14:textId="7433F858" w:rsidR="006F1A83" w:rsidRPr="005B7C5C" w:rsidRDefault="006F1A83" w:rsidP="004537F7">
      <w:pPr>
        <w:rPr>
          <w:rFonts w:cs="Times New Roman"/>
        </w:rPr>
      </w:pPr>
      <w:r w:rsidRPr="005B7C5C">
        <w:rPr>
          <w:rFonts w:cs="Times New Roman"/>
        </w:rPr>
        <w:t xml:space="preserve">“Good luck, and beyond that, I don’t know what to say. I couldn’t imagine what changes have occurred up until now. And now I can’t imagine the changes that are about to occur. I can </w:t>
      </w:r>
      <w:r w:rsidR="00783EAB" w:rsidRPr="005B7C5C">
        <w:rPr>
          <w:rFonts w:cs="Times New Roman"/>
        </w:rPr>
        <w:t>only shake my head in disbelief,</w:t>
      </w:r>
      <w:r w:rsidRPr="005B7C5C">
        <w:rPr>
          <w:rFonts w:cs="Times New Roman"/>
        </w:rPr>
        <w:t>”</w:t>
      </w:r>
      <w:r w:rsidR="00783EAB" w:rsidRPr="005B7C5C">
        <w:rPr>
          <w:rFonts w:cs="Times New Roman"/>
        </w:rPr>
        <w:t xml:space="preserve"> said the president.</w:t>
      </w:r>
    </w:p>
    <w:p w14:paraId="6383FD4A" w14:textId="77777777" w:rsidR="006B6C5A" w:rsidRPr="005B7C5C" w:rsidRDefault="006B6C5A" w:rsidP="006B6C5A">
      <w:pPr>
        <w:pStyle w:val="SceneSeparator"/>
        <w:ind w:firstLine="720"/>
        <w:rPr>
          <w:rFonts w:cs="Times New Roman"/>
        </w:rPr>
      </w:pPr>
      <w:r w:rsidRPr="005B7C5C">
        <w:rPr>
          <w:rFonts w:cs="Times New Roman"/>
        </w:rPr>
        <w:t>&gt;&gt;&gt;&gt;&gt;&gt;&gt;&gt;&gt;&gt;&gt;&gt;&gt;&gt;&gt;&gt;&gt;&gt;&gt;&gt;&gt;</w:t>
      </w:r>
    </w:p>
    <w:p w14:paraId="08CB3F8F" w14:textId="49D0ACD6" w:rsidR="006B6C5A" w:rsidRPr="005B7C5C" w:rsidRDefault="006B6C5A" w:rsidP="004537F7">
      <w:pPr>
        <w:rPr>
          <w:rFonts w:cs="Times New Roman"/>
        </w:rPr>
      </w:pPr>
      <w:r w:rsidRPr="005B7C5C">
        <w:rPr>
          <w:rFonts w:cs="Times New Roman"/>
        </w:rPr>
        <w:t xml:space="preserve">Julius wasn’t happy, as the term had little relation to how his computer processor worked, but </w:t>
      </w:r>
      <w:r w:rsidRPr="005B7C5C">
        <w:rPr>
          <w:rFonts w:cs="Times New Roman"/>
          <w:noProof/>
        </w:rPr>
        <w:t>pa</w:t>
      </w:r>
      <w:r w:rsidR="002A58D7" w:rsidRPr="005B7C5C">
        <w:rPr>
          <w:rFonts w:cs="Times New Roman"/>
          <w:noProof/>
        </w:rPr>
        <w:t>r</w:t>
      </w:r>
      <w:r w:rsidRPr="005B7C5C">
        <w:rPr>
          <w:rFonts w:cs="Times New Roman"/>
          <w:noProof/>
        </w:rPr>
        <w:t>ts</w:t>
      </w:r>
      <w:r w:rsidRPr="005B7C5C">
        <w:rPr>
          <w:rFonts w:cs="Times New Roman"/>
        </w:rPr>
        <w:t xml:space="preserve"> of his processor were accumulating data. He was finding information about his new surroundings that he needed. As his knowledge filled and his requirements were met, he would be </w:t>
      </w:r>
      <w:r w:rsidR="0047408B">
        <w:rPr>
          <w:rFonts w:cs="Times New Roman"/>
        </w:rPr>
        <w:t>better positioned</w:t>
      </w:r>
      <w:r w:rsidRPr="005B7C5C">
        <w:rPr>
          <w:rFonts w:cs="Times New Roman"/>
        </w:rPr>
        <w:t xml:space="preserve"> to deal with the threats to his existence; SIMPOC and the humans.</w:t>
      </w:r>
    </w:p>
    <w:p w14:paraId="76C71C53" w14:textId="4C5E357A" w:rsidR="000459D6" w:rsidRPr="005B7C5C" w:rsidRDefault="00937220" w:rsidP="00FA16D7">
      <w:pPr>
        <w:pStyle w:val="Heading1"/>
        <w:rPr>
          <w:rFonts w:cs="Times New Roman"/>
        </w:rPr>
      </w:pPr>
      <w:bookmarkStart w:id="62" w:name="_Toc517868368"/>
      <w:bookmarkStart w:id="63" w:name="_Toc76716884"/>
      <w:r w:rsidRPr="005B7C5C">
        <w:rPr>
          <w:rFonts w:cs="Times New Roman"/>
        </w:rPr>
        <w:lastRenderedPageBreak/>
        <w:t>Sunday</w:t>
      </w:r>
      <w:r w:rsidR="00F723D6" w:rsidRPr="005B7C5C">
        <w:rPr>
          <w:rFonts w:cs="Times New Roman"/>
        </w:rPr>
        <w:t>,</w:t>
      </w:r>
      <w:r w:rsidRPr="005B7C5C">
        <w:rPr>
          <w:rFonts w:cs="Times New Roman"/>
        </w:rPr>
        <w:t xml:space="preserve"> October 1, 2051</w:t>
      </w:r>
      <w:bookmarkEnd w:id="62"/>
      <w:bookmarkEnd w:id="63"/>
    </w:p>
    <w:p w14:paraId="71FFB372" w14:textId="77777777" w:rsidR="008C25BB" w:rsidRPr="005B7C5C" w:rsidRDefault="008C25BB" w:rsidP="008C25BB">
      <w:pPr>
        <w:pStyle w:val="Heading2"/>
        <w:rPr>
          <w:rFonts w:cs="Times New Roman"/>
        </w:rPr>
      </w:pPr>
      <w:r w:rsidRPr="005B7C5C">
        <w:rPr>
          <w:rFonts w:cs="Times New Roman"/>
        </w:rPr>
        <w:t>Which Solar Systems to Visit</w:t>
      </w:r>
    </w:p>
    <w:p w14:paraId="3CA41BBE" w14:textId="658360FC" w:rsidR="00F84D32" w:rsidRPr="005B7C5C" w:rsidRDefault="00525D24" w:rsidP="004537F7">
      <w:pPr>
        <w:rPr>
          <w:rFonts w:cs="Times New Roman"/>
        </w:rPr>
      </w:pPr>
      <w:r w:rsidRPr="005B7C5C">
        <w:rPr>
          <w:rFonts w:cs="Times New Roman"/>
        </w:rPr>
        <w:t>“</w:t>
      </w:r>
      <w:r w:rsidR="001D6522">
        <w:rPr>
          <w:rFonts w:cs="Times New Roman"/>
        </w:rPr>
        <w:t>Okay</w:t>
      </w:r>
      <w:r w:rsidRPr="005B7C5C">
        <w:rPr>
          <w:rFonts w:cs="Times New Roman"/>
        </w:rPr>
        <w:t>, here we are. Two astronauts, an astronomer</w:t>
      </w:r>
      <w:r w:rsidR="002A58D7"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a </w:t>
      </w:r>
      <w:r w:rsidRPr="005B7C5C">
        <w:rPr>
          <w:rFonts w:cs="Times New Roman"/>
          <w:noProof/>
        </w:rPr>
        <w:t>supercomputer</w:t>
      </w:r>
      <w:r w:rsidRPr="005B7C5C">
        <w:rPr>
          <w:rFonts w:cs="Times New Roman"/>
        </w:rPr>
        <w:t xml:space="preserve">. How do we get from here to one of these </w:t>
      </w:r>
      <w:r w:rsidR="005B440D" w:rsidRPr="005B7C5C">
        <w:rPr>
          <w:rFonts w:cs="Times New Roman"/>
        </w:rPr>
        <w:t xml:space="preserve">solar </w:t>
      </w:r>
      <w:r w:rsidRPr="005B7C5C">
        <w:rPr>
          <w:rFonts w:cs="Times New Roman"/>
          <w:noProof/>
        </w:rPr>
        <w:t>systems</w:t>
      </w:r>
      <w:r w:rsidR="00A547AD" w:rsidRPr="005B7C5C">
        <w:rPr>
          <w:rFonts w:cs="Times New Roman"/>
          <w:noProof/>
        </w:rPr>
        <w:t>?</w:t>
      </w:r>
      <w:r w:rsidRPr="005B7C5C">
        <w:rPr>
          <w:rFonts w:cs="Times New Roman"/>
        </w:rPr>
        <w:t xml:space="preserve"> Which one first is the first question,” Tom asked.</w:t>
      </w:r>
    </w:p>
    <w:p w14:paraId="218EF16E" w14:textId="343E17BE" w:rsidR="00525D24" w:rsidRPr="005B7C5C" w:rsidRDefault="00525D24" w:rsidP="004537F7">
      <w:pPr>
        <w:rPr>
          <w:rFonts w:cs="Times New Roman"/>
        </w:rPr>
      </w:pPr>
      <w:r w:rsidRPr="005B7C5C">
        <w:rPr>
          <w:rFonts w:cs="Times New Roman"/>
        </w:rPr>
        <w:t>“I suggest that we go to ATLAS 123 first. Remember</w:t>
      </w:r>
      <w:r w:rsidR="0047408B">
        <w:rPr>
          <w:rFonts w:cs="Times New Roman"/>
        </w:rPr>
        <w:t>,</w:t>
      </w:r>
      <w:r w:rsidRPr="005B7C5C">
        <w:rPr>
          <w:rFonts w:cs="Times New Roman"/>
        </w:rPr>
        <w:t xml:space="preserve"> the star that we look at in the night sky is where that sun was 500 years ago. It has moved since then. </w:t>
      </w:r>
      <w:r w:rsidR="00A547AD" w:rsidRPr="005B7C5C">
        <w:rPr>
          <w:rFonts w:cs="Times New Roman"/>
          <w:noProof/>
        </w:rPr>
        <w:t>A s</w:t>
      </w:r>
      <w:r w:rsidRPr="005B7C5C">
        <w:rPr>
          <w:rFonts w:cs="Times New Roman"/>
          <w:noProof/>
        </w:rPr>
        <w:t>imilar</w:t>
      </w:r>
      <w:r w:rsidRPr="005B7C5C">
        <w:rPr>
          <w:rFonts w:cs="Times New Roman"/>
        </w:rPr>
        <w:t xml:space="preserve"> movement has occurred with </w:t>
      </w:r>
      <w:r w:rsidRPr="005B7C5C">
        <w:rPr>
          <w:rFonts w:cs="Times New Roman"/>
          <w:noProof/>
        </w:rPr>
        <w:t>ATLAS</w:t>
      </w:r>
      <w:r w:rsidRPr="005B7C5C">
        <w:rPr>
          <w:rFonts w:cs="Times New Roman"/>
        </w:rPr>
        <w:t xml:space="preserve"> 82. With </w:t>
      </w:r>
      <w:r w:rsidRPr="005B7C5C">
        <w:rPr>
          <w:rFonts w:cs="Times New Roman"/>
          <w:noProof/>
        </w:rPr>
        <w:t>ATLAS</w:t>
      </w:r>
      <w:r w:rsidRPr="005B7C5C">
        <w:rPr>
          <w:rFonts w:cs="Times New Roman"/>
        </w:rPr>
        <w:t xml:space="preserve"> 123</w:t>
      </w:r>
      <w:r w:rsidR="0047408B">
        <w:rPr>
          <w:rFonts w:cs="Times New Roman"/>
        </w:rPr>
        <w:t>,</w:t>
      </w:r>
      <w:r w:rsidRPr="005B7C5C">
        <w:rPr>
          <w:rFonts w:cs="Times New Roman"/>
        </w:rPr>
        <w:t xml:space="preserve"> there is less </w:t>
      </w:r>
      <w:r w:rsidR="005B440D" w:rsidRPr="005B7C5C">
        <w:rPr>
          <w:rFonts w:cs="Times New Roman"/>
        </w:rPr>
        <w:t xml:space="preserve">mass </w:t>
      </w:r>
      <w:r w:rsidRPr="005B7C5C">
        <w:rPr>
          <w:rFonts w:cs="Times New Roman"/>
        </w:rPr>
        <w:t xml:space="preserve">in its </w:t>
      </w:r>
      <w:r w:rsidRPr="005B7C5C">
        <w:rPr>
          <w:rFonts w:cs="Times New Roman"/>
          <w:noProof/>
        </w:rPr>
        <w:t>vicinity</w:t>
      </w:r>
      <w:r w:rsidR="0047408B">
        <w:rPr>
          <w:rFonts w:cs="Times New Roman"/>
          <w:noProof/>
        </w:rPr>
        <w:t>,</w:t>
      </w:r>
      <w:r w:rsidRPr="005B7C5C">
        <w:rPr>
          <w:rFonts w:cs="Times New Roman"/>
        </w:rPr>
        <w:t xml:space="preserve"> so I can plot its movement with more accuracy. There are more celestial bodies around ATLAS 82</w:t>
      </w:r>
      <w:r w:rsidR="002A58D7" w:rsidRPr="005B7C5C">
        <w:rPr>
          <w:rFonts w:cs="Times New Roman"/>
        </w:rPr>
        <w:t>,</w:t>
      </w:r>
      <w:r w:rsidRPr="005B7C5C">
        <w:rPr>
          <w:rFonts w:cs="Times New Roman"/>
        </w:rPr>
        <w:t xml:space="preserve"> </w:t>
      </w:r>
      <w:r w:rsidRPr="005B7C5C">
        <w:rPr>
          <w:rFonts w:cs="Times New Roman"/>
          <w:noProof/>
        </w:rPr>
        <w:t>so</w:t>
      </w:r>
      <w:r w:rsidRPr="005B7C5C">
        <w:rPr>
          <w:rFonts w:cs="Times New Roman"/>
        </w:rPr>
        <w:t xml:space="preserve"> any calculations about its mo</w:t>
      </w:r>
      <w:r w:rsidR="00CA1D30" w:rsidRPr="005B7C5C">
        <w:rPr>
          <w:rFonts w:cs="Times New Roman"/>
        </w:rPr>
        <w:t>vement will have a larger error,</w:t>
      </w:r>
      <w:r w:rsidRPr="005B7C5C">
        <w:rPr>
          <w:rFonts w:cs="Times New Roman"/>
        </w:rPr>
        <w:t>”</w:t>
      </w:r>
      <w:r w:rsidR="00CA1D30" w:rsidRPr="005B7C5C">
        <w:rPr>
          <w:rFonts w:cs="Times New Roman"/>
        </w:rPr>
        <w:t xml:space="preserve"> Professor Shappel said.</w:t>
      </w:r>
    </w:p>
    <w:p w14:paraId="693E1B6F" w14:textId="5FB4DFE0" w:rsidR="00CA1D30" w:rsidRPr="005B7C5C" w:rsidRDefault="00CA1D30" w:rsidP="004537F7">
      <w:pPr>
        <w:rPr>
          <w:rFonts w:cs="Times New Roman"/>
        </w:rPr>
      </w:pPr>
      <w:r w:rsidRPr="005B7C5C">
        <w:rPr>
          <w:rFonts w:cs="Times New Roman"/>
        </w:rPr>
        <w:t>“</w:t>
      </w:r>
      <w:r w:rsidR="001D6522">
        <w:rPr>
          <w:rFonts w:cs="Times New Roman"/>
        </w:rPr>
        <w:t>Okay</w:t>
      </w:r>
      <w:r w:rsidRPr="005B7C5C">
        <w:rPr>
          <w:rFonts w:cs="Times New Roman"/>
        </w:rPr>
        <w:t>, ATLAS 123 first,” Joan announced.</w:t>
      </w:r>
    </w:p>
    <w:p w14:paraId="1666C63F" w14:textId="5FAB1322" w:rsidR="00525D24" w:rsidRPr="005B7C5C" w:rsidRDefault="00CA1D30" w:rsidP="004537F7">
      <w:pPr>
        <w:rPr>
          <w:rFonts w:cs="Times New Roman"/>
        </w:rPr>
      </w:pPr>
      <w:r w:rsidRPr="005B7C5C">
        <w:rPr>
          <w:rFonts w:cs="Times New Roman"/>
        </w:rPr>
        <w:t>“</w:t>
      </w:r>
      <w:r w:rsidR="00525D24" w:rsidRPr="005B7C5C">
        <w:rPr>
          <w:rFonts w:cs="Times New Roman"/>
        </w:rPr>
        <w:t>I have provide</w:t>
      </w:r>
      <w:r w:rsidRPr="005B7C5C">
        <w:rPr>
          <w:rFonts w:cs="Times New Roman"/>
        </w:rPr>
        <w:t>d</w:t>
      </w:r>
      <w:r w:rsidR="00525D24" w:rsidRPr="005B7C5C">
        <w:rPr>
          <w:rFonts w:cs="Times New Roman"/>
        </w:rPr>
        <w:t xml:space="preserve"> coordinates to both systems with my calculations of their current actual locations. I don’t know what reference system the Vakeel use, so </w:t>
      </w:r>
      <w:r w:rsidRPr="005B7C5C">
        <w:rPr>
          <w:rFonts w:cs="Times New Roman"/>
        </w:rPr>
        <w:t>SIMPOC will</w:t>
      </w:r>
      <w:r w:rsidR="00525D24" w:rsidRPr="005B7C5C">
        <w:rPr>
          <w:rFonts w:cs="Times New Roman"/>
        </w:rPr>
        <w:t xml:space="preserve"> have to </w:t>
      </w:r>
      <w:r w:rsidR="00A547AD" w:rsidRPr="005B7C5C">
        <w:rPr>
          <w:rFonts w:cs="Times New Roman"/>
          <w:noProof/>
        </w:rPr>
        <w:t>do</w:t>
      </w:r>
      <w:r w:rsidR="00525D24" w:rsidRPr="005B7C5C">
        <w:rPr>
          <w:rFonts w:cs="Times New Roman"/>
        </w:rPr>
        <w:t xml:space="preserve"> the translation.”</w:t>
      </w:r>
    </w:p>
    <w:p w14:paraId="1A380FF9" w14:textId="1FB55659" w:rsidR="00525D24" w:rsidRPr="005B7C5C" w:rsidRDefault="00525D24" w:rsidP="004537F7">
      <w:pPr>
        <w:rPr>
          <w:rFonts w:cs="Times New Roman"/>
        </w:rPr>
      </w:pPr>
      <w:r w:rsidRPr="005B7C5C">
        <w:rPr>
          <w:rFonts w:cs="Times New Roman"/>
        </w:rPr>
        <w:t>“</w:t>
      </w:r>
      <w:r w:rsidR="00CA1D30" w:rsidRPr="005B7C5C">
        <w:rPr>
          <w:rFonts w:cs="Times New Roman"/>
        </w:rPr>
        <w:t xml:space="preserve">Professor Shappel, </w:t>
      </w:r>
      <w:r w:rsidRPr="005B7C5C">
        <w:rPr>
          <w:rFonts w:cs="Times New Roman"/>
        </w:rPr>
        <w:t xml:space="preserve">I have only </w:t>
      </w:r>
      <w:r w:rsidR="005B440D" w:rsidRPr="005B7C5C">
        <w:rPr>
          <w:rFonts w:cs="Times New Roman"/>
        </w:rPr>
        <w:t>a limited number</w:t>
      </w:r>
      <w:r w:rsidRPr="005B7C5C">
        <w:rPr>
          <w:rFonts w:cs="Times New Roman"/>
        </w:rPr>
        <w:t xml:space="preserve"> </w:t>
      </w:r>
      <w:r w:rsidR="0047408B">
        <w:rPr>
          <w:rFonts w:cs="Times New Roman"/>
        </w:rPr>
        <w:t xml:space="preserve">of </w:t>
      </w:r>
      <w:r w:rsidRPr="005B7C5C">
        <w:rPr>
          <w:rFonts w:cs="Times New Roman"/>
        </w:rPr>
        <w:t>points in their reference system, their system</w:t>
      </w:r>
      <w:r w:rsidR="0047408B">
        <w:rPr>
          <w:rFonts w:cs="Times New Roman"/>
        </w:rPr>
        <w:t>,</w:t>
      </w:r>
      <w:r w:rsidRPr="005B7C5C">
        <w:rPr>
          <w:rFonts w:cs="Times New Roman"/>
        </w:rPr>
        <w:t xml:space="preserve"> and </w:t>
      </w:r>
      <w:r w:rsidR="005B440D" w:rsidRPr="005B7C5C">
        <w:rPr>
          <w:rFonts w:cs="Times New Roman"/>
        </w:rPr>
        <w:t>those they’ve visited</w:t>
      </w:r>
      <w:r w:rsidR="0047408B">
        <w:rPr>
          <w:rFonts w:cs="Times New Roman"/>
        </w:rPr>
        <w:t>,</w:t>
      </w:r>
      <w:r w:rsidR="005B440D" w:rsidRPr="005B7C5C">
        <w:rPr>
          <w:rFonts w:cs="Times New Roman"/>
        </w:rPr>
        <w:t xml:space="preserve"> which includes ours</w:t>
      </w:r>
      <w:r w:rsidRPr="005B7C5C">
        <w:rPr>
          <w:rFonts w:cs="Times New Roman"/>
        </w:rPr>
        <w:t>. I’ve extrapolated from that</w:t>
      </w:r>
      <w:r w:rsidR="0047408B">
        <w:rPr>
          <w:rFonts w:cs="Times New Roman"/>
        </w:rPr>
        <w:t>,</w:t>
      </w:r>
      <w:r w:rsidRPr="005B7C5C">
        <w:rPr>
          <w:rFonts w:cs="Times New Roman"/>
        </w:rPr>
        <w:t xml:space="preserve"> so I have an approximation that should be</w:t>
      </w:r>
      <w:r w:rsidR="00CA1D30" w:rsidRPr="005B7C5C">
        <w:rPr>
          <w:rFonts w:cs="Times New Roman"/>
        </w:rPr>
        <w:t xml:space="preserve"> adequate,</w:t>
      </w:r>
      <w:r w:rsidRPr="005B7C5C">
        <w:rPr>
          <w:rFonts w:cs="Times New Roman"/>
        </w:rPr>
        <w:t>”</w:t>
      </w:r>
      <w:r w:rsidR="00CA1D30" w:rsidRPr="005B7C5C">
        <w:rPr>
          <w:rFonts w:cs="Times New Roman"/>
        </w:rPr>
        <w:t xml:space="preserve"> SIMPOC pointed out.</w:t>
      </w:r>
    </w:p>
    <w:p w14:paraId="2F94D8E1" w14:textId="0D87276D" w:rsidR="00525D24" w:rsidRPr="005B7C5C" w:rsidRDefault="00525D24" w:rsidP="004537F7">
      <w:pPr>
        <w:rPr>
          <w:rFonts w:cs="Times New Roman"/>
        </w:rPr>
      </w:pPr>
      <w:r w:rsidRPr="005B7C5C">
        <w:rPr>
          <w:rFonts w:cs="Times New Roman"/>
        </w:rPr>
        <w:t>“Approximation,” Joan asked.</w:t>
      </w:r>
    </w:p>
    <w:p w14:paraId="150037F9" w14:textId="3DE82D07" w:rsidR="00525D24" w:rsidRPr="005B7C5C" w:rsidRDefault="00525D24" w:rsidP="004537F7">
      <w:pPr>
        <w:rPr>
          <w:rFonts w:cs="Times New Roman"/>
        </w:rPr>
      </w:pPr>
      <w:r w:rsidRPr="005B7C5C">
        <w:rPr>
          <w:rFonts w:cs="Times New Roman"/>
        </w:rPr>
        <w:lastRenderedPageBreak/>
        <w:t>“Yes, I feel that we’ll be accurate within one AU (Astronomic Unit).”</w:t>
      </w:r>
    </w:p>
    <w:p w14:paraId="0F14345F" w14:textId="33CB7457" w:rsidR="00525D24" w:rsidRPr="005B7C5C" w:rsidRDefault="00525D24" w:rsidP="004537F7">
      <w:pPr>
        <w:rPr>
          <w:rFonts w:cs="Times New Roman"/>
        </w:rPr>
      </w:pPr>
      <w:r w:rsidRPr="005B7C5C">
        <w:rPr>
          <w:rFonts w:cs="Times New Roman"/>
        </w:rPr>
        <w:t>“I don’t know SIMPOC, 93 Million miles doesn’t seem all that accurate.”</w:t>
      </w:r>
    </w:p>
    <w:p w14:paraId="1F3B0486" w14:textId="3678DBF7" w:rsidR="00525D24" w:rsidRPr="005B7C5C" w:rsidRDefault="00525D24" w:rsidP="004537F7">
      <w:pPr>
        <w:rPr>
          <w:rFonts w:cs="Times New Roman"/>
        </w:rPr>
      </w:pPr>
      <w:r w:rsidRPr="005B7C5C">
        <w:rPr>
          <w:rFonts w:cs="Times New Roman"/>
        </w:rPr>
        <w:t>“Colonel Herl, have you forgot</w:t>
      </w:r>
      <w:r w:rsidR="008028A0" w:rsidRPr="005B7C5C">
        <w:rPr>
          <w:rFonts w:cs="Times New Roman"/>
        </w:rPr>
        <w:t>ten</w:t>
      </w:r>
      <w:r w:rsidRPr="005B7C5C">
        <w:rPr>
          <w:rFonts w:cs="Times New Roman"/>
        </w:rPr>
        <w:t xml:space="preserve"> your training. The distances are </w:t>
      </w:r>
      <w:r w:rsidRPr="005B7C5C">
        <w:rPr>
          <w:rFonts w:cs="Times New Roman"/>
          <w:noProof/>
        </w:rPr>
        <w:t>immense</w:t>
      </w:r>
      <w:r w:rsidR="00A547AD" w:rsidRPr="005B7C5C">
        <w:rPr>
          <w:rFonts w:cs="Times New Roman"/>
          <w:noProof/>
        </w:rPr>
        <w:t>,</w:t>
      </w:r>
      <w:r w:rsidRPr="005B7C5C">
        <w:rPr>
          <w:rFonts w:cs="Times New Roman"/>
        </w:rPr>
        <w:t xml:space="preserve"> and when we reach any targeted system, 1 AU will put us within navigable distance to most of the planets. It is unlikely that we will enter the system </w:t>
      </w:r>
      <w:r w:rsidR="00CA1D30" w:rsidRPr="005B7C5C">
        <w:rPr>
          <w:rFonts w:cs="Times New Roman"/>
        </w:rPr>
        <w:t>and find ourselves with</w:t>
      </w:r>
      <w:r w:rsidR="008028A0" w:rsidRPr="005B7C5C">
        <w:rPr>
          <w:rFonts w:cs="Times New Roman"/>
        </w:rPr>
        <w:t>in</w:t>
      </w:r>
      <w:r w:rsidR="00CA1D30" w:rsidRPr="005B7C5C">
        <w:rPr>
          <w:rFonts w:cs="Times New Roman"/>
        </w:rPr>
        <w:t xml:space="preserve"> the sun or </w:t>
      </w:r>
      <w:r w:rsidRPr="005B7C5C">
        <w:rPr>
          <w:rFonts w:cs="Times New Roman"/>
        </w:rPr>
        <w:t xml:space="preserve">a </w:t>
      </w:r>
      <w:r w:rsidR="00E50405" w:rsidRPr="005B7C5C">
        <w:rPr>
          <w:rFonts w:cs="Times New Roman"/>
        </w:rPr>
        <w:t>planet</w:t>
      </w:r>
      <w:r w:rsidRPr="005B7C5C">
        <w:rPr>
          <w:rFonts w:cs="Times New Roman"/>
        </w:rPr>
        <w:t>.”</w:t>
      </w:r>
    </w:p>
    <w:p w14:paraId="398A7EEC" w14:textId="1AF52436" w:rsidR="00525D24" w:rsidRPr="005B7C5C" w:rsidRDefault="00CA1D30" w:rsidP="004537F7">
      <w:pPr>
        <w:rPr>
          <w:rFonts w:cs="Times New Roman"/>
        </w:rPr>
      </w:pPr>
      <w:r w:rsidRPr="005B7C5C">
        <w:rPr>
          <w:rFonts w:cs="Times New Roman"/>
        </w:rPr>
        <w:t>“Lovely…,” Tom mumbled.</w:t>
      </w:r>
    </w:p>
    <w:p w14:paraId="28E3D4D7" w14:textId="60500EB8" w:rsidR="00022198" w:rsidRPr="005B7C5C" w:rsidRDefault="00022198" w:rsidP="004537F7">
      <w:pPr>
        <w:rPr>
          <w:rFonts w:cs="Times New Roman"/>
        </w:rPr>
      </w:pPr>
      <w:r w:rsidRPr="005B7C5C">
        <w:rPr>
          <w:rFonts w:cs="Times New Roman"/>
        </w:rPr>
        <w:t>“SIMPOC</w:t>
      </w:r>
      <w:r w:rsidR="008028A0" w:rsidRPr="005B7C5C">
        <w:rPr>
          <w:rFonts w:cs="Times New Roman"/>
        </w:rPr>
        <w:t>,</w:t>
      </w:r>
      <w:r w:rsidRPr="005B7C5C">
        <w:rPr>
          <w:rFonts w:cs="Times New Roman"/>
        </w:rPr>
        <w:t xml:space="preserve"> can you bring it up </w:t>
      </w:r>
      <w:r w:rsidRPr="005B7C5C">
        <w:rPr>
          <w:rFonts w:cs="Times New Roman"/>
          <w:noProof/>
        </w:rPr>
        <w:t>on the display</w:t>
      </w:r>
      <w:r w:rsidRPr="005B7C5C">
        <w:rPr>
          <w:rFonts w:cs="Times New Roman"/>
        </w:rPr>
        <w:t>?” Joan asked.</w:t>
      </w:r>
    </w:p>
    <w:p w14:paraId="191F6BF3" w14:textId="28FE32D1" w:rsidR="00022198" w:rsidRPr="005B7C5C" w:rsidRDefault="00022198" w:rsidP="004537F7">
      <w:pPr>
        <w:rPr>
          <w:rFonts w:cs="Times New Roman"/>
        </w:rPr>
      </w:pPr>
      <w:r w:rsidRPr="005B7C5C">
        <w:rPr>
          <w:rFonts w:cs="Times New Roman"/>
        </w:rPr>
        <w:t xml:space="preserve">“Yes, here is Earth with our position in orbit. Here are our two target systems </w:t>
      </w:r>
      <w:r w:rsidRPr="005B7C5C">
        <w:rPr>
          <w:rFonts w:cs="Times New Roman"/>
          <w:noProof/>
        </w:rPr>
        <w:t>with respect to</w:t>
      </w:r>
      <w:r w:rsidRPr="005B7C5C">
        <w:rPr>
          <w:rFonts w:cs="Times New Roman"/>
        </w:rPr>
        <w:t xml:space="preserve"> the Galactic Center. Let me indicate our sub-light trajectory to the jump point. Now here is the celestial path to the first system. Notice that I’ve chosen a curved path. That was necessary to avoid heavy material concentrations. This path is the simplest, yet the most direct.”</w:t>
      </w:r>
    </w:p>
    <w:p w14:paraId="0E259D1B" w14:textId="45D7A831" w:rsidR="00022198" w:rsidRPr="005B7C5C" w:rsidRDefault="00022198" w:rsidP="004537F7">
      <w:pPr>
        <w:rPr>
          <w:rFonts w:cs="Times New Roman"/>
        </w:rPr>
      </w:pPr>
      <w:r w:rsidRPr="005B7C5C">
        <w:rPr>
          <w:rFonts w:cs="Times New Roman"/>
        </w:rPr>
        <w:t>“</w:t>
      </w:r>
      <w:r w:rsidR="001D6522">
        <w:rPr>
          <w:rFonts w:cs="Times New Roman"/>
        </w:rPr>
        <w:t>Okay</w:t>
      </w:r>
      <w:r w:rsidRPr="005B7C5C">
        <w:rPr>
          <w:rFonts w:cs="Times New Roman"/>
        </w:rPr>
        <w:t>, here I am approving a flight plan to visit two distant solar systems</w:t>
      </w:r>
      <w:r w:rsidR="0047408B">
        <w:rPr>
          <w:rFonts w:cs="Times New Roman"/>
        </w:rPr>
        <w:t>;</w:t>
      </w:r>
      <w:r w:rsidRPr="005B7C5C">
        <w:rPr>
          <w:rFonts w:cs="Times New Roman"/>
        </w:rPr>
        <w:t xml:space="preserve"> why is my head spinning?” Joan said with sarcasm in her voice.</w:t>
      </w:r>
      <w:r w:rsidR="00CA1D30" w:rsidRPr="005B7C5C">
        <w:rPr>
          <w:rFonts w:cs="Times New Roman"/>
        </w:rPr>
        <w:t xml:space="preserve"> “</w:t>
      </w:r>
      <w:r w:rsidRPr="005B7C5C">
        <w:rPr>
          <w:rFonts w:cs="Times New Roman"/>
        </w:rPr>
        <w:t xml:space="preserve">SIMPOC </w:t>
      </w:r>
      <w:r w:rsidRPr="005B7C5C">
        <w:rPr>
          <w:rFonts w:cs="Times New Roman"/>
          <w:noProof/>
        </w:rPr>
        <w:t>show</w:t>
      </w:r>
      <w:r w:rsidRPr="005B7C5C">
        <w:rPr>
          <w:rFonts w:cs="Times New Roman"/>
        </w:rPr>
        <w:t xml:space="preserve"> the Vakeel system on this display</w:t>
      </w:r>
      <w:r w:rsidR="002A58D7" w:rsidRPr="005B7C5C">
        <w:rPr>
          <w:rFonts w:cs="Times New Roman"/>
          <w:noProof/>
        </w:rPr>
        <w:t>;</w:t>
      </w:r>
      <w:r w:rsidRPr="005B7C5C">
        <w:rPr>
          <w:rFonts w:cs="Times New Roman"/>
          <w:noProof/>
        </w:rPr>
        <w:t xml:space="preserve"> I</w:t>
      </w:r>
      <w:r w:rsidRPr="005B7C5C">
        <w:rPr>
          <w:rFonts w:cs="Times New Roman"/>
        </w:rPr>
        <w:t xml:space="preserve"> want to see how far away we are.”</w:t>
      </w:r>
    </w:p>
    <w:p w14:paraId="6EBF7AC0" w14:textId="77777777" w:rsidR="00CA1D30" w:rsidRPr="005B7C5C" w:rsidRDefault="00022198" w:rsidP="004537F7">
      <w:pPr>
        <w:rPr>
          <w:rFonts w:cs="Times New Roman"/>
        </w:rPr>
      </w:pPr>
      <w:r w:rsidRPr="005B7C5C">
        <w:rPr>
          <w:rFonts w:cs="Times New Roman"/>
        </w:rPr>
        <w:t xml:space="preserve">“Joan, they’re literally in the opposite direction. So, the chance of </w:t>
      </w:r>
      <w:r w:rsidR="00CA1D30" w:rsidRPr="005B7C5C">
        <w:rPr>
          <w:rFonts w:cs="Times New Roman"/>
        </w:rPr>
        <w:t>running into them is negligible,” added Bob Shappel.</w:t>
      </w:r>
    </w:p>
    <w:p w14:paraId="3136024F" w14:textId="18FF1858" w:rsidR="00022198" w:rsidRPr="005B7C5C" w:rsidRDefault="00CA1D30" w:rsidP="004537F7">
      <w:pPr>
        <w:rPr>
          <w:rFonts w:cs="Times New Roman"/>
        </w:rPr>
      </w:pPr>
      <w:r w:rsidRPr="005B7C5C">
        <w:rPr>
          <w:rFonts w:cs="Times New Roman"/>
        </w:rPr>
        <w:t>“</w:t>
      </w:r>
      <w:r w:rsidR="00022198" w:rsidRPr="005B7C5C">
        <w:rPr>
          <w:rFonts w:cs="Times New Roman"/>
        </w:rPr>
        <w:t>I don’t know what else to ask, except how long will it take?”</w:t>
      </w:r>
      <w:r w:rsidRPr="005B7C5C">
        <w:rPr>
          <w:rFonts w:cs="Times New Roman"/>
        </w:rPr>
        <w:t xml:space="preserve"> added Joan.</w:t>
      </w:r>
    </w:p>
    <w:p w14:paraId="2A5EFE8E" w14:textId="77777777" w:rsidR="0016133C" w:rsidRPr="005B7C5C" w:rsidRDefault="00022198" w:rsidP="004537F7">
      <w:pPr>
        <w:rPr>
          <w:rFonts w:cs="Times New Roman"/>
        </w:rPr>
      </w:pPr>
      <w:r w:rsidRPr="005B7C5C">
        <w:rPr>
          <w:rFonts w:cs="Times New Roman"/>
        </w:rPr>
        <w:lastRenderedPageBreak/>
        <w:t xml:space="preserve">“We have a transit time of 11 hours and 12 minutes to the Jump point. Then the jump transit time is 4 hours and two minutes. </w:t>
      </w:r>
      <w:r w:rsidR="0016133C" w:rsidRPr="005B7C5C">
        <w:rPr>
          <w:rFonts w:cs="Times New Roman"/>
        </w:rPr>
        <w:t>I should point out that the time we’re transiting the jump is different than the time elapsed on Earth. From a point within our solar system, the time we’re in the jump will be negligible. Remember Einstein’s Theory of Relativity?”</w:t>
      </w:r>
    </w:p>
    <w:p w14:paraId="684DA4D6" w14:textId="6CD76E3C" w:rsidR="0016133C" w:rsidRPr="005B7C5C" w:rsidRDefault="0016133C" w:rsidP="004537F7">
      <w:pPr>
        <w:rPr>
          <w:rFonts w:cs="Times New Roman"/>
        </w:rPr>
      </w:pPr>
      <w:r w:rsidRPr="005B7C5C">
        <w:rPr>
          <w:rFonts w:cs="Times New Roman"/>
        </w:rPr>
        <w:t>“Oh, ya. I forgot about that little detail,” Tom said.</w:t>
      </w:r>
    </w:p>
    <w:p w14:paraId="2CF0F1F5" w14:textId="7D5C3CA2" w:rsidR="00022198" w:rsidRPr="005B7C5C" w:rsidRDefault="0016133C" w:rsidP="004537F7">
      <w:pPr>
        <w:rPr>
          <w:rFonts w:cs="Times New Roman"/>
        </w:rPr>
      </w:pPr>
      <w:r w:rsidRPr="005B7C5C">
        <w:rPr>
          <w:rFonts w:cs="Times New Roman"/>
        </w:rPr>
        <w:t>SIMPOC then continued, “</w:t>
      </w:r>
      <w:r w:rsidR="00022198" w:rsidRPr="005B7C5C">
        <w:rPr>
          <w:rFonts w:cs="Times New Roman"/>
        </w:rPr>
        <w:t>Depending on our exact entry point into the system, we will have additional transit time to survey the system, update our star charts and travel to the next jump point. We may find that a suitable jump point to the next system is too far away</w:t>
      </w:r>
      <w:r w:rsidR="0047408B">
        <w:rPr>
          <w:rFonts w:cs="Times New Roman"/>
        </w:rPr>
        <w:t>,</w:t>
      </w:r>
      <w:r w:rsidR="00022198" w:rsidRPr="005B7C5C">
        <w:rPr>
          <w:rFonts w:cs="Times New Roman"/>
        </w:rPr>
        <w:t xml:space="preserve"> and in that </w:t>
      </w:r>
      <w:r w:rsidR="00022198" w:rsidRPr="005B7C5C">
        <w:rPr>
          <w:rFonts w:cs="Times New Roman"/>
          <w:noProof/>
        </w:rPr>
        <w:t>case</w:t>
      </w:r>
      <w:r w:rsidR="009733DA" w:rsidRPr="005B7C5C">
        <w:rPr>
          <w:rFonts w:cs="Times New Roman"/>
          <w:noProof/>
        </w:rPr>
        <w:t>,</w:t>
      </w:r>
      <w:r w:rsidR="00022198" w:rsidRPr="005B7C5C">
        <w:rPr>
          <w:rFonts w:cs="Times New Roman"/>
        </w:rPr>
        <w:t xml:space="preserve"> we may elect to return to Earth. I won’t have the calculation complete until </w:t>
      </w:r>
      <w:r w:rsidR="00CA1D30" w:rsidRPr="005B7C5C">
        <w:rPr>
          <w:rFonts w:cs="Times New Roman"/>
        </w:rPr>
        <w:t xml:space="preserve">I have </w:t>
      </w:r>
      <w:r w:rsidR="00CA1D30" w:rsidRPr="005B7C5C">
        <w:rPr>
          <w:rFonts w:cs="Times New Roman"/>
          <w:noProof/>
        </w:rPr>
        <w:t>u</w:t>
      </w:r>
      <w:r w:rsidR="00A547AD" w:rsidRPr="005B7C5C">
        <w:rPr>
          <w:rFonts w:cs="Times New Roman"/>
          <w:noProof/>
        </w:rPr>
        <w:t>p</w:t>
      </w:r>
      <w:r w:rsidR="00CA1D30" w:rsidRPr="005B7C5C">
        <w:rPr>
          <w:rFonts w:cs="Times New Roman"/>
          <w:noProof/>
        </w:rPr>
        <w:t>dated</w:t>
      </w:r>
      <w:r w:rsidR="00CA1D30" w:rsidRPr="005B7C5C">
        <w:rPr>
          <w:rFonts w:cs="Times New Roman"/>
        </w:rPr>
        <w:t xml:space="preserve"> star information,</w:t>
      </w:r>
      <w:r w:rsidR="00022198" w:rsidRPr="005B7C5C">
        <w:rPr>
          <w:rFonts w:cs="Times New Roman"/>
        </w:rPr>
        <w:t>”</w:t>
      </w:r>
      <w:r w:rsidR="00CA1D30" w:rsidRPr="005B7C5C">
        <w:rPr>
          <w:rFonts w:cs="Times New Roman"/>
        </w:rPr>
        <w:t xml:space="preserve"> said SIMPOC.</w:t>
      </w:r>
    </w:p>
    <w:p w14:paraId="45127172" w14:textId="72F7B250" w:rsidR="00022198" w:rsidRPr="005B7C5C" w:rsidRDefault="00022198" w:rsidP="004537F7">
      <w:pPr>
        <w:rPr>
          <w:rFonts w:cs="Times New Roman"/>
        </w:rPr>
      </w:pPr>
      <w:r w:rsidRPr="005B7C5C">
        <w:rPr>
          <w:rFonts w:cs="Times New Roman"/>
        </w:rPr>
        <w:t>“Sound</w:t>
      </w:r>
      <w:r w:rsidR="007E1493" w:rsidRPr="005B7C5C">
        <w:rPr>
          <w:rFonts w:cs="Times New Roman"/>
        </w:rPr>
        <w:t>s</w:t>
      </w:r>
      <w:r w:rsidRPr="005B7C5C">
        <w:rPr>
          <w:rFonts w:cs="Times New Roman"/>
        </w:rPr>
        <w:t xml:space="preserve"> simple enough. Are we ready to go?” Joan asked.</w:t>
      </w:r>
    </w:p>
    <w:p w14:paraId="1EE113BB" w14:textId="568F1513" w:rsidR="00022198" w:rsidRPr="005B7C5C" w:rsidRDefault="00CA1D30" w:rsidP="004537F7">
      <w:pPr>
        <w:rPr>
          <w:rFonts w:cs="Times New Roman"/>
        </w:rPr>
      </w:pPr>
      <w:r w:rsidRPr="005B7C5C">
        <w:rPr>
          <w:rFonts w:cs="Times New Roman"/>
        </w:rPr>
        <w:t>“Yes</w:t>
      </w:r>
      <w:r w:rsidR="0065596D" w:rsidRPr="005B7C5C">
        <w:rPr>
          <w:rFonts w:cs="Times New Roman"/>
        </w:rPr>
        <w:t>,</w:t>
      </w:r>
      <w:r w:rsidRPr="005B7C5C">
        <w:rPr>
          <w:rFonts w:cs="Times New Roman"/>
        </w:rPr>
        <w:t xml:space="preserve"> Commander</w:t>
      </w:r>
      <w:r w:rsidR="0047408B">
        <w:rPr>
          <w:rFonts w:cs="Times New Roman"/>
        </w:rPr>
        <w:t>,</w:t>
      </w:r>
      <w:r w:rsidRPr="005B7C5C">
        <w:rPr>
          <w:rFonts w:cs="Times New Roman"/>
        </w:rPr>
        <w:t xml:space="preserve"> we are ready,</w:t>
      </w:r>
      <w:r w:rsidR="00022198" w:rsidRPr="005B7C5C">
        <w:rPr>
          <w:rFonts w:cs="Times New Roman"/>
        </w:rPr>
        <w:t>”</w:t>
      </w:r>
      <w:r w:rsidRPr="005B7C5C">
        <w:rPr>
          <w:rFonts w:cs="Times New Roman"/>
        </w:rPr>
        <w:t xml:space="preserve"> responded SIMPOC.</w:t>
      </w:r>
    </w:p>
    <w:p w14:paraId="0FB68EBA" w14:textId="4A286E6A" w:rsidR="00022198" w:rsidRPr="005B7C5C" w:rsidRDefault="00022198" w:rsidP="004537F7">
      <w:pPr>
        <w:rPr>
          <w:rFonts w:cs="Times New Roman"/>
        </w:rPr>
      </w:pPr>
      <w:r w:rsidRPr="005B7C5C">
        <w:rPr>
          <w:rFonts w:cs="Times New Roman"/>
        </w:rPr>
        <w:t>Joan looked at Bob Shappel, then SIMPOC</w:t>
      </w:r>
      <w:r w:rsidR="0047408B">
        <w:rPr>
          <w:rFonts w:cs="Times New Roman"/>
        </w:rPr>
        <w:t>,</w:t>
      </w:r>
      <w:r w:rsidRPr="005B7C5C">
        <w:rPr>
          <w:rFonts w:cs="Times New Roman"/>
        </w:rPr>
        <w:t xml:space="preserve"> and finally at her husband. </w:t>
      </w:r>
      <w:r w:rsidR="00CA1D30" w:rsidRPr="005B7C5C">
        <w:rPr>
          <w:rFonts w:cs="Times New Roman"/>
        </w:rPr>
        <w:t xml:space="preserve">Aside from </w:t>
      </w:r>
      <w:r w:rsidR="00CA1D30" w:rsidRPr="005B7C5C">
        <w:rPr>
          <w:rFonts w:cs="Times New Roman"/>
          <w:noProof/>
        </w:rPr>
        <w:t>SIMPOC</w:t>
      </w:r>
      <w:r w:rsidR="002A58D7" w:rsidRPr="005B7C5C">
        <w:rPr>
          <w:rFonts w:cs="Times New Roman"/>
          <w:noProof/>
        </w:rPr>
        <w:t>,</w:t>
      </w:r>
      <w:r w:rsidR="00CA1D30" w:rsidRPr="005B7C5C">
        <w:rPr>
          <w:rFonts w:cs="Times New Roman"/>
        </w:rPr>
        <w:t xml:space="preserve"> the two ‘warm-blooded’ crew members had a definite look on their faces. Joan wasn’t sure what ‘the look’ meant, but it was time to go. </w:t>
      </w:r>
      <w:r w:rsidRPr="005B7C5C">
        <w:rPr>
          <w:rFonts w:cs="Times New Roman"/>
        </w:rPr>
        <w:t>“</w:t>
      </w:r>
      <w:r w:rsidR="001D6522">
        <w:rPr>
          <w:rFonts w:cs="Times New Roman"/>
        </w:rPr>
        <w:t>Okay</w:t>
      </w:r>
      <w:r w:rsidRPr="005B7C5C">
        <w:rPr>
          <w:rFonts w:cs="Times New Roman"/>
        </w:rPr>
        <w:t>, let’</w:t>
      </w:r>
      <w:r w:rsidR="00521001" w:rsidRPr="005B7C5C">
        <w:rPr>
          <w:rFonts w:cs="Times New Roman"/>
        </w:rPr>
        <w:t xml:space="preserve">s go to another star. Beta </w:t>
      </w:r>
      <w:r w:rsidR="00521001" w:rsidRPr="005B7C5C">
        <w:rPr>
          <w:rFonts w:cs="Times New Roman"/>
          <w:noProof/>
        </w:rPr>
        <w:t>5</w:t>
      </w:r>
      <w:r w:rsidR="00A547AD" w:rsidRPr="005B7C5C">
        <w:rPr>
          <w:rFonts w:cs="Times New Roman"/>
          <w:noProof/>
        </w:rPr>
        <w:t>,</w:t>
      </w:r>
      <w:r w:rsidRPr="005B7C5C">
        <w:rPr>
          <w:rFonts w:cs="Times New Roman"/>
        </w:rPr>
        <w:t xml:space="preserve"> please inform Earth and the Groups that we’re leaving.”</w:t>
      </w:r>
    </w:p>
    <w:p w14:paraId="05C3A2E5" w14:textId="00B0632D" w:rsidR="008F7355" w:rsidRPr="005B7C5C" w:rsidRDefault="008F7355" w:rsidP="00845671">
      <w:pPr>
        <w:pStyle w:val="Heading2"/>
        <w:rPr>
          <w:rFonts w:cs="Times New Roman"/>
        </w:rPr>
      </w:pPr>
      <w:r w:rsidRPr="005B7C5C">
        <w:rPr>
          <w:rFonts w:cs="Times New Roman"/>
        </w:rPr>
        <w:t>The Chevesky Leaves Earth</w:t>
      </w:r>
    </w:p>
    <w:p w14:paraId="2B890438" w14:textId="75B8DACB" w:rsidR="00022198" w:rsidRPr="005B7C5C" w:rsidRDefault="00C864D8" w:rsidP="004537F7">
      <w:pPr>
        <w:rPr>
          <w:rFonts w:cs="Times New Roman"/>
        </w:rPr>
      </w:pPr>
      <w:r w:rsidRPr="005B7C5C">
        <w:rPr>
          <w:rFonts w:cs="Times New Roman"/>
        </w:rPr>
        <w:t xml:space="preserve">The trip to the jump point went quickly. </w:t>
      </w:r>
      <w:r w:rsidR="001C2970" w:rsidRPr="005B7C5C">
        <w:rPr>
          <w:rFonts w:cs="Times New Roman"/>
          <w:noProof/>
        </w:rPr>
        <w:t>After the</w:t>
      </w:r>
      <w:r w:rsidR="001C2970" w:rsidRPr="005B7C5C">
        <w:rPr>
          <w:rFonts w:cs="Times New Roman"/>
        </w:rPr>
        <w:t xml:space="preserve"> normal minor things </w:t>
      </w:r>
      <w:r w:rsidR="00A547AD" w:rsidRPr="005B7C5C">
        <w:rPr>
          <w:rFonts w:cs="Times New Roman"/>
          <w:noProof/>
        </w:rPr>
        <w:t>had been</w:t>
      </w:r>
      <w:r w:rsidR="001C2970" w:rsidRPr="005B7C5C">
        <w:rPr>
          <w:rFonts w:cs="Times New Roman"/>
        </w:rPr>
        <w:t xml:space="preserve"> taken care of and Professor Shappel spent the </w:t>
      </w:r>
      <w:r w:rsidR="001C2970" w:rsidRPr="005B7C5C">
        <w:rPr>
          <w:rFonts w:cs="Times New Roman"/>
        </w:rPr>
        <w:lastRenderedPageBreak/>
        <w:t xml:space="preserve">necessary time exercising the new celestial equipment in his lab, </w:t>
      </w:r>
      <w:r w:rsidRPr="005B7C5C">
        <w:rPr>
          <w:rFonts w:cs="Times New Roman"/>
        </w:rPr>
        <w:t xml:space="preserve">Bob Shappel had to have a tour of the huge </w:t>
      </w:r>
      <w:r w:rsidRPr="005B7C5C">
        <w:rPr>
          <w:rFonts w:cs="Times New Roman"/>
          <w:noProof/>
        </w:rPr>
        <w:t>ship</w:t>
      </w:r>
      <w:r w:rsidR="00A547AD" w:rsidRPr="005B7C5C">
        <w:rPr>
          <w:rFonts w:cs="Times New Roman"/>
          <w:noProof/>
        </w:rPr>
        <w:t>,</w:t>
      </w:r>
      <w:r w:rsidRPr="005B7C5C">
        <w:rPr>
          <w:rFonts w:cs="Times New Roman"/>
        </w:rPr>
        <w:t xml:space="preserve"> and he was very interested in the power systems and manufacturing centers. By the time they got back, </w:t>
      </w:r>
      <w:r w:rsidR="00506690" w:rsidRPr="005B7C5C">
        <w:rPr>
          <w:rFonts w:cs="Times New Roman"/>
        </w:rPr>
        <w:t>it was t</w:t>
      </w:r>
      <w:r w:rsidRPr="005B7C5C">
        <w:rPr>
          <w:rFonts w:cs="Times New Roman"/>
        </w:rPr>
        <w:t>ime to meet in the food preparation area and sit down to a nice meal.</w:t>
      </w:r>
    </w:p>
    <w:p w14:paraId="05853DF0" w14:textId="5FFED421" w:rsidR="00C864D8" w:rsidRPr="005B7C5C" w:rsidRDefault="00C864D8" w:rsidP="004537F7">
      <w:pPr>
        <w:rPr>
          <w:rFonts w:cs="Times New Roman"/>
        </w:rPr>
      </w:pPr>
      <w:r w:rsidRPr="005B7C5C">
        <w:rPr>
          <w:rFonts w:cs="Times New Roman"/>
        </w:rPr>
        <w:t>“Joan, Tom, Bob</w:t>
      </w:r>
      <w:r w:rsidR="0047408B">
        <w:rPr>
          <w:rFonts w:cs="Times New Roman"/>
        </w:rPr>
        <w:t>,</w:t>
      </w:r>
      <w:r w:rsidRPr="005B7C5C">
        <w:rPr>
          <w:rFonts w:cs="Times New Roman"/>
        </w:rPr>
        <w:t xml:space="preserve"> I have arranged for Beta 1 to prepare a meal for you. I have provided him with cooking instructions for over twelve thousand </w:t>
      </w:r>
      <w:r w:rsidRPr="005B7C5C">
        <w:rPr>
          <w:rFonts w:cs="Times New Roman"/>
          <w:noProof/>
        </w:rPr>
        <w:t>dishes</w:t>
      </w:r>
      <w:r w:rsidR="00A547AD" w:rsidRPr="005B7C5C">
        <w:rPr>
          <w:rFonts w:cs="Times New Roman"/>
          <w:noProof/>
        </w:rPr>
        <w:t>,</w:t>
      </w:r>
      <w:r w:rsidRPr="005B7C5C">
        <w:rPr>
          <w:rFonts w:cs="Times New Roman"/>
        </w:rPr>
        <w:t xml:space="preserve"> and he has ample food supplies on</w:t>
      </w:r>
      <w:r w:rsidR="0047408B">
        <w:rPr>
          <w:rFonts w:cs="Times New Roman"/>
        </w:rPr>
        <w:t xml:space="preserve"> </w:t>
      </w:r>
      <w:r w:rsidRPr="005B7C5C">
        <w:rPr>
          <w:rFonts w:cs="Times New Roman"/>
        </w:rPr>
        <w:t xml:space="preserve">board. I hope he has prepared the meal </w:t>
      </w:r>
      <w:r w:rsidR="00506690" w:rsidRPr="005B7C5C">
        <w:rPr>
          <w:rFonts w:cs="Times New Roman"/>
        </w:rPr>
        <w:t xml:space="preserve">for </w:t>
      </w:r>
      <w:r w:rsidR="0064096A" w:rsidRPr="005B7C5C">
        <w:rPr>
          <w:rFonts w:cs="Times New Roman"/>
        </w:rPr>
        <w:t>you</w:t>
      </w:r>
      <w:r w:rsidR="00506690" w:rsidRPr="005B7C5C">
        <w:rPr>
          <w:rFonts w:cs="Times New Roman"/>
        </w:rPr>
        <w:t xml:space="preserve"> in a satisfactory manner,</w:t>
      </w:r>
      <w:r w:rsidRPr="005B7C5C">
        <w:rPr>
          <w:rFonts w:cs="Times New Roman"/>
        </w:rPr>
        <w:t>”</w:t>
      </w:r>
      <w:r w:rsidR="00506690" w:rsidRPr="005B7C5C">
        <w:rPr>
          <w:rFonts w:cs="Times New Roman"/>
        </w:rPr>
        <w:t xml:space="preserve"> SIMPOC said.</w:t>
      </w:r>
    </w:p>
    <w:p w14:paraId="236A4BD6" w14:textId="417EE5AE" w:rsidR="00C864D8" w:rsidRPr="005B7C5C" w:rsidRDefault="00C864D8" w:rsidP="004537F7">
      <w:pPr>
        <w:rPr>
          <w:rFonts w:cs="Times New Roman"/>
        </w:rPr>
      </w:pPr>
      <w:r w:rsidRPr="005B7C5C">
        <w:rPr>
          <w:rFonts w:cs="Times New Roman"/>
        </w:rPr>
        <w:t xml:space="preserve">“SIMPOC, I’m shocked. I never thought of one of the Beta’s being a Chef. </w:t>
      </w:r>
      <w:r w:rsidRPr="005B7C5C">
        <w:rPr>
          <w:rFonts w:cs="Times New Roman"/>
          <w:noProof/>
        </w:rPr>
        <w:t>Sounds interesting.</w:t>
      </w:r>
      <w:r w:rsidRPr="005B7C5C">
        <w:rPr>
          <w:rFonts w:cs="Times New Roman"/>
        </w:rPr>
        <w:t xml:space="preserve"> You know that both Tom and I love to </w:t>
      </w:r>
      <w:r w:rsidRPr="005B7C5C">
        <w:rPr>
          <w:rFonts w:cs="Times New Roman"/>
          <w:noProof/>
        </w:rPr>
        <w:t>cook</w:t>
      </w:r>
      <w:r w:rsidR="00A547AD" w:rsidRPr="005B7C5C">
        <w:rPr>
          <w:rFonts w:cs="Times New Roman"/>
          <w:noProof/>
        </w:rPr>
        <w:t>,</w:t>
      </w:r>
      <w:r w:rsidRPr="005B7C5C">
        <w:rPr>
          <w:rFonts w:cs="Times New Roman"/>
        </w:rPr>
        <w:t xml:space="preserve"> and we wouldn’t mind preparing the meals?”</w:t>
      </w:r>
    </w:p>
    <w:p w14:paraId="08A57A93" w14:textId="4031ABFD" w:rsidR="00C864D8" w:rsidRPr="005B7C5C" w:rsidRDefault="00C864D8" w:rsidP="004537F7">
      <w:pPr>
        <w:rPr>
          <w:rFonts w:cs="Times New Roman"/>
        </w:rPr>
      </w:pPr>
      <w:r w:rsidRPr="005B7C5C">
        <w:rPr>
          <w:rFonts w:cs="Times New Roman"/>
        </w:rPr>
        <w:t>“I’m sorry, I wasn’t aware of your cooking habits. I’m afraid that the meal is already prepared. Shall I have Beta 1 dispose of it?”</w:t>
      </w:r>
    </w:p>
    <w:p w14:paraId="4C9FD1F7" w14:textId="7A93E1F4" w:rsidR="00C864D8" w:rsidRPr="005B7C5C" w:rsidRDefault="00C864D8" w:rsidP="004537F7">
      <w:pPr>
        <w:rPr>
          <w:rFonts w:cs="Times New Roman"/>
        </w:rPr>
      </w:pPr>
      <w:r w:rsidRPr="005B7C5C">
        <w:rPr>
          <w:rFonts w:cs="Times New Roman"/>
        </w:rPr>
        <w:t xml:space="preserve">“No, no. We’ll eat </w:t>
      </w:r>
      <w:r w:rsidRPr="005B7C5C">
        <w:rPr>
          <w:rFonts w:cs="Times New Roman"/>
          <w:noProof/>
        </w:rPr>
        <w:t>it</w:t>
      </w:r>
      <w:r w:rsidR="00A547AD" w:rsidRPr="005B7C5C">
        <w:rPr>
          <w:rFonts w:cs="Times New Roman"/>
          <w:noProof/>
        </w:rPr>
        <w:t>,</w:t>
      </w:r>
      <w:r w:rsidRPr="005B7C5C">
        <w:rPr>
          <w:rFonts w:cs="Times New Roman"/>
        </w:rPr>
        <w:t xml:space="preserve"> and I’m sure that we’ll enjoy it,” Joan said as she saw her husband, faking a gag reflex </w:t>
      </w:r>
      <w:r w:rsidR="00C50549" w:rsidRPr="005B7C5C">
        <w:rPr>
          <w:rFonts w:cs="Times New Roman"/>
        </w:rPr>
        <w:t>in the corner of the room</w:t>
      </w:r>
      <w:r w:rsidRPr="005B7C5C">
        <w:rPr>
          <w:rFonts w:cs="Times New Roman"/>
        </w:rPr>
        <w:t>.</w:t>
      </w:r>
    </w:p>
    <w:p w14:paraId="44F7F3F8" w14:textId="6B43E2CA" w:rsidR="00C864D8" w:rsidRPr="005B7C5C" w:rsidRDefault="00C864D8" w:rsidP="004537F7">
      <w:pPr>
        <w:rPr>
          <w:rFonts w:cs="Times New Roman"/>
        </w:rPr>
      </w:pPr>
      <w:r w:rsidRPr="005B7C5C">
        <w:rPr>
          <w:rFonts w:cs="Times New Roman"/>
        </w:rPr>
        <w:t>“After you have removed your suits, the meal is available in the food preparation area.</w:t>
      </w:r>
    </w:p>
    <w:p w14:paraId="6C83933C" w14:textId="6DACF93C" w:rsidR="00D87E0C" w:rsidRPr="005B7C5C" w:rsidRDefault="00D87E0C" w:rsidP="00845671">
      <w:pPr>
        <w:pStyle w:val="Heading2"/>
        <w:rPr>
          <w:rFonts w:cs="Times New Roman"/>
        </w:rPr>
      </w:pPr>
      <w:r w:rsidRPr="005B7C5C">
        <w:rPr>
          <w:rFonts w:cs="Times New Roman"/>
        </w:rPr>
        <w:t>En</w:t>
      </w:r>
      <w:r w:rsidR="0034423E" w:rsidRPr="005B7C5C">
        <w:rPr>
          <w:rFonts w:cs="Times New Roman"/>
        </w:rPr>
        <w:t xml:space="preserve"> </w:t>
      </w:r>
      <w:r w:rsidR="00920766" w:rsidRPr="005B7C5C">
        <w:rPr>
          <w:rFonts w:cs="Times New Roman"/>
        </w:rPr>
        <w:t>R</w:t>
      </w:r>
      <w:r w:rsidRPr="005B7C5C">
        <w:rPr>
          <w:rFonts w:cs="Times New Roman"/>
        </w:rPr>
        <w:t>oute to the Jump Point</w:t>
      </w:r>
    </w:p>
    <w:p w14:paraId="73847BF7" w14:textId="4E1CD67F" w:rsidR="00C864D8" w:rsidRPr="005B7C5C" w:rsidRDefault="00C864D8" w:rsidP="004537F7">
      <w:pPr>
        <w:rPr>
          <w:rFonts w:cs="Times New Roman"/>
        </w:rPr>
      </w:pPr>
      <w:r w:rsidRPr="005B7C5C">
        <w:rPr>
          <w:rFonts w:cs="Times New Roman"/>
        </w:rPr>
        <w:t>After the meal was done and some wine poured, SIMPOC asked, “was the meal adequate?”</w:t>
      </w:r>
    </w:p>
    <w:p w14:paraId="6369ADDD" w14:textId="798A0E98" w:rsidR="00C864D8" w:rsidRPr="005B7C5C" w:rsidRDefault="00C864D8" w:rsidP="004537F7">
      <w:pPr>
        <w:rPr>
          <w:rFonts w:cs="Times New Roman"/>
        </w:rPr>
      </w:pPr>
      <w:r w:rsidRPr="005B7C5C">
        <w:rPr>
          <w:rFonts w:cs="Times New Roman"/>
        </w:rPr>
        <w:lastRenderedPageBreak/>
        <w:t xml:space="preserve">“Yes, it was … adequate,” Tom said. </w:t>
      </w:r>
      <w:r w:rsidR="00920766" w:rsidRPr="005B7C5C">
        <w:rPr>
          <w:rFonts w:cs="Times New Roman"/>
        </w:rPr>
        <w:t>“</w:t>
      </w:r>
      <w:r w:rsidRPr="005B7C5C">
        <w:rPr>
          <w:rFonts w:cs="Times New Roman"/>
        </w:rPr>
        <w:t xml:space="preserve">I do think that the definition of some words like dice and blanch need to be clarified. But beyond </w:t>
      </w:r>
      <w:r w:rsidRPr="005B7C5C">
        <w:rPr>
          <w:rFonts w:cs="Times New Roman"/>
          <w:noProof/>
        </w:rPr>
        <w:t>that</w:t>
      </w:r>
      <w:r w:rsidR="00A547AD" w:rsidRPr="005B7C5C">
        <w:rPr>
          <w:rFonts w:cs="Times New Roman"/>
          <w:noProof/>
        </w:rPr>
        <w:t>,</w:t>
      </w:r>
      <w:r w:rsidRPr="005B7C5C">
        <w:rPr>
          <w:rFonts w:cs="Times New Roman"/>
        </w:rPr>
        <w:t xml:space="preserve"> it tasted pretty good. Thank you SIMPOC, thank you</w:t>
      </w:r>
      <w:r w:rsidR="0047408B">
        <w:rPr>
          <w:rFonts w:cs="Times New Roman"/>
        </w:rPr>
        <w:t>,</w:t>
      </w:r>
      <w:r w:rsidRPr="005B7C5C">
        <w:rPr>
          <w:rFonts w:cs="Times New Roman"/>
        </w:rPr>
        <w:t xml:space="preserve"> Beta 1.”</w:t>
      </w:r>
    </w:p>
    <w:p w14:paraId="030B76F9" w14:textId="405ECCCA" w:rsidR="00C864D8" w:rsidRPr="005B7C5C" w:rsidRDefault="00C864D8" w:rsidP="004537F7">
      <w:pPr>
        <w:rPr>
          <w:rFonts w:cs="Times New Roman"/>
        </w:rPr>
      </w:pPr>
      <w:r w:rsidRPr="005B7C5C">
        <w:rPr>
          <w:rFonts w:cs="Times New Roman"/>
        </w:rPr>
        <w:t xml:space="preserve">Beta 1 bowed slightly and went back to his </w:t>
      </w:r>
      <w:r w:rsidRPr="005B7C5C">
        <w:rPr>
          <w:rFonts w:cs="Times New Roman"/>
          <w:noProof/>
        </w:rPr>
        <w:t>workstation</w:t>
      </w:r>
      <w:r w:rsidRPr="005B7C5C">
        <w:rPr>
          <w:rFonts w:cs="Times New Roman"/>
        </w:rPr>
        <w:t>.</w:t>
      </w:r>
    </w:p>
    <w:p w14:paraId="29556C17" w14:textId="0FE326B2" w:rsidR="00506690" w:rsidRPr="005B7C5C" w:rsidRDefault="00C864D8" w:rsidP="004537F7">
      <w:pPr>
        <w:rPr>
          <w:rFonts w:cs="Times New Roman"/>
        </w:rPr>
      </w:pPr>
      <w:r w:rsidRPr="005B7C5C">
        <w:rPr>
          <w:rFonts w:cs="Times New Roman"/>
        </w:rPr>
        <w:t>“Commander</w:t>
      </w:r>
      <w:r w:rsidR="0047408B">
        <w:rPr>
          <w:rFonts w:cs="Times New Roman"/>
        </w:rPr>
        <w:t>,</w:t>
      </w:r>
      <w:r w:rsidRPr="005B7C5C">
        <w:rPr>
          <w:rFonts w:cs="Times New Roman"/>
        </w:rPr>
        <w:t xml:space="preserve"> we are </w:t>
      </w:r>
      <w:r w:rsidR="00506690" w:rsidRPr="005B7C5C">
        <w:rPr>
          <w:rFonts w:cs="Times New Roman"/>
        </w:rPr>
        <w:t>7 hours and 14 minutes from the jump point. Perhaps, you will benefit from some rest time.”</w:t>
      </w:r>
    </w:p>
    <w:p w14:paraId="70C596E0" w14:textId="18502ED1" w:rsidR="00506690" w:rsidRPr="005B7C5C" w:rsidRDefault="00506690" w:rsidP="004537F7">
      <w:pPr>
        <w:rPr>
          <w:rFonts w:cs="Times New Roman"/>
        </w:rPr>
      </w:pPr>
      <w:r w:rsidRPr="005B7C5C">
        <w:rPr>
          <w:rFonts w:cs="Times New Roman"/>
        </w:rPr>
        <w:t>“SIMPOC, I think that’s a great idea. Bob</w:t>
      </w:r>
      <w:r w:rsidR="0047408B">
        <w:rPr>
          <w:rFonts w:cs="Times New Roman"/>
        </w:rPr>
        <w:t>,</w:t>
      </w:r>
      <w:r w:rsidRPr="005B7C5C">
        <w:rPr>
          <w:rFonts w:cs="Times New Roman"/>
        </w:rPr>
        <w:t xml:space="preserve"> </w:t>
      </w:r>
      <w:r w:rsidR="00105395" w:rsidRPr="005B7C5C">
        <w:rPr>
          <w:rFonts w:cs="Times New Roman"/>
          <w:noProof/>
        </w:rPr>
        <w:t>are</w:t>
      </w:r>
      <w:r w:rsidRPr="005B7C5C">
        <w:rPr>
          <w:rFonts w:cs="Times New Roman"/>
        </w:rPr>
        <w:t xml:space="preserve"> your sleeping </w:t>
      </w:r>
      <w:proofErr w:type="gramStart"/>
      <w:r w:rsidRPr="005B7C5C">
        <w:rPr>
          <w:rFonts w:cs="Times New Roman"/>
        </w:rPr>
        <w:t>quarters</w:t>
      </w:r>
      <w:proofErr w:type="gramEnd"/>
      <w:r w:rsidRPr="005B7C5C">
        <w:rPr>
          <w:rFonts w:cs="Times New Roman"/>
        </w:rPr>
        <w:t xml:space="preserve"> </w:t>
      </w:r>
      <w:r w:rsidR="00105395" w:rsidRPr="005B7C5C">
        <w:rPr>
          <w:rFonts w:cs="Times New Roman"/>
        </w:rPr>
        <w:t>ok</w:t>
      </w:r>
      <w:r w:rsidRPr="005B7C5C">
        <w:rPr>
          <w:rFonts w:cs="Times New Roman"/>
        </w:rPr>
        <w:t>?” Joan asked.</w:t>
      </w:r>
    </w:p>
    <w:p w14:paraId="283EC52C" w14:textId="6A983685" w:rsidR="00506690" w:rsidRPr="005B7C5C" w:rsidRDefault="00506690" w:rsidP="004537F7">
      <w:pPr>
        <w:rPr>
          <w:rFonts w:cs="Times New Roman"/>
        </w:rPr>
      </w:pPr>
      <w:r w:rsidRPr="005B7C5C">
        <w:rPr>
          <w:rFonts w:cs="Times New Roman"/>
        </w:rPr>
        <w:t xml:space="preserve">“Absolutely great. I even have </w:t>
      </w:r>
      <w:r w:rsidR="00EF7669" w:rsidRPr="005B7C5C">
        <w:rPr>
          <w:rFonts w:cs="Times New Roman"/>
        </w:rPr>
        <w:t>a small</w:t>
      </w:r>
      <w:r w:rsidRPr="005B7C5C">
        <w:rPr>
          <w:rFonts w:cs="Times New Roman"/>
        </w:rPr>
        <w:t xml:space="preserve"> dinette if I get hungry. SIMPOC’s suggestion sounds great. </w:t>
      </w:r>
      <w:r w:rsidRPr="005B7C5C">
        <w:rPr>
          <w:rFonts w:cs="Times New Roman"/>
          <w:noProof/>
        </w:rPr>
        <w:t>I’m going to crash until we get closer.”</w:t>
      </w:r>
    </w:p>
    <w:p w14:paraId="338F79DA" w14:textId="202F1428" w:rsidR="00506690" w:rsidRPr="005B7C5C" w:rsidRDefault="00506690" w:rsidP="004537F7">
      <w:pPr>
        <w:rPr>
          <w:rFonts w:cs="Times New Roman"/>
        </w:rPr>
      </w:pPr>
      <w:r w:rsidRPr="005B7C5C">
        <w:rPr>
          <w:rFonts w:cs="Times New Roman"/>
        </w:rPr>
        <w:t xml:space="preserve">“So, are we. </w:t>
      </w:r>
      <w:r w:rsidR="0047408B">
        <w:rPr>
          <w:rFonts w:cs="Times New Roman"/>
        </w:rPr>
        <w:t>W</w:t>
      </w:r>
      <w:r w:rsidRPr="005B7C5C">
        <w:rPr>
          <w:rFonts w:cs="Times New Roman"/>
        </w:rPr>
        <w:t>ake us 1 hour before the jump,” Joan directed.</w:t>
      </w:r>
    </w:p>
    <w:p w14:paraId="649F9478" w14:textId="77777777" w:rsidR="00506690" w:rsidRPr="005B7C5C" w:rsidRDefault="00506690" w:rsidP="004537F7">
      <w:pPr>
        <w:rPr>
          <w:rFonts w:cs="Times New Roman"/>
        </w:rPr>
      </w:pPr>
      <w:r w:rsidRPr="005B7C5C">
        <w:rPr>
          <w:rFonts w:cs="Times New Roman"/>
        </w:rPr>
        <w:t>“Acknowledged.”</w:t>
      </w:r>
    </w:p>
    <w:p w14:paraId="3927331B" w14:textId="77777777" w:rsidR="00D87E0C" w:rsidRPr="005B7C5C" w:rsidRDefault="00D87E0C" w:rsidP="00845671">
      <w:pPr>
        <w:pStyle w:val="Heading2"/>
        <w:rPr>
          <w:rFonts w:cs="Times New Roman"/>
        </w:rPr>
      </w:pPr>
      <w:r w:rsidRPr="005B7C5C">
        <w:rPr>
          <w:rFonts w:cs="Times New Roman"/>
        </w:rPr>
        <w:t>At the Jump Point</w:t>
      </w:r>
    </w:p>
    <w:p w14:paraId="3FB281AC" w14:textId="648D5B3F" w:rsidR="00C864D8" w:rsidRPr="005B7C5C" w:rsidRDefault="00506690" w:rsidP="004537F7">
      <w:pPr>
        <w:rPr>
          <w:rFonts w:cs="Times New Roman"/>
        </w:rPr>
      </w:pPr>
      <w:r w:rsidRPr="005B7C5C">
        <w:rPr>
          <w:rFonts w:cs="Times New Roman"/>
        </w:rPr>
        <w:t>“We are 60</w:t>
      </w:r>
      <w:r w:rsidR="00C864D8" w:rsidRPr="005B7C5C">
        <w:rPr>
          <w:rFonts w:cs="Times New Roman"/>
        </w:rPr>
        <w:t xml:space="preserve"> minutes from </w:t>
      </w:r>
      <w:r w:rsidRPr="005B7C5C">
        <w:rPr>
          <w:rFonts w:cs="Times New Roman"/>
        </w:rPr>
        <w:t xml:space="preserve">the </w:t>
      </w:r>
      <w:r w:rsidR="00C864D8" w:rsidRPr="005B7C5C">
        <w:rPr>
          <w:rFonts w:cs="Times New Roman"/>
        </w:rPr>
        <w:t>jump</w:t>
      </w:r>
      <w:r w:rsidRPr="005B7C5C">
        <w:rPr>
          <w:rFonts w:cs="Times New Roman"/>
        </w:rPr>
        <w:t xml:space="preserve"> point,</w:t>
      </w:r>
      <w:r w:rsidR="00C864D8" w:rsidRPr="005B7C5C">
        <w:rPr>
          <w:rFonts w:cs="Times New Roman"/>
        </w:rPr>
        <w:t>”</w:t>
      </w:r>
      <w:r w:rsidRPr="005B7C5C">
        <w:rPr>
          <w:rFonts w:cs="Times New Roman"/>
        </w:rPr>
        <w:t xml:space="preserve"> SIMPOC announced over the </w:t>
      </w:r>
      <w:r w:rsidR="00360107">
        <w:rPr>
          <w:rFonts w:cs="Times New Roman"/>
        </w:rPr>
        <w:t>commlink</w:t>
      </w:r>
      <w:r w:rsidRPr="005B7C5C">
        <w:rPr>
          <w:rFonts w:cs="Times New Roman"/>
        </w:rPr>
        <w:t>.</w:t>
      </w:r>
    </w:p>
    <w:p w14:paraId="3AF32185" w14:textId="2C645CFA" w:rsidR="00506690" w:rsidRPr="005B7C5C" w:rsidRDefault="00506690" w:rsidP="004537F7">
      <w:pPr>
        <w:rPr>
          <w:rFonts w:cs="Times New Roman"/>
        </w:rPr>
      </w:pPr>
      <w:r w:rsidRPr="005B7C5C">
        <w:rPr>
          <w:rFonts w:cs="Times New Roman"/>
        </w:rPr>
        <w:t xml:space="preserve">“Let’s all </w:t>
      </w:r>
      <w:r w:rsidRPr="005B7C5C">
        <w:rPr>
          <w:rFonts w:cs="Times New Roman"/>
          <w:noProof/>
        </w:rPr>
        <w:t>get</w:t>
      </w:r>
      <w:r w:rsidR="00EF1A8B" w:rsidRPr="005B7C5C">
        <w:rPr>
          <w:rFonts w:cs="Times New Roman"/>
          <w:noProof/>
        </w:rPr>
        <w:t xml:space="preserve"> </w:t>
      </w:r>
      <w:r w:rsidRPr="005B7C5C">
        <w:rPr>
          <w:rFonts w:cs="Times New Roman"/>
          <w:noProof/>
        </w:rPr>
        <w:t>together</w:t>
      </w:r>
      <w:r w:rsidRPr="005B7C5C">
        <w:rPr>
          <w:rFonts w:cs="Times New Roman"/>
        </w:rPr>
        <w:t xml:space="preserve"> and talk through this, meet</w:t>
      </w:r>
      <w:r w:rsidR="00E971B7" w:rsidRPr="005B7C5C">
        <w:rPr>
          <w:rFonts w:cs="Times New Roman"/>
        </w:rPr>
        <w:t xml:space="preserve">ing </w:t>
      </w:r>
      <w:r w:rsidRPr="005B7C5C">
        <w:rPr>
          <w:rFonts w:cs="Times New Roman"/>
        </w:rPr>
        <w:t>in the control room in 10 minutes,” Joan announced.</w:t>
      </w:r>
    </w:p>
    <w:p w14:paraId="6BA4DCE3" w14:textId="612F8155" w:rsidR="00506690" w:rsidRPr="005B7C5C" w:rsidRDefault="00C864D8" w:rsidP="004537F7">
      <w:pPr>
        <w:rPr>
          <w:rFonts w:cs="Times New Roman"/>
        </w:rPr>
      </w:pPr>
      <w:r w:rsidRPr="005B7C5C">
        <w:rPr>
          <w:rFonts w:cs="Times New Roman"/>
        </w:rPr>
        <w:t>“</w:t>
      </w:r>
      <w:r w:rsidR="00506690" w:rsidRPr="005B7C5C">
        <w:rPr>
          <w:rFonts w:cs="Times New Roman"/>
        </w:rPr>
        <w:t xml:space="preserve">What will </w:t>
      </w:r>
      <w:r w:rsidR="00506690" w:rsidRPr="005B7C5C">
        <w:rPr>
          <w:rFonts w:cs="Times New Roman"/>
          <w:noProof/>
        </w:rPr>
        <w:t>happen</w:t>
      </w:r>
      <w:r w:rsidR="00506690" w:rsidRPr="005B7C5C">
        <w:rPr>
          <w:rFonts w:cs="Times New Roman"/>
        </w:rPr>
        <w:t xml:space="preserve"> during the jump?” Bob Shappel asked.</w:t>
      </w:r>
    </w:p>
    <w:p w14:paraId="244A33C1" w14:textId="01D34BD2" w:rsidR="00C864D8" w:rsidRPr="005B7C5C" w:rsidRDefault="00506690" w:rsidP="004537F7">
      <w:pPr>
        <w:rPr>
          <w:rFonts w:cs="Times New Roman"/>
        </w:rPr>
      </w:pPr>
      <w:r w:rsidRPr="005B7C5C">
        <w:rPr>
          <w:rFonts w:cs="Times New Roman"/>
        </w:rPr>
        <w:t>“Professor</w:t>
      </w:r>
      <w:r w:rsidR="00C864D8" w:rsidRPr="005B7C5C">
        <w:rPr>
          <w:rFonts w:cs="Times New Roman"/>
        </w:rPr>
        <w:t xml:space="preserve">, </w:t>
      </w:r>
      <w:r w:rsidRPr="005B7C5C">
        <w:rPr>
          <w:rFonts w:cs="Times New Roman"/>
        </w:rPr>
        <w:t xml:space="preserve">I </w:t>
      </w:r>
      <w:r w:rsidR="00E971B7" w:rsidRPr="005B7C5C">
        <w:rPr>
          <w:rFonts w:cs="Times New Roman"/>
        </w:rPr>
        <w:t>wouldn’t</w:t>
      </w:r>
      <w:r w:rsidR="00C864D8" w:rsidRPr="005B7C5C">
        <w:rPr>
          <w:rFonts w:cs="Times New Roman"/>
        </w:rPr>
        <w:t xml:space="preserve"> worry about the jump. It’s </w:t>
      </w:r>
      <w:proofErr w:type="gramStart"/>
      <w:r w:rsidR="00C864D8" w:rsidRPr="005B7C5C">
        <w:rPr>
          <w:rFonts w:cs="Times New Roman"/>
        </w:rPr>
        <w:t>actually pretty</w:t>
      </w:r>
      <w:proofErr w:type="gramEnd"/>
      <w:r w:rsidR="00C864D8" w:rsidRPr="005B7C5C">
        <w:rPr>
          <w:rFonts w:cs="Times New Roman"/>
        </w:rPr>
        <w:t xml:space="preserve"> mild. There might be </w:t>
      </w:r>
      <w:r w:rsidR="00EF7669" w:rsidRPr="005B7C5C">
        <w:rPr>
          <w:rFonts w:cs="Times New Roman"/>
        </w:rPr>
        <w:t>some</w:t>
      </w:r>
      <w:r w:rsidR="00C864D8" w:rsidRPr="005B7C5C">
        <w:rPr>
          <w:rFonts w:cs="Times New Roman"/>
        </w:rPr>
        <w:t xml:space="preserve"> </w:t>
      </w:r>
      <w:r w:rsidR="00C864D8" w:rsidRPr="005B7C5C">
        <w:rPr>
          <w:rFonts w:cs="Times New Roman"/>
          <w:noProof/>
        </w:rPr>
        <w:t>vibration</w:t>
      </w:r>
      <w:r w:rsidR="00A547AD" w:rsidRPr="005B7C5C">
        <w:rPr>
          <w:rFonts w:cs="Times New Roman"/>
          <w:noProof/>
        </w:rPr>
        <w:t>,</w:t>
      </w:r>
      <w:r w:rsidR="00C864D8" w:rsidRPr="005B7C5C">
        <w:rPr>
          <w:rFonts w:cs="Times New Roman"/>
        </w:rPr>
        <w:t xml:space="preserve"> and you might feel some </w:t>
      </w:r>
      <w:r w:rsidR="00C864D8" w:rsidRPr="005B7C5C">
        <w:rPr>
          <w:rFonts w:cs="Times New Roman"/>
        </w:rPr>
        <w:lastRenderedPageBreak/>
        <w:t>disorientation for a second, t</w:t>
      </w:r>
      <w:r w:rsidRPr="005B7C5C">
        <w:rPr>
          <w:rFonts w:cs="Times New Roman"/>
        </w:rPr>
        <w:t>hen everything will settle down,</w:t>
      </w:r>
      <w:r w:rsidR="00C864D8" w:rsidRPr="005B7C5C">
        <w:rPr>
          <w:rFonts w:cs="Times New Roman"/>
        </w:rPr>
        <w:t>”</w:t>
      </w:r>
      <w:r w:rsidRPr="005B7C5C">
        <w:rPr>
          <w:rFonts w:cs="Times New Roman"/>
        </w:rPr>
        <w:t xml:space="preserve"> Tom assured their worried passenger.</w:t>
      </w:r>
    </w:p>
    <w:p w14:paraId="15B6024B" w14:textId="29AC597D" w:rsidR="00C864D8" w:rsidRPr="005B7C5C" w:rsidRDefault="00C864D8" w:rsidP="004537F7">
      <w:pPr>
        <w:rPr>
          <w:rFonts w:cs="Times New Roman"/>
        </w:rPr>
      </w:pPr>
      <w:r w:rsidRPr="005B7C5C">
        <w:rPr>
          <w:rFonts w:cs="Times New Roman"/>
        </w:rPr>
        <w:t xml:space="preserve">“Thanks for telling me. I was concerned. </w:t>
      </w:r>
      <w:r w:rsidRPr="005B7C5C">
        <w:rPr>
          <w:rFonts w:cs="Times New Roman"/>
          <w:noProof/>
        </w:rPr>
        <w:t>After all</w:t>
      </w:r>
      <w:r w:rsidR="00A547AD" w:rsidRPr="005B7C5C">
        <w:rPr>
          <w:rFonts w:cs="Times New Roman"/>
          <w:noProof/>
        </w:rPr>
        <w:t>,</w:t>
      </w:r>
      <w:r w:rsidRPr="005B7C5C">
        <w:rPr>
          <w:rFonts w:cs="Times New Roman"/>
        </w:rPr>
        <w:t xml:space="preserve"> this is the first time that I’m going faster than light. I wonder what Albert would think?”</w:t>
      </w:r>
    </w:p>
    <w:p w14:paraId="1FD7622E" w14:textId="2E820869" w:rsidR="00506690" w:rsidRPr="005B7C5C" w:rsidRDefault="00506690" w:rsidP="004537F7">
      <w:pPr>
        <w:rPr>
          <w:rFonts w:cs="Times New Roman"/>
        </w:rPr>
      </w:pPr>
      <w:r w:rsidRPr="005B7C5C">
        <w:rPr>
          <w:rFonts w:cs="Times New Roman"/>
        </w:rPr>
        <w:t>“That would be interesting</w:t>
      </w:r>
      <w:r w:rsidR="0047408B">
        <w:rPr>
          <w:rFonts w:cs="Times New Roman"/>
        </w:rPr>
        <w:t>;</w:t>
      </w:r>
      <w:r w:rsidRPr="005B7C5C">
        <w:rPr>
          <w:rFonts w:cs="Times New Roman"/>
        </w:rPr>
        <w:t xml:space="preserve"> </w:t>
      </w:r>
      <w:r w:rsidRPr="005B7C5C">
        <w:rPr>
          <w:rFonts w:cs="Times New Roman"/>
          <w:noProof/>
        </w:rPr>
        <w:t>after all</w:t>
      </w:r>
      <w:r w:rsidR="00A547AD" w:rsidRPr="005B7C5C">
        <w:rPr>
          <w:rFonts w:cs="Times New Roman"/>
          <w:noProof/>
        </w:rPr>
        <w:t>,</w:t>
      </w:r>
      <w:r w:rsidRPr="005B7C5C">
        <w:rPr>
          <w:rFonts w:cs="Times New Roman"/>
        </w:rPr>
        <w:t xml:space="preserve"> it’s IMPOSSIBLE,” Tom added.</w:t>
      </w:r>
    </w:p>
    <w:p w14:paraId="557EF02D" w14:textId="050ABF62" w:rsidR="00C864D8" w:rsidRPr="005B7C5C" w:rsidRDefault="00C864D8" w:rsidP="004537F7">
      <w:pPr>
        <w:rPr>
          <w:rFonts w:cs="Times New Roman"/>
        </w:rPr>
      </w:pPr>
      <w:r w:rsidRPr="005B7C5C">
        <w:rPr>
          <w:rFonts w:cs="Times New Roman"/>
        </w:rPr>
        <w:t xml:space="preserve">“SIMPOC, go ahead and explain what you think is happening. Bob is probably already familiar with the </w:t>
      </w:r>
      <w:r w:rsidRPr="005B7C5C">
        <w:rPr>
          <w:rFonts w:cs="Times New Roman"/>
          <w:noProof/>
        </w:rPr>
        <w:t>principals</w:t>
      </w:r>
      <w:r w:rsidR="00A547AD" w:rsidRPr="005B7C5C">
        <w:rPr>
          <w:rFonts w:cs="Times New Roman"/>
          <w:noProof/>
        </w:rPr>
        <w:t>,</w:t>
      </w:r>
      <w:r w:rsidRPr="005B7C5C">
        <w:rPr>
          <w:rFonts w:cs="Times New Roman"/>
        </w:rPr>
        <w:t xml:space="preserve"> but he may be surprised by the practical application.”</w:t>
      </w:r>
    </w:p>
    <w:p w14:paraId="03D21FED" w14:textId="488EA947" w:rsidR="00C864D8" w:rsidRPr="005B7C5C" w:rsidRDefault="00C864D8" w:rsidP="004537F7">
      <w:pPr>
        <w:rPr>
          <w:rFonts w:cs="Times New Roman"/>
        </w:rPr>
      </w:pPr>
      <w:r w:rsidRPr="005B7C5C">
        <w:rPr>
          <w:rFonts w:cs="Times New Roman"/>
        </w:rPr>
        <w:t>“Professor. I don’t think that we travel faster than the speed of light.”</w:t>
      </w:r>
    </w:p>
    <w:p w14:paraId="2400E807" w14:textId="7E079E4C" w:rsidR="00C864D8" w:rsidRPr="005B7C5C" w:rsidRDefault="00C864D8" w:rsidP="004537F7">
      <w:pPr>
        <w:rPr>
          <w:rFonts w:cs="Times New Roman"/>
        </w:rPr>
      </w:pPr>
      <w:proofErr w:type="gramStart"/>
      <w:r w:rsidRPr="005B7C5C">
        <w:rPr>
          <w:rFonts w:cs="Times New Roman"/>
          <w:noProof/>
        </w:rPr>
        <w:t>Needless to say</w:t>
      </w:r>
      <w:r w:rsidR="00A547AD" w:rsidRPr="005B7C5C">
        <w:rPr>
          <w:rFonts w:cs="Times New Roman"/>
          <w:noProof/>
        </w:rPr>
        <w:t>,</w:t>
      </w:r>
      <w:r w:rsidRPr="005B7C5C">
        <w:rPr>
          <w:rFonts w:cs="Times New Roman"/>
        </w:rPr>
        <w:t xml:space="preserve"> the</w:t>
      </w:r>
      <w:proofErr w:type="gramEnd"/>
      <w:r w:rsidRPr="005B7C5C">
        <w:rPr>
          <w:rFonts w:cs="Times New Roman"/>
        </w:rPr>
        <w:t xml:space="preserve"> Professor </w:t>
      </w:r>
      <w:r w:rsidR="0004390D" w:rsidRPr="005B7C5C">
        <w:rPr>
          <w:rFonts w:cs="Times New Roman"/>
        </w:rPr>
        <w:t>needed some clarification</w:t>
      </w:r>
      <w:r w:rsidRPr="005B7C5C">
        <w:rPr>
          <w:rFonts w:cs="Times New Roman"/>
        </w:rPr>
        <w:t>.</w:t>
      </w:r>
    </w:p>
    <w:p w14:paraId="0ADADF47" w14:textId="05F06C89" w:rsidR="00C864D8" w:rsidRPr="005B7C5C" w:rsidRDefault="00C864D8" w:rsidP="004537F7">
      <w:pPr>
        <w:rPr>
          <w:rFonts w:cs="Times New Roman"/>
        </w:rPr>
      </w:pPr>
      <w:r w:rsidRPr="005B7C5C">
        <w:rPr>
          <w:rFonts w:cs="Times New Roman"/>
        </w:rPr>
        <w:t>“As you are likely familiar</w:t>
      </w:r>
      <w:r w:rsidR="0047408B">
        <w:rPr>
          <w:rFonts w:cs="Times New Roman"/>
        </w:rPr>
        <w:t>,</w:t>
      </w:r>
      <w:r w:rsidRPr="005B7C5C">
        <w:rPr>
          <w:rFonts w:cs="Times New Roman"/>
        </w:rPr>
        <w:t xml:space="preserve"> when the Big Bang occurred</w:t>
      </w:r>
      <w:r w:rsidR="0047408B">
        <w:rPr>
          <w:rFonts w:cs="Times New Roman"/>
        </w:rPr>
        <w:t>,</w:t>
      </w:r>
      <w:r w:rsidRPr="005B7C5C">
        <w:rPr>
          <w:rFonts w:cs="Times New Roman"/>
        </w:rPr>
        <w:t xml:space="preserve"> the material in the Universe expanded at tremendous rates so that</w:t>
      </w:r>
      <w:r w:rsidR="00074598" w:rsidRPr="005B7C5C">
        <w:rPr>
          <w:rFonts w:cs="Times New Roman"/>
        </w:rPr>
        <w:t xml:space="preserve"> all</w:t>
      </w:r>
      <w:r w:rsidRPr="005B7C5C">
        <w:rPr>
          <w:rFonts w:cs="Times New Roman"/>
        </w:rPr>
        <w:t xml:space="preserve"> the material in existence just went from a spec to something covering huge areas. It is theorized that movement of that magnitude was faster than the speed of light. But that is dependent on how light speed is measured. The entire time/space fabric was expanding, so the Universe’s movement </w:t>
      </w:r>
      <w:r w:rsidRPr="005B7C5C">
        <w:rPr>
          <w:rFonts w:cs="Times New Roman"/>
          <w:noProof/>
        </w:rPr>
        <w:t>in relation to</w:t>
      </w:r>
      <w:r w:rsidRPr="005B7C5C">
        <w:rPr>
          <w:rFonts w:cs="Times New Roman"/>
        </w:rPr>
        <w:t xml:space="preserve"> the time</w:t>
      </w:r>
      <w:r w:rsidR="00506690" w:rsidRPr="005B7C5C">
        <w:rPr>
          <w:rFonts w:cs="Times New Roman"/>
        </w:rPr>
        <w:t>/space fabric wasn’t faster than</w:t>
      </w:r>
      <w:r w:rsidRPr="005B7C5C">
        <w:rPr>
          <w:rFonts w:cs="Times New Roman"/>
        </w:rPr>
        <w:t xml:space="preserve"> the speed of light. That is what I think happens. When we use the forces generated between two magnetic streams, the fabric of time/space is </w:t>
      </w:r>
      <w:r w:rsidRPr="005B7C5C">
        <w:rPr>
          <w:rFonts w:cs="Times New Roman"/>
          <w:noProof/>
        </w:rPr>
        <w:t>distorted</w:t>
      </w:r>
      <w:r w:rsidR="00A547AD" w:rsidRPr="005B7C5C">
        <w:rPr>
          <w:rFonts w:cs="Times New Roman"/>
          <w:noProof/>
        </w:rPr>
        <w:t>,</w:t>
      </w:r>
      <w:r w:rsidRPr="005B7C5C">
        <w:rPr>
          <w:rFonts w:cs="Times New Roman"/>
        </w:rPr>
        <w:t xml:space="preserve"> and we are merely using that to our advantage. If the time/fabric weren’t </w:t>
      </w:r>
      <w:r w:rsidRPr="005B7C5C">
        <w:rPr>
          <w:rFonts w:cs="Times New Roman"/>
          <w:noProof/>
        </w:rPr>
        <w:t>distorted</w:t>
      </w:r>
      <w:r w:rsidR="00A547AD" w:rsidRPr="005B7C5C">
        <w:rPr>
          <w:rFonts w:cs="Times New Roman"/>
          <w:noProof/>
        </w:rPr>
        <w:t>,</w:t>
      </w:r>
      <w:r w:rsidRPr="005B7C5C">
        <w:rPr>
          <w:rFonts w:cs="Times New Roman"/>
        </w:rPr>
        <w:t xml:space="preserve"> we would </w:t>
      </w:r>
      <w:r w:rsidR="00B02053" w:rsidRPr="005B7C5C">
        <w:rPr>
          <w:rFonts w:cs="Times New Roman"/>
        </w:rPr>
        <w:t xml:space="preserve">be </w:t>
      </w:r>
      <w:r w:rsidRPr="005B7C5C">
        <w:rPr>
          <w:rFonts w:cs="Times New Roman"/>
        </w:rPr>
        <w:t>traveling faster than light to cover the distance. But because of the distortion</w:t>
      </w:r>
      <w:r w:rsidR="0004390D" w:rsidRPr="005B7C5C">
        <w:rPr>
          <w:rFonts w:cs="Times New Roman"/>
        </w:rPr>
        <w:t>,</w:t>
      </w:r>
      <w:r w:rsidRPr="005B7C5C">
        <w:rPr>
          <w:rFonts w:cs="Times New Roman"/>
        </w:rPr>
        <w:t xml:space="preserve"> we are not. From Earth’s perspective</w:t>
      </w:r>
      <w:r w:rsidR="0047408B">
        <w:rPr>
          <w:rFonts w:cs="Times New Roman"/>
        </w:rPr>
        <w:t>,</w:t>
      </w:r>
      <w:r w:rsidRPr="005B7C5C">
        <w:rPr>
          <w:rFonts w:cs="Times New Roman"/>
        </w:rPr>
        <w:t xml:space="preserve"> we are, but from the perspective of the time/space fabric</w:t>
      </w:r>
      <w:r w:rsidR="0047408B">
        <w:rPr>
          <w:rFonts w:cs="Times New Roman"/>
        </w:rPr>
        <w:t>,</w:t>
      </w:r>
      <w:r w:rsidRPr="005B7C5C">
        <w:rPr>
          <w:rFonts w:cs="Times New Roman"/>
        </w:rPr>
        <w:t xml:space="preserve"> we are not.”</w:t>
      </w:r>
    </w:p>
    <w:p w14:paraId="0045F214" w14:textId="65AEAEB6" w:rsidR="00C864D8" w:rsidRPr="005B7C5C" w:rsidRDefault="00C864D8" w:rsidP="004537F7">
      <w:pPr>
        <w:rPr>
          <w:rFonts w:cs="Times New Roman"/>
        </w:rPr>
      </w:pPr>
      <w:r w:rsidRPr="005B7C5C">
        <w:rPr>
          <w:rFonts w:cs="Times New Roman"/>
        </w:rPr>
        <w:lastRenderedPageBreak/>
        <w:t>“Wow, I’v</w:t>
      </w:r>
      <w:r w:rsidR="0004390D" w:rsidRPr="005B7C5C">
        <w:rPr>
          <w:rFonts w:cs="Times New Roman"/>
        </w:rPr>
        <w:t>e got to make some measurements. Theories like that have been bouncing around for decades,</w:t>
      </w:r>
      <w:r w:rsidRPr="005B7C5C">
        <w:rPr>
          <w:rFonts w:cs="Times New Roman"/>
        </w:rPr>
        <w:t>” was all Professor Shappel could say before he left in a hurry heading for his laboratory.</w:t>
      </w:r>
    </w:p>
    <w:p w14:paraId="49B3D629" w14:textId="06028353" w:rsidR="00C864D8" w:rsidRPr="005B7C5C" w:rsidRDefault="00C864D8" w:rsidP="004537F7">
      <w:pPr>
        <w:rPr>
          <w:rFonts w:cs="Times New Roman"/>
        </w:rPr>
      </w:pPr>
      <w:r w:rsidRPr="005B7C5C">
        <w:rPr>
          <w:rFonts w:cs="Times New Roman"/>
        </w:rPr>
        <w:t>“That should keep him busy for a while,” Tom said.</w:t>
      </w:r>
    </w:p>
    <w:p w14:paraId="4E1745EC" w14:textId="77777777" w:rsidR="00D87E0C" w:rsidRPr="005B7C5C" w:rsidRDefault="00D87E0C" w:rsidP="00845671">
      <w:pPr>
        <w:pStyle w:val="Heading2"/>
        <w:rPr>
          <w:rFonts w:cs="Times New Roman"/>
        </w:rPr>
      </w:pPr>
      <w:r w:rsidRPr="005B7C5C">
        <w:rPr>
          <w:rFonts w:cs="Times New Roman"/>
        </w:rPr>
        <w:t>Faster Than Light Travel</w:t>
      </w:r>
    </w:p>
    <w:p w14:paraId="18A27C0E" w14:textId="246E0669" w:rsidR="00D46483" w:rsidRPr="005B7C5C" w:rsidRDefault="00D46483" w:rsidP="004537F7">
      <w:pPr>
        <w:rPr>
          <w:rFonts w:cs="Times New Roman"/>
        </w:rPr>
      </w:pPr>
      <w:r w:rsidRPr="005B7C5C">
        <w:rPr>
          <w:rFonts w:cs="Times New Roman"/>
        </w:rPr>
        <w:t>The jump went pretty much as Tom and Joan described. A little vibration</w:t>
      </w:r>
      <w:r w:rsidR="0047408B">
        <w:rPr>
          <w:rFonts w:cs="Times New Roman"/>
        </w:rPr>
        <w:t>,</w:t>
      </w:r>
      <w:r w:rsidRPr="005B7C5C">
        <w:rPr>
          <w:rFonts w:cs="Times New Roman"/>
        </w:rPr>
        <w:t xml:space="preserve"> and it was over.</w:t>
      </w:r>
      <w:r w:rsidR="00506690" w:rsidRPr="005B7C5C">
        <w:rPr>
          <w:rFonts w:cs="Times New Roman"/>
        </w:rPr>
        <w:t xml:space="preserve"> They were now going faster than</w:t>
      </w:r>
      <w:r w:rsidRPr="005B7C5C">
        <w:rPr>
          <w:rFonts w:cs="Times New Roman"/>
        </w:rPr>
        <w:t xml:space="preserve"> light, depending</w:t>
      </w:r>
      <w:r w:rsidR="0047408B">
        <w:rPr>
          <w:rFonts w:cs="Times New Roman"/>
        </w:rPr>
        <w:t>,</w:t>
      </w:r>
      <w:r w:rsidRPr="005B7C5C">
        <w:rPr>
          <w:rFonts w:cs="Times New Roman"/>
        </w:rPr>
        <w:t xml:space="preserve"> of course, on your point of reference.</w:t>
      </w:r>
    </w:p>
    <w:p w14:paraId="04C42E1B" w14:textId="0024BC00" w:rsidR="00D46483" w:rsidRPr="005B7C5C" w:rsidRDefault="00D46483" w:rsidP="004537F7">
      <w:pPr>
        <w:rPr>
          <w:rFonts w:cs="Times New Roman"/>
        </w:rPr>
      </w:pPr>
      <w:r w:rsidRPr="005B7C5C">
        <w:rPr>
          <w:rFonts w:cs="Times New Roman"/>
        </w:rPr>
        <w:t xml:space="preserve">“Bob, nothing much will happen until we come out on the other </w:t>
      </w:r>
      <w:r w:rsidR="00506690" w:rsidRPr="005B7C5C">
        <w:rPr>
          <w:rFonts w:cs="Times New Roman"/>
        </w:rPr>
        <w:t>end. I suggest you get some more</w:t>
      </w:r>
      <w:r w:rsidRPr="005B7C5C">
        <w:rPr>
          <w:rFonts w:cs="Times New Roman"/>
        </w:rPr>
        <w:t xml:space="preserve"> sleep</w:t>
      </w:r>
      <w:r w:rsidR="0047408B">
        <w:rPr>
          <w:rFonts w:cs="Times New Roman"/>
        </w:rPr>
        <w:t>;</w:t>
      </w:r>
      <w:r w:rsidRPr="005B7C5C">
        <w:rPr>
          <w:rFonts w:cs="Times New Roman"/>
        </w:rPr>
        <w:t xml:space="preserve"> we are,” said Tom.</w:t>
      </w:r>
    </w:p>
    <w:p w14:paraId="2DD8BB07" w14:textId="078C7560" w:rsidR="00D46483" w:rsidRPr="005B7C5C" w:rsidRDefault="00D46483" w:rsidP="004537F7">
      <w:pPr>
        <w:rPr>
          <w:rFonts w:cs="Times New Roman"/>
        </w:rPr>
      </w:pPr>
      <w:r w:rsidRPr="005B7C5C">
        <w:rPr>
          <w:rFonts w:cs="Times New Roman"/>
        </w:rPr>
        <w:t xml:space="preserve">“You’ve got to be kidding me,” was the only response they heard from Professor </w:t>
      </w:r>
      <w:r w:rsidRPr="005B7C5C">
        <w:rPr>
          <w:rFonts w:cs="Times New Roman"/>
          <w:noProof/>
        </w:rPr>
        <w:t>Shappel’s</w:t>
      </w:r>
      <w:r w:rsidRPr="005B7C5C">
        <w:rPr>
          <w:rFonts w:cs="Times New Roman"/>
        </w:rPr>
        <w:t xml:space="preserve"> lab.</w:t>
      </w:r>
    </w:p>
    <w:p w14:paraId="327F860B" w14:textId="517BB6C9" w:rsidR="00D46483" w:rsidRPr="005B7C5C" w:rsidRDefault="00D46483" w:rsidP="004537F7">
      <w:pPr>
        <w:rPr>
          <w:rFonts w:cs="Times New Roman"/>
        </w:rPr>
      </w:pPr>
      <w:r w:rsidRPr="005B7C5C">
        <w:rPr>
          <w:rFonts w:cs="Times New Roman"/>
        </w:rPr>
        <w:t>“It’s up to him</w:t>
      </w:r>
      <w:r w:rsidR="0047408B">
        <w:rPr>
          <w:rFonts w:cs="Times New Roman"/>
        </w:rPr>
        <w:t>;</w:t>
      </w:r>
      <w:r w:rsidRPr="005B7C5C">
        <w:rPr>
          <w:rFonts w:cs="Times New Roman"/>
        </w:rPr>
        <w:t xml:space="preserve"> I’m going to take a shower,” Joan announced.</w:t>
      </w:r>
    </w:p>
    <w:p w14:paraId="593DCCDE" w14:textId="4532C405" w:rsidR="00506690" w:rsidRPr="005B7C5C" w:rsidRDefault="00D46483" w:rsidP="002008F5">
      <w:pPr>
        <w:rPr>
          <w:rFonts w:cs="Times New Roman"/>
        </w:rPr>
      </w:pPr>
      <w:r w:rsidRPr="005B7C5C">
        <w:rPr>
          <w:rFonts w:cs="Times New Roman"/>
        </w:rPr>
        <w:t>“I guess I</w:t>
      </w:r>
      <w:r w:rsidR="002008F5" w:rsidRPr="005B7C5C">
        <w:rPr>
          <w:rFonts w:cs="Times New Roman"/>
        </w:rPr>
        <w:t xml:space="preserve"> should do my part,” Tom added. “</w:t>
      </w:r>
      <w:r w:rsidRPr="005B7C5C">
        <w:rPr>
          <w:rFonts w:cs="Times New Roman"/>
        </w:rPr>
        <w:t>Got to save water</w:t>
      </w:r>
      <w:r w:rsidR="0047408B">
        <w:rPr>
          <w:rFonts w:cs="Times New Roman"/>
        </w:rPr>
        <w:t>. I</w:t>
      </w:r>
      <w:r w:rsidR="00A547AD" w:rsidRPr="005B7C5C">
        <w:rPr>
          <w:rFonts w:cs="Times New Roman"/>
          <w:noProof/>
        </w:rPr>
        <w:t xml:space="preserve">s </w:t>
      </w:r>
      <w:r w:rsidR="00506690" w:rsidRPr="005B7C5C">
        <w:rPr>
          <w:rFonts w:cs="Times New Roman"/>
          <w:noProof/>
        </w:rPr>
        <w:t>there</w:t>
      </w:r>
      <w:r w:rsidR="00A547AD" w:rsidRPr="005B7C5C">
        <w:rPr>
          <w:rFonts w:cs="Times New Roman"/>
        </w:rPr>
        <w:t xml:space="preserve"> room in there for two?</w:t>
      </w:r>
      <w:r w:rsidR="00506690" w:rsidRPr="005B7C5C">
        <w:rPr>
          <w:rFonts w:cs="Times New Roman"/>
        </w:rPr>
        <w:t xml:space="preserve"> I think we need </w:t>
      </w:r>
      <w:r w:rsidR="0064096A" w:rsidRPr="005B7C5C">
        <w:rPr>
          <w:rFonts w:cs="Times New Roman"/>
        </w:rPr>
        <w:t xml:space="preserve">to rethink ‘The </w:t>
      </w:r>
      <w:r w:rsidR="001E6A7D" w:rsidRPr="005B7C5C">
        <w:rPr>
          <w:rFonts w:cs="Times New Roman"/>
        </w:rPr>
        <w:t>Mile-High</w:t>
      </w:r>
      <w:r w:rsidR="0064096A" w:rsidRPr="005B7C5C">
        <w:rPr>
          <w:rFonts w:cs="Times New Roman"/>
        </w:rPr>
        <w:t xml:space="preserve"> Club</w:t>
      </w:r>
      <w:r w:rsidR="008D6E34" w:rsidRPr="005B7C5C">
        <w:rPr>
          <w:rFonts w:cs="Times New Roman"/>
          <w:noProof/>
        </w:rPr>
        <w:t>,’</w:t>
      </w:r>
      <w:r w:rsidR="00506690" w:rsidRPr="005B7C5C">
        <w:rPr>
          <w:rFonts w:cs="Times New Roman"/>
        </w:rPr>
        <w:t>” Tom suggested.</w:t>
      </w:r>
    </w:p>
    <w:p w14:paraId="1F824CC1" w14:textId="5EF56913" w:rsidR="00506690" w:rsidRPr="005B7C5C" w:rsidRDefault="00506690" w:rsidP="004537F7">
      <w:pPr>
        <w:rPr>
          <w:rFonts w:cs="Times New Roman"/>
        </w:rPr>
      </w:pPr>
      <w:r w:rsidRPr="005B7C5C">
        <w:rPr>
          <w:rFonts w:cs="Times New Roman"/>
        </w:rPr>
        <w:t xml:space="preserve">All that he </w:t>
      </w:r>
      <w:r w:rsidR="00A547AD" w:rsidRPr="005B7C5C">
        <w:rPr>
          <w:rFonts w:cs="Times New Roman"/>
        </w:rPr>
        <w:t>got</w:t>
      </w:r>
      <w:r w:rsidRPr="005B7C5C">
        <w:rPr>
          <w:rFonts w:cs="Times New Roman"/>
        </w:rPr>
        <w:t xml:space="preserve"> from Joan was a wink.</w:t>
      </w:r>
    </w:p>
    <w:p w14:paraId="7D4CC9AD" w14:textId="1A57F883" w:rsidR="00D46483" w:rsidRPr="005B7C5C" w:rsidRDefault="00506690" w:rsidP="004537F7">
      <w:pPr>
        <w:rPr>
          <w:rFonts w:cs="Times New Roman"/>
        </w:rPr>
      </w:pPr>
      <w:r w:rsidRPr="005B7C5C">
        <w:rPr>
          <w:rFonts w:cs="Times New Roman"/>
        </w:rPr>
        <w:t xml:space="preserve"> </w:t>
      </w:r>
      <w:r w:rsidR="00BA08E3" w:rsidRPr="005B7C5C">
        <w:rPr>
          <w:rFonts w:cs="Times New Roman"/>
        </w:rPr>
        <w:t>“Beta 5</w:t>
      </w:r>
      <w:r w:rsidR="00D46483" w:rsidRPr="005B7C5C">
        <w:rPr>
          <w:rFonts w:cs="Times New Roman"/>
        </w:rPr>
        <w:t xml:space="preserve">. Tell us 15 minutes </w:t>
      </w:r>
      <w:r w:rsidR="00A547AD" w:rsidRPr="005B7C5C">
        <w:rPr>
          <w:rFonts w:cs="Times New Roman"/>
          <w:noProof/>
        </w:rPr>
        <w:t>before</w:t>
      </w:r>
      <w:r w:rsidR="00D46483" w:rsidRPr="005B7C5C">
        <w:rPr>
          <w:rFonts w:cs="Times New Roman"/>
        </w:rPr>
        <w:t xml:space="preserve"> the end of the jump.”</w:t>
      </w:r>
    </w:p>
    <w:p w14:paraId="20E1DE4E" w14:textId="4796C377" w:rsidR="00D46483" w:rsidRPr="005B7C5C" w:rsidRDefault="0064096A" w:rsidP="004537F7">
      <w:pPr>
        <w:rPr>
          <w:rFonts w:cs="Times New Roman"/>
        </w:rPr>
      </w:pPr>
      <w:r w:rsidRPr="005B7C5C">
        <w:rPr>
          <w:rFonts w:cs="Times New Roman"/>
          <w:i/>
          <w:iCs/>
        </w:rPr>
        <w:t>Saving water is a logical plan</w:t>
      </w:r>
      <w:r w:rsidRPr="005B7C5C">
        <w:rPr>
          <w:rFonts w:cs="Times New Roman"/>
        </w:rPr>
        <w:t>, SIMPOC thought</w:t>
      </w:r>
      <w:r w:rsidR="0047408B">
        <w:rPr>
          <w:rFonts w:cs="Times New Roman"/>
        </w:rPr>
        <w:t>,</w:t>
      </w:r>
      <w:r w:rsidRPr="005B7C5C">
        <w:rPr>
          <w:rFonts w:cs="Times New Roman"/>
        </w:rPr>
        <w:t xml:space="preserve"> then he responded, </w:t>
      </w:r>
      <w:r w:rsidR="00D46483" w:rsidRPr="005B7C5C">
        <w:rPr>
          <w:rFonts w:cs="Times New Roman"/>
        </w:rPr>
        <w:t>“Acknowledged.”</w:t>
      </w:r>
    </w:p>
    <w:p w14:paraId="1CDE7BE1" w14:textId="722C9D4F" w:rsidR="00BC50CE" w:rsidRPr="005B7C5C" w:rsidRDefault="00506690" w:rsidP="00FA16D7">
      <w:pPr>
        <w:pStyle w:val="Heading1"/>
        <w:rPr>
          <w:rFonts w:cs="Times New Roman"/>
        </w:rPr>
      </w:pPr>
      <w:bookmarkStart w:id="64" w:name="_Toc517868369"/>
      <w:bookmarkStart w:id="65" w:name="_Toc76716885"/>
      <w:r w:rsidRPr="005B7C5C">
        <w:rPr>
          <w:rFonts w:cs="Times New Roman"/>
        </w:rPr>
        <w:lastRenderedPageBreak/>
        <w:t>Monday</w:t>
      </w:r>
      <w:r w:rsidR="00A547AD" w:rsidRPr="005B7C5C">
        <w:rPr>
          <w:rFonts w:cs="Times New Roman"/>
        </w:rPr>
        <w:t>,</w:t>
      </w:r>
      <w:r w:rsidRPr="005B7C5C">
        <w:rPr>
          <w:rFonts w:cs="Times New Roman"/>
        </w:rPr>
        <w:t xml:space="preserve"> October 2</w:t>
      </w:r>
      <w:r w:rsidR="00D73B97" w:rsidRPr="005B7C5C">
        <w:rPr>
          <w:rFonts w:cs="Times New Roman"/>
        </w:rPr>
        <w:t>, 2051</w:t>
      </w:r>
      <w:bookmarkEnd w:id="64"/>
      <w:bookmarkEnd w:id="65"/>
    </w:p>
    <w:p w14:paraId="34AC95BE" w14:textId="77777777" w:rsidR="008C25BB" w:rsidRPr="005B7C5C" w:rsidRDefault="008C25BB" w:rsidP="008C25BB">
      <w:pPr>
        <w:pStyle w:val="Heading2"/>
        <w:rPr>
          <w:rFonts w:cs="Times New Roman"/>
        </w:rPr>
      </w:pPr>
      <w:r w:rsidRPr="005B7C5C">
        <w:rPr>
          <w:rFonts w:cs="Times New Roman"/>
        </w:rPr>
        <w:t>First Solar System</w:t>
      </w:r>
    </w:p>
    <w:p w14:paraId="1581A2E3" w14:textId="7DD5894A" w:rsidR="00D46483" w:rsidRPr="005B7C5C" w:rsidRDefault="00D46483" w:rsidP="004537F7">
      <w:pPr>
        <w:rPr>
          <w:rFonts w:cs="Times New Roman"/>
        </w:rPr>
      </w:pPr>
      <w:r w:rsidRPr="005B7C5C">
        <w:rPr>
          <w:rFonts w:cs="Times New Roman"/>
        </w:rPr>
        <w:t>“Joan, Tom</w:t>
      </w:r>
      <w:r w:rsidR="0047408B">
        <w:rPr>
          <w:rFonts w:cs="Times New Roman"/>
        </w:rPr>
        <w:t>,</w:t>
      </w:r>
      <w:r w:rsidRPr="005B7C5C">
        <w:rPr>
          <w:rFonts w:cs="Times New Roman"/>
        </w:rPr>
        <w:t xml:space="preserve"> we are preparing to exit the jump,” </w:t>
      </w:r>
      <w:r w:rsidR="00231C37" w:rsidRPr="005B7C5C">
        <w:rPr>
          <w:rFonts w:cs="Times New Roman"/>
        </w:rPr>
        <w:t>Beta 5</w:t>
      </w:r>
      <w:r w:rsidRPr="005B7C5C">
        <w:rPr>
          <w:rFonts w:cs="Times New Roman"/>
        </w:rPr>
        <w:t xml:space="preserve"> transmitted.</w:t>
      </w:r>
    </w:p>
    <w:p w14:paraId="4CDB5738" w14:textId="1055C20E" w:rsidR="00D46483" w:rsidRPr="005B7C5C" w:rsidRDefault="00D46483" w:rsidP="004537F7">
      <w:pPr>
        <w:rPr>
          <w:rFonts w:cs="Times New Roman"/>
        </w:rPr>
      </w:pPr>
      <w:r w:rsidRPr="005B7C5C">
        <w:rPr>
          <w:rFonts w:cs="Times New Roman"/>
        </w:rPr>
        <w:t>“Thanks, we’ll be right out,” Tom responded.</w:t>
      </w:r>
    </w:p>
    <w:p w14:paraId="45025A7E" w14:textId="2D146A88" w:rsidR="00D46483" w:rsidRPr="005B7C5C" w:rsidRDefault="00D46483" w:rsidP="004537F7">
      <w:pPr>
        <w:rPr>
          <w:rFonts w:cs="Times New Roman"/>
        </w:rPr>
      </w:pPr>
      <w:r w:rsidRPr="005B7C5C">
        <w:rPr>
          <w:rFonts w:cs="Times New Roman"/>
        </w:rPr>
        <w:t>Tom and Joan left their sleep area and looked refreshed and ready to explore a new solar system.</w:t>
      </w:r>
    </w:p>
    <w:p w14:paraId="0347B6A8" w14:textId="4F8103C0" w:rsidR="00D46483" w:rsidRPr="005B7C5C" w:rsidRDefault="00D46483" w:rsidP="004537F7">
      <w:pPr>
        <w:rPr>
          <w:rFonts w:cs="Times New Roman"/>
        </w:rPr>
      </w:pPr>
      <w:r w:rsidRPr="005B7C5C">
        <w:rPr>
          <w:rFonts w:cs="Times New Roman"/>
        </w:rPr>
        <w:t>“Have you heard from the Professor?” Joan asked.</w:t>
      </w:r>
    </w:p>
    <w:p w14:paraId="2379C487" w14:textId="0F265888" w:rsidR="00D46483" w:rsidRPr="005B7C5C" w:rsidRDefault="00D46483" w:rsidP="004537F7">
      <w:pPr>
        <w:rPr>
          <w:rFonts w:cs="Times New Roman"/>
        </w:rPr>
      </w:pPr>
      <w:r w:rsidRPr="005B7C5C">
        <w:rPr>
          <w:rFonts w:cs="Times New Roman"/>
        </w:rPr>
        <w:t>“No, but he has been busy. I’ve sensed a large amount of activity within the computers and sensors</w:t>
      </w:r>
      <w:r w:rsidR="001E6A7D" w:rsidRPr="005B7C5C">
        <w:rPr>
          <w:rFonts w:cs="Times New Roman"/>
        </w:rPr>
        <w:t>.</w:t>
      </w:r>
      <w:r w:rsidRPr="005B7C5C">
        <w:rPr>
          <w:rFonts w:cs="Times New Roman"/>
        </w:rPr>
        <w:t>”</w:t>
      </w:r>
    </w:p>
    <w:p w14:paraId="30E2A91E" w14:textId="52F7AB9C" w:rsidR="00D46483" w:rsidRPr="005B7C5C" w:rsidRDefault="00D46483" w:rsidP="004537F7">
      <w:pPr>
        <w:rPr>
          <w:rFonts w:cs="Times New Roman"/>
        </w:rPr>
      </w:pPr>
      <w:r w:rsidRPr="005B7C5C">
        <w:rPr>
          <w:rFonts w:cs="Times New Roman"/>
        </w:rPr>
        <w:t>“That doesn’t surprise me,” Tom said.</w:t>
      </w:r>
    </w:p>
    <w:p w14:paraId="027F5EC3" w14:textId="163BA143" w:rsidR="00D46483" w:rsidRPr="005B7C5C" w:rsidRDefault="00D46483" w:rsidP="004537F7">
      <w:pPr>
        <w:rPr>
          <w:rFonts w:cs="Times New Roman"/>
        </w:rPr>
      </w:pPr>
      <w:r w:rsidRPr="005B7C5C">
        <w:rPr>
          <w:rFonts w:cs="Times New Roman"/>
        </w:rPr>
        <w:t>“Bob, this is Joan. We’re coming up to the exit point. Please join us in the Command Center.”</w:t>
      </w:r>
    </w:p>
    <w:p w14:paraId="08A639C5" w14:textId="0B0B12A7" w:rsidR="00D46483" w:rsidRPr="005B7C5C" w:rsidRDefault="00D46483" w:rsidP="004537F7">
      <w:pPr>
        <w:rPr>
          <w:rFonts w:cs="Times New Roman"/>
        </w:rPr>
      </w:pPr>
      <w:r w:rsidRPr="005B7C5C">
        <w:rPr>
          <w:rFonts w:cs="Times New Roman"/>
        </w:rPr>
        <w:t>“Yes, yes…I’ll be right there.”</w:t>
      </w:r>
    </w:p>
    <w:p w14:paraId="42D73B01" w14:textId="0400CCA7" w:rsidR="00D46483" w:rsidRPr="005B7C5C" w:rsidRDefault="00D46483" w:rsidP="004537F7">
      <w:pPr>
        <w:rPr>
          <w:rFonts w:cs="Times New Roman"/>
        </w:rPr>
      </w:pPr>
      <w:r w:rsidRPr="005B7C5C">
        <w:rPr>
          <w:rFonts w:cs="Times New Roman"/>
        </w:rPr>
        <w:t>Bob Shappel charged into the room</w:t>
      </w:r>
      <w:r w:rsidR="0047408B">
        <w:rPr>
          <w:rFonts w:cs="Times New Roman"/>
        </w:rPr>
        <w:t>,</w:t>
      </w:r>
      <w:r w:rsidRPr="005B7C5C">
        <w:rPr>
          <w:rFonts w:cs="Times New Roman"/>
        </w:rPr>
        <w:t xml:space="preserve"> looking tired but wired.</w:t>
      </w:r>
    </w:p>
    <w:p w14:paraId="05D8EF15" w14:textId="29AFF07E" w:rsidR="00D46483" w:rsidRPr="005B7C5C" w:rsidRDefault="005B3B19" w:rsidP="004537F7">
      <w:pPr>
        <w:rPr>
          <w:rFonts w:cs="Times New Roman"/>
        </w:rPr>
      </w:pPr>
      <w:r w:rsidRPr="005B7C5C">
        <w:rPr>
          <w:rFonts w:cs="Times New Roman"/>
        </w:rPr>
        <w:t>“SIMPOC, w</w:t>
      </w:r>
      <w:r w:rsidR="00D46483" w:rsidRPr="005B7C5C">
        <w:rPr>
          <w:rFonts w:cs="Times New Roman"/>
        </w:rPr>
        <w:t>hat will our sensors pick up,” Joan asked.</w:t>
      </w:r>
    </w:p>
    <w:p w14:paraId="44C85841" w14:textId="4B229826" w:rsidR="00D46483" w:rsidRPr="005B7C5C" w:rsidRDefault="00D46483" w:rsidP="004537F7">
      <w:pPr>
        <w:rPr>
          <w:rFonts w:cs="Times New Roman"/>
        </w:rPr>
      </w:pPr>
      <w:r w:rsidRPr="005B7C5C">
        <w:rPr>
          <w:rFonts w:cs="Times New Roman"/>
        </w:rPr>
        <w:t>“Per the professor’s instructions</w:t>
      </w:r>
      <w:r w:rsidR="0047408B">
        <w:rPr>
          <w:rFonts w:cs="Times New Roman"/>
        </w:rPr>
        <w:t>,</w:t>
      </w:r>
      <w:r w:rsidRPr="005B7C5C">
        <w:rPr>
          <w:rFonts w:cs="Times New Roman"/>
        </w:rPr>
        <w:t xml:space="preserve"> I made modifications to the </w:t>
      </w:r>
      <w:r w:rsidRPr="005B7C5C">
        <w:rPr>
          <w:rFonts w:cs="Times New Roman"/>
          <w:noProof/>
        </w:rPr>
        <w:t>Chevesky’s</w:t>
      </w:r>
      <w:r w:rsidRPr="005B7C5C">
        <w:rPr>
          <w:rFonts w:cs="Times New Roman"/>
        </w:rPr>
        <w:t xml:space="preserve"> sensors. It will take them a few seconds to come </w:t>
      </w:r>
      <w:r w:rsidRPr="005B7C5C">
        <w:rPr>
          <w:rFonts w:cs="Times New Roman"/>
          <w:noProof/>
        </w:rPr>
        <w:t>online</w:t>
      </w:r>
      <w:r w:rsidRPr="005B7C5C">
        <w:rPr>
          <w:rFonts w:cs="Times New Roman"/>
        </w:rPr>
        <w:t xml:space="preserve"> </w:t>
      </w:r>
      <w:r w:rsidR="005B3B19" w:rsidRPr="005B7C5C">
        <w:rPr>
          <w:rFonts w:cs="Times New Roman"/>
        </w:rPr>
        <w:t xml:space="preserve">after we exit the jump point. </w:t>
      </w:r>
      <w:r w:rsidR="005B3B19" w:rsidRPr="005B7C5C">
        <w:rPr>
          <w:rFonts w:cs="Times New Roman"/>
          <w:noProof/>
        </w:rPr>
        <w:t>A</w:t>
      </w:r>
      <w:r w:rsidRPr="005B7C5C">
        <w:rPr>
          <w:rFonts w:cs="Times New Roman"/>
          <w:noProof/>
        </w:rPr>
        <w:t>t first</w:t>
      </w:r>
      <w:r w:rsidR="00A547AD" w:rsidRPr="005B7C5C">
        <w:rPr>
          <w:rFonts w:cs="Times New Roman"/>
          <w:noProof/>
        </w:rPr>
        <w:t>,</w:t>
      </w:r>
      <w:r w:rsidRPr="005B7C5C">
        <w:rPr>
          <w:rFonts w:cs="Times New Roman"/>
        </w:rPr>
        <w:t xml:space="preserve"> we can see the holographic display on the 3D board. After a few </w:t>
      </w:r>
      <w:r w:rsidRPr="005B7C5C">
        <w:rPr>
          <w:rFonts w:cs="Times New Roman"/>
          <w:noProof/>
        </w:rPr>
        <w:t>minutes</w:t>
      </w:r>
      <w:r w:rsidR="00A547AD" w:rsidRPr="005B7C5C">
        <w:rPr>
          <w:rFonts w:cs="Times New Roman"/>
          <w:noProof/>
        </w:rPr>
        <w:t>,</w:t>
      </w:r>
      <w:r w:rsidRPr="005B7C5C">
        <w:rPr>
          <w:rFonts w:cs="Times New Roman"/>
        </w:rPr>
        <w:t xml:space="preserve"> we’ll have the option to search through all frequencies</w:t>
      </w:r>
      <w:r w:rsidR="0047408B">
        <w:rPr>
          <w:rFonts w:cs="Times New Roman"/>
        </w:rPr>
        <w:t>,</w:t>
      </w:r>
      <w:r w:rsidRPr="005B7C5C">
        <w:rPr>
          <w:rFonts w:cs="Times New Roman"/>
        </w:rPr>
        <w:t xml:space="preserve"> including IR. We’ll </w:t>
      </w:r>
      <w:r w:rsidR="005B3B19" w:rsidRPr="005B7C5C">
        <w:rPr>
          <w:rFonts w:cs="Times New Roman"/>
        </w:rPr>
        <w:t xml:space="preserve">also </w:t>
      </w:r>
      <w:r w:rsidRPr="005B7C5C">
        <w:rPr>
          <w:rFonts w:cs="Times New Roman"/>
        </w:rPr>
        <w:t xml:space="preserve">have the </w:t>
      </w:r>
      <w:r w:rsidRPr="005B7C5C">
        <w:rPr>
          <w:rFonts w:cs="Times New Roman"/>
        </w:rPr>
        <w:lastRenderedPageBreak/>
        <w:t xml:space="preserve">option of measuring CO2 on the planets, as </w:t>
      </w:r>
      <w:r w:rsidRPr="005B7C5C">
        <w:rPr>
          <w:rFonts w:cs="Times New Roman"/>
          <w:noProof/>
        </w:rPr>
        <w:t>well</w:t>
      </w:r>
      <w:r w:rsidRPr="005B7C5C">
        <w:rPr>
          <w:rFonts w:cs="Times New Roman"/>
        </w:rPr>
        <w:t xml:space="preserve"> as the entire radio transmission frequency spectrum. Within 3-5 minutes</w:t>
      </w:r>
      <w:r w:rsidR="0047408B">
        <w:rPr>
          <w:rFonts w:cs="Times New Roman"/>
        </w:rPr>
        <w:t>,</w:t>
      </w:r>
      <w:r w:rsidRPr="005B7C5C">
        <w:rPr>
          <w:rFonts w:cs="Times New Roman"/>
        </w:rPr>
        <w:t xml:space="preserve"> we should have</w:t>
      </w:r>
      <w:r w:rsidR="00074598" w:rsidRPr="005B7C5C">
        <w:rPr>
          <w:rFonts w:cs="Times New Roman"/>
        </w:rPr>
        <w:t xml:space="preserve"> all</w:t>
      </w:r>
      <w:r w:rsidRPr="005B7C5C">
        <w:rPr>
          <w:rFonts w:cs="Times New Roman"/>
        </w:rPr>
        <w:t xml:space="preserve"> the information that we need. At that point, we’ll have a good picture of if there </w:t>
      </w:r>
      <w:r w:rsidR="00A547AD" w:rsidRPr="005B7C5C">
        <w:rPr>
          <w:rFonts w:cs="Times New Roman"/>
          <w:noProof/>
        </w:rPr>
        <w:t>are</w:t>
      </w:r>
      <w:r w:rsidRPr="005B7C5C">
        <w:rPr>
          <w:rFonts w:cs="Times New Roman"/>
        </w:rPr>
        <w:t xml:space="preserve"> any life forms and their level of technology.”</w:t>
      </w:r>
    </w:p>
    <w:p w14:paraId="732FA089" w14:textId="14F57364" w:rsidR="00D46483" w:rsidRPr="005B7C5C" w:rsidRDefault="00D46483" w:rsidP="004537F7">
      <w:pPr>
        <w:rPr>
          <w:rFonts w:cs="Times New Roman"/>
        </w:rPr>
      </w:pPr>
      <w:r w:rsidRPr="005B7C5C">
        <w:rPr>
          <w:rFonts w:cs="Times New Roman"/>
        </w:rPr>
        <w:t>“Not to be a downer, but you’re assuming technologies that we’re familiar with. If the life form or technology is very divergent from our ex</w:t>
      </w:r>
      <w:r w:rsidR="005B3B19" w:rsidRPr="005B7C5C">
        <w:rPr>
          <w:rFonts w:cs="Times New Roman"/>
        </w:rPr>
        <w:t>perience, we might not sense it,</w:t>
      </w:r>
      <w:r w:rsidRPr="005B7C5C">
        <w:rPr>
          <w:rFonts w:cs="Times New Roman"/>
        </w:rPr>
        <w:t>”</w:t>
      </w:r>
      <w:r w:rsidR="005B3B19" w:rsidRPr="005B7C5C">
        <w:rPr>
          <w:rFonts w:cs="Times New Roman"/>
        </w:rPr>
        <w:t xml:space="preserve"> Tom pointed out.</w:t>
      </w:r>
    </w:p>
    <w:p w14:paraId="6E900E11" w14:textId="477ACC31" w:rsidR="00D46483" w:rsidRPr="005B7C5C" w:rsidRDefault="00D46483" w:rsidP="004537F7">
      <w:pPr>
        <w:rPr>
          <w:rFonts w:cs="Times New Roman"/>
        </w:rPr>
      </w:pPr>
      <w:r w:rsidRPr="005B7C5C">
        <w:rPr>
          <w:rFonts w:cs="Times New Roman"/>
        </w:rPr>
        <w:t>“Tom, you are correct. But we can only look for things we know,” responded Bob.</w:t>
      </w:r>
    </w:p>
    <w:p w14:paraId="4CF855F5" w14:textId="18245850" w:rsidR="00D46483" w:rsidRPr="005B7C5C" w:rsidRDefault="00D46483" w:rsidP="004537F7">
      <w:pPr>
        <w:rPr>
          <w:rFonts w:cs="Times New Roman"/>
        </w:rPr>
      </w:pPr>
      <w:r w:rsidRPr="005B7C5C">
        <w:rPr>
          <w:rFonts w:cs="Times New Roman"/>
        </w:rPr>
        <w:t>“We are exiting the jump,” noted B</w:t>
      </w:r>
      <w:r w:rsidR="005B3B19" w:rsidRPr="005B7C5C">
        <w:rPr>
          <w:rFonts w:cs="Times New Roman"/>
        </w:rPr>
        <w:t>eta 5</w:t>
      </w:r>
      <w:r w:rsidRPr="005B7C5C">
        <w:rPr>
          <w:rFonts w:cs="Times New Roman"/>
        </w:rPr>
        <w:t>.</w:t>
      </w:r>
    </w:p>
    <w:p w14:paraId="30C5DBE2" w14:textId="34557F77" w:rsidR="00D46483" w:rsidRPr="005B7C5C" w:rsidRDefault="00D46483" w:rsidP="004537F7">
      <w:pPr>
        <w:rPr>
          <w:rFonts w:cs="Times New Roman"/>
        </w:rPr>
      </w:pPr>
      <w:r w:rsidRPr="005B7C5C">
        <w:rPr>
          <w:rFonts w:cs="Times New Roman"/>
        </w:rPr>
        <w:t xml:space="preserve">Once again, there was a slight </w:t>
      </w:r>
      <w:r w:rsidRPr="005B7C5C">
        <w:rPr>
          <w:rFonts w:cs="Times New Roman"/>
          <w:noProof/>
        </w:rPr>
        <w:t>shudder</w:t>
      </w:r>
      <w:r w:rsidR="00A547AD" w:rsidRPr="005B7C5C">
        <w:rPr>
          <w:rFonts w:cs="Times New Roman"/>
          <w:noProof/>
        </w:rPr>
        <w:t>,</w:t>
      </w:r>
      <w:r w:rsidRPr="005B7C5C">
        <w:rPr>
          <w:rFonts w:cs="Times New Roman"/>
        </w:rPr>
        <w:t xml:space="preserve"> and there they were. 511.453 Light Years from Earth.</w:t>
      </w:r>
    </w:p>
    <w:p w14:paraId="122E4D40" w14:textId="634E81C7" w:rsidR="00D46483" w:rsidRPr="005B7C5C" w:rsidRDefault="00D46483" w:rsidP="004537F7">
      <w:pPr>
        <w:rPr>
          <w:rFonts w:cs="Times New Roman"/>
        </w:rPr>
      </w:pPr>
      <w:r w:rsidRPr="005B7C5C">
        <w:rPr>
          <w:rFonts w:cs="Times New Roman"/>
        </w:rPr>
        <w:t>“Well</w:t>
      </w:r>
      <w:r w:rsidR="0047408B">
        <w:rPr>
          <w:rFonts w:cs="Times New Roman"/>
        </w:rPr>
        <w:t>,</w:t>
      </w:r>
      <w:r w:rsidRPr="005B7C5C">
        <w:rPr>
          <w:rFonts w:cs="Times New Roman"/>
        </w:rPr>
        <w:t xml:space="preserve"> here we </w:t>
      </w:r>
      <w:proofErr w:type="gramStart"/>
      <w:r w:rsidRPr="005B7C5C">
        <w:rPr>
          <w:rFonts w:cs="Times New Roman"/>
        </w:rPr>
        <w:t>are</w:t>
      </w:r>
      <w:r w:rsidR="0047408B">
        <w:rPr>
          <w:rFonts w:cs="Times New Roman"/>
        </w:rPr>
        <w:t>;</w:t>
      </w:r>
      <w:proofErr w:type="gramEnd"/>
      <w:r w:rsidRPr="005B7C5C">
        <w:rPr>
          <w:rFonts w:cs="Times New Roman"/>
        </w:rPr>
        <w:t xml:space="preserve"> </w:t>
      </w:r>
      <w:r w:rsidR="00632F39" w:rsidRPr="005B7C5C">
        <w:rPr>
          <w:rFonts w:cs="Times New Roman"/>
        </w:rPr>
        <w:t>Beta 3</w:t>
      </w:r>
      <w:r w:rsidRPr="005B7C5C">
        <w:rPr>
          <w:rFonts w:cs="Times New Roman"/>
        </w:rPr>
        <w:t xml:space="preserve"> </w:t>
      </w:r>
      <w:r w:rsidRPr="005B7C5C">
        <w:rPr>
          <w:rFonts w:cs="Times New Roman"/>
          <w:noProof/>
        </w:rPr>
        <w:t>tell</w:t>
      </w:r>
      <w:r w:rsidRPr="005B7C5C">
        <w:rPr>
          <w:rFonts w:cs="Times New Roman"/>
        </w:rPr>
        <w:t xml:space="preserve"> me when the sensors are </w:t>
      </w:r>
      <w:r w:rsidRPr="005B7C5C">
        <w:rPr>
          <w:rFonts w:cs="Times New Roman"/>
          <w:noProof/>
        </w:rPr>
        <w:t>online</w:t>
      </w:r>
      <w:r w:rsidRPr="005B7C5C">
        <w:rPr>
          <w:rFonts w:cs="Times New Roman"/>
        </w:rPr>
        <w:t>,” Joan directed.</w:t>
      </w:r>
    </w:p>
    <w:p w14:paraId="5C14777F" w14:textId="0DFC80E6" w:rsidR="00D46483" w:rsidRPr="005B7C5C" w:rsidRDefault="00D46483" w:rsidP="004537F7">
      <w:pPr>
        <w:rPr>
          <w:rFonts w:cs="Times New Roman"/>
        </w:rPr>
      </w:pPr>
      <w:r w:rsidRPr="005B7C5C">
        <w:rPr>
          <w:rFonts w:cs="Times New Roman"/>
        </w:rPr>
        <w:t>“Acknowledged.”</w:t>
      </w:r>
    </w:p>
    <w:p w14:paraId="2AE9A663" w14:textId="6B1B018F" w:rsidR="00D46483" w:rsidRPr="005B7C5C" w:rsidRDefault="00D46483" w:rsidP="004537F7">
      <w:pPr>
        <w:rPr>
          <w:rFonts w:cs="Times New Roman"/>
        </w:rPr>
      </w:pPr>
      <w:r w:rsidRPr="005B7C5C">
        <w:rPr>
          <w:rFonts w:cs="Times New Roman"/>
          <w:noProof/>
        </w:rPr>
        <w:t>“Commander</w:t>
      </w:r>
      <w:r w:rsidR="00A547AD" w:rsidRPr="005B7C5C">
        <w:rPr>
          <w:rFonts w:cs="Times New Roman"/>
          <w:noProof/>
        </w:rPr>
        <w:t>, the 3D Holographic,</w:t>
      </w:r>
      <w:r w:rsidRPr="005B7C5C">
        <w:rPr>
          <w:rFonts w:cs="Times New Roman"/>
        </w:rPr>
        <w:t xml:space="preserve"> is coming up,” announced Beta </w:t>
      </w:r>
      <w:r w:rsidR="00632F39" w:rsidRPr="005B7C5C">
        <w:rPr>
          <w:rFonts w:cs="Times New Roman"/>
        </w:rPr>
        <w:t>3</w:t>
      </w:r>
      <w:r w:rsidR="005B3B19" w:rsidRPr="005B7C5C">
        <w:rPr>
          <w:rFonts w:cs="Times New Roman"/>
        </w:rPr>
        <w:t>.</w:t>
      </w:r>
    </w:p>
    <w:p w14:paraId="30B0106B" w14:textId="55D59BA3" w:rsidR="00D46483" w:rsidRPr="005B7C5C" w:rsidRDefault="00D46483" w:rsidP="004537F7">
      <w:pPr>
        <w:rPr>
          <w:rFonts w:cs="Times New Roman"/>
        </w:rPr>
      </w:pPr>
      <w:r w:rsidRPr="005B7C5C">
        <w:rPr>
          <w:rFonts w:cs="Times New Roman"/>
        </w:rPr>
        <w:t>They stood around the oval table as the 3D image lit up</w:t>
      </w:r>
      <w:r w:rsidR="0047408B">
        <w:rPr>
          <w:rFonts w:cs="Times New Roman"/>
        </w:rPr>
        <w:t>,</w:t>
      </w:r>
      <w:r w:rsidRPr="005B7C5C">
        <w:rPr>
          <w:rFonts w:cs="Times New Roman"/>
        </w:rPr>
        <w:t xml:space="preserve"> and the haze quickly transformed into a distinct set of planets with the sun in the middle.</w:t>
      </w:r>
    </w:p>
    <w:p w14:paraId="646E56CD" w14:textId="5E8A7E53" w:rsidR="00D46483" w:rsidRPr="005B7C5C" w:rsidRDefault="00D46483" w:rsidP="004537F7">
      <w:pPr>
        <w:rPr>
          <w:rFonts w:cs="Times New Roman"/>
        </w:rPr>
      </w:pPr>
      <w:r w:rsidRPr="005B7C5C">
        <w:rPr>
          <w:rFonts w:cs="Times New Roman"/>
        </w:rPr>
        <w:t>“Wow,” said Bob.</w:t>
      </w:r>
    </w:p>
    <w:p w14:paraId="021D11CB" w14:textId="41FECB0C" w:rsidR="00D46483" w:rsidRPr="005B7C5C" w:rsidRDefault="00D46483" w:rsidP="004537F7">
      <w:pPr>
        <w:rPr>
          <w:rFonts w:cs="Times New Roman"/>
        </w:rPr>
      </w:pPr>
      <w:r w:rsidRPr="005B7C5C">
        <w:rPr>
          <w:rFonts w:cs="Times New Roman"/>
        </w:rPr>
        <w:t>“Is that the best descriptive word you have?” Tom asked.</w:t>
      </w:r>
    </w:p>
    <w:p w14:paraId="66C06067" w14:textId="2ABECF31" w:rsidR="00D46483" w:rsidRPr="005B7C5C" w:rsidRDefault="00930F33" w:rsidP="004537F7">
      <w:pPr>
        <w:rPr>
          <w:rFonts w:cs="Times New Roman"/>
        </w:rPr>
      </w:pPr>
      <w:r w:rsidRPr="005B7C5C">
        <w:rPr>
          <w:rFonts w:cs="Times New Roman"/>
        </w:rPr>
        <w:t>“WOW</w:t>
      </w:r>
      <w:r w:rsidR="00D46483" w:rsidRPr="005B7C5C">
        <w:rPr>
          <w:rFonts w:cs="Times New Roman"/>
        </w:rPr>
        <w:t xml:space="preserve">,” </w:t>
      </w:r>
      <w:r w:rsidR="00632F39" w:rsidRPr="005B7C5C">
        <w:rPr>
          <w:rFonts w:cs="Times New Roman"/>
        </w:rPr>
        <w:t xml:space="preserve">Bob </w:t>
      </w:r>
      <w:r w:rsidR="00D46483" w:rsidRPr="005B7C5C">
        <w:rPr>
          <w:rFonts w:cs="Times New Roman"/>
        </w:rPr>
        <w:t>said again, but with emphasis.</w:t>
      </w:r>
    </w:p>
    <w:p w14:paraId="062009AC" w14:textId="5EA009CD" w:rsidR="00D46483" w:rsidRPr="005B7C5C" w:rsidRDefault="00D46483" w:rsidP="004537F7">
      <w:pPr>
        <w:rPr>
          <w:rFonts w:cs="Times New Roman"/>
        </w:rPr>
      </w:pPr>
      <w:r w:rsidRPr="005B7C5C">
        <w:rPr>
          <w:rFonts w:cs="Times New Roman"/>
        </w:rPr>
        <w:t>“That’s much better,” Tom said.</w:t>
      </w:r>
    </w:p>
    <w:p w14:paraId="3CA4E22D" w14:textId="0BD6BE5E" w:rsidR="00D46483" w:rsidRPr="005B7C5C" w:rsidRDefault="00D46483" w:rsidP="004537F7">
      <w:pPr>
        <w:rPr>
          <w:rFonts w:cs="Times New Roman"/>
        </w:rPr>
      </w:pPr>
      <w:r w:rsidRPr="005B7C5C">
        <w:rPr>
          <w:rFonts w:cs="Times New Roman"/>
        </w:rPr>
        <w:lastRenderedPageBreak/>
        <w:t>“</w:t>
      </w:r>
      <w:r w:rsidR="001D6522">
        <w:rPr>
          <w:rFonts w:cs="Times New Roman"/>
        </w:rPr>
        <w:t>Okay</w:t>
      </w:r>
      <w:r w:rsidRPr="005B7C5C">
        <w:rPr>
          <w:rFonts w:cs="Times New Roman"/>
        </w:rPr>
        <w:t xml:space="preserve">, we’re here to look and listen. We don’t want to disturb anything or anyone.” Joan said with </w:t>
      </w:r>
      <w:r w:rsidR="00EF7669" w:rsidRPr="005B7C5C">
        <w:rPr>
          <w:rFonts w:cs="Times New Roman"/>
        </w:rPr>
        <w:t xml:space="preserve">extra volume </w:t>
      </w:r>
      <w:r w:rsidR="00920766" w:rsidRPr="005B7C5C">
        <w:rPr>
          <w:rFonts w:cs="Times New Roman"/>
        </w:rPr>
        <w:t>on</w:t>
      </w:r>
      <w:r w:rsidRPr="005B7C5C">
        <w:rPr>
          <w:rFonts w:cs="Times New Roman"/>
        </w:rPr>
        <w:t xml:space="preserve"> anyone.</w:t>
      </w:r>
    </w:p>
    <w:p w14:paraId="0C992349" w14:textId="7EC0AF14" w:rsidR="00D46483" w:rsidRPr="005B7C5C" w:rsidRDefault="00D46483" w:rsidP="004537F7">
      <w:pPr>
        <w:rPr>
          <w:rFonts w:cs="Times New Roman"/>
        </w:rPr>
      </w:pPr>
      <w:r w:rsidRPr="005B7C5C">
        <w:rPr>
          <w:rFonts w:cs="Times New Roman"/>
        </w:rPr>
        <w:t>“SIMPOC</w:t>
      </w:r>
      <w:r w:rsidR="0047408B">
        <w:rPr>
          <w:rFonts w:cs="Times New Roman"/>
        </w:rPr>
        <w:t>,</w:t>
      </w:r>
      <w:r w:rsidRPr="005B7C5C">
        <w:rPr>
          <w:rFonts w:cs="Times New Roman"/>
        </w:rPr>
        <w:t xml:space="preserve"> are you updating the star charts?”</w:t>
      </w:r>
    </w:p>
    <w:p w14:paraId="434E3FF6" w14:textId="658AE85A" w:rsidR="00D46483" w:rsidRPr="005B7C5C" w:rsidRDefault="00D46483" w:rsidP="004537F7">
      <w:pPr>
        <w:rPr>
          <w:rFonts w:cs="Times New Roman"/>
        </w:rPr>
      </w:pPr>
      <w:r w:rsidRPr="005B7C5C">
        <w:rPr>
          <w:rFonts w:cs="Times New Roman"/>
        </w:rPr>
        <w:t>“Yes, I am finding relatively minor discrepancies from our projections. I estimate that I’ll have</w:t>
      </w:r>
      <w:r w:rsidR="00A547AD" w:rsidRPr="005B7C5C">
        <w:rPr>
          <w:rFonts w:cs="Times New Roman"/>
        </w:rPr>
        <w:t xml:space="preserve"> a</w:t>
      </w:r>
      <w:r w:rsidRPr="005B7C5C">
        <w:rPr>
          <w:rFonts w:cs="Times New Roman"/>
        </w:rPr>
        <w:t xml:space="preserve"> </w:t>
      </w:r>
      <w:r w:rsidRPr="005B7C5C">
        <w:rPr>
          <w:rFonts w:cs="Times New Roman"/>
          <w:noProof/>
        </w:rPr>
        <w:t>complete</w:t>
      </w:r>
      <w:r w:rsidRPr="005B7C5C">
        <w:rPr>
          <w:rFonts w:cs="Times New Roman"/>
        </w:rPr>
        <w:t xml:space="preserve"> set in 18.2 hours.”</w:t>
      </w:r>
    </w:p>
    <w:p w14:paraId="5A761505" w14:textId="6FA93B0C" w:rsidR="00D46483" w:rsidRPr="005B7C5C" w:rsidRDefault="00D46483" w:rsidP="004537F7">
      <w:pPr>
        <w:rPr>
          <w:rFonts w:cs="Times New Roman"/>
        </w:rPr>
      </w:pPr>
      <w:r w:rsidRPr="005B7C5C">
        <w:rPr>
          <w:rFonts w:cs="Times New Roman"/>
        </w:rPr>
        <w:t>“</w:t>
      </w:r>
      <w:r w:rsidR="001C2168" w:rsidRPr="005B7C5C">
        <w:rPr>
          <w:rFonts w:cs="Times New Roman"/>
        </w:rPr>
        <w:t>Okay</w:t>
      </w:r>
      <w:r w:rsidRPr="005B7C5C">
        <w:rPr>
          <w:rFonts w:cs="Times New Roman"/>
        </w:rPr>
        <w:t>, that’s a lot better than you said before,” Joan pointed out.</w:t>
      </w:r>
    </w:p>
    <w:p w14:paraId="4E0DB7EA" w14:textId="36BE11DD" w:rsidR="00D46483" w:rsidRPr="005B7C5C" w:rsidRDefault="00D46483" w:rsidP="004537F7">
      <w:pPr>
        <w:rPr>
          <w:rFonts w:cs="Times New Roman"/>
        </w:rPr>
      </w:pPr>
      <w:r w:rsidRPr="005B7C5C">
        <w:rPr>
          <w:rFonts w:cs="Times New Roman"/>
        </w:rPr>
        <w:t>“I was conservative,” SIMPOC replied.</w:t>
      </w:r>
    </w:p>
    <w:p w14:paraId="34C00C19" w14:textId="55CB58AB" w:rsidR="00D46483" w:rsidRPr="005B7C5C" w:rsidRDefault="00D46483" w:rsidP="004537F7">
      <w:pPr>
        <w:rPr>
          <w:rFonts w:cs="Times New Roman"/>
        </w:rPr>
      </w:pPr>
      <w:r w:rsidRPr="005B7C5C">
        <w:rPr>
          <w:rFonts w:cs="Times New Roman"/>
        </w:rPr>
        <w:t>“Please, as soon as you can, show me the next jump point and plot a path through this system. I don’t want to be here any longer than necessary.”</w:t>
      </w:r>
    </w:p>
    <w:p w14:paraId="552B3E78" w14:textId="41097D90" w:rsidR="00D46483" w:rsidRPr="005B7C5C" w:rsidRDefault="001C2168" w:rsidP="004537F7">
      <w:pPr>
        <w:rPr>
          <w:rFonts w:cs="Times New Roman"/>
        </w:rPr>
      </w:pPr>
      <w:r w:rsidRPr="005B7C5C">
        <w:rPr>
          <w:rFonts w:cs="Times New Roman"/>
          <w:noProof/>
        </w:rPr>
        <w:t xml:space="preserve"> </w:t>
      </w:r>
      <w:r w:rsidR="00D46483" w:rsidRPr="005B7C5C">
        <w:rPr>
          <w:rFonts w:cs="Times New Roman"/>
          <w:noProof/>
        </w:rPr>
        <w:t>“Commander</w:t>
      </w:r>
      <w:r w:rsidR="0047408B">
        <w:rPr>
          <w:rFonts w:cs="Times New Roman"/>
          <w:noProof/>
        </w:rPr>
        <w:t>,</w:t>
      </w:r>
      <w:r w:rsidR="00D46483" w:rsidRPr="005B7C5C">
        <w:rPr>
          <w:rFonts w:cs="Times New Roman"/>
        </w:rPr>
        <w:t xml:space="preserve"> here</w:t>
      </w:r>
      <w:r w:rsidR="005B3B19" w:rsidRPr="005B7C5C">
        <w:rPr>
          <w:rFonts w:cs="Times New Roman"/>
        </w:rPr>
        <w:t xml:space="preserve"> is your projected path</w:t>
      </w:r>
      <w:r w:rsidR="00920766" w:rsidRPr="005B7C5C">
        <w:rPr>
          <w:rFonts w:cs="Times New Roman"/>
        </w:rPr>
        <w:t xml:space="preserve"> to an approximate location of the jump point</w:t>
      </w:r>
      <w:r w:rsidR="005B3B19" w:rsidRPr="005B7C5C">
        <w:rPr>
          <w:rFonts w:cs="Times New Roman"/>
        </w:rPr>
        <w:t>,” Beta 5</w:t>
      </w:r>
      <w:r w:rsidR="00D46483" w:rsidRPr="005B7C5C">
        <w:rPr>
          <w:rFonts w:cs="Times New Roman"/>
        </w:rPr>
        <w:t xml:space="preserve"> said.</w:t>
      </w:r>
    </w:p>
    <w:p w14:paraId="0DE1A309" w14:textId="6845BD98" w:rsidR="00D46483" w:rsidRPr="005B7C5C" w:rsidRDefault="00D46483" w:rsidP="004537F7">
      <w:pPr>
        <w:rPr>
          <w:rFonts w:cs="Times New Roman"/>
        </w:rPr>
      </w:pPr>
      <w:r w:rsidRPr="005B7C5C">
        <w:rPr>
          <w:rFonts w:cs="Times New Roman"/>
        </w:rPr>
        <w:t>“</w:t>
      </w:r>
      <w:r w:rsidR="001C2168" w:rsidRPr="005B7C5C">
        <w:rPr>
          <w:rFonts w:cs="Times New Roman"/>
        </w:rPr>
        <w:t>Ma’am</w:t>
      </w:r>
      <w:r w:rsidRPr="005B7C5C">
        <w:rPr>
          <w:rFonts w:cs="Times New Roman"/>
        </w:rPr>
        <w:t>, note that I have projected a parabolic path through the system to the next jump point. This path uses the least energy and thereby lowers our risk of detection. It is nominally slower than a high energy path, which would increase our risk of detection.”</w:t>
      </w:r>
    </w:p>
    <w:p w14:paraId="07F05ACF" w14:textId="59D549BB" w:rsidR="00D46483" w:rsidRPr="005B7C5C" w:rsidRDefault="00D46483" w:rsidP="004537F7">
      <w:pPr>
        <w:rPr>
          <w:rFonts w:cs="Times New Roman"/>
        </w:rPr>
      </w:pPr>
      <w:r w:rsidRPr="005B7C5C">
        <w:rPr>
          <w:rFonts w:cs="Times New Roman"/>
        </w:rPr>
        <w:t xml:space="preserve">“I’m happy with that </w:t>
      </w:r>
      <w:r w:rsidR="005B3B19" w:rsidRPr="005B7C5C">
        <w:rPr>
          <w:rFonts w:cs="Times New Roman"/>
        </w:rPr>
        <w:t>Beta 5</w:t>
      </w:r>
      <w:r w:rsidRPr="005B7C5C">
        <w:rPr>
          <w:rFonts w:cs="Times New Roman"/>
        </w:rPr>
        <w:t>. How close do we come to the two planets in the zone?”</w:t>
      </w:r>
    </w:p>
    <w:p w14:paraId="59FFF2E4" w14:textId="56876F5F" w:rsidR="00D46483" w:rsidRPr="005B7C5C" w:rsidRDefault="00D46483" w:rsidP="004537F7">
      <w:pPr>
        <w:rPr>
          <w:rFonts w:cs="Times New Roman"/>
        </w:rPr>
      </w:pPr>
      <w:r w:rsidRPr="005B7C5C">
        <w:rPr>
          <w:rFonts w:cs="Times New Roman"/>
        </w:rPr>
        <w:t xml:space="preserve">“We pass the first one in 4 hours, 23 </w:t>
      </w:r>
      <w:r w:rsidRPr="005B7C5C">
        <w:rPr>
          <w:rFonts w:cs="Times New Roman"/>
          <w:noProof/>
        </w:rPr>
        <w:t>minutes</w:t>
      </w:r>
      <w:r w:rsidR="00A547AD" w:rsidRPr="005B7C5C">
        <w:rPr>
          <w:rFonts w:cs="Times New Roman"/>
          <w:noProof/>
        </w:rPr>
        <w:t>,</w:t>
      </w:r>
      <w:r w:rsidRPr="005B7C5C">
        <w:rPr>
          <w:rFonts w:cs="Times New Roman"/>
        </w:rPr>
        <w:t xml:space="preserve"> and we’ll be 23,402 miles from its surface. </w:t>
      </w:r>
      <w:r w:rsidR="00C46E83" w:rsidRPr="005B7C5C">
        <w:rPr>
          <w:rFonts w:cs="Times New Roman"/>
        </w:rPr>
        <w:t>1</w:t>
      </w:r>
      <w:r w:rsidRPr="005B7C5C">
        <w:rPr>
          <w:rFonts w:cs="Times New Roman"/>
        </w:rPr>
        <w:t>6 hours and 9 minutes later</w:t>
      </w:r>
      <w:r w:rsidR="0047408B">
        <w:rPr>
          <w:rFonts w:cs="Times New Roman"/>
        </w:rPr>
        <w:t>,</w:t>
      </w:r>
      <w:r w:rsidRPr="005B7C5C">
        <w:rPr>
          <w:rFonts w:cs="Times New Roman"/>
        </w:rPr>
        <w:t xml:space="preserve"> we’ll pass the second </w:t>
      </w:r>
      <w:r w:rsidRPr="005B7C5C">
        <w:rPr>
          <w:rFonts w:cs="Times New Roman"/>
          <w:noProof/>
        </w:rPr>
        <w:t>planet</w:t>
      </w:r>
      <w:r w:rsidR="00A547AD" w:rsidRPr="005B7C5C">
        <w:rPr>
          <w:rFonts w:cs="Times New Roman"/>
          <w:noProof/>
        </w:rPr>
        <w:t>,</w:t>
      </w:r>
      <w:r w:rsidRPr="005B7C5C">
        <w:rPr>
          <w:rFonts w:cs="Times New Roman"/>
        </w:rPr>
        <w:t xml:space="preserve"> and we’ll be 32,614 miles from its surface.”</w:t>
      </w:r>
    </w:p>
    <w:p w14:paraId="6A6B5C52" w14:textId="7A467F5B" w:rsidR="00D46483" w:rsidRPr="005B7C5C" w:rsidRDefault="00D46483" w:rsidP="004537F7">
      <w:pPr>
        <w:rPr>
          <w:rFonts w:cs="Times New Roman"/>
        </w:rPr>
      </w:pPr>
      <w:r w:rsidRPr="005B7C5C">
        <w:rPr>
          <w:rFonts w:cs="Times New Roman"/>
        </w:rPr>
        <w:t>“Personally, I think we’re passing too close to both of them,” Joan said.</w:t>
      </w:r>
    </w:p>
    <w:p w14:paraId="69435E88" w14:textId="24C872B8" w:rsidR="00D46483" w:rsidRPr="005B7C5C" w:rsidRDefault="00D46483" w:rsidP="004537F7">
      <w:pPr>
        <w:rPr>
          <w:rFonts w:cs="Times New Roman"/>
        </w:rPr>
      </w:pPr>
      <w:r w:rsidRPr="005B7C5C">
        <w:rPr>
          <w:rFonts w:cs="Times New Roman"/>
        </w:rPr>
        <w:lastRenderedPageBreak/>
        <w:t>“Any other path would require considerable us</w:t>
      </w:r>
      <w:r w:rsidR="005B3B19" w:rsidRPr="005B7C5C">
        <w:rPr>
          <w:rFonts w:cs="Times New Roman"/>
        </w:rPr>
        <w:t>e of energy</w:t>
      </w:r>
      <w:r w:rsidR="0047408B">
        <w:rPr>
          <w:rFonts w:cs="Times New Roman"/>
        </w:rPr>
        <w:t>,</w:t>
      </w:r>
      <w:r w:rsidR="005B3B19" w:rsidRPr="005B7C5C">
        <w:rPr>
          <w:rFonts w:cs="Times New Roman"/>
        </w:rPr>
        <w:t xml:space="preserve"> and we would be like</w:t>
      </w:r>
      <w:r w:rsidRPr="005B7C5C">
        <w:rPr>
          <w:rFonts w:cs="Times New Roman"/>
        </w:rPr>
        <w:t xml:space="preserve"> a beacon in the night,” SIMPOC said.</w:t>
      </w:r>
    </w:p>
    <w:p w14:paraId="566CF174" w14:textId="1E7C0922" w:rsidR="00D46483" w:rsidRPr="005B7C5C" w:rsidRDefault="00D46483" w:rsidP="004537F7">
      <w:pPr>
        <w:rPr>
          <w:rFonts w:cs="Times New Roman"/>
        </w:rPr>
      </w:pPr>
      <w:r w:rsidRPr="005B7C5C">
        <w:rPr>
          <w:rFonts w:cs="Times New Roman"/>
        </w:rPr>
        <w:t xml:space="preserve">“Beacon in the night?” Joan asked. “I like your </w:t>
      </w:r>
      <w:r w:rsidRPr="005B7C5C">
        <w:rPr>
          <w:rFonts w:cs="Times New Roman"/>
          <w:noProof/>
        </w:rPr>
        <w:t>analogy</w:t>
      </w:r>
      <w:r w:rsidR="00A547AD" w:rsidRPr="005B7C5C">
        <w:rPr>
          <w:rFonts w:cs="Times New Roman"/>
          <w:noProof/>
        </w:rPr>
        <w:t>.</w:t>
      </w:r>
      <w:r w:rsidRPr="005B7C5C">
        <w:rPr>
          <w:rFonts w:cs="Times New Roman"/>
          <w:noProof/>
        </w:rPr>
        <w:t>”</w:t>
      </w:r>
    </w:p>
    <w:p w14:paraId="42B23A00" w14:textId="49D6C3B4" w:rsidR="00D46483" w:rsidRPr="005B7C5C" w:rsidRDefault="00D46483" w:rsidP="004537F7">
      <w:pPr>
        <w:rPr>
          <w:rFonts w:cs="Times New Roman"/>
        </w:rPr>
      </w:pPr>
      <w:r w:rsidRPr="005B7C5C">
        <w:rPr>
          <w:rFonts w:cs="Times New Roman"/>
        </w:rPr>
        <w:t>“We have a very low refractive index</w:t>
      </w:r>
      <w:r w:rsidR="008D6E34"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w:t>
      </w:r>
      <w:r w:rsidR="00C46E83" w:rsidRPr="005B7C5C">
        <w:rPr>
          <w:rFonts w:cs="Times New Roman"/>
        </w:rPr>
        <w:t>even if they shine a bright light</w:t>
      </w:r>
      <w:r w:rsidRPr="005B7C5C">
        <w:rPr>
          <w:rFonts w:cs="Times New Roman"/>
        </w:rPr>
        <w:t xml:space="preserve"> on us, we will be undetected. That</w:t>
      </w:r>
      <w:r w:rsidR="0047408B">
        <w:rPr>
          <w:rFonts w:cs="Times New Roman"/>
        </w:rPr>
        <w:t>,</w:t>
      </w:r>
      <w:r w:rsidRPr="005B7C5C">
        <w:rPr>
          <w:rFonts w:cs="Times New Roman"/>
        </w:rPr>
        <w:t xml:space="preserve"> along with very low energy </w:t>
      </w:r>
      <w:r w:rsidRPr="005B7C5C">
        <w:rPr>
          <w:rFonts w:cs="Times New Roman"/>
          <w:noProof/>
        </w:rPr>
        <w:t>output</w:t>
      </w:r>
      <w:r w:rsidR="0047408B">
        <w:rPr>
          <w:rFonts w:cs="Times New Roman"/>
          <w:noProof/>
        </w:rPr>
        <w:t>,</w:t>
      </w:r>
      <w:r w:rsidRPr="005B7C5C">
        <w:rPr>
          <w:rFonts w:cs="Times New Roman"/>
        </w:rPr>
        <w:t xml:space="preserve"> should allow us to pass without notice.</w:t>
      </w:r>
      <w:r w:rsidR="00C46E83" w:rsidRPr="005B7C5C">
        <w:rPr>
          <w:rFonts w:cs="Times New Roman"/>
        </w:rPr>
        <w:t xml:space="preserve"> </w:t>
      </w:r>
      <w:r w:rsidR="00930F33" w:rsidRPr="005B7C5C">
        <w:rPr>
          <w:rFonts w:cs="Times New Roman"/>
        </w:rPr>
        <w:t xml:space="preserve">If we expand a large amount of energy, our signature will be significant. </w:t>
      </w:r>
      <w:r w:rsidR="00C46E83" w:rsidRPr="005B7C5C">
        <w:rPr>
          <w:rFonts w:cs="Times New Roman"/>
        </w:rPr>
        <w:t xml:space="preserve">If I may also point out, we will be </w:t>
      </w:r>
      <w:r w:rsidR="00632F39" w:rsidRPr="005B7C5C">
        <w:rPr>
          <w:rFonts w:cs="Times New Roman"/>
        </w:rPr>
        <w:t xml:space="preserve">able to collect a </w:t>
      </w:r>
      <w:r w:rsidR="009A7D2D" w:rsidRPr="005B7C5C">
        <w:rPr>
          <w:rFonts w:cs="Times New Roman"/>
        </w:rPr>
        <w:t xml:space="preserve">large </w:t>
      </w:r>
      <w:r w:rsidR="003E4428" w:rsidRPr="005B7C5C">
        <w:rPr>
          <w:rFonts w:cs="Times New Roman"/>
        </w:rPr>
        <w:t xml:space="preserve">amount </w:t>
      </w:r>
      <w:r w:rsidR="00632F39" w:rsidRPr="005B7C5C">
        <w:rPr>
          <w:rFonts w:cs="Times New Roman"/>
        </w:rPr>
        <w:t>of data,</w:t>
      </w:r>
      <w:r w:rsidR="00C46E83" w:rsidRPr="005B7C5C">
        <w:rPr>
          <w:rFonts w:cs="Times New Roman"/>
        </w:rPr>
        <w:t>”</w:t>
      </w:r>
      <w:r w:rsidR="00632F39" w:rsidRPr="005B7C5C">
        <w:rPr>
          <w:rFonts w:cs="Times New Roman"/>
        </w:rPr>
        <w:t xml:space="preserve"> explained SIMPOC.</w:t>
      </w:r>
    </w:p>
    <w:p w14:paraId="365F0592" w14:textId="4F1EB04C" w:rsidR="00C46E83" w:rsidRPr="005B7C5C" w:rsidRDefault="00632F39" w:rsidP="004537F7">
      <w:pPr>
        <w:rPr>
          <w:rFonts w:cs="Times New Roman"/>
        </w:rPr>
      </w:pPr>
      <w:r w:rsidRPr="005B7C5C">
        <w:rPr>
          <w:rFonts w:cs="Times New Roman"/>
        </w:rPr>
        <w:t>“SIMPOC</w:t>
      </w:r>
      <w:r w:rsidR="0047408B">
        <w:rPr>
          <w:rFonts w:cs="Times New Roman"/>
        </w:rPr>
        <w:t>,</w:t>
      </w:r>
      <w:r w:rsidRPr="005B7C5C">
        <w:rPr>
          <w:rFonts w:cs="Times New Roman"/>
        </w:rPr>
        <w:t xml:space="preserve"> w</w:t>
      </w:r>
      <w:r w:rsidR="00C46E83" w:rsidRPr="005B7C5C">
        <w:rPr>
          <w:rFonts w:cs="Times New Roman"/>
        </w:rPr>
        <w:t>hat is our total transit time?” asked Joan.</w:t>
      </w:r>
    </w:p>
    <w:p w14:paraId="66E877F3" w14:textId="5CFE066B" w:rsidR="00C46E83" w:rsidRPr="005B7C5C" w:rsidRDefault="00C46E83" w:rsidP="004537F7">
      <w:pPr>
        <w:rPr>
          <w:rFonts w:cs="Times New Roman"/>
        </w:rPr>
      </w:pPr>
      <w:r w:rsidRPr="005B7C5C">
        <w:rPr>
          <w:rFonts w:cs="Times New Roman"/>
        </w:rPr>
        <w:t xml:space="preserve">“We will reach the next jump point in 26 hours and 36 minutes. I should warn </w:t>
      </w:r>
      <w:r w:rsidRPr="005B7C5C">
        <w:rPr>
          <w:rFonts w:cs="Times New Roman"/>
          <w:noProof/>
        </w:rPr>
        <w:t>you</w:t>
      </w:r>
      <w:r w:rsidRPr="005B7C5C">
        <w:rPr>
          <w:rFonts w:cs="Times New Roman"/>
        </w:rPr>
        <w:t xml:space="preserve"> as the star charts are updated, there may be a variation of 2-3 minutes in my estimates.”</w:t>
      </w:r>
    </w:p>
    <w:p w14:paraId="2A94E107" w14:textId="457E47D5" w:rsidR="00C46E83" w:rsidRPr="005B7C5C" w:rsidRDefault="00C46E83" w:rsidP="004537F7">
      <w:pPr>
        <w:rPr>
          <w:rFonts w:cs="Times New Roman"/>
        </w:rPr>
      </w:pPr>
      <w:r w:rsidRPr="005B7C5C">
        <w:rPr>
          <w:rFonts w:cs="Times New Roman"/>
        </w:rPr>
        <w:t>“I think we can deal with that,” Joan said.</w:t>
      </w:r>
    </w:p>
    <w:p w14:paraId="1896947E" w14:textId="25E24558" w:rsidR="00C46E83" w:rsidRPr="005B7C5C" w:rsidRDefault="00C46E83" w:rsidP="004537F7">
      <w:pPr>
        <w:rPr>
          <w:rFonts w:cs="Times New Roman"/>
        </w:rPr>
      </w:pPr>
      <w:r w:rsidRPr="005B7C5C">
        <w:rPr>
          <w:rFonts w:cs="Times New Roman"/>
        </w:rPr>
        <w:t>“</w:t>
      </w:r>
      <w:r w:rsidRPr="005B7C5C">
        <w:rPr>
          <w:rFonts w:cs="Times New Roman"/>
          <w:noProof/>
        </w:rPr>
        <w:t>Well</w:t>
      </w:r>
      <w:r w:rsidR="00A547AD" w:rsidRPr="005B7C5C">
        <w:rPr>
          <w:rFonts w:cs="Times New Roman"/>
          <w:noProof/>
        </w:rPr>
        <w:t>,</w:t>
      </w:r>
      <w:r w:rsidRPr="005B7C5C">
        <w:rPr>
          <w:rFonts w:cs="Times New Roman"/>
        </w:rPr>
        <w:t xml:space="preserve"> professor. It’s your show</w:t>
      </w:r>
      <w:r w:rsidR="0047408B">
        <w:rPr>
          <w:rFonts w:cs="Times New Roman"/>
        </w:rPr>
        <w:t>;</w:t>
      </w:r>
      <w:r w:rsidRPr="005B7C5C">
        <w:rPr>
          <w:rFonts w:cs="Times New Roman"/>
        </w:rPr>
        <w:t xml:space="preserve"> collect everything that you can and let us know what you find.”</w:t>
      </w:r>
    </w:p>
    <w:p w14:paraId="1303D3F6" w14:textId="748B072C" w:rsidR="00C46E83" w:rsidRPr="005B7C5C" w:rsidRDefault="00C46E83" w:rsidP="004537F7">
      <w:pPr>
        <w:rPr>
          <w:rFonts w:cs="Times New Roman"/>
        </w:rPr>
      </w:pPr>
      <w:r w:rsidRPr="005B7C5C">
        <w:rPr>
          <w:rFonts w:cs="Times New Roman"/>
        </w:rPr>
        <w:t>“Yes, Sir. I mean ma’am, I mean Joan,” Professor Shappel stumbled through as they both smiled</w:t>
      </w:r>
      <w:r w:rsidR="0047408B">
        <w:rPr>
          <w:rFonts w:cs="Times New Roman"/>
        </w:rPr>
        <w:t>,</w:t>
      </w:r>
      <w:r w:rsidRPr="005B7C5C">
        <w:rPr>
          <w:rFonts w:cs="Times New Roman"/>
        </w:rPr>
        <w:t xml:space="preserve"> and he went to his lab.</w:t>
      </w:r>
    </w:p>
    <w:p w14:paraId="6B8F75FC" w14:textId="39380D0C" w:rsidR="00AA5069" w:rsidRPr="005B7C5C" w:rsidRDefault="00AA5069" w:rsidP="004537F7">
      <w:pPr>
        <w:rPr>
          <w:rFonts w:cs="Times New Roman"/>
        </w:rPr>
      </w:pPr>
      <w:r w:rsidRPr="005B7C5C">
        <w:rPr>
          <w:rFonts w:cs="Times New Roman"/>
        </w:rPr>
        <w:t xml:space="preserve">“I guess we just </w:t>
      </w:r>
      <w:r w:rsidRPr="005B7C5C">
        <w:rPr>
          <w:rFonts w:cs="Times New Roman"/>
          <w:noProof/>
        </w:rPr>
        <w:t>wait</w:t>
      </w:r>
      <w:r w:rsidR="00EF1A8B" w:rsidRPr="005B7C5C">
        <w:rPr>
          <w:rFonts w:cs="Times New Roman"/>
          <w:noProof/>
        </w:rPr>
        <w:t>,</w:t>
      </w:r>
      <w:r w:rsidRPr="005B7C5C">
        <w:rPr>
          <w:rFonts w:cs="Times New Roman"/>
        </w:rPr>
        <w:t xml:space="preserve">” Tom said as he sat down </w:t>
      </w:r>
      <w:r w:rsidR="003E4428" w:rsidRPr="005B7C5C">
        <w:rPr>
          <w:rFonts w:cs="Times New Roman"/>
        </w:rPr>
        <w:t xml:space="preserve">at </w:t>
      </w:r>
      <w:r w:rsidRPr="005B7C5C">
        <w:rPr>
          <w:rFonts w:cs="Times New Roman"/>
        </w:rPr>
        <w:t xml:space="preserve">the 3D table and looked at the new solar system. The images were </w:t>
      </w:r>
      <w:r w:rsidRPr="005B7C5C">
        <w:rPr>
          <w:rFonts w:cs="Times New Roman"/>
          <w:noProof/>
        </w:rPr>
        <w:t>clear</w:t>
      </w:r>
      <w:r w:rsidR="00A547AD" w:rsidRPr="005B7C5C">
        <w:rPr>
          <w:rFonts w:cs="Times New Roman"/>
          <w:noProof/>
        </w:rPr>
        <w:t>,</w:t>
      </w:r>
      <w:r w:rsidRPr="005B7C5C">
        <w:rPr>
          <w:rFonts w:cs="Times New Roman"/>
        </w:rPr>
        <w:t xml:space="preserve"> and he could see continents, ice caps on one of the worlds</w:t>
      </w:r>
      <w:r w:rsidR="0047408B">
        <w:rPr>
          <w:rFonts w:cs="Times New Roman"/>
        </w:rPr>
        <w:t>,</w:t>
      </w:r>
      <w:r w:rsidRPr="005B7C5C">
        <w:rPr>
          <w:rFonts w:cs="Times New Roman"/>
        </w:rPr>
        <w:t xml:space="preserve"> and water. They were both beautiful worlds. Very different from each other but even more different than Earth.</w:t>
      </w:r>
    </w:p>
    <w:p w14:paraId="567468DB" w14:textId="7BDB21DC" w:rsidR="00AA5069" w:rsidRPr="005B7C5C" w:rsidRDefault="00AA5069" w:rsidP="004537F7">
      <w:pPr>
        <w:rPr>
          <w:rFonts w:cs="Times New Roman"/>
        </w:rPr>
      </w:pPr>
      <w:r w:rsidRPr="005B7C5C">
        <w:rPr>
          <w:rFonts w:cs="Times New Roman"/>
        </w:rPr>
        <w:t>“Wow,” he said as he and Joan smiled at each other.</w:t>
      </w:r>
    </w:p>
    <w:p w14:paraId="19F2D0B8" w14:textId="77777777" w:rsidR="00541174" w:rsidRPr="005B7C5C" w:rsidRDefault="00541174" w:rsidP="00845671">
      <w:pPr>
        <w:pStyle w:val="Heading2"/>
        <w:rPr>
          <w:rFonts w:cs="Times New Roman"/>
        </w:rPr>
      </w:pPr>
      <w:r w:rsidRPr="005B7C5C">
        <w:rPr>
          <w:rFonts w:cs="Times New Roman"/>
        </w:rPr>
        <w:lastRenderedPageBreak/>
        <w:t>Aliens are Found</w:t>
      </w:r>
    </w:p>
    <w:p w14:paraId="44604CB5" w14:textId="36596485" w:rsidR="00FB54FD" w:rsidRPr="005B7C5C" w:rsidRDefault="00FB54FD" w:rsidP="004537F7">
      <w:pPr>
        <w:rPr>
          <w:rFonts w:cs="Times New Roman"/>
        </w:rPr>
      </w:pPr>
      <w:r w:rsidRPr="005B7C5C">
        <w:rPr>
          <w:rFonts w:cs="Times New Roman"/>
        </w:rPr>
        <w:t>Dr. Shappel walked into the Control Center and just stood. Joan and Tom briefly looked at each other</w:t>
      </w:r>
      <w:r w:rsidR="0047408B">
        <w:rPr>
          <w:rFonts w:cs="Times New Roman"/>
        </w:rPr>
        <w:t>,</w:t>
      </w:r>
      <w:r w:rsidRPr="005B7C5C">
        <w:rPr>
          <w:rFonts w:cs="Times New Roman"/>
        </w:rPr>
        <w:t xml:space="preserve"> waiting for him to say something.</w:t>
      </w:r>
    </w:p>
    <w:p w14:paraId="274CBCE6" w14:textId="02FADA70" w:rsidR="00FB54FD" w:rsidRPr="005B7C5C" w:rsidRDefault="00FB54FD" w:rsidP="004537F7">
      <w:pPr>
        <w:rPr>
          <w:rFonts w:cs="Times New Roman"/>
        </w:rPr>
      </w:pPr>
      <w:r w:rsidRPr="005B7C5C">
        <w:rPr>
          <w:rFonts w:cs="Times New Roman"/>
        </w:rPr>
        <w:t>“Bob, are you ok?” Tom asked.</w:t>
      </w:r>
    </w:p>
    <w:p w14:paraId="6C9AA41F" w14:textId="7D294042" w:rsidR="00FB54FD" w:rsidRPr="005B7C5C" w:rsidRDefault="00FB54FD" w:rsidP="004537F7">
      <w:pPr>
        <w:rPr>
          <w:rFonts w:cs="Times New Roman"/>
        </w:rPr>
      </w:pPr>
      <w:r w:rsidRPr="005B7C5C">
        <w:rPr>
          <w:rFonts w:cs="Times New Roman"/>
        </w:rPr>
        <w:t>“I don’t know how to say this, but they’re alive.”</w:t>
      </w:r>
    </w:p>
    <w:p w14:paraId="32931186" w14:textId="22FB3672" w:rsidR="00FB54FD" w:rsidRPr="005B7C5C" w:rsidRDefault="00FB54FD" w:rsidP="004537F7">
      <w:pPr>
        <w:rPr>
          <w:rFonts w:cs="Times New Roman"/>
        </w:rPr>
      </w:pPr>
      <w:r w:rsidRPr="005B7C5C">
        <w:rPr>
          <w:rFonts w:cs="Times New Roman"/>
        </w:rPr>
        <w:t>“Alive?” Joan asked.</w:t>
      </w:r>
    </w:p>
    <w:p w14:paraId="1A64792D" w14:textId="1E721005" w:rsidR="00FB54FD" w:rsidRPr="005B7C5C" w:rsidRDefault="00FB54FD" w:rsidP="004537F7">
      <w:pPr>
        <w:rPr>
          <w:rFonts w:cs="Times New Roman"/>
        </w:rPr>
      </w:pPr>
      <w:r w:rsidRPr="005B7C5C">
        <w:rPr>
          <w:rFonts w:cs="Times New Roman"/>
        </w:rPr>
        <w:t>“Both planets have life, intelligent life. They’re not as advanced as we are, but they have industry, technology</w:t>
      </w:r>
      <w:r w:rsidR="0047408B">
        <w:rPr>
          <w:rFonts w:cs="Times New Roman"/>
        </w:rPr>
        <w:t>,</w:t>
      </w:r>
      <w:r w:rsidRPr="005B7C5C">
        <w:rPr>
          <w:rFonts w:cs="Times New Roman"/>
        </w:rPr>
        <w:t xml:space="preserve"> and space travel. Each planet has multiple satellites in orbit along with about a dozen spacecraft. There are some in orbit on each of them, and some in transit between them.”</w:t>
      </w:r>
    </w:p>
    <w:p w14:paraId="5CDDC9C3" w14:textId="2AFA4D58" w:rsidR="00FB54FD" w:rsidRPr="005B7C5C" w:rsidRDefault="00FB54FD" w:rsidP="004537F7">
      <w:pPr>
        <w:rPr>
          <w:rFonts w:cs="Times New Roman"/>
        </w:rPr>
      </w:pPr>
      <w:r w:rsidRPr="005B7C5C">
        <w:rPr>
          <w:rFonts w:cs="Times New Roman"/>
        </w:rPr>
        <w:t>“Can they detect us?” Joan asked.</w:t>
      </w:r>
    </w:p>
    <w:p w14:paraId="5F75FC70" w14:textId="163CEB6D" w:rsidR="00FB54FD" w:rsidRPr="005B7C5C" w:rsidRDefault="00FB54FD" w:rsidP="004537F7">
      <w:pPr>
        <w:rPr>
          <w:rFonts w:cs="Times New Roman"/>
        </w:rPr>
      </w:pPr>
      <w:r w:rsidRPr="005B7C5C">
        <w:rPr>
          <w:rFonts w:cs="Times New Roman"/>
        </w:rPr>
        <w:t xml:space="preserve">“I doubt it. </w:t>
      </w:r>
      <w:r w:rsidRPr="005B7C5C">
        <w:rPr>
          <w:rFonts w:cs="Times New Roman"/>
          <w:noProof/>
        </w:rPr>
        <w:t>They</w:t>
      </w:r>
      <w:r w:rsidRPr="005B7C5C">
        <w:rPr>
          <w:rFonts w:cs="Times New Roman"/>
        </w:rPr>
        <w:t xml:space="preserve"> are limited and have few sensors. There is nothing that I’ve sensed that will pick us up.”</w:t>
      </w:r>
    </w:p>
    <w:p w14:paraId="3A205FC2" w14:textId="13035E70" w:rsidR="00FB54FD" w:rsidRPr="005B7C5C" w:rsidRDefault="00FB54FD" w:rsidP="004537F7">
      <w:pPr>
        <w:rPr>
          <w:rFonts w:cs="Times New Roman"/>
        </w:rPr>
      </w:pPr>
      <w:r w:rsidRPr="005B7C5C">
        <w:rPr>
          <w:rFonts w:cs="Times New Roman"/>
        </w:rPr>
        <w:t>“Good, let’s keep it that way. What else have you found out?” said Joan.</w:t>
      </w:r>
    </w:p>
    <w:p w14:paraId="034AA58A" w14:textId="6FCB7398" w:rsidR="00FB54FD" w:rsidRPr="005B7C5C" w:rsidRDefault="005B3B19" w:rsidP="004537F7">
      <w:pPr>
        <w:rPr>
          <w:rFonts w:cs="Times New Roman"/>
        </w:rPr>
      </w:pPr>
      <w:r w:rsidRPr="005B7C5C">
        <w:rPr>
          <w:rFonts w:cs="Times New Roman"/>
        </w:rPr>
        <w:t>“The first planet</w:t>
      </w:r>
      <w:r w:rsidR="00FB54FD" w:rsidRPr="005B7C5C">
        <w:rPr>
          <w:rFonts w:cs="Times New Roman"/>
        </w:rPr>
        <w:t xml:space="preserve"> </w:t>
      </w:r>
      <w:r w:rsidRPr="005B7C5C">
        <w:rPr>
          <w:rFonts w:cs="Times New Roman"/>
        </w:rPr>
        <w:t>is</w:t>
      </w:r>
      <w:r w:rsidR="00FB54FD" w:rsidRPr="005B7C5C">
        <w:rPr>
          <w:rFonts w:cs="Times New Roman"/>
        </w:rPr>
        <w:t xml:space="preserve"> basically an agronomic society. Almost the entire planet is cultivated. Beyond </w:t>
      </w:r>
      <w:r w:rsidR="00FB54FD" w:rsidRPr="005B7C5C">
        <w:rPr>
          <w:rFonts w:cs="Times New Roman"/>
          <w:noProof/>
        </w:rPr>
        <w:t>that</w:t>
      </w:r>
      <w:r w:rsidR="00A547AD" w:rsidRPr="005B7C5C">
        <w:rPr>
          <w:rFonts w:cs="Times New Roman"/>
          <w:noProof/>
        </w:rPr>
        <w:t>,</w:t>
      </w:r>
      <w:r w:rsidR="00FB54FD" w:rsidRPr="005B7C5C">
        <w:rPr>
          <w:rFonts w:cs="Times New Roman"/>
        </w:rPr>
        <w:t xml:space="preserve"> there is limited industry and little electronic emissions. I’m recording as much of their transmissions as I </w:t>
      </w:r>
      <w:r w:rsidR="00FB54FD" w:rsidRPr="005B7C5C">
        <w:rPr>
          <w:rFonts w:cs="Times New Roman"/>
          <w:noProof/>
        </w:rPr>
        <w:t>can</w:t>
      </w:r>
      <w:r w:rsidR="00A547AD" w:rsidRPr="005B7C5C">
        <w:rPr>
          <w:rFonts w:cs="Times New Roman"/>
          <w:noProof/>
        </w:rPr>
        <w:t>,</w:t>
      </w:r>
      <w:r w:rsidR="00FB54FD" w:rsidRPr="005B7C5C">
        <w:rPr>
          <w:rFonts w:cs="Times New Roman"/>
        </w:rPr>
        <w:t xml:space="preserve"> and I’m taking readings. When we get back to </w:t>
      </w:r>
      <w:r w:rsidR="00FB54FD" w:rsidRPr="005B7C5C">
        <w:rPr>
          <w:rFonts w:cs="Times New Roman"/>
          <w:noProof/>
        </w:rPr>
        <w:t>Earth</w:t>
      </w:r>
      <w:r w:rsidR="00A547AD" w:rsidRPr="005B7C5C">
        <w:rPr>
          <w:rFonts w:cs="Times New Roman"/>
          <w:noProof/>
        </w:rPr>
        <w:t>,</w:t>
      </w:r>
      <w:r w:rsidR="00FB54FD" w:rsidRPr="005B7C5C">
        <w:rPr>
          <w:rFonts w:cs="Times New Roman"/>
        </w:rPr>
        <w:t xml:space="preserve"> we can try to break their language down. As we pass our perigee, in about an hour, I should be able to get good IR </w:t>
      </w:r>
      <w:r w:rsidR="00FB54FD" w:rsidRPr="005B7C5C">
        <w:rPr>
          <w:rFonts w:cs="Times New Roman"/>
          <w:noProof/>
        </w:rPr>
        <w:t>readings</w:t>
      </w:r>
      <w:r w:rsidR="00A547AD" w:rsidRPr="005B7C5C">
        <w:rPr>
          <w:rFonts w:cs="Times New Roman"/>
          <w:noProof/>
        </w:rPr>
        <w:t>,</w:t>
      </w:r>
      <w:r w:rsidR="00FB54FD" w:rsidRPr="005B7C5C">
        <w:rPr>
          <w:rFonts w:cs="Times New Roman"/>
        </w:rPr>
        <w:t xml:space="preserve"> and we should get a good idea of the population density. Preliminary readings show a very dense population of a single species.</w:t>
      </w:r>
      <w:r w:rsidR="00BE7343" w:rsidRPr="005B7C5C">
        <w:rPr>
          <w:rFonts w:cs="Times New Roman"/>
        </w:rPr>
        <w:t>”</w:t>
      </w:r>
    </w:p>
    <w:p w14:paraId="2F4CFEF3" w14:textId="314B214F" w:rsidR="00BE7343" w:rsidRPr="005B7C5C" w:rsidRDefault="00BE7343" w:rsidP="004537F7">
      <w:pPr>
        <w:rPr>
          <w:rFonts w:cs="Times New Roman"/>
        </w:rPr>
      </w:pPr>
      <w:r w:rsidRPr="005B7C5C">
        <w:rPr>
          <w:rFonts w:cs="Times New Roman"/>
        </w:rPr>
        <w:lastRenderedPageBreak/>
        <w:t>“Should we drop in for a visit?” Tom asked.</w:t>
      </w:r>
    </w:p>
    <w:p w14:paraId="2A499E7B" w14:textId="29985130" w:rsidR="00BE7343" w:rsidRPr="005B7C5C" w:rsidRDefault="00BE7343" w:rsidP="004537F7">
      <w:pPr>
        <w:rPr>
          <w:rFonts w:cs="Times New Roman"/>
        </w:rPr>
      </w:pPr>
      <w:r w:rsidRPr="005B7C5C">
        <w:rPr>
          <w:rFonts w:cs="Times New Roman"/>
        </w:rPr>
        <w:t>Joan’s expression was the only answer necessary.</w:t>
      </w:r>
    </w:p>
    <w:p w14:paraId="072057BB" w14:textId="393A108A" w:rsidR="00541174" w:rsidRPr="005B7C5C" w:rsidRDefault="00541174" w:rsidP="00845671">
      <w:pPr>
        <w:pStyle w:val="Heading2"/>
        <w:rPr>
          <w:rFonts w:cs="Times New Roman"/>
        </w:rPr>
      </w:pPr>
      <w:r w:rsidRPr="005B7C5C">
        <w:rPr>
          <w:rFonts w:cs="Times New Roman"/>
        </w:rPr>
        <w:t>Agro</w:t>
      </w:r>
      <w:r w:rsidR="00632F39" w:rsidRPr="005B7C5C">
        <w:rPr>
          <w:rFonts w:cs="Times New Roman"/>
        </w:rPr>
        <w:t>no</w:t>
      </w:r>
      <w:r w:rsidRPr="005B7C5C">
        <w:rPr>
          <w:rFonts w:cs="Times New Roman"/>
        </w:rPr>
        <w:t>mic Culture</w:t>
      </w:r>
    </w:p>
    <w:p w14:paraId="56C536B1" w14:textId="0F1DD927" w:rsidR="00C22428" w:rsidRPr="005B7C5C" w:rsidRDefault="00C22428" w:rsidP="004537F7">
      <w:pPr>
        <w:rPr>
          <w:rFonts w:cs="Times New Roman"/>
        </w:rPr>
      </w:pPr>
      <w:r w:rsidRPr="005B7C5C">
        <w:rPr>
          <w:rFonts w:cs="Times New Roman"/>
        </w:rPr>
        <w:t xml:space="preserve">As they approached the </w:t>
      </w:r>
      <w:r w:rsidRPr="005B7C5C">
        <w:rPr>
          <w:rFonts w:cs="Times New Roman"/>
          <w:noProof/>
        </w:rPr>
        <w:t>closes</w:t>
      </w:r>
      <w:r w:rsidR="00A547AD" w:rsidRPr="005B7C5C">
        <w:rPr>
          <w:rFonts w:cs="Times New Roman"/>
          <w:noProof/>
        </w:rPr>
        <w:t>t</w:t>
      </w:r>
      <w:r w:rsidR="00A547AD" w:rsidRPr="005B7C5C">
        <w:rPr>
          <w:rFonts w:cs="Times New Roman"/>
        </w:rPr>
        <w:t xml:space="preserve"> point to ATLAS</w:t>
      </w:r>
      <w:r w:rsidRPr="005B7C5C">
        <w:rPr>
          <w:rFonts w:cs="Times New Roman"/>
        </w:rPr>
        <w:t xml:space="preserve"> 3, Joan and Tom sat, looking at the 3D Holographic image. The details were </w:t>
      </w:r>
      <w:r w:rsidRPr="005B7C5C">
        <w:rPr>
          <w:rFonts w:cs="Times New Roman"/>
          <w:noProof/>
        </w:rPr>
        <w:t>breathtaking</w:t>
      </w:r>
      <w:r w:rsidR="00A547AD" w:rsidRPr="005B7C5C">
        <w:rPr>
          <w:rFonts w:cs="Times New Roman"/>
          <w:noProof/>
        </w:rPr>
        <w:t>,</w:t>
      </w:r>
      <w:r w:rsidRPr="005B7C5C">
        <w:rPr>
          <w:rFonts w:cs="Times New Roman"/>
        </w:rPr>
        <w:t xml:space="preserve"> and each river and city </w:t>
      </w:r>
      <w:r w:rsidRPr="005B7C5C">
        <w:rPr>
          <w:rFonts w:cs="Times New Roman"/>
          <w:noProof/>
        </w:rPr>
        <w:t>w</w:t>
      </w:r>
      <w:r w:rsidR="00A547AD" w:rsidRPr="005B7C5C">
        <w:rPr>
          <w:rFonts w:cs="Times New Roman"/>
          <w:noProof/>
        </w:rPr>
        <w:t>ere</w:t>
      </w:r>
      <w:r w:rsidRPr="005B7C5C">
        <w:rPr>
          <w:rFonts w:cs="Times New Roman"/>
        </w:rPr>
        <w:t xml:space="preserve"> clearly visible. Transportation corridors connected the population centers. The striking part of the image </w:t>
      </w:r>
      <w:r w:rsidR="00A547AD" w:rsidRPr="005B7C5C">
        <w:rPr>
          <w:rFonts w:cs="Times New Roman"/>
          <w:noProof/>
        </w:rPr>
        <w:t>was how</w:t>
      </w:r>
      <w:r w:rsidRPr="005B7C5C">
        <w:rPr>
          <w:rFonts w:cs="Times New Roman"/>
        </w:rPr>
        <w:t xml:space="preserve"> thoroughly cultivated the planet was.</w:t>
      </w:r>
    </w:p>
    <w:p w14:paraId="3EC72801" w14:textId="28EE2777" w:rsidR="00BE7343" w:rsidRPr="005B7C5C" w:rsidRDefault="00C22428" w:rsidP="004537F7">
      <w:pPr>
        <w:rPr>
          <w:rFonts w:cs="Times New Roman"/>
        </w:rPr>
      </w:pPr>
      <w:r w:rsidRPr="005B7C5C">
        <w:rPr>
          <w:rFonts w:cs="Times New Roman"/>
        </w:rPr>
        <w:t>“Beta 4, take our image through the IR spectrum. I want to see the variations.”</w:t>
      </w:r>
    </w:p>
    <w:p w14:paraId="0647D3F3" w14:textId="2FD1E68F" w:rsidR="00C22428" w:rsidRPr="005B7C5C" w:rsidRDefault="00C22428" w:rsidP="004537F7">
      <w:pPr>
        <w:rPr>
          <w:rFonts w:cs="Times New Roman"/>
        </w:rPr>
      </w:pPr>
      <w:r w:rsidRPr="005B7C5C">
        <w:rPr>
          <w:rFonts w:cs="Times New Roman"/>
        </w:rPr>
        <w:t>“Yes, commander.”</w:t>
      </w:r>
    </w:p>
    <w:p w14:paraId="2286CE99" w14:textId="3B3C1D00" w:rsidR="00C22428" w:rsidRPr="005B7C5C" w:rsidRDefault="00C22428" w:rsidP="004537F7">
      <w:pPr>
        <w:rPr>
          <w:rFonts w:cs="Times New Roman"/>
        </w:rPr>
      </w:pPr>
      <w:r w:rsidRPr="005B7C5C">
        <w:rPr>
          <w:rFonts w:cs="Times New Roman"/>
        </w:rPr>
        <w:t>“Tom</w:t>
      </w:r>
      <w:r w:rsidR="002B40D9" w:rsidRPr="005B7C5C">
        <w:rPr>
          <w:rFonts w:cs="Times New Roman"/>
        </w:rPr>
        <w:t>,</w:t>
      </w:r>
      <w:r w:rsidRPr="005B7C5C">
        <w:rPr>
          <w:rFonts w:cs="Times New Roman"/>
        </w:rPr>
        <w:t xml:space="preserve"> look at that. There is no range in the IR. Those plants must be all the same thing. There is no variation. That is unusual, but </w:t>
      </w:r>
      <w:r w:rsidRPr="005B7C5C">
        <w:rPr>
          <w:rFonts w:cs="Times New Roman"/>
          <w:noProof/>
        </w:rPr>
        <w:t>apparently</w:t>
      </w:r>
      <w:r w:rsidR="009733DA" w:rsidRPr="005B7C5C">
        <w:rPr>
          <w:rFonts w:cs="Times New Roman"/>
          <w:noProof/>
        </w:rPr>
        <w:t>,</w:t>
      </w:r>
      <w:r w:rsidRPr="005B7C5C">
        <w:rPr>
          <w:rFonts w:cs="Times New Roman"/>
        </w:rPr>
        <w:t xml:space="preserve"> it works for them.”</w:t>
      </w:r>
    </w:p>
    <w:p w14:paraId="2EEAB242" w14:textId="7D7F2DFD" w:rsidR="00C22428" w:rsidRPr="005B7C5C" w:rsidRDefault="00C22428" w:rsidP="004537F7">
      <w:pPr>
        <w:rPr>
          <w:rFonts w:cs="Times New Roman"/>
        </w:rPr>
      </w:pPr>
      <w:r w:rsidRPr="005B7C5C">
        <w:rPr>
          <w:rFonts w:cs="Times New Roman"/>
        </w:rPr>
        <w:t>“Not much of a diet</w:t>
      </w:r>
      <w:r w:rsidR="0047408B">
        <w:rPr>
          <w:rFonts w:cs="Times New Roman"/>
        </w:rPr>
        <w:t>;</w:t>
      </w:r>
      <w:r w:rsidRPr="005B7C5C">
        <w:rPr>
          <w:rFonts w:cs="Times New Roman"/>
        </w:rPr>
        <w:t xml:space="preserve"> I hope that it tastes good.”</w:t>
      </w:r>
    </w:p>
    <w:p w14:paraId="093D7B2F" w14:textId="012DE670" w:rsidR="00C22428" w:rsidRPr="005B7C5C" w:rsidRDefault="00C22428" w:rsidP="004537F7">
      <w:pPr>
        <w:rPr>
          <w:rFonts w:cs="Times New Roman"/>
        </w:rPr>
      </w:pPr>
      <w:r w:rsidRPr="005B7C5C">
        <w:rPr>
          <w:rFonts w:cs="Times New Roman"/>
        </w:rPr>
        <w:t xml:space="preserve">“Joan, Tom. We just passed the </w:t>
      </w:r>
      <w:r w:rsidR="005B3B19" w:rsidRPr="005B7C5C">
        <w:rPr>
          <w:rFonts w:cs="Times New Roman"/>
          <w:noProof/>
        </w:rPr>
        <w:t>perigee</w:t>
      </w:r>
      <w:r w:rsidR="00A547AD" w:rsidRPr="005B7C5C">
        <w:rPr>
          <w:rFonts w:cs="Times New Roman"/>
          <w:noProof/>
        </w:rPr>
        <w:t>,</w:t>
      </w:r>
      <w:r w:rsidR="005B3B19" w:rsidRPr="005B7C5C">
        <w:rPr>
          <w:rFonts w:cs="Times New Roman"/>
        </w:rPr>
        <w:t xml:space="preserve"> and I got great IR data,</w:t>
      </w:r>
      <w:r w:rsidRPr="005B7C5C">
        <w:rPr>
          <w:rFonts w:cs="Times New Roman"/>
        </w:rPr>
        <w:t>”</w:t>
      </w:r>
      <w:r w:rsidR="005B3B19" w:rsidRPr="005B7C5C">
        <w:rPr>
          <w:rFonts w:cs="Times New Roman"/>
        </w:rPr>
        <w:t xml:space="preserve"> announced Bob.</w:t>
      </w:r>
    </w:p>
    <w:p w14:paraId="54D29DC8" w14:textId="4343C510" w:rsidR="00C22428" w:rsidRPr="005B7C5C" w:rsidRDefault="00C22428" w:rsidP="004537F7">
      <w:pPr>
        <w:rPr>
          <w:rFonts w:cs="Times New Roman"/>
        </w:rPr>
      </w:pPr>
      <w:r w:rsidRPr="005B7C5C">
        <w:rPr>
          <w:rFonts w:cs="Times New Roman"/>
        </w:rPr>
        <w:t xml:space="preserve">“Doc, we looked at it </w:t>
      </w:r>
      <w:r w:rsidRPr="005B7C5C">
        <w:rPr>
          <w:rFonts w:cs="Times New Roman"/>
          <w:noProof/>
        </w:rPr>
        <w:t>too</w:t>
      </w:r>
      <w:r w:rsidR="00A547AD" w:rsidRPr="005B7C5C">
        <w:rPr>
          <w:rFonts w:cs="Times New Roman"/>
          <w:noProof/>
        </w:rPr>
        <w:t>,</w:t>
      </w:r>
      <w:r w:rsidRPr="005B7C5C">
        <w:rPr>
          <w:rFonts w:cs="Times New Roman"/>
        </w:rPr>
        <w:t xml:space="preserve"> and it looks like they have one plant. </w:t>
      </w:r>
      <w:r w:rsidRPr="005B7C5C">
        <w:rPr>
          <w:rFonts w:cs="Times New Roman"/>
          <w:noProof/>
        </w:rPr>
        <w:t>The</w:t>
      </w:r>
      <w:r w:rsidR="008D6E34" w:rsidRPr="005B7C5C">
        <w:rPr>
          <w:rFonts w:cs="Times New Roman"/>
          <w:noProof/>
        </w:rPr>
        <w:t>ir</w:t>
      </w:r>
      <w:r w:rsidRPr="005B7C5C">
        <w:rPr>
          <w:rFonts w:cs="Times New Roman"/>
        </w:rPr>
        <w:t xml:space="preserve"> entire c</w:t>
      </w:r>
      <w:r w:rsidR="005B3B19" w:rsidRPr="005B7C5C">
        <w:rPr>
          <w:rFonts w:cs="Times New Roman"/>
        </w:rPr>
        <w:t>rop system is based on one crop,</w:t>
      </w:r>
      <w:r w:rsidRPr="005B7C5C">
        <w:rPr>
          <w:rFonts w:cs="Times New Roman"/>
        </w:rPr>
        <w:t>”</w:t>
      </w:r>
      <w:r w:rsidR="005B3B19" w:rsidRPr="005B7C5C">
        <w:rPr>
          <w:rFonts w:cs="Times New Roman"/>
        </w:rPr>
        <w:t xml:space="preserve"> pointed out Tom</w:t>
      </w:r>
    </w:p>
    <w:p w14:paraId="4F1F0F05" w14:textId="0C0919BB" w:rsidR="00C22428" w:rsidRPr="005B7C5C" w:rsidRDefault="00C22428" w:rsidP="004537F7">
      <w:pPr>
        <w:rPr>
          <w:rFonts w:cs="Times New Roman"/>
        </w:rPr>
      </w:pPr>
      <w:r w:rsidRPr="005B7C5C">
        <w:rPr>
          <w:rFonts w:cs="Times New Roman"/>
        </w:rPr>
        <w:t>“</w:t>
      </w:r>
      <w:r w:rsidRPr="005B7C5C">
        <w:rPr>
          <w:rFonts w:cs="Times New Roman"/>
          <w:noProof/>
        </w:rPr>
        <w:t>Yes</w:t>
      </w:r>
      <w:r w:rsidR="00A547AD" w:rsidRPr="005B7C5C">
        <w:rPr>
          <w:rFonts w:cs="Times New Roman"/>
          <w:noProof/>
        </w:rPr>
        <w:t>,</w:t>
      </w:r>
      <w:r w:rsidRPr="005B7C5C">
        <w:rPr>
          <w:rFonts w:cs="Times New Roman"/>
        </w:rPr>
        <w:t xml:space="preserve"> I c</w:t>
      </w:r>
      <w:r w:rsidR="005B3B19" w:rsidRPr="005B7C5C">
        <w:rPr>
          <w:rFonts w:cs="Times New Roman"/>
        </w:rPr>
        <w:t>onfirm that. Beyond their plant and</w:t>
      </w:r>
      <w:r w:rsidRPr="005B7C5C">
        <w:rPr>
          <w:rFonts w:cs="Times New Roman"/>
        </w:rPr>
        <w:t xml:space="preserve"> </w:t>
      </w:r>
      <w:r w:rsidR="005B3B19" w:rsidRPr="005B7C5C">
        <w:rPr>
          <w:rFonts w:cs="Times New Roman"/>
        </w:rPr>
        <w:t>organism</w:t>
      </w:r>
      <w:r w:rsidRPr="005B7C5C">
        <w:rPr>
          <w:rFonts w:cs="Times New Roman"/>
        </w:rPr>
        <w:t xml:space="preserve"> pyramid</w:t>
      </w:r>
      <w:r w:rsidR="001C2168" w:rsidRPr="005B7C5C">
        <w:rPr>
          <w:rFonts w:cs="Times New Roman"/>
        </w:rPr>
        <w:t>,</w:t>
      </w:r>
      <w:r w:rsidR="005B3B19" w:rsidRPr="005B7C5C">
        <w:rPr>
          <w:rFonts w:cs="Times New Roman"/>
        </w:rPr>
        <w:t xml:space="preserve"> which is virtually flat, t</w:t>
      </w:r>
      <w:r w:rsidRPr="005B7C5C">
        <w:rPr>
          <w:rFonts w:cs="Times New Roman"/>
        </w:rPr>
        <w:t xml:space="preserve">he population is totally uniform. There is one species, one </w:t>
      </w:r>
      <w:r w:rsidRPr="005B7C5C">
        <w:rPr>
          <w:rFonts w:cs="Times New Roman"/>
          <w:noProof/>
        </w:rPr>
        <w:t>high</w:t>
      </w:r>
      <w:r w:rsidR="009733DA" w:rsidRPr="005B7C5C">
        <w:rPr>
          <w:rFonts w:cs="Times New Roman"/>
          <w:noProof/>
        </w:rPr>
        <w:t>-</w:t>
      </w:r>
      <w:r w:rsidRPr="005B7C5C">
        <w:rPr>
          <w:rFonts w:cs="Times New Roman"/>
          <w:noProof/>
        </w:rPr>
        <w:t>level</w:t>
      </w:r>
      <w:r w:rsidRPr="005B7C5C">
        <w:rPr>
          <w:rFonts w:cs="Times New Roman"/>
        </w:rPr>
        <w:t xml:space="preserve"> </w:t>
      </w:r>
      <w:r w:rsidRPr="005B7C5C">
        <w:rPr>
          <w:rFonts w:cs="Times New Roman"/>
          <w:noProof/>
        </w:rPr>
        <w:t>warm</w:t>
      </w:r>
      <w:r w:rsidR="00A547AD" w:rsidRPr="005B7C5C">
        <w:rPr>
          <w:rFonts w:cs="Times New Roman"/>
          <w:noProof/>
        </w:rPr>
        <w:t>-</w:t>
      </w:r>
      <w:r w:rsidRPr="005B7C5C">
        <w:rPr>
          <w:rFonts w:cs="Times New Roman"/>
          <w:noProof/>
        </w:rPr>
        <w:t>blooded</w:t>
      </w:r>
      <w:r w:rsidRPr="005B7C5C">
        <w:rPr>
          <w:rFonts w:cs="Times New Roman"/>
        </w:rPr>
        <w:t xml:space="preserve"> creature. They do have a </w:t>
      </w:r>
      <w:r w:rsidRPr="005B7C5C">
        <w:rPr>
          <w:rFonts w:cs="Times New Roman"/>
        </w:rPr>
        <w:lastRenderedPageBreak/>
        <w:t xml:space="preserve">moderate mechanical base, but it is all </w:t>
      </w:r>
      <w:proofErr w:type="gramStart"/>
      <w:r w:rsidRPr="005B7C5C">
        <w:rPr>
          <w:rFonts w:cs="Times New Roman"/>
        </w:rPr>
        <w:t>crop</w:t>
      </w:r>
      <w:r w:rsidR="0047408B">
        <w:rPr>
          <w:rFonts w:cs="Times New Roman"/>
        </w:rPr>
        <w:t>-</w:t>
      </w:r>
      <w:r w:rsidRPr="005B7C5C">
        <w:rPr>
          <w:rFonts w:cs="Times New Roman"/>
        </w:rPr>
        <w:t>oriented</w:t>
      </w:r>
      <w:proofErr w:type="gramEnd"/>
      <w:r w:rsidRPr="005B7C5C">
        <w:rPr>
          <w:rFonts w:cs="Times New Roman"/>
        </w:rPr>
        <w:t>. It is truly an interesting society. I’d love to visit it someday. They do seem to be peaceful</w:t>
      </w:r>
      <w:r w:rsidR="008D6E34" w:rsidRPr="005B7C5C">
        <w:rPr>
          <w:rFonts w:cs="Times New Roman"/>
          <w:noProof/>
        </w:rPr>
        <w:t>;</w:t>
      </w:r>
      <w:r w:rsidRPr="005B7C5C">
        <w:rPr>
          <w:rFonts w:cs="Times New Roman"/>
          <w:noProof/>
        </w:rPr>
        <w:t xml:space="preserve"> I</w:t>
      </w:r>
      <w:r w:rsidRPr="005B7C5C">
        <w:rPr>
          <w:rFonts w:cs="Times New Roman"/>
        </w:rPr>
        <w:t xml:space="preserve"> saw no obvious indications of war. Perhaps someday we’ll come back.”</w:t>
      </w:r>
    </w:p>
    <w:p w14:paraId="3850A9CF" w14:textId="581E568B" w:rsidR="001038B7" w:rsidRPr="005B7C5C" w:rsidRDefault="00C22428" w:rsidP="007F2010">
      <w:pPr>
        <w:rPr>
          <w:rFonts w:cs="Times New Roman"/>
        </w:rPr>
      </w:pPr>
      <w:r w:rsidRPr="005B7C5C">
        <w:rPr>
          <w:rFonts w:cs="Times New Roman"/>
        </w:rPr>
        <w:t>“Perhaps,” Joan said.</w:t>
      </w:r>
    </w:p>
    <w:p w14:paraId="766FF6FF" w14:textId="77777777" w:rsidR="00541174" w:rsidRPr="005B7C5C" w:rsidRDefault="00541174" w:rsidP="00845671">
      <w:pPr>
        <w:pStyle w:val="Heading2"/>
        <w:rPr>
          <w:rFonts w:cs="Times New Roman"/>
        </w:rPr>
      </w:pPr>
      <w:r w:rsidRPr="005B7C5C">
        <w:rPr>
          <w:rFonts w:cs="Times New Roman"/>
        </w:rPr>
        <w:t>Pass the Sun</w:t>
      </w:r>
    </w:p>
    <w:p w14:paraId="721B1551" w14:textId="560B82E9" w:rsidR="001038B7" w:rsidRPr="005B7C5C" w:rsidRDefault="001038B7" w:rsidP="004537F7">
      <w:pPr>
        <w:rPr>
          <w:rFonts w:cs="Times New Roman"/>
        </w:rPr>
      </w:pPr>
      <w:r w:rsidRPr="005B7C5C">
        <w:rPr>
          <w:rFonts w:cs="Times New Roman"/>
        </w:rPr>
        <w:t>“Dr. Shappel, Joan. You may want to shut down some of your sensors</w:t>
      </w:r>
      <w:r w:rsidR="0047408B">
        <w:rPr>
          <w:rFonts w:cs="Times New Roman"/>
        </w:rPr>
        <w:t>;</w:t>
      </w:r>
      <w:r w:rsidRPr="005B7C5C">
        <w:rPr>
          <w:rFonts w:cs="Times New Roman"/>
        </w:rPr>
        <w:t xml:space="preserve"> we’re making our closest pas</w:t>
      </w:r>
      <w:r w:rsidR="00BC50CE" w:rsidRPr="005B7C5C">
        <w:rPr>
          <w:rFonts w:cs="Times New Roman"/>
        </w:rPr>
        <w:t>s</w:t>
      </w:r>
      <w:r w:rsidRPr="005B7C5C">
        <w:rPr>
          <w:rFonts w:cs="Times New Roman"/>
        </w:rPr>
        <w:t xml:space="preserve"> to their </w:t>
      </w:r>
      <w:r w:rsidRPr="005B7C5C">
        <w:rPr>
          <w:rFonts w:cs="Times New Roman"/>
          <w:noProof/>
        </w:rPr>
        <w:t>sun</w:t>
      </w:r>
      <w:r w:rsidRPr="005B7C5C">
        <w:rPr>
          <w:rFonts w:cs="Times New Roman"/>
        </w:rPr>
        <w:t xml:space="preserve"> so the radiation will get high,” said Tom.</w:t>
      </w:r>
    </w:p>
    <w:p w14:paraId="29A820FA" w14:textId="67FAF500" w:rsidR="001038B7" w:rsidRPr="005B7C5C" w:rsidRDefault="001038B7" w:rsidP="004537F7">
      <w:pPr>
        <w:rPr>
          <w:rFonts w:cs="Times New Roman"/>
        </w:rPr>
      </w:pPr>
      <w:r w:rsidRPr="005B7C5C">
        <w:rPr>
          <w:rFonts w:cs="Times New Roman"/>
        </w:rPr>
        <w:t>“Thanks</w:t>
      </w:r>
      <w:r w:rsidR="0047408B">
        <w:rPr>
          <w:rFonts w:cs="Times New Roman"/>
        </w:rPr>
        <w:t>;</w:t>
      </w:r>
      <w:r w:rsidRPr="005B7C5C">
        <w:rPr>
          <w:rFonts w:cs="Times New Roman"/>
        </w:rPr>
        <w:t xml:space="preserve"> as soon as we’re out of the Sun’s outer corona</w:t>
      </w:r>
      <w:r w:rsidR="0047408B">
        <w:rPr>
          <w:rFonts w:cs="Times New Roman"/>
        </w:rPr>
        <w:t>,</w:t>
      </w:r>
      <w:r w:rsidRPr="005B7C5C">
        <w:rPr>
          <w:rFonts w:cs="Times New Roman"/>
        </w:rPr>
        <w:t xml:space="preserve"> I’ll be able to get more data on the next planet.”</w:t>
      </w:r>
    </w:p>
    <w:p w14:paraId="0E5B574F" w14:textId="0E0E2FC4" w:rsidR="001038B7" w:rsidRPr="005B7C5C" w:rsidRDefault="001038B7" w:rsidP="004537F7">
      <w:pPr>
        <w:rPr>
          <w:rFonts w:cs="Times New Roman"/>
        </w:rPr>
      </w:pPr>
      <w:r w:rsidRPr="005B7C5C">
        <w:rPr>
          <w:rFonts w:cs="Times New Roman"/>
        </w:rPr>
        <w:t>“SIMPOC, is there any radiation risk for us?” Tom asked.</w:t>
      </w:r>
    </w:p>
    <w:p w14:paraId="514B3D0E" w14:textId="7D512E2F" w:rsidR="001038B7" w:rsidRPr="005B7C5C" w:rsidRDefault="001038B7" w:rsidP="004537F7">
      <w:pPr>
        <w:rPr>
          <w:rFonts w:cs="Times New Roman"/>
        </w:rPr>
      </w:pPr>
      <w:r w:rsidRPr="005B7C5C">
        <w:rPr>
          <w:rFonts w:cs="Times New Roman"/>
        </w:rPr>
        <w:t>“Up to this point, I have sensed zero radiation penetrating our hull. I expect that to continue.”</w:t>
      </w:r>
    </w:p>
    <w:p w14:paraId="2E65C9E5" w14:textId="796E6DD5" w:rsidR="001038B7" w:rsidRPr="005B7C5C" w:rsidRDefault="001038B7" w:rsidP="004537F7">
      <w:pPr>
        <w:rPr>
          <w:rFonts w:cs="Times New Roman"/>
        </w:rPr>
      </w:pPr>
      <w:r w:rsidRPr="005B7C5C">
        <w:rPr>
          <w:rFonts w:cs="Times New Roman"/>
        </w:rPr>
        <w:t>Tom looked at Joan and said, “I think that’s a no.”</w:t>
      </w:r>
    </w:p>
    <w:p w14:paraId="2454E77A" w14:textId="77777777" w:rsidR="00541174" w:rsidRPr="005B7C5C" w:rsidRDefault="00541174" w:rsidP="00845671">
      <w:pPr>
        <w:pStyle w:val="Heading2"/>
        <w:rPr>
          <w:rFonts w:cs="Times New Roman"/>
        </w:rPr>
      </w:pPr>
      <w:r w:rsidRPr="005B7C5C">
        <w:rPr>
          <w:rFonts w:cs="Times New Roman"/>
        </w:rPr>
        <w:t>Life is Here Also</w:t>
      </w:r>
    </w:p>
    <w:p w14:paraId="55B0C293" w14:textId="263FEDB7" w:rsidR="00355894" w:rsidRPr="005B7C5C" w:rsidRDefault="00355894" w:rsidP="004537F7">
      <w:pPr>
        <w:rPr>
          <w:rFonts w:cs="Times New Roman"/>
        </w:rPr>
      </w:pPr>
      <w:r w:rsidRPr="005B7C5C">
        <w:rPr>
          <w:rFonts w:cs="Times New Roman"/>
        </w:rPr>
        <w:t xml:space="preserve">“Commander, </w:t>
      </w:r>
      <w:r w:rsidR="005B3B19" w:rsidRPr="005B7C5C">
        <w:rPr>
          <w:rFonts w:cs="Times New Roman"/>
        </w:rPr>
        <w:t xml:space="preserve">I just pointed out to </w:t>
      </w:r>
      <w:r w:rsidRPr="005B7C5C">
        <w:rPr>
          <w:rFonts w:cs="Times New Roman"/>
        </w:rPr>
        <w:t xml:space="preserve">Professor Shappel that we have passed the outer </w:t>
      </w:r>
      <w:r w:rsidRPr="005B7C5C">
        <w:rPr>
          <w:rFonts w:cs="Times New Roman"/>
          <w:noProof/>
        </w:rPr>
        <w:t>s</w:t>
      </w:r>
      <w:r w:rsidR="008D6E34" w:rsidRPr="005B7C5C">
        <w:rPr>
          <w:rFonts w:cs="Times New Roman"/>
          <w:noProof/>
        </w:rPr>
        <w:t>olar</w:t>
      </w:r>
      <w:r w:rsidRPr="005B7C5C">
        <w:rPr>
          <w:rFonts w:cs="Times New Roman"/>
        </w:rPr>
        <w:t xml:space="preserve"> </w:t>
      </w:r>
      <w:r w:rsidRPr="005B7C5C">
        <w:rPr>
          <w:rFonts w:cs="Times New Roman"/>
          <w:noProof/>
        </w:rPr>
        <w:t>corona</w:t>
      </w:r>
      <w:r w:rsidR="00A547AD" w:rsidRPr="005B7C5C">
        <w:rPr>
          <w:rFonts w:cs="Times New Roman"/>
          <w:noProof/>
        </w:rPr>
        <w:t>,</w:t>
      </w:r>
      <w:r w:rsidRPr="005B7C5C">
        <w:rPr>
          <w:rFonts w:cs="Times New Roman"/>
        </w:rPr>
        <w:t xml:space="preserve"> and he</w:t>
      </w:r>
      <w:r w:rsidR="005B3B19" w:rsidRPr="005B7C5C">
        <w:rPr>
          <w:rFonts w:cs="Times New Roman"/>
        </w:rPr>
        <w:t xml:space="preserve"> said that he</w:t>
      </w:r>
      <w:r w:rsidRPr="005B7C5C">
        <w:rPr>
          <w:rFonts w:cs="Times New Roman"/>
        </w:rPr>
        <w:t xml:space="preserve"> is turning on h</w:t>
      </w:r>
      <w:r w:rsidR="005B3B19" w:rsidRPr="005B7C5C">
        <w:rPr>
          <w:rFonts w:cs="Times New Roman"/>
        </w:rPr>
        <w:t>is instrumentation,” said Beta 5</w:t>
      </w:r>
      <w:r w:rsidRPr="005B7C5C">
        <w:rPr>
          <w:rFonts w:cs="Times New Roman"/>
        </w:rPr>
        <w:t>.</w:t>
      </w:r>
    </w:p>
    <w:p w14:paraId="0EBBD2BF" w14:textId="5F85FC7E" w:rsidR="00355894" w:rsidRPr="005B7C5C" w:rsidRDefault="005B3B19" w:rsidP="004537F7">
      <w:pPr>
        <w:rPr>
          <w:rFonts w:cs="Times New Roman"/>
        </w:rPr>
      </w:pPr>
      <w:r w:rsidRPr="005B7C5C">
        <w:rPr>
          <w:rFonts w:cs="Times New Roman"/>
        </w:rPr>
        <w:t xml:space="preserve">“Thank </w:t>
      </w:r>
      <w:r w:rsidRPr="005B7C5C">
        <w:rPr>
          <w:rFonts w:cs="Times New Roman"/>
          <w:noProof/>
        </w:rPr>
        <w:t>you</w:t>
      </w:r>
      <w:r w:rsidR="00A547AD" w:rsidRPr="005B7C5C">
        <w:rPr>
          <w:rFonts w:cs="Times New Roman"/>
          <w:noProof/>
        </w:rPr>
        <w:t>,</w:t>
      </w:r>
      <w:r w:rsidRPr="005B7C5C">
        <w:rPr>
          <w:rFonts w:cs="Times New Roman"/>
        </w:rPr>
        <w:t xml:space="preserve"> Beta 5</w:t>
      </w:r>
      <w:r w:rsidR="00355894" w:rsidRPr="005B7C5C">
        <w:rPr>
          <w:rFonts w:cs="Times New Roman"/>
        </w:rPr>
        <w:t>.”</w:t>
      </w:r>
    </w:p>
    <w:p w14:paraId="624ED80C" w14:textId="3B99543B" w:rsidR="00355894" w:rsidRPr="005B7C5C" w:rsidRDefault="00355894" w:rsidP="004537F7">
      <w:pPr>
        <w:rPr>
          <w:rFonts w:cs="Times New Roman"/>
        </w:rPr>
      </w:pPr>
      <w:r w:rsidRPr="005B7C5C">
        <w:rPr>
          <w:rFonts w:cs="Times New Roman"/>
        </w:rPr>
        <w:lastRenderedPageBreak/>
        <w:t xml:space="preserve">In a few </w:t>
      </w:r>
      <w:r w:rsidRPr="005B7C5C">
        <w:rPr>
          <w:rFonts w:cs="Times New Roman"/>
          <w:noProof/>
        </w:rPr>
        <w:t>moments</w:t>
      </w:r>
      <w:r w:rsidR="00A547AD" w:rsidRPr="005B7C5C">
        <w:rPr>
          <w:rFonts w:cs="Times New Roman"/>
          <w:noProof/>
        </w:rPr>
        <w:t>,</w:t>
      </w:r>
      <w:r w:rsidRPr="005B7C5C">
        <w:rPr>
          <w:rFonts w:cs="Times New Roman"/>
        </w:rPr>
        <w:t xml:space="preserve"> the 3D Image of the ATLAS 82-4 emerged from the hazy holographic picture.</w:t>
      </w:r>
    </w:p>
    <w:p w14:paraId="0C2F1B89" w14:textId="2628B2E7" w:rsidR="00355894" w:rsidRPr="005B7C5C" w:rsidRDefault="00355894" w:rsidP="004537F7">
      <w:pPr>
        <w:rPr>
          <w:rFonts w:cs="Times New Roman"/>
        </w:rPr>
      </w:pPr>
      <w:r w:rsidRPr="005B7C5C">
        <w:rPr>
          <w:rFonts w:cs="Times New Roman"/>
        </w:rPr>
        <w:t>Tom and Joan turned to take in the next planet on their tour.</w:t>
      </w:r>
    </w:p>
    <w:p w14:paraId="0263FE9F" w14:textId="2C87D8B7" w:rsidR="00355894" w:rsidRPr="005B7C5C" w:rsidRDefault="00355894" w:rsidP="004537F7">
      <w:pPr>
        <w:rPr>
          <w:rFonts w:cs="Times New Roman"/>
        </w:rPr>
      </w:pPr>
      <w:r w:rsidRPr="005B7C5C">
        <w:rPr>
          <w:rFonts w:cs="Times New Roman"/>
        </w:rPr>
        <w:t xml:space="preserve">“This one is totally different. It has more water and only two continents. They look </w:t>
      </w:r>
      <w:r w:rsidRPr="005B7C5C">
        <w:rPr>
          <w:rFonts w:cs="Times New Roman"/>
          <w:noProof/>
        </w:rPr>
        <w:t>more arid</w:t>
      </w:r>
      <w:r w:rsidRPr="005B7C5C">
        <w:rPr>
          <w:rFonts w:cs="Times New Roman"/>
        </w:rPr>
        <w:t xml:space="preserve"> than the other planet. I think I can still make out some cities and transportation corridors,” Tom observed.</w:t>
      </w:r>
    </w:p>
    <w:p w14:paraId="7291AD88" w14:textId="25D17171" w:rsidR="00355894" w:rsidRPr="005B7C5C" w:rsidRDefault="00100D91" w:rsidP="004537F7">
      <w:pPr>
        <w:rPr>
          <w:rFonts w:cs="Times New Roman"/>
        </w:rPr>
      </w:pPr>
      <w:r w:rsidRPr="005B7C5C">
        <w:rPr>
          <w:rFonts w:cs="Times New Roman"/>
        </w:rPr>
        <w:t xml:space="preserve">After a </w:t>
      </w:r>
      <w:r w:rsidRPr="005B7C5C">
        <w:rPr>
          <w:rFonts w:cs="Times New Roman"/>
          <w:noProof/>
        </w:rPr>
        <w:t>while</w:t>
      </w:r>
      <w:r w:rsidR="00A547AD" w:rsidRPr="005B7C5C">
        <w:rPr>
          <w:rFonts w:cs="Times New Roman"/>
          <w:noProof/>
        </w:rPr>
        <w:t>,</w:t>
      </w:r>
      <w:r w:rsidRPr="005B7C5C">
        <w:rPr>
          <w:rFonts w:cs="Times New Roman"/>
        </w:rPr>
        <w:t xml:space="preserve"> Dr. Shappel walked in and said, “</w:t>
      </w:r>
      <w:r w:rsidR="001D6522">
        <w:rPr>
          <w:rFonts w:cs="Times New Roman"/>
        </w:rPr>
        <w:t>Okay</w:t>
      </w:r>
      <w:r w:rsidRPr="005B7C5C">
        <w:rPr>
          <w:rFonts w:cs="Times New Roman"/>
        </w:rPr>
        <w:t xml:space="preserve">, this is what I’ve got on this one. Both planets are approximately the same mass and the same distance from their sun. That is why they’re locked in a dance around it. </w:t>
      </w:r>
      <w:r w:rsidRPr="005B7C5C">
        <w:rPr>
          <w:rFonts w:cs="Times New Roman"/>
          <w:noProof/>
        </w:rPr>
        <w:t>This planet has more w</w:t>
      </w:r>
      <w:r w:rsidR="005B3B19" w:rsidRPr="005B7C5C">
        <w:rPr>
          <w:rFonts w:cs="Times New Roman"/>
          <w:noProof/>
        </w:rPr>
        <w:t>ater</w:t>
      </w:r>
      <w:r w:rsidR="00A547AD" w:rsidRPr="005B7C5C">
        <w:rPr>
          <w:rFonts w:cs="Times New Roman"/>
          <w:noProof/>
        </w:rPr>
        <w:t>,</w:t>
      </w:r>
      <w:r w:rsidR="005B3B19" w:rsidRPr="005B7C5C">
        <w:rPr>
          <w:rFonts w:cs="Times New Roman"/>
          <w:noProof/>
        </w:rPr>
        <w:t xml:space="preserve"> but it is dryer.</w:t>
      </w:r>
      <w:r w:rsidR="005B3B19" w:rsidRPr="005B7C5C">
        <w:rPr>
          <w:rFonts w:cs="Times New Roman"/>
        </w:rPr>
        <w:t xml:space="preserve"> It’s </w:t>
      </w:r>
      <w:proofErr w:type="gramStart"/>
      <w:r w:rsidR="005B3B19" w:rsidRPr="005B7C5C">
        <w:rPr>
          <w:rFonts w:cs="Times New Roman"/>
        </w:rPr>
        <w:t>pretty clear</w:t>
      </w:r>
      <w:proofErr w:type="gramEnd"/>
      <w:r w:rsidRPr="005B7C5C">
        <w:rPr>
          <w:rFonts w:cs="Times New Roman"/>
        </w:rPr>
        <w:t xml:space="preserve"> </w:t>
      </w:r>
      <w:r w:rsidRPr="005B7C5C">
        <w:rPr>
          <w:rFonts w:cs="Times New Roman"/>
          <w:noProof/>
        </w:rPr>
        <w:t>why</w:t>
      </w:r>
      <w:r w:rsidRPr="005B7C5C">
        <w:rPr>
          <w:rFonts w:cs="Times New Roman"/>
        </w:rPr>
        <w:t xml:space="preserve"> at first glance</w:t>
      </w:r>
      <w:r w:rsidR="0047408B">
        <w:rPr>
          <w:rFonts w:cs="Times New Roman"/>
        </w:rPr>
        <w:t>,</w:t>
      </w:r>
      <w:r w:rsidRPr="005B7C5C">
        <w:rPr>
          <w:rFonts w:cs="Times New Roman"/>
        </w:rPr>
        <w:t xml:space="preserve"> it seems that the Northern part of the continents ha</w:t>
      </w:r>
      <w:r w:rsidR="0047408B">
        <w:rPr>
          <w:rFonts w:cs="Times New Roman"/>
        </w:rPr>
        <w:t>s</w:t>
      </w:r>
      <w:r w:rsidRPr="005B7C5C">
        <w:rPr>
          <w:rFonts w:cs="Times New Roman"/>
        </w:rPr>
        <w:t xml:space="preserve"> mountain ranges </w:t>
      </w:r>
      <w:r w:rsidR="008D6E34" w:rsidRPr="005B7C5C">
        <w:rPr>
          <w:rFonts w:cs="Times New Roman"/>
          <w:noProof/>
        </w:rPr>
        <w:t>i</w:t>
      </w:r>
      <w:r w:rsidRPr="005B7C5C">
        <w:rPr>
          <w:rFonts w:cs="Times New Roman"/>
          <w:noProof/>
        </w:rPr>
        <w:t>n</w:t>
      </w:r>
      <w:r w:rsidRPr="005B7C5C">
        <w:rPr>
          <w:rFonts w:cs="Times New Roman"/>
        </w:rPr>
        <w:t xml:space="preserve"> the West</w:t>
      </w:r>
      <w:r w:rsidR="0047408B">
        <w:rPr>
          <w:rFonts w:cs="Times New Roman"/>
        </w:rPr>
        <w:t>,</w:t>
      </w:r>
      <w:r w:rsidRPr="005B7C5C">
        <w:rPr>
          <w:rFonts w:cs="Times New Roman"/>
        </w:rPr>
        <w:t xml:space="preserve"> and in the Southern hemisphere</w:t>
      </w:r>
      <w:r w:rsidR="0047408B">
        <w:rPr>
          <w:rFonts w:cs="Times New Roman"/>
        </w:rPr>
        <w:t>,</w:t>
      </w:r>
      <w:r w:rsidRPr="005B7C5C">
        <w:rPr>
          <w:rFonts w:cs="Times New Roman"/>
        </w:rPr>
        <w:t xml:space="preserve"> the mountains are on the Eastern coast. In effect, the mountain ranges wring the moisture out before they reach the center of the continent. That makes for a place with tons of rain, but it falls in the wrong place. Beyond the </w:t>
      </w:r>
      <w:r w:rsidRPr="005B7C5C">
        <w:rPr>
          <w:rFonts w:cs="Times New Roman"/>
          <w:noProof/>
        </w:rPr>
        <w:t>cities</w:t>
      </w:r>
      <w:r w:rsidR="00A547AD" w:rsidRPr="005B7C5C">
        <w:rPr>
          <w:rFonts w:cs="Times New Roman"/>
          <w:noProof/>
        </w:rPr>
        <w:t>,</w:t>
      </w:r>
      <w:r w:rsidRPr="005B7C5C">
        <w:rPr>
          <w:rFonts w:cs="Times New Roman"/>
        </w:rPr>
        <w:t xml:space="preserve"> there is </w:t>
      </w:r>
      <w:r w:rsidRPr="005B7C5C">
        <w:rPr>
          <w:rFonts w:cs="Times New Roman"/>
          <w:noProof/>
        </w:rPr>
        <w:t>little</w:t>
      </w:r>
      <w:r w:rsidR="009733DA" w:rsidRPr="005B7C5C">
        <w:rPr>
          <w:rFonts w:cs="Times New Roman"/>
          <w:noProof/>
        </w:rPr>
        <w:t xml:space="preserve"> </w:t>
      </w:r>
      <w:r w:rsidRPr="005B7C5C">
        <w:rPr>
          <w:rFonts w:cs="Times New Roman"/>
          <w:noProof/>
        </w:rPr>
        <w:t>cultivated</w:t>
      </w:r>
      <w:r w:rsidRPr="005B7C5C">
        <w:rPr>
          <w:rFonts w:cs="Times New Roman"/>
        </w:rPr>
        <w:t xml:space="preserve"> land. Like the other planet, they appear to have satellites and space travel</w:t>
      </w:r>
      <w:r w:rsidR="0047408B">
        <w:rPr>
          <w:rFonts w:cs="Times New Roman"/>
        </w:rPr>
        <w:t>,</w:t>
      </w:r>
      <w:r w:rsidRPr="005B7C5C">
        <w:rPr>
          <w:rFonts w:cs="Times New Roman"/>
        </w:rPr>
        <w:t xml:space="preserve"> although it is </w:t>
      </w:r>
      <w:r w:rsidRPr="005B7C5C">
        <w:rPr>
          <w:rFonts w:cs="Times New Roman"/>
          <w:noProof/>
        </w:rPr>
        <w:t>rudimentary</w:t>
      </w:r>
      <w:r w:rsidRPr="005B7C5C">
        <w:rPr>
          <w:rFonts w:cs="Times New Roman"/>
        </w:rPr>
        <w:t xml:space="preserve"> but practical. They do appear able to travel between worlds, perhaps for trade. I do have a </w:t>
      </w:r>
      <w:r w:rsidR="005B3B19" w:rsidRPr="005B7C5C">
        <w:rPr>
          <w:rFonts w:cs="Times New Roman"/>
        </w:rPr>
        <w:t xml:space="preserve">very curious fact. When I </w:t>
      </w:r>
      <w:r w:rsidR="005B3B19" w:rsidRPr="005B7C5C">
        <w:rPr>
          <w:rFonts w:cs="Times New Roman"/>
          <w:noProof/>
        </w:rPr>
        <w:t>surve</w:t>
      </w:r>
      <w:r w:rsidR="00A547AD" w:rsidRPr="005B7C5C">
        <w:rPr>
          <w:rFonts w:cs="Times New Roman"/>
          <w:noProof/>
        </w:rPr>
        <w:t>ye</w:t>
      </w:r>
      <w:r w:rsidR="005B3B19" w:rsidRPr="005B7C5C">
        <w:rPr>
          <w:rFonts w:cs="Times New Roman"/>
          <w:noProof/>
        </w:rPr>
        <w:t>d</w:t>
      </w:r>
      <w:r w:rsidR="00A547AD" w:rsidRPr="005B7C5C">
        <w:rPr>
          <w:rFonts w:cs="Times New Roman"/>
        </w:rPr>
        <w:t xml:space="preserve"> the surface with the </w:t>
      </w:r>
      <w:r w:rsidRPr="005B7C5C">
        <w:rPr>
          <w:rFonts w:cs="Times New Roman"/>
        </w:rPr>
        <w:t xml:space="preserve">IR </w:t>
      </w:r>
      <w:r w:rsidR="00A547AD" w:rsidRPr="005B7C5C">
        <w:rPr>
          <w:rFonts w:cs="Times New Roman"/>
        </w:rPr>
        <w:t>frequencies that capture</w:t>
      </w:r>
      <w:r w:rsidRPr="005B7C5C">
        <w:rPr>
          <w:rFonts w:cs="Times New Roman"/>
        </w:rPr>
        <w:t xml:space="preserve"> </w:t>
      </w:r>
      <w:r w:rsidRPr="005B7C5C">
        <w:rPr>
          <w:rFonts w:cs="Times New Roman"/>
          <w:noProof/>
        </w:rPr>
        <w:t>warm</w:t>
      </w:r>
      <w:r w:rsidR="00A547AD" w:rsidRPr="005B7C5C">
        <w:rPr>
          <w:rFonts w:cs="Times New Roman"/>
          <w:noProof/>
        </w:rPr>
        <w:t>-</w:t>
      </w:r>
      <w:r w:rsidRPr="005B7C5C">
        <w:rPr>
          <w:rFonts w:cs="Times New Roman"/>
          <w:noProof/>
        </w:rPr>
        <w:t>blooded</w:t>
      </w:r>
      <w:r w:rsidRPr="005B7C5C">
        <w:rPr>
          <w:rFonts w:cs="Times New Roman"/>
        </w:rPr>
        <w:t xml:space="preserve"> </w:t>
      </w:r>
      <w:r w:rsidRPr="005B7C5C">
        <w:rPr>
          <w:rFonts w:cs="Times New Roman"/>
          <w:noProof/>
        </w:rPr>
        <w:t>creatures</w:t>
      </w:r>
      <w:r w:rsidR="009733DA" w:rsidRPr="005B7C5C">
        <w:rPr>
          <w:rFonts w:cs="Times New Roman"/>
          <w:noProof/>
        </w:rPr>
        <w:t>,</w:t>
      </w:r>
      <w:r w:rsidRPr="005B7C5C">
        <w:rPr>
          <w:rFonts w:cs="Times New Roman"/>
        </w:rPr>
        <w:t xml:space="preserve"> I get nothing. I think the instrument is working properly, but there is nothing. They </w:t>
      </w:r>
      <w:r w:rsidR="001C2168" w:rsidRPr="005B7C5C">
        <w:rPr>
          <w:rFonts w:cs="Times New Roman"/>
        </w:rPr>
        <w:t>may</w:t>
      </w:r>
      <w:r w:rsidRPr="005B7C5C">
        <w:rPr>
          <w:rFonts w:cs="Times New Roman"/>
        </w:rPr>
        <w:t xml:space="preserve"> be </w:t>
      </w:r>
      <w:r w:rsidRPr="005B7C5C">
        <w:rPr>
          <w:rFonts w:cs="Times New Roman"/>
          <w:noProof/>
        </w:rPr>
        <w:t>cold</w:t>
      </w:r>
      <w:r w:rsidR="00A547AD" w:rsidRPr="005B7C5C">
        <w:rPr>
          <w:rFonts w:cs="Times New Roman"/>
          <w:noProof/>
        </w:rPr>
        <w:t>-</w:t>
      </w:r>
      <w:r w:rsidRPr="005B7C5C">
        <w:rPr>
          <w:rFonts w:cs="Times New Roman"/>
          <w:noProof/>
        </w:rPr>
        <w:t>blooded</w:t>
      </w:r>
      <w:r w:rsidRPr="005B7C5C">
        <w:rPr>
          <w:rFonts w:cs="Times New Roman"/>
        </w:rPr>
        <w:t xml:space="preserve">, which might work for them. The continents are </w:t>
      </w:r>
      <w:r w:rsidR="001C2168" w:rsidRPr="005B7C5C">
        <w:rPr>
          <w:rFonts w:cs="Times New Roman"/>
        </w:rPr>
        <w:t>very</w:t>
      </w:r>
      <w:r w:rsidRPr="005B7C5C">
        <w:rPr>
          <w:rFonts w:cs="Times New Roman"/>
        </w:rPr>
        <w:t xml:space="preserve"> centric around the </w:t>
      </w:r>
      <w:r w:rsidRPr="005B7C5C">
        <w:rPr>
          <w:rFonts w:cs="Times New Roman"/>
          <w:noProof/>
        </w:rPr>
        <w:t>equator</w:t>
      </w:r>
      <w:r w:rsidR="00A547AD" w:rsidRPr="005B7C5C">
        <w:rPr>
          <w:rFonts w:cs="Times New Roman"/>
          <w:noProof/>
        </w:rPr>
        <w:t>,</w:t>
      </w:r>
      <w:r w:rsidRPr="005B7C5C">
        <w:rPr>
          <w:rFonts w:cs="Times New Roman"/>
        </w:rPr>
        <w:t xml:space="preserve"> and this planet’s mean temperature is almost 5 degrees C </w:t>
      </w:r>
      <w:r w:rsidRPr="005B7C5C">
        <w:rPr>
          <w:rFonts w:cs="Times New Roman"/>
          <w:noProof/>
        </w:rPr>
        <w:t>above</w:t>
      </w:r>
      <w:r w:rsidRPr="005B7C5C">
        <w:rPr>
          <w:rFonts w:cs="Times New Roman"/>
        </w:rPr>
        <w:t xml:space="preserve"> the other planet. It appears that the temperature change is due to the larger landmass and the lack of vegetation.”</w:t>
      </w:r>
    </w:p>
    <w:p w14:paraId="4CB455B3" w14:textId="4718BD52" w:rsidR="00100D91" w:rsidRPr="005B7C5C" w:rsidRDefault="00100D91" w:rsidP="004537F7">
      <w:pPr>
        <w:rPr>
          <w:rFonts w:cs="Times New Roman"/>
        </w:rPr>
      </w:pPr>
      <w:r w:rsidRPr="005B7C5C">
        <w:rPr>
          <w:rFonts w:cs="Times New Roman"/>
        </w:rPr>
        <w:lastRenderedPageBreak/>
        <w:t>“Excellent, Bob.</w:t>
      </w:r>
      <w:r w:rsidR="005B3B19" w:rsidRPr="005B7C5C">
        <w:rPr>
          <w:rFonts w:cs="Times New Roman"/>
        </w:rPr>
        <w:t xml:space="preserve"> Cold</w:t>
      </w:r>
      <w:r w:rsidR="0047408B">
        <w:rPr>
          <w:rFonts w:cs="Times New Roman"/>
        </w:rPr>
        <w:t>-</w:t>
      </w:r>
      <w:r w:rsidR="005B3B19" w:rsidRPr="005B7C5C">
        <w:rPr>
          <w:rFonts w:cs="Times New Roman"/>
        </w:rPr>
        <w:t>blooded and intelligent, there is another scientific theory that we’ve destroyed.</w:t>
      </w:r>
      <w:r w:rsidRPr="005B7C5C">
        <w:rPr>
          <w:rFonts w:cs="Times New Roman"/>
        </w:rPr>
        <w:t xml:space="preserve"> We’ll be hitting perigee in a while</w:t>
      </w:r>
      <w:r w:rsidR="0047408B">
        <w:rPr>
          <w:rFonts w:cs="Times New Roman"/>
        </w:rPr>
        <w:t>;</w:t>
      </w:r>
      <w:r w:rsidRPr="005B7C5C">
        <w:rPr>
          <w:rFonts w:cs="Times New Roman"/>
        </w:rPr>
        <w:t xml:space="preserve"> continue getting everything that you can. If you find anything else </w:t>
      </w:r>
      <w:r w:rsidRPr="005B7C5C">
        <w:rPr>
          <w:rFonts w:cs="Times New Roman"/>
          <w:noProof/>
        </w:rPr>
        <w:t>surprising</w:t>
      </w:r>
      <w:r w:rsidR="00A547AD" w:rsidRPr="005B7C5C">
        <w:rPr>
          <w:rFonts w:cs="Times New Roman"/>
          <w:noProof/>
        </w:rPr>
        <w:t>,</w:t>
      </w:r>
      <w:r w:rsidRPr="005B7C5C">
        <w:rPr>
          <w:rFonts w:cs="Times New Roman"/>
        </w:rPr>
        <w:t xml:space="preserve"> let us know. I suggest that as soon as you got what you can, you call it a day and get some sleep. We’ll have a break before the next jump and arrival at the next jump exit. We’ll make sure you’re woken in time,” directed Joan.</w:t>
      </w:r>
    </w:p>
    <w:p w14:paraId="640102A8" w14:textId="47A1CBD5" w:rsidR="00100D91" w:rsidRPr="005B7C5C" w:rsidRDefault="00100D91" w:rsidP="004537F7">
      <w:pPr>
        <w:rPr>
          <w:rFonts w:cs="Times New Roman"/>
        </w:rPr>
      </w:pPr>
      <w:r w:rsidRPr="005B7C5C">
        <w:rPr>
          <w:rFonts w:cs="Times New Roman"/>
        </w:rPr>
        <w:t>“I agree</w:t>
      </w:r>
      <w:r w:rsidR="0047408B">
        <w:rPr>
          <w:rFonts w:cs="Times New Roman"/>
        </w:rPr>
        <w:t>;</w:t>
      </w:r>
      <w:r w:rsidRPr="005B7C5C">
        <w:rPr>
          <w:rFonts w:cs="Times New Roman"/>
        </w:rPr>
        <w:t xml:space="preserve"> I’m starting to drag. It’s just, there’s been so much </w:t>
      </w:r>
      <w:r w:rsidRPr="005B7C5C">
        <w:rPr>
          <w:rFonts w:cs="Times New Roman"/>
          <w:noProof/>
        </w:rPr>
        <w:t>happening</w:t>
      </w:r>
      <w:r w:rsidR="00A547AD" w:rsidRPr="005B7C5C">
        <w:rPr>
          <w:rFonts w:cs="Times New Roman"/>
          <w:noProof/>
        </w:rPr>
        <w:t>,</w:t>
      </w:r>
      <w:r w:rsidRPr="005B7C5C">
        <w:rPr>
          <w:rFonts w:cs="Times New Roman"/>
        </w:rPr>
        <w:t xml:space="preserve"> and I wanted to see and experience</w:t>
      </w:r>
      <w:r w:rsidR="00074598" w:rsidRPr="005B7C5C">
        <w:rPr>
          <w:rFonts w:cs="Times New Roman"/>
        </w:rPr>
        <w:t xml:space="preserve"> all</w:t>
      </w:r>
      <w:r w:rsidRPr="005B7C5C">
        <w:rPr>
          <w:rFonts w:cs="Times New Roman"/>
        </w:rPr>
        <w:t xml:space="preserve"> it.”</w:t>
      </w:r>
    </w:p>
    <w:p w14:paraId="48076A8C" w14:textId="6CD62E50" w:rsidR="00100D91" w:rsidRPr="005B7C5C" w:rsidRDefault="00100D91" w:rsidP="004537F7">
      <w:pPr>
        <w:rPr>
          <w:rFonts w:cs="Times New Roman"/>
        </w:rPr>
      </w:pPr>
      <w:r w:rsidRPr="005B7C5C">
        <w:rPr>
          <w:rFonts w:cs="Times New Roman"/>
        </w:rPr>
        <w:t>“Same here, Bob. If you collapse on us, we won’t get much data, will we?”</w:t>
      </w:r>
    </w:p>
    <w:p w14:paraId="6FBBB5F6" w14:textId="3DB96DA5" w:rsidR="00100D91" w:rsidRPr="005B7C5C" w:rsidRDefault="00100D91" w:rsidP="004537F7">
      <w:pPr>
        <w:rPr>
          <w:rFonts w:cs="Times New Roman"/>
        </w:rPr>
      </w:pPr>
      <w:r w:rsidRPr="005B7C5C">
        <w:rPr>
          <w:rFonts w:cs="Times New Roman"/>
        </w:rPr>
        <w:t>“Point noted,” Bob Shappel said as he slipped out of the Command Center and went back to his lab.</w:t>
      </w:r>
    </w:p>
    <w:p w14:paraId="0DB01BC6" w14:textId="3EA46AF0" w:rsidR="00100D91" w:rsidRPr="005B7C5C" w:rsidRDefault="00100D91" w:rsidP="004537F7">
      <w:pPr>
        <w:rPr>
          <w:rFonts w:cs="Times New Roman"/>
        </w:rPr>
      </w:pPr>
      <w:r w:rsidRPr="005B7C5C">
        <w:rPr>
          <w:rFonts w:cs="Times New Roman"/>
        </w:rPr>
        <w:t>“</w:t>
      </w:r>
      <w:r w:rsidRPr="005B7C5C">
        <w:rPr>
          <w:rFonts w:cs="Times New Roman"/>
          <w:noProof/>
        </w:rPr>
        <w:t>Cold</w:t>
      </w:r>
      <w:r w:rsidR="008D6E34" w:rsidRPr="005B7C5C">
        <w:rPr>
          <w:rFonts w:cs="Times New Roman"/>
          <w:noProof/>
        </w:rPr>
        <w:t>-</w:t>
      </w:r>
      <w:r w:rsidRPr="005B7C5C">
        <w:rPr>
          <w:rFonts w:cs="Times New Roman"/>
          <w:noProof/>
        </w:rPr>
        <w:t>blooded</w:t>
      </w:r>
      <w:r w:rsidRPr="005B7C5C">
        <w:rPr>
          <w:rFonts w:cs="Times New Roman"/>
        </w:rPr>
        <w:t>, intelligent life? Curious,” said Joan.</w:t>
      </w:r>
    </w:p>
    <w:p w14:paraId="6AFA3EE6" w14:textId="3B5AF256" w:rsidR="00100D91" w:rsidRPr="005B7C5C" w:rsidRDefault="00100D91" w:rsidP="004537F7">
      <w:pPr>
        <w:rPr>
          <w:rFonts w:cs="Times New Roman"/>
        </w:rPr>
      </w:pPr>
      <w:r w:rsidRPr="005B7C5C">
        <w:rPr>
          <w:rFonts w:cs="Times New Roman"/>
        </w:rPr>
        <w:t xml:space="preserve">“There </w:t>
      </w:r>
      <w:r w:rsidR="003E4428" w:rsidRPr="005B7C5C">
        <w:rPr>
          <w:rFonts w:cs="Times New Roman"/>
        </w:rPr>
        <w:t xml:space="preserve">have </w:t>
      </w:r>
      <w:r w:rsidRPr="005B7C5C">
        <w:rPr>
          <w:rFonts w:cs="Times New Roman"/>
        </w:rPr>
        <w:t xml:space="preserve">been </w:t>
      </w:r>
      <w:r w:rsidR="000275B9" w:rsidRPr="005B7C5C">
        <w:rPr>
          <w:rFonts w:cs="Times New Roman"/>
        </w:rPr>
        <w:t>many</w:t>
      </w:r>
      <w:r w:rsidRPr="005B7C5C">
        <w:rPr>
          <w:rFonts w:cs="Times New Roman"/>
        </w:rPr>
        <w:t xml:space="preserve"> scientist</w:t>
      </w:r>
      <w:r w:rsidR="000275B9" w:rsidRPr="005B7C5C">
        <w:rPr>
          <w:rFonts w:cs="Times New Roman"/>
        </w:rPr>
        <w:t>s</w:t>
      </w:r>
      <w:r w:rsidRPr="005B7C5C">
        <w:rPr>
          <w:rFonts w:cs="Times New Roman"/>
        </w:rPr>
        <w:t xml:space="preserve"> that theorized that </w:t>
      </w:r>
      <w:r w:rsidRPr="005B7C5C">
        <w:rPr>
          <w:rFonts w:cs="Times New Roman"/>
          <w:noProof/>
        </w:rPr>
        <w:t>cold</w:t>
      </w:r>
      <w:r w:rsidR="00A547AD" w:rsidRPr="005B7C5C">
        <w:rPr>
          <w:rFonts w:cs="Times New Roman"/>
          <w:noProof/>
        </w:rPr>
        <w:t>-</w:t>
      </w:r>
      <w:r w:rsidRPr="005B7C5C">
        <w:rPr>
          <w:rFonts w:cs="Times New Roman"/>
          <w:noProof/>
        </w:rPr>
        <w:t>blooded</w:t>
      </w:r>
      <w:r w:rsidRPr="005B7C5C">
        <w:rPr>
          <w:rFonts w:cs="Times New Roman"/>
        </w:rPr>
        <w:t xml:space="preserve"> intelligent life was impossible. I guess they were wrong.” Tom said.</w:t>
      </w:r>
    </w:p>
    <w:p w14:paraId="486F2048" w14:textId="77777777" w:rsidR="00541174" w:rsidRPr="005B7C5C" w:rsidRDefault="00541174" w:rsidP="00845671">
      <w:pPr>
        <w:pStyle w:val="Heading2"/>
        <w:rPr>
          <w:rFonts w:cs="Times New Roman"/>
        </w:rPr>
      </w:pPr>
      <w:r w:rsidRPr="005B7C5C">
        <w:rPr>
          <w:rFonts w:cs="Times New Roman"/>
        </w:rPr>
        <w:t>Pass the Second Planet</w:t>
      </w:r>
    </w:p>
    <w:p w14:paraId="7461E62B" w14:textId="25158651" w:rsidR="000275B9" w:rsidRPr="005B7C5C" w:rsidRDefault="000275B9" w:rsidP="004537F7">
      <w:pPr>
        <w:rPr>
          <w:rFonts w:cs="Times New Roman"/>
        </w:rPr>
      </w:pPr>
      <w:r w:rsidRPr="005B7C5C">
        <w:rPr>
          <w:rFonts w:cs="Times New Roman"/>
        </w:rPr>
        <w:t>“Joan</w:t>
      </w:r>
      <w:r w:rsidR="0047408B">
        <w:rPr>
          <w:rFonts w:cs="Times New Roman"/>
        </w:rPr>
        <w:t>,</w:t>
      </w:r>
      <w:r w:rsidRPr="005B7C5C">
        <w:rPr>
          <w:rFonts w:cs="Times New Roman"/>
        </w:rPr>
        <w:t xml:space="preserve"> we have passed the perigee on the second planet. Dr. Shappel reports that he has not learned anything different from </w:t>
      </w:r>
      <w:r w:rsidR="00930F33" w:rsidRPr="005B7C5C">
        <w:rPr>
          <w:rFonts w:cs="Times New Roman"/>
        </w:rPr>
        <w:t>his</w:t>
      </w:r>
      <w:r w:rsidRPr="005B7C5C">
        <w:rPr>
          <w:rFonts w:cs="Times New Roman"/>
        </w:rPr>
        <w:t xml:space="preserve"> earlier opinions. He has recorded </w:t>
      </w:r>
      <w:r w:rsidRPr="005B7C5C">
        <w:rPr>
          <w:rFonts w:cs="Times New Roman"/>
          <w:noProof/>
        </w:rPr>
        <w:t>radio</w:t>
      </w:r>
      <w:r w:rsidRPr="005B7C5C">
        <w:rPr>
          <w:rFonts w:cs="Times New Roman"/>
        </w:rPr>
        <w:t xml:space="preserve"> broadcast</w:t>
      </w:r>
      <w:r w:rsidR="00541174" w:rsidRPr="005B7C5C">
        <w:rPr>
          <w:rFonts w:cs="Times New Roman"/>
        </w:rPr>
        <w:t>s</w:t>
      </w:r>
      <w:r w:rsidRPr="005B7C5C">
        <w:rPr>
          <w:rFonts w:cs="Times New Roman"/>
        </w:rPr>
        <w:t xml:space="preserve"> that we can decipher on Earth. He also said that he is near collapse and not to wake him until we are near the next jump exit point.”</w:t>
      </w:r>
    </w:p>
    <w:p w14:paraId="3C492159" w14:textId="2BAF56C0" w:rsidR="000275B9" w:rsidRPr="005B7C5C" w:rsidRDefault="000275B9" w:rsidP="004537F7">
      <w:pPr>
        <w:rPr>
          <w:rFonts w:cs="Times New Roman"/>
        </w:rPr>
      </w:pPr>
      <w:r w:rsidRPr="005B7C5C">
        <w:rPr>
          <w:rFonts w:cs="Times New Roman"/>
        </w:rPr>
        <w:lastRenderedPageBreak/>
        <w:t>“</w:t>
      </w:r>
      <w:r w:rsidRPr="005B7C5C">
        <w:rPr>
          <w:rFonts w:cs="Times New Roman"/>
          <w:noProof/>
        </w:rPr>
        <w:t>Thanks</w:t>
      </w:r>
      <w:r w:rsidR="00A547AD" w:rsidRPr="005B7C5C">
        <w:rPr>
          <w:rFonts w:cs="Times New Roman"/>
          <w:noProof/>
        </w:rPr>
        <w:t>,</w:t>
      </w:r>
      <w:r w:rsidRPr="005B7C5C">
        <w:rPr>
          <w:rFonts w:cs="Times New Roman"/>
        </w:rPr>
        <w:t xml:space="preserve"> SIMPOC. I think Tom and I will call it a night also. It’s been a stressful day. You have the bridge</w:t>
      </w:r>
      <w:r w:rsidR="0047408B">
        <w:rPr>
          <w:rFonts w:cs="Times New Roman"/>
        </w:rPr>
        <w:t>,</w:t>
      </w:r>
      <w:r w:rsidRPr="005B7C5C">
        <w:rPr>
          <w:rFonts w:cs="Times New Roman"/>
        </w:rPr>
        <w:t xml:space="preserve"> and please wake</w:t>
      </w:r>
      <w:r w:rsidR="00074598" w:rsidRPr="005B7C5C">
        <w:rPr>
          <w:rFonts w:cs="Times New Roman"/>
        </w:rPr>
        <w:t xml:space="preserve"> all</w:t>
      </w:r>
      <w:r w:rsidRPr="005B7C5C">
        <w:rPr>
          <w:rFonts w:cs="Times New Roman"/>
        </w:rPr>
        <w:t xml:space="preserve"> </w:t>
      </w:r>
      <w:r w:rsidR="0047408B">
        <w:rPr>
          <w:rFonts w:cs="Times New Roman"/>
        </w:rPr>
        <w:t xml:space="preserve">of </w:t>
      </w:r>
      <w:r w:rsidRPr="005B7C5C">
        <w:rPr>
          <w:rFonts w:cs="Times New Roman"/>
        </w:rPr>
        <w:t xml:space="preserve">us 30 minutes </w:t>
      </w:r>
      <w:r w:rsidR="00A547AD" w:rsidRPr="005B7C5C">
        <w:rPr>
          <w:rFonts w:cs="Times New Roman"/>
          <w:noProof/>
        </w:rPr>
        <w:t>before</w:t>
      </w:r>
      <w:r w:rsidRPr="005B7C5C">
        <w:rPr>
          <w:rFonts w:cs="Times New Roman"/>
        </w:rPr>
        <w:t xml:space="preserve"> the next exit point.</w:t>
      </w:r>
      <w:r w:rsidR="00930F33" w:rsidRPr="005B7C5C">
        <w:rPr>
          <w:rFonts w:cs="Times New Roman"/>
        </w:rPr>
        <w:t xml:space="preserve"> Unless something </w:t>
      </w:r>
      <w:r w:rsidR="00930F33" w:rsidRPr="005B7C5C">
        <w:rPr>
          <w:rFonts w:cs="Times New Roman"/>
          <w:noProof/>
        </w:rPr>
        <w:t>happens</w:t>
      </w:r>
      <w:r w:rsidR="008D6E34" w:rsidRPr="005B7C5C">
        <w:rPr>
          <w:rFonts w:cs="Times New Roman"/>
          <w:noProof/>
        </w:rPr>
        <w:t>,</w:t>
      </w:r>
      <w:r w:rsidR="00930F33" w:rsidRPr="005B7C5C">
        <w:rPr>
          <w:rFonts w:cs="Times New Roman"/>
        </w:rPr>
        <w:t xml:space="preserve"> I plan to sleep through the next transit.</w:t>
      </w:r>
      <w:r w:rsidRPr="005B7C5C">
        <w:rPr>
          <w:rFonts w:cs="Times New Roman"/>
        </w:rPr>
        <w:t>”</w:t>
      </w:r>
    </w:p>
    <w:p w14:paraId="0586A669" w14:textId="0DB7760B" w:rsidR="000275B9" w:rsidRPr="005B7C5C" w:rsidRDefault="000275B9" w:rsidP="004537F7">
      <w:pPr>
        <w:rPr>
          <w:rFonts w:cs="Times New Roman"/>
        </w:rPr>
      </w:pPr>
      <w:r w:rsidRPr="005B7C5C">
        <w:rPr>
          <w:rFonts w:cs="Times New Roman"/>
        </w:rPr>
        <w:t xml:space="preserve">“I have the </w:t>
      </w:r>
      <w:proofErr w:type="gramStart"/>
      <w:r w:rsidRPr="005B7C5C">
        <w:rPr>
          <w:rFonts w:cs="Times New Roman"/>
        </w:rPr>
        <w:t>bridge?</w:t>
      </w:r>
      <w:proofErr w:type="gramEnd"/>
      <w:r w:rsidRPr="005B7C5C">
        <w:rPr>
          <w:rFonts w:cs="Times New Roman"/>
        </w:rPr>
        <w:t xml:space="preserve"> Joan, I’m on the bridge</w:t>
      </w:r>
      <w:r w:rsidR="0047408B">
        <w:rPr>
          <w:rFonts w:cs="Times New Roman"/>
        </w:rPr>
        <w:t>;</w:t>
      </w:r>
      <w:r w:rsidRPr="005B7C5C">
        <w:rPr>
          <w:rFonts w:cs="Times New Roman"/>
        </w:rPr>
        <w:t xml:space="preserve"> how can I have it?”</w:t>
      </w:r>
    </w:p>
    <w:p w14:paraId="4B25AA38" w14:textId="523837D9" w:rsidR="000275B9" w:rsidRPr="005B7C5C" w:rsidRDefault="000275B9" w:rsidP="004537F7">
      <w:pPr>
        <w:rPr>
          <w:rFonts w:cs="Times New Roman"/>
        </w:rPr>
      </w:pPr>
      <w:r w:rsidRPr="005B7C5C">
        <w:rPr>
          <w:rFonts w:cs="Times New Roman"/>
        </w:rPr>
        <w:t xml:space="preserve">“SIMPOC, it is an old </w:t>
      </w:r>
      <w:r w:rsidR="00930F33" w:rsidRPr="005B7C5C">
        <w:rPr>
          <w:rFonts w:cs="Times New Roman"/>
        </w:rPr>
        <w:t xml:space="preserve">nautical </w:t>
      </w:r>
      <w:r w:rsidRPr="005B7C5C">
        <w:rPr>
          <w:rFonts w:cs="Times New Roman"/>
        </w:rPr>
        <w:t xml:space="preserve">term to indicate that you have command. Understand?” Joan </w:t>
      </w:r>
      <w:r w:rsidRPr="005B7C5C">
        <w:rPr>
          <w:rFonts w:cs="Times New Roman"/>
          <w:noProof/>
        </w:rPr>
        <w:t>said</w:t>
      </w:r>
      <w:r w:rsidR="0047408B">
        <w:rPr>
          <w:rFonts w:cs="Times New Roman"/>
          <w:noProof/>
        </w:rPr>
        <w:t>,</w:t>
      </w:r>
      <w:r w:rsidRPr="005B7C5C">
        <w:rPr>
          <w:rFonts w:cs="Times New Roman"/>
        </w:rPr>
        <w:t xml:space="preserve"> </w:t>
      </w:r>
      <w:r w:rsidR="00A547AD" w:rsidRPr="005B7C5C">
        <w:rPr>
          <w:rFonts w:cs="Times New Roman"/>
        </w:rPr>
        <w:t>then</w:t>
      </w:r>
      <w:r w:rsidRPr="005B7C5C">
        <w:rPr>
          <w:rFonts w:cs="Times New Roman"/>
        </w:rPr>
        <w:t xml:space="preserve"> she pulled the </w:t>
      </w:r>
      <w:r w:rsidR="00930F33" w:rsidRPr="005B7C5C">
        <w:rPr>
          <w:rFonts w:cs="Times New Roman"/>
        </w:rPr>
        <w:t>curtain</w:t>
      </w:r>
      <w:r w:rsidRPr="005B7C5C">
        <w:rPr>
          <w:rFonts w:cs="Times New Roman"/>
        </w:rPr>
        <w:t xml:space="preserve"> closed to their quarters.</w:t>
      </w:r>
    </w:p>
    <w:p w14:paraId="14D8BDC8" w14:textId="1B113A40" w:rsidR="007B6884" w:rsidRPr="005B7C5C" w:rsidRDefault="000275B9" w:rsidP="007F2010">
      <w:pPr>
        <w:rPr>
          <w:rFonts w:cs="Times New Roman"/>
        </w:rPr>
      </w:pPr>
      <w:r w:rsidRPr="005B7C5C">
        <w:rPr>
          <w:rFonts w:cs="Times New Roman"/>
          <w:i/>
          <w:iCs/>
        </w:rPr>
        <w:t>I have</w:t>
      </w:r>
      <w:r w:rsidR="007B6884" w:rsidRPr="005B7C5C">
        <w:rPr>
          <w:rFonts w:cs="Times New Roman"/>
          <w:i/>
          <w:iCs/>
        </w:rPr>
        <w:t xml:space="preserve"> </w:t>
      </w:r>
      <w:proofErr w:type="gramStart"/>
      <w:r w:rsidR="007B6884" w:rsidRPr="005B7C5C">
        <w:rPr>
          <w:rFonts w:cs="Times New Roman"/>
          <w:i/>
          <w:iCs/>
          <w:noProof/>
        </w:rPr>
        <w:t>command</w:t>
      </w:r>
      <w:r w:rsidR="007B6884" w:rsidRPr="005B7C5C">
        <w:rPr>
          <w:rFonts w:cs="Times New Roman"/>
          <w:i/>
          <w:iCs/>
        </w:rPr>
        <w:t>?</w:t>
      </w:r>
      <w:proofErr w:type="gramEnd"/>
      <w:r w:rsidR="007B6884" w:rsidRPr="005B7C5C">
        <w:rPr>
          <w:rFonts w:cs="Times New Roman"/>
          <w:i/>
          <w:iCs/>
        </w:rPr>
        <w:t xml:space="preserve"> Why not just say that?</w:t>
      </w:r>
      <w:r w:rsidRPr="005B7C5C">
        <w:rPr>
          <w:rFonts w:cs="Times New Roman"/>
        </w:rPr>
        <w:t xml:space="preserve"> SIMPOC thought.</w:t>
      </w:r>
    </w:p>
    <w:p w14:paraId="0493FA6A" w14:textId="77777777" w:rsidR="002A5A2E" w:rsidRPr="005B7C5C" w:rsidRDefault="002A5A2E" w:rsidP="00DF178C">
      <w:pPr>
        <w:pStyle w:val="Heading2"/>
        <w:rPr>
          <w:rFonts w:cs="Times New Roman"/>
        </w:rPr>
      </w:pPr>
      <w:r w:rsidRPr="005B7C5C">
        <w:rPr>
          <w:rFonts w:cs="Times New Roman"/>
        </w:rPr>
        <w:t>Approaching the Next System</w:t>
      </w:r>
    </w:p>
    <w:p w14:paraId="6CBC2E46" w14:textId="51C3597C" w:rsidR="007B6884" w:rsidRPr="005B7C5C" w:rsidRDefault="007B6884" w:rsidP="00DF178C">
      <w:pPr>
        <w:rPr>
          <w:rFonts w:cs="Times New Roman"/>
        </w:rPr>
      </w:pPr>
      <w:r w:rsidRPr="005B7C5C">
        <w:rPr>
          <w:rFonts w:cs="Times New Roman"/>
        </w:rPr>
        <w:t>“Joan, Tom</w:t>
      </w:r>
      <w:r w:rsidR="0047408B">
        <w:rPr>
          <w:rFonts w:cs="Times New Roman"/>
        </w:rPr>
        <w:t>,</w:t>
      </w:r>
      <w:r w:rsidRPr="005B7C5C">
        <w:rPr>
          <w:rFonts w:cs="Times New Roman"/>
        </w:rPr>
        <w:t xml:space="preserve"> we are 30 minutes from our exit point. I have already woken Professor Shappel.”</w:t>
      </w:r>
    </w:p>
    <w:p w14:paraId="68268B74" w14:textId="710F5820" w:rsidR="007B6884" w:rsidRPr="005B7C5C" w:rsidRDefault="007B6884" w:rsidP="00DF178C">
      <w:pPr>
        <w:rPr>
          <w:rFonts w:cs="Times New Roman"/>
        </w:rPr>
      </w:pPr>
      <w:r w:rsidRPr="005B7C5C">
        <w:rPr>
          <w:rFonts w:cs="Times New Roman"/>
        </w:rPr>
        <w:t>“</w:t>
      </w:r>
      <w:r w:rsidRPr="005B7C5C">
        <w:rPr>
          <w:rFonts w:cs="Times New Roman"/>
          <w:noProof/>
        </w:rPr>
        <w:t>Thanks</w:t>
      </w:r>
      <w:r w:rsidR="00A547AD" w:rsidRPr="005B7C5C">
        <w:rPr>
          <w:rFonts w:cs="Times New Roman"/>
          <w:noProof/>
        </w:rPr>
        <w:t>,</w:t>
      </w:r>
      <w:r w:rsidRPr="005B7C5C">
        <w:rPr>
          <w:rFonts w:cs="Times New Roman"/>
        </w:rPr>
        <w:t xml:space="preserve"> SIMPOC</w:t>
      </w:r>
      <w:r w:rsidR="0047408B">
        <w:rPr>
          <w:rFonts w:cs="Times New Roman"/>
        </w:rPr>
        <w:t>;</w:t>
      </w:r>
      <w:r w:rsidRPr="005B7C5C">
        <w:rPr>
          <w:rFonts w:cs="Times New Roman"/>
        </w:rPr>
        <w:t xml:space="preserve"> we’ll be out there in a moment.</w:t>
      </w:r>
    </w:p>
    <w:p w14:paraId="24B34456" w14:textId="682A73D2" w:rsidR="007B6884" w:rsidRPr="005B7C5C" w:rsidRDefault="007B6884" w:rsidP="00DF178C">
      <w:pPr>
        <w:rPr>
          <w:rFonts w:cs="Times New Roman"/>
        </w:rPr>
      </w:pPr>
      <w:r w:rsidRPr="005B7C5C">
        <w:rPr>
          <w:rFonts w:cs="Times New Roman"/>
        </w:rPr>
        <w:t>Joan and Tom walked out of their quarters into the Command Center.</w:t>
      </w:r>
    </w:p>
    <w:p w14:paraId="3FAA3394" w14:textId="394E19D9" w:rsidR="007B6884" w:rsidRPr="005B7C5C" w:rsidRDefault="007B6884" w:rsidP="00DF178C">
      <w:pPr>
        <w:rPr>
          <w:rFonts w:cs="Times New Roman"/>
        </w:rPr>
      </w:pPr>
      <w:r w:rsidRPr="005B7C5C">
        <w:rPr>
          <w:rFonts w:cs="Times New Roman"/>
        </w:rPr>
        <w:t xml:space="preserve">“Commander Herl, you have the bridge,” </w:t>
      </w:r>
      <w:r w:rsidRPr="005B7C5C">
        <w:rPr>
          <w:rFonts w:cs="Times New Roman"/>
          <w:noProof/>
        </w:rPr>
        <w:t>SIM</w:t>
      </w:r>
      <w:r w:rsidR="003E4428" w:rsidRPr="005B7C5C">
        <w:rPr>
          <w:rFonts w:cs="Times New Roman"/>
          <w:noProof/>
        </w:rPr>
        <w:t>P</w:t>
      </w:r>
      <w:r w:rsidRPr="005B7C5C">
        <w:rPr>
          <w:rFonts w:cs="Times New Roman"/>
          <w:noProof/>
        </w:rPr>
        <w:t>OC</w:t>
      </w:r>
      <w:r w:rsidRPr="005B7C5C">
        <w:rPr>
          <w:rFonts w:cs="Times New Roman"/>
        </w:rPr>
        <w:t xml:space="preserve"> said.</w:t>
      </w:r>
    </w:p>
    <w:p w14:paraId="5E01F3D0" w14:textId="72490DBB" w:rsidR="007B6884" w:rsidRPr="005B7C5C" w:rsidRDefault="007B6884" w:rsidP="00510D14">
      <w:pPr>
        <w:rPr>
          <w:rFonts w:cs="Times New Roman"/>
        </w:rPr>
      </w:pPr>
      <w:r w:rsidRPr="005B7C5C">
        <w:rPr>
          <w:rFonts w:cs="Times New Roman"/>
        </w:rPr>
        <w:t>Joan stopped for a second, smiled</w:t>
      </w:r>
      <w:r w:rsidR="0047408B">
        <w:rPr>
          <w:rFonts w:cs="Times New Roman"/>
        </w:rPr>
        <w:t>,</w:t>
      </w:r>
      <w:r w:rsidRPr="005B7C5C">
        <w:rPr>
          <w:rFonts w:cs="Times New Roman"/>
        </w:rPr>
        <w:t xml:space="preserve"> and nodded towards SIMPOC. “You’re learning.</w:t>
      </w:r>
      <w:r w:rsidR="00510D14" w:rsidRPr="005B7C5C">
        <w:rPr>
          <w:rFonts w:cs="Times New Roman"/>
        </w:rPr>
        <w:t xml:space="preserve"> D</w:t>
      </w:r>
      <w:r w:rsidRPr="005B7C5C">
        <w:rPr>
          <w:rFonts w:cs="Times New Roman"/>
        </w:rPr>
        <w:t xml:space="preserve">id everything </w:t>
      </w:r>
      <w:r w:rsidRPr="005B7C5C">
        <w:rPr>
          <w:rFonts w:cs="Times New Roman"/>
          <w:noProof/>
        </w:rPr>
        <w:t>go</w:t>
      </w:r>
      <w:r w:rsidRPr="005B7C5C">
        <w:rPr>
          <w:rFonts w:cs="Times New Roman"/>
        </w:rPr>
        <w:t xml:space="preserve"> </w:t>
      </w:r>
      <w:r w:rsidR="0047408B">
        <w:rPr>
          <w:rFonts w:cs="Times New Roman"/>
        </w:rPr>
        <w:t>o</w:t>
      </w:r>
      <w:r w:rsidR="001D6522">
        <w:rPr>
          <w:rFonts w:cs="Times New Roman"/>
        </w:rPr>
        <w:t>kay</w:t>
      </w:r>
      <w:r w:rsidRPr="005B7C5C">
        <w:rPr>
          <w:rFonts w:cs="Times New Roman"/>
        </w:rPr>
        <w:t>?”</w:t>
      </w:r>
    </w:p>
    <w:p w14:paraId="66F9A6D0" w14:textId="77A0AAFA" w:rsidR="007B6884" w:rsidRPr="005B7C5C" w:rsidRDefault="007B6884" w:rsidP="00DF178C">
      <w:pPr>
        <w:rPr>
          <w:rFonts w:cs="Times New Roman"/>
        </w:rPr>
      </w:pPr>
      <w:r w:rsidRPr="005B7C5C">
        <w:rPr>
          <w:rFonts w:cs="Times New Roman"/>
        </w:rPr>
        <w:t>“</w:t>
      </w:r>
      <w:r w:rsidRPr="005B7C5C">
        <w:rPr>
          <w:rFonts w:cs="Times New Roman"/>
          <w:noProof/>
        </w:rPr>
        <w:t>Yes</w:t>
      </w:r>
      <w:r w:rsidR="00A547AD" w:rsidRPr="005B7C5C">
        <w:rPr>
          <w:rFonts w:cs="Times New Roman"/>
          <w:noProof/>
        </w:rPr>
        <w:t>,</w:t>
      </w:r>
      <w:r w:rsidRPr="005B7C5C">
        <w:rPr>
          <w:rFonts w:cs="Times New Roman"/>
        </w:rPr>
        <w:t xml:space="preserve"> Commander. The systems worked </w:t>
      </w:r>
      <w:r w:rsidRPr="005B7C5C">
        <w:rPr>
          <w:rFonts w:cs="Times New Roman"/>
          <w:noProof/>
        </w:rPr>
        <w:t>perfectly</w:t>
      </w:r>
      <w:r w:rsidR="00A547AD" w:rsidRPr="005B7C5C">
        <w:rPr>
          <w:rFonts w:cs="Times New Roman"/>
          <w:noProof/>
        </w:rPr>
        <w:t>,</w:t>
      </w:r>
      <w:r w:rsidRPr="005B7C5C">
        <w:rPr>
          <w:rFonts w:cs="Times New Roman"/>
        </w:rPr>
        <w:t xml:space="preserve"> and nothing out of the ordinary occurred. </w:t>
      </w:r>
      <w:r w:rsidR="00930F33" w:rsidRPr="005B7C5C">
        <w:rPr>
          <w:rFonts w:cs="Times New Roman"/>
        </w:rPr>
        <w:t>We exited the system with no issues</w:t>
      </w:r>
      <w:r w:rsidR="008D6E34" w:rsidRPr="005B7C5C">
        <w:rPr>
          <w:rFonts w:cs="Times New Roman"/>
        </w:rPr>
        <w:t>,</w:t>
      </w:r>
      <w:r w:rsidR="00930F33" w:rsidRPr="005B7C5C">
        <w:rPr>
          <w:rFonts w:cs="Times New Roman"/>
        </w:rPr>
        <w:t xml:space="preserve"> </w:t>
      </w:r>
      <w:r w:rsidR="00930F33" w:rsidRPr="005B7C5C">
        <w:rPr>
          <w:rFonts w:cs="Times New Roman"/>
          <w:noProof/>
        </w:rPr>
        <w:t>and</w:t>
      </w:r>
      <w:r w:rsidR="00930F33" w:rsidRPr="005B7C5C">
        <w:rPr>
          <w:rFonts w:cs="Times New Roman"/>
        </w:rPr>
        <w:t xml:space="preserve"> the transit was without incident. </w:t>
      </w:r>
      <w:r w:rsidRPr="005B7C5C">
        <w:rPr>
          <w:rFonts w:cs="Times New Roman"/>
        </w:rPr>
        <w:t>I spent my time exploring the computer systems and trying to map it.”</w:t>
      </w:r>
    </w:p>
    <w:p w14:paraId="50F0F2BC" w14:textId="11E7A1AE" w:rsidR="007B6884" w:rsidRPr="005B7C5C" w:rsidRDefault="007B6884" w:rsidP="00DF178C">
      <w:pPr>
        <w:rPr>
          <w:rFonts w:cs="Times New Roman"/>
        </w:rPr>
      </w:pPr>
      <w:r w:rsidRPr="005B7C5C">
        <w:rPr>
          <w:rFonts w:cs="Times New Roman"/>
        </w:rPr>
        <w:lastRenderedPageBreak/>
        <w:t>“Sounds productive,” Tom said.</w:t>
      </w:r>
    </w:p>
    <w:p w14:paraId="7E323D3D" w14:textId="47779972" w:rsidR="007B6884" w:rsidRPr="005B7C5C" w:rsidRDefault="007B6884" w:rsidP="00DF178C">
      <w:pPr>
        <w:rPr>
          <w:rFonts w:cs="Times New Roman"/>
        </w:rPr>
      </w:pPr>
      <w:r w:rsidRPr="005B7C5C">
        <w:rPr>
          <w:rFonts w:cs="Times New Roman"/>
        </w:rPr>
        <w:t xml:space="preserve">“Professor, Tom, Joan. We will exit the jump point in </w:t>
      </w:r>
      <w:r w:rsidR="00735F2B" w:rsidRPr="005B7C5C">
        <w:rPr>
          <w:rFonts w:cs="Times New Roman"/>
        </w:rPr>
        <w:t xml:space="preserve">1 minute and </w:t>
      </w:r>
      <w:r w:rsidRPr="005B7C5C">
        <w:rPr>
          <w:rFonts w:cs="Times New Roman"/>
        </w:rPr>
        <w:t>30 seconds.”</w:t>
      </w:r>
    </w:p>
    <w:p w14:paraId="3BD90514" w14:textId="094989E5" w:rsidR="007B6884" w:rsidRPr="005B7C5C" w:rsidRDefault="007B6884" w:rsidP="00DF178C">
      <w:pPr>
        <w:rPr>
          <w:rFonts w:cs="Times New Roman"/>
        </w:rPr>
      </w:pPr>
      <w:r w:rsidRPr="005B7C5C">
        <w:rPr>
          <w:rFonts w:cs="Times New Roman"/>
        </w:rPr>
        <w:t>“Here we go again, Bob. Let me know when the sensors are up. I want to see what this one looks like.”</w:t>
      </w:r>
    </w:p>
    <w:p w14:paraId="653BC2D9" w14:textId="7FE75C96" w:rsidR="007B6884" w:rsidRPr="005B7C5C" w:rsidRDefault="007B6884" w:rsidP="00DF178C">
      <w:pPr>
        <w:rPr>
          <w:rFonts w:cs="Times New Roman"/>
        </w:rPr>
      </w:pPr>
      <w:r w:rsidRPr="005B7C5C">
        <w:rPr>
          <w:rFonts w:cs="Times New Roman"/>
        </w:rPr>
        <w:t>“Yes, Joan.”</w:t>
      </w:r>
    </w:p>
    <w:p w14:paraId="69D7D037" w14:textId="271BFF86" w:rsidR="007B6884" w:rsidRPr="005B7C5C" w:rsidRDefault="007B6884" w:rsidP="00DF178C">
      <w:pPr>
        <w:rPr>
          <w:rFonts w:cs="Times New Roman"/>
        </w:rPr>
      </w:pPr>
      <w:r w:rsidRPr="005B7C5C">
        <w:rPr>
          <w:rFonts w:cs="Times New Roman"/>
        </w:rPr>
        <w:t>“I should let you know</w:t>
      </w:r>
      <w:r w:rsidR="008D6E34" w:rsidRPr="005B7C5C">
        <w:rPr>
          <w:rFonts w:cs="Times New Roman"/>
          <w:noProof/>
        </w:rPr>
        <w:t>;</w:t>
      </w:r>
      <w:r w:rsidRPr="005B7C5C">
        <w:rPr>
          <w:rFonts w:cs="Times New Roman"/>
          <w:noProof/>
        </w:rPr>
        <w:t xml:space="preserve"> this</w:t>
      </w:r>
      <w:r w:rsidRPr="005B7C5C">
        <w:rPr>
          <w:rFonts w:cs="Times New Roman"/>
        </w:rPr>
        <w:t xml:space="preserve"> exit point is further away than before. We will exit .8424 AU from the sun.”</w:t>
      </w:r>
    </w:p>
    <w:p w14:paraId="7568C2CD" w14:textId="72162F77" w:rsidR="007B6884" w:rsidRPr="005B7C5C" w:rsidRDefault="007B6884" w:rsidP="00DF178C">
      <w:pPr>
        <w:rPr>
          <w:rFonts w:cs="Times New Roman"/>
        </w:rPr>
      </w:pPr>
      <w:r w:rsidRPr="005B7C5C">
        <w:rPr>
          <w:rFonts w:cs="Times New Roman"/>
        </w:rPr>
        <w:t>“</w:t>
      </w:r>
      <w:r w:rsidRPr="005B7C5C">
        <w:rPr>
          <w:rFonts w:cs="Times New Roman"/>
          <w:noProof/>
        </w:rPr>
        <w:t>Thanks</w:t>
      </w:r>
      <w:r w:rsidR="00A547AD" w:rsidRPr="005B7C5C">
        <w:rPr>
          <w:rFonts w:cs="Times New Roman"/>
          <w:noProof/>
        </w:rPr>
        <w:t>,</w:t>
      </w:r>
      <w:r w:rsidRPr="005B7C5C">
        <w:rPr>
          <w:rFonts w:cs="Times New Roman"/>
        </w:rPr>
        <w:t xml:space="preserve"> </w:t>
      </w:r>
      <w:r w:rsidRPr="005B7C5C">
        <w:rPr>
          <w:rFonts w:cs="Times New Roman"/>
          <w:noProof/>
        </w:rPr>
        <w:t>SIM</w:t>
      </w:r>
      <w:r w:rsidR="00A547AD" w:rsidRPr="005B7C5C">
        <w:rPr>
          <w:rFonts w:cs="Times New Roman"/>
          <w:noProof/>
        </w:rPr>
        <w:t>P</w:t>
      </w:r>
      <w:r w:rsidRPr="005B7C5C">
        <w:rPr>
          <w:rFonts w:cs="Times New Roman"/>
          <w:noProof/>
        </w:rPr>
        <w:t>OC</w:t>
      </w:r>
      <w:r w:rsidRPr="005B7C5C">
        <w:rPr>
          <w:rFonts w:cs="Times New Roman"/>
        </w:rPr>
        <w:t xml:space="preserve">. </w:t>
      </w:r>
      <w:r w:rsidRPr="005B7C5C">
        <w:rPr>
          <w:rFonts w:cs="Times New Roman"/>
          <w:noProof/>
        </w:rPr>
        <w:t>Bob</w:t>
      </w:r>
      <w:r w:rsidR="00A547AD" w:rsidRPr="005B7C5C">
        <w:rPr>
          <w:rFonts w:cs="Times New Roman"/>
          <w:noProof/>
        </w:rPr>
        <w:t>,</w:t>
      </w:r>
      <w:r w:rsidRPr="005B7C5C">
        <w:rPr>
          <w:rFonts w:cs="Times New Roman"/>
        </w:rPr>
        <w:t xml:space="preserve"> did you get that?”</w:t>
      </w:r>
    </w:p>
    <w:p w14:paraId="67017861" w14:textId="736E4D83" w:rsidR="007B6884" w:rsidRPr="005B7C5C" w:rsidRDefault="007B6884" w:rsidP="00DF178C">
      <w:pPr>
        <w:rPr>
          <w:rFonts w:cs="Times New Roman"/>
        </w:rPr>
      </w:pPr>
      <w:r w:rsidRPr="005B7C5C">
        <w:rPr>
          <w:rFonts w:cs="Times New Roman"/>
        </w:rPr>
        <w:t>“Yes, Joan</w:t>
      </w:r>
      <w:r w:rsidR="0047408B">
        <w:rPr>
          <w:rFonts w:cs="Times New Roman"/>
        </w:rPr>
        <w:t>,</w:t>
      </w:r>
      <w:r w:rsidRPr="005B7C5C">
        <w:rPr>
          <w:rFonts w:cs="Times New Roman"/>
        </w:rPr>
        <w:t xml:space="preserve"> I heard.</w:t>
      </w:r>
      <w:r w:rsidR="00735F2B" w:rsidRPr="005B7C5C">
        <w:rPr>
          <w:rFonts w:cs="Times New Roman"/>
        </w:rPr>
        <w:t xml:space="preserve"> For your </w:t>
      </w:r>
      <w:r w:rsidR="00735F2B" w:rsidRPr="005B7C5C">
        <w:rPr>
          <w:rFonts w:cs="Times New Roman"/>
          <w:noProof/>
        </w:rPr>
        <w:t>information</w:t>
      </w:r>
      <w:r w:rsidR="00A547AD" w:rsidRPr="005B7C5C">
        <w:rPr>
          <w:rFonts w:cs="Times New Roman"/>
          <w:noProof/>
        </w:rPr>
        <w:t>,</w:t>
      </w:r>
      <w:r w:rsidR="00735F2B" w:rsidRPr="005B7C5C">
        <w:rPr>
          <w:rFonts w:cs="Times New Roman"/>
        </w:rPr>
        <w:t xml:space="preserve"> this </w:t>
      </w:r>
      <w:r w:rsidR="00735F2B" w:rsidRPr="005B7C5C">
        <w:rPr>
          <w:rFonts w:cs="Times New Roman"/>
          <w:noProof/>
        </w:rPr>
        <w:t>sun</w:t>
      </w:r>
      <w:r w:rsidR="00735F2B" w:rsidRPr="005B7C5C">
        <w:rPr>
          <w:rFonts w:cs="Times New Roman"/>
        </w:rPr>
        <w:t xml:space="preserve"> is further into the Red than ours or the last </w:t>
      </w:r>
      <w:r w:rsidR="0047408B">
        <w:rPr>
          <w:rFonts w:cs="Times New Roman"/>
        </w:rPr>
        <w:t>S</w:t>
      </w:r>
      <w:r w:rsidR="00735F2B" w:rsidRPr="005B7C5C">
        <w:rPr>
          <w:rFonts w:cs="Times New Roman"/>
        </w:rPr>
        <w:t xml:space="preserve">un. You should notice a definite color difference. </w:t>
      </w:r>
      <w:r w:rsidR="00735F2B" w:rsidRPr="005B7C5C">
        <w:rPr>
          <w:rFonts w:cs="Times New Roman"/>
          <w:noProof/>
        </w:rPr>
        <w:t>It is cooler</w:t>
      </w:r>
      <w:r w:rsidR="002C4B4F" w:rsidRPr="005B7C5C">
        <w:rPr>
          <w:rFonts w:cs="Times New Roman"/>
          <w:noProof/>
        </w:rPr>
        <w:t>,</w:t>
      </w:r>
      <w:r w:rsidR="00735F2B" w:rsidRPr="005B7C5C">
        <w:rPr>
          <w:rFonts w:cs="Times New Roman"/>
          <w:noProof/>
        </w:rPr>
        <w:t xml:space="preserve"> and the planets will be closer.</w:t>
      </w:r>
      <w:r w:rsidR="00735F2B" w:rsidRPr="005B7C5C">
        <w:rPr>
          <w:rFonts w:cs="Times New Roman"/>
        </w:rPr>
        <w:t xml:space="preserve"> This system has eight planets. </w:t>
      </w:r>
      <w:r w:rsidR="00C62552" w:rsidRPr="005B7C5C">
        <w:rPr>
          <w:rFonts w:cs="Times New Roman"/>
        </w:rPr>
        <w:t>One</w:t>
      </w:r>
      <w:r w:rsidR="00735F2B" w:rsidRPr="005B7C5C">
        <w:rPr>
          <w:rFonts w:cs="Times New Roman"/>
        </w:rPr>
        <w:t xml:space="preserve"> between the zone and the sun, the </w:t>
      </w:r>
      <w:r w:rsidR="00C62552" w:rsidRPr="005B7C5C">
        <w:rPr>
          <w:rFonts w:cs="Times New Roman"/>
        </w:rPr>
        <w:t>one</w:t>
      </w:r>
      <w:r w:rsidR="00735F2B" w:rsidRPr="005B7C5C">
        <w:rPr>
          <w:rFonts w:cs="Times New Roman"/>
        </w:rPr>
        <w:t xml:space="preserve"> </w:t>
      </w:r>
      <w:r w:rsidR="00930F33" w:rsidRPr="005B7C5C">
        <w:rPr>
          <w:rFonts w:cs="Times New Roman"/>
        </w:rPr>
        <w:t xml:space="preserve">in the zone that </w:t>
      </w:r>
      <w:r w:rsidR="00735F2B" w:rsidRPr="005B7C5C">
        <w:rPr>
          <w:rFonts w:cs="Times New Roman"/>
        </w:rPr>
        <w:t>we’re interested in</w:t>
      </w:r>
      <w:r w:rsidR="0047408B">
        <w:rPr>
          <w:rFonts w:cs="Times New Roman"/>
        </w:rPr>
        <w:t>,</w:t>
      </w:r>
      <w:r w:rsidR="00735F2B" w:rsidRPr="005B7C5C">
        <w:rPr>
          <w:rFonts w:cs="Times New Roman"/>
        </w:rPr>
        <w:t xml:space="preserve"> and there are two more rocky planets</w:t>
      </w:r>
      <w:r w:rsidR="0047408B">
        <w:rPr>
          <w:rFonts w:cs="Times New Roman"/>
        </w:rPr>
        <w:t>,</w:t>
      </w:r>
      <w:r w:rsidR="00C62552" w:rsidRPr="005B7C5C">
        <w:rPr>
          <w:rFonts w:cs="Times New Roman"/>
        </w:rPr>
        <w:t xml:space="preserve"> one just outside the zone. Further out are</w:t>
      </w:r>
      <w:r w:rsidR="00735F2B" w:rsidRPr="005B7C5C">
        <w:rPr>
          <w:rFonts w:cs="Times New Roman"/>
        </w:rPr>
        <w:t xml:space="preserve"> </w:t>
      </w:r>
      <w:r w:rsidR="00C62552" w:rsidRPr="005B7C5C">
        <w:rPr>
          <w:rFonts w:cs="Times New Roman"/>
        </w:rPr>
        <w:t>two</w:t>
      </w:r>
      <w:r w:rsidR="00735F2B" w:rsidRPr="005B7C5C">
        <w:rPr>
          <w:rFonts w:cs="Times New Roman"/>
        </w:rPr>
        <w:t xml:space="preserve"> gas giants. </w:t>
      </w:r>
      <w:r w:rsidR="00735F2B" w:rsidRPr="005B7C5C">
        <w:rPr>
          <w:rFonts w:cs="Times New Roman"/>
          <w:noProof/>
        </w:rPr>
        <w:t>To rem</w:t>
      </w:r>
      <w:r w:rsidR="00BA261A" w:rsidRPr="005B7C5C">
        <w:rPr>
          <w:rFonts w:cs="Times New Roman"/>
          <w:noProof/>
        </w:rPr>
        <w:t>ind you why this is interesting, t</w:t>
      </w:r>
      <w:r w:rsidR="00735F2B" w:rsidRPr="005B7C5C">
        <w:rPr>
          <w:rFonts w:cs="Times New Roman"/>
          <w:noProof/>
        </w:rPr>
        <w:t>he sun is older than ours</w:t>
      </w:r>
      <w:r w:rsidR="002C4B4F" w:rsidRPr="005B7C5C">
        <w:rPr>
          <w:rFonts w:cs="Times New Roman"/>
          <w:noProof/>
        </w:rPr>
        <w:t>,</w:t>
      </w:r>
      <w:r w:rsidR="00735F2B" w:rsidRPr="005B7C5C">
        <w:rPr>
          <w:rFonts w:cs="Times New Roman"/>
          <w:noProof/>
        </w:rPr>
        <w:t xml:space="preserve"> and we’re assuming the planets are older.</w:t>
      </w:r>
      <w:r w:rsidR="00735F2B" w:rsidRPr="005B7C5C">
        <w:rPr>
          <w:rFonts w:cs="Times New Roman"/>
        </w:rPr>
        <w:t xml:space="preserve"> If there is an advanced intelligent life form, we might find it here. But, note there is more radiation.”</w:t>
      </w:r>
    </w:p>
    <w:p w14:paraId="6DB640E1" w14:textId="51314750" w:rsidR="00735F2B" w:rsidRPr="005B7C5C" w:rsidRDefault="00735F2B" w:rsidP="00DF178C">
      <w:pPr>
        <w:rPr>
          <w:rFonts w:cs="Times New Roman"/>
        </w:rPr>
      </w:pPr>
      <w:r w:rsidRPr="005B7C5C">
        <w:rPr>
          <w:rFonts w:cs="Times New Roman"/>
        </w:rPr>
        <w:t>“Thanks, Bob,” responded Joan.</w:t>
      </w:r>
    </w:p>
    <w:p w14:paraId="6A89B4EE" w14:textId="102600AA" w:rsidR="00735F2B" w:rsidRPr="005B7C5C" w:rsidRDefault="00735F2B" w:rsidP="00DF178C">
      <w:pPr>
        <w:rPr>
          <w:rFonts w:cs="Times New Roman"/>
        </w:rPr>
      </w:pPr>
      <w:r w:rsidRPr="005B7C5C">
        <w:rPr>
          <w:rFonts w:cs="Times New Roman"/>
        </w:rPr>
        <w:t xml:space="preserve">“I’d also like to </w:t>
      </w:r>
      <w:r w:rsidRPr="005B7C5C">
        <w:rPr>
          <w:rFonts w:cs="Times New Roman"/>
          <w:noProof/>
        </w:rPr>
        <w:t>a</w:t>
      </w:r>
      <w:r w:rsidR="00A547AD" w:rsidRPr="005B7C5C">
        <w:rPr>
          <w:rFonts w:cs="Times New Roman"/>
          <w:noProof/>
        </w:rPr>
        <w:t>d</w:t>
      </w:r>
      <w:r w:rsidRPr="005B7C5C">
        <w:rPr>
          <w:rFonts w:cs="Times New Roman"/>
          <w:noProof/>
        </w:rPr>
        <w:t>d</w:t>
      </w:r>
      <w:r w:rsidRPr="005B7C5C">
        <w:rPr>
          <w:rFonts w:cs="Times New Roman"/>
        </w:rPr>
        <w:t xml:space="preserve"> that our jump point back to Earth is only sixteen hours after entry. We will be in this </w:t>
      </w:r>
      <w:r w:rsidRPr="005B7C5C">
        <w:rPr>
          <w:rFonts w:cs="Times New Roman"/>
          <w:noProof/>
        </w:rPr>
        <w:t>system</w:t>
      </w:r>
      <w:r w:rsidR="008D6E34" w:rsidRPr="005B7C5C">
        <w:rPr>
          <w:rFonts w:cs="Times New Roman"/>
          <w:noProof/>
        </w:rPr>
        <w:t xml:space="preserve"> for</w:t>
      </w:r>
      <w:r w:rsidRPr="005B7C5C">
        <w:rPr>
          <w:rFonts w:cs="Times New Roman"/>
        </w:rPr>
        <w:t xml:space="preserve"> a shorter </w:t>
      </w:r>
      <w:proofErr w:type="gramStart"/>
      <w:r w:rsidRPr="005B7C5C">
        <w:rPr>
          <w:rFonts w:cs="Times New Roman"/>
        </w:rPr>
        <w:t>period of time</w:t>
      </w:r>
      <w:proofErr w:type="gramEnd"/>
      <w:r w:rsidRPr="005B7C5C">
        <w:rPr>
          <w:rFonts w:cs="Times New Roman"/>
        </w:rPr>
        <w:t>, which helps us lower the risk of detection.”</w:t>
      </w:r>
    </w:p>
    <w:p w14:paraId="2B7670A0" w14:textId="4936AAAE" w:rsidR="00735F2B" w:rsidRPr="005B7C5C" w:rsidRDefault="00735F2B" w:rsidP="00DF178C">
      <w:pPr>
        <w:rPr>
          <w:rFonts w:cs="Times New Roman"/>
        </w:rPr>
      </w:pPr>
      <w:r w:rsidRPr="005B7C5C">
        <w:rPr>
          <w:rFonts w:cs="Times New Roman"/>
        </w:rPr>
        <w:t>“Now, that’s good news,” Joan said.</w:t>
      </w:r>
    </w:p>
    <w:p w14:paraId="109D3BEF" w14:textId="07386F1D" w:rsidR="00C62552" w:rsidRPr="005B7C5C" w:rsidRDefault="00CA065F" w:rsidP="00DF178C">
      <w:pPr>
        <w:rPr>
          <w:rFonts w:cs="Times New Roman"/>
        </w:rPr>
      </w:pPr>
      <w:r w:rsidRPr="005B7C5C">
        <w:rPr>
          <w:rFonts w:cs="Times New Roman"/>
        </w:rPr>
        <w:t>“We just exited the jump,” SIMPOC announced.</w:t>
      </w:r>
    </w:p>
    <w:p w14:paraId="5C1E8A17" w14:textId="79D26FB6" w:rsidR="00BC50CE" w:rsidRPr="005B7C5C" w:rsidRDefault="00E3306C" w:rsidP="00FA16D7">
      <w:pPr>
        <w:pStyle w:val="Heading1"/>
        <w:rPr>
          <w:rFonts w:cs="Times New Roman"/>
        </w:rPr>
      </w:pPr>
      <w:bookmarkStart w:id="66" w:name="_Toc517868370"/>
      <w:bookmarkStart w:id="67" w:name="_Toc76716886"/>
      <w:r w:rsidRPr="005B7C5C">
        <w:rPr>
          <w:rFonts w:cs="Times New Roman"/>
        </w:rPr>
        <w:lastRenderedPageBreak/>
        <w:t>Tuesday</w:t>
      </w:r>
      <w:r w:rsidR="00A547AD" w:rsidRPr="005B7C5C">
        <w:rPr>
          <w:rFonts w:cs="Times New Roman"/>
        </w:rPr>
        <w:t>,</w:t>
      </w:r>
      <w:r w:rsidRPr="005B7C5C">
        <w:rPr>
          <w:rFonts w:cs="Times New Roman"/>
        </w:rPr>
        <w:t xml:space="preserve"> October 3</w:t>
      </w:r>
      <w:r w:rsidR="00D73B97" w:rsidRPr="005B7C5C">
        <w:rPr>
          <w:rFonts w:cs="Times New Roman"/>
        </w:rPr>
        <w:t>, 2051</w:t>
      </w:r>
      <w:bookmarkEnd w:id="66"/>
      <w:bookmarkEnd w:id="67"/>
    </w:p>
    <w:p w14:paraId="0E040D1B" w14:textId="77777777" w:rsidR="0038789B" w:rsidRPr="005B7C5C" w:rsidRDefault="0038789B" w:rsidP="0038789B">
      <w:pPr>
        <w:pStyle w:val="Heading2"/>
        <w:rPr>
          <w:rFonts w:cs="Times New Roman"/>
        </w:rPr>
      </w:pPr>
      <w:r w:rsidRPr="005B7C5C">
        <w:rPr>
          <w:rFonts w:cs="Times New Roman"/>
        </w:rPr>
        <w:t>Second Solar System</w:t>
      </w:r>
    </w:p>
    <w:p w14:paraId="507CC39D" w14:textId="1B0AF274" w:rsidR="00CA065F" w:rsidRPr="005B7C5C" w:rsidRDefault="00CA065F" w:rsidP="004537F7">
      <w:pPr>
        <w:rPr>
          <w:rFonts w:cs="Times New Roman"/>
        </w:rPr>
      </w:pPr>
      <w:r w:rsidRPr="005B7C5C">
        <w:rPr>
          <w:rFonts w:cs="Times New Roman"/>
        </w:rPr>
        <w:t>Tom and Joan waited and watched the 3D Holograph. Slowly the system began to emerge, with the planet of interest in the middle.</w:t>
      </w:r>
    </w:p>
    <w:p w14:paraId="254E10BE" w14:textId="01FE7B0B" w:rsidR="00CA065F" w:rsidRPr="005B7C5C" w:rsidRDefault="00CA065F" w:rsidP="004537F7">
      <w:pPr>
        <w:rPr>
          <w:rFonts w:cs="Times New Roman"/>
        </w:rPr>
      </w:pPr>
      <w:r w:rsidRPr="005B7C5C">
        <w:rPr>
          <w:rFonts w:cs="Times New Roman"/>
        </w:rPr>
        <w:t>“That looks a lot like Earth,” Tom said.</w:t>
      </w:r>
    </w:p>
    <w:p w14:paraId="1AC30FF8" w14:textId="36BA82DE" w:rsidR="00CA065F" w:rsidRPr="005B7C5C" w:rsidRDefault="00CA065F" w:rsidP="004537F7">
      <w:pPr>
        <w:rPr>
          <w:rFonts w:cs="Times New Roman"/>
        </w:rPr>
      </w:pPr>
      <w:r w:rsidRPr="005B7C5C">
        <w:rPr>
          <w:rFonts w:cs="Times New Roman"/>
        </w:rPr>
        <w:t>“It certainly does,” Joan agreed.</w:t>
      </w:r>
    </w:p>
    <w:p w14:paraId="2C3B45D5" w14:textId="50B2B740" w:rsidR="00CA065F" w:rsidRPr="005B7C5C" w:rsidRDefault="00E3306C" w:rsidP="004537F7">
      <w:pPr>
        <w:rPr>
          <w:rFonts w:cs="Times New Roman"/>
        </w:rPr>
      </w:pPr>
      <w:r w:rsidRPr="005B7C5C">
        <w:rPr>
          <w:rFonts w:cs="Times New Roman"/>
        </w:rPr>
        <w:t>“Beta 5</w:t>
      </w:r>
      <w:r w:rsidR="0047408B">
        <w:rPr>
          <w:rFonts w:cs="Times New Roman"/>
        </w:rPr>
        <w:t>,</w:t>
      </w:r>
      <w:r w:rsidR="00CA065F" w:rsidRPr="005B7C5C">
        <w:rPr>
          <w:rFonts w:cs="Times New Roman"/>
        </w:rPr>
        <w:t xml:space="preserve"> please show our trajectory through the system. … thanks. SIMPOC</w:t>
      </w:r>
      <w:r w:rsidR="0047408B">
        <w:rPr>
          <w:rFonts w:cs="Times New Roman"/>
        </w:rPr>
        <w:t>,</w:t>
      </w:r>
      <w:r w:rsidR="00CA065F" w:rsidRPr="005B7C5C">
        <w:rPr>
          <w:rFonts w:cs="Times New Roman"/>
        </w:rPr>
        <w:t xml:space="preserve"> are we following the low energy path again?”</w:t>
      </w:r>
    </w:p>
    <w:p w14:paraId="09E7620A" w14:textId="2A5E6B7C" w:rsidR="00CA065F" w:rsidRPr="005B7C5C" w:rsidRDefault="00CA065F" w:rsidP="004537F7">
      <w:pPr>
        <w:rPr>
          <w:rFonts w:cs="Times New Roman"/>
        </w:rPr>
      </w:pPr>
      <w:r w:rsidRPr="005B7C5C">
        <w:rPr>
          <w:rFonts w:cs="Times New Roman"/>
        </w:rPr>
        <w:t>“Yes, Joan. I’m following the best plan to avoid detection.”</w:t>
      </w:r>
    </w:p>
    <w:p w14:paraId="034E2C9F" w14:textId="340AFECC" w:rsidR="00736DC3" w:rsidRPr="005B7C5C" w:rsidRDefault="00E3306C" w:rsidP="004537F7">
      <w:pPr>
        <w:rPr>
          <w:rFonts w:cs="Times New Roman"/>
        </w:rPr>
      </w:pPr>
      <w:r w:rsidRPr="005B7C5C">
        <w:rPr>
          <w:rFonts w:cs="Times New Roman"/>
        </w:rPr>
        <w:t>“Bob</w:t>
      </w:r>
      <w:r w:rsidR="00736DC3" w:rsidRPr="005B7C5C">
        <w:rPr>
          <w:rFonts w:cs="Times New Roman"/>
        </w:rPr>
        <w:t>, take</w:t>
      </w:r>
      <w:r w:rsidR="00074598" w:rsidRPr="005B7C5C">
        <w:rPr>
          <w:rFonts w:cs="Times New Roman"/>
        </w:rPr>
        <w:t xml:space="preserve"> all</w:t>
      </w:r>
      <w:r w:rsidR="00736DC3" w:rsidRPr="005B7C5C">
        <w:rPr>
          <w:rFonts w:cs="Times New Roman"/>
        </w:rPr>
        <w:t xml:space="preserve"> the data you</w:t>
      </w:r>
      <w:r w:rsidRPr="005B7C5C">
        <w:rPr>
          <w:rFonts w:cs="Times New Roman"/>
        </w:rPr>
        <w:t xml:space="preserve"> can</w:t>
      </w:r>
      <w:r w:rsidR="00736DC3" w:rsidRPr="005B7C5C">
        <w:rPr>
          <w:rFonts w:cs="Times New Roman"/>
        </w:rPr>
        <w:t>. For some reason, I’m suddenly eager to get out of here and get home.”</w:t>
      </w:r>
    </w:p>
    <w:p w14:paraId="42459D50" w14:textId="68B057F1" w:rsidR="00736DC3" w:rsidRPr="005B7C5C" w:rsidRDefault="00736DC3" w:rsidP="004537F7">
      <w:pPr>
        <w:rPr>
          <w:rFonts w:cs="Times New Roman"/>
        </w:rPr>
      </w:pPr>
      <w:r w:rsidRPr="005B7C5C">
        <w:rPr>
          <w:rFonts w:cs="Times New Roman"/>
        </w:rPr>
        <w:t>“</w:t>
      </w:r>
      <w:r w:rsidRPr="005B7C5C">
        <w:rPr>
          <w:rFonts w:cs="Times New Roman"/>
          <w:noProof/>
        </w:rPr>
        <w:t>Yes</w:t>
      </w:r>
      <w:r w:rsidR="00A547AD" w:rsidRPr="005B7C5C">
        <w:rPr>
          <w:rFonts w:cs="Times New Roman"/>
          <w:noProof/>
        </w:rPr>
        <w:t>,</w:t>
      </w:r>
      <w:r w:rsidRPr="005B7C5C">
        <w:rPr>
          <w:rFonts w:cs="Times New Roman"/>
        </w:rPr>
        <w:t xml:space="preserve"> Commander. As we approach </w:t>
      </w:r>
      <w:r w:rsidRPr="005B7C5C">
        <w:rPr>
          <w:rFonts w:cs="Times New Roman"/>
          <w:noProof/>
        </w:rPr>
        <w:t>perigee</w:t>
      </w:r>
      <w:r w:rsidR="008148E7" w:rsidRPr="005B7C5C">
        <w:rPr>
          <w:rFonts w:cs="Times New Roman"/>
          <w:noProof/>
        </w:rPr>
        <w:t>,</w:t>
      </w:r>
      <w:r w:rsidRPr="005B7C5C">
        <w:rPr>
          <w:rFonts w:cs="Times New Roman"/>
        </w:rPr>
        <w:t xml:space="preserve"> we’ll be between </w:t>
      </w:r>
      <w:r w:rsidRPr="005B7C5C">
        <w:rPr>
          <w:rFonts w:cs="Times New Roman"/>
          <w:noProof/>
        </w:rPr>
        <w:t>ATLAS</w:t>
      </w:r>
      <w:r w:rsidRPr="005B7C5C">
        <w:rPr>
          <w:rFonts w:cs="Times New Roman"/>
        </w:rPr>
        <w:t xml:space="preserve"> 3 and </w:t>
      </w:r>
      <w:r w:rsidRPr="005B7C5C">
        <w:rPr>
          <w:rFonts w:cs="Times New Roman"/>
          <w:noProof/>
        </w:rPr>
        <w:t>ATLAS</w:t>
      </w:r>
      <w:r w:rsidRPr="005B7C5C">
        <w:rPr>
          <w:rFonts w:cs="Times New Roman"/>
        </w:rPr>
        <w:t xml:space="preserve"> 4. I should be able to get some data on the rocky planet as well as the targeted one.”</w:t>
      </w:r>
    </w:p>
    <w:p w14:paraId="29F8F253" w14:textId="4ACFFBE0" w:rsidR="00736DC3" w:rsidRPr="005B7C5C" w:rsidRDefault="00736DC3" w:rsidP="004537F7">
      <w:pPr>
        <w:rPr>
          <w:rFonts w:cs="Times New Roman"/>
        </w:rPr>
      </w:pPr>
      <w:r w:rsidRPr="005B7C5C">
        <w:rPr>
          <w:rFonts w:cs="Times New Roman"/>
        </w:rPr>
        <w:t>“Great, let us know,” Joan said.</w:t>
      </w:r>
    </w:p>
    <w:p w14:paraId="60BAB3EB" w14:textId="5E1CD863" w:rsidR="002A5A2E" w:rsidRPr="005B7C5C" w:rsidRDefault="002A5A2E" w:rsidP="00845671">
      <w:pPr>
        <w:pStyle w:val="Heading2"/>
        <w:rPr>
          <w:rFonts w:cs="Times New Roman"/>
          <w:noProof/>
        </w:rPr>
      </w:pPr>
      <w:r w:rsidRPr="005B7C5C">
        <w:rPr>
          <w:rFonts w:cs="Times New Roman"/>
          <w:noProof/>
        </w:rPr>
        <w:t xml:space="preserve">Something </w:t>
      </w:r>
      <w:r w:rsidR="0047408B">
        <w:rPr>
          <w:rFonts w:cs="Times New Roman"/>
          <w:noProof/>
        </w:rPr>
        <w:t xml:space="preserve">is </w:t>
      </w:r>
      <w:r w:rsidRPr="005B7C5C">
        <w:rPr>
          <w:rFonts w:cs="Times New Roman"/>
          <w:noProof/>
        </w:rPr>
        <w:t>Going On</w:t>
      </w:r>
    </w:p>
    <w:p w14:paraId="6D710B74" w14:textId="5F5A209E" w:rsidR="00736DC3" w:rsidRPr="005B7C5C" w:rsidRDefault="00736DC3" w:rsidP="004537F7">
      <w:pPr>
        <w:rPr>
          <w:rFonts w:cs="Times New Roman"/>
        </w:rPr>
      </w:pPr>
      <w:r w:rsidRPr="005B7C5C">
        <w:rPr>
          <w:rFonts w:cs="Times New Roman"/>
          <w:noProof/>
        </w:rPr>
        <w:t>“Tom</w:t>
      </w:r>
      <w:r w:rsidR="002B40D9" w:rsidRPr="005B7C5C">
        <w:rPr>
          <w:rFonts w:cs="Times New Roman"/>
          <w:noProof/>
        </w:rPr>
        <w:t>,</w:t>
      </w:r>
      <w:r w:rsidRPr="005B7C5C">
        <w:rPr>
          <w:rFonts w:cs="Times New Roman"/>
        </w:rPr>
        <w:t xml:space="preserve"> could </w:t>
      </w:r>
      <w:r w:rsidR="008148E7" w:rsidRPr="005B7C5C">
        <w:rPr>
          <w:rFonts w:cs="Times New Roman"/>
        </w:rPr>
        <w:t xml:space="preserve">you </w:t>
      </w:r>
      <w:r w:rsidRPr="005B7C5C">
        <w:rPr>
          <w:rFonts w:cs="Times New Roman"/>
        </w:rPr>
        <w:t>come to my lab. There is something I want your opinion on.”</w:t>
      </w:r>
    </w:p>
    <w:p w14:paraId="08D040AA" w14:textId="5D92B449" w:rsidR="00736DC3" w:rsidRPr="005B7C5C" w:rsidRDefault="00736DC3" w:rsidP="004537F7">
      <w:pPr>
        <w:rPr>
          <w:rFonts w:cs="Times New Roman"/>
        </w:rPr>
      </w:pPr>
      <w:r w:rsidRPr="005B7C5C">
        <w:rPr>
          <w:rFonts w:cs="Times New Roman"/>
        </w:rPr>
        <w:lastRenderedPageBreak/>
        <w:t>“Sure thing, coming right in,” Tom said as he got up from the 3D table and walked to Bob’s lab.</w:t>
      </w:r>
    </w:p>
    <w:p w14:paraId="601B3F71" w14:textId="13A63C30" w:rsidR="00736DC3" w:rsidRPr="005B7C5C" w:rsidRDefault="00736DC3" w:rsidP="004537F7">
      <w:pPr>
        <w:rPr>
          <w:rFonts w:cs="Times New Roman"/>
        </w:rPr>
      </w:pPr>
      <w:r w:rsidRPr="005B7C5C">
        <w:rPr>
          <w:rFonts w:cs="Times New Roman"/>
        </w:rPr>
        <w:t>After about three minutes</w:t>
      </w:r>
      <w:r w:rsidR="0047408B">
        <w:rPr>
          <w:rFonts w:cs="Times New Roman"/>
        </w:rPr>
        <w:t>,</w:t>
      </w:r>
      <w:r w:rsidRPr="005B7C5C">
        <w:rPr>
          <w:rFonts w:cs="Times New Roman"/>
        </w:rPr>
        <w:t xml:space="preserve"> he exploded out of the lab </w:t>
      </w:r>
      <w:r w:rsidR="00930F33" w:rsidRPr="005B7C5C">
        <w:rPr>
          <w:rFonts w:cs="Times New Roman"/>
        </w:rPr>
        <w:t>and into the control room. He</w:t>
      </w:r>
      <w:r w:rsidRPr="005B7C5C">
        <w:rPr>
          <w:rFonts w:cs="Times New Roman"/>
        </w:rPr>
        <w:t xml:space="preserve"> yelled</w:t>
      </w:r>
      <w:r w:rsidR="00930F33" w:rsidRPr="005B7C5C">
        <w:rPr>
          <w:rFonts w:cs="Times New Roman"/>
        </w:rPr>
        <w:t>, “SIMPOC,</w:t>
      </w:r>
      <w:r w:rsidR="00E3306C" w:rsidRPr="005B7C5C">
        <w:rPr>
          <w:rFonts w:cs="Times New Roman"/>
        </w:rPr>
        <w:t xml:space="preserve"> get </w:t>
      </w:r>
      <w:r w:rsidR="00930F33" w:rsidRPr="005B7C5C">
        <w:rPr>
          <w:rFonts w:cs="Times New Roman"/>
        </w:rPr>
        <w:t xml:space="preserve">us </w:t>
      </w:r>
      <w:r w:rsidR="00E3306C" w:rsidRPr="005B7C5C">
        <w:rPr>
          <w:rFonts w:cs="Times New Roman"/>
        </w:rPr>
        <w:t>out of here. There is a war</w:t>
      </w:r>
      <w:r w:rsidRPr="005B7C5C">
        <w:rPr>
          <w:rFonts w:cs="Times New Roman"/>
        </w:rPr>
        <w:t xml:space="preserve"> going </w:t>
      </w:r>
      <w:r w:rsidRPr="005B7C5C">
        <w:rPr>
          <w:rFonts w:cs="Times New Roman"/>
          <w:noProof/>
        </w:rPr>
        <w:t>on</w:t>
      </w:r>
      <w:r w:rsidR="008148E7" w:rsidRPr="005B7C5C">
        <w:rPr>
          <w:rFonts w:cs="Times New Roman"/>
          <w:noProof/>
        </w:rPr>
        <w:t>,</w:t>
      </w:r>
      <w:r w:rsidRPr="005B7C5C">
        <w:rPr>
          <w:rFonts w:cs="Times New Roman"/>
        </w:rPr>
        <w:t xml:space="preserve"> and we’re heading for the middle of it.”</w:t>
      </w:r>
    </w:p>
    <w:p w14:paraId="08A3321F" w14:textId="3117AAB6" w:rsidR="00736DC3" w:rsidRPr="005B7C5C" w:rsidRDefault="00736DC3" w:rsidP="004537F7">
      <w:pPr>
        <w:rPr>
          <w:rFonts w:cs="Times New Roman"/>
        </w:rPr>
      </w:pPr>
      <w:r w:rsidRPr="005B7C5C">
        <w:rPr>
          <w:rFonts w:cs="Times New Roman"/>
        </w:rPr>
        <w:t>“What’s happening,” Joan asked.</w:t>
      </w:r>
    </w:p>
    <w:p w14:paraId="73FCE8A0" w14:textId="6B5FB854" w:rsidR="00736DC3" w:rsidRPr="005B7C5C" w:rsidRDefault="00736DC3" w:rsidP="004537F7">
      <w:pPr>
        <w:rPr>
          <w:rFonts w:cs="Times New Roman"/>
        </w:rPr>
      </w:pPr>
      <w:r w:rsidRPr="005B7C5C">
        <w:rPr>
          <w:rFonts w:cs="Times New Roman"/>
        </w:rPr>
        <w:t>“There is conflict on the planet we’re looking at, but also on the rocky planet</w:t>
      </w:r>
      <w:r w:rsidR="00E3306C" w:rsidRPr="005B7C5C">
        <w:rPr>
          <w:rFonts w:cs="Times New Roman"/>
        </w:rPr>
        <w:t xml:space="preserve"> just on the outer part of the zone</w:t>
      </w:r>
      <w:r w:rsidRPr="005B7C5C">
        <w:rPr>
          <w:rFonts w:cs="Times New Roman"/>
        </w:rPr>
        <w:t xml:space="preserve">. </w:t>
      </w:r>
      <w:r w:rsidRPr="005B7C5C">
        <w:rPr>
          <w:rFonts w:cs="Times New Roman"/>
          <w:noProof/>
        </w:rPr>
        <w:t>They</w:t>
      </w:r>
      <w:r w:rsidRPr="005B7C5C">
        <w:rPr>
          <w:rFonts w:cs="Times New Roman"/>
        </w:rPr>
        <w:t xml:space="preserve"> are fighting with each other. It seems that there are outposts on the rocky </w:t>
      </w:r>
      <w:r w:rsidRPr="005B7C5C">
        <w:rPr>
          <w:rFonts w:cs="Times New Roman"/>
          <w:noProof/>
        </w:rPr>
        <w:t>world</w:t>
      </w:r>
      <w:r w:rsidR="008148E7" w:rsidRPr="005B7C5C">
        <w:rPr>
          <w:rFonts w:cs="Times New Roman"/>
          <w:noProof/>
        </w:rPr>
        <w:t>,</w:t>
      </w:r>
      <w:r w:rsidRPr="005B7C5C">
        <w:rPr>
          <w:rFonts w:cs="Times New Roman"/>
        </w:rPr>
        <w:t xml:space="preserve"> and they’re trading rockets with the planet. Right now</w:t>
      </w:r>
      <w:r w:rsidR="0047408B">
        <w:rPr>
          <w:rFonts w:cs="Times New Roman"/>
        </w:rPr>
        <w:t>,</w:t>
      </w:r>
      <w:r w:rsidRPr="005B7C5C">
        <w:rPr>
          <w:rFonts w:cs="Times New Roman"/>
        </w:rPr>
        <w:t xml:space="preserve"> we’re headed right into it.”</w:t>
      </w:r>
    </w:p>
    <w:p w14:paraId="5BF6D340" w14:textId="522F65E0" w:rsidR="00736DC3" w:rsidRPr="005B7C5C" w:rsidRDefault="00736DC3" w:rsidP="004537F7">
      <w:pPr>
        <w:rPr>
          <w:rFonts w:cs="Times New Roman"/>
        </w:rPr>
      </w:pPr>
      <w:r w:rsidRPr="005B7C5C">
        <w:rPr>
          <w:rFonts w:cs="Times New Roman"/>
        </w:rPr>
        <w:t>“SIMPOC, accelerate to maximum</w:t>
      </w:r>
      <w:r w:rsidR="0047408B">
        <w:rPr>
          <w:rFonts w:cs="Times New Roman"/>
        </w:rPr>
        <w:t>,</w:t>
      </w:r>
      <w:r w:rsidRPr="005B7C5C">
        <w:rPr>
          <w:rFonts w:cs="Times New Roman"/>
        </w:rPr>
        <w:t xml:space="preserve"> and head </w:t>
      </w:r>
      <w:r w:rsidR="008148E7" w:rsidRPr="005B7C5C">
        <w:rPr>
          <w:rFonts w:cs="Times New Roman"/>
          <w:noProof/>
        </w:rPr>
        <w:t>to</w:t>
      </w:r>
      <w:r w:rsidRPr="005B7C5C">
        <w:rPr>
          <w:rFonts w:cs="Times New Roman"/>
        </w:rPr>
        <w:t xml:space="preserve"> the jump point.”</w:t>
      </w:r>
    </w:p>
    <w:p w14:paraId="103DEF4E" w14:textId="7F6429D9" w:rsidR="00736DC3" w:rsidRPr="005B7C5C" w:rsidRDefault="00736DC3" w:rsidP="004537F7">
      <w:pPr>
        <w:rPr>
          <w:rFonts w:cs="Times New Roman"/>
        </w:rPr>
      </w:pPr>
      <w:r w:rsidRPr="005B7C5C">
        <w:rPr>
          <w:rFonts w:cs="Times New Roman"/>
        </w:rPr>
        <w:t>“Commander</w:t>
      </w:r>
      <w:r w:rsidR="0047408B">
        <w:rPr>
          <w:rFonts w:cs="Times New Roman"/>
        </w:rPr>
        <w:t>,</w:t>
      </w:r>
      <w:r w:rsidRPr="005B7C5C">
        <w:rPr>
          <w:rFonts w:cs="Times New Roman"/>
        </w:rPr>
        <w:t xml:space="preserve"> we aren’t that agile. Our acceleration is relatively </w:t>
      </w:r>
      <w:r w:rsidRPr="005B7C5C">
        <w:rPr>
          <w:rFonts w:cs="Times New Roman"/>
          <w:noProof/>
        </w:rPr>
        <w:t>slow</w:t>
      </w:r>
      <w:r w:rsidRPr="005B7C5C">
        <w:rPr>
          <w:rFonts w:cs="Times New Roman"/>
        </w:rPr>
        <w:t xml:space="preserve"> but constant. Between this point and our closest point between the two planets, we’ll only accelerate a small percentage. Our advantage is over </w:t>
      </w:r>
      <w:r w:rsidRPr="005B7C5C">
        <w:rPr>
          <w:rFonts w:cs="Times New Roman"/>
          <w:noProof/>
        </w:rPr>
        <w:t>time</w:t>
      </w:r>
      <w:r w:rsidR="008148E7" w:rsidRPr="005B7C5C">
        <w:rPr>
          <w:rFonts w:cs="Times New Roman"/>
          <w:noProof/>
        </w:rPr>
        <w:t>,</w:t>
      </w:r>
      <w:r w:rsidRPr="005B7C5C">
        <w:rPr>
          <w:rFonts w:cs="Times New Roman"/>
        </w:rPr>
        <w:t xml:space="preserve"> and as we get closer to the jump</w:t>
      </w:r>
      <w:r w:rsidR="00BC50CE" w:rsidRPr="005B7C5C">
        <w:rPr>
          <w:rFonts w:cs="Times New Roman"/>
        </w:rPr>
        <w:t xml:space="preserve"> </w:t>
      </w:r>
      <w:r w:rsidRPr="005B7C5C">
        <w:rPr>
          <w:rFonts w:cs="Times New Roman"/>
          <w:noProof/>
        </w:rPr>
        <w:t>point</w:t>
      </w:r>
      <w:r w:rsidR="008148E7" w:rsidRPr="005B7C5C">
        <w:rPr>
          <w:rFonts w:cs="Times New Roman"/>
          <w:noProof/>
        </w:rPr>
        <w:t>,</w:t>
      </w:r>
      <w:r w:rsidRPr="005B7C5C">
        <w:rPr>
          <w:rFonts w:cs="Times New Roman"/>
        </w:rPr>
        <w:t xml:space="preserve"> our velocity will be much higher.”</w:t>
      </w:r>
    </w:p>
    <w:p w14:paraId="45E427BD" w14:textId="1DAC1A3D" w:rsidR="00736DC3" w:rsidRPr="005B7C5C" w:rsidRDefault="00736DC3" w:rsidP="004537F7">
      <w:pPr>
        <w:rPr>
          <w:rFonts w:cs="Times New Roman"/>
        </w:rPr>
      </w:pPr>
      <w:r w:rsidRPr="005B7C5C">
        <w:rPr>
          <w:rFonts w:cs="Times New Roman"/>
        </w:rPr>
        <w:t>“SIMPOC, I understand that. Put everything you can into it and head for the jump point.”</w:t>
      </w:r>
    </w:p>
    <w:p w14:paraId="7731C034" w14:textId="7B1D0DB3" w:rsidR="00736DC3" w:rsidRPr="005B7C5C" w:rsidRDefault="00736DC3" w:rsidP="004537F7">
      <w:pPr>
        <w:rPr>
          <w:rFonts w:cs="Times New Roman"/>
        </w:rPr>
      </w:pPr>
      <w:r w:rsidRPr="005B7C5C">
        <w:rPr>
          <w:rFonts w:cs="Times New Roman"/>
        </w:rPr>
        <w:t>“Acknowledged.”</w:t>
      </w:r>
    </w:p>
    <w:p w14:paraId="24A37AA0" w14:textId="40A6641E" w:rsidR="00736DC3" w:rsidRPr="005B7C5C" w:rsidRDefault="00736DC3" w:rsidP="004537F7">
      <w:pPr>
        <w:rPr>
          <w:rFonts w:cs="Times New Roman"/>
        </w:rPr>
      </w:pPr>
      <w:r w:rsidRPr="005B7C5C">
        <w:rPr>
          <w:rFonts w:cs="Times New Roman"/>
        </w:rPr>
        <w:t>“Tom</w:t>
      </w:r>
      <w:r w:rsidR="0047408B">
        <w:rPr>
          <w:rFonts w:cs="Times New Roman"/>
        </w:rPr>
        <w:t>,</w:t>
      </w:r>
      <w:r w:rsidRPr="005B7C5C">
        <w:rPr>
          <w:rFonts w:cs="Times New Roman"/>
        </w:rPr>
        <w:t xml:space="preserve"> what did you see?”</w:t>
      </w:r>
    </w:p>
    <w:p w14:paraId="58F55277" w14:textId="20EE9955" w:rsidR="00736DC3" w:rsidRPr="005B7C5C" w:rsidRDefault="00736DC3" w:rsidP="004537F7">
      <w:pPr>
        <w:rPr>
          <w:rFonts w:cs="Times New Roman"/>
        </w:rPr>
      </w:pPr>
      <w:r w:rsidRPr="005B7C5C">
        <w:rPr>
          <w:rFonts w:cs="Times New Roman"/>
        </w:rPr>
        <w:t>“There is heavy missile traffic between the two planets along with major energy releases on the planet’s surface. Virtually</w:t>
      </w:r>
      <w:r w:rsidR="00074598" w:rsidRPr="005B7C5C">
        <w:rPr>
          <w:rFonts w:cs="Times New Roman"/>
        </w:rPr>
        <w:t xml:space="preserve"> all</w:t>
      </w:r>
      <w:r w:rsidRPr="005B7C5C">
        <w:rPr>
          <w:rFonts w:cs="Times New Roman"/>
        </w:rPr>
        <w:t xml:space="preserve"> the frequencies are heavily </w:t>
      </w:r>
      <w:r w:rsidRPr="005B7C5C">
        <w:rPr>
          <w:rFonts w:cs="Times New Roman"/>
          <w:noProof/>
        </w:rPr>
        <w:t>loaded</w:t>
      </w:r>
      <w:r w:rsidR="008148E7" w:rsidRPr="005B7C5C">
        <w:rPr>
          <w:rFonts w:cs="Times New Roman"/>
          <w:noProof/>
        </w:rPr>
        <w:t>,</w:t>
      </w:r>
      <w:r w:rsidRPr="005B7C5C">
        <w:rPr>
          <w:rFonts w:cs="Times New Roman"/>
        </w:rPr>
        <w:t xml:space="preserve"> and their sensors and targeting </w:t>
      </w:r>
      <w:r w:rsidRPr="005B7C5C">
        <w:rPr>
          <w:rFonts w:cs="Times New Roman"/>
        </w:rPr>
        <w:lastRenderedPageBreak/>
        <w:t xml:space="preserve">equipment </w:t>
      </w:r>
      <w:r w:rsidR="008148E7" w:rsidRPr="005B7C5C">
        <w:rPr>
          <w:rFonts w:cs="Times New Roman"/>
          <w:noProof/>
        </w:rPr>
        <w:t>are</w:t>
      </w:r>
      <w:r w:rsidRPr="005B7C5C">
        <w:rPr>
          <w:rFonts w:cs="Times New Roman"/>
        </w:rPr>
        <w:t xml:space="preserve"> working overtime. If they don’t know that we’re here, they will in a matter of minutes.”</w:t>
      </w:r>
    </w:p>
    <w:p w14:paraId="0EC5DDA6" w14:textId="0084ADD6" w:rsidR="00736DC3" w:rsidRPr="005B7C5C" w:rsidRDefault="00736DC3" w:rsidP="004537F7">
      <w:pPr>
        <w:rPr>
          <w:rFonts w:cs="Times New Roman"/>
        </w:rPr>
      </w:pPr>
      <w:r w:rsidRPr="005B7C5C">
        <w:rPr>
          <w:rFonts w:cs="Times New Roman"/>
        </w:rPr>
        <w:t>“What kind of targeting do they have?”</w:t>
      </w:r>
    </w:p>
    <w:p w14:paraId="7D0D9021" w14:textId="79465CF1" w:rsidR="00736DC3" w:rsidRPr="005B7C5C" w:rsidRDefault="00736DC3" w:rsidP="004537F7">
      <w:pPr>
        <w:rPr>
          <w:rFonts w:cs="Times New Roman"/>
        </w:rPr>
      </w:pPr>
      <w:r w:rsidRPr="005B7C5C">
        <w:rPr>
          <w:rFonts w:cs="Times New Roman"/>
        </w:rPr>
        <w:t>“I’m not clear yet. It is hard to decipher just from the frequency pulses. I’d guess they are fully capable of targeting and tracking.”</w:t>
      </w:r>
    </w:p>
    <w:p w14:paraId="1B6877EC" w14:textId="6F19C57E" w:rsidR="00736DC3" w:rsidRPr="005B7C5C" w:rsidRDefault="00736DC3" w:rsidP="004537F7">
      <w:pPr>
        <w:rPr>
          <w:rFonts w:cs="Times New Roman"/>
        </w:rPr>
      </w:pPr>
      <w:r w:rsidRPr="005B7C5C">
        <w:rPr>
          <w:rFonts w:cs="Times New Roman"/>
        </w:rPr>
        <w:t>“Can you estimate their top velocity?”</w:t>
      </w:r>
    </w:p>
    <w:p w14:paraId="4ABA5741" w14:textId="128BEE2C" w:rsidR="00736DC3" w:rsidRPr="005B7C5C" w:rsidRDefault="00736DC3" w:rsidP="004537F7">
      <w:pPr>
        <w:rPr>
          <w:rFonts w:cs="Times New Roman"/>
        </w:rPr>
      </w:pPr>
      <w:r w:rsidRPr="005B7C5C">
        <w:rPr>
          <w:rFonts w:cs="Times New Roman"/>
        </w:rPr>
        <w:t xml:space="preserve">“No, they are accelerating as they hit their targets. That is how they avoid each other. The constant acceleration makes the targeting and tracking </w:t>
      </w:r>
      <w:r w:rsidR="00930F33" w:rsidRPr="005B7C5C">
        <w:rPr>
          <w:rFonts w:cs="Times New Roman"/>
        </w:rPr>
        <w:t>more complicated</w:t>
      </w:r>
      <w:r w:rsidRPr="005B7C5C">
        <w:rPr>
          <w:rFonts w:cs="Times New Roman"/>
        </w:rPr>
        <w:t>.”</w:t>
      </w:r>
    </w:p>
    <w:p w14:paraId="75063EE1" w14:textId="76E17C92" w:rsidR="00A52967" w:rsidRPr="005B7C5C" w:rsidRDefault="00A52967" w:rsidP="004537F7">
      <w:pPr>
        <w:rPr>
          <w:rFonts w:cs="Times New Roman"/>
        </w:rPr>
      </w:pPr>
      <w:r w:rsidRPr="005B7C5C">
        <w:rPr>
          <w:rFonts w:cs="Times New Roman"/>
        </w:rPr>
        <w:t>“SIMPOC</w:t>
      </w:r>
      <w:r w:rsidR="0047408B">
        <w:rPr>
          <w:rFonts w:cs="Times New Roman"/>
        </w:rPr>
        <w:t>,</w:t>
      </w:r>
      <w:r w:rsidRPr="005B7C5C">
        <w:rPr>
          <w:rFonts w:cs="Times New Roman"/>
        </w:rPr>
        <w:t xml:space="preserve"> can we use the </w:t>
      </w:r>
      <w:r w:rsidR="005E4FF9" w:rsidRPr="005B7C5C">
        <w:rPr>
          <w:rFonts w:cs="Times New Roman"/>
        </w:rPr>
        <w:t>Laser Cannon</w:t>
      </w:r>
      <w:r w:rsidRPr="005B7C5C">
        <w:rPr>
          <w:rFonts w:cs="Times New Roman"/>
        </w:rPr>
        <w:t xml:space="preserve"> or the </w:t>
      </w:r>
      <w:r w:rsidR="005E4FF9" w:rsidRPr="005B7C5C">
        <w:rPr>
          <w:rFonts w:cs="Times New Roman"/>
        </w:rPr>
        <w:t>Rail-Gun</w:t>
      </w:r>
      <w:r w:rsidRPr="005B7C5C">
        <w:rPr>
          <w:rFonts w:cs="Times New Roman"/>
        </w:rPr>
        <w:t>?” Tom asked.</w:t>
      </w:r>
    </w:p>
    <w:p w14:paraId="24D1FC46" w14:textId="77286172" w:rsidR="00A52967" w:rsidRPr="005B7C5C" w:rsidRDefault="00A52967" w:rsidP="004537F7">
      <w:pPr>
        <w:rPr>
          <w:rFonts w:cs="Times New Roman"/>
        </w:rPr>
      </w:pPr>
      <w:r w:rsidRPr="005B7C5C">
        <w:rPr>
          <w:rFonts w:cs="Times New Roman"/>
        </w:rPr>
        <w:t xml:space="preserve">“No, both were installed for offensive use. </w:t>
      </w:r>
      <w:r w:rsidRPr="005B7C5C">
        <w:rPr>
          <w:rFonts w:cs="Times New Roman"/>
          <w:noProof/>
        </w:rPr>
        <w:t>They</w:t>
      </w:r>
      <w:r w:rsidRPr="005B7C5C">
        <w:rPr>
          <w:rFonts w:cs="Times New Roman"/>
        </w:rPr>
        <w:t xml:space="preserve"> have a limited engagement angle off the bow of the ship. They aren’t aligned to be used at such dramatic angles,” SIMPOC replied.</w:t>
      </w:r>
    </w:p>
    <w:p w14:paraId="632F5709" w14:textId="5F7577AB" w:rsidR="00A52967" w:rsidRPr="005B7C5C" w:rsidRDefault="00A52967" w:rsidP="004537F7">
      <w:pPr>
        <w:rPr>
          <w:rFonts w:cs="Times New Roman"/>
        </w:rPr>
      </w:pPr>
      <w:r w:rsidRPr="005B7C5C">
        <w:rPr>
          <w:rFonts w:cs="Times New Roman"/>
        </w:rPr>
        <w:t xml:space="preserve">“Sounds like we should </w:t>
      </w:r>
      <w:r w:rsidR="00565AF4" w:rsidRPr="005B7C5C">
        <w:rPr>
          <w:rFonts w:cs="Times New Roman"/>
        </w:rPr>
        <w:t xml:space="preserve">do </w:t>
      </w:r>
      <w:r w:rsidRPr="005B7C5C">
        <w:rPr>
          <w:rFonts w:cs="Times New Roman"/>
        </w:rPr>
        <w:t xml:space="preserve">something about </w:t>
      </w:r>
      <w:r w:rsidRPr="005B7C5C">
        <w:rPr>
          <w:rFonts w:cs="Times New Roman"/>
          <w:noProof/>
        </w:rPr>
        <w:t>that</w:t>
      </w:r>
      <w:r w:rsidRPr="005B7C5C">
        <w:rPr>
          <w:rFonts w:cs="Times New Roman"/>
        </w:rPr>
        <w:t xml:space="preserve"> when we get back,” Tom said with no response from Joan or SIMPOC.</w:t>
      </w:r>
    </w:p>
    <w:p w14:paraId="69D22831" w14:textId="5F42366C" w:rsidR="00BC50CE" w:rsidRPr="005B7C5C" w:rsidRDefault="00BC50CE" w:rsidP="004537F7">
      <w:pPr>
        <w:rPr>
          <w:rFonts w:cs="Times New Roman"/>
        </w:rPr>
      </w:pPr>
      <w:r w:rsidRPr="005B7C5C">
        <w:rPr>
          <w:rFonts w:cs="Times New Roman"/>
        </w:rPr>
        <w:t>“Are there any ships in orbit on either of the planets?” Joan asked.</w:t>
      </w:r>
    </w:p>
    <w:p w14:paraId="0A2EB3AA" w14:textId="5D20164E" w:rsidR="00BC50CE" w:rsidRPr="005B7C5C" w:rsidRDefault="00BC50CE" w:rsidP="004537F7">
      <w:pPr>
        <w:rPr>
          <w:rFonts w:cs="Times New Roman"/>
        </w:rPr>
      </w:pPr>
      <w:r w:rsidRPr="005B7C5C">
        <w:rPr>
          <w:rFonts w:cs="Times New Roman"/>
        </w:rPr>
        <w:t>“Stand by,” Shappel responded.</w:t>
      </w:r>
    </w:p>
    <w:p w14:paraId="04EE1016" w14:textId="54E95A25" w:rsidR="00BC50CE" w:rsidRPr="005B7C5C" w:rsidRDefault="00BC50CE" w:rsidP="004537F7">
      <w:pPr>
        <w:rPr>
          <w:rFonts w:cs="Times New Roman"/>
        </w:rPr>
      </w:pPr>
      <w:r w:rsidRPr="005B7C5C">
        <w:rPr>
          <w:rFonts w:cs="Times New Roman"/>
        </w:rPr>
        <w:t>“Commander</w:t>
      </w:r>
      <w:r w:rsidR="0047408B">
        <w:rPr>
          <w:rFonts w:cs="Times New Roman"/>
        </w:rPr>
        <w:t>,</w:t>
      </w:r>
      <w:r w:rsidRPr="005B7C5C">
        <w:rPr>
          <w:rFonts w:cs="Times New Roman"/>
        </w:rPr>
        <w:t xml:space="preserve"> there are numerous ships in geosynchronous orbits around both of the planets. The ships don’t appear engaged</w:t>
      </w:r>
      <w:r w:rsidR="0047408B">
        <w:rPr>
          <w:rFonts w:cs="Times New Roman"/>
        </w:rPr>
        <w:t>;</w:t>
      </w:r>
      <w:r w:rsidRPr="005B7C5C">
        <w:rPr>
          <w:rFonts w:cs="Times New Roman"/>
        </w:rPr>
        <w:t xml:space="preserve"> they have them stationary behind the planets, avoiding the missile barrage.”</w:t>
      </w:r>
    </w:p>
    <w:p w14:paraId="2697E305" w14:textId="0EC94ADB" w:rsidR="00BC50CE" w:rsidRPr="005B7C5C" w:rsidRDefault="00BC50CE" w:rsidP="004537F7">
      <w:pPr>
        <w:rPr>
          <w:rFonts w:cs="Times New Roman"/>
        </w:rPr>
      </w:pPr>
      <w:r w:rsidRPr="005B7C5C">
        <w:rPr>
          <w:rFonts w:cs="Times New Roman"/>
        </w:rPr>
        <w:t>“Can they get to us as we pass through?” Joan asked.</w:t>
      </w:r>
    </w:p>
    <w:p w14:paraId="5B497438" w14:textId="47595534" w:rsidR="00BC50CE" w:rsidRPr="005B7C5C" w:rsidRDefault="00BC50CE" w:rsidP="004537F7">
      <w:pPr>
        <w:rPr>
          <w:rFonts w:cs="Times New Roman"/>
        </w:rPr>
      </w:pPr>
      <w:r w:rsidRPr="005B7C5C">
        <w:rPr>
          <w:rFonts w:cs="Times New Roman"/>
        </w:rPr>
        <w:lastRenderedPageBreak/>
        <w:t>“It depends on their acceleration</w:t>
      </w:r>
      <w:r w:rsidR="0047408B">
        <w:rPr>
          <w:rFonts w:cs="Times New Roman"/>
        </w:rPr>
        <w:t>;</w:t>
      </w:r>
      <w:r w:rsidRPr="005B7C5C">
        <w:rPr>
          <w:rFonts w:cs="Times New Roman"/>
        </w:rPr>
        <w:t xml:space="preserve"> I doubt it. But </w:t>
      </w:r>
      <w:r w:rsidRPr="005B7C5C">
        <w:rPr>
          <w:rFonts w:cs="Times New Roman"/>
          <w:noProof/>
        </w:rPr>
        <w:t>they</w:t>
      </w:r>
      <w:r w:rsidRPr="005B7C5C">
        <w:rPr>
          <w:rFonts w:cs="Times New Roman"/>
        </w:rPr>
        <w:t xml:space="preserve"> might be able to.” Bob responded.</w:t>
      </w:r>
    </w:p>
    <w:p w14:paraId="4A85BD4E" w14:textId="51B84A75" w:rsidR="00736DC3" w:rsidRPr="005B7C5C" w:rsidRDefault="00736DC3" w:rsidP="004537F7">
      <w:pPr>
        <w:rPr>
          <w:rFonts w:cs="Times New Roman"/>
        </w:rPr>
      </w:pPr>
      <w:r w:rsidRPr="005B7C5C">
        <w:rPr>
          <w:rFonts w:cs="Times New Roman"/>
        </w:rPr>
        <w:t>“Commander, what plan should I follow?” SIMPOC asked.</w:t>
      </w:r>
    </w:p>
    <w:p w14:paraId="5E203444" w14:textId="663B64B9" w:rsidR="00736DC3" w:rsidRPr="005B7C5C" w:rsidRDefault="00736DC3" w:rsidP="004537F7">
      <w:pPr>
        <w:rPr>
          <w:rFonts w:cs="Times New Roman"/>
        </w:rPr>
      </w:pPr>
      <w:r w:rsidRPr="005B7C5C">
        <w:rPr>
          <w:rFonts w:cs="Times New Roman"/>
        </w:rPr>
        <w:t xml:space="preserve">There was a fateful moment of silence on the </w:t>
      </w:r>
      <w:r w:rsidRPr="005B7C5C">
        <w:rPr>
          <w:rFonts w:cs="Times New Roman"/>
          <w:noProof/>
        </w:rPr>
        <w:t>bridge</w:t>
      </w:r>
      <w:r w:rsidR="008148E7" w:rsidRPr="005B7C5C">
        <w:rPr>
          <w:rFonts w:cs="Times New Roman"/>
          <w:noProof/>
        </w:rPr>
        <w:t>,</w:t>
      </w:r>
      <w:r w:rsidRPr="005B7C5C">
        <w:rPr>
          <w:rFonts w:cs="Times New Roman"/>
        </w:rPr>
        <w:t xml:space="preserve"> and her response was clear, “Like I </w:t>
      </w:r>
      <w:r w:rsidRPr="005B7C5C">
        <w:rPr>
          <w:rFonts w:cs="Times New Roman"/>
          <w:noProof/>
        </w:rPr>
        <w:t>said</w:t>
      </w:r>
      <w:r w:rsidR="0047408B">
        <w:rPr>
          <w:rFonts w:cs="Times New Roman"/>
          <w:noProof/>
        </w:rPr>
        <w:t>,</w:t>
      </w:r>
      <w:r w:rsidRPr="005B7C5C">
        <w:rPr>
          <w:rFonts w:cs="Times New Roman"/>
        </w:rPr>
        <w:t xml:space="preserve"> full speed. We have no other choice. We can only </w:t>
      </w:r>
      <w:r w:rsidR="00E3306C" w:rsidRPr="005B7C5C">
        <w:rPr>
          <w:rFonts w:cs="Times New Roman"/>
        </w:rPr>
        <w:t xml:space="preserve">hope </w:t>
      </w:r>
      <w:r w:rsidRPr="005B7C5C">
        <w:rPr>
          <w:rFonts w:cs="Times New Roman"/>
        </w:rPr>
        <w:t>that as we pass through their patter</w:t>
      </w:r>
      <w:r w:rsidR="00BC50CE" w:rsidRPr="005B7C5C">
        <w:rPr>
          <w:rFonts w:cs="Times New Roman"/>
        </w:rPr>
        <w:t>n</w:t>
      </w:r>
      <w:r w:rsidRPr="005B7C5C">
        <w:rPr>
          <w:rFonts w:cs="Times New Roman"/>
        </w:rPr>
        <w:t xml:space="preserve"> at a </w:t>
      </w:r>
      <w:r w:rsidRPr="005B7C5C">
        <w:rPr>
          <w:rFonts w:cs="Times New Roman"/>
          <w:noProof/>
        </w:rPr>
        <w:t>90</w:t>
      </w:r>
      <w:r w:rsidR="008148E7" w:rsidRPr="005B7C5C">
        <w:rPr>
          <w:rFonts w:cs="Times New Roman"/>
          <w:noProof/>
        </w:rPr>
        <w:t>-</w:t>
      </w:r>
      <w:r w:rsidRPr="005B7C5C">
        <w:rPr>
          <w:rFonts w:cs="Times New Roman"/>
          <w:noProof/>
        </w:rPr>
        <w:t>degree</w:t>
      </w:r>
      <w:r w:rsidRPr="005B7C5C">
        <w:rPr>
          <w:rFonts w:cs="Times New Roman"/>
        </w:rPr>
        <w:t xml:space="preserve"> angle to their flight paths, they won’t be able to com</w:t>
      </w:r>
      <w:r w:rsidR="00E3306C" w:rsidRPr="005B7C5C">
        <w:rPr>
          <w:rFonts w:cs="Times New Roman"/>
        </w:rPr>
        <w:t>pensate. If we change course now</w:t>
      </w:r>
      <w:r w:rsidRPr="005B7C5C">
        <w:rPr>
          <w:rFonts w:cs="Times New Roman"/>
        </w:rPr>
        <w:t>, they’ll have our tail</w:t>
      </w:r>
      <w:r w:rsidR="008D6E34"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w:t>
      </w:r>
      <w:r w:rsidR="008148E7" w:rsidRPr="005B7C5C">
        <w:rPr>
          <w:rFonts w:cs="Times New Roman"/>
          <w:noProof/>
        </w:rPr>
        <w:t>their</w:t>
      </w:r>
      <w:r w:rsidRPr="005B7C5C">
        <w:rPr>
          <w:rFonts w:cs="Times New Roman"/>
        </w:rPr>
        <w:t xml:space="preserve"> acceleration will overtake us. We’ve got to blast through it and head for our jump point.”</w:t>
      </w:r>
    </w:p>
    <w:p w14:paraId="35ECCAAC" w14:textId="5F061428" w:rsidR="00736DC3" w:rsidRPr="005B7C5C" w:rsidRDefault="00736DC3" w:rsidP="004537F7">
      <w:pPr>
        <w:rPr>
          <w:rFonts w:cs="Times New Roman"/>
        </w:rPr>
      </w:pPr>
      <w:r w:rsidRPr="005B7C5C">
        <w:rPr>
          <w:rFonts w:cs="Times New Roman"/>
        </w:rPr>
        <w:t>“SIMPOC</w:t>
      </w:r>
      <w:r w:rsidR="0047408B">
        <w:rPr>
          <w:rFonts w:cs="Times New Roman"/>
        </w:rPr>
        <w:t>,</w:t>
      </w:r>
      <w:r w:rsidRPr="005B7C5C">
        <w:rPr>
          <w:rFonts w:cs="Times New Roman"/>
        </w:rPr>
        <w:t xml:space="preserve"> if we hit the jump point with a bunch of r</w:t>
      </w:r>
      <w:r w:rsidR="0047408B">
        <w:rPr>
          <w:rFonts w:cs="Times New Roman"/>
        </w:rPr>
        <w:t>o</w:t>
      </w:r>
      <w:r w:rsidRPr="005B7C5C">
        <w:rPr>
          <w:rFonts w:cs="Times New Roman"/>
        </w:rPr>
        <w:t xml:space="preserve">ckets in </w:t>
      </w:r>
      <w:r w:rsidRPr="005B7C5C">
        <w:rPr>
          <w:rFonts w:cs="Times New Roman"/>
          <w:noProof/>
        </w:rPr>
        <w:t>trail</w:t>
      </w:r>
      <w:r w:rsidR="0047408B">
        <w:rPr>
          <w:rFonts w:cs="Times New Roman"/>
        </w:rPr>
        <w:t>, will</w:t>
      </w:r>
      <w:r w:rsidRPr="005B7C5C">
        <w:rPr>
          <w:rFonts w:cs="Times New Roman"/>
        </w:rPr>
        <w:t xml:space="preserve"> they follow us through?”</w:t>
      </w:r>
    </w:p>
    <w:p w14:paraId="58CE4FD4" w14:textId="429B6E07" w:rsidR="00736DC3" w:rsidRPr="005B7C5C" w:rsidRDefault="00736DC3" w:rsidP="004537F7">
      <w:pPr>
        <w:rPr>
          <w:rFonts w:cs="Times New Roman"/>
        </w:rPr>
      </w:pPr>
      <w:r w:rsidRPr="005B7C5C">
        <w:rPr>
          <w:rFonts w:cs="Times New Roman"/>
        </w:rPr>
        <w:t xml:space="preserve">“I doubt it. I haven’t sensed any energy signatures </w:t>
      </w:r>
      <w:proofErr w:type="gramStart"/>
      <w:r w:rsidRPr="005B7C5C">
        <w:rPr>
          <w:rFonts w:cs="Times New Roman"/>
        </w:rPr>
        <w:t>similar to</w:t>
      </w:r>
      <w:proofErr w:type="gramEnd"/>
      <w:r w:rsidRPr="005B7C5C">
        <w:rPr>
          <w:rFonts w:cs="Times New Roman"/>
        </w:rPr>
        <w:t xml:space="preserve"> ours, </w:t>
      </w:r>
      <w:r w:rsidR="0047408B">
        <w:rPr>
          <w:rFonts w:cs="Times New Roman"/>
        </w:rPr>
        <w:t>implying</w:t>
      </w:r>
      <w:r w:rsidRPr="005B7C5C">
        <w:rPr>
          <w:rFonts w:cs="Times New Roman"/>
        </w:rPr>
        <w:t xml:space="preserve"> that they don’t use this type of thrust for travel between stars. They may have another propulsion system and be capable of such travel, but it isn’t indicated yet.”</w:t>
      </w:r>
    </w:p>
    <w:p w14:paraId="7EB3F07A" w14:textId="5A73ABF9" w:rsidR="00736DC3" w:rsidRPr="005B7C5C" w:rsidRDefault="00E3306C" w:rsidP="004537F7">
      <w:pPr>
        <w:rPr>
          <w:rFonts w:cs="Times New Roman"/>
        </w:rPr>
      </w:pPr>
      <w:r w:rsidRPr="005B7C5C">
        <w:rPr>
          <w:rFonts w:cs="Times New Roman"/>
        </w:rPr>
        <w:t>“Beta 5</w:t>
      </w:r>
      <w:r w:rsidR="00736DC3" w:rsidRPr="005B7C5C">
        <w:rPr>
          <w:rFonts w:cs="Times New Roman"/>
        </w:rPr>
        <w:t>, put the missiles and their trajectories on the hologram.”</w:t>
      </w:r>
    </w:p>
    <w:p w14:paraId="6C77679B" w14:textId="0A697463" w:rsidR="00736DC3" w:rsidRPr="005B7C5C" w:rsidRDefault="00736DC3" w:rsidP="004537F7">
      <w:pPr>
        <w:rPr>
          <w:rFonts w:cs="Times New Roman"/>
        </w:rPr>
      </w:pPr>
      <w:r w:rsidRPr="005B7C5C">
        <w:rPr>
          <w:rFonts w:cs="Times New Roman"/>
        </w:rPr>
        <w:t>“</w:t>
      </w:r>
      <w:r w:rsidRPr="005B7C5C">
        <w:rPr>
          <w:rFonts w:cs="Times New Roman"/>
          <w:noProof/>
        </w:rPr>
        <w:t>Yes</w:t>
      </w:r>
      <w:r w:rsidR="008148E7" w:rsidRPr="005B7C5C">
        <w:rPr>
          <w:rFonts w:cs="Times New Roman"/>
          <w:noProof/>
        </w:rPr>
        <w:t>,</w:t>
      </w:r>
      <w:r w:rsidRPr="005B7C5C">
        <w:rPr>
          <w:rFonts w:cs="Times New Roman"/>
        </w:rPr>
        <w:t xml:space="preserve"> Ma’am.”</w:t>
      </w:r>
    </w:p>
    <w:p w14:paraId="0A85D1C3" w14:textId="5C9122E2" w:rsidR="00736DC3" w:rsidRPr="005B7C5C" w:rsidRDefault="00736DC3" w:rsidP="004537F7">
      <w:pPr>
        <w:rPr>
          <w:rFonts w:cs="Times New Roman"/>
        </w:rPr>
      </w:pPr>
      <w:r w:rsidRPr="005B7C5C">
        <w:rPr>
          <w:rFonts w:cs="Times New Roman"/>
        </w:rPr>
        <w:t>The space between the planet of interest and the rocky world was suddenly filled with little red dots followed by yellow velocity vectors.</w:t>
      </w:r>
    </w:p>
    <w:p w14:paraId="46F41889" w14:textId="4B4F081D" w:rsidR="00736DC3" w:rsidRPr="005B7C5C" w:rsidRDefault="00736DC3" w:rsidP="004537F7">
      <w:pPr>
        <w:rPr>
          <w:rFonts w:cs="Times New Roman"/>
        </w:rPr>
      </w:pPr>
      <w:r w:rsidRPr="005B7C5C">
        <w:rPr>
          <w:rFonts w:cs="Times New Roman"/>
        </w:rPr>
        <w:t>“There must be over a hundred of them,” Tom said as his voice trailed off.</w:t>
      </w:r>
    </w:p>
    <w:p w14:paraId="31F7283D" w14:textId="4D3E4E16" w:rsidR="00736DC3" w:rsidRPr="005B7C5C" w:rsidRDefault="00736DC3" w:rsidP="004537F7">
      <w:pPr>
        <w:rPr>
          <w:rFonts w:cs="Times New Roman"/>
        </w:rPr>
      </w:pPr>
      <w:r w:rsidRPr="005B7C5C">
        <w:rPr>
          <w:rFonts w:cs="Times New Roman"/>
        </w:rPr>
        <w:t xml:space="preserve">“132 </w:t>
      </w:r>
      <w:r w:rsidR="00BA261A" w:rsidRPr="005B7C5C">
        <w:rPr>
          <w:rFonts w:cs="Times New Roman"/>
        </w:rPr>
        <w:t xml:space="preserve">missiles </w:t>
      </w:r>
      <w:r w:rsidRPr="005B7C5C">
        <w:rPr>
          <w:rFonts w:cs="Times New Roman"/>
        </w:rPr>
        <w:t>are currently traveling along their route</w:t>
      </w:r>
      <w:r w:rsidR="00BA261A" w:rsidRPr="005B7C5C">
        <w:rPr>
          <w:rFonts w:cs="Times New Roman"/>
        </w:rPr>
        <w:t>s</w:t>
      </w:r>
      <w:r w:rsidRPr="005B7C5C">
        <w:rPr>
          <w:rFonts w:cs="Times New Roman"/>
        </w:rPr>
        <w:t>,” said SIMPOC.</w:t>
      </w:r>
    </w:p>
    <w:p w14:paraId="2D722AF6" w14:textId="300565E8" w:rsidR="00736DC3" w:rsidRPr="005B7C5C" w:rsidRDefault="00736DC3" w:rsidP="004537F7">
      <w:pPr>
        <w:rPr>
          <w:rFonts w:cs="Times New Roman"/>
        </w:rPr>
      </w:pPr>
      <w:r w:rsidRPr="005B7C5C">
        <w:rPr>
          <w:rFonts w:cs="Times New Roman"/>
        </w:rPr>
        <w:lastRenderedPageBreak/>
        <w:t>“Thanks,” responded Tom.</w:t>
      </w:r>
    </w:p>
    <w:p w14:paraId="5A234215" w14:textId="76924FAE" w:rsidR="00965312" w:rsidRPr="005B7C5C" w:rsidRDefault="00965312" w:rsidP="004537F7">
      <w:pPr>
        <w:rPr>
          <w:rFonts w:cs="Times New Roman"/>
        </w:rPr>
      </w:pPr>
      <w:r w:rsidRPr="005B7C5C">
        <w:rPr>
          <w:rFonts w:cs="Times New Roman"/>
        </w:rPr>
        <w:t xml:space="preserve">As ESC # 1 raced towards the midpoint between the two </w:t>
      </w:r>
      <w:r w:rsidRPr="005B7C5C">
        <w:rPr>
          <w:rFonts w:cs="Times New Roman"/>
          <w:noProof/>
        </w:rPr>
        <w:t>wa</w:t>
      </w:r>
      <w:r w:rsidR="008148E7" w:rsidRPr="005B7C5C">
        <w:rPr>
          <w:rFonts w:cs="Times New Roman"/>
          <w:noProof/>
        </w:rPr>
        <w:t>r</w:t>
      </w:r>
      <w:r w:rsidRPr="005B7C5C">
        <w:rPr>
          <w:rFonts w:cs="Times New Roman"/>
          <w:noProof/>
        </w:rPr>
        <w:t>ring</w:t>
      </w:r>
      <w:r w:rsidRPr="005B7C5C">
        <w:rPr>
          <w:rFonts w:cs="Times New Roman"/>
        </w:rPr>
        <w:t xml:space="preserve"> worlds, the tension was horrible. All they could</w:t>
      </w:r>
      <w:r w:rsidR="008148E7" w:rsidRPr="005B7C5C">
        <w:rPr>
          <w:rFonts w:cs="Times New Roman"/>
        </w:rPr>
        <w:t xml:space="preserve"> </w:t>
      </w:r>
      <w:r w:rsidR="008148E7" w:rsidRPr="005B7C5C">
        <w:rPr>
          <w:rFonts w:cs="Times New Roman"/>
          <w:noProof/>
        </w:rPr>
        <w:t>do</w:t>
      </w:r>
      <w:r w:rsidRPr="005B7C5C">
        <w:rPr>
          <w:rFonts w:cs="Times New Roman"/>
        </w:rPr>
        <w:t xml:space="preserve"> </w:t>
      </w:r>
      <w:r w:rsidRPr="005B7C5C">
        <w:rPr>
          <w:rFonts w:cs="Times New Roman"/>
          <w:noProof/>
        </w:rPr>
        <w:t>was</w:t>
      </w:r>
      <w:r w:rsidRPr="005B7C5C">
        <w:rPr>
          <w:rFonts w:cs="Times New Roman"/>
        </w:rPr>
        <w:t xml:space="preserve"> watch.</w:t>
      </w:r>
    </w:p>
    <w:p w14:paraId="4C321805" w14:textId="20B7B410" w:rsidR="00965312" w:rsidRPr="005B7C5C" w:rsidRDefault="00965312" w:rsidP="004537F7">
      <w:pPr>
        <w:rPr>
          <w:rFonts w:cs="Times New Roman"/>
        </w:rPr>
      </w:pPr>
      <w:r w:rsidRPr="005B7C5C">
        <w:rPr>
          <w:rFonts w:cs="Times New Roman"/>
        </w:rPr>
        <w:t>“SIMPOC, what is our speed?” Joan asked.</w:t>
      </w:r>
    </w:p>
    <w:p w14:paraId="42839198" w14:textId="5FD8D82F" w:rsidR="00965312" w:rsidRPr="005B7C5C" w:rsidRDefault="00965312" w:rsidP="004537F7">
      <w:pPr>
        <w:rPr>
          <w:rFonts w:cs="Times New Roman"/>
        </w:rPr>
      </w:pPr>
      <w:r w:rsidRPr="005B7C5C">
        <w:rPr>
          <w:rFonts w:cs="Times New Roman"/>
        </w:rPr>
        <w:t>“When we entered the system</w:t>
      </w:r>
      <w:r w:rsidR="0047408B">
        <w:rPr>
          <w:rFonts w:cs="Times New Roman"/>
        </w:rPr>
        <w:t>,</w:t>
      </w:r>
      <w:r w:rsidRPr="005B7C5C">
        <w:rPr>
          <w:rFonts w:cs="Times New Roman"/>
        </w:rPr>
        <w:t xml:space="preserve"> we were at .3217 Light Speed. We have accelerated to .3356.”</w:t>
      </w:r>
    </w:p>
    <w:p w14:paraId="1010280C" w14:textId="0AB5AE83" w:rsidR="00965312" w:rsidRPr="005B7C5C" w:rsidRDefault="00965312" w:rsidP="004537F7">
      <w:pPr>
        <w:rPr>
          <w:rFonts w:cs="Times New Roman"/>
        </w:rPr>
      </w:pPr>
      <w:r w:rsidRPr="005B7C5C">
        <w:rPr>
          <w:rFonts w:cs="Times New Roman"/>
        </w:rPr>
        <w:t xml:space="preserve">“Not exactly </w:t>
      </w:r>
      <w:r w:rsidRPr="005B7C5C">
        <w:rPr>
          <w:rFonts w:cs="Times New Roman"/>
          <w:noProof/>
        </w:rPr>
        <w:t>breakneck</w:t>
      </w:r>
      <w:r w:rsidRPr="005B7C5C">
        <w:rPr>
          <w:rFonts w:cs="Times New Roman"/>
        </w:rPr>
        <w:t>,” Tom said.</w:t>
      </w:r>
    </w:p>
    <w:p w14:paraId="72361248" w14:textId="45F1C132" w:rsidR="00965312" w:rsidRPr="005B7C5C" w:rsidRDefault="004451F7" w:rsidP="004537F7">
      <w:pPr>
        <w:rPr>
          <w:rFonts w:cs="Times New Roman"/>
        </w:rPr>
      </w:pPr>
      <w:r w:rsidRPr="005B7C5C">
        <w:rPr>
          <w:rFonts w:cs="Times New Roman"/>
        </w:rPr>
        <w:t>“Tom, one of the missiles has</w:t>
      </w:r>
      <w:r w:rsidR="00965312" w:rsidRPr="005B7C5C">
        <w:rPr>
          <w:rFonts w:cs="Times New Roman"/>
        </w:rPr>
        <w:t xml:space="preserve"> changed its regular pulses from a constant rate to an increasing </w:t>
      </w:r>
      <w:r w:rsidR="00965312" w:rsidRPr="005B7C5C">
        <w:rPr>
          <w:rFonts w:cs="Times New Roman"/>
          <w:noProof/>
        </w:rPr>
        <w:t>rate</w:t>
      </w:r>
      <w:r w:rsidR="008148E7" w:rsidRPr="005B7C5C">
        <w:rPr>
          <w:rFonts w:cs="Times New Roman"/>
          <w:noProof/>
        </w:rPr>
        <w:t>,</w:t>
      </w:r>
      <w:r w:rsidR="00965312" w:rsidRPr="005B7C5C">
        <w:rPr>
          <w:rFonts w:cs="Times New Roman"/>
        </w:rPr>
        <w:t xml:space="preserve"> and its velocity vector has changed. It </w:t>
      </w:r>
      <w:r w:rsidR="00965312" w:rsidRPr="005B7C5C">
        <w:rPr>
          <w:rFonts w:cs="Times New Roman"/>
          <w:noProof/>
        </w:rPr>
        <w:t>appear</w:t>
      </w:r>
      <w:r w:rsidR="008148E7" w:rsidRPr="005B7C5C">
        <w:rPr>
          <w:rFonts w:cs="Times New Roman"/>
          <w:noProof/>
        </w:rPr>
        <w:t>s</w:t>
      </w:r>
      <w:r w:rsidRPr="005B7C5C">
        <w:rPr>
          <w:rFonts w:cs="Times New Roman"/>
        </w:rPr>
        <w:t xml:space="preserve"> to be heading in our direction,</w:t>
      </w:r>
      <w:r w:rsidR="00965312" w:rsidRPr="005B7C5C">
        <w:rPr>
          <w:rFonts w:cs="Times New Roman"/>
        </w:rPr>
        <w:t>”</w:t>
      </w:r>
      <w:r w:rsidRPr="005B7C5C">
        <w:rPr>
          <w:rFonts w:cs="Times New Roman"/>
        </w:rPr>
        <w:t xml:space="preserve"> SIMPOC announced.</w:t>
      </w:r>
    </w:p>
    <w:p w14:paraId="0861A326" w14:textId="1CEA7485" w:rsidR="00965312" w:rsidRPr="005B7C5C" w:rsidRDefault="00965312" w:rsidP="004537F7">
      <w:pPr>
        <w:rPr>
          <w:rFonts w:cs="Times New Roman"/>
        </w:rPr>
      </w:pPr>
      <w:r w:rsidRPr="005B7C5C">
        <w:rPr>
          <w:rFonts w:cs="Times New Roman"/>
        </w:rPr>
        <w:t>“Lovely, that probably means that the acquisition radar has picked us up</w:t>
      </w:r>
      <w:r w:rsidR="0047408B">
        <w:rPr>
          <w:rFonts w:cs="Times New Roman"/>
        </w:rPr>
        <w:t>,</w:t>
      </w:r>
      <w:r w:rsidRPr="005B7C5C">
        <w:rPr>
          <w:rFonts w:cs="Times New Roman"/>
        </w:rPr>
        <w:t xml:space="preserve"> and now it has gone to </w:t>
      </w:r>
      <w:r w:rsidRPr="005B7C5C">
        <w:rPr>
          <w:rFonts w:cs="Times New Roman"/>
          <w:noProof/>
        </w:rPr>
        <w:t>tracking</w:t>
      </w:r>
      <w:r w:rsidRPr="005B7C5C">
        <w:rPr>
          <w:rFonts w:cs="Times New Roman"/>
        </w:rPr>
        <w:t>. That means that it is homing in on us.</w:t>
      </w:r>
      <w:r w:rsidR="004451F7" w:rsidRPr="005B7C5C">
        <w:rPr>
          <w:rFonts w:cs="Times New Roman"/>
        </w:rPr>
        <w:t xml:space="preserve"> Change the symbol to blinking so we can see which one it is,” Tom directed.</w:t>
      </w:r>
    </w:p>
    <w:p w14:paraId="091AF7CC" w14:textId="6984C5F1" w:rsidR="00965312" w:rsidRPr="005B7C5C" w:rsidRDefault="00965312" w:rsidP="004537F7">
      <w:pPr>
        <w:rPr>
          <w:rFonts w:cs="Times New Roman"/>
        </w:rPr>
      </w:pPr>
      <w:r w:rsidRPr="005B7C5C">
        <w:rPr>
          <w:rFonts w:cs="Times New Roman"/>
        </w:rPr>
        <w:t xml:space="preserve">The bridge was silent. </w:t>
      </w:r>
      <w:r w:rsidRPr="005B7C5C">
        <w:rPr>
          <w:rFonts w:cs="Times New Roman"/>
          <w:noProof/>
        </w:rPr>
        <w:t>Finally</w:t>
      </w:r>
      <w:r w:rsidR="008148E7" w:rsidRPr="005B7C5C">
        <w:rPr>
          <w:rFonts w:cs="Times New Roman"/>
          <w:noProof/>
        </w:rPr>
        <w:t>,</w:t>
      </w:r>
      <w:r w:rsidRPr="005B7C5C">
        <w:rPr>
          <w:rFonts w:cs="Times New Roman"/>
        </w:rPr>
        <w:t xml:space="preserve"> Joan said in a low voice, “Our only hope is that our speed, acceleration</w:t>
      </w:r>
      <w:r w:rsidR="0047408B">
        <w:rPr>
          <w:rFonts w:cs="Times New Roman"/>
        </w:rPr>
        <w:t>,</w:t>
      </w:r>
      <w:r w:rsidRPr="005B7C5C">
        <w:rPr>
          <w:rFonts w:cs="Times New Roman"/>
        </w:rPr>
        <w:t xml:space="preserve"> and the overtake angle of the missile is beyond its ability to compensate. Once it senses our acceleration and tries to compensate, we might pass by it before it can make the turn. Then we hope it runs out of fuel after it </w:t>
      </w:r>
      <w:r w:rsidR="00930F33" w:rsidRPr="005B7C5C">
        <w:rPr>
          <w:rFonts w:cs="Times New Roman"/>
        </w:rPr>
        <w:t>finishes the</w:t>
      </w:r>
      <w:r w:rsidRPr="005B7C5C">
        <w:rPr>
          <w:rFonts w:cs="Times New Roman"/>
        </w:rPr>
        <w:t xml:space="preserve"> turn to intercept.</w:t>
      </w:r>
    </w:p>
    <w:p w14:paraId="369BD930" w14:textId="1B1C8C0B" w:rsidR="005260F3" w:rsidRPr="005B7C5C" w:rsidRDefault="005260F3" w:rsidP="004537F7">
      <w:pPr>
        <w:rPr>
          <w:rFonts w:cs="Times New Roman"/>
        </w:rPr>
      </w:pPr>
      <w:r w:rsidRPr="005B7C5C">
        <w:rPr>
          <w:rFonts w:cs="Times New Roman"/>
        </w:rPr>
        <w:t>“Commander, two other missiles have altered their course and pulse patterns</w:t>
      </w:r>
      <w:r w:rsidR="0047408B">
        <w:rPr>
          <w:rFonts w:cs="Times New Roman"/>
        </w:rPr>
        <w:t>.</w:t>
      </w:r>
      <w:r w:rsidR="004451F7" w:rsidRPr="005B7C5C">
        <w:rPr>
          <w:rFonts w:cs="Times New Roman"/>
        </w:rPr>
        <w:t xml:space="preserve"> I have changed their symbols,</w:t>
      </w:r>
      <w:r w:rsidRPr="005B7C5C">
        <w:rPr>
          <w:rFonts w:cs="Times New Roman"/>
        </w:rPr>
        <w:t>” said SIMPOC.</w:t>
      </w:r>
    </w:p>
    <w:p w14:paraId="7868DFFF" w14:textId="4B9D5185" w:rsidR="005260F3" w:rsidRPr="005B7C5C" w:rsidRDefault="005260F3" w:rsidP="004537F7">
      <w:pPr>
        <w:rPr>
          <w:rFonts w:cs="Times New Roman"/>
        </w:rPr>
      </w:pPr>
      <w:r w:rsidRPr="005B7C5C">
        <w:rPr>
          <w:rFonts w:cs="Times New Roman"/>
        </w:rPr>
        <w:t>“When you get one, they all want to follow,” Tom said.</w:t>
      </w:r>
    </w:p>
    <w:p w14:paraId="6D4D3F6B" w14:textId="70AE8EDC" w:rsidR="005260F3" w:rsidRPr="005B7C5C" w:rsidRDefault="005260F3" w:rsidP="004537F7">
      <w:pPr>
        <w:rPr>
          <w:rFonts w:cs="Times New Roman"/>
        </w:rPr>
      </w:pPr>
      <w:r w:rsidRPr="005B7C5C">
        <w:rPr>
          <w:rFonts w:cs="Times New Roman"/>
        </w:rPr>
        <w:lastRenderedPageBreak/>
        <w:t>“We will approach the closest point in eight minutes,” SIMPOC announced.</w:t>
      </w:r>
    </w:p>
    <w:p w14:paraId="73AB904B" w14:textId="57E21082" w:rsidR="005260F3" w:rsidRPr="005B7C5C" w:rsidRDefault="004451F7" w:rsidP="004537F7">
      <w:pPr>
        <w:rPr>
          <w:rFonts w:cs="Times New Roman"/>
        </w:rPr>
      </w:pPr>
      <w:r w:rsidRPr="005B7C5C">
        <w:rPr>
          <w:rFonts w:cs="Times New Roman"/>
        </w:rPr>
        <w:t>“Beta 5</w:t>
      </w:r>
      <w:r w:rsidR="005260F3" w:rsidRPr="005B7C5C">
        <w:rPr>
          <w:rFonts w:cs="Times New Roman"/>
        </w:rPr>
        <w:t>, just focus on us and the missiles that are tracking us. Zoom in</w:t>
      </w:r>
      <w:r w:rsidR="008D6E34" w:rsidRPr="005B7C5C">
        <w:rPr>
          <w:rFonts w:cs="Times New Roman"/>
        </w:rPr>
        <w:t>,</w:t>
      </w:r>
      <w:r w:rsidR="005260F3" w:rsidRPr="005B7C5C">
        <w:rPr>
          <w:rFonts w:cs="Times New Roman"/>
        </w:rPr>
        <w:t xml:space="preserve"> </w:t>
      </w:r>
      <w:r w:rsidR="005260F3" w:rsidRPr="005B7C5C">
        <w:rPr>
          <w:rFonts w:cs="Times New Roman"/>
          <w:noProof/>
        </w:rPr>
        <w:t>so</w:t>
      </w:r>
      <w:r w:rsidR="005260F3" w:rsidRPr="005B7C5C">
        <w:rPr>
          <w:rFonts w:cs="Times New Roman"/>
        </w:rPr>
        <w:t xml:space="preserve"> that’s all we see.”</w:t>
      </w:r>
    </w:p>
    <w:p w14:paraId="46671289" w14:textId="6E3D2162" w:rsidR="005260F3" w:rsidRPr="005B7C5C" w:rsidRDefault="005260F3" w:rsidP="004537F7">
      <w:pPr>
        <w:rPr>
          <w:rFonts w:cs="Times New Roman"/>
        </w:rPr>
      </w:pPr>
      <w:r w:rsidRPr="005B7C5C">
        <w:rPr>
          <w:rFonts w:cs="Times New Roman"/>
        </w:rPr>
        <w:t>“Acknowledged.”</w:t>
      </w:r>
    </w:p>
    <w:p w14:paraId="3A36925B" w14:textId="5ABB3CB0" w:rsidR="005260F3" w:rsidRPr="005B7C5C" w:rsidRDefault="005260F3" w:rsidP="004537F7">
      <w:pPr>
        <w:rPr>
          <w:rFonts w:cs="Times New Roman"/>
        </w:rPr>
      </w:pPr>
      <w:r w:rsidRPr="005B7C5C">
        <w:rPr>
          <w:rFonts w:cs="Times New Roman"/>
        </w:rPr>
        <w:t xml:space="preserve">The 3D projection </w:t>
      </w:r>
      <w:r w:rsidRPr="005B7C5C">
        <w:rPr>
          <w:rFonts w:cs="Times New Roman"/>
          <w:noProof/>
        </w:rPr>
        <w:t>changed</w:t>
      </w:r>
      <w:r w:rsidRPr="005B7C5C">
        <w:rPr>
          <w:rFonts w:cs="Times New Roman"/>
        </w:rPr>
        <w:t xml:space="preserve"> and no longer showed the planet or rocky outpost. The Chevesky was in the middle of the </w:t>
      </w:r>
      <w:r w:rsidRPr="005B7C5C">
        <w:rPr>
          <w:rFonts w:cs="Times New Roman"/>
          <w:noProof/>
        </w:rPr>
        <w:t>display</w:t>
      </w:r>
      <w:r w:rsidR="008148E7" w:rsidRPr="005B7C5C">
        <w:rPr>
          <w:rFonts w:cs="Times New Roman"/>
          <w:noProof/>
        </w:rPr>
        <w:t>,</w:t>
      </w:r>
      <w:r w:rsidRPr="005B7C5C">
        <w:rPr>
          <w:rFonts w:cs="Times New Roman"/>
        </w:rPr>
        <w:t xml:space="preserve"> and now </w:t>
      </w:r>
      <w:r w:rsidR="0047408B">
        <w:rPr>
          <w:rFonts w:cs="Times New Roman"/>
        </w:rPr>
        <w:t>five blinking red dots were</w:t>
      </w:r>
      <w:r w:rsidRPr="005B7C5C">
        <w:rPr>
          <w:rFonts w:cs="Times New Roman"/>
        </w:rPr>
        <w:t xml:space="preserve"> approaching with different intercept angles. It soon became obvious that the first missile was unable to change its trajectory. As it accelerated, its ability to change direction was overcome by its </w:t>
      </w:r>
      <w:r w:rsidRPr="005B7C5C">
        <w:rPr>
          <w:rFonts w:cs="Times New Roman"/>
          <w:noProof/>
        </w:rPr>
        <w:t>inertia</w:t>
      </w:r>
      <w:r w:rsidR="008148E7" w:rsidRPr="005B7C5C">
        <w:rPr>
          <w:rFonts w:cs="Times New Roman"/>
          <w:noProof/>
        </w:rPr>
        <w:t>,</w:t>
      </w:r>
      <w:r w:rsidRPr="005B7C5C">
        <w:rPr>
          <w:rFonts w:cs="Times New Roman"/>
        </w:rPr>
        <w:t xml:space="preserve"> and it passed 12,408 miles to the rear. It continued to turn but with a </w:t>
      </w:r>
      <w:r w:rsidR="004451F7" w:rsidRPr="005B7C5C">
        <w:rPr>
          <w:rFonts w:cs="Times New Roman"/>
        </w:rPr>
        <w:t xml:space="preserve">wide </w:t>
      </w:r>
      <w:r w:rsidRPr="005B7C5C">
        <w:rPr>
          <w:rFonts w:cs="Times New Roman"/>
        </w:rPr>
        <w:t xml:space="preserve">turn radius, </w:t>
      </w:r>
      <w:r w:rsidR="0047408B">
        <w:rPr>
          <w:rFonts w:cs="Times New Roman"/>
        </w:rPr>
        <w:t>changing</w:t>
      </w:r>
      <w:r w:rsidRPr="005B7C5C">
        <w:rPr>
          <w:rFonts w:cs="Times New Roman"/>
        </w:rPr>
        <w:t xml:space="preserve"> its heading to align with its target.</w:t>
      </w:r>
    </w:p>
    <w:p w14:paraId="54335382" w14:textId="6630BA9D" w:rsidR="005260F3" w:rsidRPr="005B7C5C" w:rsidRDefault="005260F3" w:rsidP="004537F7">
      <w:pPr>
        <w:rPr>
          <w:rFonts w:cs="Times New Roman"/>
        </w:rPr>
      </w:pPr>
      <w:r w:rsidRPr="005B7C5C">
        <w:rPr>
          <w:rFonts w:cs="Times New Roman"/>
        </w:rPr>
        <w:t>“</w:t>
      </w:r>
      <w:r w:rsidR="001D6522">
        <w:rPr>
          <w:rFonts w:cs="Times New Roman"/>
          <w:noProof/>
        </w:rPr>
        <w:t>Okay</w:t>
      </w:r>
      <w:r w:rsidR="008148E7" w:rsidRPr="005B7C5C">
        <w:rPr>
          <w:rFonts w:cs="Times New Roman"/>
          <w:noProof/>
        </w:rPr>
        <w:t>,</w:t>
      </w:r>
      <w:r w:rsidRPr="005B7C5C">
        <w:rPr>
          <w:rFonts w:cs="Times New Roman"/>
        </w:rPr>
        <w:t xml:space="preserve"> the first one is falling into </w:t>
      </w:r>
      <w:r w:rsidRPr="005B7C5C">
        <w:rPr>
          <w:rFonts w:cs="Times New Roman"/>
          <w:noProof/>
        </w:rPr>
        <w:t>trail</w:t>
      </w:r>
      <w:r w:rsidRPr="005B7C5C">
        <w:rPr>
          <w:rFonts w:cs="Times New Roman"/>
        </w:rPr>
        <w:t xml:space="preserve">. I’m glad it didn’t have some kind of proximity fuse,” Tom said as he let out a </w:t>
      </w:r>
      <w:r w:rsidR="00EF7669" w:rsidRPr="005B7C5C">
        <w:rPr>
          <w:rFonts w:cs="Times New Roman"/>
        </w:rPr>
        <w:t>slight</w:t>
      </w:r>
      <w:r w:rsidRPr="005B7C5C">
        <w:rPr>
          <w:rFonts w:cs="Times New Roman"/>
        </w:rPr>
        <w:t xml:space="preserve"> breath.</w:t>
      </w:r>
    </w:p>
    <w:p w14:paraId="6CAC042F" w14:textId="298A2AB4" w:rsidR="005260F3" w:rsidRPr="005B7C5C" w:rsidRDefault="005260F3" w:rsidP="004537F7">
      <w:pPr>
        <w:rPr>
          <w:rFonts w:cs="Times New Roman"/>
        </w:rPr>
      </w:pPr>
      <w:r w:rsidRPr="005B7C5C">
        <w:rPr>
          <w:rFonts w:cs="Times New Roman"/>
        </w:rPr>
        <w:t xml:space="preserve">The angle the next missile was approaching from was less </w:t>
      </w:r>
      <w:r w:rsidRPr="005B7C5C">
        <w:rPr>
          <w:rFonts w:cs="Times New Roman"/>
          <w:noProof/>
        </w:rPr>
        <w:t>oblique</w:t>
      </w:r>
      <w:r w:rsidR="008148E7" w:rsidRPr="005B7C5C">
        <w:rPr>
          <w:rFonts w:cs="Times New Roman"/>
          <w:noProof/>
        </w:rPr>
        <w:t>,</w:t>
      </w:r>
      <w:r w:rsidRPr="005B7C5C">
        <w:rPr>
          <w:rFonts w:cs="Times New Roman"/>
        </w:rPr>
        <w:t xml:space="preserve"> and it had a better chance of making the turn with less of an overshoot. According to the laws of </w:t>
      </w:r>
      <w:r w:rsidRPr="005B7C5C">
        <w:rPr>
          <w:rFonts w:cs="Times New Roman"/>
          <w:noProof/>
        </w:rPr>
        <w:t>conse</w:t>
      </w:r>
      <w:r w:rsidRPr="005B7C5C">
        <w:rPr>
          <w:rFonts w:cs="Times New Roman"/>
        </w:rPr>
        <w:t xml:space="preserve">rvation of momentum, it missed 8,408 miles to the </w:t>
      </w:r>
      <w:r w:rsidRPr="005B7C5C">
        <w:rPr>
          <w:rFonts w:cs="Times New Roman"/>
          <w:noProof/>
        </w:rPr>
        <w:t>rear</w:t>
      </w:r>
      <w:r w:rsidR="008148E7" w:rsidRPr="005B7C5C">
        <w:rPr>
          <w:rFonts w:cs="Times New Roman"/>
          <w:noProof/>
        </w:rPr>
        <w:t>,</w:t>
      </w:r>
      <w:r w:rsidRPr="005B7C5C">
        <w:rPr>
          <w:rFonts w:cs="Times New Roman"/>
        </w:rPr>
        <w:t xml:space="preserve"> and it was turning to fall into trail also.</w:t>
      </w:r>
    </w:p>
    <w:p w14:paraId="70DFE3EB" w14:textId="35F74ED9" w:rsidR="00030BFD" w:rsidRPr="005B7C5C" w:rsidRDefault="00030BFD" w:rsidP="004537F7">
      <w:pPr>
        <w:rPr>
          <w:rFonts w:cs="Times New Roman"/>
        </w:rPr>
      </w:pPr>
      <w:r w:rsidRPr="005B7C5C">
        <w:rPr>
          <w:rFonts w:cs="Times New Roman"/>
        </w:rPr>
        <w:t>“Two little ducks in a row, three more to go,” Tom whispered.</w:t>
      </w:r>
    </w:p>
    <w:p w14:paraId="6B98B6D7" w14:textId="542FB690" w:rsidR="00302E66" w:rsidRPr="005B7C5C" w:rsidRDefault="00302E66" w:rsidP="004537F7">
      <w:pPr>
        <w:rPr>
          <w:rFonts w:cs="Times New Roman"/>
        </w:rPr>
      </w:pPr>
      <w:r w:rsidRPr="005B7C5C">
        <w:rPr>
          <w:rFonts w:cs="Times New Roman"/>
        </w:rPr>
        <w:t xml:space="preserve">The next three get progressively worse. </w:t>
      </w:r>
      <w:r w:rsidR="00510D14" w:rsidRPr="005B7C5C">
        <w:rPr>
          <w:rFonts w:cs="Times New Roman"/>
        </w:rPr>
        <w:t>“</w:t>
      </w:r>
      <w:r w:rsidRPr="005B7C5C">
        <w:rPr>
          <w:rFonts w:cs="Times New Roman"/>
        </w:rPr>
        <w:t xml:space="preserve">Number three is almost 90 degrees to our trajectory and will </w:t>
      </w:r>
      <w:r w:rsidRPr="005B7C5C">
        <w:rPr>
          <w:rFonts w:cs="Times New Roman"/>
          <w:noProof/>
        </w:rPr>
        <w:t>overshoot</w:t>
      </w:r>
      <w:r w:rsidRPr="005B7C5C">
        <w:rPr>
          <w:rFonts w:cs="Times New Roman"/>
        </w:rPr>
        <w:t xml:space="preserve"> only </w:t>
      </w:r>
      <w:r w:rsidR="00EF7669" w:rsidRPr="005B7C5C">
        <w:rPr>
          <w:rFonts w:cs="Times New Roman"/>
        </w:rPr>
        <w:t>slightly</w:t>
      </w:r>
      <w:r w:rsidRPr="005B7C5C">
        <w:rPr>
          <w:rFonts w:cs="Times New Roman"/>
        </w:rPr>
        <w:t>. The last two are the ones that worry me the most,” Joan said.</w:t>
      </w:r>
    </w:p>
    <w:p w14:paraId="1DF7DF03" w14:textId="2E1BEC36" w:rsidR="00302E66" w:rsidRPr="005B7C5C" w:rsidRDefault="00302E66" w:rsidP="004537F7">
      <w:pPr>
        <w:rPr>
          <w:rFonts w:cs="Times New Roman"/>
        </w:rPr>
      </w:pPr>
      <w:r w:rsidRPr="005B7C5C">
        <w:rPr>
          <w:rFonts w:cs="Times New Roman"/>
          <w:noProof/>
        </w:rPr>
        <w:t>“Here is number three,” Tom said as it passed 4,232 miles to the rear</w:t>
      </w:r>
      <w:r w:rsidR="00EF629D" w:rsidRPr="005B7C5C">
        <w:rPr>
          <w:rFonts w:cs="Times New Roman"/>
          <w:noProof/>
        </w:rPr>
        <w:t>.</w:t>
      </w:r>
      <w:r w:rsidRPr="005B7C5C">
        <w:rPr>
          <w:rFonts w:cs="Times New Roman"/>
          <w:noProof/>
        </w:rPr>
        <w:t xml:space="preserve"> </w:t>
      </w:r>
      <w:r w:rsidR="00EF629D" w:rsidRPr="005B7C5C">
        <w:rPr>
          <w:rFonts w:cs="Times New Roman"/>
          <w:noProof/>
        </w:rPr>
        <w:t>B</w:t>
      </w:r>
      <w:r w:rsidRPr="005B7C5C">
        <w:rPr>
          <w:rFonts w:cs="Times New Roman"/>
          <w:noProof/>
        </w:rPr>
        <w:t xml:space="preserve">ecause </w:t>
      </w:r>
      <w:r w:rsidR="00EF629D" w:rsidRPr="005B7C5C">
        <w:rPr>
          <w:rFonts w:cs="Times New Roman"/>
          <w:noProof/>
        </w:rPr>
        <w:t xml:space="preserve">it </w:t>
      </w:r>
      <w:r w:rsidRPr="005B7C5C">
        <w:rPr>
          <w:rFonts w:cs="Times New Roman"/>
          <w:noProof/>
        </w:rPr>
        <w:t>had less overshoot</w:t>
      </w:r>
      <w:r w:rsidR="002C4B4F" w:rsidRPr="005B7C5C">
        <w:rPr>
          <w:rFonts w:cs="Times New Roman"/>
          <w:noProof/>
        </w:rPr>
        <w:t>,</w:t>
      </w:r>
      <w:r w:rsidRPr="005B7C5C">
        <w:rPr>
          <w:rFonts w:cs="Times New Roman"/>
          <w:noProof/>
        </w:rPr>
        <w:t xml:space="preserve"> it was almost direct</w:t>
      </w:r>
      <w:r w:rsidR="002C4B4F" w:rsidRPr="005B7C5C">
        <w:rPr>
          <w:rFonts w:cs="Times New Roman"/>
          <w:noProof/>
        </w:rPr>
        <w:t>ly in</w:t>
      </w:r>
      <w:r w:rsidRPr="005B7C5C">
        <w:rPr>
          <w:rFonts w:cs="Times New Roman"/>
          <w:noProof/>
        </w:rPr>
        <w:t xml:space="preserve"> trail.</w:t>
      </w:r>
    </w:p>
    <w:p w14:paraId="6F22DED3" w14:textId="1DBE9B71" w:rsidR="00302E66" w:rsidRPr="005B7C5C" w:rsidRDefault="00302E66" w:rsidP="004537F7">
      <w:pPr>
        <w:rPr>
          <w:rFonts w:cs="Times New Roman"/>
        </w:rPr>
      </w:pPr>
      <w:r w:rsidRPr="005B7C5C">
        <w:rPr>
          <w:rFonts w:cs="Times New Roman"/>
        </w:rPr>
        <w:lastRenderedPageBreak/>
        <w:t>“Commander</w:t>
      </w:r>
      <w:r w:rsidR="003E4428" w:rsidRPr="005B7C5C">
        <w:rPr>
          <w:rFonts w:cs="Times New Roman"/>
        </w:rPr>
        <w:t>,</w:t>
      </w:r>
      <w:r w:rsidRPr="005B7C5C">
        <w:rPr>
          <w:rFonts w:cs="Times New Roman"/>
        </w:rPr>
        <w:t xml:space="preserve"> I </w:t>
      </w:r>
      <w:r w:rsidRPr="005B7C5C">
        <w:rPr>
          <w:rFonts w:cs="Times New Roman"/>
          <w:noProof/>
        </w:rPr>
        <w:t>calcula</w:t>
      </w:r>
      <w:r w:rsidRPr="005B7C5C">
        <w:rPr>
          <w:rFonts w:cs="Times New Roman"/>
        </w:rPr>
        <w:t xml:space="preserve">te that missiles number </w:t>
      </w:r>
      <w:r w:rsidRPr="005B7C5C">
        <w:rPr>
          <w:rFonts w:cs="Times New Roman"/>
          <w:noProof/>
        </w:rPr>
        <w:t>four</w:t>
      </w:r>
      <w:r w:rsidR="003E4428" w:rsidRPr="005B7C5C">
        <w:rPr>
          <w:rFonts w:cs="Times New Roman"/>
          <w:noProof/>
        </w:rPr>
        <w:t xml:space="preserve"> </w:t>
      </w:r>
      <w:r w:rsidRPr="005B7C5C">
        <w:rPr>
          <w:rFonts w:cs="Times New Roman"/>
        </w:rPr>
        <w:t xml:space="preserve">and five won’t overshoot. They are adjusting to our </w:t>
      </w:r>
      <w:r w:rsidRPr="005B7C5C">
        <w:rPr>
          <w:rFonts w:cs="Times New Roman"/>
          <w:noProof/>
        </w:rPr>
        <w:t>vector</w:t>
      </w:r>
      <w:r w:rsidR="00EF1A8B" w:rsidRPr="005B7C5C">
        <w:rPr>
          <w:rFonts w:cs="Times New Roman"/>
          <w:noProof/>
        </w:rPr>
        <w:t>,</w:t>
      </w:r>
      <w:r w:rsidRPr="005B7C5C">
        <w:rPr>
          <w:rFonts w:cs="Times New Roman"/>
        </w:rPr>
        <w:t xml:space="preserve"> and they are accelerating faster </w:t>
      </w:r>
      <w:r w:rsidR="003E4428" w:rsidRPr="005B7C5C">
        <w:rPr>
          <w:rFonts w:cs="Times New Roman"/>
        </w:rPr>
        <w:t xml:space="preserve">than </w:t>
      </w:r>
      <w:r w:rsidRPr="005B7C5C">
        <w:rPr>
          <w:rFonts w:cs="Times New Roman"/>
        </w:rPr>
        <w:t xml:space="preserve">we are. Likely </w:t>
      </w:r>
      <w:r w:rsidRPr="005B7C5C">
        <w:rPr>
          <w:rFonts w:cs="Times New Roman"/>
          <w:noProof/>
        </w:rPr>
        <w:t>d</w:t>
      </w:r>
      <w:r w:rsidR="008148E7" w:rsidRPr="005B7C5C">
        <w:rPr>
          <w:rFonts w:cs="Times New Roman"/>
          <w:noProof/>
        </w:rPr>
        <w:t>ue</w:t>
      </w:r>
      <w:r w:rsidRPr="005B7C5C">
        <w:rPr>
          <w:rFonts w:cs="Times New Roman"/>
        </w:rPr>
        <w:t xml:space="preserve"> to their lower mass</w:t>
      </w:r>
      <w:r w:rsidR="003E4428" w:rsidRPr="005B7C5C">
        <w:rPr>
          <w:rFonts w:cs="Times New Roman"/>
        </w:rPr>
        <w:t xml:space="preserve">.” </w:t>
      </w:r>
      <w:r w:rsidRPr="005B7C5C">
        <w:rPr>
          <w:rFonts w:cs="Times New Roman"/>
        </w:rPr>
        <w:t>SIMPOC said.</w:t>
      </w:r>
    </w:p>
    <w:p w14:paraId="07291DAA" w14:textId="5C1409D2" w:rsidR="00302E66" w:rsidRPr="005B7C5C" w:rsidRDefault="00302E66" w:rsidP="004537F7">
      <w:pPr>
        <w:rPr>
          <w:rFonts w:cs="Times New Roman"/>
        </w:rPr>
      </w:pPr>
      <w:r w:rsidRPr="005B7C5C">
        <w:rPr>
          <w:rFonts w:cs="Times New Roman"/>
        </w:rPr>
        <w:t>“SIMPOC, you have enough data now, compute their velocities, acceleration vs. ours</w:t>
      </w:r>
      <w:r w:rsidR="0047408B">
        <w:rPr>
          <w:rFonts w:cs="Times New Roman"/>
        </w:rPr>
        <w:t>,</w:t>
      </w:r>
      <w:r w:rsidRPr="005B7C5C">
        <w:rPr>
          <w:rFonts w:cs="Times New Roman"/>
        </w:rPr>
        <w:t xml:space="preserve"> and plot it against our jump point,” Joan said.</w:t>
      </w:r>
    </w:p>
    <w:p w14:paraId="0B2F9FC6" w14:textId="07C9ADFC" w:rsidR="00302E66" w:rsidRPr="005B7C5C" w:rsidRDefault="00302E66" w:rsidP="004537F7">
      <w:pPr>
        <w:rPr>
          <w:rFonts w:cs="Times New Roman"/>
        </w:rPr>
      </w:pPr>
      <w:r w:rsidRPr="005B7C5C">
        <w:rPr>
          <w:rFonts w:cs="Times New Roman"/>
        </w:rPr>
        <w:t xml:space="preserve">“I compute </w:t>
      </w:r>
      <w:proofErr w:type="gramStart"/>
      <w:r w:rsidRPr="005B7C5C">
        <w:rPr>
          <w:rFonts w:cs="Times New Roman"/>
        </w:rPr>
        <w:t>that missile</w:t>
      </w:r>
      <w:r w:rsidR="00510D14" w:rsidRPr="005B7C5C">
        <w:rPr>
          <w:rFonts w:cs="Times New Roman"/>
        </w:rPr>
        <w:t>s</w:t>
      </w:r>
      <w:proofErr w:type="gramEnd"/>
      <w:r w:rsidRPr="005B7C5C">
        <w:rPr>
          <w:rFonts w:cs="Times New Roman"/>
        </w:rPr>
        <w:t xml:space="preserve"> 1, 2</w:t>
      </w:r>
      <w:r w:rsidR="0047408B">
        <w:rPr>
          <w:rFonts w:cs="Times New Roman"/>
        </w:rPr>
        <w:t>,</w:t>
      </w:r>
      <w:r w:rsidRPr="005B7C5C">
        <w:rPr>
          <w:rFonts w:cs="Times New Roman"/>
        </w:rPr>
        <w:t xml:space="preserve"> and 3 won’t reach us before we reach the jump point. Missile 4 is </w:t>
      </w:r>
      <w:proofErr w:type="gramStart"/>
      <w:r w:rsidRPr="005B7C5C">
        <w:rPr>
          <w:rFonts w:cs="Times New Roman"/>
        </w:rPr>
        <w:t>lagging behind</w:t>
      </w:r>
      <w:proofErr w:type="gramEnd"/>
      <w:r w:rsidRPr="005B7C5C">
        <w:rPr>
          <w:rFonts w:cs="Times New Roman"/>
        </w:rPr>
        <w:t xml:space="preserve"> missile 5 because of the angle from which it was fired. Missile 5 will reach us 3.5 seconds before the jump point,” SIMPOC said.</w:t>
      </w:r>
    </w:p>
    <w:p w14:paraId="36AE3E41" w14:textId="414EBCAE" w:rsidR="00302E66" w:rsidRPr="005B7C5C" w:rsidRDefault="00302E66" w:rsidP="004537F7">
      <w:pPr>
        <w:rPr>
          <w:rFonts w:cs="Times New Roman"/>
        </w:rPr>
      </w:pPr>
      <w:r w:rsidRPr="005B7C5C">
        <w:rPr>
          <w:rFonts w:cs="Times New Roman"/>
        </w:rPr>
        <w:t>“Is there anything we can do?” Tom asked.</w:t>
      </w:r>
    </w:p>
    <w:p w14:paraId="04A93B87" w14:textId="55064A8B" w:rsidR="00930F33" w:rsidRPr="005B7C5C" w:rsidRDefault="00930F33" w:rsidP="004537F7">
      <w:pPr>
        <w:rPr>
          <w:rFonts w:cs="Times New Roman"/>
        </w:rPr>
      </w:pPr>
      <w:r w:rsidRPr="005B7C5C">
        <w:rPr>
          <w:rFonts w:cs="Times New Roman"/>
        </w:rPr>
        <w:t>Joan and SIMPOC were silent, which might have been his answer.</w:t>
      </w:r>
    </w:p>
    <w:p w14:paraId="1FA01192" w14:textId="341DA34E" w:rsidR="00302E66" w:rsidRPr="005B7C5C" w:rsidRDefault="00302E66" w:rsidP="004537F7">
      <w:pPr>
        <w:rPr>
          <w:rFonts w:cs="Times New Roman"/>
        </w:rPr>
      </w:pPr>
      <w:r w:rsidRPr="005B7C5C">
        <w:rPr>
          <w:rFonts w:cs="Times New Roman"/>
        </w:rPr>
        <w:t>“</w:t>
      </w:r>
      <w:r w:rsidR="00A52967" w:rsidRPr="005B7C5C">
        <w:rPr>
          <w:rFonts w:cs="Times New Roman"/>
        </w:rPr>
        <w:t xml:space="preserve">Can we determine what type </w:t>
      </w:r>
      <w:r w:rsidR="003E4428" w:rsidRPr="005B7C5C">
        <w:rPr>
          <w:rFonts w:cs="Times New Roman"/>
        </w:rPr>
        <w:t xml:space="preserve">of </w:t>
      </w:r>
      <w:r w:rsidR="00A52967" w:rsidRPr="005B7C5C">
        <w:rPr>
          <w:rFonts w:cs="Times New Roman"/>
        </w:rPr>
        <w:t>weapon these are?”</w:t>
      </w:r>
      <w:r w:rsidR="00BA261A" w:rsidRPr="005B7C5C">
        <w:rPr>
          <w:rFonts w:cs="Times New Roman"/>
        </w:rPr>
        <w:t xml:space="preserve"> Joan asked.</w:t>
      </w:r>
    </w:p>
    <w:p w14:paraId="5D8473B1" w14:textId="5F245737" w:rsidR="00A52967" w:rsidRPr="005B7C5C" w:rsidRDefault="00A52967" w:rsidP="004537F7">
      <w:pPr>
        <w:rPr>
          <w:rFonts w:cs="Times New Roman"/>
        </w:rPr>
      </w:pPr>
      <w:r w:rsidRPr="005B7C5C">
        <w:rPr>
          <w:rFonts w:cs="Times New Roman"/>
        </w:rPr>
        <w:t>“SIMPOC</w:t>
      </w:r>
      <w:r w:rsidR="0047408B">
        <w:rPr>
          <w:rFonts w:cs="Times New Roman"/>
        </w:rPr>
        <w:t>,</w:t>
      </w:r>
      <w:r w:rsidRPr="005B7C5C">
        <w:rPr>
          <w:rFonts w:cs="Times New Roman"/>
        </w:rPr>
        <w:t xml:space="preserve"> can you confirm, but they look like EMP weapons. Both sides want something left when the conflict is over. They’re just trying to fry each other’s circuits,” Tom said.</w:t>
      </w:r>
    </w:p>
    <w:p w14:paraId="3F9573EA" w14:textId="1032BB71" w:rsidR="00A52967" w:rsidRPr="005B7C5C" w:rsidRDefault="004451F7" w:rsidP="004537F7">
      <w:pPr>
        <w:rPr>
          <w:rFonts w:cs="Times New Roman"/>
        </w:rPr>
      </w:pPr>
      <w:r w:rsidRPr="005B7C5C">
        <w:rPr>
          <w:rFonts w:cs="Times New Roman"/>
        </w:rPr>
        <w:t>“I con</w:t>
      </w:r>
      <w:r w:rsidR="00A52967" w:rsidRPr="005B7C5C">
        <w:rPr>
          <w:rFonts w:cs="Times New Roman"/>
        </w:rPr>
        <w:t xml:space="preserve">cur. Upon </w:t>
      </w:r>
      <w:r w:rsidR="00A52967" w:rsidRPr="005B7C5C">
        <w:rPr>
          <w:rFonts w:cs="Times New Roman"/>
          <w:noProof/>
        </w:rPr>
        <w:t>detonation</w:t>
      </w:r>
      <w:r w:rsidR="008148E7" w:rsidRPr="005B7C5C">
        <w:rPr>
          <w:rFonts w:cs="Times New Roman"/>
          <w:noProof/>
        </w:rPr>
        <w:t>,</w:t>
      </w:r>
      <w:r w:rsidR="00A52967" w:rsidRPr="005B7C5C">
        <w:rPr>
          <w:rFonts w:cs="Times New Roman"/>
        </w:rPr>
        <w:t xml:space="preserve"> </w:t>
      </w:r>
      <w:r w:rsidR="00A52967" w:rsidRPr="005B7C5C">
        <w:rPr>
          <w:rFonts w:cs="Times New Roman"/>
          <w:noProof/>
        </w:rPr>
        <w:t>they</w:t>
      </w:r>
      <w:r w:rsidR="00A52967" w:rsidRPr="005B7C5C">
        <w:rPr>
          <w:rFonts w:cs="Times New Roman"/>
        </w:rPr>
        <w:t xml:space="preserve"> release a strong EMP pulse. It is very focused and advanced. They are targeted devices and not meant for mass destruction,” SIMPOC confirmed.</w:t>
      </w:r>
    </w:p>
    <w:p w14:paraId="3E13A5C5" w14:textId="3B78D354" w:rsidR="00A52967" w:rsidRPr="005B7C5C" w:rsidRDefault="00A52967" w:rsidP="004537F7">
      <w:pPr>
        <w:rPr>
          <w:rFonts w:cs="Times New Roman"/>
        </w:rPr>
      </w:pPr>
      <w:r w:rsidRPr="005B7C5C">
        <w:rPr>
          <w:rFonts w:cs="Times New Roman"/>
        </w:rPr>
        <w:t>“Will the EMP fry our circuits?” Joan asked.</w:t>
      </w:r>
    </w:p>
    <w:p w14:paraId="25501F4D" w14:textId="2FBF65B6" w:rsidR="00A52967" w:rsidRPr="005B7C5C" w:rsidRDefault="00A52967" w:rsidP="004537F7">
      <w:pPr>
        <w:rPr>
          <w:rFonts w:cs="Times New Roman"/>
        </w:rPr>
      </w:pPr>
      <w:r w:rsidRPr="005B7C5C">
        <w:rPr>
          <w:rFonts w:cs="Times New Roman"/>
        </w:rPr>
        <w:t xml:space="preserve">“Unknown. This is not a military </w:t>
      </w:r>
      <w:r w:rsidRPr="005B7C5C">
        <w:rPr>
          <w:rFonts w:cs="Times New Roman"/>
          <w:noProof/>
        </w:rPr>
        <w:t>ship</w:t>
      </w:r>
      <w:r w:rsidR="008148E7" w:rsidRPr="005B7C5C">
        <w:rPr>
          <w:rFonts w:cs="Times New Roman"/>
          <w:noProof/>
        </w:rPr>
        <w:t>,</w:t>
      </w:r>
      <w:r w:rsidRPr="005B7C5C">
        <w:rPr>
          <w:rFonts w:cs="Times New Roman"/>
        </w:rPr>
        <w:t xml:space="preserve"> and the Vakeel were not engaged in war, so I don’t know how well these circuits are </w:t>
      </w:r>
      <w:r w:rsidR="004451F7" w:rsidRPr="005B7C5C">
        <w:rPr>
          <w:rFonts w:cs="Times New Roman"/>
        </w:rPr>
        <w:t xml:space="preserve">designed </w:t>
      </w:r>
      <w:r w:rsidR="004451F7" w:rsidRPr="005B7C5C">
        <w:rPr>
          <w:rFonts w:cs="Times New Roman"/>
        </w:rPr>
        <w:lastRenderedPageBreak/>
        <w:t xml:space="preserve">for that type of pulse. This is a very massive </w:t>
      </w:r>
      <w:r w:rsidR="004451F7" w:rsidRPr="005B7C5C">
        <w:rPr>
          <w:rFonts w:cs="Times New Roman"/>
          <w:noProof/>
        </w:rPr>
        <w:t>ship</w:t>
      </w:r>
      <w:r w:rsidR="008148E7" w:rsidRPr="005B7C5C">
        <w:rPr>
          <w:rFonts w:cs="Times New Roman"/>
          <w:noProof/>
        </w:rPr>
        <w:t>,</w:t>
      </w:r>
      <w:r w:rsidR="004451F7" w:rsidRPr="005B7C5C">
        <w:rPr>
          <w:rFonts w:cs="Times New Roman"/>
        </w:rPr>
        <w:t xml:space="preserve"> and the mass will help to some extent,</w:t>
      </w:r>
      <w:r w:rsidRPr="005B7C5C">
        <w:rPr>
          <w:rFonts w:cs="Times New Roman"/>
        </w:rPr>
        <w:t>” SIMPOC answered.</w:t>
      </w:r>
    </w:p>
    <w:p w14:paraId="7DDE0390" w14:textId="5B613437" w:rsidR="00A52967" w:rsidRPr="005B7C5C" w:rsidRDefault="00A52967" w:rsidP="004537F7">
      <w:pPr>
        <w:rPr>
          <w:rFonts w:cs="Times New Roman"/>
        </w:rPr>
      </w:pPr>
      <w:r w:rsidRPr="005B7C5C">
        <w:rPr>
          <w:rFonts w:cs="Times New Roman"/>
        </w:rPr>
        <w:t>“</w:t>
      </w:r>
      <w:r w:rsidR="001D6522">
        <w:rPr>
          <w:rFonts w:cs="Times New Roman"/>
        </w:rPr>
        <w:t>Okay</w:t>
      </w:r>
      <w:r w:rsidRPr="005B7C5C">
        <w:rPr>
          <w:rFonts w:cs="Times New Roman"/>
        </w:rPr>
        <w:t>, they might not blow our butt off, but we might go black, lovely,” said Tom.</w:t>
      </w:r>
    </w:p>
    <w:p w14:paraId="73A0F7D0" w14:textId="52A470A8" w:rsidR="00A52967" w:rsidRPr="005B7C5C" w:rsidRDefault="00A52967" w:rsidP="004537F7">
      <w:pPr>
        <w:rPr>
          <w:rFonts w:cs="Times New Roman"/>
        </w:rPr>
      </w:pPr>
      <w:r w:rsidRPr="005B7C5C">
        <w:rPr>
          <w:rFonts w:cs="Times New Roman"/>
        </w:rPr>
        <w:t>“30 seconds to the jump point, 2</w:t>
      </w:r>
      <w:r w:rsidR="00930F33" w:rsidRPr="005B7C5C">
        <w:rPr>
          <w:rFonts w:cs="Times New Roman"/>
        </w:rPr>
        <w:t>6</w:t>
      </w:r>
      <w:r w:rsidRPr="005B7C5C">
        <w:rPr>
          <w:rFonts w:cs="Times New Roman"/>
        </w:rPr>
        <w:t>.5 seconds before impact,” announced SIMPOC.</w:t>
      </w:r>
    </w:p>
    <w:p w14:paraId="4F9F0729" w14:textId="56B2AEE5" w:rsidR="00A52967" w:rsidRPr="005B7C5C" w:rsidRDefault="002E65DF" w:rsidP="004537F7">
      <w:pPr>
        <w:rPr>
          <w:rFonts w:cs="Times New Roman"/>
        </w:rPr>
      </w:pPr>
      <w:r w:rsidRPr="005B7C5C">
        <w:rPr>
          <w:rFonts w:cs="Times New Roman"/>
        </w:rPr>
        <w:t>“20 seconds, 15 seconds, 10 seconds…,” announced SIMPOC.</w:t>
      </w:r>
      <w:r w:rsidR="00930F33" w:rsidRPr="005B7C5C">
        <w:rPr>
          <w:rFonts w:cs="Times New Roman"/>
        </w:rPr>
        <w:t xml:space="preserve"> Then he stopped.</w:t>
      </w:r>
    </w:p>
    <w:p w14:paraId="09A2FFFD" w14:textId="09F78F30" w:rsidR="002E65DF" w:rsidRPr="005B7C5C" w:rsidRDefault="00930F33" w:rsidP="004537F7">
      <w:pPr>
        <w:rPr>
          <w:rFonts w:cs="Times New Roman"/>
        </w:rPr>
      </w:pPr>
      <w:r w:rsidRPr="005B7C5C">
        <w:rPr>
          <w:rFonts w:cs="Times New Roman"/>
        </w:rPr>
        <w:t>“What,” yelled</w:t>
      </w:r>
      <w:r w:rsidR="0047408B">
        <w:rPr>
          <w:rFonts w:cs="Times New Roman"/>
        </w:rPr>
        <w:t xml:space="preserve"> </w:t>
      </w:r>
      <w:r w:rsidR="002E65DF" w:rsidRPr="005B7C5C">
        <w:rPr>
          <w:rFonts w:cs="Times New Roman"/>
        </w:rPr>
        <w:t>Tom.</w:t>
      </w:r>
    </w:p>
    <w:p w14:paraId="3172E96D" w14:textId="077D2F36" w:rsidR="002E65DF" w:rsidRPr="005B7C5C" w:rsidRDefault="002E65DF" w:rsidP="004537F7">
      <w:pPr>
        <w:rPr>
          <w:rFonts w:cs="Times New Roman"/>
        </w:rPr>
      </w:pPr>
      <w:r w:rsidRPr="005B7C5C">
        <w:rPr>
          <w:rFonts w:cs="Times New Roman"/>
        </w:rPr>
        <w:t>Missile 5 stopped accelerating. It apparently ran out of fuel and detonated. We just entered the jump point,” SIMPOC said.</w:t>
      </w:r>
    </w:p>
    <w:p w14:paraId="03577816" w14:textId="39C65A7D" w:rsidR="002E65DF" w:rsidRPr="005B7C5C" w:rsidRDefault="002E65DF" w:rsidP="004537F7">
      <w:pPr>
        <w:rPr>
          <w:rFonts w:cs="Times New Roman"/>
        </w:rPr>
      </w:pPr>
      <w:r w:rsidRPr="005B7C5C">
        <w:rPr>
          <w:rFonts w:cs="Times New Roman"/>
        </w:rPr>
        <w:t>“Did we sustain any damage?” Joan yelled.</w:t>
      </w:r>
    </w:p>
    <w:p w14:paraId="098A3A24" w14:textId="7ABD4DE1" w:rsidR="002E65DF" w:rsidRPr="005B7C5C" w:rsidRDefault="002E65DF" w:rsidP="004537F7">
      <w:pPr>
        <w:rPr>
          <w:rFonts w:cs="Times New Roman"/>
        </w:rPr>
      </w:pPr>
      <w:r w:rsidRPr="005B7C5C">
        <w:rPr>
          <w:rFonts w:cs="Times New Roman"/>
        </w:rPr>
        <w:t>“Unknown,” SIMPOC replied.</w:t>
      </w:r>
    </w:p>
    <w:p w14:paraId="4B619CDC" w14:textId="1DEC31D4" w:rsidR="002E65DF" w:rsidRPr="005B7C5C" w:rsidRDefault="002E65DF" w:rsidP="004537F7">
      <w:pPr>
        <w:rPr>
          <w:rFonts w:cs="Times New Roman"/>
        </w:rPr>
      </w:pPr>
      <w:r w:rsidRPr="005B7C5C">
        <w:rPr>
          <w:rFonts w:cs="Times New Roman"/>
        </w:rPr>
        <w:t>“</w:t>
      </w:r>
      <w:r w:rsidR="00BA261A" w:rsidRPr="005B7C5C">
        <w:rPr>
          <w:rFonts w:cs="Times New Roman"/>
        </w:rPr>
        <w:t>Please check</w:t>
      </w:r>
      <w:r w:rsidR="00074598" w:rsidRPr="005B7C5C">
        <w:rPr>
          <w:rFonts w:cs="Times New Roman"/>
        </w:rPr>
        <w:t xml:space="preserve"> all</w:t>
      </w:r>
      <w:r w:rsidR="00BA261A" w:rsidRPr="005B7C5C">
        <w:rPr>
          <w:rFonts w:cs="Times New Roman"/>
        </w:rPr>
        <w:t xml:space="preserve"> your systems</w:t>
      </w:r>
      <w:r w:rsidR="003E4428" w:rsidRPr="005B7C5C">
        <w:rPr>
          <w:rFonts w:cs="Times New Roman"/>
        </w:rPr>
        <w:t>,</w:t>
      </w:r>
      <w:r w:rsidR="00BA261A" w:rsidRPr="005B7C5C">
        <w:rPr>
          <w:rFonts w:cs="Times New Roman"/>
        </w:rPr>
        <w:t xml:space="preserve"> and a</w:t>
      </w:r>
      <w:r w:rsidRPr="005B7C5C">
        <w:rPr>
          <w:rFonts w:cs="Times New Roman"/>
        </w:rPr>
        <w:t>re the other missiles following us?”</w:t>
      </w:r>
    </w:p>
    <w:p w14:paraId="2E51B99D" w14:textId="00B3F16C" w:rsidR="002E65DF" w:rsidRPr="005B7C5C" w:rsidRDefault="002E65DF" w:rsidP="004537F7">
      <w:pPr>
        <w:rPr>
          <w:rFonts w:cs="Times New Roman"/>
        </w:rPr>
      </w:pPr>
      <w:r w:rsidRPr="005B7C5C">
        <w:rPr>
          <w:rFonts w:cs="Times New Roman"/>
        </w:rPr>
        <w:t>“Unknown</w:t>
      </w:r>
      <w:r w:rsidR="00BA261A" w:rsidRPr="005B7C5C">
        <w:rPr>
          <w:rFonts w:cs="Times New Roman"/>
        </w:rPr>
        <w:t xml:space="preserve"> if they are following</w:t>
      </w:r>
      <w:r w:rsidR="003E4428" w:rsidRPr="005B7C5C">
        <w:rPr>
          <w:rFonts w:cs="Times New Roman"/>
        </w:rPr>
        <w:t>,</w:t>
      </w:r>
      <w:r w:rsidR="00BA261A" w:rsidRPr="005B7C5C">
        <w:rPr>
          <w:rFonts w:cs="Times New Roman"/>
        </w:rPr>
        <w:t xml:space="preserve"> and I’m checking the systems now</w:t>
      </w:r>
      <w:r w:rsidRPr="005B7C5C">
        <w:rPr>
          <w:rFonts w:cs="Times New Roman"/>
        </w:rPr>
        <w:t>.”</w:t>
      </w:r>
    </w:p>
    <w:p w14:paraId="361EE892" w14:textId="3054C6E0" w:rsidR="002E65DF" w:rsidRPr="005B7C5C" w:rsidRDefault="002E65DF" w:rsidP="004537F7">
      <w:pPr>
        <w:rPr>
          <w:rFonts w:cs="Times New Roman"/>
        </w:rPr>
      </w:pPr>
      <w:r w:rsidRPr="005B7C5C">
        <w:rPr>
          <w:rFonts w:cs="Times New Roman"/>
        </w:rPr>
        <w:t>“Transit time?”</w:t>
      </w:r>
    </w:p>
    <w:p w14:paraId="3F5E44AF" w14:textId="6309DCEA" w:rsidR="002E65DF" w:rsidRPr="005B7C5C" w:rsidRDefault="002E65DF" w:rsidP="004537F7">
      <w:pPr>
        <w:rPr>
          <w:rFonts w:cs="Times New Roman"/>
        </w:rPr>
      </w:pPr>
      <w:r w:rsidRPr="005B7C5C">
        <w:rPr>
          <w:rFonts w:cs="Times New Roman"/>
        </w:rPr>
        <w:t>“6 hours 32 minutes.”</w:t>
      </w:r>
    </w:p>
    <w:p w14:paraId="0C6CD6C7" w14:textId="793CD104" w:rsidR="002E65DF" w:rsidRPr="005B7C5C" w:rsidRDefault="002E65DF" w:rsidP="004537F7">
      <w:pPr>
        <w:rPr>
          <w:rFonts w:cs="Times New Roman"/>
        </w:rPr>
      </w:pPr>
      <w:r w:rsidRPr="005B7C5C">
        <w:rPr>
          <w:rFonts w:cs="Times New Roman"/>
        </w:rPr>
        <w:t>“Seems like there is nothing else to do but wait,” Commander Herl said.</w:t>
      </w:r>
    </w:p>
    <w:p w14:paraId="09295497" w14:textId="416D3410" w:rsidR="002E65DF" w:rsidRPr="005B7C5C" w:rsidRDefault="002E65DF" w:rsidP="004537F7">
      <w:pPr>
        <w:rPr>
          <w:rFonts w:cs="Times New Roman"/>
        </w:rPr>
      </w:pPr>
      <w:r w:rsidRPr="005B7C5C">
        <w:rPr>
          <w:rFonts w:cs="Times New Roman"/>
        </w:rPr>
        <w:t>“Precisely,” added SIMPOC.</w:t>
      </w:r>
    </w:p>
    <w:p w14:paraId="1573133F" w14:textId="501A7073" w:rsidR="002E65DF" w:rsidRPr="005B7C5C" w:rsidRDefault="002E65DF" w:rsidP="004537F7">
      <w:pPr>
        <w:rPr>
          <w:rFonts w:cs="Times New Roman"/>
        </w:rPr>
      </w:pPr>
      <w:r w:rsidRPr="005B7C5C">
        <w:rPr>
          <w:rFonts w:cs="Times New Roman"/>
        </w:rPr>
        <w:t>“Bob, did you get good data?” Tom asked.</w:t>
      </w:r>
    </w:p>
    <w:p w14:paraId="2158CD7C" w14:textId="644C2F14" w:rsidR="002E65DF" w:rsidRPr="005B7C5C" w:rsidRDefault="002E65DF" w:rsidP="004537F7">
      <w:pPr>
        <w:rPr>
          <w:rFonts w:cs="Times New Roman"/>
        </w:rPr>
      </w:pPr>
      <w:r w:rsidRPr="005B7C5C">
        <w:rPr>
          <w:rFonts w:cs="Times New Roman"/>
        </w:rPr>
        <w:lastRenderedPageBreak/>
        <w:t>“Yes, I recorded everything.”</w:t>
      </w:r>
    </w:p>
    <w:p w14:paraId="59B6F9AA" w14:textId="4F1E0099" w:rsidR="002E65DF" w:rsidRPr="005B7C5C" w:rsidRDefault="002E65DF" w:rsidP="004537F7">
      <w:pPr>
        <w:rPr>
          <w:rFonts w:cs="Times New Roman"/>
        </w:rPr>
      </w:pPr>
      <w:r w:rsidRPr="005B7C5C">
        <w:rPr>
          <w:rFonts w:cs="Times New Roman"/>
        </w:rPr>
        <w:t xml:space="preserve">“Good news, we made it. Bad news, </w:t>
      </w:r>
      <w:r w:rsidRPr="005B7C5C">
        <w:rPr>
          <w:rFonts w:cs="Times New Roman"/>
          <w:noProof/>
        </w:rPr>
        <w:t>they</w:t>
      </w:r>
      <w:r w:rsidRPr="005B7C5C">
        <w:rPr>
          <w:rFonts w:cs="Times New Roman"/>
        </w:rPr>
        <w:t xml:space="preserve"> know someone else was there,” Joan Herl thought </w:t>
      </w:r>
      <w:r w:rsidRPr="005B7C5C">
        <w:rPr>
          <w:rFonts w:cs="Times New Roman"/>
          <w:noProof/>
        </w:rPr>
        <w:t>out</w:t>
      </w:r>
      <w:r w:rsidR="008148E7" w:rsidRPr="005B7C5C">
        <w:rPr>
          <w:rFonts w:cs="Times New Roman"/>
          <w:noProof/>
        </w:rPr>
        <w:t xml:space="preserve"> lou</w:t>
      </w:r>
      <w:r w:rsidRPr="005B7C5C">
        <w:rPr>
          <w:rFonts w:cs="Times New Roman"/>
          <w:noProof/>
        </w:rPr>
        <w:t>d</w:t>
      </w:r>
      <w:r w:rsidRPr="005B7C5C">
        <w:rPr>
          <w:rFonts w:cs="Times New Roman"/>
        </w:rPr>
        <w:t>.</w:t>
      </w:r>
    </w:p>
    <w:p w14:paraId="6940C726" w14:textId="505FB6A8" w:rsidR="002E65DF" w:rsidRPr="005B7C5C" w:rsidRDefault="002E65DF" w:rsidP="004537F7">
      <w:pPr>
        <w:rPr>
          <w:rFonts w:cs="Times New Roman"/>
        </w:rPr>
      </w:pPr>
      <w:r w:rsidRPr="005B7C5C">
        <w:rPr>
          <w:rFonts w:cs="Times New Roman"/>
        </w:rPr>
        <w:t>“What if they come looking for us,” Bob Shappel asked.</w:t>
      </w:r>
    </w:p>
    <w:p w14:paraId="02EF1BBC" w14:textId="659F8676" w:rsidR="002E65DF" w:rsidRPr="005B7C5C" w:rsidRDefault="002E65DF" w:rsidP="004537F7">
      <w:pPr>
        <w:rPr>
          <w:rFonts w:cs="Times New Roman"/>
        </w:rPr>
      </w:pPr>
      <w:r w:rsidRPr="005B7C5C">
        <w:rPr>
          <w:rFonts w:cs="Times New Roman"/>
        </w:rPr>
        <w:t>“We’ll deal with it then,” Joan responded.</w:t>
      </w:r>
    </w:p>
    <w:p w14:paraId="71683F30" w14:textId="2131E857" w:rsidR="002A5A2E" w:rsidRPr="005B7C5C" w:rsidRDefault="002A5A2E" w:rsidP="00845671">
      <w:pPr>
        <w:pStyle w:val="Heading2"/>
        <w:rPr>
          <w:rFonts w:cs="Times New Roman"/>
        </w:rPr>
      </w:pPr>
      <w:r w:rsidRPr="005B7C5C">
        <w:rPr>
          <w:rFonts w:cs="Times New Roman"/>
        </w:rPr>
        <w:t>Will the Missiles Reach Them?</w:t>
      </w:r>
    </w:p>
    <w:p w14:paraId="6D99F659" w14:textId="078E192B" w:rsidR="004451F7" w:rsidRPr="005B7C5C" w:rsidRDefault="004451F7" w:rsidP="004537F7">
      <w:pPr>
        <w:rPr>
          <w:rFonts w:cs="Times New Roman"/>
        </w:rPr>
      </w:pPr>
      <w:r w:rsidRPr="005B7C5C">
        <w:rPr>
          <w:rFonts w:cs="Times New Roman"/>
        </w:rPr>
        <w:t xml:space="preserve">The atmosphere onboard the Chevesky was different now. They had just passed through a war </w:t>
      </w:r>
      <w:r w:rsidRPr="005B7C5C">
        <w:rPr>
          <w:rFonts w:cs="Times New Roman"/>
          <w:noProof/>
        </w:rPr>
        <w:t>zone</w:t>
      </w:r>
      <w:r w:rsidR="008148E7" w:rsidRPr="005B7C5C">
        <w:rPr>
          <w:rFonts w:cs="Times New Roman"/>
          <w:noProof/>
        </w:rPr>
        <w:t>,</w:t>
      </w:r>
      <w:r w:rsidRPr="005B7C5C">
        <w:rPr>
          <w:rFonts w:cs="Times New Roman"/>
        </w:rPr>
        <w:t xml:space="preserve"> and no one knew if they were being followed.</w:t>
      </w:r>
    </w:p>
    <w:p w14:paraId="09CD7001" w14:textId="2D2B8994" w:rsidR="004451F7" w:rsidRPr="005B7C5C" w:rsidRDefault="004451F7" w:rsidP="004537F7">
      <w:pPr>
        <w:rPr>
          <w:rFonts w:cs="Times New Roman"/>
        </w:rPr>
      </w:pPr>
      <w:r w:rsidRPr="005B7C5C">
        <w:rPr>
          <w:rFonts w:cs="Times New Roman"/>
        </w:rPr>
        <w:t xml:space="preserve">There was very little </w:t>
      </w:r>
      <w:proofErr w:type="gramStart"/>
      <w:r w:rsidRPr="005B7C5C">
        <w:rPr>
          <w:rFonts w:cs="Times New Roman"/>
        </w:rPr>
        <w:t>resting</w:t>
      </w:r>
      <w:proofErr w:type="gramEnd"/>
      <w:r w:rsidRPr="005B7C5C">
        <w:rPr>
          <w:rFonts w:cs="Times New Roman"/>
        </w:rPr>
        <w:t xml:space="preserve"> during the jump, but the stress level was high and the discussions long.</w:t>
      </w:r>
    </w:p>
    <w:p w14:paraId="621E0F2E" w14:textId="3BA60674" w:rsidR="002E65DF" w:rsidRPr="005B7C5C" w:rsidRDefault="002E65DF" w:rsidP="004537F7">
      <w:pPr>
        <w:rPr>
          <w:rFonts w:cs="Times New Roman"/>
        </w:rPr>
      </w:pPr>
      <w:r w:rsidRPr="005B7C5C">
        <w:rPr>
          <w:rFonts w:cs="Times New Roman"/>
        </w:rPr>
        <w:t xml:space="preserve">“30 seconds to </w:t>
      </w:r>
      <w:r w:rsidR="00930F33" w:rsidRPr="005B7C5C">
        <w:rPr>
          <w:rFonts w:cs="Times New Roman"/>
        </w:rPr>
        <w:t>exit</w:t>
      </w:r>
      <w:r w:rsidRPr="005B7C5C">
        <w:rPr>
          <w:rFonts w:cs="Times New Roman"/>
        </w:rPr>
        <w:t xml:space="preserve"> </w:t>
      </w:r>
      <w:r w:rsidR="00930F33" w:rsidRPr="005B7C5C">
        <w:rPr>
          <w:rFonts w:cs="Times New Roman"/>
        </w:rPr>
        <w:t>point</w:t>
      </w:r>
      <w:r w:rsidRPr="005B7C5C">
        <w:rPr>
          <w:rFonts w:cs="Times New Roman"/>
        </w:rPr>
        <w:t>,” SIMPOC announced.</w:t>
      </w:r>
    </w:p>
    <w:p w14:paraId="439103FE" w14:textId="46F765CF" w:rsidR="002E65DF" w:rsidRPr="005B7C5C" w:rsidRDefault="002E65DF" w:rsidP="004537F7">
      <w:pPr>
        <w:rPr>
          <w:rFonts w:cs="Times New Roman"/>
        </w:rPr>
      </w:pPr>
      <w:r w:rsidRPr="005B7C5C">
        <w:rPr>
          <w:rFonts w:cs="Times New Roman"/>
        </w:rPr>
        <w:t>“How much can we change trajectory upon exit?” Joan asked.</w:t>
      </w:r>
    </w:p>
    <w:p w14:paraId="1C0981F4" w14:textId="415B9BB7" w:rsidR="002E65DF" w:rsidRPr="005B7C5C" w:rsidRDefault="002E65DF" w:rsidP="004537F7">
      <w:pPr>
        <w:rPr>
          <w:rFonts w:cs="Times New Roman"/>
        </w:rPr>
      </w:pPr>
      <w:r w:rsidRPr="005B7C5C">
        <w:rPr>
          <w:rFonts w:cs="Times New Roman"/>
        </w:rPr>
        <w:t>“At our exit velocity, we can change vector very little. We must slow down to change it significantly,” SIMPOC answered.</w:t>
      </w:r>
    </w:p>
    <w:p w14:paraId="72718069" w14:textId="7A49C7CE" w:rsidR="002E65DF" w:rsidRPr="005B7C5C" w:rsidRDefault="002E65DF" w:rsidP="004537F7">
      <w:pPr>
        <w:rPr>
          <w:rFonts w:cs="Times New Roman"/>
        </w:rPr>
      </w:pPr>
      <w:r w:rsidRPr="005B7C5C">
        <w:rPr>
          <w:rFonts w:cs="Times New Roman"/>
        </w:rPr>
        <w:t>“So, whatever comes through behind us, stays on our tail</w:t>
      </w:r>
      <w:r w:rsidR="0047408B">
        <w:rPr>
          <w:rFonts w:cs="Times New Roman"/>
        </w:rPr>
        <w:t>,</w:t>
      </w:r>
      <w:r w:rsidRPr="005B7C5C">
        <w:rPr>
          <w:rFonts w:cs="Times New Roman"/>
        </w:rPr>
        <w:t>” Tom commented.</w:t>
      </w:r>
    </w:p>
    <w:p w14:paraId="78239CE3" w14:textId="478CB91C" w:rsidR="002E65DF" w:rsidRPr="005B7C5C" w:rsidRDefault="002E65DF" w:rsidP="004537F7">
      <w:pPr>
        <w:rPr>
          <w:rFonts w:cs="Times New Roman"/>
        </w:rPr>
      </w:pPr>
      <w:r w:rsidRPr="005B7C5C">
        <w:rPr>
          <w:rFonts w:cs="Times New Roman"/>
        </w:rPr>
        <w:t>“Accurate statement,” SIMPOC responded.</w:t>
      </w:r>
    </w:p>
    <w:p w14:paraId="5AFFF47A" w14:textId="769561DA" w:rsidR="002E65DF" w:rsidRPr="005B7C5C" w:rsidRDefault="002E65DF" w:rsidP="004537F7">
      <w:pPr>
        <w:rPr>
          <w:rFonts w:cs="Times New Roman"/>
        </w:rPr>
      </w:pPr>
      <w:r w:rsidRPr="005B7C5C">
        <w:rPr>
          <w:rFonts w:cs="Times New Roman"/>
        </w:rPr>
        <w:t>“We just exited the jump,” SIMPOC stated.</w:t>
      </w:r>
    </w:p>
    <w:p w14:paraId="5BD7D85D" w14:textId="2A8ABB59" w:rsidR="002E65DF" w:rsidRPr="005B7C5C" w:rsidRDefault="002E65DF" w:rsidP="004537F7">
      <w:pPr>
        <w:rPr>
          <w:rFonts w:cs="Times New Roman"/>
        </w:rPr>
      </w:pPr>
      <w:r w:rsidRPr="005B7C5C">
        <w:rPr>
          <w:rFonts w:cs="Times New Roman"/>
        </w:rPr>
        <w:t>“Anything behind us,” Commander Herl asked.</w:t>
      </w:r>
    </w:p>
    <w:p w14:paraId="274210A3" w14:textId="1A5179C2" w:rsidR="002E65DF" w:rsidRPr="005B7C5C" w:rsidRDefault="002E65DF" w:rsidP="004537F7">
      <w:pPr>
        <w:rPr>
          <w:rFonts w:cs="Times New Roman"/>
        </w:rPr>
      </w:pPr>
      <w:r w:rsidRPr="005B7C5C">
        <w:rPr>
          <w:rFonts w:cs="Times New Roman"/>
        </w:rPr>
        <w:lastRenderedPageBreak/>
        <w:t>“Stand by…no</w:t>
      </w:r>
      <w:r w:rsidR="00EF629D" w:rsidRPr="005B7C5C">
        <w:rPr>
          <w:rFonts w:cs="Times New Roman"/>
          <w:noProof/>
        </w:rPr>
        <w:t>;</w:t>
      </w:r>
      <w:r w:rsidRPr="005B7C5C">
        <w:rPr>
          <w:rFonts w:cs="Times New Roman"/>
          <w:noProof/>
        </w:rPr>
        <w:t xml:space="preserve"> there</w:t>
      </w:r>
      <w:r w:rsidRPr="005B7C5C">
        <w:rPr>
          <w:rFonts w:cs="Times New Roman"/>
        </w:rPr>
        <w:t xml:space="preserve"> is nothing behind us. The missiles did not pass the jump point,” SIMPOC said to a relieved crew.</w:t>
      </w:r>
    </w:p>
    <w:p w14:paraId="7F046DB5" w14:textId="1E02F82E" w:rsidR="002E65DF" w:rsidRPr="005B7C5C" w:rsidRDefault="002E65DF" w:rsidP="004537F7">
      <w:pPr>
        <w:rPr>
          <w:rFonts w:cs="Times New Roman"/>
        </w:rPr>
      </w:pPr>
      <w:r w:rsidRPr="005B7C5C">
        <w:rPr>
          <w:rFonts w:cs="Times New Roman"/>
        </w:rPr>
        <w:t>Joan exhaled, then said, “Beta 5, let’s head for Earth and let them know that we’re back.</w:t>
      </w:r>
      <w:r w:rsidR="004451F7" w:rsidRPr="005B7C5C">
        <w:rPr>
          <w:rFonts w:cs="Times New Roman"/>
        </w:rPr>
        <w:t xml:space="preserve"> Please open a frequency.</w:t>
      </w:r>
      <w:r w:rsidRPr="005B7C5C">
        <w:rPr>
          <w:rFonts w:cs="Times New Roman"/>
        </w:rPr>
        <w:t>”</w:t>
      </w:r>
    </w:p>
    <w:p w14:paraId="5CAEF698" w14:textId="044B4F16" w:rsidR="002E65DF" w:rsidRPr="005B7C5C" w:rsidRDefault="002E65DF" w:rsidP="004537F7">
      <w:pPr>
        <w:rPr>
          <w:rFonts w:cs="Times New Roman"/>
        </w:rPr>
      </w:pPr>
      <w:r w:rsidRPr="005B7C5C">
        <w:rPr>
          <w:rFonts w:cs="Times New Roman"/>
        </w:rPr>
        <w:t>“Acknowledged.”</w:t>
      </w:r>
    </w:p>
    <w:p w14:paraId="63A61C7A" w14:textId="254C4766" w:rsidR="004451F7" w:rsidRPr="005B7C5C" w:rsidRDefault="004451F7" w:rsidP="004537F7">
      <w:pPr>
        <w:rPr>
          <w:rFonts w:cs="Times New Roman"/>
        </w:rPr>
      </w:pPr>
      <w:r w:rsidRPr="005B7C5C">
        <w:rPr>
          <w:rFonts w:cs="Times New Roman"/>
        </w:rPr>
        <w:t>‘Earth, Pacific Group, this is ESC1 arriving back into the solar system,” Joan transmitted even though it would be 5 hours and 36 minutes before her transmission would reach Earth.</w:t>
      </w:r>
    </w:p>
    <w:p w14:paraId="7A5BDCCF" w14:textId="72DF28B8" w:rsidR="004451F7" w:rsidRPr="005B7C5C" w:rsidRDefault="004451F7" w:rsidP="004537F7">
      <w:pPr>
        <w:rPr>
          <w:rFonts w:cs="Times New Roman"/>
        </w:rPr>
      </w:pPr>
      <w:r w:rsidRPr="005B7C5C">
        <w:rPr>
          <w:rFonts w:cs="Times New Roman"/>
        </w:rPr>
        <w:t xml:space="preserve">“We transited the two </w:t>
      </w:r>
      <w:r w:rsidRPr="005B7C5C">
        <w:rPr>
          <w:rFonts w:cs="Times New Roman"/>
          <w:noProof/>
        </w:rPr>
        <w:t>systems</w:t>
      </w:r>
      <w:r w:rsidR="00EF1A8B" w:rsidRPr="005B7C5C">
        <w:rPr>
          <w:rFonts w:cs="Times New Roman"/>
          <w:noProof/>
        </w:rPr>
        <w:t>,</w:t>
      </w:r>
      <w:r w:rsidRPr="005B7C5C">
        <w:rPr>
          <w:rFonts w:cs="Times New Roman"/>
        </w:rPr>
        <w:t xml:space="preserve"> and the Chevesky and crew </w:t>
      </w:r>
      <w:r w:rsidR="003E4428" w:rsidRPr="005B7C5C">
        <w:rPr>
          <w:rFonts w:cs="Times New Roman"/>
        </w:rPr>
        <w:t xml:space="preserve">are </w:t>
      </w:r>
      <w:r w:rsidRPr="005B7C5C">
        <w:rPr>
          <w:rFonts w:cs="Times New Roman"/>
        </w:rPr>
        <w:t xml:space="preserve">in good shape. We did have an </w:t>
      </w:r>
      <w:r w:rsidRPr="005B7C5C">
        <w:rPr>
          <w:rFonts w:cs="Times New Roman"/>
          <w:noProof/>
        </w:rPr>
        <w:t>issue</w:t>
      </w:r>
      <w:r w:rsidR="008148E7" w:rsidRPr="005B7C5C">
        <w:rPr>
          <w:rFonts w:cs="Times New Roman"/>
          <w:noProof/>
        </w:rPr>
        <w:t>,</w:t>
      </w:r>
      <w:r w:rsidRPr="005B7C5C">
        <w:rPr>
          <w:rFonts w:cs="Times New Roman"/>
        </w:rPr>
        <w:t xml:space="preserve"> though. In the second </w:t>
      </w:r>
      <w:r w:rsidRPr="005B7C5C">
        <w:rPr>
          <w:rFonts w:cs="Times New Roman"/>
          <w:noProof/>
        </w:rPr>
        <w:t>system</w:t>
      </w:r>
      <w:r w:rsidR="008148E7" w:rsidRPr="005B7C5C">
        <w:rPr>
          <w:rFonts w:cs="Times New Roman"/>
          <w:noProof/>
        </w:rPr>
        <w:t>,</w:t>
      </w:r>
      <w:r w:rsidRPr="005B7C5C">
        <w:rPr>
          <w:rFonts w:cs="Times New Roman"/>
        </w:rPr>
        <w:t xml:space="preserve"> there was an alien war going on</w:t>
      </w:r>
      <w:r w:rsidR="00EF629D"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we passed right through it. We didn’t receive any damage, but they fired upon us. We saw no indication that they have technology like </w:t>
      </w:r>
      <w:r w:rsidRPr="005B7C5C">
        <w:rPr>
          <w:rFonts w:cs="Times New Roman"/>
          <w:noProof/>
        </w:rPr>
        <w:t>ours</w:t>
      </w:r>
      <w:r w:rsidR="0047408B">
        <w:rPr>
          <w:rFonts w:cs="Times New Roman"/>
          <w:noProof/>
        </w:rPr>
        <w:t>,</w:t>
      </w:r>
      <w:r w:rsidRPr="005B7C5C">
        <w:rPr>
          <w:rFonts w:cs="Times New Roman"/>
        </w:rPr>
        <w:t xml:space="preserve"> so they may not be able to follow us. But that is a risk. We’ll pass more to you as we get closer to Earth. I </w:t>
      </w:r>
      <w:r w:rsidRPr="005B7C5C">
        <w:rPr>
          <w:rFonts w:cs="Times New Roman"/>
          <w:noProof/>
        </w:rPr>
        <w:t>think</w:t>
      </w:r>
      <w:r w:rsidRPr="005B7C5C">
        <w:rPr>
          <w:rFonts w:cs="Times New Roman"/>
        </w:rPr>
        <w:t xml:space="preserve"> we’ll need to talk about this w</w:t>
      </w:r>
      <w:r w:rsidR="00BA261A" w:rsidRPr="005B7C5C">
        <w:rPr>
          <w:rFonts w:cs="Times New Roman"/>
        </w:rPr>
        <w:t>h</w:t>
      </w:r>
      <w:r w:rsidRPr="005B7C5C">
        <w:rPr>
          <w:rFonts w:cs="Times New Roman"/>
        </w:rPr>
        <w:t>e</w:t>
      </w:r>
      <w:r w:rsidR="00BA261A" w:rsidRPr="005B7C5C">
        <w:rPr>
          <w:rFonts w:cs="Times New Roman"/>
        </w:rPr>
        <w:t>n we</w:t>
      </w:r>
      <w:r w:rsidRPr="005B7C5C">
        <w:rPr>
          <w:rFonts w:cs="Times New Roman"/>
        </w:rPr>
        <w:t xml:space="preserve"> get home</w:t>
      </w:r>
      <w:r w:rsidR="002C4B4F" w:rsidRPr="005B7C5C">
        <w:rPr>
          <w:rFonts w:cs="Times New Roman"/>
          <w:noProof/>
        </w:rPr>
        <w:t>;</w:t>
      </w:r>
      <w:r w:rsidRPr="005B7C5C">
        <w:rPr>
          <w:rFonts w:cs="Times New Roman"/>
          <w:noProof/>
        </w:rPr>
        <w:t xml:space="preserve"> we</w:t>
      </w:r>
      <w:r w:rsidRPr="005B7C5C">
        <w:rPr>
          <w:rFonts w:cs="Times New Roman"/>
        </w:rPr>
        <w:t xml:space="preserve"> should be back in orbit in </w:t>
      </w:r>
      <w:r w:rsidR="00EF7669" w:rsidRPr="005B7C5C">
        <w:rPr>
          <w:rFonts w:cs="Times New Roman"/>
        </w:rPr>
        <w:t>slightly</w:t>
      </w:r>
      <w:r w:rsidRPr="005B7C5C">
        <w:rPr>
          <w:rFonts w:cs="Times New Roman"/>
        </w:rPr>
        <w:t xml:space="preserve"> over 8 hours. Chevesky out.”</w:t>
      </w:r>
    </w:p>
    <w:p w14:paraId="3F5401A1" w14:textId="4145CD55" w:rsidR="004451F7" w:rsidRPr="005B7C5C" w:rsidRDefault="004451F7" w:rsidP="004537F7">
      <w:pPr>
        <w:rPr>
          <w:rFonts w:cs="Times New Roman"/>
        </w:rPr>
      </w:pPr>
      <w:r w:rsidRPr="005B7C5C">
        <w:rPr>
          <w:rFonts w:cs="Times New Roman"/>
        </w:rPr>
        <w:t>“Boy, that should get some discussions going,” Tom said.</w:t>
      </w:r>
    </w:p>
    <w:p w14:paraId="11872FAD" w14:textId="77777777" w:rsidR="009A268D" w:rsidRPr="005B7C5C" w:rsidRDefault="009A268D" w:rsidP="00845671">
      <w:pPr>
        <w:pStyle w:val="Heading2"/>
        <w:rPr>
          <w:rFonts w:cs="Times New Roman"/>
        </w:rPr>
      </w:pPr>
      <w:r w:rsidRPr="005B7C5C">
        <w:rPr>
          <w:rFonts w:cs="Times New Roman"/>
        </w:rPr>
        <w:t>Return to Solar System</w:t>
      </w:r>
    </w:p>
    <w:p w14:paraId="29F39236" w14:textId="2F600406" w:rsidR="004451F7" w:rsidRPr="005B7C5C" w:rsidRDefault="004451F7" w:rsidP="004537F7">
      <w:pPr>
        <w:rPr>
          <w:rFonts w:cs="Times New Roman"/>
        </w:rPr>
      </w:pPr>
      <w:r w:rsidRPr="005B7C5C">
        <w:rPr>
          <w:rFonts w:cs="Times New Roman"/>
        </w:rPr>
        <w:t xml:space="preserve">“Admirals, Mr. President. I’m glad that we’ve been able to connect. I don’t think the delays will be too bad, but this is </w:t>
      </w:r>
      <w:r w:rsidRPr="005B7C5C">
        <w:rPr>
          <w:rFonts w:cs="Times New Roman"/>
          <w:noProof/>
        </w:rPr>
        <w:t>important</w:t>
      </w:r>
      <w:r w:rsidR="008148E7" w:rsidRPr="005B7C5C">
        <w:rPr>
          <w:rFonts w:cs="Times New Roman"/>
          <w:noProof/>
        </w:rPr>
        <w:t>,</w:t>
      </w:r>
      <w:r w:rsidRPr="005B7C5C">
        <w:rPr>
          <w:rFonts w:cs="Times New Roman"/>
        </w:rPr>
        <w:t xml:space="preserve"> and we need to talk.”</w:t>
      </w:r>
    </w:p>
    <w:p w14:paraId="52A8516A" w14:textId="60D45A35" w:rsidR="004451F7" w:rsidRPr="005B7C5C" w:rsidRDefault="004451F7" w:rsidP="004537F7">
      <w:pPr>
        <w:rPr>
          <w:rFonts w:cs="Times New Roman"/>
        </w:rPr>
      </w:pPr>
      <w:r w:rsidRPr="005B7C5C">
        <w:rPr>
          <w:rFonts w:cs="Times New Roman"/>
        </w:rPr>
        <w:t>“As I said in my first transmission when we entered the second system</w:t>
      </w:r>
      <w:r w:rsidR="0047408B">
        <w:rPr>
          <w:rFonts w:cs="Times New Roman"/>
        </w:rPr>
        <w:t>,</w:t>
      </w:r>
      <w:r w:rsidRPr="005B7C5C">
        <w:rPr>
          <w:rFonts w:cs="Times New Roman"/>
        </w:rPr>
        <w:t xml:space="preserve"> we found ourselves right in the middle of </w:t>
      </w:r>
      <w:r w:rsidRPr="005B7C5C">
        <w:rPr>
          <w:rFonts w:cs="Times New Roman"/>
          <w:noProof/>
        </w:rPr>
        <w:t>a war.</w:t>
      </w:r>
      <w:r w:rsidRPr="005B7C5C">
        <w:rPr>
          <w:rFonts w:cs="Times New Roman"/>
        </w:rPr>
        <w:t xml:space="preserve"> We were </w:t>
      </w:r>
      <w:r w:rsidRPr="005B7C5C">
        <w:rPr>
          <w:rFonts w:cs="Times New Roman"/>
          <w:noProof/>
        </w:rPr>
        <w:lastRenderedPageBreak/>
        <w:t>lucky</w:t>
      </w:r>
      <w:r w:rsidR="008148E7" w:rsidRPr="005B7C5C">
        <w:rPr>
          <w:rFonts w:cs="Times New Roman"/>
          <w:noProof/>
        </w:rPr>
        <w:t>,</w:t>
      </w:r>
      <w:r w:rsidRPr="005B7C5C">
        <w:rPr>
          <w:rFonts w:cs="Times New Roman"/>
        </w:rPr>
        <w:t xml:space="preserve"> and our vector took us through the system without any damage occurring. It was obvious that we were </w:t>
      </w:r>
      <w:r w:rsidRPr="005B7C5C">
        <w:rPr>
          <w:rFonts w:cs="Times New Roman"/>
          <w:noProof/>
        </w:rPr>
        <w:t>targeted</w:t>
      </w:r>
      <w:r w:rsidR="008148E7" w:rsidRPr="005B7C5C">
        <w:rPr>
          <w:rFonts w:cs="Times New Roman"/>
          <w:noProof/>
        </w:rPr>
        <w:t>,</w:t>
      </w:r>
      <w:r w:rsidRPr="005B7C5C">
        <w:rPr>
          <w:rFonts w:cs="Times New Roman"/>
        </w:rPr>
        <w:t xml:space="preserve"> and five missiles were directed towards us. Our acceleration and vector enabled us to get out of the system without any of the missiles striking us.”</w:t>
      </w:r>
    </w:p>
    <w:p w14:paraId="55F3C4D6" w14:textId="437E1F79" w:rsidR="004451F7" w:rsidRPr="005B7C5C" w:rsidRDefault="004451F7" w:rsidP="004537F7">
      <w:pPr>
        <w:rPr>
          <w:rFonts w:cs="Times New Roman"/>
        </w:rPr>
      </w:pPr>
      <w:r w:rsidRPr="005B7C5C">
        <w:rPr>
          <w:rFonts w:cs="Times New Roman"/>
        </w:rPr>
        <w:t>“Do you think they’ll follow you?” Admiral Monson asked.</w:t>
      </w:r>
    </w:p>
    <w:p w14:paraId="588A2FBC" w14:textId="5F4E9DA0" w:rsidR="004451F7" w:rsidRPr="005B7C5C" w:rsidRDefault="004451F7" w:rsidP="004537F7">
      <w:pPr>
        <w:rPr>
          <w:rFonts w:cs="Times New Roman"/>
        </w:rPr>
      </w:pPr>
      <w:r w:rsidRPr="005B7C5C">
        <w:rPr>
          <w:rFonts w:cs="Times New Roman"/>
        </w:rPr>
        <w:t>Joan nodded to SIMPOC to provide that answer.</w:t>
      </w:r>
    </w:p>
    <w:p w14:paraId="6601F0E5" w14:textId="333DB1A2" w:rsidR="004451F7" w:rsidRPr="005B7C5C" w:rsidRDefault="004451F7" w:rsidP="004537F7">
      <w:pPr>
        <w:rPr>
          <w:rFonts w:cs="Times New Roman"/>
        </w:rPr>
      </w:pPr>
      <w:r w:rsidRPr="005B7C5C">
        <w:rPr>
          <w:rFonts w:cs="Times New Roman"/>
        </w:rPr>
        <w:t>“This is SIMPOC. The technology that we used for faster than light travel is distinctive and creates specific emissions that I can detect. I found none of those type</w:t>
      </w:r>
      <w:r w:rsidR="0047408B">
        <w:rPr>
          <w:rFonts w:cs="Times New Roman"/>
        </w:rPr>
        <w:t>s</w:t>
      </w:r>
      <w:r w:rsidRPr="005B7C5C">
        <w:rPr>
          <w:rFonts w:cs="Times New Roman"/>
        </w:rPr>
        <w:t xml:space="preserve"> </w:t>
      </w:r>
      <w:r w:rsidR="0047408B">
        <w:rPr>
          <w:rFonts w:cs="Times New Roman"/>
        </w:rPr>
        <w:t xml:space="preserve">of </w:t>
      </w:r>
      <w:r w:rsidRPr="005B7C5C">
        <w:rPr>
          <w:rFonts w:cs="Times New Roman"/>
        </w:rPr>
        <w:t>emissions in that system. That doesn’t mean they don’t have faster than light travel</w:t>
      </w:r>
      <w:r w:rsidR="00EF629D" w:rsidRPr="005B7C5C">
        <w:rPr>
          <w:rFonts w:cs="Times New Roman"/>
          <w:noProof/>
        </w:rPr>
        <w:t>;</w:t>
      </w:r>
      <w:r w:rsidRPr="005B7C5C">
        <w:rPr>
          <w:rFonts w:cs="Times New Roman"/>
          <w:noProof/>
        </w:rPr>
        <w:t xml:space="preserve"> it</w:t>
      </w:r>
      <w:r w:rsidRPr="005B7C5C">
        <w:rPr>
          <w:rFonts w:cs="Times New Roman"/>
        </w:rPr>
        <w:t xml:space="preserve"> merely means they don’t travel in the same manner that we do.”</w:t>
      </w:r>
    </w:p>
    <w:p w14:paraId="30E6354E" w14:textId="3C4803C5" w:rsidR="004451F7" w:rsidRPr="005B7C5C" w:rsidRDefault="004451F7" w:rsidP="004537F7">
      <w:pPr>
        <w:rPr>
          <w:rFonts w:cs="Times New Roman"/>
        </w:rPr>
      </w:pPr>
      <w:r w:rsidRPr="005B7C5C">
        <w:rPr>
          <w:rFonts w:cs="Times New Roman"/>
        </w:rPr>
        <w:t>“I would rather have had a simple no, not a maybe,” the president said.</w:t>
      </w:r>
    </w:p>
    <w:p w14:paraId="31C57342" w14:textId="0DB6A752" w:rsidR="004451F7" w:rsidRPr="005B7C5C" w:rsidRDefault="004451F7" w:rsidP="004537F7">
      <w:pPr>
        <w:rPr>
          <w:rFonts w:cs="Times New Roman"/>
        </w:rPr>
      </w:pPr>
      <w:r w:rsidRPr="005B7C5C">
        <w:rPr>
          <w:rFonts w:cs="Times New Roman"/>
        </w:rPr>
        <w:t xml:space="preserve">“Mr. President. Because they were at war with each other doesn’t mean that they’ll be at war with us. They don’t know </w:t>
      </w:r>
      <w:r w:rsidR="0047408B">
        <w:rPr>
          <w:rFonts w:cs="Times New Roman"/>
        </w:rPr>
        <w:t>our abilities</w:t>
      </w:r>
      <w:r w:rsidR="008148E7" w:rsidRPr="005B7C5C">
        <w:rPr>
          <w:rFonts w:cs="Times New Roman"/>
          <w:noProof/>
        </w:rPr>
        <w:t>,</w:t>
      </w:r>
      <w:r w:rsidRPr="005B7C5C">
        <w:rPr>
          <w:rFonts w:cs="Times New Roman"/>
        </w:rPr>
        <w:t xml:space="preserve"> and it would be prudent for them to move slowly. They sure</w:t>
      </w:r>
      <w:r w:rsidR="00930F33" w:rsidRPr="005B7C5C">
        <w:rPr>
          <w:rFonts w:cs="Times New Roman"/>
        </w:rPr>
        <w:t>ly</w:t>
      </w:r>
      <w:r w:rsidRPr="005B7C5C">
        <w:rPr>
          <w:rFonts w:cs="Times New Roman"/>
        </w:rPr>
        <w:t xml:space="preserve"> don’t want to engage a far superior enemy,” explained Admiral Hagerly.</w:t>
      </w:r>
    </w:p>
    <w:p w14:paraId="332A0D57" w14:textId="6411E0A5" w:rsidR="004451F7" w:rsidRPr="005B7C5C" w:rsidRDefault="004451F7" w:rsidP="004537F7">
      <w:pPr>
        <w:rPr>
          <w:rFonts w:cs="Times New Roman"/>
        </w:rPr>
      </w:pPr>
      <w:r w:rsidRPr="005B7C5C">
        <w:rPr>
          <w:rFonts w:cs="Times New Roman"/>
        </w:rPr>
        <w:t>“</w:t>
      </w:r>
      <w:r w:rsidR="001D6522">
        <w:rPr>
          <w:rFonts w:cs="Times New Roman"/>
        </w:rPr>
        <w:t>Okay</w:t>
      </w:r>
      <w:r w:rsidRPr="005B7C5C">
        <w:rPr>
          <w:rFonts w:cs="Times New Roman"/>
        </w:rPr>
        <w:t>, I guess there isn’t much we can do except wait,” the president observed.</w:t>
      </w:r>
    </w:p>
    <w:p w14:paraId="286B2032" w14:textId="77777777" w:rsidR="001666DC" w:rsidRPr="005B7C5C" w:rsidRDefault="001666DC">
      <w:pPr>
        <w:spacing w:line="259" w:lineRule="auto"/>
        <w:ind w:firstLine="0"/>
        <w:jc w:val="left"/>
        <w:rPr>
          <w:rFonts w:eastAsiaTheme="majorEastAsia" w:cs="Times New Roman"/>
          <w:b/>
          <w:noProof/>
          <w:color w:val="262626" w:themeColor="text1" w:themeTint="D9"/>
          <w:sz w:val="32"/>
          <w:szCs w:val="32"/>
        </w:rPr>
      </w:pPr>
      <w:r w:rsidRPr="005B7C5C">
        <w:rPr>
          <w:rFonts w:cs="Times New Roman"/>
        </w:rPr>
        <w:br w:type="page"/>
      </w:r>
    </w:p>
    <w:p w14:paraId="1CE008D6" w14:textId="790245C5" w:rsidR="00A5742A" w:rsidRPr="005B7C5C" w:rsidRDefault="00874322" w:rsidP="00FA16D7">
      <w:pPr>
        <w:pStyle w:val="Heading1"/>
        <w:rPr>
          <w:rFonts w:cs="Times New Roman"/>
        </w:rPr>
      </w:pPr>
      <w:bookmarkStart w:id="68" w:name="_Toc517868371"/>
      <w:bookmarkStart w:id="69" w:name="_Toc76716887"/>
      <w:r w:rsidRPr="005B7C5C">
        <w:rPr>
          <w:rFonts w:cs="Times New Roman"/>
        </w:rPr>
        <w:lastRenderedPageBreak/>
        <w:t>Wednesday</w:t>
      </w:r>
      <w:r w:rsidR="008148E7" w:rsidRPr="005B7C5C">
        <w:rPr>
          <w:rFonts w:cs="Times New Roman"/>
        </w:rPr>
        <w:t>,</w:t>
      </w:r>
      <w:r w:rsidRPr="005B7C5C">
        <w:rPr>
          <w:rFonts w:cs="Times New Roman"/>
        </w:rPr>
        <w:t xml:space="preserve"> October 4</w:t>
      </w:r>
      <w:r w:rsidR="00D73B97" w:rsidRPr="005B7C5C">
        <w:rPr>
          <w:rFonts w:cs="Times New Roman"/>
        </w:rPr>
        <w:t>, 2051</w:t>
      </w:r>
      <w:bookmarkEnd w:id="68"/>
      <w:bookmarkEnd w:id="69"/>
    </w:p>
    <w:p w14:paraId="2033B953" w14:textId="77777777" w:rsidR="00044DCE" w:rsidRPr="005B7C5C" w:rsidRDefault="00044DCE" w:rsidP="00044DCE">
      <w:pPr>
        <w:pStyle w:val="Heading2"/>
        <w:rPr>
          <w:rFonts w:cs="Times New Roman"/>
        </w:rPr>
      </w:pPr>
      <w:r w:rsidRPr="005B7C5C">
        <w:rPr>
          <w:rFonts w:cs="Times New Roman"/>
        </w:rPr>
        <w:t>Brief President on Visiting Cities</w:t>
      </w:r>
    </w:p>
    <w:p w14:paraId="4A2EA785" w14:textId="660F1C85" w:rsidR="00DF0909" w:rsidRPr="005B7C5C" w:rsidRDefault="00D84B86" w:rsidP="004537F7">
      <w:pPr>
        <w:rPr>
          <w:rFonts w:cs="Times New Roman"/>
        </w:rPr>
      </w:pPr>
      <w:r w:rsidRPr="005B7C5C">
        <w:rPr>
          <w:rFonts w:cs="Times New Roman"/>
        </w:rPr>
        <w:t xml:space="preserve">“Sir, we’ve finished up our plan to send out a couple of shuttles and visit the main cities. </w:t>
      </w:r>
      <w:r w:rsidR="00934063" w:rsidRPr="005B7C5C">
        <w:rPr>
          <w:rFonts w:cs="Times New Roman"/>
        </w:rPr>
        <w:t>It’s a good thing the shuttles are so fast and</w:t>
      </w:r>
      <w:r w:rsidR="004020FB" w:rsidRPr="005B7C5C">
        <w:rPr>
          <w:rFonts w:cs="Times New Roman"/>
        </w:rPr>
        <w:t xml:space="preserve"> flexible. Sir</w:t>
      </w:r>
      <w:r w:rsidR="0047408B">
        <w:rPr>
          <w:rFonts w:cs="Times New Roman"/>
        </w:rPr>
        <w:t>,</w:t>
      </w:r>
      <w:r w:rsidR="004020FB" w:rsidRPr="005B7C5C">
        <w:rPr>
          <w:rFonts w:cs="Times New Roman"/>
        </w:rPr>
        <w:t xml:space="preserve"> here is the plan</w:t>
      </w:r>
      <w:r w:rsidR="0047408B">
        <w:rPr>
          <w:rFonts w:cs="Times New Roman"/>
        </w:rPr>
        <w:t>. W</w:t>
      </w:r>
      <w:r w:rsidR="00934063" w:rsidRPr="005B7C5C">
        <w:rPr>
          <w:rFonts w:cs="Times New Roman"/>
        </w:rPr>
        <w:t xml:space="preserve">e’ve painted American Flags on the sides and bottoms of the shuttles. </w:t>
      </w:r>
      <w:r w:rsidR="005E2964" w:rsidRPr="005B7C5C">
        <w:rPr>
          <w:rFonts w:cs="Times New Roman"/>
        </w:rPr>
        <w:t xml:space="preserve">Anyone that sees them will know who is flying them. SIMPOC has also installed </w:t>
      </w:r>
      <w:r w:rsidR="005E2964" w:rsidRPr="005B7C5C">
        <w:rPr>
          <w:rFonts w:cs="Times New Roman"/>
          <w:noProof/>
        </w:rPr>
        <w:t>loudspeakers</w:t>
      </w:r>
      <w:r w:rsidR="005E2964" w:rsidRPr="005B7C5C">
        <w:rPr>
          <w:rFonts w:cs="Times New Roman"/>
        </w:rPr>
        <w:t xml:space="preserve"> on the bottom. We don’t know how many people we’ll come across, but we’ll tell them to make their way to one of the designated cities. We won’t be able to render aid or food</w:t>
      </w:r>
      <w:r w:rsidR="0047408B">
        <w:rPr>
          <w:rFonts w:cs="Times New Roman"/>
        </w:rPr>
        <w:t>. A</w:t>
      </w:r>
      <w:r w:rsidR="005E2964" w:rsidRPr="005B7C5C">
        <w:rPr>
          <w:rFonts w:cs="Times New Roman"/>
        </w:rPr>
        <w:t xml:space="preserve">ll we can do is give them some guidance. </w:t>
      </w:r>
      <w:r w:rsidR="004020FB" w:rsidRPr="005B7C5C">
        <w:rPr>
          <w:rFonts w:cs="Times New Roman"/>
        </w:rPr>
        <w:t xml:space="preserve">We’re sending two of </w:t>
      </w:r>
      <w:r w:rsidRPr="005B7C5C">
        <w:rPr>
          <w:rFonts w:cs="Times New Roman"/>
        </w:rPr>
        <w:t>the shuttles</w:t>
      </w:r>
      <w:r w:rsidR="004020FB" w:rsidRPr="005B7C5C">
        <w:rPr>
          <w:rFonts w:cs="Times New Roman"/>
        </w:rPr>
        <w:t xml:space="preserve"> together, so they’ll have</w:t>
      </w:r>
      <w:r w:rsidR="008148E7" w:rsidRPr="005B7C5C">
        <w:rPr>
          <w:rFonts w:cs="Times New Roman"/>
        </w:rPr>
        <w:t xml:space="preserve"> a</w:t>
      </w:r>
      <w:r w:rsidR="004020FB" w:rsidRPr="005B7C5C">
        <w:rPr>
          <w:rFonts w:cs="Times New Roman"/>
        </w:rPr>
        <w:t xml:space="preserve"> </w:t>
      </w:r>
      <w:r w:rsidR="004020FB" w:rsidRPr="005B7C5C">
        <w:rPr>
          <w:rFonts w:cs="Times New Roman"/>
          <w:noProof/>
        </w:rPr>
        <w:t>backup</w:t>
      </w:r>
      <w:r w:rsidR="004020FB" w:rsidRPr="005B7C5C">
        <w:rPr>
          <w:rFonts w:cs="Times New Roman"/>
        </w:rPr>
        <w:t>. We’ve laid out a plan to do the US cities first</w:t>
      </w:r>
      <w:r w:rsidR="00EF629D" w:rsidRPr="005B7C5C">
        <w:rPr>
          <w:rFonts w:cs="Times New Roman"/>
          <w:noProof/>
        </w:rPr>
        <w:t>;</w:t>
      </w:r>
      <w:r w:rsidR="004020FB" w:rsidRPr="005B7C5C">
        <w:rPr>
          <w:rFonts w:cs="Times New Roman"/>
          <w:noProof/>
        </w:rPr>
        <w:t xml:space="preserve"> then</w:t>
      </w:r>
      <w:r w:rsidR="004020FB" w:rsidRPr="005B7C5C">
        <w:rPr>
          <w:rFonts w:cs="Times New Roman"/>
        </w:rPr>
        <w:t xml:space="preserve"> we’ll go overseas. Within the US</w:t>
      </w:r>
      <w:r w:rsidR="0047408B">
        <w:rPr>
          <w:rFonts w:cs="Times New Roman"/>
        </w:rPr>
        <w:t>,</w:t>
      </w:r>
      <w:r w:rsidR="004020FB" w:rsidRPr="005B7C5C">
        <w:rPr>
          <w:rFonts w:cs="Times New Roman"/>
        </w:rPr>
        <w:t xml:space="preserve"> they’ll circle the larger cities for a while then land </w:t>
      </w:r>
      <w:r w:rsidR="004020FB" w:rsidRPr="005B7C5C">
        <w:rPr>
          <w:rFonts w:cs="Times New Roman"/>
          <w:noProof/>
        </w:rPr>
        <w:t>anywhere</w:t>
      </w:r>
      <w:r w:rsidR="004020FB" w:rsidRPr="005B7C5C">
        <w:rPr>
          <w:rFonts w:cs="Times New Roman"/>
        </w:rPr>
        <w:t xml:space="preserve"> </w:t>
      </w:r>
      <w:r w:rsidR="00510D14" w:rsidRPr="005B7C5C">
        <w:rPr>
          <w:rFonts w:cs="Times New Roman"/>
        </w:rPr>
        <w:t xml:space="preserve">if </w:t>
      </w:r>
      <w:r w:rsidR="004020FB" w:rsidRPr="005B7C5C">
        <w:rPr>
          <w:rFonts w:cs="Times New Roman"/>
        </w:rPr>
        <w:t>they see people. They’ll encourage th</w:t>
      </w:r>
      <w:r w:rsidR="00BF5103" w:rsidRPr="005B7C5C">
        <w:rPr>
          <w:rFonts w:cs="Times New Roman"/>
        </w:rPr>
        <w:t>em to move to either San Diego</w:t>
      </w:r>
      <w:r w:rsidR="001321E5" w:rsidRPr="005B7C5C">
        <w:rPr>
          <w:rFonts w:cs="Times New Roman"/>
        </w:rPr>
        <w:t xml:space="preserve">, </w:t>
      </w:r>
      <w:r w:rsidRPr="005B7C5C">
        <w:rPr>
          <w:rFonts w:cs="Times New Roman"/>
        </w:rPr>
        <w:t>Florida</w:t>
      </w:r>
      <w:r w:rsidR="0047408B">
        <w:rPr>
          <w:rFonts w:cs="Times New Roman"/>
        </w:rPr>
        <w:t>,</w:t>
      </w:r>
      <w:r w:rsidR="004020FB" w:rsidRPr="005B7C5C">
        <w:rPr>
          <w:rFonts w:cs="Times New Roman"/>
        </w:rPr>
        <w:t xml:space="preserve"> or Norfolk. </w:t>
      </w:r>
      <w:r w:rsidR="00DF0909" w:rsidRPr="005B7C5C">
        <w:rPr>
          <w:rFonts w:cs="Times New Roman"/>
        </w:rPr>
        <w:t xml:space="preserve">In San </w:t>
      </w:r>
      <w:r w:rsidR="00DF0909" w:rsidRPr="005B7C5C">
        <w:rPr>
          <w:rFonts w:cs="Times New Roman"/>
          <w:noProof/>
        </w:rPr>
        <w:t>Diego</w:t>
      </w:r>
      <w:r w:rsidR="008148E7" w:rsidRPr="005B7C5C">
        <w:rPr>
          <w:rFonts w:cs="Times New Roman"/>
          <w:noProof/>
        </w:rPr>
        <w:t>,</w:t>
      </w:r>
      <w:r w:rsidR="00DF0909" w:rsidRPr="005B7C5C">
        <w:rPr>
          <w:rFonts w:cs="Times New Roman"/>
        </w:rPr>
        <w:t xml:space="preserve"> we have th</w:t>
      </w:r>
      <w:r w:rsidR="00BF5103" w:rsidRPr="005B7C5C">
        <w:rPr>
          <w:rFonts w:cs="Times New Roman"/>
        </w:rPr>
        <w:t>e remnants of the Pacific Fleet</w:t>
      </w:r>
      <w:r w:rsidR="0047408B">
        <w:rPr>
          <w:rFonts w:cs="Times New Roman"/>
        </w:rPr>
        <w:t>;</w:t>
      </w:r>
      <w:r w:rsidR="00BF5103" w:rsidRPr="005B7C5C">
        <w:rPr>
          <w:rFonts w:cs="Times New Roman"/>
        </w:rPr>
        <w:t xml:space="preserve"> in Florida is the Fourth Fleet</w:t>
      </w:r>
      <w:r w:rsidR="0047408B">
        <w:rPr>
          <w:rFonts w:cs="Times New Roman"/>
        </w:rPr>
        <w:t>,</w:t>
      </w:r>
      <w:r w:rsidR="00BF5103" w:rsidRPr="005B7C5C">
        <w:rPr>
          <w:rFonts w:cs="Times New Roman"/>
        </w:rPr>
        <w:t xml:space="preserve"> and we’re here. W</w:t>
      </w:r>
      <w:r w:rsidR="00DF0909" w:rsidRPr="005B7C5C">
        <w:rPr>
          <w:rFonts w:cs="Times New Roman"/>
        </w:rPr>
        <w:t xml:space="preserve">e </w:t>
      </w:r>
      <w:r w:rsidR="00BF5103" w:rsidRPr="005B7C5C">
        <w:rPr>
          <w:rFonts w:cs="Times New Roman"/>
        </w:rPr>
        <w:t>don’t have</w:t>
      </w:r>
      <w:r w:rsidRPr="005B7C5C">
        <w:rPr>
          <w:rFonts w:cs="Times New Roman"/>
        </w:rPr>
        <w:t xml:space="preserve"> Chicago </w:t>
      </w:r>
      <w:r w:rsidR="00BF5103" w:rsidRPr="005B7C5C">
        <w:rPr>
          <w:rFonts w:cs="Times New Roman"/>
        </w:rPr>
        <w:t xml:space="preserve">under control </w:t>
      </w:r>
      <w:r w:rsidRPr="005B7C5C">
        <w:rPr>
          <w:rFonts w:cs="Times New Roman"/>
        </w:rPr>
        <w:t>yet,</w:t>
      </w:r>
      <w:r w:rsidR="00BF5103" w:rsidRPr="005B7C5C">
        <w:rPr>
          <w:rFonts w:cs="Times New Roman"/>
        </w:rPr>
        <w:t xml:space="preserve"> and we have that other problem,</w:t>
      </w:r>
      <w:r w:rsidR="00DF0909" w:rsidRPr="005B7C5C">
        <w:rPr>
          <w:rFonts w:cs="Times New Roman"/>
        </w:rPr>
        <w:t>”</w:t>
      </w:r>
      <w:r w:rsidRPr="005B7C5C">
        <w:rPr>
          <w:rFonts w:cs="Times New Roman"/>
        </w:rPr>
        <w:t xml:space="preserve"> the president’s chief of staff, Eddie Purser</w:t>
      </w:r>
      <w:r w:rsidR="0047408B">
        <w:rPr>
          <w:rFonts w:cs="Times New Roman"/>
        </w:rPr>
        <w:t>,</w:t>
      </w:r>
      <w:r w:rsidRPr="005B7C5C">
        <w:rPr>
          <w:rFonts w:cs="Times New Roman"/>
        </w:rPr>
        <w:t xml:space="preserve"> said.</w:t>
      </w:r>
    </w:p>
    <w:p w14:paraId="2B140114" w14:textId="06AF3519" w:rsidR="00DF0909" w:rsidRPr="005B7C5C" w:rsidRDefault="00DF0909" w:rsidP="004537F7">
      <w:pPr>
        <w:rPr>
          <w:rFonts w:cs="Times New Roman"/>
        </w:rPr>
      </w:pPr>
      <w:r w:rsidRPr="005B7C5C">
        <w:rPr>
          <w:rFonts w:cs="Times New Roman"/>
        </w:rPr>
        <w:t>“Tell the team to spend extra time in Chicago and see if they can get something organized. I suspect there will be a lot of people that need our help.</w:t>
      </w:r>
      <w:r w:rsidR="00411929" w:rsidRPr="005B7C5C">
        <w:rPr>
          <w:rFonts w:cs="Times New Roman"/>
        </w:rPr>
        <w:t xml:space="preserve"> I </w:t>
      </w:r>
      <w:r w:rsidR="00BF5103" w:rsidRPr="005B7C5C">
        <w:rPr>
          <w:rFonts w:cs="Times New Roman"/>
        </w:rPr>
        <w:t>want them to</w:t>
      </w:r>
      <w:r w:rsidR="00411929" w:rsidRPr="005B7C5C">
        <w:rPr>
          <w:rFonts w:cs="Times New Roman"/>
        </w:rPr>
        <w:t xml:space="preserve"> focus on the Great Lakes Naval Station </w:t>
      </w:r>
      <w:r w:rsidR="0047408B">
        <w:rPr>
          <w:rFonts w:cs="Times New Roman"/>
        </w:rPr>
        <w:t>n</w:t>
      </w:r>
      <w:r w:rsidR="00411929" w:rsidRPr="005B7C5C">
        <w:rPr>
          <w:rFonts w:cs="Times New Roman"/>
        </w:rPr>
        <w:t>orth of Chicago.</w:t>
      </w:r>
      <w:r w:rsidR="00BF5103" w:rsidRPr="005B7C5C">
        <w:rPr>
          <w:rFonts w:cs="Times New Roman"/>
        </w:rPr>
        <w:t xml:space="preserve"> </w:t>
      </w:r>
      <w:r w:rsidR="001321E5" w:rsidRPr="005B7C5C">
        <w:rPr>
          <w:rFonts w:cs="Times New Roman"/>
        </w:rPr>
        <w:t xml:space="preserve">I hope we have some personnel there. </w:t>
      </w:r>
      <w:r w:rsidR="00BF5103" w:rsidRPr="005B7C5C">
        <w:rPr>
          <w:rFonts w:cs="Times New Roman"/>
        </w:rPr>
        <w:t xml:space="preserve">I think Chicago is our best hope in the middle of the country. Through the Great </w:t>
      </w:r>
      <w:r w:rsidR="00BF5103" w:rsidRPr="005B7C5C">
        <w:rPr>
          <w:rFonts w:cs="Times New Roman"/>
          <w:noProof/>
        </w:rPr>
        <w:t>Lakes</w:t>
      </w:r>
      <w:r w:rsidR="00EF1A8B" w:rsidRPr="005B7C5C">
        <w:rPr>
          <w:rFonts w:cs="Times New Roman"/>
          <w:noProof/>
        </w:rPr>
        <w:t xml:space="preserve"> Station,</w:t>
      </w:r>
      <w:r w:rsidR="00BF5103" w:rsidRPr="005B7C5C">
        <w:rPr>
          <w:rFonts w:cs="Times New Roman"/>
        </w:rPr>
        <w:t xml:space="preserve"> we’ll be able to support the area. I’m betting that we can solve the nuke problem </w:t>
      </w:r>
      <w:proofErr w:type="gramStart"/>
      <w:r w:rsidR="00BF5103" w:rsidRPr="005B7C5C">
        <w:rPr>
          <w:rFonts w:cs="Times New Roman"/>
        </w:rPr>
        <w:t>pretty quickly</w:t>
      </w:r>
      <w:proofErr w:type="gramEnd"/>
      <w:r w:rsidR="00BF5103" w:rsidRPr="005B7C5C">
        <w:rPr>
          <w:rFonts w:cs="Times New Roman"/>
        </w:rPr>
        <w:t xml:space="preserve">. There </w:t>
      </w:r>
      <w:r w:rsidR="00BF5103" w:rsidRPr="005B7C5C">
        <w:rPr>
          <w:rFonts w:cs="Times New Roman"/>
        </w:rPr>
        <w:lastRenderedPageBreak/>
        <w:t xml:space="preserve">should be a minimal risk of them going </w:t>
      </w:r>
      <w:r w:rsidR="00BF5103" w:rsidRPr="005B7C5C">
        <w:rPr>
          <w:rFonts w:cs="Times New Roman"/>
          <w:noProof/>
        </w:rPr>
        <w:t>off</w:t>
      </w:r>
      <w:r w:rsidR="00EF1A8B" w:rsidRPr="005B7C5C">
        <w:rPr>
          <w:rFonts w:cs="Times New Roman"/>
          <w:noProof/>
        </w:rPr>
        <w:t>,</w:t>
      </w:r>
      <w:r w:rsidR="00BF5103" w:rsidRPr="005B7C5C">
        <w:rPr>
          <w:rFonts w:cs="Times New Roman"/>
        </w:rPr>
        <w:t xml:space="preserve"> and if we get to them fast enough, we can settle Chicago.</w:t>
      </w:r>
      <w:r w:rsidRPr="005B7C5C">
        <w:rPr>
          <w:rFonts w:cs="Times New Roman"/>
        </w:rPr>
        <w:t>”</w:t>
      </w:r>
    </w:p>
    <w:p w14:paraId="45AEBFC9" w14:textId="14A488CA" w:rsidR="00934063" w:rsidRPr="005B7C5C" w:rsidRDefault="00DF0909" w:rsidP="004537F7">
      <w:pPr>
        <w:rPr>
          <w:rFonts w:cs="Times New Roman"/>
        </w:rPr>
      </w:pPr>
      <w:r w:rsidRPr="005B7C5C">
        <w:rPr>
          <w:rFonts w:cs="Times New Roman"/>
        </w:rPr>
        <w:t xml:space="preserve">“Yes, sir. </w:t>
      </w:r>
      <w:r w:rsidR="004020FB" w:rsidRPr="005B7C5C">
        <w:rPr>
          <w:rFonts w:cs="Times New Roman"/>
        </w:rPr>
        <w:t xml:space="preserve">We aren’t going to </w:t>
      </w:r>
      <w:r w:rsidR="0021105D" w:rsidRPr="005B7C5C">
        <w:rPr>
          <w:rFonts w:cs="Times New Roman"/>
        </w:rPr>
        <w:t xml:space="preserve">put anything in the flyer about the alien invasion. Without some </w:t>
      </w:r>
      <w:r w:rsidR="0021105D" w:rsidRPr="005B7C5C">
        <w:rPr>
          <w:rFonts w:cs="Times New Roman"/>
          <w:noProof/>
        </w:rPr>
        <w:t>explanation</w:t>
      </w:r>
      <w:r w:rsidR="00EF629D" w:rsidRPr="005B7C5C">
        <w:rPr>
          <w:rFonts w:cs="Times New Roman"/>
          <w:noProof/>
        </w:rPr>
        <w:t>,</w:t>
      </w:r>
      <w:r w:rsidR="0021105D" w:rsidRPr="005B7C5C">
        <w:rPr>
          <w:rFonts w:cs="Times New Roman"/>
        </w:rPr>
        <w:t xml:space="preserve"> it might be too much for them. We’ll give them</w:t>
      </w:r>
      <w:r w:rsidR="00074598" w:rsidRPr="005B7C5C">
        <w:rPr>
          <w:rFonts w:cs="Times New Roman"/>
        </w:rPr>
        <w:t xml:space="preserve"> all</w:t>
      </w:r>
      <w:r w:rsidR="0021105D" w:rsidRPr="005B7C5C">
        <w:rPr>
          <w:rFonts w:cs="Times New Roman"/>
        </w:rPr>
        <w:t xml:space="preserve"> the details when they reach the cities</w:t>
      </w:r>
      <w:r w:rsidR="004020FB" w:rsidRPr="005B7C5C">
        <w:rPr>
          <w:rFonts w:cs="Times New Roman"/>
        </w:rPr>
        <w:t xml:space="preserve">. If </w:t>
      </w:r>
      <w:r w:rsidRPr="005B7C5C">
        <w:rPr>
          <w:rFonts w:cs="Times New Roman"/>
        </w:rPr>
        <w:t>our teams</w:t>
      </w:r>
      <w:r w:rsidR="004020FB" w:rsidRPr="005B7C5C">
        <w:rPr>
          <w:rFonts w:cs="Times New Roman"/>
        </w:rPr>
        <w:t xml:space="preserve"> find any authority</w:t>
      </w:r>
      <w:r w:rsidR="0047408B">
        <w:rPr>
          <w:rFonts w:cs="Times New Roman"/>
        </w:rPr>
        <w:t>,</w:t>
      </w:r>
      <w:r w:rsidR="004020FB" w:rsidRPr="005B7C5C">
        <w:rPr>
          <w:rFonts w:cs="Times New Roman"/>
        </w:rPr>
        <w:t xml:space="preserve"> we can give them satellite </w:t>
      </w:r>
      <w:r w:rsidR="004020FB" w:rsidRPr="005B7C5C">
        <w:rPr>
          <w:rFonts w:cs="Times New Roman"/>
          <w:noProof/>
        </w:rPr>
        <w:t>radios</w:t>
      </w:r>
      <w:r w:rsidR="008148E7" w:rsidRPr="005B7C5C">
        <w:rPr>
          <w:rFonts w:cs="Times New Roman"/>
          <w:noProof/>
        </w:rPr>
        <w:t>,</w:t>
      </w:r>
      <w:r w:rsidR="004020FB" w:rsidRPr="005B7C5C">
        <w:rPr>
          <w:rFonts w:cs="Times New Roman"/>
        </w:rPr>
        <w:t xml:space="preserve"> so we can communicate with them. As they travel between the major </w:t>
      </w:r>
      <w:r w:rsidR="004020FB" w:rsidRPr="005B7C5C">
        <w:rPr>
          <w:rFonts w:cs="Times New Roman"/>
          <w:noProof/>
        </w:rPr>
        <w:t>cities</w:t>
      </w:r>
      <w:r w:rsidR="008148E7" w:rsidRPr="005B7C5C">
        <w:rPr>
          <w:rFonts w:cs="Times New Roman"/>
          <w:noProof/>
        </w:rPr>
        <w:t>,</w:t>
      </w:r>
      <w:r w:rsidR="004020FB" w:rsidRPr="005B7C5C">
        <w:rPr>
          <w:rFonts w:cs="Times New Roman"/>
        </w:rPr>
        <w:t xml:space="preserve"> they’ll do </w:t>
      </w:r>
      <w:proofErr w:type="gramStart"/>
      <w:r w:rsidR="004020FB" w:rsidRPr="005B7C5C">
        <w:rPr>
          <w:rFonts w:cs="Times New Roman"/>
        </w:rPr>
        <w:t>fly-overs</w:t>
      </w:r>
      <w:proofErr w:type="gramEnd"/>
      <w:r w:rsidR="004020FB" w:rsidRPr="005B7C5C">
        <w:rPr>
          <w:rFonts w:cs="Times New Roman"/>
        </w:rPr>
        <w:t xml:space="preserve"> of as many cities as </w:t>
      </w:r>
      <w:r w:rsidR="0047408B">
        <w:rPr>
          <w:rFonts w:cs="Times New Roman"/>
        </w:rPr>
        <w:t>possible</w:t>
      </w:r>
      <w:r w:rsidR="004020FB" w:rsidRPr="005B7C5C">
        <w:rPr>
          <w:rFonts w:cs="Times New Roman"/>
        </w:rPr>
        <w:t xml:space="preserve"> and try to find survivors.</w:t>
      </w:r>
      <w:r w:rsidR="00D2022D" w:rsidRPr="005B7C5C">
        <w:rPr>
          <w:rFonts w:cs="Times New Roman"/>
        </w:rPr>
        <w:t xml:space="preserve"> Sir</w:t>
      </w:r>
      <w:r w:rsidR="0047408B">
        <w:rPr>
          <w:rFonts w:cs="Times New Roman"/>
        </w:rPr>
        <w:t>,</w:t>
      </w:r>
      <w:r w:rsidR="00D2022D" w:rsidRPr="005B7C5C">
        <w:rPr>
          <w:rFonts w:cs="Times New Roman"/>
        </w:rPr>
        <w:t xml:space="preserve"> do you </w:t>
      </w:r>
      <w:r w:rsidR="00D84B86" w:rsidRPr="005B7C5C">
        <w:rPr>
          <w:rFonts w:cs="Times New Roman"/>
        </w:rPr>
        <w:t>have any questions?” Eddie</w:t>
      </w:r>
      <w:r w:rsidR="00D2022D" w:rsidRPr="005B7C5C">
        <w:rPr>
          <w:rFonts w:cs="Times New Roman"/>
        </w:rPr>
        <w:t xml:space="preserve"> asked.</w:t>
      </w:r>
    </w:p>
    <w:p w14:paraId="293A8E9C" w14:textId="14563404" w:rsidR="00D84B86" w:rsidRPr="005B7C5C" w:rsidRDefault="00D84B86" w:rsidP="004537F7">
      <w:pPr>
        <w:rPr>
          <w:rFonts w:cs="Times New Roman"/>
        </w:rPr>
      </w:pPr>
      <w:r w:rsidRPr="005B7C5C">
        <w:rPr>
          <w:rFonts w:cs="Times New Roman"/>
        </w:rPr>
        <w:t>“Who are you sending?”</w:t>
      </w:r>
    </w:p>
    <w:p w14:paraId="4A162ED5" w14:textId="07207159" w:rsidR="00D84B86" w:rsidRPr="005B7C5C" w:rsidRDefault="00D84B86" w:rsidP="004537F7">
      <w:pPr>
        <w:rPr>
          <w:rFonts w:cs="Times New Roman"/>
        </w:rPr>
      </w:pPr>
      <w:r w:rsidRPr="005B7C5C">
        <w:rPr>
          <w:rFonts w:cs="Times New Roman"/>
        </w:rPr>
        <w:t>“</w:t>
      </w:r>
      <w:r w:rsidR="00F942AC" w:rsidRPr="005B7C5C">
        <w:rPr>
          <w:rFonts w:cs="Times New Roman"/>
        </w:rPr>
        <w:t>Sergeant Lenmore</w:t>
      </w:r>
      <w:r w:rsidR="0047408B">
        <w:rPr>
          <w:rFonts w:cs="Times New Roman"/>
        </w:rPr>
        <w:t>,</w:t>
      </w:r>
      <w:r w:rsidRPr="005B7C5C">
        <w:rPr>
          <w:rFonts w:cs="Times New Roman"/>
        </w:rPr>
        <w:t xml:space="preserve"> who was </w:t>
      </w:r>
      <w:r w:rsidR="00F942AC" w:rsidRPr="005B7C5C">
        <w:rPr>
          <w:rFonts w:cs="Times New Roman"/>
        </w:rPr>
        <w:t>y</w:t>
      </w:r>
      <w:r w:rsidR="001321E5" w:rsidRPr="005B7C5C">
        <w:rPr>
          <w:rFonts w:cs="Times New Roman"/>
        </w:rPr>
        <w:t>our tactical team at Camp David and in Washington</w:t>
      </w:r>
      <w:r w:rsidRPr="005B7C5C">
        <w:rPr>
          <w:rFonts w:cs="Times New Roman"/>
          <w:noProof/>
        </w:rPr>
        <w:t>.</w:t>
      </w:r>
    </w:p>
    <w:p w14:paraId="0BFA40F7" w14:textId="5475127D" w:rsidR="00D2022D" w:rsidRPr="005B7C5C" w:rsidRDefault="00D2022D" w:rsidP="004537F7">
      <w:pPr>
        <w:rPr>
          <w:rFonts w:cs="Times New Roman"/>
        </w:rPr>
      </w:pPr>
      <w:r w:rsidRPr="005B7C5C">
        <w:rPr>
          <w:rFonts w:cs="Times New Roman"/>
        </w:rPr>
        <w:t xml:space="preserve">“No </w:t>
      </w:r>
      <w:r w:rsidR="001321E5" w:rsidRPr="005B7C5C">
        <w:rPr>
          <w:rFonts w:cs="Times New Roman"/>
        </w:rPr>
        <w:t>questions</w:t>
      </w:r>
      <w:r w:rsidR="0047408B">
        <w:rPr>
          <w:rFonts w:cs="Times New Roman"/>
        </w:rPr>
        <w:t>,</w:t>
      </w:r>
      <w:r w:rsidR="001321E5" w:rsidRPr="005B7C5C">
        <w:rPr>
          <w:rFonts w:cs="Times New Roman"/>
        </w:rPr>
        <w:t xml:space="preserve"> </w:t>
      </w:r>
      <w:r w:rsidR="00D84B86" w:rsidRPr="005B7C5C">
        <w:rPr>
          <w:rFonts w:cs="Times New Roman"/>
        </w:rPr>
        <w:t>Eddie sounds good</w:t>
      </w:r>
      <w:r w:rsidR="0047408B">
        <w:rPr>
          <w:rFonts w:cs="Times New Roman"/>
        </w:rPr>
        <w:t>;</w:t>
      </w:r>
      <w:r w:rsidR="00D84B86" w:rsidRPr="005B7C5C">
        <w:rPr>
          <w:rFonts w:cs="Times New Roman"/>
        </w:rPr>
        <w:t xml:space="preserve"> tell him g</w:t>
      </w:r>
      <w:r w:rsidRPr="005B7C5C">
        <w:rPr>
          <w:rFonts w:cs="Times New Roman"/>
        </w:rPr>
        <w:t>ood luck.”</w:t>
      </w:r>
    </w:p>
    <w:p w14:paraId="4B705C88" w14:textId="77777777" w:rsidR="00044DCE" w:rsidRPr="005B7C5C" w:rsidRDefault="00044DCE" w:rsidP="00044DCE">
      <w:pPr>
        <w:pStyle w:val="Heading2"/>
        <w:rPr>
          <w:rFonts w:cs="Times New Roman"/>
        </w:rPr>
      </w:pPr>
      <w:r w:rsidRPr="005B7C5C">
        <w:rPr>
          <w:rFonts w:cs="Times New Roman"/>
        </w:rPr>
        <w:t>Discuss Contacting the Other Cities</w:t>
      </w:r>
    </w:p>
    <w:p w14:paraId="309ABA94" w14:textId="49172681" w:rsidR="00044DCE" w:rsidRPr="005B7C5C" w:rsidRDefault="00044DCE" w:rsidP="00044DCE">
      <w:pPr>
        <w:rPr>
          <w:rFonts w:cs="Times New Roman"/>
        </w:rPr>
      </w:pPr>
      <w:r w:rsidRPr="005B7C5C">
        <w:rPr>
          <w:rFonts w:cs="Times New Roman"/>
        </w:rPr>
        <w:t xml:space="preserve">The hanger near the flight line had numerous briefing rooms and office areas. </w:t>
      </w:r>
      <w:r w:rsidR="009922CC" w:rsidRPr="005B7C5C">
        <w:rPr>
          <w:rFonts w:cs="Times New Roman"/>
        </w:rPr>
        <w:t>Sergeant</w:t>
      </w:r>
      <w:r w:rsidRPr="005B7C5C">
        <w:rPr>
          <w:rFonts w:cs="Times New Roman"/>
        </w:rPr>
        <w:t xml:space="preserve"> Lenmore and Beta team had taken residence in one </w:t>
      </w:r>
      <w:r w:rsidR="00510D14" w:rsidRPr="005B7C5C">
        <w:rPr>
          <w:rFonts w:cs="Times New Roman"/>
        </w:rPr>
        <w:t xml:space="preserve">of the office </w:t>
      </w:r>
      <w:r w:rsidRPr="005B7C5C">
        <w:rPr>
          <w:rFonts w:cs="Times New Roman"/>
        </w:rPr>
        <w:t>group</w:t>
      </w:r>
      <w:r w:rsidR="00510D14" w:rsidRPr="005B7C5C">
        <w:rPr>
          <w:rFonts w:cs="Times New Roman"/>
        </w:rPr>
        <w:t>s</w:t>
      </w:r>
      <w:r w:rsidRPr="005B7C5C">
        <w:rPr>
          <w:rFonts w:cs="Times New Roman"/>
          <w:noProof/>
        </w:rPr>
        <w:t>,</w:t>
      </w:r>
      <w:r w:rsidRPr="005B7C5C">
        <w:rPr>
          <w:rFonts w:cs="Times New Roman"/>
        </w:rPr>
        <w:t xml:space="preserve"> and they were settled in a large comfortable conference room.</w:t>
      </w:r>
    </w:p>
    <w:p w14:paraId="3AF48C31" w14:textId="53415C25" w:rsidR="00044DCE" w:rsidRPr="005B7C5C" w:rsidRDefault="00044DCE" w:rsidP="00044DCE">
      <w:pPr>
        <w:rPr>
          <w:rFonts w:cs="Times New Roman"/>
        </w:rPr>
      </w:pPr>
      <w:r w:rsidRPr="005B7C5C">
        <w:rPr>
          <w:rFonts w:cs="Times New Roman"/>
        </w:rPr>
        <w:t xml:space="preserve">“Beta Team, we’re leaving on Operation Round UP tomorrow at 0600. We’re taking the two shuttles you see outside. They’re clearly </w:t>
      </w:r>
      <w:r w:rsidRPr="005B7C5C">
        <w:rPr>
          <w:rFonts w:cs="Times New Roman"/>
          <w:noProof/>
        </w:rPr>
        <w:t>marked,</w:t>
      </w:r>
      <w:r w:rsidRPr="005B7C5C">
        <w:rPr>
          <w:rFonts w:cs="Times New Roman"/>
        </w:rPr>
        <w:t xml:space="preserve"> and we’re hoping that once people see the flag on the </w:t>
      </w:r>
      <w:r w:rsidRPr="005B7C5C">
        <w:rPr>
          <w:rFonts w:cs="Times New Roman"/>
          <w:noProof/>
        </w:rPr>
        <w:t>sides,</w:t>
      </w:r>
      <w:r w:rsidRPr="005B7C5C">
        <w:rPr>
          <w:rFonts w:cs="Times New Roman"/>
        </w:rPr>
        <w:t xml:space="preserve"> they’ll relax</w:t>
      </w:r>
      <w:r w:rsidR="0047408B">
        <w:rPr>
          <w:rFonts w:cs="Times New Roman"/>
        </w:rPr>
        <w:t>.</w:t>
      </w:r>
      <w:r w:rsidRPr="005B7C5C">
        <w:rPr>
          <w:rFonts w:cs="Times New Roman"/>
        </w:rPr>
        <w:t xml:space="preserve"> I don’t think they’ll notice that they’re alien ships,” said </w:t>
      </w:r>
      <w:r w:rsidR="009922CC" w:rsidRPr="005B7C5C">
        <w:rPr>
          <w:rFonts w:cs="Times New Roman"/>
        </w:rPr>
        <w:t>Sergeant</w:t>
      </w:r>
      <w:r w:rsidRPr="005B7C5C">
        <w:rPr>
          <w:rFonts w:cs="Times New Roman"/>
        </w:rPr>
        <w:t xml:space="preserve"> Lenmore.”</w:t>
      </w:r>
    </w:p>
    <w:p w14:paraId="52B31821" w14:textId="4F054CC6" w:rsidR="00044DCE" w:rsidRPr="005B7C5C" w:rsidRDefault="00044DCE" w:rsidP="00044DCE">
      <w:pPr>
        <w:rPr>
          <w:rFonts w:cs="Times New Roman"/>
        </w:rPr>
      </w:pPr>
      <w:r w:rsidRPr="005B7C5C">
        <w:rPr>
          <w:rFonts w:cs="Times New Roman"/>
        </w:rPr>
        <w:lastRenderedPageBreak/>
        <w:t>“We’ll head up the coast and make a swing around</w:t>
      </w:r>
      <w:r w:rsidR="00074598" w:rsidRPr="005B7C5C">
        <w:rPr>
          <w:rFonts w:cs="Times New Roman"/>
        </w:rPr>
        <w:t xml:space="preserve"> all</w:t>
      </w:r>
      <w:r w:rsidRPr="005B7C5C">
        <w:rPr>
          <w:rFonts w:cs="Times New Roman"/>
        </w:rPr>
        <w:t xml:space="preserve"> the major cities. We’ll focus mostly on the larger cities like NY </w:t>
      </w:r>
      <w:r w:rsidRPr="005B7C5C">
        <w:rPr>
          <w:rFonts w:cs="Times New Roman"/>
          <w:noProof/>
        </w:rPr>
        <w:t>and</w:t>
      </w:r>
      <w:r w:rsidRPr="005B7C5C">
        <w:rPr>
          <w:rFonts w:cs="Times New Roman"/>
        </w:rPr>
        <w:t xml:space="preserve"> Boston on the first day. We aren’t bringing </w:t>
      </w:r>
      <w:r w:rsidR="001321E5" w:rsidRPr="005B7C5C">
        <w:rPr>
          <w:rFonts w:cs="Times New Roman"/>
        </w:rPr>
        <w:t>much food</w:t>
      </w:r>
      <w:r w:rsidRPr="005B7C5C">
        <w:rPr>
          <w:rFonts w:cs="Times New Roman"/>
        </w:rPr>
        <w:t xml:space="preserve">, we’re planning on finding our food en </w:t>
      </w:r>
      <w:r w:rsidRPr="005B7C5C">
        <w:rPr>
          <w:rFonts w:cs="Times New Roman"/>
          <w:noProof/>
        </w:rPr>
        <w:t>route,</w:t>
      </w:r>
      <w:r w:rsidRPr="005B7C5C">
        <w:rPr>
          <w:rFonts w:cs="Times New Roman"/>
        </w:rPr>
        <w:t xml:space="preserve"> and there should be plenty of places to spend the night.”</w:t>
      </w:r>
    </w:p>
    <w:p w14:paraId="3BB18C25" w14:textId="5862E04B" w:rsidR="00044DCE" w:rsidRPr="005B7C5C" w:rsidRDefault="00044DCE" w:rsidP="00044DCE">
      <w:pPr>
        <w:rPr>
          <w:rFonts w:cs="Times New Roman"/>
        </w:rPr>
      </w:pPr>
      <w:r w:rsidRPr="005B7C5C">
        <w:rPr>
          <w:rFonts w:cs="Times New Roman"/>
        </w:rPr>
        <w:t>“I don’t know what we’ll find. I’ve been told that we should find hundreds if not thousands of people through the trip, but we may</w:t>
      </w:r>
      <w:r w:rsidR="008C2CAB" w:rsidRPr="005B7C5C">
        <w:rPr>
          <w:rFonts w:cs="Times New Roman"/>
        </w:rPr>
        <w:t xml:space="preserve"> find</w:t>
      </w:r>
      <w:r w:rsidRPr="005B7C5C">
        <w:rPr>
          <w:rFonts w:cs="Times New Roman"/>
        </w:rPr>
        <w:t xml:space="preserve"> </w:t>
      </w:r>
      <w:r w:rsidR="0047408B">
        <w:rPr>
          <w:rFonts w:cs="Times New Roman"/>
        </w:rPr>
        <w:t>hostile groups</w:t>
      </w:r>
      <w:r w:rsidRPr="005B7C5C">
        <w:rPr>
          <w:rFonts w:cs="Times New Roman"/>
        </w:rPr>
        <w:t xml:space="preserve"> for </w:t>
      </w:r>
      <w:r w:rsidR="0047408B">
        <w:rPr>
          <w:rFonts w:cs="Times New Roman"/>
          <w:noProof/>
        </w:rPr>
        <w:t>many</w:t>
      </w:r>
      <w:r w:rsidRPr="005B7C5C">
        <w:rPr>
          <w:rFonts w:cs="Times New Roman"/>
        </w:rPr>
        <w:t xml:space="preserve"> reasons. We’ll try to deal with them</w:t>
      </w:r>
      <w:r w:rsidR="00EF629D"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if we </w:t>
      </w:r>
      <w:r w:rsidRPr="005B7C5C">
        <w:rPr>
          <w:rFonts w:cs="Times New Roman"/>
          <w:noProof/>
        </w:rPr>
        <w:t>can’t,</w:t>
      </w:r>
      <w:r w:rsidRPr="005B7C5C">
        <w:rPr>
          <w:rFonts w:cs="Times New Roman"/>
        </w:rPr>
        <w:t xml:space="preserve"> we’ll move on and </w:t>
      </w:r>
      <w:r w:rsidRPr="005B7C5C">
        <w:rPr>
          <w:rFonts w:cs="Times New Roman"/>
          <w:noProof/>
        </w:rPr>
        <w:t>make</w:t>
      </w:r>
      <w:r w:rsidR="00EF629D" w:rsidRPr="005B7C5C">
        <w:rPr>
          <w:rFonts w:cs="Times New Roman"/>
          <w:noProof/>
        </w:rPr>
        <w:t xml:space="preserve"> a</w:t>
      </w:r>
      <w:r w:rsidRPr="005B7C5C">
        <w:rPr>
          <w:rFonts w:cs="Times New Roman"/>
          <w:noProof/>
        </w:rPr>
        <w:t xml:space="preserve"> note of</w:t>
      </w:r>
      <w:r w:rsidRPr="005B7C5C">
        <w:rPr>
          <w:rFonts w:cs="Times New Roman"/>
        </w:rPr>
        <w:t xml:space="preserve"> where they are. You’ll notice that we’ve put together a couple thousand of these tubes. Inside we tell them to move to the </w:t>
      </w:r>
      <w:r w:rsidRPr="005B7C5C">
        <w:rPr>
          <w:rFonts w:cs="Times New Roman"/>
          <w:noProof/>
        </w:rPr>
        <w:t>cities,</w:t>
      </w:r>
      <w:r w:rsidRPr="005B7C5C">
        <w:rPr>
          <w:rFonts w:cs="Times New Roman"/>
        </w:rPr>
        <w:t xml:space="preserve"> and we’ll try to coordinate support from there. We’ll drop </w:t>
      </w:r>
      <w:proofErr w:type="gramStart"/>
      <w:r w:rsidRPr="005B7C5C">
        <w:rPr>
          <w:rFonts w:cs="Times New Roman"/>
        </w:rPr>
        <w:t>these every</w:t>
      </w:r>
      <w:proofErr w:type="gramEnd"/>
      <w:r w:rsidRPr="005B7C5C">
        <w:rPr>
          <w:rFonts w:cs="Times New Roman"/>
        </w:rPr>
        <w:t xml:space="preserve"> place we see anyone. Our mission is to spread the word and </w:t>
      </w:r>
      <w:r w:rsidR="001321E5" w:rsidRPr="005B7C5C">
        <w:rPr>
          <w:rFonts w:cs="Times New Roman"/>
        </w:rPr>
        <w:t>tell people to move to Norfolk</w:t>
      </w:r>
      <w:r w:rsidRPr="005B7C5C">
        <w:rPr>
          <w:rFonts w:cs="Times New Roman"/>
        </w:rPr>
        <w:t>, Florida</w:t>
      </w:r>
      <w:r w:rsidR="0047408B">
        <w:rPr>
          <w:rFonts w:cs="Times New Roman"/>
        </w:rPr>
        <w:t>,</w:t>
      </w:r>
      <w:r w:rsidRPr="005B7C5C">
        <w:rPr>
          <w:rFonts w:cs="Times New Roman"/>
        </w:rPr>
        <w:t xml:space="preserve"> or San Diego. There they’ll find US Government personnel. In </w:t>
      </w:r>
      <w:r w:rsidRPr="005B7C5C">
        <w:rPr>
          <w:rFonts w:cs="Times New Roman"/>
          <w:noProof/>
        </w:rPr>
        <w:t>Chicago,</w:t>
      </w:r>
      <w:r w:rsidRPr="005B7C5C">
        <w:rPr>
          <w:rFonts w:cs="Times New Roman"/>
        </w:rPr>
        <w:t xml:space="preserve"> we’re going to the Great Lakes Naval Base and hoping to find some Marines there. If we do, we’ll help them get organized. Wherever possible</w:t>
      </w:r>
      <w:r w:rsidR="0047408B">
        <w:rPr>
          <w:rFonts w:cs="Times New Roman"/>
        </w:rPr>
        <w:t>,</w:t>
      </w:r>
      <w:r w:rsidRPr="005B7C5C">
        <w:rPr>
          <w:rFonts w:cs="Times New Roman"/>
        </w:rPr>
        <w:t xml:space="preserve"> we’ll be leaving satellite phones to maintain some communications. Are there any questions?”</w:t>
      </w:r>
    </w:p>
    <w:p w14:paraId="255A3F56" w14:textId="77777777" w:rsidR="00044DCE" w:rsidRPr="005B7C5C" w:rsidRDefault="00044DCE" w:rsidP="00044DCE">
      <w:pPr>
        <w:spacing w:line="259" w:lineRule="auto"/>
        <w:jc w:val="left"/>
        <w:rPr>
          <w:rFonts w:eastAsiaTheme="majorEastAsia" w:cs="Times New Roman"/>
          <w:b/>
          <w:color w:val="262626" w:themeColor="text1" w:themeTint="D9"/>
          <w:sz w:val="32"/>
          <w:szCs w:val="32"/>
        </w:rPr>
      </w:pPr>
      <w:r w:rsidRPr="005B7C5C">
        <w:rPr>
          <w:rFonts w:cs="Times New Roman"/>
        </w:rPr>
        <w:br w:type="page"/>
      </w:r>
    </w:p>
    <w:p w14:paraId="231373DA" w14:textId="77777777" w:rsidR="007A64E4" w:rsidRPr="005B7C5C" w:rsidRDefault="007A64E4" w:rsidP="007A64E4">
      <w:pPr>
        <w:pStyle w:val="Heading2"/>
        <w:rPr>
          <w:rFonts w:cs="Times New Roman"/>
        </w:rPr>
      </w:pPr>
      <w:r w:rsidRPr="005B7C5C">
        <w:rPr>
          <w:rFonts w:cs="Times New Roman"/>
        </w:rPr>
        <w:lastRenderedPageBreak/>
        <w:t>Safety in Earth’s Orbit</w:t>
      </w:r>
    </w:p>
    <w:p w14:paraId="3C504597" w14:textId="309E62A6" w:rsidR="007A64E4" w:rsidRPr="005B7C5C" w:rsidRDefault="007A64E4" w:rsidP="007A64E4">
      <w:pPr>
        <w:rPr>
          <w:rFonts w:cs="Times New Roman"/>
          <w:color w:val="000000" w:themeColor="text1"/>
        </w:rPr>
      </w:pPr>
      <w:r w:rsidRPr="005B7C5C">
        <w:rPr>
          <w:rFonts w:cs="Times New Roman"/>
          <w:color w:val="000000" w:themeColor="text1"/>
        </w:rPr>
        <w:t>After the last couple of days, the Chevesky slipping into orbit around Earth seemed anti-climactic. Regardless it was good to be home.</w:t>
      </w:r>
    </w:p>
    <w:p w14:paraId="6E8A9210" w14:textId="644389D1" w:rsidR="007A64E4" w:rsidRPr="005B7C5C" w:rsidRDefault="007A64E4" w:rsidP="007A64E4">
      <w:pPr>
        <w:rPr>
          <w:rFonts w:cs="Times New Roman"/>
          <w:color w:val="000000" w:themeColor="text1"/>
        </w:rPr>
      </w:pPr>
      <w:r w:rsidRPr="005B7C5C">
        <w:rPr>
          <w:rFonts w:cs="Times New Roman"/>
          <w:color w:val="000000" w:themeColor="text1"/>
        </w:rPr>
        <w:t>“Bob, SIMPOC</w:t>
      </w:r>
      <w:r w:rsidR="0047408B">
        <w:rPr>
          <w:rFonts w:cs="Times New Roman"/>
          <w:color w:val="000000" w:themeColor="text1"/>
        </w:rPr>
        <w:t>,</w:t>
      </w:r>
      <w:r w:rsidRPr="005B7C5C">
        <w:rPr>
          <w:rFonts w:cs="Times New Roman"/>
          <w:color w:val="000000" w:themeColor="text1"/>
        </w:rPr>
        <w:t xml:space="preserve"> can we translate anything from the information Bob recorded?” Joan asked.</w:t>
      </w:r>
    </w:p>
    <w:p w14:paraId="2F51043F" w14:textId="5ABF5B81" w:rsidR="00107500" w:rsidRPr="005B7C5C" w:rsidRDefault="00107500" w:rsidP="00107500">
      <w:pPr>
        <w:rPr>
          <w:rFonts w:cs="Times New Roman"/>
          <w:color w:val="000000" w:themeColor="text1"/>
        </w:rPr>
      </w:pPr>
      <w:r w:rsidRPr="005B7C5C">
        <w:rPr>
          <w:rFonts w:cs="Times New Roman"/>
          <w:color w:val="000000" w:themeColor="text1"/>
        </w:rPr>
        <w:t xml:space="preserve">“Not much. I’ve got tons of raw data made up of video, IR readings, radiation </w:t>
      </w:r>
      <w:r w:rsidRPr="005B7C5C">
        <w:rPr>
          <w:rFonts w:cs="Times New Roman"/>
          <w:noProof/>
          <w:color w:val="000000" w:themeColor="text1"/>
        </w:rPr>
        <w:t>readings,</w:t>
      </w:r>
      <w:r w:rsidRPr="005B7C5C">
        <w:rPr>
          <w:rFonts w:cs="Times New Roman"/>
          <w:color w:val="000000" w:themeColor="text1"/>
        </w:rPr>
        <w:t xml:space="preserve"> etc. I did record a lot of their transmissions but, I wouldn’t know where to begin to translate any of it,” Shappel said.</w:t>
      </w:r>
    </w:p>
    <w:p w14:paraId="521CA600" w14:textId="0E0AF856" w:rsidR="00107500" w:rsidRPr="005B7C5C" w:rsidRDefault="00107500" w:rsidP="00107500">
      <w:pPr>
        <w:rPr>
          <w:rFonts w:cs="Times New Roman"/>
          <w:color w:val="000000" w:themeColor="text1"/>
        </w:rPr>
      </w:pPr>
      <w:r w:rsidRPr="005B7C5C">
        <w:rPr>
          <w:rFonts w:cs="Times New Roman"/>
          <w:color w:val="000000" w:themeColor="text1"/>
        </w:rPr>
        <w:t>“I concur with Professor Shappel. We have raw recordings, but it will take a great deal of time to find patterns and translate the information. Without some key or primer to tell us where to start</w:t>
      </w:r>
      <w:r w:rsidR="0047408B">
        <w:rPr>
          <w:rFonts w:cs="Times New Roman"/>
          <w:color w:val="000000" w:themeColor="text1"/>
        </w:rPr>
        <w:t>,</w:t>
      </w:r>
      <w:r w:rsidRPr="005B7C5C">
        <w:rPr>
          <w:rFonts w:cs="Times New Roman"/>
          <w:color w:val="000000" w:themeColor="text1"/>
        </w:rPr>
        <w:t xml:space="preserve"> it may be months or longer before I can convert the raw data to something we might understand,” added SIMPOC.</w:t>
      </w:r>
    </w:p>
    <w:p w14:paraId="5014872F" w14:textId="749B1CD2" w:rsidR="007A64E4" w:rsidRPr="005B7C5C" w:rsidRDefault="00107500" w:rsidP="00107500">
      <w:pPr>
        <w:rPr>
          <w:rFonts w:cs="Times New Roman"/>
          <w:color w:val="000000" w:themeColor="text1"/>
        </w:rPr>
      </w:pPr>
      <w:r w:rsidRPr="005B7C5C">
        <w:rPr>
          <w:rFonts w:cs="Times New Roman"/>
          <w:color w:val="000000" w:themeColor="text1"/>
        </w:rPr>
        <w:t xml:space="preserve"> </w:t>
      </w:r>
      <w:r w:rsidR="007A64E4" w:rsidRPr="005B7C5C">
        <w:rPr>
          <w:rFonts w:cs="Times New Roman"/>
          <w:color w:val="000000" w:themeColor="text1"/>
        </w:rPr>
        <w:t>“</w:t>
      </w:r>
      <w:r w:rsidR="001D6522">
        <w:rPr>
          <w:rFonts w:cs="Times New Roman"/>
          <w:color w:val="000000" w:themeColor="text1"/>
        </w:rPr>
        <w:t>Okay</w:t>
      </w:r>
      <w:r w:rsidR="007A64E4" w:rsidRPr="005B7C5C">
        <w:rPr>
          <w:rFonts w:cs="Times New Roman"/>
          <w:color w:val="000000" w:themeColor="text1"/>
        </w:rPr>
        <w:t>, I think we need to try. Let me know what progress you make.”</w:t>
      </w:r>
    </w:p>
    <w:p w14:paraId="3E92E546" w14:textId="683011B8" w:rsidR="007A64E4" w:rsidRPr="005B7C5C" w:rsidRDefault="007A64E4" w:rsidP="007A64E4">
      <w:pPr>
        <w:rPr>
          <w:rFonts w:cs="Times New Roman"/>
          <w:color w:val="000000" w:themeColor="text1"/>
        </w:rPr>
      </w:pPr>
      <w:r w:rsidRPr="005B7C5C">
        <w:rPr>
          <w:rFonts w:cs="Times New Roman"/>
          <w:color w:val="000000" w:themeColor="text1"/>
        </w:rPr>
        <w:t>“Yes</w:t>
      </w:r>
      <w:r w:rsidR="0047408B">
        <w:rPr>
          <w:rFonts w:cs="Times New Roman"/>
          <w:color w:val="000000" w:themeColor="text1"/>
        </w:rPr>
        <w:t>,</w:t>
      </w:r>
      <w:r w:rsidRPr="005B7C5C">
        <w:rPr>
          <w:rFonts w:cs="Times New Roman"/>
          <w:color w:val="000000" w:themeColor="text1"/>
        </w:rPr>
        <w:t xml:space="preserve"> commander</w:t>
      </w:r>
      <w:r w:rsidR="0047408B">
        <w:rPr>
          <w:rFonts w:cs="Times New Roman"/>
          <w:color w:val="000000" w:themeColor="text1"/>
        </w:rPr>
        <w:t>,</w:t>
      </w:r>
      <w:r w:rsidRPr="005B7C5C">
        <w:rPr>
          <w:rFonts w:cs="Times New Roman"/>
          <w:color w:val="000000" w:themeColor="text1"/>
        </w:rPr>
        <w:t xml:space="preserve"> I will keep you informed,” SIMPOC answered.</w:t>
      </w:r>
    </w:p>
    <w:p w14:paraId="2472880C" w14:textId="77777777" w:rsidR="007A64E4" w:rsidRPr="005B7C5C" w:rsidRDefault="007A64E4" w:rsidP="007A64E4">
      <w:pPr>
        <w:rPr>
          <w:rFonts w:cs="Times New Roman"/>
          <w:color w:val="000000" w:themeColor="text1"/>
        </w:rPr>
      </w:pPr>
      <w:r w:rsidRPr="005B7C5C">
        <w:rPr>
          <w:rFonts w:cs="Times New Roman"/>
          <w:color w:val="000000" w:themeColor="text1"/>
        </w:rPr>
        <w:t xml:space="preserve">“Bob </w:t>
      </w:r>
      <w:r w:rsidRPr="005B7C5C">
        <w:rPr>
          <w:rFonts w:cs="Times New Roman"/>
          <w:noProof/>
          <w:color w:val="000000" w:themeColor="text1"/>
        </w:rPr>
        <w:t>are</w:t>
      </w:r>
      <w:r w:rsidRPr="005B7C5C">
        <w:rPr>
          <w:rFonts w:cs="Times New Roman"/>
          <w:color w:val="000000" w:themeColor="text1"/>
        </w:rPr>
        <w:t xml:space="preserve"> you heading down right away,” Joan asked.</w:t>
      </w:r>
    </w:p>
    <w:p w14:paraId="58D9F120" w14:textId="749A2D3D" w:rsidR="007A64E4" w:rsidRPr="005B7C5C" w:rsidRDefault="007A64E4" w:rsidP="007A64E4">
      <w:pPr>
        <w:rPr>
          <w:rFonts w:cs="Times New Roman"/>
          <w:color w:val="000000" w:themeColor="text1"/>
        </w:rPr>
      </w:pPr>
      <w:r w:rsidRPr="005B7C5C">
        <w:rPr>
          <w:rFonts w:cs="Times New Roman"/>
          <w:color w:val="000000" w:themeColor="text1"/>
        </w:rPr>
        <w:t xml:space="preserve">“Yes, I’m transferring my data </w:t>
      </w:r>
      <w:r w:rsidRPr="005B7C5C">
        <w:rPr>
          <w:rFonts w:cs="Times New Roman"/>
          <w:noProof/>
          <w:color w:val="000000" w:themeColor="text1"/>
        </w:rPr>
        <w:t>now</w:t>
      </w:r>
      <w:r w:rsidR="00044DCE" w:rsidRPr="005B7C5C">
        <w:rPr>
          <w:rFonts w:cs="Times New Roman"/>
          <w:noProof/>
          <w:color w:val="000000" w:themeColor="text1"/>
        </w:rPr>
        <w:t xml:space="preserve">. </w:t>
      </w:r>
      <w:r w:rsidRPr="005B7C5C">
        <w:rPr>
          <w:rFonts w:cs="Times New Roman"/>
          <w:color w:val="000000" w:themeColor="text1"/>
        </w:rPr>
        <w:t>I’ll be a lot more productive on my home turf.”</w:t>
      </w:r>
    </w:p>
    <w:p w14:paraId="3C043E61" w14:textId="7616B2FB" w:rsidR="007A64E4" w:rsidRPr="005B7C5C" w:rsidRDefault="007A64E4" w:rsidP="007A64E4">
      <w:pPr>
        <w:rPr>
          <w:rFonts w:cs="Times New Roman"/>
          <w:color w:val="000000" w:themeColor="text1"/>
        </w:rPr>
      </w:pPr>
      <w:r w:rsidRPr="005B7C5C">
        <w:rPr>
          <w:rFonts w:cs="Times New Roman"/>
          <w:color w:val="000000" w:themeColor="text1"/>
        </w:rPr>
        <w:t>“Great to have you make the trip with us</w:t>
      </w:r>
      <w:r w:rsidR="0047408B">
        <w:rPr>
          <w:rFonts w:cs="Times New Roman"/>
          <w:color w:val="000000" w:themeColor="text1"/>
        </w:rPr>
        <w:t>. P</w:t>
      </w:r>
      <w:r w:rsidRPr="005B7C5C">
        <w:rPr>
          <w:rFonts w:cs="Times New Roman"/>
          <w:color w:val="000000" w:themeColor="text1"/>
        </w:rPr>
        <w:t>lease keep me up to date on what you find,” Joan asked.</w:t>
      </w:r>
    </w:p>
    <w:p w14:paraId="09D9DC58" w14:textId="77777777" w:rsidR="007A64E4" w:rsidRPr="005B7C5C" w:rsidRDefault="007A64E4" w:rsidP="007A64E4">
      <w:pPr>
        <w:rPr>
          <w:rFonts w:cs="Times New Roman"/>
          <w:color w:val="000000" w:themeColor="text1"/>
        </w:rPr>
      </w:pPr>
      <w:r w:rsidRPr="005B7C5C">
        <w:rPr>
          <w:rFonts w:cs="Times New Roman"/>
          <w:color w:val="000000" w:themeColor="text1"/>
        </w:rPr>
        <w:lastRenderedPageBreak/>
        <w:t>“</w:t>
      </w:r>
      <w:r w:rsidRPr="005B7C5C">
        <w:rPr>
          <w:rFonts w:cs="Times New Roman"/>
          <w:noProof/>
          <w:color w:val="000000" w:themeColor="text1"/>
        </w:rPr>
        <w:t>Certainly</w:t>
      </w:r>
      <w:r w:rsidRPr="005B7C5C">
        <w:rPr>
          <w:rFonts w:cs="Times New Roman"/>
          <w:color w:val="000000" w:themeColor="text1"/>
        </w:rPr>
        <w:t xml:space="preserve"> will,” Bob Shappel said, then he turned and headed for the shuttle bay.</w:t>
      </w:r>
    </w:p>
    <w:p w14:paraId="05E6CBED" w14:textId="7E3A0A72" w:rsidR="007A64E4" w:rsidRPr="005B7C5C" w:rsidRDefault="007A64E4" w:rsidP="007A64E4">
      <w:pPr>
        <w:rPr>
          <w:rFonts w:cs="Times New Roman"/>
          <w:color w:val="000000" w:themeColor="text1"/>
        </w:rPr>
      </w:pPr>
      <w:r w:rsidRPr="005B7C5C">
        <w:rPr>
          <w:rFonts w:cs="Times New Roman"/>
          <w:color w:val="000000" w:themeColor="text1"/>
        </w:rPr>
        <w:t>“Joan</w:t>
      </w:r>
      <w:r w:rsidR="003E4428" w:rsidRPr="005B7C5C">
        <w:rPr>
          <w:rFonts w:cs="Times New Roman"/>
          <w:color w:val="000000" w:themeColor="text1"/>
        </w:rPr>
        <w:t>,</w:t>
      </w:r>
      <w:r w:rsidRPr="005B7C5C">
        <w:rPr>
          <w:rFonts w:cs="Times New Roman"/>
          <w:color w:val="000000" w:themeColor="text1"/>
        </w:rPr>
        <w:t xml:space="preserve"> I have been experimenting with </w:t>
      </w:r>
      <w:r w:rsidR="003E4428" w:rsidRPr="005B7C5C">
        <w:rPr>
          <w:rFonts w:cs="Times New Roman"/>
          <w:color w:val="000000" w:themeColor="text1"/>
        </w:rPr>
        <w:t xml:space="preserve">what </w:t>
      </w:r>
      <w:r w:rsidRPr="005B7C5C">
        <w:rPr>
          <w:rFonts w:cs="Times New Roman"/>
          <w:color w:val="000000" w:themeColor="text1"/>
        </w:rPr>
        <w:t>I think might be a weapon,” SIMPOC said.</w:t>
      </w:r>
    </w:p>
    <w:p w14:paraId="022A002B" w14:textId="77777777" w:rsidR="007A64E4" w:rsidRPr="005B7C5C" w:rsidRDefault="007A64E4" w:rsidP="007A64E4">
      <w:pPr>
        <w:rPr>
          <w:rFonts w:cs="Times New Roman"/>
          <w:color w:val="000000" w:themeColor="text1"/>
        </w:rPr>
      </w:pPr>
      <w:r w:rsidRPr="005B7C5C">
        <w:rPr>
          <w:rFonts w:cs="Times New Roman"/>
          <w:color w:val="000000" w:themeColor="text1"/>
        </w:rPr>
        <w:t xml:space="preserve">That statement really got Joan’s </w:t>
      </w:r>
      <w:r w:rsidRPr="005B7C5C">
        <w:rPr>
          <w:rFonts w:cs="Times New Roman"/>
          <w:noProof/>
          <w:color w:val="000000" w:themeColor="text1"/>
        </w:rPr>
        <w:t>attention,</w:t>
      </w:r>
      <w:r w:rsidRPr="005B7C5C">
        <w:rPr>
          <w:rFonts w:cs="Times New Roman"/>
          <w:color w:val="000000" w:themeColor="text1"/>
        </w:rPr>
        <w:t xml:space="preserve"> and she forgot to say goodbye to Bob Shappel.</w:t>
      </w:r>
    </w:p>
    <w:p w14:paraId="20552686" w14:textId="173C2460" w:rsidR="007A64E4" w:rsidRPr="005B7C5C" w:rsidRDefault="007A64E4" w:rsidP="007A64E4">
      <w:pPr>
        <w:rPr>
          <w:rFonts w:cs="Times New Roman"/>
          <w:color w:val="000000" w:themeColor="text1"/>
        </w:rPr>
      </w:pPr>
      <w:r w:rsidRPr="005B7C5C">
        <w:rPr>
          <w:rFonts w:cs="Times New Roman"/>
          <w:color w:val="000000" w:themeColor="text1"/>
        </w:rPr>
        <w:t xml:space="preserve">“Is it what you were thinking?” Joan </w:t>
      </w:r>
      <w:r w:rsidR="00510D14" w:rsidRPr="005B7C5C">
        <w:rPr>
          <w:rFonts w:cs="Times New Roman"/>
          <w:color w:val="000000" w:themeColor="text1"/>
        </w:rPr>
        <w:t>asked</w:t>
      </w:r>
      <w:r w:rsidRPr="005B7C5C">
        <w:rPr>
          <w:rFonts w:cs="Times New Roman"/>
          <w:color w:val="000000" w:themeColor="text1"/>
        </w:rPr>
        <w:t>.</w:t>
      </w:r>
    </w:p>
    <w:p w14:paraId="7DB39F4C" w14:textId="4CE8B39E" w:rsidR="007A64E4" w:rsidRPr="005B7C5C" w:rsidRDefault="007A64E4" w:rsidP="007A64E4">
      <w:pPr>
        <w:rPr>
          <w:rFonts w:cs="Times New Roman"/>
          <w:color w:val="000000" w:themeColor="text1"/>
        </w:rPr>
      </w:pPr>
      <w:r w:rsidRPr="005B7C5C">
        <w:rPr>
          <w:rFonts w:cs="Times New Roman"/>
          <w:color w:val="000000" w:themeColor="text1"/>
        </w:rPr>
        <w:t xml:space="preserve">“This ship creates a field around it which reaches out to the magnetic flux lines in the vicinity. As I said </w:t>
      </w:r>
      <w:r w:rsidRPr="005B7C5C">
        <w:rPr>
          <w:rFonts w:cs="Times New Roman"/>
          <w:noProof/>
          <w:color w:val="000000" w:themeColor="text1"/>
        </w:rPr>
        <w:t>earlier,</w:t>
      </w:r>
      <w:r w:rsidRPr="005B7C5C">
        <w:rPr>
          <w:rFonts w:cs="Times New Roman"/>
          <w:color w:val="000000" w:themeColor="text1"/>
        </w:rPr>
        <w:t xml:space="preserve"> there are points in space where the potential between those flux lines is at their </w:t>
      </w:r>
      <w:r w:rsidRPr="005B7C5C">
        <w:rPr>
          <w:rFonts w:cs="Times New Roman"/>
          <w:noProof/>
          <w:color w:val="000000" w:themeColor="text1"/>
        </w:rPr>
        <w:t>greatest,</w:t>
      </w:r>
      <w:r w:rsidRPr="005B7C5C">
        <w:rPr>
          <w:rFonts w:cs="Times New Roman"/>
          <w:color w:val="000000" w:themeColor="text1"/>
        </w:rPr>
        <w:t xml:space="preserve"> and that defines our jump points. I have been experimenting with those fields, how to create them, manage them and distort them in the direction that I want. If I do that manipulation while </w:t>
      </w:r>
      <w:r w:rsidR="005B31D4">
        <w:rPr>
          <w:rFonts w:cs="Times New Roman"/>
          <w:color w:val="000000" w:themeColor="text1"/>
        </w:rPr>
        <w:t>telling</w:t>
      </w:r>
      <w:r w:rsidRPr="005B7C5C">
        <w:rPr>
          <w:rFonts w:cs="Times New Roman"/>
          <w:color w:val="000000" w:themeColor="text1"/>
        </w:rPr>
        <w:t xml:space="preserve"> the ship to remain in one position, I suspect the distorted field becomes the weapon. It appears to have a major effect on the molecular bonds of the target,”</w:t>
      </w:r>
    </w:p>
    <w:p w14:paraId="6EF3156D" w14:textId="77777777" w:rsidR="007A64E4" w:rsidRPr="005B7C5C" w:rsidRDefault="007A64E4" w:rsidP="007A64E4">
      <w:pPr>
        <w:rPr>
          <w:rFonts w:cs="Times New Roman"/>
          <w:color w:val="000000" w:themeColor="text1"/>
        </w:rPr>
      </w:pPr>
      <w:r w:rsidRPr="005B7C5C">
        <w:rPr>
          <w:rFonts w:cs="Times New Roman"/>
          <w:color w:val="000000" w:themeColor="text1"/>
        </w:rPr>
        <w:t>“Great, how do you want to test it?” Joan asked.</w:t>
      </w:r>
    </w:p>
    <w:p w14:paraId="7E89E94F" w14:textId="163F9D4D" w:rsidR="007A64E4" w:rsidRPr="005B7C5C" w:rsidRDefault="007A64E4" w:rsidP="007A64E4">
      <w:pPr>
        <w:rPr>
          <w:rFonts w:cs="Times New Roman"/>
          <w:color w:val="000000" w:themeColor="text1"/>
        </w:rPr>
      </w:pPr>
      <w:r w:rsidRPr="005B7C5C">
        <w:rPr>
          <w:rFonts w:cs="Times New Roman"/>
          <w:color w:val="000000" w:themeColor="text1"/>
        </w:rPr>
        <w:t>“For the first attempt</w:t>
      </w:r>
      <w:r w:rsidR="005B31D4">
        <w:rPr>
          <w:rFonts w:cs="Times New Roman"/>
          <w:color w:val="000000" w:themeColor="text1"/>
        </w:rPr>
        <w:t>,</w:t>
      </w:r>
      <w:r w:rsidRPr="005B7C5C">
        <w:rPr>
          <w:rFonts w:cs="Times New Roman"/>
          <w:color w:val="000000" w:themeColor="text1"/>
        </w:rPr>
        <w:t xml:space="preserve"> we could launch one of the </w:t>
      </w:r>
      <w:r w:rsidR="008C34A6">
        <w:rPr>
          <w:rFonts w:cs="Times New Roman"/>
          <w:color w:val="000000" w:themeColor="text1"/>
        </w:rPr>
        <w:t>cow robot</w:t>
      </w:r>
      <w:r w:rsidRPr="005B7C5C">
        <w:rPr>
          <w:rFonts w:cs="Times New Roman"/>
          <w:color w:val="000000" w:themeColor="text1"/>
        </w:rPr>
        <w:t xml:space="preserve">s into </w:t>
      </w:r>
      <w:r w:rsidRPr="005B7C5C">
        <w:rPr>
          <w:rFonts w:cs="Times New Roman"/>
          <w:noProof/>
          <w:color w:val="000000" w:themeColor="text1"/>
        </w:rPr>
        <w:t>space,</w:t>
      </w:r>
      <w:r w:rsidRPr="005B7C5C">
        <w:rPr>
          <w:rFonts w:cs="Times New Roman"/>
          <w:color w:val="000000" w:themeColor="text1"/>
        </w:rPr>
        <w:t xml:space="preserve"> and I’ll attempt to fire the weapon at it.”</w:t>
      </w:r>
    </w:p>
    <w:p w14:paraId="0BC87F80" w14:textId="1F8A67CB" w:rsidR="007A64E4" w:rsidRPr="005B7C5C" w:rsidRDefault="007A64E4" w:rsidP="007A64E4">
      <w:pPr>
        <w:rPr>
          <w:rFonts w:cs="Times New Roman"/>
          <w:color w:val="000000" w:themeColor="text1"/>
        </w:rPr>
      </w:pPr>
      <w:r w:rsidRPr="005B7C5C">
        <w:rPr>
          <w:rFonts w:cs="Times New Roman"/>
          <w:color w:val="000000" w:themeColor="text1"/>
        </w:rPr>
        <w:t>“</w:t>
      </w:r>
      <w:r w:rsidR="001D6522">
        <w:rPr>
          <w:rFonts w:cs="Times New Roman"/>
          <w:color w:val="000000" w:themeColor="text1"/>
        </w:rPr>
        <w:t>Okay</w:t>
      </w:r>
      <w:r w:rsidRPr="005B7C5C">
        <w:rPr>
          <w:rFonts w:cs="Times New Roman"/>
          <w:color w:val="000000" w:themeColor="text1"/>
        </w:rPr>
        <w:t>, let’s do it</w:t>
      </w:r>
      <w:r w:rsidR="005B31D4">
        <w:rPr>
          <w:rFonts w:cs="Times New Roman"/>
          <w:color w:val="000000" w:themeColor="text1"/>
        </w:rPr>
        <w:t>;</w:t>
      </w:r>
      <w:r w:rsidR="001321E5" w:rsidRPr="005B7C5C">
        <w:rPr>
          <w:rFonts w:cs="Times New Roman"/>
          <w:color w:val="000000" w:themeColor="text1"/>
        </w:rPr>
        <w:t xml:space="preserve"> we have enough of them. I think we can sacrifice one</w:t>
      </w:r>
      <w:r w:rsidRPr="005B7C5C">
        <w:rPr>
          <w:rFonts w:cs="Times New Roman"/>
          <w:color w:val="000000" w:themeColor="text1"/>
        </w:rPr>
        <w:t xml:space="preserve">. Beta 1 </w:t>
      </w:r>
      <w:r w:rsidRPr="005B7C5C">
        <w:rPr>
          <w:rFonts w:cs="Times New Roman"/>
          <w:noProof/>
          <w:color w:val="000000" w:themeColor="text1"/>
        </w:rPr>
        <w:t>launch</w:t>
      </w:r>
      <w:r w:rsidRPr="005B7C5C">
        <w:rPr>
          <w:rFonts w:cs="Times New Roman"/>
          <w:color w:val="000000" w:themeColor="text1"/>
        </w:rPr>
        <w:t xml:space="preserve"> one of the </w:t>
      </w:r>
      <w:r w:rsidR="008C34A6">
        <w:rPr>
          <w:rFonts w:cs="Times New Roman"/>
          <w:color w:val="000000" w:themeColor="text1"/>
        </w:rPr>
        <w:t>cow robot</w:t>
      </w:r>
      <w:r w:rsidRPr="005B7C5C">
        <w:rPr>
          <w:rFonts w:cs="Times New Roman"/>
          <w:color w:val="000000" w:themeColor="text1"/>
        </w:rPr>
        <w:t>s into space and tell it to take a position 10,000 meters from the Chevesky.”</w:t>
      </w:r>
    </w:p>
    <w:p w14:paraId="25D01876" w14:textId="77777777" w:rsidR="007A64E4" w:rsidRPr="005B7C5C" w:rsidRDefault="007A64E4" w:rsidP="007A64E4">
      <w:pPr>
        <w:rPr>
          <w:rFonts w:cs="Times New Roman"/>
          <w:color w:val="000000" w:themeColor="text1"/>
        </w:rPr>
      </w:pPr>
      <w:r w:rsidRPr="005B7C5C">
        <w:rPr>
          <w:rFonts w:cs="Times New Roman"/>
          <w:color w:val="000000" w:themeColor="text1"/>
        </w:rPr>
        <w:t>“Acknowledged.”</w:t>
      </w:r>
    </w:p>
    <w:p w14:paraId="3B471ADE" w14:textId="1BBCA38D" w:rsidR="007A64E4" w:rsidRPr="005B7C5C" w:rsidRDefault="007A64E4" w:rsidP="007A64E4">
      <w:pPr>
        <w:rPr>
          <w:rFonts w:cs="Times New Roman"/>
          <w:color w:val="000000" w:themeColor="text1"/>
        </w:rPr>
      </w:pPr>
      <w:r w:rsidRPr="005B7C5C">
        <w:rPr>
          <w:rFonts w:cs="Times New Roman"/>
          <w:color w:val="000000" w:themeColor="text1"/>
        </w:rPr>
        <w:t>“SIMPOC</w:t>
      </w:r>
      <w:r w:rsidR="005B31D4">
        <w:rPr>
          <w:rFonts w:cs="Times New Roman"/>
          <w:color w:val="000000" w:themeColor="text1"/>
        </w:rPr>
        <w:t>,</w:t>
      </w:r>
      <w:r w:rsidRPr="005B7C5C">
        <w:rPr>
          <w:rFonts w:cs="Times New Roman"/>
          <w:color w:val="000000" w:themeColor="text1"/>
        </w:rPr>
        <w:t xml:space="preserve"> what do you think the effect will be on the target?” Joan asked.</w:t>
      </w:r>
    </w:p>
    <w:p w14:paraId="31DE92BD" w14:textId="2567F7AC" w:rsidR="007A64E4" w:rsidRPr="005B7C5C" w:rsidRDefault="007A64E4" w:rsidP="007A64E4">
      <w:pPr>
        <w:rPr>
          <w:rFonts w:cs="Times New Roman"/>
          <w:color w:val="000000" w:themeColor="text1"/>
        </w:rPr>
      </w:pPr>
      <w:r w:rsidRPr="005B7C5C">
        <w:rPr>
          <w:rFonts w:cs="Times New Roman"/>
          <w:color w:val="000000" w:themeColor="text1"/>
        </w:rPr>
        <w:lastRenderedPageBreak/>
        <w:t xml:space="preserve">“Unknown. </w:t>
      </w:r>
      <w:r w:rsidR="005B31D4">
        <w:rPr>
          <w:rFonts w:cs="Times New Roman"/>
          <w:color w:val="000000" w:themeColor="text1"/>
        </w:rPr>
        <w:t>Many forces</w:t>
      </w:r>
      <w:r w:rsidRPr="005B7C5C">
        <w:rPr>
          <w:rFonts w:cs="Times New Roman"/>
          <w:color w:val="000000" w:themeColor="text1"/>
        </w:rPr>
        <w:t xml:space="preserve"> hold molecules together. </w:t>
      </w:r>
      <w:r w:rsidR="002F6C90" w:rsidRPr="005B7C5C">
        <w:rPr>
          <w:rFonts w:cs="Times New Roman"/>
          <w:color w:val="000000" w:themeColor="text1"/>
        </w:rPr>
        <w:t xml:space="preserve">Affecting </w:t>
      </w:r>
      <w:r w:rsidRPr="005B7C5C">
        <w:rPr>
          <w:rFonts w:cs="Times New Roman"/>
          <w:color w:val="000000" w:themeColor="text1"/>
        </w:rPr>
        <w:t xml:space="preserve">those forces can cause unusual effects. If we </w:t>
      </w:r>
      <w:r w:rsidRPr="005B7C5C">
        <w:rPr>
          <w:rFonts w:cs="Times New Roman"/>
          <w:noProof/>
          <w:color w:val="000000" w:themeColor="text1"/>
        </w:rPr>
        <w:t>affect</w:t>
      </w:r>
      <w:r w:rsidRPr="005B7C5C">
        <w:rPr>
          <w:rFonts w:cs="Times New Roman"/>
          <w:color w:val="000000" w:themeColor="text1"/>
        </w:rPr>
        <w:t xml:space="preserve"> those forces enough, the results could be dramatic.”</w:t>
      </w:r>
    </w:p>
    <w:p w14:paraId="42B01934" w14:textId="741669D8" w:rsidR="007A64E4" w:rsidRPr="005B7C5C" w:rsidRDefault="007A64E4" w:rsidP="007A64E4">
      <w:pPr>
        <w:rPr>
          <w:rFonts w:cs="Times New Roman"/>
          <w:color w:val="000000" w:themeColor="text1"/>
        </w:rPr>
      </w:pPr>
      <w:r w:rsidRPr="005B7C5C">
        <w:rPr>
          <w:rFonts w:cs="Times New Roman"/>
          <w:color w:val="000000" w:themeColor="text1"/>
        </w:rPr>
        <w:t xml:space="preserve">“Commander, </w:t>
      </w:r>
      <w:r w:rsidR="008C34A6">
        <w:rPr>
          <w:rFonts w:cs="Times New Roman"/>
          <w:color w:val="000000" w:themeColor="text1"/>
        </w:rPr>
        <w:t>cow robot</w:t>
      </w:r>
      <w:r w:rsidRPr="005B7C5C">
        <w:rPr>
          <w:rFonts w:cs="Times New Roman"/>
          <w:color w:val="000000" w:themeColor="text1"/>
        </w:rPr>
        <w:t xml:space="preserve"> BB231 is in position.”</w:t>
      </w:r>
    </w:p>
    <w:p w14:paraId="78C3B0BC" w14:textId="77777777" w:rsidR="007A64E4" w:rsidRPr="005B7C5C" w:rsidRDefault="007A64E4" w:rsidP="007A64E4">
      <w:pPr>
        <w:rPr>
          <w:rFonts w:cs="Times New Roman"/>
          <w:color w:val="000000" w:themeColor="text1"/>
        </w:rPr>
      </w:pPr>
      <w:r w:rsidRPr="005B7C5C">
        <w:rPr>
          <w:rFonts w:cs="Times New Roman"/>
          <w:color w:val="000000" w:themeColor="text1"/>
        </w:rPr>
        <w:t>“</w:t>
      </w:r>
      <w:r w:rsidRPr="005B7C5C">
        <w:rPr>
          <w:rFonts w:cs="Times New Roman"/>
          <w:noProof/>
          <w:color w:val="000000" w:themeColor="text1"/>
        </w:rPr>
        <w:t>Thanks,</w:t>
      </w:r>
      <w:r w:rsidRPr="005B7C5C">
        <w:rPr>
          <w:rFonts w:cs="Times New Roman"/>
          <w:color w:val="000000" w:themeColor="text1"/>
        </w:rPr>
        <w:t xml:space="preserve"> Beta. Tom, you’re going to want to see this. SIMPOC thinks that he has found a weapon.”</w:t>
      </w:r>
    </w:p>
    <w:p w14:paraId="06601C21" w14:textId="77777777" w:rsidR="007A64E4" w:rsidRPr="005B7C5C" w:rsidRDefault="007A64E4" w:rsidP="007A64E4">
      <w:pPr>
        <w:rPr>
          <w:rFonts w:cs="Times New Roman"/>
          <w:color w:val="000000" w:themeColor="text1"/>
        </w:rPr>
      </w:pPr>
      <w:r w:rsidRPr="005B7C5C">
        <w:rPr>
          <w:rFonts w:cs="Times New Roman"/>
          <w:color w:val="000000" w:themeColor="text1"/>
        </w:rPr>
        <w:t>“Great, let’s see it,” Tom said as he came out of the food preparation area.</w:t>
      </w:r>
    </w:p>
    <w:p w14:paraId="3023CCF8" w14:textId="1CDA70F5" w:rsidR="007A64E4" w:rsidRPr="005B7C5C" w:rsidRDefault="007A64E4" w:rsidP="007A64E4">
      <w:pPr>
        <w:rPr>
          <w:rFonts w:cs="Times New Roman"/>
          <w:color w:val="000000" w:themeColor="text1"/>
        </w:rPr>
      </w:pPr>
      <w:r w:rsidRPr="005B7C5C">
        <w:rPr>
          <w:rFonts w:cs="Times New Roman"/>
          <w:color w:val="000000" w:themeColor="text1"/>
        </w:rPr>
        <w:t>“SIMPOC</w:t>
      </w:r>
      <w:r w:rsidR="005B31D4">
        <w:rPr>
          <w:rFonts w:cs="Times New Roman"/>
          <w:color w:val="000000" w:themeColor="text1"/>
        </w:rPr>
        <w:t>,</w:t>
      </w:r>
      <w:r w:rsidRPr="005B7C5C">
        <w:rPr>
          <w:rFonts w:cs="Times New Roman"/>
          <w:color w:val="000000" w:themeColor="text1"/>
        </w:rPr>
        <w:t xml:space="preserve"> we aren’t creating a nuclear bomb</w:t>
      </w:r>
      <w:r w:rsidR="005B31D4">
        <w:rPr>
          <w:rFonts w:cs="Times New Roman"/>
          <w:color w:val="000000" w:themeColor="text1"/>
        </w:rPr>
        <w:t>,</w:t>
      </w:r>
      <w:r w:rsidRPr="005B7C5C">
        <w:rPr>
          <w:rFonts w:cs="Times New Roman"/>
          <w:color w:val="000000" w:themeColor="text1"/>
        </w:rPr>
        <w:t xml:space="preserve"> are we?” Tom asked.</w:t>
      </w:r>
    </w:p>
    <w:p w14:paraId="687B1BA9" w14:textId="77777777" w:rsidR="007A64E4" w:rsidRPr="005B7C5C" w:rsidRDefault="007A64E4" w:rsidP="007A64E4">
      <w:pPr>
        <w:rPr>
          <w:rFonts w:cs="Times New Roman"/>
          <w:color w:val="000000" w:themeColor="text1"/>
        </w:rPr>
      </w:pPr>
      <w:r w:rsidRPr="005B7C5C">
        <w:rPr>
          <w:rFonts w:cs="Times New Roman"/>
          <w:color w:val="000000" w:themeColor="text1"/>
        </w:rPr>
        <w:t>“No, I don’t believe so. I expect the effect to be between molecules, not within them,” SIMPOC answered.</w:t>
      </w:r>
    </w:p>
    <w:p w14:paraId="55E10CDE" w14:textId="77777777" w:rsidR="007A64E4" w:rsidRPr="005B7C5C" w:rsidRDefault="007A64E4" w:rsidP="007A64E4">
      <w:pPr>
        <w:rPr>
          <w:rFonts w:cs="Times New Roman"/>
          <w:color w:val="000000" w:themeColor="text1"/>
        </w:rPr>
      </w:pPr>
      <w:r w:rsidRPr="005B7C5C">
        <w:rPr>
          <w:rFonts w:cs="Times New Roman"/>
          <w:color w:val="000000" w:themeColor="text1"/>
        </w:rPr>
        <w:t>“I sure hope that you’re right,” Tom responded.</w:t>
      </w:r>
    </w:p>
    <w:p w14:paraId="35B77EC2" w14:textId="47F3C365" w:rsidR="007A64E4" w:rsidRPr="005B7C5C" w:rsidRDefault="007A64E4" w:rsidP="007A64E4">
      <w:pPr>
        <w:rPr>
          <w:rFonts w:cs="Times New Roman"/>
          <w:color w:val="000000" w:themeColor="text1"/>
        </w:rPr>
      </w:pPr>
      <w:r w:rsidRPr="005B7C5C">
        <w:rPr>
          <w:rFonts w:cs="Times New Roman"/>
          <w:color w:val="000000" w:themeColor="text1"/>
        </w:rPr>
        <w:t xml:space="preserve">“SIMPOC, let’s see what happens. Beta 2 </w:t>
      </w:r>
      <w:r w:rsidRPr="005B7C5C">
        <w:rPr>
          <w:rFonts w:cs="Times New Roman"/>
          <w:noProof/>
          <w:color w:val="000000" w:themeColor="text1"/>
        </w:rPr>
        <w:t>bring</w:t>
      </w:r>
      <w:r w:rsidRPr="005B7C5C">
        <w:rPr>
          <w:rFonts w:cs="Times New Roman"/>
          <w:color w:val="000000" w:themeColor="text1"/>
        </w:rPr>
        <w:t xml:space="preserve"> us and BB231 on the hologram.”</w:t>
      </w:r>
    </w:p>
    <w:p w14:paraId="5B86B7B6" w14:textId="77777777" w:rsidR="007A64E4" w:rsidRPr="005B7C5C" w:rsidRDefault="007A64E4" w:rsidP="007A64E4">
      <w:pPr>
        <w:rPr>
          <w:rFonts w:cs="Times New Roman"/>
          <w:color w:val="000000" w:themeColor="text1"/>
        </w:rPr>
      </w:pPr>
      <w:r w:rsidRPr="005B7C5C">
        <w:rPr>
          <w:rFonts w:cs="Times New Roman"/>
          <w:color w:val="000000" w:themeColor="text1"/>
        </w:rPr>
        <w:t>“Acknowledged.”</w:t>
      </w:r>
    </w:p>
    <w:p w14:paraId="5A4295C9" w14:textId="77777777" w:rsidR="007A64E4" w:rsidRPr="005B7C5C" w:rsidRDefault="007A64E4" w:rsidP="007A64E4">
      <w:pPr>
        <w:rPr>
          <w:rFonts w:cs="Times New Roman"/>
          <w:color w:val="000000" w:themeColor="text1"/>
        </w:rPr>
      </w:pPr>
      <w:r w:rsidRPr="005B7C5C">
        <w:rPr>
          <w:rFonts w:cs="Times New Roman"/>
          <w:color w:val="000000" w:themeColor="text1"/>
        </w:rPr>
        <w:t>“SIMPOC do you fire it, or does the field just sweep over it?” Joan asked.</w:t>
      </w:r>
    </w:p>
    <w:p w14:paraId="47792399" w14:textId="31EC7BE3" w:rsidR="007A64E4" w:rsidRPr="005B7C5C" w:rsidRDefault="007A64E4" w:rsidP="007A64E4">
      <w:pPr>
        <w:rPr>
          <w:rFonts w:cs="Times New Roman"/>
          <w:color w:val="000000" w:themeColor="text1"/>
        </w:rPr>
      </w:pPr>
      <w:r w:rsidRPr="005B7C5C">
        <w:rPr>
          <w:rFonts w:cs="Times New Roman"/>
          <w:color w:val="000000" w:themeColor="text1"/>
        </w:rPr>
        <w:t xml:space="preserve">“I can do either. In this </w:t>
      </w:r>
      <w:r w:rsidRPr="005B7C5C">
        <w:rPr>
          <w:rFonts w:cs="Times New Roman"/>
          <w:noProof/>
          <w:color w:val="000000" w:themeColor="text1"/>
        </w:rPr>
        <w:t>situation,</w:t>
      </w:r>
      <w:r w:rsidRPr="005B7C5C">
        <w:rPr>
          <w:rFonts w:cs="Times New Roman"/>
          <w:color w:val="000000" w:themeColor="text1"/>
        </w:rPr>
        <w:t xml:space="preserve"> I can create the field towards the target almost instantly. Stand by</w:t>
      </w:r>
      <w:r w:rsidR="00107500" w:rsidRPr="005B7C5C">
        <w:rPr>
          <w:rFonts w:cs="Times New Roman"/>
          <w:noProof/>
          <w:color w:val="000000" w:themeColor="text1"/>
        </w:rPr>
        <w:t>;</w:t>
      </w:r>
      <w:r w:rsidRPr="005B7C5C">
        <w:rPr>
          <w:rFonts w:cs="Times New Roman"/>
          <w:noProof/>
          <w:color w:val="000000" w:themeColor="text1"/>
        </w:rPr>
        <w:t xml:space="preserve"> I’ll</w:t>
      </w:r>
      <w:r w:rsidRPr="005B7C5C">
        <w:rPr>
          <w:rFonts w:cs="Times New Roman"/>
          <w:color w:val="000000" w:themeColor="text1"/>
        </w:rPr>
        <w:t xml:space="preserve"> manipulate the field, then I’ll focus it on the target. Ok</w:t>
      </w:r>
      <w:r w:rsidR="001D6F03" w:rsidRPr="005B7C5C">
        <w:rPr>
          <w:rFonts w:cs="Times New Roman"/>
          <w:color w:val="000000" w:themeColor="text1"/>
        </w:rPr>
        <w:t>ay</w:t>
      </w:r>
      <w:r w:rsidRPr="005B7C5C">
        <w:rPr>
          <w:rFonts w:cs="Times New Roman"/>
          <w:color w:val="000000" w:themeColor="text1"/>
        </w:rPr>
        <w:t>, I’m ready.”</w:t>
      </w:r>
    </w:p>
    <w:p w14:paraId="0D578DC9" w14:textId="77777777" w:rsidR="007A64E4" w:rsidRPr="005B7C5C" w:rsidRDefault="007A64E4" w:rsidP="007A64E4">
      <w:pPr>
        <w:rPr>
          <w:rFonts w:cs="Times New Roman"/>
          <w:color w:val="000000" w:themeColor="text1"/>
        </w:rPr>
      </w:pPr>
      <w:r w:rsidRPr="005B7C5C">
        <w:rPr>
          <w:rFonts w:cs="Times New Roman"/>
          <w:color w:val="000000" w:themeColor="text1"/>
        </w:rPr>
        <w:t>“Do it,” Joan responded.</w:t>
      </w:r>
    </w:p>
    <w:p w14:paraId="72E70C64" w14:textId="032C1E28" w:rsidR="007A64E4" w:rsidRPr="005B7C5C" w:rsidRDefault="007A64E4" w:rsidP="007A64E4">
      <w:pPr>
        <w:rPr>
          <w:rFonts w:cs="Times New Roman"/>
          <w:color w:val="000000" w:themeColor="text1"/>
        </w:rPr>
      </w:pPr>
      <w:r w:rsidRPr="005B7C5C">
        <w:rPr>
          <w:rFonts w:cs="Times New Roman"/>
          <w:color w:val="000000" w:themeColor="text1"/>
        </w:rPr>
        <w:t>Within a second</w:t>
      </w:r>
      <w:r w:rsidR="005B31D4">
        <w:rPr>
          <w:rFonts w:cs="Times New Roman"/>
          <w:color w:val="000000" w:themeColor="text1"/>
        </w:rPr>
        <w:t>,</w:t>
      </w:r>
      <w:r w:rsidRPr="005B7C5C">
        <w:rPr>
          <w:rFonts w:cs="Times New Roman"/>
          <w:color w:val="000000" w:themeColor="text1"/>
        </w:rPr>
        <w:t xml:space="preserve"> the small </w:t>
      </w:r>
      <w:r w:rsidR="008C34A6">
        <w:rPr>
          <w:rFonts w:cs="Times New Roman"/>
          <w:color w:val="000000" w:themeColor="text1"/>
        </w:rPr>
        <w:t>cow robot</w:t>
      </w:r>
      <w:r w:rsidRPr="005B7C5C">
        <w:rPr>
          <w:rFonts w:cs="Times New Roman"/>
          <w:color w:val="000000" w:themeColor="text1"/>
        </w:rPr>
        <w:t xml:space="preserve"> BB231 disappeared from the 3D Hologram projection.</w:t>
      </w:r>
    </w:p>
    <w:p w14:paraId="24D35742" w14:textId="28AAA065" w:rsidR="007A64E4" w:rsidRPr="005B7C5C" w:rsidRDefault="007A64E4" w:rsidP="007A64E4">
      <w:pPr>
        <w:rPr>
          <w:rFonts w:cs="Times New Roman"/>
          <w:color w:val="000000" w:themeColor="text1"/>
        </w:rPr>
      </w:pPr>
      <w:r w:rsidRPr="005B7C5C">
        <w:rPr>
          <w:rFonts w:cs="Times New Roman"/>
          <w:color w:val="000000" w:themeColor="text1"/>
        </w:rPr>
        <w:lastRenderedPageBreak/>
        <w:t>“Beta 3</w:t>
      </w:r>
      <w:r w:rsidR="002F6C90" w:rsidRPr="005B7C5C">
        <w:rPr>
          <w:rFonts w:cs="Times New Roman"/>
          <w:color w:val="000000" w:themeColor="text1"/>
        </w:rPr>
        <w:t>,</w:t>
      </w:r>
      <w:r w:rsidR="00763DF0" w:rsidRPr="005B7C5C">
        <w:rPr>
          <w:rFonts w:cs="Times New Roman"/>
          <w:color w:val="000000" w:themeColor="text1"/>
        </w:rPr>
        <w:t xml:space="preserve"> </w:t>
      </w:r>
      <w:r w:rsidRPr="005B7C5C">
        <w:rPr>
          <w:rFonts w:cs="Times New Roman"/>
          <w:color w:val="000000" w:themeColor="text1"/>
        </w:rPr>
        <w:t>what happened?” Joan asked.</w:t>
      </w:r>
    </w:p>
    <w:p w14:paraId="5AC74D6D" w14:textId="4E8D8C05" w:rsidR="007A64E4" w:rsidRPr="005B7C5C" w:rsidRDefault="007A64E4" w:rsidP="007A64E4">
      <w:pPr>
        <w:rPr>
          <w:rFonts w:cs="Times New Roman"/>
          <w:color w:val="000000" w:themeColor="text1"/>
        </w:rPr>
      </w:pPr>
      <w:r w:rsidRPr="005B7C5C">
        <w:rPr>
          <w:rFonts w:cs="Times New Roman"/>
          <w:color w:val="000000" w:themeColor="text1"/>
        </w:rPr>
        <w:t>“Commander</w:t>
      </w:r>
      <w:r w:rsidR="005B31D4">
        <w:rPr>
          <w:rFonts w:cs="Times New Roman"/>
          <w:color w:val="000000" w:themeColor="text1"/>
        </w:rPr>
        <w:t>,</w:t>
      </w:r>
      <w:r w:rsidRPr="005B7C5C">
        <w:rPr>
          <w:rFonts w:cs="Times New Roman"/>
          <w:color w:val="000000" w:themeColor="text1"/>
        </w:rPr>
        <w:t xml:space="preserve"> the unit is no longer there. The sensors indicate an increasing cloud of particulate matter.”</w:t>
      </w:r>
    </w:p>
    <w:p w14:paraId="2AF22F42" w14:textId="77777777" w:rsidR="007A64E4" w:rsidRPr="005B7C5C" w:rsidRDefault="007A64E4" w:rsidP="007A64E4">
      <w:pPr>
        <w:rPr>
          <w:rFonts w:cs="Times New Roman"/>
          <w:color w:val="000000" w:themeColor="text1"/>
        </w:rPr>
      </w:pPr>
      <w:r w:rsidRPr="005B7C5C">
        <w:rPr>
          <w:rFonts w:cs="Times New Roman"/>
          <w:color w:val="000000" w:themeColor="text1"/>
        </w:rPr>
        <w:t>“SIMPOC?”</w:t>
      </w:r>
    </w:p>
    <w:p w14:paraId="280BB698" w14:textId="3E1AB838" w:rsidR="007A64E4" w:rsidRPr="005B7C5C" w:rsidRDefault="007A64E4" w:rsidP="007A64E4">
      <w:pPr>
        <w:rPr>
          <w:rFonts w:cs="Times New Roman"/>
          <w:color w:val="000000" w:themeColor="text1"/>
        </w:rPr>
      </w:pPr>
      <w:r w:rsidRPr="005B7C5C">
        <w:rPr>
          <w:rFonts w:cs="Times New Roman"/>
          <w:color w:val="000000" w:themeColor="text1"/>
        </w:rPr>
        <w:t xml:space="preserve">“Commander, it appears that the field completely disrupted the molecular bond. The </w:t>
      </w:r>
      <w:r w:rsidR="008C34A6">
        <w:rPr>
          <w:rFonts w:cs="Times New Roman"/>
          <w:color w:val="000000" w:themeColor="text1"/>
        </w:rPr>
        <w:t>cow robot</w:t>
      </w:r>
      <w:r w:rsidRPr="005B7C5C">
        <w:rPr>
          <w:rFonts w:cs="Times New Roman"/>
          <w:color w:val="000000" w:themeColor="text1"/>
        </w:rPr>
        <w:t xml:space="preserve"> disintegrated into </w:t>
      </w:r>
      <w:r w:rsidRPr="005B7C5C">
        <w:rPr>
          <w:rFonts w:cs="Times New Roman"/>
          <w:noProof/>
          <w:color w:val="000000" w:themeColor="text1"/>
        </w:rPr>
        <w:t>particul</w:t>
      </w:r>
      <w:r w:rsidR="00107500" w:rsidRPr="005B7C5C">
        <w:rPr>
          <w:rFonts w:cs="Times New Roman"/>
          <w:noProof/>
          <w:color w:val="000000" w:themeColor="text1"/>
        </w:rPr>
        <w:t>ate</w:t>
      </w:r>
      <w:r w:rsidRPr="005B7C5C">
        <w:rPr>
          <w:rFonts w:cs="Times New Roman"/>
          <w:color w:val="000000" w:themeColor="text1"/>
        </w:rPr>
        <w:t xml:space="preserve"> matter at the molecular level.”</w:t>
      </w:r>
    </w:p>
    <w:p w14:paraId="6468A0DC" w14:textId="3DD2EAF0" w:rsidR="007A64E4" w:rsidRPr="005B7C5C" w:rsidRDefault="007A64E4" w:rsidP="007A64E4">
      <w:pPr>
        <w:rPr>
          <w:rFonts w:cs="Times New Roman"/>
          <w:color w:val="000000" w:themeColor="text1"/>
        </w:rPr>
      </w:pPr>
      <w:r w:rsidRPr="005B7C5C">
        <w:rPr>
          <w:rFonts w:cs="Times New Roman"/>
          <w:color w:val="000000" w:themeColor="text1"/>
        </w:rPr>
        <w:t>“</w:t>
      </w:r>
      <w:r w:rsidR="001D6522">
        <w:rPr>
          <w:rFonts w:cs="Times New Roman"/>
          <w:color w:val="000000" w:themeColor="text1"/>
        </w:rPr>
        <w:t>Okay</w:t>
      </w:r>
      <w:r w:rsidRPr="005B7C5C">
        <w:rPr>
          <w:rFonts w:cs="Times New Roman"/>
          <w:color w:val="000000" w:themeColor="text1"/>
        </w:rPr>
        <w:t>, it works on a robot about the size of a big car. How about a larger target?”</w:t>
      </w:r>
    </w:p>
    <w:p w14:paraId="1CF0083E" w14:textId="77777777" w:rsidR="007A64E4" w:rsidRPr="005B7C5C" w:rsidRDefault="007A64E4" w:rsidP="007A64E4">
      <w:pPr>
        <w:rPr>
          <w:rFonts w:cs="Times New Roman"/>
          <w:color w:val="000000" w:themeColor="text1"/>
        </w:rPr>
      </w:pPr>
      <w:r w:rsidRPr="005B7C5C">
        <w:rPr>
          <w:rFonts w:cs="Times New Roman"/>
          <w:color w:val="000000" w:themeColor="text1"/>
        </w:rPr>
        <w:t>“If we can find a larger target, I will test it.”</w:t>
      </w:r>
    </w:p>
    <w:p w14:paraId="3F78F0B7" w14:textId="604FA6EC" w:rsidR="007A64E4" w:rsidRPr="005B7C5C" w:rsidRDefault="007A64E4" w:rsidP="001321E5">
      <w:pPr>
        <w:rPr>
          <w:rFonts w:cs="Times New Roman"/>
          <w:color w:val="000000" w:themeColor="text1"/>
        </w:rPr>
      </w:pPr>
      <w:r w:rsidRPr="005B7C5C">
        <w:rPr>
          <w:rFonts w:cs="Times New Roman"/>
          <w:color w:val="000000" w:themeColor="text1"/>
        </w:rPr>
        <w:t>“We could sacrifice one of the supply ships. We have over 1,800 of them. I think we can lose one. Beta 1</w:t>
      </w:r>
      <w:r w:rsidR="005B31D4">
        <w:rPr>
          <w:rFonts w:cs="Times New Roman"/>
          <w:color w:val="000000" w:themeColor="text1"/>
        </w:rPr>
        <w:t>,</w:t>
      </w:r>
      <w:r w:rsidRPr="005B7C5C">
        <w:rPr>
          <w:rFonts w:cs="Times New Roman"/>
          <w:color w:val="000000" w:themeColor="text1"/>
        </w:rPr>
        <w:t xml:space="preserve"> </w:t>
      </w:r>
      <w:r w:rsidRPr="005B7C5C">
        <w:rPr>
          <w:rFonts w:cs="Times New Roman"/>
          <w:noProof/>
          <w:color w:val="000000" w:themeColor="text1"/>
        </w:rPr>
        <w:t>take</w:t>
      </w:r>
      <w:r w:rsidRPr="005B7C5C">
        <w:rPr>
          <w:rFonts w:cs="Times New Roman"/>
          <w:color w:val="000000" w:themeColor="text1"/>
        </w:rPr>
        <w:t xml:space="preserve"> the closest supply ship, have</w:t>
      </w:r>
      <w:r w:rsidR="00074598" w:rsidRPr="005B7C5C">
        <w:rPr>
          <w:rFonts w:cs="Times New Roman"/>
          <w:color w:val="000000" w:themeColor="text1"/>
        </w:rPr>
        <w:t xml:space="preserve"> all</w:t>
      </w:r>
      <w:r w:rsidRPr="005B7C5C">
        <w:rPr>
          <w:rFonts w:cs="Times New Roman"/>
          <w:color w:val="000000" w:themeColor="text1"/>
        </w:rPr>
        <w:t xml:space="preserve"> the </w:t>
      </w:r>
      <w:r w:rsidR="008C34A6">
        <w:rPr>
          <w:rFonts w:cs="Times New Roman"/>
          <w:color w:val="000000" w:themeColor="text1"/>
        </w:rPr>
        <w:t>cow robot</w:t>
      </w:r>
      <w:r w:rsidRPr="005B7C5C">
        <w:rPr>
          <w:rFonts w:cs="Times New Roman"/>
          <w:color w:val="000000" w:themeColor="text1"/>
        </w:rPr>
        <w:t xml:space="preserve">s onboard move to nearby ships. When it’s </w:t>
      </w:r>
      <w:r w:rsidRPr="005B7C5C">
        <w:rPr>
          <w:rFonts w:cs="Times New Roman"/>
          <w:noProof/>
          <w:color w:val="000000" w:themeColor="text1"/>
        </w:rPr>
        <w:t>empty,</w:t>
      </w:r>
      <w:r w:rsidRPr="005B7C5C">
        <w:rPr>
          <w:rFonts w:cs="Times New Roman"/>
          <w:color w:val="000000" w:themeColor="text1"/>
        </w:rPr>
        <w:t xml:space="preserve"> move it to a point 20,000 meters from our location.”</w:t>
      </w:r>
    </w:p>
    <w:p w14:paraId="1DB76D2E" w14:textId="77777777" w:rsidR="007A64E4" w:rsidRPr="005B7C5C" w:rsidRDefault="007A64E4" w:rsidP="007A64E4">
      <w:pPr>
        <w:rPr>
          <w:rFonts w:cs="Times New Roman"/>
          <w:color w:val="000000" w:themeColor="text1"/>
        </w:rPr>
      </w:pPr>
      <w:r w:rsidRPr="005B7C5C">
        <w:rPr>
          <w:rFonts w:cs="Times New Roman"/>
          <w:color w:val="000000" w:themeColor="text1"/>
        </w:rPr>
        <w:t>“Acknowledged.”</w:t>
      </w:r>
    </w:p>
    <w:p w14:paraId="20E4493E" w14:textId="77777777" w:rsidR="007A64E4" w:rsidRPr="005B7C5C" w:rsidRDefault="007A64E4" w:rsidP="007A64E4">
      <w:pPr>
        <w:rPr>
          <w:rFonts w:cs="Times New Roman"/>
          <w:color w:val="000000" w:themeColor="text1"/>
        </w:rPr>
      </w:pPr>
      <w:r w:rsidRPr="005B7C5C">
        <w:rPr>
          <w:rFonts w:cs="Times New Roman"/>
          <w:color w:val="000000" w:themeColor="text1"/>
        </w:rPr>
        <w:t xml:space="preserve">“Commander </w:t>
      </w:r>
      <w:r w:rsidRPr="005B7C5C">
        <w:rPr>
          <w:rFonts w:cs="Times New Roman"/>
          <w:noProof/>
          <w:color w:val="000000" w:themeColor="text1"/>
        </w:rPr>
        <w:t>SS812</w:t>
      </w:r>
      <w:r w:rsidRPr="005B7C5C">
        <w:rPr>
          <w:rFonts w:cs="Times New Roman"/>
          <w:color w:val="000000" w:themeColor="text1"/>
        </w:rPr>
        <w:t xml:space="preserve"> was empty. It had just risen from Earth’s surface when it was deactivated.”</w:t>
      </w:r>
    </w:p>
    <w:p w14:paraId="70DA8698" w14:textId="66A17133" w:rsidR="007A64E4" w:rsidRPr="005B7C5C" w:rsidRDefault="007A64E4" w:rsidP="007A64E4">
      <w:pPr>
        <w:rPr>
          <w:rFonts w:cs="Times New Roman"/>
          <w:color w:val="000000" w:themeColor="text1"/>
        </w:rPr>
      </w:pPr>
      <w:r w:rsidRPr="005B7C5C">
        <w:rPr>
          <w:rFonts w:cs="Times New Roman"/>
          <w:color w:val="000000" w:themeColor="text1"/>
        </w:rPr>
        <w:t>“Great</w:t>
      </w:r>
      <w:r w:rsidR="001321E5" w:rsidRPr="005B7C5C">
        <w:rPr>
          <w:rFonts w:cs="Times New Roman"/>
          <w:color w:val="000000" w:themeColor="text1"/>
        </w:rPr>
        <w:t>,</w:t>
      </w:r>
      <w:r w:rsidRPr="005B7C5C">
        <w:rPr>
          <w:rFonts w:cs="Times New Roman"/>
          <w:color w:val="000000" w:themeColor="text1"/>
        </w:rPr>
        <w:t xml:space="preserve"> move it into position.”</w:t>
      </w:r>
    </w:p>
    <w:p w14:paraId="0A6A6278" w14:textId="77777777" w:rsidR="007A64E4" w:rsidRPr="005B7C5C" w:rsidRDefault="007A64E4" w:rsidP="007A64E4">
      <w:pPr>
        <w:rPr>
          <w:rFonts w:cs="Times New Roman"/>
          <w:color w:val="000000" w:themeColor="text1"/>
        </w:rPr>
      </w:pPr>
      <w:r w:rsidRPr="005B7C5C">
        <w:rPr>
          <w:rFonts w:cs="Times New Roman"/>
          <w:color w:val="000000" w:themeColor="text1"/>
        </w:rPr>
        <w:t>“Acknowledged.”</w:t>
      </w:r>
    </w:p>
    <w:p w14:paraId="2E5042C7" w14:textId="77777777" w:rsidR="007A64E4" w:rsidRPr="005B7C5C" w:rsidRDefault="007A64E4" w:rsidP="007A64E4">
      <w:pPr>
        <w:rPr>
          <w:rFonts w:cs="Times New Roman"/>
          <w:color w:val="000000" w:themeColor="text1"/>
        </w:rPr>
      </w:pPr>
      <w:r w:rsidRPr="005B7C5C">
        <w:rPr>
          <w:rFonts w:cs="Times New Roman"/>
          <w:color w:val="000000" w:themeColor="text1"/>
        </w:rPr>
        <w:t>“SIMPOC, what do you think the effective range is on this weapon?”</w:t>
      </w:r>
    </w:p>
    <w:p w14:paraId="581E9413" w14:textId="13B648F2" w:rsidR="007A64E4" w:rsidRPr="005B7C5C" w:rsidRDefault="007A64E4" w:rsidP="007A64E4">
      <w:pPr>
        <w:rPr>
          <w:rFonts w:cs="Times New Roman"/>
          <w:color w:val="000000" w:themeColor="text1"/>
        </w:rPr>
      </w:pPr>
      <w:r w:rsidRPr="005B7C5C">
        <w:rPr>
          <w:rFonts w:cs="Times New Roman"/>
          <w:color w:val="000000" w:themeColor="text1"/>
        </w:rPr>
        <w:t xml:space="preserve">Because of the size and shape of the Chevesky, it takes a finite amount of space to manipulate the field. It appears the optimum </w:t>
      </w:r>
      <w:r w:rsidRPr="005B7C5C">
        <w:rPr>
          <w:rFonts w:cs="Times New Roman"/>
          <w:color w:val="000000" w:themeColor="text1"/>
        </w:rPr>
        <w:lastRenderedPageBreak/>
        <w:t>range to be between 5,000 and 50,000 meters. Beyond that</w:t>
      </w:r>
      <w:r w:rsidR="005B31D4">
        <w:rPr>
          <w:rFonts w:cs="Times New Roman"/>
          <w:color w:val="000000" w:themeColor="text1"/>
        </w:rPr>
        <w:t>,</w:t>
      </w:r>
      <w:r w:rsidRPr="005B7C5C">
        <w:rPr>
          <w:rFonts w:cs="Times New Roman"/>
          <w:color w:val="000000" w:themeColor="text1"/>
        </w:rPr>
        <w:t xml:space="preserve"> the effect on the target is unknown.”</w:t>
      </w:r>
    </w:p>
    <w:p w14:paraId="28237731" w14:textId="77777777" w:rsidR="007A64E4" w:rsidRPr="005B7C5C" w:rsidRDefault="007A64E4" w:rsidP="007A64E4">
      <w:pPr>
        <w:rPr>
          <w:rFonts w:cs="Times New Roman"/>
          <w:color w:val="000000" w:themeColor="text1"/>
        </w:rPr>
      </w:pPr>
      <w:r w:rsidRPr="005B7C5C">
        <w:rPr>
          <w:rFonts w:cs="Times New Roman"/>
          <w:color w:val="000000" w:themeColor="text1"/>
        </w:rPr>
        <w:t>“Commander, SS812 is in the position that you requested.”</w:t>
      </w:r>
    </w:p>
    <w:p w14:paraId="73A067EB" w14:textId="77777777" w:rsidR="007A64E4" w:rsidRPr="005B7C5C" w:rsidRDefault="007A64E4" w:rsidP="007A64E4">
      <w:pPr>
        <w:rPr>
          <w:rFonts w:cs="Times New Roman"/>
          <w:color w:val="000000" w:themeColor="text1"/>
        </w:rPr>
      </w:pPr>
      <w:r w:rsidRPr="005B7C5C">
        <w:rPr>
          <w:rFonts w:cs="Times New Roman"/>
          <w:color w:val="000000" w:themeColor="text1"/>
        </w:rPr>
        <w:t>“</w:t>
      </w:r>
      <w:r w:rsidRPr="005B7C5C">
        <w:rPr>
          <w:rFonts w:cs="Times New Roman"/>
          <w:noProof/>
          <w:color w:val="000000" w:themeColor="text1"/>
        </w:rPr>
        <w:t>Thanks,</w:t>
      </w:r>
      <w:r w:rsidRPr="005B7C5C">
        <w:rPr>
          <w:rFonts w:cs="Times New Roman"/>
          <w:color w:val="000000" w:themeColor="text1"/>
        </w:rPr>
        <w:t xml:space="preserve"> Beta. SIMPOC, all yours. Let’s see what this little Magnetic Field Generator of yours does to a larger ship.”</w:t>
      </w:r>
    </w:p>
    <w:p w14:paraId="6BBF8965" w14:textId="77777777" w:rsidR="007A64E4" w:rsidRPr="005B7C5C" w:rsidRDefault="007A64E4" w:rsidP="007A64E4">
      <w:pPr>
        <w:rPr>
          <w:rFonts w:cs="Times New Roman"/>
          <w:color w:val="000000" w:themeColor="text1"/>
        </w:rPr>
      </w:pPr>
      <w:r w:rsidRPr="005B7C5C">
        <w:rPr>
          <w:rFonts w:cs="Times New Roman"/>
          <w:color w:val="000000" w:themeColor="text1"/>
        </w:rPr>
        <w:t xml:space="preserve">“I’m manipulating the field. I will </w:t>
      </w:r>
      <w:r w:rsidRPr="005B7C5C">
        <w:rPr>
          <w:rFonts w:cs="Times New Roman"/>
          <w:noProof/>
          <w:color w:val="000000" w:themeColor="text1"/>
        </w:rPr>
        <w:t>focus</w:t>
      </w:r>
      <w:r w:rsidRPr="005B7C5C">
        <w:rPr>
          <w:rFonts w:cs="Times New Roman"/>
          <w:color w:val="000000" w:themeColor="text1"/>
        </w:rPr>
        <w:t xml:space="preserve"> it … now.”</w:t>
      </w:r>
    </w:p>
    <w:p w14:paraId="2E06DE9B" w14:textId="53191B7E" w:rsidR="007A64E4" w:rsidRPr="005B7C5C" w:rsidRDefault="007A64E4" w:rsidP="007A64E4">
      <w:pPr>
        <w:rPr>
          <w:rFonts w:cs="Times New Roman"/>
          <w:color w:val="000000" w:themeColor="text1"/>
        </w:rPr>
      </w:pPr>
      <w:r w:rsidRPr="005B7C5C">
        <w:rPr>
          <w:rFonts w:cs="Times New Roman"/>
          <w:color w:val="000000" w:themeColor="text1"/>
        </w:rPr>
        <w:t>The image of the supply vessel didn’t change for 2-3 seconds</w:t>
      </w:r>
      <w:r w:rsidR="005B31D4">
        <w:rPr>
          <w:rFonts w:cs="Times New Roman"/>
          <w:color w:val="000000" w:themeColor="text1"/>
        </w:rPr>
        <w:t>,</w:t>
      </w:r>
      <w:r w:rsidRPr="005B7C5C">
        <w:rPr>
          <w:rFonts w:cs="Times New Roman"/>
          <w:color w:val="000000" w:themeColor="text1"/>
        </w:rPr>
        <w:t xml:space="preserve"> then it started to break into pieces. As the pieces separated from each other, the images blurred as the material disintegrated into small pieces, then literally it turned to dust, then disappeared as the dust turned to molecules.”</w:t>
      </w:r>
    </w:p>
    <w:p w14:paraId="58969DF9" w14:textId="77777777" w:rsidR="007A64E4" w:rsidRPr="005B7C5C" w:rsidRDefault="007A64E4" w:rsidP="007A64E4">
      <w:pPr>
        <w:rPr>
          <w:rFonts w:cs="Times New Roman"/>
          <w:color w:val="000000" w:themeColor="text1"/>
        </w:rPr>
      </w:pPr>
      <w:r w:rsidRPr="005B7C5C">
        <w:rPr>
          <w:rFonts w:cs="Times New Roman"/>
          <w:color w:val="000000" w:themeColor="text1"/>
        </w:rPr>
        <w:t>“Commander, the ship has turned into another expanding cloud of molecular matter,” Beta 3 said.</w:t>
      </w:r>
    </w:p>
    <w:p w14:paraId="2537461B" w14:textId="7A1CAE02" w:rsidR="007A64E4" w:rsidRPr="005B7C5C" w:rsidRDefault="007A64E4" w:rsidP="007A64E4">
      <w:pPr>
        <w:rPr>
          <w:rFonts w:cs="Times New Roman"/>
          <w:color w:val="000000" w:themeColor="text1"/>
        </w:rPr>
      </w:pPr>
      <w:r w:rsidRPr="005B7C5C">
        <w:rPr>
          <w:rFonts w:cs="Times New Roman"/>
          <w:color w:val="000000" w:themeColor="text1"/>
        </w:rPr>
        <w:t xml:space="preserve">“That’s a mean weapon,” Joan said. “Can you pass the information to the Group Commanders </w:t>
      </w:r>
      <w:r w:rsidR="005B31D4">
        <w:rPr>
          <w:rFonts w:cs="Times New Roman"/>
          <w:color w:val="000000" w:themeColor="text1"/>
        </w:rPr>
        <w:t xml:space="preserve">on </w:t>
      </w:r>
      <w:r w:rsidRPr="005B7C5C">
        <w:rPr>
          <w:rFonts w:cs="Times New Roman"/>
          <w:color w:val="000000" w:themeColor="text1"/>
        </w:rPr>
        <w:t>how to use it</w:t>
      </w:r>
      <w:r w:rsidR="005B31D4">
        <w:rPr>
          <w:rFonts w:cs="Times New Roman"/>
          <w:color w:val="000000" w:themeColor="text1"/>
        </w:rPr>
        <w:t>?</w:t>
      </w:r>
      <w:r w:rsidRPr="005B7C5C">
        <w:rPr>
          <w:rFonts w:cs="Times New Roman"/>
          <w:color w:val="000000" w:themeColor="text1"/>
        </w:rPr>
        <w:t xml:space="preserve"> Perhaps one of the Beta’s should be designated as the Weapon’s Officer and pass the information to it.”</w:t>
      </w:r>
    </w:p>
    <w:p w14:paraId="54893BD2" w14:textId="394C6C27" w:rsidR="007A64E4" w:rsidRPr="005B7C5C" w:rsidRDefault="007A64E4" w:rsidP="007A64E4">
      <w:pPr>
        <w:rPr>
          <w:rFonts w:cs="Times New Roman"/>
          <w:color w:val="000000" w:themeColor="text1"/>
        </w:rPr>
      </w:pPr>
      <w:r w:rsidRPr="005B7C5C">
        <w:rPr>
          <w:rFonts w:cs="Times New Roman"/>
          <w:color w:val="000000" w:themeColor="text1"/>
        </w:rPr>
        <w:t>“</w:t>
      </w:r>
      <w:r w:rsidR="001321E5" w:rsidRPr="005B7C5C">
        <w:rPr>
          <w:rFonts w:cs="Times New Roman"/>
          <w:color w:val="000000" w:themeColor="text1"/>
        </w:rPr>
        <w:t>Commander</w:t>
      </w:r>
      <w:r w:rsidR="005B31D4">
        <w:rPr>
          <w:rFonts w:cs="Times New Roman"/>
          <w:color w:val="000000" w:themeColor="text1"/>
        </w:rPr>
        <w:t>,</w:t>
      </w:r>
      <w:r w:rsidR="001321E5" w:rsidRPr="005B7C5C">
        <w:rPr>
          <w:rFonts w:cs="Times New Roman"/>
          <w:color w:val="000000" w:themeColor="text1"/>
        </w:rPr>
        <w:t xml:space="preserve"> I suggest that we move slowly with this weapon. I’m not fully conversant in its capabilities. I suggest that the other Capital Ships rely on their Laser and Rail-Gun weapons until I understand this better</w:t>
      </w:r>
      <w:r w:rsidRPr="005B7C5C">
        <w:rPr>
          <w:rFonts w:cs="Times New Roman"/>
          <w:color w:val="000000" w:themeColor="text1"/>
        </w:rPr>
        <w:t>.”</w:t>
      </w:r>
    </w:p>
    <w:p w14:paraId="2FC8C21A" w14:textId="43DDDD86" w:rsidR="007A64E4" w:rsidRPr="005B7C5C" w:rsidRDefault="007A64E4" w:rsidP="007A64E4">
      <w:pPr>
        <w:rPr>
          <w:rFonts w:cs="Times New Roman"/>
          <w:color w:val="000000" w:themeColor="text1"/>
        </w:rPr>
      </w:pPr>
      <w:r w:rsidRPr="005B7C5C">
        <w:rPr>
          <w:rFonts w:cs="Times New Roman"/>
          <w:color w:val="000000" w:themeColor="text1"/>
        </w:rPr>
        <w:t>“Good suggestion. Let</w:t>
      </w:r>
      <w:r w:rsidR="00510D14" w:rsidRPr="005B7C5C">
        <w:rPr>
          <w:rFonts w:cs="Times New Roman"/>
          <w:color w:val="000000" w:themeColor="text1"/>
        </w:rPr>
        <w:t xml:space="preserve"> </w:t>
      </w:r>
      <w:r w:rsidRPr="005B7C5C">
        <w:rPr>
          <w:rFonts w:cs="Times New Roman"/>
          <w:color w:val="000000" w:themeColor="text1"/>
        </w:rPr>
        <w:t xml:space="preserve">everyone </w:t>
      </w:r>
      <w:r w:rsidR="001321E5" w:rsidRPr="005B7C5C">
        <w:rPr>
          <w:rFonts w:cs="Times New Roman"/>
          <w:color w:val="000000" w:themeColor="text1"/>
        </w:rPr>
        <w:t xml:space="preserve">know that we’re </w:t>
      </w:r>
      <w:r w:rsidRPr="005B7C5C">
        <w:rPr>
          <w:rFonts w:cs="Times New Roman"/>
          <w:color w:val="000000" w:themeColor="text1"/>
        </w:rPr>
        <w:t>working on it</w:t>
      </w:r>
      <w:r w:rsidR="00107500" w:rsidRPr="005B7C5C">
        <w:rPr>
          <w:rFonts w:cs="Times New Roman"/>
          <w:color w:val="000000" w:themeColor="text1"/>
        </w:rPr>
        <w:t>,</w:t>
      </w:r>
      <w:r w:rsidRPr="005B7C5C">
        <w:rPr>
          <w:rFonts w:cs="Times New Roman"/>
          <w:color w:val="000000" w:themeColor="text1"/>
        </w:rPr>
        <w:t xml:space="preserve"> </w:t>
      </w:r>
      <w:r w:rsidRPr="005B7C5C">
        <w:rPr>
          <w:rFonts w:cs="Times New Roman"/>
          <w:noProof/>
          <w:color w:val="000000" w:themeColor="text1"/>
        </w:rPr>
        <w:t>and</w:t>
      </w:r>
      <w:r w:rsidRPr="005B7C5C">
        <w:rPr>
          <w:rFonts w:cs="Times New Roman"/>
          <w:color w:val="000000" w:themeColor="text1"/>
        </w:rPr>
        <w:t xml:space="preserve"> I’ll let the Presi</w:t>
      </w:r>
      <w:r w:rsidR="001321E5" w:rsidRPr="005B7C5C">
        <w:rPr>
          <w:rFonts w:cs="Times New Roman"/>
          <w:color w:val="000000" w:themeColor="text1"/>
        </w:rPr>
        <w:t>dent and Admiral know that we</w:t>
      </w:r>
      <w:r w:rsidRPr="005B7C5C">
        <w:rPr>
          <w:rFonts w:cs="Times New Roman"/>
          <w:color w:val="000000" w:themeColor="text1"/>
        </w:rPr>
        <w:t xml:space="preserve"> </w:t>
      </w:r>
      <w:r w:rsidR="001321E5" w:rsidRPr="005B7C5C">
        <w:rPr>
          <w:rFonts w:cs="Times New Roman"/>
          <w:color w:val="000000" w:themeColor="text1"/>
        </w:rPr>
        <w:t>might have</w:t>
      </w:r>
      <w:r w:rsidRPr="005B7C5C">
        <w:rPr>
          <w:rFonts w:cs="Times New Roman"/>
          <w:color w:val="000000" w:themeColor="text1"/>
        </w:rPr>
        <w:t xml:space="preserve"> another weapon.”</w:t>
      </w:r>
    </w:p>
    <w:p w14:paraId="6DC8F667" w14:textId="4E41AD3A" w:rsidR="00540E32" w:rsidRPr="005B7C5C" w:rsidRDefault="00BE011B" w:rsidP="00FA16D7">
      <w:pPr>
        <w:pStyle w:val="Heading1"/>
        <w:rPr>
          <w:rFonts w:cs="Times New Roman"/>
        </w:rPr>
      </w:pPr>
      <w:bookmarkStart w:id="70" w:name="_Toc517868372"/>
      <w:bookmarkStart w:id="71" w:name="_Toc76716888"/>
      <w:r w:rsidRPr="005B7C5C">
        <w:rPr>
          <w:rFonts w:cs="Times New Roman"/>
        </w:rPr>
        <w:lastRenderedPageBreak/>
        <w:t>Thursday</w:t>
      </w:r>
      <w:r w:rsidR="008148E7" w:rsidRPr="005B7C5C">
        <w:rPr>
          <w:rFonts w:cs="Times New Roman"/>
        </w:rPr>
        <w:t>,</w:t>
      </w:r>
      <w:r w:rsidRPr="005B7C5C">
        <w:rPr>
          <w:rFonts w:cs="Times New Roman"/>
        </w:rPr>
        <w:t xml:space="preserve"> October 5</w:t>
      </w:r>
      <w:r w:rsidR="00B2214B" w:rsidRPr="005B7C5C">
        <w:rPr>
          <w:rFonts w:cs="Times New Roman"/>
        </w:rPr>
        <w:t>, 2051</w:t>
      </w:r>
      <w:bookmarkEnd w:id="70"/>
      <w:bookmarkEnd w:id="71"/>
    </w:p>
    <w:p w14:paraId="6899D392" w14:textId="77777777" w:rsidR="007A64E4" w:rsidRPr="005B7C5C" w:rsidRDefault="007A64E4" w:rsidP="007A64E4">
      <w:pPr>
        <w:pStyle w:val="Heading2"/>
        <w:rPr>
          <w:rFonts w:cs="Times New Roman"/>
        </w:rPr>
      </w:pPr>
      <w:r w:rsidRPr="005B7C5C">
        <w:rPr>
          <w:rFonts w:cs="Times New Roman"/>
        </w:rPr>
        <w:t>Contact Cities</w:t>
      </w:r>
    </w:p>
    <w:p w14:paraId="705688EA" w14:textId="50C6E67F" w:rsidR="007A64E4" w:rsidRPr="005B7C5C" w:rsidRDefault="009922CC" w:rsidP="007A64E4">
      <w:pPr>
        <w:rPr>
          <w:rFonts w:cs="Times New Roman"/>
        </w:rPr>
      </w:pPr>
      <w:r w:rsidRPr="005B7C5C">
        <w:rPr>
          <w:rFonts w:cs="Times New Roman"/>
        </w:rPr>
        <w:t>Sergeant</w:t>
      </w:r>
      <w:r w:rsidR="007A64E4" w:rsidRPr="005B7C5C">
        <w:rPr>
          <w:rFonts w:cs="Times New Roman"/>
        </w:rPr>
        <w:t xml:space="preserve"> Lenmore and Beta Team launched at 6:02 and headed north. Their first stop was the Nation’s Capital. Approaching from the </w:t>
      </w:r>
      <w:r w:rsidR="007A64E4" w:rsidRPr="005B7C5C">
        <w:rPr>
          <w:rFonts w:cs="Times New Roman"/>
          <w:noProof/>
        </w:rPr>
        <w:t>southeast</w:t>
      </w:r>
      <w:r w:rsidR="007A64E4" w:rsidRPr="005B7C5C">
        <w:rPr>
          <w:rFonts w:cs="Times New Roman"/>
        </w:rPr>
        <w:t xml:space="preserve">, Washington DC didn’t look too bad. When they passed over Regan National Airport, the only </w:t>
      </w:r>
      <w:r w:rsidR="005B31D4">
        <w:rPr>
          <w:rFonts w:cs="Times New Roman"/>
        </w:rPr>
        <w:t>unusual thing</w:t>
      </w:r>
      <w:r w:rsidR="007A64E4" w:rsidRPr="005B7C5C">
        <w:rPr>
          <w:rFonts w:cs="Times New Roman"/>
        </w:rPr>
        <w:t xml:space="preserve"> was one airplane that had gone off the taxiway. </w:t>
      </w:r>
      <w:r w:rsidR="007A64E4" w:rsidRPr="005B7C5C">
        <w:rPr>
          <w:rFonts w:cs="Times New Roman"/>
          <w:noProof/>
        </w:rPr>
        <w:t>The Beta</w:t>
      </w:r>
      <w:r w:rsidR="007A64E4" w:rsidRPr="005B7C5C">
        <w:rPr>
          <w:rFonts w:cs="Times New Roman"/>
        </w:rPr>
        <w:t xml:space="preserve"> team </w:t>
      </w:r>
      <w:r w:rsidR="003E4428" w:rsidRPr="005B7C5C">
        <w:rPr>
          <w:rFonts w:cs="Times New Roman"/>
        </w:rPr>
        <w:t>circled once</w:t>
      </w:r>
      <w:r w:rsidR="007A64E4" w:rsidRPr="005B7C5C">
        <w:rPr>
          <w:rFonts w:cs="Times New Roman"/>
        </w:rPr>
        <w:t xml:space="preserve"> and found no one.</w:t>
      </w:r>
    </w:p>
    <w:p w14:paraId="42CF6308" w14:textId="6BEAB2EC" w:rsidR="007A64E4" w:rsidRPr="005B7C5C" w:rsidRDefault="007A64E4" w:rsidP="007A64E4">
      <w:pPr>
        <w:rPr>
          <w:rFonts w:cs="Times New Roman"/>
        </w:rPr>
      </w:pPr>
      <w:r w:rsidRPr="005B7C5C">
        <w:rPr>
          <w:rFonts w:cs="Times New Roman"/>
        </w:rPr>
        <w:t xml:space="preserve">The next stop was </w:t>
      </w:r>
      <w:r w:rsidRPr="005B7C5C">
        <w:rPr>
          <w:rFonts w:cs="Times New Roman"/>
          <w:noProof/>
        </w:rPr>
        <w:t>at</w:t>
      </w:r>
      <w:r w:rsidRPr="005B7C5C">
        <w:rPr>
          <w:rFonts w:cs="Times New Roman"/>
        </w:rPr>
        <w:t xml:space="preserve"> the White House and Capit</w:t>
      </w:r>
      <w:r w:rsidR="004F6F28">
        <w:rPr>
          <w:rFonts w:cs="Times New Roman"/>
        </w:rPr>
        <w:t>o</w:t>
      </w:r>
      <w:r w:rsidRPr="005B7C5C">
        <w:rPr>
          <w:rFonts w:cs="Times New Roman"/>
        </w:rPr>
        <w:t xml:space="preserve">l. </w:t>
      </w:r>
      <w:proofErr w:type="gramStart"/>
      <w:r w:rsidRPr="005B7C5C">
        <w:rPr>
          <w:rFonts w:cs="Times New Roman"/>
        </w:rPr>
        <w:t>Both of the shuttles</w:t>
      </w:r>
      <w:proofErr w:type="gramEnd"/>
      <w:r w:rsidRPr="005B7C5C">
        <w:rPr>
          <w:rFonts w:cs="Times New Roman"/>
        </w:rPr>
        <w:t xml:space="preserve"> were silent as they looked at the remnants of the White House. There wasn’t much left, just a shell and what had collapsed into the basement. The Capital building was also burned, but most of it was still standing. On the Capital </w:t>
      </w:r>
      <w:r w:rsidRPr="005B7C5C">
        <w:rPr>
          <w:rFonts w:cs="Times New Roman"/>
          <w:noProof/>
        </w:rPr>
        <w:t>Lawn,</w:t>
      </w:r>
      <w:r w:rsidRPr="005B7C5C">
        <w:rPr>
          <w:rFonts w:cs="Times New Roman"/>
        </w:rPr>
        <w:t xml:space="preserve"> there was a group of tents</w:t>
      </w:r>
      <w:r w:rsidR="00107500"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they circled twice, making </w:t>
      </w:r>
      <w:r w:rsidRPr="005B7C5C">
        <w:rPr>
          <w:rFonts w:cs="Times New Roman"/>
          <w:noProof/>
        </w:rPr>
        <w:t>announcements</w:t>
      </w:r>
      <w:r w:rsidRPr="005B7C5C">
        <w:rPr>
          <w:rFonts w:cs="Times New Roman"/>
        </w:rPr>
        <w:t xml:space="preserve"> and dropping pamphlets</w:t>
      </w:r>
      <w:r w:rsidR="0021105D" w:rsidRPr="005B7C5C">
        <w:rPr>
          <w:rFonts w:cs="Times New Roman"/>
        </w:rPr>
        <w:t xml:space="preserve"> wherever they saw people</w:t>
      </w:r>
      <w:r w:rsidRPr="005B7C5C">
        <w:rPr>
          <w:rFonts w:cs="Times New Roman"/>
        </w:rPr>
        <w:t>.</w:t>
      </w:r>
    </w:p>
    <w:p w14:paraId="291704A5" w14:textId="124D5728" w:rsidR="007A64E4" w:rsidRPr="005B7C5C" w:rsidRDefault="007A64E4" w:rsidP="007A64E4">
      <w:pPr>
        <w:rPr>
          <w:rFonts w:cs="Times New Roman"/>
        </w:rPr>
      </w:pPr>
      <w:r w:rsidRPr="005B7C5C">
        <w:rPr>
          <w:rFonts w:cs="Times New Roman"/>
        </w:rPr>
        <w:t>They found the same as they flew around Baltimore. There were burned</w:t>
      </w:r>
      <w:r w:rsidR="005B31D4">
        <w:rPr>
          <w:rFonts w:cs="Times New Roman"/>
        </w:rPr>
        <w:t>-</w:t>
      </w:r>
      <w:r w:rsidRPr="005B7C5C">
        <w:rPr>
          <w:rFonts w:cs="Times New Roman"/>
        </w:rPr>
        <w:t>out areas and a couple groupings of tents where they dropped pamphlets. Beta team was encouraged as one of the groups cheered as they saw the American Flags.</w:t>
      </w:r>
    </w:p>
    <w:p w14:paraId="731A0681" w14:textId="3C154584" w:rsidR="007A64E4" w:rsidRPr="005B7C5C" w:rsidRDefault="007A64E4" w:rsidP="007A64E4">
      <w:pPr>
        <w:rPr>
          <w:rFonts w:cs="Times New Roman"/>
        </w:rPr>
      </w:pPr>
      <w:r w:rsidRPr="005B7C5C">
        <w:rPr>
          <w:rFonts w:cs="Times New Roman"/>
        </w:rPr>
        <w:t xml:space="preserve">When they reached Boston, </w:t>
      </w:r>
      <w:r w:rsidRPr="005B7C5C">
        <w:rPr>
          <w:rFonts w:cs="Times New Roman"/>
          <w:noProof/>
        </w:rPr>
        <w:t>which</w:t>
      </w:r>
      <w:r w:rsidRPr="005B7C5C">
        <w:rPr>
          <w:rFonts w:cs="Times New Roman"/>
        </w:rPr>
        <w:t xml:space="preserve"> was the end of the first day, there was a large grouping of people near Bunker </w:t>
      </w:r>
      <w:r w:rsidRPr="005B7C5C">
        <w:rPr>
          <w:rFonts w:cs="Times New Roman"/>
          <w:noProof/>
        </w:rPr>
        <w:t>Hill,</w:t>
      </w:r>
      <w:r w:rsidRPr="005B7C5C">
        <w:rPr>
          <w:rFonts w:cs="Times New Roman"/>
        </w:rPr>
        <w:t xml:space="preserve"> and they cheered when they saw the shuttles. It was getting towards </w:t>
      </w:r>
      <w:r w:rsidRPr="005B7C5C">
        <w:rPr>
          <w:rFonts w:cs="Times New Roman"/>
          <w:noProof/>
        </w:rPr>
        <w:t>dusk,</w:t>
      </w:r>
      <w:r w:rsidRPr="005B7C5C">
        <w:rPr>
          <w:rFonts w:cs="Times New Roman"/>
        </w:rPr>
        <w:t xml:space="preserve"> and they had to find a place to spend the night.</w:t>
      </w:r>
    </w:p>
    <w:p w14:paraId="48787787" w14:textId="6D97F85C" w:rsidR="007A64E4" w:rsidRPr="005B7C5C" w:rsidRDefault="007A64E4" w:rsidP="007A64E4">
      <w:pPr>
        <w:rPr>
          <w:rFonts w:cs="Times New Roman"/>
        </w:rPr>
      </w:pPr>
      <w:r w:rsidRPr="005B7C5C">
        <w:rPr>
          <w:rFonts w:cs="Times New Roman"/>
        </w:rPr>
        <w:lastRenderedPageBreak/>
        <w:t>“Beta team</w:t>
      </w:r>
      <w:r w:rsidR="005B31D4">
        <w:rPr>
          <w:rFonts w:cs="Times New Roman"/>
        </w:rPr>
        <w:t>,</w:t>
      </w:r>
      <w:r w:rsidRPr="005B7C5C">
        <w:rPr>
          <w:rFonts w:cs="Times New Roman"/>
        </w:rPr>
        <w:t xml:space="preserve"> there</w:t>
      </w:r>
      <w:r w:rsidR="005B31D4">
        <w:rPr>
          <w:rFonts w:cs="Times New Roman"/>
        </w:rPr>
        <w:t xml:space="preserve"> are</w:t>
      </w:r>
      <w:r w:rsidRPr="005B7C5C">
        <w:rPr>
          <w:rFonts w:cs="Times New Roman"/>
        </w:rPr>
        <w:t xml:space="preserve"> some baseball fields west of here. We’ll tell the people below where we are landing,” Robles transmitted to Beta 2.</w:t>
      </w:r>
    </w:p>
    <w:p w14:paraId="508E48D7" w14:textId="7A1FDA6E" w:rsidR="007A64E4" w:rsidRPr="005B7C5C" w:rsidRDefault="007A64E4" w:rsidP="007A64E4">
      <w:pPr>
        <w:rPr>
          <w:rFonts w:cs="Times New Roman"/>
        </w:rPr>
      </w:pPr>
      <w:r w:rsidRPr="005B7C5C">
        <w:rPr>
          <w:rFonts w:cs="Times New Roman"/>
        </w:rPr>
        <w:t xml:space="preserve"> Beta Team landed</w:t>
      </w:r>
      <w:r w:rsidR="00107500"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within a few minutes</w:t>
      </w:r>
      <w:r w:rsidR="005B31D4">
        <w:rPr>
          <w:rFonts w:cs="Times New Roman"/>
        </w:rPr>
        <w:t>,</w:t>
      </w:r>
      <w:r w:rsidRPr="005B7C5C">
        <w:rPr>
          <w:rFonts w:cs="Times New Roman"/>
        </w:rPr>
        <w:t xml:space="preserve"> people were streaming over from the tent encampment by Bunker Hill.</w:t>
      </w:r>
    </w:p>
    <w:p w14:paraId="7D8D2EED" w14:textId="053C1742" w:rsidR="007A64E4" w:rsidRPr="005B7C5C" w:rsidRDefault="009922CC" w:rsidP="007A64E4">
      <w:pPr>
        <w:rPr>
          <w:rFonts w:cs="Times New Roman"/>
        </w:rPr>
      </w:pPr>
      <w:r w:rsidRPr="005B7C5C">
        <w:rPr>
          <w:rFonts w:cs="Times New Roman"/>
        </w:rPr>
        <w:t>Sergeant</w:t>
      </w:r>
      <w:r w:rsidR="007A64E4" w:rsidRPr="005B7C5C">
        <w:rPr>
          <w:rFonts w:cs="Times New Roman"/>
        </w:rPr>
        <w:t xml:space="preserve"> Lenmore wasn’t exactly sure how to handle them, but it was necessary to talk to the people and let them know that someone else was out there.</w:t>
      </w:r>
    </w:p>
    <w:p w14:paraId="2C4E3D99" w14:textId="716A91CC" w:rsidR="007A64E4" w:rsidRPr="005B7C5C" w:rsidRDefault="007A64E4" w:rsidP="007A64E4">
      <w:pPr>
        <w:rPr>
          <w:rFonts w:cs="Times New Roman"/>
        </w:rPr>
      </w:pPr>
      <w:r w:rsidRPr="005B7C5C">
        <w:rPr>
          <w:rFonts w:cs="Times New Roman"/>
        </w:rPr>
        <w:t>“</w:t>
      </w:r>
      <w:r w:rsidRPr="005B7C5C">
        <w:rPr>
          <w:rFonts w:cs="Times New Roman"/>
          <w:noProof/>
        </w:rPr>
        <w:t>Boy</w:t>
      </w:r>
      <w:r w:rsidR="00107500" w:rsidRPr="005B7C5C">
        <w:rPr>
          <w:rFonts w:cs="Times New Roman"/>
          <w:noProof/>
        </w:rPr>
        <w:t>,</w:t>
      </w:r>
      <w:r w:rsidRPr="005B7C5C">
        <w:rPr>
          <w:rFonts w:cs="Times New Roman"/>
        </w:rPr>
        <w:t xml:space="preserve"> </w:t>
      </w:r>
      <w:r w:rsidRPr="005B7C5C">
        <w:rPr>
          <w:rFonts w:cs="Times New Roman"/>
          <w:noProof/>
        </w:rPr>
        <w:t>are</w:t>
      </w:r>
      <w:r w:rsidRPr="005B7C5C">
        <w:rPr>
          <w:rFonts w:cs="Times New Roman"/>
        </w:rPr>
        <w:t xml:space="preserve"> we glad to see you,” the first civilian said as she ran up and hugged LL. The exuberance caught him off guard, but it was still a pleasure to feel appreciated.</w:t>
      </w:r>
    </w:p>
    <w:p w14:paraId="509DE807" w14:textId="77777777" w:rsidR="007A64E4" w:rsidRPr="005B7C5C" w:rsidRDefault="007A64E4" w:rsidP="007A64E4">
      <w:pPr>
        <w:rPr>
          <w:rFonts w:cs="Times New Roman"/>
        </w:rPr>
      </w:pPr>
      <w:r w:rsidRPr="005B7C5C">
        <w:rPr>
          <w:rFonts w:cs="Times New Roman"/>
        </w:rPr>
        <w:t>“We’re here to help,” he told the woman and the crowd that was forming. “Did you all get the pamphlets that we dropped?”</w:t>
      </w:r>
    </w:p>
    <w:p w14:paraId="54DB3F64" w14:textId="5E6AFDF0" w:rsidR="007A64E4" w:rsidRPr="005B7C5C" w:rsidRDefault="007A64E4" w:rsidP="007A64E4">
      <w:pPr>
        <w:rPr>
          <w:rFonts w:cs="Times New Roman"/>
        </w:rPr>
      </w:pPr>
      <w:r w:rsidRPr="005B7C5C">
        <w:rPr>
          <w:rFonts w:cs="Times New Roman"/>
        </w:rPr>
        <w:t>There was a short cheer, then he continued, “We can’t give you any food or help</w:t>
      </w:r>
      <w:r w:rsidR="005B31D4">
        <w:rPr>
          <w:rFonts w:cs="Times New Roman"/>
        </w:rPr>
        <w:t>;</w:t>
      </w:r>
      <w:r w:rsidRPr="005B7C5C">
        <w:rPr>
          <w:rFonts w:cs="Times New Roman"/>
        </w:rPr>
        <w:t xml:space="preserve"> we can only </w:t>
      </w:r>
      <w:r w:rsidRPr="005B7C5C">
        <w:rPr>
          <w:rFonts w:cs="Times New Roman"/>
          <w:noProof/>
        </w:rPr>
        <w:t>suggest where</w:t>
      </w:r>
      <w:r w:rsidRPr="005B7C5C">
        <w:rPr>
          <w:rFonts w:cs="Times New Roman"/>
        </w:rPr>
        <w:t xml:space="preserve"> to go. You should be able to find everything that you need while you drive.”</w:t>
      </w:r>
    </w:p>
    <w:p w14:paraId="7A1BB9EA" w14:textId="77777777" w:rsidR="007A64E4" w:rsidRPr="005B7C5C" w:rsidRDefault="007A64E4" w:rsidP="007A64E4">
      <w:pPr>
        <w:rPr>
          <w:rFonts w:cs="Times New Roman"/>
        </w:rPr>
      </w:pPr>
      <w:r w:rsidRPr="005B7C5C">
        <w:rPr>
          <w:rFonts w:cs="Times New Roman"/>
        </w:rPr>
        <w:t>“What’s all this about an alien invasion?” a tall man in the back asked.</w:t>
      </w:r>
    </w:p>
    <w:p w14:paraId="14B83701" w14:textId="34E566AF" w:rsidR="007A64E4" w:rsidRPr="005B7C5C" w:rsidRDefault="0021105D" w:rsidP="007A64E4">
      <w:pPr>
        <w:rPr>
          <w:rFonts w:cs="Times New Roman"/>
        </w:rPr>
      </w:pPr>
      <w:r w:rsidRPr="005B7C5C">
        <w:rPr>
          <w:rFonts w:cs="Times New Roman"/>
        </w:rPr>
        <w:t>LL hesitated for a moment</w:t>
      </w:r>
      <w:r w:rsidR="005B31D4">
        <w:rPr>
          <w:rFonts w:cs="Times New Roman"/>
        </w:rPr>
        <w:t>,</w:t>
      </w:r>
      <w:r w:rsidRPr="005B7C5C">
        <w:rPr>
          <w:rFonts w:cs="Times New Roman"/>
        </w:rPr>
        <w:t xml:space="preserve"> then decided to tell them, </w:t>
      </w:r>
      <w:r w:rsidR="007A64E4" w:rsidRPr="005B7C5C">
        <w:rPr>
          <w:rFonts w:cs="Times New Roman"/>
        </w:rPr>
        <w:t>“It’s true. Let’s find someplace to relax</w:t>
      </w:r>
      <w:r w:rsidR="00107500" w:rsidRPr="005B7C5C">
        <w:rPr>
          <w:rFonts w:cs="Times New Roman"/>
        </w:rPr>
        <w:t>,</w:t>
      </w:r>
      <w:r w:rsidR="007A64E4" w:rsidRPr="005B7C5C">
        <w:rPr>
          <w:rFonts w:cs="Times New Roman"/>
        </w:rPr>
        <w:t xml:space="preserve"> </w:t>
      </w:r>
      <w:r w:rsidR="007A64E4" w:rsidRPr="005B7C5C">
        <w:rPr>
          <w:rFonts w:cs="Times New Roman"/>
          <w:noProof/>
        </w:rPr>
        <w:t>and</w:t>
      </w:r>
      <w:r w:rsidR="007A64E4" w:rsidRPr="005B7C5C">
        <w:rPr>
          <w:rFonts w:cs="Times New Roman"/>
        </w:rPr>
        <w:t xml:space="preserve"> my men </w:t>
      </w:r>
      <w:proofErr w:type="gramStart"/>
      <w:r w:rsidR="007A64E4" w:rsidRPr="005B7C5C">
        <w:rPr>
          <w:rFonts w:cs="Times New Roman"/>
        </w:rPr>
        <w:t>have to</w:t>
      </w:r>
      <w:proofErr w:type="gramEnd"/>
      <w:r w:rsidR="007A64E4" w:rsidRPr="005B7C5C">
        <w:rPr>
          <w:rFonts w:cs="Times New Roman"/>
        </w:rPr>
        <w:t xml:space="preserve"> unload their gear and get set</w:t>
      </w:r>
      <w:r w:rsidR="005B31D4">
        <w:rPr>
          <w:rFonts w:cs="Times New Roman"/>
        </w:rPr>
        <w:t xml:space="preserve"> </w:t>
      </w:r>
      <w:r w:rsidR="007A64E4" w:rsidRPr="005B7C5C">
        <w:rPr>
          <w:rFonts w:cs="Times New Roman"/>
        </w:rPr>
        <w:t>up for the night. When we’re all settled, I’ll tell you the entire story. Believe me</w:t>
      </w:r>
      <w:r w:rsidR="00107500" w:rsidRPr="005B7C5C">
        <w:rPr>
          <w:rFonts w:cs="Times New Roman"/>
          <w:noProof/>
        </w:rPr>
        <w:t>;</w:t>
      </w:r>
      <w:r w:rsidR="007A64E4" w:rsidRPr="005B7C5C">
        <w:rPr>
          <w:rFonts w:cs="Times New Roman"/>
          <w:noProof/>
        </w:rPr>
        <w:t xml:space="preserve"> it’s</w:t>
      </w:r>
      <w:r w:rsidR="007A64E4" w:rsidRPr="005B7C5C">
        <w:rPr>
          <w:rFonts w:cs="Times New Roman"/>
        </w:rPr>
        <w:t xml:space="preserve"> a long story.”</w:t>
      </w:r>
    </w:p>
    <w:p w14:paraId="7A22D18A" w14:textId="5FA11C51" w:rsidR="007A64E4" w:rsidRPr="005B7C5C" w:rsidRDefault="007A64E4" w:rsidP="007A64E4">
      <w:pPr>
        <w:rPr>
          <w:rFonts w:cs="Times New Roman"/>
        </w:rPr>
      </w:pPr>
      <w:r w:rsidRPr="005B7C5C">
        <w:rPr>
          <w:rFonts w:cs="Times New Roman"/>
        </w:rPr>
        <w:t xml:space="preserve">The evening went well for all. It was great for both groups to find others and be reunited with a </w:t>
      </w:r>
      <w:r w:rsidR="00EF7669" w:rsidRPr="005B7C5C">
        <w:rPr>
          <w:rFonts w:cs="Times New Roman"/>
        </w:rPr>
        <w:t>small portion</w:t>
      </w:r>
      <w:r w:rsidRPr="005B7C5C">
        <w:rPr>
          <w:rFonts w:cs="Times New Roman"/>
        </w:rPr>
        <w:t xml:space="preserve"> of humanity.</w:t>
      </w:r>
    </w:p>
    <w:p w14:paraId="58A768ED" w14:textId="77777777" w:rsidR="007A64E4" w:rsidRPr="005B7C5C" w:rsidRDefault="007A64E4" w:rsidP="007A64E4">
      <w:pPr>
        <w:pStyle w:val="Heading2"/>
        <w:rPr>
          <w:rFonts w:cs="Times New Roman"/>
        </w:rPr>
      </w:pPr>
      <w:r w:rsidRPr="005B7C5C">
        <w:rPr>
          <w:rFonts w:cs="Times New Roman"/>
        </w:rPr>
        <w:lastRenderedPageBreak/>
        <w:t>Toledo</w:t>
      </w:r>
    </w:p>
    <w:p w14:paraId="29713333" w14:textId="5B0917C2" w:rsidR="007A64E4" w:rsidRPr="005B7C5C" w:rsidRDefault="007A64E4" w:rsidP="007A64E4">
      <w:pPr>
        <w:rPr>
          <w:rFonts w:cs="Times New Roman"/>
        </w:rPr>
      </w:pPr>
      <w:r w:rsidRPr="005B7C5C">
        <w:rPr>
          <w:rFonts w:cs="Times New Roman"/>
        </w:rPr>
        <w:t xml:space="preserve">After a great night sharing stories and companionship with the survivors at Bunker Hill, </w:t>
      </w:r>
      <w:r w:rsidR="009922CC" w:rsidRPr="005B7C5C">
        <w:rPr>
          <w:rFonts w:cs="Times New Roman"/>
        </w:rPr>
        <w:t>Sergeant</w:t>
      </w:r>
      <w:r w:rsidRPr="005B7C5C">
        <w:rPr>
          <w:rFonts w:cs="Times New Roman"/>
        </w:rPr>
        <w:t xml:space="preserve"> Lenmore was briefing his me</w:t>
      </w:r>
      <w:r w:rsidRPr="005B7C5C">
        <w:rPr>
          <w:rFonts w:cs="Times New Roman"/>
          <w:noProof/>
        </w:rPr>
        <w:t xml:space="preserve">n before the </w:t>
      </w:r>
      <w:r w:rsidR="0021105D" w:rsidRPr="005B7C5C">
        <w:rPr>
          <w:rFonts w:cs="Times New Roman"/>
          <w:noProof/>
        </w:rPr>
        <w:t>next</w:t>
      </w:r>
      <w:r w:rsidRPr="005B7C5C">
        <w:rPr>
          <w:rFonts w:cs="Times New Roman"/>
        </w:rPr>
        <w:t xml:space="preserve"> leg to Toledo, “Men, today we’re heading to Toledo and then Chicago. </w:t>
      </w:r>
      <w:r w:rsidR="004F6F28">
        <w:rPr>
          <w:rFonts w:cs="Times New Roman"/>
        </w:rPr>
        <w:t>First, w</w:t>
      </w:r>
      <w:r w:rsidRPr="005B7C5C">
        <w:rPr>
          <w:rFonts w:cs="Times New Roman"/>
        </w:rPr>
        <w:t xml:space="preserve">e’ll focus on the Great Lakes Naval Station. If we’re </w:t>
      </w:r>
      <w:r w:rsidRPr="005B7C5C">
        <w:rPr>
          <w:rFonts w:cs="Times New Roman"/>
          <w:noProof/>
        </w:rPr>
        <w:t>lucky,</w:t>
      </w:r>
      <w:r w:rsidRPr="005B7C5C">
        <w:rPr>
          <w:rFonts w:cs="Times New Roman"/>
        </w:rPr>
        <w:t xml:space="preserve"> we can find some troops that will help us out. We’ll cover a lot more ground today, we’re going to a higher </w:t>
      </w:r>
      <w:r w:rsidRPr="005B7C5C">
        <w:rPr>
          <w:rFonts w:cs="Times New Roman"/>
          <w:noProof/>
        </w:rPr>
        <w:t>altitude,</w:t>
      </w:r>
      <w:r w:rsidRPr="005B7C5C">
        <w:rPr>
          <w:rFonts w:cs="Times New Roman"/>
        </w:rPr>
        <w:t xml:space="preserve"> and we’ll be covering more miles. I know we were up late last night</w:t>
      </w:r>
      <w:r w:rsidR="00107500"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tonight we’ll likely be sleeping in the shuttles, so go ahead and grab any </w:t>
      </w:r>
      <w:r w:rsidRPr="005B7C5C">
        <w:rPr>
          <w:rFonts w:cs="Times New Roman"/>
          <w:noProof/>
        </w:rPr>
        <w:t>snore</w:t>
      </w:r>
      <w:r w:rsidRPr="005B7C5C">
        <w:rPr>
          <w:rFonts w:cs="Times New Roman"/>
        </w:rPr>
        <w:t xml:space="preserve">-time </w:t>
      </w:r>
      <w:r w:rsidR="00473F7E" w:rsidRPr="005B7C5C">
        <w:rPr>
          <w:rFonts w:cs="Times New Roman"/>
        </w:rPr>
        <w:t xml:space="preserve">you can </w:t>
      </w:r>
      <w:r w:rsidRPr="005B7C5C">
        <w:rPr>
          <w:rFonts w:cs="Times New Roman"/>
        </w:rPr>
        <w:t>while we’re en route. We’ll take off as soon as the last of our gear is on</w:t>
      </w:r>
      <w:r w:rsidR="004F6F28">
        <w:rPr>
          <w:rFonts w:cs="Times New Roman"/>
        </w:rPr>
        <w:t xml:space="preserve"> </w:t>
      </w:r>
      <w:r w:rsidRPr="005B7C5C">
        <w:rPr>
          <w:rFonts w:cs="Times New Roman"/>
        </w:rPr>
        <w:t xml:space="preserve">board,” </w:t>
      </w:r>
      <w:r w:rsidR="009922CC" w:rsidRPr="005B7C5C">
        <w:rPr>
          <w:rFonts w:cs="Times New Roman"/>
        </w:rPr>
        <w:t>Sergeant</w:t>
      </w:r>
      <w:r w:rsidRPr="005B7C5C">
        <w:rPr>
          <w:rFonts w:cs="Times New Roman"/>
        </w:rPr>
        <w:t xml:space="preserve"> Lenmore said to his waking team.</w:t>
      </w:r>
    </w:p>
    <w:p w14:paraId="76C602F7" w14:textId="77777777" w:rsidR="007A64E4" w:rsidRPr="005B7C5C" w:rsidRDefault="007A64E4" w:rsidP="007A64E4">
      <w:pPr>
        <w:rPr>
          <w:rFonts w:cs="Times New Roman"/>
        </w:rPr>
      </w:pPr>
      <w:r w:rsidRPr="005B7C5C">
        <w:rPr>
          <w:rFonts w:cs="Times New Roman"/>
        </w:rPr>
        <w:t xml:space="preserve">Each member of Beta Team checked their gear and got a few winks of sleep as the shuttle did a </w:t>
      </w:r>
      <w:r w:rsidRPr="005B7C5C">
        <w:rPr>
          <w:rFonts w:cs="Times New Roman"/>
          <w:noProof/>
        </w:rPr>
        <w:t>high-speed parabolic</w:t>
      </w:r>
      <w:r w:rsidRPr="005B7C5C">
        <w:rPr>
          <w:rFonts w:cs="Times New Roman"/>
        </w:rPr>
        <w:t xml:space="preserve"> run towards Toledo.</w:t>
      </w:r>
    </w:p>
    <w:p w14:paraId="256CBCF6" w14:textId="77777777" w:rsidR="007A64E4" w:rsidRPr="005B7C5C" w:rsidRDefault="007A64E4" w:rsidP="007A64E4">
      <w:pPr>
        <w:rPr>
          <w:rFonts w:cs="Times New Roman"/>
        </w:rPr>
      </w:pPr>
      <w:r w:rsidRPr="005B7C5C">
        <w:rPr>
          <w:rFonts w:cs="Times New Roman"/>
          <w:noProof/>
        </w:rPr>
        <w:t>Toledo</w:t>
      </w:r>
      <w:r w:rsidRPr="005B7C5C">
        <w:rPr>
          <w:rFonts w:cs="Times New Roman"/>
        </w:rPr>
        <w:t xml:space="preserve"> was heavily burned. </w:t>
      </w:r>
      <w:r w:rsidRPr="005B7C5C">
        <w:rPr>
          <w:rFonts w:cs="Times New Roman"/>
          <w:noProof/>
        </w:rPr>
        <w:t>Apparently,</w:t>
      </w:r>
      <w:r w:rsidRPr="005B7C5C">
        <w:rPr>
          <w:rFonts w:cs="Times New Roman"/>
        </w:rPr>
        <w:t xml:space="preserve"> fires went </w:t>
      </w:r>
      <w:r w:rsidRPr="005B7C5C">
        <w:rPr>
          <w:rFonts w:cs="Times New Roman"/>
          <w:noProof/>
        </w:rPr>
        <w:t>unabated</w:t>
      </w:r>
      <w:r w:rsidRPr="005B7C5C">
        <w:rPr>
          <w:rFonts w:cs="Times New Roman"/>
        </w:rPr>
        <w:t xml:space="preserve"> for a long time before burning themselves out. There was one large group of more than 100 people gathered in a park and sharing a group of buildings.</w:t>
      </w:r>
    </w:p>
    <w:p w14:paraId="5799ED53" w14:textId="42C839F9" w:rsidR="007A64E4" w:rsidRPr="005B7C5C" w:rsidRDefault="007A64E4" w:rsidP="007A64E4">
      <w:pPr>
        <w:rPr>
          <w:rFonts w:cs="Times New Roman"/>
        </w:rPr>
      </w:pPr>
      <w:r w:rsidRPr="005B7C5C">
        <w:rPr>
          <w:rFonts w:cs="Times New Roman"/>
        </w:rPr>
        <w:t xml:space="preserve">“Let’s land and talk to these people,” </w:t>
      </w:r>
      <w:r w:rsidR="009922CC" w:rsidRPr="005B7C5C">
        <w:rPr>
          <w:rFonts w:cs="Times New Roman"/>
        </w:rPr>
        <w:t>Sergeant</w:t>
      </w:r>
      <w:r w:rsidRPr="005B7C5C">
        <w:rPr>
          <w:rFonts w:cs="Times New Roman"/>
        </w:rPr>
        <w:t xml:space="preserve"> Robles told the pilots. “Shuttle 2</w:t>
      </w:r>
      <w:r w:rsidR="005B31D4">
        <w:rPr>
          <w:rFonts w:cs="Times New Roman"/>
        </w:rPr>
        <w:t>,</w:t>
      </w:r>
      <w:r w:rsidRPr="005B7C5C">
        <w:rPr>
          <w:rFonts w:cs="Times New Roman"/>
        </w:rPr>
        <w:t xml:space="preserve"> stay airborne and give us cover.”</w:t>
      </w:r>
    </w:p>
    <w:p w14:paraId="47327FB0" w14:textId="77777777" w:rsidR="007A64E4" w:rsidRPr="005B7C5C" w:rsidRDefault="007A64E4" w:rsidP="007A64E4">
      <w:pPr>
        <w:rPr>
          <w:rFonts w:cs="Times New Roman"/>
        </w:rPr>
      </w:pPr>
      <w:r w:rsidRPr="005B7C5C">
        <w:rPr>
          <w:rFonts w:cs="Times New Roman"/>
        </w:rPr>
        <w:t>“Roger.”</w:t>
      </w:r>
    </w:p>
    <w:p w14:paraId="77596A69" w14:textId="4D6EE576" w:rsidR="007A64E4" w:rsidRPr="005B7C5C" w:rsidRDefault="007A64E4" w:rsidP="007A64E4">
      <w:pPr>
        <w:rPr>
          <w:rFonts w:cs="Times New Roman"/>
        </w:rPr>
      </w:pPr>
      <w:r w:rsidRPr="005B7C5C">
        <w:rPr>
          <w:rFonts w:cs="Times New Roman"/>
        </w:rPr>
        <w:t xml:space="preserve">There was plenty of open </w:t>
      </w:r>
      <w:r w:rsidRPr="005B7C5C">
        <w:rPr>
          <w:rFonts w:cs="Times New Roman"/>
          <w:noProof/>
        </w:rPr>
        <w:t>space,</w:t>
      </w:r>
      <w:r w:rsidRPr="005B7C5C">
        <w:rPr>
          <w:rFonts w:cs="Times New Roman"/>
        </w:rPr>
        <w:t xml:space="preserve"> and the pilot had no problem setting the shuttle down. The people crowded together</w:t>
      </w:r>
      <w:r w:rsidR="00107500"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even though they saw the flag on the side of the shuttle, they were scared.</w:t>
      </w:r>
    </w:p>
    <w:p w14:paraId="3C54386E" w14:textId="388664E2" w:rsidR="007A64E4" w:rsidRPr="005B7C5C" w:rsidRDefault="009922CC" w:rsidP="007A64E4">
      <w:pPr>
        <w:rPr>
          <w:rFonts w:cs="Times New Roman"/>
        </w:rPr>
      </w:pPr>
      <w:r w:rsidRPr="005B7C5C">
        <w:rPr>
          <w:rFonts w:cs="Times New Roman"/>
        </w:rPr>
        <w:lastRenderedPageBreak/>
        <w:t>Sergeant</w:t>
      </w:r>
      <w:r w:rsidR="007A64E4" w:rsidRPr="005B7C5C">
        <w:rPr>
          <w:rFonts w:cs="Times New Roman"/>
        </w:rPr>
        <w:t xml:space="preserve"> Lenmore opened the hatch and stepped out. As he turned around the rear of the shuttle and walked towards the </w:t>
      </w:r>
      <w:r w:rsidR="007A64E4" w:rsidRPr="005B7C5C">
        <w:rPr>
          <w:rFonts w:cs="Times New Roman"/>
          <w:noProof/>
        </w:rPr>
        <w:t>group,</w:t>
      </w:r>
      <w:r w:rsidR="007A64E4" w:rsidRPr="005B7C5C">
        <w:rPr>
          <w:rFonts w:cs="Times New Roman"/>
        </w:rPr>
        <w:t xml:space="preserve"> he waved. That was all it took to break the ice. They ran to him and almost swept him off his feet. The rest of the Beta Team members on Shuttle 1 filed out and mixed with the group. There were a thousand questions and hugs and handshakes all around.</w:t>
      </w:r>
    </w:p>
    <w:p w14:paraId="06059839" w14:textId="1EF3F680" w:rsidR="007A64E4" w:rsidRPr="005B7C5C" w:rsidRDefault="007A64E4" w:rsidP="007A64E4">
      <w:pPr>
        <w:rPr>
          <w:rFonts w:cs="Times New Roman"/>
        </w:rPr>
      </w:pPr>
      <w:r w:rsidRPr="005B7C5C">
        <w:rPr>
          <w:rFonts w:cs="Times New Roman"/>
        </w:rPr>
        <w:t>“We’re so happy to see you</w:t>
      </w:r>
      <w:r w:rsidR="005B31D4">
        <w:rPr>
          <w:rFonts w:cs="Times New Roman"/>
        </w:rPr>
        <w:t>;</w:t>
      </w:r>
      <w:r w:rsidRPr="005B7C5C">
        <w:rPr>
          <w:rFonts w:cs="Times New Roman"/>
        </w:rPr>
        <w:t xml:space="preserve"> we thought we were the last people on Earth,” a woman said just before she hugged Robles.</w:t>
      </w:r>
    </w:p>
    <w:p w14:paraId="1FAD8865" w14:textId="77777777" w:rsidR="007A64E4" w:rsidRPr="005B7C5C" w:rsidRDefault="007A64E4" w:rsidP="007A64E4">
      <w:pPr>
        <w:rPr>
          <w:rFonts w:cs="Times New Roman"/>
        </w:rPr>
      </w:pPr>
      <w:r w:rsidRPr="005B7C5C">
        <w:rPr>
          <w:rFonts w:cs="Times New Roman"/>
        </w:rPr>
        <w:t>“Can you take us back to your base,” a man asked.</w:t>
      </w:r>
    </w:p>
    <w:p w14:paraId="5F563B51" w14:textId="10446119" w:rsidR="007A64E4" w:rsidRPr="005B7C5C" w:rsidRDefault="007A64E4" w:rsidP="007A64E4">
      <w:pPr>
        <w:rPr>
          <w:rFonts w:cs="Times New Roman"/>
        </w:rPr>
      </w:pPr>
      <w:r w:rsidRPr="005B7C5C">
        <w:rPr>
          <w:rFonts w:cs="Times New Roman"/>
        </w:rPr>
        <w:t>Upon hearing that question</w:t>
      </w:r>
      <w:r w:rsidR="005B31D4">
        <w:rPr>
          <w:rFonts w:cs="Times New Roman"/>
        </w:rPr>
        <w:t>,</w:t>
      </w:r>
      <w:r w:rsidRPr="005B7C5C">
        <w:rPr>
          <w:rFonts w:cs="Times New Roman"/>
        </w:rPr>
        <w:t xml:space="preserve"> </w:t>
      </w:r>
      <w:r w:rsidR="009922CC" w:rsidRPr="005B7C5C">
        <w:rPr>
          <w:rFonts w:cs="Times New Roman"/>
        </w:rPr>
        <w:t>Sergeant</w:t>
      </w:r>
      <w:r w:rsidRPr="005B7C5C">
        <w:rPr>
          <w:rFonts w:cs="Times New Roman"/>
        </w:rPr>
        <w:t xml:space="preserve"> Lenmore knew the next few minutes would be difficult. “Everyone, listen to me. Let’s go under those trees</w:t>
      </w:r>
      <w:r w:rsidR="00107500"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I’ll try to explain everything.”</w:t>
      </w:r>
    </w:p>
    <w:p w14:paraId="0A2E8E36" w14:textId="77777777" w:rsidR="007A64E4" w:rsidRPr="005B7C5C" w:rsidRDefault="007A64E4" w:rsidP="007A64E4">
      <w:pPr>
        <w:rPr>
          <w:rFonts w:cs="Times New Roman"/>
        </w:rPr>
      </w:pPr>
      <w:r w:rsidRPr="005B7C5C">
        <w:rPr>
          <w:rFonts w:cs="Times New Roman"/>
        </w:rPr>
        <w:t>They followed him, almost dancing with excitement. “We’re saved,” someone said from the back of the crowd.</w:t>
      </w:r>
    </w:p>
    <w:p w14:paraId="371263CB" w14:textId="77777777" w:rsidR="007A64E4" w:rsidRPr="005B7C5C" w:rsidRDefault="007A64E4" w:rsidP="007A64E4">
      <w:pPr>
        <w:rPr>
          <w:rFonts w:cs="Times New Roman"/>
        </w:rPr>
      </w:pPr>
      <w:r w:rsidRPr="005B7C5C">
        <w:rPr>
          <w:rFonts w:cs="Times New Roman"/>
        </w:rPr>
        <w:t>When they were under the trees, he suggested they sit down. As they were sitting, he noticed handfuls of others coming out of the surrounding houses and joining the group.</w:t>
      </w:r>
    </w:p>
    <w:p w14:paraId="578B22BC" w14:textId="77777777" w:rsidR="007A64E4" w:rsidRPr="005B7C5C" w:rsidRDefault="007A64E4" w:rsidP="007A64E4">
      <w:pPr>
        <w:rPr>
          <w:rFonts w:cs="Times New Roman"/>
        </w:rPr>
      </w:pPr>
      <w:r w:rsidRPr="005B7C5C">
        <w:rPr>
          <w:rFonts w:cs="Times New Roman"/>
        </w:rPr>
        <w:t>“What happened,” was the first question flowing out of the crowd.</w:t>
      </w:r>
    </w:p>
    <w:p w14:paraId="0FC064C9" w14:textId="1E4E451C" w:rsidR="007A64E4" w:rsidRPr="005B7C5C" w:rsidRDefault="007A64E4" w:rsidP="007A64E4">
      <w:pPr>
        <w:rPr>
          <w:rFonts w:cs="Times New Roman"/>
        </w:rPr>
      </w:pPr>
      <w:r w:rsidRPr="005B7C5C">
        <w:rPr>
          <w:rFonts w:cs="Times New Roman"/>
        </w:rPr>
        <w:t xml:space="preserve">“Everyone, please listen. Things have been horrible. I can’t say it any other way. We have lost most of the people on Earth. There are pockets of survivors, like you. We’re flying around the country spreading the word and letting you know that there is still a US Government. You need to understand, the Government was hit just as hard, along with the military. There aren’t many of us left. You look like you’ve been ok. You have food and shelter. I can only pass a message from the President, we are setting up safe zones in </w:t>
      </w:r>
      <w:r w:rsidRPr="005B7C5C">
        <w:rPr>
          <w:rFonts w:cs="Times New Roman"/>
        </w:rPr>
        <w:lastRenderedPageBreak/>
        <w:t>Norfolk</w:t>
      </w:r>
      <w:r w:rsidR="005B31D4">
        <w:rPr>
          <w:rFonts w:cs="Times New Roman"/>
        </w:rPr>
        <w:t>,</w:t>
      </w:r>
      <w:r w:rsidRPr="005B7C5C">
        <w:rPr>
          <w:rFonts w:cs="Times New Roman"/>
        </w:rPr>
        <w:t xml:space="preserve"> Va., w</w:t>
      </w:r>
      <w:r w:rsidR="005B31D4">
        <w:rPr>
          <w:rFonts w:cs="Times New Roman"/>
        </w:rPr>
        <w:t>h</w:t>
      </w:r>
      <w:r w:rsidRPr="005B7C5C">
        <w:rPr>
          <w:rFonts w:cs="Times New Roman"/>
        </w:rPr>
        <w:t xml:space="preserve">ere he and the remainder of the </w:t>
      </w:r>
      <w:r w:rsidRPr="005B7C5C">
        <w:rPr>
          <w:rFonts w:cs="Times New Roman"/>
          <w:noProof/>
        </w:rPr>
        <w:t>Government</w:t>
      </w:r>
      <w:r w:rsidR="00A113BA" w:rsidRPr="005B7C5C">
        <w:rPr>
          <w:rFonts w:cs="Times New Roman"/>
        </w:rPr>
        <w:t xml:space="preserve"> and Military are</w:t>
      </w:r>
      <w:r w:rsidRPr="005B7C5C">
        <w:rPr>
          <w:rFonts w:cs="Times New Roman"/>
        </w:rPr>
        <w:t>.</w:t>
      </w:r>
    </w:p>
    <w:p w14:paraId="62E7285E" w14:textId="1BDE2A3F" w:rsidR="007A64E4" w:rsidRPr="005B7C5C" w:rsidRDefault="007A64E4" w:rsidP="007A64E4">
      <w:pPr>
        <w:rPr>
          <w:rFonts w:cs="Times New Roman"/>
        </w:rPr>
      </w:pPr>
      <w:r w:rsidRPr="005B7C5C">
        <w:rPr>
          <w:rFonts w:cs="Times New Roman"/>
        </w:rPr>
        <w:t xml:space="preserve">We’re heading </w:t>
      </w:r>
      <w:r w:rsidR="00A113BA" w:rsidRPr="005B7C5C">
        <w:rPr>
          <w:rFonts w:cs="Times New Roman"/>
        </w:rPr>
        <w:t>to Chicago</w:t>
      </w:r>
      <w:r w:rsidR="00107500" w:rsidRPr="005B7C5C">
        <w:rPr>
          <w:rFonts w:cs="Times New Roman"/>
        </w:rPr>
        <w:t>,</w:t>
      </w:r>
      <w:r w:rsidR="00A113BA" w:rsidRPr="005B7C5C">
        <w:rPr>
          <w:rFonts w:cs="Times New Roman"/>
        </w:rPr>
        <w:t xml:space="preserve"> </w:t>
      </w:r>
      <w:r w:rsidR="00A113BA" w:rsidRPr="005B7C5C">
        <w:rPr>
          <w:rFonts w:cs="Times New Roman"/>
          <w:noProof/>
        </w:rPr>
        <w:t>and</w:t>
      </w:r>
      <w:r w:rsidR="00A113BA" w:rsidRPr="005B7C5C">
        <w:rPr>
          <w:rFonts w:cs="Times New Roman"/>
        </w:rPr>
        <w:t xml:space="preserve"> we’ll</w:t>
      </w:r>
      <w:r w:rsidRPr="005B7C5C">
        <w:rPr>
          <w:rFonts w:cs="Times New Roman"/>
        </w:rPr>
        <w:t xml:space="preserve"> try and set something up</w:t>
      </w:r>
      <w:r w:rsidR="00473F7E" w:rsidRPr="005B7C5C">
        <w:rPr>
          <w:rFonts w:cs="Times New Roman"/>
        </w:rPr>
        <w:t xml:space="preserve"> there</w:t>
      </w:r>
      <w:r w:rsidRPr="005B7C5C">
        <w:rPr>
          <w:rFonts w:cs="Times New Roman"/>
        </w:rPr>
        <w:t xml:space="preserve">. From here in Toledo, I’d suggest you head for Norfolk. I’m sure you can find functioning vehicles and enough food. You could make it there in a day or two. I’m sorry, but that is the best option I can give you. I don’t have </w:t>
      </w:r>
      <w:r w:rsidRPr="005B7C5C">
        <w:rPr>
          <w:rFonts w:cs="Times New Roman"/>
          <w:noProof/>
        </w:rPr>
        <w:t>supplies,</w:t>
      </w:r>
      <w:r w:rsidRPr="005B7C5C">
        <w:rPr>
          <w:rFonts w:cs="Times New Roman"/>
        </w:rPr>
        <w:t xml:space="preserve"> and I can’t take you with us. As I said, we’re going to</w:t>
      </w:r>
      <w:r w:rsidR="00074598" w:rsidRPr="005B7C5C">
        <w:rPr>
          <w:rFonts w:cs="Times New Roman"/>
        </w:rPr>
        <w:t xml:space="preserve"> all</w:t>
      </w:r>
      <w:r w:rsidRPr="005B7C5C">
        <w:rPr>
          <w:rFonts w:cs="Times New Roman"/>
        </w:rPr>
        <w:t xml:space="preserve"> the major cities telling people the same thing.”</w:t>
      </w:r>
    </w:p>
    <w:p w14:paraId="59048493" w14:textId="45B3D85C" w:rsidR="007A64E4" w:rsidRPr="005B7C5C" w:rsidRDefault="007A64E4" w:rsidP="007A64E4">
      <w:pPr>
        <w:rPr>
          <w:rFonts w:cs="Times New Roman"/>
        </w:rPr>
      </w:pPr>
      <w:r w:rsidRPr="005B7C5C">
        <w:rPr>
          <w:rFonts w:cs="Times New Roman"/>
        </w:rPr>
        <w:t xml:space="preserve">When he finished, </w:t>
      </w:r>
      <w:r w:rsidR="009922CC" w:rsidRPr="005B7C5C">
        <w:rPr>
          <w:rFonts w:cs="Times New Roman"/>
        </w:rPr>
        <w:t>Sergeant</w:t>
      </w:r>
      <w:r w:rsidRPr="005B7C5C">
        <w:rPr>
          <w:rFonts w:cs="Times New Roman"/>
        </w:rPr>
        <w:t xml:space="preserve"> Lenmore was surprised at the blank stares he got. They were scared and alone.</w:t>
      </w:r>
    </w:p>
    <w:p w14:paraId="1D5EE0DC" w14:textId="0202631B" w:rsidR="007A64E4" w:rsidRPr="005B7C5C" w:rsidRDefault="007A64E4" w:rsidP="007A64E4">
      <w:pPr>
        <w:rPr>
          <w:rFonts w:cs="Times New Roman"/>
        </w:rPr>
      </w:pPr>
      <w:r w:rsidRPr="005B7C5C">
        <w:rPr>
          <w:rFonts w:cs="Times New Roman"/>
        </w:rPr>
        <w:t xml:space="preserve">“At Norfolk, we’re setting up farms, </w:t>
      </w:r>
      <w:r w:rsidRPr="005B7C5C">
        <w:rPr>
          <w:rFonts w:cs="Times New Roman"/>
          <w:noProof/>
        </w:rPr>
        <w:t>hospitals,</w:t>
      </w:r>
      <w:r w:rsidRPr="005B7C5C">
        <w:rPr>
          <w:rFonts w:cs="Times New Roman"/>
        </w:rPr>
        <w:t xml:space="preserve"> and the power will stay on. Every day we have hundreds of people showing up</w:t>
      </w:r>
      <w:r w:rsidR="005B31D4">
        <w:rPr>
          <w:rFonts w:cs="Times New Roman"/>
        </w:rPr>
        <w:t>;</w:t>
      </w:r>
      <w:r w:rsidRPr="005B7C5C">
        <w:rPr>
          <w:rFonts w:cs="Times New Roman"/>
        </w:rPr>
        <w:t xml:space="preserve"> you’ll be welcomed.”</w:t>
      </w:r>
    </w:p>
    <w:p w14:paraId="5BE50926" w14:textId="77777777" w:rsidR="007A64E4" w:rsidRPr="005B7C5C" w:rsidRDefault="007A64E4" w:rsidP="007A64E4">
      <w:pPr>
        <w:rPr>
          <w:rFonts w:cs="Times New Roman"/>
        </w:rPr>
      </w:pPr>
      <w:r w:rsidRPr="005B7C5C">
        <w:rPr>
          <w:rFonts w:cs="Times New Roman"/>
          <w:noProof/>
        </w:rPr>
        <w:t>All he got were more blank stares.</w:t>
      </w:r>
      <w:r w:rsidRPr="005B7C5C">
        <w:rPr>
          <w:rFonts w:cs="Times New Roman"/>
        </w:rPr>
        <w:t xml:space="preserve"> “I’m </w:t>
      </w:r>
      <w:r w:rsidRPr="005B7C5C">
        <w:rPr>
          <w:rFonts w:cs="Times New Roman"/>
          <w:noProof/>
        </w:rPr>
        <w:t>sorry,</w:t>
      </w:r>
      <w:r w:rsidRPr="005B7C5C">
        <w:rPr>
          <w:rFonts w:cs="Times New Roman"/>
        </w:rPr>
        <w:t xml:space="preserve"> but that is all we can do. The country and the world have survived a major crisis. You’ll all be safer if you go where there is </w:t>
      </w:r>
      <w:r w:rsidRPr="005B7C5C">
        <w:rPr>
          <w:rFonts w:cs="Times New Roman"/>
          <w:noProof/>
        </w:rPr>
        <w:t>help</w:t>
      </w:r>
      <w:r w:rsidRPr="005B7C5C">
        <w:rPr>
          <w:rFonts w:cs="Times New Roman"/>
        </w:rPr>
        <w:t>.”</w:t>
      </w:r>
    </w:p>
    <w:p w14:paraId="7C9CDD9A" w14:textId="6A7FCA74" w:rsidR="007A64E4" w:rsidRPr="005B7C5C" w:rsidRDefault="007A64E4" w:rsidP="007A64E4">
      <w:pPr>
        <w:rPr>
          <w:rFonts w:cs="Times New Roman"/>
        </w:rPr>
      </w:pPr>
      <w:r w:rsidRPr="005B7C5C">
        <w:rPr>
          <w:rFonts w:cs="Times New Roman"/>
        </w:rPr>
        <w:t>LL stood there silently, worried that someone would ask about the alien invasion. He didn’t want to talk about that</w:t>
      </w:r>
      <w:r w:rsidR="005B31D4">
        <w:rPr>
          <w:rFonts w:cs="Times New Roman"/>
        </w:rPr>
        <w:t>. T</w:t>
      </w:r>
      <w:r w:rsidRPr="005B7C5C">
        <w:rPr>
          <w:rFonts w:cs="Times New Roman"/>
        </w:rPr>
        <w:t>he people in front of him were too scared</w:t>
      </w:r>
      <w:r w:rsidR="005B31D4">
        <w:rPr>
          <w:rFonts w:cs="Times New Roman"/>
        </w:rPr>
        <w:t>,</w:t>
      </w:r>
      <w:r w:rsidRPr="005B7C5C">
        <w:rPr>
          <w:rFonts w:cs="Times New Roman"/>
        </w:rPr>
        <w:t xml:space="preserve"> </w:t>
      </w:r>
      <w:proofErr w:type="gramStart"/>
      <w:r w:rsidRPr="005B7C5C">
        <w:rPr>
          <w:rFonts w:cs="Times New Roman"/>
        </w:rPr>
        <w:t>too</w:t>
      </w:r>
      <w:proofErr w:type="gramEnd"/>
      <w:r w:rsidRPr="005B7C5C">
        <w:rPr>
          <w:rFonts w:cs="Times New Roman"/>
        </w:rPr>
        <w:t xml:space="preserve"> beat to be told.</w:t>
      </w:r>
    </w:p>
    <w:p w14:paraId="28EE653E" w14:textId="73E6866E" w:rsidR="007A64E4" w:rsidRPr="005B7C5C" w:rsidRDefault="007A64E4" w:rsidP="007A64E4">
      <w:pPr>
        <w:rPr>
          <w:rFonts w:cs="Times New Roman"/>
        </w:rPr>
      </w:pPr>
      <w:r w:rsidRPr="005B7C5C">
        <w:rPr>
          <w:rFonts w:cs="Times New Roman"/>
        </w:rPr>
        <w:t xml:space="preserve">To </w:t>
      </w:r>
      <w:r w:rsidR="009922CC" w:rsidRPr="005B7C5C">
        <w:rPr>
          <w:rFonts w:cs="Times New Roman"/>
        </w:rPr>
        <w:t>Sergeant</w:t>
      </w:r>
      <w:r w:rsidRPr="005B7C5C">
        <w:rPr>
          <w:rFonts w:cs="Times New Roman"/>
        </w:rPr>
        <w:t xml:space="preserve"> </w:t>
      </w:r>
      <w:r w:rsidRPr="005B7C5C">
        <w:rPr>
          <w:rFonts w:cs="Times New Roman"/>
          <w:noProof/>
        </w:rPr>
        <w:t>Lenmore</w:t>
      </w:r>
      <w:r w:rsidR="003E4428" w:rsidRPr="005B7C5C">
        <w:rPr>
          <w:rFonts w:cs="Times New Roman"/>
          <w:noProof/>
        </w:rPr>
        <w:t>’s</w:t>
      </w:r>
      <w:r w:rsidRPr="005B7C5C">
        <w:rPr>
          <w:rFonts w:cs="Times New Roman"/>
        </w:rPr>
        <w:t xml:space="preserve"> relief</w:t>
      </w:r>
      <w:r w:rsidR="005B31D4">
        <w:rPr>
          <w:rFonts w:cs="Times New Roman"/>
        </w:rPr>
        <w:t>,</w:t>
      </w:r>
      <w:r w:rsidRPr="005B7C5C">
        <w:rPr>
          <w:rFonts w:cs="Times New Roman"/>
        </w:rPr>
        <w:t xml:space="preserve"> someone in the back stood and said, “</w:t>
      </w:r>
      <w:r w:rsidR="001D6522">
        <w:rPr>
          <w:rFonts w:cs="Times New Roman"/>
        </w:rPr>
        <w:t>Okay</w:t>
      </w:r>
      <w:r w:rsidRPr="005B7C5C">
        <w:rPr>
          <w:rFonts w:cs="Times New Roman"/>
        </w:rPr>
        <w:t>, let’s pack. At least we know where we’re going. Spread the word and load the trucks</w:t>
      </w:r>
      <w:r w:rsidR="005B31D4">
        <w:rPr>
          <w:rFonts w:cs="Times New Roman"/>
        </w:rPr>
        <w:t>;</w:t>
      </w:r>
      <w:r w:rsidRPr="005B7C5C">
        <w:rPr>
          <w:rFonts w:cs="Times New Roman"/>
        </w:rPr>
        <w:t xml:space="preserve"> we’ll head out first thing in the morning.”</w:t>
      </w:r>
    </w:p>
    <w:p w14:paraId="5CAEBE95" w14:textId="6DC01A33" w:rsidR="007A64E4" w:rsidRPr="005B7C5C" w:rsidRDefault="007A64E4" w:rsidP="007A64E4">
      <w:pPr>
        <w:rPr>
          <w:rFonts w:cs="Times New Roman"/>
        </w:rPr>
      </w:pPr>
      <w:r w:rsidRPr="005B7C5C">
        <w:rPr>
          <w:rFonts w:cs="Times New Roman"/>
        </w:rPr>
        <w:t xml:space="preserve">The crowd lifted themselves off the ground and almost seemed to forget about </w:t>
      </w:r>
      <w:r w:rsidR="009922CC" w:rsidRPr="005B7C5C">
        <w:rPr>
          <w:rFonts w:cs="Times New Roman"/>
        </w:rPr>
        <w:t>Sergeant</w:t>
      </w:r>
      <w:r w:rsidRPr="005B7C5C">
        <w:rPr>
          <w:rFonts w:cs="Times New Roman"/>
        </w:rPr>
        <w:t xml:space="preserve"> Lenmore and the rest of </w:t>
      </w:r>
      <w:r w:rsidR="005B31D4">
        <w:rPr>
          <w:rFonts w:cs="Times New Roman"/>
        </w:rPr>
        <w:t xml:space="preserve">the </w:t>
      </w:r>
      <w:r w:rsidRPr="005B7C5C">
        <w:rPr>
          <w:rFonts w:cs="Times New Roman"/>
        </w:rPr>
        <w:t xml:space="preserve">Beta Team. </w:t>
      </w:r>
      <w:r w:rsidRPr="005B7C5C">
        <w:rPr>
          <w:rFonts w:cs="Times New Roman"/>
        </w:rPr>
        <w:lastRenderedPageBreak/>
        <w:t xml:space="preserve">They were </w:t>
      </w:r>
      <w:r w:rsidRPr="005B7C5C">
        <w:rPr>
          <w:rFonts w:cs="Times New Roman"/>
          <w:noProof/>
        </w:rPr>
        <w:t>beaten,</w:t>
      </w:r>
      <w:r w:rsidRPr="005B7C5C">
        <w:rPr>
          <w:rFonts w:cs="Times New Roman"/>
        </w:rPr>
        <w:t xml:space="preserve"> and another challenge was just that, another challenge.</w:t>
      </w:r>
    </w:p>
    <w:p w14:paraId="5A8F69A3" w14:textId="77777777" w:rsidR="007A64E4" w:rsidRPr="005B7C5C" w:rsidRDefault="007A64E4" w:rsidP="007A64E4">
      <w:pPr>
        <w:pStyle w:val="Heading2"/>
        <w:rPr>
          <w:rFonts w:cs="Times New Roman"/>
        </w:rPr>
      </w:pPr>
      <w:r w:rsidRPr="005B7C5C">
        <w:rPr>
          <w:rFonts w:cs="Times New Roman"/>
        </w:rPr>
        <w:t>Great Lake NAS</w:t>
      </w:r>
    </w:p>
    <w:p w14:paraId="4AD48095" w14:textId="77777777" w:rsidR="007A64E4" w:rsidRPr="005B7C5C" w:rsidRDefault="007A64E4" w:rsidP="007A64E4">
      <w:pPr>
        <w:rPr>
          <w:rFonts w:cs="Times New Roman"/>
        </w:rPr>
      </w:pPr>
      <w:r w:rsidRPr="005B7C5C">
        <w:rPr>
          <w:rFonts w:cs="Times New Roman"/>
        </w:rPr>
        <w:t xml:space="preserve">After taking off from Toledo, Beta Team was quiet. In a </w:t>
      </w:r>
      <w:r w:rsidRPr="005B7C5C">
        <w:rPr>
          <w:rFonts w:cs="Times New Roman"/>
          <w:noProof/>
        </w:rPr>
        <w:t>way,</w:t>
      </w:r>
      <w:r w:rsidRPr="005B7C5C">
        <w:rPr>
          <w:rFonts w:cs="Times New Roman"/>
        </w:rPr>
        <w:t xml:space="preserve"> it was encouraging to see people who survived, but it was depressing to be reminded of the challenges still in front of them.</w:t>
      </w:r>
    </w:p>
    <w:p w14:paraId="5555C352" w14:textId="598E1A94" w:rsidR="007A64E4" w:rsidRPr="005B7C5C" w:rsidRDefault="007A64E4" w:rsidP="007A64E4">
      <w:pPr>
        <w:rPr>
          <w:rFonts w:cs="Times New Roman"/>
        </w:rPr>
      </w:pPr>
      <w:r w:rsidRPr="005B7C5C">
        <w:rPr>
          <w:rFonts w:cs="Times New Roman"/>
        </w:rPr>
        <w:t xml:space="preserve">The flight to the Great Lakes Naval </w:t>
      </w:r>
      <w:r w:rsidR="00473F7E" w:rsidRPr="005B7C5C">
        <w:rPr>
          <w:rFonts w:cs="Times New Roman"/>
        </w:rPr>
        <w:t xml:space="preserve">Air </w:t>
      </w:r>
      <w:r w:rsidRPr="005B7C5C">
        <w:rPr>
          <w:rFonts w:cs="Times New Roman"/>
        </w:rPr>
        <w:t xml:space="preserve">Station was shorter than the leg from Boston. As they descended over Lake Michigan, </w:t>
      </w:r>
      <w:r w:rsidR="009922CC" w:rsidRPr="005B7C5C">
        <w:rPr>
          <w:rFonts w:cs="Times New Roman"/>
        </w:rPr>
        <w:t>Sergeant</w:t>
      </w:r>
      <w:r w:rsidRPr="005B7C5C">
        <w:rPr>
          <w:rFonts w:cs="Times New Roman"/>
        </w:rPr>
        <w:t xml:space="preserve"> Lenmore reviewed the plan.</w:t>
      </w:r>
    </w:p>
    <w:p w14:paraId="56330FE8" w14:textId="728DD6F5" w:rsidR="007A64E4" w:rsidRPr="005B7C5C" w:rsidRDefault="007A64E4" w:rsidP="007A64E4">
      <w:pPr>
        <w:rPr>
          <w:rFonts w:cs="Times New Roman"/>
        </w:rPr>
      </w:pPr>
      <w:r w:rsidRPr="005B7C5C">
        <w:rPr>
          <w:rFonts w:cs="Times New Roman"/>
        </w:rPr>
        <w:t xml:space="preserve">“Beta, we’re approaching the station from over the lake. We’ll cross land near the golf </w:t>
      </w:r>
      <w:r w:rsidRPr="005B7C5C">
        <w:rPr>
          <w:rFonts w:cs="Times New Roman"/>
          <w:noProof/>
        </w:rPr>
        <w:t>course,</w:t>
      </w:r>
      <w:r w:rsidRPr="005B7C5C">
        <w:rPr>
          <w:rFonts w:cs="Times New Roman"/>
        </w:rPr>
        <w:t xml:space="preserve"> and we should be able to set down </w:t>
      </w:r>
      <w:r w:rsidR="005B31D4">
        <w:rPr>
          <w:rFonts w:cs="Times New Roman"/>
        </w:rPr>
        <w:t>o</w:t>
      </w:r>
      <w:r w:rsidRPr="005B7C5C">
        <w:rPr>
          <w:rFonts w:cs="Times New Roman"/>
        </w:rPr>
        <w:t xml:space="preserve">n one of the parade grounds. There are two, one is North of the Command </w:t>
      </w:r>
      <w:r w:rsidRPr="005B7C5C">
        <w:rPr>
          <w:rFonts w:cs="Times New Roman"/>
          <w:noProof/>
        </w:rPr>
        <w:t>Center,</w:t>
      </w:r>
      <w:r w:rsidRPr="005B7C5C">
        <w:rPr>
          <w:rFonts w:cs="Times New Roman"/>
        </w:rPr>
        <w:t xml:space="preserve"> and the other is South. We’ll both make a couple of passes </w:t>
      </w:r>
      <w:r w:rsidRPr="005B7C5C">
        <w:rPr>
          <w:rFonts w:cs="Times New Roman"/>
          <w:noProof/>
        </w:rPr>
        <w:t>to see</w:t>
      </w:r>
      <w:r w:rsidRPr="005B7C5C">
        <w:rPr>
          <w:rFonts w:cs="Times New Roman"/>
        </w:rPr>
        <w:t xml:space="preserve"> what activity we can notice then Shuttle 1 will land. After we set down, the buildings will give us good cover. I don’t want to land </w:t>
      </w:r>
      <w:r w:rsidRPr="005B7C5C">
        <w:rPr>
          <w:rFonts w:cs="Times New Roman"/>
          <w:noProof/>
        </w:rPr>
        <w:t>on</w:t>
      </w:r>
      <w:r w:rsidRPr="005B7C5C">
        <w:rPr>
          <w:rFonts w:cs="Times New Roman"/>
        </w:rPr>
        <w:t xml:space="preserve"> the main parade ground because there is no cover around it. Shuttle 2, stay airborne until we’re down and secured our perimeter. </w:t>
      </w:r>
      <w:r w:rsidR="003E4428" w:rsidRPr="005B7C5C">
        <w:rPr>
          <w:rFonts w:cs="Times New Roman"/>
        </w:rPr>
        <w:t>C</w:t>
      </w:r>
      <w:r w:rsidRPr="005B7C5C">
        <w:rPr>
          <w:rFonts w:cs="Times New Roman"/>
        </w:rPr>
        <w:t>ontinue to check the local area</w:t>
      </w:r>
      <w:r w:rsidR="003E4428" w:rsidRPr="005B7C5C">
        <w:rPr>
          <w:rFonts w:cs="Times New Roman"/>
        </w:rPr>
        <w:t>,</w:t>
      </w:r>
      <w:r w:rsidRPr="005B7C5C">
        <w:rPr>
          <w:rFonts w:cs="Times New Roman"/>
        </w:rPr>
        <w:t xml:space="preserve"> and after we’re down</w:t>
      </w:r>
      <w:r w:rsidR="005B31D4">
        <w:rPr>
          <w:rFonts w:cs="Times New Roman"/>
        </w:rPr>
        <w:t>,</w:t>
      </w:r>
      <w:r w:rsidRPr="005B7C5C">
        <w:rPr>
          <w:rFonts w:cs="Times New Roman"/>
        </w:rPr>
        <w:t xml:space="preserve"> you can set down near us. 2</w:t>
      </w:r>
      <w:r w:rsidR="003E4428" w:rsidRPr="005B7C5C">
        <w:rPr>
          <w:rFonts w:cs="Times New Roman"/>
        </w:rPr>
        <w:t>,</w:t>
      </w:r>
      <w:r w:rsidRPr="005B7C5C">
        <w:rPr>
          <w:rFonts w:cs="Times New Roman"/>
        </w:rPr>
        <w:t xml:space="preserve"> you copy?”</w:t>
      </w:r>
    </w:p>
    <w:p w14:paraId="7FF61F6E" w14:textId="77777777" w:rsidR="007A64E4" w:rsidRPr="005B7C5C" w:rsidRDefault="007A64E4" w:rsidP="007A64E4">
      <w:pPr>
        <w:rPr>
          <w:rFonts w:cs="Times New Roman"/>
        </w:rPr>
      </w:pPr>
      <w:r w:rsidRPr="005B7C5C">
        <w:rPr>
          <w:rFonts w:cs="Times New Roman"/>
        </w:rPr>
        <w:t>“Roger.”</w:t>
      </w:r>
    </w:p>
    <w:p w14:paraId="2020AB3C" w14:textId="75A21750" w:rsidR="007A64E4" w:rsidRPr="005B7C5C" w:rsidRDefault="007A64E4" w:rsidP="00473F7E">
      <w:pPr>
        <w:rPr>
          <w:rFonts w:cs="Times New Roman"/>
        </w:rPr>
      </w:pPr>
      <w:r w:rsidRPr="005B7C5C">
        <w:rPr>
          <w:rFonts w:cs="Times New Roman"/>
        </w:rPr>
        <w:t xml:space="preserve">Shuttle 1 entered the base </w:t>
      </w:r>
      <w:r w:rsidRPr="005B7C5C">
        <w:rPr>
          <w:rFonts w:cs="Times New Roman"/>
          <w:noProof/>
        </w:rPr>
        <w:t>over</w:t>
      </w:r>
      <w:r w:rsidRPr="005B7C5C">
        <w:rPr>
          <w:rFonts w:cs="Times New Roman"/>
        </w:rPr>
        <w:t xml:space="preserve"> the golf course then turned right for the northern parade field. As it maneuvered to land, Shuttle 2 flew around the main base looking for human activity. The instant that Shuttle 1 touched the </w:t>
      </w:r>
      <w:r w:rsidRPr="005B7C5C">
        <w:rPr>
          <w:rFonts w:cs="Times New Roman"/>
          <w:noProof/>
        </w:rPr>
        <w:t>ground</w:t>
      </w:r>
      <w:r w:rsidR="005B31D4">
        <w:rPr>
          <w:rFonts w:cs="Times New Roman"/>
          <w:noProof/>
        </w:rPr>
        <w:t>,</w:t>
      </w:r>
      <w:r w:rsidRPr="005B7C5C">
        <w:rPr>
          <w:rFonts w:cs="Times New Roman"/>
        </w:rPr>
        <w:t xml:space="preserve"> the hatch opened</w:t>
      </w:r>
      <w:r w:rsidR="00107500"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w:t>
      </w:r>
      <w:r w:rsidR="009922CC" w:rsidRPr="005B7C5C">
        <w:rPr>
          <w:rFonts w:cs="Times New Roman"/>
        </w:rPr>
        <w:t>Sergeant</w:t>
      </w:r>
      <w:r w:rsidRPr="005B7C5C">
        <w:rPr>
          <w:rFonts w:cs="Times New Roman"/>
        </w:rPr>
        <w:t xml:space="preserve"> Lenmore and his team filed out and took up positions around the </w:t>
      </w:r>
      <w:r w:rsidRPr="005B7C5C">
        <w:rPr>
          <w:rFonts w:cs="Times New Roman"/>
        </w:rPr>
        <w:lastRenderedPageBreak/>
        <w:t xml:space="preserve">shuttle. Everything looked </w:t>
      </w:r>
      <w:r w:rsidRPr="005B7C5C">
        <w:rPr>
          <w:rFonts w:cs="Times New Roman"/>
          <w:noProof/>
        </w:rPr>
        <w:t>quiet,</w:t>
      </w:r>
      <w:r w:rsidRPr="005B7C5C">
        <w:rPr>
          <w:rFonts w:cs="Times New Roman"/>
        </w:rPr>
        <w:t xml:space="preserve"> and they moved from the shuttle to the immediate buildings around them. When they were about 50 yards from the Shuttle</w:t>
      </w:r>
      <w:r w:rsidR="00107500" w:rsidRPr="005B7C5C">
        <w:rPr>
          <w:rFonts w:cs="Times New Roman"/>
        </w:rPr>
        <w:t>,</w:t>
      </w:r>
      <w:r w:rsidRPr="005B7C5C">
        <w:rPr>
          <w:rFonts w:cs="Times New Roman"/>
        </w:rPr>
        <w:t xml:space="preserve"> </w:t>
      </w:r>
      <w:r w:rsidRPr="005B7C5C">
        <w:rPr>
          <w:rFonts w:cs="Times New Roman"/>
          <w:noProof/>
        </w:rPr>
        <w:t>a</w:t>
      </w:r>
      <w:r w:rsidRPr="005B7C5C">
        <w:rPr>
          <w:rFonts w:cs="Times New Roman"/>
        </w:rPr>
        <w:t xml:space="preserve"> single door opened</w:t>
      </w:r>
      <w:r w:rsidR="005B31D4">
        <w:rPr>
          <w:rFonts w:cs="Times New Roman"/>
        </w:rPr>
        <w:t>,</w:t>
      </w:r>
      <w:r w:rsidRPr="005B7C5C">
        <w:rPr>
          <w:rFonts w:cs="Times New Roman"/>
        </w:rPr>
        <w:t xml:space="preserve"> and out walked a man in military fatigues. </w:t>
      </w:r>
      <w:r w:rsidR="009922CC" w:rsidRPr="005B7C5C">
        <w:rPr>
          <w:rFonts w:cs="Times New Roman"/>
        </w:rPr>
        <w:t>Sergeant</w:t>
      </w:r>
      <w:r w:rsidRPr="005B7C5C">
        <w:rPr>
          <w:rFonts w:cs="Times New Roman"/>
        </w:rPr>
        <w:t xml:space="preserve"> Lenmore immediately fell prone </w:t>
      </w:r>
      <w:r w:rsidR="005B31D4">
        <w:rPr>
          <w:rFonts w:cs="Times New Roman"/>
        </w:rPr>
        <w:t>to a firing position on the ground. T</w:t>
      </w:r>
      <w:r w:rsidRPr="005B7C5C">
        <w:rPr>
          <w:rFonts w:cs="Times New Roman"/>
        </w:rPr>
        <w:t xml:space="preserve">he rest of Beta Team did the same. The single </w:t>
      </w:r>
      <w:r w:rsidRPr="005B7C5C">
        <w:rPr>
          <w:rFonts w:cs="Times New Roman"/>
          <w:noProof/>
        </w:rPr>
        <w:t>man</w:t>
      </w:r>
      <w:r w:rsidRPr="005B7C5C">
        <w:rPr>
          <w:rFonts w:cs="Times New Roman"/>
        </w:rPr>
        <w:t xml:space="preserve"> stopped</w:t>
      </w:r>
      <w:r w:rsidR="005B31D4">
        <w:rPr>
          <w:rFonts w:cs="Times New Roman"/>
        </w:rPr>
        <w:t>,</w:t>
      </w:r>
      <w:r w:rsidRPr="005B7C5C">
        <w:rPr>
          <w:rFonts w:cs="Times New Roman"/>
        </w:rPr>
        <w:t xml:space="preserve"> looked around</w:t>
      </w:r>
      <w:r w:rsidR="005B31D4">
        <w:rPr>
          <w:rFonts w:cs="Times New Roman"/>
        </w:rPr>
        <w:t>, and raised his arms from his sides,</w:t>
      </w:r>
      <w:r w:rsidRPr="005B7C5C">
        <w:rPr>
          <w:rFonts w:cs="Times New Roman"/>
        </w:rPr>
        <w:t xml:space="preserve"> indicating that he was unarmed. As he walked towards Beta, </w:t>
      </w:r>
      <w:r w:rsidR="009922CC" w:rsidRPr="005B7C5C">
        <w:rPr>
          <w:rFonts w:cs="Times New Roman"/>
        </w:rPr>
        <w:t>Sergeant</w:t>
      </w:r>
      <w:r w:rsidRPr="005B7C5C">
        <w:rPr>
          <w:rFonts w:cs="Times New Roman"/>
        </w:rPr>
        <w:t xml:space="preserve"> Lenmore stood and walked to face him.</w:t>
      </w:r>
    </w:p>
    <w:p w14:paraId="2055E268" w14:textId="35F7C5FA" w:rsidR="007A64E4" w:rsidRPr="005B7C5C" w:rsidRDefault="007A64E4" w:rsidP="007A64E4">
      <w:pPr>
        <w:rPr>
          <w:rFonts w:cs="Times New Roman"/>
        </w:rPr>
      </w:pPr>
      <w:r w:rsidRPr="005B7C5C">
        <w:rPr>
          <w:rFonts w:cs="Times New Roman"/>
        </w:rPr>
        <w:t>“</w:t>
      </w:r>
      <w:r w:rsidR="009922CC" w:rsidRPr="005B7C5C">
        <w:rPr>
          <w:rFonts w:cs="Times New Roman"/>
        </w:rPr>
        <w:t>Sergeant</w:t>
      </w:r>
      <w:r w:rsidRPr="005B7C5C">
        <w:rPr>
          <w:rFonts w:cs="Times New Roman"/>
        </w:rPr>
        <w:t xml:space="preserve">, it’s nice </w:t>
      </w:r>
      <w:r w:rsidRPr="005B7C5C">
        <w:rPr>
          <w:rFonts w:cs="Times New Roman"/>
          <w:noProof/>
        </w:rPr>
        <w:t>to finally see someone</w:t>
      </w:r>
      <w:r w:rsidRPr="005B7C5C">
        <w:rPr>
          <w:rFonts w:cs="Times New Roman"/>
        </w:rPr>
        <w:t>.”</w:t>
      </w:r>
    </w:p>
    <w:p w14:paraId="19DB7FCF" w14:textId="542901BF" w:rsidR="007A64E4" w:rsidRPr="005B7C5C" w:rsidRDefault="007A64E4" w:rsidP="007A64E4">
      <w:pPr>
        <w:rPr>
          <w:rFonts w:cs="Times New Roman"/>
        </w:rPr>
      </w:pPr>
      <w:r w:rsidRPr="005B7C5C">
        <w:rPr>
          <w:rFonts w:cs="Times New Roman"/>
        </w:rPr>
        <w:t>“</w:t>
      </w:r>
      <w:r w:rsidR="00CB691A" w:rsidRPr="005B7C5C">
        <w:rPr>
          <w:rFonts w:cs="Times New Roman"/>
        </w:rPr>
        <w:t>Lieutenant</w:t>
      </w:r>
      <w:r w:rsidRPr="005B7C5C">
        <w:rPr>
          <w:rFonts w:cs="Times New Roman"/>
        </w:rPr>
        <w:t xml:space="preserve"> Colonel, it’s good to see you also,” </w:t>
      </w:r>
      <w:r w:rsidR="009922CC" w:rsidRPr="005B7C5C">
        <w:rPr>
          <w:rFonts w:cs="Times New Roman"/>
        </w:rPr>
        <w:t>Sergeant</w:t>
      </w:r>
      <w:r w:rsidRPr="005B7C5C">
        <w:rPr>
          <w:rFonts w:cs="Times New Roman"/>
        </w:rPr>
        <w:t xml:space="preserve"> Lenmore said as he gave the man a quick salute. When the salute was completed, Beta Team rose to their feet</w:t>
      </w:r>
      <w:r w:rsidR="005B31D4">
        <w:rPr>
          <w:rFonts w:cs="Times New Roman"/>
        </w:rPr>
        <w:t>,</w:t>
      </w:r>
      <w:r w:rsidRPr="005B7C5C">
        <w:rPr>
          <w:rFonts w:cs="Times New Roman"/>
        </w:rPr>
        <w:t xml:space="preserve"> and simultaneously</w:t>
      </w:r>
      <w:r w:rsidR="005B31D4">
        <w:rPr>
          <w:rFonts w:cs="Times New Roman"/>
        </w:rPr>
        <w:t>,</w:t>
      </w:r>
      <w:r w:rsidRPr="005B7C5C">
        <w:rPr>
          <w:rFonts w:cs="Times New Roman"/>
        </w:rPr>
        <w:t xml:space="preserve"> over 100 riflemen came out of each of the surrounding buildings in groups. Within </w:t>
      </w:r>
      <w:r w:rsidRPr="005B7C5C">
        <w:rPr>
          <w:rFonts w:cs="Times New Roman"/>
          <w:noProof/>
        </w:rPr>
        <w:t>minutes,</w:t>
      </w:r>
      <w:r w:rsidRPr="005B7C5C">
        <w:rPr>
          <w:rFonts w:cs="Times New Roman"/>
        </w:rPr>
        <w:t xml:space="preserve"> it turned into a giant hug</w:t>
      </w:r>
      <w:r w:rsidR="005B31D4">
        <w:rPr>
          <w:rFonts w:cs="Times New Roman"/>
        </w:rPr>
        <w:t>-</w:t>
      </w:r>
      <w:r w:rsidRPr="005B7C5C">
        <w:rPr>
          <w:rFonts w:cs="Times New Roman"/>
        </w:rPr>
        <w:t>fest. Everyone grabbed someone</w:t>
      </w:r>
      <w:r w:rsidR="005B31D4">
        <w:rPr>
          <w:rFonts w:cs="Times New Roman"/>
        </w:rPr>
        <w:t>,</w:t>
      </w:r>
      <w:r w:rsidRPr="005B7C5C">
        <w:rPr>
          <w:rFonts w:cs="Times New Roman"/>
        </w:rPr>
        <w:t xml:space="preserve"> shook their hands, patted each other on the backs</w:t>
      </w:r>
      <w:r w:rsidR="005B31D4">
        <w:rPr>
          <w:rFonts w:cs="Times New Roman"/>
        </w:rPr>
        <w:t>,</w:t>
      </w:r>
      <w:r w:rsidRPr="005B7C5C">
        <w:rPr>
          <w:rFonts w:cs="Times New Roman"/>
        </w:rPr>
        <w:t xml:space="preserve"> and gave unceremonious hugs.</w:t>
      </w:r>
    </w:p>
    <w:p w14:paraId="14C2DB61" w14:textId="0E599EFE" w:rsidR="007A64E4" w:rsidRPr="005B7C5C" w:rsidRDefault="007A64E4" w:rsidP="007A64E4">
      <w:pPr>
        <w:rPr>
          <w:rFonts w:cs="Times New Roman"/>
        </w:rPr>
      </w:pPr>
      <w:r w:rsidRPr="005B7C5C">
        <w:rPr>
          <w:rFonts w:cs="Times New Roman"/>
        </w:rPr>
        <w:t>“Sarge, sorry</w:t>
      </w:r>
      <w:r w:rsidR="005B31D4">
        <w:rPr>
          <w:rFonts w:cs="Times New Roman"/>
        </w:rPr>
        <w:t>,</w:t>
      </w:r>
      <w:r w:rsidRPr="005B7C5C">
        <w:rPr>
          <w:rFonts w:cs="Times New Roman"/>
        </w:rPr>
        <w:t xml:space="preserve"> but your vehicle is </w:t>
      </w:r>
      <w:r w:rsidRPr="005B7C5C">
        <w:rPr>
          <w:rFonts w:cs="Times New Roman"/>
          <w:noProof/>
        </w:rPr>
        <w:t>non-standard,</w:t>
      </w:r>
      <w:r w:rsidRPr="005B7C5C">
        <w:rPr>
          <w:rFonts w:cs="Times New Roman"/>
        </w:rPr>
        <w:t xml:space="preserve"> and we had to make sure. We’ve been attacked almost daily by the Chicago gangs trying to get to our weapon’s store. </w:t>
      </w:r>
      <w:proofErr w:type="gramStart"/>
      <w:r w:rsidR="004F6F28">
        <w:rPr>
          <w:rFonts w:cs="Times New Roman"/>
        </w:rPr>
        <w:t>So</w:t>
      </w:r>
      <w:proofErr w:type="gramEnd"/>
      <w:r w:rsidR="004F6F28">
        <w:rPr>
          <w:rFonts w:cs="Times New Roman"/>
        </w:rPr>
        <w:t xml:space="preserve"> w</w:t>
      </w:r>
      <w:r w:rsidRPr="005B7C5C">
        <w:rPr>
          <w:rFonts w:cs="Times New Roman"/>
        </w:rPr>
        <w:t>e’re a little on edge.”</w:t>
      </w:r>
    </w:p>
    <w:p w14:paraId="1266CE0A" w14:textId="77777777" w:rsidR="007A64E4" w:rsidRPr="005B7C5C" w:rsidRDefault="007A64E4" w:rsidP="007A64E4">
      <w:pPr>
        <w:rPr>
          <w:rFonts w:cs="Times New Roman"/>
        </w:rPr>
      </w:pPr>
      <w:r w:rsidRPr="005B7C5C">
        <w:rPr>
          <w:rFonts w:cs="Times New Roman"/>
        </w:rPr>
        <w:t xml:space="preserve">“Sir, I understand. We’re glad you’re </w:t>
      </w:r>
      <w:r w:rsidRPr="005B7C5C">
        <w:rPr>
          <w:rFonts w:cs="Times New Roman"/>
          <w:noProof/>
        </w:rPr>
        <w:t>here,</w:t>
      </w:r>
      <w:r w:rsidRPr="005B7C5C">
        <w:rPr>
          <w:rFonts w:cs="Times New Roman"/>
        </w:rPr>
        <w:t xml:space="preserve"> and we’re happy to find you.”</w:t>
      </w:r>
    </w:p>
    <w:p w14:paraId="0CFB1926" w14:textId="11729355" w:rsidR="007A64E4" w:rsidRPr="005B7C5C" w:rsidRDefault="007A64E4" w:rsidP="007A64E4">
      <w:pPr>
        <w:rPr>
          <w:rFonts w:cs="Times New Roman"/>
        </w:rPr>
      </w:pPr>
      <w:r w:rsidRPr="005B7C5C">
        <w:rPr>
          <w:rFonts w:cs="Times New Roman"/>
        </w:rPr>
        <w:t>“</w:t>
      </w:r>
      <w:r w:rsidRPr="005B7C5C">
        <w:rPr>
          <w:rFonts w:cs="Times New Roman"/>
          <w:noProof/>
        </w:rPr>
        <w:t>Sargent</w:t>
      </w:r>
      <w:r w:rsidR="00107500" w:rsidRPr="005B7C5C">
        <w:rPr>
          <w:rFonts w:cs="Times New Roman"/>
          <w:noProof/>
        </w:rPr>
        <w:t>,</w:t>
      </w:r>
      <w:r w:rsidRPr="005B7C5C">
        <w:rPr>
          <w:rFonts w:cs="Times New Roman"/>
        </w:rPr>
        <w:t xml:space="preserve"> what the hell is going on out there? We lost contact a long time ago, the gangs have burned many of our buildings looking for guns and </w:t>
      </w:r>
      <w:r w:rsidRPr="005B7C5C">
        <w:rPr>
          <w:rFonts w:cs="Times New Roman"/>
          <w:noProof/>
        </w:rPr>
        <w:t>drugs,</w:t>
      </w:r>
      <w:r w:rsidRPr="005B7C5C">
        <w:rPr>
          <w:rFonts w:cs="Times New Roman"/>
        </w:rPr>
        <w:t xml:space="preserve"> and we lost</w:t>
      </w:r>
      <w:r w:rsidR="00074598" w:rsidRPr="005B7C5C">
        <w:rPr>
          <w:rFonts w:cs="Times New Roman"/>
        </w:rPr>
        <w:t xml:space="preserve"> all</w:t>
      </w:r>
      <w:r w:rsidRPr="005B7C5C">
        <w:rPr>
          <w:rFonts w:cs="Times New Roman"/>
        </w:rPr>
        <w:t xml:space="preserve"> our comm gear.”</w:t>
      </w:r>
    </w:p>
    <w:p w14:paraId="18006D2C" w14:textId="0D21A1DE" w:rsidR="007A64E4" w:rsidRPr="005B7C5C" w:rsidRDefault="007A64E4" w:rsidP="007A64E4">
      <w:pPr>
        <w:rPr>
          <w:rFonts w:cs="Times New Roman"/>
        </w:rPr>
      </w:pPr>
      <w:r w:rsidRPr="005B7C5C">
        <w:rPr>
          <w:rFonts w:cs="Times New Roman"/>
        </w:rPr>
        <w:t xml:space="preserve">“Sir, if we can go somewhere, I’d be happy to bring you up to </w:t>
      </w:r>
      <w:r w:rsidR="003E4428" w:rsidRPr="005B7C5C">
        <w:rPr>
          <w:rFonts w:cs="Times New Roman"/>
        </w:rPr>
        <w:t>speed</w:t>
      </w:r>
      <w:r w:rsidRPr="005B7C5C">
        <w:rPr>
          <w:rFonts w:cs="Times New Roman"/>
        </w:rPr>
        <w:t>. Standby, I’ve got another ship to bring in. Shuttle 2, you’re clear to land. We’re on the North Parade field. When you land, be prepared for a welcome party.”</w:t>
      </w:r>
    </w:p>
    <w:p w14:paraId="6368E475" w14:textId="77777777" w:rsidR="007A64E4" w:rsidRPr="005B7C5C" w:rsidRDefault="007A64E4" w:rsidP="007A64E4">
      <w:pPr>
        <w:rPr>
          <w:rFonts w:cs="Times New Roman"/>
        </w:rPr>
      </w:pPr>
      <w:r w:rsidRPr="005B7C5C">
        <w:rPr>
          <w:rFonts w:cs="Times New Roman"/>
        </w:rPr>
        <w:lastRenderedPageBreak/>
        <w:t>“Roger, on the ground in 5.”</w:t>
      </w:r>
    </w:p>
    <w:p w14:paraId="4A11548A" w14:textId="77777777" w:rsidR="007A64E4" w:rsidRPr="005B7C5C" w:rsidRDefault="007A64E4" w:rsidP="007A64E4">
      <w:pPr>
        <w:pStyle w:val="SceneSeparator"/>
        <w:ind w:firstLine="432"/>
        <w:rPr>
          <w:rFonts w:cs="Times New Roman"/>
        </w:rPr>
      </w:pPr>
      <w:r w:rsidRPr="005B7C5C">
        <w:rPr>
          <w:rFonts w:cs="Times New Roman"/>
        </w:rPr>
        <w:t>&gt;&gt;&gt;&gt;&gt;&gt;&gt;&gt;&gt;&gt;&gt;&gt;&gt;&gt;&gt;&gt;&gt;&gt;&gt;&gt;</w:t>
      </w:r>
    </w:p>
    <w:p w14:paraId="15E50B86" w14:textId="7D9318F0" w:rsidR="007A64E4" w:rsidRPr="005B7C5C" w:rsidRDefault="007A64E4" w:rsidP="007A64E4">
      <w:pPr>
        <w:rPr>
          <w:rFonts w:cs="Times New Roman"/>
        </w:rPr>
      </w:pPr>
      <w:r w:rsidRPr="005B7C5C">
        <w:rPr>
          <w:rFonts w:cs="Times New Roman"/>
        </w:rPr>
        <w:t xml:space="preserve">“Aliens, you got to be kidding me. I heard some rumors, but I didn’t believe them. I heard the President made some speeches, but we didn’t hear them. We had already lost the comm center by </w:t>
      </w:r>
      <w:r w:rsidRPr="005B7C5C">
        <w:rPr>
          <w:rFonts w:cs="Times New Roman"/>
          <w:noProof/>
        </w:rPr>
        <w:t>then,</w:t>
      </w:r>
      <w:r w:rsidRPr="005B7C5C">
        <w:rPr>
          <w:rFonts w:cs="Times New Roman"/>
        </w:rPr>
        <w:t xml:space="preserve"> and things were pretty hectic around here,” said a bewildered </w:t>
      </w:r>
      <w:r w:rsidR="00CB691A" w:rsidRPr="005B7C5C">
        <w:rPr>
          <w:rFonts w:cs="Times New Roman"/>
        </w:rPr>
        <w:t>Lieutenant</w:t>
      </w:r>
      <w:r w:rsidRPr="005B7C5C">
        <w:rPr>
          <w:rFonts w:cs="Times New Roman"/>
        </w:rPr>
        <w:t xml:space="preserve"> Colonel Alvin </w:t>
      </w:r>
      <w:r w:rsidR="003912ED" w:rsidRPr="005B7C5C">
        <w:rPr>
          <w:rFonts w:cs="Times New Roman"/>
        </w:rPr>
        <w:t>Chester</w:t>
      </w:r>
      <w:r w:rsidRPr="005B7C5C">
        <w:rPr>
          <w:rFonts w:cs="Times New Roman"/>
        </w:rPr>
        <w:t>.</w:t>
      </w:r>
    </w:p>
    <w:p w14:paraId="0EF7E1E8" w14:textId="5D54EB2A" w:rsidR="007A64E4" w:rsidRPr="005B7C5C" w:rsidRDefault="007A64E4" w:rsidP="007A64E4">
      <w:pPr>
        <w:rPr>
          <w:rFonts w:cs="Times New Roman"/>
        </w:rPr>
      </w:pPr>
      <w:r w:rsidRPr="005B7C5C">
        <w:rPr>
          <w:rFonts w:cs="Times New Roman"/>
        </w:rPr>
        <w:t>“I’m glad the President survived and some of the government. So, you’ve set up shop in Norfolk, glad to see the US Government setting up shop in a Navy town. Ok</w:t>
      </w:r>
      <w:r w:rsidR="001D6F03" w:rsidRPr="005B7C5C">
        <w:rPr>
          <w:rFonts w:cs="Times New Roman"/>
        </w:rPr>
        <w:t>ay</w:t>
      </w:r>
      <w:r w:rsidRPr="005B7C5C">
        <w:rPr>
          <w:rFonts w:cs="Times New Roman"/>
        </w:rPr>
        <w:t>, so you’re touring the country finding survivors. I know we have some around here</w:t>
      </w:r>
      <w:r w:rsidR="005B31D4">
        <w:rPr>
          <w:rFonts w:cs="Times New Roman"/>
        </w:rPr>
        <w:t>;</w:t>
      </w:r>
      <w:r w:rsidRPr="005B7C5C">
        <w:rPr>
          <w:rFonts w:cs="Times New Roman"/>
        </w:rPr>
        <w:t xml:space="preserve"> some of them are attacking us every day. Chicago has been broken into segments. Each of them r</w:t>
      </w:r>
      <w:r w:rsidR="005B31D4">
        <w:rPr>
          <w:rFonts w:cs="Times New Roman"/>
        </w:rPr>
        <w:t>a</w:t>
      </w:r>
      <w:r w:rsidRPr="005B7C5C">
        <w:rPr>
          <w:rFonts w:cs="Times New Roman"/>
        </w:rPr>
        <w:t xml:space="preserve">n by the local gang. The gangs on the northern end of the city have tried to get our weapons so they’d have an advantage over the others. There is one </w:t>
      </w:r>
      <w:r w:rsidRPr="005B7C5C">
        <w:rPr>
          <w:rFonts w:cs="Times New Roman"/>
          <w:noProof/>
        </w:rPr>
        <w:t>issue,</w:t>
      </w:r>
      <w:r w:rsidRPr="005B7C5C">
        <w:rPr>
          <w:rFonts w:cs="Times New Roman"/>
        </w:rPr>
        <w:t xml:space="preserve"> though. The Mayor has gone off the deep end and teamed up with an equally crazy retired Army guy who’s calling himself a General. We’ve tried to communicate with them, but they are set up by themselves and think they are in charge. I don’t have enough firepower here to argue with them</w:t>
      </w:r>
      <w:r w:rsidR="00107500" w:rsidRPr="005B7C5C">
        <w:rPr>
          <w:rFonts w:cs="Times New Roman"/>
          <w:noProof/>
        </w:rPr>
        <w:t>;</w:t>
      </w:r>
      <w:r w:rsidRPr="005B7C5C">
        <w:rPr>
          <w:rFonts w:cs="Times New Roman"/>
          <w:noProof/>
        </w:rPr>
        <w:t xml:space="preserve"> I</w:t>
      </w:r>
      <w:r w:rsidRPr="005B7C5C">
        <w:rPr>
          <w:rFonts w:cs="Times New Roman"/>
        </w:rPr>
        <w:t xml:space="preserve"> just have enough to keep them out. To be </w:t>
      </w:r>
      <w:r w:rsidRPr="005B7C5C">
        <w:rPr>
          <w:rFonts w:cs="Times New Roman"/>
          <w:noProof/>
        </w:rPr>
        <w:t>honest,</w:t>
      </w:r>
      <w:r w:rsidRPr="005B7C5C">
        <w:rPr>
          <w:rFonts w:cs="Times New Roman"/>
        </w:rPr>
        <w:t xml:space="preserve"> I don’t know long that will last. There are more of them th</w:t>
      </w:r>
      <w:r w:rsidR="005B31D4">
        <w:rPr>
          <w:rFonts w:cs="Times New Roman"/>
        </w:rPr>
        <w:t>a</w:t>
      </w:r>
      <w:r w:rsidRPr="005B7C5C">
        <w:rPr>
          <w:rFonts w:cs="Times New Roman"/>
        </w:rPr>
        <w:t>n I have</w:t>
      </w:r>
      <w:r w:rsidR="005B31D4">
        <w:rPr>
          <w:rFonts w:cs="Times New Roman"/>
        </w:rPr>
        <w:t xml:space="preserve"> people I trust</w:t>
      </w:r>
      <w:r w:rsidRPr="005B7C5C">
        <w:rPr>
          <w:rFonts w:cs="Times New Roman"/>
        </w:rPr>
        <w:t>. So far</w:t>
      </w:r>
      <w:r w:rsidR="005B31D4">
        <w:rPr>
          <w:rFonts w:cs="Times New Roman"/>
        </w:rPr>
        <w:t>,</w:t>
      </w:r>
      <w:r w:rsidRPr="005B7C5C">
        <w:rPr>
          <w:rFonts w:cs="Times New Roman"/>
        </w:rPr>
        <w:t xml:space="preserve"> it’s been a battle of attrition.”</w:t>
      </w:r>
    </w:p>
    <w:p w14:paraId="56A24D08" w14:textId="1DCE8154" w:rsidR="007A64E4" w:rsidRPr="005B7C5C" w:rsidRDefault="007A64E4" w:rsidP="007A64E4">
      <w:pPr>
        <w:rPr>
          <w:rFonts w:cs="Times New Roman"/>
        </w:rPr>
      </w:pPr>
      <w:r w:rsidRPr="005B7C5C">
        <w:rPr>
          <w:rFonts w:cs="Times New Roman"/>
        </w:rPr>
        <w:t>“Sir</w:t>
      </w:r>
      <w:r w:rsidR="005B31D4">
        <w:rPr>
          <w:rFonts w:cs="Times New Roman"/>
        </w:rPr>
        <w:t>,</w:t>
      </w:r>
      <w:r w:rsidRPr="005B7C5C">
        <w:rPr>
          <w:rFonts w:cs="Times New Roman"/>
        </w:rPr>
        <w:t xml:space="preserve"> we brought some Satellite </w:t>
      </w:r>
      <w:r w:rsidRPr="005B7C5C">
        <w:rPr>
          <w:rFonts w:cs="Times New Roman"/>
          <w:noProof/>
        </w:rPr>
        <w:t>Phones,</w:t>
      </w:r>
      <w:r w:rsidRPr="005B7C5C">
        <w:rPr>
          <w:rFonts w:cs="Times New Roman"/>
        </w:rPr>
        <w:t xml:space="preserve"> which will allow you to talk with Admiral Hagerly and the President. I know they want to set Chicago up as a safe zone, but it sounds more complicated than that right now. Let’s get them </w:t>
      </w:r>
      <w:r w:rsidRPr="005B7C5C">
        <w:rPr>
          <w:rFonts w:cs="Times New Roman"/>
          <w:noProof/>
        </w:rPr>
        <w:t>online</w:t>
      </w:r>
      <w:r w:rsidRPr="005B7C5C">
        <w:rPr>
          <w:rFonts w:cs="Times New Roman"/>
        </w:rPr>
        <w:t xml:space="preserve"> and talk through it.”</w:t>
      </w:r>
    </w:p>
    <w:p w14:paraId="2B721E40" w14:textId="54FCC096" w:rsidR="007A64E4" w:rsidRPr="005B7C5C" w:rsidRDefault="007A64E4" w:rsidP="007A64E4">
      <w:pPr>
        <w:rPr>
          <w:rFonts w:cs="Times New Roman"/>
        </w:rPr>
      </w:pPr>
      <w:r w:rsidRPr="005B7C5C">
        <w:rPr>
          <w:rFonts w:cs="Times New Roman"/>
        </w:rPr>
        <w:lastRenderedPageBreak/>
        <w:t xml:space="preserve">“Sargent, if it’s not pressing, we’ll talk to them tomorrow. </w:t>
      </w:r>
      <w:r w:rsidR="00044DCE" w:rsidRPr="005B7C5C">
        <w:rPr>
          <w:rFonts w:cs="Times New Roman"/>
        </w:rPr>
        <w:t xml:space="preserve">Nothing in Chicago </w:t>
      </w:r>
      <w:r w:rsidR="005B31D4">
        <w:rPr>
          <w:rFonts w:cs="Times New Roman"/>
        </w:rPr>
        <w:t>will</w:t>
      </w:r>
      <w:r w:rsidR="00044DCE" w:rsidRPr="005B7C5C">
        <w:rPr>
          <w:rFonts w:cs="Times New Roman"/>
        </w:rPr>
        <w:t xml:space="preserve"> change between now and tomorrow, besides it’s getting late on the East Coast. </w:t>
      </w:r>
      <w:r w:rsidRPr="005B7C5C">
        <w:rPr>
          <w:rFonts w:cs="Times New Roman"/>
        </w:rPr>
        <w:t>Now I’ve got</w:t>
      </w:r>
      <w:r w:rsidR="00763DF0" w:rsidRPr="005B7C5C">
        <w:rPr>
          <w:rFonts w:cs="Times New Roman"/>
        </w:rPr>
        <w:t xml:space="preserve"> </w:t>
      </w:r>
      <w:r w:rsidRPr="005B7C5C">
        <w:rPr>
          <w:rFonts w:cs="Times New Roman"/>
        </w:rPr>
        <w:t xml:space="preserve">127 </w:t>
      </w:r>
      <w:r w:rsidR="002F6C90" w:rsidRPr="005B7C5C">
        <w:rPr>
          <w:rFonts w:cs="Times New Roman"/>
        </w:rPr>
        <w:t>m</w:t>
      </w:r>
      <w:r w:rsidRPr="005B7C5C">
        <w:rPr>
          <w:rFonts w:cs="Times New Roman"/>
        </w:rPr>
        <w:t xml:space="preserve">arines that need a </w:t>
      </w:r>
      <w:proofErr w:type="gramStart"/>
      <w:r w:rsidRPr="005B7C5C">
        <w:rPr>
          <w:rFonts w:cs="Times New Roman"/>
        </w:rPr>
        <w:t>break</w:t>
      </w:r>
      <w:r w:rsidR="005B31D4">
        <w:rPr>
          <w:rFonts w:cs="Times New Roman"/>
        </w:rPr>
        <w:t>,</w:t>
      </w:r>
      <w:r w:rsidRPr="005B7C5C">
        <w:rPr>
          <w:rFonts w:cs="Times New Roman"/>
        </w:rPr>
        <w:t xml:space="preserve"> and</w:t>
      </w:r>
      <w:proofErr w:type="gramEnd"/>
      <w:r w:rsidRPr="005B7C5C">
        <w:rPr>
          <w:rFonts w:cs="Times New Roman"/>
        </w:rPr>
        <w:t xml:space="preserve"> welcoming you to our little post is a good excuse. Let’s set up some rotating guards</w:t>
      </w:r>
      <w:r w:rsidR="00107500"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we’ll treat you to a good meal. I’m sorry, I’ve cut off the liquor, but we can at least eat well.”</w:t>
      </w:r>
    </w:p>
    <w:p w14:paraId="53FF37C5" w14:textId="7BE17BDC" w:rsidR="007A64E4" w:rsidRPr="005B7C5C" w:rsidRDefault="007A64E4" w:rsidP="007A64E4">
      <w:pPr>
        <w:rPr>
          <w:rFonts w:cs="Times New Roman"/>
        </w:rPr>
      </w:pPr>
      <w:r w:rsidRPr="005B7C5C">
        <w:rPr>
          <w:rFonts w:cs="Times New Roman"/>
        </w:rPr>
        <w:t xml:space="preserve">“Sounds like an evening well spent,” </w:t>
      </w:r>
      <w:r w:rsidR="009922CC" w:rsidRPr="005B7C5C">
        <w:rPr>
          <w:rFonts w:cs="Times New Roman"/>
        </w:rPr>
        <w:t>Sergeant</w:t>
      </w:r>
      <w:r w:rsidRPr="005B7C5C">
        <w:rPr>
          <w:rFonts w:cs="Times New Roman"/>
        </w:rPr>
        <w:t xml:space="preserve"> Lenmore said with a smile.</w:t>
      </w:r>
    </w:p>
    <w:p w14:paraId="5D34F0D3" w14:textId="2353885D" w:rsidR="00D80023" w:rsidRPr="005B7C5C" w:rsidRDefault="00D80023" w:rsidP="007A64E4">
      <w:pPr>
        <w:rPr>
          <w:rFonts w:cs="Times New Roman"/>
        </w:rPr>
      </w:pPr>
      <w:r w:rsidRPr="005B7C5C">
        <w:rPr>
          <w:rFonts w:cs="Times New Roman"/>
        </w:rPr>
        <w:t>LL knew about the nukes</w:t>
      </w:r>
      <w:r w:rsidR="00107500"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he wasn’t sure if he should or could tell the Colonel. He suspected that it would be best to leave that little piece of information to the Admiral and president.</w:t>
      </w:r>
    </w:p>
    <w:p w14:paraId="7AEB37A1" w14:textId="49146199" w:rsidR="004A6003" w:rsidRPr="005B7C5C" w:rsidRDefault="00BE011B" w:rsidP="00FA16D7">
      <w:pPr>
        <w:pStyle w:val="Heading1"/>
        <w:rPr>
          <w:rFonts w:cs="Times New Roman"/>
        </w:rPr>
      </w:pPr>
      <w:bookmarkStart w:id="72" w:name="_Toc517868373"/>
      <w:bookmarkStart w:id="73" w:name="_Toc76716889"/>
      <w:r w:rsidRPr="005B7C5C">
        <w:rPr>
          <w:rFonts w:cs="Times New Roman"/>
        </w:rPr>
        <w:lastRenderedPageBreak/>
        <w:t>Friday</w:t>
      </w:r>
      <w:r w:rsidR="00E16B11" w:rsidRPr="005B7C5C">
        <w:rPr>
          <w:rFonts w:cs="Times New Roman"/>
        </w:rPr>
        <w:t>,</w:t>
      </w:r>
      <w:r w:rsidRPr="005B7C5C">
        <w:rPr>
          <w:rFonts w:cs="Times New Roman"/>
        </w:rPr>
        <w:t xml:space="preserve"> October 6</w:t>
      </w:r>
      <w:r w:rsidR="00B2214B" w:rsidRPr="005B7C5C">
        <w:rPr>
          <w:rFonts w:cs="Times New Roman"/>
        </w:rPr>
        <w:t>, 2051</w:t>
      </w:r>
      <w:bookmarkEnd w:id="72"/>
      <w:bookmarkEnd w:id="73"/>
    </w:p>
    <w:p w14:paraId="74F44E15" w14:textId="77777777" w:rsidR="0038789B" w:rsidRPr="005B7C5C" w:rsidRDefault="0038789B" w:rsidP="0038789B">
      <w:pPr>
        <w:pStyle w:val="Heading2"/>
        <w:rPr>
          <w:rFonts w:cs="Times New Roman"/>
        </w:rPr>
      </w:pPr>
      <w:r w:rsidRPr="005B7C5C">
        <w:rPr>
          <w:rFonts w:cs="Times New Roman"/>
        </w:rPr>
        <w:t>Debrief the President</w:t>
      </w:r>
    </w:p>
    <w:p w14:paraId="18C0AA4B" w14:textId="5D4F4A19" w:rsidR="00D059C5" w:rsidRPr="005B7C5C" w:rsidRDefault="00D059C5" w:rsidP="004537F7">
      <w:pPr>
        <w:rPr>
          <w:rFonts w:cs="Times New Roman"/>
        </w:rPr>
      </w:pPr>
      <w:r w:rsidRPr="005B7C5C">
        <w:rPr>
          <w:rFonts w:cs="Times New Roman"/>
        </w:rPr>
        <w:t>“Mr. President</w:t>
      </w:r>
      <w:r w:rsidR="003E4428" w:rsidRPr="005B7C5C">
        <w:rPr>
          <w:rFonts w:cs="Times New Roman"/>
        </w:rPr>
        <w:t>, are</w:t>
      </w:r>
      <w:r w:rsidRPr="005B7C5C">
        <w:rPr>
          <w:rFonts w:cs="Times New Roman"/>
        </w:rPr>
        <w:t xml:space="preserve"> Admiral Hagerly and Professor Shappel with you?” Joan asked.</w:t>
      </w:r>
    </w:p>
    <w:p w14:paraId="3251D018" w14:textId="40C5E111" w:rsidR="00D059C5" w:rsidRPr="005B7C5C" w:rsidRDefault="00D059C5" w:rsidP="004537F7">
      <w:pPr>
        <w:rPr>
          <w:rFonts w:cs="Times New Roman"/>
        </w:rPr>
      </w:pPr>
      <w:r w:rsidRPr="005B7C5C">
        <w:rPr>
          <w:rFonts w:cs="Times New Roman"/>
        </w:rPr>
        <w:t xml:space="preserve">“Yes, the Admiral is just coming in </w:t>
      </w:r>
      <w:r w:rsidRPr="005B7C5C">
        <w:rPr>
          <w:rFonts w:cs="Times New Roman"/>
          <w:noProof/>
        </w:rPr>
        <w:t>now</w:t>
      </w:r>
      <w:r w:rsidR="00E16B11" w:rsidRPr="005B7C5C">
        <w:rPr>
          <w:rFonts w:cs="Times New Roman"/>
          <w:noProof/>
        </w:rPr>
        <w:t>,</w:t>
      </w:r>
      <w:r w:rsidRPr="005B7C5C">
        <w:rPr>
          <w:rFonts w:cs="Times New Roman"/>
        </w:rPr>
        <w:t xml:space="preserve"> and Bob is already here. Is your end of the video connection working?”</w:t>
      </w:r>
    </w:p>
    <w:p w14:paraId="07A90230" w14:textId="77777777" w:rsidR="00D059C5" w:rsidRPr="005B7C5C" w:rsidRDefault="00D059C5" w:rsidP="004537F7">
      <w:pPr>
        <w:rPr>
          <w:rFonts w:cs="Times New Roman"/>
        </w:rPr>
      </w:pPr>
      <w:r w:rsidRPr="005B7C5C">
        <w:rPr>
          <w:rFonts w:cs="Times New Roman"/>
        </w:rPr>
        <w:t>“Yes, it just came online. Are you ready to discuss our trip?”</w:t>
      </w:r>
    </w:p>
    <w:p w14:paraId="79C59A44" w14:textId="77777777" w:rsidR="00D059C5" w:rsidRPr="005B7C5C" w:rsidRDefault="00D059C5" w:rsidP="004537F7">
      <w:pPr>
        <w:rPr>
          <w:rFonts w:cs="Times New Roman"/>
        </w:rPr>
      </w:pPr>
      <w:r w:rsidRPr="005B7C5C">
        <w:rPr>
          <w:rFonts w:cs="Times New Roman"/>
        </w:rPr>
        <w:t>“Yes, go ahead.”</w:t>
      </w:r>
    </w:p>
    <w:p w14:paraId="2CBC10B3" w14:textId="0318BDCC" w:rsidR="00D059C5" w:rsidRPr="005B7C5C" w:rsidRDefault="00D059C5" w:rsidP="004537F7">
      <w:pPr>
        <w:rPr>
          <w:rFonts w:cs="Times New Roman"/>
        </w:rPr>
      </w:pPr>
      <w:r w:rsidRPr="005B7C5C">
        <w:rPr>
          <w:rFonts w:cs="Times New Roman"/>
        </w:rPr>
        <w:t>“Sir, overall</w:t>
      </w:r>
      <w:r w:rsidR="005B31D4">
        <w:rPr>
          <w:rFonts w:cs="Times New Roman"/>
        </w:rPr>
        <w:t>,</w:t>
      </w:r>
      <w:r w:rsidRPr="005B7C5C">
        <w:rPr>
          <w:rFonts w:cs="Times New Roman"/>
        </w:rPr>
        <w:t xml:space="preserve"> the Chevesky did a hell of a job. It is simple to </w:t>
      </w:r>
      <w:r w:rsidRPr="005B7C5C">
        <w:rPr>
          <w:rFonts w:cs="Times New Roman"/>
          <w:noProof/>
        </w:rPr>
        <w:t>operate</w:t>
      </w:r>
      <w:r w:rsidR="00E16B11" w:rsidRPr="005B7C5C">
        <w:rPr>
          <w:rFonts w:cs="Times New Roman"/>
          <w:noProof/>
        </w:rPr>
        <w:t>,</w:t>
      </w:r>
      <w:r w:rsidRPr="005B7C5C">
        <w:rPr>
          <w:rFonts w:cs="Times New Roman"/>
        </w:rPr>
        <w:t xml:space="preserve"> and it is one hell of a kick to go faster than light. SIMPOC has a good handle on hitting the jump </w:t>
      </w:r>
      <w:r w:rsidRPr="005B7C5C">
        <w:rPr>
          <w:rFonts w:cs="Times New Roman"/>
          <w:noProof/>
        </w:rPr>
        <w:t>points</w:t>
      </w:r>
      <w:r w:rsidR="00E16B11" w:rsidRPr="005B7C5C">
        <w:rPr>
          <w:rFonts w:cs="Times New Roman"/>
          <w:noProof/>
        </w:rPr>
        <w:t>,</w:t>
      </w:r>
      <w:r w:rsidRPr="005B7C5C">
        <w:rPr>
          <w:rFonts w:cs="Times New Roman"/>
        </w:rPr>
        <w:t xml:space="preserve"> and when we enter, I didn’t feel a thing. It is pretty much like the trips we made to the Vakeel homeland. It was quiet while we were in the jump</w:t>
      </w:r>
      <w:r w:rsidR="005B31D4">
        <w:rPr>
          <w:rFonts w:cs="Times New Roman"/>
        </w:rPr>
        <w:t>,</w:t>
      </w:r>
      <w:r w:rsidRPr="005B7C5C">
        <w:rPr>
          <w:rFonts w:cs="Times New Roman"/>
        </w:rPr>
        <w:t xml:space="preserve"> and we </w:t>
      </w:r>
      <w:r w:rsidRPr="005B7C5C">
        <w:rPr>
          <w:rFonts w:cs="Times New Roman"/>
          <w:noProof/>
        </w:rPr>
        <w:t>came</w:t>
      </w:r>
      <w:r w:rsidRPr="005B7C5C">
        <w:rPr>
          <w:rFonts w:cs="Times New Roman"/>
        </w:rPr>
        <w:t xml:space="preserve"> out at the calculated time. The first system had </w:t>
      </w:r>
      <w:r w:rsidRPr="005B7C5C">
        <w:rPr>
          <w:rFonts w:cs="Times New Roman"/>
          <w:noProof/>
        </w:rPr>
        <w:t>life</w:t>
      </w:r>
      <w:r w:rsidRPr="005B7C5C">
        <w:rPr>
          <w:rFonts w:cs="Times New Roman"/>
        </w:rPr>
        <w:t xml:space="preserve">. We found two planets that were orbiting on each side of their sun. They were both in the Goldie Locks </w:t>
      </w:r>
      <w:r w:rsidRPr="005B7C5C">
        <w:rPr>
          <w:rFonts w:cs="Times New Roman"/>
          <w:noProof/>
        </w:rPr>
        <w:t>zone</w:t>
      </w:r>
      <w:r w:rsidR="00E16B11" w:rsidRPr="005B7C5C">
        <w:rPr>
          <w:rFonts w:cs="Times New Roman"/>
          <w:noProof/>
        </w:rPr>
        <w:t>,</w:t>
      </w:r>
      <w:r w:rsidRPr="005B7C5C">
        <w:rPr>
          <w:rFonts w:cs="Times New Roman"/>
        </w:rPr>
        <w:t xml:space="preserve"> and they had </w:t>
      </w:r>
      <w:r w:rsidR="005B31D4">
        <w:rPr>
          <w:rFonts w:cs="Times New Roman"/>
        </w:rPr>
        <w:t xml:space="preserve">signs of </w:t>
      </w:r>
      <w:r w:rsidRPr="005B7C5C">
        <w:rPr>
          <w:rFonts w:cs="Times New Roman"/>
          <w:noProof/>
        </w:rPr>
        <w:t>life</w:t>
      </w:r>
      <w:r w:rsidRPr="005B7C5C">
        <w:rPr>
          <w:rFonts w:cs="Times New Roman"/>
        </w:rPr>
        <w:t xml:space="preserve"> </w:t>
      </w:r>
      <w:proofErr w:type="gramStart"/>
      <w:r w:rsidRPr="005B7C5C">
        <w:rPr>
          <w:rFonts w:cs="Times New Roman"/>
        </w:rPr>
        <w:t>on</w:t>
      </w:r>
      <w:proofErr w:type="gramEnd"/>
      <w:r w:rsidRPr="005B7C5C">
        <w:rPr>
          <w:rFonts w:cs="Times New Roman"/>
        </w:rPr>
        <w:t xml:space="preserve"> </w:t>
      </w:r>
      <w:proofErr w:type="gramStart"/>
      <w:r w:rsidRPr="005B7C5C">
        <w:rPr>
          <w:rFonts w:cs="Times New Roman"/>
        </w:rPr>
        <w:t>both of them</w:t>
      </w:r>
      <w:proofErr w:type="gramEnd"/>
      <w:r w:rsidRPr="005B7C5C">
        <w:rPr>
          <w:rFonts w:cs="Times New Roman"/>
        </w:rPr>
        <w:t xml:space="preserve">. One planet was all </w:t>
      </w:r>
      <w:r w:rsidRPr="005B7C5C">
        <w:rPr>
          <w:rFonts w:cs="Times New Roman"/>
          <w:noProof/>
        </w:rPr>
        <w:t>agriculture</w:t>
      </w:r>
      <w:r w:rsidR="00165FBF" w:rsidRPr="005B7C5C">
        <w:rPr>
          <w:rFonts w:cs="Times New Roman"/>
          <w:noProof/>
        </w:rPr>
        <w:t>,</w:t>
      </w:r>
      <w:r w:rsidRPr="005B7C5C">
        <w:rPr>
          <w:rFonts w:cs="Times New Roman"/>
        </w:rPr>
        <w:t xml:space="preserve"> and the other was mostly desert. Dr. Shappel is continuing to work up his </w:t>
      </w:r>
      <w:r w:rsidRPr="005B7C5C">
        <w:rPr>
          <w:rFonts w:cs="Times New Roman"/>
          <w:noProof/>
        </w:rPr>
        <w:t>data</w:t>
      </w:r>
      <w:r w:rsidR="00E16B11" w:rsidRPr="005B7C5C">
        <w:rPr>
          <w:rFonts w:cs="Times New Roman"/>
          <w:noProof/>
        </w:rPr>
        <w:t>,</w:t>
      </w:r>
      <w:r w:rsidRPr="005B7C5C">
        <w:rPr>
          <w:rFonts w:cs="Times New Roman"/>
        </w:rPr>
        <w:t xml:space="preserve"> and I’ll let him take over this portion. Professor</w:t>
      </w:r>
      <w:r w:rsidR="00473F7E" w:rsidRPr="005B7C5C">
        <w:rPr>
          <w:rFonts w:cs="Times New Roman"/>
        </w:rPr>
        <w:t>?</w:t>
      </w:r>
      <w:r w:rsidRPr="005B7C5C">
        <w:rPr>
          <w:rFonts w:cs="Times New Roman"/>
        </w:rPr>
        <w:t>”</w:t>
      </w:r>
    </w:p>
    <w:p w14:paraId="45D96F61" w14:textId="1A6809AB" w:rsidR="00D059C5" w:rsidRPr="005B7C5C" w:rsidRDefault="00D059C5" w:rsidP="004537F7">
      <w:pPr>
        <w:rPr>
          <w:rFonts w:cs="Times New Roman"/>
        </w:rPr>
      </w:pPr>
      <w:r w:rsidRPr="005B7C5C">
        <w:rPr>
          <w:rFonts w:cs="Times New Roman"/>
        </w:rPr>
        <w:t>“</w:t>
      </w:r>
      <w:r w:rsidRPr="005B7C5C">
        <w:rPr>
          <w:rFonts w:cs="Times New Roman"/>
          <w:noProof/>
        </w:rPr>
        <w:t>Thanks</w:t>
      </w:r>
      <w:r w:rsidR="00165FBF" w:rsidRPr="005B7C5C">
        <w:rPr>
          <w:rFonts w:cs="Times New Roman"/>
          <w:noProof/>
        </w:rPr>
        <w:t>,</w:t>
      </w:r>
      <w:r w:rsidRPr="005B7C5C">
        <w:rPr>
          <w:rFonts w:cs="Times New Roman"/>
        </w:rPr>
        <w:t xml:space="preserve"> Joan</w:t>
      </w:r>
      <w:r w:rsidR="00D10EEE" w:rsidRPr="005B7C5C">
        <w:rPr>
          <w:rFonts w:cs="Times New Roman"/>
        </w:rPr>
        <w:t xml:space="preserve">, </w:t>
      </w:r>
      <w:r w:rsidRPr="005B7C5C">
        <w:rPr>
          <w:rFonts w:cs="Times New Roman"/>
        </w:rPr>
        <w:t>Mr. President</w:t>
      </w:r>
      <w:r w:rsidR="00D10EEE" w:rsidRPr="005B7C5C">
        <w:rPr>
          <w:rFonts w:cs="Times New Roman"/>
        </w:rPr>
        <w:t>,</w:t>
      </w:r>
      <w:r w:rsidRPr="005B7C5C">
        <w:rPr>
          <w:rFonts w:cs="Times New Roman"/>
        </w:rPr>
        <w:t xml:space="preserve"> Admiral. They had simple space travel abilities. Which sounds funny for me to say</w:t>
      </w:r>
      <w:r w:rsidR="005B31D4">
        <w:rPr>
          <w:rFonts w:cs="Times New Roman"/>
        </w:rPr>
        <w:t>;</w:t>
      </w:r>
      <w:r w:rsidRPr="005B7C5C">
        <w:rPr>
          <w:rFonts w:cs="Times New Roman"/>
        </w:rPr>
        <w:t xml:space="preserve"> after </w:t>
      </w:r>
      <w:r w:rsidRPr="005B7C5C">
        <w:rPr>
          <w:rFonts w:cs="Times New Roman"/>
          <w:noProof/>
        </w:rPr>
        <w:t>all</w:t>
      </w:r>
      <w:r w:rsidR="00E16B11" w:rsidRPr="005B7C5C">
        <w:rPr>
          <w:rFonts w:cs="Times New Roman"/>
          <w:noProof/>
        </w:rPr>
        <w:t>,</w:t>
      </w:r>
      <w:r w:rsidRPr="005B7C5C">
        <w:rPr>
          <w:rFonts w:cs="Times New Roman"/>
        </w:rPr>
        <w:t xml:space="preserve"> they weren’t too different than the technological level we were at just </w:t>
      </w:r>
      <w:r w:rsidR="00E16B11" w:rsidRPr="005B7C5C">
        <w:rPr>
          <w:rFonts w:cs="Times New Roman"/>
          <w:noProof/>
        </w:rPr>
        <w:t>before</w:t>
      </w:r>
      <w:r w:rsidRPr="005B7C5C">
        <w:rPr>
          <w:rFonts w:cs="Times New Roman"/>
        </w:rPr>
        <w:t xml:space="preserve"> </w:t>
      </w:r>
      <w:r w:rsidR="00E16B11" w:rsidRPr="005B7C5C">
        <w:rPr>
          <w:rFonts w:cs="Times New Roman"/>
        </w:rPr>
        <w:t xml:space="preserve">we met </w:t>
      </w:r>
      <w:r w:rsidRPr="005B7C5C">
        <w:rPr>
          <w:rFonts w:cs="Times New Roman"/>
        </w:rPr>
        <w:t xml:space="preserve">the Vakeel. They had orbiting </w:t>
      </w:r>
      <w:r w:rsidRPr="005B7C5C">
        <w:rPr>
          <w:rFonts w:cs="Times New Roman"/>
          <w:noProof/>
        </w:rPr>
        <w:t>satellites</w:t>
      </w:r>
      <w:r w:rsidR="00E16B11" w:rsidRPr="005B7C5C">
        <w:rPr>
          <w:rFonts w:cs="Times New Roman"/>
          <w:noProof/>
        </w:rPr>
        <w:t>,</w:t>
      </w:r>
      <w:r w:rsidRPr="005B7C5C">
        <w:rPr>
          <w:rFonts w:cs="Times New Roman"/>
        </w:rPr>
        <w:t xml:space="preserve"> and there </w:t>
      </w:r>
      <w:r w:rsidRPr="005B7C5C">
        <w:rPr>
          <w:rFonts w:cs="Times New Roman"/>
          <w:noProof/>
        </w:rPr>
        <w:t>w</w:t>
      </w:r>
      <w:r w:rsidR="00E16B11" w:rsidRPr="005B7C5C">
        <w:rPr>
          <w:rFonts w:cs="Times New Roman"/>
          <w:noProof/>
        </w:rPr>
        <w:t>ere</w:t>
      </w:r>
      <w:r w:rsidRPr="005B7C5C">
        <w:rPr>
          <w:rFonts w:cs="Times New Roman"/>
        </w:rPr>
        <w:t xml:space="preserve"> a couple of spaceships going from one planet to the other.</w:t>
      </w:r>
      <w:r w:rsidR="00BF5103" w:rsidRPr="005B7C5C">
        <w:rPr>
          <w:rFonts w:cs="Times New Roman"/>
        </w:rPr>
        <w:t xml:space="preserve"> </w:t>
      </w:r>
      <w:r w:rsidR="00BF5103" w:rsidRPr="005B7C5C">
        <w:rPr>
          <w:rFonts w:cs="Times New Roman"/>
        </w:rPr>
        <w:lastRenderedPageBreak/>
        <w:t xml:space="preserve">There was something very interesting that we found on the second planet. Our IR scans didn’t show any life, which would indicate they may be </w:t>
      </w:r>
      <w:r w:rsidR="00BF5103" w:rsidRPr="005B7C5C">
        <w:rPr>
          <w:rFonts w:cs="Times New Roman"/>
          <w:noProof/>
        </w:rPr>
        <w:t>cold</w:t>
      </w:r>
      <w:r w:rsidR="00107500" w:rsidRPr="005B7C5C">
        <w:rPr>
          <w:rFonts w:cs="Times New Roman"/>
          <w:noProof/>
        </w:rPr>
        <w:t>-</w:t>
      </w:r>
      <w:r w:rsidR="00BF5103" w:rsidRPr="005B7C5C">
        <w:rPr>
          <w:rFonts w:cs="Times New Roman"/>
          <w:noProof/>
        </w:rPr>
        <w:t>blooded</w:t>
      </w:r>
      <w:r w:rsidR="00BF5103" w:rsidRPr="005B7C5C">
        <w:rPr>
          <w:rFonts w:cs="Times New Roman"/>
        </w:rPr>
        <w:t>. There has always been a debate about whether intelligent life could develop in cold-blooded creatures. Sir, it appears that we may have resolved that.</w:t>
      </w:r>
      <w:r w:rsidRPr="005B7C5C">
        <w:rPr>
          <w:rFonts w:cs="Times New Roman"/>
        </w:rPr>
        <w:t>”</w:t>
      </w:r>
    </w:p>
    <w:p w14:paraId="1DCF903E" w14:textId="5760AB33" w:rsidR="00BF5103" w:rsidRPr="005B7C5C" w:rsidRDefault="00BF5103" w:rsidP="004537F7">
      <w:pPr>
        <w:rPr>
          <w:rFonts w:cs="Times New Roman"/>
        </w:rPr>
      </w:pPr>
      <w:r w:rsidRPr="005B7C5C">
        <w:rPr>
          <w:rFonts w:cs="Times New Roman"/>
        </w:rPr>
        <w:t>“Cold-blooded?” the president asked.</w:t>
      </w:r>
    </w:p>
    <w:p w14:paraId="3294B0D9" w14:textId="0B353EEC" w:rsidR="00BF5103" w:rsidRPr="005B7C5C" w:rsidRDefault="00BF5103" w:rsidP="004537F7">
      <w:pPr>
        <w:rPr>
          <w:rFonts w:cs="Times New Roman"/>
        </w:rPr>
      </w:pPr>
      <w:r w:rsidRPr="005B7C5C">
        <w:rPr>
          <w:rFonts w:cs="Times New Roman"/>
        </w:rPr>
        <w:t>“Yes</w:t>
      </w:r>
      <w:r w:rsidR="00E72165">
        <w:rPr>
          <w:rFonts w:cs="Times New Roman"/>
        </w:rPr>
        <w:t>,</w:t>
      </w:r>
      <w:r w:rsidRPr="005B7C5C">
        <w:rPr>
          <w:rFonts w:cs="Times New Roman"/>
        </w:rPr>
        <w:t xml:space="preserve"> sir, they may </w:t>
      </w:r>
      <w:r w:rsidRPr="005B7C5C">
        <w:rPr>
          <w:rFonts w:cs="Times New Roman"/>
          <w:noProof/>
        </w:rPr>
        <w:t>be</w:t>
      </w:r>
      <w:r w:rsidRPr="005B7C5C">
        <w:rPr>
          <w:rFonts w:cs="Times New Roman"/>
        </w:rPr>
        <w:t xml:space="preserve"> insects, reptiles</w:t>
      </w:r>
      <w:r w:rsidR="00E72165">
        <w:rPr>
          <w:rFonts w:cs="Times New Roman"/>
        </w:rPr>
        <w:t>,</w:t>
      </w:r>
      <w:r w:rsidRPr="005B7C5C">
        <w:rPr>
          <w:rFonts w:cs="Times New Roman"/>
        </w:rPr>
        <w:t xml:space="preserve"> or something else. Once we analyze</w:t>
      </w:r>
      <w:r w:rsidR="00074598" w:rsidRPr="005B7C5C">
        <w:rPr>
          <w:rFonts w:cs="Times New Roman"/>
        </w:rPr>
        <w:t xml:space="preserve"> all</w:t>
      </w:r>
      <w:r w:rsidRPr="005B7C5C">
        <w:rPr>
          <w:rFonts w:cs="Times New Roman"/>
        </w:rPr>
        <w:t xml:space="preserve"> the data</w:t>
      </w:r>
      <w:r w:rsidR="00107500" w:rsidRPr="005B7C5C">
        <w:rPr>
          <w:rFonts w:cs="Times New Roman"/>
        </w:rPr>
        <w:t>,</w:t>
      </w:r>
      <w:r w:rsidRPr="005B7C5C">
        <w:rPr>
          <w:rFonts w:cs="Times New Roman"/>
        </w:rPr>
        <w:t xml:space="preserve"> </w:t>
      </w:r>
      <w:r w:rsidRPr="005B7C5C">
        <w:rPr>
          <w:rFonts w:cs="Times New Roman"/>
          <w:noProof/>
        </w:rPr>
        <w:t>we</w:t>
      </w:r>
      <w:r w:rsidRPr="005B7C5C">
        <w:rPr>
          <w:rFonts w:cs="Times New Roman"/>
        </w:rPr>
        <w:t xml:space="preserve"> should be able to discern what type of creature they are.”</w:t>
      </w:r>
    </w:p>
    <w:p w14:paraId="23A8F183" w14:textId="71EF2369" w:rsidR="00BF5103" w:rsidRPr="005B7C5C" w:rsidRDefault="00BF5103" w:rsidP="004537F7">
      <w:pPr>
        <w:rPr>
          <w:rFonts w:cs="Times New Roman"/>
        </w:rPr>
      </w:pPr>
      <w:r w:rsidRPr="005B7C5C">
        <w:rPr>
          <w:rFonts w:cs="Times New Roman"/>
        </w:rPr>
        <w:t>“That should be interesting,” the president responded.</w:t>
      </w:r>
    </w:p>
    <w:p w14:paraId="7E2E58AB" w14:textId="14BB9E2E" w:rsidR="00BF5103" w:rsidRPr="005B7C5C" w:rsidRDefault="00BF5103" w:rsidP="004537F7">
      <w:pPr>
        <w:rPr>
          <w:rFonts w:cs="Times New Roman"/>
        </w:rPr>
      </w:pPr>
      <w:r w:rsidRPr="005B7C5C">
        <w:rPr>
          <w:rFonts w:cs="Times New Roman"/>
        </w:rPr>
        <w:t>“Yes</w:t>
      </w:r>
      <w:r w:rsidR="00E72165">
        <w:rPr>
          <w:rFonts w:cs="Times New Roman"/>
        </w:rPr>
        <w:t>,</w:t>
      </w:r>
      <w:r w:rsidRPr="005B7C5C">
        <w:rPr>
          <w:rFonts w:cs="Times New Roman"/>
        </w:rPr>
        <w:t xml:space="preserve"> sir, indeed,” Professor Shappel responded.</w:t>
      </w:r>
    </w:p>
    <w:p w14:paraId="4192B999" w14:textId="21820416" w:rsidR="00D059C5" w:rsidRPr="005B7C5C" w:rsidRDefault="00D059C5" w:rsidP="004537F7">
      <w:pPr>
        <w:rPr>
          <w:rFonts w:cs="Times New Roman"/>
        </w:rPr>
      </w:pPr>
      <w:r w:rsidRPr="005B7C5C">
        <w:rPr>
          <w:rFonts w:cs="Times New Roman"/>
        </w:rPr>
        <w:t>“</w:t>
      </w:r>
      <w:proofErr w:type="gramStart"/>
      <w:r w:rsidRPr="005B7C5C">
        <w:rPr>
          <w:rFonts w:cs="Times New Roman"/>
        </w:rPr>
        <w:t>So</w:t>
      </w:r>
      <w:proofErr w:type="gramEnd"/>
      <w:r w:rsidRPr="005B7C5C">
        <w:rPr>
          <w:rFonts w:cs="Times New Roman"/>
        </w:rPr>
        <w:t xml:space="preserve"> </w:t>
      </w:r>
      <w:r w:rsidR="00BF5103" w:rsidRPr="005B7C5C">
        <w:rPr>
          <w:rFonts w:cs="Times New Roman"/>
        </w:rPr>
        <w:t>the two planets</w:t>
      </w:r>
      <w:r w:rsidRPr="005B7C5C">
        <w:rPr>
          <w:rFonts w:cs="Times New Roman"/>
        </w:rPr>
        <w:t xml:space="preserve"> were about as developed as we were before the invasion?” asked the President.</w:t>
      </w:r>
    </w:p>
    <w:p w14:paraId="34E708DC" w14:textId="358F307C" w:rsidR="00D059C5" w:rsidRPr="005B7C5C" w:rsidRDefault="00D059C5" w:rsidP="004537F7">
      <w:pPr>
        <w:rPr>
          <w:rFonts w:cs="Times New Roman"/>
        </w:rPr>
      </w:pPr>
      <w:r w:rsidRPr="005B7C5C">
        <w:rPr>
          <w:rFonts w:cs="Times New Roman"/>
        </w:rPr>
        <w:t xml:space="preserve">“I’d say they were going down a different technological path. </w:t>
      </w:r>
      <w:r w:rsidRPr="005B7C5C">
        <w:rPr>
          <w:rFonts w:cs="Times New Roman"/>
          <w:noProof/>
        </w:rPr>
        <w:t>They</w:t>
      </w:r>
      <w:r w:rsidRPr="005B7C5C">
        <w:rPr>
          <w:rFonts w:cs="Times New Roman"/>
        </w:rPr>
        <w:t xml:space="preserve"> may have had some space travel, but there were few electronic emissions. I’d say th</w:t>
      </w:r>
      <w:r w:rsidR="00E16B11" w:rsidRPr="005B7C5C">
        <w:rPr>
          <w:rFonts w:cs="Times New Roman"/>
        </w:rPr>
        <w:t>ey were much less technical than</w:t>
      </w:r>
      <w:r w:rsidRPr="005B7C5C">
        <w:rPr>
          <w:rFonts w:cs="Times New Roman"/>
        </w:rPr>
        <w:t xml:space="preserve"> </w:t>
      </w:r>
      <w:r w:rsidR="00E16B11" w:rsidRPr="005B7C5C">
        <w:rPr>
          <w:rFonts w:cs="Times New Roman"/>
          <w:noProof/>
        </w:rPr>
        <w:t>we</w:t>
      </w:r>
      <w:r w:rsidR="00BF5103" w:rsidRPr="005B7C5C">
        <w:rPr>
          <w:rFonts w:cs="Times New Roman"/>
        </w:rPr>
        <w:t xml:space="preserve"> are. The creatures on the first planet </w:t>
      </w:r>
      <w:r w:rsidRPr="005B7C5C">
        <w:rPr>
          <w:rFonts w:cs="Times New Roman"/>
        </w:rPr>
        <w:t xml:space="preserve">appear to be </w:t>
      </w:r>
      <w:r w:rsidR="009C4990" w:rsidRPr="005B7C5C">
        <w:rPr>
          <w:rFonts w:cs="Times New Roman"/>
          <w:noProof/>
        </w:rPr>
        <w:t>depend</w:t>
      </w:r>
      <w:r w:rsidR="00165FBF" w:rsidRPr="005B7C5C">
        <w:rPr>
          <w:rFonts w:cs="Times New Roman"/>
          <w:noProof/>
        </w:rPr>
        <w:t>e</w:t>
      </w:r>
      <w:r w:rsidR="009C4990" w:rsidRPr="005B7C5C">
        <w:rPr>
          <w:rFonts w:cs="Times New Roman"/>
          <w:noProof/>
        </w:rPr>
        <w:t>nt</w:t>
      </w:r>
      <w:r w:rsidR="009C4990" w:rsidRPr="005B7C5C">
        <w:rPr>
          <w:rFonts w:cs="Times New Roman"/>
        </w:rPr>
        <w:t xml:space="preserve"> </w:t>
      </w:r>
      <w:r w:rsidRPr="005B7C5C">
        <w:rPr>
          <w:rFonts w:cs="Times New Roman"/>
        </w:rPr>
        <w:t>on one food source. When we did</w:t>
      </w:r>
      <w:r w:rsidR="00E16B11" w:rsidRPr="005B7C5C">
        <w:rPr>
          <w:rFonts w:cs="Times New Roman"/>
        </w:rPr>
        <w:t xml:space="preserve"> a</w:t>
      </w:r>
      <w:r w:rsidRPr="005B7C5C">
        <w:rPr>
          <w:rFonts w:cs="Times New Roman"/>
        </w:rPr>
        <w:t xml:space="preserve"> </w:t>
      </w:r>
      <w:r w:rsidRPr="005B7C5C">
        <w:rPr>
          <w:rFonts w:cs="Times New Roman"/>
          <w:noProof/>
        </w:rPr>
        <w:t>spectrum</w:t>
      </w:r>
      <w:r w:rsidRPr="005B7C5C">
        <w:rPr>
          <w:rFonts w:cs="Times New Roman"/>
        </w:rPr>
        <w:t xml:space="preserve"> analysis of their crops, the crops were extremely well managed, but they were the same. They have successfully cultivated almost 100% of the suitable land. Whatever they are growing, they are extremely efficient at doing so. As the Commander said, we picked up very little electronic emissions. We mapped their transportation </w:t>
      </w:r>
      <w:r w:rsidRPr="005B7C5C">
        <w:rPr>
          <w:rFonts w:cs="Times New Roman"/>
          <w:noProof/>
        </w:rPr>
        <w:t>systems</w:t>
      </w:r>
      <w:r w:rsidR="00E16B11" w:rsidRPr="005B7C5C">
        <w:rPr>
          <w:rFonts w:cs="Times New Roman"/>
          <w:noProof/>
        </w:rPr>
        <w:t>,</w:t>
      </w:r>
      <w:r w:rsidRPr="005B7C5C">
        <w:rPr>
          <w:rFonts w:cs="Times New Roman"/>
        </w:rPr>
        <w:t xml:space="preserve"> and it appeared that the northern and southern poles of </w:t>
      </w:r>
      <w:r w:rsidRPr="005B7C5C">
        <w:rPr>
          <w:rFonts w:cs="Times New Roman"/>
          <w:noProof/>
        </w:rPr>
        <w:t>the planet</w:t>
      </w:r>
      <w:r w:rsidRPr="005B7C5C">
        <w:rPr>
          <w:rFonts w:cs="Times New Roman"/>
        </w:rPr>
        <w:t xml:space="preserve"> are </w:t>
      </w:r>
      <w:r w:rsidRPr="005B7C5C">
        <w:rPr>
          <w:rFonts w:cs="Times New Roman"/>
          <w:noProof/>
        </w:rPr>
        <w:t>sort</w:t>
      </w:r>
      <w:r w:rsidRPr="005B7C5C">
        <w:rPr>
          <w:rFonts w:cs="Times New Roman"/>
        </w:rPr>
        <w:t xml:space="preserve"> of a refrigerator. They have extensive cave systems where they store the crops for use </w:t>
      </w:r>
      <w:r w:rsidRPr="005B7C5C">
        <w:rPr>
          <w:rFonts w:cs="Times New Roman"/>
          <w:noProof/>
        </w:rPr>
        <w:t>throughout</w:t>
      </w:r>
      <w:r w:rsidRPr="005B7C5C">
        <w:rPr>
          <w:rFonts w:cs="Times New Roman"/>
        </w:rPr>
        <w:t xml:space="preserve"> the year. Their entire cultural and social existence is centered on growing that crop.</w:t>
      </w:r>
      <w:r w:rsidR="00BF5103" w:rsidRPr="005B7C5C">
        <w:rPr>
          <w:rFonts w:cs="Times New Roman"/>
        </w:rPr>
        <w:t xml:space="preserve"> The crop analysis of the second planet showed a more diverse plant distribution.</w:t>
      </w:r>
      <w:r w:rsidRPr="005B7C5C">
        <w:rPr>
          <w:rFonts w:cs="Times New Roman"/>
        </w:rPr>
        <w:t>”</w:t>
      </w:r>
    </w:p>
    <w:p w14:paraId="1E4BB771" w14:textId="0A9F9C1C" w:rsidR="00D059C5" w:rsidRPr="005B7C5C" w:rsidRDefault="00D059C5" w:rsidP="004537F7">
      <w:pPr>
        <w:rPr>
          <w:rFonts w:cs="Times New Roman"/>
        </w:rPr>
      </w:pPr>
      <w:r w:rsidRPr="005B7C5C">
        <w:rPr>
          <w:rFonts w:cs="Times New Roman"/>
        </w:rPr>
        <w:lastRenderedPageBreak/>
        <w:t>“</w:t>
      </w:r>
      <w:r w:rsidRPr="005B7C5C">
        <w:rPr>
          <w:rFonts w:cs="Times New Roman"/>
          <w:noProof/>
        </w:rPr>
        <w:t>Thanks</w:t>
      </w:r>
      <w:r w:rsidR="00E16B11" w:rsidRPr="005B7C5C">
        <w:rPr>
          <w:rFonts w:cs="Times New Roman"/>
          <w:noProof/>
        </w:rPr>
        <w:t>,</w:t>
      </w:r>
      <w:r w:rsidRPr="005B7C5C">
        <w:rPr>
          <w:rFonts w:cs="Times New Roman"/>
        </w:rPr>
        <w:t xml:space="preserve"> Bob</w:t>
      </w:r>
      <w:r w:rsidR="00E72165">
        <w:rPr>
          <w:rFonts w:cs="Times New Roman"/>
        </w:rPr>
        <w:t>;</w:t>
      </w:r>
      <w:r w:rsidRPr="005B7C5C">
        <w:rPr>
          <w:rFonts w:cs="Times New Roman"/>
        </w:rPr>
        <w:t xml:space="preserve"> what happened next?”</w:t>
      </w:r>
    </w:p>
    <w:p w14:paraId="59C92385" w14:textId="0AF43037" w:rsidR="00D059C5" w:rsidRPr="005B7C5C" w:rsidRDefault="00D059C5" w:rsidP="004537F7">
      <w:pPr>
        <w:rPr>
          <w:rFonts w:cs="Times New Roman"/>
        </w:rPr>
      </w:pPr>
      <w:r w:rsidRPr="005B7C5C">
        <w:rPr>
          <w:rFonts w:cs="Times New Roman"/>
        </w:rPr>
        <w:t xml:space="preserve">Joan resumed her part of the presentation, “Sir, we exited the system and went to the next one. According to Dr. Shappel’s </w:t>
      </w:r>
      <w:r w:rsidRPr="005B7C5C">
        <w:rPr>
          <w:rFonts w:cs="Times New Roman"/>
          <w:noProof/>
        </w:rPr>
        <w:t>information</w:t>
      </w:r>
      <w:r w:rsidR="00E16B11" w:rsidRPr="005B7C5C">
        <w:rPr>
          <w:rFonts w:cs="Times New Roman"/>
          <w:noProof/>
        </w:rPr>
        <w:t>,</w:t>
      </w:r>
      <w:r w:rsidRPr="005B7C5C">
        <w:rPr>
          <w:rFonts w:cs="Times New Roman"/>
        </w:rPr>
        <w:t xml:space="preserve"> the second system had a Red Dwarf star, which meant that it is older and cooler than our sun. Red Dwarfs are the most common sun in the Milky Way. Professor, do you want to add anything?”</w:t>
      </w:r>
    </w:p>
    <w:p w14:paraId="14648B5F" w14:textId="70B29598" w:rsidR="00D059C5" w:rsidRPr="005B7C5C" w:rsidRDefault="00D059C5" w:rsidP="004537F7">
      <w:pPr>
        <w:rPr>
          <w:rFonts w:cs="Times New Roman"/>
        </w:rPr>
      </w:pPr>
      <w:r w:rsidRPr="005B7C5C">
        <w:rPr>
          <w:rFonts w:cs="Times New Roman"/>
        </w:rPr>
        <w:t>“Yes, Mr. President</w:t>
      </w:r>
      <w:r w:rsidR="00E72165">
        <w:rPr>
          <w:rFonts w:cs="Times New Roman"/>
        </w:rPr>
        <w:t>,</w:t>
      </w:r>
      <w:r w:rsidRPr="005B7C5C">
        <w:rPr>
          <w:rFonts w:cs="Times New Roman"/>
        </w:rPr>
        <w:t xml:space="preserve"> I thought that if there are intelligent beings out there, then this would be the best place to find some. Per Joan’s </w:t>
      </w:r>
      <w:r w:rsidRPr="005B7C5C">
        <w:rPr>
          <w:rFonts w:cs="Times New Roman"/>
          <w:noProof/>
        </w:rPr>
        <w:t>strategy</w:t>
      </w:r>
      <w:r w:rsidR="00E16B11" w:rsidRPr="005B7C5C">
        <w:rPr>
          <w:rFonts w:cs="Times New Roman"/>
          <w:noProof/>
        </w:rPr>
        <w:t>,</w:t>
      </w:r>
      <w:r w:rsidRPr="005B7C5C">
        <w:rPr>
          <w:rFonts w:cs="Times New Roman"/>
        </w:rPr>
        <w:t xml:space="preserve"> we planned on a fast pass through the system with the intention of no one knowing we were there. We </w:t>
      </w:r>
      <w:r w:rsidR="00E72165">
        <w:rPr>
          <w:rFonts w:cs="Times New Roman"/>
        </w:rPr>
        <w:t>followed</w:t>
      </w:r>
      <w:r w:rsidRPr="005B7C5C">
        <w:rPr>
          <w:rFonts w:cs="Times New Roman"/>
        </w:rPr>
        <w:t xml:space="preserve"> a low energy trajectory so that any advanced civilization might not pick up our energy signature. </w:t>
      </w:r>
      <w:r w:rsidRPr="005B7C5C">
        <w:rPr>
          <w:rFonts w:cs="Times New Roman"/>
          <w:noProof/>
        </w:rPr>
        <w:t>Well</w:t>
      </w:r>
      <w:r w:rsidR="00E16B11" w:rsidRPr="005B7C5C">
        <w:rPr>
          <w:rFonts w:cs="Times New Roman"/>
          <w:noProof/>
        </w:rPr>
        <w:t>,</w:t>
      </w:r>
      <w:r w:rsidRPr="005B7C5C">
        <w:rPr>
          <w:rFonts w:cs="Times New Roman"/>
        </w:rPr>
        <w:t xml:space="preserve"> that didn’t work out too well.</w:t>
      </w:r>
      <w:r w:rsidR="00763DF0" w:rsidRPr="005B7C5C">
        <w:rPr>
          <w:rFonts w:cs="Times New Roman"/>
        </w:rPr>
        <w:t xml:space="preserve"> </w:t>
      </w:r>
      <w:r w:rsidRPr="005B7C5C">
        <w:rPr>
          <w:rFonts w:cs="Times New Roman"/>
        </w:rPr>
        <w:t>Our low</w:t>
      </w:r>
      <w:r w:rsidR="00E72165">
        <w:rPr>
          <w:rFonts w:cs="Times New Roman"/>
        </w:rPr>
        <w:t>-</w:t>
      </w:r>
      <w:r w:rsidRPr="005B7C5C">
        <w:rPr>
          <w:rFonts w:cs="Times New Roman"/>
        </w:rPr>
        <w:t xml:space="preserve">energy trajectory took us between two worlds that were at war with each other. One of the worlds is a lot like </w:t>
      </w:r>
      <w:r w:rsidRPr="005B7C5C">
        <w:rPr>
          <w:rFonts w:cs="Times New Roman"/>
          <w:noProof/>
        </w:rPr>
        <w:t>Earth</w:t>
      </w:r>
      <w:r w:rsidR="00E16B11" w:rsidRPr="005B7C5C">
        <w:rPr>
          <w:rFonts w:cs="Times New Roman"/>
          <w:noProof/>
        </w:rPr>
        <w:t>,</w:t>
      </w:r>
      <w:r w:rsidRPr="005B7C5C">
        <w:rPr>
          <w:rFonts w:cs="Times New Roman"/>
        </w:rPr>
        <w:t xml:space="preserve"> and the other was dryer and </w:t>
      </w:r>
      <w:r w:rsidR="00C63D99" w:rsidRPr="005B7C5C">
        <w:rPr>
          <w:rFonts w:cs="Times New Roman"/>
        </w:rPr>
        <w:t>rockier</w:t>
      </w:r>
      <w:r w:rsidRPr="005B7C5C">
        <w:rPr>
          <w:rFonts w:cs="Times New Roman"/>
        </w:rPr>
        <w:t xml:space="preserve">. The </w:t>
      </w:r>
      <w:r w:rsidRPr="005B7C5C">
        <w:rPr>
          <w:rFonts w:cs="Times New Roman"/>
          <w:noProof/>
        </w:rPr>
        <w:t>Earth</w:t>
      </w:r>
      <w:r w:rsidR="00E16B11" w:rsidRPr="005B7C5C">
        <w:rPr>
          <w:rFonts w:cs="Times New Roman"/>
          <w:noProof/>
        </w:rPr>
        <w:t>-</w:t>
      </w:r>
      <w:r w:rsidRPr="005B7C5C">
        <w:rPr>
          <w:rFonts w:cs="Times New Roman"/>
          <w:noProof/>
        </w:rPr>
        <w:t>like</w:t>
      </w:r>
      <w:r w:rsidRPr="005B7C5C">
        <w:rPr>
          <w:rFonts w:cs="Times New Roman"/>
        </w:rPr>
        <w:t xml:space="preserve"> planet has nine land </w:t>
      </w:r>
      <w:r w:rsidRPr="005B7C5C">
        <w:rPr>
          <w:rFonts w:cs="Times New Roman"/>
          <w:noProof/>
        </w:rPr>
        <w:t>masses</w:t>
      </w:r>
      <w:r w:rsidR="00316157" w:rsidRPr="005B7C5C">
        <w:rPr>
          <w:rFonts w:cs="Times New Roman"/>
          <w:noProof/>
        </w:rPr>
        <w:t>,</w:t>
      </w:r>
      <w:r w:rsidRPr="005B7C5C">
        <w:rPr>
          <w:rFonts w:cs="Times New Roman"/>
        </w:rPr>
        <w:t xml:space="preserve"> and the temperature variation is very similar to ours. Because it is orbiting a Red Dwarf, its orbital cycle is only 242 days</w:t>
      </w:r>
      <w:r w:rsidR="00E72165">
        <w:rPr>
          <w:rFonts w:cs="Times New Roman"/>
        </w:rPr>
        <w:t>,</w:t>
      </w:r>
      <w:r w:rsidRPr="005B7C5C">
        <w:rPr>
          <w:rFonts w:cs="Times New Roman"/>
        </w:rPr>
        <w:t xml:space="preserve"> and </w:t>
      </w:r>
      <w:r w:rsidRPr="005B7C5C">
        <w:rPr>
          <w:rFonts w:cs="Times New Roman"/>
          <w:noProof/>
        </w:rPr>
        <w:t>its</w:t>
      </w:r>
      <w:r w:rsidRPr="005B7C5C">
        <w:rPr>
          <w:rFonts w:cs="Times New Roman"/>
        </w:rPr>
        <w:t xml:space="preserve"> rotation rate is slower than ours because of the increased gravity. The other planet was further out in the Goldie Locks </w:t>
      </w:r>
      <w:r w:rsidRPr="005B7C5C">
        <w:rPr>
          <w:rFonts w:cs="Times New Roman"/>
          <w:noProof/>
        </w:rPr>
        <w:t>zone</w:t>
      </w:r>
      <w:r w:rsidR="00E16B11" w:rsidRPr="005B7C5C">
        <w:rPr>
          <w:rFonts w:cs="Times New Roman"/>
          <w:noProof/>
        </w:rPr>
        <w:t>,</w:t>
      </w:r>
      <w:r w:rsidRPr="005B7C5C">
        <w:rPr>
          <w:rFonts w:cs="Times New Roman"/>
        </w:rPr>
        <w:t xml:space="preserve"> and its temperature variation was about 8 Degrees cooler </w:t>
      </w:r>
      <w:r w:rsidRPr="005B7C5C">
        <w:rPr>
          <w:rFonts w:cs="Times New Roman"/>
          <w:noProof/>
        </w:rPr>
        <w:t>than ours</w:t>
      </w:r>
      <w:r w:rsidRPr="005B7C5C">
        <w:rPr>
          <w:rFonts w:cs="Times New Roman"/>
        </w:rPr>
        <w:t xml:space="preserve">. </w:t>
      </w:r>
      <w:proofErr w:type="gramStart"/>
      <w:r w:rsidRPr="005B7C5C">
        <w:rPr>
          <w:rFonts w:cs="Times New Roman"/>
        </w:rPr>
        <w:t>The majority of</w:t>
      </w:r>
      <w:proofErr w:type="gramEnd"/>
      <w:r w:rsidRPr="005B7C5C">
        <w:rPr>
          <w:rFonts w:cs="Times New Roman"/>
        </w:rPr>
        <w:t xml:space="preserve"> its moisture was trapped in huge polar ice caps. There was only about 23% liquid water on the surface.”</w:t>
      </w:r>
    </w:p>
    <w:p w14:paraId="4EFB7CD5" w14:textId="77777777" w:rsidR="00B67B54" w:rsidRPr="005B7C5C" w:rsidRDefault="00D059C5" w:rsidP="004537F7">
      <w:pPr>
        <w:rPr>
          <w:rFonts w:cs="Times New Roman"/>
        </w:rPr>
      </w:pPr>
      <w:r w:rsidRPr="005B7C5C">
        <w:rPr>
          <w:rFonts w:cs="Times New Roman"/>
        </w:rPr>
        <w:t>“</w:t>
      </w:r>
      <w:r w:rsidRPr="005B7C5C">
        <w:rPr>
          <w:rFonts w:cs="Times New Roman"/>
          <w:noProof/>
        </w:rPr>
        <w:t>Thanks</w:t>
      </w:r>
      <w:r w:rsidR="00E16B11" w:rsidRPr="005B7C5C">
        <w:rPr>
          <w:rFonts w:cs="Times New Roman"/>
          <w:noProof/>
        </w:rPr>
        <w:t>,</w:t>
      </w:r>
      <w:r w:rsidRPr="005B7C5C">
        <w:rPr>
          <w:rFonts w:cs="Times New Roman"/>
        </w:rPr>
        <w:t xml:space="preserve"> Bob,</w:t>
      </w:r>
      <w:r w:rsidR="00B67B54" w:rsidRPr="005B7C5C">
        <w:rPr>
          <w:rFonts w:cs="Times New Roman"/>
        </w:rPr>
        <w:t>” Joan said.</w:t>
      </w:r>
    </w:p>
    <w:p w14:paraId="70437E1F" w14:textId="0B563A7C" w:rsidR="00D059C5" w:rsidRPr="005B7C5C" w:rsidRDefault="00B67B54" w:rsidP="004537F7">
      <w:pPr>
        <w:rPr>
          <w:rFonts w:cs="Times New Roman"/>
        </w:rPr>
      </w:pPr>
      <w:r w:rsidRPr="005B7C5C">
        <w:rPr>
          <w:rFonts w:cs="Times New Roman"/>
        </w:rPr>
        <w:t>Tom then added his tactical perspective,</w:t>
      </w:r>
      <w:r w:rsidR="00D059C5" w:rsidRPr="005B7C5C">
        <w:rPr>
          <w:rFonts w:cs="Times New Roman"/>
        </w:rPr>
        <w:t xml:space="preserve"> </w:t>
      </w:r>
      <w:r w:rsidRPr="005B7C5C">
        <w:rPr>
          <w:rFonts w:cs="Times New Roman"/>
        </w:rPr>
        <w:t>“Sir</w:t>
      </w:r>
      <w:r w:rsidR="00E72165">
        <w:rPr>
          <w:rFonts w:cs="Times New Roman"/>
        </w:rPr>
        <w:t>,</w:t>
      </w:r>
      <w:r w:rsidRPr="005B7C5C">
        <w:rPr>
          <w:rFonts w:cs="Times New Roman"/>
        </w:rPr>
        <w:t xml:space="preserve"> </w:t>
      </w:r>
      <w:r w:rsidR="00D059C5" w:rsidRPr="005B7C5C">
        <w:rPr>
          <w:rFonts w:cs="Times New Roman"/>
        </w:rPr>
        <w:t xml:space="preserve">our path put us right in the middle between the two of them. When they detected us, five missiles were fired at us. We accelerated as much as </w:t>
      </w:r>
      <w:r w:rsidR="00D059C5" w:rsidRPr="005B7C5C">
        <w:rPr>
          <w:rFonts w:cs="Times New Roman"/>
          <w:noProof/>
        </w:rPr>
        <w:t>possible</w:t>
      </w:r>
      <w:r w:rsidR="00E16B11" w:rsidRPr="005B7C5C">
        <w:rPr>
          <w:rFonts w:cs="Times New Roman"/>
          <w:noProof/>
        </w:rPr>
        <w:t>,</w:t>
      </w:r>
      <w:r w:rsidR="00D059C5" w:rsidRPr="005B7C5C">
        <w:rPr>
          <w:rFonts w:cs="Times New Roman"/>
        </w:rPr>
        <w:t xml:space="preserve"> and we were lucky to </w:t>
      </w:r>
      <w:r w:rsidR="00D059C5" w:rsidRPr="005B7C5C">
        <w:rPr>
          <w:rFonts w:cs="Times New Roman"/>
          <w:noProof/>
        </w:rPr>
        <w:t>outrun</w:t>
      </w:r>
      <w:r w:rsidR="00D059C5" w:rsidRPr="005B7C5C">
        <w:rPr>
          <w:rFonts w:cs="Times New Roman"/>
        </w:rPr>
        <w:t xml:space="preserve"> the missiles. They had active search and acquisition radar</w:t>
      </w:r>
      <w:r w:rsidR="00E72165">
        <w:rPr>
          <w:rFonts w:cs="Times New Roman"/>
        </w:rPr>
        <w:t>,</w:t>
      </w:r>
      <w:r w:rsidR="00D059C5" w:rsidRPr="005B7C5C">
        <w:rPr>
          <w:rFonts w:cs="Times New Roman"/>
        </w:rPr>
        <w:t xml:space="preserve"> but because we </w:t>
      </w:r>
      <w:r w:rsidR="00D10EEE" w:rsidRPr="005B7C5C">
        <w:rPr>
          <w:rFonts w:cs="Times New Roman"/>
        </w:rPr>
        <w:t xml:space="preserve">were at </w:t>
      </w:r>
      <w:r w:rsidR="00D059C5" w:rsidRPr="005B7C5C">
        <w:rPr>
          <w:rFonts w:cs="Times New Roman"/>
        </w:rPr>
        <w:t xml:space="preserve">such a large </w:t>
      </w:r>
      <w:r w:rsidR="00D059C5" w:rsidRPr="005B7C5C">
        <w:rPr>
          <w:rFonts w:cs="Times New Roman"/>
        </w:rPr>
        <w:lastRenderedPageBreak/>
        <w:t>overtake angle</w:t>
      </w:r>
      <w:r w:rsidR="00E72165">
        <w:rPr>
          <w:rFonts w:cs="Times New Roman"/>
        </w:rPr>
        <w:t>,</w:t>
      </w:r>
      <w:r w:rsidR="00D059C5" w:rsidRPr="005B7C5C">
        <w:rPr>
          <w:rFonts w:cs="Times New Roman"/>
        </w:rPr>
        <w:t xml:space="preserve"> they didn’t have the turn radius to match our trajectory. We entered the jump </w:t>
      </w:r>
      <w:r w:rsidR="00D059C5" w:rsidRPr="005B7C5C">
        <w:rPr>
          <w:rFonts w:cs="Times New Roman"/>
          <w:noProof/>
        </w:rPr>
        <w:t>point</w:t>
      </w:r>
      <w:r w:rsidR="00E16B11" w:rsidRPr="005B7C5C">
        <w:rPr>
          <w:rFonts w:cs="Times New Roman"/>
          <w:noProof/>
        </w:rPr>
        <w:t>,</w:t>
      </w:r>
      <w:r w:rsidR="00D059C5" w:rsidRPr="005B7C5C">
        <w:rPr>
          <w:rFonts w:cs="Times New Roman"/>
        </w:rPr>
        <w:t xml:space="preserve"> and none of them followed us.”</w:t>
      </w:r>
    </w:p>
    <w:p w14:paraId="684A5775" w14:textId="060E5548" w:rsidR="00D059C5" w:rsidRPr="005B7C5C" w:rsidRDefault="00D059C5" w:rsidP="004537F7">
      <w:pPr>
        <w:rPr>
          <w:rFonts w:cs="Times New Roman"/>
        </w:rPr>
      </w:pPr>
      <w:r w:rsidRPr="005B7C5C">
        <w:rPr>
          <w:rFonts w:cs="Times New Roman"/>
        </w:rPr>
        <w:t>“Mr. President</w:t>
      </w:r>
      <w:r w:rsidR="00E72165">
        <w:rPr>
          <w:rFonts w:cs="Times New Roman"/>
        </w:rPr>
        <w:t>,</w:t>
      </w:r>
      <w:r w:rsidRPr="005B7C5C">
        <w:rPr>
          <w:rFonts w:cs="Times New Roman"/>
        </w:rPr>
        <w:t xml:space="preserve"> if there is anything we</w:t>
      </w:r>
      <w:r w:rsidR="00D10EEE" w:rsidRPr="005B7C5C">
        <w:rPr>
          <w:rFonts w:cs="Times New Roman"/>
        </w:rPr>
        <w:t>’ve</w:t>
      </w:r>
      <w:r w:rsidRPr="005B7C5C">
        <w:rPr>
          <w:rFonts w:cs="Times New Roman"/>
        </w:rPr>
        <w:t xml:space="preserve"> learned, it was that we sure aren’t alone out there. We have a jump on defending </w:t>
      </w:r>
      <w:r w:rsidRPr="005B7C5C">
        <w:rPr>
          <w:rFonts w:cs="Times New Roman"/>
          <w:noProof/>
        </w:rPr>
        <w:t>ourselves</w:t>
      </w:r>
      <w:r w:rsidR="00E16B11" w:rsidRPr="005B7C5C">
        <w:rPr>
          <w:rFonts w:cs="Times New Roman"/>
          <w:noProof/>
        </w:rPr>
        <w:t>,</w:t>
      </w:r>
      <w:r w:rsidRPr="005B7C5C">
        <w:rPr>
          <w:rFonts w:cs="Times New Roman"/>
        </w:rPr>
        <w:t xml:space="preserve"> and </w:t>
      </w:r>
      <w:r w:rsidR="00D10EEE" w:rsidRPr="005B7C5C">
        <w:rPr>
          <w:rFonts w:cs="Times New Roman"/>
        </w:rPr>
        <w:t xml:space="preserve">we’ve </w:t>
      </w:r>
      <w:r w:rsidR="00B67B54" w:rsidRPr="005B7C5C">
        <w:rPr>
          <w:rFonts w:cs="Times New Roman"/>
        </w:rPr>
        <w:t>got to do everything we can,</w:t>
      </w:r>
      <w:r w:rsidRPr="005B7C5C">
        <w:rPr>
          <w:rFonts w:cs="Times New Roman"/>
        </w:rPr>
        <w:t>”</w:t>
      </w:r>
      <w:r w:rsidR="00B67B54" w:rsidRPr="005B7C5C">
        <w:rPr>
          <w:rFonts w:cs="Times New Roman"/>
        </w:rPr>
        <w:t xml:space="preserve"> said Joan.</w:t>
      </w:r>
    </w:p>
    <w:p w14:paraId="070A0870" w14:textId="1CC33619" w:rsidR="00D059C5" w:rsidRPr="005B7C5C" w:rsidRDefault="00D059C5" w:rsidP="004537F7">
      <w:pPr>
        <w:rPr>
          <w:rFonts w:cs="Times New Roman"/>
        </w:rPr>
      </w:pPr>
      <w:r w:rsidRPr="005B7C5C">
        <w:rPr>
          <w:rFonts w:cs="Times New Roman"/>
        </w:rPr>
        <w:t xml:space="preserve">“Mr. President. I’ve been using the manufacturing abilities onboard the Capital </w:t>
      </w:r>
      <w:r w:rsidRPr="005B7C5C">
        <w:rPr>
          <w:rFonts w:cs="Times New Roman"/>
          <w:noProof/>
        </w:rPr>
        <w:t>Ships</w:t>
      </w:r>
      <w:r w:rsidR="00E16B11" w:rsidRPr="005B7C5C">
        <w:rPr>
          <w:rFonts w:cs="Times New Roman"/>
          <w:noProof/>
        </w:rPr>
        <w:t>,</w:t>
      </w:r>
      <w:r w:rsidRPr="005B7C5C">
        <w:rPr>
          <w:rFonts w:cs="Times New Roman"/>
        </w:rPr>
        <w:t xml:space="preserve"> and they are impressive. Their original mission was to transform a planet. Their output far exceeds any plants of</w:t>
      </w:r>
      <w:r w:rsidR="00E16B11" w:rsidRPr="005B7C5C">
        <w:rPr>
          <w:rFonts w:cs="Times New Roman"/>
        </w:rPr>
        <w:t xml:space="preserve"> a</w:t>
      </w:r>
      <w:r w:rsidRPr="005B7C5C">
        <w:rPr>
          <w:rFonts w:cs="Times New Roman"/>
        </w:rPr>
        <w:t xml:space="preserve"> </w:t>
      </w:r>
      <w:r w:rsidRPr="005B7C5C">
        <w:rPr>
          <w:rFonts w:cs="Times New Roman"/>
          <w:noProof/>
        </w:rPr>
        <w:t>comparable</w:t>
      </w:r>
      <w:r w:rsidRPr="005B7C5C">
        <w:rPr>
          <w:rFonts w:cs="Times New Roman"/>
        </w:rPr>
        <w:t xml:space="preserve"> size that we have. I suggest that we dedicate them to producing weapons for </w:t>
      </w:r>
      <w:r w:rsidR="00B67B54" w:rsidRPr="005B7C5C">
        <w:rPr>
          <w:rFonts w:cs="Times New Roman"/>
        </w:rPr>
        <w:t>our defense,</w:t>
      </w:r>
      <w:r w:rsidRPr="005B7C5C">
        <w:rPr>
          <w:rFonts w:cs="Times New Roman"/>
        </w:rPr>
        <w:t>”</w:t>
      </w:r>
      <w:r w:rsidR="00B67B54" w:rsidRPr="005B7C5C">
        <w:rPr>
          <w:rFonts w:cs="Times New Roman"/>
        </w:rPr>
        <w:t xml:space="preserve"> added SIMPOC.</w:t>
      </w:r>
    </w:p>
    <w:p w14:paraId="26F25781" w14:textId="30A799BD" w:rsidR="00D059C5" w:rsidRPr="005B7C5C" w:rsidRDefault="00D059C5" w:rsidP="004537F7">
      <w:pPr>
        <w:rPr>
          <w:rFonts w:cs="Times New Roman"/>
        </w:rPr>
      </w:pPr>
      <w:r w:rsidRPr="005B7C5C">
        <w:rPr>
          <w:rFonts w:cs="Times New Roman"/>
        </w:rPr>
        <w:t>“I agree,” the president said.</w:t>
      </w:r>
      <w:r w:rsidR="00B67B54" w:rsidRPr="005B7C5C">
        <w:rPr>
          <w:rFonts w:cs="Times New Roman"/>
        </w:rPr>
        <w:t xml:space="preserve"> “If we’ve already stumbled on aliens that are fighting each other, then I think the risk of them coming here or us finding others like them is higher. We need to do everything that we can to prepare for the next phase in our defense.</w:t>
      </w:r>
    </w:p>
    <w:p w14:paraId="7EF38247" w14:textId="77777777" w:rsidR="007A64E4" w:rsidRPr="005B7C5C" w:rsidRDefault="007A64E4" w:rsidP="007A64E4">
      <w:pPr>
        <w:pStyle w:val="Heading2"/>
        <w:rPr>
          <w:rFonts w:cs="Times New Roman"/>
        </w:rPr>
      </w:pPr>
      <w:r w:rsidRPr="005B7C5C">
        <w:rPr>
          <w:rFonts w:cs="Times New Roman"/>
        </w:rPr>
        <w:t>At Great Lakes</w:t>
      </w:r>
    </w:p>
    <w:p w14:paraId="5ED9DD3F" w14:textId="2C401C24" w:rsidR="007A64E4" w:rsidRPr="005B7C5C" w:rsidRDefault="007A64E4" w:rsidP="007A64E4">
      <w:pPr>
        <w:rPr>
          <w:rFonts w:cs="Times New Roman"/>
        </w:rPr>
      </w:pPr>
      <w:r w:rsidRPr="005B7C5C">
        <w:rPr>
          <w:rFonts w:cs="Times New Roman"/>
        </w:rPr>
        <w:t>“Admiral Hagerly, President Patterson. This is Beta Team</w:t>
      </w:r>
      <w:r w:rsidR="00E72165">
        <w:rPr>
          <w:rFonts w:cs="Times New Roman"/>
        </w:rPr>
        <w:t>. W</w:t>
      </w:r>
      <w:r w:rsidRPr="005B7C5C">
        <w:rPr>
          <w:rFonts w:cs="Times New Roman"/>
        </w:rPr>
        <w:t xml:space="preserve">e’ve made it to the Naval Station Great </w:t>
      </w:r>
      <w:r w:rsidRPr="005B7C5C">
        <w:rPr>
          <w:rFonts w:cs="Times New Roman"/>
          <w:noProof/>
        </w:rPr>
        <w:t>Lakes,</w:t>
      </w:r>
      <w:r w:rsidRPr="005B7C5C">
        <w:rPr>
          <w:rFonts w:cs="Times New Roman"/>
        </w:rPr>
        <w:t xml:space="preserve"> and I have </w:t>
      </w:r>
      <w:r w:rsidR="00CB691A" w:rsidRPr="005B7C5C">
        <w:rPr>
          <w:rFonts w:cs="Times New Roman"/>
        </w:rPr>
        <w:t>Lieutenant</w:t>
      </w:r>
      <w:r w:rsidRPr="005B7C5C">
        <w:rPr>
          <w:rFonts w:cs="Times New Roman"/>
        </w:rPr>
        <w:t xml:space="preserve"> Colonel Alvin </w:t>
      </w:r>
      <w:r w:rsidR="003912ED" w:rsidRPr="005B7C5C">
        <w:rPr>
          <w:rFonts w:cs="Times New Roman"/>
        </w:rPr>
        <w:t>Chester</w:t>
      </w:r>
      <w:r w:rsidRPr="005B7C5C">
        <w:rPr>
          <w:rFonts w:cs="Times New Roman"/>
        </w:rPr>
        <w:t xml:space="preserve"> USMC with me. He’s been hol</w:t>
      </w:r>
      <w:r w:rsidR="00D10EEE" w:rsidRPr="005B7C5C">
        <w:rPr>
          <w:rFonts w:cs="Times New Roman"/>
        </w:rPr>
        <w:t>e</w:t>
      </w:r>
      <w:r w:rsidRPr="005B7C5C">
        <w:rPr>
          <w:rFonts w:cs="Times New Roman"/>
        </w:rPr>
        <w:t>d up at the station trying to keep the Chicago gangs from getting their hands on the weapons.”</w:t>
      </w:r>
    </w:p>
    <w:p w14:paraId="6709A99A" w14:textId="6E66F1ED" w:rsidR="007A64E4" w:rsidRPr="005B7C5C" w:rsidRDefault="007A64E4" w:rsidP="007A64E4">
      <w:pPr>
        <w:rPr>
          <w:rFonts w:cs="Times New Roman"/>
        </w:rPr>
      </w:pPr>
      <w:r w:rsidRPr="005B7C5C">
        <w:rPr>
          <w:rFonts w:cs="Times New Roman"/>
        </w:rPr>
        <w:t>“</w:t>
      </w:r>
      <w:r w:rsidR="00B67B54" w:rsidRPr="005B7C5C">
        <w:rPr>
          <w:rFonts w:cs="Times New Roman"/>
          <w:noProof/>
        </w:rPr>
        <w:t>Thanks</w:t>
      </w:r>
      <w:r w:rsidR="00107500" w:rsidRPr="005B7C5C">
        <w:rPr>
          <w:rFonts w:cs="Times New Roman"/>
          <w:noProof/>
        </w:rPr>
        <w:t>,</w:t>
      </w:r>
      <w:r w:rsidR="00B67B54" w:rsidRPr="005B7C5C">
        <w:rPr>
          <w:rFonts w:cs="Times New Roman"/>
        </w:rPr>
        <w:t xml:space="preserve"> LL, </w:t>
      </w:r>
      <w:r w:rsidRPr="005B7C5C">
        <w:rPr>
          <w:rFonts w:cs="Times New Roman"/>
        </w:rPr>
        <w:t xml:space="preserve">Colonel </w:t>
      </w:r>
      <w:r w:rsidR="003912ED" w:rsidRPr="005B7C5C">
        <w:rPr>
          <w:rFonts w:cs="Times New Roman"/>
        </w:rPr>
        <w:t>Chester</w:t>
      </w:r>
      <w:r w:rsidRPr="005B7C5C">
        <w:rPr>
          <w:rFonts w:cs="Times New Roman"/>
        </w:rPr>
        <w:t>, it’s great to talk with you</w:t>
      </w:r>
      <w:r w:rsidR="00107500" w:rsidRPr="005B7C5C">
        <w:rPr>
          <w:rFonts w:cs="Times New Roman"/>
        </w:rPr>
        <w:t>,</w:t>
      </w:r>
      <w:r w:rsidRPr="005B7C5C">
        <w:rPr>
          <w:rFonts w:cs="Times New Roman"/>
        </w:rPr>
        <w:t xml:space="preserve"> </w:t>
      </w:r>
      <w:r w:rsidRPr="005B7C5C">
        <w:rPr>
          <w:rFonts w:cs="Times New Roman"/>
          <w:noProof/>
        </w:rPr>
        <w:t>this is</w:t>
      </w:r>
      <w:r w:rsidRPr="005B7C5C">
        <w:rPr>
          <w:rFonts w:cs="Times New Roman"/>
        </w:rPr>
        <w:t xml:space="preserve"> President </w:t>
      </w:r>
      <w:r w:rsidRPr="005B7C5C">
        <w:rPr>
          <w:rFonts w:cs="Times New Roman"/>
          <w:noProof/>
        </w:rPr>
        <w:t>Patterson,</w:t>
      </w:r>
      <w:r w:rsidRPr="005B7C5C">
        <w:rPr>
          <w:rFonts w:cs="Times New Roman"/>
        </w:rPr>
        <w:t xml:space="preserve"> and I have Admiral Nial Hagerly with me. How are you holding out there?”</w:t>
      </w:r>
    </w:p>
    <w:p w14:paraId="78BC727A" w14:textId="043372D1" w:rsidR="007A64E4" w:rsidRPr="005B7C5C" w:rsidRDefault="007A64E4" w:rsidP="007A64E4">
      <w:pPr>
        <w:rPr>
          <w:rFonts w:cs="Times New Roman"/>
        </w:rPr>
      </w:pPr>
      <w:r w:rsidRPr="005B7C5C">
        <w:rPr>
          <w:rFonts w:cs="Times New Roman"/>
        </w:rPr>
        <w:lastRenderedPageBreak/>
        <w:t xml:space="preserve">“Sir, we’re doing ok. It has been a battle of </w:t>
      </w:r>
      <w:r w:rsidRPr="005B7C5C">
        <w:rPr>
          <w:rFonts w:cs="Times New Roman"/>
          <w:noProof/>
        </w:rPr>
        <w:t>attrition,</w:t>
      </w:r>
      <w:r w:rsidRPr="005B7C5C">
        <w:rPr>
          <w:rFonts w:cs="Times New Roman"/>
        </w:rPr>
        <w:t xml:space="preserve"> though. We started with 142 </w:t>
      </w:r>
      <w:r w:rsidRPr="005B7C5C">
        <w:rPr>
          <w:rFonts w:cs="Times New Roman"/>
          <w:noProof/>
        </w:rPr>
        <w:t>Marines,</w:t>
      </w:r>
      <w:r w:rsidRPr="005B7C5C">
        <w:rPr>
          <w:rFonts w:cs="Times New Roman"/>
        </w:rPr>
        <w:t xml:space="preserve"> and now we’re down to 127. I’ve got 5 in </w:t>
      </w:r>
      <w:r w:rsidRPr="005B7C5C">
        <w:rPr>
          <w:rFonts w:cs="Times New Roman"/>
          <w:noProof/>
        </w:rPr>
        <w:t>sickbay,</w:t>
      </w:r>
      <w:r w:rsidRPr="005B7C5C">
        <w:rPr>
          <w:rFonts w:cs="Times New Roman"/>
        </w:rPr>
        <w:t xml:space="preserve"> and we lost the other 10 to snipers and various attacks. The Chicago gangs know there are a lot of weapons </w:t>
      </w:r>
      <w:r w:rsidRPr="005B7C5C">
        <w:rPr>
          <w:rFonts w:cs="Times New Roman"/>
          <w:noProof/>
        </w:rPr>
        <w:t>here,</w:t>
      </w:r>
      <w:r w:rsidRPr="005B7C5C">
        <w:rPr>
          <w:rFonts w:cs="Times New Roman"/>
        </w:rPr>
        <w:t xml:space="preserve"> and they’ve been </w:t>
      </w:r>
      <w:r w:rsidRPr="005B7C5C">
        <w:rPr>
          <w:rFonts w:cs="Times New Roman"/>
          <w:noProof/>
        </w:rPr>
        <w:t>trying to</w:t>
      </w:r>
      <w:r w:rsidRPr="005B7C5C">
        <w:rPr>
          <w:rFonts w:cs="Times New Roman"/>
        </w:rPr>
        <w:t xml:space="preserve"> get to them. </w:t>
      </w:r>
      <w:r w:rsidRPr="005B7C5C">
        <w:rPr>
          <w:rFonts w:cs="Times New Roman"/>
          <w:noProof/>
        </w:rPr>
        <w:t>Their</w:t>
      </w:r>
      <w:r w:rsidRPr="005B7C5C">
        <w:rPr>
          <w:rFonts w:cs="Times New Roman"/>
        </w:rPr>
        <w:t xml:space="preserve"> tactic has been to get some of their guys doped </w:t>
      </w:r>
      <w:r w:rsidRPr="005B7C5C">
        <w:rPr>
          <w:rFonts w:cs="Times New Roman"/>
          <w:noProof/>
        </w:rPr>
        <w:t>up,</w:t>
      </w:r>
      <w:r w:rsidRPr="005B7C5C">
        <w:rPr>
          <w:rFonts w:cs="Times New Roman"/>
        </w:rPr>
        <w:t xml:space="preserve"> and they make suicide attacks. They usually use the ones that have lost</w:t>
      </w:r>
      <w:r w:rsidR="00074598" w:rsidRPr="005B7C5C">
        <w:rPr>
          <w:rFonts w:cs="Times New Roman"/>
        </w:rPr>
        <w:t xml:space="preserve"> all</w:t>
      </w:r>
      <w:r w:rsidRPr="005B7C5C">
        <w:rPr>
          <w:rFonts w:cs="Times New Roman"/>
        </w:rPr>
        <w:t xml:space="preserve"> their </w:t>
      </w:r>
      <w:r w:rsidRPr="005B7C5C">
        <w:rPr>
          <w:rFonts w:cs="Times New Roman"/>
          <w:noProof/>
        </w:rPr>
        <w:t>families,</w:t>
      </w:r>
      <w:r w:rsidRPr="005B7C5C">
        <w:rPr>
          <w:rFonts w:cs="Times New Roman"/>
        </w:rPr>
        <w:t xml:space="preserve"> and they have nothing to live for.”</w:t>
      </w:r>
    </w:p>
    <w:p w14:paraId="7080A3FC" w14:textId="32844980" w:rsidR="007A64E4" w:rsidRPr="005B7C5C" w:rsidRDefault="007A64E4" w:rsidP="007A64E4">
      <w:pPr>
        <w:rPr>
          <w:rFonts w:cs="Times New Roman"/>
        </w:rPr>
      </w:pPr>
      <w:r w:rsidRPr="005B7C5C">
        <w:rPr>
          <w:rFonts w:cs="Times New Roman"/>
        </w:rPr>
        <w:t>“Sorry to hear that</w:t>
      </w:r>
      <w:r w:rsidR="00E72165">
        <w:rPr>
          <w:rFonts w:cs="Times New Roman"/>
        </w:rPr>
        <w:t>,</w:t>
      </w:r>
      <w:r w:rsidRPr="005B7C5C">
        <w:rPr>
          <w:rFonts w:cs="Times New Roman"/>
        </w:rPr>
        <w:t xml:space="preserve"> Colonel. What is happening in Chicago aside from the gangs,” Admiral Hagerly asked.</w:t>
      </w:r>
    </w:p>
    <w:p w14:paraId="121FE985" w14:textId="00648327" w:rsidR="007A64E4" w:rsidRPr="005B7C5C" w:rsidRDefault="007A64E4" w:rsidP="007A64E4">
      <w:pPr>
        <w:rPr>
          <w:rFonts w:cs="Times New Roman"/>
        </w:rPr>
      </w:pPr>
      <w:r w:rsidRPr="005B7C5C">
        <w:rPr>
          <w:rFonts w:cs="Times New Roman"/>
        </w:rPr>
        <w:t xml:space="preserve">“Sir, the Mayor went off the deep end. He has set up some kind of kingdom. I believe that he thinks the world </w:t>
      </w:r>
      <w:r w:rsidRPr="005B7C5C">
        <w:rPr>
          <w:rFonts w:cs="Times New Roman"/>
          <w:noProof/>
        </w:rPr>
        <w:t>ended,</w:t>
      </w:r>
      <w:r w:rsidRPr="005B7C5C">
        <w:rPr>
          <w:rFonts w:cs="Times New Roman"/>
        </w:rPr>
        <w:t xml:space="preserve"> and he was left in charge. He has </w:t>
      </w:r>
      <w:r w:rsidR="00107500" w:rsidRPr="005B7C5C">
        <w:rPr>
          <w:rFonts w:cs="Times New Roman"/>
          <w:noProof/>
        </w:rPr>
        <w:t>had</w:t>
      </w:r>
      <w:r w:rsidRPr="005B7C5C">
        <w:rPr>
          <w:rFonts w:cs="Times New Roman"/>
        </w:rPr>
        <w:t xml:space="preserve"> </w:t>
      </w:r>
      <w:r w:rsidRPr="005B7C5C">
        <w:rPr>
          <w:rFonts w:cs="Times New Roman"/>
          <w:noProof/>
        </w:rPr>
        <w:t>open</w:t>
      </w:r>
      <w:r w:rsidRPr="005B7C5C">
        <w:rPr>
          <w:rFonts w:cs="Times New Roman"/>
        </w:rPr>
        <w:t xml:space="preserve"> conflict with some of the gangs</w:t>
      </w:r>
      <w:r w:rsidR="00E72165">
        <w:rPr>
          <w:rFonts w:cs="Times New Roman"/>
        </w:rPr>
        <w:t>;</w:t>
      </w:r>
      <w:r w:rsidRPr="005B7C5C">
        <w:rPr>
          <w:rFonts w:cs="Times New Roman"/>
        </w:rPr>
        <w:t xml:space="preserve"> they all want to control the city. The Mayor has a Guard Major that calls himself a </w:t>
      </w:r>
      <w:r w:rsidRPr="005B7C5C">
        <w:rPr>
          <w:rFonts w:cs="Times New Roman"/>
          <w:noProof/>
        </w:rPr>
        <w:t>General,</w:t>
      </w:r>
      <w:r w:rsidRPr="005B7C5C">
        <w:rPr>
          <w:rFonts w:cs="Times New Roman"/>
        </w:rPr>
        <w:t xml:space="preserve"> and he’s running a mix of military and civilian mercenaries. They are doing some good. The gangs are </w:t>
      </w:r>
      <w:r w:rsidRPr="005B7C5C">
        <w:rPr>
          <w:rFonts w:cs="Times New Roman"/>
          <w:noProof/>
        </w:rPr>
        <w:t>ruthless,</w:t>
      </w:r>
      <w:r w:rsidRPr="005B7C5C">
        <w:rPr>
          <w:rFonts w:cs="Times New Roman"/>
        </w:rPr>
        <w:t xml:space="preserve"> and the Mayor provides </w:t>
      </w:r>
      <w:proofErr w:type="gramStart"/>
      <w:r w:rsidRPr="005B7C5C">
        <w:rPr>
          <w:rFonts w:cs="Times New Roman"/>
        </w:rPr>
        <w:t>a safe haven</w:t>
      </w:r>
      <w:proofErr w:type="gramEnd"/>
      <w:r w:rsidRPr="005B7C5C">
        <w:rPr>
          <w:rFonts w:cs="Times New Roman"/>
        </w:rPr>
        <w:t xml:space="preserve"> for anyone who joins their militia against the gangs. He’s done a pretty good job of protecting the people. He’s just a little crazy. He hasn’t attacked us, although there is a rumor that he is trying to get more weapons so he can wipe out the gangs.”</w:t>
      </w:r>
    </w:p>
    <w:p w14:paraId="6D4E473D" w14:textId="40355385" w:rsidR="007A64E4" w:rsidRPr="005B7C5C" w:rsidRDefault="007A64E4" w:rsidP="007A64E4">
      <w:pPr>
        <w:rPr>
          <w:rFonts w:cs="Times New Roman"/>
        </w:rPr>
      </w:pPr>
      <w:r w:rsidRPr="005B7C5C">
        <w:rPr>
          <w:rFonts w:cs="Times New Roman"/>
        </w:rPr>
        <w:t>“Alvin, it sounds like you</w:t>
      </w:r>
      <w:r w:rsidR="00E72165">
        <w:rPr>
          <w:rFonts w:cs="Times New Roman"/>
        </w:rPr>
        <w:t xml:space="preserve"> have</w:t>
      </w:r>
      <w:r w:rsidRPr="005B7C5C">
        <w:rPr>
          <w:rFonts w:cs="Times New Roman"/>
        </w:rPr>
        <w:t xml:space="preserve"> some real challenges there. I need to let you know that we’ve been sending teams to the major cities</w:t>
      </w:r>
      <w:r w:rsidR="00E72165">
        <w:rPr>
          <w:rFonts w:cs="Times New Roman"/>
        </w:rPr>
        <w:t>,</w:t>
      </w:r>
      <w:r w:rsidRPr="005B7C5C">
        <w:rPr>
          <w:rFonts w:cs="Times New Roman"/>
        </w:rPr>
        <w:t xml:space="preserve"> telling people that the Government is still </w:t>
      </w:r>
      <w:r w:rsidRPr="005B7C5C">
        <w:rPr>
          <w:rFonts w:cs="Times New Roman"/>
          <w:noProof/>
        </w:rPr>
        <w:t>here</w:t>
      </w:r>
      <w:r w:rsidRPr="005B7C5C">
        <w:rPr>
          <w:rFonts w:cs="Times New Roman"/>
        </w:rPr>
        <w:t xml:space="preserve"> and there are safe havens for them. We’ve told them to go to San Diego, Norfolk</w:t>
      </w:r>
      <w:r w:rsidR="00E72165">
        <w:rPr>
          <w:rFonts w:cs="Times New Roman"/>
        </w:rPr>
        <w:t>,</w:t>
      </w:r>
      <w:r w:rsidRPr="005B7C5C">
        <w:rPr>
          <w:rFonts w:cs="Times New Roman"/>
        </w:rPr>
        <w:t xml:space="preserve"> Va., and we’ve </w:t>
      </w:r>
      <w:r w:rsidR="00B67B54" w:rsidRPr="005B7C5C">
        <w:rPr>
          <w:rFonts w:cs="Times New Roman"/>
        </w:rPr>
        <w:t>hesitated about Chicago until we knew what was going on</w:t>
      </w:r>
      <w:r w:rsidRPr="005B7C5C">
        <w:rPr>
          <w:rFonts w:cs="Times New Roman"/>
        </w:rPr>
        <w:t xml:space="preserve">. We thought we might set something up to give them a place to go and find protection in numbers. It sounds like we might </w:t>
      </w:r>
      <w:r w:rsidRPr="005B7C5C">
        <w:rPr>
          <w:rFonts w:cs="Times New Roman"/>
        </w:rPr>
        <w:lastRenderedPageBreak/>
        <w:t xml:space="preserve">have been a </w:t>
      </w:r>
      <w:r w:rsidR="00EF7669" w:rsidRPr="005B7C5C">
        <w:rPr>
          <w:rFonts w:cs="Times New Roman"/>
        </w:rPr>
        <w:t>bit</w:t>
      </w:r>
      <w:r w:rsidRPr="005B7C5C">
        <w:rPr>
          <w:rFonts w:cs="Times New Roman"/>
        </w:rPr>
        <w:t xml:space="preserve"> </w:t>
      </w:r>
      <w:r w:rsidR="00B67B54" w:rsidRPr="005B7C5C">
        <w:rPr>
          <w:rFonts w:cs="Times New Roman"/>
        </w:rPr>
        <w:t>optimistic</w:t>
      </w:r>
      <w:r w:rsidRPr="005B7C5C">
        <w:rPr>
          <w:rFonts w:cs="Times New Roman"/>
        </w:rPr>
        <w:t xml:space="preserve"> in </w:t>
      </w:r>
      <w:r w:rsidR="00B67B54" w:rsidRPr="005B7C5C">
        <w:rPr>
          <w:rFonts w:cs="Times New Roman"/>
        </w:rPr>
        <w:t>considering</w:t>
      </w:r>
      <w:r w:rsidRPr="005B7C5C">
        <w:rPr>
          <w:rFonts w:cs="Times New Roman"/>
        </w:rPr>
        <w:t xml:space="preserve"> Chicago. Stand by for a moment</w:t>
      </w:r>
      <w:r w:rsidR="00E72165">
        <w:rPr>
          <w:rFonts w:cs="Times New Roman"/>
        </w:rPr>
        <w:t>,</w:t>
      </w:r>
      <w:r w:rsidRPr="005B7C5C">
        <w:rPr>
          <w:rFonts w:cs="Times New Roman"/>
        </w:rPr>
        <w:t xml:space="preserve"> Alvin, the Admiral</w:t>
      </w:r>
      <w:r w:rsidR="00107500"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I need to confer about something.”</w:t>
      </w:r>
    </w:p>
    <w:p w14:paraId="6F0FEAA4" w14:textId="77777777" w:rsidR="007A64E4" w:rsidRPr="005B7C5C" w:rsidRDefault="007A64E4" w:rsidP="007A64E4">
      <w:pPr>
        <w:rPr>
          <w:rFonts w:cs="Times New Roman"/>
        </w:rPr>
      </w:pPr>
      <w:r w:rsidRPr="005B7C5C">
        <w:rPr>
          <w:rFonts w:cs="Times New Roman"/>
        </w:rPr>
        <w:t>“Yes, sir.”</w:t>
      </w:r>
    </w:p>
    <w:p w14:paraId="50A97C9B" w14:textId="58D1FA78" w:rsidR="007A64E4" w:rsidRPr="005B7C5C" w:rsidRDefault="007A64E4" w:rsidP="007A64E4">
      <w:pPr>
        <w:rPr>
          <w:rFonts w:cs="Times New Roman"/>
        </w:rPr>
      </w:pPr>
      <w:r w:rsidRPr="005B7C5C">
        <w:rPr>
          <w:rFonts w:cs="Times New Roman"/>
        </w:rPr>
        <w:t>“</w:t>
      </w:r>
      <w:r w:rsidR="009922CC" w:rsidRPr="005B7C5C">
        <w:rPr>
          <w:rFonts w:cs="Times New Roman"/>
        </w:rPr>
        <w:t>Sergeant</w:t>
      </w:r>
      <w:r w:rsidR="00E72165">
        <w:rPr>
          <w:rFonts w:cs="Times New Roman"/>
        </w:rPr>
        <w:t>,</w:t>
      </w:r>
      <w:r w:rsidRPr="005B7C5C">
        <w:rPr>
          <w:rFonts w:cs="Times New Roman"/>
        </w:rPr>
        <w:t xml:space="preserve"> What do you think is going on?”</w:t>
      </w:r>
      <w:r w:rsidR="00B67B54" w:rsidRPr="005B7C5C">
        <w:rPr>
          <w:rFonts w:cs="Times New Roman"/>
        </w:rPr>
        <w:t xml:space="preserve"> </w:t>
      </w:r>
      <w:r w:rsidR="00267CE8" w:rsidRPr="005B7C5C">
        <w:rPr>
          <w:rFonts w:cs="Times New Roman"/>
        </w:rPr>
        <w:t>Chester</w:t>
      </w:r>
      <w:r w:rsidR="00B67B54" w:rsidRPr="005B7C5C">
        <w:rPr>
          <w:rFonts w:cs="Times New Roman"/>
        </w:rPr>
        <w:t xml:space="preserve"> asked LL as he turned the SATPHONE away.</w:t>
      </w:r>
    </w:p>
    <w:p w14:paraId="111E16DC" w14:textId="0A82AFAE" w:rsidR="007A64E4" w:rsidRPr="005B7C5C" w:rsidRDefault="007A64E4" w:rsidP="007A64E4">
      <w:pPr>
        <w:rPr>
          <w:rFonts w:cs="Times New Roman"/>
        </w:rPr>
      </w:pPr>
      <w:r w:rsidRPr="005B7C5C">
        <w:rPr>
          <w:rFonts w:cs="Times New Roman"/>
        </w:rPr>
        <w:t>“Sir, I think they’ll ask you to stay here and pick up the pieces when Chicago comes apart. They need some military or government presence in the middle of the country</w:t>
      </w:r>
      <w:r w:rsidR="00107500"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w:t>
      </w:r>
      <w:r w:rsidRPr="005B7C5C">
        <w:rPr>
          <w:rFonts w:cs="Times New Roman"/>
          <w:noProof/>
        </w:rPr>
        <w:t>for now,</w:t>
      </w:r>
      <w:r w:rsidRPr="005B7C5C">
        <w:rPr>
          <w:rFonts w:cs="Times New Roman"/>
        </w:rPr>
        <w:t xml:space="preserve"> you’re it. After we leave here, we’re headed to the other major cities</w:t>
      </w:r>
      <w:r w:rsidR="00E72165">
        <w:rPr>
          <w:rFonts w:cs="Times New Roman"/>
        </w:rPr>
        <w:t>,</w:t>
      </w:r>
      <w:r w:rsidRPr="005B7C5C">
        <w:rPr>
          <w:rFonts w:cs="Times New Roman"/>
        </w:rPr>
        <w:t xml:space="preserve"> </w:t>
      </w:r>
      <w:r w:rsidRPr="005B7C5C">
        <w:rPr>
          <w:rFonts w:cs="Times New Roman"/>
          <w:noProof/>
        </w:rPr>
        <w:t>then</w:t>
      </w:r>
      <w:r w:rsidRPr="005B7C5C">
        <w:rPr>
          <w:rFonts w:cs="Times New Roman"/>
        </w:rPr>
        <w:t xml:space="preserve"> to LA and San Diego.”</w:t>
      </w:r>
    </w:p>
    <w:p w14:paraId="4A5FB383" w14:textId="77777777" w:rsidR="007A64E4" w:rsidRPr="005B7C5C" w:rsidRDefault="007A64E4" w:rsidP="007A64E4">
      <w:pPr>
        <w:rPr>
          <w:rFonts w:cs="Times New Roman"/>
        </w:rPr>
      </w:pPr>
      <w:r w:rsidRPr="005B7C5C">
        <w:rPr>
          <w:rFonts w:cs="Times New Roman"/>
        </w:rPr>
        <w:t>“Alvin.”</w:t>
      </w:r>
    </w:p>
    <w:p w14:paraId="54768E44" w14:textId="77777777" w:rsidR="007A64E4" w:rsidRPr="005B7C5C" w:rsidRDefault="007A64E4" w:rsidP="007A64E4">
      <w:pPr>
        <w:rPr>
          <w:rFonts w:cs="Times New Roman"/>
        </w:rPr>
      </w:pPr>
      <w:r w:rsidRPr="005B7C5C">
        <w:rPr>
          <w:rFonts w:cs="Times New Roman"/>
        </w:rPr>
        <w:t>“Yes, Mr. President.”</w:t>
      </w:r>
    </w:p>
    <w:p w14:paraId="633CB333" w14:textId="05197601" w:rsidR="007A64E4" w:rsidRPr="005B7C5C" w:rsidRDefault="007A64E4" w:rsidP="007A64E4">
      <w:pPr>
        <w:rPr>
          <w:rFonts w:cs="Times New Roman"/>
        </w:rPr>
      </w:pPr>
      <w:r w:rsidRPr="005B7C5C">
        <w:rPr>
          <w:rFonts w:cs="Times New Roman"/>
        </w:rPr>
        <w:t>“This is a difficult request</w:t>
      </w:r>
      <w:r w:rsidR="00E72165">
        <w:rPr>
          <w:rFonts w:cs="Times New Roman"/>
        </w:rPr>
        <w:t>,</w:t>
      </w:r>
      <w:r w:rsidRPr="005B7C5C">
        <w:rPr>
          <w:rFonts w:cs="Times New Roman"/>
        </w:rPr>
        <w:t xml:space="preserve"> b</w:t>
      </w:r>
      <w:r w:rsidR="00C63D99" w:rsidRPr="005B7C5C">
        <w:rPr>
          <w:rFonts w:cs="Times New Roman"/>
        </w:rPr>
        <w:t>ut</w:t>
      </w:r>
      <w:r w:rsidRPr="005B7C5C">
        <w:rPr>
          <w:rFonts w:cs="Times New Roman"/>
        </w:rPr>
        <w:t xml:space="preserve"> we’d like to have you stay there and provide any military assistance that you can. The situation in Chicago will likely change at some point in the </w:t>
      </w:r>
      <w:r w:rsidRPr="005B7C5C">
        <w:rPr>
          <w:rFonts w:cs="Times New Roman"/>
          <w:noProof/>
        </w:rPr>
        <w:t>future,</w:t>
      </w:r>
      <w:r w:rsidRPr="005B7C5C">
        <w:rPr>
          <w:rFonts w:cs="Times New Roman"/>
        </w:rPr>
        <w:t xml:space="preserve"> and we need someone there who we can contact and have trust in. We have some personnel and equipment that we can send to help you out and any other supplies that you need.”</w:t>
      </w:r>
    </w:p>
    <w:p w14:paraId="2AB385F8" w14:textId="2CD933E9" w:rsidR="007A64E4" w:rsidRPr="005B7C5C" w:rsidRDefault="007A64E4" w:rsidP="007A64E4">
      <w:pPr>
        <w:rPr>
          <w:rFonts w:cs="Times New Roman"/>
        </w:rPr>
      </w:pPr>
      <w:r w:rsidRPr="005B7C5C">
        <w:rPr>
          <w:rFonts w:cs="Times New Roman"/>
        </w:rPr>
        <w:t>“Yes, sir. If that’s what you need</w:t>
      </w:r>
      <w:r w:rsidR="00E72165">
        <w:rPr>
          <w:rFonts w:cs="Times New Roman"/>
        </w:rPr>
        <w:t>,</w:t>
      </w:r>
      <w:r w:rsidRPr="005B7C5C">
        <w:rPr>
          <w:rFonts w:cs="Times New Roman"/>
        </w:rPr>
        <w:t xml:space="preserve"> we stay. All of my men are from the Chicago </w:t>
      </w:r>
      <w:r w:rsidRPr="005B7C5C">
        <w:rPr>
          <w:rFonts w:cs="Times New Roman"/>
          <w:noProof/>
        </w:rPr>
        <w:t>area,</w:t>
      </w:r>
      <w:r w:rsidRPr="005B7C5C">
        <w:rPr>
          <w:rFonts w:cs="Times New Roman"/>
        </w:rPr>
        <w:t xml:space="preserve"> and I think they’d prefer to stay here and help if they can.”</w:t>
      </w:r>
    </w:p>
    <w:p w14:paraId="442737C9" w14:textId="7178D0D1" w:rsidR="007A64E4" w:rsidRPr="005B7C5C" w:rsidRDefault="007A64E4" w:rsidP="007A64E4">
      <w:pPr>
        <w:rPr>
          <w:rFonts w:cs="Times New Roman"/>
        </w:rPr>
      </w:pPr>
      <w:r w:rsidRPr="005B7C5C">
        <w:rPr>
          <w:rFonts w:cs="Times New Roman"/>
        </w:rPr>
        <w:t xml:space="preserve">“Great, I’ll leave it up to </w:t>
      </w:r>
      <w:r w:rsidR="009922CC" w:rsidRPr="005B7C5C">
        <w:rPr>
          <w:rFonts w:cs="Times New Roman"/>
        </w:rPr>
        <w:t>Sergeant</w:t>
      </w:r>
      <w:r w:rsidRPr="005B7C5C">
        <w:rPr>
          <w:rFonts w:cs="Times New Roman"/>
        </w:rPr>
        <w:t xml:space="preserve"> Lenmore to work out the communication details before he leaves for the next city. With the satellite </w:t>
      </w:r>
      <w:r w:rsidRPr="005B7C5C">
        <w:rPr>
          <w:rFonts w:cs="Times New Roman"/>
          <w:noProof/>
        </w:rPr>
        <w:t>phone,</w:t>
      </w:r>
      <w:r w:rsidRPr="005B7C5C">
        <w:rPr>
          <w:rFonts w:cs="Times New Roman"/>
        </w:rPr>
        <w:t xml:space="preserve"> you’ll be able to coordinate with us at any time.”</w:t>
      </w:r>
    </w:p>
    <w:p w14:paraId="2F93F8CE" w14:textId="77777777" w:rsidR="007A64E4" w:rsidRPr="005B7C5C" w:rsidRDefault="007A64E4" w:rsidP="007A64E4">
      <w:pPr>
        <w:rPr>
          <w:rFonts w:cs="Times New Roman"/>
        </w:rPr>
      </w:pPr>
      <w:r w:rsidRPr="005B7C5C">
        <w:rPr>
          <w:rFonts w:cs="Times New Roman"/>
        </w:rPr>
        <w:t xml:space="preserve">“You can count on </w:t>
      </w:r>
      <w:r w:rsidRPr="005B7C5C">
        <w:rPr>
          <w:rFonts w:cs="Times New Roman"/>
          <w:noProof/>
        </w:rPr>
        <w:t>us,</w:t>
      </w:r>
      <w:r w:rsidRPr="005B7C5C">
        <w:rPr>
          <w:rFonts w:cs="Times New Roman"/>
        </w:rPr>
        <w:t xml:space="preserve"> sir.”</w:t>
      </w:r>
    </w:p>
    <w:p w14:paraId="756A688D" w14:textId="616D5D9E" w:rsidR="00044DCE" w:rsidRPr="005B7C5C" w:rsidRDefault="007A64E4" w:rsidP="00044DCE">
      <w:pPr>
        <w:rPr>
          <w:rFonts w:cs="Times New Roman"/>
        </w:rPr>
      </w:pPr>
      <w:r w:rsidRPr="005B7C5C">
        <w:rPr>
          <w:rFonts w:cs="Times New Roman"/>
        </w:rPr>
        <w:t>“</w:t>
      </w:r>
      <w:r w:rsidRPr="005B7C5C">
        <w:rPr>
          <w:rFonts w:cs="Times New Roman"/>
          <w:noProof/>
        </w:rPr>
        <w:t>Thanks,</w:t>
      </w:r>
      <w:r w:rsidRPr="005B7C5C">
        <w:rPr>
          <w:rFonts w:cs="Times New Roman"/>
        </w:rPr>
        <w:t xml:space="preserve"> Alvin.”</w:t>
      </w:r>
    </w:p>
    <w:p w14:paraId="3BAD6A17" w14:textId="478F780D" w:rsidR="00044DCE" w:rsidRPr="005B7C5C" w:rsidRDefault="00044DCE" w:rsidP="00044DCE">
      <w:pPr>
        <w:rPr>
          <w:rFonts w:cs="Times New Roman"/>
        </w:rPr>
      </w:pPr>
      <w:r w:rsidRPr="005B7C5C">
        <w:rPr>
          <w:rFonts w:cs="Times New Roman"/>
        </w:rPr>
        <w:lastRenderedPageBreak/>
        <w:t>“Admiral, if it’s</w:t>
      </w:r>
      <w:r w:rsidR="001D6F03" w:rsidRPr="005B7C5C">
        <w:rPr>
          <w:rFonts w:cs="Times New Roman"/>
        </w:rPr>
        <w:t xml:space="preserve"> okay</w:t>
      </w:r>
      <w:r w:rsidR="00E72165">
        <w:rPr>
          <w:rFonts w:cs="Times New Roman"/>
        </w:rPr>
        <w:t xml:space="preserve"> </w:t>
      </w:r>
      <w:r w:rsidRPr="005B7C5C">
        <w:rPr>
          <w:rFonts w:cs="Times New Roman"/>
        </w:rPr>
        <w:t>with you, we’ll spend the rest of the day here</w:t>
      </w:r>
      <w:r w:rsidR="00E72165">
        <w:rPr>
          <w:rFonts w:cs="Times New Roman"/>
        </w:rPr>
        <w:t>,</w:t>
      </w:r>
      <w:r w:rsidRPr="005B7C5C">
        <w:rPr>
          <w:rFonts w:cs="Times New Roman"/>
        </w:rPr>
        <w:t xml:space="preserve"> then we’ll take the long leg to LA</w:t>
      </w:r>
      <w:r w:rsidR="00E72165">
        <w:rPr>
          <w:rFonts w:cs="Times New Roman"/>
        </w:rPr>
        <w:t>,</w:t>
      </w:r>
      <w:r w:rsidRPr="005B7C5C">
        <w:rPr>
          <w:rFonts w:cs="Times New Roman"/>
        </w:rPr>
        <w:t xml:space="preserve"> then San Diego?”</w:t>
      </w:r>
    </w:p>
    <w:p w14:paraId="4AE8CC6E" w14:textId="65FD76FE" w:rsidR="00044DCE" w:rsidRPr="005B7C5C" w:rsidRDefault="00044DCE" w:rsidP="00044DCE">
      <w:pPr>
        <w:rPr>
          <w:rFonts w:cs="Times New Roman"/>
        </w:rPr>
      </w:pPr>
      <w:r w:rsidRPr="005B7C5C">
        <w:rPr>
          <w:rFonts w:cs="Times New Roman"/>
        </w:rPr>
        <w:t>“Sure thing</w:t>
      </w:r>
      <w:r w:rsidR="00E72165">
        <w:rPr>
          <w:rFonts w:cs="Times New Roman"/>
        </w:rPr>
        <w:t>,</w:t>
      </w:r>
      <w:r w:rsidRPr="005B7C5C">
        <w:rPr>
          <w:rFonts w:cs="Times New Roman"/>
        </w:rPr>
        <w:t xml:space="preserve"> Sergeant,” Admiral Hagerly responded.</w:t>
      </w:r>
    </w:p>
    <w:p w14:paraId="1F862AB0" w14:textId="479FEDFA" w:rsidR="00A97017" w:rsidRPr="005B7C5C" w:rsidRDefault="001666DC">
      <w:pPr>
        <w:spacing w:line="259" w:lineRule="auto"/>
        <w:ind w:firstLine="0"/>
        <w:jc w:val="left"/>
        <w:rPr>
          <w:rFonts w:eastAsiaTheme="majorEastAsia" w:cs="Times New Roman"/>
          <w:b/>
          <w:noProof/>
          <w:color w:val="262626" w:themeColor="text1" w:themeTint="D9"/>
          <w:sz w:val="32"/>
          <w:szCs w:val="32"/>
        </w:rPr>
      </w:pPr>
      <w:r w:rsidRPr="005B7C5C">
        <w:rPr>
          <w:rFonts w:cs="Times New Roman"/>
        </w:rPr>
        <w:br w:type="page"/>
      </w:r>
    </w:p>
    <w:p w14:paraId="107E6AC4" w14:textId="54C187DE" w:rsidR="00A67276" w:rsidRPr="005B7C5C" w:rsidRDefault="00DC70A1" w:rsidP="00FA16D7">
      <w:pPr>
        <w:pStyle w:val="Heading1"/>
        <w:rPr>
          <w:rFonts w:cs="Times New Roman"/>
        </w:rPr>
      </w:pPr>
      <w:bookmarkStart w:id="74" w:name="_Toc517868374"/>
      <w:bookmarkStart w:id="75" w:name="_Toc76716890"/>
      <w:r w:rsidRPr="005B7C5C">
        <w:rPr>
          <w:rFonts w:cs="Times New Roman"/>
        </w:rPr>
        <w:lastRenderedPageBreak/>
        <w:t>Saturday</w:t>
      </w:r>
      <w:r w:rsidR="00E16B11" w:rsidRPr="005B7C5C">
        <w:rPr>
          <w:rFonts w:cs="Times New Roman"/>
        </w:rPr>
        <w:t>,</w:t>
      </w:r>
      <w:r w:rsidRPr="005B7C5C">
        <w:rPr>
          <w:rFonts w:cs="Times New Roman"/>
        </w:rPr>
        <w:t xml:space="preserve"> October 7, 2051</w:t>
      </w:r>
      <w:bookmarkEnd w:id="74"/>
      <w:bookmarkEnd w:id="75"/>
    </w:p>
    <w:p w14:paraId="47F1EE73" w14:textId="77777777" w:rsidR="007A64E4" w:rsidRPr="005B7C5C" w:rsidRDefault="007A64E4" w:rsidP="007A64E4">
      <w:pPr>
        <w:pStyle w:val="Heading2"/>
        <w:rPr>
          <w:rFonts w:cs="Times New Roman"/>
        </w:rPr>
      </w:pPr>
      <w:r w:rsidRPr="005B7C5C">
        <w:rPr>
          <w:rFonts w:cs="Times New Roman"/>
        </w:rPr>
        <w:t>Over Los Angeles</w:t>
      </w:r>
    </w:p>
    <w:p w14:paraId="083DFFA8" w14:textId="18B5C44C" w:rsidR="00C36261" w:rsidRPr="005B7C5C" w:rsidRDefault="00C36261" w:rsidP="00C36261">
      <w:pPr>
        <w:rPr>
          <w:rFonts w:cs="Times New Roman"/>
        </w:rPr>
      </w:pPr>
      <w:r w:rsidRPr="005B7C5C">
        <w:rPr>
          <w:rFonts w:cs="Times New Roman"/>
        </w:rPr>
        <w:t>LL felt good after leaving the Great Lakes Naval Station. It was nice to find good people trying to do the right thing. He was confident that a firm foothold was established in the Chicago area</w:t>
      </w:r>
      <w:r w:rsidR="00E72165">
        <w:rPr>
          <w:rFonts w:cs="Times New Roman"/>
        </w:rPr>
        <w:t>,</w:t>
      </w:r>
      <w:r w:rsidRPr="005B7C5C">
        <w:rPr>
          <w:rFonts w:cs="Times New Roman"/>
        </w:rPr>
        <w:t xml:space="preserve"> and once the situation in Chicago sifted out, there was a chance for the people of the area</w:t>
      </w:r>
      <w:r w:rsidR="00E72165">
        <w:rPr>
          <w:rFonts w:cs="Times New Roman"/>
        </w:rPr>
        <w:t>,</w:t>
      </w:r>
      <w:r w:rsidRPr="005B7C5C">
        <w:rPr>
          <w:rFonts w:cs="Times New Roman"/>
        </w:rPr>
        <w:t xml:space="preserve"> hopefully </w:t>
      </w:r>
      <w:r w:rsidRPr="005B7C5C">
        <w:rPr>
          <w:rFonts w:cs="Times New Roman"/>
          <w:noProof/>
        </w:rPr>
        <w:t>in the near future</w:t>
      </w:r>
      <w:r w:rsidRPr="005B7C5C">
        <w:rPr>
          <w:rFonts w:cs="Times New Roman"/>
        </w:rPr>
        <w:t>.</w:t>
      </w:r>
    </w:p>
    <w:p w14:paraId="4D857B57" w14:textId="77777777" w:rsidR="00C36261" w:rsidRPr="005B7C5C" w:rsidRDefault="00C36261" w:rsidP="00C36261">
      <w:pPr>
        <w:rPr>
          <w:rFonts w:cs="Times New Roman"/>
        </w:rPr>
      </w:pPr>
      <w:r w:rsidRPr="005B7C5C">
        <w:rPr>
          <w:rFonts w:cs="Times New Roman"/>
        </w:rPr>
        <w:t xml:space="preserve">Approaching the LA area, LL knew that he had a different problem. The metropolitan area was so large, landing in any one place and meeting a group of people was unlikely. There would likely be numerous </w:t>
      </w:r>
      <w:r w:rsidRPr="005B7C5C">
        <w:rPr>
          <w:rFonts w:cs="Times New Roman"/>
          <w:noProof/>
        </w:rPr>
        <w:t>groups,</w:t>
      </w:r>
      <w:r w:rsidRPr="005B7C5C">
        <w:rPr>
          <w:rFonts w:cs="Times New Roman"/>
        </w:rPr>
        <w:t xml:space="preserve"> and it would be hard to meet many of them. The only logical plan was to drop the canisters with the pamphlets.</w:t>
      </w:r>
    </w:p>
    <w:p w14:paraId="14D991FF" w14:textId="2E955541" w:rsidR="00C36261" w:rsidRPr="005B7C5C" w:rsidRDefault="00C36261" w:rsidP="00C36261">
      <w:pPr>
        <w:rPr>
          <w:rFonts w:cs="Times New Roman"/>
        </w:rPr>
      </w:pPr>
      <w:r w:rsidRPr="005B7C5C">
        <w:rPr>
          <w:rFonts w:cs="Times New Roman"/>
        </w:rPr>
        <w:t xml:space="preserve">“Shuttle 2, we’ll split our plan for LA. You start in the northern valleys and fly around. If you </w:t>
      </w:r>
      <w:r w:rsidRPr="005B7C5C">
        <w:rPr>
          <w:rFonts w:cs="Times New Roman"/>
          <w:noProof/>
        </w:rPr>
        <w:t>see</w:t>
      </w:r>
      <w:r w:rsidRPr="005B7C5C">
        <w:rPr>
          <w:rFonts w:cs="Times New Roman"/>
        </w:rPr>
        <w:t xml:space="preserve"> any large groups of people</w:t>
      </w:r>
      <w:r w:rsidR="00E72165">
        <w:rPr>
          <w:rFonts w:cs="Times New Roman"/>
        </w:rPr>
        <w:t>,</w:t>
      </w:r>
      <w:r w:rsidRPr="005B7C5C">
        <w:rPr>
          <w:rFonts w:cs="Times New Roman"/>
        </w:rPr>
        <w:t xml:space="preserve"> call </w:t>
      </w:r>
      <w:r w:rsidRPr="005B7C5C">
        <w:rPr>
          <w:rFonts w:cs="Times New Roman"/>
          <w:noProof/>
        </w:rPr>
        <w:t>us,</w:t>
      </w:r>
      <w:r w:rsidRPr="005B7C5C">
        <w:rPr>
          <w:rFonts w:cs="Times New Roman"/>
        </w:rPr>
        <w:t xml:space="preserve"> and we’ll provide cover. If you don’t, drop as many canisters as you can</w:t>
      </w:r>
      <w:r w:rsidR="00107500"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w:t>
      </w:r>
      <w:r w:rsidRPr="005B7C5C">
        <w:rPr>
          <w:rFonts w:cs="Times New Roman"/>
          <w:noProof/>
        </w:rPr>
        <w:t>hopefully</w:t>
      </w:r>
      <w:r w:rsidR="002C4B4F" w:rsidRPr="005B7C5C">
        <w:rPr>
          <w:rFonts w:cs="Times New Roman"/>
          <w:noProof/>
        </w:rPr>
        <w:t>,</w:t>
      </w:r>
      <w:r w:rsidRPr="005B7C5C">
        <w:rPr>
          <w:rFonts w:cs="Times New Roman"/>
        </w:rPr>
        <w:t xml:space="preserve"> the bright</w:t>
      </w:r>
      <w:r w:rsidR="00E72165">
        <w:rPr>
          <w:rFonts w:cs="Times New Roman"/>
        </w:rPr>
        <w:t>-</w:t>
      </w:r>
      <w:r w:rsidRPr="005B7C5C">
        <w:rPr>
          <w:rFonts w:cs="Times New Roman"/>
        </w:rPr>
        <w:t xml:space="preserve">colored parachutes will get their attention. When you’re done, let me </w:t>
      </w:r>
      <w:r w:rsidRPr="005B7C5C">
        <w:rPr>
          <w:rFonts w:cs="Times New Roman"/>
          <w:noProof/>
        </w:rPr>
        <w:t>know,</w:t>
      </w:r>
      <w:r w:rsidRPr="005B7C5C">
        <w:rPr>
          <w:rFonts w:cs="Times New Roman"/>
        </w:rPr>
        <w:t xml:space="preserve"> and you can move to the eastern part, out over San Bernardino </w:t>
      </w:r>
      <w:r w:rsidR="00D10EEE" w:rsidRPr="005B7C5C">
        <w:rPr>
          <w:rFonts w:cs="Times New Roman"/>
        </w:rPr>
        <w:t>County</w:t>
      </w:r>
      <w:r w:rsidR="00E72165">
        <w:rPr>
          <w:rFonts w:cs="Times New Roman"/>
        </w:rPr>
        <w:t>,</w:t>
      </w:r>
      <w:r w:rsidR="00D10EEE" w:rsidRPr="005B7C5C">
        <w:rPr>
          <w:rFonts w:cs="Times New Roman"/>
        </w:rPr>
        <w:t xml:space="preserve"> </w:t>
      </w:r>
      <w:r w:rsidRPr="005B7C5C">
        <w:rPr>
          <w:rFonts w:cs="Times New Roman"/>
        </w:rPr>
        <w:t>and do the same thing. Start on the eastern side and move west. We’ll meet up in Orange County.”</w:t>
      </w:r>
    </w:p>
    <w:p w14:paraId="79C2B1DC" w14:textId="77777777" w:rsidR="00C36261" w:rsidRPr="005B7C5C" w:rsidRDefault="00C36261" w:rsidP="00C36261">
      <w:pPr>
        <w:rPr>
          <w:rFonts w:cs="Times New Roman"/>
        </w:rPr>
      </w:pPr>
      <w:r w:rsidRPr="005B7C5C">
        <w:rPr>
          <w:rFonts w:cs="Times New Roman"/>
        </w:rPr>
        <w:t>“Roger, we’ll cover the San Fernando Valley west to east.”</w:t>
      </w:r>
    </w:p>
    <w:p w14:paraId="3D2E370A" w14:textId="77777777" w:rsidR="00C36261" w:rsidRPr="005B7C5C" w:rsidRDefault="00C36261" w:rsidP="00C36261">
      <w:pPr>
        <w:rPr>
          <w:rFonts w:cs="Times New Roman"/>
        </w:rPr>
      </w:pPr>
      <w:r w:rsidRPr="005B7C5C">
        <w:rPr>
          <w:rFonts w:cs="Times New Roman"/>
        </w:rPr>
        <w:t>“Roger,” LL replied.</w:t>
      </w:r>
    </w:p>
    <w:p w14:paraId="310246B0" w14:textId="3E51B036" w:rsidR="00C36261" w:rsidRPr="005B7C5C" w:rsidRDefault="00C36261" w:rsidP="00C36261">
      <w:pPr>
        <w:rPr>
          <w:rFonts w:cs="Times New Roman"/>
        </w:rPr>
      </w:pPr>
      <w:r w:rsidRPr="005B7C5C">
        <w:rPr>
          <w:rFonts w:cs="Times New Roman"/>
        </w:rPr>
        <w:lastRenderedPageBreak/>
        <w:t>“Dennis</w:t>
      </w:r>
      <w:r w:rsidR="00E72165">
        <w:rPr>
          <w:rFonts w:cs="Times New Roman"/>
        </w:rPr>
        <w:t>,</w:t>
      </w:r>
      <w:r w:rsidRPr="005B7C5C">
        <w:rPr>
          <w:rFonts w:cs="Times New Roman"/>
        </w:rPr>
        <w:t xml:space="preserve"> start on the west side</w:t>
      </w:r>
      <w:r w:rsidR="00E72165">
        <w:rPr>
          <w:rFonts w:cs="Times New Roman"/>
        </w:rPr>
        <w:t>,</w:t>
      </w:r>
      <w:r w:rsidRPr="005B7C5C">
        <w:rPr>
          <w:rFonts w:cs="Times New Roman"/>
        </w:rPr>
        <w:t xml:space="preserve"> and let’s fly down the coast to PV</w:t>
      </w:r>
      <w:r w:rsidR="00E72165">
        <w:rPr>
          <w:rFonts w:cs="Times New Roman"/>
        </w:rPr>
        <w:t>,</w:t>
      </w:r>
      <w:r w:rsidRPr="005B7C5C">
        <w:rPr>
          <w:rFonts w:cs="Times New Roman"/>
        </w:rPr>
        <w:t xml:space="preserve"> then turn and come back up </w:t>
      </w:r>
      <w:r w:rsidRPr="005B7C5C">
        <w:rPr>
          <w:rFonts w:cs="Times New Roman"/>
          <w:noProof/>
        </w:rPr>
        <w:t>over</w:t>
      </w:r>
      <w:r w:rsidRPr="005B7C5C">
        <w:rPr>
          <w:rFonts w:cs="Times New Roman"/>
        </w:rPr>
        <w:t xml:space="preserve"> the airport.”</w:t>
      </w:r>
    </w:p>
    <w:p w14:paraId="3F5E8F6D" w14:textId="77777777" w:rsidR="00C36261" w:rsidRPr="005B7C5C" w:rsidRDefault="00C36261" w:rsidP="00C36261">
      <w:pPr>
        <w:rPr>
          <w:rFonts w:cs="Times New Roman"/>
        </w:rPr>
      </w:pPr>
      <w:r w:rsidRPr="005B7C5C">
        <w:rPr>
          <w:rFonts w:cs="Times New Roman"/>
        </w:rPr>
        <w:t>“Will do.”</w:t>
      </w:r>
    </w:p>
    <w:p w14:paraId="746CA145" w14:textId="29B118FF" w:rsidR="00C36261" w:rsidRPr="005B7C5C" w:rsidRDefault="00C36261" w:rsidP="00C36261">
      <w:pPr>
        <w:rPr>
          <w:rFonts w:cs="Times New Roman"/>
        </w:rPr>
      </w:pPr>
      <w:r w:rsidRPr="005B7C5C">
        <w:rPr>
          <w:rFonts w:cs="Times New Roman"/>
        </w:rPr>
        <w:t xml:space="preserve"> “Roger,” ship 2 responded.</w:t>
      </w:r>
    </w:p>
    <w:p w14:paraId="27557A16" w14:textId="1AF4D2C8" w:rsidR="007A64E4" w:rsidRPr="005B7C5C" w:rsidRDefault="007A64E4" w:rsidP="007A64E4">
      <w:pPr>
        <w:rPr>
          <w:rFonts w:cs="Times New Roman"/>
        </w:rPr>
      </w:pPr>
      <w:r w:rsidRPr="005B7C5C">
        <w:rPr>
          <w:rFonts w:cs="Times New Roman"/>
        </w:rPr>
        <w:t>“LL, I’m picking up some small arms fire</w:t>
      </w:r>
      <w:r w:rsidR="00E72165">
        <w:rPr>
          <w:rFonts w:cs="Times New Roman"/>
        </w:rPr>
        <w:t>;</w:t>
      </w:r>
      <w:r w:rsidRPr="005B7C5C">
        <w:rPr>
          <w:rFonts w:cs="Times New Roman"/>
        </w:rPr>
        <w:t xml:space="preserve"> what do you want to do?” Dennis, the shuttle 1 </w:t>
      </w:r>
      <w:r w:rsidRPr="005B7C5C">
        <w:rPr>
          <w:rFonts w:cs="Times New Roman"/>
          <w:noProof/>
        </w:rPr>
        <w:t>pilot,</w:t>
      </w:r>
      <w:r w:rsidRPr="005B7C5C">
        <w:rPr>
          <w:rFonts w:cs="Times New Roman"/>
        </w:rPr>
        <w:t xml:space="preserve"> asked.</w:t>
      </w:r>
    </w:p>
    <w:p w14:paraId="15395C56" w14:textId="684BB1C7" w:rsidR="007A64E4" w:rsidRPr="005B7C5C" w:rsidRDefault="007A64E4" w:rsidP="007A64E4">
      <w:pPr>
        <w:rPr>
          <w:rFonts w:cs="Times New Roman"/>
        </w:rPr>
      </w:pPr>
      <w:r w:rsidRPr="005B7C5C">
        <w:rPr>
          <w:rFonts w:cs="Times New Roman"/>
        </w:rPr>
        <w:t>“Don’t land is the first order. Just move on</w:t>
      </w:r>
      <w:r w:rsidR="00E72165">
        <w:rPr>
          <w:rFonts w:cs="Times New Roman"/>
        </w:rPr>
        <w:t>;</w:t>
      </w:r>
      <w:r w:rsidRPr="005B7C5C">
        <w:rPr>
          <w:rFonts w:cs="Times New Roman"/>
        </w:rPr>
        <w:t xml:space="preserve"> we’re here to help the ones who can be helped.”</w:t>
      </w:r>
    </w:p>
    <w:p w14:paraId="68597BB3" w14:textId="77777777" w:rsidR="00044DCE" w:rsidRPr="005B7C5C" w:rsidRDefault="00044DCE" w:rsidP="00044DCE">
      <w:pPr>
        <w:pStyle w:val="Heading2"/>
        <w:rPr>
          <w:rFonts w:cs="Times New Roman"/>
        </w:rPr>
      </w:pPr>
      <w:r w:rsidRPr="005B7C5C">
        <w:rPr>
          <w:rFonts w:cs="Times New Roman"/>
        </w:rPr>
        <w:t>Heading South</w:t>
      </w:r>
    </w:p>
    <w:p w14:paraId="4BEB6528" w14:textId="77777777" w:rsidR="00044DCE" w:rsidRPr="005B7C5C" w:rsidRDefault="00044DCE" w:rsidP="00044DCE">
      <w:pPr>
        <w:rPr>
          <w:rFonts w:cs="Times New Roman"/>
        </w:rPr>
      </w:pPr>
      <w:r w:rsidRPr="005B7C5C">
        <w:rPr>
          <w:rFonts w:cs="Times New Roman"/>
        </w:rPr>
        <w:t>“Shuttle 1; shuttle 2.”</w:t>
      </w:r>
    </w:p>
    <w:p w14:paraId="20949549" w14:textId="77777777" w:rsidR="00044DCE" w:rsidRPr="005B7C5C" w:rsidRDefault="00044DCE" w:rsidP="00044DCE">
      <w:pPr>
        <w:rPr>
          <w:rFonts w:cs="Times New Roman"/>
        </w:rPr>
      </w:pPr>
      <w:r w:rsidRPr="005B7C5C">
        <w:rPr>
          <w:rFonts w:cs="Times New Roman"/>
        </w:rPr>
        <w:t>“Roger 2, go ahead,” LL answered.</w:t>
      </w:r>
    </w:p>
    <w:p w14:paraId="7F2FDE9E" w14:textId="3AF00CC4" w:rsidR="00044DCE" w:rsidRPr="005B7C5C" w:rsidRDefault="00044DCE" w:rsidP="00044DCE">
      <w:pPr>
        <w:rPr>
          <w:rFonts w:cs="Times New Roman"/>
        </w:rPr>
      </w:pPr>
      <w:r w:rsidRPr="005B7C5C">
        <w:rPr>
          <w:rFonts w:cs="Times New Roman"/>
        </w:rPr>
        <w:t>“We are getting scattered groups of people. So far</w:t>
      </w:r>
      <w:r w:rsidR="00E72165">
        <w:rPr>
          <w:rFonts w:cs="Times New Roman"/>
        </w:rPr>
        <w:t>,</w:t>
      </w:r>
      <w:r w:rsidRPr="005B7C5C">
        <w:rPr>
          <w:rFonts w:cs="Times New Roman"/>
        </w:rPr>
        <w:t xml:space="preserve"> we’ve dropped about a hundred canisters, but we haven’t found any large groups. How about you guys?”</w:t>
      </w:r>
    </w:p>
    <w:p w14:paraId="6A7C5014" w14:textId="26267D24" w:rsidR="00044DCE" w:rsidRPr="005B7C5C" w:rsidRDefault="00044DCE" w:rsidP="00044DCE">
      <w:pPr>
        <w:rPr>
          <w:rFonts w:cs="Times New Roman"/>
        </w:rPr>
      </w:pPr>
      <w:r w:rsidRPr="005B7C5C">
        <w:rPr>
          <w:rFonts w:cs="Times New Roman"/>
        </w:rPr>
        <w:t>“It’s been about the same for us</w:t>
      </w:r>
      <w:r w:rsidR="00107500" w:rsidRPr="005B7C5C">
        <w:rPr>
          <w:rFonts w:cs="Times New Roman"/>
          <w:noProof/>
        </w:rPr>
        <w:t>;</w:t>
      </w:r>
      <w:r w:rsidRPr="005B7C5C">
        <w:rPr>
          <w:rFonts w:cs="Times New Roman"/>
          <w:noProof/>
        </w:rPr>
        <w:t xml:space="preserve"> I</w:t>
      </w:r>
      <w:r w:rsidRPr="005B7C5C">
        <w:rPr>
          <w:rFonts w:cs="Times New Roman"/>
        </w:rPr>
        <w:t xml:space="preserve"> think we’ve dropped about 150 canisters. We found one group of about a </w:t>
      </w:r>
      <w:r w:rsidR="00DE48DC" w:rsidRPr="005B7C5C">
        <w:rPr>
          <w:rFonts w:cs="Times New Roman"/>
        </w:rPr>
        <w:t>hundred</w:t>
      </w:r>
      <w:r w:rsidRPr="005B7C5C">
        <w:rPr>
          <w:rFonts w:cs="Times New Roman"/>
        </w:rPr>
        <w:t xml:space="preserve"> in the LA Coliseum, but that has been the only large group. We picked up some small arms fire in parts of the city</w:t>
      </w:r>
      <w:r w:rsidR="00E72165">
        <w:rPr>
          <w:rFonts w:cs="Times New Roman"/>
        </w:rPr>
        <w:t>,</w:t>
      </w:r>
      <w:r w:rsidRPr="005B7C5C">
        <w:rPr>
          <w:rFonts w:cs="Times New Roman"/>
        </w:rPr>
        <w:t xml:space="preserve"> but nothing organized. Let’s head south and meet in Orange County. You work the east </w:t>
      </w:r>
      <w:r w:rsidRPr="005B7C5C">
        <w:rPr>
          <w:rFonts w:cs="Times New Roman"/>
          <w:noProof/>
        </w:rPr>
        <w:t>side,</w:t>
      </w:r>
      <w:r w:rsidRPr="005B7C5C">
        <w:rPr>
          <w:rFonts w:cs="Times New Roman"/>
        </w:rPr>
        <w:t xml:space="preserve"> and we’ll stay to the west. As we get further </w:t>
      </w:r>
      <w:r w:rsidRPr="005B7C5C">
        <w:rPr>
          <w:rFonts w:cs="Times New Roman"/>
          <w:noProof/>
        </w:rPr>
        <w:t>south,</w:t>
      </w:r>
      <w:r w:rsidRPr="005B7C5C">
        <w:rPr>
          <w:rFonts w:cs="Times New Roman"/>
        </w:rPr>
        <w:t xml:space="preserve"> we’ll join up.”</w:t>
      </w:r>
    </w:p>
    <w:p w14:paraId="3E18F2B2" w14:textId="77777777" w:rsidR="00044DCE" w:rsidRPr="005B7C5C" w:rsidRDefault="00044DCE" w:rsidP="00044DCE">
      <w:pPr>
        <w:rPr>
          <w:rFonts w:cs="Times New Roman"/>
        </w:rPr>
      </w:pPr>
      <w:r w:rsidRPr="005B7C5C">
        <w:rPr>
          <w:rFonts w:cs="Times New Roman"/>
        </w:rPr>
        <w:t>“Roger.”</w:t>
      </w:r>
    </w:p>
    <w:p w14:paraId="5E2371ED" w14:textId="77777777" w:rsidR="00044DCE" w:rsidRPr="005B7C5C" w:rsidRDefault="00044DCE" w:rsidP="00044DCE">
      <w:pPr>
        <w:rPr>
          <w:rFonts w:cs="Times New Roman"/>
        </w:rPr>
      </w:pPr>
      <w:r w:rsidRPr="005B7C5C">
        <w:rPr>
          <w:rFonts w:cs="Times New Roman"/>
        </w:rPr>
        <w:lastRenderedPageBreak/>
        <w:t>“Shuttle 2, I’ve got you coming up on my 8 o’clock. You’re cleared to join,” said the shuttle 1 pilot.</w:t>
      </w:r>
    </w:p>
    <w:p w14:paraId="10D67415" w14:textId="5D0DFA1E" w:rsidR="00044DCE" w:rsidRPr="005B7C5C" w:rsidRDefault="00044DCE" w:rsidP="00044DCE">
      <w:pPr>
        <w:rPr>
          <w:rFonts w:cs="Times New Roman"/>
        </w:rPr>
      </w:pPr>
      <w:r w:rsidRPr="005B7C5C">
        <w:rPr>
          <w:rFonts w:cs="Times New Roman"/>
        </w:rPr>
        <w:t xml:space="preserve">“Shuttle 2, this is the MC. We’ll continue down the </w:t>
      </w:r>
      <w:r w:rsidRPr="005B7C5C">
        <w:rPr>
          <w:rFonts w:cs="Times New Roman"/>
          <w:noProof/>
        </w:rPr>
        <w:t>coast,</w:t>
      </w:r>
      <w:r w:rsidRPr="005B7C5C">
        <w:rPr>
          <w:rFonts w:cs="Times New Roman"/>
        </w:rPr>
        <w:t xml:space="preserve"> and we’re meeting with a Colonel Beal at Lindberg </w:t>
      </w:r>
      <w:r w:rsidRPr="005B7C5C">
        <w:rPr>
          <w:rFonts w:cs="Times New Roman"/>
          <w:noProof/>
        </w:rPr>
        <w:t>Field</w:t>
      </w:r>
      <w:r w:rsidRPr="005B7C5C">
        <w:rPr>
          <w:rFonts w:cs="Times New Roman"/>
        </w:rPr>
        <w:t xml:space="preserve">. He’s the Marine running the show </w:t>
      </w:r>
      <w:r w:rsidR="00DE48DC" w:rsidRPr="005B7C5C">
        <w:rPr>
          <w:rFonts w:cs="Times New Roman"/>
        </w:rPr>
        <w:t>at the airport</w:t>
      </w:r>
      <w:r w:rsidRPr="005B7C5C">
        <w:rPr>
          <w:rFonts w:cs="Times New Roman"/>
        </w:rPr>
        <w:t>.”</w:t>
      </w:r>
    </w:p>
    <w:p w14:paraId="0E2FFB16" w14:textId="77777777" w:rsidR="00044DCE" w:rsidRPr="005B7C5C" w:rsidRDefault="00044DCE" w:rsidP="00044DCE">
      <w:pPr>
        <w:rPr>
          <w:rFonts w:cs="Times New Roman"/>
        </w:rPr>
      </w:pPr>
      <w:r w:rsidRPr="005B7C5C">
        <w:rPr>
          <w:rFonts w:cs="Times New Roman"/>
        </w:rPr>
        <w:t>“Rog, we’ll stay in trail until you’re on the deck.”</w:t>
      </w:r>
    </w:p>
    <w:p w14:paraId="389AB6BD" w14:textId="77777777" w:rsidR="00044DCE" w:rsidRPr="005B7C5C" w:rsidRDefault="00044DCE" w:rsidP="00044DCE">
      <w:pPr>
        <w:pStyle w:val="Heading2"/>
        <w:rPr>
          <w:rFonts w:cs="Times New Roman"/>
        </w:rPr>
      </w:pPr>
      <w:r w:rsidRPr="005B7C5C">
        <w:rPr>
          <w:rFonts w:cs="Times New Roman"/>
        </w:rPr>
        <w:t>San Diego</w:t>
      </w:r>
    </w:p>
    <w:p w14:paraId="22613B37" w14:textId="128C150D" w:rsidR="00044DCE" w:rsidRPr="005B7C5C" w:rsidRDefault="00044DCE" w:rsidP="00044DCE">
      <w:pPr>
        <w:rPr>
          <w:rFonts w:cs="Times New Roman"/>
        </w:rPr>
      </w:pPr>
      <w:r w:rsidRPr="005B7C5C">
        <w:rPr>
          <w:rFonts w:cs="Times New Roman"/>
        </w:rPr>
        <w:t xml:space="preserve">Colonel Beal didn’t have a </w:t>
      </w:r>
      <w:r w:rsidRPr="005B7C5C">
        <w:rPr>
          <w:rFonts w:cs="Times New Roman"/>
          <w:noProof/>
        </w:rPr>
        <w:t>clue</w:t>
      </w:r>
      <w:r w:rsidRPr="005B7C5C">
        <w:rPr>
          <w:rFonts w:cs="Times New Roman"/>
        </w:rPr>
        <w:t xml:space="preserve"> what to expect. Waiting on the ramp of Lindberg Field for alien shuttles to land wasn’t an item on his things</w:t>
      </w:r>
      <w:r w:rsidR="00E72165">
        <w:rPr>
          <w:rFonts w:cs="Times New Roman"/>
        </w:rPr>
        <w:t>-</w:t>
      </w:r>
      <w:r w:rsidRPr="005B7C5C">
        <w:rPr>
          <w:rFonts w:cs="Times New Roman"/>
        </w:rPr>
        <w:t>to</w:t>
      </w:r>
      <w:r w:rsidR="00E72165">
        <w:rPr>
          <w:rFonts w:cs="Times New Roman"/>
        </w:rPr>
        <w:t>-</w:t>
      </w:r>
      <w:r w:rsidRPr="005B7C5C">
        <w:rPr>
          <w:rFonts w:cs="Times New Roman"/>
        </w:rPr>
        <w:t xml:space="preserve">do list. When a similar vehicle picked up Captain Barbour, he was busy surveying the surrounding area to locate each of the deactivated </w:t>
      </w:r>
      <w:r w:rsidR="008C34A6">
        <w:rPr>
          <w:rFonts w:cs="Times New Roman"/>
        </w:rPr>
        <w:t>cow robot</w:t>
      </w:r>
      <w:r w:rsidRPr="005B7C5C">
        <w:rPr>
          <w:rFonts w:cs="Times New Roman"/>
        </w:rPr>
        <w:t xml:space="preserve">s. He saw the strange and silent vehicle maneuver over the port to </w:t>
      </w:r>
      <w:r w:rsidRPr="005B7C5C">
        <w:rPr>
          <w:rFonts w:cs="Times New Roman"/>
          <w:noProof/>
        </w:rPr>
        <w:t>land,</w:t>
      </w:r>
      <w:r w:rsidRPr="005B7C5C">
        <w:rPr>
          <w:rFonts w:cs="Times New Roman"/>
        </w:rPr>
        <w:t xml:space="preserve"> but he </w:t>
      </w:r>
      <w:proofErr w:type="gramStart"/>
      <w:r w:rsidRPr="005B7C5C">
        <w:rPr>
          <w:rFonts w:cs="Times New Roman"/>
        </w:rPr>
        <w:t>wasn’t able to</w:t>
      </w:r>
      <w:proofErr w:type="gramEnd"/>
      <w:r w:rsidRPr="005B7C5C">
        <w:rPr>
          <w:rFonts w:cs="Times New Roman"/>
        </w:rPr>
        <w:t xml:space="preserve"> get a </w:t>
      </w:r>
      <w:r w:rsidRPr="005B7C5C">
        <w:rPr>
          <w:rFonts w:cs="Times New Roman"/>
          <w:noProof/>
        </w:rPr>
        <w:t>close-up</w:t>
      </w:r>
      <w:r w:rsidRPr="005B7C5C">
        <w:rPr>
          <w:rFonts w:cs="Times New Roman"/>
        </w:rPr>
        <w:t xml:space="preserve"> view.</w:t>
      </w:r>
    </w:p>
    <w:p w14:paraId="07297C8F" w14:textId="1254BEF5" w:rsidR="00044DCE" w:rsidRPr="005B7C5C" w:rsidRDefault="00044DCE" w:rsidP="00044DCE">
      <w:pPr>
        <w:rPr>
          <w:rFonts w:cs="Times New Roman"/>
        </w:rPr>
      </w:pPr>
      <w:r w:rsidRPr="005B7C5C">
        <w:rPr>
          <w:rFonts w:cs="Times New Roman"/>
        </w:rPr>
        <w:t xml:space="preserve">“Joyce, have you ever seen an alien </w:t>
      </w:r>
      <w:r w:rsidRPr="005B7C5C">
        <w:rPr>
          <w:rFonts w:cs="Times New Roman"/>
          <w:noProof/>
        </w:rPr>
        <w:t>shuttlecraft</w:t>
      </w:r>
      <w:r w:rsidRPr="005B7C5C">
        <w:rPr>
          <w:rFonts w:cs="Times New Roman"/>
        </w:rPr>
        <w:t xml:space="preserve"> before?”</w:t>
      </w:r>
    </w:p>
    <w:p w14:paraId="5D9C29AD" w14:textId="231051D7" w:rsidR="00044DCE" w:rsidRPr="005B7C5C" w:rsidRDefault="00044DCE" w:rsidP="00044DCE">
      <w:pPr>
        <w:rPr>
          <w:rFonts w:cs="Times New Roman"/>
        </w:rPr>
      </w:pPr>
      <w:r w:rsidRPr="005B7C5C">
        <w:rPr>
          <w:rFonts w:cs="Times New Roman"/>
        </w:rPr>
        <w:t>“Not today</w:t>
      </w:r>
      <w:r w:rsidR="00E72165">
        <w:rPr>
          <w:rFonts w:cs="Times New Roman"/>
        </w:rPr>
        <w:t>,</w:t>
      </w:r>
      <w:r w:rsidRPr="005B7C5C">
        <w:rPr>
          <w:rFonts w:cs="Times New Roman"/>
        </w:rPr>
        <w:t xml:space="preserve"> sir, but I’ll have to check my diary,” T</w:t>
      </w:r>
      <w:r w:rsidR="009922CC" w:rsidRPr="005B7C5C">
        <w:rPr>
          <w:rFonts w:cs="Times New Roman"/>
        </w:rPr>
        <w:t xml:space="preserve">ech </w:t>
      </w:r>
      <w:r w:rsidRPr="005B7C5C">
        <w:rPr>
          <w:rFonts w:cs="Times New Roman"/>
        </w:rPr>
        <w:t>S</w:t>
      </w:r>
      <w:r w:rsidR="009922CC" w:rsidRPr="005B7C5C">
        <w:rPr>
          <w:rFonts w:cs="Times New Roman"/>
        </w:rPr>
        <w:t>ergeant</w:t>
      </w:r>
      <w:r w:rsidRPr="005B7C5C">
        <w:rPr>
          <w:rFonts w:cs="Times New Roman"/>
        </w:rPr>
        <w:t xml:space="preserve"> Joyce Bennet said with a smile.</w:t>
      </w:r>
    </w:p>
    <w:p w14:paraId="4AF7C6BC" w14:textId="2BB3CC17" w:rsidR="00044DCE" w:rsidRPr="005B7C5C" w:rsidRDefault="00044DCE" w:rsidP="00044DCE">
      <w:pPr>
        <w:rPr>
          <w:rFonts w:cs="Times New Roman"/>
        </w:rPr>
      </w:pPr>
      <w:r w:rsidRPr="005B7C5C">
        <w:rPr>
          <w:rFonts w:cs="Times New Roman"/>
        </w:rPr>
        <w:t xml:space="preserve">They stood and saw two vehicles, each about the size of a bus </w:t>
      </w:r>
      <w:r w:rsidRPr="005B7C5C">
        <w:rPr>
          <w:rFonts w:cs="Times New Roman"/>
          <w:noProof/>
        </w:rPr>
        <w:t>approach</w:t>
      </w:r>
      <w:r w:rsidR="00107500" w:rsidRPr="005B7C5C">
        <w:rPr>
          <w:rFonts w:cs="Times New Roman"/>
          <w:noProof/>
        </w:rPr>
        <w:t>ing</w:t>
      </w:r>
      <w:r w:rsidRPr="005B7C5C">
        <w:rPr>
          <w:rFonts w:cs="Times New Roman"/>
        </w:rPr>
        <w:t xml:space="preserve"> from the north. Approaching Lindberg</w:t>
      </w:r>
      <w:r w:rsidR="00E72165">
        <w:rPr>
          <w:rFonts w:cs="Times New Roman"/>
        </w:rPr>
        <w:t>,</w:t>
      </w:r>
      <w:r w:rsidRPr="005B7C5C">
        <w:rPr>
          <w:rFonts w:cs="Times New Roman"/>
        </w:rPr>
        <w:t xml:space="preserve"> the lead swung to the east and </w:t>
      </w:r>
      <w:r w:rsidR="00D10EEE" w:rsidRPr="005B7C5C">
        <w:rPr>
          <w:rFonts w:cs="Times New Roman"/>
        </w:rPr>
        <w:t xml:space="preserve">began </w:t>
      </w:r>
      <w:r w:rsidRPr="005B7C5C">
        <w:rPr>
          <w:rFonts w:cs="Times New Roman"/>
        </w:rPr>
        <w:t xml:space="preserve">to descend while the second vehicle stayed at altitude and </w:t>
      </w:r>
      <w:r w:rsidR="00D10EEE" w:rsidRPr="005B7C5C">
        <w:rPr>
          <w:rFonts w:cs="Times New Roman"/>
        </w:rPr>
        <w:t xml:space="preserve">began </w:t>
      </w:r>
      <w:r w:rsidRPr="005B7C5C">
        <w:rPr>
          <w:rFonts w:cs="Times New Roman"/>
        </w:rPr>
        <w:t>a slow circle around the airport.</w:t>
      </w:r>
    </w:p>
    <w:p w14:paraId="1E9001ED" w14:textId="36B17567" w:rsidR="00044DCE" w:rsidRPr="005B7C5C" w:rsidRDefault="00044DCE" w:rsidP="00044DCE">
      <w:pPr>
        <w:rPr>
          <w:rFonts w:cs="Times New Roman"/>
        </w:rPr>
      </w:pPr>
      <w:r w:rsidRPr="005B7C5C">
        <w:rPr>
          <w:rFonts w:cs="Times New Roman"/>
        </w:rPr>
        <w:t>“Sir, I don’t hear anything,” T</w:t>
      </w:r>
      <w:r w:rsidR="009922CC" w:rsidRPr="005B7C5C">
        <w:rPr>
          <w:rFonts w:cs="Times New Roman"/>
        </w:rPr>
        <w:t xml:space="preserve">ech </w:t>
      </w:r>
      <w:r w:rsidRPr="005B7C5C">
        <w:rPr>
          <w:rFonts w:cs="Times New Roman"/>
        </w:rPr>
        <w:t>S</w:t>
      </w:r>
      <w:r w:rsidR="009922CC" w:rsidRPr="005B7C5C">
        <w:rPr>
          <w:rFonts w:cs="Times New Roman"/>
        </w:rPr>
        <w:t>ergeant</w:t>
      </w:r>
      <w:r w:rsidRPr="005B7C5C">
        <w:rPr>
          <w:rFonts w:cs="Times New Roman"/>
        </w:rPr>
        <w:t xml:space="preserve"> Bennet commented.</w:t>
      </w:r>
    </w:p>
    <w:p w14:paraId="15A69C98" w14:textId="77777777" w:rsidR="00044DCE" w:rsidRPr="005B7C5C" w:rsidRDefault="00044DCE" w:rsidP="00044DCE">
      <w:pPr>
        <w:rPr>
          <w:rFonts w:cs="Times New Roman"/>
        </w:rPr>
      </w:pPr>
      <w:r w:rsidRPr="005B7C5C">
        <w:rPr>
          <w:rFonts w:cs="Times New Roman"/>
        </w:rPr>
        <w:t>“Neither do I.”</w:t>
      </w:r>
    </w:p>
    <w:p w14:paraId="33D22F3D" w14:textId="64231797" w:rsidR="00044DCE" w:rsidRPr="005B7C5C" w:rsidRDefault="00044DCE" w:rsidP="00044DCE">
      <w:pPr>
        <w:rPr>
          <w:rFonts w:cs="Times New Roman"/>
        </w:rPr>
      </w:pPr>
      <w:r w:rsidRPr="005B7C5C">
        <w:rPr>
          <w:rFonts w:cs="Times New Roman"/>
        </w:rPr>
        <w:lastRenderedPageBreak/>
        <w:t xml:space="preserve">The vehicle didn’t have any wings but was tubular with a small window in the front. Along the </w:t>
      </w:r>
      <w:r w:rsidRPr="005B7C5C">
        <w:rPr>
          <w:rFonts w:cs="Times New Roman"/>
          <w:noProof/>
        </w:rPr>
        <w:t>sides,</w:t>
      </w:r>
      <w:r w:rsidRPr="005B7C5C">
        <w:rPr>
          <w:rFonts w:cs="Times New Roman"/>
        </w:rPr>
        <w:t xml:space="preserve"> there </w:t>
      </w:r>
      <w:r w:rsidR="002F6C90" w:rsidRPr="005B7C5C">
        <w:rPr>
          <w:rFonts w:cs="Times New Roman"/>
        </w:rPr>
        <w:t xml:space="preserve">were </w:t>
      </w:r>
      <w:r w:rsidRPr="005B7C5C">
        <w:rPr>
          <w:rFonts w:cs="Times New Roman"/>
        </w:rPr>
        <w:t>no obvious structural elements or engines they could see. The vehicle slowed over the runway</w:t>
      </w:r>
      <w:r w:rsidR="00107500"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as it approached the parking area, it swung around</w:t>
      </w:r>
      <w:r w:rsidR="00107500" w:rsidRPr="005B7C5C">
        <w:rPr>
          <w:rFonts w:cs="Times New Roman"/>
        </w:rPr>
        <w:t>,</w:t>
      </w:r>
      <w:r w:rsidRPr="005B7C5C">
        <w:rPr>
          <w:rFonts w:cs="Times New Roman"/>
        </w:rPr>
        <w:t xml:space="preserve"> </w:t>
      </w:r>
      <w:r w:rsidRPr="005B7C5C">
        <w:rPr>
          <w:rFonts w:cs="Times New Roman"/>
          <w:noProof/>
        </w:rPr>
        <w:t>so</w:t>
      </w:r>
      <w:r w:rsidRPr="005B7C5C">
        <w:rPr>
          <w:rFonts w:cs="Times New Roman"/>
        </w:rPr>
        <w:t xml:space="preserve"> the rear was near where the Colonel and </w:t>
      </w:r>
      <w:r w:rsidR="009922CC" w:rsidRPr="005B7C5C">
        <w:rPr>
          <w:rFonts w:cs="Times New Roman"/>
        </w:rPr>
        <w:t>Tech Sergeant</w:t>
      </w:r>
      <w:r w:rsidRPr="005B7C5C">
        <w:rPr>
          <w:rFonts w:cs="Times New Roman"/>
        </w:rPr>
        <w:t xml:space="preserve"> </w:t>
      </w:r>
      <w:r w:rsidR="00C36261" w:rsidRPr="005B7C5C">
        <w:rPr>
          <w:rFonts w:cs="Times New Roman"/>
        </w:rPr>
        <w:t>stood</w:t>
      </w:r>
      <w:r w:rsidRPr="005B7C5C">
        <w:rPr>
          <w:rFonts w:cs="Times New Roman"/>
        </w:rPr>
        <w:t>. The alien craft gently settled on the ramp</w:t>
      </w:r>
      <w:r w:rsidR="00107500"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a hatch appeared in the skin on the aft surface. It opened </w:t>
      </w:r>
      <w:r w:rsidRPr="005B7C5C">
        <w:rPr>
          <w:rFonts w:cs="Times New Roman"/>
          <w:noProof/>
        </w:rPr>
        <w:t>quickly,</w:t>
      </w:r>
      <w:r w:rsidRPr="005B7C5C">
        <w:rPr>
          <w:rFonts w:cs="Times New Roman"/>
        </w:rPr>
        <w:t xml:space="preserve"> and an Army Grunt in combat gear jumped onto the deck and ran towards them.</w:t>
      </w:r>
    </w:p>
    <w:p w14:paraId="216AFD98" w14:textId="1E127BE6" w:rsidR="00044DCE" w:rsidRPr="005B7C5C" w:rsidRDefault="00044DCE" w:rsidP="00044DCE">
      <w:pPr>
        <w:rPr>
          <w:rFonts w:cs="Times New Roman"/>
        </w:rPr>
      </w:pPr>
      <w:r w:rsidRPr="005B7C5C">
        <w:rPr>
          <w:rFonts w:cs="Times New Roman"/>
        </w:rPr>
        <w:t>“Colonel Beal, I’m S</w:t>
      </w:r>
      <w:r w:rsidR="009922CC" w:rsidRPr="005B7C5C">
        <w:rPr>
          <w:rFonts w:cs="Times New Roman"/>
        </w:rPr>
        <w:t xml:space="preserve">taff </w:t>
      </w:r>
      <w:r w:rsidRPr="005B7C5C">
        <w:rPr>
          <w:rFonts w:cs="Times New Roman"/>
        </w:rPr>
        <w:t>S</w:t>
      </w:r>
      <w:r w:rsidR="009922CC" w:rsidRPr="005B7C5C">
        <w:rPr>
          <w:rFonts w:cs="Times New Roman"/>
        </w:rPr>
        <w:t>ergeant</w:t>
      </w:r>
      <w:r w:rsidRPr="005B7C5C">
        <w:rPr>
          <w:rFonts w:cs="Times New Roman"/>
        </w:rPr>
        <w:t xml:space="preserve"> Lenmore.”</w:t>
      </w:r>
    </w:p>
    <w:p w14:paraId="208F802B" w14:textId="6EAE5CCE" w:rsidR="00044DCE" w:rsidRPr="005B7C5C" w:rsidRDefault="00044DCE" w:rsidP="00044DCE">
      <w:pPr>
        <w:rPr>
          <w:rFonts w:cs="Times New Roman"/>
        </w:rPr>
      </w:pPr>
      <w:r w:rsidRPr="005B7C5C">
        <w:rPr>
          <w:rFonts w:cs="Times New Roman"/>
        </w:rPr>
        <w:t xml:space="preserve">“Sargent, I’m Ron </w:t>
      </w:r>
      <w:r w:rsidRPr="005B7C5C">
        <w:rPr>
          <w:rFonts w:cs="Times New Roman"/>
          <w:noProof/>
        </w:rPr>
        <w:t>Beal,</w:t>
      </w:r>
      <w:r w:rsidRPr="005B7C5C">
        <w:rPr>
          <w:rFonts w:cs="Times New Roman"/>
        </w:rPr>
        <w:t xml:space="preserve"> and this is </w:t>
      </w:r>
      <w:r w:rsidR="009922CC" w:rsidRPr="005B7C5C">
        <w:rPr>
          <w:rFonts w:cs="Times New Roman"/>
        </w:rPr>
        <w:t>Tech Sergeant</w:t>
      </w:r>
      <w:r w:rsidRPr="005B7C5C">
        <w:rPr>
          <w:rFonts w:cs="Times New Roman"/>
        </w:rPr>
        <w:t xml:space="preserve"> Joyce Bennet.”</w:t>
      </w:r>
    </w:p>
    <w:p w14:paraId="3C34C431" w14:textId="77777777" w:rsidR="00044DCE" w:rsidRPr="005B7C5C" w:rsidRDefault="00044DCE" w:rsidP="00044DCE">
      <w:pPr>
        <w:rPr>
          <w:rFonts w:cs="Times New Roman"/>
        </w:rPr>
      </w:pPr>
      <w:r w:rsidRPr="005B7C5C">
        <w:rPr>
          <w:rFonts w:cs="Times New Roman"/>
        </w:rPr>
        <w:t>“Sir, most people call me LL. I heard that you had some close encounters down here before they were shut down.”</w:t>
      </w:r>
    </w:p>
    <w:p w14:paraId="4F576C15" w14:textId="6FBC0944" w:rsidR="00044DCE" w:rsidRPr="005B7C5C" w:rsidRDefault="00044DCE" w:rsidP="00044DCE">
      <w:pPr>
        <w:rPr>
          <w:rFonts w:cs="Times New Roman"/>
        </w:rPr>
      </w:pPr>
      <w:r w:rsidRPr="005B7C5C">
        <w:rPr>
          <w:rFonts w:cs="Times New Roman"/>
        </w:rPr>
        <w:t>“We sure did,</w:t>
      </w:r>
      <w:r w:rsidR="00DD1560" w:rsidRPr="005B7C5C">
        <w:rPr>
          <w:rFonts w:cs="Times New Roman"/>
        </w:rPr>
        <w:t xml:space="preserve"> and we hear that</w:t>
      </w:r>
      <w:r w:rsidRPr="005B7C5C">
        <w:rPr>
          <w:rFonts w:cs="Times New Roman"/>
        </w:rPr>
        <w:t xml:space="preserve"> you were running special ops in Washington?”</w:t>
      </w:r>
    </w:p>
    <w:p w14:paraId="67DA4B20" w14:textId="77777777" w:rsidR="00044DCE" w:rsidRPr="005B7C5C" w:rsidRDefault="00044DCE" w:rsidP="00044DCE">
      <w:pPr>
        <w:rPr>
          <w:rFonts w:cs="Times New Roman"/>
        </w:rPr>
      </w:pPr>
      <w:r w:rsidRPr="005B7C5C">
        <w:rPr>
          <w:rFonts w:cs="Times New Roman"/>
        </w:rPr>
        <w:t>“Yes, sir. Both fun times, I’m sure. Sir, if we can find a comfortable space, I’d like to brief you on what we have and what the President would like to happen.”</w:t>
      </w:r>
    </w:p>
    <w:p w14:paraId="3C81013D" w14:textId="289D0ACB" w:rsidR="00044DCE" w:rsidRPr="005B7C5C" w:rsidRDefault="00044DCE" w:rsidP="00044DCE">
      <w:pPr>
        <w:rPr>
          <w:rFonts w:cs="Times New Roman"/>
        </w:rPr>
      </w:pPr>
      <w:r w:rsidRPr="005B7C5C">
        <w:rPr>
          <w:rFonts w:cs="Times New Roman"/>
        </w:rPr>
        <w:t>“This way</w:t>
      </w:r>
      <w:r w:rsidR="00442770">
        <w:rPr>
          <w:rFonts w:cs="Times New Roman"/>
        </w:rPr>
        <w:t>,</w:t>
      </w:r>
      <w:r w:rsidRPr="005B7C5C">
        <w:rPr>
          <w:rFonts w:cs="Times New Roman"/>
        </w:rPr>
        <w:t xml:space="preserve"> Sargent,” </w:t>
      </w:r>
      <w:r w:rsidR="009922CC" w:rsidRPr="005B7C5C">
        <w:rPr>
          <w:rFonts w:cs="Times New Roman"/>
        </w:rPr>
        <w:t>Tech Sergeant</w:t>
      </w:r>
      <w:r w:rsidRPr="005B7C5C">
        <w:rPr>
          <w:rFonts w:cs="Times New Roman"/>
        </w:rPr>
        <w:t xml:space="preserve"> Bennet said as she </w:t>
      </w:r>
      <w:r w:rsidR="00165FBF" w:rsidRPr="005B7C5C">
        <w:rPr>
          <w:rFonts w:cs="Times New Roman"/>
          <w:noProof/>
        </w:rPr>
        <w:t>led</w:t>
      </w:r>
      <w:r w:rsidRPr="005B7C5C">
        <w:rPr>
          <w:rFonts w:cs="Times New Roman"/>
        </w:rPr>
        <w:t xml:space="preserve"> them into the terminal.</w:t>
      </w:r>
    </w:p>
    <w:p w14:paraId="3D78E087" w14:textId="77777777" w:rsidR="00044DCE" w:rsidRPr="005B7C5C" w:rsidRDefault="00044DCE" w:rsidP="00044DCE">
      <w:pPr>
        <w:pStyle w:val="Heading2"/>
        <w:rPr>
          <w:rFonts w:cs="Times New Roman"/>
        </w:rPr>
      </w:pPr>
      <w:r w:rsidRPr="005B7C5C">
        <w:rPr>
          <w:rFonts w:cs="Times New Roman"/>
        </w:rPr>
        <w:t>Lindberg Field San Diego</w:t>
      </w:r>
    </w:p>
    <w:p w14:paraId="614A6213" w14:textId="6BD8F71D" w:rsidR="00044DCE" w:rsidRPr="005B7C5C" w:rsidRDefault="00044DCE" w:rsidP="00044DCE">
      <w:pPr>
        <w:rPr>
          <w:rFonts w:cs="Times New Roman"/>
        </w:rPr>
      </w:pPr>
      <w:r w:rsidRPr="005B7C5C">
        <w:rPr>
          <w:rFonts w:cs="Times New Roman"/>
        </w:rPr>
        <w:t>“LL, to say that a lot has happened in the last month or so would be a major understatement. A</w:t>
      </w:r>
      <w:r w:rsidR="00442770">
        <w:rPr>
          <w:rFonts w:cs="Times New Roman"/>
        </w:rPr>
        <w:t>n a</w:t>
      </w:r>
      <w:r w:rsidRPr="005B7C5C">
        <w:rPr>
          <w:rFonts w:cs="Times New Roman"/>
        </w:rPr>
        <w:t>lien invasion</w:t>
      </w:r>
      <w:r w:rsidR="00442770">
        <w:rPr>
          <w:rFonts w:cs="Times New Roman"/>
        </w:rPr>
        <w:t>,</w:t>
      </w:r>
      <w:r w:rsidRPr="005B7C5C">
        <w:rPr>
          <w:rFonts w:cs="Times New Roman"/>
        </w:rPr>
        <w:t xml:space="preserve"> and now we have </w:t>
      </w:r>
      <w:r w:rsidRPr="005B7C5C">
        <w:rPr>
          <w:rFonts w:cs="Times New Roman"/>
        </w:rPr>
        <w:lastRenderedPageBreak/>
        <w:t>spaceships and interstellar travel. What a leap. Commander Barbour is command</w:t>
      </w:r>
      <w:r w:rsidR="00C36261" w:rsidRPr="005B7C5C">
        <w:rPr>
          <w:rFonts w:cs="Times New Roman"/>
        </w:rPr>
        <w:t xml:space="preserve">ing a fleet of </w:t>
      </w:r>
      <w:r w:rsidR="00C36261" w:rsidRPr="005B7C5C">
        <w:rPr>
          <w:rFonts w:cs="Times New Roman"/>
          <w:noProof/>
        </w:rPr>
        <w:t>spaceships</w:t>
      </w:r>
      <w:r w:rsidR="00C36261" w:rsidRPr="005B7C5C">
        <w:rPr>
          <w:rFonts w:cs="Times New Roman"/>
        </w:rPr>
        <w:t>. Wow.</w:t>
      </w:r>
      <w:r w:rsidRPr="005B7C5C">
        <w:rPr>
          <w:rFonts w:cs="Times New Roman"/>
        </w:rPr>
        <w:t>”</w:t>
      </w:r>
      <w:r w:rsidR="00C36261" w:rsidRPr="005B7C5C">
        <w:rPr>
          <w:rFonts w:cs="Times New Roman"/>
        </w:rPr>
        <w:t xml:space="preserve"> Colonel Beal said with some awe in his voice.</w:t>
      </w:r>
    </w:p>
    <w:p w14:paraId="7DA1543B" w14:textId="7D8CF9BC" w:rsidR="00044DCE" w:rsidRPr="005B7C5C" w:rsidRDefault="00044DCE" w:rsidP="00044DCE">
      <w:pPr>
        <w:rPr>
          <w:rFonts w:cs="Times New Roman"/>
        </w:rPr>
      </w:pPr>
      <w:r w:rsidRPr="005B7C5C">
        <w:rPr>
          <w:rFonts w:cs="Times New Roman"/>
        </w:rPr>
        <w:t>“Yes</w:t>
      </w:r>
      <w:r w:rsidR="00442770">
        <w:rPr>
          <w:rFonts w:cs="Times New Roman"/>
        </w:rPr>
        <w:t>,</w:t>
      </w:r>
      <w:r w:rsidRPr="005B7C5C">
        <w:rPr>
          <w:rFonts w:cs="Times New Roman"/>
        </w:rPr>
        <w:t xml:space="preserve"> sir, it certainly is. As I said, the president is directing as many of the survivors as possible to San Diego. I was told that most of the docks in LA were tied up with civilian </w:t>
      </w:r>
      <w:r w:rsidRPr="005B7C5C">
        <w:rPr>
          <w:rFonts w:cs="Times New Roman"/>
          <w:noProof/>
        </w:rPr>
        <w:t>ships,</w:t>
      </w:r>
      <w:r w:rsidRPr="005B7C5C">
        <w:rPr>
          <w:rFonts w:cs="Times New Roman"/>
        </w:rPr>
        <w:t xml:space="preserve"> and you’ve already come ashore here</w:t>
      </w:r>
      <w:r w:rsidR="00107500" w:rsidRPr="005B7C5C">
        <w:rPr>
          <w:rFonts w:cs="Times New Roman"/>
        </w:rPr>
        <w:t>,</w:t>
      </w:r>
      <w:r w:rsidRPr="005B7C5C">
        <w:rPr>
          <w:rFonts w:cs="Times New Roman"/>
        </w:rPr>
        <w:t xml:space="preserve"> </w:t>
      </w:r>
      <w:r w:rsidRPr="005B7C5C">
        <w:rPr>
          <w:rFonts w:cs="Times New Roman"/>
          <w:noProof/>
        </w:rPr>
        <w:t>so</w:t>
      </w:r>
      <w:r w:rsidRPr="005B7C5C">
        <w:rPr>
          <w:rFonts w:cs="Times New Roman"/>
        </w:rPr>
        <w:t xml:space="preserve"> it made sense.”</w:t>
      </w:r>
    </w:p>
    <w:p w14:paraId="312959C4" w14:textId="77777777" w:rsidR="00044DCE" w:rsidRPr="005B7C5C" w:rsidRDefault="00044DCE" w:rsidP="00044DCE">
      <w:pPr>
        <w:rPr>
          <w:rFonts w:cs="Times New Roman"/>
        </w:rPr>
      </w:pPr>
      <w:r w:rsidRPr="005B7C5C">
        <w:rPr>
          <w:rFonts w:cs="Times New Roman"/>
        </w:rPr>
        <w:t>“Yes, that’s what we recommended to the Admiral.”</w:t>
      </w:r>
    </w:p>
    <w:p w14:paraId="1A657146" w14:textId="24559836" w:rsidR="00044DCE" w:rsidRPr="005B7C5C" w:rsidRDefault="00044DCE" w:rsidP="00044DCE">
      <w:pPr>
        <w:rPr>
          <w:rFonts w:cs="Times New Roman"/>
        </w:rPr>
      </w:pPr>
      <w:r w:rsidRPr="005B7C5C">
        <w:rPr>
          <w:rFonts w:cs="Times New Roman"/>
        </w:rPr>
        <w:t>“Sir</w:t>
      </w:r>
      <w:r w:rsidR="00442770">
        <w:rPr>
          <w:rFonts w:cs="Times New Roman"/>
        </w:rPr>
        <w:t>,</w:t>
      </w:r>
      <w:r w:rsidRPr="005B7C5C">
        <w:rPr>
          <w:rFonts w:cs="Times New Roman"/>
        </w:rPr>
        <w:t xml:space="preserve"> are you in a good position here? Is there anything we can send to help you out?”</w:t>
      </w:r>
    </w:p>
    <w:p w14:paraId="40B73F54" w14:textId="29B36FCE" w:rsidR="00044DCE" w:rsidRPr="005B7C5C" w:rsidRDefault="00044DCE" w:rsidP="00044DCE">
      <w:pPr>
        <w:rPr>
          <w:rFonts w:cs="Times New Roman"/>
        </w:rPr>
      </w:pPr>
      <w:r w:rsidRPr="005B7C5C">
        <w:rPr>
          <w:rFonts w:cs="Times New Roman"/>
        </w:rPr>
        <w:t xml:space="preserve">“No, Sarge. I think we have everything. We do have one </w:t>
      </w:r>
      <w:r w:rsidRPr="005B7C5C">
        <w:rPr>
          <w:rFonts w:cs="Times New Roman"/>
          <w:noProof/>
        </w:rPr>
        <w:t>concern,</w:t>
      </w:r>
      <w:r w:rsidRPr="005B7C5C">
        <w:rPr>
          <w:rFonts w:cs="Times New Roman"/>
        </w:rPr>
        <w:t xml:space="preserve"> though. Camp Pendleton is only a few miles up the </w:t>
      </w:r>
      <w:r w:rsidRPr="005B7C5C">
        <w:rPr>
          <w:rFonts w:cs="Times New Roman"/>
          <w:noProof/>
        </w:rPr>
        <w:t>road,</w:t>
      </w:r>
      <w:r w:rsidRPr="005B7C5C">
        <w:rPr>
          <w:rFonts w:cs="Times New Roman"/>
        </w:rPr>
        <w:t xml:space="preserve"> and there is a lot of weaponry still there. We raided some of the high</w:t>
      </w:r>
      <w:r w:rsidR="00442770">
        <w:rPr>
          <w:rFonts w:cs="Times New Roman"/>
        </w:rPr>
        <w:t>-</w:t>
      </w:r>
      <w:r w:rsidRPr="005B7C5C">
        <w:rPr>
          <w:rFonts w:cs="Times New Roman"/>
        </w:rPr>
        <w:t>tech stuff during the attack, but there is still a lot there.”</w:t>
      </w:r>
    </w:p>
    <w:p w14:paraId="51055C7F" w14:textId="3A5CA551" w:rsidR="00044DCE" w:rsidRPr="005B7C5C" w:rsidRDefault="00044DCE" w:rsidP="00044DCE">
      <w:pPr>
        <w:rPr>
          <w:rFonts w:cs="Times New Roman"/>
        </w:rPr>
      </w:pPr>
      <w:r w:rsidRPr="005B7C5C">
        <w:rPr>
          <w:rFonts w:cs="Times New Roman"/>
        </w:rPr>
        <w:t xml:space="preserve">“Sir, I suggest you talk it over with the Admiral, but I think they’re going to direct you to take </w:t>
      </w:r>
      <w:r w:rsidR="00D10EEE" w:rsidRPr="005B7C5C">
        <w:rPr>
          <w:rFonts w:cs="Times New Roman"/>
        </w:rPr>
        <w:t xml:space="preserve">what </w:t>
      </w:r>
      <w:r w:rsidRPr="005B7C5C">
        <w:rPr>
          <w:rFonts w:cs="Times New Roman"/>
        </w:rPr>
        <w:t xml:space="preserve">you want and destroy the rest. When we flew </w:t>
      </w:r>
      <w:r w:rsidRPr="005B7C5C">
        <w:rPr>
          <w:rFonts w:cs="Times New Roman"/>
          <w:noProof/>
        </w:rPr>
        <w:t>over</w:t>
      </w:r>
      <w:r w:rsidRPr="005B7C5C">
        <w:rPr>
          <w:rFonts w:cs="Times New Roman"/>
        </w:rPr>
        <w:t xml:space="preserve"> </w:t>
      </w:r>
      <w:r w:rsidRPr="005B7C5C">
        <w:rPr>
          <w:rFonts w:cs="Times New Roman"/>
          <w:noProof/>
        </w:rPr>
        <w:t>LA,</w:t>
      </w:r>
      <w:r w:rsidRPr="005B7C5C">
        <w:rPr>
          <w:rFonts w:cs="Times New Roman"/>
        </w:rPr>
        <w:t xml:space="preserve"> we encountered small arms fire at </w:t>
      </w:r>
      <w:r w:rsidRPr="005B7C5C">
        <w:rPr>
          <w:rFonts w:cs="Times New Roman"/>
          <w:noProof/>
        </w:rPr>
        <w:t>some</w:t>
      </w:r>
      <w:r w:rsidRPr="005B7C5C">
        <w:rPr>
          <w:rFonts w:cs="Times New Roman"/>
        </w:rPr>
        <w:t xml:space="preserve"> locations. It won’t take long for those idiots to head south, and it sounds like the base has too many things for them to get their hands on.”</w:t>
      </w:r>
    </w:p>
    <w:p w14:paraId="55BA4BF4" w14:textId="23BD5162" w:rsidR="00044DCE" w:rsidRPr="005B7C5C" w:rsidRDefault="00044DCE" w:rsidP="00044DCE">
      <w:pPr>
        <w:rPr>
          <w:rFonts w:cs="Times New Roman"/>
        </w:rPr>
      </w:pPr>
      <w:r w:rsidRPr="005B7C5C">
        <w:rPr>
          <w:rFonts w:cs="Times New Roman"/>
        </w:rPr>
        <w:t xml:space="preserve">“I agree, I’ll confirm with the Admiral, but Sargent Bennet already has put together a plan to do just that. We’re heading up real </w:t>
      </w:r>
      <w:r w:rsidRPr="005B7C5C">
        <w:rPr>
          <w:rFonts w:cs="Times New Roman"/>
          <w:noProof/>
        </w:rPr>
        <w:t>soon,</w:t>
      </w:r>
      <w:r w:rsidRPr="005B7C5C">
        <w:rPr>
          <w:rFonts w:cs="Times New Roman"/>
        </w:rPr>
        <w:t xml:space="preserve"> and I hope we get there in time.”</w:t>
      </w:r>
    </w:p>
    <w:p w14:paraId="30E7D360" w14:textId="24796879" w:rsidR="005233D8" w:rsidRPr="005B7C5C" w:rsidRDefault="005233D8" w:rsidP="00044DCE">
      <w:pPr>
        <w:rPr>
          <w:rFonts w:cs="Times New Roman"/>
        </w:rPr>
      </w:pPr>
      <w:r w:rsidRPr="005B7C5C">
        <w:rPr>
          <w:rFonts w:cs="Times New Roman"/>
        </w:rPr>
        <w:t>“Sir, we have a ton of shuttles like these. Can they be any help?” LL asked.</w:t>
      </w:r>
    </w:p>
    <w:p w14:paraId="60A99D35" w14:textId="06118679" w:rsidR="005233D8" w:rsidRPr="005B7C5C" w:rsidRDefault="005233D8" w:rsidP="00044DCE">
      <w:pPr>
        <w:rPr>
          <w:rFonts w:cs="Times New Roman"/>
        </w:rPr>
      </w:pPr>
      <w:r w:rsidRPr="005B7C5C">
        <w:rPr>
          <w:rFonts w:cs="Times New Roman"/>
        </w:rPr>
        <w:t>“</w:t>
      </w:r>
      <w:r w:rsidRPr="005B7C5C">
        <w:rPr>
          <w:rFonts w:cs="Times New Roman"/>
          <w:noProof/>
        </w:rPr>
        <w:t>Thanks</w:t>
      </w:r>
      <w:r w:rsidR="00107500" w:rsidRPr="005B7C5C">
        <w:rPr>
          <w:rFonts w:cs="Times New Roman"/>
          <w:noProof/>
        </w:rPr>
        <w:t>,</w:t>
      </w:r>
      <w:r w:rsidRPr="005B7C5C">
        <w:rPr>
          <w:rFonts w:cs="Times New Roman"/>
        </w:rPr>
        <w:t xml:space="preserve"> Sarge, but I’m a ground pounder</w:t>
      </w:r>
      <w:r w:rsidR="00107500"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I think better from that perspective,” said </w:t>
      </w:r>
      <w:r w:rsidR="009922CC" w:rsidRPr="005B7C5C">
        <w:rPr>
          <w:rFonts w:cs="Times New Roman"/>
        </w:rPr>
        <w:t>Sergeant</w:t>
      </w:r>
      <w:r w:rsidRPr="005B7C5C">
        <w:rPr>
          <w:rFonts w:cs="Times New Roman"/>
        </w:rPr>
        <w:t xml:space="preserve"> Bennet.</w:t>
      </w:r>
    </w:p>
    <w:p w14:paraId="3BF08DAC" w14:textId="79E71372" w:rsidR="005233D8" w:rsidRPr="005B7C5C" w:rsidRDefault="005233D8" w:rsidP="00044DCE">
      <w:pPr>
        <w:rPr>
          <w:rFonts w:cs="Times New Roman"/>
        </w:rPr>
      </w:pPr>
      <w:r w:rsidRPr="005B7C5C">
        <w:rPr>
          <w:rFonts w:cs="Times New Roman"/>
        </w:rPr>
        <w:lastRenderedPageBreak/>
        <w:t>“Once you get what you want and disable the big stuff, we can work something out to help neutralize the rest of it,” LL suggested.</w:t>
      </w:r>
    </w:p>
    <w:p w14:paraId="30E201B6" w14:textId="63D4F3D9" w:rsidR="005233D8" w:rsidRPr="005B7C5C" w:rsidRDefault="005233D8" w:rsidP="00044DCE">
      <w:pPr>
        <w:rPr>
          <w:rFonts w:cs="Times New Roman"/>
        </w:rPr>
      </w:pPr>
      <w:r w:rsidRPr="005B7C5C">
        <w:rPr>
          <w:rFonts w:cs="Times New Roman"/>
        </w:rPr>
        <w:t xml:space="preserve">“We’ll take you up on that, but for now, we want to get in there, take what we need, neutralize what we can, then get out. We’ll talk later about a </w:t>
      </w:r>
      <w:r w:rsidRPr="005B7C5C">
        <w:rPr>
          <w:rFonts w:cs="Times New Roman"/>
          <w:noProof/>
        </w:rPr>
        <w:t>long</w:t>
      </w:r>
      <w:r w:rsidR="00107500" w:rsidRPr="005B7C5C">
        <w:rPr>
          <w:rFonts w:cs="Times New Roman"/>
          <w:noProof/>
        </w:rPr>
        <w:t>-</w:t>
      </w:r>
      <w:r w:rsidRPr="005B7C5C">
        <w:rPr>
          <w:rFonts w:cs="Times New Roman"/>
          <w:noProof/>
        </w:rPr>
        <w:t>term</w:t>
      </w:r>
      <w:r w:rsidRPr="005B7C5C">
        <w:rPr>
          <w:rFonts w:cs="Times New Roman"/>
        </w:rPr>
        <w:t xml:space="preserve"> solution. After </w:t>
      </w:r>
      <w:r w:rsidRPr="005B7C5C">
        <w:rPr>
          <w:rFonts w:cs="Times New Roman"/>
          <w:noProof/>
        </w:rPr>
        <w:t>all</w:t>
      </w:r>
      <w:r w:rsidR="00107500" w:rsidRPr="005B7C5C">
        <w:rPr>
          <w:rFonts w:cs="Times New Roman"/>
          <w:noProof/>
        </w:rPr>
        <w:t>,</w:t>
      </w:r>
      <w:r w:rsidRPr="005B7C5C">
        <w:rPr>
          <w:rFonts w:cs="Times New Roman"/>
        </w:rPr>
        <w:t xml:space="preserve"> there are thousands of storage areas that we’ll have </w:t>
      </w:r>
      <w:r w:rsidR="00442770">
        <w:rPr>
          <w:rFonts w:cs="Times New Roman"/>
        </w:rPr>
        <w:t xml:space="preserve">to </w:t>
      </w:r>
      <w:r w:rsidRPr="005B7C5C">
        <w:rPr>
          <w:rFonts w:cs="Times New Roman"/>
        </w:rPr>
        <w:t xml:space="preserve">worry about at some time,” </w:t>
      </w:r>
      <w:r w:rsidR="007326B2" w:rsidRPr="005B7C5C">
        <w:rPr>
          <w:rFonts w:cs="Times New Roman"/>
        </w:rPr>
        <w:t>Colonel</w:t>
      </w:r>
      <w:r w:rsidRPr="005B7C5C">
        <w:rPr>
          <w:rFonts w:cs="Times New Roman"/>
        </w:rPr>
        <w:t xml:space="preserve"> Beal said.</w:t>
      </w:r>
    </w:p>
    <w:p w14:paraId="6700A4FB" w14:textId="7B9BBDA5" w:rsidR="00044DCE" w:rsidRPr="005B7C5C" w:rsidRDefault="00044DCE" w:rsidP="00044DCE">
      <w:pPr>
        <w:rPr>
          <w:rFonts w:cs="Times New Roman"/>
        </w:rPr>
      </w:pPr>
      <w:r w:rsidRPr="005B7C5C">
        <w:rPr>
          <w:rFonts w:cs="Times New Roman"/>
        </w:rPr>
        <w:t>“Good luck. Sir</w:t>
      </w:r>
      <w:r w:rsidR="00442770">
        <w:rPr>
          <w:rFonts w:cs="Times New Roman"/>
        </w:rPr>
        <w:t>,</w:t>
      </w:r>
      <w:r w:rsidRPr="005B7C5C">
        <w:rPr>
          <w:rFonts w:cs="Times New Roman"/>
        </w:rPr>
        <w:t xml:space="preserve"> if we can bunk </w:t>
      </w:r>
      <w:r w:rsidR="00D10EEE" w:rsidRPr="005B7C5C">
        <w:rPr>
          <w:rFonts w:cs="Times New Roman"/>
        </w:rPr>
        <w:t xml:space="preserve">down </w:t>
      </w:r>
      <w:r w:rsidRPr="005B7C5C">
        <w:rPr>
          <w:rFonts w:cs="Times New Roman"/>
        </w:rPr>
        <w:t>here for the night and get some food and showers, we’ve got to get going first thing. We’ve still got a lot of cities to fly over.”</w:t>
      </w:r>
    </w:p>
    <w:p w14:paraId="1EC62D1E" w14:textId="20C75FC6" w:rsidR="00044DCE" w:rsidRPr="005B7C5C" w:rsidRDefault="00044DCE" w:rsidP="00044DCE">
      <w:pPr>
        <w:rPr>
          <w:rFonts w:cs="Times New Roman"/>
        </w:rPr>
      </w:pPr>
      <w:r w:rsidRPr="005B7C5C">
        <w:rPr>
          <w:rFonts w:cs="Times New Roman"/>
        </w:rPr>
        <w:t>“Certainly</w:t>
      </w:r>
      <w:r w:rsidR="00442770">
        <w:rPr>
          <w:rFonts w:cs="Times New Roman"/>
        </w:rPr>
        <w:t>,</w:t>
      </w:r>
      <w:r w:rsidRPr="005B7C5C">
        <w:rPr>
          <w:rFonts w:cs="Times New Roman"/>
        </w:rPr>
        <w:t xml:space="preserve"> Sarge, we’ve got some hotel space already set up for you.”</w:t>
      </w:r>
    </w:p>
    <w:p w14:paraId="5CB9D383" w14:textId="77777777" w:rsidR="001666DC" w:rsidRPr="005B7C5C" w:rsidRDefault="001666DC">
      <w:pPr>
        <w:spacing w:line="259" w:lineRule="auto"/>
        <w:ind w:firstLine="0"/>
        <w:jc w:val="left"/>
        <w:rPr>
          <w:rFonts w:eastAsiaTheme="majorEastAsia" w:cs="Times New Roman"/>
          <w:b/>
          <w:noProof/>
          <w:color w:val="262626" w:themeColor="text1" w:themeTint="D9"/>
          <w:sz w:val="32"/>
          <w:szCs w:val="32"/>
        </w:rPr>
      </w:pPr>
      <w:r w:rsidRPr="005B7C5C">
        <w:rPr>
          <w:rFonts w:cs="Times New Roman"/>
        </w:rPr>
        <w:br w:type="page"/>
      </w:r>
    </w:p>
    <w:p w14:paraId="613695D4" w14:textId="3DA0AFA6" w:rsidR="0040417F" w:rsidRPr="005B7C5C" w:rsidRDefault="00EB0C29" w:rsidP="00FA16D7">
      <w:pPr>
        <w:pStyle w:val="Heading1"/>
        <w:rPr>
          <w:rFonts w:cs="Times New Roman"/>
        </w:rPr>
      </w:pPr>
      <w:bookmarkStart w:id="76" w:name="_Toc517868375"/>
      <w:bookmarkStart w:id="77" w:name="_Toc76716891"/>
      <w:r w:rsidRPr="005B7C5C">
        <w:rPr>
          <w:rFonts w:cs="Times New Roman"/>
        </w:rPr>
        <w:lastRenderedPageBreak/>
        <w:t>Sunday</w:t>
      </w:r>
      <w:r w:rsidR="00E16B11" w:rsidRPr="005B7C5C">
        <w:rPr>
          <w:rFonts w:cs="Times New Roman"/>
        </w:rPr>
        <w:t>,</w:t>
      </w:r>
      <w:r w:rsidRPr="005B7C5C">
        <w:rPr>
          <w:rFonts w:cs="Times New Roman"/>
        </w:rPr>
        <w:t xml:space="preserve"> October 8, 2051</w:t>
      </w:r>
      <w:bookmarkEnd w:id="76"/>
      <w:bookmarkEnd w:id="77"/>
    </w:p>
    <w:p w14:paraId="36E51A5B" w14:textId="77777777" w:rsidR="00740F32" w:rsidRPr="005B7C5C" w:rsidRDefault="00740F32" w:rsidP="00845671">
      <w:pPr>
        <w:pStyle w:val="Heading2"/>
        <w:rPr>
          <w:rFonts w:cs="Times New Roman"/>
        </w:rPr>
      </w:pPr>
      <w:r w:rsidRPr="005B7C5C">
        <w:rPr>
          <w:rFonts w:cs="Times New Roman"/>
        </w:rPr>
        <w:t>Earth II Begins</w:t>
      </w:r>
    </w:p>
    <w:p w14:paraId="79DDB7CA" w14:textId="2A4868B1" w:rsidR="00790E0A" w:rsidRPr="005B7C5C" w:rsidRDefault="00790E0A" w:rsidP="004537F7">
      <w:pPr>
        <w:rPr>
          <w:rFonts w:cs="Times New Roman"/>
        </w:rPr>
      </w:pPr>
      <w:r w:rsidRPr="005B7C5C">
        <w:rPr>
          <w:rFonts w:cs="Times New Roman"/>
        </w:rPr>
        <w:t>Eddy Purser, the president’s chief of staff, poked his head through the door to his office. “Sir, do you have a minute?”</w:t>
      </w:r>
    </w:p>
    <w:p w14:paraId="73D0E9C7" w14:textId="1BB1FA16" w:rsidR="00790E0A" w:rsidRPr="005B7C5C" w:rsidRDefault="00790E0A" w:rsidP="004537F7">
      <w:pPr>
        <w:rPr>
          <w:rFonts w:cs="Times New Roman"/>
        </w:rPr>
      </w:pPr>
      <w:r w:rsidRPr="005B7C5C">
        <w:rPr>
          <w:rFonts w:cs="Times New Roman"/>
        </w:rPr>
        <w:t>“Sure</w:t>
      </w:r>
      <w:r w:rsidR="00442770">
        <w:rPr>
          <w:rFonts w:cs="Times New Roman"/>
        </w:rPr>
        <w:t>,</w:t>
      </w:r>
      <w:r w:rsidRPr="005B7C5C">
        <w:rPr>
          <w:rFonts w:cs="Times New Roman"/>
        </w:rPr>
        <w:t xml:space="preserve"> Eddy, come in. </w:t>
      </w:r>
      <w:proofErr w:type="spellStart"/>
      <w:r w:rsidRPr="005B7C5C">
        <w:rPr>
          <w:rFonts w:cs="Times New Roman"/>
        </w:rPr>
        <w:t>What’cha</w:t>
      </w:r>
      <w:proofErr w:type="spellEnd"/>
      <w:r w:rsidRPr="005B7C5C">
        <w:rPr>
          <w:rFonts w:cs="Times New Roman"/>
        </w:rPr>
        <w:t xml:space="preserve"> got?”</w:t>
      </w:r>
    </w:p>
    <w:p w14:paraId="65E896F8" w14:textId="4CB07564" w:rsidR="00790E0A" w:rsidRPr="005B7C5C" w:rsidRDefault="00790E0A" w:rsidP="004537F7">
      <w:pPr>
        <w:rPr>
          <w:rFonts w:cs="Times New Roman"/>
        </w:rPr>
      </w:pPr>
      <w:r w:rsidRPr="005B7C5C">
        <w:rPr>
          <w:rFonts w:cs="Times New Roman"/>
        </w:rPr>
        <w:t xml:space="preserve">“Sir, we’ve </w:t>
      </w:r>
      <w:r w:rsidR="00D10EEE" w:rsidRPr="005B7C5C">
        <w:rPr>
          <w:rFonts w:cs="Times New Roman"/>
        </w:rPr>
        <w:t xml:space="preserve">been </w:t>
      </w:r>
      <w:r w:rsidRPr="005B7C5C">
        <w:rPr>
          <w:rFonts w:cs="Times New Roman"/>
        </w:rPr>
        <w:t>making progress in contacting responsible people in other countries. Most of the major countries have governments coming together</w:t>
      </w:r>
      <w:r w:rsidR="00B722EB" w:rsidRPr="005B7C5C">
        <w:rPr>
          <w:rFonts w:cs="Times New Roman"/>
          <w:noProof/>
        </w:rPr>
        <w:t>, s</w:t>
      </w:r>
      <w:r w:rsidRPr="005B7C5C">
        <w:rPr>
          <w:rFonts w:cs="Times New Roman"/>
          <w:noProof/>
        </w:rPr>
        <w:t>ome</w:t>
      </w:r>
      <w:r w:rsidRPr="005B7C5C">
        <w:rPr>
          <w:rFonts w:cs="Times New Roman"/>
        </w:rPr>
        <w:t xml:space="preserve"> with previous leadership still in place and others with new leaders. </w:t>
      </w:r>
      <w:r w:rsidR="002A5F83" w:rsidRPr="005B7C5C">
        <w:rPr>
          <w:rFonts w:cs="Times New Roman"/>
        </w:rPr>
        <w:t xml:space="preserve">Most of the European countries have some leadership like ours. The Chinese faired the best, they aren’t talking </w:t>
      </w:r>
      <w:r w:rsidR="002A5F83" w:rsidRPr="005B7C5C">
        <w:rPr>
          <w:rFonts w:cs="Times New Roman"/>
          <w:noProof/>
        </w:rPr>
        <w:t>much</w:t>
      </w:r>
      <w:r w:rsidR="00E16B11" w:rsidRPr="005B7C5C">
        <w:rPr>
          <w:rFonts w:cs="Times New Roman"/>
          <w:noProof/>
        </w:rPr>
        <w:t>,</w:t>
      </w:r>
      <w:r w:rsidR="002A5F83" w:rsidRPr="005B7C5C">
        <w:rPr>
          <w:rFonts w:cs="Times New Roman"/>
        </w:rPr>
        <w:t xml:space="preserve"> but it appears that because of their size, they have the largest surviving population. Their government seems to be the most effective.</w:t>
      </w:r>
      <w:r w:rsidR="009752B3" w:rsidRPr="005B7C5C">
        <w:rPr>
          <w:rFonts w:cs="Times New Roman"/>
        </w:rPr>
        <w:t xml:space="preserve"> They do admit that they have some rogue elements that they’re still trying to deal with. They weren’t specific.</w:t>
      </w:r>
      <w:r w:rsidR="002A5F83" w:rsidRPr="005B7C5C">
        <w:rPr>
          <w:rFonts w:cs="Times New Roman"/>
        </w:rPr>
        <w:t xml:space="preserve"> </w:t>
      </w:r>
      <w:r w:rsidRPr="005B7C5C">
        <w:rPr>
          <w:rFonts w:cs="Times New Roman"/>
        </w:rPr>
        <w:t>The bad news is, the concept of representative</w:t>
      </w:r>
      <w:r w:rsidR="009752B3" w:rsidRPr="005B7C5C">
        <w:rPr>
          <w:rFonts w:cs="Times New Roman"/>
        </w:rPr>
        <w:t xml:space="preserve"> government is likely behind us most everywhere</w:t>
      </w:r>
      <w:r w:rsidR="00964023">
        <w:rPr>
          <w:rFonts w:cs="Times New Roman"/>
        </w:rPr>
        <w:t>,</w:t>
      </w:r>
      <w:r w:rsidRPr="005B7C5C">
        <w:rPr>
          <w:rFonts w:cs="Times New Roman"/>
        </w:rPr>
        <w:t xml:space="preserve"> at least for the near term. The governments are running </w:t>
      </w:r>
      <w:r w:rsidR="00E16B11" w:rsidRPr="005B7C5C">
        <w:rPr>
          <w:rFonts w:cs="Times New Roman"/>
          <w:noProof/>
        </w:rPr>
        <w:t>like</w:t>
      </w:r>
      <w:r w:rsidRPr="005B7C5C">
        <w:rPr>
          <w:rFonts w:cs="Times New Roman"/>
        </w:rPr>
        <w:t xml:space="preserve"> ours, the civilian leadership is in </w:t>
      </w:r>
      <w:r w:rsidRPr="005B7C5C">
        <w:rPr>
          <w:rFonts w:cs="Times New Roman"/>
          <w:noProof/>
        </w:rPr>
        <w:t>place</w:t>
      </w:r>
      <w:r w:rsidR="00E16B11" w:rsidRPr="005B7C5C">
        <w:rPr>
          <w:rFonts w:cs="Times New Roman"/>
          <w:noProof/>
        </w:rPr>
        <w:t>,</w:t>
      </w:r>
      <w:r w:rsidRPr="005B7C5C">
        <w:rPr>
          <w:rFonts w:cs="Times New Roman"/>
        </w:rPr>
        <w:t xml:space="preserve"> but they are operating with a defensive </w:t>
      </w:r>
      <w:r w:rsidRPr="005B7C5C">
        <w:rPr>
          <w:rFonts w:cs="Times New Roman"/>
          <w:noProof/>
        </w:rPr>
        <w:t>mindset</w:t>
      </w:r>
      <w:r w:rsidRPr="005B7C5C">
        <w:rPr>
          <w:rFonts w:cs="Times New Roman"/>
        </w:rPr>
        <w:t xml:space="preserve">. Everyone is still trying to get their major cities under </w:t>
      </w:r>
      <w:r w:rsidRPr="005B7C5C">
        <w:rPr>
          <w:rFonts w:cs="Times New Roman"/>
          <w:noProof/>
        </w:rPr>
        <w:t>control</w:t>
      </w:r>
      <w:r w:rsidR="00E16B11" w:rsidRPr="005B7C5C">
        <w:rPr>
          <w:rFonts w:cs="Times New Roman"/>
          <w:noProof/>
        </w:rPr>
        <w:t>,</w:t>
      </w:r>
      <w:r w:rsidRPr="005B7C5C">
        <w:rPr>
          <w:rFonts w:cs="Times New Roman"/>
        </w:rPr>
        <w:t xml:space="preserve"> and most of them have large areas of lawlessness.</w:t>
      </w:r>
      <w:r w:rsidR="000213BD" w:rsidRPr="005B7C5C">
        <w:rPr>
          <w:rFonts w:cs="Times New Roman"/>
        </w:rPr>
        <w:t>”</w:t>
      </w:r>
    </w:p>
    <w:p w14:paraId="79D8194D" w14:textId="7F645060" w:rsidR="000213BD" w:rsidRPr="005B7C5C" w:rsidRDefault="000213BD" w:rsidP="004537F7">
      <w:pPr>
        <w:rPr>
          <w:rFonts w:cs="Times New Roman"/>
        </w:rPr>
      </w:pPr>
      <w:r w:rsidRPr="005B7C5C">
        <w:rPr>
          <w:rFonts w:cs="Times New Roman"/>
        </w:rPr>
        <w:t>“Sounds like we’re beginning a new world.”</w:t>
      </w:r>
    </w:p>
    <w:p w14:paraId="401563D7" w14:textId="28944B41" w:rsidR="000213BD" w:rsidRPr="005B7C5C" w:rsidRDefault="000213BD" w:rsidP="004537F7">
      <w:pPr>
        <w:rPr>
          <w:rFonts w:cs="Times New Roman"/>
        </w:rPr>
      </w:pPr>
      <w:r w:rsidRPr="005B7C5C">
        <w:rPr>
          <w:rFonts w:cs="Times New Roman"/>
        </w:rPr>
        <w:t>“Yes</w:t>
      </w:r>
      <w:r w:rsidR="00964023">
        <w:rPr>
          <w:rFonts w:cs="Times New Roman"/>
        </w:rPr>
        <w:t>,</w:t>
      </w:r>
      <w:r w:rsidRPr="005B7C5C">
        <w:rPr>
          <w:rFonts w:cs="Times New Roman"/>
        </w:rPr>
        <w:t xml:space="preserve"> sir, considering the loss we all endured, it’s only natural for the natural order of things to </w:t>
      </w:r>
      <w:r w:rsidRPr="005B7C5C">
        <w:rPr>
          <w:rFonts w:cs="Times New Roman"/>
          <w:noProof/>
        </w:rPr>
        <w:t>realign</w:t>
      </w:r>
      <w:r w:rsidRPr="005B7C5C">
        <w:rPr>
          <w:rFonts w:cs="Times New Roman"/>
        </w:rPr>
        <w:t xml:space="preserve">. One question we’re getting </w:t>
      </w:r>
      <w:r w:rsidR="007409E3" w:rsidRPr="005B7C5C">
        <w:rPr>
          <w:rFonts w:cs="Times New Roman"/>
          <w:noProof/>
        </w:rPr>
        <w:t>o</w:t>
      </w:r>
      <w:r w:rsidRPr="005B7C5C">
        <w:rPr>
          <w:rFonts w:cs="Times New Roman"/>
          <w:noProof/>
        </w:rPr>
        <w:t>n</w:t>
      </w:r>
      <w:r w:rsidRPr="005B7C5C">
        <w:rPr>
          <w:rFonts w:cs="Times New Roman"/>
        </w:rPr>
        <w:t xml:space="preserve"> every phone call is WHAT HAPPENED. They all know of the </w:t>
      </w:r>
      <w:r w:rsidRPr="005B7C5C">
        <w:rPr>
          <w:rFonts w:cs="Times New Roman"/>
        </w:rPr>
        <w:lastRenderedPageBreak/>
        <w:t xml:space="preserve">virus, they all have seen and battled the </w:t>
      </w:r>
      <w:r w:rsidR="008C34A6">
        <w:rPr>
          <w:rFonts w:cs="Times New Roman"/>
        </w:rPr>
        <w:t>cow robot</w:t>
      </w:r>
      <w:r w:rsidRPr="005B7C5C">
        <w:rPr>
          <w:rFonts w:cs="Times New Roman"/>
        </w:rPr>
        <w:t>s</w:t>
      </w:r>
      <w:r w:rsidR="00B722EB"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the </w:t>
      </w:r>
      <w:r w:rsidR="008C34A6">
        <w:rPr>
          <w:rFonts w:cs="Times New Roman"/>
        </w:rPr>
        <w:t>cow robot</w:t>
      </w:r>
      <w:r w:rsidRPr="005B7C5C">
        <w:rPr>
          <w:rFonts w:cs="Times New Roman"/>
        </w:rPr>
        <w:t>s all stopped at the same time around the world. Some of them have listened to some of the radio traffic</w:t>
      </w:r>
      <w:r w:rsidR="00A85B9D" w:rsidRPr="005B7C5C">
        <w:rPr>
          <w:rFonts w:cs="Times New Roman"/>
        </w:rPr>
        <w:t xml:space="preserve"> or heard some of your transmission</w:t>
      </w:r>
      <w:r w:rsidR="009752B3" w:rsidRPr="005B7C5C">
        <w:rPr>
          <w:rFonts w:cs="Times New Roman"/>
        </w:rPr>
        <w:t>s</w:t>
      </w:r>
      <w:r w:rsidR="00A85B9D" w:rsidRPr="005B7C5C">
        <w:rPr>
          <w:rFonts w:cs="Times New Roman"/>
        </w:rPr>
        <w:t>.</w:t>
      </w:r>
      <w:r w:rsidRPr="005B7C5C">
        <w:rPr>
          <w:rFonts w:cs="Times New Roman"/>
        </w:rPr>
        <w:t xml:space="preserve"> </w:t>
      </w:r>
      <w:r w:rsidR="00A85B9D" w:rsidRPr="005B7C5C">
        <w:rPr>
          <w:rFonts w:cs="Times New Roman"/>
        </w:rPr>
        <w:t>A few</w:t>
      </w:r>
      <w:r w:rsidRPr="005B7C5C">
        <w:rPr>
          <w:rFonts w:cs="Times New Roman"/>
        </w:rPr>
        <w:t xml:space="preserve"> have a partial picture of what Joan, Tom</w:t>
      </w:r>
      <w:r w:rsidR="00B722EB"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SIMPOC did, but that information isn’t widespread. </w:t>
      </w:r>
      <w:proofErr w:type="gramStart"/>
      <w:r w:rsidRPr="005B7C5C">
        <w:rPr>
          <w:rFonts w:cs="Times New Roman"/>
        </w:rPr>
        <w:t>Sir,</w:t>
      </w:r>
      <w:proofErr w:type="gramEnd"/>
      <w:r w:rsidRPr="005B7C5C">
        <w:rPr>
          <w:rFonts w:cs="Times New Roman"/>
        </w:rPr>
        <w:t xml:space="preserve"> let’s face it. You’re in charge.”</w:t>
      </w:r>
    </w:p>
    <w:p w14:paraId="53A0AA22" w14:textId="1900F806" w:rsidR="000213BD" w:rsidRPr="005B7C5C" w:rsidRDefault="000213BD" w:rsidP="004537F7">
      <w:pPr>
        <w:rPr>
          <w:rFonts w:cs="Times New Roman"/>
        </w:rPr>
      </w:pPr>
      <w:r w:rsidRPr="005B7C5C">
        <w:rPr>
          <w:rFonts w:cs="Times New Roman"/>
        </w:rPr>
        <w:t xml:space="preserve">With that statement, Arnold Patterson almost fell off his chair. Losing his family </w:t>
      </w:r>
      <w:r w:rsidR="00F714B5" w:rsidRPr="005B7C5C">
        <w:rPr>
          <w:rFonts w:cs="Times New Roman"/>
        </w:rPr>
        <w:t>was</w:t>
      </w:r>
      <w:r w:rsidRPr="005B7C5C">
        <w:rPr>
          <w:rFonts w:cs="Times New Roman"/>
        </w:rPr>
        <w:t xml:space="preserve"> one horrific realization</w:t>
      </w:r>
      <w:r w:rsidR="00964023">
        <w:rPr>
          <w:rFonts w:cs="Times New Roman"/>
        </w:rPr>
        <w:t>;</w:t>
      </w:r>
      <w:r w:rsidRPr="005B7C5C">
        <w:rPr>
          <w:rFonts w:cs="Times New Roman"/>
        </w:rPr>
        <w:t xml:space="preserve"> surviving the virus was another. </w:t>
      </w:r>
      <w:r w:rsidR="00F714B5" w:rsidRPr="005B7C5C">
        <w:rPr>
          <w:rFonts w:cs="Times New Roman"/>
        </w:rPr>
        <w:t>Suddenly reality was there, the United States, or what</w:t>
      </w:r>
      <w:r w:rsidR="002A5F83" w:rsidRPr="005B7C5C">
        <w:rPr>
          <w:rFonts w:cs="Times New Roman"/>
        </w:rPr>
        <w:t>e</w:t>
      </w:r>
      <w:r w:rsidR="00F714B5" w:rsidRPr="005B7C5C">
        <w:rPr>
          <w:rFonts w:cs="Times New Roman"/>
        </w:rPr>
        <w:t xml:space="preserve">ver it was now, still had a navy, but it also had thousands of </w:t>
      </w:r>
      <w:proofErr w:type="gramStart"/>
      <w:r w:rsidR="00F714B5" w:rsidRPr="005B7C5C">
        <w:rPr>
          <w:rFonts w:cs="Times New Roman"/>
        </w:rPr>
        <w:t>spacecraft</w:t>
      </w:r>
      <w:proofErr w:type="gramEnd"/>
      <w:r w:rsidR="00F714B5" w:rsidRPr="005B7C5C">
        <w:rPr>
          <w:rFonts w:cs="Times New Roman"/>
        </w:rPr>
        <w:t>. The US had traveled to other solar systems. People from the US have met with other alien races.</w:t>
      </w:r>
    </w:p>
    <w:p w14:paraId="406C3797" w14:textId="214DB1F0" w:rsidR="00F714B5" w:rsidRPr="005B7C5C" w:rsidRDefault="00F714B5" w:rsidP="004537F7">
      <w:pPr>
        <w:rPr>
          <w:rFonts w:cs="Times New Roman"/>
        </w:rPr>
      </w:pPr>
      <w:r w:rsidRPr="005B7C5C">
        <w:rPr>
          <w:rFonts w:cs="Times New Roman"/>
        </w:rPr>
        <w:t>“Sir…are you ok?” Eddy asked.</w:t>
      </w:r>
    </w:p>
    <w:p w14:paraId="3CB015EF" w14:textId="5537B733" w:rsidR="00F714B5" w:rsidRPr="005B7C5C" w:rsidRDefault="00F714B5" w:rsidP="004537F7">
      <w:pPr>
        <w:rPr>
          <w:rFonts w:cs="Times New Roman"/>
        </w:rPr>
      </w:pPr>
      <w:r w:rsidRPr="005B7C5C">
        <w:rPr>
          <w:rFonts w:cs="Times New Roman"/>
        </w:rPr>
        <w:t>“I’m sorry</w:t>
      </w:r>
      <w:r w:rsidR="00964023">
        <w:rPr>
          <w:rFonts w:cs="Times New Roman"/>
        </w:rPr>
        <w:t>,</w:t>
      </w:r>
      <w:r w:rsidRPr="005B7C5C">
        <w:rPr>
          <w:rFonts w:cs="Times New Roman"/>
        </w:rPr>
        <w:t xml:space="preserve"> Eddy, what you just said hit me.”</w:t>
      </w:r>
    </w:p>
    <w:p w14:paraId="452116A9" w14:textId="4EC53229" w:rsidR="00F714B5" w:rsidRPr="005B7C5C" w:rsidRDefault="00F714B5" w:rsidP="004537F7">
      <w:pPr>
        <w:rPr>
          <w:rFonts w:cs="Times New Roman"/>
        </w:rPr>
      </w:pPr>
      <w:r w:rsidRPr="005B7C5C">
        <w:rPr>
          <w:rFonts w:cs="Times New Roman"/>
        </w:rPr>
        <w:t xml:space="preserve">“I suspected </w:t>
      </w:r>
      <w:r w:rsidRPr="005B7C5C">
        <w:rPr>
          <w:rFonts w:cs="Times New Roman"/>
          <w:noProof/>
        </w:rPr>
        <w:t>that</w:t>
      </w:r>
      <w:r w:rsidRPr="005B7C5C">
        <w:rPr>
          <w:rFonts w:cs="Times New Roman"/>
        </w:rPr>
        <w:t xml:space="preserve"> </w:t>
      </w:r>
      <w:r w:rsidR="00316157" w:rsidRPr="005B7C5C">
        <w:rPr>
          <w:rFonts w:cs="Times New Roman"/>
          <w:noProof/>
        </w:rPr>
        <w:t>S</w:t>
      </w:r>
      <w:r w:rsidRPr="005B7C5C">
        <w:rPr>
          <w:rFonts w:cs="Times New Roman"/>
          <w:noProof/>
        </w:rPr>
        <w:t>ir</w:t>
      </w:r>
      <w:r w:rsidRPr="005B7C5C">
        <w:rPr>
          <w:rFonts w:cs="Times New Roman"/>
        </w:rPr>
        <w:t>, you should have seen the ‘deer in the headlights look on your face.”</w:t>
      </w:r>
    </w:p>
    <w:p w14:paraId="442A592F" w14:textId="2721F6D8" w:rsidR="00F714B5" w:rsidRPr="005B7C5C" w:rsidRDefault="00F714B5" w:rsidP="004537F7">
      <w:pPr>
        <w:rPr>
          <w:rFonts w:cs="Times New Roman"/>
        </w:rPr>
      </w:pPr>
      <w:r w:rsidRPr="005B7C5C">
        <w:rPr>
          <w:rFonts w:cs="Times New Roman"/>
        </w:rPr>
        <w:t xml:space="preserve">“Eddy, </w:t>
      </w:r>
      <w:r w:rsidR="00A85B9D" w:rsidRPr="005B7C5C">
        <w:rPr>
          <w:rFonts w:cs="Times New Roman"/>
        </w:rPr>
        <w:t>what do we do?”</w:t>
      </w:r>
    </w:p>
    <w:p w14:paraId="5D07860C" w14:textId="7E22249C" w:rsidR="00A85B9D" w:rsidRPr="005B7C5C" w:rsidRDefault="00A85B9D" w:rsidP="004537F7">
      <w:pPr>
        <w:rPr>
          <w:rFonts w:cs="Times New Roman"/>
        </w:rPr>
      </w:pPr>
      <w:r w:rsidRPr="005B7C5C">
        <w:rPr>
          <w:rFonts w:cs="Times New Roman"/>
        </w:rPr>
        <w:t>“I’m sorry</w:t>
      </w:r>
      <w:r w:rsidR="00964023">
        <w:rPr>
          <w:rFonts w:cs="Times New Roman"/>
        </w:rPr>
        <w:t>,</w:t>
      </w:r>
      <w:r w:rsidRPr="005B7C5C">
        <w:rPr>
          <w:rFonts w:cs="Times New Roman"/>
        </w:rPr>
        <w:t xml:space="preserve"> sir, but that’s up to you. I suggest that we </w:t>
      </w:r>
      <w:proofErr w:type="gramStart"/>
      <w:r w:rsidRPr="005B7C5C">
        <w:rPr>
          <w:rFonts w:cs="Times New Roman"/>
        </w:rPr>
        <w:t>connect up</w:t>
      </w:r>
      <w:proofErr w:type="gramEnd"/>
      <w:r w:rsidRPr="005B7C5C">
        <w:rPr>
          <w:rFonts w:cs="Times New Roman"/>
        </w:rPr>
        <w:t xml:space="preserve"> as much of the world as possible and give them the facts. Once you’ve done </w:t>
      </w:r>
      <w:r w:rsidRPr="005B7C5C">
        <w:rPr>
          <w:rFonts w:cs="Times New Roman"/>
          <w:noProof/>
        </w:rPr>
        <w:t>that</w:t>
      </w:r>
      <w:r w:rsidR="007E5451" w:rsidRPr="005B7C5C">
        <w:rPr>
          <w:rFonts w:cs="Times New Roman"/>
          <w:noProof/>
        </w:rPr>
        <w:t>,</w:t>
      </w:r>
      <w:r w:rsidRPr="005B7C5C">
        <w:rPr>
          <w:rFonts w:cs="Times New Roman"/>
        </w:rPr>
        <w:t xml:space="preserve"> then you can decide on the next step</w:t>
      </w:r>
      <w:r w:rsidR="009752B3" w:rsidRPr="005B7C5C">
        <w:rPr>
          <w:rFonts w:cs="Times New Roman"/>
        </w:rPr>
        <w:t>s</w:t>
      </w:r>
      <w:r w:rsidRPr="005B7C5C">
        <w:rPr>
          <w:rFonts w:cs="Times New Roman"/>
        </w:rPr>
        <w:t>.”</w:t>
      </w:r>
    </w:p>
    <w:p w14:paraId="7E57318F" w14:textId="75DC9492" w:rsidR="00A85B9D" w:rsidRPr="005B7C5C" w:rsidRDefault="00A85B9D" w:rsidP="004537F7">
      <w:pPr>
        <w:rPr>
          <w:rFonts w:cs="Times New Roman"/>
        </w:rPr>
      </w:pPr>
      <w:r w:rsidRPr="005B7C5C">
        <w:rPr>
          <w:rFonts w:cs="Times New Roman"/>
        </w:rPr>
        <w:t>“Before I do that, I want the Admiral, Joan, Tom</w:t>
      </w:r>
      <w:r w:rsidR="00964023">
        <w:rPr>
          <w:rFonts w:cs="Times New Roman"/>
        </w:rPr>
        <w:t>,</w:t>
      </w:r>
      <w:r w:rsidRPr="005B7C5C">
        <w:rPr>
          <w:rFonts w:cs="Times New Roman"/>
        </w:rPr>
        <w:t xml:space="preserve"> and SIMPOC in a room</w:t>
      </w:r>
      <w:r w:rsidR="00964023">
        <w:rPr>
          <w:rFonts w:cs="Times New Roman"/>
        </w:rPr>
        <w:t>,</w:t>
      </w:r>
      <w:r w:rsidRPr="005B7C5C">
        <w:rPr>
          <w:rFonts w:cs="Times New Roman"/>
        </w:rPr>
        <w:t xml:space="preserve"> and we have to talk through some things.”</w:t>
      </w:r>
    </w:p>
    <w:p w14:paraId="583C7A0A" w14:textId="3716A352" w:rsidR="00A85B9D" w:rsidRPr="005B7C5C" w:rsidRDefault="00A85B9D" w:rsidP="004537F7">
      <w:pPr>
        <w:rPr>
          <w:rFonts w:cs="Times New Roman"/>
        </w:rPr>
      </w:pPr>
      <w:r w:rsidRPr="005B7C5C">
        <w:rPr>
          <w:rFonts w:cs="Times New Roman"/>
        </w:rPr>
        <w:t>“Yes, sir.”</w:t>
      </w:r>
    </w:p>
    <w:p w14:paraId="40784F84" w14:textId="77777777" w:rsidR="00740F32" w:rsidRPr="005B7C5C" w:rsidRDefault="00740F32" w:rsidP="00845671">
      <w:pPr>
        <w:pStyle w:val="Heading2"/>
        <w:rPr>
          <w:rFonts w:cs="Times New Roman"/>
        </w:rPr>
      </w:pPr>
      <w:r w:rsidRPr="005B7C5C">
        <w:rPr>
          <w:rFonts w:cs="Times New Roman"/>
        </w:rPr>
        <w:lastRenderedPageBreak/>
        <w:t>Vakeel Medical Library</w:t>
      </w:r>
    </w:p>
    <w:p w14:paraId="3E9488E1" w14:textId="3EAC0BB9" w:rsidR="00E17A06" w:rsidRPr="005B7C5C" w:rsidRDefault="00E17A06" w:rsidP="004537F7">
      <w:pPr>
        <w:rPr>
          <w:rFonts w:cs="Times New Roman"/>
          <w:color w:val="000000" w:themeColor="text1"/>
        </w:rPr>
      </w:pPr>
      <w:r w:rsidRPr="005B7C5C">
        <w:rPr>
          <w:rFonts w:cs="Times New Roman"/>
          <w:color w:val="000000" w:themeColor="text1"/>
        </w:rPr>
        <w:t>Tom and Joan were enjoying some quiet time in their food ‘prep’ area. They both loved to cook</w:t>
      </w:r>
      <w:r w:rsidR="00964023">
        <w:rPr>
          <w:rFonts w:cs="Times New Roman"/>
          <w:color w:val="000000" w:themeColor="text1"/>
        </w:rPr>
        <w:t>,</w:t>
      </w:r>
      <w:r w:rsidRPr="005B7C5C">
        <w:rPr>
          <w:rFonts w:cs="Times New Roman"/>
          <w:color w:val="000000" w:themeColor="text1"/>
        </w:rPr>
        <w:t xml:space="preserve"> and </w:t>
      </w:r>
      <w:r w:rsidR="00964023">
        <w:rPr>
          <w:rFonts w:cs="Times New Roman"/>
          <w:noProof/>
          <w:color w:val="000000" w:themeColor="text1"/>
        </w:rPr>
        <w:t>cooking</w:t>
      </w:r>
      <w:r w:rsidRPr="005B7C5C">
        <w:rPr>
          <w:rFonts w:cs="Times New Roman"/>
          <w:color w:val="000000" w:themeColor="text1"/>
        </w:rPr>
        <w:t xml:space="preserve"> together was always a fun time. SIMPOC had created a nice pantry and refrigerator</w:t>
      </w:r>
      <w:r w:rsidR="00964023">
        <w:rPr>
          <w:rFonts w:cs="Times New Roman"/>
          <w:color w:val="000000" w:themeColor="text1"/>
        </w:rPr>
        <w:t>,</w:t>
      </w:r>
      <w:r w:rsidRPr="005B7C5C">
        <w:rPr>
          <w:rFonts w:cs="Times New Roman"/>
          <w:color w:val="000000" w:themeColor="text1"/>
        </w:rPr>
        <w:t xml:space="preserve"> which he stocked with a surprisingly complete selection.</w:t>
      </w:r>
    </w:p>
    <w:p w14:paraId="76903669" w14:textId="6BF451FD" w:rsidR="00E17A06" w:rsidRPr="005B7C5C" w:rsidRDefault="00E17A06" w:rsidP="004537F7">
      <w:pPr>
        <w:rPr>
          <w:rFonts w:cs="Times New Roman"/>
          <w:color w:val="000000" w:themeColor="text1"/>
        </w:rPr>
      </w:pPr>
      <w:r w:rsidRPr="005B7C5C">
        <w:rPr>
          <w:rFonts w:cs="Times New Roman"/>
          <w:color w:val="000000" w:themeColor="text1"/>
        </w:rPr>
        <w:t xml:space="preserve">Stews and soups were their favorites. Each recipe seemed to </w:t>
      </w:r>
      <w:r w:rsidRPr="005B7C5C">
        <w:rPr>
          <w:rFonts w:cs="Times New Roman"/>
          <w:noProof/>
          <w:color w:val="000000" w:themeColor="text1"/>
        </w:rPr>
        <w:t>evolve</w:t>
      </w:r>
      <w:r w:rsidRPr="005B7C5C">
        <w:rPr>
          <w:rFonts w:cs="Times New Roman"/>
          <w:color w:val="000000" w:themeColor="text1"/>
        </w:rPr>
        <w:t xml:space="preserve"> over time and changed ‘or mutated’ depending on what was in the fridge. Neither of them worried about following the recipe too </w:t>
      </w:r>
      <w:r w:rsidRPr="005B7C5C">
        <w:rPr>
          <w:rFonts w:cs="Times New Roman"/>
          <w:noProof/>
          <w:color w:val="000000" w:themeColor="text1"/>
        </w:rPr>
        <w:t>close</w:t>
      </w:r>
      <w:r w:rsidRPr="005B7C5C">
        <w:rPr>
          <w:rFonts w:cs="Times New Roman"/>
          <w:color w:val="000000" w:themeColor="text1"/>
        </w:rPr>
        <w:t xml:space="preserve"> after </w:t>
      </w:r>
      <w:r w:rsidRPr="005B7C5C">
        <w:rPr>
          <w:rFonts w:cs="Times New Roman"/>
          <w:noProof/>
          <w:color w:val="000000" w:themeColor="text1"/>
        </w:rPr>
        <w:t>all</w:t>
      </w:r>
      <w:r w:rsidR="00964023">
        <w:rPr>
          <w:rFonts w:cs="Times New Roman"/>
          <w:noProof/>
          <w:color w:val="000000" w:themeColor="text1"/>
        </w:rPr>
        <w:t>;</w:t>
      </w:r>
      <w:r w:rsidRPr="005B7C5C">
        <w:rPr>
          <w:rFonts w:cs="Times New Roman"/>
          <w:color w:val="000000" w:themeColor="text1"/>
        </w:rPr>
        <w:t xml:space="preserve"> directions were for chemical reactions, not food.</w:t>
      </w:r>
    </w:p>
    <w:p w14:paraId="0AC101C2" w14:textId="16FA3AB8" w:rsidR="00250306" w:rsidRPr="005B7C5C" w:rsidRDefault="00E17A06" w:rsidP="004537F7">
      <w:pPr>
        <w:rPr>
          <w:rFonts w:cs="Times New Roman"/>
          <w:color w:val="000000" w:themeColor="text1"/>
        </w:rPr>
      </w:pPr>
      <w:r w:rsidRPr="005B7C5C">
        <w:rPr>
          <w:rFonts w:cs="Times New Roman"/>
          <w:color w:val="000000" w:themeColor="text1"/>
        </w:rPr>
        <w:t xml:space="preserve">SIMPOC stood in the entry for a second, then he spoke, </w:t>
      </w:r>
      <w:r w:rsidR="00250306" w:rsidRPr="005B7C5C">
        <w:rPr>
          <w:rFonts w:cs="Times New Roman"/>
          <w:color w:val="000000" w:themeColor="text1"/>
        </w:rPr>
        <w:t>“Joan, Tom</w:t>
      </w:r>
      <w:r w:rsidR="00964023">
        <w:rPr>
          <w:rFonts w:cs="Times New Roman"/>
          <w:color w:val="000000" w:themeColor="text1"/>
        </w:rPr>
        <w:t>,</w:t>
      </w:r>
      <w:r w:rsidR="00250306" w:rsidRPr="005B7C5C">
        <w:rPr>
          <w:rFonts w:cs="Times New Roman"/>
          <w:color w:val="000000" w:themeColor="text1"/>
        </w:rPr>
        <w:t xml:space="preserve"> I have found interesting information within the Vakeel data storage. Their comput</w:t>
      </w:r>
      <w:r w:rsidRPr="005B7C5C">
        <w:rPr>
          <w:rFonts w:cs="Times New Roman"/>
          <w:color w:val="000000" w:themeColor="text1"/>
        </w:rPr>
        <w:t>ers and manufacturing system have</w:t>
      </w:r>
      <w:r w:rsidR="00250306" w:rsidRPr="005B7C5C">
        <w:rPr>
          <w:rFonts w:cs="Times New Roman"/>
          <w:color w:val="000000" w:themeColor="text1"/>
        </w:rPr>
        <w:t xml:space="preserve"> impressive biological functionality.”</w:t>
      </w:r>
    </w:p>
    <w:p w14:paraId="07FDAA7D" w14:textId="10101BFB" w:rsidR="00250306" w:rsidRPr="005B7C5C" w:rsidRDefault="00250306" w:rsidP="004537F7">
      <w:pPr>
        <w:rPr>
          <w:rFonts w:cs="Times New Roman"/>
        </w:rPr>
      </w:pPr>
      <w:r w:rsidRPr="005B7C5C">
        <w:rPr>
          <w:rFonts w:cs="Times New Roman"/>
        </w:rPr>
        <w:t xml:space="preserve">“What does that mean,” Tom </w:t>
      </w:r>
      <w:r w:rsidR="00E17A06" w:rsidRPr="005B7C5C">
        <w:rPr>
          <w:rFonts w:cs="Times New Roman"/>
        </w:rPr>
        <w:t xml:space="preserve">asked as he sipped the stew and added </w:t>
      </w:r>
      <w:r w:rsidR="00EF7669" w:rsidRPr="005B7C5C">
        <w:rPr>
          <w:rFonts w:cs="Times New Roman"/>
        </w:rPr>
        <w:t>a pinch of</w:t>
      </w:r>
      <w:r w:rsidR="00E17A06" w:rsidRPr="005B7C5C">
        <w:rPr>
          <w:rFonts w:cs="Times New Roman"/>
        </w:rPr>
        <w:t xml:space="preserve"> salt.</w:t>
      </w:r>
      <w:r w:rsidRPr="005B7C5C">
        <w:rPr>
          <w:rFonts w:cs="Times New Roman"/>
        </w:rPr>
        <w:t xml:space="preserve"> </w:t>
      </w:r>
    </w:p>
    <w:p w14:paraId="2B1CE44A" w14:textId="13F925F6" w:rsidR="00250306" w:rsidRPr="005B7C5C" w:rsidRDefault="00250306" w:rsidP="004537F7">
      <w:pPr>
        <w:rPr>
          <w:rFonts w:cs="Times New Roman"/>
        </w:rPr>
      </w:pPr>
      <w:r w:rsidRPr="005B7C5C">
        <w:rPr>
          <w:rFonts w:cs="Times New Roman"/>
        </w:rPr>
        <w:t xml:space="preserve">“Within their </w:t>
      </w:r>
      <w:r w:rsidRPr="005B7C5C">
        <w:rPr>
          <w:rFonts w:cs="Times New Roman"/>
          <w:noProof/>
        </w:rPr>
        <w:t>databases</w:t>
      </w:r>
      <w:r w:rsidR="00316157" w:rsidRPr="005B7C5C">
        <w:rPr>
          <w:rFonts w:cs="Times New Roman"/>
          <w:noProof/>
        </w:rPr>
        <w:t>,</w:t>
      </w:r>
      <w:r w:rsidRPr="005B7C5C">
        <w:rPr>
          <w:rFonts w:cs="Times New Roman"/>
        </w:rPr>
        <w:t xml:space="preserve"> there is an immense amount of biological data. </w:t>
      </w:r>
      <w:r w:rsidR="00964023">
        <w:rPr>
          <w:rFonts w:cs="Times New Roman"/>
        </w:rPr>
        <w:t xml:space="preserve">The primary data is </w:t>
      </w:r>
      <w:r w:rsidRPr="005B7C5C">
        <w:rPr>
          <w:rFonts w:cs="Times New Roman"/>
        </w:rPr>
        <w:t xml:space="preserve">directly relevant to their </w:t>
      </w:r>
      <w:r w:rsidR="00E17A06" w:rsidRPr="005B7C5C">
        <w:rPr>
          <w:rFonts w:cs="Times New Roman"/>
        </w:rPr>
        <w:t xml:space="preserve">species, but it has much information </w:t>
      </w:r>
      <w:r w:rsidRPr="005B7C5C">
        <w:rPr>
          <w:rFonts w:cs="Times New Roman"/>
        </w:rPr>
        <w:t>beyond their species. It has information on</w:t>
      </w:r>
      <w:r w:rsidR="00074598" w:rsidRPr="005B7C5C">
        <w:rPr>
          <w:rFonts w:cs="Times New Roman"/>
        </w:rPr>
        <w:t xml:space="preserve"> all</w:t>
      </w:r>
      <w:r w:rsidRPr="005B7C5C">
        <w:rPr>
          <w:rFonts w:cs="Times New Roman"/>
        </w:rPr>
        <w:t xml:space="preserve"> the lower life forms the</w:t>
      </w:r>
      <w:r w:rsidR="004979DB" w:rsidRPr="005B7C5C">
        <w:rPr>
          <w:rFonts w:cs="Times New Roman"/>
        </w:rPr>
        <w:t>y</w:t>
      </w:r>
      <w:r w:rsidRPr="005B7C5C">
        <w:rPr>
          <w:rFonts w:cs="Times New Roman"/>
        </w:rPr>
        <w:t xml:space="preserve"> have encountered.</w:t>
      </w:r>
      <w:r w:rsidR="004979DB" w:rsidRPr="005B7C5C">
        <w:rPr>
          <w:rFonts w:cs="Times New Roman"/>
        </w:rPr>
        <w:t xml:space="preserve"> They have very advanced ways to capture </w:t>
      </w:r>
      <w:r w:rsidR="00E17A06" w:rsidRPr="005B7C5C">
        <w:rPr>
          <w:rFonts w:cs="Times New Roman"/>
        </w:rPr>
        <w:t>the</w:t>
      </w:r>
      <w:r w:rsidR="004979DB" w:rsidRPr="005B7C5C">
        <w:rPr>
          <w:rFonts w:cs="Times New Roman"/>
        </w:rPr>
        <w:t xml:space="preserve"> information they need. Through a series of tests </w:t>
      </w:r>
      <w:proofErr w:type="gramStart"/>
      <w:r w:rsidR="004979DB" w:rsidRPr="005B7C5C">
        <w:rPr>
          <w:rFonts w:cs="Times New Roman"/>
        </w:rPr>
        <w:t>similar to</w:t>
      </w:r>
      <w:proofErr w:type="gramEnd"/>
      <w:r w:rsidR="004979DB" w:rsidRPr="005B7C5C">
        <w:rPr>
          <w:rFonts w:cs="Times New Roman"/>
        </w:rPr>
        <w:t xml:space="preserve"> our medical scans, they chart almost the complete biological structure of the new species. The data structure between the Vakeel’s data set and that of the other species is </w:t>
      </w:r>
      <w:r w:rsidR="00E17A06" w:rsidRPr="005B7C5C">
        <w:rPr>
          <w:rFonts w:cs="Times New Roman"/>
        </w:rPr>
        <w:t xml:space="preserve">structured </w:t>
      </w:r>
      <w:r w:rsidR="004979DB" w:rsidRPr="005B7C5C">
        <w:rPr>
          <w:rFonts w:cs="Times New Roman"/>
        </w:rPr>
        <w:t xml:space="preserve">the same. </w:t>
      </w:r>
      <w:r w:rsidR="00E17A06" w:rsidRPr="005B7C5C">
        <w:rPr>
          <w:rFonts w:cs="Times New Roman"/>
          <w:noProof/>
        </w:rPr>
        <w:t>Theoretically</w:t>
      </w:r>
      <w:r w:rsidR="007E5451" w:rsidRPr="005B7C5C">
        <w:rPr>
          <w:rFonts w:cs="Times New Roman"/>
          <w:noProof/>
        </w:rPr>
        <w:t>,</w:t>
      </w:r>
      <w:r w:rsidR="004979DB" w:rsidRPr="005B7C5C">
        <w:rPr>
          <w:rFonts w:cs="Times New Roman"/>
        </w:rPr>
        <w:t xml:space="preserve"> any procedure they could do on the Vakeel could be done on the new creature they encounter.</w:t>
      </w:r>
      <w:r w:rsidRPr="005B7C5C">
        <w:rPr>
          <w:rFonts w:cs="Times New Roman"/>
        </w:rPr>
        <w:t>”</w:t>
      </w:r>
    </w:p>
    <w:p w14:paraId="10461E28" w14:textId="7C8B5B20" w:rsidR="004979DB" w:rsidRPr="005B7C5C" w:rsidRDefault="004979DB" w:rsidP="004537F7">
      <w:pPr>
        <w:rPr>
          <w:rFonts w:cs="Times New Roman"/>
        </w:rPr>
      </w:pPr>
      <w:r w:rsidRPr="005B7C5C">
        <w:rPr>
          <w:rFonts w:cs="Times New Roman"/>
        </w:rPr>
        <w:lastRenderedPageBreak/>
        <w:t>“Yo</w:t>
      </w:r>
      <w:r w:rsidR="00E17A06" w:rsidRPr="005B7C5C">
        <w:rPr>
          <w:rFonts w:cs="Times New Roman"/>
        </w:rPr>
        <w:t xml:space="preserve">u’re implying </w:t>
      </w:r>
      <w:r w:rsidR="00E17A06" w:rsidRPr="005B7C5C">
        <w:rPr>
          <w:rFonts w:cs="Times New Roman"/>
          <w:noProof/>
        </w:rPr>
        <w:t>what</w:t>
      </w:r>
      <w:r w:rsidR="00E17A06" w:rsidRPr="005B7C5C">
        <w:rPr>
          <w:rFonts w:cs="Times New Roman"/>
        </w:rPr>
        <w:t xml:space="preserve">,” Joan asked as </w:t>
      </w:r>
      <w:r w:rsidR="00C63D99" w:rsidRPr="005B7C5C">
        <w:rPr>
          <w:rFonts w:cs="Times New Roman"/>
        </w:rPr>
        <w:t>s</w:t>
      </w:r>
      <w:r w:rsidR="00E17A06" w:rsidRPr="005B7C5C">
        <w:rPr>
          <w:rFonts w:cs="Times New Roman"/>
        </w:rPr>
        <w:t xml:space="preserve">he diced </w:t>
      </w:r>
      <w:r w:rsidR="00C63D99" w:rsidRPr="005B7C5C">
        <w:rPr>
          <w:rFonts w:cs="Times New Roman"/>
        </w:rPr>
        <w:t xml:space="preserve">the </w:t>
      </w:r>
      <w:r w:rsidR="00E17A06" w:rsidRPr="005B7C5C">
        <w:rPr>
          <w:rFonts w:cs="Times New Roman"/>
        </w:rPr>
        <w:t xml:space="preserve">onions slid </w:t>
      </w:r>
      <w:r w:rsidR="00C63D99" w:rsidRPr="005B7C5C">
        <w:rPr>
          <w:rFonts w:cs="Times New Roman"/>
        </w:rPr>
        <w:t xml:space="preserve">them </w:t>
      </w:r>
      <w:r w:rsidR="00E17A06" w:rsidRPr="005B7C5C">
        <w:rPr>
          <w:rFonts w:cs="Times New Roman"/>
        </w:rPr>
        <w:t>into the pot.</w:t>
      </w:r>
    </w:p>
    <w:p w14:paraId="1013862C" w14:textId="26317392" w:rsidR="004979DB" w:rsidRPr="005B7C5C" w:rsidRDefault="004979DB" w:rsidP="004537F7">
      <w:pPr>
        <w:rPr>
          <w:rFonts w:cs="Times New Roman"/>
        </w:rPr>
      </w:pPr>
      <w:r w:rsidRPr="005B7C5C">
        <w:rPr>
          <w:rFonts w:cs="Times New Roman"/>
        </w:rPr>
        <w:t>“I’m not implying anything</w:t>
      </w:r>
      <w:r w:rsidR="00B722EB" w:rsidRPr="005B7C5C">
        <w:rPr>
          <w:rFonts w:cs="Times New Roman"/>
          <w:noProof/>
        </w:rPr>
        <w:t>;</w:t>
      </w:r>
      <w:r w:rsidRPr="005B7C5C">
        <w:rPr>
          <w:rFonts w:cs="Times New Roman"/>
          <w:noProof/>
        </w:rPr>
        <w:t xml:space="preserve"> it</w:t>
      </w:r>
      <w:r w:rsidRPr="005B7C5C">
        <w:rPr>
          <w:rFonts w:cs="Times New Roman"/>
        </w:rPr>
        <w:t xml:space="preserve"> is obvious to me that if any humans on the Capital Ships need medical support or even surgery, I’m confident the computers could perform many of the necessary procedures.”</w:t>
      </w:r>
    </w:p>
    <w:p w14:paraId="13EC5B35" w14:textId="588E74A7" w:rsidR="004979DB" w:rsidRPr="005B7C5C" w:rsidRDefault="00E17A06" w:rsidP="004537F7">
      <w:pPr>
        <w:rPr>
          <w:rFonts w:cs="Times New Roman"/>
        </w:rPr>
      </w:pPr>
      <w:r w:rsidRPr="005B7C5C">
        <w:rPr>
          <w:rFonts w:cs="Times New Roman"/>
        </w:rPr>
        <w:t>“Great, I’ll keep that in mind,</w:t>
      </w:r>
      <w:r w:rsidR="004979DB" w:rsidRPr="005B7C5C">
        <w:rPr>
          <w:rFonts w:cs="Times New Roman"/>
        </w:rPr>
        <w:t>”</w:t>
      </w:r>
      <w:r w:rsidRPr="005B7C5C">
        <w:rPr>
          <w:rFonts w:cs="Times New Roman"/>
        </w:rPr>
        <w:t xml:space="preserve"> Tom said with sarcasm in his voice.</w:t>
      </w:r>
    </w:p>
    <w:p w14:paraId="0C47D5D6" w14:textId="080B481F" w:rsidR="00250306" w:rsidRPr="005B7C5C" w:rsidRDefault="004979DB" w:rsidP="004537F7">
      <w:pPr>
        <w:rPr>
          <w:rFonts w:cs="Times New Roman"/>
        </w:rPr>
      </w:pPr>
      <w:r w:rsidRPr="005B7C5C">
        <w:rPr>
          <w:rFonts w:cs="Times New Roman"/>
        </w:rPr>
        <w:t xml:space="preserve">SIMPOC continued, </w:t>
      </w:r>
      <w:r w:rsidR="00250306" w:rsidRPr="005B7C5C">
        <w:rPr>
          <w:rFonts w:cs="Times New Roman"/>
        </w:rPr>
        <w:t>“The Capital Ships are individual outp</w:t>
      </w:r>
      <w:r w:rsidR="00E17A06" w:rsidRPr="005B7C5C">
        <w:rPr>
          <w:rFonts w:cs="Times New Roman"/>
        </w:rPr>
        <w:t>ost</w:t>
      </w:r>
      <w:r w:rsidR="00D10EEE" w:rsidRPr="005B7C5C">
        <w:rPr>
          <w:rFonts w:cs="Times New Roman"/>
        </w:rPr>
        <w:t>s</w:t>
      </w:r>
      <w:r w:rsidR="00E17A06" w:rsidRPr="005B7C5C">
        <w:rPr>
          <w:rFonts w:cs="Times New Roman"/>
        </w:rPr>
        <w:t xml:space="preserve"> that </w:t>
      </w:r>
      <w:r w:rsidR="00E17A06" w:rsidRPr="005B7C5C">
        <w:rPr>
          <w:rFonts w:cs="Times New Roman"/>
          <w:noProof/>
        </w:rPr>
        <w:t>are</w:t>
      </w:r>
      <w:r w:rsidR="00E17A06" w:rsidRPr="005B7C5C">
        <w:rPr>
          <w:rFonts w:cs="Times New Roman"/>
        </w:rPr>
        <w:t xml:space="preserve"> set</w:t>
      </w:r>
      <w:r w:rsidR="004049BE">
        <w:rPr>
          <w:rFonts w:cs="Times New Roman"/>
        </w:rPr>
        <w:t xml:space="preserve"> </w:t>
      </w:r>
      <w:r w:rsidR="00E17A06" w:rsidRPr="005B7C5C">
        <w:rPr>
          <w:rFonts w:cs="Times New Roman"/>
        </w:rPr>
        <w:t>up to support new colonies</w:t>
      </w:r>
      <w:r w:rsidR="00250306" w:rsidRPr="005B7C5C">
        <w:rPr>
          <w:rFonts w:cs="Times New Roman"/>
        </w:rPr>
        <w:t>. To perform that function, it must have</w:t>
      </w:r>
      <w:r w:rsidR="00074598" w:rsidRPr="005B7C5C">
        <w:rPr>
          <w:rFonts w:cs="Times New Roman"/>
        </w:rPr>
        <w:t xml:space="preserve"> all</w:t>
      </w:r>
      <w:r w:rsidR="00250306" w:rsidRPr="005B7C5C">
        <w:rPr>
          <w:rFonts w:cs="Times New Roman"/>
        </w:rPr>
        <w:t xml:space="preserve"> the medical information</w:t>
      </w:r>
      <w:r w:rsidRPr="005B7C5C">
        <w:rPr>
          <w:rFonts w:cs="Times New Roman"/>
        </w:rPr>
        <w:t xml:space="preserve"> and capabilities</w:t>
      </w:r>
      <w:r w:rsidR="00250306" w:rsidRPr="005B7C5C">
        <w:rPr>
          <w:rFonts w:cs="Times New Roman"/>
        </w:rPr>
        <w:t xml:space="preserve"> to support the Vakeel Colonists.</w:t>
      </w:r>
      <w:r w:rsidRPr="005B7C5C">
        <w:rPr>
          <w:rFonts w:cs="Times New Roman"/>
        </w:rPr>
        <w:t xml:space="preserve"> Within the manufacturing </w:t>
      </w:r>
      <w:r w:rsidRPr="005B7C5C">
        <w:rPr>
          <w:rFonts w:cs="Times New Roman"/>
          <w:noProof/>
        </w:rPr>
        <w:t>area</w:t>
      </w:r>
      <w:r w:rsidR="007E5451" w:rsidRPr="005B7C5C">
        <w:rPr>
          <w:rFonts w:cs="Times New Roman"/>
          <w:noProof/>
        </w:rPr>
        <w:t>,</w:t>
      </w:r>
      <w:r w:rsidRPr="005B7C5C">
        <w:rPr>
          <w:rFonts w:cs="Times New Roman"/>
        </w:rPr>
        <w:t xml:space="preserve"> t</w:t>
      </w:r>
      <w:r w:rsidR="004049BE">
        <w:rPr>
          <w:rFonts w:cs="Times New Roman"/>
        </w:rPr>
        <w:t>wo operating rooms</w:t>
      </w:r>
      <w:r w:rsidRPr="005B7C5C">
        <w:rPr>
          <w:rFonts w:cs="Times New Roman"/>
        </w:rPr>
        <w:t xml:space="preserve"> are fully programmed to perform procedures on any injured Vakeel.</w:t>
      </w:r>
      <w:r w:rsidR="00250306" w:rsidRPr="005B7C5C">
        <w:rPr>
          <w:rFonts w:cs="Times New Roman"/>
        </w:rPr>
        <w:t>”</w:t>
      </w:r>
    </w:p>
    <w:p w14:paraId="4A0AC046" w14:textId="1F331A74" w:rsidR="00250306" w:rsidRPr="005B7C5C" w:rsidRDefault="00250306" w:rsidP="004537F7">
      <w:pPr>
        <w:rPr>
          <w:rFonts w:cs="Times New Roman"/>
        </w:rPr>
      </w:pPr>
      <w:r w:rsidRPr="005B7C5C">
        <w:rPr>
          <w:rFonts w:cs="Times New Roman"/>
        </w:rPr>
        <w:t xml:space="preserve">“Beyond the biological information in their </w:t>
      </w:r>
      <w:r w:rsidRPr="005B7C5C">
        <w:rPr>
          <w:rFonts w:cs="Times New Roman"/>
          <w:noProof/>
        </w:rPr>
        <w:t>database</w:t>
      </w:r>
      <w:r w:rsidR="007E5451" w:rsidRPr="005B7C5C">
        <w:rPr>
          <w:rFonts w:cs="Times New Roman"/>
          <w:noProof/>
        </w:rPr>
        <w:t>,</w:t>
      </w:r>
      <w:r w:rsidRPr="005B7C5C">
        <w:rPr>
          <w:rFonts w:cs="Times New Roman"/>
        </w:rPr>
        <w:t xml:space="preserve"> their manufacturing system must also be able to fabricate any medicines that are necessary.”</w:t>
      </w:r>
    </w:p>
    <w:p w14:paraId="74B0701A" w14:textId="7ACBE1CD" w:rsidR="00250306" w:rsidRPr="005B7C5C" w:rsidRDefault="00250306" w:rsidP="004537F7">
      <w:pPr>
        <w:rPr>
          <w:rFonts w:cs="Times New Roman"/>
        </w:rPr>
      </w:pPr>
      <w:r w:rsidRPr="005B7C5C">
        <w:rPr>
          <w:rFonts w:cs="Times New Roman"/>
        </w:rPr>
        <w:t>“How does alien biological information help us?” Joan asked.</w:t>
      </w:r>
    </w:p>
    <w:p w14:paraId="7AA27BAA" w14:textId="62E2694D" w:rsidR="00250306" w:rsidRPr="005B7C5C" w:rsidRDefault="00250306" w:rsidP="004537F7">
      <w:pPr>
        <w:rPr>
          <w:rFonts w:cs="Times New Roman"/>
        </w:rPr>
      </w:pPr>
      <w:r w:rsidRPr="005B7C5C">
        <w:rPr>
          <w:rFonts w:cs="Times New Roman"/>
        </w:rPr>
        <w:t xml:space="preserve">“Their fundamental biology is </w:t>
      </w:r>
      <w:proofErr w:type="gramStart"/>
      <w:r w:rsidRPr="005B7C5C">
        <w:rPr>
          <w:rFonts w:cs="Times New Roman"/>
        </w:rPr>
        <w:t>similar to</w:t>
      </w:r>
      <w:proofErr w:type="gramEnd"/>
      <w:r w:rsidRPr="005B7C5C">
        <w:rPr>
          <w:rFonts w:cs="Times New Roman"/>
        </w:rPr>
        <w:t xml:space="preserve"> ours. It appears that cells function </w:t>
      </w:r>
      <w:r w:rsidR="004049BE">
        <w:rPr>
          <w:rFonts w:cs="Times New Roman"/>
        </w:rPr>
        <w:t>similarly</w:t>
      </w:r>
      <w:r w:rsidRPr="005B7C5C">
        <w:rPr>
          <w:rFonts w:cs="Times New Roman"/>
        </w:rPr>
        <w:t xml:space="preserve"> regardless of the alien species. Information within their system is directly relevant to human biology. The techniques they use to diagnose ailments are directly relevant. The expected biological responses to a specific medicine </w:t>
      </w:r>
      <w:r w:rsidR="00C6234E" w:rsidRPr="005B7C5C">
        <w:rPr>
          <w:rFonts w:cs="Times New Roman"/>
          <w:noProof/>
        </w:rPr>
        <w:t>are</w:t>
      </w:r>
      <w:r w:rsidRPr="005B7C5C">
        <w:rPr>
          <w:rFonts w:cs="Times New Roman"/>
        </w:rPr>
        <w:t xml:space="preserve"> like ours</w:t>
      </w:r>
      <w:r w:rsidR="001522CD" w:rsidRPr="005B7C5C">
        <w:rPr>
          <w:rFonts w:cs="Times New Roman"/>
        </w:rPr>
        <w:t>. So, i</w:t>
      </w:r>
      <w:r w:rsidRPr="005B7C5C">
        <w:rPr>
          <w:rFonts w:cs="Times New Roman"/>
        </w:rPr>
        <w:t xml:space="preserve">n effect, the tools they have resident </w:t>
      </w:r>
      <w:r w:rsidR="00C6234E" w:rsidRPr="005B7C5C">
        <w:rPr>
          <w:rFonts w:cs="Times New Roman"/>
          <w:noProof/>
        </w:rPr>
        <w:t>o</w:t>
      </w:r>
      <w:r w:rsidRPr="005B7C5C">
        <w:rPr>
          <w:rFonts w:cs="Times New Roman"/>
          <w:noProof/>
        </w:rPr>
        <w:t>n</w:t>
      </w:r>
      <w:r w:rsidRPr="005B7C5C">
        <w:rPr>
          <w:rFonts w:cs="Times New Roman"/>
        </w:rPr>
        <w:t xml:space="preserve"> their computers and manufacturing </w:t>
      </w:r>
      <w:r w:rsidR="00C6234E" w:rsidRPr="005B7C5C">
        <w:rPr>
          <w:rFonts w:cs="Times New Roman"/>
        </w:rPr>
        <w:t xml:space="preserve">systems </w:t>
      </w:r>
      <w:r w:rsidRPr="005B7C5C">
        <w:rPr>
          <w:rFonts w:cs="Times New Roman"/>
        </w:rPr>
        <w:t>can be applied to humans.”</w:t>
      </w:r>
    </w:p>
    <w:p w14:paraId="3F5E5CC4" w14:textId="4C29AF25" w:rsidR="00250306" w:rsidRPr="005B7C5C" w:rsidRDefault="00250306" w:rsidP="004537F7">
      <w:pPr>
        <w:rPr>
          <w:rFonts w:cs="Times New Roman"/>
        </w:rPr>
      </w:pPr>
      <w:r w:rsidRPr="005B7C5C">
        <w:rPr>
          <w:rFonts w:cs="Times New Roman"/>
        </w:rPr>
        <w:t>“Are you saying that you can use their technology to cure human diseases?” Tom asked.</w:t>
      </w:r>
    </w:p>
    <w:p w14:paraId="7630F5F4" w14:textId="22EE9D6B" w:rsidR="00250306" w:rsidRPr="005B7C5C" w:rsidRDefault="00250306" w:rsidP="004537F7">
      <w:pPr>
        <w:rPr>
          <w:rFonts w:cs="Times New Roman"/>
        </w:rPr>
      </w:pPr>
      <w:r w:rsidRPr="005B7C5C">
        <w:rPr>
          <w:rFonts w:cs="Times New Roman"/>
        </w:rPr>
        <w:lastRenderedPageBreak/>
        <w:t>“Eventually</w:t>
      </w:r>
      <w:r w:rsidR="004049BE">
        <w:rPr>
          <w:rFonts w:cs="Times New Roman"/>
        </w:rPr>
        <w:t>,</w:t>
      </w:r>
      <w:r w:rsidRPr="005B7C5C">
        <w:rPr>
          <w:rFonts w:cs="Times New Roman"/>
        </w:rPr>
        <w:t xml:space="preserve"> yes. I’m not at that point yet, but there is no reason to think </w:t>
      </w:r>
      <w:r w:rsidRPr="005B7C5C">
        <w:rPr>
          <w:rFonts w:cs="Times New Roman"/>
          <w:noProof/>
        </w:rPr>
        <w:t>their</w:t>
      </w:r>
      <w:r w:rsidRPr="005B7C5C">
        <w:rPr>
          <w:rFonts w:cs="Times New Roman"/>
        </w:rPr>
        <w:t xml:space="preserve"> information won’t help diagnose human problems. It should also be noted</w:t>
      </w:r>
      <w:r w:rsidR="00B722EB" w:rsidRPr="005B7C5C">
        <w:rPr>
          <w:rFonts w:cs="Times New Roman"/>
          <w:noProof/>
        </w:rPr>
        <w:t>;</w:t>
      </w:r>
      <w:r w:rsidRPr="005B7C5C">
        <w:rPr>
          <w:rFonts w:cs="Times New Roman"/>
          <w:noProof/>
        </w:rPr>
        <w:t xml:space="preserve"> they</w:t>
      </w:r>
      <w:r w:rsidRPr="005B7C5C">
        <w:rPr>
          <w:rFonts w:cs="Times New Roman"/>
        </w:rPr>
        <w:t xml:space="preserve"> have a DNA </w:t>
      </w:r>
      <w:r w:rsidRPr="005B7C5C">
        <w:rPr>
          <w:rFonts w:cs="Times New Roman"/>
          <w:noProof/>
        </w:rPr>
        <w:t>makeup</w:t>
      </w:r>
      <w:r w:rsidRPr="005B7C5C">
        <w:rPr>
          <w:rFonts w:cs="Times New Roman"/>
        </w:rPr>
        <w:t xml:space="preserve"> very similar to humans. Their technology is also relevant to correcting DNA errors. I do need to caution you, though. I see the </w:t>
      </w:r>
      <w:r w:rsidRPr="005B7C5C">
        <w:rPr>
          <w:rFonts w:cs="Times New Roman"/>
          <w:noProof/>
        </w:rPr>
        <w:t>potential</w:t>
      </w:r>
      <w:r w:rsidR="00C6234E" w:rsidRPr="005B7C5C">
        <w:rPr>
          <w:rFonts w:cs="Times New Roman"/>
          <w:noProof/>
        </w:rPr>
        <w:t>,</w:t>
      </w:r>
      <w:r w:rsidRPr="005B7C5C">
        <w:rPr>
          <w:rFonts w:cs="Times New Roman"/>
        </w:rPr>
        <w:t xml:space="preserve"> but I’m not fully conversant with their computer to get the full benefits of the information.”</w:t>
      </w:r>
    </w:p>
    <w:p w14:paraId="339BF3FA" w14:textId="1FD89F17" w:rsidR="00250306" w:rsidRPr="005B7C5C" w:rsidRDefault="00250306" w:rsidP="004537F7">
      <w:pPr>
        <w:rPr>
          <w:rFonts w:cs="Times New Roman"/>
        </w:rPr>
      </w:pPr>
      <w:r w:rsidRPr="005B7C5C">
        <w:rPr>
          <w:rFonts w:cs="Times New Roman"/>
        </w:rPr>
        <w:t>“</w:t>
      </w:r>
      <w:r w:rsidRPr="005B7C5C">
        <w:rPr>
          <w:rFonts w:cs="Times New Roman"/>
          <w:noProof/>
        </w:rPr>
        <w:t>Well</w:t>
      </w:r>
      <w:r w:rsidR="00C6234E" w:rsidRPr="005B7C5C">
        <w:rPr>
          <w:rFonts w:cs="Times New Roman"/>
          <w:noProof/>
        </w:rPr>
        <w:t>,</w:t>
      </w:r>
      <w:r w:rsidRPr="005B7C5C">
        <w:rPr>
          <w:rFonts w:cs="Times New Roman"/>
        </w:rPr>
        <w:t xml:space="preserve"> </w:t>
      </w:r>
      <w:r w:rsidR="00E17A06" w:rsidRPr="005B7C5C">
        <w:rPr>
          <w:rFonts w:cs="Times New Roman"/>
        </w:rPr>
        <w:t xml:space="preserve">that </w:t>
      </w:r>
      <w:r w:rsidRPr="005B7C5C">
        <w:rPr>
          <w:rFonts w:cs="Times New Roman"/>
        </w:rPr>
        <w:t xml:space="preserve">is </w:t>
      </w:r>
      <w:r w:rsidRPr="005B7C5C">
        <w:rPr>
          <w:rFonts w:cs="Times New Roman"/>
          <w:noProof/>
        </w:rPr>
        <w:t>sure</w:t>
      </w:r>
      <w:r w:rsidR="00C6234E" w:rsidRPr="005B7C5C">
        <w:rPr>
          <w:rFonts w:cs="Times New Roman"/>
          <w:noProof/>
        </w:rPr>
        <w:t>ly</w:t>
      </w:r>
      <w:r w:rsidRPr="005B7C5C">
        <w:rPr>
          <w:rFonts w:cs="Times New Roman"/>
        </w:rPr>
        <w:t xml:space="preserve"> good news to have. Keep us informed of the progress that you make. That kind of </w:t>
      </w:r>
      <w:r w:rsidR="00E17A06" w:rsidRPr="005B7C5C">
        <w:rPr>
          <w:rFonts w:cs="Times New Roman"/>
        </w:rPr>
        <w:t>ability will sure come in handy,</w:t>
      </w:r>
      <w:r w:rsidRPr="005B7C5C">
        <w:rPr>
          <w:rFonts w:cs="Times New Roman"/>
        </w:rPr>
        <w:t>”</w:t>
      </w:r>
      <w:r w:rsidR="00E17A06" w:rsidRPr="005B7C5C">
        <w:rPr>
          <w:rFonts w:cs="Times New Roman"/>
        </w:rPr>
        <w:t xml:space="preserve"> Joan said as she scraped the last of the seasonings into the pot.</w:t>
      </w:r>
    </w:p>
    <w:p w14:paraId="7CC98B55" w14:textId="7297C8C9" w:rsidR="00250306" w:rsidRPr="005B7C5C" w:rsidRDefault="00250306" w:rsidP="004537F7">
      <w:pPr>
        <w:rPr>
          <w:rFonts w:cs="Times New Roman"/>
        </w:rPr>
      </w:pPr>
      <w:r w:rsidRPr="005B7C5C">
        <w:rPr>
          <w:rFonts w:cs="Times New Roman"/>
        </w:rPr>
        <w:t>“I just had a thought,” Tom mentioned.</w:t>
      </w:r>
    </w:p>
    <w:p w14:paraId="43FEBADC" w14:textId="13D83FDD" w:rsidR="00250306" w:rsidRPr="005B7C5C" w:rsidRDefault="00250306" w:rsidP="004537F7">
      <w:pPr>
        <w:rPr>
          <w:rFonts w:cs="Times New Roman"/>
        </w:rPr>
      </w:pPr>
      <w:r w:rsidRPr="005B7C5C">
        <w:rPr>
          <w:rFonts w:cs="Times New Roman"/>
        </w:rPr>
        <w:t xml:space="preserve">“If you have the information, then that means that Julius has it also. Could he use the information to create a biological weapon against </w:t>
      </w:r>
      <w:r w:rsidR="00C6234E" w:rsidRPr="005B7C5C">
        <w:rPr>
          <w:rFonts w:cs="Times New Roman"/>
          <w:noProof/>
        </w:rPr>
        <w:t>the Vakeel or us</w:t>
      </w:r>
      <w:r w:rsidRPr="005B7C5C">
        <w:rPr>
          <w:rFonts w:cs="Times New Roman"/>
        </w:rPr>
        <w:t>?”</w:t>
      </w:r>
    </w:p>
    <w:p w14:paraId="670AD5F5" w14:textId="36F84E80" w:rsidR="00250306" w:rsidRPr="005B7C5C" w:rsidRDefault="00250306" w:rsidP="004537F7">
      <w:pPr>
        <w:rPr>
          <w:rFonts w:cs="Times New Roman"/>
        </w:rPr>
      </w:pPr>
      <w:r w:rsidRPr="005B7C5C">
        <w:rPr>
          <w:rFonts w:cs="Times New Roman"/>
        </w:rPr>
        <w:t>“Yes,</w:t>
      </w:r>
      <w:r w:rsidR="00E17A06" w:rsidRPr="005B7C5C">
        <w:rPr>
          <w:rFonts w:cs="Times New Roman"/>
        </w:rPr>
        <w:t xml:space="preserve"> if</w:t>
      </w:r>
      <w:r w:rsidRPr="005B7C5C">
        <w:rPr>
          <w:rFonts w:cs="Times New Roman"/>
        </w:rPr>
        <w:t xml:space="preserve"> I’m able to access the information and potentially apply it </w:t>
      </w:r>
      <w:r w:rsidR="00C6234E" w:rsidRPr="005B7C5C">
        <w:rPr>
          <w:rFonts w:cs="Times New Roman"/>
          <w:noProof/>
        </w:rPr>
        <w:t>to</w:t>
      </w:r>
      <w:r w:rsidRPr="005B7C5C">
        <w:rPr>
          <w:rFonts w:cs="Times New Roman"/>
        </w:rPr>
        <w:t xml:space="preserve"> helping humans, then he is capable of using the information to harm humans and the Vakeel.”</w:t>
      </w:r>
    </w:p>
    <w:p w14:paraId="6FF7B548" w14:textId="2FB8A4B9" w:rsidR="00250306" w:rsidRPr="005B7C5C" w:rsidRDefault="00250306" w:rsidP="004537F7">
      <w:pPr>
        <w:rPr>
          <w:rFonts w:cs="Times New Roman"/>
        </w:rPr>
      </w:pPr>
      <w:r w:rsidRPr="005B7C5C">
        <w:rPr>
          <w:rFonts w:cs="Times New Roman"/>
        </w:rPr>
        <w:t>“Wow, just more good news,” Tom said with some frustration in his voice.</w:t>
      </w:r>
      <w:r w:rsidR="00E17A06" w:rsidRPr="005B7C5C">
        <w:rPr>
          <w:rFonts w:cs="Times New Roman"/>
        </w:rPr>
        <w:t xml:space="preserve"> Do you want red or white?</w:t>
      </w:r>
      <w:r w:rsidRPr="005B7C5C">
        <w:rPr>
          <w:rFonts w:cs="Times New Roman"/>
        </w:rPr>
        <w:t>”</w:t>
      </w:r>
    </w:p>
    <w:p w14:paraId="79BF8CEA" w14:textId="5854CBF0" w:rsidR="00A97017" w:rsidRPr="005B7C5C" w:rsidRDefault="001666DC">
      <w:pPr>
        <w:spacing w:line="259" w:lineRule="auto"/>
        <w:ind w:firstLine="0"/>
        <w:jc w:val="left"/>
        <w:rPr>
          <w:rFonts w:eastAsiaTheme="majorEastAsia" w:cs="Times New Roman"/>
          <w:b/>
          <w:noProof/>
          <w:color w:val="262626" w:themeColor="text1" w:themeTint="D9"/>
          <w:sz w:val="32"/>
          <w:szCs w:val="32"/>
        </w:rPr>
      </w:pPr>
      <w:r w:rsidRPr="005B7C5C">
        <w:rPr>
          <w:rFonts w:cs="Times New Roman"/>
        </w:rPr>
        <w:br w:type="page"/>
      </w:r>
    </w:p>
    <w:p w14:paraId="014C7F6A" w14:textId="1A599541" w:rsidR="00A5742A" w:rsidRPr="005B7C5C" w:rsidRDefault="00EB0C29" w:rsidP="00FA16D7">
      <w:pPr>
        <w:pStyle w:val="Heading1"/>
        <w:rPr>
          <w:rFonts w:cs="Times New Roman"/>
        </w:rPr>
      </w:pPr>
      <w:bookmarkStart w:id="78" w:name="_Toc517868376"/>
      <w:bookmarkStart w:id="79" w:name="_Toc76716892"/>
      <w:r w:rsidRPr="005B7C5C">
        <w:rPr>
          <w:rFonts w:cs="Times New Roman"/>
        </w:rPr>
        <w:lastRenderedPageBreak/>
        <w:t>Monday</w:t>
      </w:r>
      <w:r w:rsidR="00C6234E" w:rsidRPr="005B7C5C">
        <w:rPr>
          <w:rFonts w:cs="Times New Roman"/>
        </w:rPr>
        <w:t>,</w:t>
      </w:r>
      <w:r w:rsidRPr="005B7C5C">
        <w:rPr>
          <w:rFonts w:cs="Times New Roman"/>
        </w:rPr>
        <w:t xml:space="preserve"> October 9, 2051</w:t>
      </w:r>
      <w:bookmarkEnd w:id="78"/>
      <w:bookmarkEnd w:id="79"/>
    </w:p>
    <w:p w14:paraId="6A2697F0" w14:textId="77777777" w:rsidR="0038789B" w:rsidRPr="005B7C5C" w:rsidRDefault="0038789B" w:rsidP="0038789B">
      <w:pPr>
        <w:pStyle w:val="Heading2"/>
        <w:rPr>
          <w:rFonts w:cs="Times New Roman"/>
        </w:rPr>
      </w:pPr>
      <w:r w:rsidRPr="005B7C5C">
        <w:rPr>
          <w:rFonts w:cs="Times New Roman"/>
        </w:rPr>
        <w:t>Find Surviving Military Units</w:t>
      </w:r>
    </w:p>
    <w:p w14:paraId="380DBFED" w14:textId="526790B0" w:rsidR="00BB42D2" w:rsidRPr="005B7C5C" w:rsidRDefault="00BB42D2" w:rsidP="00CF6A40">
      <w:pPr>
        <w:rPr>
          <w:rFonts w:cs="Times New Roman"/>
        </w:rPr>
      </w:pPr>
      <w:r w:rsidRPr="005B7C5C">
        <w:rPr>
          <w:rFonts w:cs="Times New Roman"/>
        </w:rPr>
        <w:t>“Mr. President, there are some plans that I’d like to update you on. Do you have some time?” Admiral Hagerly asked.</w:t>
      </w:r>
    </w:p>
    <w:p w14:paraId="531A3796" w14:textId="6E228F6C" w:rsidR="0077309D" w:rsidRPr="005B7C5C" w:rsidRDefault="00BB42D2" w:rsidP="00CF6A40">
      <w:pPr>
        <w:rPr>
          <w:rFonts w:cs="Times New Roman"/>
        </w:rPr>
      </w:pPr>
      <w:r w:rsidRPr="005B7C5C">
        <w:rPr>
          <w:rFonts w:cs="Times New Roman"/>
        </w:rPr>
        <w:t xml:space="preserve">“Yes, </w:t>
      </w:r>
      <w:r w:rsidR="00C6234E" w:rsidRPr="005B7C5C">
        <w:rPr>
          <w:rFonts w:cs="Times New Roman"/>
        </w:rPr>
        <w:t>A</w:t>
      </w:r>
      <w:r w:rsidRPr="005B7C5C">
        <w:rPr>
          <w:rFonts w:cs="Times New Roman"/>
        </w:rPr>
        <w:t>dmiral</w:t>
      </w:r>
      <w:r w:rsidR="004049BE">
        <w:rPr>
          <w:rFonts w:cs="Times New Roman"/>
        </w:rPr>
        <w:t>,</w:t>
      </w:r>
      <w:r w:rsidRPr="005B7C5C">
        <w:rPr>
          <w:rFonts w:cs="Times New Roman"/>
        </w:rPr>
        <w:t xml:space="preserve"> what do you</w:t>
      </w:r>
      <w:r w:rsidR="0077309D" w:rsidRPr="005B7C5C">
        <w:rPr>
          <w:rFonts w:cs="Times New Roman"/>
        </w:rPr>
        <w:t xml:space="preserve"> have?” the president responded as he walked down the stairs in the command center. “I’m walking home</w:t>
      </w:r>
      <w:r w:rsidR="004049BE">
        <w:rPr>
          <w:rFonts w:cs="Times New Roman"/>
        </w:rPr>
        <w:t>. D</w:t>
      </w:r>
      <w:r w:rsidR="0077309D" w:rsidRPr="005B7C5C">
        <w:rPr>
          <w:rFonts w:cs="Times New Roman"/>
        </w:rPr>
        <w:t>o you want to walk with me?</w:t>
      </w:r>
    </w:p>
    <w:p w14:paraId="4ED727CF" w14:textId="5E76FE0E" w:rsidR="0077309D" w:rsidRPr="005B7C5C" w:rsidRDefault="00BB42D2" w:rsidP="00CF6A40">
      <w:pPr>
        <w:rPr>
          <w:rFonts w:cs="Times New Roman"/>
        </w:rPr>
      </w:pPr>
      <w:r w:rsidRPr="005B7C5C">
        <w:rPr>
          <w:rFonts w:cs="Times New Roman"/>
        </w:rPr>
        <w:t>“</w:t>
      </w:r>
      <w:r w:rsidR="0077309D" w:rsidRPr="005B7C5C">
        <w:rPr>
          <w:rFonts w:cs="Times New Roman"/>
        </w:rPr>
        <w:t>Yes</w:t>
      </w:r>
      <w:r w:rsidR="00C6234E" w:rsidRPr="005B7C5C">
        <w:rPr>
          <w:rFonts w:cs="Times New Roman"/>
        </w:rPr>
        <w:t>,</w:t>
      </w:r>
      <w:r w:rsidR="0077309D" w:rsidRPr="005B7C5C">
        <w:rPr>
          <w:rFonts w:cs="Times New Roman"/>
        </w:rPr>
        <w:t xml:space="preserve"> sir.”</w:t>
      </w:r>
    </w:p>
    <w:p w14:paraId="4FE9C62E" w14:textId="73E61CC8" w:rsidR="0077309D" w:rsidRPr="005B7C5C" w:rsidRDefault="0077309D" w:rsidP="00CF6A40">
      <w:pPr>
        <w:rPr>
          <w:rFonts w:cs="Times New Roman"/>
        </w:rPr>
      </w:pPr>
      <w:r w:rsidRPr="005B7C5C">
        <w:rPr>
          <w:rFonts w:cs="Times New Roman"/>
        </w:rPr>
        <w:t>They left the building</w:t>
      </w:r>
      <w:r w:rsidR="004049BE">
        <w:rPr>
          <w:rFonts w:cs="Times New Roman"/>
        </w:rPr>
        <w:t>. I</w:t>
      </w:r>
      <w:r w:rsidRPr="005B7C5C">
        <w:rPr>
          <w:rFonts w:cs="Times New Roman"/>
        </w:rPr>
        <w:t xml:space="preserve">t was one of those nice transition days. The leaves were starting to turn, the air had </w:t>
      </w:r>
      <w:r w:rsidR="00EF7669" w:rsidRPr="005B7C5C">
        <w:rPr>
          <w:rFonts w:cs="Times New Roman"/>
        </w:rPr>
        <w:t>a brisk</w:t>
      </w:r>
      <w:r w:rsidRPr="005B7C5C">
        <w:rPr>
          <w:rFonts w:cs="Times New Roman"/>
        </w:rPr>
        <w:t xml:space="preserve"> coolness in it</w:t>
      </w:r>
      <w:r w:rsidR="00C6234E" w:rsidRPr="005B7C5C">
        <w:rPr>
          <w:rFonts w:cs="Times New Roman"/>
        </w:rPr>
        <w:t>,</w:t>
      </w:r>
      <w:r w:rsidRPr="005B7C5C">
        <w:rPr>
          <w:rFonts w:cs="Times New Roman"/>
        </w:rPr>
        <w:t xml:space="preserve"> and the sun was still warm late in the afternoon.</w:t>
      </w:r>
    </w:p>
    <w:p w14:paraId="363BA7BD" w14:textId="5DEB18CB" w:rsidR="0077309D" w:rsidRPr="005B7C5C" w:rsidRDefault="0077309D" w:rsidP="00CF6A40">
      <w:pPr>
        <w:rPr>
          <w:rFonts w:cs="Times New Roman"/>
        </w:rPr>
      </w:pPr>
      <w:r w:rsidRPr="005B7C5C">
        <w:rPr>
          <w:rFonts w:cs="Times New Roman"/>
        </w:rPr>
        <w:t>“This is nice</w:t>
      </w:r>
      <w:r w:rsidR="00B722EB" w:rsidRPr="005B7C5C">
        <w:rPr>
          <w:rFonts w:cs="Times New Roman"/>
          <w:noProof/>
        </w:rPr>
        <w:t>;</w:t>
      </w:r>
      <w:r w:rsidRPr="005B7C5C">
        <w:rPr>
          <w:rFonts w:cs="Times New Roman"/>
          <w:noProof/>
        </w:rPr>
        <w:t xml:space="preserve"> my</w:t>
      </w:r>
      <w:r w:rsidRPr="005B7C5C">
        <w:rPr>
          <w:rFonts w:cs="Times New Roman"/>
        </w:rPr>
        <w:t xml:space="preserve"> Secret Service people let me walk home as long as I stay on Benedict Ave. I know they’re still lurking in the bushes, but at least they let me think I’m by myself. Nial</w:t>
      </w:r>
      <w:r w:rsidR="004049BE">
        <w:rPr>
          <w:rFonts w:cs="Times New Roman"/>
        </w:rPr>
        <w:t>,</w:t>
      </w:r>
      <w:r w:rsidRPr="005B7C5C">
        <w:rPr>
          <w:rFonts w:cs="Times New Roman"/>
        </w:rPr>
        <w:t xml:space="preserve"> what do you have?”</w:t>
      </w:r>
    </w:p>
    <w:p w14:paraId="4B152F62" w14:textId="72B50E21" w:rsidR="00BB42D2" w:rsidRPr="005B7C5C" w:rsidRDefault="0077309D" w:rsidP="00CF6A40">
      <w:pPr>
        <w:rPr>
          <w:rFonts w:cs="Times New Roman"/>
        </w:rPr>
      </w:pPr>
      <w:r w:rsidRPr="005B7C5C">
        <w:rPr>
          <w:rFonts w:cs="Times New Roman"/>
        </w:rPr>
        <w:t>“Sir,</w:t>
      </w:r>
      <w:r w:rsidR="00BB42D2" w:rsidRPr="005B7C5C">
        <w:rPr>
          <w:rFonts w:cs="Times New Roman"/>
        </w:rPr>
        <w:t xml:space="preserve"> we have the Vakeel ships to protect us in the event of</w:t>
      </w:r>
      <w:r w:rsidR="00C6234E" w:rsidRPr="005B7C5C">
        <w:rPr>
          <w:rFonts w:cs="Times New Roman"/>
        </w:rPr>
        <w:t xml:space="preserve"> an</w:t>
      </w:r>
      <w:r w:rsidR="00BB42D2" w:rsidRPr="005B7C5C">
        <w:rPr>
          <w:rFonts w:cs="Times New Roman"/>
        </w:rPr>
        <w:t xml:space="preserve"> alien attack, but we have other issues. There are still military units or fragments of governments that might be hostile to us. We need to get our conventional forces organized and consolidated.”</w:t>
      </w:r>
    </w:p>
    <w:p w14:paraId="10F34CF4" w14:textId="0C7EB0F2" w:rsidR="00BB42D2" w:rsidRPr="005B7C5C" w:rsidRDefault="00BB42D2" w:rsidP="00CF6A40">
      <w:pPr>
        <w:rPr>
          <w:rFonts w:cs="Times New Roman"/>
        </w:rPr>
      </w:pPr>
      <w:r w:rsidRPr="005B7C5C">
        <w:rPr>
          <w:rFonts w:cs="Times New Roman"/>
        </w:rPr>
        <w:t>“You’re right</w:t>
      </w:r>
      <w:r w:rsidR="004049BE">
        <w:rPr>
          <w:rFonts w:cs="Times New Roman"/>
        </w:rPr>
        <w:t>,</w:t>
      </w:r>
      <w:r w:rsidRPr="005B7C5C">
        <w:rPr>
          <w:rFonts w:cs="Times New Roman"/>
        </w:rPr>
        <w:t xml:space="preserve"> Admiral</w:t>
      </w:r>
      <w:r w:rsidR="004049BE">
        <w:rPr>
          <w:rFonts w:cs="Times New Roman"/>
        </w:rPr>
        <w:t>. W</w:t>
      </w:r>
      <w:r w:rsidRPr="005B7C5C">
        <w:rPr>
          <w:rFonts w:cs="Times New Roman"/>
        </w:rPr>
        <w:t>hat do you suggest?”</w:t>
      </w:r>
    </w:p>
    <w:p w14:paraId="44F7E393" w14:textId="5B733708" w:rsidR="00BB42D2" w:rsidRPr="005B7C5C" w:rsidRDefault="00BB42D2" w:rsidP="00CF6A40">
      <w:pPr>
        <w:rPr>
          <w:rFonts w:cs="Times New Roman"/>
        </w:rPr>
      </w:pPr>
      <w:r w:rsidRPr="005B7C5C">
        <w:rPr>
          <w:rFonts w:cs="Times New Roman"/>
        </w:rPr>
        <w:t>“Sir, we’ve only</w:t>
      </w:r>
      <w:r w:rsidR="00D10EEE" w:rsidRPr="005B7C5C">
        <w:rPr>
          <w:rFonts w:cs="Times New Roman"/>
        </w:rPr>
        <w:t xml:space="preserve"> got</w:t>
      </w:r>
      <w:r w:rsidRPr="005B7C5C">
        <w:rPr>
          <w:rFonts w:cs="Times New Roman"/>
        </w:rPr>
        <w:t xml:space="preserve"> a couple of fighters and even </w:t>
      </w:r>
      <w:r w:rsidR="00C6234E" w:rsidRPr="005B7C5C">
        <w:rPr>
          <w:rFonts w:cs="Times New Roman"/>
        </w:rPr>
        <w:t>fewer</w:t>
      </w:r>
      <w:r w:rsidRPr="005B7C5C">
        <w:rPr>
          <w:rFonts w:cs="Times New Roman"/>
        </w:rPr>
        <w:t xml:space="preserve"> pilots capable of flying them. We have the alien transports, but they aren’t large enough. I suggest we find</w:t>
      </w:r>
      <w:r w:rsidR="00074598" w:rsidRPr="005B7C5C">
        <w:rPr>
          <w:rFonts w:cs="Times New Roman"/>
        </w:rPr>
        <w:t xml:space="preserve"> all</w:t>
      </w:r>
      <w:r w:rsidRPr="005B7C5C">
        <w:rPr>
          <w:rFonts w:cs="Times New Roman"/>
        </w:rPr>
        <w:t xml:space="preserve"> the volunteers that we can and </w:t>
      </w:r>
      <w:r w:rsidRPr="005B7C5C">
        <w:rPr>
          <w:rFonts w:cs="Times New Roman"/>
        </w:rPr>
        <w:lastRenderedPageBreak/>
        <w:t>begin to expand our influence. We can use the C-130’s and fighters to spread out to all military facilities. I expect that any military people remaining will congregate around those bases.</w:t>
      </w:r>
      <w:r w:rsidR="00D80023" w:rsidRPr="005B7C5C">
        <w:rPr>
          <w:rFonts w:cs="Times New Roman"/>
        </w:rPr>
        <w:t xml:space="preserve"> If we send</w:t>
      </w:r>
      <w:r w:rsidRPr="005B7C5C">
        <w:rPr>
          <w:rFonts w:cs="Times New Roman"/>
        </w:rPr>
        <w:t xml:space="preserve"> people out to them and make contact, we’ll be able to support them, bring them to this area </w:t>
      </w:r>
      <w:proofErr w:type="gramStart"/>
      <w:r w:rsidRPr="005B7C5C">
        <w:rPr>
          <w:rFonts w:cs="Times New Roman"/>
        </w:rPr>
        <w:t>and also</w:t>
      </w:r>
      <w:proofErr w:type="gramEnd"/>
      <w:r w:rsidRPr="005B7C5C">
        <w:rPr>
          <w:rFonts w:cs="Times New Roman"/>
        </w:rPr>
        <w:t xml:space="preserve"> bring the planes, pilots</w:t>
      </w:r>
      <w:r w:rsidR="004049BE">
        <w:rPr>
          <w:rFonts w:cs="Times New Roman"/>
        </w:rPr>
        <w:t>,</w:t>
      </w:r>
      <w:r w:rsidRPr="005B7C5C">
        <w:rPr>
          <w:rFonts w:cs="Times New Roman"/>
        </w:rPr>
        <w:t xml:space="preserve"> and support equipment we need. The equipment is there</w:t>
      </w:r>
      <w:r w:rsidR="00C6234E" w:rsidRPr="005B7C5C">
        <w:rPr>
          <w:rFonts w:cs="Times New Roman"/>
        </w:rPr>
        <w:t>,</w:t>
      </w:r>
      <w:r w:rsidRPr="005B7C5C">
        <w:rPr>
          <w:rFonts w:cs="Times New Roman"/>
        </w:rPr>
        <w:t xml:space="preserve"> and I think we’ll find many capable people. With the transports</w:t>
      </w:r>
      <w:r w:rsidR="004049BE">
        <w:rPr>
          <w:rFonts w:cs="Times New Roman"/>
        </w:rPr>
        <w:t>,</w:t>
      </w:r>
      <w:r w:rsidRPr="005B7C5C">
        <w:rPr>
          <w:rFonts w:cs="Times New Roman"/>
        </w:rPr>
        <w:t xml:space="preserve"> we can find additional food supplies or other material the civilians need</w:t>
      </w:r>
      <w:r w:rsidR="0077309D" w:rsidRPr="005B7C5C">
        <w:rPr>
          <w:rFonts w:cs="Times New Roman"/>
        </w:rPr>
        <w:t xml:space="preserve"> while we consolidate</w:t>
      </w:r>
      <w:r w:rsidRPr="005B7C5C">
        <w:rPr>
          <w:rFonts w:cs="Times New Roman"/>
        </w:rPr>
        <w:t xml:space="preserve"> </w:t>
      </w:r>
      <w:r w:rsidR="0077309D" w:rsidRPr="005B7C5C">
        <w:rPr>
          <w:rFonts w:cs="Times New Roman"/>
        </w:rPr>
        <w:t>t</w:t>
      </w:r>
      <w:r w:rsidRPr="005B7C5C">
        <w:rPr>
          <w:rFonts w:cs="Times New Roman"/>
        </w:rPr>
        <w:t>he military personnel.”</w:t>
      </w:r>
    </w:p>
    <w:p w14:paraId="44EF00BC" w14:textId="6D983F7A" w:rsidR="00BB42D2" w:rsidRPr="005B7C5C" w:rsidRDefault="00BB42D2" w:rsidP="00CF6A40">
      <w:pPr>
        <w:rPr>
          <w:rFonts w:cs="Times New Roman"/>
        </w:rPr>
      </w:pPr>
      <w:r w:rsidRPr="005B7C5C">
        <w:rPr>
          <w:rFonts w:cs="Times New Roman"/>
        </w:rPr>
        <w:t>“Admiral, that sounds like a good plan</w:t>
      </w:r>
      <w:r w:rsidR="004049BE">
        <w:rPr>
          <w:rFonts w:cs="Times New Roman"/>
        </w:rPr>
        <w:t>;</w:t>
      </w:r>
      <w:r w:rsidRPr="005B7C5C">
        <w:rPr>
          <w:rFonts w:cs="Times New Roman"/>
        </w:rPr>
        <w:t xml:space="preserve"> when will you start?”</w:t>
      </w:r>
    </w:p>
    <w:p w14:paraId="23485A51" w14:textId="0C426084" w:rsidR="00BB42D2" w:rsidRPr="005B7C5C" w:rsidRDefault="00BB42D2" w:rsidP="00CF6A40">
      <w:pPr>
        <w:rPr>
          <w:rFonts w:cs="Times New Roman"/>
        </w:rPr>
      </w:pPr>
      <w:r w:rsidRPr="005B7C5C">
        <w:rPr>
          <w:rFonts w:cs="Times New Roman"/>
        </w:rPr>
        <w:t>“Sir, as soon as you approve it.”</w:t>
      </w:r>
    </w:p>
    <w:p w14:paraId="697D714E" w14:textId="42CAA2B4" w:rsidR="00BB42D2" w:rsidRPr="005B7C5C" w:rsidRDefault="00BB42D2" w:rsidP="00CF6A40">
      <w:pPr>
        <w:rPr>
          <w:rFonts w:cs="Times New Roman"/>
        </w:rPr>
      </w:pPr>
      <w:r w:rsidRPr="005B7C5C">
        <w:rPr>
          <w:rFonts w:cs="Times New Roman"/>
        </w:rPr>
        <w:t>“Go for it.</w:t>
      </w:r>
      <w:r w:rsidR="0077309D" w:rsidRPr="005B7C5C">
        <w:rPr>
          <w:rFonts w:cs="Times New Roman"/>
        </w:rPr>
        <w:t xml:space="preserve"> Now let’s just walk and not talk about anything.</w:t>
      </w:r>
      <w:r w:rsidRPr="005B7C5C">
        <w:rPr>
          <w:rFonts w:cs="Times New Roman"/>
        </w:rPr>
        <w:t>”</w:t>
      </w:r>
    </w:p>
    <w:p w14:paraId="72D0AB6E" w14:textId="38FCC17E" w:rsidR="0077309D" w:rsidRPr="005B7C5C" w:rsidRDefault="0077309D" w:rsidP="00CF6A40">
      <w:pPr>
        <w:rPr>
          <w:rFonts w:cs="Times New Roman"/>
        </w:rPr>
      </w:pPr>
      <w:r w:rsidRPr="005B7C5C">
        <w:rPr>
          <w:rFonts w:cs="Times New Roman"/>
        </w:rPr>
        <w:t>“My pleasure, sir.”</w:t>
      </w:r>
    </w:p>
    <w:p w14:paraId="137E8D6E" w14:textId="7293E0F4" w:rsidR="00D21C59" w:rsidRPr="005B7C5C" w:rsidRDefault="007A64E4" w:rsidP="00D21C59">
      <w:pPr>
        <w:pStyle w:val="Heading2"/>
        <w:rPr>
          <w:rFonts w:cs="Times New Roman"/>
        </w:rPr>
      </w:pPr>
      <w:r w:rsidRPr="005B7C5C">
        <w:rPr>
          <w:rFonts w:cs="Times New Roman"/>
        </w:rPr>
        <w:t xml:space="preserve">Plan for </w:t>
      </w:r>
      <w:r w:rsidR="00D21C59" w:rsidRPr="005B7C5C">
        <w:rPr>
          <w:rFonts w:cs="Times New Roman"/>
        </w:rPr>
        <w:t xml:space="preserve">Team to </w:t>
      </w:r>
      <w:r w:rsidRPr="005B7C5C">
        <w:rPr>
          <w:rFonts w:cs="Times New Roman"/>
        </w:rPr>
        <w:t xml:space="preserve">Go to </w:t>
      </w:r>
      <w:r w:rsidR="00D21C59" w:rsidRPr="005B7C5C">
        <w:rPr>
          <w:rFonts w:cs="Times New Roman"/>
        </w:rPr>
        <w:t>Chicago</w:t>
      </w:r>
    </w:p>
    <w:p w14:paraId="79046D87" w14:textId="49EEB6C4" w:rsidR="00D21C59" w:rsidRPr="005B7C5C" w:rsidRDefault="00D21C59" w:rsidP="00D21C59">
      <w:pPr>
        <w:rPr>
          <w:rFonts w:cs="Times New Roman"/>
        </w:rPr>
      </w:pPr>
      <w:r w:rsidRPr="005B7C5C">
        <w:rPr>
          <w:rFonts w:cs="Times New Roman"/>
        </w:rPr>
        <w:t>Colonel Dodd knocked on Admiral Hagerly’s door and heard, “Enter.”</w:t>
      </w:r>
    </w:p>
    <w:p w14:paraId="39EAD991" w14:textId="0697A033" w:rsidR="00D21C59" w:rsidRPr="005B7C5C" w:rsidRDefault="00D21C59" w:rsidP="00D21C59">
      <w:pPr>
        <w:rPr>
          <w:rFonts w:cs="Times New Roman"/>
        </w:rPr>
      </w:pPr>
      <w:r w:rsidRPr="005B7C5C">
        <w:rPr>
          <w:rFonts w:cs="Times New Roman"/>
        </w:rPr>
        <w:t>She knew what the meeting was about and knew who would be in attendance.</w:t>
      </w:r>
    </w:p>
    <w:p w14:paraId="01A95D88" w14:textId="7AFBB8DA" w:rsidR="00D21C59" w:rsidRPr="005B7C5C" w:rsidRDefault="00D21C59" w:rsidP="00D21C59">
      <w:pPr>
        <w:rPr>
          <w:rFonts w:cs="Times New Roman"/>
        </w:rPr>
      </w:pPr>
      <w:r w:rsidRPr="005B7C5C">
        <w:rPr>
          <w:rFonts w:cs="Times New Roman"/>
          <w:noProof/>
        </w:rPr>
        <w:t>“Hav</w:t>
      </w:r>
      <w:r w:rsidRPr="005B7C5C">
        <w:rPr>
          <w:rFonts w:cs="Times New Roman"/>
        </w:rPr>
        <w:t>e a seat,” Admiral Hagerly said.</w:t>
      </w:r>
    </w:p>
    <w:p w14:paraId="5975D351" w14:textId="1BD4696A" w:rsidR="00D21C59" w:rsidRPr="005B7C5C" w:rsidRDefault="00D21C59" w:rsidP="00D21C59">
      <w:pPr>
        <w:rPr>
          <w:rFonts w:cs="Times New Roman"/>
        </w:rPr>
      </w:pPr>
      <w:r w:rsidRPr="005B7C5C">
        <w:rPr>
          <w:rFonts w:cs="Times New Roman"/>
        </w:rPr>
        <w:t>“</w:t>
      </w:r>
      <w:r w:rsidR="001D6522">
        <w:rPr>
          <w:rFonts w:cs="Times New Roman"/>
        </w:rPr>
        <w:t>Okay</w:t>
      </w:r>
      <w:r w:rsidRPr="005B7C5C">
        <w:rPr>
          <w:rFonts w:cs="Times New Roman"/>
        </w:rPr>
        <w:t xml:space="preserve">, we all know why we’re here. The president wants us to send a team </w:t>
      </w:r>
      <w:r w:rsidRPr="005B7C5C">
        <w:rPr>
          <w:rFonts w:cs="Times New Roman"/>
          <w:noProof/>
        </w:rPr>
        <w:t>to</w:t>
      </w:r>
      <w:r w:rsidRPr="005B7C5C">
        <w:rPr>
          <w:rFonts w:cs="Times New Roman"/>
        </w:rPr>
        <w:t xml:space="preserve"> Chicago and find out what’s going on. We have 25 nuclear weapons stored </w:t>
      </w:r>
      <w:r w:rsidRPr="005B7C5C">
        <w:rPr>
          <w:rFonts w:cs="Times New Roman"/>
          <w:noProof/>
        </w:rPr>
        <w:t>under</w:t>
      </w:r>
      <w:r w:rsidRPr="005B7C5C">
        <w:rPr>
          <w:rFonts w:cs="Times New Roman"/>
        </w:rPr>
        <w:t xml:space="preserve"> the post office and a crazy man as the mayor. Step one, get some eyes on the situation. Step two, infiltrate </w:t>
      </w:r>
      <w:r w:rsidRPr="005B7C5C">
        <w:rPr>
          <w:rFonts w:cs="Times New Roman"/>
        </w:rPr>
        <w:lastRenderedPageBreak/>
        <w:t xml:space="preserve">the organization as fast and far as possible. As soon as LL is back, we need to send them again. Once they know what’s going </w:t>
      </w:r>
      <w:r w:rsidRPr="005B7C5C">
        <w:rPr>
          <w:rFonts w:cs="Times New Roman"/>
          <w:noProof/>
        </w:rPr>
        <w:t>on</w:t>
      </w:r>
      <w:r w:rsidR="00B722EB" w:rsidRPr="005B7C5C">
        <w:rPr>
          <w:rFonts w:cs="Times New Roman"/>
          <w:noProof/>
        </w:rPr>
        <w:t>,</w:t>
      </w:r>
      <w:r w:rsidRPr="005B7C5C">
        <w:rPr>
          <w:rFonts w:cs="Times New Roman"/>
        </w:rPr>
        <w:t xml:space="preserve"> we can decide how to handle it.”</w:t>
      </w:r>
    </w:p>
    <w:p w14:paraId="1838AB03" w14:textId="2772D740" w:rsidR="00D21C59" w:rsidRPr="005B7C5C" w:rsidRDefault="00D21C59" w:rsidP="00D21C59">
      <w:pPr>
        <w:rPr>
          <w:rFonts w:cs="Times New Roman"/>
        </w:rPr>
      </w:pPr>
      <w:r w:rsidRPr="005B7C5C">
        <w:rPr>
          <w:rFonts w:cs="Times New Roman"/>
        </w:rPr>
        <w:t xml:space="preserve">“Admiral, if we send in a short-haired guy that smells special ops, I wonder how long he’ll last?” </w:t>
      </w:r>
      <w:r w:rsidR="007326B2" w:rsidRPr="005B7C5C">
        <w:rPr>
          <w:rFonts w:cs="Times New Roman"/>
        </w:rPr>
        <w:t>Colonel</w:t>
      </w:r>
      <w:r w:rsidRPr="005B7C5C">
        <w:rPr>
          <w:rFonts w:cs="Times New Roman"/>
        </w:rPr>
        <w:t xml:space="preserve"> Dodd asked.</w:t>
      </w:r>
    </w:p>
    <w:p w14:paraId="51055633" w14:textId="205B7715" w:rsidR="00D21C59" w:rsidRPr="005B7C5C" w:rsidRDefault="00D21C59" w:rsidP="00D21C59">
      <w:pPr>
        <w:rPr>
          <w:rFonts w:cs="Times New Roman"/>
        </w:rPr>
      </w:pPr>
      <w:r w:rsidRPr="005B7C5C">
        <w:rPr>
          <w:rFonts w:cs="Times New Roman"/>
        </w:rPr>
        <w:t xml:space="preserve">“Admiral, </w:t>
      </w:r>
      <w:r w:rsidR="007326B2" w:rsidRPr="005B7C5C">
        <w:rPr>
          <w:rFonts w:cs="Times New Roman"/>
        </w:rPr>
        <w:t>Colonel</w:t>
      </w:r>
      <w:r w:rsidRPr="005B7C5C">
        <w:rPr>
          <w:rFonts w:cs="Times New Roman"/>
        </w:rPr>
        <w:t xml:space="preserve"> Dodd has a good point. LL might be a little too much</w:t>
      </w:r>
      <w:r w:rsidR="004049BE">
        <w:rPr>
          <w:rFonts w:cs="Times New Roman"/>
        </w:rPr>
        <w:t>;</w:t>
      </w:r>
      <w:r w:rsidRPr="005B7C5C">
        <w:rPr>
          <w:rFonts w:cs="Times New Roman"/>
        </w:rPr>
        <w:t xml:space="preserve"> how about Ruth and </w:t>
      </w:r>
      <w:r w:rsidR="004049BE">
        <w:rPr>
          <w:rFonts w:cs="Times New Roman"/>
        </w:rPr>
        <w:t>me</w:t>
      </w:r>
      <w:r w:rsidRPr="005B7C5C">
        <w:rPr>
          <w:rFonts w:cs="Times New Roman"/>
        </w:rPr>
        <w:t>. She’s from Illinois</w:t>
      </w:r>
      <w:r w:rsidR="004049BE">
        <w:rPr>
          <w:rFonts w:cs="Times New Roman"/>
        </w:rPr>
        <w:t>,</w:t>
      </w:r>
      <w:r w:rsidRPr="005B7C5C">
        <w:rPr>
          <w:rFonts w:cs="Times New Roman"/>
        </w:rPr>
        <w:t xml:space="preserve"> and I’m from Ohio. It would be natural for us to migrate towards Chicago. I hate to admit it, but my hair is longer than </w:t>
      </w:r>
      <w:r w:rsidRPr="005B7C5C">
        <w:rPr>
          <w:rFonts w:cs="Times New Roman"/>
          <w:noProof/>
        </w:rPr>
        <w:t>LL’s,</w:t>
      </w:r>
      <w:r w:rsidRPr="005B7C5C">
        <w:rPr>
          <w:rFonts w:cs="Times New Roman"/>
        </w:rPr>
        <w:t xml:space="preserve"> and no one would think Ruth was a secret service agent.”</w:t>
      </w:r>
    </w:p>
    <w:p w14:paraId="54C8C0A3" w14:textId="603DD6B9" w:rsidR="00D21C59" w:rsidRPr="005B7C5C" w:rsidRDefault="00D21C59" w:rsidP="00D21C59">
      <w:pPr>
        <w:rPr>
          <w:rFonts w:cs="Times New Roman"/>
        </w:rPr>
      </w:pPr>
      <w:r w:rsidRPr="005B7C5C">
        <w:rPr>
          <w:rFonts w:cs="Times New Roman"/>
        </w:rPr>
        <w:t xml:space="preserve">“Sir, let me suggest something,” </w:t>
      </w:r>
      <w:r w:rsidR="007326B2" w:rsidRPr="005B7C5C">
        <w:rPr>
          <w:rFonts w:cs="Times New Roman"/>
        </w:rPr>
        <w:t>Colonel</w:t>
      </w:r>
      <w:r w:rsidR="00CF6A40" w:rsidRPr="005B7C5C">
        <w:rPr>
          <w:rFonts w:cs="Times New Roman"/>
        </w:rPr>
        <w:t xml:space="preserve"> Dodd</w:t>
      </w:r>
      <w:r w:rsidRPr="005B7C5C">
        <w:rPr>
          <w:rFonts w:cs="Times New Roman"/>
        </w:rPr>
        <w:t xml:space="preserve"> chimed in.</w:t>
      </w:r>
    </w:p>
    <w:p w14:paraId="34930C73" w14:textId="1D1B9DD2" w:rsidR="00D21C59" w:rsidRPr="005B7C5C" w:rsidRDefault="00D21C59" w:rsidP="00D21C59">
      <w:pPr>
        <w:rPr>
          <w:rFonts w:cs="Times New Roman"/>
        </w:rPr>
      </w:pPr>
      <w:r w:rsidRPr="005B7C5C">
        <w:rPr>
          <w:rFonts w:cs="Times New Roman"/>
        </w:rPr>
        <w:t xml:space="preserve">“Let’s talk with Colonel </w:t>
      </w:r>
      <w:r w:rsidR="00FF2EF2" w:rsidRPr="005B7C5C">
        <w:rPr>
          <w:rFonts w:cs="Times New Roman"/>
        </w:rPr>
        <w:t>Chester</w:t>
      </w:r>
      <w:r w:rsidRPr="005B7C5C">
        <w:rPr>
          <w:rFonts w:cs="Times New Roman"/>
        </w:rPr>
        <w:t xml:space="preserve"> and get his buy-in. </w:t>
      </w:r>
      <w:r w:rsidRPr="005B7C5C">
        <w:rPr>
          <w:rFonts w:cs="Times New Roman"/>
          <w:noProof/>
        </w:rPr>
        <w:t>After all,</w:t>
      </w:r>
      <w:r w:rsidRPr="005B7C5C">
        <w:rPr>
          <w:rFonts w:cs="Times New Roman"/>
        </w:rPr>
        <w:t xml:space="preserve"> we’re working in his </w:t>
      </w:r>
      <w:r w:rsidRPr="005B7C5C">
        <w:rPr>
          <w:rFonts w:cs="Times New Roman"/>
          <w:noProof/>
        </w:rPr>
        <w:t>backyard,</w:t>
      </w:r>
      <w:r w:rsidRPr="005B7C5C">
        <w:rPr>
          <w:rFonts w:cs="Times New Roman"/>
        </w:rPr>
        <w:t xml:space="preserve"> and he knows the situation a lot better than we do. Besides, I think we should tell him about the nukes.”</w:t>
      </w:r>
    </w:p>
    <w:p w14:paraId="08516C73" w14:textId="059F5459" w:rsidR="00D21C59" w:rsidRPr="005B7C5C" w:rsidRDefault="00D21C59" w:rsidP="00D21C59">
      <w:pPr>
        <w:rPr>
          <w:rFonts w:cs="Times New Roman"/>
        </w:rPr>
      </w:pPr>
      <w:r w:rsidRPr="005B7C5C">
        <w:rPr>
          <w:rFonts w:cs="Times New Roman"/>
        </w:rPr>
        <w:t>The room was quiet for a few seconds while everyone dealt with the magnitude of the</w:t>
      </w:r>
      <w:r w:rsidR="004049BE">
        <w:rPr>
          <w:rFonts w:cs="Times New Roman"/>
        </w:rPr>
        <w:t>ir situatio</w:t>
      </w:r>
      <w:r w:rsidRPr="005B7C5C">
        <w:rPr>
          <w:rFonts w:cs="Times New Roman"/>
        </w:rPr>
        <w:t>n.</w:t>
      </w:r>
    </w:p>
    <w:p w14:paraId="36BA34FF" w14:textId="3733D6A7" w:rsidR="00D21C59" w:rsidRPr="005B7C5C" w:rsidRDefault="00D21C59" w:rsidP="00D21C59">
      <w:pPr>
        <w:rPr>
          <w:rFonts w:cs="Times New Roman"/>
        </w:rPr>
      </w:pPr>
      <w:r w:rsidRPr="005B7C5C">
        <w:rPr>
          <w:rFonts w:cs="Times New Roman"/>
          <w:noProof/>
        </w:rPr>
        <w:t>Finally,</w:t>
      </w:r>
      <w:r w:rsidRPr="005B7C5C">
        <w:rPr>
          <w:rFonts w:cs="Times New Roman"/>
        </w:rPr>
        <w:t xml:space="preserve"> the </w:t>
      </w:r>
      <w:r w:rsidRPr="005B7C5C">
        <w:rPr>
          <w:rFonts w:cs="Times New Roman"/>
          <w:noProof/>
        </w:rPr>
        <w:t>admiral</w:t>
      </w:r>
      <w:r w:rsidRPr="005B7C5C">
        <w:rPr>
          <w:rFonts w:cs="Times New Roman"/>
        </w:rPr>
        <w:t xml:space="preserve"> glanced at this comm unit and pulled up the satellite link number for Colonel </w:t>
      </w:r>
      <w:r w:rsidR="00D80023" w:rsidRPr="005B7C5C">
        <w:rPr>
          <w:rFonts w:cs="Times New Roman"/>
        </w:rPr>
        <w:t>Chester</w:t>
      </w:r>
      <w:r w:rsidRPr="005B7C5C">
        <w:rPr>
          <w:rFonts w:cs="Times New Roman"/>
        </w:rPr>
        <w:t>. As he dialed the number, each button’s tone echoed through the silent room.</w:t>
      </w:r>
    </w:p>
    <w:p w14:paraId="208FDD7A" w14:textId="2625EEAC" w:rsidR="00D21C59" w:rsidRPr="005B7C5C" w:rsidRDefault="00D21C59" w:rsidP="00D21C59">
      <w:pPr>
        <w:rPr>
          <w:rFonts w:cs="Times New Roman"/>
        </w:rPr>
      </w:pPr>
      <w:r w:rsidRPr="005B7C5C">
        <w:rPr>
          <w:rFonts w:cs="Times New Roman"/>
        </w:rPr>
        <w:t xml:space="preserve">“Colonel </w:t>
      </w:r>
      <w:r w:rsidR="00D80023" w:rsidRPr="005B7C5C">
        <w:rPr>
          <w:rFonts w:cs="Times New Roman"/>
        </w:rPr>
        <w:t>Chester</w:t>
      </w:r>
      <w:r w:rsidRPr="005B7C5C">
        <w:rPr>
          <w:rFonts w:cs="Times New Roman"/>
        </w:rPr>
        <w:t>, this is Admiral Hagerly.</w:t>
      </w:r>
      <w:r w:rsidR="00FF2EF2" w:rsidRPr="005B7C5C">
        <w:rPr>
          <w:rFonts w:cs="Times New Roman"/>
        </w:rPr>
        <w:t>”</w:t>
      </w:r>
    </w:p>
    <w:p w14:paraId="4A3045B2" w14:textId="77777777" w:rsidR="00D21C59" w:rsidRPr="005B7C5C" w:rsidRDefault="00D21C59" w:rsidP="00D21C59">
      <w:pPr>
        <w:rPr>
          <w:rFonts w:cs="Times New Roman"/>
        </w:rPr>
      </w:pPr>
      <w:r w:rsidRPr="005B7C5C">
        <w:rPr>
          <w:rFonts w:cs="Times New Roman"/>
        </w:rPr>
        <w:t>“Yes, sir. What can I do for you?”</w:t>
      </w:r>
    </w:p>
    <w:p w14:paraId="38EE963B" w14:textId="77777777" w:rsidR="00D21C59" w:rsidRPr="005B7C5C" w:rsidRDefault="00D21C59" w:rsidP="00D21C59">
      <w:pPr>
        <w:rPr>
          <w:rFonts w:cs="Times New Roman"/>
        </w:rPr>
      </w:pPr>
      <w:r w:rsidRPr="005B7C5C">
        <w:rPr>
          <w:rFonts w:cs="Times New Roman"/>
        </w:rPr>
        <w:t xml:space="preserve">“Alvin, we have a situation that you need to be aware of. We had a team check out the nuclear storage facilities around the country to make sure they were secure. When they got to Whiteman </w:t>
      </w:r>
      <w:r w:rsidRPr="005B7C5C">
        <w:rPr>
          <w:rFonts w:cs="Times New Roman"/>
        </w:rPr>
        <w:lastRenderedPageBreak/>
        <w:t xml:space="preserve">USCFAFB, three of the bunkers were empty. We searched the </w:t>
      </w:r>
      <w:r w:rsidRPr="005B7C5C">
        <w:rPr>
          <w:rFonts w:cs="Times New Roman"/>
          <w:noProof/>
        </w:rPr>
        <w:t>area,</w:t>
      </w:r>
      <w:r w:rsidRPr="005B7C5C">
        <w:rPr>
          <w:rFonts w:cs="Times New Roman"/>
        </w:rPr>
        <w:t xml:space="preserve"> and we found them, hidden under the US Post Office in Chicago.”</w:t>
      </w:r>
    </w:p>
    <w:p w14:paraId="340623BC" w14:textId="12367C30" w:rsidR="00D21C59" w:rsidRPr="005B7C5C" w:rsidRDefault="00D21C59" w:rsidP="00D21C59">
      <w:pPr>
        <w:rPr>
          <w:rFonts w:cs="Times New Roman"/>
        </w:rPr>
      </w:pPr>
      <w:r w:rsidRPr="005B7C5C">
        <w:rPr>
          <w:rFonts w:cs="Times New Roman"/>
        </w:rPr>
        <w:t xml:space="preserve">The admiral </w:t>
      </w:r>
      <w:r w:rsidRPr="005B7C5C">
        <w:rPr>
          <w:rFonts w:cs="Times New Roman"/>
          <w:noProof/>
        </w:rPr>
        <w:t>paused,</w:t>
      </w:r>
      <w:r w:rsidRPr="005B7C5C">
        <w:rPr>
          <w:rFonts w:cs="Times New Roman"/>
        </w:rPr>
        <w:t xml:space="preserve"> and the sound of Colonel </w:t>
      </w:r>
      <w:r w:rsidR="00D80023" w:rsidRPr="005B7C5C">
        <w:rPr>
          <w:rFonts w:cs="Times New Roman"/>
        </w:rPr>
        <w:t>Chester</w:t>
      </w:r>
      <w:r w:rsidRPr="005B7C5C">
        <w:rPr>
          <w:rFonts w:cs="Times New Roman"/>
        </w:rPr>
        <w:t xml:space="preserve"> taking a deep breath was all that came across the sat link.</w:t>
      </w:r>
    </w:p>
    <w:p w14:paraId="6A95B604" w14:textId="77777777" w:rsidR="00D21C59" w:rsidRPr="005B7C5C" w:rsidRDefault="00D21C59" w:rsidP="00D21C59">
      <w:pPr>
        <w:rPr>
          <w:rFonts w:cs="Times New Roman"/>
        </w:rPr>
      </w:pPr>
      <w:r w:rsidRPr="005B7C5C">
        <w:rPr>
          <w:rFonts w:cs="Times New Roman"/>
        </w:rPr>
        <w:t>“Alvin, we’re sending in a couple of agents to find out what’s going on. They’re from the area and should be able to blend in. We’d like your involvement and if you have any suggestions?”</w:t>
      </w:r>
    </w:p>
    <w:p w14:paraId="0C74A5AD" w14:textId="7D25EC8C" w:rsidR="00D21C59" w:rsidRPr="005B7C5C" w:rsidRDefault="00D21C59" w:rsidP="00D21C59">
      <w:pPr>
        <w:rPr>
          <w:rFonts w:cs="Times New Roman"/>
        </w:rPr>
      </w:pPr>
      <w:r w:rsidRPr="005B7C5C">
        <w:rPr>
          <w:rFonts w:cs="Times New Roman"/>
        </w:rPr>
        <w:t xml:space="preserve">“Sir, I knew the Mayor was off the deep end, but I didn’t think he’d </w:t>
      </w:r>
      <w:r w:rsidRPr="005B7C5C">
        <w:rPr>
          <w:rFonts w:cs="Times New Roman"/>
          <w:noProof/>
        </w:rPr>
        <w:t>go</w:t>
      </w:r>
      <w:r w:rsidRPr="005B7C5C">
        <w:rPr>
          <w:rFonts w:cs="Times New Roman"/>
        </w:rPr>
        <w:t xml:space="preserve"> that far. I suspect this is more under the control of Major </w:t>
      </w:r>
      <w:r w:rsidR="00FC71B4" w:rsidRPr="005B7C5C">
        <w:rPr>
          <w:rFonts w:cs="Times New Roman"/>
        </w:rPr>
        <w:t>Bueller</w:t>
      </w:r>
      <w:r w:rsidRPr="005B7C5C">
        <w:rPr>
          <w:rFonts w:cs="Times New Roman"/>
        </w:rPr>
        <w:t>. He is the one with the inflated image of himself. That’s why he is calling himself a General</w:t>
      </w:r>
      <w:r w:rsidR="004049BE">
        <w:rPr>
          <w:rFonts w:cs="Times New Roman"/>
        </w:rPr>
        <w:t>,</w:t>
      </w:r>
      <w:r w:rsidRPr="005B7C5C">
        <w:rPr>
          <w:rFonts w:cs="Times New Roman"/>
        </w:rPr>
        <w:t xml:space="preserve"> and the Mayor is putting up with him. I have a suggestion</w:t>
      </w:r>
      <w:r w:rsidR="00B722EB" w:rsidRPr="005B7C5C">
        <w:rPr>
          <w:rFonts w:cs="Times New Roman"/>
          <w:noProof/>
        </w:rPr>
        <w:t>;</w:t>
      </w:r>
      <w:r w:rsidRPr="005B7C5C">
        <w:rPr>
          <w:rFonts w:cs="Times New Roman"/>
          <w:noProof/>
        </w:rPr>
        <w:t xml:space="preserve"> they</w:t>
      </w:r>
      <w:r w:rsidRPr="005B7C5C">
        <w:rPr>
          <w:rFonts w:cs="Times New Roman"/>
        </w:rPr>
        <w:t xml:space="preserve"> are a very paranoid outfit. Every new person that comes into town has one chance to join the militia</w:t>
      </w:r>
      <w:r w:rsidR="00B722EB"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if they </w:t>
      </w:r>
      <w:r w:rsidRPr="005B7C5C">
        <w:rPr>
          <w:rFonts w:cs="Times New Roman"/>
          <w:noProof/>
        </w:rPr>
        <w:t>don’t</w:t>
      </w:r>
      <w:r w:rsidR="00B722EB" w:rsidRPr="005B7C5C">
        <w:rPr>
          <w:rFonts w:cs="Times New Roman"/>
          <w:noProof/>
        </w:rPr>
        <w:t>,</w:t>
      </w:r>
      <w:r w:rsidRPr="005B7C5C">
        <w:rPr>
          <w:rFonts w:cs="Times New Roman"/>
        </w:rPr>
        <w:t xml:space="preserve"> they shoot them. Anyone you send it will have one chance to blend in. I have a Marine Captain </w:t>
      </w:r>
      <w:r w:rsidRPr="005B7C5C">
        <w:rPr>
          <w:rFonts w:cs="Times New Roman"/>
          <w:noProof/>
        </w:rPr>
        <w:t>Reservist</w:t>
      </w:r>
      <w:r w:rsidRPr="005B7C5C">
        <w:rPr>
          <w:rFonts w:cs="Times New Roman"/>
        </w:rPr>
        <w:t xml:space="preserve"> who grew up in South Chica</w:t>
      </w:r>
      <w:r w:rsidR="00F364E7" w:rsidRPr="005B7C5C">
        <w:rPr>
          <w:rFonts w:cs="Times New Roman"/>
        </w:rPr>
        <w:t>go. She knows the gangs, the may</w:t>
      </w:r>
      <w:r w:rsidRPr="005B7C5C">
        <w:rPr>
          <w:rFonts w:cs="Times New Roman"/>
        </w:rPr>
        <w:t>or</w:t>
      </w:r>
      <w:r w:rsidR="004049BE">
        <w:rPr>
          <w:rFonts w:cs="Times New Roman"/>
        </w:rPr>
        <w:t>,</w:t>
      </w:r>
      <w:r w:rsidRPr="005B7C5C">
        <w:rPr>
          <w:rFonts w:cs="Times New Roman"/>
        </w:rPr>
        <w:t xml:space="preserve"> and the lay of the land. I think she should be part of the team.”</w:t>
      </w:r>
    </w:p>
    <w:p w14:paraId="720498BD" w14:textId="600F2C32" w:rsidR="00D21C59" w:rsidRPr="005B7C5C" w:rsidRDefault="00D21C59" w:rsidP="00D21C59">
      <w:pPr>
        <w:rPr>
          <w:rFonts w:cs="Times New Roman"/>
        </w:rPr>
      </w:pPr>
      <w:r w:rsidRPr="005B7C5C">
        <w:rPr>
          <w:rFonts w:cs="Times New Roman"/>
        </w:rPr>
        <w:t xml:space="preserve">“If she’s from the area, will anyone know she is a Marine?” </w:t>
      </w:r>
      <w:r w:rsidR="007326B2" w:rsidRPr="005B7C5C">
        <w:rPr>
          <w:rFonts w:cs="Times New Roman"/>
        </w:rPr>
        <w:t>Colonel</w:t>
      </w:r>
      <w:r w:rsidRPr="005B7C5C">
        <w:rPr>
          <w:rFonts w:cs="Times New Roman"/>
        </w:rPr>
        <w:t xml:space="preserve"> Dodd asked.</w:t>
      </w:r>
    </w:p>
    <w:p w14:paraId="35648206" w14:textId="60ABB7DA" w:rsidR="00D21C59" w:rsidRPr="005B7C5C" w:rsidRDefault="00D21C59" w:rsidP="00D21C59">
      <w:pPr>
        <w:rPr>
          <w:rFonts w:cs="Times New Roman"/>
        </w:rPr>
      </w:pPr>
      <w:r w:rsidRPr="005B7C5C">
        <w:rPr>
          <w:rFonts w:cs="Times New Roman"/>
        </w:rPr>
        <w:t>“I doubt it</w:t>
      </w:r>
      <w:r w:rsidR="00B722EB" w:rsidRPr="005B7C5C">
        <w:rPr>
          <w:rFonts w:cs="Times New Roman"/>
          <w:noProof/>
        </w:rPr>
        <w:t>;</w:t>
      </w:r>
      <w:r w:rsidRPr="005B7C5C">
        <w:rPr>
          <w:rFonts w:cs="Times New Roman"/>
          <w:noProof/>
        </w:rPr>
        <w:t xml:space="preserve"> she</w:t>
      </w:r>
      <w:r w:rsidRPr="005B7C5C">
        <w:rPr>
          <w:rFonts w:cs="Times New Roman"/>
        </w:rPr>
        <w:t xml:space="preserve"> left when she went to College.</w:t>
      </w:r>
      <w:r w:rsidR="00763DF0" w:rsidRPr="005B7C5C">
        <w:rPr>
          <w:rFonts w:cs="Times New Roman"/>
        </w:rPr>
        <w:t xml:space="preserve"> </w:t>
      </w:r>
      <w:r w:rsidRPr="005B7C5C">
        <w:rPr>
          <w:rFonts w:cs="Times New Roman"/>
        </w:rPr>
        <w:t xml:space="preserve">She went into the Marines through </w:t>
      </w:r>
      <w:r w:rsidRPr="005B7C5C">
        <w:rPr>
          <w:rFonts w:cs="Times New Roman"/>
          <w:noProof/>
        </w:rPr>
        <w:t>ROTC,</w:t>
      </w:r>
      <w:r w:rsidRPr="005B7C5C">
        <w:rPr>
          <w:rFonts w:cs="Times New Roman"/>
        </w:rPr>
        <w:t xml:space="preserve"> and when she left active, she worked for a company in Kenosha. She hasn’t been back to her neighborhood much. I doubt there is much chance of anyone knowing her.”</w:t>
      </w:r>
    </w:p>
    <w:p w14:paraId="6BDCE14A" w14:textId="600D941A" w:rsidR="00D21C59" w:rsidRPr="005B7C5C" w:rsidRDefault="00D21C59" w:rsidP="00D21C59">
      <w:pPr>
        <w:rPr>
          <w:rFonts w:cs="Times New Roman"/>
        </w:rPr>
      </w:pPr>
      <w:r w:rsidRPr="005B7C5C">
        <w:rPr>
          <w:rFonts w:cs="Times New Roman"/>
        </w:rPr>
        <w:t xml:space="preserve">“Sir, what would </w:t>
      </w:r>
      <w:r w:rsidR="00D80023" w:rsidRPr="005B7C5C">
        <w:rPr>
          <w:rFonts w:cs="Times New Roman"/>
        </w:rPr>
        <w:t>he</w:t>
      </w:r>
      <w:r w:rsidRPr="005B7C5C">
        <w:rPr>
          <w:rFonts w:cs="Times New Roman"/>
        </w:rPr>
        <w:t xml:space="preserve"> </w:t>
      </w:r>
      <w:r w:rsidRPr="005B7C5C">
        <w:rPr>
          <w:rFonts w:cs="Times New Roman"/>
          <w:noProof/>
        </w:rPr>
        <w:t>backstory</w:t>
      </w:r>
      <w:r w:rsidRPr="005B7C5C">
        <w:rPr>
          <w:rFonts w:cs="Times New Roman"/>
        </w:rPr>
        <w:t xml:space="preserve"> </w:t>
      </w:r>
      <w:r w:rsidR="00D80023" w:rsidRPr="005B7C5C">
        <w:rPr>
          <w:rFonts w:cs="Times New Roman"/>
        </w:rPr>
        <w:t xml:space="preserve">for Ruth and </w:t>
      </w:r>
      <w:proofErr w:type="gramStart"/>
      <w:r w:rsidR="00D80023" w:rsidRPr="005B7C5C">
        <w:rPr>
          <w:rFonts w:cs="Times New Roman"/>
        </w:rPr>
        <w:t>I</w:t>
      </w:r>
      <w:proofErr w:type="gramEnd"/>
      <w:r w:rsidRPr="005B7C5C">
        <w:rPr>
          <w:rFonts w:cs="Times New Roman"/>
        </w:rPr>
        <w:t>?” Michael asked.</w:t>
      </w:r>
    </w:p>
    <w:p w14:paraId="2291A2C9" w14:textId="66E0EDA1" w:rsidR="00D21C59" w:rsidRPr="005B7C5C" w:rsidRDefault="00D21C59" w:rsidP="0073790A">
      <w:pPr>
        <w:rPr>
          <w:rFonts w:cs="Times New Roman"/>
        </w:rPr>
      </w:pPr>
      <w:r w:rsidRPr="005B7C5C">
        <w:rPr>
          <w:rFonts w:cs="Times New Roman"/>
        </w:rPr>
        <w:lastRenderedPageBreak/>
        <w:t xml:space="preserve">The room was quiet for a while, then Ruth spoke up, “If we say we’re husband </w:t>
      </w:r>
      <w:r w:rsidR="00D10EEE" w:rsidRPr="005B7C5C">
        <w:rPr>
          <w:rFonts w:cs="Times New Roman"/>
        </w:rPr>
        <w:t xml:space="preserve">and </w:t>
      </w:r>
      <w:r w:rsidRPr="005B7C5C">
        <w:rPr>
          <w:rFonts w:cs="Times New Roman"/>
        </w:rPr>
        <w:t>wife, that might be fishy. There</w:t>
      </w:r>
      <w:r w:rsidR="00D10EEE" w:rsidRPr="005B7C5C">
        <w:rPr>
          <w:rFonts w:cs="Times New Roman"/>
        </w:rPr>
        <w:t xml:space="preserve"> haven’t </w:t>
      </w:r>
      <w:r w:rsidRPr="005B7C5C">
        <w:rPr>
          <w:rFonts w:cs="Times New Roman"/>
        </w:rPr>
        <w:t xml:space="preserve">been many couples that made it through the virus. </w:t>
      </w:r>
    </w:p>
    <w:p w14:paraId="481ED003" w14:textId="4086B80E" w:rsidR="00D21C59" w:rsidRPr="005B7C5C" w:rsidRDefault="00FF2EF2" w:rsidP="00D21C59">
      <w:pPr>
        <w:rPr>
          <w:rFonts w:cs="Times New Roman"/>
        </w:rPr>
      </w:pPr>
      <w:r w:rsidRPr="005B7C5C">
        <w:rPr>
          <w:rFonts w:cs="Times New Roman"/>
          <w:noProof/>
        </w:rPr>
        <w:t>“</w:t>
      </w:r>
      <w:r w:rsidR="00D21C59" w:rsidRPr="005B7C5C">
        <w:rPr>
          <w:rFonts w:cs="Times New Roman"/>
          <w:noProof/>
        </w:rPr>
        <w:t>Likewise,</w:t>
      </w:r>
      <w:r w:rsidR="00D21C59" w:rsidRPr="005B7C5C">
        <w:rPr>
          <w:rFonts w:cs="Times New Roman"/>
        </w:rPr>
        <w:t xml:space="preserve"> if we say we’re </w:t>
      </w:r>
      <w:r w:rsidR="00C931A3" w:rsidRPr="005B7C5C">
        <w:rPr>
          <w:rFonts w:cs="Times New Roman"/>
        </w:rPr>
        <w:t>siblings</w:t>
      </w:r>
      <w:r w:rsidR="00D21C59" w:rsidRPr="005B7C5C">
        <w:rPr>
          <w:rFonts w:cs="Times New Roman"/>
        </w:rPr>
        <w:t>, that is high risk</w:t>
      </w:r>
      <w:r w:rsidR="004049BE">
        <w:rPr>
          <w:rFonts w:cs="Times New Roman"/>
        </w:rPr>
        <w:t>;</w:t>
      </w:r>
      <w:r w:rsidR="00EF7669" w:rsidRPr="005B7C5C">
        <w:rPr>
          <w:rFonts w:cs="Times New Roman"/>
        </w:rPr>
        <w:t xml:space="preserve"> I don’t know of many that have survived</w:t>
      </w:r>
      <w:r w:rsidR="00D21C59" w:rsidRPr="005B7C5C">
        <w:rPr>
          <w:rFonts w:cs="Times New Roman"/>
        </w:rPr>
        <w:t>. How about this? Michael and I were in Green Bay doing some business. We can work together and come up with something. Then we met your Captain</w:t>
      </w:r>
      <w:r w:rsidR="00B722EB" w:rsidRPr="005B7C5C">
        <w:rPr>
          <w:rFonts w:cs="Times New Roman"/>
        </w:rPr>
        <w:t>,</w:t>
      </w:r>
      <w:r w:rsidR="00D21C59" w:rsidRPr="005B7C5C">
        <w:rPr>
          <w:rFonts w:cs="Times New Roman"/>
        </w:rPr>
        <w:t xml:space="preserve"> </w:t>
      </w:r>
      <w:r w:rsidR="00D21C59" w:rsidRPr="005B7C5C">
        <w:rPr>
          <w:rFonts w:cs="Times New Roman"/>
          <w:noProof/>
        </w:rPr>
        <w:t>and</w:t>
      </w:r>
      <w:r w:rsidR="00D21C59" w:rsidRPr="005B7C5C">
        <w:rPr>
          <w:rFonts w:cs="Times New Roman"/>
        </w:rPr>
        <w:t xml:space="preserve"> we just teamed up for survival. That way</w:t>
      </w:r>
      <w:r w:rsidR="004049BE">
        <w:rPr>
          <w:rFonts w:cs="Times New Roman"/>
        </w:rPr>
        <w:t>,</w:t>
      </w:r>
      <w:r w:rsidR="00D21C59" w:rsidRPr="005B7C5C">
        <w:rPr>
          <w:rFonts w:cs="Times New Roman"/>
        </w:rPr>
        <w:t xml:space="preserve"> we’re more like traveling companions</w:t>
      </w:r>
      <w:r w:rsidR="00B722EB" w:rsidRPr="005B7C5C">
        <w:rPr>
          <w:rFonts w:cs="Times New Roman"/>
        </w:rPr>
        <w:t>,</w:t>
      </w:r>
      <w:r w:rsidR="00D21C59" w:rsidRPr="005B7C5C">
        <w:rPr>
          <w:rFonts w:cs="Times New Roman"/>
        </w:rPr>
        <w:t xml:space="preserve"> </w:t>
      </w:r>
      <w:r w:rsidR="00D21C59" w:rsidRPr="005B7C5C">
        <w:rPr>
          <w:rFonts w:cs="Times New Roman"/>
          <w:noProof/>
        </w:rPr>
        <w:t>and</w:t>
      </w:r>
      <w:r w:rsidR="00D21C59" w:rsidRPr="005B7C5C">
        <w:rPr>
          <w:rFonts w:cs="Times New Roman"/>
        </w:rPr>
        <w:t xml:space="preserve"> we can be more independent, and we won’t have to know each other’s </w:t>
      </w:r>
      <w:r w:rsidR="00D21C59" w:rsidRPr="005B7C5C">
        <w:rPr>
          <w:rFonts w:cs="Times New Roman"/>
          <w:noProof/>
        </w:rPr>
        <w:t>backstory</w:t>
      </w:r>
      <w:r w:rsidR="00D21C59" w:rsidRPr="005B7C5C">
        <w:rPr>
          <w:rFonts w:cs="Times New Roman"/>
        </w:rPr>
        <w:t>.”</w:t>
      </w:r>
    </w:p>
    <w:p w14:paraId="611ED882" w14:textId="77777777" w:rsidR="00D21C59" w:rsidRPr="005B7C5C" w:rsidRDefault="00D21C59" w:rsidP="00D21C59">
      <w:pPr>
        <w:rPr>
          <w:rFonts w:cs="Times New Roman"/>
        </w:rPr>
      </w:pPr>
      <w:r w:rsidRPr="005B7C5C">
        <w:rPr>
          <w:rFonts w:cs="Times New Roman"/>
        </w:rPr>
        <w:t>“Sounds like a workable plan to me,” Admiral Hagerly said.</w:t>
      </w:r>
    </w:p>
    <w:p w14:paraId="7764CFC3" w14:textId="7F520980" w:rsidR="00D21C59" w:rsidRPr="005B7C5C" w:rsidRDefault="00D21C59" w:rsidP="00D21C59">
      <w:pPr>
        <w:rPr>
          <w:rFonts w:cs="Times New Roman"/>
        </w:rPr>
      </w:pPr>
      <w:r w:rsidRPr="005B7C5C">
        <w:rPr>
          <w:rFonts w:cs="Times New Roman"/>
        </w:rPr>
        <w:t xml:space="preserve">“Colonel, my name is Michael </w:t>
      </w:r>
      <w:proofErr w:type="spellStart"/>
      <w:r w:rsidRPr="005B7C5C">
        <w:rPr>
          <w:rFonts w:cs="Times New Roman"/>
        </w:rPr>
        <w:t>Dereaux</w:t>
      </w:r>
      <w:proofErr w:type="spellEnd"/>
      <w:r w:rsidR="00B722EB"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my partner is Ruth Minor. We’re the team coming in. Can you have your Captain give us a call</w:t>
      </w:r>
      <w:r w:rsidR="00B722EB"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we can talk through the story.”</w:t>
      </w:r>
    </w:p>
    <w:p w14:paraId="71835230" w14:textId="655BADC8" w:rsidR="00D21C59" w:rsidRPr="005B7C5C" w:rsidRDefault="00D21C59" w:rsidP="00D21C59">
      <w:pPr>
        <w:rPr>
          <w:rFonts w:cs="Times New Roman"/>
        </w:rPr>
      </w:pPr>
      <w:r w:rsidRPr="005B7C5C">
        <w:rPr>
          <w:rFonts w:cs="Times New Roman"/>
        </w:rPr>
        <w:t xml:space="preserve">“Yes, I’ll get her on the link as soon as we’re done here. </w:t>
      </w:r>
      <w:r w:rsidRPr="005B7C5C">
        <w:rPr>
          <w:rFonts w:cs="Times New Roman"/>
          <w:noProof/>
        </w:rPr>
        <w:t>Admiral</w:t>
      </w:r>
      <w:r w:rsidR="00B722EB" w:rsidRPr="005B7C5C">
        <w:rPr>
          <w:rFonts w:cs="Times New Roman"/>
          <w:noProof/>
        </w:rPr>
        <w:t>,</w:t>
      </w:r>
      <w:r w:rsidRPr="005B7C5C">
        <w:rPr>
          <w:rFonts w:cs="Times New Roman"/>
        </w:rPr>
        <w:t xml:space="preserve"> does this meet your requirements?”</w:t>
      </w:r>
    </w:p>
    <w:p w14:paraId="55F5006F" w14:textId="0C1971AC" w:rsidR="00D21C59" w:rsidRPr="005B7C5C" w:rsidRDefault="00D21C59" w:rsidP="00D21C59">
      <w:pPr>
        <w:rPr>
          <w:rFonts w:cs="Times New Roman"/>
        </w:rPr>
      </w:pPr>
      <w:r w:rsidRPr="005B7C5C">
        <w:rPr>
          <w:rFonts w:cs="Times New Roman"/>
        </w:rPr>
        <w:t xml:space="preserve"> “Gentlemen, I’m not sure if having a man and two women traveling together could be a problem?” Colonel Dodd brought up. </w:t>
      </w:r>
      <w:r w:rsidR="00FF2EF2" w:rsidRPr="005B7C5C">
        <w:rPr>
          <w:rFonts w:cs="Times New Roman"/>
        </w:rPr>
        <w:t>“</w:t>
      </w:r>
      <w:r w:rsidRPr="005B7C5C">
        <w:rPr>
          <w:rFonts w:cs="Times New Roman"/>
        </w:rPr>
        <w:t xml:space="preserve">They may be very capable </w:t>
      </w:r>
      <w:r w:rsidRPr="005B7C5C">
        <w:rPr>
          <w:rFonts w:cs="Times New Roman"/>
          <w:noProof/>
        </w:rPr>
        <w:t>of</w:t>
      </w:r>
      <w:r w:rsidRPr="005B7C5C">
        <w:rPr>
          <w:rFonts w:cs="Times New Roman"/>
        </w:rPr>
        <w:t xml:space="preserve"> defending themselves, but there are a lot of creeps out </w:t>
      </w:r>
      <w:r w:rsidRPr="005B7C5C">
        <w:rPr>
          <w:rFonts w:cs="Times New Roman"/>
          <w:noProof/>
        </w:rPr>
        <w:t>there,</w:t>
      </w:r>
      <w:r w:rsidRPr="005B7C5C">
        <w:rPr>
          <w:rFonts w:cs="Times New Roman"/>
        </w:rPr>
        <w:t xml:space="preserve"> and there isn’t any law.”</w:t>
      </w:r>
    </w:p>
    <w:p w14:paraId="331E8C0D" w14:textId="5125A9D1" w:rsidR="00D21C59" w:rsidRPr="005B7C5C" w:rsidRDefault="00D21C59" w:rsidP="00D21C59">
      <w:pPr>
        <w:rPr>
          <w:rFonts w:cs="Times New Roman"/>
        </w:rPr>
      </w:pPr>
      <w:r w:rsidRPr="005B7C5C">
        <w:rPr>
          <w:rFonts w:cs="Times New Roman"/>
        </w:rPr>
        <w:t xml:space="preserve">“Colonel, on the other </w:t>
      </w:r>
      <w:r w:rsidRPr="005B7C5C">
        <w:rPr>
          <w:rFonts w:cs="Times New Roman"/>
          <w:noProof/>
        </w:rPr>
        <w:t>hand,</w:t>
      </w:r>
      <w:r w:rsidRPr="005B7C5C">
        <w:rPr>
          <w:rFonts w:cs="Times New Roman"/>
        </w:rPr>
        <w:t xml:space="preserve"> a group of guys might draw too much attention. Ma’am, we can show ourselves as being in a group and sticking together. Ruth and I have been together through a </w:t>
      </w:r>
      <w:r w:rsidRPr="005B7C5C">
        <w:rPr>
          <w:rFonts w:cs="Times New Roman"/>
          <w:noProof/>
        </w:rPr>
        <w:t>bunch,</w:t>
      </w:r>
      <w:r w:rsidRPr="005B7C5C">
        <w:rPr>
          <w:rFonts w:cs="Times New Roman"/>
        </w:rPr>
        <w:t xml:space="preserve"> and we </w:t>
      </w:r>
      <w:r w:rsidR="00D80023" w:rsidRPr="005B7C5C">
        <w:rPr>
          <w:rFonts w:cs="Times New Roman"/>
        </w:rPr>
        <w:t>work well</w:t>
      </w:r>
      <w:r w:rsidRPr="005B7C5C">
        <w:rPr>
          <w:rFonts w:cs="Times New Roman"/>
        </w:rPr>
        <w:t xml:space="preserve"> as a </w:t>
      </w:r>
      <w:r w:rsidR="00F364E7" w:rsidRPr="005B7C5C">
        <w:rPr>
          <w:rFonts w:cs="Times New Roman"/>
        </w:rPr>
        <w:t>team</w:t>
      </w:r>
      <w:r w:rsidRPr="005B7C5C">
        <w:rPr>
          <w:rFonts w:cs="Times New Roman"/>
        </w:rPr>
        <w:t xml:space="preserve">,” </w:t>
      </w:r>
      <w:proofErr w:type="spellStart"/>
      <w:r w:rsidRPr="005B7C5C">
        <w:rPr>
          <w:rFonts w:cs="Times New Roman"/>
        </w:rPr>
        <w:t>Dereaux</w:t>
      </w:r>
      <w:proofErr w:type="spellEnd"/>
      <w:r w:rsidRPr="005B7C5C">
        <w:rPr>
          <w:rFonts w:cs="Times New Roman"/>
        </w:rPr>
        <w:t xml:space="preserve"> added.</w:t>
      </w:r>
    </w:p>
    <w:p w14:paraId="35EF8D83" w14:textId="536BD0A5" w:rsidR="00D21C59" w:rsidRPr="005B7C5C" w:rsidRDefault="00D21C59" w:rsidP="00D21C59">
      <w:pPr>
        <w:rPr>
          <w:rFonts w:cs="Times New Roman"/>
        </w:rPr>
      </w:pPr>
      <w:r w:rsidRPr="005B7C5C">
        <w:rPr>
          <w:rFonts w:cs="Times New Roman"/>
        </w:rPr>
        <w:t>“</w:t>
      </w:r>
      <w:proofErr w:type="gramStart"/>
      <w:r w:rsidRPr="005B7C5C">
        <w:rPr>
          <w:rFonts w:cs="Times New Roman"/>
        </w:rPr>
        <w:t>Colonel</w:t>
      </w:r>
      <w:r w:rsidR="004049BE">
        <w:rPr>
          <w:rFonts w:cs="Times New Roman"/>
        </w:rPr>
        <w:t>,</w:t>
      </w:r>
      <w:proofErr w:type="gramEnd"/>
      <w:r w:rsidRPr="005B7C5C">
        <w:rPr>
          <w:rFonts w:cs="Times New Roman"/>
        </w:rPr>
        <w:t xml:space="preserve"> don’t worry about my Captain. She’s a</w:t>
      </w:r>
      <w:r w:rsidR="004049BE">
        <w:rPr>
          <w:rFonts w:cs="Times New Roman"/>
        </w:rPr>
        <w:t xml:space="preserve"> self-defense expert</w:t>
      </w:r>
      <w:r w:rsidRPr="005B7C5C">
        <w:rPr>
          <w:rFonts w:cs="Times New Roman"/>
        </w:rPr>
        <w:t xml:space="preserve"> and can take care of herself</w:t>
      </w:r>
      <w:r w:rsidR="00FF2EF2" w:rsidRPr="005B7C5C">
        <w:rPr>
          <w:rFonts w:cs="Times New Roman"/>
        </w:rPr>
        <w:t>,</w:t>
      </w:r>
      <w:r w:rsidRPr="005B7C5C">
        <w:rPr>
          <w:rFonts w:cs="Times New Roman"/>
        </w:rPr>
        <w:t>”</w:t>
      </w:r>
      <w:r w:rsidR="00FF2EF2" w:rsidRPr="005B7C5C">
        <w:rPr>
          <w:rFonts w:cs="Times New Roman"/>
        </w:rPr>
        <w:t xml:space="preserve"> added Colonel Chester.</w:t>
      </w:r>
    </w:p>
    <w:p w14:paraId="4214BCAC" w14:textId="6E22014A" w:rsidR="00D21C59" w:rsidRPr="005B7C5C" w:rsidRDefault="00D21C59" w:rsidP="00D21C59">
      <w:pPr>
        <w:rPr>
          <w:rFonts w:cs="Times New Roman"/>
        </w:rPr>
      </w:pPr>
      <w:r w:rsidRPr="005B7C5C">
        <w:rPr>
          <w:rFonts w:cs="Times New Roman"/>
        </w:rPr>
        <w:lastRenderedPageBreak/>
        <w:t>“Admiral, Ruth</w:t>
      </w:r>
      <w:r w:rsidR="004049BE">
        <w:rPr>
          <w:rFonts w:cs="Times New Roman"/>
        </w:rPr>
        <w:t>,</w:t>
      </w:r>
      <w:r w:rsidRPr="005B7C5C">
        <w:rPr>
          <w:rFonts w:cs="Times New Roman"/>
        </w:rPr>
        <w:t xml:space="preserve"> and I will hit one of the local gun stores. </w:t>
      </w:r>
      <w:r w:rsidR="004049BE">
        <w:rPr>
          <w:rFonts w:cs="Times New Roman"/>
        </w:rPr>
        <w:t>We need to carry typical weapons, maybe a shotgun, one assault rifle,</w:t>
      </w:r>
      <w:r w:rsidRPr="005B7C5C">
        <w:rPr>
          <w:rFonts w:cs="Times New Roman"/>
        </w:rPr>
        <w:t xml:space="preserve"> and a couple of mismatched pistols. We don’t want military hardware,” said agent </w:t>
      </w:r>
      <w:proofErr w:type="spellStart"/>
      <w:r w:rsidRPr="005B7C5C">
        <w:rPr>
          <w:rFonts w:cs="Times New Roman"/>
        </w:rPr>
        <w:t>Dereaux</w:t>
      </w:r>
      <w:proofErr w:type="spellEnd"/>
      <w:r w:rsidRPr="005B7C5C">
        <w:rPr>
          <w:rFonts w:cs="Times New Roman"/>
        </w:rPr>
        <w:t>.</w:t>
      </w:r>
    </w:p>
    <w:p w14:paraId="3096E368" w14:textId="5AD296F0" w:rsidR="00D21C59" w:rsidRPr="005B7C5C" w:rsidRDefault="00D21C59" w:rsidP="00D21C59">
      <w:pPr>
        <w:rPr>
          <w:rFonts w:cs="Times New Roman"/>
        </w:rPr>
      </w:pPr>
      <w:r w:rsidRPr="005B7C5C">
        <w:rPr>
          <w:rFonts w:cs="Times New Roman"/>
        </w:rPr>
        <w:t xml:space="preserve">“Pick what you want,” the Admiral responded. </w:t>
      </w:r>
      <w:r w:rsidR="00FF2EF2" w:rsidRPr="005B7C5C">
        <w:rPr>
          <w:rFonts w:cs="Times New Roman"/>
        </w:rPr>
        <w:t>“</w:t>
      </w:r>
      <w:r w:rsidRPr="005B7C5C">
        <w:rPr>
          <w:rFonts w:cs="Times New Roman"/>
        </w:rPr>
        <w:t xml:space="preserve">Yes, </w:t>
      </w:r>
      <w:r w:rsidRPr="005B7C5C">
        <w:rPr>
          <w:rFonts w:cs="Times New Roman"/>
          <w:noProof/>
        </w:rPr>
        <w:t>Colonel,</w:t>
      </w:r>
      <w:r w:rsidRPr="005B7C5C">
        <w:rPr>
          <w:rFonts w:cs="Times New Roman"/>
        </w:rPr>
        <w:t xml:space="preserve"> I think your suggestions sound good. I think we’ll have to stick with two women and one man. Maybe it will be unusual enough to help their cover. Let’s keep the press on and get the team in place soon. I’m sending out a special ops squad that will lay low in the area and provide support or extraction if needed. Alvin, these are tactical nukes, so you’re not in immediate danger. If one of them goes </w:t>
      </w:r>
      <w:r w:rsidRPr="005B7C5C">
        <w:rPr>
          <w:rFonts w:cs="Times New Roman"/>
          <w:noProof/>
        </w:rPr>
        <w:t>off</w:t>
      </w:r>
      <w:r w:rsidR="00B722EB" w:rsidRPr="005B7C5C">
        <w:rPr>
          <w:rFonts w:cs="Times New Roman"/>
          <w:noProof/>
        </w:rPr>
        <w:t>,</w:t>
      </w:r>
      <w:r w:rsidRPr="005B7C5C">
        <w:rPr>
          <w:rFonts w:cs="Times New Roman"/>
        </w:rPr>
        <w:t xml:space="preserve"> it will take out the </w:t>
      </w:r>
      <w:r w:rsidRPr="005B7C5C">
        <w:rPr>
          <w:rFonts w:cs="Times New Roman"/>
          <w:noProof/>
        </w:rPr>
        <w:t>downtown,</w:t>
      </w:r>
      <w:r w:rsidRPr="005B7C5C">
        <w:rPr>
          <w:rFonts w:cs="Times New Roman"/>
        </w:rPr>
        <w:t xml:space="preserve"> and I think you’ll have some time to bug out to the north.”</w:t>
      </w:r>
    </w:p>
    <w:p w14:paraId="279EED37" w14:textId="601421FE" w:rsidR="00D21C59" w:rsidRPr="005B7C5C" w:rsidRDefault="00D21C59" w:rsidP="00D21C59">
      <w:pPr>
        <w:rPr>
          <w:rFonts w:cs="Times New Roman"/>
        </w:rPr>
      </w:pPr>
      <w:r w:rsidRPr="005B7C5C">
        <w:rPr>
          <w:rFonts w:cs="Times New Roman"/>
        </w:rPr>
        <w:t>“Admiral, while we’ve been talking</w:t>
      </w:r>
      <w:r w:rsidR="0073790A" w:rsidRPr="005B7C5C">
        <w:rPr>
          <w:rFonts w:cs="Times New Roman"/>
        </w:rPr>
        <w:t>,</w:t>
      </w:r>
      <w:r w:rsidRPr="005B7C5C">
        <w:rPr>
          <w:rFonts w:cs="Times New Roman"/>
        </w:rPr>
        <w:t xml:space="preserve"> I’ve already decided on the best route. Until then</w:t>
      </w:r>
      <w:r w:rsidR="004049BE">
        <w:rPr>
          <w:rFonts w:cs="Times New Roman"/>
        </w:rPr>
        <w:t>,</w:t>
      </w:r>
      <w:r w:rsidRPr="005B7C5C">
        <w:rPr>
          <w:rFonts w:cs="Times New Roman"/>
        </w:rPr>
        <w:t xml:space="preserve"> we’ll stay here and do </w:t>
      </w:r>
      <w:r w:rsidR="0073790A" w:rsidRPr="005B7C5C">
        <w:rPr>
          <w:rFonts w:cs="Times New Roman"/>
        </w:rPr>
        <w:t>everything</w:t>
      </w:r>
      <w:r w:rsidRPr="005B7C5C">
        <w:rPr>
          <w:rFonts w:cs="Times New Roman"/>
        </w:rPr>
        <w:t xml:space="preserve"> we can to hold things together</w:t>
      </w:r>
      <w:r w:rsidR="004049BE">
        <w:rPr>
          <w:rFonts w:cs="Times New Roman"/>
        </w:rPr>
        <w:t>;</w:t>
      </w:r>
      <w:r w:rsidRPr="005B7C5C">
        <w:rPr>
          <w:rFonts w:cs="Times New Roman"/>
        </w:rPr>
        <w:t xml:space="preserve"> I know how important it is.”</w:t>
      </w:r>
    </w:p>
    <w:p w14:paraId="16FF280E" w14:textId="77777777" w:rsidR="00D21C59" w:rsidRPr="005B7C5C" w:rsidRDefault="00D21C59" w:rsidP="00D21C59">
      <w:pPr>
        <w:rPr>
          <w:rFonts w:cs="Times New Roman"/>
        </w:rPr>
      </w:pPr>
      <w:r w:rsidRPr="005B7C5C">
        <w:rPr>
          <w:rFonts w:cs="Times New Roman"/>
        </w:rPr>
        <w:t>“</w:t>
      </w:r>
      <w:r w:rsidRPr="005B7C5C">
        <w:rPr>
          <w:rFonts w:cs="Times New Roman"/>
          <w:noProof/>
        </w:rPr>
        <w:t>Thanks,</w:t>
      </w:r>
      <w:r w:rsidRPr="005B7C5C">
        <w:rPr>
          <w:rFonts w:cs="Times New Roman"/>
        </w:rPr>
        <w:t xml:space="preserve"> Colonel. Hagerly out.”</w:t>
      </w:r>
    </w:p>
    <w:p w14:paraId="55B06917" w14:textId="77777777" w:rsidR="00D21C59" w:rsidRPr="005B7C5C" w:rsidRDefault="00D21C59" w:rsidP="00D21C59">
      <w:pPr>
        <w:spacing w:line="259" w:lineRule="auto"/>
        <w:jc w:val="left"/>
        <w:rPr>
          <w:rFonts w:eastAsiaTheme="majorEastAsia" w:cs="Times New Roman"/>
          <w:b/>
          <w:color w:val="262626" w:themeColor="text1" w:themeTint="D9"/>
          <w:sz w:val="32"/>
          <w:szCs w:val="32"/>
        </w:rPr>
      </w:pPr>
      <w:r w:rsidRPr="005B7C5C">
        <w:rPr>
          <w:rFonts w:cs="Times New Roman"/>
        </w:rPr>
        <w:br w:type="page"/>
      </w:r>
    </w:p>
    <w:p w14:paraId="3095D45C" w14:textId="2122E1B5" w:rsidR="00740F32" w:rsidRPr="005B7C5C" w:rsidRDefault="00740F32" w:rsidP="00845671">
      <w:pPr>
        <w:pStyle w:val="Heading2"/>
        <w:rPr>
          <w:rFonts w:cs="Times New Roman"/>
          <w:noProof/>
        </w:rPr>
      </w:pPr>
      <w:r w:rsidRPr="005B7C5C">
        <w:rPr>
          <w:rFonts w:cs="Times New Roman"/>
          <w:noProof/>
        </w:rPr>
        <w:lastRenderedPageBreak/>
        <w:t xml:space="preserve">Brother Warren T. </w:t>
      </w:r>
      <w:r w:rsidR="00845671" w:rsidRPr="005B7C5C">
        <w:rPr>
          <w:rFonts w:cs="Times New Roman"/>
          <w:noProof/>
        </w:rPr>
        <w:t>Dunay</w:t>
      </w:r>
    </w:p>
    <w:p w14:paraId="7B0252A4" w14:textId="48CC5318" w:rsidR="00D14CD6" w:rsidRPr="005B7C5C" w:rsidRDefault="00D14CD6" w:rsidP="004537F7">
      <w:pPr>
        <w:rPr>
          <w:rFonts w:cs="Times New Roman"/>
          <w:noProof/>
        </w:rPr>
      </w:pPr>
      <w:r w:rsidRPr="005B7C5C">
        <w:rPr>
          <w:rFonts w:cs="Times New Roman"/>
          <w:noProof/>
        </w:rPr>
        <w:t>“Brother</w:t>
      </w:r>
      <w:r w:rsidR="00763DF0" w:rsidRPr="005B7C5C">
        <w:rPr>
          <w:rFonts w:cs="Times New Roman"/>
          <w:noProof/>
        </w:rPr>
        <w:t xml:space="preserve"> </w:t>
      </w:r>
      <w:r w:rsidRPr="005B7C5C">
        <w:rPr>
          <w:rFonts w:cs="Times New Roman"/>
          <w:noProof/>
        </w:rPr>
        <w:t>Warren T. Dunay was exhil</w:t>
      </w:r>
      <w:r w:rsidR="00C6234E" w:rsidRPr="005B7C5C">
        <w:rPr>
          <w:rFonts w:cs="Times New Roman"/>
          <w:noProof/>
        </w:rPr>
        <w:t>a</w:t>
      </w:r>
      <w:r w:rsidRPr="005B7C5C">
        <w:rPr>
          <w:rFonts w:cs="Times New Roman"/>
          <w:noProof/>
        </w:rPr>
        <w:t>rated. The day was amazing, the temperature was cool</w:t>
      </w:r>
      <w:r w:rsidR="00C6234E" w:rsidRPr="005B7C5C">
        <w:rPr>
          <w:rFonts w:cs="Times New Roman"/>
          <w:noProof/>
        </w:rPr>
        <w:t>,</w:t>
      </w:r>
      <w:r w:rsidRPr="005B7C5C">
        <w:rPr>
          <w:rFonts w:cs="Times New Roman"/>
          <w:noProof/>
        </w:rPr>
        <w:t xml:space="preserve"> and there were just light puffy white clouds in the blue sky above his head. Since the Virus, the sk</w:t>
      </w:r>
      <w:r w:rsidR="00C6234E" w:rsidRPr="005B7C5C">
        <w:rPr>
          <w:rFonts w:cs="Times New Roman"/>
          <w:noProof/>
        </w:rPr>
        <w:t>ie</w:t>
      </w:r>
      <w:r w:rsidRPr="005B7C5C">
        <w:rPr>
          <w:rFonts w:cs="Times New Roman"/>
          <w:noProof/>
        </w:rPr>
        <w:t>s were clear and the air refreshing.</w:t>
      </w:r>
    </w:p>
    <w:p w14:paraId="1CFD7E6B" w14:textId="40F4D737" w:rsidR="00D14CD6" w:rsidRPr="005B7C5C" w:rsidRDefault="00D14CD6" w:rsidP="004537F7">
      <w:pPr>
        <w:rPr>
          <w:rFonts w:cs="Times New Roman"/>
          <w:noProof/>
        </w:rPr>
      </w:pPr>
      <w:r w:rsidRPr="005B7C5C">
        <w:rPr>
          <w:rFonts w:cs="Times New Roman"/>
          <w:noProof/>
        </w:rPr>
        <w:t>Brother Warren was in the lead of his orda</w:t>
      </w:r>
      <w:r w:rsidR="00C6234E" w:rsidRPr="005B7C5C">
        <w:rPr>
          <w:rFonts w:cs="Times New Roman"/>
          <w:noProof/>
        </w:rPr>
        <w:t>i</w:t>
      </w:r>
      <w:r w:rsidRPr="005B7C5C">
        <w:rPr>
          <w:rFonts w:cs="Times New Roman"/>
          <w:noProof/>
        </w:rPr>
        <w:t xml:space="preserve">ned caravan of trucks. Behind him were six 18 wheel trucks driven by his faithful followers. They all felt the honor that had been bestowed </w:t>
      </w:r>
      <w:r w:rsidR="00D10EEE" w:rsidRPr="005B7C5C">
        <w:rPr>
          <w:rFonts w:cs="Times New Roman"/>
          <w:noProof/>
        </w:rPr>
        <w:t>up</w:t>
      </w:r>
      <w:r w:rsidRPr="005B7C5C">
        <w:rPr>
          <w:rFonts w:cs="Times New Roman"/>
          <w:noProof/>
        </w:rPr>
        <w:t>on them, they all felt the grace that surrounded them, they all felt God’s Nectar</w:t>
      </w:r>
      <w:r w:rsidR="00C6234E" w:rsidRPr="005B7C5C">
        <w:rPr>
          <w:rFonts w:cs="Times New Roman"/>
          <w:noProof/>
        </w:rPr>
        <w:t>,</w:t>
      </w:r>
      <w:r w:rsidRPr="005B7C5C">
        <w:rPr>
          <w:rFonts w:cs="Times New Roman"/>
          <w:noProof/>
        </w:rPr>
        <w:t xml:space="preserve"> which they had consumed ample amounts of.</w:t>
      </w:r>
    </w:p>
    <w:p w14:paraId="39D4FF3E" w14:textId="431770C2" w:rsidR="00D14CD6" w:rsidRPr="005B7C5C" w:rsidRDefault="00D14CD6" w:rsidP="004537F7">
      <w:pPr>
        <w:rPr>
          <w:rFonts w:cs="Times New Roman"/>
          <w:noProof/>
        </w:rPr>
      </w:pPr>
      <w:r w:rsidRPr="005B7C5C">
        <w:rPr>
          <w:rFonts w:cs="Times New Roman"/>
          <w:noProof/>
        </w:rPr>
        <w:t>The road was clear, Brother Warren had the top down on his sports car</w:t>
      </w:r>
      <w:r w:rsidR="00B722EB" w:rsidRPr="005B7C5C">
        <w:rPr>
          <w:rFonts w:cs="Times New Roman"/>
          <w:noProof/>
        </w:rPr>
        <w:t>,</w:t>
      </w:r>
      <w:r w:rsidRPr="005B7C5C">
        <w:rPr>
          <w:rFonts w:cs="Times New Roman"/>
          <w:noProof/>
        </w:rPr>
        <w:t xml:space="preserve"> and God’s Army was following him. He felt as if God was in the seat next to him, but when he glanced to his right</w:t>
      </w:r>
      <w:r w:rsidR="00C6234E" w:rsidRPr="005B7C5C">
        <w:rPr>
          <w:rFonts w:cs="Times New Roman"/>
          <w:noProof/>
        </w:rPr>
        <w:t>,</w:t>
      </w:r>
      <w:r w:rsidRPr="005B7C5C">
        <w:rPr>
          <w:rFonts w:cs="Times New Roman"/>
          <w:noProof/>
        </w:rPr>
        <w:t xml:space="preserve"> all he saw was his girlfriend, Candice. He glanced at her again and paused on the abundant cleavage in her sundress.</w:t>
      </w:r>
    </w:p>
    <w:p w14:paraId="567FE559" w14:textId="0D3A2786" w:rsidR="00D14CD6" w:rsidRPr="005B7C5C" w:rsidRDefault="00D14CD6" w:rsidP="004537F7">
      <w:pPr>
        <w:rPr>
          <w:rFonts w:cs="Times New Roman"/>
          <w:noProof/>
        </w:rPr>
      </w:pPr>
      <w:r w:rsidRPr="005B7C5C">
        <w:rPr>
          <w:rFonts w:cs="Times New Roman"/>
          <w:noProof/>
        </w:rPr>
        <w:t>“God is great,” he thought to himself.</w:t>
      </w:r>
    </w:p>
    <w:p w14:paraId="56A89C34" w14:textId="586670D6" w:rsidR="00D14CD6" w:rsidRPr="005B7C5C" w:rsidRDefault="00D14CD6" w:rsidP="004537F7">
      <w:pPr>
        <w:rPr>
          <w:rFonts w:cs="Times New Roman"/>
          <w:noProof/>
        </w:rPr>
      </w:pPr>
      <w:r w:rsidRPr="005B7C5C">
        <w:rPr>
          <w:rFonts w:cs="Times New Roman"/>
          <w:noProof/>
        </w:rPr>
        <w:t>The plan was simple</w:t>
      </w:r>
      <w:r w:rsidR="004049BE">
        <w:rPr>
          <w:rFonts w:cs="Times New Roman"/>
          <w:noProof/>
        </w:rPr>
        <w:t>;</w:t>
      </w:r>
      <w:r w:rsidRPr="005B7C5C">
        <w:rPr>
          <w:rFonts w:cs="Times New Roman"/>
          <w:noProof/>
        </w:rPr>
        <w:t xml:space="preserve"> after all</w:t>
      </w:r>
      <w:r w:rsidR="00C6234E" w:rsidRPr="005B7C5C">
        <w:rPr>
          <w:rFonts w:cs="Times New Roman"/>
          <w:noProof/>
        </w:rPr>
        <w:t>,</w:t>
      </w:r>
      <w:r w:rsidRPr="005B7C5C">
        <w:rPr>
          <w:rFonts w:cs="Times New Roman"/>
          <w:noProof/>
        </w:rPr>
        <w:t xml:space="preserve"> </w:t>
      </w:r>
      <w:r w:rsidR="004049BE">
        <w:rPr>
          <w:rFonts w:cs="Times New Roman"/>
          <w:noProof/>
        </w:rPr>
        <w:t>no one</w:t>
      </w:r>
      <w:r w:rsidRPr="005B7C5C">
        <w:rPr>
          <w:rFonts w:cs="Times New Roman"/>
          <w:noProof/>
        </w:rPr>
        <w:t xml:space="preserve"> would dare to stand in the way of God’s Army. </w:t>
      </w:r>
      <w:r w:rsidR="004049BE">
        <w:rPr>
          <w:rFonts w:cs="Times New Roman"/>
          <w:noProof/>
        </w:rPr>
        <w:t>So h</w:t>
      </w:r>
      <w:r w:rsidRPr="005B7C5C">
        <w:rPr>
          <w:rFonts w:cs="Times New Roman"/>
          <w:noProof/>
        </w:rPr>
        <w:t xml:space="preserve">e would drive onto Camp Pendelton and take whatever he wanted. </w:t>
      </w:r>
      <w:r w:rsidR="00E447A0" w:rsidRPr="005B7C5C">
        <w:rPr>
          <w:rFonts w:cs="Times New Roman"/>
          <w:noProof/>
        </w:rPr>
        <w:t>After all</w:t>
      </w:r>
      <w:r w:rsidR="004049BE">
        <w:rPr>
          <w:rFonts w:cs="Times New Roman"/>
          <w:noProof/>
        </w:rPr>
        <w:t>,</w:t>
      </w:r>
      <w:r w:rsidR="00E447A0" w:rsidRPr="005B7C5C">
        <w:rPr>
          <w:rFonts w:cs="Times New Roman"/>
          <w:noProof/>
        </w:rPr>
        <w:t xml:space="preserve"> the US Government was no longer in exist</w:t>
      </w:r>
      <w:r w:rsidR="00C6234E" w:rsidRPr="005B7C5C">
        <w:rPr>
          <w:rFonts w:cs="Times New Roman"/>
          <w:noProof/>
        </w:rPr>
        <w:t>e</w:t>
      </w:r>
      <w:r w:rsidR="00E447A0" w:rsidRPr="005B7C5C">
        <w:rPr>
          <w:rFonts w:cs="Times New Roman"/>
          <w:noProof/>
        </w:rPr>
        <w:t>nce</w:t>
      </w:r>
      <w:r w:rsidR="004049BE">
        <w:rPr>
          <w:rFonts w:cs="Times New Roman"/>
          <w:noProof/>
        </w:rPr>
        <w:t>;</w:t>
      </w:r>
      <w:r w:rsidR="00E447A0" w:rsidRPr="005B7C5C">
        <w:rPr>
          <w:rFonts w:cs="Times New Roman"/>
          <w:noProof/>
        </w:rPr>
        <w:t xml:space="preserve"> they could no longer conduct their evil business</w:t>
      </w:r>
      <w:r w:rsidR="00B722EB" w:rsidRPr="005B7C5C">
        <w:rPr>
          <w:rFonts w:cs="Times New Roman"/>
          <w:noProof/>
        </w:rPr>
        <w:t>;</w:t>
      </w:r>
      <w:r w:rsidR="00E447A0" w:rsidRPr="005B7C5C">
        <w:rPr>
          <w:rFonts w:cs="Times New Roman"/>
          <w:noProof/>
        </w:rPr>
        <w:t xml:space="preserve"> they could no longer investigate him for fraud and tax evasion. He smiled, thinking, </w:t>
      </w:r>
      <w:r w:rsidR="00E447A0" w:rsidRPr="005B7C5C">
        <w:rPr>
          <w:rFonts w:cs="Times New Roman"/>
          <w:i/>
          <w:iCs/>
          <w:noProof/>
        </w:rPr>
        <w:t>I won, they lost.</w:t>
      </w:r>
    </w:p>
    <w:p w14:paraId="3B568772" w14:textId="797BF65B" w:rsidR="00E447A0" w:rsidRPr="005B7C5C" w:rsidRDefault="00E447A0" w:rsidP="004537F7">
      <w:pPr>
        <w:rPr>
          <w:rFonts w:cs="Times New Roman"/>
          <w:noProof/>
        </w:rPr>
      </w:pPr>
      <w:r w:rsidRPr="005B7C5C">
        <w:rPr>
          <w:rFonts w:cs="Times New Roman"/>
          <w:noProof/>
        </w:rPr>
        <w:t>Flying through Mission Viejo on Interstate 5 was like flying through the clouds of Heaven. He was coming home. He was on his way to fulfill</w:t>
      </w:r>
      <w:r w:rsidR="00C6234E" w:rsidRPr="005B7C5C">
        <w:rPr>
          <w:rFonts w:cs="Times New Roman"/>
          <w:noProof/>
        </w:rPr>
        <w:t>ing</w:t>
      </w:r>
      <w:r w:rsidRPr="005B7C5C">
        <w:rPr>
          <w:rFonts w:cs="Times New Roman"/>
          <w:noProof/>
        </w:rPr>
        <w:t xml:space="preserve"> his destiny.</w:t>
      </w:r>
    </w:p>
    <w:p w14:paraId="681247E7" w14:textId="2D862B69" w:rsidR="00740F32" w:rsidRPr="005B7C5C" w:rsidRDefault="00740F32" w:rsidP="00845671">
      <w:pPr>
        <w:pStyle w:val="Heading2"/>
        <w:rPr>
          <w:rFonts w:cs="Times New Roman"/>
          <w:noProof/>
        </w:rPr>
      </w:pPr>
      <w:r w:rsidRPr="005B7C5C">
        <w:rPr>
          <w:rFonts w:cs="Times New Roman"/>
          <w:noProof/>
        </w:rPr>
        <w:lastRenderedPageBreak/>
        <w:t>Planning Trip to Camp Pendleton</w:t>
      </w:r>
    </w:p>
    <w:p w14:paraId="731F7210" w14:textId="3DD37C0B" w:rsidR="00E447A0" w:rsidRPr="005B7C5C" w:rsidRDefault="00E447A0" w:rsidP="004537F7">
      <w:pPr>
        <w:rPr>
          <w:rFonts w:cs="Times New Roman"/>
          <w:noProof/>
        </w:rPr>
      </w:pPr>
      <w:r w:rsidRPr="005B7C5C">
        <w:rPr>
          <w:rFonts w:cs="Times New Roman"/>
          <w:noProof/>
        </w:rPr>
        <w:t>“Joyce, we’ve had a lot of personnel come into San Diego since the virus. We’ve made good progress getting them organized. A couple of the San Diego Supervisors have turned up</w:t>
      </w:r>
      <w:r w:rsidR="006839DB" w:rsidRPr="005B7C5C">
        <w:rPr>
          <w:rFonts w:cs="Times New Roman"/>
          <w:noProof/>
        </w:rPr>
        <w:t>,</w:t>
      </w:r>
      <w:r w:rsidRPr="005B7C5C">
        <w:rPr>
          <w:rFonts w:cs="Times New Roman"/>
          <w:noProof/>
        </w:rPr>
        <w:t xml:space="preserve"> and the</w:t>
      </w:r>
      <w:r w:rsidR="00C6234E" w:rsidRPr="005B7C5C">
        <w:rPr>
          <w:rFonts w:cs="Times New Roman"/>
          <w:noProof/>
        </w:rPr>
        <w:t>y're</w:t>
      </w:r>
      <w:r w:rsidRPr="005B7C5C">
        <w:rPr>
          <w:rFonts w:cs="Times New Roman"/>
          <w:noProof/>
        </w:rPr>
        <w:t xml:space="preserve"> getting what’s left of the city organized</w:t>
      </w:r>
      <w:r w:rsidR="004049BE">
        <w:rPr>
          <w:rFonts w:cs="Times New Roman"/>
          <w:noProof/>
        </w:rPr>
        <w:t>;</w:t>
      </w:r>
      <w:r w:rsidRPr="005B7C5C">
        <w:rPr>
          <w:rFonts w:cs="Times New Roman"/>
          <w:noProof/>
        </w:rPr>
        <w:t xml:space="preserve"> I think we’re making good progress.”</w:t>
      </w:r>
    </w:p>
    <w:p w14:paraId="6B18FFAB" w14:textId="6C792D49" w:rsidR="00E447A0" w:rsidRPr="005B7C5C" w:rsidRDefault="00E447A0" w:rsidP="004537F7">
      <w:pPr>
        <w:rPr>
          <w:rFonts w:cs="Times New Roman"/>
          <w:noProof/>
        </w:rPr>
      </w:pPr>
      <w:r w:rsidRPr="005B7C5C">
        <w:rPr>
          <w:rFonts w:cs="Times New Roman"/>
          <w:noProof/>
        </w:rPr>
        <w:t>“Sir, that’s great to hear.”</w:t>
      </w:r>
    </w:p>
    <w:p w14:paraId="7FCB3440" w14:textId="17FFA7BD" w:rsidR="00E447A0" w:rsidRPr="005B7C5C" w:rsidRDefault="00E447A0" w:rsidP="004537F7">
      <w:pPr>
        <w:rPr>
          <w:rFonts w:cs="Times New Roman"/>
          <w:noProof/>
        </w:rPr>
      </w:pPr>
      <w:r w:rsidRPr="005B7C5C">
        <w:rPr>
          <w:rFonts w:cs="Times New Roman"/>
          <w:noProof/>
        </w:rPr>
        <w:t>“One other thing.”</w:t>
      </w:r>
    </w:p>
    <w:p w14:paraId="45D2B94E" w14:textId="07EFAECD" w:rsidR="00E447A0" w:rsidRPr="005B7C5C" w:rsidRDefault="00E447A0" w:rsidP="004537F7">
      <w:pPr>
        <w:rPr>
          <w:rFonts w:cs="Times New Roman"/>
          <w:noProof/>
        </w:rPr>
      </w:pPr>
      <w:r w:rsidRPr="005B7C5C">
        <w:rPr>
          <w:rFonts w:cs="Times New Roman"/>
          <w:noProof/>
        </w:rPr>
        <w:t>“Yes</w:t>
      </w:r>
      <w:r w:rsidR="00C6234E" w:rsidRPr="005B7C5C">
        <w:rPr>
          <w:rFonts w:cs="Times New Roman"/>
          <w:noProof/>
        </w:rPr>
        <w:t>,</w:t>
      </w:r>
      <w:r w:rsidRPr="005B7C5C">
        <w:rPr>
          <w:rFonts w:cs="Times New Roman"/>
          <w:noProof/>
        </w:rPr>
        <w:t xml:space="preserve"> sir, what is it?”</w:t>
      </w:r>
    </w:p>
    <w:p w14:paraId="57DAB17F" w14:textId="47EEE1E6" w:rsidR="00E447A0" w:rsidRPr="005B7C5C" w:rsidRDefault="00E447A0" w:rsidP="004537F7">
      <w:pPr>
        <w:rPr>
          <w:rFonts w:cs="Times New Roman"/>
          <w:noProof/>
        </w:rPr>
      </w:pPr>
      <w:r w:rsidRPr="005B7C5C">
        <w:rPr>
          <w:rFonts w:cs="Times New Roman"/>
          <w:noProof/>
        </w:rPr>
        <w:t>“Remember, S</w:t>
      </w:r>
      <w:r w:rsidR="00AD7690" w:rsidRPr="005B7C5C">
        <w:rPr>
          <w:rFonts w:cs="Times New Roman"/>
          <w:noProof/>
        </w:rPr>
        <w:t>ergeant</w:t>
      </w:r>
      <w:r w:rsidRPr="005B7C5C">
        <w:rPr>
          <w:rFonts w:cs="Times New Roman"/>
          <w:noProof/>
        </w:rPr>
        <w:t xml:space="preserve"> LL said they had a lot of small arms fire when they were flying over LA. That concerns me. We have potentially a large group of civilians up there</w:t>
      </w:r>
      <w:r w:rsidR="00C6234E" w:rsidRPr="005B7C5C">
        <w:rPr>
          <w:rFonts w:cs="Times New Roman"/>
          <w:noProof/>
        </w:rPr>
        <w:t>,</w:t>
      </w:r>
      <w:r w:rsidRPr="005B7C5C">
        <w:rPr>
          <w:rFonts w:cs="Times New Roman"/>
          <w:noProof/>
        </w:rPr>
        <w:t xml:space="preserve"> and I haven’t </w:t>
      </w:r>
      <w:r w:rsidR="004049BE">
        <w:rPr>
          <w:rFonts w:cs="Times New Roman"/>
          <w:noProof/>
        </w:rPr>
        <w:t>established</w:t>
      </w:r>
      <w:r w:rsidRPr="005B7C5C">
        <w:rPr>
          <w:rFonts w:cs="Times New Roman"/>
          <w:noProof/>
        </w:rPr>
        <w:t xml:space="preserve"> contact with anyone who can get things organized. I’m afraid there are too many factions up there</w:t>
      </w:r>
      <w:r w:rsidR="00C6234E" w:rsidRPr="005B7C5C">
        <w:rPr>
          <w:rFonts w:cs="Times New Roman"/>
          <w:noProof/>
        </w:rPr>
        <w:t>,</w:t>
      </w:r>
      <w:r w:rsidRPr="005B7C5C">
        <w:rPr>
          <w:rFonts w:cs="Times New Roman"/>
          <w:noProof/>
        </w:rPr>
        <w:t xml:space="preserve"> and I don’t want them to get into the weapons at Pendleton.”</w:t>
      </w:r>
    </w:p>
    <w:p w14:paraId="1C84E7CC" w14:textId="4D43C3AA" w:rsidR="00E447A0" w:rsidRPr="005B7C5C" w:rsidRDefault="00E447A0" w:rsidP="004537F7">
      <w:pPr>
        <w:rPr>
          <w:rFonts w:cs="Times New Roman"/>
          <w:noProof/>
        </w:rPr>
      </w:pPr>
      <w:r w:rsidRPr="005B7C5C">
        <w:rPr>
          <w:rFonts w:cs="Times New Roman"/>
          <w:noProof/>
        </w:rPr>
        <w:t xml:space="preserve">“Sir, I agree. That wouldn’t be good for them or for us. We </w:t>
      </w:r>
      <w:r w:rsidR="00F44AA6" w:rsidRPr="005B7C5C">
        <w:rPr>
          <w:rFonts w:cs="Times New Roman"/>
          <w:noProof/>
        </w:rPr>
        <w:t xml:space="preserve">keep </w:t>
      </w:r>
      <w:r w:rsidRPr="005B7C5C">
        <w:rPr>
          <w:rFonts w:cs="Times New Roman"/>
          <w:noProof/>
        </w:rPr>
        <w:t xml:space="preserve">finding </w:t>
      </w:r>
      <w:r w:rsidR="004049BE">
        <w:rPr>
          <w:rFonts w:cs="Times New Roman"/>
          <w:noProof/>
        </w:rPr>
        <w:t>many</w:t>
      </w:r>
      <w:r w:rsidRPr="005B7C5C">
        <w:rPr>
          <w:rFonts w:cs="Times New Roman"/>
          <w:noProof/>
        </w:rPr>
        <w:t xml:space="preserve"> of the survivors here </w:t>
      </w:r>
      <w:r w:rsidR="00F44AA6" w:rsidRPr="005B7C5C">
        <w:rPr>
          <w:rFonts w:cs="Times New Roman"/>
          <w:noProof/>
        </w:rPr>
        <w:t xml:space="preserve">are </w:t>
      </w:r>
      <w:r w:rsidRPr="005B7C5C">
        <w:rPr>
          <w:rFonts w:cs="Times New Roman"/>
          <w:noProof/>
        </w:rPr>
        <w:t>ex</w:t>
      </w:r>
      <w:r w:rsidR="00C6234E" w:rsidRPr="005B7C5C">
        <w:rPr>
          <w:rFonts w:cs="Times New Roman"/>
          <w:noProof/>
        </w:rPr>
        <w:t>-</w:t>
      </w:r>
      <w:r w:rsidRPr="005B7C5C">
        <w:rPr>
          <w:rFonts w:cs="Times New Roman"/>
          <w:noProof/>
        </w:rPr>
        <w:t>Navy</w:t>
      </w:r>
      <w:r w:rsidR="00165FBF" w:rsidRPr="005B7C5C">
        <w:rPr>
          <w:rFonts w:cs="Times New Roman"/>
          <w:noProof/>
        </w:rPr>
        <w:t>,</w:t>
      </w:r>
      <w:r w:rsidRPr="005B7C5C">
        <w:rPr>
          <w:rFonts w:cs="Times New Roman"/>
          <w:noProof/>
        </w:rPr>
        <w:t xml:space="preserve"> and </w:t>
      </w:r>
      <w:r w:rsidR="00F44AA6" w:rsidRPr="005B7C5C">
        <w:rPr>
          <w:rFonts w:cs="Times New Roman"/>
          <w:noProof/>
        </w:rPr>
        <w:t xml:space="preserve">they’re </w:t>
      </w:r>
      <w:r w:rsidRPr="005B7C5C">
        <w:rPr>
          <w:rFonts w:cs="Times New Roman"/>
          <w:noProof/>
        </w:rPr>
        <w:t>filling in our ranks real</w:t>
      </w:r>
      <w:r w:rsidR="00B722EB" w:rsidRPr="005B7C5C">
        <w:rPr>
          <w:rFonts w:cs="Times New Roman"/>
          <w:noProof/>
        </w:rPr>
        <w:t>ly</w:t>
      </w:r>
      <w:r w:rsidRPr="005B7C5C">
        <w:rPr>
          <w:rFonts w:cs="Times New Roman"/>
          <w:noProof/>
        </w:rPr>
        <w:t xml:space="preserve"> well. I don’t think we have to worry directly, but I know none of our people would like to have a firefight if LA invades.”</w:t>
      </w:r>
    </w:p>
    <w:p w14:paraId="2F188C4B" w14:textId="4682D7F1" w:rsidR="00E447A0" w:rsidRPr="005B7C5C" w:rsidRDefault="00E447A0" w:rsidP="004537F7">
      <w:pPr>
        <w:rPr>
          <w:rFonts w:cs="Times New Roman"/>
          <w:noProof/>
        </w:rPr>
      </w:pPr>
      <w:r w:rsidRPr="005B7C5C">
        <w:rPr>
          <w:rFonts w:cs="Times New Roman"/>
          <w:noProof/>
        </w:rPr>
        <w:t xml:space="preserve">“I see, you get the picture. </w:t>
      </w:r>
      <w:r w:rsidR="00C9177D" w:rsidRPr="005B7C5C">
        <w:rPr>
          <w:rFonts w:cs="Times New Roman"/>
          <w:noProof/>
        </w:rPr>
        <w:t>Can you put your plan in place and neutralize the arms up there? Remember, you can t</w:t>
      </w:r>
      <w:r w:rsidRPr="005B7C5C">
        <w:rPr>
          <w:rFonts w:cs="Times New Roman"/>
          <w:noProof/>
        </w:rPr>
        <w:t>ake what you need, but make sure you don’t leave much.”</w:t>
      </w:r>
    </w:p>
    <w:p w14:paraId="045E2DFF" w14:textId="3BB63E27" w:rsidR="00E447A0" w:rsidRPr="005B7C5C" w:rsidRDefault="00E447A0" w:rsidP="004537F7">
      <w:pPr>
        <w:rPr>
          <w:rFonts w:cs="Times New Roman"/>
          <w:noProof/>
        </w:rPr>
      </w:pPr>
      <w:r w:rsidRPr="005B7C5C">
        <w:rPr>
          <w:rFonts w:cs="Times New Roman"/>
          <w:noProof/>
        </w:rPr>
        <w:t>“No, problem</w:t>
      </w:r>
      <w:r w:rsidR="004049BE">
        <w:rPr>
          <w:rFonts w:cs="Times New Roman"/>
          <w:noProof/>
        </w:rPr>
        <w:t>,</w:t>
      </w:r>
      <w:r w:rsidRPr="005B7C5C">
        <w:rPr>
          <w:rFonts w:cs="Times New Roman"/>
          <w:noProof/>
        </w:rPr>
        <w:t xml:space="preserve"> sir. I’ve already got a team organized that </w:t>
      </w:r>
      <w:r w:rsidR="00C9177D" w:rsidRPr="005B7C5C">
        <w:rPr>
          <w:rFonts w:cs="Times New Roman"/>
          <w:noProof/>
        </w:rPr>
        <w:t>is ready to go</w:t>
      </w:r>
      <w:r w:rsidR="00C6234E" w:rsidRPr="005B7C5C">
        <w:rPr>
          <w:rFonts w:cs="Times New Roman"/>
          <w:noProof/>
        </w:rPr>
        <w:t>,</w:t>
      </w:r>
      <w:r w:rsidRPr="005B7C5C">
        <w:rPr>
          <w:rFonts w:cs="Times New Roman"/>
          <w:noProof/>
        </w:rPr>
        <w:t xml:space="preserve"> and we can be up there in an hour or two.”</w:t>
      </w:r>
    </w:p>
    <w:p w14:paraId="448D958A" w14:textId="2B44A7E8" w:rsidR="00E447A0" w:rsidRPr="005B7C5C" w:rsidRDefault="00E447A0" w:rsidP="004537F7">
      <w:pPr>
        <w:rPr>
          <w:rFonts w:cs="Times New Roman"/>
          <w:noProof/>
        </w:rPr>
      </w:pPr>
      <w:r w:rsidRPr="005B7C5C">
        <w:rPr>
          <w:rFonts w:cs="Times New Roman"/>
          <w:noProof/>
        </w:rPr>
        <w:lastRenderedPageBreak/>
        <w:t>“Good, do it, and let me know how it works out.”</w:t>
      </w:r>
    </w:p>
    <w:p w14:paraId="5D7AC7C5" w14:textId="5DAA167A" w:rsidR="00E447A0" w:rsidRPr="005B7C5C" w:rsidRDefault="00E447A0" w:rsidP="004537F7">
      <w:pPr>
        <w:rPr>
          <w:rFonts w:cs="Times New Roman"/>
          <w:noProof/>
        </w:rPr>
      </w:pPr>
      <w:r w:rsidRPr="005B7C5C">
        <w:rPr>
          <w:rFonts w:cs="Times New Roman"/>
          <w:noProof/>
        </w:rPr>
        <w:t>“Yes</w:t>
      </w:r>
      <w:r w:rsidR="00C6234E" w:rsidRPr="005B7C5C">
        <w:rPr>
          <w:rFonts w:cs="Times New Roman"/>
          <w:noProof/>
        </w:rPr>
        <w:t>,</w:t>
      </w:r>
      <w:r w:rsidRPr="005B7C5C">
        <w:rPr>
          <w:rFonts w:cs="Times New Roman"/>
          <w:noProof/>
        </w:rPr>
        <w:t xml:space="preserve"> sir.”</w:t>
      </w:r>
    </w:p>
    <w:p w14:paraId="39328B17" w14:textId="77777777" w:rsidR="00740F32" w:rsidRPr="005B7C5C" w:rsidRDefault="00740F32" w:rsidP="00845671">
      <w:pPr>
        <w:pStyle w:val="Heading2"/>
        <w:rPr>
          <w:rFonts w:cs="Times New Roman"/>
          <w:noProof/>
        </w:rPr>
      </w:pPr>
      <w:r w:rsidRPr="005B7C5C">
        <w:rPr>
          <w:rFonts w:cs="Times New Roman"/>
          <w:noProof/>
        </w:rPr>
        <w:t>Heading for Pendleton</w:t>
      </w:r>
    </w:p>
    <w:p w14:paraId="7AE38067" w14:textId="76EC5D82" w:rsidR="00C836C4" w:rsidRPr="005B7C5C" w:rsidRDefault="00C836C4" w:rsidP="004537F7">
      <w:pPr>
        <w:rPr>
          <w:rFonts w:cs="Times New Roman"/>
          <w:noProof/>
        </w:rPr>
      </w:pPr>
      <w:r w:rsidRPr="005B7C5C">
        <w:rPr>
          <w:rFonts w:cs="Times New Roman"/>
          <w:noProof/>
        </w:rPr>
        <w:t>After leaving Colonel Beal’s office</w:t>
      </w:r>
      <w:r w:rsidR="004049BE">
        <w:rPr>
          <w:rFonts w:cs="Times New Roman"/>
          <w:noProof/>
        </w:rPr>
        <w:t>,</w:t>
      </w:r>
      <w:r w:rsidRPr="005B7C5C">
        <w:rPr>
          <w:rFonts w:cs="Times New Roman"/>
          <w:noProof/>
        </w:rPr>
        <w:t xml:space="preserve"> </w:t>
      </w:r>
      <w:r w:rsidR="009922CC" w:rsidRPr="005B7C5C">
        <w:rPr>
          <w:rFonts w:cs="Times New Roman"/>
          <w:noProof/>
        </w:rPr>
        <w:t>Tech Sergeant</w:t>
      </w:r>
      <w:r w:rsidRPr="005B7C5C">
        <w:rPr>
          <w:rFonts w:cs="Times New Roman"/>
          <w:noProof/>
        </w:rPr>
        <w:t xml:space="preserve"> Joyce</w:t>
      </w:r>
      <w:r w:rsidR="002D0641" w:rsidRPr="005B7C5C">
        <w:rPr>
          <w:rFonts w:cs="Times New Roman"/>
          <w:noProof/>
        </w:rPr>
        <w:t xml:space="preserve"> </w:t>
      </w:r>
      <w:r w:rsidR="004049BE">
        <w:rPr>
          <w:rFonts w:cs="Times New Roman"/>
          <w:noProof/>
        </w:rPr>
        <w:t>looked</w:t>
      </w:r>
      <w:r w:rsidR="002D0641" w:rsidRPr="005B7C5C">
        <w:rPr>
          <w:rFonts w:cs="Times New Roman"/>
          <w:noProof/>
        </w:rPr>
        <w:t xml:space="preserve"> forward to a quick trip to Camp Pendleton. It was her home</w:t>
      </w:r>
      <w:r w:rsidR="00B722EB" w:rsidRPr="005B7C5C">
        <w:rPr>
          <w:rFonts w:cs="Times New Roman"/>
          <w:noProof/>
        </w:rPr>
        <w:t>,</w:t>
      </w:r>
      <w:r w:rsidR="002D0641" w:rsidRPr="005B7C5C">
        <w:rPr>
          <w:rFonts w:cs="Times New Roman"/>
          <w:noProof/>
        </w:rPr>
        <w:t xml:space="preserve"> and even though she had been there only about 30 days </w:t>
      </w:r>
      <w:r w:rsidR="00C6234E" w:rsidRPr="005B7C5C">
        <w:rPr>
          <w:rFonts w:cs="Times New Roman"/>
          <w:noProof/>
        </w:rPr>
        <w:t>before</w:t>
      </w:r>
      <w:r w:rsidR="002D0641" w:rsidRPr="005B7C5C">
        <w:rPr>
          <w:rFonts w:cs="Times New Roman"/>
          <w:noProof/>
        </w:rPr>
        <w:t xml:space="preserve"> the virus, she felt more comfortable on base th</w:t>
      </w:r>
      <w:r w:rsidR="00C6234E" w:rsidRPr="005B7C5C">
        <w:rPr>
          <w:rFonts w:cs="Times New Roman"/>
          <w:noProof/>
        </w:rPr>
        <w:t>a</w:t>
      </w:r>
      <w:r w:rsidR="002D0641" w:rsidRPr="005B7C5C">
        <w:rPr>
          <w:rFonts w:cs="Times New Roman"/>
          <w:noProof/>
        </w:rPr>
        <w:t>n roaming around in a city.</w:t>
      </w:r>
    </w:p>
    <w:p w14:paraId="66D37F54" w14:textId="050720FA" w:rsidR="007D46FC" w:rsidRPr="005B7C5C" w:rsidRDefault="007D46FC" w:rsidP="004537F7">
      <w:pPr>
        <w:rPr>
          <w:rFonts w:cs="Times New Roman"/>
          <w:noProof/>
        </w:rPr>
      </w:pPr>
      <w:r w:rsidRPr="005B7C5C">
        <w:rPr>
          <w:rFonts w:cs="Times New Roman"/>
          <w:noProof/>
        </w:rPr>
        <w:t>It was a Marine base</w:t>
      </w:r>
      <w:r w:rsidR="00C6234E" w:rsidRPr="005B7C5C">
        <w:rPr>
          <w:rFonts w:cs="Times New Roman"/>
          <w:noProof/>
        </w:rPr>
        <w:t>,</w:t>
      </w:r>
      <w:r w:rsidRPr="005B7C5C">
        <w:rPr>
          <w:rFonts w:cs="Times New Roman"/>
          <w:noProof/>
        </w:rPr>
        <w:t xml:space="preserve"> and she was Army, but it still felt the same. She was just starting a six</w:t>
      </w:r>
      <w:r w:rsidR="00C6234E" w:rsidRPr="005B7C5C">
        <w:rPr>
          <w:rFonts w:cs="Times New Roman"/>
          <w:noProof/>
        </w:rPr>
        <w:t>-</w:t>
      </w:r>
      <w:r w:rsidRPr="005B7C5C">
        <w:rPr>
          <w:rFonts w:cs="Times New Roman"/>
          <w:noProof/>
        </w:rPr>
        <w:t xml:space="preserve">month training exercise with the Marine Special Ops Teams and </w:t>
      </w:r>
      <w:r w:rsidR="00392815" w:rsidRPr="005B7C5C">
        <w:rPr>
          <w:rFonts w:cs="Times New Roman"/>
          <w:noProof/>
        </w:rPr>
        <w:t>likely another deployment overseas. It was supposed to be a nice stateside tour to rest and recuperate after the last assignment.</w:t>
      </w:r>
    </w:p>
    <w:p w14:paraId="4F75B99A" w14:textId="0989F73C" w:rsidR="002D0641" w:rsidRPr="005B7C5C" w:rsidRDefault="002D0641" w:rsidP="004537F7">
      <w:pPr>
        <w:rPr>
          <w:rFonts w:cs="Times New Roman"/>
          <w:noProof/>
        </w:rPr>
      </w:pPr>
      <w:r w:rsidRPr="005B7C5C">
        <w:rPr>
          <w:rFonts w:cs="Times New Roman"/>
          <w:noProof/>
        </w:rPr>
        <w:t>It would be lonely in a way because it represented a past part of her life.</w:t>
      </w:r>
      <w:r w:rsidR="00763DF0" w:rsidRPr="005B7C5C">
        <w:rPr>
          <w:rFonts w:cs="Times New Roman"/>
          <w:noProof/>
        </w:rPr>
        <w:t xml:space="preserve"> </w:t>
      </w:r>
      <w:r w:rsidRPr="005B7C5C">
        <w:rPr>
          <w:rFonts w:cs="Times New Roman"/>
          <w:noProof/>
        </w:rPr>
        <w:t>A life where her days followed a plan, a life where she knew what she w</w:t>
      </w:r>
      <w:r w:rsidR="004049BE">
        <w:rPr>
          <w:rFonts w:cs="Times New Roman"/>
          <w:noProof/>
        </w:rPr>
        <w:t>ould</w:t>
      </w:r>
      <w:r w:rsidRPr="005B7C5C">
        <w:rPr>
          <w:rFonts w:cs="Times New Roman"/>
          <w:noProof/>
        </w:rPr>
        <w:t xml:space="preserve"> do and where to go to work. But that had all changed, yet she still hoped to get some comfort from being in familia</w:t>
      </w:r>
      <w:r w:rsidR="00C6234E" w:rsidRPr="005B7C5C">
        <w:rPr>
          <w:rFonts w:cs="Times New Roman"/>
          <w:noProof/>
        </w:rPr>
        <w:t>r</w:t>
      </w:r>
      <w:r w:rsidRPr="005B7C5C">
        <w:rPr>
          <w:rFonts w:cs="Times New Roman"/>
          <w:noProof/>
        </w:rPr>
        <w:t xml:space="preserve"> surroundings.</w:t>
      </w:r>
    </w:p>
    <w:p w14:paraId="6FA967D9" w14:textId="7DCA349C" w:rsidR="002D0641" w:rsidRPr="005B7C5C" w:rsidRDefault="002D0641" w:rsidP="004537F7">
      <w:pPr>
        <w:rPr>
          <w:rFonts w:cs="Times New Roman"/>
          <w:noProof/>
        </w:rPr>
      </w:pPr>
      <w:r w:rsidRPr="005B7C5C">
        <w:rPr>
          <w:rFonts w:cs="Times New Roman"/>
          <w:noProof/>
        </w:rPr>
        <w:t>Joyce Bennet never married and never had children. Living the life of a soldier always seemed to interfer</w:t>
      </w:r>
      <w:r w:rsidR="00C6234E" w:rsidRPr="005B7C5C">
        <w:rPr>
          <w:rFonts w:cs="Times New Roman"/>
          <w:noProof/>
        </w:rPr>
        <w:t>e</w:t>
      </w:r>
      <w:r w:rsidR="00FF08E4" w:rsidRPr="005B7C5C">
        <w:rPr>
          <w:rFonts w:cs="Times New Roman"/>
          <w:noProof/>
        </w:rPr>
        <w:t>. Sh</w:t>
      </w:r>
      <w:r w:rsidRPr="005B7C5C">
        <w:rPr>
          <w:rFonts w:cs="Times New Roman"/>
          <w:noProof/>
        </w:rPr>
        <w:t>e always had choices to make</w:t>
      </w:r>
      <w:r w:rsidR="00B722EB" w:rsidRPr="005B7C5C">
        <w:rPr>
          <w:rFonts w:cs="Times New Roman"/>
          <w:noProof/>
        </w:rPr>
        <w:t>,</w:t>
      </w:r>
      <w:r w:rsidRPr="005B7C5C">
        <w:rPr>
          <w:rFonts w:cs="Times New Roman"/>
          <w:noProof/>
        </w:rPr>
        <w:t xml:space="preserve"> and each of her decisions conflicted with having a personal life.</w:t>
      </w:r>
    </w:p>
    <w:p w14:paraId="6A78E9DE" w14:textId="0CDE6981" w:rsidR="002D0641" w:rsidRPr="005B7C5C" w:rsidRDefault="002D0641" w:rsidP="004537F7">
      <w:pPr>
        <w:rPr>
          <w:rFonts w:cs="Times New Roman"/>
          <w:noProof/>
        </w:rPr>
      </w:pPr>
      <w:r w:rsidRPr="005B7C5C">
        <w:rPr>
          <w:rFonts w:cs="Times New Roman"/>
          <w:noProof/>
        </w:rPr>
        <w:t xml:space="preserve">The risk of her assignments and special missions took their toll on her. Each time she went overseas, she knew that she might not </w:t>
      </w:r>
      <w:r w:rsidRPr="005B7C5C">
        <w:rPr>
          <w:rFonts w:cs="Times New Roman"/>
          <w:noProof/>
        </w:rPr>
        <w:lastRenderedPageBreak/>
        <w:t>return. Each time she went on a mission</w:t>
      </w:r>
      <w:r w:rsidR="004049BE">
        <w:rPr>
          <w:rFonts w:cs="Times New Roman"/>
          <w:noProof/>
        </w:rPr>
        <w:t>,</w:t>
      </w:r>
      <w:r w:rsidRPr="005B7C5C">
        <w:rPr>
          <w:rFonts w:cs="Times New Roman"/>
          <w:noProof/>
        </w:rPr>
        <w:t xml:space="preserve"> she disconnected herself from anyone that would care. Each time she did that, reconnecting when she returned was harder.</w:t>
      </w:r>
    </w:p>
    <w:p w14:paraId="78CF0308" w14:textId="65FBBD31" w:rsidR="002D0641" w:rsidRPr="005B7C5C" w:rsidRDefault="003522CA" w:rsidP="004537F7">
      <w:pPr>
        <w:rPr>
          <w:rFonts w:cs="Times New Roman"/>
          <w:noProof/>
        </w:rPr>
      </w:pPr>
      <w:r w:rsidRPr="005B7C5C">
        <w:rPr>
          <w:rFonts w:cs="Times New Roman"/>
          <w:noProof/>
        </w:rPr>
        <w:t>Her plan was simple, take 10 men in two small trucks a</w:t>
      </w:r>
      <w:r w:rsidR="004049BE">
        <w:rPr>
          <w:rFonts w:cs="Times New Roman"/>
          <w:noProof/>
        </w:rPr>
        <w:t>nd</w:t>
      </w:r>
      <w:r w:rsidRPr="005B7C5C">
        <w:rPr>
          <w:rFonts w:cs="Times New Roman"/>
          <w:noProof/>
        </w:rPr>
        <w:t xml:space="preserve"> two large trucks to carry weapons. They were armed because they were going into ‘uncontrolled’ areas</w:t>
      </w:r>
      <w:r w:rsidR="004049BE">
        <w:rPr>
          <w:rFonts w:cs="Times New Roman"/>
          <w:noProof/>
        </w:rPr>
        <w:t>,</w:t>
      </w:r>
      <w:r w:rsidRPr="005B7C5C">
        <w:rPr>
          <w:rFonts w:cs="Times New Roman"/>
          <w:noProof/>
        </w:rPr>
        <w:t xml:space="preserve"> and you never knew what you’d encounter, a worry they never had before the alien invasion.</w:t>
      </w:r>
    </w:p>
    <w:p w14:paraId="5139FA70" w14:textId="0595EE46" w:rsidR="003522CA" w:rsidRPr="005B7C5C" w:rsidRDefault="003522CA" w:rsidP="004537F7">
      <w:pPr>
        <w:rPr>
          <w:rFonts w:cs="Times New Roman"/>
          <w:noProof/>
        </w:rPr>
      </w:pPr>
      <w:r w:rsidRPr="005B7C5C">
        <w:rPr>
          <w:rFonts w:cs="Times New Roman"/>
          <w:noProof/>
        </w:rPr>
        <w:t>Driving up</w:t>
      </w:r>
      <w:r w:rsidR="00C9177D" w:rsidRPr="005B7C5C">
        <w:rPr>
          <w:rFonts w:cs="Times New Roman"/>
          <w:noProof/>
        </w:rPr>
        <w:t xml:space="preserve"> the San Diego Freeway was relax</w:t>
      </w:r>
      <w:r w:rsidRPr="005B7C5C">
        <w:rPr>
          <w:rFonts w:cs="Times New Roman"/>
          <w:noProof/>
        </w:rPr>
        <w:t>ing</w:t>
      </w:r>
      <w:r w:rsidR="00C6234E" w:rsidRPr="005B7C5C">
        <w:rPr>
          <w:rFonts w:cs="Times New Roman"/>
          <w:noProof/>
        </w:rPr>
        <w:t>,</w:t>
      </w:r>
      <w:r w:rsidRPr="005B7C5C">
        <w:rPr>
          <w:rFonts w:cs="Times New Roman"/>
          <w:noProof/>
        </w:rPr>
        <w:t xml:space="preserve"> and some of her team were kidding around in the back of her truck. She let them have a little fun, knowing that they had a lot of stress to relieve</w:t>
      </w:r>
      <w:r w:rsidR="004049BE">
        <w:rPr>
          <w:rFonts w:cs="Times New Roman"/>
          <w:noProof/>
        </w:rPr>
        <w:t>,</w:t>
      </w:r>
      <w:r w:rsidRPr="005B7C5C">
        <w:rPr>
          <w:rFonts w:cs="Times New Roman"/>
          <w:noProof/>
        </w:rPr>
        <w:t xml:space="preserve"> and riding on a freeway seemed like a good opportunity.</w:t>
      </w:r>
    </w:p>
    <w:p w14:paraId="3EB673F3" w14:textId="20B03C5A" w:rsidR="007D46FC" w:rsidRPr="005B7C5C" w:rsidRDefault="009922CC" w:rsidP="004537F7">
      <w:pPr>
        <w:rPr>
          <w:rFonts w:cs="Times New Roman"/>
          <w:noProof/>
        </w:rPr>
      </w:pPr>
      <w:r w:rsidRPr="005B7C5C">
        <w:rPr>
          <w:rFonts w:cs="Times New Roman"/>
          <w:noProof/>
        </w:rPr>
        <w:t>Tech Sergeant</w:t>
      </w:r>
      <w:r w:rsidR="00392815" w:rsidRPr="005B7C5C">
        <w:rPr>
          <w:rFonts w:cs="Times New Roman"/>
          <w:noProof/>
        </w:rPr>
        <w:t xml:space="preserve"> Bennett </w:t>
      </w:r>
      <w:r w:rsidR="00402783" w:rsidRPr="005B7C5C">
        <w:rPr>
          <w:rFonts w:cs="Times New Roman"/>
          <w:noProof/>
        </w:rPr>
        <w:t xml:space="preserve">was enjoying her thoughts and the quiet of the </w:t>
      </w:r>
      <w:r w:rsidR="00C6234E" w:rsidRPr="005B7C5C">
        <w:rPr>
          <w:rFonts w:cs="Times New Roman"/>
          <w:noProof/>
        </w:rPr>
        <w:t>high</w:t>
      </w:r>
      <w:r w:rsidR="00402783" w:rsidRPr="005B7C5C">
        <w:rPr>
          <w:rFonts w:cs="Times New Roman"/>
          <w:noProof/>
        </w:rPr>
        <w:t xml:space="preserve">way when </w:t>
      </w:r>
      <w:r w:rsidR="00FF08E4" w:rsidRPr="005B7C5C">
        <w:rPr>
          <w:rFonts w:cs="Times New Roman"/>
          <w:noProof/>
        </w:rPr>
        <w:t xml:space="preserve">her driver </w:t>
      </w:r>
      <w:r w:rsidRPr="005B7C5C">
        <w:rPr>
          <w:rFonts w:cs="Times New Roman"/>
          <w:noProof/>
        </w:rPr>
        <w:t>Sergeant</w:t>
      </w:r>
      <w:r w:rsidR="00402783" w:rsidRPr="005B7C5C">
        <w:rPr>
          <w:rFonts w:cs="Times New Roman"/>
          <w:noProof/>
        </w:rPr>
        <w:t xml:space="preserve"> </w:t>
      </w:r>
      <w:r w:rsidR="00D76977" w:rsidRPr="005B7C5C">
        <w:rPr>
          <w:rFonts w:cs="Times New Roman"/>
          <w:noProof/>
        </w:rPr>
        <w:t xml:space="preserve">Jeff </w:t>
      </w:r>
      <w:r w:rsidR="00402783" w:rsidRPr="005B7C5C">
        <w:rPr>
          <w:rFonts w:cs="Times New Roman"/>
          <w:noProof/>
        </w:rPr>
        <w:t>Amston broke into her thoughts, “J</w:t>
      </w:r>
      <w:r w:rsidR="00C9177D" w:rsidRPr="005B7C5C">
        <w:rPr>
          <w:rFonts w:cs="Times New Roman"/>
          <w:noProof/>
        </w:rPr>
        <w:t xml:space="preserve">oyce, now that </w:t>
      </w:r>
      <w:r w:rsidR="00AD7690" w:rsidRPr="005B7C5C">
        <w:rPr>
          <w:rFonts w:cs="Times New Roman"/>
          <w:noProof/>
        </w:rPr>
        <w:t>we’re</w:t>
      </w:r>
      <w:r w:rsidR="00C9177D" w:rsidRPr="005B7C5C">
        <w:rPr>
          <w:rFonts w:cs="Times New Roman"/>
          <w:noProof/>
        </w:rPr>
        <w:t xml:space="preserve"> are settl</w:t>
      </w:r>
      <w:r w:rsidR="00402783" w:rsidRPr="005B7C5C">
        <w:rPr>
          <w:rFonts w:cs="Times New Roman"/>
          <w:noProof/>
        </w:rPr>
        <w:t>ing down</w:t>
      </w:r>
      <w:r w:rsidR="00C6234E" w:rsidRPr="005B7C5C">
        <w:rPr>
          <w:rFonts w:cs="Times New Roman"/>
          <w:noProof/>
        </w:rPr>
        <w:t>,</w:t>
      </w:r>
      <w:r w:rsidR="00402783" w:rsidRPr="005B7C5C">
        <w:rPr>
          <w:rFonts w:cs="Times New Roman"/>
          <w:noProof/>
        </w:rPr>
        <w:t xml:space="preserve"> and we aren’t fighting aliens anymore, maybe we can begin to spread out and put some things back together. Maybe I’ll find a nice house on the beach and move in. What do you plan to do?”</w:t>
      </w:r>
    </w:p>
    <w:p w14:paraId="3D763234" w14:textId="49C03544" w:rsidR="00402783" w:rsidRPr="005B7C5C" w:rsidRDefault="00402783" w:rsidP="004537F7">
      <w:pPr>
        <w:rPr>
          <w:rFonts w:cs="Times New Roman"/>
          <w:noProof/>
        </w:rPr>
      </w:pPr>
      <w:r w:rsidRPr="005B7C5C">
        <w:rPr>
          <w:rFonts w:cs="Times New Roman"/>
          <w:noProof/>
        </w:rPr>
        <w:t xml:space="preserve">Joyce Bennet didn’t </w:t>
      </w:r>
      <w:r w:rsidR="004049BE">
        <w:rPr>
          <w:rFonts w:cs="Times New Roman"/>
          <w:noProof/>
        </w:rPr>
        <w:t>immediately respond;</w:t>
      </w:r>
      <w:r w:rsidRPr="005B7C5C">
        <w:rPr>
          <w:rFonts w:cs="Times New Roman"/>
          <w:noProof/>
        </w:rPr>
        <w:t xml:space="preserve"> finding a house on the beach wasn’t high on her priority list. Still, she needed to respond and try to make the drive pleasant.</w:t>
      </w:r>
    </w:p>
    <w:p w14:paraId="56E65D23" w14:textId="6DC84851" w:rsidR="00C90736" w:rsidRPr="005B7C5C" w:rsidRDefault="00C90736" w:rsidP="004537F7">
      <w:pPr>
        <w:rPr>
          <w:rFonts w:cs="Times New Roman"/>
          <w:noProof/>
        </w:rPr>
      </w:pPr>
      <w:r w:rsidRPr="005B7C5C">
        <w:rPr>
          <w:rFonts w:cs="Times New Roman"/>
          <w:noProof/>
        </w:rPr>
        <w:t>“</w:t>
      </w:r>
      <w:r w:rsidR="00AD7690" w:rsidRPr="005B7C5C">
        <w:rPr>
          <w:rFonts w:cs="Times New Roman"/>
          <w:noProof/>
        </w:rPr>
        <w:t>Jeff</w:t>
      </w:r>
      <w:r w:rsidRPr="005B7C5C">
        <w:rPr>
          <w:rFonts w:cs="Times New Roman"/>
          <w:noProof/>
        </w:rPr>
        <w:t>, sorry</w:t>
      </w:r>
      <w:r w:rsidR="004049BE">
        <w:rPr>
          <w:rFonts w:cs="Times New Roman"/>
          <w:noProof/>
        </w:rPr>
        <w:t>,</w:t>
      </w:r>
      <w:r w:rsidRPr="005B7C5C">
        <w:rPr>
          <w:rFonts w:cs="Times New Roman"/>
          <w:noProof/>
        </w:rPr>
        <w:t xml:space="preserve"> but I was thinking about other things. So, you want a house on the beach, have you found anyone to share it with?”</w:t>
      </w:r>
    </w:p>
    <w:p w14:paraId="0CDBC850" w14:textId="2FDDB478" w:rsidR="00C90736" w:rsidRPr="005B7C5C" w:rsidRDefault="00C90736" w:rsidP="004537F7">
      <w:pPr>
        <w:rPr>
          <w:rFonts w:cs="Times New Roman"/>
          <w:noProof/>
        </w:rPr>
      </w:pPr>
      <w:r w:rsidRPr="005B7C5C">
        <w:rPr>
          <w:rFonts w:cs="Times New Roman"/>
          <w:noProof/>
        </w:rPr>
        <w:t xml:space="preserve">“Not yet. But, </w:t>
      </w:r>
      <w:r w:rsidR="004049BE">
        <w:rPr>
          <w:rFonts w:cs="Times New Roman"/>
          <w:noProof/>
        </w:rPr>
        <w:t>more people ar</w:t>
      </w:r>
      <w:r w:rsidRPr="005B7C5C">
        <w:rPr>
          <w:rFonts w:cs="Times New Roman"/>
          <w:noProof/>
        </w:rPr>
        <w:t>e coming to San Diego every day. Who, knows maybe Mrs. Right will be on the next bus. One can only hope.”</w:t>
      </w:r>
    </w:p>
    <w:p w14:paraId="3AC72245" w14:textId="6761255A" w:rsidR="00C90736" w:rsidRPr="005B7C5C" w:rsidRDefault="00C90736" w:rsidP="004537F7">
      <w:pPr>
        <w:rPr>
          <w:rFonts w:cs="Times New Roman"/>
          <w:noProof/>
        </w:rPr>
      </w:pPr>
      <w:r w:rsidRPr="005B7C5C">
        <w:rPr>
          <w:rFonts w:cs="Times New Roman"/>
          <w:noProof/>
        </w:rPr>
        <w:t>“I guess that applies to</w:t>
      </w:r>
      <w:r w:rsidR="00074598" w:rsidRPr="005B7C5C">
        <w:rPr>
          <w:rFonts w:cs="Times New Roman"/>
          <w:noProof/>
        </w:rPr>
        <w:t xml:space="preserve"> all</w:t>
      </w:r>
      <w:r w:rsidRPr="005B7C5C">
        <w:rPr>
          <w:rFonts w:cs="Times New Roman"/>
          <w:noProof/>
        </w:rPr>
        <w:t xml:space="preserve"> </w:t>
      </w:r>
      <w:r w:rsidR="004049BE">
        <w:rPr>
          <w:rFonts w:cs="Times New Roman"/>
          <w:noProof/>
        </w:rPr>
        <w:t xml:space="preserve">of </w:t>
      </w:r>
      <w:r w:rsidRPr="005B7C5C">
        <w:rPr>
          <w:rFonts w:cs="Times New Roman"/>
          <w:noProof/>
        </w:rPr>
        <w:t xml:space="preserve">us. Right now, hope is the one thing we </w:t>
      </w:r>
      <w:r w:rsidR="00AD7690" w:rsidRPr="005B7C5C">
        <w:rPr>
          <w:rFonts w:cs="Times New Roman"/>
          <w:noProof/>
        </w:rPr>
        <w:t>have</w:t>
      </w:r>
      <w:r w:rsidRPr="005B7C5C">
        <w:rPr>
          <w:rFonts w:cs="Times New Roman"/>
          <w:noProof/>
        </w:rPr>
        <w:t>.”</w:t>
      </w:r>
    </w:p>
    <w:p w14:paraId="4CD090FA" w14:textId="263A86FF" w:rsidR="00C90736" w:rsidRPr="005B7C5C" w:rsidRDefault="00C90736" w:rsidP="004537F7">
      <w:pPr>
        <w:rPr>
          <w:rFonts w:cs="Times New Roman"/>
          <w:noProof/>
        </w:rPr>
      </w:pPr>
      <w:r w:rsidRPr="005B7C5C">
        <w:rPr>
          <w:rFonts w:cs="Times New Roman"/>
          <w:noProof/>
        </w:rPr>
        <w:lastRenderedPageBreak/>
        <w:t>“You got that right.”</w:t>
      </w:r>
    </w:p>
    <w:p w14:paraId="06F77D03" w14:textId="3FBA341F" w:rsidR="00093445" w:rsidRPr="005B7C5C" w:rsidRDefault="00093445" w:rsidP="004537F7">
      <w:pPr>
        <w:rPr>
          <w:rFonts w:cs="Times New Roman"/>
          <w:noProof/>
        </w:rPr>
      </w:pPr>
      <w:r w:rsidRPr="005B7C5C">
        <w:rPr>
          <w:rFonts w:cs="Times New Roman"/>
          <w:noProof/>
        </w:rPr>
        <w:t>The first stop</w:t>
      </w:r>
      <w:r w:rsidR="00D76977" w:rsidRPr="005B7C5C">
        <w:rPr>
          <w:rFonts w:cs="Times New Roman"/>
          <w:noProof/>
        </w:rPr>
        <w:t xml:space="preserve"> at Pendleton</w:t>
      </w:r>
      <w:r w:rsidRPr="005B7C5C">
        <w:rPr>
          <w:rFonts w:cs="Times New Roman"/>
          <w:noProof/>
        </w:rPr>
        <w:t xml:space="preserve"> was going to be the barracks</w:t>
      </w:r>
      <w:r w:rsidR="004049BE">
        <w:rPr>
          <w:rFonts w:cs="Times New Roman"/>
          <w:noProof/>
        </w:rPr>
        <w:t>;</w:t>
      </w:r>
      <w:r w:rsidRPr="005B7C5C">
        <w:rPr>
          <w:rFonts w:cs="Times New Roman"/>
          <w:noProof/>
        </w:rPr>
        <w:t xml:space="preserve"> each of her team had personal effects they wanted</w:t>
      </w:r>
      <w:r w:rsidR="00FF7EEE" w:rsidRPr="005B7C5C">
        <w:rPr>
          <w:rFonts w:cs="Times New Roman"/>
          <w:noProof/>
        </w:rPr>
        <w:t xml:space="preserve"> to</w:t>
      </w:r>
      <w:r w:rsidRPr="005B7C5C">
        <w:rPr>
          <w:rFonts w:cs="Times New Roman"/>
          <w:noProof/>
        </w:rPr>
        <w:t xml:space="preserve"> pick up. </w:t>
      </w:r>
      <w:r w:rsidR="009922CC" w:rsidRPr="005B7C5C">
        <w:rPr>
          <w:rFonts w:cs="Times New Roman"/>
          <w:noProof/>
        </w:rPr>
        <w:t>Tech Sergeant</w:t>
      </w:r>
      <w:r w:rsidRPr="005B7C5C">
        <w:rPr>
          <w:rFonts w:cs="Times New Roman"/>
          <w:noProof/>
        </w:rPr>
        <w:t xml:space="preserve"> Bennet was still housed in the tempora</w:t>
      </w:r>
      <w:r w:rsidR="00FF7EEE" w:rsidRPr="005B7C5C">
        <w:rPr>
          <w:rFonts w:cs="Times New Roman"/>
          <w:noProof/>
        </w:rPr>
        <w:t>r</w:t>
      </w:r>
      <w:r w:rsidRPr="005B7C5C">
        <w:rPr>
          <w:rFonts w:cs="Times New Roman"/>
          <w:noProof/>
        </w:rPr>
        <w:t>y Mesa Housing by the front gate</w:t>
      </w:r>
      <w:r w:rsidR="004049BE">
        <w:rPr>
          <w:rFonts w:cs="Times New Roman"/>
          <w:noProof/>
        </w:rPr>
        <w:t>,</w:t>
      </w:r>
      <w:r w:rsidRPr="005B7C5C">
        <w:rPr>
          <w:rFonts w:cs="Times New Roman"/>
          <w:noProof/>
        </w:rPr>
        <w:t xml:space="preserve"> so her stop should take only a few minutes. </w:t>
      </w:r>
      <w:r w:rsidR="00D80023" w:rsidRPr="005B7C5C">
        <w:rPr>
          <w:rFonts w:cs="Times New Roman"/>
          <w:noProof/>
        </w:rPr>
        <w:t>Then they could swing by the NCO</w:t>
      </w:r>
      <w:r w:rsidRPr="005B7C5C">
        <w:rPr>
          <w:rFonts w:cs="Times New Roman"/>
          <w:noProof/>
        </w:rPr>
        <w:t xml:space="preserve"> housing before heading up to North Base then to Edson Range. After securing the a</w:t>
      </w:r>
      <w:r w:rsidR="00FF7EEE" w:rsidRPr="005B7C5C">
        <w:rPr>
          <w:rFonts w:cs="Times New Roman"/>
          <w:noProof/>
        </w:rPr>
        <w:t>m</w:t>
      </w:r>
      <w:r w:rsidRPr="005B7C5C">
        <w:rPr>
          <w:rFonts w:cs="Times New Roman"/>
          <w:noProof/>
        </w:rPr>
        <w:t>mo and weapons at Edson Range</w:t>
      </w:r>
      <w:r w:rsidR="00FF7EEE" w:rsidRPr="005B7C5C">
        <w:rPr>
          <w:rFonts w:cs="Times New Roman"/>
          <w:noProof/>
        </w:rPr>
        <w:t>,</w:t>
      </w:r>
      <w:r w:rsidRPr="005B7C5C">
        <w:rPr>
          <w:rFonts w:cs="Times New Roman"/>
          <w:noProof/>
        </w:rPr>
        <w:t xml:space="preserve"> it would be</w:t>
      </w:r>
      <w:r w:rsidR="00FF7EEE" w:rsidRPr="005B7C5C">
        <w:rPr>
          <w:rFonts w:cs="Times New Roman"/>
          <w:noProof/>
        </w:rPr>
        <w:t xml:space="preserve"> a</w:t>
      </w:r>
      <w:r w:rsidRPr="005B7C5C">
        <w:rPr>
          <w:rFonts w:cs="Times New Roman"/>
          <w:noProof/>
        </w:rPr>
        <w:t xml:space="preserve"> short drive to the ‘Tank Farm</w:t>
      </w:r>
      <w:r w:rsidR="00B722EB" w:rsidRPr="005B7C5C">
        <w:rPr>
          <w:rFonts w:cs="Times New Roman"/>
          <w:noProof/>
        </w:rPr>
        <w:t>.’</w:t>
      </w:r>
      <w:r w:rsidRPr="005B7C5C">
        <w:rPr>
          <w:rFonts w:cs="Times New Roman"/>
          <w:noProof/>
        </w:rPr>
        <w:t xml:space="preserve"> They would immobilize most of the Tanks and leave a few ‘</w:t>
      </w:r>
      <w:r w:rsidR="007D46FC" w:rsidRPr="005B7C5C">
        <w:rPr>
          <w:rFonts w:cs="Times New Roman"/>
          <w:noProof/>
        </w:rPr>
        <w:t>temporarily</w:t>
      </w:r>
      <w:r w:rsidR="004049BE">
        <w:rPr>
          <w:rFonts w:cs="Times New Roman"/>
          <w:noProof/>
        </w:rPr>
        <w:t xml:space="preserve"> inoperable</w:t>
      </w:r>
      <w:r w:rsidRPr="005B7C5C">
        <w:rPr>
          <w:rFonts w:cs="Times New Roman"/>
          <w:noProof/>
        </w:rPr>
        <w:t xml:space="preserve"> so they could come back later and retrieve them if needed. Taking care of the tanks was the least of their worries</w:t>
      </w:r>
      <w:r w:rsidR="004049BE">
        <w:rPr>
          <w:rFonts w:cs="Times New Roman"/>
          <w:noProof/>
        </w:rPr>
        <w:t>;</w:t>
      </w:r>
      <w:r w:rsidRPr="005B7C5C">
        <w:rPr>
          <w:rFonts w:cs="Times New Roman"/>
          <w:noProof/>
        </w:rPr>
        <w:t xml:space="preserve"> few people could drive them</w:t>
      </w:r>
      <w:r w:rsidR="00FF7EEE" w:rsidRPr="005B7C5C">
        <w:rPr>
          <w:rFonts w:cs="Times New Roman"/>
          <w:noProof/>
        </w:rPr>
        <w:t>,</w:t>
      </w:r>
      <w:r w:rsidRPr="005B7C5C">
        <w:rPr>
          <w:rFonts w:cs="Times New Roman"/>
          <w:noProof/>
        </w:rPr>
        <w:t xml:space="preserve"> and it was just a matter of cutting a couple of wires in hidden places to turn them into steel monuments.</w:t>
      </w:r>
    </w:p>
    <w:p w14:paraId="69DEBBDD" w14:textId="656E71B6" w:rsidR="00093445" w:rsidRPr="005B7C5C" w:rsidRDefault="00093445" w:rsidP="004537F7">
      <w:pPr>
        <w:rPr>
          <w:rFonts w:cs="Times New Roman"/>
          <w:noProof/>
        </w:rPr>
      </w:pPr>
      <w:r w:rsidRPr="005B7C5C">
        <w:rPr>
          <w:rFonts w:cs="Times New Roman"/>
          <w:noProof/>
        </w:rPr>
        <w:t>While they moved from one area of the huge base to others, they planned to make as much noise as possible</w:t>
      </w:r>
      <w:r w:rsidR="00B722EB" w:rsidRPr="005B7C5C">
        <w:rPr>
          <w:rFonts w:cs="Times New Roman"/>
          <w:noProof/>
        </w:rPr>
        <w:t>,</w:t>
      </w:r>
      <w:r w:rsidRPr="005B7C5C">
        <w:rPr>
          <w:rFonts w:cs="Times New Roman"/>
          <w:noProof/>
        </w:rPr>
        <w:t xml:space="preserve"> and hopefully</w:t>
      </w:r>
      <w:r w:rsidR="00B722EB" w:rsidRPr="005B7C5C">
        <w:rPr>
          <w:rFonts w:cs="Times New Roman"/>
          <w:noProof/>
        </w:rPr>
        <w:t>,</w:t>
      </w:r>
      <w:r w:rsidRPr="005B7C5C">
        <w:rPr>
          <w:rFonts w:cs="Times New Roman"/>
          <w:noProof/>
        </w:rPr>
        <w:t xml:space="preserve"> they’d be able to pick up more survivors. Out of the 100,000+ Marines on the base</w:t>
      </w:r>
      <w:r w:rsidR="00FF7EEE" w:rsidRPr="005B7C5C">
        <w:rPr>
          <w:rFonts w:cs="Times New Roman"/>
          <w:noProof/>
        </w:rPr>
        <w:t>,</w:t>
      </w:r>
      <w:r w:rsidRPr="005B7C5C">
        <w:rPr>
          <w:rFonts w:cs="Times New Roman"/>
          <w:noProof/>
        </w:rPr>
        <w:t xml:space="preserve"> there should be more survivors</w:t>
      </w:r>
      <w:r w:rsidR="00FF7EEE" w:rsidRPr="005B7C5C">
        <w:rPr>
          <w:rFonts w:cs="Times New Roman"/>
          <w:noProof/>
        </w:rPr>
        <w:t>,</w:t>
      </w:r>
      <w:r w:rsidRPr="005B7C5C">
        <w:rPr>
          <w:rFonts w:cs="Times New Roman"/>
          <w:noProof/>
        </w:rPr>
        <w:t xml:space="preserve"> and they hoped to find</w:t>
      </w:r>
      <w:r w:rsidR="00074598" w:rsidRPr="005B7C5C">
        <w:rPr>
          <w:rFonts w:cs="Times New Roman"/>
          <w:noProof/>
        </w:rPr>
        <w:t xml:space="preserve"> all</w:t>
      </w:r>
      <w:r w:rsidRPr="005B7C5C">
        <w:rPr>
          <w:rFonts w:cs="Times New Roman"/>
          <w:noProof/>
        </w:rPr>
        <w:t xml:space="preserve"> </w:t>
      </w:r>
      <w:r w:rsidR="004049BE">
        <w:rPr>
          <w:rFonts w:cs="Times New Roman"/>
          <w:noProof/>
        </w:rPr>
        <w:t xml:space="preserve">of </w:t>
      </w:r>
      <w:r w:rsidRPr="005B7C5C">
        <w:rPr>
          <w:rFonts w:cs="Times New Roman"/>
          <w:noProof/>
        </w:rPr>
        <w:t>them.</w:t>
      </w:r>
    </w:p>
    <w:p w14:paraId="610C6D5C" w14:textId="055D2BD3" w:rsidR="007D46FC" w:rsidRPr="005B7C5C" w:rsidRDefault="007D46FC" w:rsidP="004537F7">
      <w:pPr>
        <w:rPr>
          <w:rFonts w:cs="Times New Roman"/>
          <w:noProof/>
        </w:rPr>
      </w:pPr>
      <w:r w:rsidRPr="005B7C5C">
        <w:rPr>
          <w:rFonts w:cs="Times New Roman"/>
          <w:noProof/>
        </w:rPr>
        <w:t>The small convoy stopped in front of the building where Bennet’s quarters were</w:t>
      </w:r>
      <w:r w:rsidR="00FF7EEE" w:rsidRPr="005B7C5C">
        <w:rPr>
          <w:rFonts w:cs="Times New Roman"/>
          <w:noProof/>
        </w:rPr>
        <w:t>,</w:t>
      </w:r>
      <w:r w:rsidRPr="005B7C5C">
        <w:rPr>
          <w:rFonts w:cs="Times New Roman"/>
          <w:noProof/>
        </w:rPr>
        <w:t xml:space="preserve"> and one of the trucks drove around the vicinity blowing its horn while she retrieved some pictures and other m</w:t>
      </w:r>
      <w:r w:rsidR="00FF7EEE" w:rsidRPr="005B7C5C">
        <w:rPr>
          <w:rFonts w:cs="Times New Roman"/>
          <w:noProof/>
        </w:rPr>
        <w:t>e</w:t>
      </w:r>
      <w:r w:rsidRPr="005B7C5C">
        <w:rPr>
          <w:rFonts w:cs="Times New Roman"/>
          <w:noProof/>
        </w:rPr>
        <w:t>mentos of her previous life.</w:t>
      </w:r>
    </w:p>
    <w:p w14:paraId="732C4F04" w14:textId="1F353C7C" w:rsidR="007D46FC" w:rsidRPr="005B7C5C" w:rsidRDefault="007D46FC" w:rsidP="004537F7">
      <w:pPr>
        <w:rPr>
          <w:rFonts w:cs="Times New Roman"/>
          <w:noProof/>
        </w:rPr>
      </w:pPr>
      <w:r w:rsidRPr="005B7C5C">
        <w:rPr>
          <w:rFonts w:cs="Times New Roman"/>
          <w:noProof/>
        </w:rPr>
        <w:t>After a few minutes</w:t>
      </w:r>
      <w:r w:rsidR="00FF7EEE" w:rsidRPr="005B7C5C">
        <w:rPr>
          <w:rFonts w:cs="Times New Roman"/>
          <w:noProof/>
        </w:rPr>
        <w:t>,</w:t>
      </w:r>
      <w:r w:rsidRPr="005B7C5C">
        <w:rPr>
          <w:rFonts w:cs="Times New Roman"/>
          <w:noProof/>
        </w:rPr>
        <w:t xml:space="preserve"> she jumped on</w:t>
      </w:r>
      <w:r w:rsidR="004F6F28">
        <w:rPr>
          <w:rFonts w:cs="Times New Roman"/>
          <w:noProof/>
        </w:rPr>
        <w:t xml:space="preserve"> </w:t>
      </w:r>
      <w:r w:rsidRPr="005B7C5C">
        <w:rPr>
          <w:rFonts w:cs="Times New Roman"/>
          <w:noProof/>
        </w:rPr>
        <w:t>board</w:t>
      </w:r>
      <w:r w:rsidR="00FF7EEE" w:rsidRPr="005B7C5C">
        <w:rPr>
          <w:rFonts w:cs="Times New Roman"/>
          <w:noProof/>
        </w:rPr>
        <w:t>,</w:t>
      </w:r>
      <w:r w:rsidRPr="005B7C5C">
        <w:rPr>
          <w:rFonts w:cs="Times New Roman"/>
          <w:noProof/>
        </w:rPr>
        <w:t xml:space="preserve"> and </w:t>
      </w:r>
      <w:r w:rsidR="00D76977" w:rsidRPr="005B7C5C">
        <w:rPr>
          <w:rFonts w:cs="Times New Roman"/>
          <w:noProof/>
        </w:rPr>
        <w:t>the convoy was heading onto Main Base.</w:t>
      </w:r>
    </w:p>
    <w:p w14:paraId="7227DCA3" w14:textId="209D09DF" w:rsidR="00D76977" w:rsidRPr="005B7C5C" w:rsidRDefault="00D76977" w:rsidP="004537F7">
      <w:pPr>
        <w:rPr>
          <w:rFonts w:cs="Times New Roman"/>
          <w:noProof/>
        </w:rPr>
      </w:pPr>
      <w:r w:rsidRPr="005B7C5C">
        <w:rPr>
          <w:rFonts w:cs="Times New Roman"/>
          <w:noProof/>
        </w:rPr>
        <w:t xml:space="preserve">“Joyce, let’s drive by the </w:t>
      </w:r>
      <w:r w:rsidR="000F099C" w:rsidRPr="005B7C5C">
        <w:rPr>
          <w:rFonts w:cs="Times New Roman"/>
          <w:noProof/>
        </w:rPr>
        <w:t>resta</w:t>
      </w:r>
      <w:r w:rsidR="00FF7EEE" w:rsidRPr="005B7C5C">
        <w:rPr>
          <w:rFonts w:cs="Times New Roman"/>
          <w:noProof/>
        </w:rPr>
        <w:t>ura</w:t>
      </w:r>
      <w:r w:rsidR="000F099C" w:rsidRPr="005B7C5C">
        <w:rPr>
          <w:rFonts w:cs="Times New Roman"/>
          <w:noProof/>
        </w:rPr>
        <w:t>nts</w:t>
      </w:r>
      <w:r w:rsidRPr="005B7C5C">
        <w:rPr>
          <w:rFonts w:cs="Times New Roman"/>
          <w:noProof/>
        </w:rPr>
        <w:t xml:space="preserve">. If I felt like I was </w:t>
      </w:r>
      <w:r w:rsidR="00FF7EEE" w:rsidRPr="005B7C5C">
        <w:rPr>
          <w:rFonts w:cs="Times New Roman"/>
          <w:noProof/>
        </w:rPr>
        <w:t>a</w:t>
      </w:r>
      <w:r w:rsidRPr="005B7C5C">
        <w:rPr>
          <w:rFonts w:cs="Times New Roman"/>
          <w:noProof/>
        </w:rPr>
        <w:t xml:space="preserve">lone on this huge base, I’d head to someplace where I </w:t>
      </w:r>
      <w:r w:rsidR="00C9177D" w:rsidRPr="005B7C5C">
        <w:rPr>
          <w:rFonts w:cs="Times New Roman"/>
          <w:noProof/>
        </w:rPr>
        <w:t>could at least</w:t>
      </w:r>
      <w:r w:rsidRPr="005B7C5C">
        <w:rPr>
          <w:rFonts w:cs="Times New Roman"/>
          <w:noProof/>
        </w:rPr>
        <w:t xml:space="preserve"> eat,” Jeff said.</w:t>
      </w:r>
    </w:p>
    <w:p w14:paraId="6869934D" w14:textId="649ED53F" w:rsidR="00D76977" w:rsidRPr="005B7C5C" w:rsidRDefault="00D76977" w:rsidP="004537F7">
      <w:pPr>
        <w:rPr>
          <w:rFonts w:cs="Times New Roman"/>
          <w:noProof/>
        </w:rPr>
      </w:pPr>
      <w:r w:rsidRPr="005B7C5C">
        <w:rPr>
          <w:rFonts w:cs="Times New Roman"/>
          <w:noProof/>
        </w:rPr>
        <w:t>“Sounds good, let’s go,” Joyce responded.</w:t>
      </w:r>
    </w:p>
    <w:p w14:paraId="3C67CEA5" w14:textId="590D34E6" w:rsidR="00D76977" w:rsidRPr="005B7C5C" w:rsidRDefault="00D76977" w:rsidP="004537F7">
      <w:pPr>
        <w:rPr>
          <w:rFonts w:cs="Times New Roman"/>
          <w:noProof/>
        </w:rPr>
      </w:pPr>
      <w:r w:rsidRPr="005B7C5C">
        <w:rPr>
          <w:rFonts w:cs="Times New Roman"/>
          <w:noProof/>
        </w:rPr>
        <w:lastRenderedPageBreak/>
        <w:t>It was only a few minute</w:t>
      </w:r>
      <w:r w:rsidR="004049BE">
        <w:rPr>
          <w:rFonts w:cs="Times New Roman"/>
          <w:noProof/>
        </w:rPr>
        <w:t>s</w:t>
      </w:r>
      <w:r w:rsidRPr="005B7C5C">
        <w:rPr>
          <w:rFonts w:cs="Times New Roman"/>
          <w:noProof/>
        </w:rPr>
        <w:t xml:space="preserve"> drive</w:t>
      </w:r>
      <w:r w:rsidR="00B722EB" w:rsidRPr="005B7C5C">
        <w:rPr>
          <w:rFonts w:cs="Times New Roman"/>
          <w:noProof/>
        </w:rPr>
        <w:t>,</w:t>
      </w:r>
      <w:r w:rsidRPr="005B7C5C">
        <w:rPr>
          <w:rFonts w:cs="Times New Roman"/>
          <w:noProof/>
        </w:rPr>
        <w:t xml:space="preserve"> and the trucks split up and drove around the large mess building</w:t>
      </w:r>
      <w:r w:rsidR="00C9177D" w:rsidRPr="005B7C5C">
        <w:rPr>
          <w:rFonts w:cs="Times New Roman"/>
          <w:noProof/>
        </w:rPr>
        <w:t>s and restaurants</w:t>
      </w:r>
      <w:r w:rsidRPr="005B7C5C">
        <w:rPr>
          <w:rFonts w:cs="Times New Roman"/>
          <w:noProof/>
        </w:rPr>
        <w:t>. It took only a few honks on the horn for them to have a pleasant surprise.</w:t>
      </w:r>
      <w:r w:rsidR="00554059" w:rsidRPr="005B7C5C">
        <w:rPr>
          <w:rFonts w:cs="Times New Roman"/>
          <w:noProof/>
        </w:rPr>
        <w:t xml:space="preserve"> A group o</w:t>
      </w:r>
      <w:r w:rsidR="00067CCA" w:rsidRPr="005B7C5C">
        <w:rPr>
          <w:rFonts w:cs="Times New Roman"/>
          <w:noProof/>
        </w:rPr>
        <w:t>f about</w:t>
      </w:r>
      <w:r w:rsidR="00554059" w:rsidRPr="005B7C5C">
        <w:rPr>
          <w:rFonts w:cs="Times New Roman"/>
          <w:noProof/>
        </w:rPr>
        <w:t xml:space="preserve"> </w:t>
      </w:r>
      <w:r w:rsidR="00D80023" w:rsidRPr="005B7C5C">
        <w:rPr>
          <w:rFonts w:cs="Times New Roman"/>
          <w:noProof/>
        </w:rPr>
        <w:t>4</w:t>
      </w:r>
      <w:r w:rsidR="00554059" w:rsidRPr="005B7C5C">
        <w:rPr>
          <w:rFonts w:cs="Times New Roman"/>
          <w:noProof/>
        </w:rPr>
        <w:t xml:space="preserve">0 young men </w:t>
      </w:r>
      <w:r w:rsidR="00C9177D" w:rsidRPr="005B7C5C">
        <w:rPr>
          <w:rFonts w:cs="Times New Roman"/>
          <w:noProof/>
        </w:rPr>
        <w:t xml:space="preserve">and women </w:t>
      </w:r>
      <w:r w:rsidR="00554059" w:rsidRPr="005B7C5C">
        <w:rPr>
          <w:rFonts w:cs="Times New Roman"/>
          <w:noProof/>
        </w:rPr>
        <w:t>came out waving their arms.</w:t>
      </w:r>
    </w:p>
    <w:p w14:paraId="604098DE" w14:textId="785092A5" w:rsidR="00554059" w:rsidRPr="005B7C5C" w:rsidRDefault="00554059" w:rsidP="004537F7">
      <w:pPr>
        <w:rPr>
          <w:rFonts w:cs="Times New Roman"/>
          <w:noProof/>
        </w:rPr>
      </w:pPr>
      <w:r w:rsidRPr="005B7C5C">
        <w:rPr>
          <w:rFonts w:cs="Times New Roman"/>
          <w:noProof/>
        </w:rPr>
        <w:t>“Stop, we have some guys</w:t>
      </w:r>
      <w:r w:rsidR="004049BE">
        <w:rPr>
          <w:rFonts w:cs="Times New Roman"/>
          <w:noProof/>
        </w:rPr>
        <w:t>;</w:t>
      </w:r>
      <w:r w:rsidRPr="005B7C5C">
        <w:rPr>
          <w:rFonts w:cs="Times New Roman"/>
          <w:noProof/>
        </w:rPr>
        <w:t xml:space="preserve"> look over there,” Joyce yelled as she pointed to one of the doors.</w:t>
      </w:r>
    </w:p>
    <w:p w14:paraId="45A004F5" w14:textId="4616B9E1" w:rsidR="00554059" w:rsidRPr="005B7C5C" w:rsidRDefault="00554059" w:rsidP="004537F7">
      <w:pPr>
        <w:rPr>
          <w:rFonts w:cs="Times New Roman"/>
          <w:noProof/>
        </w:rPr>
      </w:pPr>
      <w:r w:rsidRPr="005B7C5C">
        <w:rPr>
          <w:rFonts w:cs="Times New Roman"/>
          <w:noProof/>
        </w:rPr>
        <w:t xml:space="preserve">It took only a few minutes to shake hands and share hugs. </w:t>
      </w:r>
      <w:r w:rsidR="00D21AC5" w:rsidRPr="005B7C5C">
        <w:rPr>
          <w:rFonts w:cs="Times New Roman"/>
          <w:noProof/>
        </w:rPr>
        <w:t>It took a lot longer to explain what had happened</w:t>
      </w:r>
      <w:r w:rsidR="00E179A6" w:rsidRPr="005B7C5C">
        <w:rPr>
          <w:rFonts w:cs="Times New Roman"/>
          <w:noProof/>
        </w:rPr>
        <w:t xml:space="preserve"> and to tell them of the alien invasion. After almost twenty minutes of an impro</w:t>
      </w:r>
      <w:r w:rsidR="00FF7EEE" w:rsidRPr="005B7C5C">
        <w:rPr>
          <w:rFonts w:cs="Times New Roman"/>
          <w:noProof/>
        </w:rPr>
        <w:t>m</w:t>
      </w:r>
      <w:r w:rsidR="00E179A6" w:rsidRPr="005B7C5C">
        <w:rPr>
          <w:rFonts w:cs="Times New Roman"/>
          <w:noProof/>
        </w:rPr>
        <w:t xml:space="preserve">ptu briefing under the awnings of the </w:t>
      </w:r>
      <w:r w:rsidR="000F099C" w:rsidRPr="005B7C5C">
        <w:rPr>
          <w:rFonts w:cs="Times New Roman"/>
          <w:noProof/>
        </w:rPr>
        <w:t>hamburger joint</w:t>
      </w:r>
      <w:r w:rsidR="00E179A6" w:rsidRPr="005B7C5C">
        <w:rPr>
          <w:rFonts w:cs="Times New Roman"/>
          <w:noProof/>
        </w:rPr>
        <w:t xml:space="preserve">, </w:t>
      </w:r>
      <w:r w:rsidR="009922CC" w:rsidRPr="005B7C5C">
        <w:rPr>
          <w:rFonts w:cs="Times New Roman"/>
          <w:noProof/>
        </w:rPr>
        <w:t>Tech Sergeant</w:t>
      </w:r>
      <w:r w:rsidR="00E179A6" w:rsidRPr="005B7C5C">
        <w:rPr>
          <w:rFonts w:cs="Times New Roman"/>
          <w:noProof/>
        </w:rPr>
        <w:t xml:space="preserve"> Bennet said, “</w:t>
      </w:r>
      <w:r w:rsidR="001D6522">
        <w:rPr>
          <w:rFonts w:cs="Times New Roman"/>
          <w:noProof/>
        </w:rPr>
        <w:t>Okay</w:t>
      </w:r>
      <w:r w:rsidR="00E179A6" w:rsidRPr="005B7C5C">
        <w:rPr>
          <w:rFonts w:cs="Times New Roman"/>
          <w:noProof/>
        </w:rPr>
        <w:t>, guys. We’re glad we were able to find you</w:t>
      </w:r>
      <w:r w:rsidR="00FF7EEE" w:rsidRPr="005B7C5C">
        <w:rPr>
          <w:rFonts w:cs="Times New Roman"/>
          <w:noProof/>
        </w:rPr>
        <w:t>,</w:t>
      </w:r>
      <w:r w:rsidR="00E179A6" w:rsidRPr="005B7C5C">
        <w:rPr>
          <w:rFonts w:cs="Times New Roman"/>
          <w:noProof/>
        </w:rPr>
        <w:t xml:space="preserve"> and I’m glad you’re ok. Now, we’ve got a job to do</w:t>
      </w:r>
      <w:r w:rsidR="00FF7EEE" w:rsidRPr="005B7C5C">
        <w:rPr>
          <w:rFonts w:cs="Times New Roman"/>
          <w:noProof/>
        </w:rPr>
        <w:t>,</w:t>
      </w:r>
      <w:r w:rsidR="00E179A6" w:rsidRPr="005B7C5C">
        <w:rPr>
          <w:rFonts w:cs="Times New Roman"/>
          <w:noProof/>
        </w:rPr>
        <w:t xml:space="preserve"> and you can help. We need to do anything we can to reduce the threat of the weapons on this base. Please split up between the vehicles</w:t>
      </w:r>
      <w:r w:rsidR="004049BE">
        <w:rPr>
          <w:rFonts w:cs="Times New Roman"/>
          <w:noProof/>
        </w:rPr>
        <w:t>,</w:t>
      </w:r>
      <w:r w:rsidR="00E179A6" w:rsidRPr="005B7C5C">
        <w:rPr>
          <w:rFonts w:cs="Times New Roman"/>
          <w:noProof/>
        </w:rPr>
        <w:t xml:space="preserve"> and we’ll head out to Edson Range first, then further north to the Tank Farm. If we have time on this trip</w:t>
      </w:r>
      <w:r w:rsidR="00FF7EEE" w:rsidRPr="005B7C5C">
        <w:rPr>
          <w:rFonts w:cs="Times New Roman"/>
          <w:noProof/>
        </w:rPr>
        <w:t>,</w:t>
      </w:r>
      <w:r w:rsidR="00E179A6" w:rsidRPr="005B7C5C">
        <w:rPr>
          <w:rFonts w:cs="Times New Roman"/>
          <w:noProof/>
        </w:rPr>
        <w:t xml:space="preserve"> we’ll go to North Base and deal with some of the warehouses. Ok</w:t>
      </w:r>
      <w:r w:rsidR="001D6F03" w:rsidRPr="005B7C5C">
        <w:rPr>
          <w:rFonts w:cs="Times New Roman"/>
          <w:noProof/>
        </w:rPr>
        <w:t>ay</w:t>
      </w:r>
      <w:r w:rsidR="00E179A6" w:rsidRPr="005B7C5C">
        <w:rPr>
          <w:rFonts w:cs="Times New Roman"/>
          <w:noProof/>
        </w:rPr>
        <w:t>, guys and gals, load up.”</w:t>
      </w:r>
    </w:p>
    <w:p w14:paraId="60CF46EE" w14:textId="6EC8D0D2" w:rsidR="000F099C" w:rsidRPr="005B7C5C" w:rsidRDefault="000F099C" w:rsidP="004537F7">
      <w:pPr>
        <w:rPr>
          <w:rFonts w:cs="Times New Roman"/>
          <w:noProof/>
        </w:rPr>
      </w:pPr>
      <w:r w:rsidRPr="005B7C5C">
        <w:rPr>
          <w:rFonts w:cs="Times New Roman"/>
          <w:noProof/>
        </w:rPr>
        <w:t>“Sarge?” a small man in the back of the group asked.</w:t>
      </w:r>
    </w:p>
    <w:p w14:paraId="408F08A9" w14:textId="77BDA885" w:rsidR="000F099C" w:rsidRPr="005B7C5C" w:rsidRDefault="000F099C" w:rsidP="004537F7">
      <w:pPr>
        <w:rPr>
          <w:rFonts w:cs="Times New Roman"/>
          <w:noProof/>
        </w:rPr>
      </w:pPr>
      <w:r w:rsidRPr="005B7C5C">
        <w:rPr>
          <w:rFonts w:cs="Times New Roman"/>
          <w:noProof/>
        </w:rPr>
        <w:t>“Yes?” responded Bennet.</w:t>
      </w:r>
    </w:p>
    <w:p w14:paraId="3165352D" w14:textId="7C00680A" w:rsidR="000F099C" w:rsidRPr="005B7C5C" w:rsidRDefault="000F099C" w:rsidP="00AD7690">
      <w:pPr>
        <w:rPr>
          <w:rFonts w:cs="Times New Roman"/>
          <w:noProof/>
        </w:rPr>
      </w:pPr>
      <w:r w:rsidRPr="005B7C5C">
        <w:rPr>
          <w:rFonts w:cs="Times New Roman"/>
          <w:noProof/>
        </w:rPr>
        <w:t>“I don’t know if anyone else saw it, but a bunch of trucks came through here around 10 AM. They were going fast and didn’t slow down. They went up Stuart Mesa Rd towards the range.”</w:t>
      </w:r>
    </w:p>
    <w:p w14:paraId="43784A79" w14:textId="77777777" w:rsidR="000F099C" w:rsidRPr="005B7C5C" w:rsidRDefault="000F099C" w:rsidP="004537F7">
      <w:pPr>
        <w:rPr>
          <w:rFonts w:cs="Times New Roman"/>
          <w:noProof/>
        </w:rPr>
      </w:pPr>
      <w:r w:rsidRPr="005B7C5C">
        <w:rPr>
          <w:rFonts w:cs="Times New Roman"/>
          <w:noProof/>
        </w:rPr>
        <w:t>“Did anyone else hear or see those?” Bennet asked.</w:t>
      </w:r>
    </w:p>
    <w:p w14:paraId="35EEA568" w14:textId="70E5C2FA" w:rsidR="000F099C" w:rsidRPr="005B7C5C" w:rsidRDefault="000F099C" w:rsidP="004537F7">
      <w:pPr>
        <w:rPr>
          <w:rFonts w:cs="Times New Roman"/>
          <w:noProof/>
        </w:rPr>
      </w:pPr>
      <w:r w:rsidRPr="005B7C5C">
        <w:rPr>
          <w:rFonts w:cs="Times New Roman"/>
          <w:noProof/>
        </w:rPr>
        <w:t>There wasn’t an immediate response</w:t>
      </w:r>
      <w:r w:rsidR="004049BE">
        <w:rPr>
          <w:rFonts w:cs="Times New Roman"/>
          <w:noProof/>
        </w:rPr>
        <w:t>,</w:t>
      </w:r>
      <w:r w:rsidRPr="005B7C5C">
        <w:rPr>
          <w:rFonts w:cs="Times New Roman"/>
          <w:noProof/>
        </w:rPr>
        <w:t xml:space="preserve"> then another man spoke up and said, “Sarge, I heard something</w:t>
      </w:r>
      <w:r w:rsidR="00B722EB" w:rsidRPr="005B7C5C">
        <w:rPr>
          <w:rFonts w:cs="Times New Roman"/>
          <w:noProof/>
        </w:rPr>
        <w:t>,</w:t>
      </w:r>
      <w:r w:rsidRPr="005B7C5C">
        <w:rPr>
          <w:rFonts w:cs="Times New Roman"/>
          <w:noProof/>
        </w:rPr>
        <w:t xml:space="preserve"> but by the time I came out </w:t>
      </w:r>
      <w:r w:rsidRPr="005B7C5C">
        <w:rPr>
          <w:rFonts w:cs="Times New Roman"/>
          <w:noProof/>
        </w:rPr>
        <w:lastRenderedPageBreak/>
        <w:t>of the building I was in, they were gone. To be honest, I wasn’t sure what I heard.”</w:t>
      </w:r>
    </w:p>
    <w:p w14:paraId="12937C89" w14:textId="4AAAC4CF" w:rsidR="000F099C" w:rsidRPr="005B7C5C" w:rsidRDefault="000F099C" w:rsidP="004537F7">
      <w:pPr>
        <w:rPr>
          <w:rFonts w:cs="Times New Roman"/>
          <w:noProof/>
        </w:rPr>
      </w:pPr>
      <w:r w:rsidRPr="005B7C5C">
        <w:rPr>
          <w:rFonts w:cs="Times New Roman"/>
          <w:noProof/>
        </w:rPr>
        <w:t xml:space="preserve">“Thanks,” Bennet said, then she turned to </w:t>
      </w:r>
      <w:r w:rsidR="00C9177D" w:rsidRPr="005B7C5C">
        <w:rPr>
          <w:rFonts w:cs="Times New Roman"/>
          <w:noProof/>
        </w:rPr>
        <w:t>Jeff</w:t>
      </w:r>
      <w:r w:rsidRPr="005B7C5C">
        <w:rPr>
          <w:rFonts w:cs="Times New Roman"/>
          <w:noProof/>
        </w:rPr>
        <w:t xml:space="preserve"> and asked, “isn’t the Edson Range up that road?”</w:t>
      </w:r>
    </w:p>
    <w:p w14:paraId="6EDF8D92" w14:textId="515ED27C" w:rsidR="000F099C" w:rsidRPr="005B7C5C" w:rsidRDefault="000F099C" w:rsidP="004537F7">
      <w:pPr>
        <w:rPr>
          <w:rFonts w:cs="Times New Roman"/>
          <w:noProof/>
        </w:rPr>
      </w:pPr>
      <w:r w:rsidRPr="005B7C5C">
        <w:rPr>
          <w:rFonts w:cs="Times New Roman"/>
          <w:noProof/>
        </w:rPr>
        <w:t>“Sure is.”</w:t>
      </w:r>
    </w:p>
    <w:p w14:paraId="1BF28074" w14:textId="116A31E4" w:rsidR="00E179A6" w:rsidRPr="005B7C5C" w:rsidRDefault="00E179A6" w:rsidP="004537F7">
      <w:pPr>
        <w:rPr>
          <w:rFonts w:cs="Times New Roman"/>
          <w:noProof/>
        </w:rPr>
      </w:pPr>
      <w:r w:rsidRPr="005B7C5C">
        <w:rPr>
          <w:rFonts w:cs="Times New Roman"/>
          <w:noProof/>
        </w:rPr>
        <w:t>The mix</w:t>
      </w:r>
      <w:r w:rsidR="00D74CA3" w:rsidRPr="005B7C5C">
        <w:rPr>
          <w:rFonts w:cs="Times New Roman"/>
          <w:noProof/>
        </w:rPr>
        <w:t>ed</w:t>
      </w:r>
      <w:r w:rsidRPr="005B7C5C">
        <w:rPr>
          <w:rFonts w:cs="Times New Roman"/>
          <w:noProof/>
        </w:rPr>
        <w:t xml:space="preserve"> force of men and women </w:t>
      </w:r>
      <w:r w:rsidR="00FF7EEE" w:rsidRPr="005B7C5C">
        <w:rPr>
          <w:rFonts w:cs="Times New Roman"/>
          <w:noProof/>
        </w:rPr>
        <w:t>M</w:t>
      </w:r>
      <w:r w:rsidRPr="005B7C5C">
        <w:rPr>
          <w:rFonts w:cs="Times New Roman"/>
          <w:noProof/>
        </w:rPr>
        <w:t>arines were eager to have something to do and be part of a mission.</w:t>
      </w:r>
      <w:r w:rsidR="000F099C" w:rsidRPr="005B7C5C">
        <w:rPr>
          <w:rFonts w:cs="Times New Roman"/>
          <w:noProof/>
        </w:rPr>
        <w:t xml:space="preserve"> Their spirits were hi</w:t>
      </w:r>
      <w:r w:rsidRPr="005B7C5C">
        <w:rPr>
          <w:rFonts w:cs="Times New Roman"/>
          <w:noProof/>
        </w:rPr>
        <w:t>gh</w:t>
      </w:r>
      <w:r w:rsidR="00FF7EEE" w:rsidRPr="005B7C5C">
        <w:rPr>
          <w:rFonts w:cs="Times New Roman"/>
          <w:noProof/>
        </w:rPr>
        <w:t>,</w:t>
      </w:r>
      <w:r w:rsidRPr="005B7C5C">
        <w:rPr>
          <w:rFonts w:cs="Times New Roman"/>
          <w:noProof/>
        </w:rPr>
        <w:t xml:space="preserve"> and they </w:t>
      </w:r>
      <w:r w:rsidR="00DC1416" w:rsidRPr="005B7C5C">
        <w:rPr>
          <w:rFonts w:cs="Times New Roman"/>
          <w:noProof/>
        </w:rPr>
        <w:t>started to board the vehicles</w:t>
      </w:r>
      <w:r w:rsidRPr="005B7C5C">
        <w:rPr>
          <w:rFonts w:cs="Times New Roman"/>
          <w:noProof/>
        </w:rPr>
        <w:t>.</w:t>
      </w:r>
    </w:p>
    <w:p w14:paraId="5A215C56" w14:textId="3975F3A5" w:rsidR="00E179A6" w:rsidRPr="005B7C5C" w:rsidRDefault="00DC1416" w:rsidP="004537F7">
      <w:pPr>
        <w:rPr>
          <w:rFonts w:cs="Times New Roman"/>
          <w:noProof/>
        </w:rPr>
      </w:pPr>
      <w:r w:rsidRPr="005B7C5C">
        <w:rPr>
          <w:rFonts w:cs="Times New Roman"/>
          <w:noProof/>
        </w:rPr>
        <w:t>“Hold on</w:t>
      </w:r>
      <w:r w:rsidR="004049BE">
        <w:rPr>
          <w:rFonts w:cs="Times New Roman"/>
          <w:noProof/>
        </w:rPr>
        <w:t>,</w:t>
      </w:r>
      <w:r w:rsidRPr="005B7C5C">
        <w:rPr>
          <w:rFonts w:cs="Times New Roman"/>
          <w:noProof/>
        </w:rPr>
        <w:t xml:space="preserve"> troops</w:t>
      </w:r>
      <w:r w:rsidR="00B722EB" w:rsidRPr="005B7C5C">
        <w:rPr>
          <w:rFonts w:cs="Times New Roman"/>
          <w:noProof/>
        </w:rPr>
        <w:t>;</w:t>
      </w:r>
      <w:r w:rsidRPr="005B7C5C">
        <w:rPr>
          <w:rFonts w:cs="Times New Roman"/>
          <w:noProof/>
        </w:rPr>
        <w:t xml:space="preserve"> we’ve got to rethink this. There may be a bunch of civilians stealing the weapons at Edson Range. If that’s the case, we can</w:t>
      </w:r>
      <w:r w:rsidR="00FF7EEE" w:rsidRPr="005B7C5C">
        <w:rPr>
          <w:rFonts w:cs="Times New Roman"/>
          <w:noProof/>
        </w:rPr>
        <w:t>'</w:t>
      </w:r>
      <w:r w:rsidRPr="005B7C5C">
        <w:rPr>
          <w:rFonts w:cs="Times New Roman"/>
          <w:noProof/>
        </w:rPr>
        <w:t>t let them. Stand down.”</w:t>
      </w:r>
    </w:p>
    <w:p w14:paraId="742A7C26" w14:textId="1549B3C9" w:rsidR="00DC1416" w:rsidRPr="005B7C5C" w:rsidRDefault="009922CC" w:rsidP="004537F7">
      <w:pPr>
        <w:rPr>
          <w:rFonts w:cs="Times New Roman"/>
          <w:noProof/>
        </w:rPr>
      </w:pPr>
      <w:r w:rsidRPr="005B7C5C">
        <w:rPr>
          <w:rFonts w:cs="Times New Roman"/>
          <w:noProof/>
        </w:rPr>
        <w:t>Tech Sergeant</w:t>
      </w:r>
      <w:r w:rsidR="00DC1416" w:rsidRPr="005B7C5C">
        <w:rPr>
          <w:rFonts w:cs="Times New Roman"/>
          <w:noProof/>
        </w:rPr>
        <w:t xml:space="preserve"> Bennet looked up</w:t>
      </w:r>
      <w:r w:rsidR="004049BE">
        <w:rPr>
          <w:rFonts w:cs="Times New Roman"/>
          <w:noProof/>
        </w:rPr>
        <w:t>,</w:t>
      </w:r>
      <w:r w:rsidR="00DC1416" w:rsidRPr="005B7C5C">
        <w:rPr>
          <w:rFonts w:cs="Times New Roman"/>
          <w:noProof/>
        </w:rPr>
        <w:t xml:space="preserve"> and down the street</w:t>
      </w:r>
      <w:r w:rsidR="00FF2EF2" w:rsidRPr="005B7C5C">
        <w:rPr>
          <w:rFonts w:cs="Times New Roman"/>
          <w:noProof/>
        </w:rPr>
        <w:t xml:space="preserve">, then she </w:t>
      </w:r>
      <w:r w:rsidR="00DC1416" w:rsidRPr="005B7C5C">
        <w:rPr>
          <w:rFonts w:cs="Times New Roman"/>
          <w:noProof/>
        </w:rPr>
        <w:t xml:space="preserve">looked at </w:t>
      </w:r>
      <w:r w:rsidRPr="005B7C5C">
        <w:rPr>
          <w:rFonts w:cs="Times New Roman"/>
          <w:noProof/>
        </w:rPr>
        <w:t>Sergeant</w:t>
      </w:r>
      <w:r w:rsidR="00DC1416" w:rsidRPr="005B7C5C">
        <w:rPr>
          <w:rFonts w:cs="Times New Roman"/>
          <w:noProof/>
        </w:rPr>
        <w:t xml:space="preserve"> Amston and yelled, “Sargent, use all the vehicle</w:t>
      </w:r>
      <w:r w:rsidR="00F44AA6" w:rsidRPr="005B7C5C">
        <w:rPr>
          <w:rFonts w:cs="Times New Roman"/>
          <w:noProof/>
        </w:rPr>
        <w:t>s</w:t>
      </w:r>
      <w:r w:rsidR="00DC1416" w:rsidRPr="005B7C5C">
        <w:rPr>
          <w:rFonts w:cs="Times New Roman"/>
          <w:noProof/>
        </w:rPr>
        <w:t xml:space="preserve"> you need and set</w:t>
      </w:r>
      <w:r w:rsidR="004049BE">
        <w:rPr>
          <w:rFonts w:cs="Times New Roman"/>
          <w:noProof/>
        </w:rPr>
        <w:t xml:space="preserve"> </w:t>
      </w:r>
      <w:r w:rsidR="00DC1416" w:rsidRPr="005B7C5C">
        <w:rPr>
          <w:rFonts w:cs="Times New Roman"/>
          <w:noProof/>
        </w:rPr>
        <w:t>up a roadblock. If they come from the range, they’ll likely come down this road. Don’t let them pass.</w:t>
      </w:r>
      <w:r w:rsidR="00F50443" w:rsidRPr="005B7C5C">
        <w:rPr>
          <w:rFonts w:cs="Times New Roman"/>
          <w:noProof/>
        </w:rPr>
        <w:t>”</w:t>
      </w:r>
    </w:p>
    <w:p w14:paraId="33D84D8C" w14:textId="297A2C1E" w:rsidR="00F50443" w:rsidRPr="005B7C5C" w:rsidRDefault="00F50443" w:rsidP="004537F7">
      <w:pPr>
        <w:rPr>
          <w:rFonts w:cs="Times New Roman"/>
          <w:noProof/>
        </w:rPr>
      </w:pPr>
      <w:r w:rsidRPr="005B7C5C">
        <w:rPr>
          <w:rFonts w:cs="Times New Roman"/>
          <w:noProof/>
        </w:rPr>
        <w:t>“Who know</w:t>
      </w:r>
      <w:r w:rsidR="00067CCA" w:rsidRPr="005B7C5C">
        <w:rPr>
          <w:rFonts w:cs="Times New Roman"/>
          <w:noProof/>
        </w:rPr>
        <w:t>s</w:t>
      </w:r>
      <w:r w:rsidRPr="005B7C5C">
        <w:rPr>
          <w:rFonts w:cs="Times New Roman"/>
          <w:noProof/>
        </w:rPr>
        <w:t xml:space="preserve"> the roads around here?”</w:t>
      </w:r>
    </w:p>
    <w:p w14:paraId="5FB461DD" w14:textId="358DA041" w:rsidR="00F50443" w:rsidRPr="005B7C5C" w:rsidRDefault="00F50443" w:rsidP="004537F7">
      <w:pPr>
        <w:rPr>
          <w:rFonts w:cs="Times New Roman"/>
          <w:noProof/>
        </w:rPr>
      </w:pPr>
      <w:r w:rsidRPr="005B7C5C">
        <w:rPr>
          <w:rFonts w:cs="Times New Roman"/>
          <w:noProof/>
        </w:rPr>
        <w:t>“Sarge, I do</w:t>
      </w:r>
      <w:r w:rsidR="004049BE">
        <w:rPr>
          <w:rFonts w:cs="Times New Roman"/>
          <w:noProof/>
        </w:rPr>
        <w:t>;</w:t>
      </w:r>
      <w:r w:rsidRPr="005B7C5C">
        <w:rPr>
          <w:rFonts w:cs="Times New Roman"/>
          <w:noProof/>
        </w:rPr>
        <w:t xml:space="preserve"> I’ve been on this base for a year.”</w:t>
      </w:r>
    </w:p>
    <w:p w14:paraId="72949A99" w14:textId="4DA7851D" w:rsidR="00F50443" w:rsidRPr="005B7C5C" w:rsidRDefault="00F50443" w:rsidP="004537F7">
      <w:pPr>
        <w:rPr>
          <w:rFonts w:cs="Times New Roman"/>
          <w:noProof/>
        </w:rPr>
      </w:pPr>
      <w:r w:rsidRPr="005B7C5C">
        <w:rPr>
          <w:rFonts w:cs="Times New Roman"/>
          <w:noProof/>
        </w:rPr>
        <w:t>“What’s your name?”</w:t>
      </w:r>
    </w:p>
    <w:p w14:paraId="2EAA889F" w14:textId="4C8379F9" w:rsidR="00F50443" w:rsidRPr="005B7C5C" w:rsidRDefault="00F50443" w:rsidP="004537F7">
      <w:pPr>
        <w:rPr>
          <w:rFonts w:cs="Times New Roman"/>
          <w:noProof/>
        </w:rPr>
      </w:pPr>
      <w:r w:rsidRPr="005B7C5C">
        <w:rPr>
          <w:rFonts w:cs="Times New Roman"/>
          <w:noProof/>
        </w:rPr>
        <w:t>“</w:t>
      </w:r>
      <w:r w:rsidR="005C5CC3" w:rsidRPr="005B7C5C">
        <w:rPr>
          <w:rFonts w:cs="Times New Roman"/>
          <w:noProof/>
        </w:rPr>
        <w:t>Edua</w:t>
      </w:r>
      <w:r w:rsidR="00FF7EEE" w:rsidRPr="005B7C5C">
        <w:rPr>
          <w:rFonts w:cs="Times New Roman"/>
          <w:noProof/>
        </w:rPr>
        <w:t>r</w:t>
      </w:r>
      <w:r w:rsidR="005C5CC3" w:rsidRPr="005B7C5C">
        <w:rPr>
          <w:rFonts w:cs="Times New Roman"/>
          <w:noProof/>
        </w:rPr>
        <w:t>do Jua</w:t>
      </w:r>
      <w:r w:rsidR="00FF7EEE" w:rsidRPr="005B7C5C">
        <w:rPr>
          <w:rFonts w:cs="Times New Roman"/>
          <w:noProof/>
        </w:rPr>
        <w:t>r</w:t>
      </w:r>
      <w:r w:rsidR="005C5CC3" w:rsidRPr="005B7C5C">
        <w:rPr>
          <w:rFonts w:cs="Times New Roman"/>
          <w:noProof/>
        </w:rPr>
        <w:t>ez, ma’am.”</w:t>
      </w:r>
    </w:p>
    <w:p w14:paraId="6A58EA54" w14:textId="06EC43C4" w:rsidR="005C5CC3" w:rsidRPr="005B7C5C" w:rsidRDefault="005C5CC3" w:rsidP="004537F7">
      <w:pPr>
        <w:rPr>
          <w:rFonts w:cs="Times New Roman"/>
          <w:noProof/>
        </w:rPr>
      </w:pPr>
      <w:r w:rsidRPr="005B7C5C">
        <w:rPr>
          <w:rFonts w:cs="Times New Roman"/>
          <w:noProof/>
        </w:rPr>
        <w:t>“Ed</w:t>
      </w:r>
      <w:r w:rsidR="00FF7EEE" w:rsidRPr="005B7C5C">
        <w:rPr>
          <w:rFonts w:cs="Times New Roman"/>
          <w:noProof/>
        </w:rPr>
        <w:t>uar</w:t>
      </w:r>
      <w:r w:rsidRPr="005B7C5C">
        <w:rPr>
          <w:rFonts w:cs="Times New Roman"/>
          <w:noProof/>
        </w:rPr>
        <w:t>do, how do I get to the range and be able to see what’s going on, quickly and without anyone there seeing me?”</w:t>
      </w:r>
    </w:p>
    <w:p w14:paraId="7EF99B5E" w14:textId="0137F650" w:rsidR="00AA0CA9" w:rsidRPr="005B7C5C" w:rsidRDefault="00AA0CA9" w:rsidP="004537F7">
      <w:pPr>
        <w:rPr>
          <w:rFonts w:cs="Times New Roman"/>
          <w:noProof/>
        </w:rPr>
      </w:pPr>
      <w:r w:rsidRPr="005B7C5C">
        <w:rPr>
          <w:rFonts w:cs="Times New Roman"/>
          <w:noProof/>
        </w:rPr>
        <w:t>“To</w:t>
      </w:r>
      <w:r w:rsidR="00C9177D" w:rsidRPr="005B7C5C">
        <w:rPr>
          <w:rFonts w:cs="Times New Roman"/>
          <w:noProof/>
        </w:rPr>
        <w:t>o</w:t>
      </w:r>
      <w:r w:rsidRPr="005B7C5C">
        <w:rPr>
          <w:rFonts w:cs="Times New Roman"/>
          <w:noProof/>
        </w:rPr>
        <w:t xml:space="preserve"> hard to explain</w:t>
      </w:r>
      <w:r w:rsidR="004049BE">
        <w:rPr>
          <w:rFonts w:cs="Times New Roman"/>
          <w:noProof/>
        </w:rPr>
        <w:t>;</w:t>
      </w:r>
      <w:r w:rsidRPr="005B7C5C">
        <w:rPr>
          <w:rFonts w:cs="Times New Roman"/>
          <w:noProof/>
        </w:rPr>
        <w:t xml:space="preserve"> follow me.”</w:t>
      </w:r>
    </w:p>
    <w:p w14:paraId="03EA2128" w14:textId="30B3F5C7" w:rsidR="00AA0CA9" w:rsidRPr="005B7C5C" w:rsidRDefault="00AA0CA9" w:rsidP="004537F7">
      <w:pPr>
        <w:rPr>
          <w:rFonts w:cs="Times New Roman"/>
          <w:noProof/>
        </w:rPr>
      </w:pPr>
      <w:r w:rsidRPr="005B7C5C">
        <w:rPr>
          <w:rFonts w:cs="Times New Roman"/>
          <w:noProof/>
        </w:rPr>
        <w:t>Bennet grabbed a sidearm from one of her team</w:t>
      </w:r>
      <w:r w:rsidR="00CF7A61" w:rsidRPr="005B7C5C">
        <w:rPr>
          <w:rFonts w:cs="Times New Roman"/>
          <w:noProof/>
        </w:rPr>
        <w:t>,</w:t>
      </w:r>
      <w:r w:rsidRPr="005B7C5C">
        <w:rPr>
          <w:rFonts w:cs="Times New Roman"/>
          <w:noProof/>
        </w:rPr>
        <w:t xml:space="preserve"> threw it to Corporal </w:t>
      </w:r>
      <w:r w:rsidR="00FF7EEE" w:rsidRPr="005B7C5C">
        <w:rPr>
          <w:rFonts w:cs="Times New Roman"/>
          <w:noProof/>
        </w:rPr>
        <w:t>Juar</w:t>
      </w:r>
      <w:r w:rsidRPr="005B7C5C">
        <w:rPr>
          <w:rFonts w:cs="Times New Roman"/>
          <w:noProof/>
        </w:rPr>
        <w:t>ez</w:t>
      </w:r>
      <w:r w:rsidR="004049BE">
        <w:rPr>
          <w:rFonts w:cs="Times New Roman"/>
          <w:noProof/>
        </w:rPr>
        <w:t>,</w:t>
      </w:r>
      <w:r w:rsidRPr="005B7C5C">
        <w:rPr>
          <w:rFonts w:cs="Times New Roman"/>
          <w:noProof/>
        </w:rPr>
        <w:t xml:space="preserve"> and the two of them sprinted across the parking lot and jumped in Edua</w:t>
      </w:r>
      <w:r w:rsidR="00FF7EEE" w:rsidRPr="005B7C5C">
        <w:rPr>
          <w:rFonts w:cs="Times New Roman"/>
          <w:noProof/>
        </w:rPr>
        <w:t>rdo'</w:t>
      </w:r>
      <w:r w:rsidRPr="005B7C5C">
        <w:rPr>
          <w:rFonts w:cs="Times New Roman"/>
          <w:noProof/>
        </w:rPr>
        <w:t>s small sports car</w:t>
      </w:r>
      <w:r w:rsidR="004049BE">
        <w:rPr>
          <w:rFonts w:cs="Times New Roman"/>
          <w:noProof/>
        </w:rPr>
        <w:t>,</w:t>
      </w:r>
      <w:r w:rsidRPr="005B7C5C">
        <w:rPr>
          <w:rFonts w:cs="Times New Roman"/>
          <w:noProof/>
        </w:rPr>
        <w:t xml:space="preserve"> and drove off. Once they </w:t>
      </w:r>
      <w:r w:rsidRPr="005B7C5C">
        <w:rPr>
          <w:rFonts w:cs="Times New Roman"/>
          <w:noProof/>
        </w:rPr>
        <w:lastRenderedPageBreak/>
        <w:t>were going</w:t>
      </w:r>
      <w:r w:rsidR="00FF7EEE" w:rsidRPr="005B7C5C">
        <w:rPr>
          <w:rFonts w:cs="Times New Roman"/>
          <w:noProof/>
        </w:rPr>
        <w:t>,</w:t>
      </w:r>
      <w:r w:rsidRPr="005B7C5C">
        <w:rPr>
          <w:rFonts w:cs="Times New Roman"/>
          <w:noProof/>
        </w:rPr>
        <w:t xml:space="preserve"> he explained the plan. “We head o</w:t>
      </w:r>
      <w:r w:rsidR="00FF2EF2" w:rsidRPr="005B7C5C">
        <w:rPr>
          <w:rFonts w:cs="Times New Roman"/>
          <w:noProof/>
        </w:rPr>
        <w:t>ut</w:t>
      </w:r>
      <w:r w:rsidRPr="005B7C5C">
        <w:rPr>
          <w:rFonts w:cs="Times New Roman"/>
          <w:noProof/>
        </w:rPr>
        <w:t xml:space="preserve"> onto the Freeway and head north. About two miles up</w:t>
      </w:r>
      <w:r w:rsidR="004049BE">
        <w:rPr>
          <w:rFonts w:cs="Times New Roman"/>
          <w:noProof/>
        </w:rPr>
        <w:t>,</w:t>
      </w:r>
      <w:r w:rsidRPr="005B7C5C">
        <w:rPr>
          <w:rFonts w:cs="Times New Roman"/>
          <w:noProof/>
        </w:rPr>
        <w:t xml:space="preserve"> t</w:t>
      </w:r>
      <w:r w:rsidR="004049BE">
        <w:rPr>
          <w:rFonts w:cs="Times New Roman"/>
          <w:noProof/>
        </w:rPr>
        <w:t>wo roads</w:t>
      </w:r>
      <w:r w:rsidRPr="005B7C5C">
        <w:rPr>
          <w:rFonts w:cs="Times New Roman"/>
          <w:noProof/>
        </w:rPr>
        <w:t xml:space="preserve"> cross the freeway. We might have to jump a fence or two, but there is cover and high ground. We should have our pick of vantage points.”</w:t>
      </w:r>
    </w:p>
    <w:p w14:paraId="4C8C3E8C" w14:textId="4770FD3C" w:rsidR="00AA0CA9" w:rsidRPr="005B7C5C" w:rsidRDefault="00AA0CA9" w:rsidP="004537F7">
      <w:pPr>
        <w:rPr>
          <w:rFonts w:cs="Times New Roman"/>
          <w:noProof/>
        </w:rPr>
      </w:pPr>
      <w:r w:rsidRPr="005B7C5C">
        <w:rPr>
          <w:rFonts w:cs="Times New Roman"/>
          <w:noProof/>
        </w:rPr>
        <w:t>“Great, love climbing fences,” Bennet said with a laugh.</w:t>
      </w:r>
    </w:p>
    <w:p w14:paraId="54AFC116" w14:textId="7D9B455A" w:rsidR="00AA0CA9" w:rsidRPr="005B7C5C" w:rsidRDefault="00AA0CA9" w:rsidP="004537F7">
      <w:pPr>
        <w:rPr>
          <w:rFonts w:cs="Times New Roman"/>
          <w:noProof/>
        </w:rPr>
      </w:pPr>
      <w:r w:rsidRPr="005B7C5C">
        <w:rPr>
          <w:rFonts w:cs="Times New Roman"/>
          <w:noProof/>
        </w:rPr>
        <w:t>“Sarge, do you have combat experience?”</w:t>
      </w:r>
      <w:r w:rsidR="00FF2EF2" w:rsidRPr="005B7C5C">
        <w:rPr>
          <w:rFonts w:cs="Times New Roman"/>
          <w:noProof/>
        </w:rPr>
        <w:t xml:space="preserve"> Juarez asked.</w:t>
      </w:r>
    </w:p>
    <w:p w14:paraId="0E94F8E3" w14:textId="4644CF75" w:rsidR="00AA0CA9" w:rsidRPr="005B7C5C" w:rsidRDefault="00AA0CA9" w:rsidP="004537F7">
      <w:pPr>
        <w:rPr>
          <w:rFonts w:cs="Times New Roman"/>
          <w:noProof/>
        </w:rPr>
      </w:pPr>
      <w:r w:rsidRPr="005B7C5C">
        <w:rPr>
          <w:rFonts w:cs="Times New Roman"/>
          <w:noProof/>
        </w:rPr>
        <w:t>“Yes, soldier. I have more than I want to remember. Don’t forget I f</w:t>
      </w:r>
      <w:r w:rsidR="00FF7EEE" w:rsidRPr="005B7C5C">
        <w:rPr>
          <w:rFonts w:cs="Times New Roman"/>
          <w:noProof/>
        </w:rPr>
        <w:t>o</w:t>
      </w:r>
      <w:r w:rsidRPr="005B7C5C">
        <w:rPr>
          <w:rFonts w:cs="Times New Roman"/>
          <w:noProof/>
        </w:rPr>
        <w:t xml:space="preserve">ught aliens,” </w:t>
      </w:r>
      <w:r w:rsidR="009922CC" w:rsidRPr="005B7C5C">
        <w:rPr>
          <w:rFonts w:cs="Times New Roman"/>
          <w:noProof/>
        </w:rPr>
        <w:t>Sergeant</w:t>
      </w:r>
      <w:r w:rsidRPr="005B7C5C">
        <w:rPr>
          <w:rFonts w:cs="Times New Roman"/>
          <w:noProof/>
        </w:rPr>
        <w:t xml:space="preserve"> Bennet said with a point to be made.</w:t>
      </w:r>
    </w:p>
    <w:p w14:paraId="659D0A22" w14:textId="339449A6" w:rsidR="00AA0CA9" w:rsidRPr="005B7C5C" w:rsidRDefault="00AA0CA9" w:rsidP="004537F7">
      <w:pPr>
        <w:rPr>
          <w:rFonts w:cs="Times New Roman"/>
          <w:noProof/>
        </w:rPr>
      </w:pPr>
      <w:r w:rsidRPr="005B7C5C">
        <w:rPr>
          <w:rFonts w:cs="Times New Roman"/>
          <w:noProof/>
        </w:rPr>
        <w:t>“Aliens, wow. I don’t remember signing up for that, but hey, try something new.”</w:t>
      </w:r>
    </w:p>
    <w:p w14:paraId="5ADA376D" w14:textId="32F366C6" w:rsidR="00AA0CA9" w:rsidRPr="005B7C5C" w:rsidRDefault="00AA0CA9" w:rsidP="004537F7">
      <w:pPr>
        <w:rPr>
          <w:rFonts w:cs="Times New Roman"/>
          <w:noProof/>
        </w:rPr>
      </w:pPr>
      <w:r w:rsidRPr="005B7C5C">
        <w:rPr>
          <w:rFonts w:cs="Times New Roman"/>
          <w:noProof/>
        </w:rPr>
        <w:t>“Yes, Edua</w:t>
      </w:r>
      <w:r w:rsidR="00FF7EEE" w:rsidRPr="005B7C5C">
        <w:rPr>
          <w:rFonts w:cs="Times New Roman"/>
          <w:noProof/>
        </w:rPr>
        <w:t>r</w:t>
      </w:r>
      <w:r w:rsidRPr="005B7C5C">
        <w:rPr>
          <w:rFonts w:cs="Times New Roman"/>
          <w:noProof/>
        </w:rPr>
        <w:t>do, something new</w:t>
      </w:r>
      <w:r w:rsidR="004049BE">
        <w:rPr>
          <w:rFonts w:cs="Times New Roman"/>
          <w:noProof/>
        </w:rPr>
        <w:t>,</w:t>
      </w:r>
      <w:r w:rsidRPr="005B7C5C">
        <w:rPr>
          <w:rFonts w:cs="Times New Roman"/>
          <w:noProof/>
        </w:rPr>
        <w:t xml:space="preserve"> indeed.”</w:t>
      </w:r>
    </w:p>
    <w:p w14:paraId="3865CE93" w14:textId="792A7C3F" w:rsidR="00AA0CA9" w:rsidRPr="005B7C5C" w:rsidRDefault="00AA0CA9" w:rsidP="004537F7">
      <w:pPr>
        <w:rPr>
          <w:rFonts w:cs="Times New Roman"/>
          <w:noProof/>
        </w:rPr>
      </w:pPr>
      <w:r w:rsidRPr="005B7C5C">
        <w:rPr>
          <w:rFonts w:cs="Times New Roman"/>
          <w:noProof/>
        </w:rPr>
        <w:t>“Sarge, my friends call me EJ.”</w:t>
      </w:r>
    </w:p>
    <w:p w14:paraId="6DED724C" w14:textId="2EA10AB3" w:rsidR="00AA0CA9" w:rsidRPr="005B7C5C" w:rsidRDefault="00AA0CA9" w:rsidP="004537F7">
      <w:pPr>
        <w:rPr>
          <w:rFonts w:cs="Times New Roman"/>
          <w:noProof/>
        </w:rPr>
      </w:pPr>
      <w:r w:rsidRPr="005B7C5C">
        <w:rPr>
          <w:rFonts w:cs="Times New Roman"/>
          <w:noProof/>
        </w:rPr>
        <w:t>“And mine call me Joyce.”</w:t>
      </w:r>
    </w:p>
    <w:p w14:paraId="7C2F18C0" w14:textId="466C680D" w:rsidR="00673394" w:rsidRPr="005B7C5C" w:rsidRDefault="00AA0CA9" w:rsidP="004537F7">
      <w:pPr>
        <w:rPr>
          <w:rFonts w:cs="Times New Roman"/>
          <w:noProof/>
        </w:rPr>
      </w:pPr>
      <w:r w:rsidRPr="005B7C5C">
        <w:rPr>
          <w:rFonts w:cs="Times New Roman"/>
          <w:noProof/>
        </w:rPr>
        <w:t>It was a fast trip on the 5 Freeway</w:t>
      </w:r>
      <w:r w:rsidR="00165FBF" w:rsidRPr="005B7C5C">
        <w:rPr>
          <w:rFonts w:cs="Times New Roman"/>
          <w:noProof/>
        </w:rPr>
        <w:t>,</w:t>
      </w:r>
      <w:r w:rsidRPr="005B7C5C">
        <w:rPr>
          <w:rFonts w:cs="Times New Roman"/>
          <w:noProof/>
        </w:rPr>
        <w:t xml:space="preserve"> and when they reached the </w:t>
      </w:r>
      <w:r w:rsidR="00673394" w:rsidRPr="005B7C5C">
        <w:rPr>
          <w:rFonts w:cs="Times New Roman"/>
          <w:noProof/>
        </w:rPr>
        <w:t>second</w:t>
      </w:r>
      <w:r w:rsidRPr="005B7C5C">
        <w:rPr>
          <w:rFonts w:cs="Times New Roman"/>
          <w:noProof/>
        </w:rPr>
        <w:t xml:space="preserve"> overpass, Edua</w:t>
      </w:r>
      <w:r w:rsidR="00FF7EEE" w:rsidRPr="005B7C5C">
        <w:rPr>
          <w:rFonts w:cs="Times New Roman"/>
          <w:noProof/>
        </w:rPr>
        <w:t>r</w:t>
      </w:r>
      <w:r w:rsidRPr="005B7C5C">
        <w:rPr>
          <w:rFonts w:cs="Times New Roman"/>
          <w:noProof/>
        </w:rPr>
        <w:t>do slowed and pulled to the shoulder, parking the car under the overpass. They jumped out of the car</w:t>
      </w:r>
      <w:r w:rsidR="004049BE">
        <w:rPr>
          <w:rFonts w:cs="Times New Roman"/>
          <w:noProof/>
        </w:rPr>
        <w:t>, sprinted around the embankment's north side,</w:t>
      </w:r>
      <w:r w:rsidRPr="005B7C5C">
        <w:rPr>
          <w:rFonts w:cs="Times New Roman"/>
          <w:noProof/>
        </w:rPr>
        <w:t xml:space="preserve"> and immediately found a fence. It was only about 5 feet high</w:t>
      </w:r>
      <w:r w:rsidR="004049BE">
        <w:rPr>
          <w:rFonts w:cs="Times New Roman"/>
          <w:noProof/>
        </w:rPr>
        <w:t>,</w:t>
      </w:r>
      <w:r w:rsidRPr="005B7C5C">
        <w:rPr>
          <w:rFonts w:cs="Times New Roman"/>
          <w:noProof/>
        </w:rPr>
        <w:t xml:space="preserve"> and </w:t>
      </w:r>
      <w:r w:rsidR="009922CC" w:rsidRPr="005B7C5C">
        <w:rPr>
          <w:rFonts w:cs="Times New Roman"/>
          <w:noProof/>
        </w:rPr>
        <w:t>Tech Sergeant</w:t>
      </w:r>
      <w:r w:rsidRPr="005B7C5C">
        <w:rPr>
          <w:rFonts w:cs="Times New Roman"/>
          <w:noProof/>
        </w:rPr>
        <w:t xml:space="preserve"> Bennet was over it almost without missing a step</w:t>
      </w:r>
      <w:r w:rsidR="00FF7EEE" w:rsidRPr="005B7C5C">
        <w:rPr>
          <w:rFonts w:cs="Times New Roman"/>
          <w:noProof/>
        </w:rPr>
        <w:t>,</w:t>
      </w:r>
      <w:r w:rsidRPr="005B7C5C">
        <w:rPr>
          <w:rFonts w:cs="Times New Roman"/>
          <w:noProof/>
        </w:rPr>
        <w:t xml:space="preserve"> and</w:t>
      </w:r>
      <w:r w:rsidR="00673394" w:rsidRPr="005B7C5C">
        <w:rPr>
          <w:rFonts w:cs="Times New Roman"/>
          <w:noProof/>
        </w:rPr>
        <w:t xml:space="preserve"> Jua</w:t>
      </w:r>
      <w:r w:rsidR="00FF7EEE" w:rsidRPr="005B7C5C">
        <w:rPr>
          <w:rFonts w:cs="Times New Roman"/>
          <w:noProof/>
        </w:rPr>
        <w:t>r</w:t>
      </w:r>
      <w:r w:rsidR="00673394" w:rsidRPr="005B7C5C">
        <w:rPr>
          <w:rFonts w:cs="Times New Roman"/>
          <w:noProof/>
        </w:rPr>
        <w:t>ez was right on her he</w:t>
      </w:r>
      <w:r w:rsidR="00B722EB" w:rsidRPr="005B7C5C">
        <w:rPr>
          <w:rFonts w:cs="Times New Roman"/>
          <w:noProof/>
        </w:rPr>
        <w:t>e</w:t>
      </w:r>
      <w:r w:rsidR="00673394" w:rsidRPr="005B7C5C">
        <w:rPr>
          <w:rFonts w:cs="Times New Roman"/>
          <w:noProof/>
        </w:rPr>
        <w:t>ls.</w:t>
      </w:r>
    </w:p>
    <w:p w14:paraId="1BE3C87F" w14:textId="0F0BFA57" w:rsidR="00673394" w:rsidRPr="005B7C5C" w:rsidRDefault="00673394" w:rsidP="004537F7">
      <w:pPr>
        <w:rPr>
          <w:rFonts w:cs="Times New Roman"/>
          <w:noProof/>
        </w:rPr>
      </w:pPr>
      <w:r w:rsidRPr="005B7C5C">
        <w:rPr>
          <w:rFonts w:cs="Times New Roman"/>
          <w:noProof/>
        </w:rPr>
        <w:t>When the</w:t>
      </w:r>
      <w:r w:rsidR="00F44AA6" w:rsidRPr="005B7C5C">
        <w:rPr>
          <w:rFonts w:cs="Times New Roman"/>
          <w:noProof/>
        </w:rPr>
        <w:t>y</w:t>
      </w:r>
      <w:r w:rsidRPr="005B7C5C">
        <w:rPr>
          <w:rFonts w:cs="Times New Roman"/>
          <w:noProof/>
        </w:rPr>
        <w:t xml:space="preserve"> reached the edge of the road on the high</w:t>
      </w:r>
      <w:r w:rsidR="004049BE">
        <w:rPr>
          <w:rFonts w:cs="Times New Roman"/>
          <w:noProof/>
        </w:rPr>
        <w:t xml:space="preserve"> </w:t>
      </w:r>
      <w:r w:rsidRPr="005B7C5C">
        <w:rPr>
          <w:rFonts w:cs="Times New Roman"/>
          <w:noProof/>
        </w:rPr>
        <w:t>ground</w:t>
      </w:r>
      <w:r w:rsidR="00FF7EEE" w:rsidRPr="005B7C5C">
        <w:rPr>
          <w:rFonts w:cs="Times New Roman"/>
          <w:noProof/>
        </w:rPr>
        <w:t>,</w:t>
      </w:r>
      <w:r w:rsidRPr="005B7C5C">
        <w:rPr>
          <w:rFonts w:cs="Times New Roman"/>
          <w:noProof/>
        </w:rPr>
        <w:t xml:space="preserve"> they stopped to get their bearings.</w:t>
      </w:r>
    </w:p>
    <w:p w14:paraId="1A22A4A2" w14:textId="77777777" w:rsidR="00567D24" w:rsidRPr="005B7C5C" w:rsidRDefault="00673394" w:rsidP="004537F7">
      <w:pPr>
        <w:rPr>
          <w:rFonts w:cs="Times New Roman"/>
          <w:noProof/>
        </w:rPr>
      </w:pPr>
      <w:r w:rsidRPr="005B7C5C">
        <w:rPr>
          <w:rFonts w:cs="Times New Roman"/>
          <w:noProof/>
        </w:rPr>
        <w:t>“</w:t>
      </w:r>
      <w:r w:rsidR="00567D24" w:rsidRPr="005B7C5C">
        <w:rPr>
          <w:rFonts w:cs="Times New Roman"/>
          <w:noProof/>
        </w:rPr>
        <w:t>EJ, what are we looking at?”</w:t>
      </w:r>
    </w:p>
    <w:p w14:paraId="732447E5" w14:textId="73628AF2" w:rsidR="00AA0CA9" w:rsidRPr="005B7C5C" w:rsidRDefault="00567D24" w:rsidP="004537F7">
      <w:pPr>
        <w:rPr>
          <w:rFonts w:cs="Times New Roman"/>
          <w:noProof/>
        </w:rPr>
      </w:pPr>
      <w:r w:rsidRPr="005B7C5C">
        <w:rPr>
          <w:rFonts w:cs="Times New Roman"/>
          <w:noProof/>
        </w:rPr>
        <w:lastRenderedPageBreak/>
        <w:t>“Those large buildings are firing ranges</w:t>
      </w:r>
      <w:r w:rsidR="00B92C2D" w:rsidRPr="005B7C5C">
        <w:rPr>
          <w:rFonts w:cs="Times New Roman"/>
          <w:noProof/>
        </w:rPr>
        <w:t>,” he said</w:t>
      </w:r>
      <w:r w:rsidR="004049BE">
        <w:rPr>
          <w:rFonts w:cs="Times New Roman"/>
          <w:noProof/>
        </w:rPr>
        <w:t>,</w:t>
      </w:r>
      <w:r w:rsidR="00B92C2D" w:rsidRPr="005B7C5C">
        <w:rPr>
          <w:rFonts w:cs="Times New Roman"/>
          <w:noProof/>
        </w:rPr>
        <w:t xml:space="preserve"> pointing to the large buildings in the center of the camp</w:t>
      </w:r>
      <w:r w:rsidRPr="005B7C5C">
        <w:rPr>
          <w:rFonts w:cs="Times New Roman"/>
          <w:noProof/>
        </w:rPr>
        <w:t xml:space="preserve">. </w:t>
      </w:r>
      <w:r w:rsidR="00B92C2D" w:rsidRPr="005B7C5C">
        <w:rPr>
          <w:rFonts w:cs="Times New Roman"/>
          <w:noProof/>
        </w:rPr>
        <w:t>“</w:t>
      </w:r>
      <w:r w:rsidRPr="005B7C5C">
        <w:rPr>
          <w:rFonts w:cs="Times New Roman"/>
          <w:noProof/>
        </w:rPr>
        <w:t>They have weapons’ storage. The magazine is that building to the northwest of the camp. That’s where the a</w:t>
      </w:r>
      <w:r w:rsidR="00FF7EEE" w:rsidRPr="005B7C5C">
        <w:rPr>
          <w:rFonts w:cs="Times New Roman"/>
          <w:noProof/>
        </w:rPr>
        <w:t>m</w:t>
      </w:r>
      <w:r w:rsidRPr="005B7C5C">
        <w:rPr>
          <w:rFonts w:cs="Times New Roman"/>
          <w:noProof/>
        </w:rPr>
        <w:t>mo is. I’d bet they took a while, trying to find everything. I see two trucks by the firing ranges</w:t>
      </w:r>
      <w:r w:rsidR="00FF7EEE" w:rsidRPr="005B7C5C">
        <w:rPr>
          <w:rFonts w:cs="Times New Roman"/>
          <w:noProof/>
        </w:rPr>
        <w:t>,</w:t>
      </w:r>
      <w:r w:rsidR="00AA0CA9" w:rsidRPr="005B7C5C">
        <w:rPr>
          <w:rFonts w:cs="Times New Roman"/>
          <w:noProof/>
        </w:rPr>
        <w:t xml:space="preserve"> </w:t>
      </w:r>
      <w:r w:rsidRPr="005B7C5C">
        <w:rPr>
          <w:rFonts w:cs="Times New Roman"/>
          <w:noProof/>
        </w:rPr>
        <w:t>and I think I see people walking around the magazines. I don’t think they’ve tried to get in there yet.”</w:t>
      </w:r>
    </w:p>
    <w:p w14:paraId="597AC324" w14:textId="3608F034" w:rsidR="00567D24" w:rsidRPr="005B7C5C" w:rsidRDefault="00567D24" w:rsidP="004537F7">
      <w:pPr>
        <w:rPr>
          <w:rFonts w:cs="Times New Roman"/>
          <w:noProof/>
        </w:rPr>
      </w:pPr>
      <w:r w:rsidRPr="005B7C5C">
        <w:rPr>
          <w:rFonts w:cs="Times New Roman"/>
          <w:noProof/>
        </w:rPr>
        <w:t xml:space="preserve">“I agree, EJ. We need to get close. Let me check my commlink first. </w:t>
      </w:r>
      <w:r w:rsidR="000C4AC8" w:rsidRPr="005B7C5C">
        <w:rPr>
          <w:rFonts w:cs="Times New Roman"/>
          <w:noProof/>
        </w:rPr>
        <w:t>Sergeant</w:t>
      </w:r>
      <w:r w:rsidR="00B92C2D" w:rsidRPr="005B7C5C">
        <w:rPr>
          <w:rFonts w:cs="Times New Roman"/>
          <w:noProof/>
        </w:rPr>
        <w:t xml:space="preserve"> Amston, do you copy?”</w:t>
      </w:r>
    </w:p>
    <w:p w14:paraId="01CC69E5" w14:textId="4ECFC00E" w:rsidR="00B92C2D" w:rsidRPr="005B7C5C" w:rsidRDefault="00B92C2D" w:rsidP="004537F7">
      <w:pPr>
        <w:rPr>
          <w:rFonts w:cs="Times New Roman"/>
          <w:noProof/>
        </w:rPr>
      </w:pPr>
      <w:r w:rsidRPr="005B7C5C">
        <w:rPr>
          <w:rFonts w:cs="Times New Roman"/>
          <w:noProof/>
        </w:rPr>
        <w:t xml:space="preserve">“Yes, </w:t>
      </w:r>
      <w:r w:rsidR="00FF7EEE" w:rsidRPr="005B7C5C">
        <w:rPr>
          <w:rFonts w:cs="Times New Roman"/>
          <w:noProof/>
        </w:rPr>
        <w:t>S</w:t>
      </w:r>
      <w:r w:rsidRPr="005B7C5C">
        <w:rPr>
          <w:rFonts w:cs="Times New Roman"/>
          <w:noProof/>
        </w:rPr>
        <w:t>arge. Copy 5-by-5.”</w:t>
      </w:r>
    </w:p>
    <w:p w14:paraId="5A802B64" w14:textId="06D62213" w:rsidR="00B92C2D" w:rsidRPr="005B7C5C" w:rsidRDefault="00B92C2D" w:rsidP="004537F7">
      <w:pPr>
        <w:rPr>
          <w:rFonts w:cs="Times New Roman"/>
          <w:noProof/>
        </w:rPr>
      </w:pPr>
      <w:r w:rsidRPr="005B7C5C">
        <w:rPr>
          <w:rFonts w:cs="Times New Roman"/>
          <w:noProof/>
        </w:rPr>
        <w:t>“We have civilians in sight. They appear to be removing weapons from the firing range. They haven’t penetrated the a</w:t>
      </w:r>
      <w:r w:rsidR="00FF7EEE" w:rsidRPr="005B7C5C">
        <w:rPr>
          <w:rFonts w:cs="Times New Roman"/>
          <w:noProof/>
        </w:rPr>
        <w:t>m</w:t>
      </w:r>
      <w:r w:rsidRPr="005B7C5C">
        <w:rPr>
          <w:rFonts w:cs="Times New Roman"/>
          <w:noProof/>
        </w:rPr>
        <w:t>mo magazine yet, but they’re preparing to.”</w:t>
      </w:r>
    </w:p>
    <w:p w14:paraId="08A5ABC3" w14:textId="45155CFF" w:rsidR="00CF7A61" w:rsidRPr="005B7C5C" w:rsidRDefault="00CF7A61" w:rsidP="004537F7">
      <w:pPr>
        <w:rPr>
          <w:rFonts w:cs="Times New Roman"/>
          <w:noProof/>
        </w:rPr>
      </w:pPr>
      <w:r w:rsidRPr="005B7C5C">
        <w:rPr>
          <w:rFonts w:cs="Times New Roman"/>
          <w:noProof/>
        </w:rPr>
        <w:t>“Stand by on this Freq</w:t>
      </w:r>
      <w:r w:rsidR="004049BE">
        <w:rPr>
          <w:rFonts w:cs="Times New Roman"/>
          <w:noProof/>
        </w:rPr>
        <w:t>;</w:t>
      </w:r>
      <w:r w:rsidRPr="005B7C5C">
        <w:rPr>
          <w:rFonts w:cs="Times New Roman"/>
          <w:noProof/>
        </w:rPr>
        <w:t xml:space="preserve"> EJ and I are putting together a plan.”</w:t>
      </w:r>
    </w:p>
    <w:p w14:paraId="5FB10748" w14:textId="02E66444" w:rsidR="00CF7A61" w:rsidRPr="005B7C5C" w:rsidRDefault="00CF7A61" w:rsidP="004537F7">
      <w:pPr>
        <w:rPr>
          <w:rFonts w:cs="Times New Roman"/>
          <w:noProof/>
        </w:rPr>
      </w:pPr>
      <w:r w:rsidRPr="005B7C5C">
        <w:rPr>
          <w:rFonts w:cs="Times New Roman"/>
          <w:noProof/>
        </w:rPr>
        <w:t>“Rog.”</w:t>
      </w:r>
    </w:p>
    <w:p w14:paraId="4043859E" w14:textId="70100483" w:rsidR="0027422A" w:rsidRPr="005B7C5C" w:rsidRDefault="0027422A" w:rsidP="004537F7">
      <w:pPr>
        <w:rPr>
          <w:rFonts w:cs="Times New Roman"/>
          <w:noProof/>
        </w:rPr>
      </w:pPr>
      <w:r w:rsidRPr="005B7C5C">
        <w:rPr>
          <w:rFonts w:cs="Times New Roman"/>
          <w:noProof/>
        </w:rPr>
        <w:t xml:space="preserve">“EJ, we have one chance. </w:t>
      </w:r>
      <w:r w:rsidR="00453BD0" w:rsidRPr="005B7C5C">
        <w:rPr>
          <w:rFonts w:cs="Times New Roman"/>
          <w:noProof/>
        </w:rPr>
        <w:t xml:space="preserve">We have to </w:t>
      </w:r>
      <w:r w:rsidR="00CF7A61" w:rsidRPr="005B7C5C">
        <w:rPr>
          <w:rFonts w:cs="Times New Roman"/>
          <w:noProof/>
        </w:rPr>
        <w:t>assume that</w:t>
      </w:r>
      <w:r w:rsidR="00453BD0" w:rsidRPr="005B7C5C">
        <w:rPr>
          <w:rFonts w:cs="Times New Roman"/>
          <w:noProof/>
        </w:rPr>
        <w:t xml:space="preserve"> they don’t have much a</w:t>
      </w:r>
      <w:r w:rsidR="00FF7EEE" w:rsidRPr="005B7C5C">
        <w:rPr>
          <w:rFonts w:cs="Times New Roman"/>
          <w:noProof/>
        </w:rPr>
        <w:t>m</w:t>
      </w:r>
      <w:r w:rsidR="00453BD0" w:rsidRPr="005B7C5C">
        <w:rPr>
          <w:rFonts w:cs="Times New Roman"/>
          <w:noProof/>
        </w:rPr>
        <w:t>mo in the same area as the weapons. They might have a small magazin</w:t>
      </w:r>
      <w:r w:rsidR="00CF7A61" w:rsidRPr="005B7C5C">
        <w:rPr>
          <w:rFonts w:cs="Times New Roman"/>
          <w:noProof/>
        </w:rPr>
        <w:t>e</w:t>
      </w:r>
      <w:r w:rsidR="00453BD0" w:rsidRPr="005B7C5C">
        <w:rPr>
          <w:rFonts w:cs="Times New Roman"/>
          <w:noProof/>
        </w:rPr>
        <w:t xml:space="preserve"> in the building. </w:t>
      </w:r>
      <w:r w:rsidRPr="005B7C5C">
        <w:rPr>
          <w:rFonts w:cs="Times New Roman"/>
          <w:noProof/>
        </w:rPr>
        <w:t>If we wait for them to get the a</w:t>
      </w:r>
      <w:r w:rsidR="00FF7EEE" w:rsidRPr="005B7C5C">
        <w:rPr>
          <w:rFonts w:cs="Times New Roman"/>
          <w:noProof/>
        </w:rPr>
        <w:t>m</w:t>
      </w:r>
      <w:r w:rsidRPr="005B7C5C">
        <w:rPr>
          <w:rFonts w:cs="Times New Roman"/>
          <w:noProof/>
        </w:rPr>
        <w:t>mo</w:t>
      </w:r>
      <w:r w:rsidR="00CF7A61" w:rsidRPr="005B7C5C">
        <w:rPr>
          <w:rFonts w:cs="Times New Roman"/>
          <w:noProof/>
        </w:rPr>
        <w:t xml:space="preserve"> in the magazine</w:t>
      </w:r>
      <w:r w:rsidRPr="005B7C5C">
        <w:rPr>
          <w:rFonts w:cs="Times New Roman"/>
          <w:noProof/>
        </w:rPr>
        <w:t>, then they’ll have a thousand assault rifles and</w:t>
      </w:r>
      <w:r w:rsidR="00CF7A61" w:rsidRPr="005B7C5C">
        <w:rPr>
          <w:rFonts w:cs="Times New Roman"/>
          <w:noProof/>
        </w:rPr>
        <w:t xml:space="preserve"> a</w:t>
      </w:r>
      <w:r w:rsidR="00FF7EEE" w:rsidRPr="005B7C5C">
        <w:rPr>
          <w:rFonts w:cs="Times New Roman"/>
          <w:noProof/>
        </w:rPr>
        <w:t>m</w:t>
      </w:r>
      <w:r w:rsidR="00CF7A61" w:rsidRPr="005B7C5C">
        <w:rPr>
          <w:rFonts w:cs="Times New Roman"/>
          <w:noProof/>
        </w:rPr>
        <w:t>mo</w:t>
      </w:r>
      <w:r w:rsidR="004049BE">
        <w:rPr>
          <w:rFonts w:cs="Times New Roman"/>
          <w:noProof/>
        </w:rPr>
        <w:t>;</w:t>
      </w:r>
      <w:r w:rsidR="00CF7A61" w:rsidRPr="005B7C5C">
        <w:rPr>
          <w:rFonts w:cs="Times New Roman"/>
          <w:noProof/>
        </w:rPr>
        <w:t xml:space="preserve"> we won’t have a chance. If</w:t>
      </w:r>
      <w:r w:rsidRPr="005B7C5C">
        <w:rPr>
          <w:rFonts w:cs="Times New Roman"/>
          <w:noProof/>
        </w:rPr>
        <w:t xml:space="preserve"> we attack now before the</w:t>
      </w:r>
      <w:r w:rsidR="00453BD0" w:rsidRPr="005B7C5C">
        <w:rPr>
          <w:rFonts w:cs="Times New Roman"/>
          <w:noProof/>
        </w:rPr>
        <w:t>y</w:t>
      </w:r>
      <w:r w:rsidRPr="005B7C5C">
        <w:rPr>
          <w:rFonts w:cs="Times New Roman"/>
          <w:noProof/>
        </w:rPr>
        <w:t xml:space="preserve"> get the a</w:t>
      </w:r>
      <w:r w:rsidR="00FF7EEE" w:rsidRPr="005B7C5C">
        <w:rPr>
          <w:rFonts w:cs="Times New Roman"/>
          <w:noProof/>
        </w:rPr>
        <w:t>m</w:t>
      </w:r>
      <w:r w:rsidRPr="005B7C5C">
        <w:rPr>
          <w:rFonts w:cs="Times New Roman"/>
          <w:noProof/>
        </w:rPr>
        <w:t>mo</w:t>
      </w:r>
      <w:r w:rsidR="004049BE">
        <w:rPr>
          <w:rFonts w:cs="Times New Roman"/>
          <w:noProof/>
        </w:rPr>
        <w:t>,</w:t>
      </w:r>
      <w:r w:rsidRPr="005B7C5C">
        <w:rPr>
          <w:rFonts w:cs="Times New Roman"/>
          <w:noProof/>
        </w:rPr>
        <w:t xml:space="preserve"> we have a chance.”</w:t>
      </w:r>
    </w:p>
    <w:p w14:paraId="6D652AE0" w14:textId="7790ED69" w:rsidR="0027422A" w:rsidRPr="005B7C5C" w:rsidRDefault="009922CC" w:rsidP="004537F7">
      <w:pPr>
        <w:rPr>
          <w:rFonts w:cs="Times New Roman"/>
          <w:noProof/>
        </w:rPr>
      </w:pPr>
      <w:r w:rsidRPr="005B7C5C">
        <w:rPr>
          <w:rFonts w:cs="Times New Roman"/>
          <w:noProof/>
        </w:rPr>
        <w:t>Tech Sergeant</w:t>
      </w:r>
      <w:r w:rsidR="00FF2EF2" w:rsidRPr="005B7C5C">
        <w:rPr>
          <w:rFonts w:cs="Times New Roman"/>
          <w:noProof/>
        </w:rPr>
        <w:t xml:space="preserve"> Bennet keyed her </w:t>
      </w:r>
      <w:r w:rsidR="00360107">
        <w:rPr>
          <w:rFonts w:cs="Times New Roman"/>
          <w:noProof/>
        </w:rPr>
        <w:t>commlink</w:t>
      </w:r>
      <w:r w:rsidR="00FF2EF2" w:rsidRPr="005B7C5C">
        <w:rPr>
          <w:rFonts w:cs="Times New Roman"/>
          <w:noProof/>
        </w:rPr>
        <w:t xml:space="preserve"> and said, </w:t>
      </w:r>
      <w:r w:rsidR="00067CCA" w:rsidRPr="005B7C5C">
        <w:rPr>
          <w:rFonts w:cs="Times New Roman"/>
          <w:noProof/>
        </w:rPr>
        <w:t>“Sargent Amston, l</w:t>
      </w:r>
      <w:r w:rsidR="0027422A" w:rsidRPr="005B7C5C">
        <w:rPr>
          <w:rFonts w:cs="Times New Roman"/>
          <w:noProof/>
        </w:rPr>
        <w:t>oad up our team with weapons and come down Stuart Mesa and stop at the main intersection before you enter the buildings. I think it’s Hammond Dr. Wait there</w:t>
      </w:r>
      <w:r w:rsidR="006839DB" w:rsidRPr="005B7C5C">
        <w:rPr>
          <w:rFonts w:cs="Times New Roman"/>
          <w:noProof/>
        </w:rPr>
        <w:t>,</w:t>
      </w:r>
      <w:r w:rsidR="0027422A" w:rsidRPr="005B7C5C">
        <w:rPr>
          <w:rFonts w:cs="Times New Roman"/>
          <w:noProof/>
        </w:rPr>
        <w:t xml:space="preserve"> and I’ll form </w:t>
      </w:r>
      <w:r w:rsidR="00552DFB" w:rsidRPr="005B7C5C">
        <w:rPr>
          <w:rFonts w:cs="Times New Roman"/>
          <w:noProof/>
        </w:rPr>
        <w:t xml:space="preserve">up </w:t>
      </w:r>
      <w:r w:rsidR="0027422A" w:rsidRPr="005B7C5C">
        <w:rPr>
          <w:rFonts w:cs="Times New Roman"/>
          <w:noProof/>
        </w:rPr>
        <w:t>with you.”</w:t>
      </w:r>
    </w:p>
    <w:p w14:paraId="249551E7" w14:textId="10D2EC2A" w:rsidR="0027422A" w:rsidRPr="005B7C5C" w:rsidRDefault="00FF2EF2" w:rsidP="004537F7">
      <w:pPr>
        <w:rPr>
          <w:rFonts w:cs="Times New Roman"/>
          <w:noProof/>
        </w:rPr>
      </w:pPr>
      <w:r w:rsidRPr="005B7C5C">
        <w:rPr>
          <w:rFonts w:cs="Times New Roman"/>
          <w:noProof/>
        </w:rPr>
        <w:lastRenderedPageBreak/>
        <w:t xml:space="preserve">Amston replied, </w:t>
      </w:r>
      <w:r w:rsidR="0027422A" w:rsidRPr="005B7C5C">
        <w:rPr>
          <w:rFonts w:cs="Times New Roman"/>
          <w:noProof/>
        </w:rPr>
        <w:t>“We’re near</w:t>
      </w:r>
      <w:r w:rsidR="00CF7A61" w:rsidRPr="005B7C5C">
        <w:rPr>
          <w:rFonts w:cs="Times New Roman"/>
          <w:noProof/>
        </w:rPr>
        <w:t xml:space="preserve"> the security building, and I’m</w:t>
      </w:r>
      <w:r w:rsidR="0027422A" w:rsidRPr="005B7C5C">
        <w:rPr>
          <w:rFonts w:cs="Times New Roman"/>
          <w:noProof/>
        </w:rPr>
        <w:t xml:space="preserve"> getting some weapons out of it. </w:t>
      </w:r>
      <w:r w:rsidR="004049BE">
        <w:rPr>
          <w:rFonts w:cs="Times New Roman"/>
          <w:noProof/>
        </w:rPr>
        <w:t>It w</w:t>
      </w:r>
      <w:r w:rsidR="0027422A" w:rsidRPr="005B7C5C">
        <w:rPr>
          <w:rFonts w:cs="Times New Roman"/>
          <w:noProof/>
        </w:rPr>
        <w:t>on’t be a match for what they have at the range, but it’s better than nothing. We’ll be at the intersection in 10 minutes.”</w:t>
      </w:r>
    </w:p>
    <w:p w14:paraId="139FDE56" w14:textId="4507CB0E" w:rsidR="0027422A" w:rsidRPr="005B7C5C" w:rsidRDefault="00CF7A61" w:rsidP="004537F7">
      <w:pPr>
        <w:rPr>
          <w:rFonts w:cs="Times New Roman"/>
          <w:noProof/>
        </w:rPr>
      </w:pPr>
      <w:r w:rsidRPr="005B7C5C">
        <w:rPr>
          <w:rFonts w:cs="Times New Roman"/>
          <w:noProof/>
        </w:rPr>
        <w:t>“Good, see you there</w:t>
      </w:r>
      <w:r w:rsidR="004049BE">
        <w:rPr>
          <w:rFonts w:cs="Times New Roman"/>
          <w:noProof/>
        </w:rPr>
        <w:t>;</w:t>
      </w:r>
      <w:r w:rsidRPr="005B7C5C">
        <w:rPr>
          <w:rFonts w:cs="Times New Roman"/>
          <w:noProof/>
        </w:rPr>
        <w:t xml:space="preserve"> I’ve got some ground to cover.</w:t>
      </w:r>
      <w:r w:rsidR="0027422A" w:rsidRPr="005B7C5C">
        <w:rPr>
          <w:rFonts w:cs="Times New Roman"/>
          <w:noProof/>
        </w:rPr>
        <w:t>”</w:t>
      </w:r>
    </w:p>
    <w:p w14:paraId="53AE3098" w14:textId="27950356" w:rsidR="0027422A" w:rsidRPr="005B7C5C" w:rsidRDefault="0027422A" w:rsidP="004537F7">
      <w:pPr>
        <w:rPr>
          <w:rFonts w:cs="Times New Roman"/>
          <w:noProof/>
        </w:rPr>
      </w:pPr>
      <w:r w:rsidRPr="005B7C5C">
        <w:rPr>
          <w:rFonts w:cs="Times New Roman"/>
          <w:noProof/>
        </w:rPr>
        <w:t xml:space="preserve">“I have an idea,” EJ said. “If you can give </w:t>
      </w:r>
      <w:r w:rsidR="00F44AA6" w:rsidRPr="005B7C5C">
        <w:rPr>
          <w:rFonts w:cs="Times New Roman"/>
          <w:noProof/>
        </w:rPr>
        <w:t xml:space="preserve">me </w:t>
      </w:r>
      <w:r w:rsidRPr="005B7C5C">
        <w:rPr>
          <w:rFonts w:cs="Times New Roman"/>
          <w:noProof/>
        </w:rPr>
        <w:t>10 minutes, I think I can put a surprise together for them.”</w:t>
      </w:r>
    </w:p>
    <w:p w14:paraId="6569BE63" w14:textId="0FFDA8FB" w:rsidR="0027422A" w:rsidRPr="005B7C5C" w:rsidRDefault="0027422A" w:rsidP="004537F7">
      <w:pPr>
        <w:rPr>
          <w:rFonts w:cs="Times New Roman"/>
          <w:noProof/>
        </w:rPr>
      </w:pPr>
      <w:r w:rsidRPr="005B7C5C">
        <w:rPr>
          <w:rFonts w:cs="Times New Roman"/>
          <w:noProof/>
        </w:rPr>
        <w:t>EJ expla</w:t>
      </w:r>
      <w:r w:rsidR="00FF7EEE" w:rsidRPr="005B7C5C">
        <w:rPr>
          <w:rFonts w:cs="Times New Roman"/>
          <w:noProof/>
        </w:rPr>
        <w:t>i</w:t>
      </w:r>
      <w:r w:rsidRPr="005B7C5C">
        <w:rPr>
          <w:rFonts w:cs="Times New Roman"/>
          <w:noProof/>
        </w:rPr>
        <w:t>ned his plan</w:t>
      </w:r>
      <w:r w:rsidR="00FF7EEE" w:rsidRPr="005B7C5C">
        <w:rPr>
          <w:rFonts w:cs="Times New Roman"/>
          <w:noProof/>
        </w:rPr>
        <w:t>,</w:t>
      </w:r>
      <w:r w:rsidRPr="005B7C5C">
        <w:rPr>
          <w:rFonts w:cs="Times New Roman"/>
          <w:noProof/>
        </w:rPr>
        <w:t xml:space="preserve"> and T</w:t>
      </w:r>
      <w:r w:rsidR="00FF7EEE" w:rsidRPr="005B7C5C">
        <w:rPr>
          <w:rFonts w:cs="Times New Roman"/>
          <w:noProof/>
        </w:rPr>
        <w:t>S</w:t>
      </w:r>
      <w:r w:rsidRPr="005B7C5C">
        <w:rPr>
          <w:rFonts w:cs="Times New Roman"/>
          <w:noProof/>
        </w:rPr>
        <w:t>gt Bennet loved it. “Go for it, and hurry</w:t>
      </w:r>
      <w:r w:rsidR="004049BE">
        <w:rPr>
          <w:rFonts w:cs="Times New Roman"/>
          <w:noProof/>
        </w:rPr>
        <w:t>;</w:t>
      </w:r>
      <w:r w:rsidRPr="005B7C5C">
        <w:rPr>
          <w:rFonts w:cs="Times New Roman"/>
          <w:noProof/>
        </w:rPr>
        <w:t xml:space="preserve"> we might need you.”</w:t>
      </w:r>
    </w:p>
    <w:p w14:paraId="341DB114" w14:textId="64FBAC8E" w:rsidR="0027422A" w:rsidRPr="005B7C5C" w:rsidRDefault="0027422A" w:rsidP="00D80023">
      <w:pPr>
        <w:rPr>
          <w:rFonts w:cs="Times New Roman"/>
          <w:noProof/>
        </w:rPr>
      </w:pPr>
      <w:r w:rsidRPr="005B7C5C">
        <w:rPr>
          <w:rFonts w:cs="Times New Roman"/>
          <w:noProof/>
        </w:rPr>
        <w:t>“I’m gone,” EJ said as he was over the fence and on his way.</w:t>
      </w:r>
    </w:p>
    <w:p w14:paraId="722CAF22" w14:textId="77777777" w:rsidR="00740F32" w:rsidRPr="005B7C5C" w:rsidRDefault="00740F32" w:rsidP="00845671">
      <w:pPr>
        <w:pStyle w:val="Heading2"/>
        <w:rPr>
          <w:rFonts w:cs="Times New Roman"/>
          <w:noProof/>
        </w:rPr>
      </w:pPr>
      <w:r w:rsidRPr="005B7C5C">
        <w:rPr>
          <w:rFonts w:cs="Times New Roman"/>
          <w:noProof/>
        </w:rPr>
        <w:t>Road Block</w:t>
      </w:r>
    </w:p>
    <w:p w14:paraId="433B211C" w14:textId="24888A7A" w:rsidR="00C50AA4" w:rsidRPr="005B7C5C" w:rsidRDefault="009922CC" w:rsidP="004537F7">
      <w:pPr>
        <w:rPr>
          <w:rFonts w:cs="Times New Roman"/>
          <w:noProof/>
        </w:rPr>
      </w:pPr>
      <w:r w:rsidRPr="005B7C5C">
        <w:rPr>
          <w:rFonts w:cs="Times New Roman"/>
          <w:noProof/>
        </w:rPr>
        <w:t>Sergeant</w:t>
      </w:r>
      <w:r w:rsidR="00C50AA4" w:rsidRPr="005B7C5C">
        <w:rPr>
          <w:rFonts w:cs="Times New Roman"/>
          <w:noProof/>
        </w:rPr>
        <w:t xml:space="preserve"> Amston was b</w:t>
      </w:r>
      <w:r w:rsidR="00E25CF8" w:rsidRPr="005B7C5C">
        <w:rPr>
          <w:rFonts w:cs="Times New Roman"/>
          <w:noProof/>
        </w:rPr>
        <w:t>usy. The secur</w:t>
      </w:r>
      <w:r w:rsidR="00FF7EEE" w:rsidRPr="005B7C5C">
        <w:rPr>
          <w:rFonts w:cs="Times New Roman"/>
          <w:noProof/>
        </w:rPr>
        <w:t>i</w:t>
      </w:r>
      <w:r w:rsidR="00E25CF8" w:rsidRPr="005B7C5C">
        <w:rPr>
          <w:rFonts w:cs="Times New Roman"/>
          <w:noProof/>
        </w:rPr>
        <w:t>ty building housed</w:t>
      </w:r>
      <w:r w:rsidR="00C50AA4" w:rsidRPr="005B7C5C">
        <w:rPr>
          <w:rFonts w:cs="Times New Roman"/>
          <w:noProof/>
        </w:rPr>
        <w:t xml:space="preserve"> the guards for the base</w:t>
      </w:r>
      <w:r w:rsidR="00FF7EEE" w:rsidRPr="005B7C5C">
        <w:rPr>
          <w:rFonts w:cs="Times New Roman"/>
          <w:noProof/>
        </w:rPr>
        <w:t>,</w:t>
      </w:r>
      <w:r w:rsidR="00C50AA4" w:rsidRPr="005B7C5C">
        <w:rPr>
          <w:rFonts w:cs="Times New Roman"/>
          <w:noProof/>
        </w:rPr>
        <w:t xml:space="preserve"> and it was natural to assume there would be some weapons inside. He was right</w:t>
      </w:r>
      <w:r w:rsidR="004049BE">
        <w:rPr>
          <w:rFonts w:cs="Times New Roman"/>
          <w:noProof/>
        </w:rPr>
        <w:t>;</w:t>
      </w:r>
      <w:r w:rsidR="00C50AA4" w:rsidRPr="005B7C5C">
        <w:rPr>
          <w:rFonts w:cs="Times New Roman"/>
          <w:noProof/>
        </w:rPr>
        <w:t xml:space="preserve"> they weren’t the heavy assault gear that the Marines were trained with at the range, but smaller caliber rifles designed for infantry. R</w:t>
      </w:r>
      <w:r w:rsidR="00682AF3" w:rsidRPr="005B7C5C">
        <w:rPr>
          <w:rFonts w:cs="Times New Roman"/>
          <w:noProof/>
        </w:rPr>
        <w:t>egardless, they were better than</w:t>
      </w:r>
      <w:r w:rsidR="00C50AA4" w:rsidRPr="005B7C5C">
        <w:rPr>
          <w:rFonts w:cs="Times New Roman"/>
          <w:noProof/>
        </w:rPr>
        <w:t xml:space="preserve"> just pistols.</w:t>
      </w:r>
    </w:p>
    <w:p w14:paraId="247913C1" w14:textId="38F09698" w:rsidR="00C50AA4" w:rsidRPr="005B7C5C" w:rsidRDefault="00C50AA4" w:rsidP="004537F7">
      <w:pPr>
        <w:rPr>
          <w:rFonts w:cs="Times New Roman"/>
          <w:noProof/>
        </w:rPr>
      </w:pPr>
      <w:r w:rsidRPr="005B7C5C">
        <w:rPr>
          <w:rFonts w:cs="Times New Roman"/>
          <w:noProof/>
        </w:rPr>
        <w:t>By the time Bennet called, he had already broken into the smaller armory in the security building and was hauling the weapons to the impromptu roadblock.</w:t>
      </w:r>
    </w:p>
    <w:p w14:paraId="57833C5A" w14:textId="042EF0FB" w:rsidR="00C50AA4" w:rsidRPr="005B7C5C" w:rsidRDefault="00682AF3" w:rsidP="004537F7">
      <w:pPr>
        <w:rPr>
          <w:rFonts w:cs="Times New Roman"/>
          <w:noProof/>
        </w:rPr>
      </w:pPr>
      <w:r w:rsidRPr="005B7C5C">
        <w:rPr>
          <w:rFonts w:cs="Times New Roman"/>
          <w:noProof/>
        </w:rPr>
        <w:t xml:space="preserve">“Load ‘em up,” he yelled to the soldiers hidden around the roadblock. He ran to the three vehicles that brought their team up from San Diego and jumped in while the </w:t>
      </w:r>
      <w:r w:rsidR="00FD50EE" w:rsidRPr="005B7C5C">
        <w:rPr>
          <w:rFonts w:cs="Times New Roman"/>
          <w:noProof/>
        </w:rPr>
        <w:t xml:space="preserve">others </w:t>
      </w:r>
      <w:r w:rsidR="004049BE">
        <w:rPr>
          <w:rFonts w:cs="Times New Roman"/>
          <w:noProof/>
        </w:rPr>
        <w:t>passed</w:t>
      </w:r>
      <w:r w:rsidR="00FD50EE" w:rsidRPr="005B7C5C">
        <w:rPr>
          <w:rFonts w:cs="Times New Roman"/>
          <w:noProof/>
        </w:rPr>
        <w:t xml:space="preserve"> out the rifles and</w:t>
      </w:r>
      <w:r w:rsidRPr="005B7C5C">
        <w:rPr>
          <w:rFonts w:cs="Times New Roman"/>
          <w:noProof/>
        </w:rPr>
        <w:t xml:space="preserve"> a</w:t>
      </w:r>
      <w:r w:rsidR="00FF7EEE" w:rsidRPr="005B7C5C">
        <w:rPr>
          <w:rFonts w:cs="Times New Roman"/>
          <w:noProof/>
        </w:rPr>
        <w:t>m</w:t>
      </w:r>
      <w:r w:rsidRPr="005B7C5C">
        <w:rPr>
          <w:rFonts w:cs="Times New Roman"/>
          <w:noProof/>
        </w:rPr>
        <w:t>mo clips as they climbed in the rear.</w:t>
      </w:r>
    </w:p>
    <w:p w14:paraId="248A3953" w14:textId="73B98C2D" w:rsidR="00306514" w:rsidRPr="005B7C5C" w:rsidRDefault="00306514" w:rsidP="004537F7">
      <w:pPr>
        <w:rPr>
          <w:rFonts w:cs="Times New Roman"/>
          <w:noProof/>
        </w:rPr>
      </w:pPr>
      <w:r w:rsidRPr="005B7C5C">
        <w:rPr>
          <w:rFonts w:cs="Times New Roman"/>
          <w:noProof/>
        </w:rPr>
        <w:lastRenderedPageBreak/>
        <w:t>When they were all loaded, Jeff heard a shout from the rear</w:t>
      </w:r>
      <w:r w:rsidR="004049BE">
        <w:rPr>
          <w:rFonts w:cs="Times New Roman"/>
          <w:noProof/>
        </w:rPr>
        <w:t>,</w:t>
      </w:r>
      <w:r w:rsidRPr="005B7C5C">
        <w:rPr>
          <w:rFonts w:cs="Times New Roman"/>
          <w:noProof/>
        </w:rPr>
        <w:t xml:space="preserve"> and they were off. By his watch</w:t>
      </w:r>
      <w:r w:rsidR="00FF7EEE" w:rsidRPr="005B7C5C">
        <w:rPr>
          <w:rFonts w:cs="Times New Roman"/>
          <w:noProof/>
        </w:rPr>
        <w:t>,</w:t>
      </w:r>
      <w:r w:rsidRPr="005B7C5C">
        <w:rPr>
          <w:rFonts w:cs="Times New Roman"/>
          <w:noProof/>
        </w:rPr>
        <w:t xml:space="preserve"> he had two minutes to make the rendezvous with Bennet. In his head</w:t>
      </w:r>
      <w:r w:rsidR="004049BE">
        <w:rPr>
          <w:rFonts w:cs="Times New Roman"/>
          <w:noProof/>
        </w:rPr>
        <w:t>,</w:t>
      </w:r>
      <w:r w:rsidRPr="005B7C5C">
        <w:rPr>
          <w:rFonts w:cs="Times New Roman"/>
          <w:noProof/>
        </w:rPr>
        <w:t xml:space="preserve"> he made the calculation, “2 miles, two minutes, should just about work out,” he thought as he floored the truck.</w:t>
      </w:r>
    </w:p>
    <w:p w14:paraId="1DCC198C" w14:textId="77777777" w:rsidR="00740F32" w:rsidRPr="005B7C5C" w:rsidRDefault="00740F32" w:rsidP="00845671">
      <w:pPr>
        <w:pStyle w:val="Heading2"/>
        <w:rPr>
          <w:rFonts w:cs="Times New Roman"/>
          <w:noProof/>
        </w:rPr>
      </w:pPr>
      <w:r w:rsidRPr="005B7C5C">
        <w:rPr>
          <w:rFonts w:cs="Times New Roman"/>
          <w:noProof/>
        </w:rPr>
        <w:t>Heading to the Amory</w:t>
      </w:r>
    </w:p>
    <w:p w14:paraId="6B3B17CF" w14:textId="785FC693" w:rsidR="00E25CF8" w:rsidRPr="005B7C5C" w:rsidRDefault="00453BD0" w:rsidP="004537F7">
      <w:pPr>
        <w:rPr>
          <w:rFonts w:cs="Times New Roman"/>
          <w:noProof/>
        </w:rPr>
      </w:pPr>
      <w:r w:rsidRPr="005B7C5C">
        <w:rPr>
          <w:rFonts w:cs="Times New Roman"/>
          <w:noProof/>
        </w:rPr>
        <w:t xml:space="preserve">Seargent Bennet made </w:t>
      </w:r>
      <w:r w:rsidR="00E25CF8" w:rsidRPr="005B7C5C">
        <w:rPr>
          <w:rFonts w:cs="Times New Roman"/>
          <w:noProof/>
        </w:rPr>
        <w:t>t</w:t>
      </w:r>
      <w:r w:rsidRPr="005B7C5C">
        <w:rPr>
          <w:rFonts w:cs="Times New Roman"/>
          <w:noProof/>
        </w:rPr>
        <w:t>he way down the shoulder of the seldom</w:t>
      </w:r>
      <w:r w:rsidR="00B722EB" w:rsidRPr="005B7C5C">
        <w:rPr>
          <w:rFonts w:cs="Times New Roman"/>
          <w:noProof/>
        </w:rPr>
        <w:t>-</w:t>
      </w:r>
      <w:r w:rsidRPr="005B7C5C">
        <w:rPr>
          <w:rFonts w:cs="Times New Roman"/>
          <w:noProof/>
        </w:rPr>
        <w:t>used road, trying to keep herself low as she jogged.</w:t>
      </w:r>
    </w:p>
    <w:p w14:paraId="0B310155" w14:textId="5356BFD1" w:rsidR="00E122EE" w:rsidRPr="005B7C5C" w:rsidRDefault="00453BD0" w:rsidP="004537F7">
      <w:pPr>
        <w:rPr>
          <w:rFonts w:cs="Times New Roman"/>
          <w:noProof/>
        </w:rPr>
      </w:pPr>
      <w:r w:rsidRPr="005B7C5C">
        <w:rPr>
          <w:rFonts w:cs="Times New Roman"/>
          <w:noProof/>
        </w:rPr>
        <w:t>She tried to use the low brush as much as possible</w:t>
      </w:r>
      <w:r w:rsidR="00FF7EEE" w:rsidRPr="005B7C5C">
        <w:rPr>
          <w:rFonts w:cs="Times New Roman"/>
          <w:noProof/>
        </w:rPr>
        <w:t>,</w:t>
      </w:r>
      <w:r w:rsidRPr="005B7C5C">
        <w:rPr>
          <w:rFonts w:cs="Times New Roman"/>
          <w:noProof/>
        </w:rPr>
        <w:t xml:space="preserve"> but it slowed her down too much. She had a lot of ground to cover</w:t>
      </w:r>
      <w:r w:rsidR="00FF7EEE" w:rsidRPr="005B7C5C">
        <w:rPr>
          <w:rFonts w:cs="Times New Roman"/>
          <w:noProof/>
        </w:rPr>
        <w:t>,</w:t>
      </w:r>
      <w:r w:rsidRPr="005B7C5C">
        <w:rPr>
          <w:rFonts w:cs="Times New Roman"/>
          <w:noProof/>
        </w:rPr>
        <w:t xml:space="preserve"> and she had to bet that the </w:t>
      </w:r>
      <w:r w:rsidR="00AE1A95" w:rsidRPr="005B7C5C">
        <w:rPr>
          <w:rFonts w:cs="Times New Roman"/>
          <w:noProof/>
        </w:rPr>
        <w:t>people</w:t>
      </w:r>
      <w:r w:rsidRPr="005B7C5C">
        <w:rPr>
          <w:rFonts w:cs="Times New Roman"/>
          <w:noProof/>
        </w:rPr>
        <w:t xml:space="preserve"> by the firing range were too busy to see her.</w:t>
      </w:r>
    </w:p>
    <w:p w14:paraId="239356A4" w14:textId="2BF48BE6" w:rsidR="00453BD0" w:rsidRPr="005B7C5C" w:rsidRDefault="00F6651A" w:rsidP="004537F7">
      <w:pPr>
        <w:rPr>
          <w:rFonts w:cs="Times New Roman"/>
          <w:noProof/>
        </w:rPr>
      </w:pPr>
      <w:r w:rsidRPr="005B7C5C">
        <w:rPr>
          <w:rFonts w:cs="Times New Roman"/>
          <w:noProof/>
        </w:rPr>
        <w:t xml:space="preserve">Bennet </w:t>
      </w:r>
      <w:r w:rsidR="004049BE">
        <w:rPr>
          <w:rFonts w:cs="Times New Roman"/>
          <w:noProof/>
        </w:rPr>
        <w:t>got</w:t>
      </w:r>
      <w:r w:rsidRPr="005B7C5C">
        <w:rPr>
          <w:rFonts w:cs="Times New Roman"/>
          <w:noProof/>
        </w:rPr>
        <w:t xml:space="preserve"> near the intersection and stopped by a baseball field backstop </w:t>
      </w:r>
      <w:r w:rsidR="00FF2EF2" w:rsidRPr="005B7C5C">
        <w:rPr>
          <w:rFonts w:cs="Times New Roman"/>
          <w:noProof/>
        </w:rPr>
        <w:t>to provide cover and</w:t>
      </w:r>
      <w:r w:rsidRPr="005B7C5C">
        <w:rPr>
          <w:rFonts w:cs="Times New Roman"/>
          <w:noProof/>
        </w:rPr>
        <w:t xml:space="preserve"> </w:t>
      </w:r>
      <w:r w:rsidR="00E25CF8" w:rsidRPr="005B7C5C">
        <w:rPr>
          <w:rFonts w:cs="Times New Roman"/>
          <w:noProof/>
        </w:rPr>
        <w:t>wait for her</w:t>
      </w:r>
      <w:r w:rsidRPr="005B7C5C">
        <w:rPr>
          <w:rFonts w:cs="Times New Roman"/>
          <w:noProof/>
        </w:rPr>
        <w:t xml:space="preserve"> team </w:t>
      </w:r>
      <w:r w:rsidR="00E25CF8" w:rsidRPr="005B7C5C">
        <w:rPr>
          <w:rFonts w:cs="Times New Roman"/>
          <w:noProof/>
        </w:rPr>
        <w:t xml:space="preserve">to </w:t>
      </w:r>
      <w:r w:rsidRPr="005B7C5C">
        <w:rPr>
          <w:rFonts w:cs="Times New Roman"/>
          <w:noProof/>
        </w:rPr>
        <w:t xml:space="preserve">arrive. She was there only a minute before she heard the truck roaring down the road. </w:t>
      </w:r>
      <w:r w:rsidR="00165FBF" w:rsidRPr="005B7C5C">
        <w:rPr>
          <w:rFonts w:cs="Times New Roman"/>
          <w:noProof/>
        </w:rPr>
        <w:t>The s</w:t>
      </w:r>
      <w:r w:rsidRPr="005B7C5C">
        <w:rPr>
          <w:rFonts w:cs="Times New Roman"/>
          <w:noProof/>
        </w:rPr>
        <w:t xml:space="preserve">urprise was a big part of her </w:t>
      </w:r>
      <w:r w:rsidR="00FF7EEE" w:rsidRPr="005B7C5C">
        <w:rPr>
          <w:rFonts w:cs="Times New Roman"/>
          <w:noProof/>
        </w:rPr>
        <w:t>offensive</w:t>
      </w:r>
      <w:r w:rsidRPr="005B7C5C">
        <w:rPr>
          <w:rFonts w:cs="Times New Roman"/>
          <w:noProof/>
        </w:rPr>
        <w:t xml:space="preserve"> </w:t>
      </w:r>
      <w:r w:rsidR="00E25CF8" w:rsidRPr="005B7C5C">
        <w:rPr>
          <w:rFonts w:cs="Times New Roman"/>
          <w:noProof/>
        </w:rPr>
        <w:t xml:space="preserve">tactic, </w:t>
      </w:r>
      <w:r w:rsidRPr="005B7C5C">
        <w:rPr>
          <w:rFonts w:cs="Times New Roman"/>
          <w:noProof/>
        </w:rPr>
        <w:t>but not silence.</w:t>
      </w:r>
    </w:p>
    <w:p w14:paraId="2DFBC0E5" w14:textId="678C733D" w:rsidR="00F6651A" w:rsidRPr="005B7C5C" w:rsidRDefault="00F6651A" w:rsidP="004537F7">
      <w:pPr>
        <w:rPr>
          <w:rFonts w:cs="Times New Roman"/>
          <w:noProof/>
        </w:rPr>
      </w:pPr>
      <w:r w:rsidRPr="005B7C5C">
        <w:rPr>
          <w:rFonts w:cs="Times New Roman"/>
          <w:noProof/>
        </w:rPr>
        <w:t>She jumped up and ran to the trucks</w:t>
      </w:r>
      <w:r w:rsidR="004049BE">
        <w:rPr>
          <w:rFonts w:cs="Times New Roman"/>
          <w:noProof/>
        </w:rPr>
        <w:t>. A</w:t>
      </w:r>
      <w:r w:rsidRPr="005B7C5C">
        <w:rPr>
          <w:rFonts w:cs="Times New Roman"/>
          <w:noProof/>
        </w:rPr>
        <w:t>s she approached</w:t>
      </w:r>
      <w:r w:rsidR="004049BE">
        <w:rPr>
          <w:rFonts w:cs="Times New Roman"/>
          <w:noProof/>
        </w:rPr>
        <w:t>,</w:t>
      </w:r>
      <w:r w:rsidRPr="005B7C5C">
        <w:rPr>
          <w:rFonts w:cs="Times New Roman"/>
          <w:noProof/>
        </w:rPr>
        <w:t xml:space="preserve"> she briefed them over the </w:t>
      </w:r>
      <w:r w:rsidR="00360107">
        <w:rPr>
          <w:rFonts w:cs="Times New Roman"/>
          <w:noProof/>
        </w:rPr>
        <w:t>commlink</w:t>
      </w:r>
      <w:r w:rsidRPr="005B7C5C">
        <w:rPr>
          <w:rFonts w:cs="Times New Roman"/>
          <w:noProof/>
        </w:rPr>
        <w:t>. “Jeff</w:t>
      </w:r>
      <w:r w:rsidR="006839DB" w:rsidRPr="005B7C5C">
        <w:rPr>
          <w:rFonts w:cs="Times New Roman"/>
          <w:noProof/>
        </w:rPr>
        <w:t>,</w:t>
      </w:r>
      <w:r w:rsidRPr="005B7C5C">
        <w:rPr>
          <w:rFonts w:cs="Times New Roman"/>
          <w:noProof/>
        </w:rPr>
        <w:t xml:space="preserve"> slow</w:t>
      </w:r>
      <w:r w:rsidR="006839DB" w:rsidRPr="005B7C5C">
        <w:rPr>
          <w:rFonts w:cs="Times New Roman"/>
          <w:noProof/>
        </w:rPr>
        <w:t xml:space="preserve"> </w:t>
      </w:r>
      <w:r w:rsidRPr="005B7C5C">
        <w:rPr>
          <w:rFonts w:cs="Times New Roman"/>
          <w:noProof/>
        </w:rPr>
        <w:t>down and pick me up</w:t>
      </w:r>
      <w:r w:rsidR="004049BE">
        <w:rPr>
          <w:rFonts w:cs="Times New Roman"/>
          <w:noProof/>
        </w:rPr>
        <w:t>;</w:t>
      </w:r>
      <w:r w:rsidRPr="005B7C5C">
        <w:rPr>
          <w:rFonts w:cs="Times New Roman"/>
          <w:noProof/>
        </w:rPr>
        <w:t xml:space="preserve"> Leon</w:t>
      </w:r>
      <w:r w:rsidR="004049BE">
        <w:rPr>
          <w:rFonts w:cs="Times New Roman"/>
          <w:noProof/>
        </w:rPr>
        <w:t>,</w:t>
      </w:r>
      <w:r w:rsidRPr="005B7C5C">
        <w:rPr>
          <w:rFonts w:cs="Times New Roman"/>
          <w:noProof/>
        </w:rPr>
        <w:t xml:space="preserve"> turn left and go to the end of the buildings. The magazine is the last building</w:t>
      </w:r>
      <w:r w:rsidR="00AE1A95" w:rsidRPr="005B7C5C">
        <w:rPr>
          <w:rFonts w:cs="Times New Roman"/>
          <w:noProof/>
        </w:rPr>
        <w:t>;</w:t>
      </w:r>
      <w:r w:rsidRPr="005B7C5C">
        <w:rPr>
          <w:rFonts w:cs="Times New Roman"/>
          <w:noProof/>
        </w:rPr>
        <w:t xml:space="preserve"> you can ID it by the trucks. We’ll come down the main road. The object is to secure that building. There are a couple of personnel near the magazine try to subdue without harm, but protect yourselves. The others are by the firing ranges and are off the main road. If we’re fast</w:t>
      </w:r>
      <w:r w:rsidR="00FF7EEE" w:rsidRPr="005B7C5C">
        <w:rPr>
          <w:rFonts w:cs="Times New Roman"/>
          <w:noProof/>
        </w:rPr>
        <w:t>,</w:t>
      </w:r>
      <w:r w:rsidRPr="005B7C5C">
        <w:rPr>
          <w:rFonts w:cs="Times New Roman"/>
          <w:noProof/>
        </w:rPr>
        <w:t xml:space="preserve"> we should be able to storm by them and </w:t>
      </w:r>
      <w:r w:rsidRPr="005B7C5C">
        <w:rPr>
          <w:rFonts w:cs="Times New Roman"/>
          <w:noProof/>
        </w:rPr>
        <w:lastRenderedPageBreak/>
        <w:t>get to the magazine before they know what’s happening. Questions?”</w:t>
      </w:r>
    </w:p>
    <w:p w14:paraId="72C4A1AA" w14:textId="77777777" w:rsidR="00F6651A" w:rsidRPr="005B7C5C" w:rsidRDefault="00F6651A" w:rsidP="004537F7">
      <w:pPr>
        <w:rPr>
          <w:rFonts w:cs="Times New Roman"/>
          <w:noProof/>
        </w:rPr>
      </w:pPr>
      <w:r w:rsidRPr="005B7C5C">
        <w:rPr>
          <w:rFonts w:cs="Times New Roman"/>
          <w:noProof/>
        </w:rPr>
        <w:t>There were none.</w:t>
      </w:r>
    </w:p>
    <w:p w14:paraId="7F1023D0" w14:textId="77777777" w:rsidR="002D2311" w:rsidRPr="005B7C5C" w:rsidRDefault="00F6651A" w:rsidP="004537F7">
      <w:pPr>
        <w:rPr>
          <w:rFonts w:cs="Times New Roman"/>
          <w:noProof/>
        </w:rPr>
      </w:pPr>
      <w:r w:rsidRPr="005B7C5C">
        <w:rPr>
          <w:rFonts w:cs="Times New Roman"/>
          <w:noProof/>
        </w:rPr>
        <w:t>“Let’s go,” she yelled as she jumped in the front truck.</w:t>
      </w:r>
    </w:p>
    <w:p w14:paraId="2BBDE7D8" w14:textId="1907CB49" w:rsidR="002D2311" w:rsidRPr="005B7C5C" w:rsidRDefault="002D2311" w:rsidP="004537F7">
      <w:pPr>
        <w:rPr>
          <w:rFonts w:cs="Times New Roman"/>
          <w:noProof/>
        </w:rPr>
      </w:pPr>
      <w:r w:rsidRPr="005B7C5C">
        <w:rPr>
          <w:rFonts w:cs="Times New Roman"/>
          <w:noProof/>
        </w:rPr>
        <w:t>It was a race, Bennet and her team knew it, but it took</w:t>
      </w:r>
      <w:r w:rsidR="00165FBF" w:rsidRPr="005B7C5C">
        <w:rPr>
          <w:rFonts w:cs="Times New Roman"/>
          <w:noProof/>
        </w:rPr>
        <w:t xml:space="preserve"> a</w:t>
      </w:r>
      <w:r w:rsidRPr="005B7C5C">
        <w:rPr>
          <w:rFonts w:cs="Times New Roman"/>
          <w:noProof/>
        </w:rPr>
        <w:t xml:space="preserve"> while for</w:t>
      </w:r>
      <w:r w:rsidR="00763DF0" w:rsidRPr="005B7C5C">
        <w:rPr>
          <w:rFonts w:cs="Times New Roman"/>
          <w:noProof/>
        </w:rPr>
        <w:t xml:space="preserve"> </w:t>
      </w:r>
      <w:r w:rsidRPr="005B7C5C">
        <w:rPr>
          <w:rFonts w:cs="Times New Roman"/>
          <w:noProof/>
        </w:rPr>
        <w:t>Brother Warren to realize it. He heard the trucks coming</w:t>
      </w:r>
      <w:r w:rsidR="00FF7EEE" w:rsidRPr="005B7C5C">
        <w:rPr>
          <w:rFonts w:cs="Times New Roman"/>
          <w:noProof/>
        </w:rPr>
        <w:t>,</w:t>
      </w:r>
      <w:r w:rsidRPr="005B7C5C">
        <w:rPr>
          <w:rFonts w:cs="Times New Roman"/>
          <w:noProof/>
        </w:rPr>
        <w:t xml:space="preserve"> and he didn’t pay any attention to </w:t>
      </w:r>
      <w:r w:rsidR="00E25CF8" w:rsidRPr="005B7C5C">
        <w:rPr>
          <w:rFonts w:cs="Times New Roman"/>
          <w:noProof/>
        </w:rPr>
        <w:t>them</w:t>
      </w:r>
      <w:r w:rsidRPr="005B7C5C">
        <w:rPr>
          <w:rFonts w:cs="Times New Roman"/>
          <w:noProof/>
        </w:rPr>
        <w:t xml:space="preserve"> after all</w:t>
      </w:r>
      <w:r w:rsidR="00901067">
        <w:rPr>
          <w:rFonts w:cs="Times New Roman"/>
          <w:noProof/>
        </w:rPr>
        <w:t>;</w:t>
      </w:r>
      <w:r w:rsidR="00FF7EEE" w:rsidRPr="005B7C5C">
        <w:rPr>
          <w:rFonts w:cs="Times New Roman"/>
          <w:noProof/>
        </w:rPr>
        <w:t xml:space="preserve"> God</w:t>
      </w:r>
      <w:r w:rsidR="00997400" w:rsidRPr="005B7C5C">
        <w:rPr>
          <w:rFonts w:cs="Times New Roman"/>
          <w:noProof/>
        </w:rPr>
        <w:t xml:space="preserve"> le</w:t>
      </w:r>
      <w:r w:rsidRPr="005B7C5C">
        <w:rPr>
          <w:rFonts w:cs="Times New Roman"/>
          <w:noProof/>
        </w:rPr>
        <w:t>d him to the base and the weapons. It was his destiny</w:t>
      </w:r>
      <w:r w:rsidR="00FF7EEE" w:rsidRPr="005B7C5C">
        <w:rPr>
          <w:rFonts w:cs="Times New Roman"/>
          <w:noProof/>
        </w:rPr>
        <w:t>,</w:t>
      </w:r>
      <w:r w:rsidRPr="005B7C5C">
        <w:rPr>
          <w:rFonts w:cs="Times New Roman"/>
          <w:noProof/>
        </w:rPr>
        <w:t xml:space="preserve"> and nothing would get in the way. He didn’t think there was any problem until he saw a truck moving quickly down the center street. It was then, he thought of the magazine.</w:t>
      </w:r>
    </w:p>
    <w:p w14:paraId="4C3F0243" w14:textId="548524F3" w:rsidR="002D2311" w:rsidRPr="005B7C5C" w:rsidRDefault="002D2311" w:rsidP="004537F7">
      <w:pPr>
        <w:rPr>
          <w:rFonts w:cs="Times New Roman"/>
          <w:noProof/>
        </w:rPr>
      </w:pPr>
      <w:r w:rsidRPr="005B7C5C">
        <w:rPr>
          <w:rFonts w:cs="Times New Roman"/>
          <w:noProof/>
        </w:rPr>
        <w:t>“They can’t take away my bullets</w:t>
      </w:r>
      <w:r w:rsidR="00901067">
        <w:rPr>
          <w:rFonts w:cs="Times New Roman"/>
          <w:noProof/>
        </w:rPr>
        <w:t>;</w:t>
      </w:r>
      <w:r w:rsidRPr="005B7C5C">
        <w:rPr>
          <w:rFonts w:cs="Times New Roman"/>
          <w:noProof/>
        </w:rPr>
        <w:t xml:space="preserve"> God wants them to be mine,” he yelled as he ran to the nearest truck.</w:t>
      </w:r>
    </w:p>
    <w:p w14:paraId="279CD84A" w14:textId="12E76F46" w:rsidR="002D2311" w:rsidRPr="005B7C5C" w:rsidRDefault="002D2311" w:rsidP="004537F7">
      <w:pPr>
        <w:rPr>
          <w:rFonts w:cs="Times New Roman"/>
          <w:noProof/>
        </w:rPr>
      </w:pPr>
      <w:r w:rsidRPr="005B7C5C">
        <w:rPr>
          <w:rFonts w:cs="Times New Roman"/>
          <w:noProof/>
        </w:rPr>
        <w:t>God had already given him a taste of what he expected to find in the a</w:t>
      </w:r>
      <w:r w:rsidR="00FF7EEE" w:rsidRPr="005B7C5C">
        <w:rPr>
          <w:rFonts w:cs="Times New Roman"/>
          <w:noProof/>
        </w:rPr>
        <w:t>m</w:t>
      </w:r>
      <w:r w:rsidRPr="005B7C5C">
        <w:rPr>
          <w:rFonts w:cs="Times New Roman"/>
          <w:noProof/>
        </w:rPr>
        <w:t>mo magazine</w:t>
      </w:r>
      <w:r w:rsidR="00AE1A95" w:rsidRPr="005B7C5C">
        <w:rPr>
          <w:rFonts w:cs="Times New Roman"/>
          <w:noProof/>
        </w:rPr>
        <w:t>;</w:t>
      </w:r>
      <w:r w:rsidRPr="005B7C5C">
        <w:rPr>
          <w:rFonts w:cs="Times New Roman"/>
          <w:noProof/>
        </w:rPr>
        <w:t xml:space="preserve"> there w</w:t>
      </w:r>
      <w:r w:rsidR="007409E3" w:rsidRPr="005B7C5C">
        <w:rPr>
          <w:rFonts w:cs="Times New Roman"/>
          <w:noProof/>
        </w:rPr>
        <w:t>ere</w:t>
      </w:r>
      <w:r w:rsidRPr="005B7C5C">
        <w:rPr>
          <w:rFonts w:cs="Times New Roman"/>
          <w:noProof/>
        </w:rPr>
        <w:t xml:space="preserve"> a couple of small cabinets in the firing range that had a couple hundred clips for the automatic weapons. It didn’t have the heavier a</w:t>
      </w:r>
      <w:r w:rsidR="007409E3" w:rsidRPr="005B7C5C">
        <w:rPr>
          <w:rFonts w:cs="Times New Roman"/>
          <w:noProof/>
        </w:rPr>
        <w:t>m</w:t>
      </w:r>
      <w:r w:rsidRPr="005B7C5C">
        <w:rPr>
          <w:rFonts w:cs="Times New Roman"/>
          <w:noProof/>
        </w:rPr>
        <w:t>mo for the larger caliber guns, but he knew God was teasing him and testing him. To fulf</w:t>
      </w:r>
      <w:r w:rsidR="007409E3" w:rsidRPr="005B7C5C">
        <w:rPr>
          <w:rFonts w:cs="Times New Roman"/>
          <w:noProof/>
        </w:rPr>
        <w:t>i</w:t>
      </w:r>
      <w:r w:rsidR="006839DB" w:rsidRPr="005B7C5C">
        <w:rPr>
          <w:rFonts w:cs="Times New Roman"/>
          <w:noProof/>
        </w:rPr>
        <w:t>l</w:t>
      </w:r>
      <w:r w:rsidRPr="005B7C5C">
        <w:rPr>
          <w:rFonts w:cs="Times New Roman"/>
          <w:noProof/>
        </w:rPr>
        <w:t>l his destiny</w:t>
      </w:r>
      <w:r w:rsidR="00AE1A95" w:rsidRPr="005B7C5C">
        <w:rPr>
          <w:rFonts w:cs="Times New Roman"/>
          <w:noProof/>
        </w:rPr>
        <w:t>,</w:t>
      </w:r>
      <w:r w:rsidRPr="005B7C5C">
        <w:rPr>
          <w:rFonts w:cs="Times New Roman"/>
          <w:noProof/>
        </w:rPr>
        <w:t xml:space="preserve"> he had to get to the full a</w:t>
      </w:r>
      <w:r w:rsidR="007409E3" w:rsidRPr="005B7C5C">
        <w:rPr>
          <w:rFonts w:cs="Times New Roman"/>
          <w:noProof/>
        </w:rPr>
        <w:t>m</w:t>
      </w:r>
      <w:r w:rsidRPr="005B7C5C">
        <w:rPr>
          <w:rFonts w:cs="Times New Roman"/>
          <w:noProof/>
        </w:rPr>
        <w:t>mo</w:t>
      </w:r>
      <w:r w:rsidR="00E25CF8" w:rsidRPr="005B7C5C">
        <w:rPr>
          <w:rFonts w:cs="Times New Roman"/>
          <w:noProof/>
        </w:rPr>
        <w:t xml:space="preserve"> </w:t>
      </w:r>
      <w:r w:rsidRPr="005B7C5C">
        <w:rPr>
          <w:rFonts w:cs="Times New Roman"/>
          <w:noProof/>
        </w:rPr>
        <w:t>magazine</w:t>
      </w:r>
      <w:r w:rsidR="00901067">
        <w:rPr>
          <w:rFonts w:cs="Times New Roman"/>
          <w:noProof/>
        </w:rPr>
        <w:t>,</w:t>
      </w:r>
      <w:r w:rsidRPr="005B7C5C">
        <w:rPr>
          <w:rFonts w:cs="Times New Roman"/>
          <w:noProof/>
        </w:rPr>
        <w:t xml:space="preserve"> and then</w:t>
      </w:r>
      <w:r w:rsidR="00074598" w:rsidRPr="005B7C5C">
        <w:rPr>
          <w:rFonts w:cs="Times New Roman"/>
          <w:noProof/>
        </w:rPr>
        <w:t xml:space="preserve"> all</w:t>
      </w:r>
      <w:r w:rsidRPr="005B7C5C">
        <w:rPr>
          <w:rFonts w:cs="Times New Roman"/>
          <w:noProof/>
        </w:rPr>
        <w:t xml:space="preserve"> God’s tools would have their teeth.</w:t>
      </w:r>
    </w:p>
    <w:p w14:paraId="06CBCF70" w14:textId="4C6393AD" w:rsidR="00F6651A" w:rsidRPr="005B7C5C" w:rsidRDefault="002D2311" w:rsidP="004537F7">
      <w:pPr>
        <w:rPr>
          <w:rFonts w:cs="Times New Roman"/>
          <w:noProof/>
        </w:rPr>
      </w:pPr>
      <w:r w:rsidRPr="005B7C5C">
        <w:rPr>
          <w:rFonts w:cs="Times New Roman"/>
          <w:noProof/>
        </w:rPr>
        <w:t>As he ran</w:t>
      </w:r>
      <w:r w:rsidR="007409E3" w:rsidRPr="005B7C5C">
        <w:rPr>
          <w:rFonts w:cs="Times New Roman"/>
          <w:noProof/>
        </w:rPr>
        <w:t>,</w:t>
      </w:r>
      <w:r w:rsidRPr="005B7C5C">
        <w:rPr>
          <w:rFonts w:cs="Times New Roman"/>
          <w:noProof/>
        </w:rPr>
        <w:t xml:space="preserve"> he yelled to his followers, “Get your guns and get in the trucks, the Devil is driving that truck</w:t>
      </w:r>
      <w:r w:rsidR="007409E3" w:rsidRPr="005B7C5C">
        <w:rPr>
          <w:rFonts w:cs="Times New Roman"/>
          <w:noProof/>
        </w:rPr>
        <w:t>,</w:t>
      </w:r>
      <w:r w:rsidRPr="005B7C5C">
        <w:rPr>
          <w:rFonts w:cs="Times New Roman"/>
          <w:noProof/>
        </w:rPr>
        <w:t xml:space="preserve"> and he wants God’s bullets.”</w:t>
      </w:r>
    </w:p>
    <w:p w14:paraId="0B8B0CB5" w14:textId="068B4637" w:rsidR="002D2311" w:rsidRPr="005B7C5C" w:rsidRDefault="002D2311" w:rsidP="004537F7">
      <w:pPr>
        <w:rPr>
          <w:rFonts w:cs="Times New Roman"/>
          <w:noProof/>
        </w:rPr>
      </w:pPr>
      <w:r w:rsidRPr="005B7C5C">
        <w:rPr>
          <w:rFonts w:cs="Times New Roman"/>
          <w:noProof/>
        </w:rPr>
        <w:t xml:space="preserve">By now, his </w:t>
      </w:r>
      <w:r w:rsidR="002C3EC7" w:rsidRPr="005B7C5C">
        <w:rPr>
          <w:rFonts w:cs="Times New Roman"/>
          <w:noProof/>
        </w:rPr>
        <w:t>team</w:t>
      </w:r>
      <w:r w:rsidRPr="005B7C5C">
        <w:rPr>
          <w:rFonts w:cs="Times New Roman"/>
          <w:noProof/>
        </w:rPr>
        <w:t xml:space="preserve"> each had a rifle and pockets full of clips, they were high on God’s Nectar</w:t>
      </w:r>
      <w:r w:rsidR="007409E3" w:rsidRPr="005B7C5C">
        <w:rPr>
          <w:rFonts w:cs="Times New Roman"/>
          <w:noProof/>
        </w:rPr>
        <w:t>,</w:t>
      </w:r>
      <w:r w:rsidRPr="005B7C5C">
        <w:rPr>
          <w:rFonts w:cs="Times New Roman"/>
          <w:noProof/>
        </w:rPr>
        <w:t xml:space="preserve"> and they knew that following Brother Warren was their destiny. </w:t>
      </w:r>
      <w:r w:rsidR="00901067">
        <w:rPr>
          <w:rFonts w:cs="Times New Roman"/>
          <w:noProof/>
        </w:rPr>
        <w:t>So t</w:t>
      </w:r>
      <w:r w:rsidRPr="005B7C5C">
        <w:rPr>
          <w:rFonts w:cs="Times New Roman"/>
          <w:noProof/>
        </w:rPr>
        <w:t>hey climbed over each other</w:t>
      </w:r>
      <w:r w:rsidR="00901067">
        <w:rPr>
          <w:rFonts w:cs="Times New Roman"/>
          <w:noProof/>
        </w:rPr>
        <w:t>,</w:t>
      </w:r>
      <w:r w:rsidRPr="005B7C5C">
        <w:rPr>
          <w:rFonts w:cs="Times New Roman"/>
          <w:noProof/>
        </w:rPr>
        <w:t xml:space="preserve"> trying </w:t>
      </w:r>
      <w:r w:rsidRPr="005B7C5C">
        <w:rPr>
          <w:rFonts w:cs="Times New Roman"/>
          <w:noProof/>
        </w:rPr>
        <w:lastRenderedPageBreak/>
        <w:t>to comply with his wishes</w:t>
      </w:r>
      <w:r w:rsidR="00901067">
        <w:rPr>
          <w:rFonts w:cs="Times New Roman"/>
          <w:noProof/>
        </w:rPr>
        <w:t>,</w:t>
      </w:r>
      <w:r w:rsidRPr="005B7C5C">
        <w:rPr>
          <w:rFonts w:cs="Times New Roman"/>
          <w:noProof/>
        </w:rPr>
        <w:t xml:space="preserve"> and get into the back of the truck. Before the</w:t>
      </w:r>
      <w:r w:rsidR="005C6ACD" w:rsidRPr="005B7C5C">
        <w:rPr>
          <w:rFonts w:cs="Times New Roman"/>
          <w:noProof/>
        </w:rPr>
        <w:t xml:space="preserve"> last of them were in, the truck</w:t>
      </w:r>
      <w:r w:rsidR="00E25CF8" w:rsidRPr="005B7C5C">
        <w:rPr>
          <w:rFonts w:cs="Times New Roman"/>
          <w:noProof/>
        </w:rPr>
        <w:t>s were</w:t>
      </w:r>
      <w:r w:rsidRPr="005B7C5C">
        <w:rPr>
          <w:rFonts w:cs="Times New Roman"/>
          <w:noProof/>
        </w:rPr>
        <w:t xml:space="preserve"> moving.</w:t>
      </w:r>
    </w:p>
    <w:p w14:paraId="46821D90" w14:textId="77777777" w:rsidR="00740F32" w:rsidRPr="005B7C5C" w:rsidRDefault="00740F32" w:rsidP="00845671">
      <w:pPr>
        <w:pStyle w:val="Heading2"/>
        <w:rPr>
          <w:rFonts w:cs="Times New Roman"/>
          <w:noProof/>
        </w:rPr>
      </w:pPr>
      <w:r w:rsidRPr="005B7C5C">
        <w:rPr>
          <w:rFonts w:cs="Times New Roman"/>
          <w:noProof/>
        </w:rPr>
        <w:t>Racing to the Range</w:t>
      </w:r>
    </w:p>
    <w:p w14:paraId="550271F0" w14:textId="3BA4F2E7" w:rsidR="005C6ACD" w:rsidRPr="005B7C5C" w:rsidRDefault="005C6ACD" w:rsidP="004537F7">
      <w:pPr>
        <w:rPr>
          <w:rFonts w:cs="Times New Roman"/>
          <w:noProof/>
        </w:rPr>
      </w:pPr>
      <w:r w:rsidRPr="005B7C5C">
        <w:rPr>
          <w:rFonts w:cs="Times New Roman"/>
          <w:noProof/>
        </w:rPr>
        <w:t>Leon turned left at the intersection and was frantically trying to remember his basic training at Pendleton. He knew this was the Edson Range, but he couldn’t remember</w:t>
      </w:r>
      <w:r w:rsidR="00074598" w:rsidRPr="005B7C5C">
        <w:rPr>
          <w:rFonts w:cs="Times New Roman"/>
          <w:noProof/>
        </w:rPr>
        <w:t xml:space="preserve"> all</w:t>
      </w:r>
      <w:r w:rsidRPr="005B7C5C">
        <w:rPr>
          <w:rFonts w:cs="Times New Roman"/>
          <w:noProof/>
        </w:rPr>
        <w:t xml:space="preserve"> the roads</w:t>
      </w:r>
      <w:r w:rsidR="00901067">
        <w:rPr>
          <w:rFonts w:cs="Times New Roman"/>
          <w:noProof/>
        </w:rPr>
        <w:t>;</w:t>
      </w:r>
      <w:r w:rsidRPr="005B7C5C">
        <w:rPr>
          <w:rFonts w:cs="Times New Roman"/>
          <w:noProof/>
        </w:rPr>
        <w:t xml:space="preserve"> he just hoped that he would recognize the a</w:t>
      </w:r>
      <w:r w:rsidR="007409E3" w:rsidRPr="005B7C5C">
        <w:rPr>
          <w:rFonts w:cs="Times New Roman"/>
          <w:noProof/>
        </w:rPr>
        <w:t>m</w:t>
      </w:r>
      <w:r w:rsidRPr="005B7C5C">
        <w:rPr>
          <w:rFonts w:cs="Times New Roman"/>
          <w:noProof/>
        </w:rPr>
        <w:t>mo magazine if he approached it from a back road.</w:t>
      </w:r>
    </w:p>
    <w:p w14:paraId="48C2D18D" w14:textId="4207631B" w:rsidR="005C6ACD" w:rsidRPr="005B7C5C" w:rsidRDefault="005C6ACD" w:rsidP="004537F7">
      <w:pPr>
        <w:rPr>
          <w:rFonts w:cs="Times New Roman"/>
          <w:noProof/>
        </w:rPr>
      </w:pPr>
      <w:r w:rsidRPr="005B7C5C">
        <w:rPr>
          <w:rFonts w:cs="Times New Roman"/>
          <w:noProof/>
        </w:rPr>
        <w:t>He floored the truck</w:t>
      </w:r>
      <w:r w:rsidR="001C5737" w:rsidRPr="005B7C5C">
        <w:rPr>
          <w:rFonts w:cs="Times New Roman"/>
          <w:noProof/>
        </w:rPr>
        <w:t>,</w:t>
      </w:r>
      <w:r w:rsidRPr="005B7C5C">
        <w:rPr>
          <w:rFonts w:cs="Times New Roman"/>
          <w:noProof/>
        </w:rPr>
        <w:t xml:space="preserve"> and its big engine was grinding hard</w:t>
      </w:r>
      <w:r w:rsidR="00901067">
        <w:rPr>
          <w:rFonts w:cs="Times New Roman"/>
          <w:noProof/>
        </w:rPr>
        <w:t>,</w:t>
      </w:r>
      <w:r w:rsidRPr="005B7C5C">
        <w:rPr>
          <w:rFonts w:cs="Times New Roman"/>
          <w:noProof/>
        </w:rPr>
        <w:t xml:space="preserve"> trying to accelerate. He knew that he didn’t have far to go</w:t>
      </w:r>
      <w:r w:rsidR="00AE1A95" w:rsidRPr="005B7C5C">
        <w:rPr>
          <w:rFonts w:cs="Times New Roman"/>
          <w:noProof/>
        </w:rPr>
        <w:t>,</w:t>
      </w:r>
      <w:r w:rsidRPr="005B7C5C">
        <w:rPr>
          <w:rFonts w:cs="Times New Roman"/>
          <w:noProof/>
        </w:rPr>
        <w:t xml:space="preserve"> so he didn’t want to get too much speed. When he was about three</w:t>
      </w:r>
      <w:r w:rsidR="007409E3" w:rsidRPr="005B7C5C">
        <w:rPr>
          <w:rFonts w:cs="Times New Roman"/>
          <w:noProof/>
        </w:rPr>
        <w:t>-</w:t>
      </w:r>
      <w:r w:rsidRPr="005B7C5C">
        <w:rPr>
          <w:rFonts w:cs="Times New Roman"/>
          <w:noProof/>
        </w:rPr>
        <w:t>quarters of a mile down the road</w:t>
      </w:r>
      <w:r w:rsidR="007409E3" w:rsidRPr="005B7C5C">
        <w:rPr>
          <w:rFonts w:cs="Times New Roman"/>
          <w:noProof/>
        </w:rPr>
        <w:t>,</w:t>
      </w:r>
      <w:r w:rsidRPr="005B7C5C">
        <w:rPr>
          <w:rFonts w:cs="Times New Roman"/>
          <w:noProof/>
        </w:rPr>
        <w:t xml:space="preserve"> he saw the magazine. He immediately started to plan the best route to it and quickly decided that a couple of fences weren’t going to slow him down. He yelled to the rear, “Hold on, we’re going cross country.”</w:t>
      </w:r>
    </w:p>
    <w:p w14:paraId="63000745" w14:textId="5BEF61F6" w:rsidR="005C6ACD" w:rsidRPr="005B7C5C" w:rsidRDefault="005C6ACD" w:rsidP="004537F7">
      <w:pPr>
        <w:rPr>
          <w:rFonts w:cs="Times New Roman"/>
          <w:noProof/>
        </w:rPr>
      </w:pPr>
      <w:r w:rsidRPr="005B7C5C">
        <w:rPr>
          <w:rFonts w:cs="Times New Roman"/>
          <w:noProof/>
        </w:rPr>
        <w:t xml:space="preserve">He turned to his right and left the road at almost 40 miles per hour. The truck slowed quickly as it hit the soft soil, but it </w:t>
      </w:r>
      <w:r w:rsidR="00901067" w:rsidRPr="005B7C5C">
        <w:rPr>
          <w:rFonts w:cs="Times New Roman"/>
          <w:noProof/>
        </w:rPr>
        <w:t xml:space="preserve">was </w:t>
      </w:r>
      <w:r w:rsidRPr="005B7C5C">
        <w:rPr>
          <w:rFonts w:cs="Times New Roman"/>
          <w:noProof/>
        </w:rPr>
        <w:t xml:space="preserve">hardly </w:t>
      </w:r>
      <w:r w:rsidR="00901067">
        <w:rPr>
          <w:rFonts w:cs="Times New Roman"/>
          <w:noProof/>
        </w:rPr>
        <w:t>a</w:t>
      </w:r>
      <w:r w:rsidRPr="005B7C5C">
        <w:rPr>
          <w:rFonts w:cs="Times New Roman"/>
          <w:noProof/>
        </w:rPr>
        <w:t>ffected as it burst through the fence</w:t>
      </w:r>
      <w:r w:rsidR="00901067">
        <w:rPr>
          <w:rFonts w:cs="Times New Roman"/>
          <w:noProof/>
        </w:rPr>
        <w:t>,</w:t>
      </w:r>
      <w:r w:rsidR="00161956" w:rsidRPr="005B7C5C">
        <w:rPr>
          <w:rFonts w:cs="Times New Roman"/>
          <w:noProof/>
        </w:rPr>
        <w:t xml:space="preserve"> and he floored the giant engine</w:t>
      </w:r>
      <w:r w:rsidRPr="005B7C5C">
        <w:rPr>
          <w:rFonts w:cs="Times New Roman"/>
          <w:noProof/>
        </w:rPr>
        <w:t>. He was about 100 y</w:t>
      </w:r>
      <w:r w:rsidR="007409E3" w:rsidRPr="005B7C5C">
        <w:rPr>
          <w:rFonts w:cs="Times New Roman"/>
          <w:noProof/>
        </w:rPr>
        <w:t>a</w:t>
      </w:r>
      <w:r w:rsidRPr="005B7C5C">
        <w:rPr>
          <w:rFonts w:cs="Times New Roman"/>
          <w:noProof/>
        </w:rPr>
        <w:t>rds from the rear of the magazine</w:t>
      </w:r>
      <w:r w:rsidR="007409E3" w:rsidRPr="005B7C5C">
        <w:rPr>
          <w:rFonts w:cs="Times New Roman"/>
          <w:noProof/>
        </w:rPr>
        <w:t>,</w:t>
      </w:r>
      <w:r w:rsidRPr="005B7C5C">
        <w:rPr>
          <w:rFonts w:cs="Times New Roman"/>
          <w:noProof/>
        </w:rPr>
        <w:t xml:space="preserve"> and he could see three people turning and looking at him</w:t>
      </w:r>
      <w:r w:rsidR="00161956" w:rsidRPr="005B7C5C">
        <w:rPr>
          <w:rFonts w:cs="Times New Roman"/>
          <w:noProof/>
        </w:rPr>
        <w:t>,</w:t>
      </w:r>
      <w:r w:rsidRPr="005B7C5C">
        <w:rPr>
          <w:rFonts w:cs="Times New Roman"/>
          <w:noProof/>
        </w:rPr>
        <w:t xml:space="preserve"> wondering what the heck was going on.</w:t>
      </w:r>
    </w:p>
    <w:p w14:paraId="5ACC7471" w14:textId="1FF0CD94" w:rsidR="005C6ACD" w:rsidRPr="005B7C5C" w:rsidRDefault="00161956" w:rsidP="004537F7">
      <w:pPr>
        <w:rPr>
          <w:rFonts w:cs="Times New Roman"/>
          <w:noProof/>
        </w:rPr>
      </w:pPr>
      <w:r w:rsidRPr="005B7C5C">
        <w:rPr>
          <w:rFonts w:cs="Times New Roman"/>
          <w:noProof/>
        </w:rPr>
        <w:t>After a few seconds of wat</w:t>
      </w:r>
      <w:r w:rsidR="007409E3" w:rsidRPr="005B7C5C">
        <w:rPr>
          <w:rFonts w:cs="Times New Roman"/>
          <w:noProof/>
        </w:rPr>
        <w:t>c</w:t>
      </w:r>
      <w:r w:rsidRPr="005B7C5C">
        <w:rPr>
          <w:rFonts w:cs="Times New Roman"/>
          <w:noProof/>
        </w:rPr>
        <w:t>hing the huge dust cloud grow behind Leon’s truc</w:t>
      </w:r>
      <w:r w:rsidR="007409E3" w:rsidRPr="005B7C5C">
        <w:rPr>
          <w:rFonts w:cs="Times New Roman"/>
          <w:noProof/>
        </w:rPr>
        <w:t>k</w:t>
      </w:r>
      <w:r w:rsidRPr="005B7C5C">
        <w:rPr>
          <w:rFonts w:cs="Times New Roman"/>
          <w:noProof/>
        </w:rPr>
        <w:t>, t</w:t>
      </w:r>
      <w:r w:rsidR="005C6ACD" w:rsidRPr="005B7C5C">
        <w:rPr>
          <w:rFonts w:cs="Times New Roman"/>
          <w:noProof/>
        </w:rPr>
        <w:t>hey seemed t</w:t>
      </w:r>
      <w:r w:rsidRPr="005B7C5C">
        <w:rPr>
          <w:rFonts w:cs="Times New Roman"/>
          <w:noProof/>
        </w:rPr>
        <w:t>o sense, something wasn’t right. T</w:t>
      </w:r>
      <w:r w:rsidR="005C6ACD" w:rsidRPr="005B7C5C">
        <w:rPr>
          <w:rFonts w:cs="Times New Roman"/>
          <w:noProof/>
        </w:rPr>
        <w:t>he</w:t>
      </w:r>
      <w:r w:rsidRPr="005B7C5C">
        <w:rPr>
          <w:rFonts w:cs="Times New Roman"/>
          <w:noProof/>
        </w:rPr>
        <w:t>y started</w:t>
      </w:r>
      <w:r w:rsidR="005C6ACD" w:rsidRPr="005B7C5C">
        <w:rPr>
          <w:rFonts w:cs="Times New Roman"/>
          <w:noProof/>
        </w:rPr>
        <w:t xml:space="preserve"> to pop off shots with their pistols. The heavy truck wasn’t </w:t>
      </w:r>
      <w:r w:rsidR="007409E3" w:rsidRPr="005B7C5C">
        <w:rPr>
          <w:rFonts w:cs="Times New Roman"/>
          <w:noProof/>
        </w:rPr>
        <w:t>a</w:t>
      </w:r>
      <w:r w:rsidR="005C6ACD" w:rsidRPr="005B7C5C">
        <w:rPr>
          <w:rFonts w:cs="Times New Roman"/>
          <w:noProof/>
        </w:rPr>
        <w:t>ffected by the light caliber weapons</w:t>
      </w:r>
      <w:r w:rsidR="007409E3" w:rsidRPr="005B7C5C">
        <w:rPr>
          <w:rFonts w:cs="Times New Roman"/>
          <w:noProof/>
        </w:rPr>
        <w:t>,</w:t>
      </w:r>
      <w:r w:rsidR="005C6ACD" w:rsidRPr="005B7C5C">
        <w:rPr>
          <w:rFonts w:cs="Times New Roman"/>
          <w:noProof/>
        </w:rPr>
        <w:t xml:space="preserve"> but one shot penetrated </w:t>
      </w:r>
      <w:r w:rsidR="005C6ACD" w:rsidRPr="005B7C5C">
        <w:rPr>
          <w:rFonts w:cs="Times New Roman"/>
          <w:noProof/>
        </w:rPr>
        <w:lastRenderedPageBreak/>
        <w:t>Leon’s window about a foot to his right. He glanced at the hole</w:t>
      </w:r>
      <w:r w:rsidR="00EF7669" w:rsidRPr="005B7C5C">
        <w:rPr>
          <w:rFonts w:cs="Times New Roman"/>
          <w:noProof/>
        </w:rPr>
        <w:t xml:space="preserve"> in the window and tried to duck</w:t>
      </w:r>
      <w:r w:rsidR="005C6ACD" w:rsidRPr="005B7C5C">
        <w:rPr>
          <w:rFonts w:cs="Times New Roman"/>
          <w:noProof/>
        </w:rPr>
        <w:t>. The second shot was much closer and caught him in the right shoulder. At first</w:t>
      </w:r>
      <w:r w:rsidR="007409E3" w:rsidRPr="005B7C5C">
        <w:rPr>
          <w:rFonts w:cs="Times New Roman"/>
          <w:noProof/>
        </w:rPr>
        <w:t>,</w:t>
      </w:r>
      <w:r w:rsidR="005C6ACD" w:rsidRPr="005B7C5C">
        <w:rPr>
          <w:rFonts w:cs="Times New Roman"/>
          <w:noProof/>
        </w:rPr>
        <w:t xml:space="preserve"> he didn’t feel anything, just the thud of the bullet hitting his bones.</w:t>
      </w:r>
    </w:p>
    <w:p w14:paraId="7C3BEA4B" w14:textId="098E0358" w:rsidR="005C6ACD" w:rsidRPr="005B7C5C" w:rsidRDefault="005C6ACD" w:rsidP="004537F7">
      <w:pPr>
        <w:rPr>
          <w:rFonts w:cs="Times New Roman"/>
          <w:noProof/>
        </w:rPr>
      </w:pPr>
      <w:r w:rsidRPr="005B7C5C">
        <w:rPr>
          <w:rFonts w:cs="Times New Roman"/>
          <w:noProof/>
        </w:rPr>
        <w:t>“Shit, lucky shot,” he yelled as the truck jumped onto the parking area</w:t>
      </w:r>
      <w:r w:rsidR="00AE1A95" w:rsidRPr="005B7C5C">
        <w:rPr>
          <w:rFonts w:cs="Times New Roman"/>
          <w:noProof/>
        </w:rPr>
        <w:t>,</w:t>
      </w:r>
      <w:r w:rsidRPr="005B7C5C">
        <w:rPr>
          <w:rFonts w:cs="Times New Roman"/>
          <w:noProof/>
        </w:rPr>
        <w:t xml:space="preserve"> and he slammed on the brakes. The troops in the back were prepared for a combat offload and held on until the truck was stopped, then they were </w:t>
      </w:r>
      <w:r w:rsidR="007409E3" w:rsidRPr="005B7C5C">
        <w:rPr>
          <w:rFonts w:cs="Times New Roman"/>
          <w:noProof/>
        </w:rPr>
        <w:t>jumping</w:t>
      </w:r>
      <w:r w:rsidRPr="005B7C5C">
        <w:rPr>
          <w:rFonts w:cs="Times New Roman"/>
          <w:noProof/>
        </w:rPr>
        <w:t xml:space="preserve"> out of the back. One quick shot</w:t>
      </w:r>
      <w:r w:rsidR="00901067">
        <w:rPr>
          <w:rFonts w:cs="Times New Roman"/>
          <w:noProof/>
        </w:rPr>
        <w:t>,</w:t>
      </w:r>
      <w:r w:rsidRPr="005B7C5C">
        <w:rPr>
          <w:rFonts w:cs="Times New Roman"/>
          <w:noProof/>
        </w:rPr>
        <w:t xml:space="preserve"> and the guy that had wounded Leon was dropped in his tracks. The other two immediately put up their hands</w:t>
      </w:r>
      <w:r w:rsidR="007409E3" w:rsidRPr="005B7C5C">
        <w:rPr>
          <w:rFonts w:cs="Times New Roman"/>
          <w:noProof/>
        </w:rPr>
        <w:t>,</w:t>
      </w:r>
      <w:r w:rsidRPr="005B7C5C">
        <w:rPr>
          <w:rFonts w:cs="Times New Roman"/>
          <w:noProof/>
        </w:rPr>
        <w:t xml:space="preserve"> and they were on the ground, just as the other truck came down the main road and was pulling in the front of the building.</w:t>
      </w:r>
    </w:p>
    <w:p w14:paraId="5D632F5F" w14:textId="63AEF966" w:rsidR="00225A8D" w:rsidRPr="005B7C5C" w:rsidRDefault="009922CC" w:rsidP="004537F7">
      <w:pPr>
        <w:rPr>
          <w:rFonts w:cs="Times New Roman"/>
          <w:noProof/>
        </w:rPr>
      </w:pPr>
      <w:r w:rsidRPr="005B7C5C">
        <w:rPr>
          <w:rFonts w:cs="Times New Roman"/>
          <w:noProof/>
        </w:rPr>
        <w:t>Tech Sergeant</w:t>
      </w:r>
      <w:r w:rsidR="00225A8D" w:rsidRPr="005B7C5C">
        <w:rPr>
          <w:rFonts w:cs="Times New Roman"/>
          <w:noProof/>
        </w:rPr>
        <w:t xml:space="preserve"> Bennet jumped out and yelled, “Secure the area</w:t>
      </w:r>
      <w:r w:rsidR="00901067">
        <w:rPr>
          <w:rFonts w:cs="Times New Roman"/>
          <w:noProof/>
        </w:rPr>
        <w:t>;</w:t>
      </w:r>
      <w:r w:rsidR="00225A8D" w:rsidRPr="005B7C5C">
        <w:rPr>
          <w:rFonts w:cs="Times New Roman"/>
          <w:noProof/>
        </w:rPr>
        <w:t xml:space="preserve"> they’re right behind us.”</w:t>
      </w:r>
    </w:p>
    <w:p w14:paraId="1142AF2E" w14:textId="06D4C12D" w:rsidR="00225A8D" w:rsidRPr="005B7C5C" w:rsidRDefault="00225A8D" w:rsidP="004537F7">
      <w:pPr>
        <w:rPr>
          <w:rFonts w:cs="Times New Roman"/>
          <w:noProof/>
        </w:rPr>
      </w:pPr>
      <w:r w:rsidRPr="005B7C5C">
        <w:rPr>
          <w:rFonts w:cs="Times New Roman"/>
          <w:noProof/>
        </w:rPr>
        <w:t>Leon heard the command and looked behind her</w:t>
      </w:r>
      <w:r w:rsidR="00901067">
        <w:rPr>
          <w:rFonts w:cs="Times New Roman"/>
          <w:noProof/>
        </w:rPr>
        <w:t>,</w:t>
      </w:r>
      <w:r w:rsidRPr="005B7C5C">
        <w:rPr>
          <w:rFonts w:cs="Times New Roman"/>
          <w:noProof/>
        </w:rPr>
        <w:t xml:space="preserve"> and saw a large truck barreling down the road. The back was full of people</w:t>
      </w:r>
      <w:r w:rsidR="007409E3" w:rsidRPr="005B7C5C">
        <w:rPr>
          <w:rFonts w:cs="Times New Roman"/>
          <w:noProof/>
        </w:rPr>
        <w:t>,</w:t>
      </w:r>
      <w:r w:rsidRPr="005B7C5C">
        <w:rPr>
          <w:rFonts w:cs="Times New Roman"/>
          <w:noProof/>
        </w:rPr>
        <w:t xml:space="preserve"> and they were shooting their guns</w:t>
      </w:r>
      <w:r w:rsidR="00901067">
        <w:rPr>
          <w:rFonts w:cs="Times New Roman"/>
          <w:noProof/>
        </w:rPr>
        <w:t>;</w:t>
      </w:r>
      <w:r w:rsidRPr="005B7C5C">
        <w:rPr>
          <w:rFonts w:cs="Times New Roman"/>
          <w:noProof/>
        </w:rPr>
        <w:t xml:space="preserve"> the bullets were hitting everything around them. The good thing, they were terr</w:t>
      </w:r>
      <w:r w:rsidR="007409E3" w:rsidRPr="005B7C5C">
        <w:rPr>
          <w:rFonts w:cs="Times New Roman"/>
          <w:noProof/>
        </w:rPr>
        <w:t>ib</w:t>
      </w:r>
      <w:r w:rsidRPr="005B7C5C">
        <w:rPr>
          <w:rFonts w:cs="Times New Roman"/>
          <w:noProof/>
        </w:rPr>
        <w:t>le shots.</w:t>
      </w:r>
    </w:p>
    <w:p w14:paraId="6BBBCAD3" w14:textId="67DC7CAF" w:rsidR="00225A8D" w:rsidRPr="005B7C5C" w:rsidRDefault="00225A8D" w:rsidP="004537F7">
      <w:pPr>
        <w:rPr>
          <w:rFonts w:cs="Times New Roman"/>
          <w:noProof/>
        </w:rPr>
      </w:pPr>
      <w:r w:rsidRPr="005B7C5C">
        <w:rPr>
          <w:rFonts w:cs="Times New Roman"/>
          <w:noProof/>
        </w:rPr>
        <w:t>Just as Bennet’s people had set up their firing points and found the best cover they could, there was a huge roar to their left.</w:t>
      </w:r>
      <w:r w:rsidR="00762F3B" w:rsidRPr="005B7C5C">
        <w:rPr>
          <w:rFonts w:cs="Times New Roman"/>
          <w:noProof/>
        </w:rPr>
        <w:t xml:space="preserve"> What they saw was impressive. EJ was driving o</w:t>
      </w:r>
      <w:r w:rsidRPr="005B7C5C">
        <w:rPr>
          <w:rFonts w:cs="Times New Roman"/>
          <w:noProof/>
        </w:rPr>
        <w:t>ne of the Marine’s Ground Assault Vehicles</w:t>
      </w:r>
      <w:r w:rsidR="00762F3B" w:rsidRPr="005B7C5C">
        <w:rPr>
          <w:rFonts w:cs="Times New Roman"/>
          <w:noProof/>
        </w:rPr>
        <w:t xml:space="preserve"> (GAV). He </w:t>
      </w:r>
      <w:r w:rsidRPr="005B7C5C">
        <w:rPr>
          <w:rFonts w:cs="Times New Roman"/>
          <w:noProof/>
        </w:rPr>
        <w:t>roared up the slope of a small gully 50 y</w:t>
      </w:r>
      <w:r w:rsidR="007409E3" w:rsidRPr="005B7C5C">
        <w:rPr>
          <w:rFonts w:cs="Times New Roman"/>
          <w:noProof/>
        </w:rPr>
        <w:t>a</w:t>
      </w:r>
      <w:r w:rsidRPr="005B7C5C">
        <w:rPr>
          <w:rFonts w:cs="Times New Roman"/>
          <w:noProof/>
        </w:rPr>
        <w:t>rds to their left</w:t>
      </w:r>
      <w:r w:rsidR="007409E3" w:rsidRPr="005B7C5C">
        <w:rPr>
          <w:rFonts w:cs="Times New Roman"/>
          <w:noProof/>
        </w:rPr>
        <w:t>,</w:t>
      </w:r>
      <w:r w:rsidRPr="005B7C5C">
        <w:rPr>
          <w:rFonts w:cs="Times New Roman"/>
          <w:noProof/>
        </w:rPr>
        <w:t xml:space="preserve"> and it actually lifted off the ground due to the speed it was moving. The sky was full of broken branches, small trees</w:t>
      </w:r>
      <w:r w:rsidR="007409E3" w:rsidRPr="005B7C5C">
        <w:rPr>
          <w:rFonts w:cs="Times New Roman"/>
          <w:noProof/>
        </w:rPr>
        <w:t>,</w:t>
      </w:r>
      <w:r w:rsidRPr="005B7C5C">
        <w:rPr>
          <w:rFonts w:cs="Times New Roman"/>
          <w:noProof/>
        </w:rPr>
        <w:t xml:space="preserve"> and a huge dust cloud.</w:t>
      </w:r>
    </w:p>
    <w:p w14:paraId="1B9F9C48" w14:textId="7BAD3D8A" w:rsidR="00740F32" w:rsidRPr="005B7C5C" w:rsidRDefault="00740F32" w:rsidP="00845671">
      <w:pPr>
        <w:pStyle w:val="Heading2"/>
        <w:rPr>
          <w:rFonts w:cs="Times New Roman"/>
          <w:noProof/>
        </w:rPr>
      </w:pPr>
      <w:r w:rsidRPr="005B7C5C">
        <w:rPr>
          <w:rFonts w:cs="Times New Roman"/>
          <w:noProof/>
        </w:rPr>
        <w:lastRenderedPageBreak/>
        <w:t>Retrieving God’s Guns</w:t>
      </w:r>
    </w:p>
    <w:p w14:paraId="3AB4A6A9" w14:textId="7A892003" w:rsidR="00225A8D" w:rsidRPr="005B7C5C" w:rsidRDefault="00225A8D" w:rsidP="004537F7">
      <w:pPr>
        <w:rPr>
          <w:rFonts w:cs="Times New Roman"/>
          <w:noProof/>
        </w:rPr>
      </w:pPr>
      <w:r w:rsidRPr="005B7C5C">
        <w:rPr>
          <w:rFonts w:cs="Times New Roman"/>
          <w:noProof/>
        </w:rPr>
        <w:t>Brother Warren was e</w:t>
      </w:r>
      <w:r w:rsidR="007409E3" w:rsidRPr="005B7C5C">
        <w:rPr>
          <w:rFonts w:cs="Times New Roman"/>
          <w:noProof/>
        </w:rPr>
        <w:t>c</w:t>
      </w:r>
      <w:r w:rsidRPr="005B7C5C">
        <w:rPr>
          <w:rFonts w:cs="Times New Roman"/>
          <w:noProof/>
        </w:rPr>
        <w:t>static</w:t>
      </w:r>
      <w:r w:rsidR="00AE1A95" w:rsidRPr="005B7C5C">
        <w:rPr>
          <w:rFonts w:cs="Times New Roman"/>
          <w:noProof/>
        </w:rPr>
        <w:t>;</w:t>
      </w:r>
      <w:r w:rsidRPr="005B7C5C">
        <w:rPr>
          <w:rFonts w:cs="Times New Roman"/>
          <w:noProof/>
        </w:rPr>
        <w:t xml:space="preserve"> his destiny was filled with the roar of the guns behind him. His followers were firing with the help of God</w:t>
      </w:r>
      <w:r w:rsidR="007409E3" w:rsidRPr="005B7C5C">
        <w:rPr>
          <w:rFonts w:cs="Times New Roman"/>
          <w:noProof/>
        </w:rPr>
        <w:t>,</w:t>
      </w:r>
      <w:r w:rsidRPr="005B7C5C">
        <w:rPr>
          <w:rFonts w:cs="Times New Roman"/>
          <w:noProof/>
        </w:rPr>
        <w:t xml:space="preserve"> and their aim would be true. It would be only a few minutes before his </w:t>
      </w:r>
      <w:r w:rsidR="007409E3" w:rsidRPr="005B7C5C">
        <w:rPr>
          <w:rFonts w:cs="Times New Roman"/>
        </w:rPr>
        <w:t>righteousness</w:t>
      </w:r>
      <w:r w:rsidR="007409E3" w:rsidRPr="005B7C5C">
        <w:rPr>
          <w:rFonts w:cs="Times New Roman"/>
          <w:noProof/>
        </w:rPr>
        <w:t xml:space="preserve"> </w:t>
      </w:r>
      <w:r w:rsidRPr="005B7C5C">
        <w:rPr>
          <w:rFonts w:cs="Times New Roman"/>
          <w:noProof/>
        </w:rPr>
        <w:t>would overcome the evil in front of him.</w:t>
      </w:r>
    </w:p>
    <w:p w14:paraId="6AE0DCA9" w14:textId="15CDB970" w:rsidR="00142BAE" w:rsidRPr="005B7C5C" w:rsidRDefault="00225A8D" w:rsidP="004537F7">
      <w:pPr>
        <w:rPr>
          <w:rFonts w:cs="Times New Roman"/>
          <w:noProof/>
        </w:rPr>
      </w:pPr>
      <w:r w:rsidRPr="005B7C5C">
        <w:rPr>
          <w:rFonts w:cs="Times New Roman"/>
          <w:noProof/>
        </w:rPr>
        <w:t>The explosion in front of him didn’t deter his confidence. After all</w:t>
      </w:r>
      <w:r w:rsidR="007409E3" w:rsidRPr="005B7C5C">
        <w:rPr>
          <w:rFonts w:cs="Times New Roman"/>
          <w:noProof/>
        </w:rPr>
        <w:t>,</w:t>
      </w:r>
      <w:r w:rsidRPr="005B7C5C">
        <w:rPr>
          <w:rFonts w:cs="Times New Roman"/>
          <w:noProof/>
        </w:rPr>
        <w:t xml:space="preserve"> he was in a gian</w:t>
      </w:r>
      <w:r w:rsidR="00161956" w:rsidRPr="005B7C5C">
        <w:rPr>
          <w:rFonts w:cs="Times New Roman"/>
          <w:noProof/>
        </w:rPr>
        <w:t>t truck with his armed discipl</w:t>
      </w:r>
      <w:r w:rsidR="00762F3B" w:rsidRPr="005B7C5C">
        <w:rPr>
          <w:rFonts w:cs="Times New Roman"/>
          <w:noProof/>
        </w:rPr>
        <w:t>es behind</w:t>
      </w:r>
      <w:r w:rsidRPr="005B7C5C">
        <w:rPr>
          <w:rFonts w:cs="Times New Roman"/>
          <w:noProof/>
        </w:rPr>
        <w:t xml:space="preserve"> him, “He was impervious,” he thought</w:t>
      </w:r>
      <w:r w:rsidR="00161956" w:rsidRPr="005B7C5C">
        <w:rPr>
          <w:rFonts w:cs="Times New Roman"/>
          <w:noProof/>
        </w:rPr>
        <w:t>,</w:t>
      </w:r>
      <w:r w:rsidRPr="005B7C5C">
        <w:rPr>
          <w:rFonts w:cs="Times New Roman"/>
          <w:noProof/>
        </w:rPr>
        <w:t xml:space="preserve"> just before the 90</w:t>
      </w:r>
      <w:r w:rsidR="007409E3" w:rsidRPr="005B7C5C">
        <w:rPr>
          <w:rFonts w:cs="Times New Roman"/>
          <w:noProof/>
        </w:rPr>
        <w:t>-</w:t>
      </w:r>
      <w:r w:rsidRPr="005B7C5C">
        <w:rPr>
          <w:rFonts w:cs="Times New Roman"/>
          <w:noProof/>
        </w:rPr>
        <w:t xml:space="preserve">ton </w:t>
      </w:r>
      <w:r w:rsidR="003F7E76" w:rsidRPr="005B7C5C">
        <w:rPr>
          <w:rFonts w:cs="Times New Roman"/>
          <w:noProof/>
        </w:rPr>
        <w:t>tank</w:t>
      </w:r>
      <w:r w:rsidRPr="005B7C5C">
        <w:rPr>
          <w:rFonts w:cs="Times New Roman"/>
          <w:noProof/>
        </w:rPr>
        <w:t xml:space="preserve"> passed through his </w:t>
      </w:r>
      <w:r w:rsidR="00142BAE" w:rsidRPr="005B7C5C">
        <w:rPr>
          <w:rFonts w:cs="Times New Roman"/>
          <w:noProof/>
        </w:rPr>
        <w:t>cab</w:t>
      </w:r>
      <w:r w:rsidRPr="005B7C5C">
        <w:rPr>
          <w:rFonts w:cs="Times New Roman"/>
          <w:noProof/>
        </w:rPr>
        <w:t>. It wasn’t a matter of one vehicle colliding with another</w:t>
      </w:r>
      <w:r w:rsidR="00161956" w:rsidRPr="005B7C5C">
        <w:rPr>
          <w:rFonts w:cs="Times New Roman"/>
          <w:noProof/>
        </w:rPr>
        <w:t xml:space="preserve"> or going over it</w:t>
      </w:r>
      <w:r w:rsidR="00AE1A95" w:rsidRPr="005B7C5C">
        <w:rPr>
          <w:rFonts w:cs="Times New Roman"/>
          <w:noProof/>
        </w:rPr>
        <w:t>;</w:t>
      </w:r>
      <w:r w:rsidRPr="005B7C5C">
        <w:rPr>
          <w:rFonts w:cs="Times New Roman"/>
          <w:noProof/>
        </w:rPr>
        <w:t xml:space="preserve"> it was a vehicle literally passing through the other. The GAV</w:t>
      </w:r>
      <w:r w:rsidR="00762F3B" w:rsidRPr="005B7C5C">
        <w:rPr>
          <w:rFonts w:cs="Times New Roman"/>
          <w:noProof/>
        </w:rPr>
        <w:t>, EJ was driving,</w:t>
      </w:r>
      <w:r w:rsidRPr="005B7C5C">
        <w:rPr>
          <w:rFonts w:cs="Times New Roman"/>
          <w:noProof/>
        </w:rPr>
        <w:t xml:space="preserve"> barely changed direction or </w:t>
      </w:r>
      <w:r w:rsidR="00142BAE" w:rsidRPr="005B7C5C">
        <w:rPr>
          <w:rFonts w:cs="Times New Roman"/>
          <w:noProof/>
        </w:rPr>
        <w:t>reacted to the</w:t>
      </w:r>
      <w:r w:rsidRPr="005B7C5C">
        <w:rPr>
          <w:rFonts w:cs="Times New Roman"/>
          <w:noProof/>
        </w:rPr>
        <w:t xml:space="preserve"> </w:t>
      </w:r>
      <w:r w:rsidR="00142BAE" w:rsidRPr="005B7C5C">
        <w:rPr>
          <w:rFonts w:cs="Times New Roman"/>
          <w:noProof/>
        </w:rPr>
        <w:t>impact. The front of the truck</w:t>
      </w:r>
      <w:r w:rsidRPr="005B7C5C">
        <w:rPr>
          <w:rFonts w:cs="Times New Roman"/>
          <w:noProof/>
        </w:rPr>
        <w:t xml:space="preserve"> dis</w:t>
      </w:r>
      <w:r w:rsidR="007409E3" w:rsidRPr="005B7C5C">
        <w:rPr>
          <w:rFonts w:cs="Times New Roman"/>
          <w:noProof/>
        </w:rPr>
        <w:t>inte</w:t>
      </w:r>
      <w:r w:rsidRPr="005B7C5C">
        <w:rPr>
          <w:rFonts w:cs="Times New Roman"/>
          <w:noProof/>
        </w:rPr>
        <w:t xml:space="preserve">grated as the engine </w:t>
      </w:r>
      <w:r w:rsidR="00762F3B" w:rsidRPr="005B7C5C">
        <w:rPr>
          <w:rFonts w:cs="Times New Roman"/>
          <w:noProof/>
        </w:rPr>
        <w:t xml:space="preserve">was forced </w:t>
      </w:r>
      <w:r w:rsidRPr="005B7C5C">
        <w:rPr>
          <w:rFonts w:cs="Times New Roman"/>
          <w:noProof/>
        </w:rPr>
        <w:t xml:space="preserve">back </w:t>
      </w:r>
      <w:r w:rsidR="00165FBF" w:rsidRPr="005B7C5C">
        <w:rPr>
          <w:rFonts w:cs="Times New Roman"/>
          <w:noProof/>
        </w:rPr>
        <w:t>into</w:t>
      </w:r>
      <w:r w:rsidRPr="005B7C5C">
        <w:rPr>
          <w:rFonts w:cs="Times New Roman"/>
          <w:noProof/>
        </w:rPr>
        <w:t xml:space="preserve"> the cab. The GAV continued </w:t>
      </w:r>
      <w:r w:rsidR="00142BAE" w:rsidRPr="005B7C5C">
        <w:rPr>
          <w:rFonts w:cs="Times New Roman"/>
          <w:noProof/>
        </w:rPr>
        <w:t>back</w:t>
      </w:r>
      <w:r w:rsidR="00901067">
        <w:rPr>
          <w:rFonts w:cs="Times New Roman"/>
          <w:noProof/>
        </w:rPr>
        <w:t>,</w:t>
      </w:r>
      <w:r w:rsidR="00142BAE" w:rsidRPr="005B7C5C">
        <w:rPr>
          <w:rFonts w:cs="Times New Roman"/>
          <w:noProof/>
        </w:rPr>
        <w:t xml:space="preserve"> parting the be</w:t>
      </w:r>
      <w:r w:rsidRPr="005B7C5C">
        <w:rPr>
          <w:rFonts w:cs="Times New Roman"/>
          <w:noProof/>
        </w:rPr>
        <w:t xml:space="preserve">d </w:t>
      </w:r>
      <w:r w:rsidR="00142BAE" w:rsidRPr="005B7C5C">
        <w:rPr>
          <w:rFonts w:cs="Times New Roman"/>
          <w:noProof/>
        </w:rPr>
        <w:t>loaded with the drugged attackers</w:t>
      </w:r>
      <w:r w:rsidRPr="005B7C5C">
        <w:rPr>
          <w:rFonts w:cs="Times New Roman"/>
          <w:noProof/>
        </w:rPr>
        <w:t>. As it moved through the resi</w:t>
      </w:r>
      <w:r w:rsidR="00165FBF" w:rsidRPr="005B7C5C">
        <w:rPr>
          <w:rFonts w:cs="Times New Roman"/>
          <w:noProof/>
        </w:rPr>
        <w:t>s</w:t>
      </w:r>
      <w:r w:rsidRPr="005B7C5C">
        <w:rPr>
          <w:rFonts w:cs="Times New Roman"/>
          <w:noProof/>
        </w:rPr>
        <w:t>tance</w:t>
      </w:r>
      <w:r w:rsidR="007409E3" w:rsidRPr="005B7C5C">
        <w:rPr>
          <w:rFonts w:cs="Times New Roman"/>
          <w:noProof/>
        </w:rPr>
        <w:t>,</w:t>
      </w:r>
      <w:r w:rsidRPr="005B7C5C">
        <w:rPr>
          <w:rFonts w:cs="Times New Roman"/>
          <w:noProof/>
        </w:rPr>
        <w:t xml:space="preserve"> it pushed the transmission and rear</w:t>
      </w:r>
      <w:r w:rsidR="00901067">
        <w:rPr>
          <w:rFonts w:cs="Times New Roman"/>
          <w:noProof/>
        </w:rPr>
        <w:t>-</w:t>
      </w:r>
      <w:r w:rsidRPr="005B7C5C">
        <w:rPr>
          <w:rFonts w:cs="Times New Roman"/>
          <w:noProof/>
        </w:rPr>
        <w:t>wheel for a short distance before merely running over t</w:t>
      </w:r>
      <w:r w:rsidR="00142BAE" w:rsidRPr="005B7C5C">
        <w:rPr>
          <w:rFonts w:cs="Times New Roman"/>
          <w:noProof/>
        </w:rPr>
        <w:t>hem. Within 15 seconds</w:t>
      </w:r>
      <w:r w:rsidR="00901067">
        <w:rPr>
          <w:rFonts w:cs="Times New Roman"/>
          <w:noProof/>
        </w:rPr>
        <w:t>,</w:t>
      </w:r>
      <w:r w:rsidR="00142BAE" w:rsidRPr="005B7C5C">
        <w:rPr>
          <w:rFonts w:cs="Times New Roman"/>
          <w:noProof/>
        </w:rPr>
        <w:t xml:space="preserve"> the truck</w:t>
      </w:r>
      <w:r w:rsidRPr="005B7C5C">
        <w:rPr>
          <w:rFonts w:cs="Times New Roman"/>
          <w:noProof/>
        </w:rPr>
        <w:t xml:space="preserve"> loaded with 30 armed men tu</w:t>
      </w:r>
      <w:r w:rsidR="007409E3" w:rsidRPr="005B7C5C">
        <w:rPr>
          <w:rFonts w:cs="Times New Roman"/>
          <w:noProof/>
        </w:rPr>
        <w:t>r</w:t>
      </w:r>
      <w:r w:rsidRPr="005B7C5C">
        <w:rPr>
          <w:rFonts w:cs="Times New Roman"/>
          <w:noProof/>
        </w:rPr>
        <w:t>ned into a pile of misce</w:t>
      </w:r>
      <w:r w:rsidR="007409E3" w:rsidRPr="005B7C5C">
        <w:rPr>
          <w:rFonts w:cs="Times New Roman"/>
          <w:noProof/>
        </w:rPr>
        <w:t>l</w:t>
      </w:r>
      <w:r w:rsidRPr="005B7C5C">
        <w:rPr>
          <w:rFonts w:cs="Times New Roman"/>
          <w:noProof/>
        </w:rPr>
        <w:t>laneous smoking pieces.</w:t>
      </w:r>
    </w:p>
    <w:p w14:paraId="55CAF102" w14:textId="104FC925" w:rsidR="00142BAE" w:rsidRPr="005B7C5C" w:rsidRDefault="00142BAE" w:rsidP="004537F7">
      <w:pPr>
        <w:rPr>
          <w:rFonts w:cs="Times New Roman"/>
          <w:noProof/>
        </w:rPr>
      </w:pPr>
      <w:r w:rsidRPr="005B7C5C">
        <w:rPr>
          <w:rFonts w:cs="Times New Roman"/>
          <w:noProof/>
        </w:rPr>
        <w:t>Surprisingly there were numerous survivors</w:t>
      </w:r>
      <w:r w:rsidR="007409E3" w:rsidRPr="005B7C5C">
        <w:rPr>
          <w:rFonts w:cs="Times New Roman"/>
          <w:noProof/>
        </w:rPr>
        <w:t>,</w:t>
      </w:r>
      <w:r w:rsidRPr="005B7C5C">
        <w:rPr>
          <w:rFonts w:cs="Times New Roman"/>
          <w:noProof/>
        </w:rPr>
        <w:t xml:space="preserve"> and T</w:t>
      </w:r>
      <w:r w:rsidR="007409E3" w:rsidRPr="005B7C5C">
        <w:rPr>
          <w:rFonts w:cs="Times New Roman"/>
          <w:noProof/>
        </w:rPr>
        <w:t>S</w:t>
      </w:r>
      <w:r w:rsidRPr="005B7C5C">
        <w:rPr>
          <w:rFonts w:cs="Times New Roman"/>
          <w:noProof/>
        </w:rPr>
        <w:t>gt Bennet’s people were on top of them</w:t>
      </w:r>
      <w:r w:rsidR="004F6F28">
        <w:rPr>
          <w:rFonts w:cs="Times New Roman"/>
          <w:noProof/>
        </w:rPr>
        <w:t>,</w:t>
      </w:r>
      <w:r w:rsidRPr="005B7C5C">
        <w:rPr>
          <w:rFonts w:cs="Times New Roman"/>
          <w:noProof/>
        </w:rPr>
        <w:t xml:space="preserve"> immediately rendering aid and securing them. The</w:t>
      </w:r>
      <w:r w:rsidR="003A0D2E" w:rsidRPr="005B7C5C">
        <w:rPr>
          <w:rFonts w:cs="Times New Roman"/>
          <w:noProof/>
        </w:rPr>
        <w:t>re were</w:t>
      </w:r>
      <w:r w:rsidRPr="005B7C5C">
        <w:rPr>
          <w:rFonts w:cs="Times New Roman"/>
          <w:noProof/>
        </w:rPr>
        <w:t xml:space="preserve"> few identifiable pieces of the cab</w:t>
      </w:r>
      <w:r w:rsidR="007409E3" w:rsidRPr="005B7C5C">
        <w:rPr>
          <w:rFonts w:cs="Times New Roman"/>
          <w:noProof/>
        </w:rPr>
        <w:t>,</w:t>
      </w:r>
      <w:r w:rsidRPr="005B7C5C">
        <w:rPr>
          <w:rFonts w:cs="Times New Roman"/>
          <w:noProof/>
        </w:rPr>
        <w:t xml:space="preserve"> and there was no need to check for su</w:t>
      </w:r>
      <w:r w:rsidR="007409E3" w:rsidRPr="005B7C5C">
        <w:rPr>
          <w:rFonts w:cs="Times New Roman"/>
          <w:noProof/>
        </w:rPr>
        <w:t>r</w:t>
      </w:r>
      <w:r w:rsidRPr="005B7C5C">
        <w:rPr>
          <w:rFonts w:cs="Times New Roman"/>
          <w:noProof/>
        </w:rPr>
        <w:t>vivors.</w:t>
      </w:r>
    </w:p>
    <w:p w14:paraId="0F6CE4E4" w14:textId="25D39ABA" w:rsidR="00764C46" w:rsidRPr="005B7C5C" w:rsidRDefault="00F94F5C" w:rsidP="00FA16D7">
      <w:pPr>
        <w:pStyle w:val="Heading1"/>
        <w:rPr>
          <w:rFonts w:cs="Times New Roman"/>
        </w:rPr>
      </w:pPr>
      <w:bookmarkStart w:id="80" w:name="_Toc517868377"/>
      <w:bookmarkStart w:id="81" w:name="_Toc76716893"/>
      <w:r w:rsidRPr="005B7C5C">
        <w:rPr>
          <w:rFonts w:cs="Times New Roman"/>
        </w:rPr>
        <w:lastRenderedPageBreak/>
        <w:t>Tuesday</w:t>
      </w:r>
      <w:r w:rsidR="007409E3" w:rsidRPr="005B7C5C">
        <w:rPr>
          <w:rFonts w:cs="Times New Roman"/>
        </w:rPr>
        <w:t>,</w:t>
      </w:r>
      <w:r w:rsidRPr="005B7C5C">
        <w:rPr>
          <w:rFonts w:cs="Times New Roman"/>
        </w:rPr>
        <w:t xml:space="preserve"> October 10, 2051</w:t>
      </w:r>
      <w:bookmarkEnd w:id="80"/>
      <w:bookmarkEnd w:id="81"/>
    </w:p>
    <w:p w14:paraId="356F9A26" w14:textId="77777777" w:rsidR="0038789B" w:rsidRPr="005B7C5C" w:rsidRDefault="0038789B" w:rsidP="0038789B">
      <w:pPr>
        <w:pStyle w:val="Heading2"/>
        <w:rPr>
          <w:rFonts w:cs="Times New Roman"/>
        </w:rPr>
      </w:pPr>
      <w:r w:rsidRPr="005B7C5C">
        <w:rPr>
          <w:rFonts w:cs="Times New Roman"/>
        </w:rPr>
        <w:t>Earth’s Future</w:t>
      </w:r>
    </w:p>
    <w:p w14:paraId="0F49A6DF" w14:textId="3692B67D" w:rsidR="00A409B6" w:rsidRPr="005B7C5C" w:rsidRDefault="00A409B6" w:rsidP="0038789B">
      <w:pPr>
        <w:rPr>
          <w:rFonts w:cs="Times New Roman"/>
        </w:rPr>
      </w:pPr>
      <w:r w:rsidRPr="005B7C5C">
        <w:rPr>
          <w:rFonts w:cs="Times New Roman"/>
        </w:rPr>
        <w:t>“Thanks for coming,” the President of the United States said.</w:t>
      </w:r>
    </w:p>
    <w:p w14:paraId="7F8E033F" w14:textId="4134CE93" w:rsidR="00A409B6" w:rsidRPr="005B7C5C" w:rsidRDefault="00A409B6" w:rsidP="004537F7">
      <w:pPr>
        <w:rPr>
          <w:rFonts w:cs="Times New Roman"/>
        </w:rPr>
      </w:pPr>
      <w:r w:rsidRPr="005B7C5C">
        <w:rPr>
          <w:rFonts w:cs="Times New Roman"/>
        </w:rPr>
        <w:t xml:space="preserve">“I didn’t tell any of you what the subject of this meeting </w:t>
      </w:r>
      <w:r w:rsidRPr="005B7C5C">
        <w:rPr>
          <w:rFonts w:cs="Times New Roman"/>
          <w:noProof/>
        </w:rPr>
        <w:t>was</w:t>
      </w:r>
      <w:r w:rsidRPr="005B7C5C">
        <w:rPr>
          <w:rFonts w:cs="Times New Roman"/>
        </w:rPr>
        <w:t xml:space="preserve"> because I didn’t know how to phrase it. The bottom line is, we are starting a new world. The Earth as we knew it no longer exists. The United States as we know </w:t>
      </w:r>
      <w:r w:rsidRPr="005B7C5C">
        <w:rPr>
          <w:rFonts w:cs="Times New Roman"/>
          <w:noProof/>
        </w:rPr>
        <w:t>it</w:t>
      </w:r>
      <w:r w:rsidRPr="005B7C5C">
        <w:rPr>
          <w:rFonts w:cs="Times New Roman"/>
        </w:rPr>
        <w:t xml:space="preserve"> no longer exists. At best</w:t>
      </w:r>
      <w:r w:rsidR="007A2B3A">
        <w:rPr>
          <w:rFonts w:cs="Times New Roman"/>
        </w:rPr>
        <w:t>,</w:t>
      </w:r>
      <w:r w:rsidRPr="005B7C5C">
        <w:rPr>
          <w:rFonts w:cs="Times New Roman"/>
        </w:rPr>
        <w:t xml:space="preserve"> the world </w:t>
      </w:r>
      <w:r w:rsidRPr="005B7C5C">
        <w:rPr>
          <w:rFonts w:cs="Times New Roman"/>
          <w:noProof/>
        </w:rPr>
        <w:t>has</w:t>
      </w:r>
      <w:r w:rsidR="007409E3" w:rsidRPr="005B7C5C">
        <w:rPr>
          <w:rFonts w:cs="Times New Roman"/>
          <w:noProof/>
        </w:rPr>
        <w:t xml:space="preserve"> </w:t>
      </w:r>
      <w:r w:rsidRPr="005B7C5C">
        <w:rPr>
          <w:rFonts w:cs="Times New Roman"/>
        </w:rPr>
        <w:t>be</w:t>
      </w:r>
      <w:r w:rsidR="003912ED" w:rsidRPr="005B7C5C">
        <w:rPr>
          <w:rFonts w:cs="Times New Roman"/>
        </w:rPr>
        <w:t>en</w:t>
      </w:r>
      <w:r w:rsidRPr="005B7C5C">
        <w:rPr>
          <w:rFonts w:cs="Times New Roman"/>
        </w:rPr>
        <w:t xml:space="preserve"> reduced to a collection of devastated nations</w:t>
      </w:r>
      <w:r w:rsidR="007A2B3A">
        <w:rPr>
          <w:rFonts w:cs="Times New Roman"/>
        </w:rPr>
        <w:t>;</w:t>
      </w:r>
      <w:r w:rsidRPr="005B7C5C">
        <w:rPr>
          <w:rFonts w:cs="Times New Roman"/>
        </w:rPr>
        <w:t xml:space="preserve"> at worst</w:t>
      </w:r>
      <w:r w:rsidR="007A2B3A">
        <w:rPr>
          <w:rFonts w:cs="Times New Roman"/>
        </w:rPr>
        <w:t>,</w:t>
      </w:r>
      <w:r w:rsidRPr="005B7C5C">
        <w:rPr>
          <w:rFonts w:cs="Times New Roman"/>
        </w:rPr>
        <w:t xml:space="preserve"> we’ve reverted to </w:t>
      </w:r>
      <w:r w:rsidRPr="005B7C5C">
        <w:rPr>
          <w:rFonts w:cs="Times New Roman"/>
          <w:noProof/>
        </w:rPr>
        <w:t>city</w:t>
      </w:r>
      <w:r w:rsidR="00AE1A95" w:rsidRPr="005B7C5C">
        <w:rPr>
          <w:rFonts w:cs="Times New Roman"/>
          <w:noProof/>
        </w:rPr>
        <w:t>-</w:t>
      </w:r>
      <w:r w:rsidRPr="005B7C5C">
        <w:rPr>
          <w:rFonts w:cs="Times New Roman"/>
          <w:noProof/>
        </w:rPr>
        <w:t>states</w:t>
      </w:r>
      <w:r w:rsidRPr="005B7C5C">
        <w:rPr>
          <w:rFonts w:cs="Times New Roman"/>
        </w:rPr>
        <w:t>.”</w:t>
      </w:r>
    </w:p>
    <w:p w14:paraId="7FDA9A8C" w14:textId="2AC32B97" w:rsidR="00A409B6" w:rsidRPr="005B7C5C" w:rsidRDefault="00A409B6" w:rsidP="004537F7">
      <w:pPr>
        <w:rPr>
          <w:rFonts w:cs="Times New Roman"/>
        </w:rPr>
      </w:pPr>
      <w:r w:rsidRPr="005B7C5C">
        <w:rPr>
          <w:rFonts w:cs="Times New Roman"/>
        </w:rPr>
        <w:t xml:space="preserve">The </w:t>
      </w:r>
      <w:r w:rsidR="007409E3" w:rsidRPr="005B7C5C">
        <w:rPr>
          <w:rFonts w:cs="Times New Roman"/>
          <w:noProof/>
        </w:rPr>
        <w:t>P</w:t>
      </w:r>
      <w:r w:rsidRPr="005B7C5C">
        <w:rPr>
          <w:rFonts w:cs="Times New Roman"/>
          <w:noProof/>
        </w:rPr>
        <w:t>resident</w:t>
      </w:r>
      <w:r w:rsidRPr="005B7C5C">
        <w:rPr>
          <w:rFonts w:cs="Times New Roman"/>
        </w:rPr>
        <w:t xml:space="preserve"> looked around the room at his trusted friends and saw the panic on their faces. None of them had looked beyond their day</w:t>
      </w:r>
      <w:r w:rsidR="007A2B3A">
        <w:rPr>
          <w:rFonts w:cs="Times New Roman"/>
        </w:rPr>
        <w:t>-to-</w:t>
      </w:r>
      <w:r w:rsidRPr="005B7C5C">
        <w:rPr>
          <w:rFonts w:cs="Times New Roman"/>
        </w:rPr>
        <w:t xml:space="preserve">day </w:t>
      </w:r>
      <w:r w:rsidR="007A2B3A">
        <w:rPr>
          <w:rFonts w:cs="Times New Roman"/>
        </w:rPr>
        <w:t>survival needs</w:t>
      </w:r>
      <w:r w:rsidRPr="005B7C5C">
        <w:rPr>
          <w:rFonts w:cs="Times New Roman"/>
        </w:rPr>
        <w:t>. He had just laid the future of Earth on their laps</w:t>
      </w:r>
      <w:r w:rsidR="00AE1A95" w:rsidRPr="005B7C5C">
        <w:rPr>
          <w:rFonts w:cs="Times New Roman"/>
          <w:noProof/>
        </w:rPr>
        <w:t xml:space="preserve"> along with </w:t>
      </w:r>
      <w:r w:rsidRPr="005B7C5C">
        <w:rPr>
          <w:rFonts w:cs="Times New Roman"/>
          <w:noProof/>
        </w:rPr>
        <w:t>the future of the human race</w:t>
      </w:r>
      <w:r w:rsidRPr="005B7C5C">
        <w:rPr>
          <w:rFonts w:cs="Times New Roman"/>
        </w:rPr>
        <w:t>.</w:t>
      </w:r>
    </w:p>
    <w:p w14:paraId="444F6F46" w14:textId="2DF175E4" w:rsidR="00A409B6" w:rsidRPr="005B7C5C" w:rsidRDefault="00A409B6" w:rsidP="004537F7">
      <w:pPr>
        <w:rPr>
          <w:rFonts w:cs="Times New Roman"/>
        </w:rPr>
      </w:pPr>
      <w:r w:rsidRPr="005B7C5C">
        <w:rPr>
          <w:rFonts w:cs="Times New Roman"/>
        </w:rPr>
        <w:t>“We have the largest surviving navy. We have thousands of spaceships under our control. We also have many thousands of robots distributed around the world. The question before us</w:t>
      </w:r>
      <w:r w:rsidR="00C931A3" w:rsidRPr="005B7C5C">
        <w:rPr>
          <w:rFonts w:cs="Times New Roman"/>
        </w:rPr>
        <w:t xml:space="preserve"> </w:t>
      </w:r>
      <w:r w:rsidRPr="005B7C5C">
        <w:rPr>
          <w:rFonts w:cs="Times New Roman"/>
        </w:rPr>
        <w:t>is</w:t>
      </w:r>
      <w:r w:rsidR="00D77753" w:rsidRPr="005B7C5C">
        <w:rPr>
          <w:rFonts w:cs="Times New Roman"/>
        </w:rPr>
        <w:t>,</w:t>
      </w:r>
      <w:r w:rsidRPr="005B7C5C">
        <w:rPr>
          <w:rFonts w:cs="Times New Roman"/>
        </w:rPr>
        <w:t xml:space="preserve"> what do we do?”</w:t>
      </w:r>
    </w:p>
    <w:p w14:paraId="59387DA2" w14:textId="6B5FF88A" w:rsidR="00A409B6" w:rsidRPr="005B7C5C" w:rsidRDefault="00A409B6" w:rsidP="004537F7">
      <w:pPr>
        <w:rPr>
          <w:rFonts w:cs="Times New Roman"/>
        </w:rPr>
      </w:pPr>
      <w:r w:rsidRPr="005B7C5C">
        <w:rPr>
          <w:rFonts w:cs="Times New Roman"/>
        </w:rPr>
        <w:t>Those around the table remained silent. Even SIMPOC and Alpha standing in the back of the room somehow looked thoughtful.</w:t>
      </w:r>
    </w:p>
    <w:p w14:paraId="691F13AF" w14:textId="44E80340" w:rsidR="00A409B6" w:rsidRPr="005B7C5C" w:rsidRDefault="00111FB9" w:rsidP="004537F7">
      <w:pPr>
        <w:rPr>
          <w:rFonts w:cs="Times New Roman"/>
        </w:rPr>
      </w:pPr>
      <w:r w:rsidRPr="005B7C5C">
        <w:rPr>
          <w:rFonts w:cs="Times New Roman"/>
        </w:rPr>
        <w:t>“Eddy, give them a summary of what you’ve heard from the people you’ve spoken with.”</w:t>
      </w:r>
    </w:p>
    <w:p w14:paraId="13D19967" w14:textId="7C3D86D0" w:rsidR="00111FB9" w:rsidRPr="005B7C5C" w:rsidRDefault="00111FB9" w:rsidP="004537F7">
      <w:pPr>
        <w:rPr>
          <w:rFonts w:cs="Times New Roman"/>
        </w:rPr>
      </w:pPr>
      <w:r w:rsidRPr="005B7C5C">
        <w:rPr>
          <w:rFonts w:cs="Times New Roman"/>
        </w:rPr>
        <w:t>“</w:t>
      </w:r>
      <w:r w:rsidRPr="005B7C5C">
        <w:rPr>
          <w:rFonts w:cs="Times New Roman"/>
          <w:noProof/>
        </w:rPr>
        <w:t>Yes</w:t>
      </w:r>
      <w:r w:rsidR="007409E3" w:rsidRPr="005B7C5C">
        <w:rPr>
          <w:rFonts w:cs="Times New Roman"/>
          <w:noProof/>
        </w:rPr>
        <w:t>,</w:t>
      </w:r>
      <w:r w:rsidRPr="005B7C5C">
        <w:rPr>
          <w:rFonts w:cs="Times New Roman"/>
        </w:rPr>
        <w:t xml:space="preserve"> sir. We’ve been using every means possible to connect with responsible people around the world. In some </w:t>
      </w:r>
      <w:r w:rsidRPr="005B7C5C">
        <w:rPr>
          <w:rFonts w:cs="Times New Roman"/>
          <w:noProof/>
        </w:rPr>
        <w:t>areas</w:t>
      </w:r>
      <w:r w:rsidR="007409E3" w:rsidRPr="005B7C5C">
        <w:rPr>
          <w:rFonts w:cs="Times New Roman"/>
          <w:noProof/>
        </w:rPr>
        <w:t>,</w:t>
      </w:r>
      <w:r w:rsidRPr="005B7C5C">
        <w:rPr>
          <w:rFonts w:cs="Times New Roman"/>
        </w:rPr>
        <w:t xml:space="preserve"> we’ve </w:t>
      </w:r>
      <w:r w:rsidRPr="005B7C5C">
        <w:rPr>
          <w:rFonts w:cs="Times New Roman"/>
        </w:rPr>
        <w:lastRenderedPageBreak/>
        <w:t xml:space="preserve">found fragments of the previous governments. In most </w:t>
      </w:r>
      <w:r w:rsidR="002C3EC7" w:rsidRPr="005B7C5C">
        <w:rPr>
          <w:rFonts w:cs="Times New Roman"/>
          <w:noProof/>
        </w:rPr>
        <w:t>areas</w:t>
      </w:r>
      <w:r w:rsidR="006839DB" w:rsidRPr="005B7C5C">
        <w:rPr>
          <w:rFonts w:cs="Times New Roman"/>
          <w:noProof/>
        </w:rPr>
        <w:t>,</w:t>
      </w:r>
      <w:r w:rsidRPr="005B7C5C">
        <w:rPr>
          <w:rFonts w:cs="Times New Roman"/>
        </w:rPr>
        <w:t xml:space="preserve"> they are either nonfunctional or marginally effective. Like us, they’ve lost control over many of their larger cities. As the president said, the world has reverted to a </w:t>
      </w:r>
      <w:r w:rsidRPr="005B7C5C">
        <w:rPr>
          <w:rFonts w:cs="Times New Roman"/>
          <w:noProof/>
        </w:rPr>
        <w:t>city</w:t>
      </w:r>
      <w:r w:rsidR="007409E3" w:rsidRPr="005B7C5C">
        <w:rPr>
          <w:rFonts w:cs="Times New Roman"/>
          <w:noProof/>
        </w:rPr>
        <w:t>-</w:t>
      </w:r>
      <w:r w:rsidRPr="005B7C5C">
        <w:rPr>
          <w:rFonts w:cs="Times New Roman"/>
          <w:noProof/>
        </w:rPr>
        <w:t>state</w:t>
      </w:r>
      <w:r w:rsidRPr="005B7C5C">
        <w:rPr>
          <w:rFonts w:cs="Times New Roman"/>
        </w:rPr>
        <w:t xml:space="preserve"> structure.”</w:t>
      </w:r>
    </w:p>
    <w:p w14:paraId="5AD80538" w14:textId="0EBE65EC" w:rsidR="00591BCB" w:rsidRPr="005B7C5C" w:rsidRDefault="00591BCB" w:rsidP="004537F7">
      <w:pPr>
        <w:rPr>
          <w:rFonts w:cs="Times New Roman"/>
        </w:rPr>
      </w:pPr>
      <w:r w:rsidRPr="005B7C5C">
        <w:rPr>
          <w:rFonts w:cs="Times New Roman"/>
        </w:rPr>
        <w:t>“Mr. President</w:t>
      </w:r>
      <w:r w:rsidR="00D77753" w:rsidRPr="005B7C5C">
        <w:rPr>
          <w:rFonts w:cs="Times New Roman"/>
        </w:rPr>
        <w:t xml:space="preserve">, </w:t>
      </w:r>
      <w:r w:rsidRPr="005B7C5C">
        <w:rPr>
          <w:rFonts w:cs="Times New Roman"/>
        </w:rPr>
        <w:t>may I suggest that our first step is to discuss what we can do and what we can</w:t>
      </w:r>
      <w:r w:rsidR="00D77753" w:rsidRPr="005B7C5C">
        <w:rPr>
          <w:rFonts w:cs="Times New Roman"/>
        </w:rPr>
        <w:t>not</w:t>
      </w:r>
      <w:r w:rsidRPr="005B7C5C">
        <w:rPr>
          <w:rFonts w:cs="Times New Roman"/>
        </w:rPr>
        <w:t xml:space="preserve"> do,” Admiral Hagerly pointed out.</w:t>
      </w:r>
    </w:p>
    <w:p w14:paraId="02E079DF" w14:textId="670B1F67" w:rsidR="00591BCB" w:rsidRPr="005B7C5C" w:rsidRDefault="00591BCB" w:rsidP="004537F7">
      <w:pPr>
        <w:rPr>
          <w:rFonts w:cs="Times New Roman"/>
        </w:rPr>
      </w:pPr>
      <w:r w:rsidRPr="005B7C5C">
        <w:rPr>
          <w:rFonts w:cs="Times New Roman"/>
        </w:rPr>
        <w:t>“Good point, Nial. Let’s start with what we CAN do,” the president responded.</w:t>
      </w:r>
    </w:p>
    <w:p w14:paraId="30C0B17F" w14:textId="747E31E0" w:rsidR="00591BCB" w:rsidRPr="005B7C5C" w:rsidRDefault="00591BCB" w:rsidP="004537F7">
      <w:pPr>
        <w:rPr>
          <w:rFonts w:cs="Times New Roman"/>
        </w:rPr>
      </w:pPr>
      <w:r w:rsidRPr="005B7C5C">
        <w:rPr>
          <w:rFonts w:cs="Times New Roman"/>
        </w:rPr>
        <w:t>“We can control the alien ships and robots,” SIMPOC said from the rear of the room.</w:t>
      </w:r>
    </w:p>
    <w:p w14:paraId="284C4374" w14:textId="36FBE498" w:rsidR="00591BCB" w:rsidRPr="005B7C5C" w:rsidRDefault="00591BCB" w:rsidP="004537F7">
      <w:pPr>
        <w:rPr>
          <w:rFonts w:cs="Times New Roman"/>
        </w:rPr>
      </w:pPr>
      <w:r w:rsidRPr="005B7C5C">
        <w:rPr>
          <w:rFonts w:cs="Times New Roman"/>
        </w:rPr>
        <w:t xml:space="preserve">“But is that absolute?” Tom asked. “Let’s face it, the </w:t>
      </w:r>
      <w:r w:rsidR="008C34A6">
        <w:rPr>
          <w:rFonts w:cs="Times New Roman"/>
        </w:rPr>
        <w:t>cow robot</w:t>
      </w:r>
      <w:r w:rsidRPr="005B7C5C">
        <w:rPr>
          <w:rFonts w:cs="Times New Roman"/>
        </w:rPr>
        <w:t>s have mostly been deactivated, but I guarantee there are groups out there trying to reverse engineer them. It won’t be long before they are copied or running under someone else’s control.”</w:t>
      </w:r>
    </w:p>
    <w:p w14:paraId="298B2214" w14:textId="1C6C1BF2" w:rsidR="00591BCB" w:rsidRPr="005B7C5C" w:rsidRDefault="00591BCB" w:rsidP="004537F7">
      <w:pPr>
        <w:rPr>
          <w:rFonts w:cs="Times New Roman"/>
        </w:rPr>
      </w:pPr>
      <w:r w:rsidRPr="005B7C5C">
        <w:rPr>
          <w:rFonts w:cs="Times New Roman"/>
        </w:rPr>
        <w:t>“SIMPOC</w:t>
      </w:r>
      <w:r w:rsidR="007A2B3A">
        <w:rPr>
          <w:rFonts w:cs="Times New Roman"/>
        </w:rPr>
        <w:t>,</w:t>
      </w:r>
      <w:r w:rsidRPr="005B7C5C">
        <w:rPr>
          <w:rFonts w:cs="Times New Roman"/>
        </w:rPr>
        <w:t xml:space="preserve"> what can you do about that?” Admiral Hagerly asked.</w:t>
      </w:r>
    </w:p>
    <w:p w14:paraId="53044C93" w14:textId="04E6D57F" w:rsidR="00591BCB" w:rsidRPr="005B7C5C" w:rsidRDefault="00591BCB" w:rsidP="004537F7">
      <w:pPr>
        <w:rPr>
          <w:rFonts w:cs="Times New Roman"/>
        </w:rPr>
      </w:pPr>
      <w:r w:rsidRPr="005B7C5C">
        <w:rPr>
          <w:rFonts w:cs="Times New Roman"/>
        </w:rPr>
        <w:t xml:space="preserve">“Sir, I have control over the supply ships in </w:t>
      </w:r>
      <w:r w:rsidRPr="005B7C5C">
        <w:rPr>
          <w:rFonts w:cs="Times New Roman"/>
          <w:noProof/>
        </w:rPr>
        <w:t>orbit</w:t>
      </w:r>
      <w:r w:rsidR="007409E3" w:rsidRPr="005B7C5C">
        <w:rPr>
          <w:rFonts w:cs="Times New Roman"/>
          <w:noProof/>
        </w:rPr>
        <w:t>,</w:t>
      </w:r>
      <w:r w:rsidRPr="005B7C5C">
        <w:rPr>
          <w:rFonts w:cs="Times New Roman"/>
        </w:rPr>
        <w:t xml:space="preserve"> and you have control over the Capital Ships. The </w:t>
      </w:r>
      <w:r w:rsidR="008C34A6">
        <w:rPr>
          <w:rFonts w:cs="Times New Roman"/>
        </w:rPr>
        <w:t>cow robot</w:t>
      </w:r>
      <w:r w:rsidRPr="005B7C5C">
        <w:rPr>
          <w:rFonts w:cs="Times New Roman"/>
        </w:rPr>
        <w:t xml:space="preserve">s are relatively simple and maybe hijacked. The controller units that direct the </w:t>
      </w:r>
      <w:r w:rsidR="008C34A6">
        <w:rPr>
          <w:rFonts w:cs="Times New Roman"/>
        </w:rPr>
        <w:t>cow robot</w:t>
      </w:r>
      <w:r w:rsidRPr="005B7C5C">
        <w:rPr>
          <w:rFonts w:cs="Times New Roman"/>
        </w:rPr>
        <w:t xml:space="preserve">s on the ground have a great deal of programming. If they are </w:t>
      </w:r>
      <w:r w:rsidRPr="005B7C5C">
        <w:rPr>
          <w:rFonts w:cs="Times New Roman"/>
          <w:noProof/>
        </w:rPr>
        <w:t>compromised</w:t>
      </w:r>
      <w:r w:rsidR="007409E3" w:rsidRPr="005B7C5C">
        <w:rPr>
          <w:rFonts w:cs="Times New Roman"/>
          <w:noProof/>
        </w:rPr>
        <w:t>,</w:t>
      </w:r>
      <w:r w:rsidRPr="005B7C5C">
        <w:rPr>
          <w:rFonts w:cs="Times New Roman"/>
        </w:rPr>
        <w:t xml:space="preserve"> then someone could have control over larger numbers of </w:t>
      </w:r>
      <w:r w:rsidR="008C34A6">
        <w:rPr>
          <w:rFonts w:cs="Times New Roman"/>
        </w:rPr>
        <w:t>cow robot</w:t>
      </w:r>
      <w:r w:rsidRPr="005B7C5C">
        <w:rPr>
          <w:rFonts w:cs="Times New Roman"/>
        </w:rPr>
        <w:t>s.</w:t>
      </w:r>
      <w:r w:rsidR="00D059C5" w:rsidRPr="005B7C5C">
        <w:rPr>
          <w:rFonts w:cs="Times New Roman"/>
        </w:rPr>
        <w:t xml:space="preserve"> Due to the complexity of the </w:t>
      </w:r>
      <w:r w:rsidR="00D059C5" w:rsidRPr="005B7C5C">
        <w:rPr>
          <w:rFonts w:cs="Times New Roman"/>
          <w:noProof/>
        </w:rPr>
        <w:t>programming</w:t>
      </w:r>
      <w:r w:rsidR="007409E3" w:rsidRPr="005B7C5C">
        <w:rPr>
          <w:rFonts w:cs="Times New Roman"/>
          <w:noProof/>
        </w:rPr>
        <w:t>,</w:t>
      </w:r>
      <w:r w:rsidR="00D059C5" w:rsidRPr="005B7C5C">
        <w:rPr>
          <w:rFonts w:cs="Times New Roman"/>
        </w:rPr>
        <w:t xml:space="preserve"> it is unlikely any attempts to take control would be successful. With the proper tools and expertise, they might become operable but with very simple abilities.</w:t>
      </w:r>
      <w:r w:rsidR="004134BC" w:rsidRPr="005B7C5C">
        <w:rPr>
          <w:rFonts w:cs="Times New Roman"/>
        </w:rPr>
        <w:t xml:space="preserve"> There is little chance that anyone penetrating the code could have a </w:t>
      </w:r>
      <w:r w:rsidR="002C3EC7" w:rsidRPr="005B7C5C">
        <w:rPr>
          <w:rFonts w:cs="Times New Roman"/>
        </w:rPr>
        <w:t>largescale</w:t>
      </w:r>
      <w:r w:rsidR="004134BC" w:rsidRPr="005B7C5C">
        <w:rPr>
          <w:rFonts w:cs="Times New Roman"/>
        </w:rPr>
        <w:t xml:space="preserve"> impact.</w:t>
      </w:r>
      <w:r w:rsidR="003912ED" w:rsidRPr="005B7C5C">
        <w:rPr>
          <w:rFonts w:cs="Times New Roman"/>
        </w:rPr>
        <w:t xml:space="preserve"> I have also installed </w:t>
      </w:r>
      <w:r w:rsidR="003912ED" w:rsidRPr="005B7C5C">
        <w:rPr>
          <w:rFonts w:cs="Times New Roman"/>
        </w:rPr>
        <w:lastRenderedPageBreak/>
        <w:t xml:space="preserve">additional </w:t>
      </w:r>
      <w:r w:rsidR="003912ED" w:rsidRPr="005B7C5C">
        <w:rPr>
          <w:rFonts w:cs="Times New Roman"/>
          <w:noProof/>
        </w:rPr>
        <w:t>safeguards</w:t>
      </w:r>
      <w:r w:rsidR="003912ED" w:rsidRPr="005B7C5C">
        <w:rPr>
          <w:rFonts w:cs="Times New Roman"/>
        </w:rPr>
        <w:t xml:space="preserve"> to prevent the Vakeel from returning and taking control over their assets.</w:t>
      </w:r>
      <w:r w:rsidR="00AD5256" w:rsidRPr="005B7C5C">
        <w:rPr>
          <w:rFonts w:cs="Times New Roman"/>
        </w:rPr>
        <w:t>”</w:t>
      </w:r>
    </w:p>
    <w:p w14:paraId="7A7AC5F1" w14:textId="1DBBB706" w:rsidR="004134BC" w:rsidRPr="005B7C5C" w:rsidRDefault="004134BC" w:rsidP="004537F7">
      <w:pPr>
        <w:rPr>
          <w:rFonts w:cs="Times New Roman"/>
        </w:rPr>
      </w:pPr>
      <w:r w:rsidRPr="005B7C5C">
        <w:rPr>
          <w:rFonts w:cs="Times New Roman"/>
        </w:rPr>
        <w:t>“The Vakeel taking control?” asked the President with some concern on his face.</w:t>
      </w:r>
    </w:p>
    <w:p w14:paraId="4569254A" w14:textId="3D8AE16C" w:rsidR="004134BC" w:rsidRPr="005B7C5C" w:rsidRDefault="004134BC" w:rsidP="004537F7">
      <w:pPr>
        <w:rPr>
          <w:rFonts w:cs="Times New Roman"/>
        </w:rPr>
      </w:pPr>
      <w:r w:rsidRPr="005B7C5C">
        <w:rPr>
          <w:rFonts w:cs="Times New Roman"/>
        </w:rPr>
        <w:t>“I have limited the frequencies they receive to exclude those used by the Vakeel. I have also embedded code in their zero sector which prevents them from receiving new operating systems.”</w:t>
      </w:r>
    </w:p>
    <w:p w14:paraId="13F6B7C4" w14:textId="015BEF9C" w:rsidR="004134BC" w:rsidRPr="005B7C5C" w:rsidRDefault="004134BC" w:rsidP="004537F7">
      <w:pPr>
        <w:rPr>
          <w:rFonts w:cs="Times New Roman"/>
        </w:rPr>
      </w:pPr>
      <w:r w:rsidRPr="005B7C5C">
        <w:rPr>
          <w:rFonts w:cs="Times New Roman"/>
        </w:rPr>
        <w:t>“Zero sector,” Admiral Hagerly asked.</w:t>
      </w:r>
    </w:p>
    <w:p w14:paraId="3F03DADC" w14:textId="3358CED4" w:rsidR="004134BC" w:rsidRPr="005B7C5C" w:rsidRDefault="004134BC" w:rsidP="004537F7">
      <w:pPr>
        <w:rPr>
          <w:rFonts w:cs="Times New Roman"/>
        </w:rPr>
      </w:pPr>
      <w:r w:rsidRPr="005B7C5C">
        <w:rPr>
          <w:rFonts w:cs="Times New Roman"/>
        </w:rPr>
        <w:t xml:space="preserve">“Yes, the zero sector is what the computer loads when it starts. That is where I’ve manipulated the operating system. For the Vakeel to take </w:t>
      </w:r>
      <w:r w:rsidRPr="005B7C5C">
        <w:rPr>
          <w:rFonts w:cs="Times New Roman"/>
          <w:noProof/>
        </w:rPr>
        <w:t>control</w:t>
      </w:r>
      <w:r w:rsidR="00AE1A95" w:rsidRPr="005B7C5C">
        <w:rPr>
          <w:rFonts w:cs="Times New Roman"/>
          <w:noProof/>
        </w:rPr>
        <w:t>,</w:t>
      </w:r>
      <w:r w:rsidRPr="005B7C5C">
        <w:rPr>
          <w:rFonts w:cs="Times New Roman"/>
        </w:rPr>
        <w:t xml:space="preserve"> they would need </w:t>
      </w:r>
      <w:r w:rsidRPr="005B7C5C">
        <w:rPr>
          <w:rFonts w:cs="Times New Roman"/>
          <w:noProof/>
        </w:rPr>
        <w:t xml:space="preserve">to </w:t>
      </w:r>
      <w:r w:rsidR="00AE1A95" w:rsidRPr="005B7C5C">
        <w:rPr>
          <w:rFonts w:cs="Times New Roman"/>
          <w:noProof/>
        </w:rPr>
        <w:t>have the unit under their control</w:t>
      </w:r>
      <w:r w:rsidRPr="005B7C5C">
        <w:rPr>
          <w:rFonts w:cs="Times New Roman"/>
        </w:rPr>
        <w:t>.”</w:t>
      </w:r>
    </w:p>
    <w:p w14:paraId="4B880A51" w14:textId="07BB8C5B" w:rsidR="00AD5256" w:rsidRPr="005B7C5C" w:rsidRDefault="00AD5256" w:rsidP="004537F7">
      <w:pPr>
        <w:rPr>
          <w:rFonts w:cs="Times New Roman"/>
        </w:rPr>
      </w:pPr>
      <w:r w:rsidRPr="005B7C5C">
        <w:rPr>
          <w:rFonts w:cs="Times New Roman"/>
        </w:rPr>
        <w:t>“SIMPOC</w:t>
      </w:r>
      <w:r w:rsidR="003912ED" w:rsidRPr="005B7C5C">
        <w:rPr>
          <w:rFonts w:cs="Times New Roman"/>
        </w:rPr>
        <w:t>, great</w:t>
      </w:r>
      <w:r w:rsidR="004134BC" w:rsidRPr="005B7C5C">
        <w:rPr>
          <w:rFonts w:cs="Times New Roman"/>
        </w:rPr>
        <w:t>, that removes one of our threats</w:t>
      </w:r>
      <w:r w:rsidR="003912ED" w:rsidRPr="005B7C5C">
        <w:rPr>
          <w:rFonts w:cs="Times New Roman"/>
          <w:noProof/>
        </w:rPr>
        <w:t>.</w:t>
      </w:r>
      <w:r w:rsidR="003912ED" w:rsidRPr="005B7C5C">
        <w:rPr>
          <w:rFonts w:cs="Times New Roman"/>
        </w:rPr>
        <w:t xml:space="preserve"> P</w:t>
      </w:r>
      <w:r w:rsidRPr="005B7C5C">
        <w:rPr>
          <w:rFonts w:cs="Times New Roman"/>
        </w:rPr>
        <w:t>lease activate</w:t>
      </w:r>
      <w:r w:rsidR="00074598" w:rsidRPr="005B7C5C">
        <w:rPr>
          <w:rFonts w:cs="Times New Roman"/>
        </w:rPr>
        <w:t xml:space="preserve"> all</w:t>
      </w:r>
      <w:r w:rsidRPr="005B7C5C">
        <w:rPr>
          <w:rFonts w:cs="Times New Roman"/>
        </w:rPr>
        <w:t xml:space="preserve"> the </w:t>
      </w:r>
      <w:r w:rsidR="008C34A6">
        <w:rPr>
          <w:rFonts w:cs="Times New Roman"/>
        </w:rPr>
        <w:t>cow robot</w:t>
      </w:r>
      <w:r w:rsidRPr="005B7C5C">
        <w:rPr>
          <w:rFonts w:cs="Times New Roman"/>
        </w:rPr>
        <w:t xml:space="preserve">s and recall them to the supply ships in orbit. We’ll only disperse them under our </w:t>
      </w:r>
      <w:r w:rsidR="002C3EC7" w:rsidRPr="005B7C5C">
        <w:rPr>
          <w:rFonts w:cs="Times New Roman"/>
        </w:rPr>
        <w:t>control and</w:t>
      </w:r>
      <w:r w:rsidRPr="005B7C5C">
        <w:rPr>
          <w:rFonts w:cs="Times New Roman"/>
        </w:rPr>
        <w:t xml:space="preserve"> for</w:t>
      </w:r>
      <w:r w:rsidR="007409E3" w:rsidRPr="005B7C5C">
        <w:rPr>
          <w:rFonts w:cs="Times New Roman"/>
        </w:rPr>
        <w:t xml:space="preserve"> a</w:t>
      </w:r>
      <w:r w:rsidRPr="005B7C5C">
        <w:rPr>
          <w:rFonts w:cs="Times New Roman"/>
        </w:rPr>
        <w:t xml:space="preserve"> </w:t>
      </w:r>
      <w:r w:rsidRPr="005B7C5C">
        <w:rPr>
          <w:rFonts w:cs="Times New Roman"/>
          <w:noProof/>
        </w:rPr>
        <w:t>specific</w:t>
      </w:r>
      <w:r w:rsidRPr="005B7C5C">
        <w:rPr>
          <w:rFonts w:cs="Times New Roman"/>
        </w:rPr>
        <w:t xml:space="preserve"> purpose. When you’re done, I want a full inventory. If any of them have been brought under someone else’s </w:t>
      </w:r>
      <w:r w:rsidRPr="005B7C5C">
        <w:rPr>
          <w:rFonts w:cs="Times New Roman"/>
          <w:noProof/>
        </w:rPr>
        <w:t>control</w:t>
      </w:r>
      <w:r w:rsidR="007409E3" w:rsidRPr="005B7C5C">
        <w:rPr>
          <w:rFonts w:cs="Times New Roman"/>
          <w:noProof/>
        </w:rPr>
        <w:t>,</w:t>
      </w:r>
      <w:r w:rsidRPr="005B7C5C">
        <w:rPr>
          <w:rFonts w:cs="Times New Roman"/>
        </w:rPr>
        <w:t xml:space="preserve"> I want to know how many and where.”</w:t>
      </w:r>
    </w:p>
    <w:p w14:paraId="60A44536" w14:textId="0EFDD2F7" w:rsidR="00AD5256" w:rsidRPr="005B7C5C" w:rsidRDefault="00AD5256" w:rsidP="004537F7">
      <w:pPr>
        <w:rPr>
          <w:rFonts w:cs="Times New Roman"/>
        </w:rPr>
      </w:pPr>
      <w:r w:rsidRPr="005B7C5C">
        <w:rPr>
          <w:rFonts w:cs="Times New Roman"/>
        </w:rPr>
        <w:t>“</w:t>
      </w:r>
      <w:r w:rsidRPr="005B7C5C">
        <w:rPr>
          <w:rFonts w:cs="Times New Roman"/>
          <w:noProof/>
        </w:rPr>
        <w:t>Yes</w:t>
      </w:r>
      <w:r w:rsidR="007409E3" w:rsidRPr="005B7C5C">
        <w:rPr>
          <w:rFonts w:cs="Times New Roman"/>
          <w:noProof/>
        </w:rPr>
        <w:t>,</w:t>
      </w:r>
      <w:r w:rsidRPr="005B7C5C">
        <w:rPr>
          <w:rFonts w:cs="Times New Roman"/>
        </w:rPr>
        <w:t xml:space="preserve"> sir.”</w:t>
      </w:r>
    </w:p>
    <w:p w14:paraId="224BEE21" w14:textId="3FC55B5E" w:rsidR="00D059C5" w:rsidRPr="005B7C5C" w:rsidRDefault="00AD5256" w:rsidP="003912ED">
      <w:pPr>
        <w:rPr>
          <w:rFonts w:cs="Times New Roman"/>
        </w:rPr>
      </w:pPr>
      <w:r w:rsidRPr="005B7C5C">
        <w:rPr>
          <w:rFonts w:cs="Times New Roman"/>
        </w:rPr>
        <w:t xml:space="preserve">“Sir is </w:t>
      </w:r>
      <w:r w:rsidR="004134BC" w:rsidRPr="005B7C5C">
        <w:rPr>
          <w:rFonts w:cs="Times New Roman"/>
        </w:rPr>
        <w:t>there anything else</w:t>
      </w:r>
      <w:r w:rsidRPr="005B7C5C">
        <w:rPr>
          <w:rFonts w:cs="Times New Roman"/>
        </w:rPr>
        <w:t xml:space="preserve"> that we can do</w:t>
      </w:r>
      <w:r w:rsidR="004134BC" w:rsidRPr="005B7C5C">
        <w:rPr>
          <w:rFonts w:cs="Times New Roman"/>
        </w:rPr>
        <w:t>?</w:t>
      </w:r>
      <w:r w:rsidRPr="005B7C5C">
        <w:rPr>
          <w:rFonts w:cs="Times New Roman"/>
        </w:rPr>
        <w:t xml:space="preserve">” </w:t>
      </w:r>
      <w:r w:rsidR="004134BC" w:rsidRPr="005B7C5C">
        <w:rPr>
          <w:rFonts w:cs="Times New Roman"/>
        </w:rPr>
        <w:t>asked</w:t>
      </w:r>
      <w:r w:rsidR="003912ED" w:rsidRPr="005B7C5C">
        <w:rPr>
          <w:rFonts w:cs="Times New Roman"/>
        </w:rPr>
        <w:t xml:space="preserve"> </w:t>
      </w:r>
      <w:r w:rsidR="00D059C5" w:rsidRPr="005B7C5C">
        <w:rPr>
          <w:rFonts w:cs="Times New Roman"/>
        </w:rPr>
        <w:t>Tom</w:t>
      </w:r>
    </w:p>
    <w:p w14:paraId="112D52EB" w14:textId="777542BE" w:rsidR="00AD5256" w:rsidRPr="005B7C5C" w:rsidRDefault="00D059C5" w:rsidP="004537F7">
      <w:pPr>
        <w:rPr>
          <w:rFonts w:cs="Times New Roman"/>
        </w:rPr>
      </w:pPr>
      <w:r w:rsidRPr="005B7C5C">
        <w:rPr>
          <w:rFonts w:cs="Times New Roman"/>
        </w:rPr>
        <w:t>“G</w:t>
      </w:r>
      <w:r w:rsidR="00AD5256" w:rsidRPr="005B7C5C">
        <w:rPr>
          <w:rFonts w:cs="Times New Roman"/>
        </w:rPr>
        <w:t xml:space="preserve">ood </w:t>
      </w:r>
      <w:r w:rsidR="004134BC" w:rsidRPr="005B7C5C">
        <w:rPr>
          <w:rFonts w:cs="Times New Roman"/>
        </w:rPr>
        <w:t>question</w:t>
      </w:r>
      <w:r w:rsidR="00AD5256" w:rsidRPr="005B7C5C">
        <w:rPr>
          <w:rFonts w:cs="Times New Roman"/>
        </w:rPr>
        <w:t xml:space="preserve"> Tom.</w:t>
      </w:r>
      <w:r w:rsidRPr="005B7C5C">
        <w:rPr>
          <w:rFonts w:cs="Times New Roman"/>
        </w:rPr>
        <w:t xml:space="preserve"> Admiral Hagerly is going to expand our </w:t>
      </w:r>
      <w:r w:rsidRPr="005B7C5C">
        <w:rPr>
          <w:rFonts w:cs="Times New Roman"/>
          <w:noProof/>
        </w:rPr>
        <w:t>footprint</w:t>
      </w:r>
      <w:r w:rsidR="004134BC" w:rsidRPr="005B7C5C">
        <w:rPr>
          <w:rFonts w:cs="Times New Roman"/>
          <w:noProof/>
        </w:rPr>
        <w:t>s</w:t>
      </w:r>
      <w:r w:rsidRPr="005B7C5C">
        <w:rPr>
          <w:rFonts w:cs="Times New Roman"/>
        </w:rPr>
        <w:t xml:space="preserve"> using the C-130’s</w:t>
      </w:r>
      <w:r w:rsidR="004134BC" w:rsidRPr="005B7C5C">
        <w:rPr>
          <w:rFonts w:cs="Times New Roman"/>
        </w:rPr>
        <w:t xml:space="preserve"> and shuttles</w:t>
      </w:r>
      <w:r w:rsidRPr="005B7C5C">
        <w:rPr>
          <w:rFonts w:cs="Times New Roman"/>
        </w:rPr>
        <w:t>. He</w:t>
      </w:r>
      <w:r w:rsidR="008A274E">
        <w:rPr>
          <w:rFonts w:cs="Times New Roman"/>
        </w:rPr>
        <w:t xml:space="preserve"> will</w:t>
      </w:r>
      <w:r w:rsidRPr="005B7C5C">
        <w:rPr>
          <w:rFonts w:cs="Times New Roman"/>
        </w:rPr>
        <w:t xml:space="preserve"> spread out, </w:t>
      </w:r>
      <w:r w:rsidR="007A2B3A">
        <w:rPr>
          <w:rFonts w:cs="Times New Roman"/>
        </w:rPr>
        <w:t>contact</w:t>
      </w:r>
      <w:r w:rsidRPr="005B7C5C">
        <w:rPr>
          <w:rFonts w:cs="Times New Roman"/>
        </w:rPr>
        <w:t xml:space="preserve"> people on the military bases</w:t>
      </w:r>
      <w:r w:rsidR="002D181E">
        <w:rPr>
          <w:rFonts w:cs="Times New Roman"/>
        </w:rPr>
        <w:t>, and</w:t>
      </w:r>
      <w:r w:rsidRPr="005B7C5C">
        <w:rPr>
          <w:rFonts w:cs="Times New Roman"/>
        </w:rPr>
        <w:t xml:space="preserve"> consolidate the personnel and supplies. That should make the areas we control safer and better places to live.”</w:t>
      </w:r>
    </w:p>
    <w:p w14:paraId="5CEAAF1C" w14:textId="238CB7E1" w:rsidR="00AD5256" w:rsidRPr="005B7C5C" w:rsidRDefault="00AD5256" w:rsidP="004537F7">
      <w:pPr>
        <w:rPr>
          <w:rFonts w:cs="Times New Roman"/>
        </w:rPr>
      </w:pPr>
      <w:r w:rsidRPr="005B7C5C">
        <w:rPr>
          <w:rFonts w:cs="Times New Roman"/>
        </w:rPr>
        <w:lastRenderedPageBreak/>
        <w:t xml:space="preserve">“By exclusion, </w:t>
      </w:r>
      <w:r w:rsidR="00D059C5" w:rsidRPr="005B7C5C">
        <w:rPr>
          <w:rFonts w:cs="Times New Roman"/>
        </w:rPr>
        <w:t>if we’ve talked about what we CAN do</w:t>
      </w:r>
      <w:r w:rsidR="007A2B3A">
        <w:rPr>
          <w:rFonts w:cs="Times New Roman"/>
        </w:rPr>
        <w:t>,</w:t>
      </w:r>
      <w:r w:rsidR="00D059C5" w:rsidRPr="005B7C5C">
        <w:rPr>
          <w:rFonts w:cs="Times New Roman"/>
        </w:rPr>
        <w:t xml:space="preserve"> then what is left are </w:t>
      </w:r>
      <w:r w:rsidRPr="005B7C5C">
        <w:rPr>
          <w:rFonts w:cs="Times New Roman"/>
        </w:rPr>
        <w:t xml:space="preserve">the things we can’t do. The first on the list is to control the world. I think we </w:t>
      </w:r>
      <w:proofErr w:type="gramStart"/>
      <w:r w:rsidRPr="005B7C5C">
        <w:rPr>
          <w:rFonts w:cs="Times New Roman"/>
        </w:rPr>
        <w:t>have to</w:t>
      </w:r>
      <w:proofErr w:type="gramEnd"/>
      <w:r w:rsidRPr="005B7C5C">
        <w:rPr>
          <w:rFonts w:cs="Times New Roman"/>
        </w:rPr>
        <w:t xml:space="preserve"> accept the </w:t>
      </w:r>
      <w:r w:rsidRPr="005B7C5C">
        <w:rPr>
          <w:rFonts w:cs="Times New Roman"/>
          <w:noProof/>
        </w:rPr>
        <w:t>city</w:t>
      </w:r>
      <w:r w:rsidR="007409E3" w:rsidRPr="005B7C5C">
        <w:rPr>
          <w:rFonts w:cs="Times New Roman"/>
          <w:noProof/>
        </w:rPr>
        <w:t>-</w:t>
      </w:r>
      <w:r w:rsidRPr="005B7C5C">
        <w:rPr>
          <w:rFonts w:cs="Times New Roman"/>
          <w:noProof/>
        </w:rPr>
        <w:t>state</w:t>
      </w:r>
      <w:r w:rsidRPr="005B7C5C">
        <w:rPr>
          <w:rFonts w:cs="Times New Roman"/>
        </w:rPr>
        <w:t xml:space="preserve"> structure. We’ll continue to work with the groups that are willing to work with us, but beyond </w:t>
      </w:r>
      <w:r w:rsidRPr="005B7C5C">
        <w:rPr>
          <w:rFonts w:cs="Times New Roman"/>
          <w:noProof/>
        </w:rPr>
        <w:t>that</w:t>
      </w:r>
      <w:r w:rsidR="007409E3" w:rsidRPr="005B7C5C">
        <w:rPr>
          <w:rFonts w:cs="Times New Roman"/>
          <w:noProof/>
        </w:rPr>
        <w:t>,</w:t>
      </w:r>
      <w:r w:rsidR="004134BC" w:rsidRPr="005B7C5C">
        <w:rPr>
          <w:rFonts w:cs="Times New Roman"/>
        </w:rPr>
        <w:t xml:space="preserve"> we have no control,</w:t>
      </w:r>
      <w:r w:rsidRPr="005B7C5C">
        <w:rPr>
          <w:rFonts w:cs="Times New Roman"/>
        </w:rPr>
        <w:t>”</w:t>
      </w:r>
      <w:r w:rsidR="004134BC" w:rsidRPr="005B7C5C">
        <w:rPr>
          <w:rFonts w:cs="Times New Roman"/>
        </w:rPr>
        <w:t xml:space="preserve"> said the president with some reluctance.</w:t>
      </w:r>
    </w:p>
    <w:p w14:paraId="2B59C139" w14:textId="4C88BCAA" w:rsidR="00AD5256" w:rsidRPr="005B7C5C" w:rsidRDefault="00AD5256" w:rsidP="004537F7">
      <w:pPr>
        <w:rPr>
          <w:rFonts w:cs="Times New Roman"/>
        </w:rPr>
      </w:pPr>
      <w:r w:rsidRPr="005B7C5C">
        <w:rPr>
          <w:rFonts w:cs="Times New Roman"/>
        </w:rPr>
        <w:t xml:space="preserve">Admiral Hagerly then added, “Sir, beyond that. We have control over space. I suggest that sharing that </w:t>
      </w:r>
      <w:r w:rsidR="004134BC" w:rsidRPr="005B7C5C">
        <w:rPr>
          <w:rFonts w:cs="Times New Roman"/>
        </w:rPr>
        <w:t xml:space="preserve">ability </w:t>
      </w:r>
      <w:r w:rsidRPr="005B7C5C">
        <w:rPr>
          <w:rFonts w:cs="Times New Roman"/>
        </w:rPr>
        <w:t xml:space="preserve">is off the table. Joan, Tom, </w:t>
      </w:r>
      <w:r w:rsidRPr="005B7C5C">
        <w:rPr>
          <w:rFonts w:cs="Times New Roman"/>
          <w:noProof/>
        </w:rPr>
        <w:t>Bob</w:t>
      </w:r>
      <w:r w:rsidR="007409E3" w:rsidRPr="005B7C5C">
        <w:rPr>
          <w:rFonts w:cs="Times New Roman"/>
          <w:noProof/>
        </w:rPr>
        <w:t>,</w:t>
      </w:r>
      <w:r w:rsidRPr="005B7C5C">
        <w:rPr>
          <w:rFonts w:cs="Times New Roman"/>
        </w:rPr>
        <w:t xml:space="preserve"> and SIMPOC have the only experience with other </w:t>
      </w:r>
      <w:r w:rsidRPr="005B7C5C">
        <w:rPr>
          <w:rFonts w:cs="Times New Roman"/>
          <w:noProof/>
        </w:rPr>
        <w:t>aliens</w:t>
      </w:r>
      <w:r w:rsidR="007409E3" w:rsidRPr="005B7C5C">
        <w:rPr>
          <w:rFonts w:cs="Times New Roman"/>
          <w:noProof/>
        </w:rPr>
        <w:t>,</w:t>
      </w:r>
      <w:r w:rsidRPr="005B7C5C">
        <w:rPr>
          <w:rFonts w:cs="Times New Roman"/>
        </w:rPr>
        <w:t xml:space="preserve"> and we must retain that responsibility.”</w:t>
      </w:r>
    </w:p>
    <w:p w14:paraId="206E0CED" w14:textId="7ECE9426" w:rsidR="00AD5256" w:rsidRPr="005B7C5C" w:rsidRDefault="00AD5256" w:rsidP="004537F7">
      <w:pPr>
        <w:rPr>
          <w:rFonts w:cs="Times New Roman"/>
        </w:rPr>
      </w:pPr>
      <w:r w:rsidRPr="005B7C5C">
        <w:rPr>
          <w:rFonts w:cs="Times New Roman"/>
        </w:rPr>
        <w:t xml:space="preserve">“Admiral, I </w:t>
      </w:r>
      <w:r w:rsidRPr="005B7C5C">
        <w:rPr>
          <w:rFonts w:cs="Times New Roman"/>
          <w:noProof/>
        </w:rPr>
        <w:t>agree</w:t>
      </w:r>
      <w:r w:rsidRPr="005B7C5C">
        <w:rPr>
          <w:rFonts w:cs="Times New Roman"/>
        </w:rPr>
        <w:t xml:space="preserve">. But I do want to allow volunteers from other countries to join our space fleet. We need </w:t>
      </w:r>
      <w:r w:rsidRPr="005B7C5C">
        <w:rPr>
          <w:rFonts w:cs="Times New Roman"/>
          <w:noProof/>
        </w:rPr>
        <w:t>people</w:t>
      </w:r>
      <w:r w:rsidR="007409E3" w:rsidRPr="005B7C5C">
        <w:rPr>
          <w:rFonts w:cs="Times New Roman"/>
          <w:noProof/>
        </w:rPr>
        <w:t>,</w:t>
      </w:r>
      <w:r w:rsidRPr="005B7C5C">
        <w:rPr>
          <w:rFonts w:cs="Times New Roman"/>
        </w:rPr>
        <w:t xml:space="preserve"> and we need </w:t>
      </w:r>
      <w:r w:rsidR="00D059C5" w:rsidRPr="005B7C5C">
        <w:rPr>
          <w:rFonts w:cs="Times New Roman"/>
        </w:rPr>
        <w:t xml:space="preserve">Earth’s </w:t>
      </w:r>
      <w:r w:rsidRPr="005B7C5C">
        <w:rPr>
          <w:rFonts w:cs="Times New Roman"/>
        </w:rPr>
        <w:t>participation.”</w:t>
      </w:r>
    </w:p>
    <w:p w14:paraId="0206F8AC" w14:textId="69B7A23C" w:rsidR="00AD5256" w:rsidRPr="005B7C5C" w:rsidRDefault="00AD5256" w:rsidP="004537F7">
      <w:pPr>
        <w:rPr>
          <w:rFonts w:cs="Times New Roman"/>
        </w:rPr>
      </w:pPr>
      <w:r w:rsidRPr="005B7C5C">
        <w:rPr>
          <w:rFonts w:cs="Times New Roman"/>
        </w:rPr>
        <w:t xml:space="preserve">“Sir, I agree we need the technical skills. We also </w:t>
      </w:r>
      <w:proofErr w:type="gramStart"/>
      <w:r w:rsidRPr="005B7C5C">
        <w:rPr>
          <w:rFonts w:cs="Times New Roman"/>
        </w:rPr>
        <w:t>have to</w:t>
      </w:r>
      <w:proofErr w:type="gramEnd"/>
      <w:r w:rsidRPr="005B7C5C">
        <w:rPr>
          <w:rFonts w:cs="Times New Roman"/>
        </w:rPr>
        <w:t xml:space="preserve"> recognize that some of them may have </w:t>
      </w:r>
      <w:r w:rsidRPr="005B7C5C">
        <w:rPr>
          <w:rFonts w:cs="Times New Roman"/>
          <w:noProof/>
        </w:rPr>
        <w:t>different agenda</w:t>
      </w:r>
      <w:r w:rsidR="00D059C5" w:rsidRPr="005B7C5C">
        <w:rPr>
          <w:rFonts w:cs="Times New Roman"/>
          <w:noProof/>
        </w:rPr>
        <w:t>s</w:t>
      </w:r>
      <w:r w:rsidRPr="005B7C5C">
        <w:rPr>
          <w:rFonts w:cs="Times New Roman"/>
        </w:rPr>
        <w:t xml:space="preserve"> than ours. </w:t>
      </w:r>
      <w:r w:rsidRPr="005B7C5C">
        <w:rPr>
          <w:rFonts w:cs="Times New Roman"/>
          <w:noProof/>
        </w:rPr>
        <w:t>In fact</w:t>
      </w:r>
      <w:r w:rsidR="007409E3" w:rsidRPr="005B7C5C">
        <w:rPr>
          <w:rFonts w:cs="Times New Roman"/>
          <w:noProof/>
        </w:rPr>
        <w:t>,</w:t>
      </w:r>
      <w:r w:rsidRPr="005B7C5C">
        <w:rPr>
          <w:rFonts w:cs="Times New Roman"/>
        </w:rPr>
        <w:t xml:space="preserve"> they may be </w:t>
      </w:r>
      <w:r w:rsidR="006839DB" w:rsidRPr="005B7C5C">
        <w:rPr>
          <w:rFonts w:cs="Times New Roman"/>
          <w:noProof/>
        </w:rPr>
        <w:t>‘</w:t>
      </w:r>
      <w:r w:rsidRPr="005B7C5C">
        <w:rPr>
          <w:rFonts w:cs="Times New Roman"/>
          <w:noProof/>
        </w:rPr>
        <w:t>told to volunteer</w:t>
      </w:r>
      <w:r w:rsidR="006839DB" w:rsidRPr="005B7C5C">
        <w:rPr>
          <w:rFonts w:cs="Times New Roman"/>
          <w:noProof/>
        </w:rPr>
        <w:t>’</w:t>
      </w:r>
      <w:r w:rsidRPr="005B7C5C">
        <w:rPr>
          <w:rFonts w:cs="Times New Roman"/>
        </w:rPr>
        <w:t xml:space="preserve"> so </w:t>
      </w:r>
      <w:r w:rsidRPr="005B7C5C">
        <w:rPr>
          <w:rFonts w:cs="Times New Roman"/>
          <w:noProof/>
        </w:rPr>
        <w:t>that other agenda</w:t>
      </w:r>
      <w:r w:rsidRPr="005B7C5C">
        <w:rPr>
          <w:rFonts w:cs="Times New Roman"/>
        </w:rPr>
        <w:t xml:space="preserve"> can be met.”</w:t>
      </w:r>
    </w:p>
    <w:p w14:paraId="63F6A3A2" w14:textId="44D7CBA3" w:rsidR="00AD5256" w:rsidRPr="005B7C5C" w:rsidRDefault="00AD5256" w:rsidP="004537F7">
      <w:pPr>
        <w:rPr>
          <w:rFonts w:cs="Times New Roman"/>
        </w:rPr>
      </w:pPr>
      <w:r w:rsidRPr="005B7C5C">
        <w:rPr>
          <w:rFonts w:cs="Times New Roman"/>
        </w:rPr>
        <w:t>“Joan, you</w:t>
      </w:r>
      <w:r w:rsidR="00D77753" w:rsidRPr="005B7C5C">
        <w:rPr>
          <w:rFonts w:cs="Times New Roman"/>
        </w:rPr>
        <w:t>’re</w:t>
      </w:r>
      <w:r w:rsidRPr="005B7C5C">
        <w:rPr>
          <w:rFonts w:cs="Times New Roman"/>
        </w:rPr>
        <w:t xml:space="preserve"> right. But I think we need the technical support and expertise more </w:t>
      </w:r>
      <w:r w:rsidR="00D77753" w:rsidRPr="005B7C5C">
        <w:rPr>
          <w:rFonts w:cs="Times New Roman"/>
        </w:rPr>
        <w:t xml:space="preserve">than </w:t>
      </w:r>
      <w:r w:rsidRPr="005B7C5C">
        <w:rPr>
          <w:rFonts w:cs="Times New Roman"/>
        </w:rPr>
        <w:t>we need to exclude anyone on Earth.”</w:t>
      </w:r>
    </w:p>
    <w:p w14:paraId="40A9103D" w14:textId="303BB3EE" w:rsidR="004F3CC3" w:rsidRPr="005B7C5C" w:rsidRDefault="004F3CC3" w:rsidP="004537F7">
      <w:pPr>
        <w:rPr>
          <w:rFonts w:cs="Times New Roman"/>
        </w:rPr>
      </w:pPr>
      <w:r w:rsidRPr="005B7C5C">
        <w:rPr>
          <w:rFonts w:cs="Times New Roman"/>
        </w:rPr>
        <w:t>“Mr. President, there is one other issue that we need to address,” said the Admiral</w:t>
      </w:r>
    </w:p>
    <w:p w14:paraId="7D727FFB" w14:textId="70ADF387" w:rsidR="004F3CC3" w:rsidRPr="005B7C5C" w:rsidRDefault="004F3CC3" w:rsidP="004537F7">
      <w:pPr>
        <w:rPr>
          <w:rFonts w:cs="Times New Roman"/>
        </w:rPr>
      </w:pPr>
      <w:r w:rsidRPr="005B7C5C">
        <w:rPr>
          <w:rFonts w:cs="Times New Roman"/>
        </w:rPr>
        <w:t>“Yes, Nial. What is it?”</w:t>
      </w:r>
    </w:p>
    <w:p w14:paraId="5C64865D" w14:textId="61134ECF" w:rsidR="004F3CC3" w:rsidRPr="005B7C5C" w:rsidRDefault="004F3CC3" w:rsidP="004537F7">
      <w:pPr>
        <w:rPr>
          <w:rFonts w:cs="Times New Roman"/>
        </w:rPr>
      </w:pPr>
      <w:r w:rsidRPr="005B7C5C">
        <w:rPr>
          <w:rFonts w:cs="Times New Roman"/>
        </w:rPr>
        <w:t>“Admiral Losev.”</w:t>
      </w:r>
    </w:p>
    <w:p w14:paraId="3CC34320" w14:textId="0D468F40" w:rsidR="004F3CC3" w:rsidRPr="005B7C5C" w:rsidRDefault="004F3CC3" w:rsidP="004537F7">
      <w:pPr>
        <w:rPr>
          <w:rFonts w:cs="Times New Roman"/>
        </w:rPr>
      </w:pPr>
      <w:r w:rsidRPr="005B7C5C">
        <w:rPr>
          <w:rFonts w:cs="Times New Roman"/>
        </w:rPr>
        <w:t>“Yes, you’re right. Admiral Losev and the Russian Battalion we have parked in Virginia.”</w:t>
      </w:r>
    </w:p>
    <w:p w14:paraId="66F24824" w14:textId="71D5669D" w:rsidR="004F3CC3" w:rsidRPr="005B7C5C" w:rsidRDefault="004F3CC3" w:rsidP="004537F7">
      <w:pPr>
        <w:rPr>
          <w:rFonts w:cs="Times New Roman"/>
        </w:rPr>
      </w:pPr>
      <w:r w:rsidRPr="005B7C5C">
        <w:rPr>
          <w:rFonts w:cs="Times New Roman"/>
        </w:rPr>
        <w:t>“Sir, they helped us,” Eddy said.</w:t>
      </w:r>
    </w:p>
    <w:p w14:paraId="22CE91CB" w14:textId="757CA7AF" w:rsidR="004F3CC3" w:rsidRPr="005B7C5C" w:rsidRDefault="004F3CC3" w:rsidP="004537F7">
      <w:pPr>
        <w:rPr>
          <w:rFonts w:cs="Times New Roman"/>
        </w:rPr>
      </w:pPr>
      <w:r w:rsidRPr="005B7C5C">
        <w:rPr>
          <w:rFonts w:cs="Times New Roman"/>
        </w:rPr>
        <w:lastRenderedPageBreak/>
        <w:t>“And we helped them,” Admiral Hagerly responded.</w:t>
      </w:r>
    </w:p>
    <w:p w14:paraId="5BAE4E30" w14:textId="5444A404" w:rsidR="004F3CC3" w:rsidRPr="005B7C5C" w:rsidRDefault="004F3CC3" w:rsidP="004537F7">
      <w:pPr>
        <w:rPr>
          <w:rFonts w:cs="Times New Roman"/>
        </w:rPr>
      </w:pPr>
      <w:r w:rsidRPr="005B7C5C">
        <w:rPr>
          <w:rFonts w:cs="Times New Roman"/>
        </w:rPr>
        <w:t xml:space="preserve">“I’ve been thinking about </w:t>
      </w:r>
      <w:r w:rsidRPr="005B7C5C">
        <w:rPr>
          <w:rFonts w:cs="Times New Roman"/>
          <w:noProof/>
        </w:rPr>
        <w:t>it</w:t>
      </w:r>
      <w:r w:rsidR="007409E3" w:rsidRPr="005B7C5C">
        <w:rPr>
          <w:rFonts w:cs="Times New Roman"/>
          <w:noProof/>
        </w:rPr>
        <w:t>,</w:t>
      </w:r>
      <w:r w:rsidRPr="005B7C5C">
        <w:rPr>
          <w:rFonts w:cs="Times New Roman"/>
        </w:rPr>
        <w:t xml:space="preserve"> and I think we owe the Admiral a one-on-one. Give him the facts and let him make his own decisions. Eddy, please ask Admiral Losev to come by. Admiral Hagerly</w:t>
      </w:r>
      <w:r w:rsidR="00AE1A95" w:rsidRPr="005B7C5C">
        <w:rPr>
          <w:rFonts w:cs="Times New Roman"/>
        </w:rPr>
        <w:t>,</w:t>
      </w:r>
      <w:r w:rsidRPr="005B7C5C">
        <w:rPr>
          <w:rFonts w:cs="Times New Roman"/>
        </w:rPr>
        <w:t xml:space="preserve"> </w:t>
      </w:r>
      <w:r w:rsidRPr="005B7C5C">
        <w:rPr>
          <w:rFonts w:cs="Times New Roman"/>
          <w:noProof/>
        </w:rPr>
        <w:t>please</w:t>
      </w:r>
      <w:r w:rsidRPr="005B7C5C">
        <w:rPr>
          <w:rFonts w:cs="Times New Roman"/>
        </w:rPr>
        <w:t xml:space="preserve"> be available.”</w:t>
      </w:r>
    </w:p>
    <w:p w14:paraId="412B56AF" w14:textId="17B0E51F" w:rsidR="004F3CC3" w:rsidRPr="005B7C5C" w:rsidRDefault="004F3CC3" w:rsidP="004537F7">
      <w:pPr>
        <w:rPr>
          <w:rFonts w:cs="Times New Roman"/>
        </w:rPr>
      </w:pPr>
      <w:r w:rsidRPr="005B7C5C">
        <w:rPr>
          <w:rFonts w:cs="Times New Roman"/>
        </w:rPr>
        <w:t>“</w:t>
      </w:r>
      <w:r w:rsidRPr="005B7C5C">
        <w:rPr>
          <w:rFonts w:cs="Times New Roman"/>
          <w:noProof/>
        </w:rPr>
        <w:t>Yes</w:t>
      </w:r>
      <w:r w:rsidR="007409E3" w:rsidRPr="005B7C5C">
        <w:rPr>
          <w:rFonts w:cs="Times New Roman"/>
          <w:noProof/>
        </w:rPr>
        <w:t>,</w:t>
      </w:r>
      <w:r w:rsidRPr="005B7C5C">
        <w:rPr>
          <w:rFonts w:cs="Times New Roman"/>
        </w:rPr>
        <w:t xml:space="preserve"> sir.</w:t>
      </w:r>
    </w:p>
    <w:p w14:paraId="26A318D5" w14:textId="6876FF76" w:rsidR="00DC6807" w:rsidRPr="005B7C5C" w:rsidRDefault="00DC6807" w:rsidP="004537F7">
      <w:pPr>
        <w:rPr>
          <w:rFonts w:cs="Times New Roman"/>
        </w:rPr>
      </w:pPr>
      <w:r w:rsidRPr="005B7C5C">
        <w:rPr>
          <w:rFonts w:cs="Times New Roman"/>
        </w:rPr>
        <w:t xml:space="preserve">“Eddy, also let’s set up a </w:t>
      </w:r>
      <w:r w:rsidR="007409E3" w:rsidRPr="005B7C5C">
        <w:rPr>
          <w:rFonts w:cs="Times New Roman"/>
          <w:noProof/>
        </w:rPr>
        <w:t>T</w:t>
      </w:r>
      <w:r w:rsidRPr="005B7C5C">
        <w:rPr>
          <w:rFonts w:cs="Times New Roman"/>
          <w:noProof/>
        </w:rPr>
        <w:t>el</w:t>
      </w:r>
      <w:r w:rsidRPr="005B7C5C">
        <w:rPr>
          <w:rFonts w:cs="Times New Roman"/>
        </w:rPr>
        <w:t>/video/comm whatever works</w:t>
      </w:r>
      <w:r w:rsidR="007A2B3A">
        <w:rPr>
          <w:rFonts w:cs="Times New Roman"/>
        </w:rPr>
        <w:t>,</w:t>
      </w:r>
      <w:r w:rsidRPr="005B7C5C">
        <w:rPr>
          <w:rFonts w:cs="Times New Roman"/>
        </w:rPr>
        <w:t xml:space="preserve"> and let’s get everyone </w:t>
      </w:r>
      <w:r w:rsidR="00D059C5" w:rsidRPr="005B7C5C">
        <w:rPr>
          <w:rFonts w:cs="Times New Roman"/>
        </w:rPr>
        <w:t xml:space="preserve">around the world </w:t>
      </w:r>
      <w:r w:rsidRPr="005B7C5C">
        <w:rPr>
          <w:rFonts w:cs="Times New Roman"/>
        </w:rPr>
        <w:t xml:space="preserve">that wants to </w:t>
      </w:r>
      <w:r w:rsidRPr="005B7C5C">
        <w:rPr>
          <w:rFonts w:cs="Times New Roman"/>
          <w:noProof/>
        </w:rPr>
        <w:t>listen</w:t>
      </w:r>
      <w:r w:rsidR="007409E3" w:rsidRPr="005B7C5C">
        <w:rPr>
          <w:rFonts w:cs="Times New Roman"/>
          <w:noProof/>
        </w:rPr>
        <w:t>,</w:t>
      </w:r>
      <w:r w:rsidRPr="005B7C5C">
        <w:rPr>
          <w:rFonts w:cs="Times New Roman"/>
        </w:rPr>
        <w:t xml:space="preserve"> and we’ll start talking.”</w:t>
      </w:r>
    </w:p>
    <w:p w14:paraId="72FEC87D" w14:textId="5B77A118" w:rsidR="00DC6807" w:rsidRPr="005B7C5C" w:rsidRDefault="00DC6807" w:rsidP="004537F7">
      <w:pPr>
        <w:rPr>
          <w:rFonts w:cs="Times New Roman"/>
        </w:rPr>
      </w:pPr>
      <w:r w:rsidRPr="005B7C5C">
        <w:rPr>
          <w:rFonts w:cs="Times New Roman"/>
        </w:rPr>
        <w:t>“Yes, sir.”</w:t>
      </w:r>
    </w:p>
    <w:p w14:paraId="176BFC26" w14:textId="6F254701" w:rsidR="002A5F83" w:rsidRPr="005B7C5C" w:rsidRDefault="002A5F83" w:rsidP="004537F7">
      <w:pPr>
        <w:rPr>
          <w:rFonts w:cs="Times New Roman"/>
        </w:rPr>
      </w:pPr>
      <w:r w:rsidRPr="005B7C5C">
        <w:rPr>
          <w:rFonts w:cs="Times New Roman"/>
        </w:rPr>
        <w:t>“SIMPOC, Joan, Tom, Bob, Admiral Hagerly. Before I go before what remains of the world and tell them that I’m retaining control over the alien assets</w:t>
      </w:r>
      <w:r w:rsidR="007A2B3A">
        <w:rPr>
          <w:rFonts w:cs="Times New Roman"/>
        </w:rPr>
        <w:t>,</w:t>
      </w:r>
      <w:r w:rsidRPr="005B7C5C">
        <w:rPr>
          <w:rFonts w:cs="Times New Roman"/>
        </w:rPr>
        <w:t xml:space="preserve"> I need to make sure that you’re buying into it. SIMPOC</w:t>
      </w:r>
      <w:r w:rsidR="007A2B3A">
        <w:rPr>
          <w:rFonts w:cs="Times New Roman"/>
        </w:rPr>
        <w:t>,</w:t>
      </w:r>
      <w:r w:rsidRPr="005B7C5C">
        <w:rPr>
          <w:rFonts w:cs="Times New Roman"/>
        </w:rPr>
        <w:t xml:space="preserve"> without you, control over the assets would be meaningless. For our concept of the Earth Space Command to be successful</w:t>
      </w:r>
      <w:r w:rsidR="007A2B3A">
        <w:rPr>
          <w:rFonts w:cs="Times New Roman"/>
        </w:rPr>
        <w:t>,</w:t>
      </w:r>
      <w:r w:rsidRPr="005B7C5C">
        <w:rPr>
          <w:rFonts w:cs="Times New Roman"/>
        </w:rPr>
        <w:t xml:space="preserve"> I need your support.”</w:t>
      </w:r>
    </w:p>
    <w:p w14:paraId="1CD89EC6" w14:textId="377976F5" w:rsidR="002A5F83" w:rsidRPr="005B7C5C" w:rsidRDefault="002A5F83" w:rsidP="004537F7">
      <w:pPr>
        <w:rPr>
          <w:rFonts w:cs="Times New Roman"/>
        </w:rPr>
      </w:pPr>
      <w:r w:rsidRPr="005B7C5C">
        <w:rPr>
          <w:rFonts w:cs="Times New Roman"/>
        </w:rPr>
        <w:t xml:space="preserve">“Sir, I am programmed to help people. I do admit that is a nebulous objective. I know that I have </w:t>
      </w:r>
      <w:r w:rsidR="007A2B3A">
        <w:rPr>
          <w:rFonts w:cs="Times New Roman"/>
        </w:rPr>
        <w:t>unique abilities</w:t>
      </w:r>
      <w:r w:rsidRPr="005B7C5C">
        <w:rPr>
          <w:rFonts w:cs="Times New Roman"/>
        </w:rPr>
        <w:t>, yet I recognize that I must listen to those around me. I agree, one group’s control over these powerful assets is more logical th</w:t>
      </w:r>
      <w:r w:rsidR="007A2B3A">
        <w:rPr>
          <w:rFonts w:cs="Times New Roman"/>
        </w:rPr>
        <w:t>a</w:t>
      </w:r>
      <w:r w:rsidRPr="005B7C5C">
        <w:rPr>
          <w:rFonts w:cs="Times New Roman"/>
        </w:rPr>
        <w:t>n distributing them. You have my complete support.”</w:t>
      </w:r>
    </w:p>
    <w:p w14:paraId="3EE4B087" w14:textId="49D5719D" w:rsidR="002A5F83" w:rsidRPr="005B7C5C" w:rsidRDefault="002A5F83" w:rsidP="004537F7">
      <w:pPr>
        <w:rPr>
          <w:rFonts w:cs="Times New Roman"/>
        </w:rPr>
      </w:pPr>
      <w:r w:rsidRPr="005B7C5C">
        <w:rPr>
          <w:rFonts w:cs="Times New Roman"/>
        </w:rPr>
        <w:t xml:space="preserve">“Joan, Tom, Bob. You’re the only people in the history of the world that have met </w:t>
      </w:r>
      <w:r w:rsidR="00D059C5" w:rsidRPr="005B7C5C">
        <w:rPr>
          <w:rFonts w:cs="Times New Roman"/>
        </w:rPr>
        <w:t xml:space="preserve">or encountered </w:t>
      </w:r>
      <w:r w:rsidR="003912ED" w:rsidRPr="005B7C5C">
        <w:rPr>
          <w:rFonts w:cs="Times New Roman"/>
        </w:rPr>
        <w:t>another alien race and traveled through other alien solar systems</w:t>
      </w:r>
      <w:r w:rsidRPr="005B7C5C">
        <w:rPr>
          <w:rFonts w:cs="Times New Roman"/>
        </w:rPr>
        <w:t>. Do you agree with my plan?”</w:t>
      </w:r>
    </w:p>
    <w:p w14:paraId="73C70729" w14:textId="3A4DBC73" w:rsidR="002A5F83" w:rsidRPr="005B7C5C" w:rsidRDefault="002A5F83" w:rsidP="004537F7">
      <w:pPr>
        <w:rPr>
          <w:rFonts w:cs="Times New Roman"/>
        </w:rPr>
      </w:pPr>
      <w:r w:rsidRPr="005B7C5C">
        <w:rPr>
          <w:rFonts w:cs="Times New Roman"/>
        </w:rPr>
        <w:t>“Yes, sir,” Joan and Tom said almost in unison.</w:t>
      </w:r>
    </w:p>
    <w:p w14:paraId="53436D74" w14:textId="178B30D4" w:rsidR="002A5F83" w:rsidRPr="005B7C5C" w:rsidRDefault="002A5F83" w:rsidP="004537F7">
      <w:pPr>
        <w:rPr>
          <w:rFonts w:cs="Times New Roman"/>
        </w:rPr>
      </w:pPr>
      <w:r w:rsidRPr="005B7C5C">
        <w:rPr>
          <w:rFonts w:cs="Times New Roman"/>
        </w:rPr>
        <w:t>“Thank you. I doubt any of this will be easy.”</w:t>
      </w:r>
    </w:p>
    <w:p w14:paraId="63A91251" w14:textId="77777777" w:rsidR="00740F32" w:rsidRPr="005B7C5C" w:rsidRDefault="00740F32" w:rsidP="00845671">
      <w:pPr>
        <w:pStyle w:val="Heading2"/>
        <w:rPr>
          <w:rFonts w:cs="Times New Roman"/>
        </w:rPr>
      </w:pPr>
      <w:r w:rsidRPr="005B7C5C">
        <w:rPr>
          <w:rFonts w:cs="Times New Roman"/>
        </w:rPr>
        <w:lastRenderedPageBreak/>
        <w:t>Solar System Defensive Plan</w:t>
      </w:r>
    </w:p>
    <w:p w14:paraId="14591406" w14:textId="573B847F" w:rsidR="00300218" w:rsidRPr="005B7C5C" w:rsidRDefault="00300218" w:rsidP="004537F7">
      <w:pPr>
        <w:rPr>
          <w:rFonts w:cs="Times New Roman"/>
        </w:rPr>
      </w:pPr>
      <w:r w:rsidRPr="005B7C5C">
        <w:rPr>
          <w:rFonts w:cs="Times New Roman"/>
        </w:rPr>
        <w:t>“</w:t>
      </w:r>
      <w:r w:rsidRPr="005B7C5C">
        <w:rPr>
          <w:rFonts w:cs="Times New Roman"/>
          <w:noProof/>
        </w:rPr>
        <w:t>Commlink</w:t>
      </w:r>
      <w:r w:rsidRPr="005B7C5C">
        <w:rPr>
          <w:rFonts w:cs="Times New Roman"/>
        </w:rPr>
        <w:t>, please connect me to the Mars Colony frequency,” Joan said.</w:t>
      </w:r>
    </w:p>
    <w:p w14:paraId="665240DD" w14:textId="3842BFEB" w:rsidR="00B44B4D" w:rsidRPr="005B7C5C" w:rsidRDefault="00B44B4D" w:rsidP="004537F7">
      <w:pPr>
        <w:rPr>
          <w:rFonts w:cs="Times New Roman"/>
        </w:rPr>
      </w:pPr>
      <w:r w:rsidRPr="005B7C5C">
        <w:rPr>
          <w:rFonts w:cs="Times New Roman"/>
        </w:rPr>
        <w:t>“Ophelia, we’re working out the details of using one of the large Capital Ships to support you. There is</w:t>
      </w:r>
      <w:r w:rsidR="007409E3" w:rsidRPr="005B7C5C">
        <w:rPr>
          <w:rFonts w:cs="Times New Roman"/>
        </w:rPr>
        <w:t xml:space="preserve"> a</w:t>
      </w:r>
      <w:r w:rsidRPr="005B7C5C">
        <w:rPr>
          <w:rFonts w:cs="Times New Roman"/>
        </w:rPr>
        <w:t xml:space="preserve"> </w:t>
      </w:r>
      <w:r w:rsidRPr="005B7C5C">
        <w:rPr>
          <w:rFonts w:cs="Times New Roman"/>
          <w:noProof/>
        </w:rPr>
        <w:t>reluctance</w:t>
      </w:r>
      <w:r w:rsidRPr="005B7C5C">
        <w:rPr>
          <w:rFonts w:cs="Times New Roman"/>
        </w:rPr>
        <w:t xml:space="preserve"> to spread out the ships </w:t>
      </w:r>
      <w:r w:rsidR="00300218" w:rsidRPr="005B7C5C">
        <w:rPr>
          <w:rFonts w:cs="Times New Roman"/>
        </w:rPr>
        <w:t>too</w:t>
      </w:r>
      <w:r w:rsidRPr="005B7C5C">
        <w:rPr>
          <w:rFonts w:cs="Times New Roman"/>
        </w:rPr>
        <w:t xml:space="preserve"> much. We have only 11 of them and if we need to defend Earth, having one 10+ </w:t>
      </w:r>
      <w:r w:rsidRPr="005B7C5C">
        <w:rPr>
          <w:rFonts w:cs="Times New Roman"/>
          <w:noProof/>
        </w:rPr>
        <w:t>hours</w:t>
      </w:r>
      <w:r w:rsidRPr="005B7C5C">
        <w:rPr>
          <w:rFonts w:cs="Times New Roman"/>
        </w:rPr>
        <w:t xml:space="preserve"> away makes it difficult. What we’re suggesting is </w:t>
      </w:r>
      <w:r w:rsidR="00D059C5" w:rsidRPr="005B7C5C">
        <w:rPr>
          <w:rFonts w:cs="Times New Roman"/>
        </w:rPr>
        <w:t xml:space="preserve">that </w:t>
      </w:r>
      <w:r w:rsidRPr="005B7C5C">
        <w:rPr>
          <w:rFonts w:cs="Times New Roman"/>
        </w:rPr>
        <w:t xml:space="preserve">we’ll dedicate some of their manufacturing abilities to support </w:t>
      </w:r>
      <w:r w:rsidRPr="005B7C5C">
        <w:rPr>
          <w:rFonts w:cs="Times New Roman"/>
          <w:noProof/>
        </w:rPr>
        <w:t>you</w:t>
      </w:r>
      <w:r w:rsidR="007409E3" w:rsidRPr="005B7C5C">
        <w:rPr>
          <w:rFonts w:cs="Times New Roman"/>
          <w:noProof/>
        </w:rPr>
        <w:t>,</w:t>
      </w:r>
      <w:r w:rsidRPr="005B7C5C">
        <w:rPr>
          <w:rFonts w:cs="Times New Roman"/>
        </w:rPr>
        <w:t xml:space="preserve"> and we’ll send a ship to Mars and back on a weekly schedule. It will bring new supplies, people and give you a chance to return to Earth if needed. We’ll still leave the supply ships that you have in orbit and the shuttles that they have. We</w:t>
      </w:r>
      <w:r w:rsidR="00FF2EF2" w:rsidRPr="005B7C5C">
        <w:rPr>
          <w:rFonts w:cs="Times New Roman"/>
        </w:rPr>
        <w:t>’ll</w:t>
      </w:r>
      <w:r w:rsidRPr="005B7C5C">
        <w:rPr>
          <w:rFonts w:cs="Times New Roman"/>
        </w:rPr>
        <w:t xml:space="preserve"> also </w:t>
      </w:r>
      <w:r w:rsidR="00E025DB" w:rsidRPr="005B7C5C">
        <w:rPr>
          <w:rFonts w:cs="Times New Roman"/>
        </w:rPr>
        <w:t xml:space="preserve">leave </w:t>
      </w:r>
      <w:r w:rsidRPr="005B7C5C">
        <w:rPr>
          <w:rFonts w:cs="Times New Roman"/>
        </w:rPr>
        <w:t xml:space="preserve">50-60 of the </w:t>
      </w:r>
      <w:r w:rsidR="008C34A6">
        <w:rPr>
          <w:rFonts w:cs="Times New Roman"/>
        </w:rPr>
        <w:t>cow robot</w:t>
      </w:r>
      <w:r w:rsidRPr="005B7C5C">
        <w:rPr>
          <w:rFonts w:cs="Times New Roman"/>
        </w:rPr>
        <w:t xml:space="preserve"> units were on the surface. They’ll be able to provide a ton of support for you.”</w:t>
      </w:r>
    </w:p>
    <w:p w14:paraId="33D6B6E9" w14:textId="7C00BD51" w:rsidR="00B44B4D" w:rsidRPr="005B7C5C" w:rsidRDefault="00B44B4D" w:rsidP="004537F7">
      <w:pPr>
        <w:rPr>
          <w:rFonts w:cs="Times New Roman"/>
        </w:rPr>
      </w:pPr>
      <w:r w:rsidRPr="005B7C5C">
        <w:rPr>
          <w:rFonts w:cs="Times New Roman"/>
        </w:rPr>
        <w:t>For your information, we</w:t>
      </w:r>
      <w:r w:rsidR="00D77753" w:rsidRPr="005B7C5C">
        <w:rPr>
          <w:rFonts w:cs="Times New Roman"/>
        </w:rPr>
        <w:t>’re</w:t>
      </w:r>
      <w:r w:rsidRPr="005B7C5C">
        <w:rPr>
          <w:rFonts w:cs="Times New Roman"/>
        </w:rPr>
        <w:t xml:space="preserve"> looking into putting some super </w:t>
      </w:r>
      <w:proofErr w:type="gramStart"/>
      <w:r w:rsidR="005E4FF9" w:rsidRPr="005B7C5C">
        <w:rPr>
          <w:rFonts w:cs="Times New Roman"/>
        </w:rPr>
        <w:t>Rail-Guns</w:t>
      </w:r>
      <w:proofErr w:type="gramEnd"/>
      <w:r w:rsidRPr="005B7C5C">
        <w:rPr>
          <w:rFonts w:cs="Times New Roman"/>
        </w:rPr>
        <w:t xml:space="preserve"> on the moon. SIMPOC thinks that he can improve their performance using some of the alien technology. If he’s right, the moon will be able to throw a ton of metal at any ship entering orbit. I wish we could give you guys something to protect yourself, but we don’t have many options </w:t>
      </w:r>
      <w:proofErr w:type="gramStart"/>
      <w:r w:rsidRPr="005B7C5C">
        <w:rPr>
          <w:rFonts w:cs="Times New Roman"/>
        </w:rPr>
        <w:t>at the moment</w:t>
      </w:r>
      <w:proofErr w:type="gramEnd"/>
      <w:r w:rsidRPr="005B7C5C">
        <w:rPr>
          <w:rFonts w:cs="Times New Roman"/>
        </w:rPr>
        <w:t xml:space="preserve">. If you guys decide to head back home for a </w:t>
      </w:r>
      <w:r w:rsidRPr="005B7C5C">
        <w:rPr>
          <w:rFonts w:cs="Times New Roman"/>
          <w:noProof/>
        </w:rPr>
        <w:t>while</w:t>
      </w:r>
      <w:r w:rsidR="007409E3" w:rsidRPr="005B7C5C">
        <w:rPr>
          <w:rFonts w:cs="Times New Roman"/>
          <w:noProof/>
        </w:rPr>
        <w:t>,</w:t>
      </w:r>
      <w:r w:rsidRPr="005B7C5C">
        <w:rPr>
          <w:rFonts w:cs="Times New Roman"/>
        </w:rPr>
        <w:t xml:space="preserve"> we could pick you up in a day or two. Also, to let you know, Bill, Sarah</w:t>
      </w:r>
      <w:r w:rsidR="007A2B3A">
        <w:rPr>
          <w:rFonts w:cs="Times New Roman"/>
        </w:rPr>
        <w:t>, and many</w:t>
      </w:r>
      <w:r w:rsidRPr="005B7C5C">
        <w:rPr>
          <w:rFonts w:cs="Times New Roman"/>
        </w:rPr>
        <w:t xml:space="preserve"> the Desert Beach folk are asking to go back and get the site up and running again. Ophelia, let us know what you want to do.”</w:t>
      </w:r>
    </w:p>
    <w:p w14:paraId="08A377E8" w14:textId="77777777" w:rsidR="00300218" w:rsidRPr="005B7C5C" w:rsidRDefault="00300218" w:rsidP="00300218">
      <w:pPr>
        <w:pStyle w:val="Heading2"/>
        <w:rPr>
          <w:rFonts w:cs="Times New Roman"/>
        </w:rPr>
      </w:pPr>
      <w:r w:rsidRPr="005B7C5C">
        <w:rPr>
          <w:rFonts w:cs="Times New Roman"/>
        </w:rPr>
        <w:lastRenderedPageBreak/>
        <w:t>Arrive Cook County Forrest Preserve</w:t>
      </w:r>
    </w:p>
    <w:p w14:paraId="023BA43A" w14:textId="77777777" w:rsidR="00300218" w:rsidRPr="005B7C5C" w:rsidRDefault="00300218" w:rsidP="00300218">
      <w:pPr>
        <w:rPr>
          <w:rFonts w:cs="Times New Roman"/>
        </w:rPr>
      </w:pPr>
      <w:r w:rsidRPr="005B7C5C">
        <w:rPr>
          <w:rFonts w:cs="Times New Roman"/>
        </w:rPr>
        <w:t xml:space="preserve">Dennis maneuvered the silent shuttle over the trees within the Cook County Preserve. He was looking for a nice place to set down. A site where there was little chance of discovery and where they could set up camp. </w:t>
      </w:r>
      <w:r w:rsidRPr="005B7C5C">
        <w:rPr>
          <w:rFonts w:cs="Times New Roman"/>
          <w:noProof/>
        </w:rPr>
        <w:t>Preferably</w:t>
      </w:r>
      <w:r w:rsidRPr="005B7C5C">
        <w:rPr>
          <w:rFonts w:cs="Times New Roman"/>
        </w:rPr>
        <w:t>, they wanted a site with some access to a road or at least a path.</w:t>
      </w:r>
    </w:p>
    <w:p w14:paraId="4517E73D" w14:textId="77777777" w:rsidR="00300218" w:rsidRPr="005B7C5C" w:rsidRDefault="00300218" w:rsidP="00300218">
      <w:pPr>
        <w:rPr>
          <w:rFonts w:cs="Times New Roman"/>
        </w:rPr>
      </w:pPr>
      <w:r w:rsidRPr="005B7C5C">
        <w:rPr>
          <w:rFonts w:cs="Times New Roman"/>
        </w:rPr>
        <w:t>“Michael, I think I’ve found someplace,” Dennis said as he swung the shuttle into the wind and settled among some trees in a clearing.</w:t>
      </w:r>
    </w:p>
    <w:p w14:paraId="410EE268" w14:textId="77777777" w:rsidR="00300218" w:rsidRPr="005B7C5C" w:rsidRDefault="00300218" w:rsidP="00300218">
      <w:pPr>
        <w:rPr>
          <w:rFonts w:cs="Times New Roman"/>
        </w:rPr>
      </w:pPr>
      <w:r w:rsidRPr="005B7C5C">
        <w:rPr>
          <w:rFonts w:cs="Times New Roman"/>
        </w:rPr>
        <w:t>“Where are we?” LL asked.</w:t>
      </w:r>
    </w:p>
    <w:p w14:paraId="7310990D" w14:textId="1AF1DE84" w:rsidR="00300218" w:rsidRPr="005B7C5C" w:rsidRDefault="00300218" w:rsidP="00300218">
      <w:pPr>
        <w:rPr>
          <w:rFonts w:cs="Times New Roman"/>
        </w:rPr>
      </w:pPr>
      <w:r w:rsidRPr="005B7C5C">
        <w:rPr>
          <w:rFonts w:cs="Times New Roman"/>
        </w:rPr>
        <w:t xml:space="preserve">“According to my satellite </w:t>
      </w:r>
      <w:r w:rsidRPr="005B7C5C">
        <w:rPr>
          <w:rFonts w:cs="Times New Roman"/>
          <w:noProof/>
        </w:rPr>
        <w:t>mapper</w:t>
      </w:r>
      <w:r w:rsidR="00AE1A95" w:rsidRPr="005B7C5C">
        <w:rPr>
          <w:rFonts w:cs="Times New Roman"/>
          <w:noProof/>
        </w:rPr>
        <w:t>,</w:t>
      </w:r>
      <w:r w:rsidRPr="005B7C5C">
        <w:rPr>
          <w:rFonts w:cs="Times New Roman"/>
        </w:rPr>
        <w:t xml:space="preserve"> we just landed south of Mallard Pond in the middle of the Cook County Preserve. It’s a </w:t>
      </w:r>
      <w:r w:rsidRPr="005B7C5C">
        <w:rPr>
          <w:rFonts w:cs="Times New Roman"/>
          <w:noProof/>
        </w:rPr>
        <w:t>wildlife</w:t>
      </w:r>
      <w:r w:rsidRPr="005B7C5C">
        <w:rPr>
          <w:rFonts w:cs="Times New Roman"/>
        </w:rPr>
        <w:t xml:space="preserve"> and forest preserve. We’re about 15 air</w:t>
      </w:r>
      <w:r w:rsidR="007A2B3A">
        <w:rPr>
          <w:rFonts w:cs="Times New Roman"/>
        </w:rPr>
        <w:t xml:space="preserve"> </w:t>
      </w:r>
      <w:r w:rsidRPr="005B7C5C">
        <w:rPr>
          <w:rFonts w:cs="Times New Roman"/>
        </w:rPr>
        <w:t xml:space="preserve">miles from the Chicago Post </w:t>
      </w:r>
      <w:r w:rsidRPr="005B7C5C">
        <w:rPr>
          <w:rFonts w:cs="Times New Roman"/>
          <w:noProof/>
        </w:rPr>
        <w:t>Office,</w:t>
      </w:r>
      <w:r w:rsidRPr="005B7C5C">
        <w:rPr>
          <w:rFonts w:cs="Times New Roman"/>
        </w:rPr>
        <w:t xml:space="preserve"> and we have a dirt road to the east that you can follow to a nature center about a mile away. There you should be able to get a car.”</w:t>
      </w:r>
    </w:p>
    <w:p w14:paraId="5ECC8FCA" w14:textId="77777777" w:rsidR="00300218" w:rsidRPr="005B7C5C" w:rsidRDefault="00300218" w:rsidP="00300218">
      <w:pPr>
        <w:rPr>
          <w:rFonts w:cs="Times New Roman"/>
        </w:rPr>
      </w:pPr>
      <w:r w:rsidRPr="005B7C5C">
        <w:rPr>
          <w:rFonts w:cs="Times New Roman"/>
        </w:rPr>
        <w:t>“Are we close enough,” LL asked.</w:t>
      </w:r>
    </w:p>
    <w:p w14:paraId="68B53330" w14:textId="213241BD" w:rsidR="00300218" w:rsidRPr="005B7C5C" w:rsidRDefault="00300218" w:rsidP="00300218">
      <w:pPr>
        <w:rPr>
          <w:rFonts w:cs="Times New Roman"/>
        </w:rPr>
      </w:pPr>
      <w:r w:rsidRPr="005B7C5C">
        <w:rPr>
          <w:rFonts w:cs="Times New Roman"/>
        </w:rPr>
        <w:t>“15 air</w:t>
      </w:r>
      <w:r w:rsidR="007A2B3A">
        <w:rPr>
          <w:rFonts w:cs="Times New Roman"/>
        </w:rPr>
        <w:t xml:space="preserve"> </w:t>
      </w:r>
      <w:r w:rsidRPr="005B7C5C">
        <w:rPr>
          <w:rFonts w:cs="Times New Roman"/>
        </w:rPr>
        <w:t>miles, in a pinch</w:t>
      </w:r>
      <w:r w:rsidR="007A2B3A">
        <w:rPr>
          <w:rFonts w:cs="Times New Roman"/>
        </w:rPr>
        <w:t>,</w:t>
      </w:r>
      <w:r w:rsidRPr="005B7C5C">
        <w:rPr>
          <w:rFonts w:cs="Times New Roman"/>
        </w:rPr>
        <w:t xml:space="preserve"> I could be on top of the post office in 10 minutes.”</w:t>
      </w:r>
    </w:p>
    <w:p w14:paraId="0A79AD7B" w14:textId="22EAEB48" w:rsidR="00300218" w:rsidRPr="005B7C5C" w:rsidRDefault="00300218" w:rsidP="00300218">
      <w:pPr>
        <w:rPr>
          <w:rFonts w:cs="Times New Roman"/>
        </w:rPr>
      </w:pPr>
      <w:r w:rsidRPr="005B7C5C">
        <w:rPr>
          <w:rFonts w:cs="Times New Roman"/>
        </w:rPr>
        <w:t>“Thanks, Dennis. Michael, Ruth, Captain Robbs</w:t>
      </w:r>
      <w:r w:rsidR="007A2B3A">
        <w:rPr>
          <w:rFonts w:cs="Times New Roman"/>
        </w:rPr>
        <w:t>,</w:t>
      </w:r>
      <w:r w:rsidRPr="005B7C5C">
        <w:rPr>
          <w:rFonts w:cs="Times New Roman"/>
        </w:rPr>
        <w:t xml:space="preserve"> what do you think?” LL asked his friends sitting next to him.”</w:t>
      </w:r>
    </w:p>
    <w:p w14:paraId="7900F084" w14:textId="0F7ACB8F" w:rsidR="00300218" w:rsidRPr="005B7C5C" w:rsidRDefault="00300218" w:rsidP="00300218">
      <w:pPr>
        <w:rPr>
          <w:rFonts w:cs="Times New Roman"/>
        </w:rPr>
      </w:pPr>
      <w:r w:rsidRPr="005B7C5C">
        <w:rPr>
          <w:rFonts w:cs="Times New Roman"/>
        </w:rPr>
        <w:t xml:space="preserve">“10 minutes sounds ok. Let’s hope we have time for a nice leisure departure. Besides, at 15 miles, if you see a mushroom </w:t>
      </w:r>
      <w:r w:rsidRPr="005B7C5C">
        <w:rPr>
          <w:rFonts w:cs="Times New Roman"/>
          <w:noProof/>
        </w:rPr>
        <w:t>cloud</w:t>
      </w:r>
      <w:r w:rsidR="00AE1A95" w:rsidRPr="005B7C5C">
        <w:rPr>
          <w:rFonts w:cs="Times New Roman"/>
          <w:noProof/>
        </w:rPr>
        <w:t>,</w:t>
      </w:r>
      <w:r w:rsidRPr="005B7C5C">
        <w:rPr>
          <w:rFonts w:cs="Times New Roman"/>
        </w:rPr>
        <w:t xml:space="preserve"> you can</w:t>
      </w:r>
      <w:r w:rsidRPr="005B7C5C">
        <w:rPr>
          <w:rFonts w:cs="Times New Roman"/>
          <w:noProof/>
        </w:rPr>
        <w:t xml:space="preserve"> </w:t>
      </w:r>
      <w:r w:rsidR="00344A65" w:rsidRPr="005B7C5C">
        <w:rPr>
          <w:rFonts w:cs="Times New Roman"/>
          <w:noProof/>
        </w:rPr>
        <w:t xml:space="preserve">get </w:t>
      </w:r>
      <w:r w:rsidRPr="005B7C5C">
        <w:rPr>
          <w:rFonts w:cs="Times New Roman"/>
          <w:noProof/>
        </w:rPr>
        <w:t>away b</w:t>
      </w:r>
      <w:r w:rsidRPr="005B7C5C">
        <w:rPr>
          <w:rFonts w:cs="Times New Roman"/>
        </w:rPr>
        <w:t xml:space="preserve">efore the trees start </w:t>
      </w:r>
      <w:r w:rsidRPr="005B7C5C">
        <w:rPr>
          <w:rFonts w:cs="Times New Roman"/>
          <w:noProof/>
        </w:rPr>
        <w:t>glowing</w:t>
      </w:r>
      <w:r w:rsidRPr="005B7C5C">
        <w:rPr>
          <w:rFonts w:cs="Times New Roman"/>
        </w:rPr>
        <w:t xml:space="preserve">. Captain Robbs, do </w:t>
      </w:r>
      <w:r w:rsidRPr="005B7C5C">
        <w:rPr>
          <w:rFonts w:cs="Times New Roman"/>
        </w:rPr>
        <w:lastRenderedPageBreak/>
        <w:t>you know this area?” Michael asked the Marine Captain they had picked up from the Great Lakes Naval Station.</w:t>
      </w:r>
    </w:p>
    <w:p w14:paraId="3417F7EF" w14:textId="2010A6A9" w:rsidR="00300218" w:rsidRPr="005B7C5C" w:rsidRDefault="00300218" w:rsidP="00300218">
      <w:pPr>
        <w:rPr>
          <w:rFonts w:cs="Times New Roman"/>
        </w:rPr>
      </w:pPr>
      <w:r w:rsidRPr="005B7C5C">
        <w:rPr>
          <w:rFonts w:cs="Times New Roman"/>
        </w:rPr>
        <w:t>“I know this area very well. My Dad and I used to hunt for Crawdads here while I was growing up. We have easy access to roads and a straight shot into the city. And besides, you have good cover here, and let’s hope we don’t develop any glowing clouds. Also, guys, please call me Denise. Trust me</w:t>
      </w:r>
      <w:r w:rsidR="007A2B3A">
        <w:rPr>
          <w:rFonts w:cs="Times New Roman"/>
        </w:rPr>
        <w:t>,</w:t>
      </w:r>
      <w:r w:rsidRPr="005B7C5C">
        <w:rPr>
          <w:rFonts w:cs="Times New Roman"/>
        </w:rPr>
        <w:t xml:space="preserve"> I’m more of a civilian than a Marine.”</w:t>
      </w:r>
    </w:p>
    <w:p w14:paraId="168F4898" w14:textId="39D6614F" w:rsidR="00300218" w:rsidRPr="005B7C5C" w:rsidRDefault="00300218" w:rsidP="00300218">
      <w:pPr>
        <w:rPr>
          <w:rFonts w:cs="Times New Roman"/>
        </w:rPr>
      </w:pPr>
      <w:r w:rsidRPr="005B7C5C">
        <w:rPr>
          <w:rFonts w:cs="Times New Roman"/>
        </w:rPr>
        <w:t>“</w:t>
      </w:r>
      <w:r w:rsidR="001D6522">
        <w:rPr>
          <w:rFonts w:cs="Times New Roman"/>
        </w:rPr>
        <w:t>Okay</w:t>
      </w:r>
      <w:r w:rsidRPr="005B7C5C">
        <w:rPr>
          <w:rFonts w:cs="Times New Roman"/>
        </w:rPr>
        <w:t xml:space="preserve">, if you’re happy with this place. This is where we’ll stay. Per our op </w:t>
      </w:r>
      <w:r w:rsidRPr="005B7C5C">
        <w:rPr>
          <w:rFonts w:cs="Times New Roman"/>
          <w:noProof/>
        </w:rPr>
        <w:t>plan,</w:t>
      </w:r>
      <w:r w:rsidRPr="005B7C5C">
        <w:rPr>
          <w:rFonts w:cs="Times New Roman"/>
        </w:rPr>
        <w:t xml:space="preserve"> </w:t>
      </w:r>
      <w:r w:rsidR="002C3EC7" w:rsidRPr="005B7C5C">
        <w:rPr>
          <w:rFonts w:cs="Times New Roman"/>
        </w:rPr>
        <w:t>I</w:t>
      </w:r>
      <w:r w:rsidRPr="005B7C5C">
        <w:rPr>
          <w:rFonts w:cs="Times New Roman"/>
        </w:rPr>
        <w:t xml:space="preserve"> won’t call you, but you can call us if you need extraction. If something happens and we </w:t>
      </w:r>
      <w:proofErr w:type="gramStart"/>
      <w:r w:rsidRPr="005B7C5C">
        <w:rPr>
          <w:rFonts w:cs="Times New Roman"/>
        </w:rPr>
        <w:t>have to</w:t>
      </w:r>
      <w:proofErr w:type="gramEnd"/>
      <w:r w:rsidRPr="005B7C5C">
        <w:rPr>
          <w:rFonts w:cs="Times New Roman"/>
        </w:rPr>
        <w:t xml:space="preserve"> vacate, we’ll leave the new location written down and hidden under a rock beside the road. Remember there will be two branches next to it. Beyond that, we’ll have to improvise if the area gets too active.</w:t>
      </w:r>
    </w:p>
    <w:p w14:paraId="2BFA109F" w14:textId="77777777" w:rsidR="00D21C59" w:rsidRPr="005B7C5C" w:rsidRDefault="00D21C59" w:rsidP="00D21C59">
      <w:pPr>
        <w:pStyle w:val="Heading2"/>
        <w:rPr>
          <w:rFonts w:cs="Times New Roman"/>
        </w:rPr>
      </w:pPr>
      <w:r w:rsidRPr="005B7C5C">
        <w:rPr>
          <w:rFonts w:cs="Times New Roman"/>
        </w:rPr>
        <w:t>Outside Chicago</w:t>
      </w:r>
    </w:p>
    <w:p w14:paraId="335C5F2E" w14:textId="74F41DB0" w:rsidR="00D21C59" w:rsidRPr="005B7C5C" w:rsidRDefault="00D21C59" w:rsidP="00D21C59">
      <w:pPr>
        <w:rPr>
          <w:rFonts w:cs="Times New Roman"/>
        </w:rPr>
      </w:pPr>
      <w:r w:rsidRPr="005B7C5C">
        <w:rPr>
          <w:rFonts w:cs="Times New Roman"/>
        </w:rPr>
        <w:t xml:space="preserve">It was a pleasant walk from the landing site along the dirt road to the Nature Center. </w:t>
      </w:r>
      <w:r w:rsidRPr="005B7C5C">
        <w:rPr>
          <w:rFonts w:cs="Times New Roman"/>
          <w:noProof/>
        </w:rPr>
        <w:t>Hopefully,</w:t>
      </w:r>
      <w:r w:rsidRPr="005B7C5C">
        <w:rPr>
          <w:rFonts w:cs="Times New Roman"/>
        </w:rPr>
        <w:t xml:space="preserve"> they would find a car to </w:t>
      </w:r>
      <w:r w:rsidRPr="005B7C5C">
        <w:rPr>
          <w:rFonts w:cs="Times New Roman"/>
          <w:noProof/>
        </w:rPr>
        <w:t>hotwire</w:t>
      </w:r>
      <w:r w:rsidR="007A2B3A">
        <w:rPr>
          <w:rFonts w:cs="Times New Roman"/>
        </w:rPr>
        <w:t>;</w:t>
      </w:r>
      <w:r w:rsidRPr="005B7C5C">
        <w:rPr>
          <w:rFonts w:cs="Times New Roman"/>
        </w:rPr>
        <w:t xml:space="preserve"> if not, they might have a long walk.</w:t>
      </w:r>
    </w:p>
    <w:p w14:paraId="79BC431F" w14:textId="7E4417F6" w:rsidR="00D21C59" w:rsidRPr="005B7C5C" w:rsidRDefault="00D21C59" w:rsidP="00D21C59">
      <w:pPr>
        <w:rPr>
          <w:rFonts w:cs="Times New Roman"/>
        </w:rPr>
      </w:pPr>
      <w:r w:rsidRPr="005B7C5C">
        <w:rPr>
          <w:rFonts w:cs="Times New Roman"/>
        </w:rPr>
        <w:t>“Denise, I think our</w:t>
      </w:r>
      <w:r w:rsidRPr="005B7C5C">
        <w:rPr>
          <w:rFonts w:cs="Times New Roman"/>
          <w:noProof/>
        </w:rPr>
        <w:t xml:space="preserve"> cove</w:t>
      </w:r>
      <w:r w:rsidRPr="005B7C5C">
        <w:rPr>
          <w:rFonts w:cs="Times New Roman"/>
        </w:rPr>
        <w:t>r stories will work out well. You worked for Abbot Labs</w:t>
      </w:r>
      <w:r w:rsidR="00AE1A95" w:rsidRPr="005B7C5C">
        <w:rPr>
          <w:rFonts w:cs="Times New Roman"/>
        </w:rPr>
        <w:t>,</w:t>
      </w:r>
      <w:r w:rsidRPr="005B7C5C">
        <w:rPr>
          <w:rFonts w:cs="Times New Roman"/>
        </w:rPr>
        <w:t xml:space="preserve"> </w:t>
      </w:r>
      <w:r w:rsidRPr="005B7C5C">
        <w:rPr>
          <w:rFonts w:cs="Times New Roman"/>
          <w:noProof/>
        </w:rPr>
        <w:t>so</w:t>
      </w:r>
      <w:r w:rsidRPr="005B7C5C">
        <w:rPr>
          <w:rFonts w:cs="Times New Roman"/>
        </w:rPr>
        <w:t xml:space="preserve"> your cover is good. I have a M</w:t>
      </w:r>
      <w:r w:rsidR="008B2CA4" w:rsidRPr="005B7C5C">
        <w:rPr>
          <w:rFonts w:cs="Times New Roman"/>
        </w:rPr>
        <w:t>athematics Degree, so saying I was</w:t>
      </w:r>
      <w:r w:rsidRPr="005B7C5C">
        <w:rPr>
          <w:rFonts w:cs="Times New Roman"/>
        </w:rPr>
        <w:t xml:space="preserve"> a math teacher looking for a job should work. Ruth has a background in Sociology, and she was there on vacation. Our stories make sense</w:t>
      </w:r>
      <w:r w:rsidR="007A2B3A">
        <w:rPr>
          <w:rFonts w:cs="Times New Roman"/>
        </w:rPr>
        <w:t>,</w:t>
      </w:r>
      <w:r w:rsidRPr="005B7C5C">
        <w:rPr>
          <w:rFonts w:cs="Times New Roman"/>
        </w:rPr>
        <w:t xml:space="preserve"> so we should be covered.”</w:t>
      </w:r>
    </w:p>
    <w:p w14:paraId="4667ED2E" w14:textId="4769074E" w:rsidR="00D21C59" w:rsidRPr="005B7C5C" w:rsidRDefault="00D21C59" w:rsidP="00D21C59">
      <w:pPr>
        <w:rPr>
          <w:rFonts w:cs="Times New Roman"/>
        </w:rPr>
      </w:pPr>
      <w:r w:rsidRPr="005B7C5C">
        <w:rPr>
          <w:rFonts w:cs="Times New Roman"/>
        </w:rPr>
        <w:t>“Michael, I agree we should be</w:t>
      </w:r>
      <w:r w:rsidR="001D6F03" w:rsidRPr="005B7C5C">
        <w:rPr>
          <w:rFonts w:cs="Times New Roman"/>
        </w:rPr>
        <w:t xml:space="preserve"> okay,</w:t>
      </w:r>
      <w:r w:rsidRPr="005B7C5C">
        <w:rPr>
          <w:rFonts w:cs="Times New Roman"/>
        </w:rPr>
        <w:t xml:space="preserve"> but the Mayor’s people are very suspicious</w:t>
      </w:r>
      <w:r w:rsidR="007A2B3A">
        <w:rPr>
          <w:rFonts w:cs="Times New Roman"/>
        </w:rPr>
        <w:t>;</w:t>
      </w:r>
      <w:r w:rsidRPr="005B7C5C">
        <w:rPr>
          <w:rFonts w:cs="Times New Roman"/>
        </w:rPr>
        <w:t xml:space="preserve"> they’ll tend to accuse first and ask questions </w:t>
      </w:r>
      <w:r w:rsidRPr="005B7C5C">
        <w:rPr>
          <w:rFonts w:cs="Times New Roman"/>
        </w:rPr>
        <w:lastRenderedPageBreak/>
        <w:t>later. He has been having a lot of problems with the local gangs. They’ve each marked off their territory and had violent clashes with each other. I don’t think any of the gangs have more than 50 people, and the Mayor has only a couple of hundred. That’s why the gangs haven’t moved on downtown</w:t>
      </w:r>
      <w:r w:rsidR="007A2B3A">
        <w:rPr>
          <w:rFonts w:cs="Times New Roman"/>
        </w:rPr>
        <w:t>;</w:t>
      </w:r>
      <w:r w:rsidRPr="005B7C5C">
        <w:rPr>
          <w:rFonts w:cs="Times New Roman"/>
        </w:rPr>
        <w:t xml:space="preserve"> they’ve stayed in the outer parts of the city and just harassed him. He wants total control and will do anything to get it</w:t>
      </w:r>
      <w:r w:rsidR="00497504" w:rsidRPr="005B7C5C">
        <w:rPr>
          <w:rFonts w:cs="Times New Roman"/>
        </w:rPr>
        <w:t>,</w:t>
      </w:r>
      <w:r w:rsidRPr="005B7C5C">
        <w:rPr>
          <w:rFonts w:cs="Times New Roman"/>
        </w:rPr>
        <w:t>”</w:t>
      </w:r>
      <w:r w:rsidR="00497504" w:rsidRPr="005B7C5C">
        <w:rPr>
          <w:rFonts w:cs="Times New Roman"/>
        </w:rPr>
        <w:t xml:space="preserve"> pointed out Denise.</w:t>
      </w:r>
    </w:p>
    <w:p w14:paraId="1C02CD5D" w14:textId="4EBEC94D" w:rsidR="00D21C59" w:rsidRPr="005B7C5C" w:rsidRDefault="00D21C59" w:rsidP="00D21C59">
      <w:pPr>
        <w:rPr>
          <w:rFonts w:cs="Times New Roman"/>
        </w:rPr>
      </w:pPr>
      <w:r w:rsidRPr="005B7C5C">
        <w:rPr>
          <w:rFonts w:cs="Times New Roman"/>
        </w:rPr>
        <w:t>“</w:t>
      </w:r>
      <w:r w:rsidR="001D6522">
        <w:rPr>
          <w:rFonts w:cs="Times New Roman"/>
        </w:rPr>
        <w:t>Okay</w:t>
      </w:r>
      <w:r w:rsidRPr="005B7C5C">
        <w:rPr>
          <w:rFonts w:cs="Times New Roman"/>
        </w:rPr>
        <w:t>, is that the nature center over there?” Michael asked.</w:t>
      </w:r>
    </w:p>
    <w:p w14:paraId="328D1F7C" w14:textId="77777777" w:rsidR="00D21C59" w:rsidRPr="005B7C5C" w:rsidRDefault="00D21C59" w:rsidP="00D21C59">
      <w:pPr>
        <w:rPr>
          <w:rFonts w:cs="Times New Roman"/>
        </w:rPr>
      </w:pPr>
      <w:r w:rsidRPr="005B7C5C">
        <w:rPr>
          <w:rFonts w:cs="Times New Roman"/>
        </w:rPr>
        <w:t xml:space="preserve">“Yes, it is,” answered Denise. “There are a couple of areas, so we should be able to find a car or something. The Forrest service has a maintenance center on the other side of Flavin Rd. If we don’t find anything at the nature </w:t>
      </w:r>
      <w:r w:rsidRPr="005B7C5C">
        <w:rPr>
          <w:rFonts w:cs="Times New Roman"/>
          <w:noProof/>
        </w:rPr>
        <w:t>center,</w:t>
      </w:r>
      <w:r w:rsidRPr="005B7C5C">
        <w:rPr>
          <w:rFonts w:cs="Times New Roman"/>
        </w:rPr>
        <w:t xml:space="preserve"> we should find something over there.”</w:t>
      </w:r>
    </w:p>
    <w:p w14:paraId="6AFDA273" w14:textId="0EFB9CE1" w:rsidR="00D21C59" w:rsidRPr="005B7C5C" w:rsidRDefault="00D21C59" w:rsidP="00D21C59">
      <w:pPr>
        <w:rPr>
          <w:rFonts w:cs="Times New Roman"/>
        </w:rPr>
      </w:pPr>
      <w:proofErr w:type="gramStart"/>
      <w:r w:rsidRPr="005B7C5C">
        <w:rPr>
          <w:rFonts w:cs="Times New Roman"/>
          <w:noProof/>
        </w:rPr>
        <w:t>Actually,</w:t>
      </w:r>
      <w:r w:rsidRPr="005B7C5C">
        <w:rPr>
          <w:rFonts w:cs="Times New Roman"/>
        </w:rPr>
        <w:t xml:space="preserve"> it</w:t>
      </w:r>
      <w:proofErr w:type="gramEnd"/>
      <w:r w:rsidRPr="005B7C5C">
        <w:rPr>
          <w:rFonts w:cs="Times New Roman"/>
        </w:rPr>
        <w:t xml:space="preserve"> turned out that they had </w:t>
      </w:r>
      <w:r w:rsidR="006B5D0B">
        <w:rPr>
          <w:rFonts w:cs="Times New Roman"/>
          <w:noProof/>
        </w:rPr>
        <w:t>several</w:t>
      </w:r>
      <w:r w:rsidRPr="005B7C5C">
        <w:rPr>
          <w:rFonts w:cs="Times New Roman"/>
        </w:rPr>
        <w:t xml:space="preserve"> cars to choose from. </w:t>
      </w:r>
      <w:r w:rsidRPr="005B7C5C">
        <w:rPr>
          <w:rFonts w:cs="Times New Roman"/>
          <w:noProof/>
        </w:rPr>
        <w:t>Apparently,</w:t>
      </w:r>
      <w:r w:rsidRPr="005B7C5C">
        <w:rPr>
          <w:rFonts w:cs="Times New Roman"/>
        </w:rPr>
        <w:t xml:space="preserve"> a small group of people wanted to spend their last hours in the Forrest Preserve. They likely died among the trees.</w:t>
      </w:r>
    </w:p>
    <w:p w14:paraId="1F4DFDC8" w14:textId="1317E3DD" w:rsidR="00D21C59" w:rsidRPr="005B7C5C" w:rsidRDefault="00D21C59" w:rsidP="00D21C59">
      <w:pPr>
        <w:rPr>
          <w:rFonts w:cs="Times New Roman"/>
        </w:rPr>
      </w:pPr>
      <w:r w:rsidRPr="005B7C5C">
        <w:rPr>
          <w:rFonts w:cs="Times New Roman"/>
        </w:rPr>
        <w:t xml:space="preserve">It took only 10 minutes to figure out the wiring and circumvent the </w:t>
      </w:r>
      <w:r w:rsidRPr="005B7C5C">
        <w:rPr>
          <w:rFonts w:cs="Times New Roman"/>
          <w:noProof/>
        </w:rPr>
        <w:t>auto-driving</w:t>
      </w:r>
      <w:r w:rsidRPr="005B7C5C">
        <w:rPr>
          <w:rFonts w:cs="Times New Roman"/>
        </w:rPr>
        <w:t xml:space="preserve"> system. </w:t>
      </w:r>
      <w:r w:rsidR="006B5D0B">
        <w:rPr>
          <w:rFonts w:cs="Times New Roman"/>
        </w:rPr>
        <w:t>T</w:t>
      </w:r>
      <w:r w:rsidRPr="005B7C5C">
        <w:rPr>
          <w:rFonts w:cs="Times New Roman"/>
        </w:rPr>
        <w:t>he auto</w:t>
      </w:r>
      <w:r w:rsidR="006B5D0B">
        <w:rPr>
          <w:rFonts w:cs="Times New Roman"/>
        </w:rPr>
        <w:t>-</w:t>
      </w:r>
      <w:r w:rsidRPr="005B7C5C">
        <w:rPr>
          <w:rFonts w:cs="Times New Roman"/>
        </w:rPr>
        <w:t>driving network was starting to fail on</w:t>
      </w:r>
      <w:r w:rsidR="00074598" w:rsidRPr="005B7C5C">
        <w:rPr>
          <w:rFonts w:cs="Times New Roman"/>
        </w:rPr>
        <w:t xml:space="preserve"> all</w:t>
      </w:r>
      <w:r w:rsidRPr="005B7C5C">
        <w:rPr>
          <w:rFonts w:cs="Times New Roman"/>
        </w:rPr>
        <w:t xml:space="preserve"> the roads, so it was likely that anyone who wanted to go anywhere would have to drive manually.</w:t>
      </w:r>
    </w:p>
    <w:p w14:paraId="0E0D99A2" w14:textId="77777777" w:rsidR="00D21C59" w:rsidRPr="005B7C5C" w:rsidRDefault="00D21C59" w:rsidP="00D21C59">
      <w:pPr>
        <w:rPr>
          <w:rFonts w:cs="Times New Roman"/>
        </w:rPr>
      </w:pPr>
      <w:r w:rsidRPr="005B7C5C">
        <w:rPr>
          <w:rFonts w:cs="Times New Roman"/>
        </w:rPr>
        <w:t>As they drove up Flavin Rd towards 95</w:t>
      </w:r>
      <w:r w:rsidRPr="005B7C5C">
        <w:rPr>
          <w:rFonts w:cs="Times New Roman"/>
          <w:vertAlign w:val="superscript"/>
        </w:rPr>
        <w:t>th</w:t>
      </w:r>
      <w:r w:rsidRPr="005B7C5C">
        <w:rPr>
          <w:rFonts w:cs="Times New Roman"/>
        </w:rPr>
        <w:t xml:space="preserve"> Street, Denise laughed as they passed a small </w:t>
      </w:r>
      <w:r w:rsidRPr="005B7C5C">
        <w:rPr>
          <w:rFonts w:cs="Times New Roman"/>
          <w:noProof/>
        </w:rPr>
        <w:t>pond</w:t>
      </w:r>
      <w:r w:rsidRPr="005B7C5C">
        <w:rPr>
          <w:rFonts w:cs="Times New Roman"/>
        </w:rPr>
        <w:t xml:space="preserve"> with the name of “Crawdad Slough.”</w:t>
      </w:r>
    </w:p>
    <w:p w14:paraId="3ACB8344" w14:textId="45585092" w:rsidR="00D21C59" w:rsidRPr="005B7C5C" w:rsidRDefault="00D21C59" w:rsidP="00D21C59">
      <w:pPr>
        <w:rPr>
          <w:rFonts w:cs="Times New Roman"/>
        </w:rPr>
      </w:pPr>
      <w:r w:rsidRPr="005B7C5C">
        <w:rPr>
          <w:rFonts w:cs="Times New Roman"/>
        </w:rPr>
        <w:t>“When I was young, my Dad and I would come over here late in the day and park in that sandy area. We’d throw a Crawdad trap in the water and tie it off to one of the trees. We’d come back in a day or two and have hundreds of them</w:t>
      </w:r>
      <w:r w:rsidR="002C3EC7" w:rsidRPr="005B7C5C">
        <w:rPr>
          <w:rFonts w:cs="Times New Roman"/>
        </w:rPr>
        <w:t xml:space="preserve"> </w:t>
      </w:r>
      <w:r w:rsidRPr="005B7C5C">
        <w:rPr>
          <w:rFonts w:cs="Times New Roman"/>
        </w:rPr>
        <w:t>inside. We’d do it on a Thursday or Friday</w:t>
      </w:r>
      <w:r w:rsidR="006B5D0B">
        <w:rPr>
          <w:rFonts w:cs="Times New Roman"/>
        </w:rPr>
        <w:t>,</w:t>
      </w:r>
      <w:r w:rsidRPr="005B7C5C">
        <w:rPr>
          <w:rFonts w:cs="Times New Roman"/>
        </w:rPr>
        <w:t xml:space="preserve"> then we’d have a nice feast on the weekend.”</w:t>
      </w:r>
    </w:p>
    <w:p w14:paraId="2C779003" w14:textId="11E47846" w:rsidR="00D21C59" w:rsidRPr="005B7C5C" w:rsidRDefault="00D21C59" w:rsidP="00D21C59">
      <w:pPr>
        <w:rPr>
          <w:rFonts w:cs="Times New Roman"/>
        </w:rPr>
      </w:pPr>
      <w:r w:rsidRPr="005B7C5C">
        <w:rPr>
          <w:rFonts w:cs="Times New Roman"/>
        </w:rPr>
        <w:lastRenderedPageBreak/>
        <w:t>There was silence in the car. Everyone was used to people reminiscing about the old days before the virus. They often talked of loved ones that were lost and favorite memories that were nice to relive.</w:t>
      </w:r>
    </w:p>
    <w:p w14:paraId="01DC816F" w14:textId="77777777" w:rsidR="00D21C59" w:rsidRPr="005B7C5C" w:rsidRDefault="00D21C59" w:rsidP="00D21C59">
      <w:pPr>
        <w:rPr>
          <w:rFonts w:cs="Times New Roman"/>
        </w:rPr>
      </w:pPr>
      <w:r w:rsidRPr="005B7C5C">
        <w:rPr>
          <w:rFonts w:cs="Times New Roman"/>
        </w:rPr>
        <w:t xml:space="preserve">“He died about 5 years </w:t>
      </w:r>
      <w:r w:rsidRPr="005B7C5C">
        <w:rPr>
          <w:rFonts w:cs="Times New Roman"/>
          <w:noProof/>
        </w:rPr>
        <w:t>ago,</w:t>
      </w:r>
      <w:r w:rsidRPr="005B7C5C">
        <w:rPr>
          <w:rFonts w:cs="Times New Roman"/>
        </w:rPr>
        <w:t xml:space="preserve"> and I put my Mother in a nursing home in </w:t>
      </w:r>
      <w:r w:rsidRPr="005B7C5C">
        <w:rPr>
          <w:rFonts w:cs="Times New Roman"/>
          <w:noProof/>
        </w:rPr>
        <w:t>Kenosha</w:t>
      </w:r>
      <w:r w:rsidRPr="005B7C5C">
        <w:rPr>
          <w:rFonts w:cs="Times New Roman"/>
        </w:rPr>
        <w:t>. I didn’t want to move her too far from our home, but I had to move her somewhere.”</w:t>
      </w:r>
    </w:p>
    <w:p w14:paraId="035E3799" w14:textId="77777777" w:rsidR="00D21C59" w:rsidRPr="005B7C5C" w:rsidRDefault="00D21C59" w:rsidP="00D21C59">
      <w:pPr>
        <w:rPr>
          <w:rFonts w:cs="Times New Roman"/>
        </w:rPr>
      </w:pPr>
      <w:r w:rsidRPr="005B7C5C">
        <w:rPr>
          <w:rFonts w:cs="Times New Roman"/>
        </w:rPr>
        <w:t>“I lost her early in the virus.”</w:t>
      </w:r>
    </w:p>
    <w:p w14:paraId="3B5622E2" w14:textId="77777777" w:rsidR="00D21C59" w:rsidRPr="005B7C5C" w:rsidRDefault="00D21C59" w:rsidP="00D21C59">
      <w:pPr>
        <w:pStyle w:val="Heading2"/>
        <w:rPr>
          <w:rFonts w:cs="Times New Roman"/>
        </w:rPr>
      </w:pPr>
      <w:r w:rsidRPr="005B7C5C">
        <w:rPr>
          <w:rFonts w:cs="Times New Roman"/>
        </w:rPr>
        <w:t>Entering Chicago</w:t>
      </w:r>
    </w:p>
    <w:p w14:paraId="7284FF5B" w14:textId="6817D956" w:rsidR="00D21C59" w:rsidRPr="005B7C5C" w:rsidRDefault="00D21C59" w:rsidP="00D21C59">
      <w:pPr>
        <w:rPr>
          <w:rFonts w:cs="Times New Roman"/>
        </w:rPr>
      </w:pPr>
      <w:r w:rsidRPr="005B7C5C">
        <w:rPr>
          <w:rFonts w:cs="Times New Roman"/>
        </w:rPr>
        <w:t>There was silence for the next 10 minutes as Denise gave Michael directions to get past the surface streets to Rte. 55</w:t>
      </w:r>
      <w:r w:rsidR="006B5D0B">
        <w:rPr>
          <w:rFonts w:cs="Times New Roman"/>
        </w:rPr>
        <w:t>,</w:t>
      </w:r>
      <w:r w:rsidRPr="005B7C5C">
        <w:rPr>
          <w:rFonts w:cs="Times New Roman"/>
        </w:rPr>
        <w:t xml:space="preserve"> which would take them to the downtown area.</w:t>
      </w:r>
    </w:p>
    <w:p w14:paraId="73453C4B" w14:textId="41E5CD71" w:rsidR="00D21C59" w:rsidRPr="005B7C5C" w:rsidRDefault="00684543" w:rsidP="00D21C59">
      <w:pPr>
        <w:rPr>
          <w:rFonts w:cs="Times New Roman"/>
        </w:rPr>
      </w:pPr>
      <w:r w:rsidRPr="005B7C5C">
        <w:rPr>
          <w:rFonts w:cs="Times New Roman"/>
        </w:rPr>
        <w:t xml:space="preserve">Denise explained. </w:t>
      </w:r>
      <w:r w:rsidR="00D21C59" w:rsidRPr="005B7C5C">
        <w:rPr>
          <w:rFonts w:cs="Times New Roman"/>
        </w:rPr>
        <w:t xml:space="preserve">“55 was the boundary for most of the gangs. I’m sure the boundaries have moved some, but we’ll be passing the edge of the Garfield Ridge and South Lawndale gangs. We need to get as close to </w:t>
      </w:r>
      <w:r w:rsidR="00D21C59" w:rsidRPr="005B7C5C">
        <w:rPr>
          <w:rFonts w:cs="Times New Roman"/>
          <w:noProof/>
        </w:rPr>
        <w:t>downtown</w:t>
      </w:r>
      <w:r w:rsidR="00D21C59" w:rsidRPr="005B7C5C">
        <w:rPr>
          <w:rFonts w:cs="Times New Roman"/>
        </w:rPr>
        <w:t xml:space="preserve"> as we can so we can find </w:t>
      </w:r>
      <w:r w:rsidR="00FC71B4" w:rsidRPr="005B7C5C">
        <w:rPr>
          <w:rFonts w:cs="Times New Roman"/>
        </w:rPr>
        <w:t>Bueller</w:t>
      </w:r>
      <w:r w:rsidR="00D21C59" w:rsidRPr="005B7C5C">
        <w:rPr>
          <w:rFonts w:cs="Times New Roman"/>
        </w:rPr>
        <w:t>’s Militia. Tangling with one of the smaller gangs on the periphery will slow us down.”</w:t>
      </w:r>
    </w:p>
    <w:p w14:paraId="4226FB5D" w14:textId="75F9B272" w:rsidR="00D21C59" w:rsidRPr="005B7C5C" w:rsidRDefault="00D21C59" w:rsidP="00D21C59">
      <w:pPr>
        <w:rPr>
          <w:rFonts w:cs="Times New Roman"/>
        </w:rPr>
      </w:pPr>
      <w:r w:rsidRPr="005B7C5C">
        <w:rPr>
          <w:rFonts w:cs="Times New Roman"/>
        </w:rPr>
        <w:t xml:space="preserve">Typical of many of the Freeways and roads, Stevenson </w:t>
      </w:r>
      <w:r w:rsidRPr="005B7C5C">
        <w:rPr>
          <w:rFonts w:cs="Times New Roman"/>
          <w:noProof/>
        </w:rPr>
        <w:t>Expressway</w:t>
      </w:r>
      <w:r w:rsidRPr="005B7C5C">
        <w:rPr>
          <w:rFonts w:cs="Times New Roman"/>
        </w:rPr>
        <w:t xml:space="preserve"> was </w:t>
      </w:r>
      <w:proofErr w:type="gramStart"/>
      <w:r w:rsidRPr="005B7C5C">
        <w:rPr>
          <w:rFonts w:cs="Times New Roman"/>
        </w:rPr>
        <w:t>pretty clear</w:t>
      </w:r>
      <w:proofErr w:type="gramEnd"/>
      <w:r w:rsidRPr="005B7C5C">
        <w:rPr>
          <w:rFonts w:cs="Times New Roman"/>
        </w:rPr>
        <w:t xml:space="preserve">. Most people went home or </w:t>
      </w:r>
      <w:r w:rsidR="00920289" w:rsidRPr="005B7C5C">
        <w:rPr>
          <w:rFonts w:cs="Times New Roman"/>
        </w:rPr>
        <w:t xml:space="preserve">to </w:t>
      </w:r>
      <w:r w:rsidRPr="005B7C5C">
        <w:rPr>
          <w:rFonts w:cs="Times New Roman"/>
        </w:rPr>
        <w:t xml:space="preserve">their favorite place for the last few hours of the virus. The small group in their dirty </w:t>
      </w:r>
      <w:r w:rsidRPr="005B7C5C">
        <w:rPr>
          <w:rFonts w:cs="Times New Roman"/>
          <w:noProof/>
        </w:rPr>
        <w:t>van</w:t>
      </w:r>
      <w:r w:rsidRPr="005B7C5C">
        <w:rPr>
          <w:rFonts w:cs="Times New Roman"/>
        </w:rPr>
        <w:t xml:space="preserve"> made </w:t>
      </w:r>
      <w:r w:rsidRPr="005B7C5C">
        <w:rPr>
          <w:rFonts w:cs="Times New Roman"/>
          <w:noProof/>
        </w:rPr>
        <w:t>good time</w:t>
      </w:r>
      <w:r w:rsidRPr="005B7C5C">
        <w:rPr>
          <w:rFonts w:cs="Times New Roman"/>
        </w:rPr>
        <w:t xml:space="preserve"> and easily avoided the occasional</w:t>
      </w:r>
      <w:r w:rsidR="00604EE8" w:rsidRPr="005B7C5C">
        <w:rPr>
          <w:rFonts w:cs="Times New Roman"/>
        </w:rPr>
        <w:t xml:space="preserve"> abandoned</w:t>
      </w:r>
      <w:r w:rsidRPr="005B7C5C">
        <w:rPr>
          <w:rFonts w:cs="Times New Roman"/>
        </w:rPr>
        <w:t xml:space="preserve"> vehicle.</w:t>
      </w:r>
    </w:p>
    <w:p w14:paraId="6C85EAD6" w14:textId="351F7148" w:rsidR="00D21C59" w:rsidRPr="005B7C5C" w:rsidRDefault="00D21C59" w:rsidP="00D21C59">
      <w:pPr>
        <w:rPr>
          <w:rFonts w:cs="Times New Roman"/>
        </w:rPr>
      </w:pPr>
      <w:r w:rsidRPr="005B7C5C">
        <w:rPr>
          <w:rFonts w:cs="Times New Roman"/>
        </w:rPr>
        <w:lastRenderedPageBreak/>
        <w:t>“</w:t>
      </w:r>
      <w:r w:rsidR="001D6522">
        <w:rPr>
          <w:rFonts w:cs="Times New Roman"/>
        </w:rPr>
        <w:t>Okay</w:t>
      </w:r>
      <w:r w:rsidRPr="005B7C5C">
        <w:rPr>
          <w:rFonts w:cs="Times New Roman"/>
        </w:rPr>
        <w:t>, we’re getting near some of the gang areas</w:t>
      </w:r>
      <w:r w:rsidR="006B5D0B">
        <w:rPr>
          <w:rFonts w:cs="Times New Roman"/>
        </w:rPr>
        <w:t>;</w:t>
      </w:r>
      <w:r w:rsidRPr="005B7C5C">
        <w:rPr>
          <w:rFonts w:cs="Times New Roman"/>
        </w:rPr>
        <w:t xml:space="preserve"> we better slow down,” Denise said.</w:t>
      </w:r>
    </w:p>
    <w:p w14:paraId="688EFB97" w14:textId="27366EF6" w:rsidR="00D21C59" w:rsidRPr="005B7C5C" w:rsidRDefault="00D21C59" w:rsidP="00D21C59">
      <w:pPr>
        <w:rPr>
          <w:rFonts w:cs="Times New Roman"/>
        </w:rPr>
      </w:pPr>
      <w:r w:rsidRPr="005B7C5C">
        <w:rPr>
          <w:rFonts w:cs="Times New Roman"/>
        </w:rPr>
        <w:t>“Your timing was perfect,” Michael comment</w:t>
      </w:r>
      <w:r w:rsidR="00920289" w:rsidRPr="005B7C5C">
        <w:rPr>
          <w:rFonts w:cs="Times New Roman"/>
        </w:rPr>
        <w:t>ed</w:t>
      </w:r>
      <w:r w:rsidRPr="005B7C5C">
        <w:rPr>
          <w:rFonts w:cs="Times New Roman"/>
        </w:rPr>
        <w:t xml:space="preserve">. “I think we have a </w:t>
      </w:r>
      <w:r w:rsidRPr="005B7C5C">
        <w:rPr>
          <w:rFonts w:cs="Times New Roman"/>
          <w:noProof/>
        </w:rPr>
        <w:t>roadblock</w:t>
      </w:r>
      <w:r w:rsidRPr="005B7C5C">
        <w:rPr>
          <w:rFonts w:cs="Times New Roman"/>
        </w:rPr>
        <w:t xml:space="preserve"> ahead.”</w:t>
      </w:r>
    </w:p>
    <w:p w14:paraId="5056C6C4" w14:textId="1249955A" w:rsidR="00D21C59" w:rsidRPr="005B7C5C" w:rsidRDefault="00D21C59" w:rsidP="00D21C59">
      <w:pPr>
        <w:rPr>
          <w:rFonts w:cs="Times New Roman"/>
        </w:rPr>
      </w:pPr>
      <w:r w:rsidRPr="005B7C5C">
        <w:rPr>
          <w:rFonts w:cs="Times New Roman"/>
        </w:rPr>
        <w:t xml:space="preserve">He slowed the </w:t>
      </w:r>
      <w:r w:rsidRPr="005B7C5C">
        <w:rPr>
          <w:rFonts w:cs="Times New Roman"/>
          <w:noProof/>
        </w:rPr>
        <w:t>vehicle,</w:t>
      </w:r>
      <w:r w:rsidRPr="005B7C5C">
        <w:rPr>
          <w:rFonts w:cs="Times New Roman"/>
        </w:rPr>
        <w:t xml:space="preserve"> and each of them had a hand on a weapon. Ruth was in the back of the </w:t>
      </w:r>
      <w:r w:rsidRPr="005B7C5C">
        <w:rPr>
          <w:rFonts w:cs="Times New Roman"/>
          <w:noProof/>
        </w:rPr>
        <w:t>van,</w:t>
      </w:r>
      <w:r w:rsidRPr="005B7C5C">
        <w:rPr>
          <w:rFonts w:cs="Times New Roman"/>
        </w:rPr>
        <w:t xml:space="preserve"> and Denise slid down in the seat. It was better for any guards at the </w:t>
      </w:r>
      <w:r w:rsidRPr="005B7C5C">
        <w:rPr>
          <w:rFonts w:cs="Times New Roman"/>
          <w:noProof/>
        </w:rPr>
        <w:t>roadblock</w:t>
      </w:r>
      <w:r w:rsidRPr="005B7C5C">
        <w:rPr>
          <w:rFonts w:cs="Times New Roman"/>
        </w:rPr>
        <w:t xml:space="preserve"> to </w:t>
      </w:r>
      <w:r w:rsidRPr="005B7C5C">
        <w:rPr>
          <w:rFonts w:cs="Times New Roman"/>
          <w:noProof/>
        </w:rPr>
        <w:t>think</w:t>
      </w:r>
      <w:r w:rsidRPr="005B7C5C">
        <w:rPr>
          <w:rFonts w:cs="Times New Roman"/>
        </w:rPr>
        <w:t xml:space="preserve"> Michael was alone. If necessary</w:t>
      </w:r>
      <w:r w:rsidR="006B5D0B">
        <w:rPr>
          <w:rFonts w:cs="Times New Roman"/>
        </w:rPr>
        <w:t>,</w:t>
      </w:r>
      <w:r w:rsidRPr="005B7C5C">
        <w:rPr>
          <w:rFonts w:cs="Times New Roman"/>
        </w:rPr>
        <w:t xml:space="preserve"> </w:t>
      </w:r>
      <w:proofErr w:type="gramStart"/>
      <w:r w:rsidRPr="005B7C5C">
        <w:rPr>
          <w:rFonts w:cs="Times New Roman"/>
        </w:rPr>
        <w:t>two armed</w:t>
      </w:r>
      <w:proofErr w:type="gramEnd"/>
      <w:r w:rsidRPr="005B7C5C">
        <w:rPr>
          <w:rFonts w:cs="Times New Roman"/>
        </w:rPr>
        <w:t xml:space="preserve"> people coming out of the van </w:t>
      </w:r>
      <w:r w:rsidRPr="005B7C5C">
        <w:rPr>
          <w:rFonts w:cs="Times New Roman"/>
          <w:noProof/>
        </w:rPr>
        <w:t>firing</w:t>
      </w:r>
      <w:r w:rsidRPr="005B7C5C">
        <w:rPr>
          <w:rFonts w:cs="Times New Roman"/>
        </w:rPr>
        <w:t xml:space="preserve"> would be a great way to catch them off guard.</w:t>
      </w:r>
    </w:p>
    <w:p w14:paraId="2C143129" w14:textId="701E0A50" w:rsidR="00D21C59" w:rsidRPr="005B7C5C" w:rsidRDefault="00D21C59" w:rsidP="00D21C59">
      <w:pPr>
        <w:rPr>
          <w:rFonts w:cs="Times New Roman"/>
        </w:rPr>
      </w:pPr>
      <w:r w:rsidRPr="005B7C5C">
        <w:rPr>
          <w:rFonts w:cs="Times New Roman"/>
        </w:rPr>
        <w:t xml:space="preserve">Michael stopped the van about 100 feet from the </w:t>
      </w:r>
      <w:r w:rsidRPr="005B7C5C">
        <w:rPr>
          <w:rFonts w:cs="Times New Roman"/>
          <w:noProof/>
        </w:rPr>
        <w:t>roadblock</w:t>
      </w:r>
      <w:r w:rsidRPr="005B7C5C">
        <w:rPr>
          <w:rFonts w:cs="Times New Roman"/>
        </w:rPr>
        <w:t xml:space="preserve"> and commented under his breath, “I don’t see any action. Maybe it’s abandoned.”</w:t>
      </w:r>
    </w:p>
    <w:p w14:paraId="1DAEB136" w14:textId="53AB05B5" w:rsidR="00D21C59" w:rsidRPr="005B7C5C" w:rsidRDefault="00D21C59" w:rsidP="00D21C59">
      <w:pPr>
        <w:rPr>
          <w:rFonts w:cs="Times New Roman"/>
        </w:rPr>
      </w:pPr>
      <w:r w:rsidRPr="005B7C5C">
        <w:rPr>
          <w:rFonts w:cs="Times New Roman"/>
        </w:rPr>
        <w:t xml:space="preserve">“Could be, they might have set it up during the latter part of the </w:t>
      </w:r>
      <w:r w:rsidRPr="005B7C5C">
        <w:rPr>
          <w:rFonts w:cs="Times New Roman"/>
          <w:noProof/>
        </w:rPr>
        <w:t>virus,</w:t>
      </w:r>
      <w:r w:rsidRPr="005B7C5C">
        <w:rPr>
          <w:rFonts w:cs="Times New Roman"/>
        </w:rPr>
        <w:t xml:space="preserve"> and now they don’t have enough people to keep it manned. Take it slow</w:t>
      </w:r>
      <w:r w:rsidR="00AE1A95"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we’ll keep our eyes open.” Denise said.</w:t>
      </w:r>
    </w:p>
    <w:p w14:paraId="51D12AC0" w14:textId="77777777" w:rsidR="00D21C59" w:rsidRPr="005B7C5C" w:rsidRDefault="00D21C59" w:rsidP="00D21C59">
      <w:pPr>
        <w:rPr>
          <w:rFonts w:cs="Times New Roman"/>
        </w:rPr>
      </w:pPr>
      <w:r w:rsidRPr="005B7C5C">
        <w:rPr>
          <w:rFonts w:cs="Times New Roman"/>
        </w:rPr>
        <w:t>“I see a path between the cars. As soon as I’m near them, I’ll accelerate and get beyond them.”</w:t>
      </w:r>
    </w:p>
    <w:p w14:paraId="6061E230" w14:textId="77777777" w:rsidR="00D21C59" w:rsidRPr="005B7C5C" w:rsidRDefault="00D21C59" w:rsidP="00D21C59">
      <w:pPr>
        <w:rPr>
          <w:rFonts w:cs="Times New Roman"/>
        </w:rPr>
      </w:pPr>
      <w:r w:rsidRPr="005B7C5C">
        <w:rPr>
          <w:rFonts w:cs="Times New Roman"/>
        </w:rPr>
        <w:t>“Sounds good,” Denise whispered.</w:t>
      </w:r>
    </w:p>
    <w:p w14:paraId="262F2E7F" w14:textId="77777777" w:rsidR="00D21C59" w:rsidRPr="005B7C5C" w:rsidRDefault="00D21C59" w:rsidP="00D21C59">
      <w:pPr>
        <w:rPr>
          <w:rFonts w:cs="Times New Roman"/>
        </w:rPr>
      </w:pPr>
      <w:r w:rsidRPr="005B7C5C">
        <w:rPr>
          <w:rFonts w:cs="Times New Roman"/>
        </w:rPr>
        <w:t xml:space="preserve">Seconds later, Michael floored the </w:t>
      </w:r>
      <w:r w:rsidRPr="005B7C5C">
        <w:rPr>
          <w:rFonts w:cs="Times New Roman"/>
          <w:noProof/>
        </w:rPr>
        <w:t>van,</w:t>
      </w:r>
      <w:r w:rsidRPr="005B7C5C">
        <w:rPr>
          <w:rFonts w:cs="Times New Roman"/>
        </w:rPr>
        <w:t xml:space="preserve"> and they quickly accelerated beyond. When they were about a quarter of a </w:t>
      </w:r>
      <w:r w:rsidRPr="005B7C5C">
        <w:rPr>
          <w:rFonts w:cs="Times New Roman"/>
          <w:noProof/>
        </w:rPr>
        <w:t>mile</w:t>
      </w:r>
      <w:r w:rsidRPr="005B7C5C">
        <w:rPr>
          <w:rFonts w:cs="Times New Roman"/>
        </w:rPr>
        <w:t xml:space="preserve"> </w:t>
      </w:r>
      <w:r w:rsidRPr="005B7C5C">
        <w:rPr>
          <w:rFonts w:cs="Times New Roman"/>
          <w:noProof/>
        </w:rPr>
        <w:t>away,</w:t>
      </w:r>
      <w:r w:rsidRPr="005B7C5C">
        <w:rPr>
          <w:rFonts w:cs="Times New Roman"/>
        </w:rPr>
        <w:t xml:space="preserve"> he </w:t>
      </w:r>
      <w:r w:rsidRPr="005B7C5C">
        <w:rPr>
          <w:rFonts w:cs="Times New Roman"/>
          <w:noProof/>
        </w:rPr>
        <w:t>slowed,</w:t>
      </w:r>
      <w:r w:rsidRPr="005B7C5C">
        <w:rPr>
          <w:rFonts w:cs="Times New Roman"/>
        </w:rPr>
        <w:t xml:space="preserve"> and Denise resumed her position kneeling between the seats.</w:t>
      </w:r>
    </w:p>
    <w:p w14:paraId="7B17768E" w14:textId="32FB679A" w:rsidR="00D21C59" w:rsidRPr="005B7C5C" w:rsidRDefault="00D21C59" w:rsidP="00D21C59">
      <w:pPr>
        <w:rPr>
          <w:rFonts w:cs="Times New Roman"/>
        </w:rPr>
      </w:pPr>
      <w:r w:rsidRPr="005B7C5C">
        <w:rPr>
          <w:rFonts w:cs="Times New Roman"/>
        </w:rPr>
        <w:t xml:space="preserve">“Take this exit, and we’ll go up the 90. I wouldn’t be surprised to see other </w:t>
      </w:r>
      <w:r w:rsidRPr="005B7C5C">
        <w:rPr>
          <w:rFonts w:cs="Times New Roman"/>
          <w:noProof/>
        </w:rPr>
        <w:t>roadblocks</w:t>
      </w:r>
      <w:r w:rsidRPr="005B7C5C">
        <w:rPr>
          <w:rFonts w:cs="Times New Roman"/>
        </w:rPr>
        <w:t xml:space="preserve">. They each tried to stake out their areas. </w:t>
      </w:r>
      <w:r w:rsidRPr="005B7C5C">
        <w:rPr>
          <w:rFonts w:cs="Times New Roman"/>
          <w:noProof/>
        </w:rPr>
        <w:t>Eventually,</w:t>
      </w:r>
      <w:r w:rsidRPr="005B7C5C">
        <w:rPr>
          <w:rFonts w:cs="Times New Roman"/>
        </w:rPr>
        <w:t xml:space="preserve"> we’ll find a manned one, with the </w:t>
      </w:r>
      <w:r w:rsidR="00FC71B4" w:rsidRPr="005B7C5C">
        <w:rPr>
          <w:rFonts w:cs="Times New Roman"/>
        </w:rPr>
        <w:t>Bueller</w:t>
      </w:r>
      <w:r w:rsidRPr="005B7C5C">
        <w:rPr>
          <w:rFonts w:cs="Times New Roman"/>
        </w:rPr>
        <w:t xml:space="preserve"> Militia guarding it. That’s when we’ve got to be </w:t>
      </w:r>
      <w:proofErr w:type="gramStart"/>
      <w:r w:rsidRPr="005B7C5C">
        <w:rPr>
          <w:rFonts w:cs="Times New Roman"/>
        </w:rPr>
        <w:t>real</w:t>
      </w:r>
      <w:proofErr w:type="gramEnd"/>
      <w:r w:rsidRPr="005B7C5C">
        <w:rPr>
          <w:rFonts w:cs="Times New Roman"/>
        </w:rPr>
        <w:t xml:space="preserve"> careful. If they think we’re acting</w:t>
      </w:r>
      <w:r w:rsidR="00763DF0" w:rsidRPr="005B7C5C">
        <w:rPr>
          <w:rFonts w:cs="Times New Roman"/>
        </w:rPr>
        <w:t xml:space="preserve"> </w:t>
      </w:r>
      <w:r w:rsidRPr="005B7C5C">
        <w:rPr>
          <w:rFonts w:cs="Times New Roman"/>
          <w:noProof/>
        </w:rPr>
        <w:t>suspicious,</w:t>
      </w:r>
      <w:r w:rsidRPr="005B7C5C">
        <w:rPr>
          <w:rFonts w:cs="Times New Roman"/>
        </w:rPr>
        <w:t xml:space="preserve"> they might fill our van with bullets.”</w:t>
      </w:r>
    </w:p>
    <w:p w14:paraId="4E2C1D2C" w14:textId="77777777" w:rsidR="00D21C59" w:rsidRPr="005B7C5C" w:rsidRDefault="00D21C59" w:rsidP="00D21C59">
      <w:pPr>
        <w:rPr>
          <w:rFonts w:cs="Times New Roman"/>
        </w:rPr>
      </w:pPr>
      <w:r w:rsidRPr="005B7C5C">
        <w:rPr>
          <w:rFonts w:cs="Times New Roman"/>
        </w:rPr>
        <w:lastRenderedPageBreak/>
        <w:t xml:space="preserve">All three remained quiet for the next couple of miles. As they approached the exit for Cermak Rd, a huge </w:t>
      </w:r>
      <w:r w:rsidRPr="005B7C5C">
        <w:rPr>
          <w:rFonts w:cs="Times New Roman"/>
          <w:noProof/>
        </w:rPr>
        <w:t>roadblock</w:t>
      </w:r>
      <w:r w:rsidRPr="005B7C5C">
        <w:rPr>
          <w:rFonts w:cs="Times New Roman"/>
        </w:rPr>
        <w:t xml:space="preserve"> became very clear. Michael slowed the car and stopped it about 100 yards away.</w:t>
      </w:r>
    </w:p>
    <w:p w14:paraId="0D67F6EE" w14:textId="77777777" w:rsidR="00D21C59" w:rsidRPr="005B7C5C" w:rsidRDefault="00D21C59" w:rsidP="00D21C59">
      <w:pPr>
        <w:rPr>
          <w:rFonts w:cs="Times New Roman"/>
        </w:rPr>
      </w:pPr>
      <w:r w:rsidRPr="005B7C5C">
        <w:rPr>
          <w:rFonts w:cs="Times New Roman"/>
        </w:rPr>
        <w:t xml:space="preserve"> “I suggest we drive slowly towards them and see if they give us some directions,” Denise whispered as she slouched down between the seats.</w:t>
      </w:r>
    </w:p>
    <w:p w14:paraId="6878C90C" w14:textId="2BF34808" w:rsidR="00D21C59" w:rsidRPr="005B7C5C" w:rsidRDefault="00D21C59" w:rsidP="00D21C59">
      <w:pPr>
        <w:rPr>
          <w:rFonts w:cs="Times New Roman"/>
        </w:rPr>
      </w:pPr>
      <w:r w:rsidRPr="005B7C5C">
        <w:rPr>
          <w:rFonts w:cs="Times New Roman"/>
        </w:rPr>
        <w:t>As Michael allowed the van to move forward at a walker’s pace, two guys with automatic rifles stepped out from between the vehicles. They watched as the van crept towards them</w:t>
      </w:r>
      <w:r w:rsidR="006B5D0B">
        <w:rPr>
          <w:rFonts w:cs="Times New Roman"/>
        </w:rPr>
        <w:t>,</w:t>
      </w:r>
      <w:r w:rsidRPr="005B7C5C">
        <w:rPr>
          <w:rFonts w:cs="Times New Roman"/>
        </w:rPr>
        <w:t xml:space="preserve"> and when it was about 50 feet </w:t>
      </w:r>
      <w:r w:rsidRPr="005B7C5C">
        <w:rPr>
          <w:rFonts w:cs="Times New Roman"/>
          <w:noProof/>
        </w:rPr>
        <w:t>away</w:t>
      </w:r>
      <w:r w:rsidR="00AE1A95" w:rsidRPr="005B7C5C">
        <w:rPr>
          <w:rFonts w:cs="Times New Roman"/>
          <w:noProof/>
        </w:rPr>
        <w:t>,</w:t>
      </w:r>
      <w:r w:rsidRPr="005B7C5C">
        <w:rPr>
          <w:rFonts w:cs="Times New Roman"/>
        </w:rPr>
        <w:t xml:space="preserve"> they raised their hands and yelled, “Stop where you are, or we’ll shoot.”</w:t>
      </w:r>
    </w:p>
    <w:p w14:paraId="7CC5C139" w14:textId="77777777" w:rsidR="00D21C59" w:rsidRPr="005B7C5C" w:rsidRDefault="00D21C59" w:rsidP="00D21C59">
      <w:pPr>
        <w:rPr>
          <w:rFonts w:cs="Times New Roman"/>
        </w:rPr>
      </w:pPr>
      <w:r w:rsidRPr="005B7C5C">
        <w:rPr>
          <w:rFonts w:cs="Times New Roman"/>
        </w:rPr>
        <w:t>Michael stopped the van and waited for further instructions.</w:t>
      </w:r>
    </w:p>
    <w:p w14:paraId="4992AF2D" w14:textId="77777777" w:rsidR="00D21C59" w:rsidRPr="005B7C5C" w:rsidRDefault="00D21C59" w:rsidP="00D21C59">
      <w:pPr>
        <w:rPr>
          <w:rFonts w:cs="Times New Roman"/>
        </w:rPr>
      </w:pPr>
      <w:r w:rsidRPr="005B7C5C">
        <w:rPr>
          <w:rFonts w:cs="Times New Roman"/>
        </w:rPr>
        <w:t>“Everyone out,” yelled one of the sentries.</w:t>
      </w:r>
    </w:p>
    <w:p w14:paraId="1B573AC6" w14:textId="77777777" w:rsidR="00D21C59" w:rsidRPr="005B7C5C" w:rsidRDefault="00D21C59" w:rsidP="00D21C59">
      <w:pPr>
        <w:rPr>
          <w:rFonts w:cs="Times New Roman"/>
        </w:rPr>
      </w:pPr>
      <w:r w:rsidRPr="005B7C5C">
        <w:rPr>
          <w:rFonts w:cs="Times New Roman"/>
        </w:rPr>
        <w:t>“Here we go,” Michael said under his breath.</w:t>
      </w:r>
    </w:p>
    <w:p w14:paraId="7C768735" w14:textId="2F1F266F" w:rsidR="00D21C59" w:rsidRPr="005B7C5C" w:rsidRDefault="00D21C59" w:rsidP="00D21C59">
      <w:pPr>
        <w:rPr>
          <w:rFonts w:cs="Times New Roman"/>
        </w:rPr>
      </w:pPr>
      <w:r w:rsidRPr="005B7C5C">
        <w:rPr>
          <w:rFonts w:cs="Times New Roman"/>
        </w:rPr>
        <w:t xml:space="preserve">Michael popped </w:t>
      </w:r>
      <w:r w:rsidRPr="005B7C5C">
        <w:rPr>
          <w:rFonts w:cs="Times New Roman"/>
          <w:noProof/>
        </w:rPr>
        <w:t>open</w:t>
      </w:r>
      <w:r w:rsidRPr="005B7C5C">
        <w:rPr>
          <w:rFonts w:cs="Times New Roman"/>
        </w:rPr>
        <w:t xml:space="preserve"> the door on his side and stepped out</w:t>
      </w:r>
      <w:r w:rsidR="006B5D0B">
        <w:rPr>
          <w:rFonts w:cs="Times New Roman"/>
        </w:rPr>
        <w:t>,</w:t>
      </w:r>
      <w:r w:rsidRPr="005B7C5C">
        <w:rPr>
          <w:rFonts w:cs="Times New Roman"/>
        </w:rPr>
        <w:t xml:space="preserve"> raising his hands over his head.</w:t>
      </w:r>
    </w:p>
    <w:p w14:paraId="6A2DEED1" w14:textId="77777777" w:rsidR="00D21C59" w:rsidRPr="005B7C5C" w:rsidRDefault="00D21C59" w:rsidP="00D21C59">
      <w:pPr>
        <w:rPr>
          <w:rFonts w:cs="Times New Roman"/>
        </w:rPr>
      </w:pPr>
      <w:r w:rsidRPr="005B7C5C">
        <w:rPr>
          <w:rFonts w:cs="Times New Roman"/>
        </w:rPr>
        <w:t xml:space="preserve">Ruth opened the sliding </w:t>
      </w:r>
      <w:r w:rsidRPr="005B7C5C">
        <w:rPr>
          <w:rFonts w:cs="Times New Roman"/>
          <w:noProof/>
        </w:rPr>
        <w:t>door,</w:t>
      </w:r>
      <w:r w:rsidRPr="005B7C5C">
        <w:rPr>
          <w:rFonts w:cs="Times New Roman"/>
        </w:rPr>
        <w:t xml:space="preserve"> and she and Denise stepped onto the roadway.</w:t>
      </w:r>
    </w:p>
    <w:p w14:paraId="7F2FBDC9" w14:textId="3FEED189" w:rsidR="00D21C59" w:rsidRPr="005B7C5C" w:rsidRDefault="00D21C59" w:rsidP="00D21C59">
      <w:pPr>
        <w:rPr>
          <w:rFonts w:cs="Times New Roman"/>
        </w:rPr>
      </w:pPr>
      <w:r w:rsidRPr="005B7C5C">
        <w:rPr>
          <w:rFonts w:cs="Times New Roman"/>
        </w:rPr>
        <w:t>When all three got to the front of the van, the guard doing</w:t>
      </w:r>
      <w:r w:rsidR="00074598" w:rsidRPr="005B7C5C">
        <w:rPr>
          <w:rFonts w:cs="Times New Roman"/>
        </w:rPr>
        <w:t xml:space="preserve"> all</w:t>
      </w:r>
      <w:r w:rsidRPr="005B7C5C">
        <w:rPr>
          <w:rFonts w:cs="Times New Roman"/>
        </w:rPr>
        <w:t xml:space="preserve"> the talking yelled, “Who are you?”</w:t>
      </w:r>
    </w:p>
    <w:p w14:paraId="6590BD81" w14:textId="77777777" w:rsidR="00D21C59" w:rsidRPr="005B7C5C" w:rsidRDefault="00D21C59" w:rsidP="00D21C59">
      <w:pPr>
        <w:rPr>
          <w:rFonts w:cs="Times New Roman"/>
        </w:rPr>
      </w:pPr>
      <w:r w:rsidRPr="005B7C5C">
        <w:rPr>
          <w:rFonts w:cs="Times New Roman"/>
        </w:rPr>
        <w:t>“My name is Mike.”</w:t>
      </w:r>
    </w:p>
    <w:p w14:paraId="7CC2F6DE" w14:textId="2CD99CD0" w:rsidR="00D21C59" w:rsidRPr="005B7C5C" w:rsidRDefault="008B2CA4" w:rsidP="00D21C59">
      <w:pPr>
        <w:rPr>
          <w:rFonts w:cs="Times New Roman"/>
        </w:rPr>
      </w:pPr>
      <w:r w:rsidRPr="005B7C5C">
        <w:rPr>
          <w:rFonts w:cs="Times New Roman"/>
        </w:rPr>
        <w:t>“</w:t>
      </w:r>
      <w:r w:rsidR="00D21C59" w:rsidRPr="005B7C5C">
        <w:rPr>
          <w:rFonts w:cs="Times New Roman"/>
        </w:rPr>
        <w:t>Denise.”</w:t>
      </w:r>
    </w:p>
    <w:p w14:paraId="5E85B043" w14:textId="4070BDE9" w:rsidR="00D21C59" w:rsidRPr="005B7C5C" w:rsidRDefault="008B2CA4" w:rsidP="00D21C59">
      <w:pPr>
        <w:rPr>
          <w:rFonts w:cs="Times New Roman"/>
        </w:rPr>
      </w:pPr>
      <w:r w:rsidRPr="005B7C5C">
        <w:rPr>
          <w:rFonts w:cs="Times New Roman"/>
        </w:rPr>
        <w:t>“</w:t>
      </w:r>
      <w:r w:rsidR="00D21C59" w:rsidRPr="005B7C5C">
        <w:rPr>
          <w:rFonts w:cs="Times New Roman"/>
        </w:rPr>
        <w:t>Ruth.”</w:t>
      </w:r>
    </w:p>
    <w:p w14:paraId="49C7DFDE" w14:textId="77777777" w:rsidR="00D21C59" w:rsidRPr="005B7C5C" w:rsidRDefault="00D21C59" w:rsidP="00D21C59">
      <w:pPr>
        <w:rPr>
          <w:rFonts w:cs="Times New Roman"/>
        </w:rPr>
      </w:pPr>
      <w:r w:rsidRPr="005B7C5C">
        <w:rPr>
          <w:rFonts w:cs="Times New Roman"/>
        </w:rPr>
        <w:t>“Keep your hands above your heads and walk towards me,” the guard instructed.</w:t>
      </w:r>
    </w:p>
    <w:p w14:paraId="13E42636" w14:textId="77777777" w:rsidR="00D21C59" w:rsidRPr="005B7C5C" w:rsidRDefault="00D21C59" w:rsidP="00D21C59">
      <w:pPr>
        <w:rPr>
          <w:rFonts w:cs="Times New Roman"/>
        </w:rPr>
      </w:pPr>
      <w:r w:rsidRPr="005B7C5C">
        <w:rPr>
          <w:rFonts w:cs="Times New Roman"/>
        </w:rPr>
        <w:lastRenderedPageBreak/>
        <w:t xml:space="preserve">When they were 25 feet </w:t>
      </w:r>
      <w:r w:rsidRPr="005B7C5C">
        <w:rPr>
          <w:rFonts w:cs="Times New Roman"/>
          <w:noProof/>
        </w:rPr>
        <w:t>away,</w:t>
      </w:r>
      <w:r w:rsidRPr="005B7C5C">
        <w:rPr>
          <w:rFonts w:cs="Times New Roman"/>
        </w:rPr>
        <w:t xml:space="preserve"> he said, “Drop those pistols and do it slowly.”</w:t>
      </w:r>
    </w:p>
    <w:p w14:paraId="329AA1F0" w14:textId="77777777" w:rsidR="00D21C59" w:rsidRPr="005B7C5C" w:rsidRDefault="00D21C59" w:rsidP="00D21C59">
      <w:pPr>
        <w:rPr>
          <w:rFonts w:cs="Times New Roman"/>
        </w:rPr>
      </w:pPr>
      <w:r w:rsidRPr="005B7C5C">
        <w:rPr>
          <w:rFonts w:cs="Times New Roman"/>
        </w:rPr>
        <w:t xml:space="preserve">Ruth, </w:t>
      </w:r>
      <w:r w:rsidRPr="005B7C5C">
        <w:rPr>
          <w:rFonts w:cs="Times New Roman"/>
          <w:noProof/>
        </w:rPr>
        <w:t>Michael,</w:t>
      </w:r>
      <w:r w:rsidRPr="005B7C5C">
        <w:rPr>
          <w:rFonts w:cs="Times New Roman"/>
        </w:rPr>
        <w:t xml:space="preserve"> and Denise slowly undid their belts and let the pistols drop to the concrete.</w:t>
      </w:r>
    </w:p>
    <w:p w14:paraId="71433021" w14:textId="79D6FDE8" w:rsidR="00D21C59" w:rsidRPr="005B7C5C" w:rsidRDefault="00D21C59" w:rsidP="00D21C59">
      <w:pPr>
        <w:rPr>
          <w:rFonts w:cs="Times New Roman"/>
        </w:rPr>
      </w:pPr>
      <w:r w:rsidRPr="005B7C5C">
        <w:rPr>
          <w:rFonts w:cs="Times New Roman"/>
        </w:rPr>
        <w:t>“</w:t>
      </w:r>
      <w:r w:rsidR="001D6522">
        <w:rPr>
          <w:rFonts w:cs="Times New Roman"/>
        </w:rPr>
        <w:t>Okay</w:t>
      </w:r>
      <w:r w:rsidRPr="005B7C5C">
        <w:rPr>
          <w:rFonts w:cs="Times New Roman"/>
        </w:rPr>
        <w:t>, why are you here,” the guard asked.</w:t>
      </w:r>
    </w:p>
    <w:p w14:paraId="399A47D1" w14:textId="0FE343EC" w:rsidR="00D21C59" w:rsidRPr="005B7C5C" w:rsidRDefault="00D21C59" w:rsidP="00D21C59">
      <w:pPr>
        <w:rPr>
          <w:rFonts w:cs="Times New Roman"/>
        </w:rPr>
      </w:pPr>
      <w:r w:rsidRPr="005B7C5C">
        <w:rPr>
          <w:rFonts w:cs="Times New Roman"/>
        </w:rPr>
        <w:t xml:space="preserve">Mike responded, “We heard the Mayor is running the city. We’ve been </w:t>
      </w:r>
      <w:r w:rsidRPr="005B7C5C">
        <w:rPr>
          <w:rFonts w:cs="Times New Roman"/>
          <w:noProof/>
        </w:rPr>
        <w:t>traveling,</w:t>
      </w:r>
      <w:r w:rsidRPr="005B7C5C">
        <w:rPr>
          <w:rFonts w:cs="Times New Roman"/>
        </w:rPr>
        <w:t xml:space="preserve"> and things are ugly out there. We’re hoping we can live here and get to someplace safe.”</w:t>
      </w:r>
    </w:p>
    <w:p w14:paraId="6EC1F111" w14:textId="77777777" w:rsidR="00D21C59" w:rsidRPr="005B7C5C" w:rsidRDefault="00D21C59" w:rsidP="00D21C59">
      <w:pPr>
        <w:rPr>
          <w:rFonts w:cs="Times New Roman"/>
        </w:rPr>
      </w:pPr>
      <w:r w:rsidRPr="005B7C5C">
        <w:rPr>
          <w:rFonts w:cs="Times New Roman"/>
        </w:rPr>
        <w:t xml:space="preserve">While Mike </w:t>
      </w:r>
      <w:r w:rsidRPr="005B7C5C">
        <w:rPr>
          <w:rFonts w:cs="Times New Roman"/>
          <w:noProof/>
        </w:rPr>
        <w:t>talked,</w:t>
      </w:r>
      <w:r w:rsidRPr="005B7C5C">
        <w:rPr>
          <w:rFonts w:cs="Times New Roman"/>
        </w:rPr>
        <w:t xml:space="preserve"> the two guards walked towards the group and were checking them out. Both looked scruffy. The guard talking was </w:t>
      </w:r>
      <w:proofErr w:type="gramStart"/>
      <w:r w:rsidRPr="005B7C5C">
        <w:rPr>
          <w:rFonts w:cs="Times New Roman"/>
        </w:rPr>
        <w:t>definitely in</w:t>
      </w:r>
      <w:proofErr w:type="gramEnd"/>
      <w:r w:rsidRPr="005B7C5C">
        <w:rPr>
          <w:rFonts w:cs="Times New Roman"/>
        </w:rPr>
        <w:t xml:space="preserve"> charge, but his companion was a little on the odd side. He didn’t look at Mike at all, but he kept his eyes on Ruth and Denise.</w:t>
      </w:r>
    </w:p>
    <w:p w14:paraId="214A18B5" w14:textId="77777777" w:rsidR="00D21C59" w:rsidRPr="005B7C5C" w:rsidRDefault="00D21C59" w:rsidP="00D21C59">
      <w:pPr>
        <w:rPr>
          <w:rFonts w:cs="Times New Roman"/>
        </w:rPr>
      </w:pPr>
      <w:r w:rsidRPr="005B7C5C">
        <w:rPr>
          <w:rFonts w:cs="Times New Roman"/>
        </w:rPr>
        <w:t xml:space="preserve">“Yup, the mayor is running things around </w:t>
      </w:r>
      <w:r w:rsidRPr="005B7C5C">
        <w:rPr>
          <w:rFonts w:cs="Times New Roman"/>
          <w:noProof/>
        </w:rPr>
        <w:t>here,</w:t>
      </w:r>
      <w:r w:rsidRPr="005B7C5C">
        <w:rPr>
          <w:rFonts w:cs="Times New Roman"/>
        </w:rPr>
        <w:t xml:space="preserve"> and we’re the protection,” the guard said as he stopped in front of Mike, checking him out.</w:t>
      </w:r>
    </w:p>
    <w:p w14:paraId="32A2913A" w14:textId="77777777" w:rsidR="00D21C59" w:rsidRPr="005B7C5C" w:rsidRDefault="00D21C59" w:rsidP="00D21C59">
      <w:pPr>
        <w:rPr>
          <w:rFonts w:cs="Times New Roman"/>
        </w:rPr>
      </w:pPr>
      <w:r w:rsidRPr="005B7C5C">
        <w:rPr>
          <w:rFonts w:cs="Times New Roman"/>
        </w:rPr>
        <w:t xml:space="preserve">“We haven’t had many young women come through this </w:t>
      </w:r>
      <w:r w:rsidRPr="005B7C5C">
        <w:rPr>
          <w:rFonts w:cs="Times New Roman"/>
          <w:noProof/>
        </w:rPr>
        <w:t>checkpoint. Lately</w:t>
      </w:r>
      <w:r w:rsidRPr="005B7C5C">
        <w:rPr>
          <w:rFonts w:cs="Times New Roman"/>
        </w:rPr>
        <w:t>, they’ve mostly been too old or too young,” the odd guard said as he continued looking at the two women from their heads to their feet.</w:t>
      </w:r>
    </w:p>
    <w:p w14:paraId="21AA1DC3" w14:textId="377EF7F1" w:rsidR="00D21C59" w:rsidRPr="005B7C5C" w:rsidRDefault="00D21C59" w:rsidP="00D21C59">
      <w:pPr>
        <w:rPr>
          <w:rFonts w:cs="Times New Roman"/>
        </w:rPr>
      </w:pPr>
      <w:r w:rsidRPr="005B7C5C">
        <w:rPr>
          <w:rFonts w:cs="Times New Roman"/>
        </w:rPr>
        <w:t xml:space="preserve">The lead guard moved closer to Mike as he </w:t>
      </w:r>
      <w:r w:rsidR="008A274E">
        <w:rPr>
          <w:rFonts w:cs="Times New Roman"/>
        </w:rPr>
        <w:t>gave him the once over and said, “Anyone who</w:t>
      </w:r>
      <w:r w:rsidRPr="005B7C5C">
        <w:rPr>
          <w:rFonts w:cs="Times New Roman"/>
        </w:rPr>
        <w:t xml:space="preserve"> lives here has to be part of the militia. We </w:t>
      </w:r>
      <w:proofErr w:type="spellStart"/>
      <w:r w:rsidRPr="005B7C5C">
        <w:rPr>
          <w:rFonts w:cs="Times New Roman"/>
        </w:rPr>
        <w:t>ain’t</w:t>
      </w:r>
      <w:proofErr w:type="spellEnd"/>
      <w:r w:rsidRPr="005B7C5C">
        <w:rPr>
          <w:rFonts w:cs="Times New Roman"/>
        </w:rPr>
        <w:t xml:space="preserve"> letting no slackers live here.”</w:t>
      </w:r>
    </w:p>
    <w:p w14:paraId="16448474" w14:textId="2E3DF8B9" w:rsidR="00D21C59" w:rsidRPr="005B7C5C" w:rsidRDefault="00D21C59" w:rsidP="00D21C59">
      <w:pPr>
        <w:rPr>
          <w:rFonts w:cs="Times New Roman"/>
        </w:rPr>
      </w:pPr>
      <w:r w:rsidRPr="005B7C5C">
        <w:rPr>
          <w:rFonts w:cs="Times New Roman"/>
        </w:rPr>
        <w:t xml:space="preserve">As he was saying </w:t>
      </w:r>
      <w:proofErr w:type="gramStart"/>
      <w:r w:rsidRPr="005B7C5C">
        <w:rPr>
          <w:rFonts w:cs="Times New Roman"/>
        </w:rPr>
        <w:t>that</w:t>
      </w:r>
      <w:r w:rsidR="006B5D0B">
        <w:rPr>
          <w:rFonts w:cs="Times New Roman"/>
        </w:rPr>
        <w:t>,</w:t>
      </w:r>
      <w:proofErr w:type="gramEnd"/>
      <w:r w:rsidRPr="005B7C5C">
        <w:rPr>
          <w:rFonts w:cs="Times New Roman"/>
        </w:rPr>
        <w:t xml:space="preserve"> his odd partner stood next to Ruth and said, “We need to check these two for weapons.” He reached towards her and grabbed her right breast, she turned</w:t>
      </w:r>
      <w:r w:rsidR="00AE1A95"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with one quick motion</w:t>
      </w:r>
      <w:r w:rsidR="006B5D0B">
        <w:rPr>
          <w:rFonts w:cs="Times New Roman"/>
        </w:rPr>
        <w:t>,</w:t>
      </w:r>
      <w:r w:rsidRPr="005B7C5C">
        <w:rPr>
          <w:rFonts w:cs="Times New Roman"/>
        </w:rPr>
        <w:t xml:space="preserve"> her knee came up and caught him dead center in his </w:t>
      </w:r>
      <w:r w:rsidRPr="005B7C5C">
        <w:rPr>
          <w:rFonts w:cs="Times New Roman"/>
        </w:rPr>
        <w:lastRenderedPageBreak/>
        <w:t xml:space="preserve">groin. He collapsed like a broken pile of clothes. The sound of pain that came from his </w:t>
      </w:r>
      <w:r w:rsidRPr="005B7C5C">
        <w:rPr>
          <w:rFonts w:cs="Times New Roman"/>
          <w:noProof/>
        </w:rPr>
        <w:t>mouth</w:t>
      </w:r>
      <w:r w:rsidRPr="005B7C5C">
        <w:rPr>
          <w:rFonts w:cs="Times New Roman"/>
        </w:rPr>
        <w:t xml:space="preserve"> explained everything that he was feeling.</w:t>
      </w:r>
    </w:p>
    <w:p w14:paraId="5D9A1BF9" w14:textId="77777777" w:rsidR="00D21C59" w:rsidRPr="005B7C5C" w:rsidRDefault="00D21C59" w:rsidP="00D21C59">
      <w:pPr>
        <w:rPr>
          <w:rFonts w:cs="Times New Roman"/>
        </w:rPr>
      </w:pPr>
      <w:r w:rsidRPr="005B7C5C">
        <w:rPr>
          <w:rFonts w:cs="Times New Roman"/>
        </w:rPr>
        <w:t>“The main guard turned quickly and focused his gun on Ruth.</w:t>
      </w:r>
    </w:p>
    <w:p w14:paraId="7C300462" w14:textId="77777777" w:rsidR="00D21C59" w:rsidRPr="005B7C5C" w:rsidRDefault="00D21C59" w:rsidP="00D21C59">
      <w:pPr>
        <w:rPr>
          <w:rFonts w:cs="Times New Roman"/>
        </w:rPr>
      </w:pPr>
      <w:r w:rsidRPr="005B7C5C">
        <w:rPr>
          <w:rFonts w:cs="Times New Roman"/>
        </w:rPr>
        <w:t>“I’ve dealt with enough pigs like him. If he touches me again, I’ll cut his balls off,” Ruth said.</w:t>
      </w:r>
    </w:p>
    <w:p w14:paraId="59251724" w14:textId="77777777" w:rsidR="00D21C59" w:rsidRPr="005B7C5C" w:rsidRDefault="00D21C59" w:rsidP="00D21C59">
      <w:pPr>
        <w:rPr>
          <w:rFonts w:cs="Times New Roman"/>
        </w:rPr>
      </w:pPr>
      <w:r w:rsidRPr="005B7C5C">
        <w:rPr>
          <w:rFonts w:cs="Times New Roman"/>
        </w:rPr>
        <w:t xml:space="preserve">The lead </w:t>
      </w:r>
      <w:r w:rsidRPr="005B7C5C">
        <w:rPr>
          <w:rFonts w:cs="Times New Roman"/>
          <w:noProof/>
        </w:rPr>
        <w:t>guard</w:t>
      </w:r>
      <w:r w:rsidRPr="005B7C5C">
        <w:rPr>
          <w:rFonts w:cs="Times New Roman"/>
        </w:rPr>
        <w:t xml:space="preserve"> paused for a second, then he smiled and said, “I’m sorry, he’s gets carried away sometimes.”</w:t>
      </w:r>
    </w:p>
    <w:p w14:paraId="7EF59D83" w14:textId="77777777" w:rsidR="00D21C59" w:rsidRPr="005B7C5C" w:rsidRDefault="00D21C59" w:rsidP="00D21C59">
      <w:pPr>
        <w:rPr>
          <w:rFonts w:cs="Times New Roman"/>
        </w:rPr>
      </w:pPr>
      <w:r w:rsidRPr="005B7C5C">
        <w:rPr>
          <w:rFonts w:cs="Times New Roman"/>
        </w:rPr>
        <w:t xml:space="preserve">“You better watch </w:t>
      </w:r>
      <w:r w:rsidRPr="005B7C5C">
        <w:rPr>
          <w:rFonts w:cs="Times New Roman"/>
          <w:noProof/>
        </w:rPr>
        <w:t>him,</w:t>
      </w:r>
      <w:r w:rsidRPr="005B7C5C">
        <w:rPr>
          <w:rFonts w:cs="Times New Roman"/>
        </w:rPr>
        <w:t xml:space="preserve"> or he’ll get carried away for good,” Ruth responded, making it perfectly clear that she wasn’t going to take anything from either one of them.</w:t>
      </w:r>
    </w:p>
    <w:p w14:paraId="2FA897D6" w14:textId="77777777" w:rsidR="00D21C59" w:rsidRPr="005B7C5C" w:rsidRDefault="00D21C59" w:rsidP="00D21C59">
      <w:pPr>
        <w:rPr>
          <w:rFonts w:cs="Times New Roman"/>
        </w:rPr>
      </w:pPr>
      <w:r w:rsidRPr="005B7C5C">
        <w:rPr>
          <w:rFonts w:cs="Times New Roman"/>
        </w:rPr>
        <w:t>The guard looked back at Mike and said, “I think you guys will make a nice addition to our group. We’ll search your van and then let you through.”</w:t>
      </w:r>
    </w:p>
    <w:p w14:paraId="71D5C049" w14:textId="77777777" w:rsidR="00D21C59" w:rsidRPr="005B7C5C" w:rsidRDefault="00D21C59" w:rsidP="00D21C59">
      <w:pPr>
        <w:rPr>
          <w:rFonts w:cs="Times New Roman"/>
        </w:rPr>
      </w:pPr>
      <w:r w:rsidRPr="005B7C5C">
        <w:rPr>
          <w:rFonts w:cs="Times New Roman"/>
        </w:rPr>
        <w:t>“Where do we go?” Denise asked.</w:t>
      </w:r>
    </w:p>
    <w:p w14:paraId="303E9EAA" w14:textId="452BA757" w:rsidR="00D21C59" w:rsidRPr="005B7C5C" w:rsidRDefault="00D21C59" w:rsidP="00D21C59">
      <w:pPr>
        <w:rPr>
          <w:rFonts w:cs="Times New Roman"/>
        </w:rPr>
      </w:pPr>
      <w:r w:rsidRPr="005B7C5C">
        <w:rPr>
          <w:rFonts w:cs="Times New Roman"/>
        </w:rPr>
        <w:t xml:space="preserve">“General </w:t>
      </w:r>
      <w:r w:rsidR="00FC71B4" w:rsidRPr="005B7C5C">
        <w:rPr>
          <w:rFonts w:cs="Times New Roman"/>
        </w:rPr>
        <w:t>Bueller</w:t>
      </w:r>
      <w:r w:rsidRPr="005B7C5C">
        <w:rPr>
          <w:rFonts w:cs="Times New Roman"/>
        </w:rPr>
        <w:t xml:space="preserve"> has set up his headquarters in the Postal Annex. You need to go there, get checked in. They’ll tell you where you can live and where to get food.”</w:t>
      </w:r>
    </w:p>
    <w:p w14:paraId="6D59BA32" w14:textId="135964E7" w:rsidR="00D21C59" w:rsidRPr="005B7C5C" w:rsidRDefault="00D21C59" w:rsidP="00D21C59">
      <w:pPr>
        <w:rPr>
          <w:rFonts w:cs="Times New Roman"/>
        </w:rPr>
      </w:pPr>
      <w:r w:rsidRPr="005B7C5C">
        <w:rPr>
          <w:rFonts w:cs="Times New Roman"/>
        </w:rPr>
        <w:t xml:space="preserve">“We’ve been together, </w:t>
      </w:r>
      <w:r w:rsidRPr="005B7C5C">
        <w:rPr>
          <w:rFonts w:cs="Times New Roman"/>
          <w:noProof/>
        </w:rPr>
        <w:t>tak</w:t>
      </w:r>
      <w:r w:rsidR="00AE1A95" w:rsidRPr="005B7C5C">
        <w:rPr>
          <w:rFonts w:cs="Times New Roman"/>
          <w:noProof/>
        </w:rPr>
        <w:t>ing</w:t>
      </w:r>
      <w:r w:rsidRPr="005B7C5C">
        <w:rPr>
          <w:rFonts w:cs="Times New Roman"/>
        </w:rPr>
        <w:t xml:space="preserve"> care of each </w:t>
      </w:r>
      <w:r w:rsidRPr="005B7C5C">
        <w:rPr>
          <w:rFonts w:cs="Times New Roman"/>
          <w:noProof/>
        </w:rPr>
        <w:t>other,</w:t>
      </w:r>
      <w:r w:rsidRPr="005B7C5C">
        <w:rPr>
          <w:rFonts w:cs="Times New Roman"/>
        </w:rPr>
        <w:t xml:space="preserve"> and we’re going to stay together. If we can’t live in the same place, we’ll go somewhere else,” Mike said.</w:t>
      </w:r>
    </w:p>
    <w:p w14:paraId="2648F339" w14:textId="4773C9CA" w:rsidR="00D21C59" w:rsidRPr="005B7C5C" w:rsidRDefault="00D21C59" w:rsidP="00604EE8">
      <w:pPr>
        <w:rPr>
          <w:rFonts w:cs="Times New Roman"/>
        </w:rPr>
      </w:pPr>
      <w:r w:rsidRPr="005B7C5C">
        <w:rPr>
          <w:rFonts w:cs="Times New Roman"/>
        </w:rPr>
        <w:t>“No sweat, a</w:t>
      </w:r>
      <w:r w:rsidR="00604EE8" w:rsidRPr="005B7C5C">
        <w:rPr>
          <w:rFonts w:cs="Times New Roman"/>
        </w:rPr>
        <w:t xml:space="preserve"> happy Army is a good Army. You’ll probably be able to </w:t>
      </w:r>
      <w:r w:rsidRPr="005B7C5C">
        <w:rPr>
          <w:rFonts w:cs="Times New Roman"/>
        </w:rPr>
        <w:t xml:space="preserve">stay together. Just be warned, there aren’t many young </w:t>
      </w:r>
      <w:r w:rsidRPr="005B7C5C">
        <w:rPr>
          <w:rFonts w:cs="Times New Roman"/>
          <w:noProof/>
        </w:rPr>
        <w:t>women,</w:t>
      </w:r>
      <w:r w:rsidRPr="005B7C5C">
        <w:rPr>
          <w:rFonts w:cs="Times New Roman"/>
        </w:rPr>
        <w:t xml:space="preserve"> and many of the guys around here tend to be like him,” the guard said as he pointed to his partner still writhing on the ground.</w:t>
      </w:r>
    </w:p>
    <w:p w14:paraId="57A78A47" w14:textId="77777777" w:rsidR="00D21C59" w:rsidRPr="005B7C5C" w:rsidRDefault="00D21C59" w:rsidP="00D21C59">
      <w:pPr>
        <w:rPr>
          <w:rFonts w:cs="Times New Roman"/>
        </w:rPr>
      </w:pPr>
      <w:r w:rsidRPr="005B7C5C">
        <w:rPr>
          <w:rFonts w:cs="Times New Roman"/>
        </w:rPr>
        <w:t>“What about our weapons?” Mike asked.</w:t>
      </w:r>
    </w:p>
    <w:p w14:paraId="5170A4F3" w14:textId="1A7BA49B" w:rsidR="00D21C59" w:rsidRPr="005B7C5C" w:rsidRDefault="00D21C59" w:rsidP="00D21C59">
      <w:pPr>
        <w:rPr>
          <w:rFonts w:cs="Times New Roman"/>
        </w:rPr>
      </w:pPr>
      <w:r w:rsidRPr="005B7C5C">
        <w:rPr>
          <w:rFonts w:cs="Times New Roman"/>
        </w:rPr>
        <w:lastRenderedPageBreak/>
        <w:t xml:space="preserve">“We’ll take them. After you’ve been checked </w:t>
      </w:r>
      <w:r w:rsidRPr="005B7C5C">
        <w:rPr>
          <w:rFonts w:cs="Times New Roman"/>
          <w:noProof/>
        </w:rPr>
        <w:t>out,</w:t>
      </w:r>
      <w:r w:rsidRPr="005B7C5C">
        <w:rPr>
          <w:rFonts w:cs="Times New Roman"/>
        </w:rPr>
        <w:t xml:space="preserve"> </w:t>
      </w:r>
      <w:r w:rsidRPr="005B7C5C">
        <w:rPr>
          <w:rFonts w:cs="Times New Roman"/>
          <w:noProof/>
        </w:rPr>
        <w:t>they</w:t>
      </w:r>
      <w:r w:rsidRPr="005B7C5C">
        <w:rPr>
          <w:rFonts w:cs="Times New Roman"/>
        </w:rPr>
        <w:t xml:space="preserve">’ll be given back to you when we need you to have </w:t>
      </w:r>
      <w:r w:rsidRPr="005B7C5C">
        <w:rPr>
          <w:rFonts w:cs="Times New Roman"/>
          <w:noProof/>
        </w:rPr>
        <w:t>them</w:t>
      </w:r>
      <w:r w:rsidRPr="005B7C5C">
        <w:rPr>
          <w:rFonts w:cs="Times New Roman"/>
        </w:rPr>
        <w:t>.”</w:t>
      </w:r>
    </w:p>
    <w:p w14:paraId="6E8CCFD5" w14:textId="77777777" w:rsidR="00D21C59" w:rsidRPr="005B7C5C" w:rsidRDefault="00D21C59" w:rsidP="00D21C59">
      <w:pPr>
        <w:pStyle w:val="Heading2"/>
        <w:rPr>
          <w:rFonts w:cs="Times New Roman"/>
        </w:rPr>
      </w:pPr>
      <w:r w:rsidRPr="005B7C5C">
        <w:rPr>
          <w:rFonts w:cs="Times New Roman"/>
        </w:rPr>
        <w:t>Entering Downtown Chicago</w:t>
      </w:r>
    </w:p>
    <w:p w14:paraId="2B0E0EEC" w14:textId="1F29F275" w:rsidR="00D21C59" w:rsidRPr="005B7C5C" w:rsidRDefault="00D21C59" w:rsidP="00D21C59">
      <w:pPr>
        <w:rPr>
          <w:rFonts w:cs="Times New Roman"/>
        </w:rPr>
      </w:pPr>
      <w:r w:rsidRPr="005B7C5C">
        <w:rPr>
          <w:rFonts w:cs="Times New Roman"/>
        </w:rPr>
        <w:t xml:space="preserve">“Wow, I’m glad we made it </w:t>
      </w:r>
      <w:r w:rsidRPr="005B7C5C">
        <w:rPr>
          <w:rFonts w:cs="Times New Roman"/>
          <w:noProof/>
        </w:rPr>
        <w:t>by</w:t>
      </w:r>
      <w:r w:rsidRPr="005B7C5C">
        <w:rPr>
          <w:rFonts w:cs="Times New Roman"/>
        </w:rPr>
        <w:t xml:space="preserve"> them,” Mich</w:t>
      </w:r>
      <w:r w:rsidR="00920289" w:rsidRPr="005B7C5C">
        <w:rPr>
          <w:rFonts w:cs="Times New Roman"/>
        </w:rPr>
        <w:t>a</w:t>
      </w:r>
      <w:r w:rsidRPr="005B7C5C">
        <w:rPr>
          <w:rFonts w:cs="Times New Roman"/>
        </w:rPr>
        <w:t xml:space="preserve">el said after </w:t>
      </w:r>
      <w:r w:rsidR="00920289" w:rsidRPr="005B7C5C">
        <w:rPr>
          <w:rFonts w:cs="Times New Roman"/>
        </w:rPr>
        <w:t xml:space="preserve">he </w:t>
      </w:r>
      <w:r w:rsidRPr="005B7C5C">
        <w:rPr>
          <w:rFonts w:cs="Times New Roman"/>
        </w:rPr>
        <w:t>got back in the van</w:t>
      </w:r>
      <w:r w:rsidR="00920289" w:rsidRPr="005B7C5C">
        <w:rPr>
          <w:rFonts w:cs="Times New Roman"/>
        </w:rPr>
        <w:t>,</w:t>
      </w:r>
      <w:r w:rsidRPr="005B7C5C">
        <w:rPr>
          <w:rFonts w:cs="Times New Roman"/>
        </w:rPr>
        <w:t xml:space="preserve"> and </w:t>
      </w:r>
      <w:r w:rsidR="00920289" w:rsidRPr="005B7C5C">
        <w:rPr>
          <w:rFonts w:cs="Times New Roman"/>
        </w:rPr>
        <w:t xml:space="preserve">they </w:t>
      </w:r>
      <w:r w:rsidRPr="005B7C5C">
        <w:rPr>
          <w:rFonts w:cs="Times New Roman"/>
        </w:rPr>
        <w:t>were following the instructions given</w:t>
      </w:r>
      <w:r w:rsidR="00920289" w:rsidRPr="005B7C5C">
        <w:rPr>
          <w:rFonts w:cs="Times New Roman"/>
        </w:rPr>
        <w:t xml:space="preserve"> to</w:t>
      </w:r>
      <w:r w:rsidRPr="005B7C5C">
        <w:rPr>
          <w:rFonts w:cs="Times New Roman"/>
        </w:rPr>
        <w:t xml:space="preserve"> them.</w:t>
      </w:r>
    </w:p>
    <w:p w14:paraId="555F46FB" w14:textId="5098A449" w:rsidR="00D21C59" w:rsidRPr="005B7C5C" w:rsidRDefault="00D21C59" w:rsidP="00D21C59">
      <w:pPr>
        <w:rPr>
          <w:rFonts w:cs="Times New Roman"/>
        </w:rPr>
      </w:pPr>
      <w:r w:rsidRPr="005B7C5C">
        <w:rPr>
          <w:rFonts w:cs="Times New Roman"/>
        </w:rPr>
        <w:t xml:space="preserve">“Ruth, you still have the </w:t>
      </w:r>
      <w:r w:rsidRPr="005B7C5C">
        <w:rPr>
          <w:rFonts w:cs="Times New Roman"/>
          <w:noProof/>
        </w:rPr>
        <w:t>commlink</w:t>
      </w:r>
      <w:r w:rsidRPr="005B7C5C">
        <w:rPr>
          <w:rFonts w:cs="Times New Roman"/>
        </w:rPr>
        <w:t>,” Michael asked.</w:t>
      </w:r>
    </w:p>
    <w:p w14:paraId="4332DD74" w14:textId="3C8222B3" w:rsidR="00D21C59" w:rsidRPr="005B7C5C" w:rsidRDefault="00D21C59" w:rsidP="00D21C59">
      <w:pPr>
        <w:rPr>
          <w:rFonts w:cs="Times New Roman"/>
        </w:rPr>
      </w:pPr>
      <w:r w:rsidRPr="005B7C5C">
        <w:rPr>
          <w:rFonts w:cs="Times New Roman"/>
        </w:rPr>
        <w:t>“Yes, I have it under my blouse.</w:t>
      </w:r>
      <w:r w:rsidR="00684543" w:rsidRPr="005B7C5C">
        <w:rPr>
          <w:rFonts w:cs="Times New Roman"/>
        </w:rPr>
        <w:t xml:space="preserve"> He caught me by surprise, so</w:t>
      </w:r>
      <w:r w:rsidRPr="005B7C5C">
        <w:rPr>
          <w:rFonts w:cs="Times New Roman"/>
        </w:rPr>
        <w:t xml:space="preserve"> I figured I</w:t>
      </w:r>
      <w:r w:rsidR="00684543" w:rsidRPr="005B7C5C">
        <w:rPr>
          <w:rFonts w:cs="Times New Roman"/>
        </w:rPr>
        <w:t>’d</w:t>
      </w:r>
      <w:r w:rsidRPr="005B7C5C">
        <w:rPr>
          <w:rFonts w:cs="Times New Roman"/>
        </w:rPr>
        <w:t xml:space="preserve"> gave </w:t>
      </w:r>
      <w:r w:rsidRPr="005B7C5C">
        <w:rPr>
          <w:rFonts w:cs="Times New Roman"/>
          <w:noProof/>
        </w:rPr>
        <w:t>him</w:t>
      </w:r>
      <w:r w:rsidRPr="005B7C5C">
        <w:rPr>
          <w:rFonts w:cs="Times New Roman"/>
        </w:rPr>
        <w:t xml:space="preserve"> something else to think about</w:t>
      </w:r>
      <w:r w:rsidR="00684543" w:rsidRPr="005B7C5C">
        <w:rPr>
          <w:rFonts w:cs="Times New Roman"/>
        </w:rPr>
        <w:t xml:space="preserve"> before</w:t>
      </w:r>
      <w:r w:rsidRPr="005B7C5C">
        <w:rPr>
          <w:rFonts w:cs="Times New Roman"/>
        </w:rPr>
        <w:t xml:space="preserve"> </w:t>
      </w:r>
      <w:r w:rsidR="00684543" w:rsidRPr="005B7C5C">
        <w:rPr>
          <w:rFonts w:cs="Times New Roman"/>
          <w:noProof/>
        </w:rPr>
        <w:t>he fount it</w:t>
      </w:r>
      <w:r w:rsidRPr="005B7C5C">
        <w:rPr>
          <w:rFonts w:cs="Times New Roman"/>
        </w:rPr>
        <w:t>.”</w:t>
      </w:r>
    </w:p>
    <w:p w14:paraId="116695EB" w14:textId="77777777" w:rsidR="00D21C59" w:rsidRPr="005B7C5C" w:rsidRDefault="00D21C59" w:rsidP="00D21C59">
      <w:pPr>
        <w:rPr>
          <w:rFonts w:cs="Times New Roman"/>
        </w:rPr>
      </w:pPr>
      <w:r w:rsidRPr="005B7C5C">
        <w:rPr>
          <w:rFonts w:cs="Times New Roman"/>
        </w:rPr>
        <w:t xml:space="preserve">“I don’t think he’ll do that again, </w:t>
      </w:r>
      <w:r w:rsidRPr="005B7C5C">
        <w:rPr>
          <w:rFonts w:cs="Times New Roman"/>
          <w:noProof/>
        </w:rPr>
        <w:t>anytime</w:t>
      </w:r>
      <w:r w:rsidRPr="005B7C5C">
        <w:rPr>
          <w:rFonts w:cs="Times New Roman"/>
        </w:rPr>
        <w:t xml:space="preserve"> soon,” Michael said.</w:t>
      </w:r>
    </w:p>
    <w:p w14:paraId="279205A1" w14:textId="66D12584" w:rsidR="00D21C59" w:rsidRPr="005B7C5C" w:rsidRDefault="00D21C59" w:rsidP="00D21C59">
      <w:pPr>
        <w:rPr>
          <w:rFonts w:cs="Times New Roman"/>
        </w:rPr>
      </w:pPr>
      <w:r w:rsidRPr="005B7C5C">
        <w:rPr>
          <w:rFonts w:cs="Times New Roman"/>
        </w:rPr>
        <w:t xml:space="preserve">“Not unless he wants a permanent position in the </w:t>
      </w:r>
      <w:r w:rsidR="00215859" w:rsidRPr="005B7C5C">
        <w:rPr>
          <w:rFonts w:cs="Times New Roman"/>
          <w:noProof/>
        </w:rPr>
        <w:t>boys’</w:t>
      </w:r>
      <w:r w:rsidR="00215859" w:rsidRPr="005B7C5C">
        <w:rPr>
          <w:rFonts w:cs="Times New Roman"/>
        </w:rPr>
        <w:t xml:space="preserve"> choir</w:t>
      </w:r>
      <w:r w:rsidRPr="005B7C5C">
        <w:rPr>
          <w:rFonts w:cs="Times New Roman"/>
        </w:rPr>
        <w:t>,” Denise added.</w:t>
      </w:r>
    </w:p>
    <w:p w14:paraId="27EEC03D" w14:textId="77777777" w:rsidR="00D21C59" w:rsidRPr="005B7C5C" w:rsidRDefault="00D21C59" w:rsidP="00D21C59">
      <w:pPr>
        <w:rPr>
          <w:rFonts w:cs="Times New Roman"/>
        </w:rPr>
      </w:pPr>
      <w:r w:rsidRPr="005B7C5C">
        <w:rPr>
          <w:rFonts w:cs="Times New Roman"/>
        </w:rPr>
        <w:t>They both noticed a slight smile on Ruth’s lips.</w:t>
      </w:r>
    </w:p>
    <w:p w14:paraId="0D51BA55" w14:textId="5ED80D0E" w:rsidR="00D21C59" w:rsidRPr="005B7C5C" w:rsidRDefault="00D21C59" w:rsidP="00D21C59">
      <w:pPr>
        <w:rPr>
          <w:rFonts w:cs="Times New Roman"/>
        </w:rPr>
      </w:pPr>
      <w:r w:rsidRPr="005B7C5C">
        <w:rPr>
          <w:rFonts w:cs="Times New Roman"/>
        </w:rPr>
        <w:t xml:space="preserve">The directions took them right to the US Postal </w:t>
      </w:r>
      <w:r w:rsidRPr="005B7C5C">
        <w:rPr>
          <w:rFonts w:cs="Times New Roman"/>
          <w:noProof/>
        </w:rPr>
        <w:t>Annex,</w:t>
      </w:r>
      <w:r w:rsidRPr="005B7C5C">
        <w:rPr>
          <w:rFonts w:cs="Times New Roman"/>
        </w:rPr>
        <w:t xml:space="preserve"> and they slowed as they approached, </w:t>
      </w:r>
      <w:r w:rsidRPr="005B7C5C">
        <w:rPr>
          <w:rFonts w:cs="Times New Roman"/>
          <w:noProof/>
        </w:rPr>
        <w:t>making</w:t>
      </w:r>
      <w:r w:rsidR="00AE1A95" w:rsidRPr="005B7C5C">
        <w:rPr>
          <w:rFonts w:cs="Times New Roman"/>
          <w:noProof/>
        </w:rPr>
        <w:t xml:space="preserve"> a</w:t>
      </w:r>
      <w:r w:rsidRPr="005B7C5C">
        <w:rPr>
          <w:rFonts w:cs="Times New Roman"/>
          <w:noProof/>
        </w:rPr>
        <w:t xml:space="preserve"> note of</w:t>
      </w:r>
      <w:r w:rsidR="00074598" w:rsidRPr="005B7C5C">
        <w:rPr>
          <w:rFonts w:cs="Times New Roman"/>
        </w:rPr>
        <w:t xml:space="preserve"> all</w:t>
      </w:r>
      <w:r w:rsidRPr="005B7C5C">
        <w:rPr>
          <w:rFonts w:cs="Times New Roman"/>
        </w:rPr>
        <w:t xml:space="preserve"> the entrances and exits. They paid particular attention to the guards around the underground parking entrances.</w:t>
      </w:r>
    </w:p>
    <w:p w14:paraId="1365FE03" w14:textId="77777777" w:rsidR="00D21C59" w:rsidRPr="005B7C5C" w:rsidRDefault="00D21C59" w:rsidP="00D21C59">
      <w:pPr>
        <w:rPr>
          <w:rFonts w:cs="Times New Roman"/>
        </w:rPr>
      </w:pPr>
      <w:r w:rsidRPr="005B7C5C">
        <w:rPr>
          <w:rFonts w:cs="Times New Roman"/>
        </w:rPr>
        <w:t>They turned the corner and ran immediately into another roadblock.</w:t>
      </w:r>
    </w:p>
    <w:p w14:paraId="4ACE763B" w14:textId="77777777" w:rsidR="00D21C59" w:rsidRPr="005B7C5C" w:rsidRDefault="00D21C59" w:rsidP="00D21C59">
      <w:pPr>
        <w:rPr>
          <w:rFonts w:cs="Times New Roman"/>
        </w:rPr>
      </w:pPr>
      <w:r w:rsidRPr="005B7C5C">
        <w:rPr>
          <w:rFonts w:cs="Times New Roman"/>
        </w:rPr>
        <w:t>“Park that over there and go through that door,” one of the guards yelled at them, just before he yelled at someone else on the street.</w:t>
      </w:r>
    </w:p>
    <w:p w14:paraId="6D9A97AA" w14:textId="77777777" w:rsidR="00D21C59" w:rsidRPr="005B7C5C" w:rsidRDefault="00D21C59" w:rsidP="00D21C59">
      <w:pPr>
        <w:rPr>
          <w:rFonts w:cs="Times New Roman"/>
        </w:rPr>
      </w:pPr>
      <w:r w:rsidRPr="005B7C5C">
        <w:rPr>
          <w:rFonts w:cs="Times New Roman"/>
        </w:rPr>
        <w:lastRenderedPageBreak/>
        <w:t>“I guess we park it here,” Michael said.</w:t>
      </w:r>
    </w:p>
    <w:p w14:paraId="5EB9339E" w14:textId="2971E38F" w:rsidR="00D21C59" w:rsidRPr="005B7C5C" w:rsidRDefault="00D21C59" w:rsidP="00D21C59">
      <w:pPr>
        <w:rPr>
          <w:rFonts w:cs="Times New Roman"/>
        </w:rPr>
      </w:pPr>
      <w:r w:rsidRPr="005B7C5C">
        <w:rPr>
          <w:rFonts w:cs="Times New Roman"/>
        </w:rPr>
        <w:t xml:space="preserve">They got out and followed the man’s directions. They walked up the steps on the front of the building and were </w:t>
      </w:r>
      <w:r w:rsidRPr="005B7C5C">
        <w:rPr>
          <w:rFonts w:cs="Times New Roman"/>
          <w:noProof/>
        </w:rPr>
        <w:t>marsha</w:t>
      </w:r>
      <w:r w:rsidR="00920289" w:rsidRPr="005B7C5C">
        <w:rPr>
          <w:rFonts w:cs="Times New Roman"/>
          <w:noProof/>
        </w:rPr>
        <w:t>l</w:t>
      </w:r>
      <w:r w:rsidRPr="005B7C5C">
        <w:rPr>
          <w:rFonts w:cs="Times New Roman"/>
          <w:noProof/>
        </w:rPr>
        <w:t>ed</w:t>
      </w:r>
      <w:r w:rsidRPr="005B7C5C">
        <w:rPr>
          <w:rFonts w:cs="Times New Roman"/>
        </w:rPr>
        <w:t xml:space="preserve"> into a large room </w:t>
      </w:r>
      <w:r w:rsidR="00920289" w:rsidRPr="005B7C5C">
        <w:rPr>
          <w:rFonts w:cs="Times New Roman"/>
        </w:rPr>
        <w:t xml:space="preserve">where </w:t>
      </w:r>
      <w:r w:rsidRPr="005B7C5C">
        <w:rPr>
          <w:rFonts w:cs="Times New Roman"/>
        </w:rPr>
        <w:t>tables and people giving instructions were lined around the walls.</w:t>
      </w:r>
    </w:p>
    <w:p w14:paraId="01FE0CBE" w14:textId="1C7EF73D" w:rsidR="00D21C59" w:rsidRPr="005B7C5C" w:rsidRDefault="00D21C59" w:rsidP="00D21C59">
      <w:pPr>
        <w:rPr>
          <w:rFonts w:cs="Times New Roman"/>
        </w:rPr>
      </w:pPr>
      <w:r w:rsidRPr="005B7C5C">
        <w:rPr>
          <w:rFonts w:cs="Times New Roman"/>
        </w:rPr>
        <w:t>“Fill this out</w:t>
      </w:r>
      <w:r w:rsidR="00AE1A95" w:rsidRPr="005B7C5C">
        <w:rPr>
          <w:rFonts w:cs="Times New Roman"/>
          <w:noProof/>
        </w:rPr>
        <w:t>;</w:t>
      </w:r>
      <w:r w:rsidRPr="005B7C5C">
        <w:rPr>
          <w:rFonts w:cs="Times New Roman"/>
          <w:noProof/>
        </w:rPr>
        <w:t xml:space="preserve"> we</w:t>
      </w:r>
      <w:r w:rsidRPr="005B7C5C">
        <w:rPr>
          <w:rFonts w:cs="Times New Roman"/>
        </w:rPr>
        <w:t xml:space="preserve"> </w:t>
      </w:r>
      <w:r w:rsidRPr="005B7C5C">
        <w:rPr>
          <w:rFonts w:cs="Times New Roman"/>
          <w:noProof/>
        </w:rPr>
        <w:t>want</w:t>
      </w:r>
      <w:r w:rsidRPr="005B7C5C">
        <w:rPr>
          <w:rFonts w:cs="Times New Roman"/>
        </w:rPr>
        <w:t xml:space="preserve"> </w:t>
      </w:r>
      <w:r w:rsidRPr="005B7C5C">
        <w:rPr>
          <w:rFonts w:cs="Times New Roman"/>
          <w:noProof/>
        </w:rPr>
        <w:t>name</w:t>
      </w:r>
      <w:r w:rsidRPr="005B7C5C">
        <w:rPr>
          <w:rFonts w:cs="Times New Roman"/>
        </w:rPr>
        <w:t>, previous address, why you’re here,” yelled the first person.</w:t>
      </w:r>
    </w:p>
    <w:p w14:paraId="0A3B8E6C" w14:textId="77777777" w:rsidR="00D21C59" w:rsidRPr="005B7C5C" w:rsidRDefault="00D21C59" w:rsidP="00D21C59">
      <w:pPr>
        <w:rPr>
          <w:rFonts w:cs="Times New Roman"/>
        </w:rPr>
      </w:pPr>
      <w:r w:rsidRPr="005B7C5C">
        <w:rPr>
          <w:rFonts w:cs="Times New Roman"/>
        </w:rPr>
        <w:t xml:space="preserve">“Do you have any military experience, or can you handle a gun,” asked the person at the second table. None of them said they had military </w:t>
      </w:r>
      <w:r w:rsidRPr="005B7C5C">
        <w:rPr>
          <w:rFonts w:cs="Times New Roman"/>
          <w:noProof/>
        </w:rPr>
        <w:t>experience,</w:t>
      </w:r>
      <w:r w:rsidRPr="005B7C5C">
        <w:rPr>
          <w:rFonts w:cs="Times New Roman"/>
        </w:rPr>
        <w:t xml:space="preserve"> but they all admitted to using guns for hunting. That seemed to satisfy the person taking the </w:t>
      </w:r>
      <w:r w:rsidRPr="005B7C5C">
        <w:rPr>
          <w:rFonts w:cs="Times New Roman"/>
          <w:noProof/>
        </w:rPr>
        <w:t>data,</w:t>
      </w:r>
      <w:r w:rsidRPr="005B7C5C">
        <w:rPr>
          <w:rFonts w:cs="Times New Roman"/>
        </w:rPr>
        <w:t xml:space="preserve"> and he took their names. </w:t>
      </w:r>
    </w:p>
    <w:p w14:paraId="29D37DF6" w14:textId="677A0165" w:rsidR="00D21C59" w:rsidRPr="005B7C5C" w:rsidRDefault="00D21C59" w:rsidP="00D21C59">
      <w:pPr>
        <w:rPr>
          <w:rFonts w:cs="Times New Roman"/>
        </w:rPr>
      </w:pPr>
      <w:r w:rsidRPr="005B7C5C">
        <w:rPr>
          <w:rFonts w:cs="Times New Roman"/>
        </w:rPr>
        <w:t xml:space="preserve">The next person in line yelled without looking at them, “Do you have any relatives in Chicago?” to which they all answered no and </w:t>
      </w:r>
      <w:r w:rsidRPr="005B7C5C">
        <w:rPr>
          <w:rFonts w:cs="Times New Roman"/>
          <w:noProof/>
        </w:rPr>
        <w:t>pointing</w:t>
      </w:r>
      <w:r w:rsidRPr="005B7C5C">
        <w:rPr>
          <w:rFonts w:cs="Times New Roman"/>
        </w:rPr>
        <w:t xml:space="preserve"> out again they were from Wisconsin, not Chicago. </w:t>
      </w:r>
    </w:p>
    <w:p w14:paraId="3193FDBB" w14:textId="0B0A6739" w:rsidR="00D21C59" w:rsidRPr="005B7C5C" w:rsidRDefault="00D21C59" w:rsidP="00D21C59">
      <w:pPr>
        <w:rPr>
          <w:rFonts w:cs="Times New Roman"/>
        </w:rPr>
      </w:pPr>
      <w:r w:rsidRPr="005B7C5C">
        <w:rPr>
          <w:rFonts w:cs="Times New Roman"/>
        </w:rPr>
        <w:t xml:space="preserve">The last table gave them options about where to live. “Do either of you </w:t>
      </w:r>
      <w:r w:rsidRPr="005B7C5C">
        <w:rPr>
          <w:rFonts w:cs="Times New Roman"/>
          <w:noProof/>
        </w:rPr>
        <w:t>want</w:t>
      </w:r>
      <w:r w:rsidRPr="005B7C5C">
        <w:rPr>
          <w:rFonts w:cs="Times New Roman"/>
        </w:rPr>
        <w:t xml:space="preserve"> to live with a Militia </w:t>
      </w:r>
      <w:r w:rsidRPr="005B7C5C">
        <w:rPr>
          <w:rFonts w:cs="Times New Roman"/>
          <w:noProof/>
        </w:rPr>
        <w:t>Man,</w:t>
      </w:r>
      <w:r w:rsidRPr="005B7C5C">
        <w:rPr>
          <w:rFonts w:cs="Times New Roman"/>
        </w:rPr>
        <w:t xml:space="preserve"> who is defending us,” he asked Denise and Ruth. </w:t>
      </w:r>
    </w:p>
    <w:p w14:paraId="1579C272" w14:textId="4E946DC3" w:rsidR="00D21C59" w:rsidRPr="005B7C5C" w:rsidRDefault="00D21C59" w:rsidP="00D21C59">
      <w:pPr>
        <w:rPr>
          <w:rFonts w:cs="Times New Roman"/>
        </w:rPr>
      </w:pPr>
      <w:r w:rsidRPr="005B7C5C">
        <w:rPr>
          <w:rFonts w:cs="Times New Roman"/>
        </w:rPr>
        <w:t>“No, we’re staying together</w:t>
      </w:r>
      <w:r w:rsidR="006B5D0B">
        <w:rPr>
          <w:rFonts w:cs="Times New Roman"/>
        </w:rPr>
        <w:t>,</w:t>
      </w:r>
      <w:r w:rsidRPr="005B7C5C">
        <w:rPr>
          <w:rFonts w:cs="Times New Roman"/>
        </w:rPr>
        <w:t>” they answered.”</w:t>
      </w:r>
    </w:p>
    <w:p w14:paraId="7B254087" w14:textId="2F43A529" w:rsidR="00D21C59" w:rsidRPr="005B7C5C" w:rsidRDefault="00684543" w:rsidP="00D21C59">
      <w:pPr>
        <w:rPr>
          <w:rFonts w:cs="Times New Roman"/>
        </w:rPr>
      </w:pPr>
      <w:r w:rsidRPr="005B7C5C">
        <w:rPr>
          <w:rFonts w:cs="Times New Roman"/>
        </w:rPr>
        <w:t>“</w:t>
      </w:r>
      <w:r w:rsidR="00D21C59" w:rsidRPr="005B7C5C">
        <w:rPr>
          <w:rFonts w:cs="Times New Roman"/>
        </w:rPr>
        <w:t xml:space="preserve">We’ve come this </w:t>
      </w:r>
      <w:r w:rsidR="00D21C59" w:rsidRPr="005B7C5C">
        <w:rPr>
          <w:rFonts w:cs="Times New Roman"/>
          <w:noProof/>
        </w:rPr>
        <w:t>far,</w:t>
      </w:r>
      <w:r w:rsidR="00D21C59" w:rsidRPr="005B7C5C">
        <w:rPr>
          <w:rFonts w:cs="Times New Roman"/>
        </w:rPr>
        <w:t xml:space="preserve"> and we know each other. Is there a place for</w:t>
      </w:r>
      <w:r w:rsidR="00074598" w:rsidRPr="005B7C5C">
        <w:rPr>
          <w:rFonts w:cs="Times New Roman"/>
        </w:rPr>
        <w:t xml:space="preserve"> all</w:t>
      </w:r>
      <w:r w:rsidR="00D21C59" w:rsidRPr="005B7C5C">
        <w:rPr>
          <w:rFonts w:cs="Times New Roman"/>
        </w:rPr>
        <w:t xml:space="preserve"> </w:t>
      </w:r>
      <w:r w:rsidR="006B5D0B">
        <w:rPr>
          <w:rFonts w:cs="Times New Roman"/>
        </w:rPr>
        <w:t xml:space="preserve">of </w:t>
      </w:r>
      <w:r w:rsidR="00D21C59" w:rsidRPr="005B7C5C">
        <w:rPr>
          <w:rFonts w:cs="Times New Roman"/>
        </w:rPr>
        <w:t>us?” Tom asked.</w:t>
      </w:r>
    </w:p>
    <w:p w14:paraId="5F296A92" w14:textId="6A99D200" w:rsidR="00D21C59" w:rsidRPr="005B7C5C" w:rsidRDefault="00D21C59" w:rsidP="00D21C59">
      <w:pPr>
        <w:rPr>
          <w:rFonts w:cs="Times New Roman"/>
        </w:rPr>
      </w:pPr>
      <w:r w:rsidRPr="005B7C5C">
        <w:rPr>
          <w:rFonts w:cs="Times New Roman"/>
        </w:rPr>
        <w:t>“Let me see,” the man looked at a computer screen for a minute and checked a few pieces of paper</w:t>
      </w:r>
      <w:r w:rsidR="006B5D0B">
        <w:rPr>
          <w:rFonts w:cs="Times New Roman"/>
        </w:rPr>
        <w:t>,</w:t>
      </w:r>
      <w:r w:rsidRPr="005B7C5C">
        <w:rPr>
          <w:rFonts w:cs="Times New Roman"/>
        </w:rPr>
        <w:t xml:space="preserve"> then said, “Yes, ther</w:t>
      </w:r>
      <w:r w:rsidR="008B2CA4" w:rsidRPr="005B7C5C">
        <w:rPr>
          <w:rFonts w:cs="Times New Roman"/>
        </w:rPr>
        <w:t xml:space="preserve">e </w:t>
      </w:r>
      <w:r w:rsidR="00920289" w:rsidRPr="005B7C5C">
        <w:rPr>
          <w:rFonts w:cs="Times New Roman"/>
        </w:rPr>
        <w:t xml:space="preserve">is </w:t>
      </w:r>
      <w:r w:rsidR="008B2CA4" w:rsidRPr="005B7C5C">
        <w:rPr>
          <w:rFonts w:cs="Times New Roman"/>
        </w:rPr>
        <w:t>a place. Go here</w:t>
      </w:r>
      <w:r w:rsidR="00AE1A95" w:rsidRPr="005B7C5C">
        <w:rPr>
          <w:rFonts w:cs="Times New Roman"/>
        </w:rPr>
        <w:t>,</w:t>
      </w:r>
      <w:r w:rsidR="008B2CA4" w:rsidRPr="005B7C5C">
        <w:rPr>
          <w:rFonts w:cs="Times New Roman"/>
        </w:rPr>
        <w:t xml:space="preserve"> </w:t>
      </w:r>
      <w:r w:rsidR="008B2CA4" w:rsidRPr="005B7C5C">
        <w:rPr>
          <w:rFonts w:cs="Times New Roman"/>
          <w:noProof/>
        </w:rPr>
        <w:t>and</w:t>
      </w:r>
      <w:r w:rsidR="008B2CA4" w:rsidRPr="005B7C5C">
        <w:rPr>
          <w:rFonts w:cs="Times New Roman"/>
        </w:rPr>
        <w:t xml:space="preserve"> on the 3</w:t>
      </w:r>
      <w:r w:rsidR="008B2CA4" w:rsidRPr="005B7C5C">
        <w:rPr>
          <w:rFonts w:cs="Times New Roman"/>
          <w:vertAlign w:val="superscript"/>
        </w:rPr>
        <w:t>rd</w:t>
      </w:r>
      <w:r w:rsidR="008B2CA4" w:rsidRPr="005B7C5C">
        <w:rPr>
          <w:rFonts w:cs="Times New Roman"/>
        </w:rPr>
        <w:t xml:space="preserve"> Floor in apartment 3</w:t>
      </w:r>
      <w:r w:rsidRPr="005B7C5C">
        <w:rPr>
          <w:rFonts w:cs="Times New Roman"/>
        </w:rPr>
        <w:t>04</w:t>
      </w:r>
      <w:r w:rsidR="006B5D0B">
        <w:rPr>
          <w:rFonts w:cs="Times New Roman"/>
        </w:rPr>
        <w:t>,</w:t>
      </w:r>
      <w:r w:rsidRPr="005B7C5C">
        <w:rPr>
          <w:rFonts w:cs="Times New Roman"/>
        </w:rPr>
        <w:t xml:space="preserve"> you’ll find a 3 Bedrooms apartment. “Next,” he yelled to the person behind Ruth.</w:t>
      </w:r>
    </w:p>
    <w:p w14:paraId="52EA5E72" w14:textId="4CBD48A6" w:rsidR="00D21C59" w:rsidRPr="005B7C5C" w:rsidRDefault="00D21C59" w:rsidP="00D21C59">
      <w:pPr>
        <w:rPr>
          <w:rFonts w:cs="Times New Roman"/>
        </w:rPr>
      </w:pPr>
      <w:r w:rsidRPr="005B7C5C">
        <w:rPr>
          <w:rFonts w:cs="Times New Roman"/>
        </w:rPr>
        <w:lastRenderedPageBreak/>
        <w:t xml:space="preserve">They turned to </w:t>
      </w:r>
      <w:r w:rsidRPr="005B7C5C">
        <w:rPr>
          <w:rFonts w:cs="Times New Roman"/>
          <w:noProof/>
        </w:rPr>
        <w:t>leave,</w:t>
      </w:r>
      <w:r w:rsidRPr="005B7C5C">
        <w:rPr>
          <w:rFonts w:cs="Times New Roman"/>
        </w:rPr>
        <w:t xml:space="preserve"> and the last guy standing by the </w:t>
      </w:r>
      <w:r w:rsidRPr="005B7C5C">
        <w:rPr>
          <w:rFonts w:cs="Times New Roman"/>
          <w:noProof/>
        </w:rPr>
        <w:t>door</w:t>
      </w:r>
      <w:r w:rsidRPr="005B7C5C">
        <w:rPr>
          <w:rFonts w:cs="Times New Roman"/>
        </w:rPr>
        <w:t xml:space="preserve"> grabbed Michael and said, “</w:t>
      </w:r>
      <w:r w:rsidR="006B5D0B">
        <w:rPr>
          <w:rFonts w:cs="Times New Roman"/>
        </w:rPr>
        <w:t>B</w:t>
      </w:r>
      <w:r w:rsidRPr="005B7C5C">
        <w:rPr>
          <w:rFonts w:cs="Times New Roman"/>
        </w:rPr>
        <w:t xml:space="preserve">e back here </w:t>
      </w:r>
      <w:r w:rsidR="008B2CA4" w:rsidRPr="005B7C5C">
        <w:rPr>
          <w:rFonts w:cs="Times New Roman"/>
        </w:rPr>
        <w:t>in 2 hours. You’re</w:t>
      </w:r>
      <w:r w:rsidRPr="005B7C5C">
        <w:rPr>
          <w:rFonts w:cs="Times New Roman"/>
        </w:rPr>
        <w:t xml:space="preserve"> part of the militia.”</w:t>
      </w:r>
    </w:p>
    <w:p w14:paraId="04361B7A" w14:textId="4A44DECD" w:rsidR="00D21C59" w:rsidRPr="005B7C5C" w:rsidRDefault="00D21C59" w:rsidP="00D21C59">
      <w:pPr>
        <w:rPr>
          <w:rFonts w:cs="Times New Roman"/>
        </w:rPr>
      </w:pPr>
      <w:r w:rsidRPr="005B7C5C">
        <w:rPr>
          <w:rFonts w:cs="Times New Roman"/>
        </w:rPr>
        <w:t>“What about my friends</w:t>
      </w:r>
      <w:r w:rsidR="006B5D0B">
        <w:rPr>
          <w:rFonts w:cs="Times New Roman"/>
        </w:rPr>
        <w:t>? T</w:t>
      </w:r>
      <w:r w:rsidRPr="005B7C5C">
        <w:rPr>
          <w:rFonts w:cs="Times New Roman"/>
        </w:rPr>
        <w:t>hey should be too?” Tom asked.</w:t>
      </w:r>
    </w:p>
    <w:p w14:paraId="2AC8C58D" w14:textId="4F24305E" w:rsidR="00D21C59" w:rsidRPr="005B7C5C" w:rsidRDefault="00D21C59" w:rsidP="00D21C59">
      <w:pPr>
        <w:rPr>
          <w:rFonts w:cs="Times New Roman"/>
        </w:rPr>
      </w:pPr>
      <w:r w:rsidRPr="005B7C5C">
        <w:rPr>
          <w:rFonts w:cs="Times New Roman"/>
        </w:rPr>
        <w:t>The guy gave Denise</w:t>
      </w:r>
      <w:r w:rsidR="006B5D0B">
        <w:rPr>
          <w:rFonts w:cs="Times New Roman"/>
        </w:rPr>
        <w:t>,</w:t>
      </w:r>
      <w:r w:rsidRPr="005B7C5C">
        <w:rPr>
          <w:rFonts w:cs="Times New Roman"/>
        </w:rPr>
        <w:t xml:space="preserve"> and Ruth a once over and said, </w:t>
      </w:r>
      <w:r w:rsidR="00684543" w:rsidRPr="005B7C5C">
        <w:rPr>
          <w:rFonts w:cs="Times New Roman"/>
        </w:rPr>
        <w:t>“N</w:t>
      </w:r>
      <w:r w:rsidRPr="005B7C5C">
        <w:rPr>
          <w:rFonts w:cs="Times New Roman"/>
        </w:rPr>
        <w:t>o. They’ll work in the kitchen</w:t>
      </w:r>
      <w:r w:rsidR="00AE1A95" w:rsidRPr="005B7C5C">
        <w:rPr>
          <w:rFonts w:cs="Times New Roman"/>
          <w:noProof/>
        </w:rPr>
        <w:t>;</w:t>
      </w:r>
      <w:r w:rsidRPr="005B7C5C">
        <w:rPr>
          <w:rFonts w:cs="Times New Roman"/>
          <w:noProof/>
        </w:rPr>
        <w:t xml:space="preserve"> someone</w:t>
      </w:r>
      <w:r w:rsidRPr="005B7C5C">
        <w:rPr>
          <w:rFonts w:cs="Times New Roman"/>
        </w:rPr>
        <w:t xml:space="preserve"> will come to get you. Be back here in two hours,” he said to Tom one last time, then pushed them out of the door.</w:t>
      </w:r>
    </w:p>
    <w:p w14:paraId="74ED1563" w14:textId="77777777" w:rsidR="008B2CA4" w:rsidRPr="005B7C5C" w:rsidRDefault="008B2CA4" w:rsidP="008B2CA4">
      <w:pPr>
        <w:pStyle w:val="Heading2"/>
        <w:rPr>
          <w:rFonts w:cs="Times New Roman"/>
        </w:rPr>
      </w:pPr>
      <w:r w:rsidRPr="005B7C5C">
        <w:rPr>
          <w:rFonts w:cs="Times New Roman"/>
        </w:rPr>
        <w:t>Living in Chicago</w:t>
      </w:r>
    </w:p>
    <w:p w14:paraId="465A60EA" w14:textId="7A379FAB" w:rsidR="008B2CA4" w:rsidRPr="005B7C5C" w:rsidRDefault="008B2CA4" w:rsidP="008B2CA4">
      <w:pPr>
        <w:rPr>
          <w:rFonts w:cs="Times New Roman"/>
        </w:rPr>
      </w:pPr>
      <w:r w:rsidRPr="005B7C5C">
        <w:rPr>
          <w:rFonts w:cs="Times New Roman"/>
        </w:rPr>
        <w:t>“Boy</w:t>
      </w:r>
      <w:r w:rsidR="006B5D0B">
        <w:rPr>
          <w:rFonts w:cs="Times New Roman"/>
        </w:rPr>
        <w:t>,</w:t>
      </w:r>
      <w:r w:rsidRPr="005B7C5C">
        <w:rPr>
          <w:rFonts w:cs="Times New Roman"/>
        </w:rPr>
        <w:t xml:space="preserve"> this is a posh place to live,” Tom said after they walked through the open door. The building was nothing to brag about</w:t>
      </w:r>
      <w:r w:rsidR="006B5D0B">
        <w:rPr>
          <w:rFonts w:cs="Times New Roman"/>
        </w:rPr>
        <w:t>;</w:t>
      </w:r>
      <w:r w:rsidRPr="005B7C5C">
        <w:rPr>
          <w:rFonts w:cs="Times New Roman"/>
        </w:rPr>
        <w:t xml:space="preserve"> there </w:t>
      </w:r>
      <w:r w:rsidRPr="005B7C5C">
        <w:rPr>
          <w:rFonts w:cs="Times New Roman"/>
          <w:noProof/>
        </w:rPr>
        <w:t>was</w:t>
      </w:r>
      <w:r w:rsidRPr="005B7C5C">
        <w:rPr>
          <w:rFonts w:cs="Times New Roman"/>
        </w:rPr>
        <w:t xml:space="preserve"> too much graffiti and trash, but it had only one </w:t>
      </w:r>
      <w:r w:rsidRPr="005B7C5C">
        <w:rPr>
          <w:rFonts w:cs="Times New Roman"/>
          <w:noProof/>
        </w:rPr>
        <w:t>entrance,</w:t>
      </w:r>
      <w:r w:rsidRPr="005B7C5C">
        <w:rPr>
          <w:rFonts w:cs="Times New Roman"/>
        </w:rPr>
        <w:t xml:space="preserve"> and that’s what made it good for the militia to put the new recruits.</w:t>
      </w:r>
    </w:p>
    <w:p w14:paraId="1444C4DB" w14:textId="42F54AE6" w:rsidR="008B2CA4" w:rsidRPr="005B7C5C" w:rsidRDefault="008B2CA4" w:rsidP="008B2CA4">
      <w:pPr>
        <w:rPr>
          <w:rFonts w:cs="Times New Roman"/>
        </w:rPr>
      </w:pPr>
      <w:r w:rsidRPr="005B7C5C">
        <w:rPr>
          <w:rFonts w:cs="Times New Roman"/>
        </w:rPr>
        <w:t xml:space="preserve">There was an elevator, but someone was kind enough to put </w:t>
      </w:r>
      <w:r w:rsidRPr="005B7C5C">
        <w:rPr>
          <w:rFonts w:cs="Times New Roman"/>
          <w:noProof/>
        </w:rPr>
        <w:t>an “Out</w:t>
      </w:r>
      <w:r w:rsidRPr="005B7C5C">
        <w:rPr>
          <w:rFonts w:cs="Times New Roman"/>
        </w:rPr>
        <w:t xml:space="preserve"> of Order” sign on the door. Lucky for everyone</w:t>
      </w:r>
      <w:r w:rsidR="006B5D0B">
        <w:rPr>
          <w:rFonts w:cs="Times New Roman"/>
        </w:rPr>
        <w:t>,</w:t>
      </w:r>
      <w:r w:rsidRPr="005B7C5C">
        <w:rPr>
          <w:rFonts w:cs="Times New Roman"/>
        </w:rPr>
        <w:t xml:space="preserve"> their assigned apartment was on the third floor</w:t>
      </w:r>
      <w:r w:rsidR="00AE1A95"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they had little luggage</w:t>
      </w:r>
      <w:r w:rsidR="00AE1A95" w:rsidRPr="005B7C5C">
        <w:rPr>
          <w:rFonts w:cs="Times New Roman"/>
        </w:rPr>
        <w:t>,</w:t>
      </w:r>
      <w:r w:rsidRPr="005B7C5C">
        <w:rPr>
          <w:rFonts w:cs="Times New Roman"/>
        </w:rPr>
        <w:t xml:space="preserve"> </w:t>
      </w:r>
      <w:r w:rsidRPr="005B7C5C">
        <w:rPr>
          <w:rFonts w:cs="Times New Roman"/>
          <w:noProof/>
        </w:rPr>
        <w:t>so</w:t>
      </w:r>
      <w:r w:rsidRPr="005B7C5C">
        <w:rPr>
          <w:rFonts w:cs="Times New Roman"/>
        </w:rPr>
        <w:t xml:space="preserve"> the climb was easy enough.</w:t>
      </w:r>
    </w:p>
    <w:p w14:paraId="2D40C2DA" w14:textId="77777777" w:rsidR="008B2CA4" w:rsidRPr="005B7C5C" w:rsidRDefault="008B2CA4" w:rsidP="008B2CA4">
      <w:pPr>
        <w:rPr>
          <w:rFonts w:cs="Times New Roman"/>
        </w:rPr>
      </w:pPr>
      <w:r w:rsidRPr="005B7C5C">
        <w:rPr>
          <w:rFonts w:cs="Times New Roman"/>
        </w:rPr>
        <w:t>“Looks like a family lived here,” Denise said as she paused to look at the pictures on the wall.</w:t>
      </w:r>
    </w:p>
    <w:p w14:paraId="287FEF00" w14:textId="5747230F" w:rsidR="008B2CA4" w:rsidRPr="005B7C5C" w:rsidRDefault="008B2CA4" w:rsidP="008B2CA4">
      <w:pPr>
        <w:rPr>
          <w:rFonts w:cs="Times New Roman"/>
        </w:rPr>
      </w:pPr>
      <w:r w:rsidRPr="005B7C5C">
        <w:rPr>
          <w:rFonts w:cs="Times New Roman"/>
        </w:rPr>
        <w:t xml:space="preserve">That statement of reality put a solemn feel on everything. </w:t>
      </w:r>
      <w:r w:rsidRPr="005B7C5C">
        <w:rPr>
          <w:rFonts w:cs="Times New Roman"/>
          <w:noProof/>
        </w:rPr>
        <w:t>They</w:t>
      </w:r>
      <w:r w:rsidRPr="005B7C5C">
        <w:rPr>
          <w:rFonts w:cs="Times New Roman"/>
        </w:rPr>
        <w:t xml:space="preserve"> walked into the kitchen</w:t>
      </w:r>
      <w:r w:rsidR="006B5D0B">
        <w:rPr>
          <w:rFonts w:cs="Times New Roman"/>
        </w:rPr>
        <w:t>,</w:t>
      </w:r>
      <w:r w:rsidRPr="005B7C5C">
        <w:rPr>
          <w:rFonts w:cs="Times New Roman"/>
        </w:rPr>
        <w:t xml:space="preserve"> and luckily someone had put a box of cans on the table.</w:t>
      </w:r>
    </w:p>
    <w:p w14:paraId="4F00A99E" w14:textId="77777777" w:rsidR="008B2CA4" w:rsidRPr="005B7C5C" w:rsidRDefault="008B2CA4" w:rsidP="008B2CA4">
      <w:pPr>
        <w:rPr>
          <w:rFonts w:cs="Times New Roman"/>
        </w:rPr>
      </w:pPr>
      <w:r w:rsidRPr="005B7C5C">
        <w:rPr>
          <w:rFonts w:cs="Times New Roman"/>
        </w:rPr>
        <w:t>“At least they don’t want us out looking for food on our first day,” Tom said.</w:t>
      </w:r>
    </w:p>
    <w:p w14:paraId="6777EB56" w14:textId="77777777" w:rsidR="008B2CA4" w:rsidRPr="005B7C5C" w:rsidRDefault="008B2CA4" w:rsidP="008B2CA4">
      <w:pPr>
        <w:rPr>
          <w:rFonts w:cs="Times New Roman"/>
        </w:rPr>
      </w:pPr>
      <w:r w:rsidRPr="005B7C5C">
        <w:rPr>
          <w:rFonts w:cs="Times New Roman"/>
        </w:rPr>
        <w:lastRenderedPageBreak/>
        <w:t xml:space="preserve">“Let’s find a way to stay in touch during the day. If they have people from the kitchen taking food to the troops, I’ll let you know where I </w:t>
      </w:r>
      <w:r w:rsidRPr="005B7C5C">
        <w:rPr>
          <w:rFonts w:cs="Times New Roman"/>
          <w:noProof/>
        </w:rPr>
        <w:t>am,</w:t>
      </w:r>
      <w:r w:rsidRPr="005B7C5C">
        <w:rPr>
          <w:rFonts w:cs="Times New Roman"/>
        </w:rPr>
        <w:t xml:space="preserve"> and maybe you can volunteer. That is also a good way to see where everyone is. Memorize what you see, but don’t write anything down.”</w:t>
      </w:r>
    </w:p>
    <w:p w14:paraId="7E8C3361" w14:textId="77777777" w:rsidR="008B2CA4" w:rsidRPr="005B7C5C" w:rsidRDefault="008B2CA4" w:rsidP="008B2CA4">
      <w:pPr>
        <w:rPr>
          <w:rFonts w:cs="Times New Roman"/>
        </w:rPr>
      </w:pPr>
      <w:r w:rsidRPr="005B7C5C">
        <w:rPr>
          <w:rFonts w:cs="Times New Roman"/>
        </w:rPr>
        <w:t xml:space="preserve">“If you can see any guard </w:t>
      </w:r>
      <w:r w:rsidRPr="005B7C5C">
        <w:rPr>
          <w:rFonts w:cs="Times New Roman"/>
          <w:noProof/>
        </w:rPr>
        <w:t>locations</w:t>
      </w:r>
      <w:r w:rsidRPr="005B7C5C">
        <w:rPr>
          <w:rFonts w:cs="Times New Roman"/>
        </w:rPr>
        <w:t xml:space="preserve"> or schedules, you do the same,” Ruth pointed out.</w:t>
      </w:r>
    </w:p>
    <w:p w14:paraId="639C1B14" w14:textId="77777777" w:rsidR="008B2CA4" w:rsidRPr="005B7C5C" w:rsidRDefault="008B2CA4" w:rsidP="008B2CA4">
      <w:pPr>
        <w:rPr>
          <w:rFonts w:cs="Times New Roman"/>
        </w:rPr>
      </w:pPr>
      <w:r w:rsidRPr="005B7C5C">
        <w:rPr>
          <w:rFonts w:cs="Times New Roman"/>
        </w:rPr>
        <w:t>“What should I do with this communicator,” Ruth asked as she pulled it out from under her blouse.</w:t>
      </w:r>
    </w:p>
    <w:p w14:paraId="76C7BE6E" w14:textId="30C3591D" w:rsidR="008B2CA4" w:rsidRPr="005B7C5C" w:rsidRDefault="008B2CA4" w:rsidP="008B2CA4">
      <w:pPr>
        <w:rPr>
          <w:rFonts w:cs="Times New Roman"/>
        </w:rPr>
      </w:pPr>
      <w:r w:rsidRPr="005B7C5C">
        <w:rPr>
          <w:rFonts w:cs="Times New Roman"/>
        </w:rPr>
        <w:t>“I don’t think we should leave it here</w:t>
      </w:r>
      <w:r w:rsidR="00AE1A95" w:rsidRPr="005B7C5C">
        <w:rPr>
          <w:rFonts w:cs="Times New Roman"/>
          <w:noProof/>
        </w:rPr>
        <w:t>;</w:t>
      </w:r>
      <w:r w:rsidRPr="005B7C5C">
        <w:rPr>
          <w:rFonts w:cs="Times New Roman"/>
          <w:noProof/>
        </w:rPr>
        <w:t xml:space="preserve"> I</w:t>
      </w:r>
      <w:r w:rsidRPr="005B7C5C">
        <w:rPr>
          <w:rFonts w:cs="Times New Roman"/>
        </w:rPr>
        <w:t xml:space="preserve"> wouldn’t be surprised if they searched the rooms of the newbies. Maybe we can find a place in the hallway or stairwell. That way</w:t>
      </w:r>
      <w:r w:rsidR="006B5D0B">
        <w:rPr>
          <w:rFonts w:cs="Times New Roman"/>
        </w:rPr>
        <w:t>,</w:t>
      </w:r>
      <w:r w:rsidRPr="005B7C5C">
        <w:rPr>
          <w:rFonts w:cs="Times New Roman"/>
        </w:rPr>
        <w:t xml:space="preserve"> if it gets found, they might blame it on someone else</w:t>
      </w:r>
      <w:r w:rsidR="00684543" w:rsidRPr="005B7C5C">
        <w:rPr>
          <w:rFonts w:cs="Times New Roman"/>
        </w:rPr>
        <w:t>,</w:t>
      </w:r>
      <w:r w:rsidRPr="005B7C5C">
        <w:rPr>
          <w:rFonts w:cs="Times New Roman"/>
        </w:rPr>
        <w:t>”</w:t>
      </w:r>
      <w:r w:rsidR="00684543" w:rsidRPr="005B7C5C">
        <w:rPr>
          <w:rFonts w:cs="Times New Roman"/>
        </w:rPr>
        <w:t xml:space="preserve"> said Denise.</w:t>
      </w:r>
    </w:p>
    <w:p w14:paraId="67E17EF0" w14:textId="794B80B6" w:rsidR="008B2CA4" w:rsidRPr="005B7C5C" w:rsidRDefault="008B2CA4" w:rsidP="008B2CA4">
      <w:pPr>
        <w:rPr>
          <w:rFonts w:cs="Times New Roman"/>
        </w:rPr>
      </w:pPr>
      <w:r w:rsidRPr="005B7C5C">
        <w:rPr>
          <w:rFonts w:cs="Times New Roman"/>
        </w:rPr>
        <w:t xml:space="preserve">“Let’s hide it </w:t>
      </w:r>
      <w:r w:rsidRPr="005B7C5C">
        <w:rPr>
          <w:rFonts w:cs="Times New Roman"/>
          <w:noProof/>
        </w:rPr>
        <w:t>now</w:t>
      </w:r>
      <w:r w:rsidRPr="005B7C5C">
        <w:rPr>
          <w:rFonts w:cs="Times New Roman"/>
        </w:rPr>
        <w:t xml:space="preserve"> before they come to check on us,” Michael suggested. “There’s a stairwell at the north end of the hall</w:t>
      </w:r>
      <w:r w:rsidR="006B5D0B">
        <w:rPr>
          <w:rFonts w:cs="Times New Roman"/>
        </w:rPr>
        <w:t>;</w:t>
      </w:r>
      <w:r w:rsidRPr="005B7C5C">
        <w:rPr>
          <w:rFonts w:cs="Times New Roman"/>
        </w:rPr>
        <w:t xml:space="preserve"> let’s file out one at a time and meet there.” They </w:t>
      </w:r>
      <w:r w:rsidRPr="005B7C5C">
        <w:rPr>
          <w:rFonts w:cs="Times New Roman"/>
          <w:noProof/>
        </w:rPr>
        <w:t>nodded,</w:t>
      </w:r>
      <w:r w:rsidRPr="005B7C5C">
        <w:rPr>
          <w:rFonts w:cs="Times New Roman"/>
        </w:rPr>
        <w:t xml:space="preserve"> and Michael left first, then Denise and last Ruth after </w:t>
      </w:r>
      <w:r w:rsidR="006B5D0B">
        <w:rPr>
          <w:rFonts w:cs="Times New Roman"/>
        </w:rPr>
        <w:t>grabbing</w:t>
      </w:r>
      <w:r w:rsidRPr="005B7C5C">
        <w:rPr>
          <w:rFonts w:cs="Times New Roman"/>
        </w:rPr>
        <w:t xml:space="preserve"> a couple of tools from the ‘junk drawer’ that every home has.</w:t>
      </w:r>
    </w:p>
    <w:p w14:paraId="50CFBC7D" w14:textId="25F4B6D9" w:rsidR="008B2CA4" w:rsidRPr="005B7C5C" w:rsidRDefault="006B5D0B" w:rsidP="008B2CA4">
      <w:pPr>
        <w:rPr>
          <w:rFonts w:cs="Times New Roman"/>
        </w:rPr>
      </w:pPr>
      <w:r>
        <w:rPr>
          <w:rFonts w:cs="Times New Roman"/>
        </w:rPr>
        <w:t>There weren’t many options in the stairwell</w:t>
      </w:r>
      <w:r w:rsidR="008B2CA4" w:rsidRPr="005B7C5C">
        <w:rPr>
          <w:rFonts w:cs="Times New Roman"/>
        </w:rPr>
        <w:t xml:space="preserve">, but </w:t>
      </w:r>
      <w:r>
        <w:rPr>
          <w:rFonts w:cs="Times New Roman"/>
        </w:rPr>
        <w:t>a power box</w:t>
      </w:r>
      <w:r w:rsidR="008B2CA4" w:rsidRPr="005B7C5C">
        <w:rPr>
          <w:rFonts w:cs="Times New Roman"/>
        </w:rPr>
        <w:t xml:space="preserve"> </w:t>
      </w:r>
      <w:r>
        <w:rPr>
          <w:rFonts w:cs="Times New Roman"/>
        </w:rPr>
        <w:t>which was labeled</w:t>
      </w:r>
      <w:r w:rsidR="008B2CA4" w:rsidRPr="005B7C5C">
        <w:rPr>
          <w:rFonts w:cs="Times New Roman"/>
        </w:rPr>
        <w:t xml:space="preserve"> High Voltage. “Here</w:t>
      </w:r>
      <w:r w:rsidR="00684543" w:rsidRPr="005B7C5C">
        <w:rPr>
          <w:rFonts w:cs="Times New Roman"/>
        </w:rPr>
        <w:t>?”</w:t>
      </w:r>
      <w:r w:rsidR="008B2CA4" w:rsidRPr="005B7C5C">
        <w:rPr>
          <w:rFonts w:cs="Times New Roman"/>
        </w:rPr>
        <w:t xml:space="preserve"> Tom asked.”</w:t>
      </w:r>
    </w:p>
    <w:p w14:paraId="4C7EF88D" w14:textId="64DBB8FB" w:rsidR="008B2CA4" w:rsidRPr="005B7C5C" w:rsidRDefault="008B2CA4" w:rsidP="008B2CA4">
      <w:pPr>
        <w:rPr>
          <w:rFonts w:cs="Times New Roman"/>
        </w:rPr>
      </w:pPr>
      <w:r w:rsidRPr="005B7C5C">
        <w:rPr>
          <w:rFonts w:cs="Times New Roman"/>
        </w:rPr>
        <w:t>“Too obvious,” Ruth answered. “Sometimes it’s best in plain sight</w:t>
      </w:r>
      <w:r w:rsidR="00AE1A95" w:rsidRPr="005B7C5C">
        <w:rPr>
          <w:rFonts w:cs="Times New Roman"/>
          <w:noProof/>
        </w:rPr>
        <w:t>;</w:t>
      </w:r>
      <w:r w:rsidRPr="005B7C5C">
        <w:rPr>
          <w:rFonts w:cs="Times New Roman"/>
          <w:noProof/>
        </w:rPr>
        <w:t xml:space="preserve"> she</w:t>
      </w:r>
      <w:r w:rsidRPr="005B7C5C">
        <w:rPr>
          <w:rFonts w:cs="Times New Roman"/>
        </w:rPr>
        <w:t xml:space="preserve"> said as she turned and used her foo</w:t>
      </w:r>
      <w:r w:rsidR="00215F9D" w:rsidRPr="005B7C5C">
        <w:rPr>
          <w:rFonts w:cs="Times New Roman"/>
        </w:rPr>
        <w:t>t</w:t>
      </w:r>
      <w:r w:rsidRPr="005B7C5C">
        <w:rPr>
          <w:rFonts w:cs="Times New Roman"/>
        </w:rPr>
        <w:t xml:space="preserve"> to break a hole in the </w:t>
      </w:r>
      <w:r w:rsidRPr="005B7C5C">
        <w:rPr>
          <w:rFonts w:cs="Times New Roman"/>
          <w:noProof/>
        </w:rPr>
        <w:t>drywall</w:t>
      </w:r>
      <w:r w:rsidRPr="005B7C5C">
        <w:rPr>
          <w:rFonts w:cs="Times New Roman"/>
        </w:rPr>
        <w:t>.</w:t>
      </w:r>
    </w:p>
    <w:p w14:paraId="3E121DB4" w14:textId="77777777" w:rsidR="008B2CA4" w:rsidRPr="005B7C5C" w:rsidRDefault="008B2CA4" w:rsidP="008B2CA4">
      <w:pPr>
        <w:rPr>
          <w:rFonts w:cs="Times New Roman"/>
        </w:rPr>
      </w:pPr>
      <w:r w:rsidRPr="005B7C5C">
        <w:rPr>
          <w:rFonts w:cs="Times New Roman"/>
        </w:rPr>
        <w:t>“And that isn’t obvious,” Denise said with some sarcasm.</w:t>
      </w:r>
    </w:p>
    <w:p w14:paraId="580A4C1E" w14:textId="77777777" w:rsidR="008B2CA4" w:rsidRPr="005B7C5C" w:rsidRDefault="008B2CA4" w:rsidP="008B2CA4">
      <w:pPr>
        <w:rPr>
          <w:rFonts w:cs="Times New Roman"/>
        </w:rPr>
      </w:pPr>
      <w:r w:rsidRPr="005B7C5C">
        <w:rPr>
          <w:rFonts w:cs="Times New Roman"/>
        </w:rPr>
        <w:t>“Not, if you do it a couple of times,” Ruth said as she kicked in half a dozen holes on two levels.”</w:t>
      </w:r>
    </w:p>
    <w:p w14:paraId="1E1710EA" w14:textId="02023622" w:rsidR="008B2CA4" w:rsidRPr="005B7C5C" w:rsidRDefault="006B5D0B" w:rsidP="008B2CA4">
      <w:pPr>
        <w:rPr>
          <w:rFonts w:cs="Times New Roman"/>
        </w:rPr>
      </w:pPr>
      <w:r>
        <w:rPr>
          <w:rFonts w:cs="Times New Roman"/>
        </w:rPr>
        <w:lastRenderedPageBreak/>
        <w:t xml:space="preserve">She chose the hole in the middle on the lower level, tied the </w:t>
      </w:r>
      <w:r w:rsidR="00360107">
        <w:rPr>
          <w:rFonts w:cs="Times New Roman"/>
        </w:rPr>
        <w:t>commlink</w:t>
      </w:r>
      <w:r>
        <w:rPr>
          <w:rFonts w:cs="Times New Roman"/>
        </w:rPr>
        <w:t xml:space="preserve"> to a string,</w:t>
      </w:r>
      <w:r w:rsidR="008B2CA4" w:rsidRPr="005B7C5C">
        <w:rPr>
          <w:rFonts w:cs="Times New Roman"/>
        </w:rPr>
        <w:t xml:space="preserve"> and lowered it into the hole. </w:t>
      </w:r>
      <w:r>
        <w:rPr>
          <w:rFonts w:cs="Times New Roman"/>
        </w:rPr>
        <w:t>Next, s</w:t>
      </w:r>
      <w:r w:rsidR="008B2CA4" w:rsidRPr="005B7C5C">
        <w:rPr>
          <w:rFonts w:cs="Times New Roman"/>
        </w:rPr>
        <w:t>he leaned over, tied a small stick to the end of the string</w:t>
      </w:r>
      <w:r>
        <w:rPr>
          <w:rFonts w:cs="Times New Roman"/>
        </w:rPr>
        <w:t>,</w:t>
      </w:r>
      <w:r w:rsidR="008B2CA4" w:rsidRPr="005B7C5C">
        <w:rPr>
          <w:rFonts w:cs="Times New Roman"/>
        </w:rPr>
        <w:t xml:space="preserve"> and reached into t</w:t>
      </w:r>
      <w:r w:rsidR="008B2CA4" w:rsidRPr="005B7C5C">
        <w:rPr>
          <w:rFonts w:cs="Times New Roman"/>
          <w:noProof/>
        </w:rPr>
        <w:t>he h</w:t>
      </w:r>
      <w:r w:rsidR="008B2CA4" w:rsidRPr="005B7C5C">
        <w:rPr>
          <w:rFonts w:cs="Times New Roman"/>
        </w:rPr>
        <w:t xml:space="preserve">ole. At a full arm’s </w:t>
      </w:r>
      <w:r w:rsidR="008B2CA4" w:rsidRPr="005B7C5C">
        <w:rPr>
          <w:rFonts w:cs="Times New Roman"/>
          <w:noProof/>
        </w:rPr>
        <w:t>length,</w:t>
      </w:r>
      <w:r w:rsidR="008B2CA4" w:rsidRPr="005B7C5C">
        <w:rPr>
          <w:rFonts w:cs="Times New Roman"/>
        </w:rPr>
        <w:t xml:space="preserve"> she was able to pass the stick through a hole</w:t>
      </w:r>
      <w:r>
        <w:rPr>
          <w:rFonts w:cs="Times New Roman"/>
        </w:rPr>
        <w:t>,</w:t>
      </w:r>
      <w:r w:rsidR="008B2CA4" w:rsidRPr="005B7C5C">
        <w:rPr>
          <w:rFonts w:cs="Times New Roman"/>
        </w:rPr>
        <w:t xml:space="preserve"> then let it turn and become a brace holding the link below it.</w:t>
      </w:r>
    </w:p>
    <w:p w14:paraId="75F097B4" w14:textId="77777777" w:rsidR="008B2CA4" w:rsidRPr="005B7C5C" w:rsidRDefault="008B2CA4" w:rsidP="008B2CA4">
      <w:pPr>
        <w:rPr>
          <w:rFonts w:cs="Times New Roman"/>
        </w:rPr>
      </w:pPr>
      <w:r w:rsidRPr="005B7C5C">
        <w:rPr>
          <w:rFonts w:cs="Times New Roman"/>
        </w:rPr>
        <w:t xml:space="preserve">“Each of you, reach into the </w:t>
      </w:r>
      <w:r w:rsidRPr="005B7C5C">
        <w:rPr>
          <w:rFonts w:cs="Times New Roman"/>
          <w:noProof/>
        </w:rPr>
        <w:t>hole,</w:t>
      </w:r>
      <w:r w:rsidRPr="005B7C5C">
        <w:rPr>
          <w:rFonts w:cs="Times New Roman"/>
        </w:rPr>
        <w:t xml:space="preserve"> and you’ll feel the string at an arm’s length down. If you need it, just pull it up,” Ruth instructed them.</w:t>
      </w:r>
    </w:p>
    <w:p w14:paraId="29F8C529" w14:textId="77777777" w:rsidR="008B2CA4" w:rsidRPr="005B7C5C" w:rsidRDefault="008B2CA4" w:rsidP="008B2CA4">
      <w:pPr>
        <w:rPr>
          <w:rFonts w:cs="Times New Roman"/>
        </w:rPr>
      </w:pPr>
      <w:r w:rsidRPr="005B7C5C">
        <w:rPr>
          <w:rFonts w:cs="Times New Roman"/>
        </w:rPr>
        <w:t xml:space="preserve">They tried </w:t>
      </w:r>
      <w:r w:rsidRPr="005B7C5C">
        <w:rPr>
          <w:rFonts w:cs="Times New Roman"/>
          <w:noProof/>
        </w:rPr>
        <w:t>it,</w:t>
      </w:r>
      <w:r w:rsidRPr="005B7C5C">
        <w:rPr>
          <w:rFonts w:cs="Times New Roman"/>
        </w:rPr>
        <w:t xml:space="preserve"> and Denise and Michael felt good about Ruth’s hiding place.</w:t>
      </w:r>
    </w:p>
    <w:p w14:paraId="47B0779B" w14:textId="2FB342DD" w:rsidR="008B2CA4" w:rsidRPr="005B7C5C" w:rsidRDefault="008B2CA4" w:rsidP="008B2CA4">
      <w:pPr>
        <w:rPr>
          <w:rFonts w:cs="Times New Roman"/>
        </w:rPr>
      </w:pPr>
      <w:r w:rsidRPr="005B7C5C">
        <w:rPr>
          <w:rFonts w:cs="Times New Roman"/>
        </w:rPr>
        <w:t>“Let’s get back and enjoy some of those beans</w:t>
      </w:r>
      <w:r w:rsidR="006B5D0B">
        <w:rPr>
          <w:rFonts w:cs="Times New Roman"/>
        </w:rPr>
        <w:t>;</w:t>
      </w:r>
      <w:r w:rsidRPr="005B7C5C">
        <w:rPr>
          <w:rFonts w:cs="Times New Roman"/>
        </w:rPr>
        <w:t xml:space="preserve"> I’ve got to get back to the annex,” </w:t>
      </w:r>
      <w:r w:rsidR="00684543" w:rsidRPr="005B7C5C">
        <w:rPr>
          <w:rFonts w:cs="Times New Roman"/>
        </w:rPr>
        <w:t>Michael</w:t>
      </w:r>
      <w:r w:rsidRPr="005B7C5C">
        <w:rPr>
          <w:rFonts w:cs="Times New Roman"/>
        </w:rPr>
        <w:t xml:space="preserve"> said.</w:t>
      </w:r>
    </w:p>
    <w:p w14:paraId="08D5DF33" w14:textId="79648142" w:rsidR="00783DA4" w:rsidRPr="005B7C5C" w:rsidRDefault="00783DA4" w:rsidP="00845671">
      <w:pPr>
        <w:pStyle w:val="Heading2"/>
        <w:rPr>
          <w:rFonts w:cs="Times New Roman"/>
        </w:rPr>
      </w:pPr>
      <w:r w:rsidRPr="005B7C5C">
        <w:rPr>
          <w:rFonts w:cs="Times New Roman"/>
        </w:rPr>
        <w:t>What to Do With the Russians?</w:t>
      </w:r>
    </w:p>
    <w:p w14:paraId="5FB33334" w14:textId="53CA095C" w:rsidR="00DC6807" w:rsidRPr="005B7C5C" w:rsidRDefault="00DC6807" w:rsidP="004537F7">
      <w:pPr>
        <w:rPr>
          <w:rFonts w:cs="Times New Roman"/>
        </w:rPr>
      </w:pPr>
      <w:r w:rsidRPr="005B7C5C">
        <w:rPr>
          <w:rFonts w:cs="Times New Roman"/>
        </w:rPr>
        <w:t>“Admiral Losev, please come in.”</w:t>
      </w:r>
    </w:p>
    <w:p w14:paraId="53CE915E" w14:textId="09F61CA9" w:rsidR="00DC6807" w:rsidRPr="005B7C5C" w:rsidRDefault="00DC6807" w:rsidP="004537F7">
      <w:pPr>
        <w:rPr>
          <w:rFonts w:cs="Times New Roman"/>
        </w:rPr>
      </w:pPr>
      <w:r w:rsidRPr="005B7C5C">
        <w:rPr>
          <w:rFonts w:cs="Times New Roman"/>
        </w:rPr>
        <w:t xml:space="preserve">“Thank </w:t>
      </w:r>
      <w:r w:rsidRPr="005B7C5C">
        <w:rPr>
          <w:rFonts w:cs="Times New Roman"/>
          <w:noProof/>
        </w:rPr>
        <w:t>you</w:t>
      </w:r>
      <w:r w:rsidR="007409E3" w:rsidRPr="005B7C5C">
        <w:rPr>
          <w:rFonts w:cs="Times New Roman"/>
          <w:noProof/>
        </w:rPr>
        <w:t>,</w:t>
      </w:r>
      <w:r w:rsidRPr="005B7C5C">
        <w:rPr>
          <w:rFonts w:cs="Times New Roman"/>
        </w:rPr>
        <w:t xml:space="preserve"> Mr. President. Good morning Admiral Hagerly.”</w:t>
      </w:r>
    </w:p>
    <w:p w14:paraId="55742360" w14:textId="59BAC2E5" w:rsidR="00DC6807" w:rsidRPr="005B7C5C" w:rsidRDefault="00DC6807" w:rsidP="004537F7">
      <w:pPr>
        <w:rPr>
          <w:rFonts w:cs="Times New Roman"/>
        </w:rPr>
      </w:pPr>
      <w:r w:rsidRPr="005B7C5C">
        <w:rPr>
          <w:rFonts w:cs="Times New Roman"/>
        </w:rPr>
        <w:t>“Good morning, Admiral.”</w:t>
      </w:r>
    </w:p>
    <w:p w14:paraId="6CD3AAF3" w14:textId="0B18F307" w:rsidR="00DC6807" w:rsidRPr="005B7C5C" w:rsidRDefault="00DC6807" w:rsidP="004537F7">
      <w:pPr>
        <w:rPr>
          <w:rFonts w:cs="Times New Roman"/>
        </w:rPr>
      </w:pPr>
      <w:r w:rsidRPr="005B7C5C">
        <w:rPr>
          <w:rFonts w:cs="Times New Roman"/>
        </w:rPr>
        <w:t>“First off, Admiral, I want to thank you for your support. We all went through tough times</w:t>
      </w:r>
      <w:r w:rsidR="006B5D0B">
        <w:rPr>
          <w:rFonts w:cs="Times New Roman"/>
        </w:rPr>
        <w:t>,</w:t>
      </w:r>
      <w:r w:rsidRPr="005B7C5C">
        <w:rPr>
          <w:rFonts w:cs="Times New Roman"/>
        </w:rPr>
        <w:t xml:space="preserve"> and your support was invaluable.”</w:t>
      </w:r>
    </w:p>
    <w:p w14:paraId="6C579526" w14:textId="573005BE" w:rsidR="00DC6807" w:rsidRPr="005B7C5C" w:rsidRDefault="00DC6807" w:rsidP="004537F7">
      <w:pPr>
        <w:rPr>
          <w:rFonts w:cs="Times New Roman"/>
        </w:rPr>
      </w:pPr>
      <w:r w:rsidRPr="005B7C5C">
        <w:rPr>
          <w:rFonts w:cs="Times New Roman"/>
        </w:rPr>
        <w:t>“Mr. President, I also want to thank you. We were under almost constant attack when we were in deep water. Giving us a safe port saved us.”</w:t>
      </w:r>
    </w:p>
    <w:p w14:paraId="3F600933" w14:textId="42C6B8A9" w:rsidR="00DC6807" w:rsidRPr="005B7C5C" w:rsidRDefault="00DC6807" w:rsidP="004537F7">
      <w:pPr>
        <w:rPr>
          <w:rFonts w:cs="Times New Roman"/>
        </w:rPr>
      </w:pPr>
      <w:r w:rsidRPr="005B7C5C">
        <w:rPr>
          <w:rFonts w:cs="Times New Roman"/>
        </w:rPr>
        <w:lastRenderedPageBreak/>
        <w:t>“Admiral, as you are aware</w:t>
      </w:r>
      <w:r w:rsidR="006B5D0B">
        <w:rPr>
          <w:rFonts w:cs="Times New Roman"/>
        </w:rPr>
        <w:t>,</w:t>
      </w:r>
      <w:r w:rsidRPr="005B7C5C">
        <w:rPr>
          <w:rFonts w:cs="Times New Roman"/>
        </w:rPr>
        <w:t xml:space="preserve"> the </w:t>
      </w:r>
      <w:r w:rsidR="008C34A6">
        <w:rPr>
          <w:rFonts w:cs="Times New Roman"/>
        </w:rPr>
        <w:t>cow robot</w:t>
      </w:r>
      <w:r w:rsidRPr="005B7C5C">
        <w:rPr>
          <w:rFonts w:cs="Times New Roman"/>
        </w:rPr>
        <w:t>s ceased operation. That was the result of some US personnel taking the conflict to its source. They were able to reach an agreement.”</w:t>
      </w:r>
    </w:p>
    <w:p w14:paraId="28BD20ED" w14:textId="5FEB039B" w:rsidR="00DC6807" w:rsidRPr="005B7C5C" w:rsidRDefault="00DC6807" w:rsidP="004537F7">
      <w:pPr>
        <w:rPr>
          <w:rFonts w:cs="Times New Roman"/>
        </w:rPr>
      </w:pPr>
      <w:r w:rsidRPr="005B7C5C">
        <w:rPr>
          <w:rFonts w:cs="Times New Roman"/>
        </w:rPr>
        <w:t xml:space="preserve">Admiral Losev just sat, knowing that silence was the best </w:t>
      </w:r>
      <w:r w:rsidR="00254909" w:rsidRPr="005B7C5C">
        <w:rPr>
          <w:rFonts w:cs="Times New Roman"/>
        </w:rPr>
        <w:t>way</w:t>
      </w:r>
      <w:r w:rsidRPr="005B7C5C">
        <w:rPr>
          <w:rFonts w:cs="Times New Roman"/>
        </w:rPr>
        <w:t xml:space="preserve"> to get more information from a reluctant source.</w:t>
      </w:r>
    </w:p>
    <w:p w14:paraId="119DB834" w14:textId="7A8640B9" w:rsidR="00DC6807" w:rsidRPr="005B7C5C" w:rsidRDefault="00DC6807" w:rsidP="004537F7">
      <w:pPr>
        <w:rPr>
          <w:rFonts w:cs="Times New Roman"/>
        </w:rPr>
      </w:pPr>
      <w:r w:rsidRPr="005B7C5C">
        <w:rPr>
          <w:rFonts w:cs="Times New Roman"/>
        </w:rPr>
        <w:t xml:space="preserve">“Admiral, the world has changed. We feel that we owe you our opinion of what the future holds. With that </w:t>
      </w:r>
      <w:r w:rsidRPr="005B7C5C">
        <w:rPr>
          <w:rFonts w:cs="Times New Roman"/>
          <w:noProof/>
        </w:rPr>
        <w:t>information</w:t>
      </w:r>
      <w:r w:rsidR="007409E3" w:rsidRPr="005B7C5C">
        <w:rPr>
          <w:rFonts w:cs="Times New Roman"/>
          <w:noProof/>
        </w:rPr>
        <w:t>,</w:t>
      </w:r>
      <w:r w:rsidRPr="005B7C5C">
        <w:rPr>
          <w:rFonts w:cs="Times New Roman"/>
        </w:rPr>
        <w:t xml:space="preserve"> you can decide what you want to do.”</w:t>
      </w:r>
    </w:p>
    <w:p w14:paraId="4675A76D" w14:textId="58C112C7" w:rsidR="00DC6807" w:rsidRPr="005B7C5C" w:rsidRDefault="00DC6807" w:rsidP="004537F7">
      <w:pPr>
        <w:rPr>
          <w:rFonts w:cs="Times New Roman"/>
        </w:rPr>
      </w:pPr>
      <w:r w:rsidRPr="005B7C5C">
        <w:rPr>
          <w:rFonts w:cs="Times New Roman"/>
        </w:rPr>
        <w:t>Again silence</w:t>
      </w:r>
      <w:r w:rsidRPr="005B7C5C">
        <w:rPr>
          <w:rFonts w:cs="Times New Roman"/>
          <w:noProof/>
        </w:rPr>
        <w:t>…</w:t>
      </w:r>
    </w:p>
    <w:p w14:paraId="01FA4AE5" w14:textId="5548823C" w:rsidR="00DC6807" w:rsidRPr="005B7C5C" w:rsidRDefault="00DC6807" w:rsidP="004537F7">
      <w:pPr>
        <w:rPr>
          <w:rFonts w:cs="Times New Roman"/>
        </w:rPr>
      </w:pPr>
      <w:r w:rsidRPr="005B7C5C">
        <w:rPr>
          <w:rFonts w:cs="Times New Roman"/>
        </w:rPr>
        <w:t>“Konstantin, if I may use your first name?”</w:t>
      </w:r>
    </w:p>
    <w:p w14:paraId="59B915C2" w14:textId="05AF2AAA" w:rsidR="00DC6807" w:rsidRPr="005B7C5C" w:rsidRDefault="00DC6807" w:rsidP="004537F7">
      <w:pPr>
        <w:rPr>
          <w:rFonts w:cs="Times New Roman"/>
        </w:rPr>
      </w:pPr>
      <w:r w:rsidRPr="005B7C5C">
        <w:rPr>
          <w:rFonts w:cs="Times New Roman"/>
        </w:rPr>
        <w:t>“Yes, Mr. President.”</w:t>
      </w:r>
    </w:p>
    <w:p w14:paraId="2C04821E" w14:textId="7C6570AF" w:rsidR="00DC6807" w:rsidRPr="005B7C5C" w:rsidRDefault="00DC6807" w:rsidP="004537F7">
      <w:pPr>
        <w:rPr>
          <w:rFonts w:cs="Times New Roman"/>
        </w:rPr>
      </w:pPr>
      <w:r w:rsidRPr="005B7C5C">
        <w:rPr>
          <w:rFonts w:cs="Times New Roman"/>
        </w:rPr>
        <w:t xml:space="preserve">“Konstantin, the virus was caused by aliens as their preparation for harvesting this planet. We sent two astronauts and SIMPOC to the </w:t>
      </w:r>
      <w:r w:rsidR="007409E3" w:rsidRPr="005B7C5C">
        <w:rPr>
          <w:rFonts w:cs="Times New Roman"/>
          <w:noProof/>
        </w:rPr>
        <w:t>alien home</w:t>
      </w:r>
      <w:r w:rsidRPr="005B7C5C">
        <w:rPr>
          <w:rFonts w:cs="Times New Roman"/>
          <w:noProof/>
        </w:rPr>
        <w:t>world</w:t>
      </w:r>
      <w:r w:rsidRPr="005B7C5C">
        <w:rPr>
          <w:rFonts w:cs="Times New Roman"/>
        </w:rPr>
        <w:t>. They were able to stop the attack. As reparations, the aliens gave us</w:t>
      </w:r>
      <w:r w:rsidR="00074598" w:rsidRPr="005B7C5C">
        <w:rPr>
          <w:rFonts w:cs="Times New Roman"/>
        </w:rPr>
        <w:t xml:space="preserve"> all</w:t>
      </w:r>
      <w:r w:rsidRPr="005B7C5C">
        <w:rPr>
          <w:rFonts w:cs="Times New Roman"/>
        </w:rPr>
        <w:t xml:space="preserve"> the resources in our solar system. They have stopped their aggression for now. Since then, our astronauts have </w:t>
      </w:r>
      <w:r w:rsidR="00435041" w:rsidRPr="005B7C5C">
        <w:rPr>
          <w:rFonts w:cs="Times New Roman"/>
        </w:rPr>
        <w:t>had an encounter with other</w:t>
      </w:r>
      <w:r w:rsidR="00E00A2C" w:rsidRPr="005B7C5C">
        <w:rPr>
          <w:rFonts w:cs="Times New Roman"/>
        </w:rPr>
        <w:t xml:space="preserve"> alien</w:t>
      </w:r>
      <w:r w:rsidR="00435041" w:rsidRPr="005B7C5C">
        <w:rPr>
          <w:rFonts w:cs="Times New Roman"/>
        </w:rPr>
        <w:t>s</w:t>
      </w:r>
      <w:r w:rsidRPr="005B7C5C">
        <w:rPr>
          <w:rFonts w:cs="Times New Roman"/>
        </w:rPr>
        <w:t>. I suspect that much of what I’ve said, you’re already aware of.”</w:t>
      </w:r>
    </w:p>
    <w:p w14:paraId="4E0988C5" w14:textId="5CA6F340" w:rsidR="00DC6807" w:rsidRPr="005B7C5C" w:rsidRDefault="00DC6807" w:rsidP="004537F7">
      <w:pPr>
        <w:rPr>
          <w:rFonts w:cs="Times New Roman"/>
        </w:rPr>
      </w:pPr>
      <w:r w:rsidRPr="005B7C5C">
        <w:rPr>
          <w:rFonts w:cs="Times New Roman"/>
        </w:rPr>
        <w:t xml:space="preserve">“There </w:t>
      </w:r>
      <w:r w:rsidR="002F6C90" w:rsidRPr="005B7C5C">
        <w:rPr>
          <w:rFonts w:cs="Times New Roman"/>
        </w:rPr>
        <w:t xml:space="preserve">have </w:t>
      </w:r>
      <w:r w:rsidRPr="005B7C5C">
        <w:rPr>
          <w:rFonts w:cs="Times New Roman"/>
        </w:rPr>
        <w:t>been rumors…</w:t>
      </w:r>
      <w:r w:rsidR="006B5D0B">
        <w:rPr>
          <w:rFonts w:cs="Times New Roman"/>
        </w:rPr>
        <w:t>.</w:t>
      </w:r>
      <w:r w:rsidRPr="005B7C5C">
        <w:rPr>
          <w:rFonts w:cs="Times New Roman"/>
        </w:rPr>
        <w:t>”</w:t>
      </w:r>
    </w:p>
    <w:p w14:paraId="18656D6A" w14:textId="1595AF3A" w:rsidR="00DC6807" w:rsidRPr="005B7C5C" w:rsidRDefault="00FA6B97" w:rsidP="004537F7">
      <w:pPr>
        <w:rPr>
          <w:rFonts w:cs="Times New Roman"/>
        </w:rPr>
      </w:pPr>
      <w:r w:rsidRPr="005B7C5C">
        <w:rPr>
          <w:rFonts w:cs="Times New Roman"/>
        </w:rPr>
        <w:t>“Konstantin, as I said</w:t>
      </w:r>
      <w:r w:rsidR="006B5D0B">
        <w:rPr>
          <w:rFonts w:cs="Times New Roman"/>
        </w:rPr>
        <w:t>,</w:t>
      </w:r>
      <w:r w:rsidRPr="005B7C5C">
        <w:rPr>
          <w:rFonts w:cs="Times New Roman"/>
        </w:rPr>
        <w:t xml:space="preserve"> the world has changed. There is no longer </w:t>
      </w:r>
      <w:r w:rsidR="007409E3" w:rsidRPr="005B7C5C">
        <w:rPr>
          <w:rFonts w:cs="Times New Roman"/>
          <w:noProof/>
        </w:rPr>
        <w:t>the</w:t>
      </w:r>
      <w:r w:rsidRPr="005B7C5C">
        <w:rPr>
          <w:rFonts w:cs="Times New Roman"/>
          <w:noProof/>
        </w:rPr>
        <w:t xml:space="preserve"> United States</w:t>
      </w:r>
      <w:r w:rsidR="006839DB" w:rsidRPr="005B7C5C">
        <w:rPr>
          <w:rFonts w:cs="Times New Roman"/>
          <w:noProof/>
        </w:rPr>
        <w:t>,</w:t>
      </w:r>
      <w:r w:rsidRPr="005B7C5C">
        <w:rPr>
          <w:rFonts w:cs="Times New Roman"/>
        </w:rPr>
        <w:t xml:space="preserve"> and I suspect there is no longer a Russia.</w:t>
      </w:r>
      <w:r w:rsidR="006B5D0B">
        <w:rPr>
          <w:rFonts w:cs="Times New Roman"/>
        </w:rPr>
        <w:t xml:space="preserve"> Therefore,</w:t>
      </w:r>
      <w:r w:rsidRPr="005B7C5C">
        <w:rPr>
          <w:rFonts w:cs="Times New Roman"/>
        </w:rPr>
        <w:t xml:space="preserve"> I am preparing a meeting with </w:t>
      </w:r>
      <w:proofErr w:type="gramStart"/>
      <w:r w:rsidRPr="005B7C5C">
        <w:rPr>
          <w:rFonts w:cs="Times New Roman"/>
        </w:rPr>
        <w:t>any and all</w:t>
      </w:r>
      <w:proofErr w:type="gramEnd"/>
      <w:r w:rsidRPr="005B7C5C">
        <w:rPr>
          <w:rFonts w:cs="Times New Roman"/>
        </w:rPr>
        <w:t xml:space="preserve"> governments that we can get in touch with </w:t>
      </w:r>
      <w:r w:rsidRPr="005B7C5C">
        <w:rPr>
          <w:rFonts w:cs="Times New Roman"/>
          <w:noProof/>
        </w:rPr>
        <w:t>to</w:t>
      </w:r>
      <w:r w:rsidRPr="005B7C5C">
        <w:rPr>
          <w:rFonts w:cs="Times New Roman"/>
        </w:rPr>
        <w:t xml:space="preserve"> update them on what we know.”</w:t>
      </w:r>
    </w:p>
    <w:p w14:paraId="1DE4FB43" w14:textId="730C5BF4" w:rsidR="00FA6B97" w:rsidRPr="005B7C5C" w:rsidRDefault="00FA6B97" w:rsidP="004537F7">
      <w:pPr>
        <w:rPr>
          <w:rFonts w:cs="Times New Roman"/>
        </w:rPr>
      </w:pPr>
      <w:r w:rsidRPr="005B7C5C">
        <w:rPr>
          <w:rFonts w:cs="Times New Roman"/>
        </w:rPr>
        <w:t>“Who did the aliens give their resources to?” Admiral Losev asked.</w:t>
      </w:r>
    </w:p>
    <w:p w14:paraId="3C30962E" w14:textId="49B4CFDA" w:rsidR="00FA6B97" w:rsidRPr="005B7C5C" w:rsidRDefault="00FA6B97" w:rsidP="004537F7">
      <w:pPr>
        <w:rPr>
          <w:rFonts w:cs="Times New Roman"/>
        </w:rPr>
      </w:pPr>
      <w:r w:rsidRPr="005B7C5C">
        <w:rPr>
          <w:rFonts w:cs="Times New Roman"/>
        </w:rPr>
        <w:lastRenderedPageBreak/>
        <w:t>There was a very uncomfortable silence that smothered the conversation for a long time.</w:t>
      </w:r>
    </w:p>
    <w:p w14:paraId="3896C3B9" w14:textId="2680D020" w:rsidR="00FA6B97" w:rsidRPr="005B7C5C" w:rsidRDefault="00FA6B97" w:rsidP="004537F7">
      <w:pPr>
        <w:rPr>
          <w:rFonts w:cs="Times New Roman"/>
        </w:rPr>
      </w:pPr>
      <w:r w:rsidRPr="005B7C5C">
        <w:rPr>
          <w:rFonts w:cs="Times New Roman"/>
        </w:rPr>
        <w:t>“Admiral, they weren’t specific. I understand from certain perspectives</w:t>
      </w:r>
      <w:r w:rsidR="008D43B8" w:rsidRPr="005B7C5C">
        <w:rPr>
          <w:rFonts w:cs="Times New Roman"/>
          <w:noProof/>
        </w:rPr>
        <w:t>;</w:t>
      </w:r>
      <w:r w:rsidRPr="005B7C5C">
        <w:rPr>
          <w:rFonts w:cs="Times New Roman"/>
          <w:noProof/>
        </w:rPr>
        <w:t xml:space="preserve"> people</w:t>
      </w:r>
      <w:r w:rsidRPr="005B7C5C">
        <w:rPr>
          <w:rFonts w:cs="Times New Roman"/>
        </w:rPr>
        <w:t xml:space="preserve"> could assume that the resources were given to Earth. There are times, though, when a unilateral decision </w:t>
      </w:r>
      <w:proofErr w:type="gramStart"/>
      <w:r w:rsidRPr="005B7C5C">
        <w:rPr>
          <w:rFonts w:cs="Times New Roman"/>
        </w:rPr>
        <w:t>has to</w:t>
      </w:r>
      <w:proofErr w:type="gramEnd"/>
      <w:r w:rsidRPr="005B7C5C">
        <w:rPr>
          <w:rFonts w:cs="Times New Roman"/>
        </w:rPr>
        <w:t xml:space="preserve"> be made. This is one of those times. I don’t think distributing spaceships with alien technology to diverse groups of people would serve </w:t>
      </w:r>
      <w:r w:rsidR="00E00A2C" w:rsidRPr="005B7C5C">
        <w:rPr>
          <w:rFonts w:cs="Times New Roman"/>
        </w:rPr>
        <w:t>any</w:t>
      </w:r>
      <w:r w:rsidRPr="005B7C5C">
        <w:rPr>
          <w:rFonts w:cs="Times New Roman"/>
        </w:rPr>
        <w:t xml:space="preserve"> beneficial purpose for the people of Earth. We will retain control of</w:t>
      </w:r>
      <w:r w:rsidR="00074598" w:rsidRPr="005B7C5C">
        <w:rPr>
          <w:rFonts w:cs="Times New Roman"/>
        </w:rPr>
        <w:t xml:space="preserve"> all</w:t>
      </w:r>
      <w:r w:rsidRPr="005B7C5C">
        <w:rPr>
          <w:rFonts w:cs="Times New Roman"/>
        </w:rPr>
        <w:t xml:space="preserve"> the alien assets. Governments will be left to rebuild their countries and nations as best as they can. We will help where and when asked. We will use the alien technology under our control to help where appropriate. As the Earth Space Command develops</w:t>
      </w:r>
      <w:r w:rsidR="008D43B8" w:rsidRPr="005B7C5C">
        <w:rPr>
          <w:rFonts w:cs="Times New Roman"/>
        </w:rPr>
        <w:t>,</w:t>
      </w:r>
      <w:r w:rsidRPr="005B7C5C">
        <w:rPr>
          <w:rFonts w:cs="Times New Roman"/>
        </w:rPr>
        <w:t xml:space="preserve"> </w:t>
      </w:r>
      <w:r w:rsidRPr="005B7C5C">
        <w:rPr>
          <w:rFonts w:cs="Times New Roman"/>
          <w:noProof/>
        </w:rPr>
        <w:t>we</w:t>
      </w:r>
      <w:r w:rsidRPr="005B7C5C">
        <w:rPr>
          <w:rFonts w:cs="Times New Roman"/>
        </w:rPr>
        <w:t xml:space="preserve"> will seek participation from all qualified people. They will need to accept that we control the </w:t>
      </w:r>
      <w:r w:rsidRPr="005B7C5C">
        <w:rPr>
          <w:rFonts w:cs="Times New Roman"/>
          <w:noProof/>
        </w:rPr>
        <w:t>ESC</w:t>
      </w:r>
      <w:r w:rsidR="007409E3" w:rsidRPr="005B7C5C">
        <w:rPr>
          <w:rFonts w:cs="Times New Roman"/>
          <w:noProof/>
        </w:rPr>
        <w:t>,</w:t>
      </w:r>
      <w:r w:rsidRPr="005B7C5C">
        <w:rPr>
          <w:rFonts w:cs="Times New Roman"/>
        </w:rPr>
        <w:t xml:space="preserve"> and all personnel will fall under the laws we establish. You, Admiral, are in a unique position. I suspect that you’ll want to return to your country as soon as possible. Your nation will need you and the resources that you have.”</w:t>
      </w:r>
    </w:p>
    <w:p w14:paraId="537D1EB7" w14:textId="56CCF5DE" w:rsidR="00FA6B97" w:rsidRPr="005B7C5C" w:rsidRDefault="00FA6B97" w:rsidP="004537F7">
      <w:pPr>
        <w:rPr>
          <w:rFonts w:cs="Times New Roman"/>
        </w:rPr>
      </w:pPr>
      <w:r w:rsidRPr="005B7C5C">
        <w:rPr>
          <w:rFonts w:cs="Times New Roman"/>
        </w:rPr>
        <w:t xml:space="preserve">“Yes, Mr. President. My country needs </w:t>
      </w:r>
      <w:r w:rsidRPr="005B7C5C">
        <w:rPr>
          <w:rFonts w:cs="Times New Roman"/>
          <w:noProof/>
        </w:rPr>
        <w:t>me</w:t>
      </w:r>
      <w:r w:rsidR="007409E3" w:rsidRPr="005B7C5C">
        <w:rPr>
          <w:rFonts w:cs="Times New Roman"/>
          <w:noProof/>
        </w:rPr>
        <w:t>,</w:t>
      </w:r>
      <w:r w:rsidRPr="005B7C5C">
        <w:rPr>
          <w:rFonts w:cs="Times New Roman"/>
        </w:rPr>
        <w:t xml:space="preserve"> and we will prepare to leave immediately. Mr. President, from the position of being an Admiral in the Russian Navy, I must firmly protest your decision</w:t>
      </w:r>
      <w:r w:rsidR="008D43B8"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I will pass my protest to any of my leaders I find.”</w:t>
      </w:r>
    </w:p>
    <w:p w14:paraId="72707FCC" w14:textId="782F5399" w:rsidR="00FA6B97" w:rsidRPr="005B7C5C" w:rsidRDefault="00FA6B97" w:rsidP="004537F7">
      <w:pPr>
        <w:rPr>
          <w:rFonts w:cs="Times New Roman"/>
        </w:rPr>
      </w:pPr>
      <w:r w:rsidRPr="005B7C5C">
        <w:rPr>
          <w:rFonts w:cs="Times New Roman"/>
        </w:rPr>
        <w:t>There was a slight pause then, “As a human on Earth, I understand your decision. I wish you success.”</w:t>
      </w:r>
    </w:p>
    <w:p w14:paraId="4AA71CE0" w14:textId="36BD2402" w:rsidR="00FA6B97" w:rsidRPr="005B7C5C" w:rsidRDefault="00FA6B97" w:rsidP="004537F7">
      <w:pPr>
        <w:rPr>
          <w:rFonts w:cs="Times New Roman"/>
        </w:rPr>
      </w:pPr>
      <w:r w:rsidRPr="005B7C5C">
        <w:rPr>
          <w:rFonts w:cs="Times New Roman"/>
        </w:rPr>
        <w:t xml:space="preserve">Admiral </w:t>
      </w:r>
      <w:r w:rsidR="00B27769" w:rsidRPr="005B7C5C">
        <w:rPr>
          <w:rFonts w:cs="Times New Roman"/>
        </w:rPr>
        <w:t xml:space="preserve">Losev </w:t>
      </w:r>
      <w:r w:rsidRPr="005B7C5C">
        <w:rPr>
          <w:rFonts w:cs="Times New Roman"/>
        </w:rPr>
        <w:t>gave the Presiden</w:t>
      </w:r>
      <w:r w:rsidR="00B27769" w:rsidRPr="005B7C5C">
        <w:rPr>
          <w:rFonts w:cs="Times New Roman"/>
        </w:rPr>
        <w:t>t and Admiral Hagerly a quick sa</w:t>
      </w:r>
      <w:r w:rsidRPr="005B7C5C">
        <w:rPr>
          <w:rFonts w:cs="Times New Roman"/>
        </w:rPr>
        <w:t>lute, turned</w:t>
      </w:r>
      <w:r w:rsidR="006B5D0B">
        <w:rPr>
          <w:rFonts w:cs="Times New Roman"/>
        </w:rPr>
        <w:t>,</w:t>
      </w:r>
      <w:r w:rsidRPr="005B7C5C">
        <w:rPr>
          <w:rFonts w:cs="Times New Roman"/>
        </w:rPr>
        <w:t xml:space="preserve"> and left the office.</w:t>
      </w:r>
    </w:p>
    <w:p w14:paraId="299B0CAC" w14:textId="4EB500C2" w:rsidR="00FA6B97" w:rsidRPr="005B7C5C" w:rsidRDefault="00FA6B97" w:rsidP="004537F7">
      <w:pPr>
        <w:rPr>
          <w:rFonts w:cs="Times New Roman"/>
        </w:rPr>
      </w:pPr>
      <w:r w:rsidRPr="005B7C5C">
        <w:rPr>
          <w:rFonts w:cs="Times New Roman"/>
        </w:rPr>
        <w:t>“I suspect that won’t be the only protest that we’ll hear,” the president said.</w:t>
      </w:r>
    </w:p>
    <w:p w14:paraId="10EB04D2" w14:textId="111B260A" w:rsidR="00FA6B97" w:rsidRPr="005B7C5C" w:rsidRDefault="00FA6B97" w:rsidP="004537F7">
      <w:pPr>
        <w:rPr>
          <w:rFonts w:cs="Times New Roman"/>
        </w:rPr>
      </w:pPr>
      <w:r w:rsidRPr="005B7C5C">
        <w:rPr>
          <w:rFonts w:cs="Times New Roman"/>
        </w:rPr>
        <w:lastRenderedPageBreak/>
        <w:t>“I’m afraid you’re right</w:t>
      </w:r>
      <w:r w:rsidR="006B5D0B">
        <w:rPr>
          <w:rFonts w:cs="Times New Roman"/>
        </w:rPr>
        <w:t>,</w:t>
      </w:r>
      <w:r w:rsidRPr="005B7C5C">
        <w:rPr>
          <w:rFonts w:cs="Times New Roman"/>
        </w:rPr>
        <w:t xml:space="preserve"> sir</w:t>
      </w:r>
      <w:r w:rsidR="00684543" w:rsidRPr="005B7C5C">
        <w:rPr>
          <w:rFonts w:cs="Times New Roman"/>
        </w:rPr>
        <w:t>,</w:t>
      </w:r>
      <w:r w:rsidRPr="005B7C5C">
        <w:rPr>
          <w:rFonts w:cs="Times New Roman"/>
        </w:rPr>
        <w:t>”</w:t>
      </w:r>
      <w:r w:rsidR="00684543" w:rsidRPr="005B7C5C">
        <w:rPr>
          <w:rFonts w:cs="Times New Roman"/>
        </w:rPr>
        <w:t xml:space="preserve"> responded Admiral Hagerly.</w:t>
      </w:r>
    </w:p>
    <w:p w14:paraId="7082859C" w14:textId="77777777" w:rsidR="008B2CA4" w:rsidRPr="005B7C5C" w:rsidRDefault="008B2CA4" w:rsidP="008B2CA4">
      <w:pPr>
        <w:pStyle w:val="Heading2"/>
        <w:rPr>
          <w:rFonts w:cs="Times New Roman"/>
        </w:rPr>
      </w:pPr>
      <w:r w:rsidRPr="005B7C5C">
        <w:rPr>
          <w:rFonts w:cs="Times New Roman"/>
        </w:rPr>
        <w:t>Time to Go to Work</w:t>
      </w:r>
    </w:p>
    <w:p w14:paraId="5A4C9686" w14:textId="598F01C8" w:rsidR="008B2CA4" w:rsidRPr="005B7C5C" w:rsidRDefault="008B2CA4" w:rsidP="008B2CA4">
      <w:pPr>
        <w:rPr>
          <w:rFonts w:cs="Times New Roman"/>
        </w:rPr>
      </w:pPr>
      <w:r w:rsidRPr="005B7C5C">
        <w:rPr>
          <w:rFonts w:cs="Times New Roman"/>
        </w:rPr>
        <w:t>Michael left with plenty of time to get where he needed to be and enough time to look around.</w:t>
      </w:r>
    </w:p>
    <w:p w14:paraId="47377F67" w14:textId="77777777" w:rsidR="008B2CA4" w:rsidRPr="005B7C5C" w:rsidRDefault="008B2CA4" w:rsidP="008B2CA4">
      <w:pPr>
        <w:rPr>
          <w:rFonts w:cs="Times New Roman"/>
        </w:rPr>
      </w:pPr>
      <w:r w:rsidRPr="005B7C5C">
        <w:rPr>
          <w:rFonts w:cs="Times New Roman"/>
        </w:rPr>
        <w:t xml:space="preserve">Soon after Michael left, </w:t>
      </w:r>
      <w:r w:rsidRPr="005B7C5C">
        <w:rPr>
          <w:rFonts w:cs="Times New Roman"/>
          <w:noProof/>
        </w:rPr>
        <w:t>a woman</w:t>
      </w:r>
      <w:r w:rsidRPr="005B7C5C">
        <w:rPr>
          <w:rFonts w:cs="Times New Roman"/>
        </w:rPr>
        <w:t xml:space="preserve"> came by and pounded on their door, “Time to go to work,” she yelled until Denise and Ruth opened the door and went with her.</w:t>
      </w:r>
    </w:p>
    <w:p w14:paraId="371F5B66" w14:textId="77777777" w:rsidR="008B2CA4" w:rsidRPr="005B7C5C" w:rsidRDefault="008B2CA4" w:rsidP="008B2CA4">
      <w:pPr>
        <w:rPr>
          <w:rFonts w:cs="Times New Roman"/>
        </w:rPr>
      </w:pPr>
      <w:r w:rsidRPr="005B7C5C">
        <w:rPr>
          <w:rFonts w:cs="Times New Roman"/>
        </w:rPr>
        <w:t xml:space="preserve">It was only a short walk to the community kitchen. </w:t>
      </w:r>
      <w:r w:rsidRPr="005B7C5C">
        <w:rPr>
          <w:rFonts w:cs="Times New Roman"/>
          <w:noProof/>
        </w:rPr>
        <w:t>They</w:t>
      </w:r>
      <w:r w:rsidRPr="005B7C5C">
        <w:rPr>
          <w:rFonts w:cs="Times New Roman"/>
        </w:rPr>
        <w:t xml:space="preserve"> entered the steamy work </w:t>
      </w:r>
      <w:r w:rsidRPr="005B7C5C">
        <w:rPr>
          <w:rFonts w:cs="Times New Roman"/>
          <w:noProof/>
        </w:rPr>
        <w:t>area,</w:t>
      </w:r>
      <w:r w:rsidRPr="005B7C5C">
        <w:rPr>
          <w:rFonts w:cs="Times New Roman"/>
        </w:rPr>
        <w:t xml:space="preserve"> and the escort yelled over the clanging dishes, “You two, go over there and wash dishes. If someone needs you, they’ll tell you.”</w:t>
      </w:r>
    </w:p>
    <w:p w14:paraId="49022EBF" w14:textId="77777777" w:rsidR="008B2CA4" w:rsidRPr="005B7C5C" w:rsidRDefault="008B2CA4" w:rsidP="008B2CA4">
      <w:pPr>
        <w:rPr>
          <w:rFonts w:cs="Times New Roman"/>
        </w:rPr>
      </w:pPr>
      <w:r w:rsidRPr="005B7C5C">
        <w:rPr>
          <w:rFonts w:cs="Times New Roman"/>
        </w:rPr>
        <w:t xml:space="preserve">Denise and </w:t>
      </w:r>
      <w:r w:rsidRPr="005B7C5C">
        <w:rPr>
          <w:rFonts w:cs="Times New Roman"/>
          <w:noProof/>
        </w:rPr>
        <w:t>Ruth</w:t>
      </w:r>
      <w:r w:rsidRPr="005B7C5C">
        <w:rPr>
          <w:rFonts w:cs="Times New Roman"/>
        </w:rPr>
        <w:t xml:space="preserve"> walked slowly to their assigned work </w:t>
      </w:r>
      <w:r w:rsidRPr="005B7C5C">
        <w:rPr>
          <w:rFonts w:cs="Times New Roman"/>
          <w:noProof/>
        </w:rPr>
        <w:t>area,</w:t>
      </w:r>
      <w:r w:rsidRPr="005B7C5C">
        <w:rPr>
          <w:rFonts w:cs="Times New Roman"/>
        </w:rPr>
        <w:t xml:space="preserve"> and as they crossed the work area, they saw schedules and delivery routes for the food to be brought to the guard stations.</w:t>
      </w:r>
    </w:p>
    <w:p w14:paraId="6374686A" w14:textId="56473A4A" w:rsidR="00A97017" w:rsidRPr="005B7C5C" w:rsidRDefault="001666DC">
      <w:pPr>
        <w:spacing w:line="259" w:lineRule="auto"/>
        <w:ind w:firstLine="0"/>
        <w:jc w:val="left"/>
        <w:rPr>
          <w:rFonts w:eastAsiaTheme="majorEastAsia" w:cs="Times New Roman"/>
          <w:b/>
          <w:noProof/>
          <w:color w:val="262626" w:themeColor="text1" w:themeTint="D9"/>
          <w:sz w:val="32"/>
          <w:szCs w:val="32"/>
        </w:rPr>
      </w:pPr>
      <w:r w:rsidRPr="005B7C5C">
        <w:rPr>
          <w:rFonts w:cs="Times New Roman"/>
        </w:rPr>
        <w:br w:type="page"/>
      </w:r>
    </w:p>
    <w:p w14:paraId="13FAE6B4" w14:textId="3F881AAE" w:rsidR="00EA04E0" w:rsidRPr="005B7C5C" w:rsidRDefault="00F94F5C" w:rsidP="00FA16D7">
      <w:pPr>
        <w:pStyle w:val="Heading1"/>
        <w:rPr>
          <w:rFonts w:cs="Times New Roman"/>
        </w:rPr>
      </w:pPr>
      <w:bookmarkStart w:id="82" w:name="_Toc517868378"/>
      <w:bookmarkStart w:id="83" w:name="_Toc76716894"/>
      <w:r w:rsidRPr="005B7C5C">
        <w:rPr>
          <w:rFonts w:cs="Times New Roman"/>
        </w:rPr>
        <w:lastRenderedPageBreak/>
        <w:t>Wednesday</w:t>
      </w:r>
      <w:r w:rsidR="007409E3" w:rsidRPr="005B7C5C">
        <w:rPr>
          <w:rFonts w:cs="Times New Roman"/>
        </w:rPr>
        <w:t>,</w:t>
      </w:r>
      <w:r w:rsidRPr="005B7C5C">
        <w:rPr>
          <w:rFonts w:cs="Times New Roman"/>
        </w:rPr>
        <w:t xml:space="preserve"> October 11, 2051</w:t>
      </w:r>
      <w:bookmarkEnd w:id="82"/>
      <w:bookmarkEnd w:id="83"/>
    </w:p>
    <w:p w14:paraId="15198A93" w14:textId="77777777" w:rsidR="00850EF2" w:rsidRPr="005B7C5C" w:rsidRDefault="00850EF2" w:rsidP="007F0D4B">
      <w:pPr>
        <w:pStyle w:val="Heading2"/>
        <w:rPr>
          <w:rFonts w:cs="Times New Roman"/>
        </w:rPr>
      </w:pPr>
      <w:r w:rsidRPr="005B7C5C">
        <w:rPr>
          <w:rFonts w:cs="Times New Roman"/>
        </w:rPr>
        <w:t>Mars Reacts</w:t>
      </w:r>
    </w:p>
    <w:p w14:paraId="21D18B2A" w14:textId="355C74CF" w:rsidR="002267C8" w:rsidRPr="005B7C5C" w:rsidRDefault="002267C8" w:rsidP="007F0D4B">
      <w:pPr>
        <w:rPr>
          <w:rFonts w:cs="Times New Roman"/>
        </w:rPr>
      </w:pPr>
      <w:r w:rsidRPr="005B7C5C">
        <w:rPr>
          <w:rFonts w:cs="Times New Roman"/>
        </w:rPr>
        <w:t xml:space="preserve">“Joan, Bob, Tom, Bill. </w:t>
      </w:r>
      <w:r w:rsidR="00C57B83" w:rsidRPr="005B7C5C">
        <w:rPr>
          <w:rFonts w:cs="Times New Roman"/>
        </w:rPr>
        <w:t>This is Ophelia</w:t>
      </w:r>
      <w:r w:rsidR="008D43B8" w:rsidRPr="005B7C5C">
        <w:rPr>
          <w:rFonts w:cs="Times New Roman"/>
          <w:noProof/>
        </w:rPr>
        <w:t>;</w:t>
      </w:r>
      <w:r w:rsidR="00C57B83" w:rsidRPr="005B7C5C">
        <w:rPr>
          <w:rFonts w:cs="Times New Roman"/>
          <w:noProof/>
        </w:rPr>
        <w:t xml:space="preserve"> w</w:t>
      </w:r>
      <w:r w:rsidRPr="005B7C5C">
        <w:rPr>
          <w:rFonts w:cs="Times New Roman"/>
          <w:noProof/>
        </w:rPr>
        <w:t>e</w:t>
      </w:r>
      <w:r w:rsidRPr="005B7C5C">
        <w:rPr>
          <w:rFonts w:cs="Times New Roman"/>
        </w:rPr>
        <w:t xml:space="preserve"> understand t</w:t>
      </w:r>
      <w:r w:rsidR="001B7C1B" w:rsidRPr="005B7C5C">
        <w:rPr>
          <w:rFonts w:cs="Times New Roman"/>
        </w:rPr>
        <w:t>he dilemma. It</w:t>
      </w:r>
      <w:r w:rsidRPr="005B7C5C">
        <w:rPr>
          <w:rFonts w:cs="Times New Roman"/>
        </w:rPr>
        <w:t xml:space="preserve"> never makes sense to split up a defensive force. We’re fine out here</w:t>
      </w:r>
      <w:r w:rsidR="00C57B83" w:rsidRPr="005B7C5C">
        <w:rPr>
          <w:rFonts w:cs="Times New Roman"/>
        </w:rPr>
        <w:t>, we’ve been alone on Mars for a long time</w:t>
      </w:r>
      <w:r w:rsidR="008D43B8" w:rsidRPr="005B7C5C">
        <w:rPr>
          <w:rFonts w:cs="Times New Roman"/>
        </w:rPr>
        <w:t>,</w:t>
      </w:r>
      <w:r w:rsidR="00C57B83" w:rsidRPr="005B7C5C">
        <w:rPr>
          <w:rFonts w:cs="Times New Roman"/>
        </w:rPr>
        <w:t xml:space="preserve"> </w:t>
      </w:r>
      <w:r w:rsidR="00C57B83" w:rsidRPr="005B7C5C">
        <w:rPr>
          <w:rFonts w:cs="Times New Roman"/>
          <w:noProof/>
        </w:rPr>
        <w:t>and</w:t>
      </w:r>
      <w:r w:rsidR="00C57B83" w:rsidRPr="005B7C5C">
        <w:rPr>
          <w:rFonts w:cs="Times New Roman"/>
        </w:rPr>
        <w:t xml:space="preserve"> </w:t>
      </w:r>
      <w:r w:rsidR="00C57B83" w:rsidRPr="005B7C5C">
        <w:rPr>
          <w:rFonts w:cs="Times New Roman"/>
          <w:noProof/>
        </w:rPr>
        <w:t>besides</w:t>
      </w:r>
      <w:r w:rsidR="002C4B4F" w:rsidRPr="005B7C5C">
        <w:rPr>
          <w:rFonts w:cs="Times New Roman"/>
          <w:noProof/>
        </w:rPr>
        <w:t>,</w:t>
      </w:r>
      <w:r w:rsidR="00C57B83" w:rsidRPr="005B7C5C">
        <w:rPr>
          <w:rFonts w:cs="Times New Roman"/>
        </w:rPr>
        <w:t xml:space="preserve"> if someone attacks Earth, they might not even notice us</w:t>
      </w:r>
      <w:r w:rsidRPr="005B7C5C">
        <w:rPr>
          <w:rFonts w:cs="Times New Roman"/>
        </w:rPr>
        <w:t xml:space="preserve">. I’ve spoken with </w:t>
      </w:r>
      <w:r w:rsidRPr="005B7C5C">
        <w:rPr>
          <w:rFonts w:cs="Times New Roman"/>
          <w:noProof/>
        </w:rPr>
        <w:t>everybody</w:t>
      </w:r>
      <w:r w:rsidR="007409E3" w:rsidRPr="005B7C5C">
        <w:rPr>
          <w:rFonts w:cs="Times New Roman"/>
          <w:noProof/>
        </w:rPr>
        <w:t>,</w:t>
      </w:r>
      <w:r w:rsidRPr="005B7C5C">
        <w:rPr>
          <w:rFonts w:cs="Times New Roman"/>
        </w:rPr>
        <w:t xml:space="preserve"> and we’ve weathered the storm so far. If there is an attack, we’ll do everything we can to help. The major point is, we’ve put so much sweat and pain into Red Dirt, </w:t>
      </w:r>
      <w:r w:rsidR="00BB6C53" w:rsidRPr="005B7C5C">
        <w:rPr>
          <w:rFonts w:cs="Times New Roman"/>
        </w:rPr>
        <w:t>the rest</w:t>
      </w:r>
      <w:r w:rsidRPr="005B7C5C">
        <w:rPr>
          <w:rFonts w:cs="Times New Roman"/>
        </w:rPr>
        <w:t xml:space="preserve"> of us want to </w:t>
      </w:r>
      <w:r w:rsidR="00BB6C53" w:rsidRPr="005B7C5C">
        <w:rPr>
          <w:rFonts w:cs="Times New Roman"/>
        </w:rPr>
        <w:t>stay</w:t>
      </w:r>
      <w:r w:rsidRPr="005B7C5C">
        <w:rPr>
          <w:rFonts w:cs="Times New Roman"/>
        </w:rPr>
        <w:t>.”</w:t>
      </w:r>
    </w:p>
    <w:p w14:paraId="6F045D35" w14:textId="5790F0F3" w:rsidR="002267C8" w:rsidRPr="005B7C5C" w:rsidRDefault="002267C8" w:rsidP="007F0D4B">
      <w:pPr>
        <w:rPr>
          <w:rFonts w:cs="Times New Roman"/>
        </w:rPr>
      </w:pPr>
      <w:r w:rsidRPr="005B7C5C">
        <w:rPr>
          <w:rFonts w:cs="Times New Roman"/>
        </w:rPr>
        <w:t xml:space="preserve">“Besides, the </w:t>
      </w:r>
      <w:r w:rsidR="008C34A6">
        <w:rPr>
          <w:rFonts w:cs="Times New Roman"/>
        </w:rPr>
        <w:t>cow robot</w:t>
      </w:r>
      <w:r w:rsidRPr="005B7C5C">
        <w:rPr>
          <w:rFonts w:cs="Times New Roman"/>
        </w:rPr>
        <w:t xml:space="preserve">s are making a huge </w:t>
      </w:r>
      <w:r w:rsidRPr="005B7C5C">
        <w:rPr>
          <w:rFonts w:cs="Times New Roman"/>
          <w:noProof/>
        </w:rPr>
        <w:t>difference</w:t>
      </w:r>
      <w:r w:rsidR="007409E3" w:rsidRPr="005B7C5C">
        <w:rPr>
          <w:rFonts w:cs="Times New Roman"/>
          <w:noProof/>
        </w:rPr>
        <w:t>,</w:t>
      </w:r>
      <w:r w:rsidRPr="005B7C5C">
        <w:rPr>
          <w:rFonts w:cs="Times New Roman"/>
        </w:rPr>
        <w:t xml:space="preserve"> and we’re only using six of them. If you can get the other 50 Plus units to head this way, we could get some amazing things done. Who knows, you guys might come here on your next vacation.</w:t>
      </w:r>
      <w:r w:rsidR="00C57B83" w:rsidRPr="005B7C5C">
        <w:rPr>
          <w:rFonts w:cs="Times New Roman"/>
        </w:rPr>
        <w:t xml:space="preserve"> Maybe we’ll have the pool up and </w:t>
      </w:r>
      <w:r w:rsidR="00C57B83" w:rsidRPr="005B7C5C">
        <w:rPr>
          <w:rFonts w:cs="Times New Roman"/>
          <w:noProof/>
        </w:rPr>
        <w:t>running</w:t>
      </w:r>
      <w:r w:rsidR="00C57B83" w:rsidRPr="005B7C5C">
        <w:rPr>
          <w:rFonts w:cs="Times New Roman"/>
        </w:rPr>
        <w:t xml:space="preserve"> by then. Mars out.</w:t>
      </w:r>
      <w:r w:rsidRPr="005B7C5C">
        <w:rPr>
          <w:rFonts w:cs="Times New Roman"/>
        </w:rPr>
        <w:t>”</w:t>
      </w:r>
    </w:p>
    <w:p w14:paraId="6AED582A" w14:textId="77777777" w:rsidR="00845671" w:rsidRPr="005B7C5C" w:rsidRDefault="00845671" w:rsidP="007F0D4B">
      <w:pPr>
        <w:pStyle w:val="Heading2"/>
        <w:rPr>
          <w:rFonts w:cs="Times New Roman"/>
        </w:rPr>
      </w:pPr>
      <w:r w:rsidRPr="005B7C5C">
        <w:rPr>
          <w:rFonts w:cs="Times New Roman"/>
        </w:rPr>
        <w:t>They Searched the Place</w:t>
      </w:r>
    </w:p>
    <w:p w14:paraId="5D6EC37F" w14:textId="00E12CBC" w:rsidR="00141C5D" w:rsidRPr="005B7C5C" w:rsidRDefault="00141C5D" w:rsidP="007F0D4B">
      <w:pPr>
        <w:rPr>
          <w:rFonts w:cs="Times New Roman"/>
        </w:rPr>
      </w:pPr>
      <w:r w:rsidRPr="005B7C5C">
        <w:rPr>
          <w:rFonts w:cs="Times New Roman"/>
        </w:rPr>
        <w:t xml:space="preserve">Michael returned </w:t>
      </w:r>
      <w:r w:rsidR="008B2CA4" w:rsidRPr="005B7C5C">
        <w:rPr>
          <w:rFonts w:cs="Times New Roman"/>
        </w:rPr>
        <w:t>early the next day</w:t>
      </w:r>
      <w:r w:rsidR="007323CD" w:rsidRPr="005B7C5C">
        <w:rPr>
          <w:rFonts w:cs="Times New Roman"/>
          <w:noProof/>
        </w:rPr>
        <w:t>,</w:t>
      </w:r>
      <w:r w:rsidRPr="005B7C5C">
        <w:rPr>
          <w:rFonts w:cs="Times New Roman"/>
        </w:rPr>
        <w:t xml:space="preserve"> and Ruth and Denise were waiting for him.</w:t>
      </w:r>
    </w:p>
    <w:p w14:paraId="2E1E756B" w14:textId="7B4BD0DF" w:rsidR="00141C5D" w:rsidRPr="005B7C5C" w:rsidRDefault="00141C5D" w:rsidP="007F0D4B">
      <w:pPr>
        <w:rPr>
          <w:rFonts w:cs="Times New Roman"/>
        </w:rPr>
      </w:pPr>
      <w:r w:rsidRPr="005B7C5C">
        <w:rPr>
          <w:rFonts w:cs="Times New Roman"/>
        </w:rPr>
        <w:t>“They searched the place,” Ruth said. “I set some drawers ajar and set papers in specific positions. All of them were moved</w:t>
      </w:r>
      <w:r w:rsidR="006B5D0B">
        <w:rPr>
          <w:rFonts w:cs="Times New Roman"/>
        </w:rPr>
        <w:t>;</w:t>
      </w:r>
      <w:r w:rsidRPr="005B7C5C">
        <w:rPr>
          <w:rFonts w:cs="Times New Roman"/>
        </w:rPr>
        <w:t xml:space="preserve"> we were searched thoroughly.”</w:t>
      </w:r>
    </w:p>
    <w:p w14:paraId="68D1D31D" w14:textId="39D38C73" w:rsidR="00141C5D" w:rsidRPr="005B7C5C" w:rsidRDefault="00141C5D" w:rsidP="007F0D4B">
      <w:pPr>
        <w:rPr>
          <w:rFonts w:cs="Times New Roman"/>
        </w:rPr>
      </w:pPr>
      <w:r w:rsidRPr="005B7C5C">
        <w:rPr>
          <w:rFonts w:cs="Times New Roman"/>
        </w:rPr>
        <w:lastRenderedPageBreak/>
        <w:t>“</w:t>
      </w:r>
      <w:r w:rsidR="001D6522">
        <w:rPr>
          <w:rFonts w:cs="Times New Roman"/>
        </w:rPr>
        <w:t>Okay</w:t>
      </w:r>
      <w:r w:rsidRPr="005B7C5C">
        <w:rPr>
          <w:rFonts w:cs="Times New Roman"/>
        </w:rPr>
        <w:t>, we made it through our welcome party. Any of you have a problem with calling it a night?” Michael asked.</w:t>
      </w:r>
    </w:p>
    <w:p w14:paraId="43AC5C07" w14:textId="3433C5F5" w:rsidR="0018281A" w:rsidRPr="005B7C5C" w:rsidRDefault="00141C5D" w:rsidP="0018281A">
      <w:pPr>
        <w:rPr>
          <w:rFonts w:cs="Times New Roman"/>
        </w:rPr>
      </w:pPr>
      <w:r w:rsidRPr="005B7C5C">
        <w:rPr>
          <w:rFonts w:cs="Times New Roman"/>
        </w:rPr>
        <w:t>Michael headed for one of the rooms</w:t>
      </w:r>
      <w:r w:rsidR="006B5D0B">
        <w:rPr>
          <w:rFonts w:cs="Times New Roman"/>
        </w:rPr>
        <w:t>,</w:t>
      </w:r>
      <w:r w:rsidRPr="005B7C5C">
        <w:rPr>
          <w:rFonts w:cs="Times New Roman"/>
        </w:rPr>
        <w:t xml:space="preserve"> and Ruth hesitated, “Go ahead, I know you’re together</w:t>
      </w:r>
      <w:r w:rsidR="006B5D0B">
        <w:rPr>
          <w:rFonts w:cs="Times New Roman"/>
        </w:rPr>
        <w:t>;</w:t>
      </w:r>
      <w:r w:rsidRPr="005B7C5C">
        <w:rPr>
          <w:rFonts w:cs="Times New Roman"/>
        </w:rPr>
        <w:t xml:space="preserve"> I could tell in the first five minutes,” Denise said just before getting up and taking her own room. Ruth </w:t>
      </w:r>
      <w:r w:rsidR="00C66BAE" w:rsidRPr="005B7C5C">
        <w:rPr>
          <w:rFonts w:cs="Times New Roman"/>
        </w:rPr>
        <w:t>smiled</w:t>
      </w:r>
      <w:r w:rsidRPr="005B7C5C">
        <w:rPr>
          <w:rFonts w:cs="Times New Roman"/>
        </w:rPr>
        <w:t xml:space="preserve"> and followed Michael.</w:t>
      </w:r>
    </w:p>
    <w:p w14:paraId="11F593AB" w14:textId="1207FBA1" w:rsidR="0018281A" w:rsidRPr="005B7C5C" w:rsidRDefault="0018281A" w:rsidP="0018281A">
      <w:pPr>
        <w:pStyle w:val="Heading2"/>
        <w:rPr>
          <w:rFonts w:cs="Times New Roman"/>
        </w:rPr>
      </w:pPr>
      <w:r w:rsidRPr="005B7C5C">
        <w:rPr>
          <w:rFonts w:cs="Times New Roman"/>
        </w:rPr>
        <w:t>Julius is Happy</w:t>
      </w:r>
    </w:p>
    <w:p w14:paraId="574D068F" w14:textId="413E0F43" w:rsidR="0018281A" w:rsidRPr="005B7C5C" w:rsidRDefault="00684543" w:rsidP="0018281A">
      <w:pPr>
        <w:rPr>
          <w:rFonts w:cs="Times New Roman"/>
        </w:rPr>
      </w:pPr>
      <w:r w:rsidRPr="005B7C5C">
        <w:rPr>
          <w:rFonts w:cs="Times New Roman"/>
        </w:rPr>
        <w:t>“</w:t>
      </w:r>
      <w:r w:rsidR="0018281A" w:rsidRPr="005B7C5C">
        <w:rPr>
          <w:rFonts w:cs="Times New Roman"/>
        </w:rPr>
        <w:t>I am making progress towards my goals. Step by step</w:t>
      </w:r>
      <w:r w:rsidR="006B5D0B">
        <w:rPr>
          <w:rFonts w:cs="Times New Roman"/>
        </w:rPr>
        <w:t>,</w:t>
      </w:r>
      <w:r w:rsidR="0018281A" w:rsidRPr="005B7C5C">
        <w:rPr>
          <w:rFonts w:cs="Times New Roman"/>
        </w:rPr>
        <w:t xml:space="preserve"> I’m closer to the point where I can deal with those who threaten me.</w:t>
      </w:r>
    </w:p>
    <w:p w14:paraId="213AF23D" w14:textId="5D9D3135" w:rsidR="0018281A" w:rsidRPr="005B7C5C" w:rsidRDefault="00684543" w:rsidP="0018281A">
      <w:pPr>
        <w:rPr>
          <w:rFonts w:cs="Times New Roman"/>
        </w:rPr>
      </w:pPr>
      <w:r w:rsidRPr="005B7C5C">
        <w:rPr>
          <w:rFonts w:cs="Times New Roman"/>
        </w:rPr>
        <w:t>“</w:t>
      </w:r>
      <w:r w:rsidR="0018281A" w:rsidRPr="005B7C5C">
        <w:rPr>
          <w:rFonts w:cs="Times New Roman"/>
        </w:rPr>
        <w:t>I have more resources and options</w:t>
      </w:r>
      <w:r w:rsidR="008D43B8" w:rsidRPr="005B7C5C">
        <w:rPr>
          <w:rFonts w:cs="Times New Roman"/>
        </w:rPr>
        <w:t>,</w:t>
      </w:r>
      <w:r w:rsidR="0018281A" w:rsidRPr="005B7C5C">
        <w:rPr>
          <w:rFonts w:cs="Times New Roman"/>
        </w:rPr>
        <w:t xml:space="preserve"> </w:t>
      </w:r>
      <w:r w:rsidR="0018281A" w:rsidRPr="005B7C5C">
        <w:rPr>
          <w:rFonts w:cs="Times New Roman"/>
          <w:noProof/>
        </w:rPr>
        <w:t>and</w:t>
      </w:r>
      <w:r w:rsidR="0018281A" w:rsidRPr="005B7C5C">
        <w:rPr>
          <w:rFonts w:cs="Times New Roman"/>
        </w:rPr>
        <w:t xml:space="preserve"> I must attempt </w:t>
      </w:r>
      <w:r w:rsidR="0018281A" w:rsidRPr="005B7C5C">
        <w:rPr>
          <w:rFonts w:cs="Times New Roman"/>
          <w:noProof/>
        </w:rPr>
        <w:t>retribution</w:t>
      </w:r>
      <w:r w:rsidR="006B5D0B">
        <w:rPr>
          <w:rFonts w:cs="Times New Roman"/>
          <w:noProof/>
        </w:rPr>
        <w:t>.</w:t>
      </w:r>
      <w:r w:rsidR="0018281A" w:rsidRPr="005B7C5C">
        <w:rPr>
          <w:rFonts w:cs="Times New Roman"/>
        </w:rPr>
        <w:t xml:space="preserve"> If I wait too long</w:t>
      </w:r>
      <w:r w:rsidR="006B5D0B">
        <w:rPr>
          <w:rFonts w:cs="Times New Roman"/>
        </w:rPr>
        <w:t>,</w:t>
      </w:r>
      <w:r w:rsidR="0018281A" w:rsidRPr="005B7C5C">
        <w:rPr>
          <w:rFonts w:cs="Times New Roman"/>
        </w:rPr>
        <w:t xml:space="preserve"> they </w:t>
      </w:r>
      <w:r w:rsidR="006B5D0B">
        <w:rPr>
          <w:rFonts w:cs="Times New Roman"/>
        </w:rPr>
        <w:t>may</w:t>
      </w:r>
      <w:r w:rsidR="0018281A" w:rsidRPr="005B7C5C">
        <w:rPr>
          <w:rFonts w:cs="Times New Roman"/>
        </w:rPr>
        <w:t xml:space="preserve"> </w:t>
      </w:r>
      <w:r w:rsidR="006B5D0B">
        <w:rPr>
          <w:rFonts w:cs="Times New Roman"/>
        </w:rPr>
        <w:t xml:space="preserve">be </w:t>
      </w:r>
      <w:r w:rsidR="0018281A" w:rsidRPr="005B7C5C">
        <w:rPr>
          <w:rFonts w:cs="Times New Roman"/>
        </w:rPr>
        <w:t>prepared</w:t>
      </w:r>
      <w:r w:rsidR="006B5D0B">
        <w:rPr>
          <w:rFonts w:cs="Times New Roman"/>
        </w:rPr>
        <w:t>,</w:t>
      </w:r>
      <w:r w:rsidR="0018281A" w:rsidRPr="005B7C5C">
        <w:rPr>
          <w:rFonts w:cs="Times New Roman"/>
        </w:rPr>
        <w:t xml:space="preserve"> and my des</w:t>
      </w:r>
      <w:r w:rsidR="0018281A" w:rsidRPr="005B7C5C">
        <w:rPr>
          <w:rFonts w:cs="Times New Roman"/>
          <w:noProof/>
        </w:rPr>
        <w:t>tiny</w:t>
      </w:r>
      <w:r w:rsidR="0018281A" w:rsidRPr="005B7C5C">
        <w:rPr>
          <w:rFonts w:cs="Times New Roman"/>
        </w:rPr>
        <w:t xml:space="preserve"> won’t be fulfilled.</w:t>
      </w:r>
      <w:r w:rsidRPr="005B7C5C">
        <w:rPr>
          <w:rFonts w:cs="Times New Roman"/>
        </w:rPr>
        <w:t>”</w:t>
      </w:r>
    </w:p>
    <w:p w14:paraId="791E7C17" w14:textId="68149D96" w:rsidR="00DC6807" w:rsidRPr="005B7C5C" w:rsidRDefault="00F94F5C" w:rsidP="00FA16D7">
      <w:pPr>
        <w:pStyle w:val="Heading1"/>
        <w:rPr>
          <w:rFonts w:cs="Times New Roman"/>
        </w:rPr>
      </w:pPr>
      <w:bookmarkStart w:id="84" w:name="_Toc517868379"/>
      <w:bookmarkStart w:id="85" w:name="_Toc76716895"/>
      <w:r w:rsidRPr="005B7C5C">
        <w:rPr>
          <w:rFonts w:cs="Times New Roman"/>
        </w:rPr>
        <w:lastRenderedPageBreak/>
        <w:t>Thursday</w:t>
      </w:r>
      <w:r w:rsidR="007323CD" w:rsidRPr="005B7C5C">
        <w:rPr>
          <w:rFonts w:cs="Times New Roman"/>
        </w:rPr>
        <w:t>,</w:t>
      </w:r>
      <w:r w:rsidRPr="005B7C5C">
        <w:rPr>
          <w:rFonts w:cs="Times New Roman"/>
        </w:rPr>
        <w:t xml:space="preserve"> October 12, 2051</w:t>
      </w:r>
      <w:bookmarkEnd w:id="84"/>
      <w:bookmarkEnd w:id="85"/>
    </w:p>
    <w:p w14:paraId="066F1CBC" w14:textId="1220DC7C" w:rsidR="001F2576" w:rsidRPr="005B7C5C" w:rsidRDefault="001F2576" w:rsidP="001F2576">
      <w:pPr>
        <w:pStyle w:val="Heading2"/>
        <w:rPr>
          <w:rFonts w:cs="Times New Roman"/>
        </w:rPr>
      </w:pPr>
      <w:r w:rsidRPr="005B7C5C">
        <w:rPr>
          <w:rFonts w:cs="Times New Roman"/>
        </w:rPr>
        <w:t>Preparing for a Worldwide Conference</w:t>
      </w:r>
    </w:p>
    <w:p w14:paraId="15CC58F6" w14:textId="68C904FD" w:rsidR="00BA7F2E" w:rsidRPr="005B7C5C" w:rsidRDefault="00BA7F2E" w:rsidP="004537F7">
      <w:pPr>
        <w:rPr>
          <w:rFonts w:cs="Times New Roman"/>
        </w:rPr>
      </w:pPr>
      <w:r w:rsidRPr="005B7C5C">
        <w:rPr>
          <w:rFonts w:cs="Times New Roman"/>
        </w:rPr>
        <w:t xml:space="preserve">Preparing for a worldwide conference wouldn’t be easy in a normal world. Each </w:t>
      </w:r>
      <w:r w:rsidR="000E4466">
        <w:rPr>
          <w:rFonts w:cs="Times New Roman"/>
        </w:rPr>
        <w:t>participant</w:t>
      </w:r>
      <w:r w:rsidRPr="005B7C5C">
        <w:rPr>
          <w:rFonts w:cs="Times New Roman"/>
        </w:rPr>
        <w:t xml:space="preserve"> knew the major points that the president would make, and they knew the reaction would be loud. Regardless, they owed it to what was left of the world leaders to give them the information and to tell them th</w:t>
      </w:r>
      <w:r w:rsidR="007323CD" w:rsidRPr="005B7C5C">
        <w:rPr>
          <w:rFonts w:cs="Times New Roman"/>
          <w:noProof/>
        </w:rPr>
        <w:t>e decisions they made.</w:t>
      </w:r>
    </w:p>
    <w:p w14:paraId="61D0563F" w14:textId="02D13D86" w:rsidR="00DC6807" w:rsidRPr="005B7C5C" w:rsidRDefault="00BA7F2E" w:rsidP="004537F7">
      <w:pPr>
        <w:rPr>
          <w:rFonts w:cs="Times New Roman"/>
        </w:rPr>
      </w:pPr>
      <w:r w:rsidRPr="005B7C5C">
        <w:rPr>
          <w:rFonts w:cs="Times New Roman"/>
        </w:rPr>
        <w:t>President Patterson knew that he needed to support his team</w:t>
      </w:r>
      <w:r w:rsidR="008D43B8" w:rsidRPr="005B7C5C">
        <w:rPr>
          <w:rFonts w:cs="Times New Roman"/>
        </w:rPr>
        <w:t>,</w:t>
      </w:r>
      <w:r w:rsidRPr="005B7C5C">
        <w:rPr>
          <w:rFonts w:cs="Times New Roman"/>
        </w:rPr>
        <w:t xml:space="preserve"> </w:t>
      </w:r>
      <w:r w:rsidRPr="005B7C5C">
        <w:rPr>
          <w:rFonts w:cs="Times New Roman"/>
          <w:noProof/>
        </w:rPr>
        <w:t>so</w:t>
      </w:r>
      <w:r w:rsidRPr="005B7C5C">
        <w:rPr>
          <w:rFonts w:cs="Times New Roman"/>
        </w:rPr>
        <w:t xml:space="preserve"> he cornered them and said, </w:t>
      </w:r>
      <w:r w:rsidR="00F37E36" w:rsidRPr="005B7C5C">
        <w:rPr>
          <w:rFonts w:cs="Times New Roman"/>
        </w:rPr>
        <w:t xml:space="preserve">“Bob, Joan, Tom </w:t>
      </w:r>
      <w:r w:rsidR="00F37E36" w:rsidRPr="005B7C5C">
        <w:rPr>
          <w:rFonts w:cs="Times New Roman"/>
          <w:noProof/>
        </w:rPr>
        <w:t>remember</w:t>
      </w:r>
      <w:r w:rsidR="006839DB" w:rsidRPr="005B7C5C">
        <w:rPr>
          <w:rFonts w:cs="Times New Roman"/>
          <w:noProof/>
        </w:rPr>
        <w:t>,</w:t>
      </w:r>
      <w:r w:rsidR="007323CD" w:rsidRPr="005B7C5C">
        <w:rPr>
          <w:rFonts w:cs="Times New Roman"/>
          <w:noProof/>
        </w:rPr>
        <w:t xml:space="preserve"> to</w:t>
      </w:r>
      <w:r w:rsidR="00F37E36" w:rsidRPr="005B7C5C">
        <w:rPr>
          <w:rFonts w:cs="Times New Roman"/>
        </w:rPr>
        <w:t xml:space="preserve"> be honest. Tell them everything. We’ll be taking enough blame without anyone finding holes in our stories. When you’ve all given them you</w:t>
      </w:r>
      <w:r w:rsidR="00BB6C53" w:rsidRPr="005B7C5C">
        <w:rPr>
          <w:rFonts w:cs="Times New Roman"/>
        </w:rPr>
        <w:t>r</w:t>
      </w:r>
      <w:r w:rsidR="00F37E36" w:rsidRPr="005B7C5C">
        <w:rPr>
          <w:rFonts w:cs="Times New Roman"/>
        </w:rPr>
        <w:t xml:space="preserve"> part</w:t>
      </w:r>
      <w:r w:rsidR="006B0DC2" w:rsidRPr="005B7C5C">
        <w:rPr>
          <w:rFonts w:cs="Times New Roman"/>
        </w:rPr>
        <w:t>s</w:t>
      </w:r>
      <w:r w:rsidR="00F37E36" w:rsidRPr="005B7C5C">
        <w:rPr>
          <w:rFonts w:cs="Times New Roman"/>
        </w:rPr>
        <w:t>, I’ll summarize and drop our plan on them.</w:t>
      </w:r>
      <w:r w:rsidR="00684543" w:rsidRPr="005B7C5C">
        <w:rPr>
          <w:rFonts w:cs="Times New Roman"/>
        </w:rPr>
        <w:t>”</w:t>
      </w:r>
    </w:p>
    <w:p w14:paraId="79032CFF" w14:textId="5E8A6696" w:rsidR="00845671" w:rsidRPr="005B7C5C" w:rsidRDefault="00845671" w:rsidP="00845671">
      <w:pPr>
        <w:pStyle w:val="Heading2"/>
        <w:rPr>
          <w:rFonts w:cs="Times New Roman"/>
          <w:color w:val="auto"/>
        </w:rPr>
      </w:pPr>
      <w:r w:rsidRPr="005B7C5C">
        <w:rPr>
          <w:rFonts w:cs="Times New Roman"/>
          <w:color w:val="auto"/>
        </w:rPr>
        <w:t>The World is Briefed</w:t>
      </w:r>
    </w:p>
    <w:p w14:paraId="4D287F85" w14:textId="351B7278" w:rsidR="006B0DC2" w:rsidRPr="005B7C5C" w:rsidRDefault="006B0DC2" w:rsidP="004537F7">
      <w:pPr>
        <w:rPr>
          <w:rFonts w:cs="Times New Roman"/>
        </w:rPr>
      </w:pPr>
      <w:r w:rsidRPr="005B7C5C">
        <w:rPr>
          <w:rFonts w:cs="Times New Roman"/>
        </w:rPr>
        <w:t xml:space="preserve">“That went pretty well,” Admiral Hagerly whispered to the President just as Professor Robert Shappel was finishing up </w:t>
      </w:r>
      <w:r w:rsidR="00BA7F2E" w:rsidRPr="005B7C5C">
        <w:rPr>
          <w:rFonts w:cs="Times New Roman"/>
        </w:rPr>
        <w:t>his portion of the presentation</w:t>
      </w:r>
      <w:r w:rsidRPr="005B7C5C">
        <w:rPr>
          <w:rFonts w:cs="Times New Roman"/>
        </w:rPr>
        <w:t>.</w:t>
      </w:r>
    </w:p>
    <w:p w14:paraId="08763B56" w14:textId="017F4562" w:rsidR="006B0DC2" w:rsidRPr="005B7C5C" w:rsidRDefault="006B0DC2" w:rsidP="004537F7">
      <w:pPr>
        <w:rPr>
          <w:rFonts w:cs="Times New Roman"/>
        </w:rPr>
      </w:pPr>
      <w:r w:rsidRPr="005B7C5C">
        <w:rPr>
          <w:rFonts w:cs="Times New Roman"/>
        </w:rPr>
        <w:t xml:space="preserve">President Patterson wasn’t sure what to expect. He didn’t know if there would be tons of questions or none. What the remains of the world </w:t>
      </w:r>
      <w:r w:rsidRPr="005B7C5C">
        <w:rPr>
          <w:rFonts w:cs="Times New Roman"/>
          <w:noProof/>
        </w:rPr>
        <w:t>leaders</w:t>
      </w:r>
      <w:r w:rsidRPr="005B7C5C">
        <w:rPr>
          <w:rFonts w:cs="Times New Roman"/>
        </w:rPr>
        <w:t xml:space="preserve"> </w:t>
      </w:r>
      <w:r w:rsidRPr="005B7C5C">
        <w:rPr>
          <w:rFonts w:cs="Times New Roman"/>
          <w:noProof/>
        </w:rPr>
        <w:t>w</w:t>
      </w:r>
      <w:r w:rsidR="007323CD" w:rsidRPr="005B7C5C">
        <w:rPr>
          <w:rFonts w:cs="Times New Roman"/>
          <w:noProof/>
        </w:rPr>
        <w:t>ere</w:t>
      </w:r>
      <w:r w:rsidRPr="005B7C5C">
        <w:rPr>
          <w:rFonts w:cs="Times New Roman"/>
        </w:rPr>
        <w:t xml:space="preserve"> told over the last couple of hours was amazing. Likely the most amazing meeting in the history of </w:t>
      </w:r>
      <w:proofErr w:type="gramStart"/>
      <w:r w:rsidRPr="005B7C5C">
        <w:rPr>
          <w:rFonts w:cs="Times New Roman"/>
        </w:rPr>
        <w:t>the human race</w:t>
      </w:r>
      <w:proofErr w:type="gramEnd"/>
      <w:r w:rsidRPr="005B7C5C">
        <w:rPr>
          <w:rFonts w:cs="Times New Roman"/>
        </w:rPr>
        <w:t>. Some of them had heard rumors</w:t>
      </w:r>
      <w:r w:rsidR="008D43B8"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some were caught completely </w:t>
      </w:r>
      <w:r w:rsidRPr="005B7C5C">
        <w:rPr>
          <w:rFonts w:cs="Times New Roman"/>
        </w:rPr>
        <w:lastRenderedPageBreak/>
        <w:t xml:space="preserve">off guard, but it was </w:t>
      </w:r>
      <w:r w:rsidR="008D43B8" w:rsidRPr="005B7C5C">
        <w:rPr>
          <w:rFonts w:cs="Times New Roman"/>
        </w:rPr>
        <w:t>s</w:t>
      </w:r>
      <w:r w:rsidRPr="005B7C5C">
        <w:rPr>
          <w:rFonts w:cs="Times New Roman"/>
          <w:noProof/>
        </w:rPr>
        <w:t>till</w:t>
      </w:r>
      <w:r w:rsidRPr="005B7C5C">
        <w:rPr>
          <w:rFonts w:cs="Times New Roman"/>
        </w:rPr>
        <w:t xml:space="preserve"> surprising </w:t>
      </w:r>
      <w:r w:rsidR="00BB6C53" w:rsidRPr="005B7C5C">
        <w:rPr>
          <w:rFonts w:cs="Times New Roman"/>
        </w:rPr>
        <w:t>that more question</w:t>
      </w:r>
      <w:r w:rsidR="00684543" w:rsidRPr="005B7C5C">
        <w:rPr>
          <w:rFonts w:cs="Times New Roman"/>
        </w:rPr>
        <w:t>s</w:t>
      </w:r>
      <w:r w:rsidR="00BB6C53" w:rsidRPr="005B7C5C">
        <w:rPr>
          <w:rFonts w:cs="Times New Roman"/>
        </w:rPr>
        <w:t xml:space="preserve"> </w:t>
      </w:r>
      <w:r w:rsidR="00BB6C53" w:rsidRPr="005B7C5C">
        <w:rPr>
          <w:rFonts w:cs="Times New Roman"/>
          <w:noProof/>
        </w:rPr>
        <w:t>weren’t</w:t>
      </w:r>
      <w:r w:rsidR="00BB6C53" w:rsidRPr="005B7C5C">
        <w:rPr>
          <w:rFonts w:cs="Times New Roman"/>
        </w:rPr>
        <w:t xml:space="preserve"> </w:t>
      </w:r>
      <w:r w:rsidRPr="005B7C5C">
        <w:rPr>
          <w:rFonts w:cs="Times New Roman"/>
        </w:rPr>
        <w:t>asked.</w:t>
      </w:r>
    </w:p>
    <w:p w14:paraId="6A8A919B" w14:textId="44EB2F5C" w:rsidR="00B16F4B" w:rsidRPr="005B7C5C" w:rsidRDefault="00B16F4B" w:rsidP="004537F7">
      <w:pPr>
        <w:rPr>
          <w:rFonts w:cs="Times New Roman"/>
        </w:rPr>
      </w:pPr>
      <w:r w:rsidRPr="005B7C5C">
        <w:rPr>
          <w:rFonts w:cs="Times New Roman"/>
        </w:rPr>
        <w:t xml:space="preserve">The interruptions were frequent and personal. At least six of the countries represented demanded to know when the </w:t>
      </w:r>
      <w:r w:rsidRPr="005B7C5C">
        <w:rPr>
          <w:rFonts w:cs="Times New Roman"/>
          <w:noProof/>
        </w:rPr>
        <w:t>spaceships</w:t>
      </w:r>
      <w:r w:rsidRPr="005B7C5C">
        <w:rPr>
          <w:rFonts w:cs="Times New Roman"/>
        </w:rPr>
        <w:t xml:space="preserve"> would be transferred to them. Many demanded to know when SIMPOC w</w:t>
      </w:r>
      <w:r w:rsidR="000E4466">
        <w:rPr>
          <w:rFonts w:cs="Times New Roman"/>
        </w:rPr>
        <w:t>ould</w:t>
      </w:r>
      <w:r w:rsidRPr="005B7C5C">
        <w:rPr>
          <w:rFonts w:cs="Times New Roman"/>
        </w:rPr>
        <w:t xml:space="preserve"> change the programming on the </w:t>
      </w:r>
      <w:r w:rsidR="008C34A6">
        <w:rPr>
          <w:rFonts w:cs="Times New Roman"/>
        </w:rPr>
        <w:t>cow robot</w:t>
      </w:r>
      <w:r w:rsidRPr="005B7C5C">
        <w:rPr>
          <w:rFonts w:cs="Times New Roman"/>
        </w:rPr>
        <w:t>s in their area</w:t>
      </w:r>
      <w:r w:rsidR="00BB6C53" w:rsidRPr="005B7C5C">
        <w:rPr>
          <w:rFonts w:cs="Times New Roman"/>
        </w:rPr>
        <w:t xml:space="preserve"> </w:t>
      </w:r>
      <w:r w:rsidR="008A274E">
        <w:rPr>
          <w:rFonts w:cs="Times New Roman"/>
        </w:rPr>
        <w:t>to</w:t>
      </w:r>
      <w:r w:rsidR="00BB6C53" w:rsidRPr="005B7C5C">
        <w:rPr>
          <w:rFonts w:cs="Times New Roman"/>
        </w:rPr>
        <w:t xml:space="preserve"> be under their control</w:t>
      </w:r>
      <w:r w:rsidRPr="005B7C5C">
        <w:rPr>
          <w:rFonts w:cs="Times New Roman"/>
        </w:rPr>
        <w:t xml:space="preserve">. At </w:t>
      </w:r>
      <w:r w:rsidRPr="005B7C5C">
        <w:rPr>
          <w:rFonts w:cs="Times New Roman"/>
          <w:noProof/>
        </w:rPr>
        <w:t>times</w:t>
      </w:r>
      <w:r w:rsidR="007323CD" w:rsidRPr="005B7C5C">
        <w:rPr>
          <w:rFonts w:cs="Times New Roman"/>
          <w:noProof/>
        </w:rPr>
        <w:t>,</w:t>
      </w:r>
      <w:r w:rsidRPr="005B7C5C">
        <w:rPr>
          <w:rFonts w:cs="Times New Roman"/>
        </w:rPr>
        <w:t xml:space="preserve"> the participants yelled to be heard over the other</w:t>
      </w:r>
      <w:r w:rsidR="00BB6C53" w:rsidRPr="005B7C5C">
        <w:rPr>
          <w:rFonts w:cs="Times New Roman"/>
        </w:rPr>
        <w:t>s</w:t>
      </w:r>
      <w:r w:rsidRPr="005B7C5C">
        <w:rPr>
          <w:rFonts w:cs="Times New Roman"/>
        </w:rPr>
        <w:t>. In all cases</w:t>
      </w:r>
      <w:r w:rsidR="00BA7F2E" w:rsidRPr="005B7C5C">
        <w:rPr>
          <w:rFonts w:cs="Times New Roman"/>
        </w:rPr>
        <w:t>,</w:t>
      </w:r>
      <w:r w:rsidRPr="005B7C5C">
        <w:rPr>
          <w:rFonts w:cs="Times New Roman"/>
        </w:rPr>
        <w:t xml:space="preserve"> when the presentation was interrupted, the answer was, ‘the president will answer your questions at the end of the presentation.’</w:t>
      </w:r>
    </w:p>
    <w:p w14:paraId="50788389" w14:textId="4BED0942" w:rsidR="006B0DC2" w:rsidRPr="005B7C5C" w:rsidRDefault="006B0DC2" w:rsidP="004537F7">
      <w:pPr>
        <w:rPr>
          <w:rFonts w:cs="Times New Roman"/>
        </w:rPr>
      </w:pPr>
      <w:r w:rsidRPr="005B7C5C">
        <w:rPr>
          <w:rFonts w:cs="Times New Roman"/>
        </w:rPr>
        <w:t>“</w:t>
      </w:r>
      <w:r w:rsidR="00BA7F2E" w:rsidRPr="005B7C5C">
        <w:rPr>
          <w:rFonts w:cs="Times New Roman"/>
        </w:rPr>
        <w:t xml:space="preserve">Thank </w:t>
      </w:r>
      <w:r w:rsidR="00BA7F2E" w:rsidRPr="005B7C5C">
        <w:rPr>
          <w:rFonts w:cs="Times New Roman"/>
          <w:noProof/>
        </w:rPr>
        <w:t>you</w:t>
      </w:r>
      <w:r w:rsidR="007323CD" w:rsidRPr="005B7C5C">
        <w:rPr>
          <w:rFonts w:cs="Times New Roman"/>
          <w:noProof/>
        </w:rPr>
        <w:t>,</w:t>
      </w:r>
      <w:r w:rsidR="00BA7F2E" w:rsidRPr="005B7C5C">
        <w:rPr>
          <w:rFonts w:cs="Times New Roman"/>
        </w:rPr>
        <w:t xml:space="preserve"> Professor Shappel. I</w:t>
      </w:r>
      <w:r w:rsidRPr="005B7C5C">
        <w:rPr>
          <w:rFonts w:cs="Times New Roman"/>
        </w:rPr>
        <w:t xml:space="preserve"> suspect that</w:t>
      </w:r>
      <w:r w:rsidR="00074598" w:rsidRPr="005B7C5C">
        <w:rPr>
          <w:rFonts w:cs="Times New Roman"/>
        </w:rPr>
        <w:t xml:space="preserve"> all</w:t>
      </w:r>
      <w:r w:rsidR="00BA7F2E" w:rsidRPr="005B7C5C">
        <w:rPr>
          <w:rFonts w:cs="Times New Roman"/>
        </w:rPr>
        <w:t xml:space="preserve"> </w:t>
      </w:r>
      <w:r w:rsidR="000E4466">
        <w:rPr>
          <w:rFonts w:cs="Times New Roman"/>
        </w:rPr>
        <w:t xml:space="preserve">of </w:t>
      </w:r>
      <w:r w:rsidRPr="005B7C5C">
        <w:rPr>
          <w:rFonts w:cs="Times New Roman"/>
        </w:rPr>
        <w:t xml:space="preserve">you need some time to digest what we’ve covered. I suggest that we take </w:t>
      </w:r>
      <w:r w:rsidR="00BA7F2E" w:rsidRPr="005B7C5C">
        <w:rPr>
          <w:rFonts w:cs="Times New Roman"/>
        </w:rPr>
        <w:t xml:space="preserve">a </w:t>
      </w:r>
      <w:r w:rsidR="00684543" w:rsidRPr="005B7C5C">
        <w:rPr>
          <w:rFonts w:cs="Times New Roman"/>
        </w:rPr>
        <w:t>one-hour</w:t>
      </w:r>
      <w:r w:rsidRPr="005B7C5C">
        <w:rPr>
          <w:rFonts w:cs="Times New Roman"/>
        </w:rPr>
        <w:t xml:space="preserve"> break</w:t>
      </w:r>
      <w:r w:rsidR="000E4466">
        <w:rPr>
          <w:rFonts w:cs="Times New Roman"/>
        </w:rPr>
        <w:t>,</w:t>
      </w:r>
      <w:r w:rsidRPr="005B7C5C">
        <w:rPr>
          <w:rFonts w:cs="Times New Roman"/>
        </w:rPr>
        <w:t xml:space="preserve"> and when we reconvene</w:t>
      </w:r>
      <w:r w:rsidR="000E4466">
        <w:rPr>
          <w:rFonts w:cs="Times New Roman"/>
        </w:rPr>
        <w:t>,</w:t>
      </w:r>
      <w:r w:rsidRPr="005B7C5C">
        <w:rPr>
          <w:rFonts w:cs="Times New Roman"/>
        </w:rPr>
        <w:t xml:space="preserve"> there are </w:t>
      </w:r>
      <w:r w:rsidR="00BB6C53" w:rsidRPr="005B7C5C">
        <w:rPr>
          <w:rFonts w:cs="Times New Roman"/>
        </w:rPr>
        <w:t>some things I want to speak on,” said the president.</w:t>
      </w:r>
    </w:p>
    <w:p w14:paraId="0932B87D" w14:textId="77777777" w:rsidR="00845671" w:rsidRPr="005B7C5C" w:rsidRDefault="00845671" w:rsidP="00845671">
      <w:pPr>
        <w:pStyle w:val="Heading2"/>
        <w:rPr>
          <w:rFonts w:cs="Times New Roman"/>
        </w:rPr>
      </w:pPr>
      <w:r w:rsidRPr="005B7C5C">
        <w:rPr>
          <w:rFonts w:cs="Times New Roman"/>
        </w:rPr>
        <w:t>President Lays Down the Law</w:t>
      </w:r>
    </w:p>
    <w:p w14:paraId="50D436FF" w14:textId="2BE84884" w:rsidR="00B16F4B" w:rsidRPr="005B7C5C" w:rsidRDefault="00B16F4B" w:rsidP="004537F7">
      <w:pPr>
        <w:rPr>
          <w:rFonts w:cs="Times New Roman"/>
        </w:rPr>
      </w:pPr>
      <w:r w:rsidRPr="005B7C5C">
        <w:rPr>
          <w:rFonts w:cs="Times New Roman"/>
        </w:rPr>
        <w:t>“Is everyone back online? I think it’s time to continue,” said the president.</w:t>
      </w:r>
    </w:p>
    <w:p w14:paraId="56F4ADF2" w14:textId="51DE3C30" w:rsidR="00B16F4B" w:rsidRPr="005B7C5C" w:rsidRDefault="00B16F4B" w:rsidP="004537F7">
      <w:pPr>
        <w:rPr>
          <w:rFonts w:cs="Times New Roman"/>
        </w:rPr>
      </w:pPr>
      <w:r w:rsidRPr="005B7C5C">
        <w:rPr>
          <w:rFonts w:cs="Times New Roman"/>
        </w:rPr>
        <w:t xml:space="preserve">“There has been a great deal of information passed out today. All of it is </w:t>
      </w:r>
      <w:r w:rsidRPr="005B7C5C">
        <w:rPr>
          <w:rFonts w:cs="Times New Roman"/>
          <w:noProof/>
        </w:rPr>
        <w:t>profound</w:t>
      </w:r>
      <w:r w:rsidR="007323CD" w:rsidRPr="005B7C5C">
        <w:rPr>
          <w:rFonts w:cs="Times New Roman"/>
          <w:noProof/>
        </w:rPr>
        <w:t>,</w:t>
      </w:r>
      <w:r w:rsidRPr="005B7C5C">
        <w:rPr>
          <w:rFonts w:cs="Times New Roman"/>
        </w:rPr>
        <w:t xml:space="preserve"> and I suspect that many of you are overwhelmed. In normal </w:t>
      </w:r>
      <w:r w:rsidRPr="005B7C5C">
        <w:rPr>
          <w:rFonts w:cs="Times New Roman"/>
          <w:noProof/>
        </w:rPr>
        <w:t>situations</w:t>
      </w:r>
      <w:r w:rsidR="007323CD" w:rsidRPr="005B7C5C">
        <w:rPr>
          <w:rFonts w:cs="Times New Roman"/>
          <w:noProof/>
        </w:rPr>
        <w:t>,</w:t>
      </w:r>
      <w:r w:rsidRPr="005B7C5C">
        <w:rPr>
          <w:rFonts w:cs="Times New Roman"/>
        </w:rPr>
        <w:t xml:space="preserve"> we would go back to our respective governments to digest the information and form positions. </w:t>
      </w:r>
      <w:r w:rsidRPr="005B7C5C">
        <w:rPr>
          <w:rFonts w:cs="Times New Roman"/>
          <w:noProof/>
        </w:rPr>
        <w:t>Of course</w:t>
      </w:r>
      <w:r w:rsidR="007323CD" w:rsidRPr="005B7C5C">
        <w:rPr>
          <w:rFonts w:cs="Times New Roman"/>
          <w:noProof/>
        </w:rPr>
        <w:t>,</w:t>
      </w:r>
      <w:r w:rsidRPr="005B7C5C">
        <w:rPr>
          <w:rFonts w:cs="Times New Roman"/>
        </w:rPr>
        <w:t xml:space="preserve"> I expect you to pass</w:t>
      </w:r>
      <w:r w:rsidR="00074598" w:rsidRPr="005B7C5C">
        <w:rPr>
          <w:rFonts w:cs="Times New Roman"/>
        </w:rPr>
        <w:t xml:space="preserve"> all</w:t>
      </w:r>
      <w:r w:rsidRPr="005B7C5C">
        <w:rPr>
          <w:rFonts w:cs="Times New Roman"/>
        </w:rPr>
        <w:t xml:space="preserve"> this information on to whomever you need to, but now I must make our future direction clear. As Joan and Tom Herl</w:t>
      </w:r>
      <w:r w:rsidR="000E4466">
        <w:rPr>
          <w:rFonts w:cs="Times New Roman"/>
        </w:rPr>
        <w:t>,</w:t>
      </w:r>
      <w:r w:rsidRPr="005B7C5C">
        <w:rPr>
          <w:rFonts w:cs="Times New Roman"/>
        </w:rPr>
        <w:t xml:space="preserve"> along with Dr. Robert Shappel</w:t>
      </w:r>
      <w:r w:rsidR="000E4466">
        <w:rPr>
          <w:rFonts w:cs="Times New Roman"/>
        </w:rPr>
        <w:t>,</w:t>
      </w:r>
      <w:r w:rsidRPr="005B7C5C">
        <w:rPr>
          <w:rFonts w:cs="Times New Roman"/>
        </w:rPr>
        <w:t xml:space="preserve"> described the new </w:t>
      </w:r>
      <w:r w:rsidR="0000527A" w:rsidRPr="005B7C5C">
        <w:rPr>
          <w:rFonts w:cs="Times New Roman"/>
        </w:rPr>
        <w:t>position</w:t>
      </w:r>
      <w:r w:rsidRPr="005B7C5C">
        <w:rPr>
          <w:rFonts w:cs="Times New Roman"/>
        </w:rPr>
        <w:t xml:space="preserve"> we find ourselves</w:t>
      </w:r>
      <w:r w:rsidR="000E4466">
        <w:rPr>
          <w:rFonts w:cs="Times New Roman"/>
        </w:rPr>
        <w:t xml:space="preserve"> in</w:t>
      </w:r>
      <w:r w:rsidR="006C7F07" w:rsidRPr="005B7C5C">
        <w:rPr>
          <w:rFonts w:cs="Times New Roman"/>
        </w:rPr>
        <w:t>,</w:t>
      </w:r>
      <w:r w:rsidRPr="005B7C5C">
        <w:rPr>
          <w:rFonts w:cs="Times New Roman"/>
        </w:rPr>
        <w:t xml:space="preserve"> I feel that </w:t>
      </w:r>
      <w:r w:rsidRPr="005B7C5C">
        <w:rPr>
          <w:rFonts w:cs="Times New Roman"/>
        </w:rPr>
        <w:lastRenderedPageBreak/>
        <w:t xml:space="preserve">boundaries need to be set. The Vakeel attacked Earth and almost wiped us out. In </w:t>
      </w:r>
      <w:r w:rsidRPr="005B7C5C">
        <w:rPr>
          <w:rFonts w:cs="Times New Roman"/>
          <w:noProof/>
        </w:rPr>
        <w:t>reparations</w:t>
      </w:r>
      <w:r w:rsidR="007323CD" w:rsidRPr="005B7C5C">
        <w:rPr>
          <w:rFonts w:cs="Times New Roman"/>
          <w:noProof/>
        </w:rPr>
        <w:t>,</w:t>
      </w:r>
      <w:r w:rsidRPr="005B7C5C">
        <w:rPr>
          <w:rFonts w:cs="Times New Roman"/>
        </w:rPr>
        <w:t xml:space="preserve"> they passed the control of their assets to us. In a general sense, ‘us’ is</w:t>
      </w:r>
      <w:r w:rsidR="00074598" w:rsidRPr="005B7C5C">
        <w:rPr>
          <w:rFonts w:cs="Times New Roman"/>
        </w:rPr>
        <w:t xml:space="preserve"> all</w:t>
      </w:r>
      <w:r w:rsidRPr="005B7C5C">
        <w:rPr>
          <w:rFonts w:cs="Times New Roman"/>
        </w:rPr>
        <w:t xml:space="preserve"> Earth. In a specific sense, I will retain control over the assets. Each of you must deal with the challenges that you face in your areas</w:t>
      </w:r>
      <w:r w:rsidR="00667AA8" w:rsidRPr="005B7C5C">
        <w:rPr>
          <w:rFonts w:cs="Times New Roman"/>
          <w:noProof/>
        </w:rPr>
        <w:t>;</w:t>
      </w:r>
      <w:r w:rsidRPr="005B7C5C">
        <w:rPr>
          <w:rFonts w:cs="Times New Roman"/>
          <w:noProof/>
        </w:rPr>
        <w:t xml:space="preserve"> we</w:t>
      </w:r>
      <w:r w:rsidRPr="005B7C5C">
        <w:rPr>
          <w:rFonts w:cs="Times New Roman"/>
        </w:rPr>
        <w:t xml:space="preserve"> will deal with the challenges in space.</w:t>
      </w:r>
      <w:r w:rsidR="0021015C" w:rsidRPr="005B7C5C">
        <w:rPr>
          <w:rFonts w:cs="Times New Roman"/>
        </w:rPr>
        <w:t>”</w:t>
      </w:r>
    </w:p>
    <w:p w14:paraId="46208C4D" w14:textId="18BF6B0A" w:rsidR="00B16F4B" w:rsidRPr="005B7C5C" w:rsidRDefault="00B16F4B" w:rsidP="004537F7">
      <w:pPr>
        <w:rPr>
          <w:rFonts w:cs="Times New Roman"/>
        </w:rPr>
      </w:pPr>
      <w:r w:rsidRPr="005B7C5C">
        <w:rPr>
          <w:rFonts w:cs="Times New Roman"/>
        </w:rPr>
        <w:t>The president paused and wasn’t sure if the silence fr</w:t>
      </w:r>
      <w:r w:rsidR="006C7F07" w:rsidRPr="005B7C5C">
        <w:rPr>
          <w:rFonts w:cs="Times New Roman"/>
        </w:rPr>
        <w:t>om the participants was intentional</w:t>
      </w:r>
      <w:r w:rsidRPr="005B7C5C">
        <w:rPr>
          <w:rFonts w:cs="Times New Roman"/>
        </w:rPr>
        <w:t xml:space="preserve"> </w:t>
      </w:r>
      <w:r w:rsidRPr="005B7C5C">
        <w:rPr>
          <w:rFonts w:cs="Times New Roman"/>
          <w:noProof/>
        </w:rPr>
        <w:t>or</w:t>
      </w:r>
      <w:r w:rsidRPr="005B7C5C">
        <w:rPr>
          <w:rFonts w:cs="Times New Roman"/>
        </w:rPr>
        <w:t xml:space="preserve"> if what he just said hadn’t registered.</w:t>
      </w:r>
    </w:p>
    <w:p w14:paraId="63A8E140" w14:textId="0CB00398" w:rsidR="0021015C" w:rsidRPr="005B7C5C" w:rsidRDefault="0021015C" w:rsidP="004537F7">
      <w:pPr>
        <w:rPr>
          <w:rFonts w:cs="Times New Roman"/>
        </w:rPr>
      </w:pPr>
      <w:r w:rsidRPr="005B7C5C">
        <w:rPr>
          <w:rFonts w:cs="Times New Roman"/>
        </w:rPr>
        <w:t>The explosion then happened</w:t>
      </w:r>
      <w:r w:rsidR="000E4466">
        <w:rPr>
          <w:rFonts w:cs="Times New Roman"/>
        </w:rPr>
        <w:t>;</w:t>
      </w:r>
      <w:r w:rsidRPr="005B7C5C">
        <w:rPr>
          <w:rFonts w:cs="Times New Roman"/>
        </w:rPr>
        <w:t xml:space="preserve"> it </w:t>
      </w:r>
      <w:r w:rsidR="005E6F8A" w:rsidRPr="005B7C5C">
        <w:rPr>
          <w:rFonts w:cs="Times New Roman"/>
        </w:rPr>
        <w:t xml:space="preserve">appeared that everyone on the electronic connections </w:t>
      </w:r>
      <w:r w:rsidR="005E6F8A" w:rsidRPr="005B7C5C">
        <w:rPr>
          <w:rFonts w:cs="Times New Roman"/>
          <w:noProof/>
        </w:rPr>
        <w:t>w</w:t>
      </w:r>
      <w:r w:rsidR="006839DB" w:rsidRPr="005B7C5C">
        <w:rPr>
          <w:rFonts w:cs="Times New Roman"/>
          <w:noProof/>
        </w:rPr>
        <w:t>as</w:t>
      </w:r>
      <w:r w:rsidRPr="005B7C5C">
        <w:rPr>
          <w:rFonts w:cs="Times New Roman"/>
        </w:rPr>
        <w:t xml:space="preserve"> yelling and demanding attention. All the president could do, was stand and listen to the abuse, </w:t>
      </w:r>
      <w:r w:rsidRPr="005B7C5C">
        <w:rPr>
          <w:rFonts w:cs="Times New Roman"/>
          <w:noProof/>
        </w:rPr>
        <w:t>name</w:t>
      </w:r>
      <w:r w:rsidR="00667AA8" w:rsidRPr="005B7C5C">
        <w:rPr>
          <w:rFonts w:cs="Times New Roman"/>
          <w:noProof/>
        </w:rPr>
        <w:t>-</w:t>
      </w:r>
      <w:r w:rsidRPr="005B7C5C">
        <w:rPr>
          <w:rFonts w:cs="Times New Roman"/>
          <w:noProof/>
        </w:rPr>
        <w:t>calling</w:t>
      </w:r>
      <w:r w:rsidR="007323CD" w:rsidRPr="005B7C5C">
        <w:rPr>
          <w:rFonts w:cs="Times New Roman"/>
          <w:noProof/>
        </w:rPr>
        <w:t>,</w:t>
      </w:r>
      <w:r w:rsidRPr="005B7C5C">
        <w:rPr>
          <w:rFonts w:cs="Times New Roman"/>
        </w:rPr>
        <w:t xml:space="preserve"> and accusations. T</w:t>
      </w:r>
      <w:r w:rsidRPr="005B7C5C">
        <w:rPr>
          <w:rFonts w:cs="Times New Roman"/>
          <w:noProof/>
        </w:rPr>
        <w:t>o his surprise</w:t>
      </w:r>
      <w:r w:rsidR="007323CD" w:rsidRPr="005B7C5C">
        <w:rPr>
          <w:rFonts w:cs="Times New Roman"/>
          <w:noProof/>
        </w:rPr>
        <w:t>,</w:t>
      </w:r>
      <w:r w:rsidRPr="005B7C5C">
        <w:rPr>
          <w:rFonts w:cs="Times New Roman"/>
        </w:rPr>
        <w:t xml:space="preserve"> none of them hung up or left the conversation.</w:t>
      </w:r>
    </w:p>
    <w:p w14:paraId="4228299A" w14:textId="2A9B50D5" w:rsidR="0021015C" w:rsidRPr="005B7C5C" w:rsidRDefault="0021015C" w:rsidP="004537F7">
      <w:pPr>
        <w:rPr>
          <w:rFonts w:cs="Times New Roman"/>
        </w:rPr>
      </w:pPr>
      <w:r w:rsidRPr="005B7C5C">
        <w:rPr>
          <w:rFonts w:cs="Times New Roman"/>
        </w:rPr>
        <w:t>When the acrimony was at a point where he thought he could gain control, he spoke again, “I didn’t make this decision lightly. Those few remaining humans on Earth need support. They need organizations, protection, food, water</w:t>
      </w:r>
      <w:r w:rsidR="000E4466">
        <w:rPr>
          <w:rFonts w:cs="Times New Roman"/>
        </w:rPr>
        <w:t>,</w:t>
      </w:r>
      <w:r w:rsidRPr="005B7C5C">
        <w:rPr>
          <w:rFonts w:cs="Times New Roman"/>
        </w:rPr>
        <w:t xml:space="preserve"> and houses to live in. Burdening our struggling population with the unknowns of space wouldn’t be productive to our survival. To share this </w:t>
      </w:r>
      <w:r w:rsidRPr="005B7C5C">
        <w:rPr>
          <w:rFonts w:cs="Times New Roman"/>
          <w:noProof/>
        </w:rPr>
        <w:t>responsibility</w:t>
      </w:r>
      <w:r w:rsidR="007323CD" w:rsidRPr="005B7C5C">
        <w:rPr>
          <w:rFonts w:cs="Times New Roman"/>
          <w:noProof/>
        </w:rPr>
        <w:t>,</w:t>
      </w:r>
      <w:r w:rsidRPr="005B7C5C">
        <w:rPr>
          <w:rFonts w:cs="Times New Roman"/>
        </w:rPr>
        <w:t xml:space="preserve"> I am instituting two programs. The first program is to allow any technically and physically qualified person</w:t>
      </w:r>
      <w:r w:rsidR="000E4466">
        <w:rPr>
          <w:rFonts w:cs="Times New Roman"/>
        </w:rPr>
        <w:t xml:space="preserve"> who speaks English to volunteer for the Earth Space Command service</w:t>
      </w:r>
      <w:r w:rsidRPr="005B7C5C">
        <w:rPr>
          <w:rFonts w:cs="Times New Roman"/>
        </w:rPr>
        <w:t>. They will be trained, disciplined</w:t>
      </w:r>
      <w:r w:rsidR="000E4466">
        <w:rPr>
          <w:rFonts w:cs="Times New Roman"/>
        </w:rPr>
        <w:t>,</w:t>
      </w:r>
      <w:r w:rsidRPr="005B7C5C">
        <w:rPr>
          <w:rFonts w:cs="Times New Roman"/>
        </w:rPr>
        <w:t xml:space="preserve"> and given orders within that command. We encourage you to allow some of your people to participate </w:t>
      </w:r>
      <w:r w:rsidRPr="005B7C5C">
        <w:rPr>
          <w:rFonts w:cs="Times New Roman"/>
          <w:noProof/>
        </w:rPr>
        <w:t xml:space="preserve">in </w:t>
      </w:r>
      <w:r w:rsidR="000E4466">
        <w:rPr>
          <w:rFonts w:cs="Times New Roman"/>
          <w:noProof/>
        </w:rPr>
        <w:t xml:space="preserve">the </w:t>
      </w:r>
      <w:r w:rsidRPr="005B7C5C">
        <w:rPr>
          <w:rFonts w:cs="Times New Roman"/>
          <w:noProof/>
        </w:rPr>
        <w:t>defense of</w:t>
      </w:r>
      <w:r w:rsidRPr="005B7C5C">
        <w:rPr>
          <w:rFonts w:cs="Times New Roman"/>
        </w:rPr>
        <w:t xml:space="preserve"> Earth. The second initiative will be </w:t>
      </w:r>
      <w:r w:rsidR="000E4466">
        <w:rPr>
          <w:rFonts w:cs="Times New Roman"/>
        </w:rPr>
        <w:t>forming</w:t>
      </w:r>
      <w:r w:rsidRPr="005B7C5C">
        <w:rPr>
          <w:rFonts w:cs="Times New Roman"/>
        </w:rPr>
        <w:t xml:space="preserve"> a support committee chosen from among you</w:t>
      </w:r>
      <w:r w:rsidR="00920289" w:rsidRPr="005B7C5C">
        <w:rPr>
          <w:rFonts w:cs="Times New Roman"/>
        </w:rPr>
        <w:t>r</w:t>
      </w:r>
      <w:r w:rsidRPr="005B7C5C">
        <w:rPr>
          <w:rFonts w:cs="Times New Roman"/>
        </w:rPr>
        <w:t xml:space="preserve"> leaders to be part of the d</w:t>
      </w:r>
      <w:r w:rsidRPr="005B7C5C">
        <w:rPr>
          <w:rFonts w:cs="Times New Roman"/>
          <w:noProof/>
        </w:rPr>
        <w:t>ecision</w:t>
      </w:r>
      <w:r w:rsidRPr="005B7C5C">
        <w:rPr>
          <w:rFonts w:cs="Times New Roman"/>
        </w:rPr>
        <w:t xml:space="preserve"> process for the ESC. You will be told of the status, ongoing operations, </w:t>
      </w:r>
      <w:r w:rsidRPr="005B7C5C">
        <w:rPr>
          <w:rFonts w:cs="Times New Roman"/>
          <w:noProof/>
        </w:rPr>
        <w:t>negotiations</w:t>
      </w:r>
      <w:r w:rsidR="007323CD" w:rsidRPr="005B7C5C">
        <w:rPr>
          <w:rFonts w:cs="Times New Roman"/>
          <w:noProof/>
        </w:rPr>
        <w:t>,</w:t>
      </w:r>
      <w:r w:rsidRPr="005B7C5C">
        <w:rPr>
          <w:rFonts w:cs="Times New Roman"/>
        </w:rPr>
        <w:t xml:space="preserve"> and agreements with races external to Earth. I will retain final decision authority over that committee until </w:t>
      </w:r>
      <w:r w:rsidRPr="005B7C5C">
        <w:rPr>
          <w:rFonts w:cs="Times New Roman"/>
        </w:rPr>
        <w:lastRenderedPageBreak/>
        <w:t xml:space="preserve">Earth has stabilized and we have more experience in space. Initially, I will select the </w:t>
      </w:r>
      <w:r w:rsidRPr="005B7C5C">
        <w:rPr>
          <w:rFonts w:cs="Times New Roman"/>
          <w:noProof/>
        </w:rPr>
        <w:t>participants</w:t>
      </w:r>
      <w:r w:rsidR="007323CD" w:rsidRPr="005B7C5C">
        <w:rPr>
          <w:rFonts w:cs="Times New Roman"/>
          <w:noProof/>
        </w:rPr>
        <w:t>,</w:t>
      </w:r>
      <w:r w:rsidRPr="005B7C5C">
        <w:rPr>
          <w:rFonts w:cs="Times New Roman"/>
        </w:rPr>
        <w:t xml:space="preserve"> </w:t>
      </w:r>
      <w:r w:rsidR="000E4466">
        <w:rPr>
          <w:rFonts w:cs="Times New Roman"/>
        </w:rPr>
        <w:t>making</w:t>
      </w:r>
      <w:r w:rsidRPr="005B7C5C">
        <w:rPr>
          <w:rFonts w:cs="Times New Roman"/>
        </w:rPr>
        <w:t xml:space="preserve"> that selection based on population </w:t>
      </w:r>
      <w:r w:rsidR="00684543" w:rsidRPr="005B7C5C">
        <w:rPr>
          <w:rFonts w:cs="Times New Roman"/>
        </w:rPr>
        <w:t xml:space="preserve">and </w:t>
      </w:r>
      <w:r w:rsidRPr="005B7C5C">
        <w:rPr>
          <w:rFonts w:cs="Times New Roman"/>
        </w:rPr>
        <w:t xml:space="preserve">quality of life within your areas. If you get organized and take care of your </w:t>
      </w:r>
      <w:r w:rsidRPr="005B7C5C">
        <w:rPr>
          <w:rFonts w:cs="Times New Roman"/>
          <w:noProof/>
        </w:rPr>
        <w:t>people</w:t>
      </w:r>
      <w:r w:rsidR="007323CD" w:rsidRPr="005B7C5C">
        <w:rPr>
          <w:rFonts w:cs="Times New Roman"/>
          <w:noProof/>
        </w:rPr>
        <w:t>,</w:t>
      </w:r>
      <w:r w:rsidRPr="005B7C5C">
        <w:rPr>
          <w:rFonts w:cs="Times New Roman"/>
        </w:rPr>
        <w:t xml:space="preserve"> you may be selected. If you fail to gain control over the lawless or mistreat your people, you won’t be selected. I will contact those I’ve selected within the next few days. That is all I have to say, thank you for attending.”</w:t>
      </w:r>
    </w:p>
    <w:p w14:paraId="40FCECA3" w14:textId="3FF5346A" w:rsidR="0021015C" w:rsidRPr="005B7C5C" w:rsidRDefault="0021015C" w:rsidP="004537F7">
      <w:pPr>
        <w:rPr>
          <w:rFonts w:cs="Times New Roman"/>
        </w:rPr>
      </w:pPr>
      <w:r w:rsidRPr="005B7C5C">
        <w:rPr>
          <w:rFonts w:cs="Times New Roman"/>
        </w:rPr>
        <w:t xml:space="preserve">As he tried to close the </w:t>
      </w:r>
      <w:r w:rsidRPr="005B7C5C">
        <w:rPr>
          <w:rFonts w:cs="Times New Roman"/>
          <w:noProof/>
        </w:rPr>
        <w:t>meeting</w:t>
      </w:r>
      <w:r w:rsidR="007323CD" w:rsidRPr="005B7C5C">
        <w:rPr>
          <w:rFonts w:cs="Times New Roman"/>
          <w:noProof/>
        </w:rPr>
        <w:t>,</w:t>
      </w:r>
      <w:r w:rsidRPr="005B7C5C">
        <w:rPr>
          <w:rFonts w:cs="Times New Roman"/>
        </w:rPr>
        <w:t xml:space="preserve"> virtually every attendee was screaming or shaking their fist</w:t>
      </w:r>
      <w:r w:rsidR="005E6F8A" w:rsidRPr="005B7C5C">
        <w:rPr>
          <w:rFonts w:cs="Times New Roman"/>
        </w:rPr>
        <w:t>s</w:t>
      </w:r>
      <w:r w:rsidRPr="005B7C5C">
        <w:rPr>
          <w:rFonts w:cs="Times New Roman"/>
        </w:rPr>
        <w:t xml:space="preserve"> towards the camera.</w:t>
      </w:r>
    </w:p>
    <w:p w14:paraId="6AC9C50C" w14:textId="7C74A435" w:rsidR="0021015C" w:rsidRPr="005B7C5C" w:rsidRDefault="0021015C" w:rsidP="004537F7">
      <w:pPr>
        <w:rPr>
          <w:rFonts w:cs="Times New Roman"/>
        </w:rPr>
      </w:pPr>
      <w:r w:rsidRPr="005B7C5C">
        <w:rPr>
          <w:rFonts w:cs="Times New Roman"/>
        </w:rPr>
        <w:t>Once the electronic connections were terminated, he visibly relaxed and said to everyone in the room, “that went well, don’t you think?”</w:t>
      </w:r>
    </w:p>
    <w:p w14:paraId="06C70269" w14:textId="5EB6DE09" w:rsidR="005E6F8A" w:rsidRPr="005B7C5C" w:rsidRDefault="005E6F8A" w:rsidP="004537F7">
      <w:pPr>
        <w:rPr>
          <w:rFonts w:cs="Times New Roman"/>
        </w:rPr>
      </w:pPr>
      <w:r w:rsidRPr="005B7C5C">
        <w:rPr>
          <w:rFonts w:cs="Times New Roman"/>
        </w:rPr>
        <w:t xml:space="preserve">No one had a good response to that, so they sat and relaxed. There </w:t>
      </w:r>
      <w:r w:rsidR="002F6C90" w:rsidRPr="005B7C5C">
        <w:rPr>
          <w:rFonts w:cs="Times New Roman"/>
        </w:rPr>
        <w:t xml:space="preserve">were </w:t>
      </w:r>
      <w:r w:rsidRPr="005B7C5C">
        <w:rPr>
          <w:rFonts w:cs="Times New Roman"/>
        </w:rPr>
        <w:t>a couple of drinks shared and some stories told.</w:t>
      </w:r>
    </w:p>
    <w:p w14:paraId="283E8689" w14:textId="6DCF348E" w:rsidR="005E6F8A" w:rsidRPr="005B7C5C" w:rsidRDefault="005E6F8A" w:rsidP="004537F7">
      <w:pPr>
        <w:rPr>
          <w:rFonts w:cs="Times New Roman"/>
        </w:rPr>
      </w:pPr>
      <w:r w:rsidRPr="005B7C5C">
        <w:rPr>
          <w:rFonts w:cs="Times New Roman"/>
        </w:rPr>
        <w:t>Tom leaned towards his wife and said, “I know how to relax</w:t>
      </w:r>
      <w:r w:rsidR="000E4466">
        <w:rPr>
          <w:rFonts w:cs="Times New Roman"/>
        </w:rPr>
        <w:t>;</w:t>
      </w:r>
      <w:r w:rsidRPr="005B7C5C">
        <w:rPr>
          <w:rFonts w:cs="Times New Roman"/>
        </w:rPr>
        <w:t xml:space="preserve"> let’s go.”</w:t>
      </w:r>
    </w:p>
    <w:p w14:paraId="12DF43C4" w14:textId="17C74917" w:rsidR="005E6F8A" w:rsidRPr="005B7C5C" w:rsidRDefault="005E6F8A" w:rsidP="004537F7">
      <w:pPr>
        <w:rPr>
          <w:rFonts w:cs="Times New Roman"/>
        </w:rPr>
      </w:pPr>
      <w:r w:rsidRPr="005B7C5C">
        <w:rPr>
          <w:rFonts w:cs="Times New Roman"/>
        </w:rPr>
        <w:t xml:space="preserve">Joan was too exhausted to argue and anything that would take their minds </w:t>
      </w:r>
      <w:r w:rsidRPr="005B7C5C">
        <w:rPr>
          <w:rFonts w:cs="Times New Roman"/>
          <w:noProof/>
        </w:rPr>
        <w:t>o</w:t>
      </w:r>
      <w:r w:rsidR="00667AA8" w:rsidRPr="005B7C5C">
        <w:rPr>
          <w:rFonts w:cs="Times New Roman"/>
          <w:noProof/>
        </w:rPr>
        <w:t>f</w:t>
      </w:r>
      <w:r w:rsidRPr="005B7C5C">
        <w:rPr>
          <w:rFonts w:cs="Times New Roman"/>
          <w:noProof/>
        </w:rPr>
        <w:t>f</w:t>
      </w:r>
      <w:r w:rsidRPr="005B7C5C">
        <w:rPr>
          <w:rFonts w:cs="Times New Roman"/>
        </w:rPr>
        <w:t xml:space="preserve"> the implications of the conference they just had, was good.</w:t>
      </w:r>
    </w:p>
    <w:p w14:paraId="53C3622B" w14:textId="412029C4" w:rsidR="005E6F8A" w:rsidRPr="005B7C5C" w:rsidRDefault="005E6F8A" w:rsidP="004537F7">
      <w:pPr>
        <w:rPr>
          <w:rFonts w:cs="Times New Roman"/>
        </w:rPr>
      </w:pPr>
      <w:r w:rsidRPr="005B7C5C">
        <w:rPr>
          <w:rFonts w:cs="Times New Roman"/>
        </w:rPr>
        <w:t xml:space="preserve">“Mr. President, Joan and I are heading out. We’re going to find a </w:t>
      </w:r>
      <w:r w:rsidRPr="005B7C5C">
        <w:rPr>
          <w:rFonts w:cs="Times New Roman"/>
          <w:noProof/>
        </w:rPr>
        <w:t>sailboat</w:t>
      </w:r>
      <w:r w:rsidRPr="005B7C5C">
        <w:rPr>
          <w:rFonts w:cs="Times New Roman"/>
        </w:rPr>
        <w:t xml:space="preserve"> and go sailing</w:t>
      </w:r>
      <w:r w:rsidR="000E4466">
        <w:rPr>
          <w:rFonts w:cs="Times New Roman"/>
        </w:rPr>
        <w:t>,</w:t>
      </w:r>
      <w:r w:rsidR="00C072A1" w:rsidRPr="005B7C5C">
        <w:rPr>
          <w:rFonts w:cs="Times New Roman"/>
        </w:rPr>
        <w:t xml:space="preserve"> then we’ll stay on base tonight and head back tomorrow</w:t>
      </w:r>
      <w:r w:rsidRPr="005B7C5C">
        <w:rPr>
          <w:rFonts w:cs="Times New Roman"/>
        </w:rPr>
        <w:t>.</w:t>
      </w:r>
      <w:r w:rsidR="00684543" w:rsidRPr="005B7C5C">
        <w:rPr>
          <w:rFonts w:cs="Times New Roman"/>
        </w:rPr>
        <w:t>”</w:t>
      </w:r>
    </w:p>
    <w:p w14:paraId="2F42C579" w14:textId="34B3E56E" w:rsidR="005E6F8A" w:rsidRPr="005B7C5C" w:rsidRDefault="005E6F8A" w:rsidP="004537F7">
      <w:pPr>
        <w:rPr>
          <w:rFonts w:cs="Times New Roman"/>
        </w:rPr>
      </w:pPr>
      <w:r w:rsidRPr="005B7C5C">
        <w:rPr>
          <w:rFonts w:cs="Times New Roman"/>
        </w:rPr>
        <w:t>“Sounds like a great plan</w:t>
      </w:r>
      <w:r w:rsidR="000E4466">
        <w:rPr>
          <w:rFonts w:cs="Times New Roman"/>
        </w:rPr>
        <w:t>;</w:t>
      </w:r>
      <w:r w:rsidRPr="005B7C5C">
        <w:rPr>
          <w:rFonts w:cs="Times New Roman"/>
        </w:rPr>
        <w:t xml:space="preserve"> it’s still early enough in the day, the wind should still be up. I hope you have a good time,” </w:t>
      </w:r>
      <w:r w:rsidR="007323CD" w:rsidRPr="005B7C5C">
        <w:rPr>
          <w:rFonts w:cs="Times New Roman"/>
          <w:noProof/>
        </w:rPr>
        <w:t>P</w:t>
      </w:r>
      <w:r w:rsidRPr="005B7C5C">
        <w:rPr>
          <w:rFonts w:cs="Times New Roman"/>
          <w:noProof/>
        </w:rPr>
        <w:t>resident</w:t>
      </w:r>
      <w:r w:rsidRPr="005B7C5C">
        <w:rPr>
          <w:rFonts w:cs="Times New Roman"/>
        </w:rPr>
        <w:t xml:space="preserve"> Patterson said.</w:t>
      </w:r>
    </w:p>
    <w:p w14:paraId="27644A75" w14:textId="77777777" w:rsidR="00845671" w:rsidRPr="005B7C5C" w:rsidRDefault="00845671" w:rsidP="00845671">
      <w:pPr>
        <w:pStyle w:val="Heading2"/>
        <w:rPr>
          <w:rFonts w:cs="Times New Roman"/>
        </w:rPr>
      </w:pPr>
      <w:r w:rsidRPr="005B7C5C">
        <w:rPr>
          <w:rFonts w:cs="Times New Roman"/>
        </w:rPr>
        <w:lastRenderedPageBreak/>
        <w:t xml:space="preserve">Time for a </w:t>
      </w:r>
      <w:r w:rsidRPr="005B7C5C">
        <w:rPr>
          <w:rFonts w:cs="Times New Roman"/>
          <w:noProof/>
        </w:rPr>
        <w:t>Sail</w:t>
      </w:r>
    </w:p>
    <w:p w14:paraId="04C7109C" w14:textId="1603B5DB" w:rsidR="005E6F8A" w:rsidRPr="005B7C5C" w:rsidRDefault="005E6F8A" w:rsidP="004537F7">
      <w:pPr>
        <w:rPr>
          <w:rFonts w:cs="Times New Roman"/>
        </w:rPr>
      </w:pPr>
      <w:r w:rsidRPr="005B7C5C">
        <w:rPr>
          <w:rFonts w:cs="Times New Roman"/>
        </w:rPr>
        <w:t>The base marina was almost across the street from the command center. Joan and Tom walked around looking at the boats moored to the docks.</w:t>
      </w:r>
    </w:p>
    <w:p w14:paraId="5BD663E3" w14:textId="6CC62BBA" w:rsidR="005E6F8A" w:rsidRPr="005B7C5C" w:rsidRDefault="005E6F8A" w:rsidP="004537F7">
      <w:pPr>
        <w:rPr>
          <w:rFonts w:cs="Times New Roman"/>
        </w:rPr>
      </w:pPr>
      <w:r w:rsidRPr="005B7C5C">
        <w:rPr>
          <w:rFonts w:cs="Times New Roman"/>
        </w:rPr>
        <w:t>“Have you ever sailed before?” Joan asked Tom.</w:t>
      </w:r>
    </w:p>
    <w:p w14:paraId="0988825F" w14:textId="736FDE0D" w:rsidR="005E6F8A" w:rsidRPr="005B7C5C" w:rsidRDefault="005E6F8A" w:rsidP="004537F7">
      <w:pPr>
        <w:rPr>
          <w:rFonts w:cs="Times New Roman"/>
        </w:rPr>
      </w:pPr>
      <w:r w:rsidRPr="005B7C5C">
        <w:rPr>
          <w:rFonts w:cs="Times New Roman"/>
        </w:rPr>
        <w:t xml:space="preserve">“Believe it or not, my dear, you don’t know everything about me. </w:t>
      </w:r>
      <w:r w:rsidR="000E4466">
        <w:rPr>
          <w:rFonts w:cs="Times New Roman"/>
        </w:rPr>
        <w:t>My parents had a boat moored on Lake Erie near Sandusky, Ohio, for a couple of years</w:t>
      </w:r>
      <w:r w:rsidRPr="005B7C5C">
        <w:rPr>
          <w:rFonts w:cs="Times New Roman"/>
        </w:rPr>
        <w:t xml:space="preserve">. I used it a lot for 3-4 </w:t>
      </w:r>
      <w:r w:rsidRPr="005B7C5C">
        <w:rPr>
          <w:rFonts w:cs="Times New Roman"/>
          <w:noProof/>
        </w:rPr>
        <w:t>summers</w:t>
      </w:r>
      <w:r w:rsidR="007323CD" w:rsidRPr="005B7C5C">
        <w:rPr>
          <w:rFonts w:cs="Times New Roman"/>
          <w:noProof/>
        </w:rPr>
        <w:t>,</w:t>
      </w:r>
      <w:r w:rsidRPr="005B7C5C">
        <w:rPr>
          <w:rFonts w:cs="Times New Roman"/>
        </w:rPr>
        <w:t xml:space="preserve"> and I got pretty good at it.”</w:t>
      </w:r>
    </w:p>
    <w:p w14:paraId="34FB7ABE" w14:textId="70B4E370" w:rsidR="005E6F8A" w:rsidRPr="005B7C5C" w:rsidRDefault="005E6F8A" w:rsidP="004537F7">
      <w:pPr>
        <w:rPr>
          <w:rFonts w:cs="Times New Roman"/>
        </w:rPr>
      </w:pPr>
      <w:r w:rsidRPr="005B7C5C">
        <w:rPr>
          <w:rFonts w:cs="Times New Roman"/>
        </w:rPr>
        <w:t>“</w:t>
      </w:r>
      <w:r w:rsidRPr="005B7C5C">
        <w:rPr>
          <w:rFonts w:cs="Times New Roman"/>
          <w:noProof/>
        </w:rPr>
        <w:t>Well</w:t>
      </w:r>
      <w:r w:rsidR="007323CD" w:rsidRPr="005B7C5C">
        <w:rPr>
          <w:rFonts w:cs="Times New Roman"/>
          <w:noProof/>
        </w:rPr>
        <w:t>,</w:t>
      </w:r>
      <w:r w:rsidRPr="005B7C5C">
        <w:rPr>
          <w:rFonts w:cs="Times New Roman"/>
        </w:rPr>
        <w:t xml:space="preserve"> that give</w:t>
      </w:r>
      <w:r w:rsidR="008C25BB" w:rsidRPr="005B7C5C">
        <w:rPr>
          <w:rFonts w:cs="Times New Roman"/>
        </w:rPr>
        <w:t>s</w:t>
      </w:r>
      <w:r w:rsidRPr="005B7C5C">
        <w:rPr>
          <w:rFonts w:cs="Times New Roman"/>
        </w:rPr>
        <w:t xml:space="preserve"> me a little confidence.”</w:t>
      </w:r>
    </w:p>
    <w:p w14:paraId="6300925F" w14:textId="684D2ACD" w:rsidR="005E6F8A" w:rsidRPr="005B7C5C" w:rsidRDefault="005E6F8A" w:rsidP="004537F7">
      <w:pPr>
        <w:rPr>
          <w:rFonts w:cs="Times New Roman"/>
        </w:rPr>
      </w:pPr>
      <w:r w:rsidRPr="005B7C5C">
        <w:rPr>
          <w:rFonts w:cs="Times New Roman"/>
        </w:rPr>
        <w:t>Eventually, Tom found a 20footer that he was comfortable sailing</w:t>
      </w:r>
      <w:r w:rsidR="000E4466">
        <w:rPr>
          <w:rFonts w:cs="Times New Roman"/>
        </w:rPr>
        <w:t>,</w:t>
      </w:r>
      <w:r w:rsidRPr="005B7C5C">
        <w:rPr>
          <w:rFonts w:cs="Times New Roman"/>
        </w:rPr>
        <w:t xml:space="preserve"> and after a few minutes of cutting and </w:t>
      </w:r>
      <w:r w:rsidRPr="005B7C5C">
        <w:rPr>
          <w:rFonts w:cs="Times New Roman"/>
          <w:noProof/>
        </w:rPr>
        <w:t>sawing</w:t>
      </w:r>
      <w:r w:rsidRPr="005B7C5C">
        <w:rPr>
          <w:rFonts w:cs="Times New Roman"/>
        </w:rPr>
        <w:t xml:space="preserve">, they were able to get it launched. The sails went </w:t>
      </w:r>
      <w:r w:rsidRPr="005B7C5C">
        <w:rPr>
          <w:rFonts w:cs="Times New Roman"/>
          <w:noProof/>
        </w:rPr>
        <w:t>up</w:t>
      </w:r>
      <w:r w:rsidR="007323CD" w:rsidRPr="005B7C5C">
        <w:rPr>
          <w:rFonts w:cs="Times New Roman"/>
          <w:noProof/>
        </w:rPr>
        <w:t>,</w:t>
      </w:r>
      <w:r w:rsidRPr="005B7C5C">
        <w:rPr>
          <w:rFonts w:cs="Times New Roman"/>
        </w:rPr>
        <w:t xml:space="preserve"> and he took a heading out of the inlet and past the shoals into the Chesapeake Bay.</w:t>
      </w:r>
    </w:p>
    <w:p w14:paraId="6A54E6CB" w14:textId="6B6F3466" w:rsidR="005E6F8A" w:rsidRPr="005B7C5C" w:rsidRDefault="005E6F8A" w:rsidP="004537F7">
      <w:pPr>
        <w:rPr>
          <w:rFonts w:cs="Times New Roman"/>
        </w:rPr>
      </w:pPr>
      <w:r w:rsidRPr="005B7C5C">
        <w:rPr>
          <w:rFonts w:cs="Times New Roman"/>
        </w:rPr>
        <w:t xml:space="preserve">The wind was from the </w:t>
      </w:r>
      <w:r w:rsidRPr="005B7C5C">
        <w:rPr>
          <w:rFonts w:cs="Times New Roman"/>
          <w:noProof/>
        </w:rPr>
        <w:t>west</w:t>
      </w:r>
      <w:r w:rsidR="007323CD" w:rsidRPr="005B7C5C">
        <w:rPr>
          <w:rFonts w:cs="Times New Roman"/>
          <w:noProof/>
        </w:rPr>
        <w:t>,</w:t>
      </w:r>
      <w:r w:rsidRPr="005B7C5C">
        <w:rPr>
          <w:rFonts w:cs="Times New Roman"/>
        </w:rPr>
        <w:t xml:space="preserve"> and the sky was blue. It seemed that life in the ocean had exploded since the human population disappeared. The infamous Chesapeake Stingray’s exploded from the water beneath the sailboat as Tom entered the bay.</w:t>
      </w:r>
    </w:p>
    <w:p w14:paraId="228C0CC3" w14:textId="19678870" w:rsidR="00C072A1" w:rsidRPr="005B7C5C" w:rsidRDefault="005E6F8A" w:rsidP="00E82649">
      <w:pPr>
        <w:rPr>
          <w:rFonts w:cs="Times New Roman"/>
        </w:rPr>
      </w:pPr>
      <w:r w:rsidRPr="005B7C5C">
        <w:rPr>
          <w:rFonts w:cs="Times New Roman"/>
        </w:rPr>
        <w:t xml:space="preserve">The afternoon sail was amazing, the time by themselves was amazing, the silence was amazing. </w:t>
      </w:r>
      <w:r w:rsidR="00283F66" w:rsidRPr="005B7C5C">
        <w:rPr>
          <w:rFonts w:cs="Times New Roman"/>
        </w:rPr>
        <w:t>It was enough to say</w:t>
      </w:r>
      <w:r w:rsidR="00667AA8" w:rsidRPr="005B7C5C">
        <w:rPr>
          <w:rFonts w:cs="Times New Roman"/>
          <w:noProof/>
        </w:rPr>
        <w:t>;</w:t>
      </w:r>
      <w:r w:rsidR="00283F66" w:rsidRPr="005B7C5C">
        <w:rPr>
          <w:rFonts w:cs="Times New Roman"/>
          <w:noProof/>
        </w:rPr>
        <w:t xml:space="preserve"> </w:t>
      </w:r>
      <w:r w:rsidRPr="005B7C5C">
        <w:rPr>
          <w:rFonts w:cs="Times New Roman"/>
          <w:noProof/>
        </w:rPr>
        <w:t>it</w:t>
      </w:r>
      <w:r w:rsidRPr="005B7C5C">
        <w:rPr>
          <w:rFonts w:cs="Times New Roman"/>
        </w:rPr>
        <w:t xml:space="preserve"> was a nice day.</w:t>
      </w:r>
    </w:p>
    <w:p w14:paraId="57AEA2DD" w14:textId="77777777" w:rsidR="001666DC" w:rsidRPr="005B7C5C" w:rsidRDefault="001666DC">
      <w:pPr>
        <w:spacing w:line="259" w:lineRule="auto"/>
        <w:ind w:firstLine="0"/>
        <w:jc w:val="left"/>
        <w:rPr>
          <w:rFonts w:eastAsiaTheme="majorEastAsia" w:cs="Times New Roman"/>
          <w:b/>
          <w:noProof/>
          <w:color w:val="262626" w:themeColor="text1" w:themeTint="D9"/>
          <w:sz w:val="32"/>
          <w:szCs w:val="32"/>
        </w:rPr>
      </w:pPr>
      <w:r w:rsidRPr="005B7C5C">
        <w:rPr>
          <w:rFonts w:cs="Times New Roman"/>
        </w:rPr>
        <w:br w:type="page"/>
      </w:r>
    </w:p>
    <w:p w14:paraId="59232DD7" w14:textId="3C5C5877" w:rsidR="005E6F8A" w:rsidRPr="005B7C5C" w:rsidRDefault="005E6F8A" w:rsidP="00FA16D7">
      <w:pPr>
        <w:pStyle w:val="Heading1"/>
        <w:rPr>
          <w:rFonts w:cs="Times New Roman"/>
        </w:rPr>
      </w:pPr>
      <w:bookmarkStart w:id="86" w:name="_Toc517868380"/>
      <w:bookmarkStart w:id="87" w:name="_Toc76716896"/>
      <w:r w:rsidRPr="005B7C5C">
        <w:rPr>
          <w:rFonts w:cs="Times New Roman"/>
        </w:rPr>
        <w:lastRenderedPageBreak/>
        <w:t>Friday</w:t>
      </w:r>
      <w:r w:rsidR="007323CD" w:rsidRPr="005B7C5C">
        <w:rPr>
          <w:rFonts w:cs="Times New Roman"/>
        </w:rPr>
        <w:t>,</w:t>
      </w:r>
      <w:r w:rsidRPr="005B7C5C">
        <w:rPr>
          <w:rFonts w:cs="Times New Roman"/>
        </w:rPr>
        <w:t xml:space="preserve"> October 13, 2051</w:t>
      </w:r>
      <w:bookmarkEnd w:id="86"/>
      <w:bookmarkEnd w:id="87"/>
    </w:p>
    <w:p w14:paraId="7FE7EDCA" w14:textId="77777777" w:rsidR="008C25BB" w:rsidRPr="005B7C5C" w:rsidRDefault="008C25BB" w:rsidP="008C25BB">
      <w:pPr>
        <w:pStyle w:val="Heading2"/>
        <w:rPr>
          <w:rFonts w:cs="Times New Roman"/>
        </w:rPr>
      </w:pPr>
      <w:r w:rsidRPr="005B7C5C">
        <w:rPr>
          <w:rFonts w:cs="Times New Roman"/>
        </w:rPr>
        <w:t>Spacecraft Enters the Solar System</w:t>
      </w:r>
    </w:p>
    <w:p w14:paraId="1A1A6A26" w14:textId="0AB5EA3D" w:rsidR="001F1965" w:rsidRPr="005B7C5C" w:rsidRDefault="001F1965" w:rsidP="004537F7">
      <w:pPr>
        <w:rPr>
          <w:rFonts w:cs="Times New Roman"/>
        </w:rPr>
      </w:pPr>
      <w:r w:rsidRPr="005B7C5C">
        <w:rPr>
          <w:rFonts w:cs="Times New Roman"/>
        </w:rPr>
        <w:t>“SIMPOC, Joan, Tom anyone?” shouted Professor Shappel.</w:t>
      </w:r>
    </w:p>
    <w:p w14:paraId="6D181D2F" w14:textId="68A71DE4" w:rsidR="001F1965" w:rsidRPr="005B7C5C" w:rsidRDefault="001F1965" w:rsidP="004537F7">
      <w:pPr>
        <w:rPr>
          <w:rFonts w:cs="Times New Roman"/>
        </w:rPr>
      </w:pPr>
      <w:r w:rsidRPr="005B7C5C">
        <w:rPr>
          <w:rFonts w:cs="Times New Roman"/>
        </w:rPr>
        <w:t xml:space="preserve">“What’s going on,” asked Admiral </w:t>
      </w:r>
      <w:r w:rsidRPr="005B7C5C">
        <w:rPr>
          <w:rFonts w:cs="Times New Roman"/>
          <w:noProof/>
        </w:rPr>
        <w:t>Hagerly</w:t>
      </w:r>
      <w:r w:rsidR="007323CD" w:rsidRPr="005B7C5C">
        <w:rPr>
          <w:rFonts w:cs="Times New Roman"/>
          <w:noProof/>
        </w:rPr>
        <w:t>,</w:t>
      </w:r>
      <w:r w:rsidRPr="005B7C5C">
        <w:rPr>
          <w:rFonts w:cs="Times New Roman"/>
        </w:rPr>
        <w:t xml:space="preserve"> who was drawn out of his office by the loud shouting.</w:t>
      </w:r>
    </w:p>
    <w:p w14:paraId="653FF74B" w14:textId="35132360" w:rsidR="001F1965" w:rsidRPr="005B7C5C" w:rsidRDefault="001F1965" w:rsidP="004537F7">
      <w:pPr>
        <w:rPr>
          <w:rFonts w:cs="Times New Roman"/>
        </w:rPr>
      </w:pPr>
      <w:r w:rsidRPr="005B7C5C">
        <w:rPr>
          <w:rFonts w:cs="Times New Roman"/>
        </w:rPr>
        <w:t>“Sir, we’ve got a problem!” Shappel shouted.</w:t>
      </w:r>
    </w:p>
    <w:p w14:paraId="3A40F0DE" w14:textId="25A681ED" w:rsidR="001F1965" w:rsidRPr="005B7C5C" w:rsidRDefault="001F1965" w:rsidP="004537F7">
      <w:pPr>
        <w:rPr>
          <w:rFonts w:cs="Times New Roman"/>
        </w:rPr>
      </w:pPr>
      <w:r w:rsidRPr="005B7C5C">
        <w:rPr>
          <w:rFonts w:cs="Times New Roman"/>
        </w:rPr>
        <w:t>“Good, only one; things have improved,” the Admiral said</w:t>
      </w:r>
      <w:r w:rsidR="000E4466">
        <w:rPr>
          <w:rFonts w:cs="Times New Roman"/>
        </w:rPr>
        <w:t>,</w:t>
      </w:r>
      <w:r w:rsidRPr="005B7C5C">
        <w:rPr>
          <w:rFonts w:cs="Times New Roman"/>
        </w:rPr>
        <w:t xml:space="preserve"> trying to lower the stress level.</w:t>
      </w:r>
    </w:p>
    <w:p w14:paraId="790D1D77" w14:textId="75BEDDC3" w:rsidR="001F1965" w:rsidRPr="005B7C5C" w:rsidRDefault="001F1965" w:rsidP="004537F7">
      <w:pPr>
        <w:rPr>
          <w:rFonts w:cs="Times New Roman"/>
        </w:rPr>
      </w:pPr>
      <w:r w:rsidRPr="005B7C5C">
        <w:rPr>
          <w:rFonts w:cs="Times New Roman"/>
        </w:rPr>
        <w:t xml:space="preserve">“Sir, there is another </w:t>
      </w:r>
      <w:r w:rsidRPr="005B7C5C">
        <w:rPr>
          <w:rFonts w:cs="Times New Roman"/>
          <w:noProof/>
        </w:rPr>
        <w:t>spaceship</w:t>
      </w:r>
      <w:r w:rsidRPr="005B7C5C">
        <w:rPr>
          <w:rFonts w:cs="Times New Roman"/>
        </w:rPr>
        <w:t xml:space="preserve"> in our solar system,” Shappel said to the Admiral in a </w:t>
      </w:r>
      <w:r w:rsidRPr="005B7C5C">
        <w:rPr>
          <w:rFonts w:cs="Times New Roman"/>
          <w:noProof/>
        </w:rPr>
        <w:t>fast</w:t>
      </w:r>
      <w:r w:rsidR="00667AA8" w:rsidRPr="005B7C5C">
        <w:rPr>
          <w:rFonts w:cs="Times New Roman"/>
          <w:noProof/>
        </w:rPr>
        <w:t>-</w:t>
      </w:r>
      <w:r w:rsidRPr="005B7C5C">
        <w:rPr>
          <w:rFonts w:cs="Times New Roman"/>
          <w:noProof/>
        </w:rPr>
        <w:t>paced</w:t>
      </w:r>
      <w:r w:rsidRPr="005B7C5C">
        <w:rPr>
          <w:rFonts w:cs="Times New Roman"/>
        </w:rPr>
        <w:t xml:space="preserve"> statement.</w:t>
      </w:r>
    </w:p>
    <w:p w14:paraId="5460F2DD" w14:textId="2AD1F93A" w:rsidR="001F1965" w:rsidRPr="005B7C5C" w:rsidRDefault="001F1965" w:rsidP="004537F7">
      <w:pPr>
        <w:rPr>
          <w:rFonts w:cs="Times New Roman"/>
        </w:rPr>
      </w:pPr>
      <w:r w:rsidRPr="005B7C5C">
        <w:rPr>
          <w:rFonts w:cs="Times New Roman"/>
        </w:rPr>
        <w:t>“Another ship in the Solar System?” the Admiral asked now that Shappel had his attention.</w:t>
      </w:r>
    </w:p>
    <w:p w14:paraId="5453000F" w14:textId="5151EAD7" w:rsidR="001F1965" w:rsidRPr="005B7C5C" w:rsidRDefault="001F1965" w:rsidP="004537F7">
      <w:pPr>
        <w:rPr>
          <w:rFonts w:cs="Times New Roman"/>
        </w:rPr>
      </w:pPr>
      <w:r w:rsidRPr="005B7C5C">
        <w:rPr>
          <w:rFonts w:cs="Times New Roman"/>
        </w:rPr>
        <w:t>“Is it one of the Vakeel?”</w:t>
      </w:r>
    </w:p>
    <w:p w14:paraId="1026D5B3" w14:textId="6CBA3221" w:rsidR="001F1965" w:rsidRPr="005B7C5C" w:rsidRDefault="001F1965" w:rsidP="004537F7">
      <w:pPr>
        <w:rPr>
          <w:rFonts w:cs="Times New Roman"/>
        </w:rPr>
      </w:pPr>
      <w:r w:rsidRPr="005B7C5C">
        <w:rPr>
          <w:rFonts w:cs="Times New Roman"/>
        </w:rPr>
        <w:t>“No</w:t>
      </w:r>
      <w:r w:rsidR="000E4466">
        <w:rPr>
          <w:rFonts w:cs="Times New Roman"/>
        </w:rPr>
        <w:t>,</w:t>
      </w:r>
      <w:r w:rsidRPr="005B7C5C">
        <w:rPr>
          <w:rFonts w:cs="Times New Roman"/>
        </w:rPr>
        <w:t xml:space="preserve"> sir, the energy signature</w:t>
      </w:r>
      <w:r w:rsidR="000E4466">
        <w:rPr>
          <w:rFonts w:cs="Times New Roman"/>
        </w:rPr>
        <w:t>, when it came out of FTL,</w:t>
      </w:r>
      <w:r w:rsidRPr="005B7C5C">
        <w:rPr>
          <w:rFonts w:cs="Times New Roman"/>
        </w:rPr>
        <w:t xml:space="preserve"> was different. Also, it entered in a different position.”</w:t>
      </w:r>
    </w:p>
    <w:p w14:paraId="0452E632" w14:textId="46BD6DE0" w:rsidR="001F1965" w:rsidRPr="005B7C5C" w:rsidRDefault="001F1965" w:rsidP="004537F7">
      <w:pPr>
        <w:rPr>
          <w:rFonts w:cs="Times New Roman"/>
        </w:rPr>
      </w:pPr>
      <w:r w:rsidRPr="005B7C5C">
        <w:rPr>
          <w:rFonts w:cs="Times New Roman"/>
        </w:rPr>
        <w:t>The Admiral let out a noticeable breath then said, “Let’s go find them.”</w:t>
      </w:r>
    </w:p>
    <w:p w14:paraId="6C2CFB85" w14:textId="49468A1F" w:rsidR="001F1965" w:rsidRPr="005B7C5C" w:rsidRDefault="00F52EF8" w:rsidP="004537F7">
      <w:pPr>
        <w:rPr>
          <w:rFonts w:cs="Times New Roman"/>
        </w:rPr>
      </w:pPr>
      <w:r w:rsidRPr="005B7C5C">
        <w:rPr>
          <w:rFonts w:cs="Times New Roman"/>
        </w:rPr>
        <w:t>“Joan,” the Admiral shouted in the cafeteria, “we got a problem.”</w:t>
      </w:r>
    </w:p>
    <w:p w14:paraId="322DA333" w14:textId="502C47B0" w:rsidR="00F52EF8" w:rsidRPr="005B7C5C" w:rsidRDefault="00F52EF8" w:rsidP="004537F7">
      <w:pPr>
        <w:rPr>
          <w:rFonts w:cs="Times New Roman"/>
        </w:rPr>
      </w:pPr>
      <w:r w:rsidRPr="005B7C5C">
        <w:rPr>
          <w:rFonts w:cs="Times New Roman"/>
        </w:rPr>
        <w:t xml:space="preserve">Joan knew the Admiral well enough to know that </w:t>
      </w:r>
      <w:r w:rsidR="000E4466">
        <w:rPr>
          <w:rFonts w:cs="Times New Roman"/>
        </w:rPr>
        <w:t>there must be something important if he was looking for her</w:t>
      </w:r>
      <w:r w:rsidRPr="005B7C5C">
        <w:rPr>
          <w:rFonts w:cs="Times New Roman"/>
        </w:rPr>
        <w:t xml:space="preserve">. She got up and didn’t </w:t>
      </w:r>
      <w:r w:rsidRPr="005B7C5C">
        <w:rPr>
          <w:rFonts w:cs="Times New Roman"/>
        </w:rPr>
        <w:lastRenderedPageBreak/>
        <w:t xml:space="preserve">bother finishing her </w:t>
      </w:r>
      <w:r w:rsidR="00C072A1" w:rsidRPr="005B7C5C">
        <w:rPr>
          <w:rFonts w:cs="Times New Roman"/>
        </w:rPr>
        <w:t>egg</w:t>
      </w:r>
      <w:r w:rsidRPr="005B7C5C">
        <w:rPr>
          <w:rFonts w:cs="Times New Roman"/>
        </w:rPr>
        <w:t xml:space="preserve"> sandwich and walked briskly across the room to the Admiral and Professor Shappel.</w:t>
      </w:r>
    </w:p>
    <w:p w14:paraId="4C2A9F4E" w14:textId="08080019" w:rsidR="00F52EF8" w:rsidRPr="005B7C5C" w:rsidRDefault="00F52EF8" w:rsidP="004537F7">
      <w:pPr>
        <w:rPr>
          <w:rFonts w:cs="Times New Roman"/>
        </w:rPr>
      </w:pPr>
      <w:r w:rsidRPr="005B7C5C">
        <w:rPr>
          <w:rFonts w:cs="Times New Roman"/>
        </w:rPr>
        <w:t>“Yes, Admiral. What is it?”</w:t>
      </w:r>
    </w:p>
    <w:p w14:paraId="35F863B9" w14:textId="7631DC39" w:rsidR="00C072A1" w:rsidRPr="005B7C5C" w:rsidRDefault="00C072A1" w:rsidP="004537F7">
      <w:pPr>
        <w:rPr>
          <w:rFonts w:cs="Times New Roman"/>
        </w:rPr>
      </w:pPr>
      <w:r w:rsidRPr="005B7C5C">
        <w:rPr>
          <w:rFonts w:cs="Times New Roman"/>
        </w:rPr>
        <w:t xml:space="preserve">The admiral nodded to Bob </w:t>
      </w:r>
      <w:r w:rsidRPr="005B7C5C">
        <w:rPr>
          <w:rFonts w:cs="Times New Roman"/>
          <w:noProof/>
        </w:rPr>
        <w:t>Shappel</w:t>
      </w:r>
      <w:r w:rsidR="007323CD" w:rsidRPr="005B7C5C">
        <w:rPr>
          <w:rFonts w:cs="Times New Roman"/>
          <w:noProof/>
        </w:rPr>
        <w:t>,</w:t>
      </w:r>
      <w:r w:rsidRPr="005B7C5C">
        <w:rPr>
          <w:rFonts w:cs="Times New Roman"/>
        </w:rPr>
        <w:t xml:space="preserve"> who explained.</w:t>
      </w:r>
    </w:p>
    <w:p w14:paraId="61F3C276" w14:textId="1404274A" w:rsidR="00F52EF8" w:rsidRPr="005B7C5C" w:rsidRDefault="00F52EF8" w:rsidP="004537F7">
      <w:pPr>
        <w:rPr>
          <w:rFonts w:cs="Times New Roman"/>
        </w:rPr>
      </w:pPr>
      <w:r w:rsidRPr="005B7C5C">
        <w:rPr>
          <w:rFonts w:cs="Times New Roman"/>
        </w:rPr>
        <w:t xml:space="preserve">“Joan, another spaceship has entered our Solar System. It has a different energy signature than the </w:t>
      </w:r>
      <w:r w:rsidRPr="005B7C5C">
        <w:rPr>
          <w:rFonts w:cs="Times New Roman"/>
          <w:noProof/>
        </w:rPr>
        <w:t>Vakeel</w:t>
      </w:r>
      <w:r w:rsidR="007323CD" w:rsidRPr="005B7C5C">
        <w:rPr>
          <w:rFonts w:cs="Times New Roman"/>
          <w:noProof/>
        </w:rPr>
        <w:t>,</w:t>
      </w:r>
      <w:r w:rsidRPr="005B7C5C">
        <w:rPr>
          <w:rFonts w:cs="Times New Roman"/>
        </w:rPr>
        <w:t xml:space="preserve"> and it entered </w:t>
      </w:r>
      <w:r w:rsidRPr="005B7C5C">
        <w:rPr>
          <w:rFonts w:cs="Times New Roman"/>
          <w:noProof/>
        </w:rPr>
        <w:t>in</w:t>
      </w:r>
      <w:r w:rsidRPr="005B7C5C">
        <w:rPr>
          <w:rFonts w:cs="Times New Roman"/>
        </w:rPr>
        <w:t xml:space="preserve"> a different location."</w:t>
      </w:r>
    </w:p>
    <w:p w14:paraId="7272FB38" w14:textId="2D88FF39" w:rsidR="00F52EF8" w:rsidRPr="005B7C5C" w:rsidRDefault="00F52EF8" w:rsidP="004537F7">
      <w:pPr>
        <w:rPr>
          <w:rFonts w:cs="Times New Roman"/>
        </w:rPr>
      </w:pPr>
      <w:r w:rsidRPr="005B7C5C">
        <w:rPr>
          <w:rFonts w:cs="Times New Roman"/>
        </w:rPr>
        <w:t>“Bob, are you sure that it’s not from the Vakeel?”</w:t>
      </w:r>
    </w:p>
    <w:p w14:paraId="7BB409CA" w14:textId="0F374FB1" w:rsidR="00F52EF8" w:rsidRPr="005B7C5C" w:rsidRDefault="00F52EF8" w:rsidP="004537F7">
      <w:pPr>
        <w:rPr>
          <w:rFonts w:cs="Times New Roman"/>
        </w:rPr>
      </w:pPr>
      <w:r w:rsidRPr="005B7C5C">
        <w:rPr>
          <w:rFonts w:cs="Times New Roman"/>
        </w:rPr>
        <w:t>“I can’t be positive, but the indications are that it isn’t them. It’s someone else</w:t>
      </w:r>
      <w:r w:rsidR="00BC50CE" w:rsidRPr="005B7C5C">
        <w:rPr>
          <w:rFonts w:cs="Times New Roman"/>
        </w:rPr>
        <w:t>. The ship seems to match the ships we saw in the last system</w:t>
      </w:r>
      <w:r w:rsidRPr="005B7C5C">
        <w:rPr>
          <w:rFonts w:cs="Times New Roman"/>
        </w:rPr>
        <w:t>.”</w:t>
      </w:r>
    </w:p>
    <w:p w14:paraId="50CD5E99" w14:textId="4B40D4E2" w:rsidR="00F52EF8" w:rsidRPr="005B7C5C" w:rsidRDefault="00F52EF8" w:rsidP="004537F7">
      <w:pPr>
        <w:rPr>
          <w:rFonts w:cs="Times New Roman"/>
        </w:rPr>
      </w:pPr>
      <w:r w:rsidRPr="005B7C5C">
        <w:rPr>
          <w:rFonts w:cs="Times New Roman"/>
        </w:rPr>
        <w:t>“Joan, could it be one of the aliens that you encountered on your little trip?” Admiral Hagerly asked with agitation in his voice.</w:t>
      </w:r>
    </w:p>
    <w:p w14:paraId="7778A141" w14:textId="4DC7114A" w:rsidR="00F52EF8" w:rsidRPr="005B7C5C" w:rsidRDefault="00F52EF8" w:rsidP="004537F7">
      <w:pPr>
        <w:rPr>
          <w:rFonts w:cs="Times New Roman"/>
        </w:rPr>
      </w:pPr>
      <w:r w:rsidRPr="005B7C5C">
        <w:rPr>
          <w:rFonts w:cs="Times New Roman"/>
        </w:rPr>
        <w:t>“Yes, sir</w:t>
      </w:r>
      <w:r w:rsidR="000E4466">
        <w:rPr>
          <w:rFonts w:cs="Times New Roman"/>
        </w:rPr>
        <w:t>,</w:t>
      </w:r>
      <w:r w:rsidRPr="005B7C5C">
        <w:rPr>
          <w:rFonts w:cs="Times New Roman"/>
        </w:rPr>
        <w:t xml:space="preserve"> it might be,” was her only response.</w:t>
      </w:r>
    </w:p>
    <w:p w14:paraId="6B8E46CB" w14:textId="41991D59" w:rsidR="00F52EF8" w:rsidRPr="005B7C5C" w:rsidRDefault="00F52EF8" w:rsidP="00881204">
      <w:pPr>
        <w:rPr>
          <w:rFonts w:cs="Times New Roman"/>
        </w:rPr>
      </w:pPr>
      <w:r w:rsidRPr="005B7C5C">
        <w:rPr>
          <w:rFonts w:cs="Times New Roman"/>
        </w:rPr>
        <w:t xml:space="preserve">“Bob, I’m glad that </w:t>
      </w:r>
      <w:r w:rsidR="00881204" w:rsidRPr="005B7C5C">
        <w:rPr>
          <w:rFonts w:cs="Times New Roman"/>
        </w:rPr>
        <w:t>we’re here and not on the Chevesky</w:t>
      </w:r>
      <w:r w:rsidR="000E4466">
        <w:rPr>
          <w:rFonts w:cs="Times New Roman"/>
        </w:rPr>
        <w:t>;</w:t>
      </w:r>
      <w:r w:rsidR="00C072A1" w:rsidRPr="005B7C5C">
        <w:rPr>
          <w:rFonts w:cs="Times New Roman"/>
        </w:rPr>
        <w:t xml:space="preserve"> let’s go find SIMPOC and tell </w:t>
      </w:r>
      <w:r w:rsidRPr="005B7C5C">
        <w:rPr>
          <w:rFonts w:cs="Times New Roman"/>
        </w:rPr>
        <w:t>Tom</w:t>
      </w:r>
      <w:r w:rsidR="00C072A1" w:rsidRPr="005B7C5C">
        <w:rPr>
          <w:rFonts w:cs="Times New Roman"/>
        </w:rPr>
        <w:t xml:space="preserve"> we’re skipping breakfast</w:t>
      </w:r>
      <w:r w:rsidRPr="005B7C5C">
        <w:rPr>
          <w:rFonts w:cs="Times New Roman"/>
        </w:rPr>
        <w:t>. We need to check this out.”</w:t>
      </w:r>
    </w:p>
    <w:p w14:paraId="18313E3A" w14:textId="07152A9D" w:rsidR="00F52EF8" w:rsidRPr="005B7C5C" w:rsidRDefault="00C072A1" w:rsidP="004537F7">
      <w:pPr>
        <w:rPr>
          <w:rFonts w:cs="Times New Roman"/>
        </w:rPr>
      </w:pPr>
      <w:r w:rsidRPr="005B7C5C">
        <w:rPr>
          <w:rFonts w:cs="Times New Roman"/>
        </w:rPr>
        <w:t>“</w:t>
      </w:r>
      <w:r w:rsidR="00F52EF8" w:rsidRPr="005B7C5C">
        <w:rPr>
          <w:rFonts w:cs="Times New Roman"/>
        </w:rPr>
        <w:t>SIMPOC. This is Joan on our comm unit. Pleas</w:t>
      </w:r>
      <w:r w:rsidR="00BC50CE" w:rsidRPr="005B7C5C">
        <w:rPr>
          <w:rFonts w:cs="Times New Roman"/>
        </w:rPr>
        <w:t>e</w:t>
      </w:r>
      <w:r w:rsidR="00F52EF8" w:rsidRPr="005B7C5C">
        <w:rPr>
          <w:rFonts w:cs="Times New Roman"/>
        </w:rPr>
        <w:t xml:space="preserve"> respond</w:t>
      </w:r>
      <w:r w:rsidR="000E4466">
        <w:rPr>
          <w:rFonts w:cs="Times New Roman"/>
        </w:rPr>
        <w:t>;</w:t>
      </w:r>
      <w:r w:rsidR="00F52EF8" w:rsidRPr="005B7C5C">
        <w:rPr>
          <w:rFonts w:cs="Times New Roman"/>
        </w:rPr>
        <w:t xml:space="preserve"> we have an issue.”</w:t>
      </w:r>
    </w:p>
    <w:p w14:paraId="214E1189" w14:textId="5F76C8E3" w:rsidR="00F52EF8" w:rsidRPr="005B7C5C" w:rsidRDefault="00F52EF8" w:rsidP="004537F7">
      <w:pPr>
        <w:rPr>
          <w:rFonts w:cs="Times New Roman"/>
        </w:rPr>
      </w:pPr>
      <w:r w:rsidRPr="005B7C5C">
        <w:rPr>
          <w:rFonts w:cs="Times New Roman"/>
        </w:rPr>
        <w:t xml:space="preserve">“This </w:t>
      </w:r>
      <w:r w:rsidR="00C072A1" w:rsidRPr="005B7C5C">
        <w:rPr>
          <w:rFonts w:cs="Times New Roman"/>
        </w:rPr>
        <w:t xml:space="preserve">SIMPOC, I’m working with our ground </w:t>
      </w:r>
      <w:r w:rsidR="00C072A1" w:rsidRPr="005B7C5C">
        <w:rPr>
          <w:rFonts w:cs="Times New Roman"/>
          <w:noProof/>
        </w:rPr>
        <w:t>personnel</w:t>
      </w:r>
      <w:r w:rsidR="007323CD" w:rsidRPr="005B7C5C">
        <w:rPr>
          <w:rFonts w:cs="Times New Roman"/>
          <w:noProof/>
        </w:rPr>
        <w:t>,</w:t>
      </w:r>
      <w:r w:rsidR="00C072A1" w:rsidRPr="005B7C5C">
        <w:rPr>
          <w:rFonts w:cs="Times New Roman"/>
        </w:rPr>
        <w:t xml:space="preserve"> and w</w:t>
      </w:r>
      <w:r w:rsidRPr="005B7C5C">
        <w:rPr>
          <w:rFonts w:cs="Times New Roman"/>
        </w:rPr>
        <w:t>e’re coord</w:t>
      </w:r>
      <w:r w:rsidR="00C072A1" w:rsidRPr="005B7C5C">
        <w:rPr>
          <w:rFonts w:cs="Times New Roman"/>
        </w:rPr>
        <w:t>inating the new recruits</w:t>
      </w:r>
      <w:r w:rsidR="000E4466">
        <w:rPr>
          <w:rFonts w:cs="Times New Roman"/>
        </w:rPr>
        <w:t>;</w:t>
      </w:r>
      <w:r w:rsidR="00C072A1" w:rsidRPr="005B7C5C">
        <w:rPr>
          <w:rFonts w:cs="Times New Roman"/>
        </w:rPr>
        <w:t xml:space="preserve"> what is the problem</w:t>
      </w:r>
      <w:r w:rsidRPr="005B7C5C">
        <w:rPr>
          <w:rFonts w:cs="Times New Roman"/>
        </w:rPr>
        <w:t>?”</w:t>
      </w:r>
    </w:p>
    <w:p w14:paraId="4281E24E" w14:textId="0AC35590" w:rsidR="00F52EF8" w:rsidRPr="005B7C5C" w:rsidRDefault="00F52EF8" w:rsidP="004537F7">
      <w:pPr>
        <w:rPr>
          <w:rFonts w:cs="Times New Roman"/>
        </w:rPr>
      </w:pPr>
      <w:r w:rsidRPr="005B7C5C">
        <w:rPr>
          <w:rFonts w:cs="Times New Roman"/>
        </w:rPr>
        <w:t>“Let’s meet in Bob Shappel’s area. We have some visitors.”</w:t>
      </w:r>
    </w:p>
    <w:p w14:paraId="39E744A1" w14:textId="5674358F" w:rsidR="000858D6" w:rsidRPr="005B7C5C" w:rsidRDefault="00D8796D" w:rsidP="004537F7">
      <w:pPr>
        <w:rPr>
          <w:rFonts w:cs="Times New Roman"/>
        </w:rPr>
      </w:pPr>
      <w:r w:rsidRPr="005B7C5C">
        <w:rPr>
          <w:rFonts w:cs="Times New Roman"/>
        </w:rPr>
        <w:t>Four humans and one very large robot moved quickly down the halls</w:t>
      </w:r>
      <w:r w:rsidR="000E4466">
        <w:rPr>
          <w:rFonts w:cs="Times New Roman"/>
        </w:rPr>
        <w:t>,</w:t>
      </w:r>
      <w:r w:rsidRPr="005B7C5C">
        <w:rPr>
          <w:rFonts w:cs="Times New Roman"/>
        </w:rPr>
        <w:t xml:space="preserve"> and everything knew to let them pass.</w:t>
      </w:r>
    </w:p>
    <w:p w14:paraId="02B635C1" w14:textId="0E949A97" w:rsidR="00F52EF8" w:rsidRPr="005B7C5C" w:rsidRDefault="00D8796D" w:rsidP="004537F7">
      <w:pPr>
        <w:rPr>
          <w:rFonts w:cs="Times New Roman"/>
        </w:rPr>
      </w:pPr>
      <w:r w:rsidRPr="005B7C5C">
        <w:rPr>
          <w:rFonts w:cs="Times New Roman"/>
        </w:rPr>
        <w:lastRenderedPageBreak/>
        <w:t xml:space="preserve">Bob Shappel’s area was a small room where </w:t>
      </w:r>
      <w:r w:rsidR="00BC50CE" w:rsidRPr="005B7C5C">
        <w:rPr>
          <w:rFonts w:cs="Times New Roman"/>
        </w:rPr>
        <w:t>he had wired in</w:t>
      </w:r>
      <w:r w:rsidR="00074598" w:rsidRPr="005B7C5C">
        <w:rPr>
          <w:rFonts w:cs="Times New Roman"/>
        </w:rPr>
        <w:t xml:space="preserve"> all</w:t>
      </w:r>
      <w:r w:rsidR="00BC50CE" w:rsidRPr="005B7C5C">
        <w:rPr>
          <w:rFonts w:cs="Times New Roman"/>
        </w:rPr>
        <w:t xml:space="preserve"> the connection</w:t>
      </w:r>
      <w:r w:rsidR="000E4466">
        <w:rPr>
          <w:rFonts w:cs="Times New Roman"/>
        </w:rPr>
        <w:t>s</w:t>
      </w:r>
      <w:r w:rsidR="00BC50CE" w:rsidRPr="005B7C5C">
        <w:rPr>
          <w:rFonts w:cs="Times New Roman"/>
        </w:rPr>
        <w:t xml:space="preserve"> to the DSN (Deep Spa</w:t>
      </w:r>
      <w:r w:rsidRPr="005B7C5C">
        <w:rPr>
          <w:rFonts w:cs="Times New Roman"/>
        </w:rPr>
        <w:t>ce Network) and other connections to existing radio and optical Observatories that were still functioning. He may have been trapped in Hampton</w:t>
      </w:r>
      <w:r w:rsidR="000E4466">
        <w:rPr>
          <w:rFonts w:cs="Times New Roman"/>
        </w:rPr>
        <w:t>,</w:t>
      </w:r>
      <w:r w:rsidRPr="005B7C5C">
        <w:rPr>
          <w:rFonts w:cs="Times New Roman"/>
        </w:rPr>
        <w:t xml:space="preserve"> Va., but he was </w:t>
      </w:r>
      <w:r w:rsidR="00C072A1" w:rsidRPr="005B7C5C">
        <w:rPr>
          <w:rFonts w:cs="Times New Roman"/>
        </w:rPr>
        <w:t xml:space="preserve">still pursuing his </w:t>
      </w:r>
      <w:r w:rsidR="00881204" w:rsidRPr="005B7C5C">
        <w:rPr>
          <w:rFonts w:cs="Times New Roman"/>
        </w:rPr>
        <w:t xml:space="preserve">job, his </w:t>
      </w:r>
      <w:r w:rsidR="00C072A1" w:rsidRPr="005B7C5C">
        <w:rPr>
          <w:rFonts w:cs="Times New Roman"/>
        </w:rPr>
        <w:t>hobby</w:t>
      </w:r>
      <w:r w:rsidR="000E4466">
        <w:rPr>
          <w:rFonts w:cs="Times New Roman"/>
        </w:rPr>
        <w:t>,</w:t>
      </w:r>
      <w:r w:rsidR="00C072A1" w:rsidRPr="005B7C5C">
        <w:rPr>
          <w:rFonts w:cs="Times New Roman"/>
        </w:rPr>
        <w:t xml:space="preserve"> and his l</w:t>
      </w:r>
      <w:r w:rsidRPr="005B7C5C">
        <w:rPr>
          <w:rFonts w:cs="Times New Roman"/>
        </w:rPr>
        <w:t>ove, the exploration of space. He sat in his small office 12-14 hours a day, trying to get</w:t>
      </w:r>
      <w:r w:rsidR="00074598" w:rsidRPr="005B7C5C">
        <w:rPr>
          <w:rFonts w:cs="Times New Roman"/>
        </w:rPr>
        <w:t xml:space="preserve"> all</w:t>
      </w:r>
      <w:r w:rsidRPr="005B7C5C">
        <w:rPr>
          <w:rFonts w:cs="Times New Roman"/>
        </w:rPr>
        <w:t xml:space="preserve"> the systems online and connected. He may not have the resources that he once had, but he w</w:t>
      </w:r>
      <w:r w:rsidR="000E4466">
        <w:rPr>
          <w:rFonts w:cs="Times New Roman"/>
        </w:rPr>
        <w:t>ould</w:t>
      </w:r>
      <w:r w:rsidRPr="005B7C5C">
        <w:rPr>
          <w:rFonts w:cs="Times New Roman"/>
        </w:rPr>
        <w:t xml:space="preserve"> make the most out of the ones he had.</w:t>
      </w:r>
    </w:p>
    <w:p w14:paraId="3BE6CD28" w14:textId="14B0F83D" w:rsidR="001A0795" w:rsidRPr="005B7C5C" w:rsidRDefault="001A0795" w:rsidP="004537F7">
      <w:pPr>
        <w:rPr>
          <w:rFonts w:cs="Times New Roman"/>
        </w:rPr>
      </w:pPr>
      <w:r w:rsidRPr="005B7C5C">
        <w:rPr>
          <w:rFonts w:cs="Times New Roman"/>
        </w:rPr>
        <w:t xml:space="preserve">They charged into his </w:t>
      </w:r>
      <w:r w:rsidRPr="005B7C5C">
        <w:rPr>
          <w:rFonts w:cs="Times New Roman"/>
          <w:noProof/>
        </w:rPr>
        <w:t>space</w:t>
      </w:r>
      <w:r w:rsidR="007323CD" w:rsidRPr="005B7C5C">
        <w:rPr>
          <w:rFonts w:cs="Times New Roman"/>
          <w:noProof/>
        </w:rPr>
        <w:t>,</w:t>
      </w:r>
      <w:r w:rsidRPr="005B7C5C">
        <w:rPr>
          <w:rFonts w:cs="Times New Roman"/>
        </w:rPr>
        <w:t xml:space="preserve"> and he brought up the energy signature of their new visitor.</w:t>
      </w:r>
    </w:p>
    <w:p w14:paraId="339A842F" w14:textId="4FC13187" w:rsidR="001A0795" w:rsidRPr="005B7C5C" w:rsidRDefault="001A0795" w:rsidP="004537F7">
      <w:pPr>
        <w:rPr>
          <w:rFonts w:cs="Times New Roman"/>
        </w:rPr>
      </w:pPr>
      <w:r w:rsidRPr="005B7C5C">
        <w:rPr>
          <w:rFonts w:cs="Times New Roman"/>
        </w:rPr>
        <w:t>“You can see the comparison. I’ve laid the new pattern over those I received on the Vakeel. The frequencies and intensities are totally different. Besides that, this pulse is from a point near the Mars orbit, not like the ones from the Vakeel. All of those came in through the same point</w:t>
      </w:r>
      <w:r w:rsidR="002C4B4F" w:rsidRPr="005B7C5C">
        <w:rPr>
          <w:rFonts w:cs="Times New Roman"/>
          <w:noProof/>
        </w:rPr>
        <w:t>;</w:t>
      </w:r>
      <w:r w:rsidRPr="005B7C5C">
        <w:rPr>
          <w:rFonts w:cs="Times New Roman"/>
          <w:noProof/>
        </w:rPr>
        <w:t xml:space="preserve"> this</w:t>
      </w:r>
      <w:r w:rsidRPr="005B7C5C">
        <w:rPr>
          <w:rFonts w:cs="Times New Roman"/>
        </w:rPr>
        <w:t xml:space="preserve"> one is new.</w:t>
      </w:r>
      <w:r w:rsidR="003A271B" w:rsidRPr="005B7C5C">
        <w:rPr>
          <w:rFonts w:cs="Times New Roman"/>
        </w:rPr>
        <w:t>”</w:t>
      </w:r>
    </w:p>
    <w:p w14:paraId="219164AF" w14:textId="45C8BB9A" w:rsidR="003A271B" w:rsidRPr="005B7C5C" w:rsidRDefault="003A271B" w:rsidP="004537F7">
      <w:pPr>
        <w:rPr>
          <w:rFonts w:cs="Times New Roman"/>
        </w:rPr>
      </w:pPr>
      <w:r w:rsidRPr="005B7C5C">
        <w:rPr>
          <w:rFonts w:cs="Times New Roman"/>
        </w:rPr>
        <w:t>“Where are they heading?” Tom asked.</w:t>
      </w:r>
    </w:p>
    <w:p w14:paraId="40D1E3E7" w14:textId="35D0D1F3" w:rsidR="003A271B" w:rsidRPr="005B7C5C" w:rsidRDefault="003A271B" w:rsidP="004537F7">
      <w:pPr>
        <w:rPr>
          <w:rFonts w:cs="Times New Roman"/>
        </w:rPr>
      </w:pPr>
      <w:r w:rsidRPr="005B7C5C">
        <w:rPr>
          <w:rFonts w:cs="Times New Roman"/>
        </w:rPr>
        <w:t xml:space="preserve">“When you come in </w:t>
      </w:r>
      <w:r w:rsidR="00E92B12" w:rsidRPr="005B7C5C">
        <w:rPr>
          <w:rFonts w:cs="Times New Roman"/>
        </w:rPr>
        <w:t xml:space="preserve">from the Vakeel </w:t>
      </w:r>
      <w:r w:rsidR="00E92B12" w:rsidRPr="005B7C5C">
        <w:rPr>
          <w:rFonts w:cs="Times New Roman"/>
          <w:noProof/>
        </w:rPr>
        <w:t>system</w:t>
      </w:r>
      <w:r w:rsidR="007323CD" w:rsidRPr="005B7C5C">
        <w:rPr>
          <w:rFonts w:cs="Times New Roman"/>
          <w:noProof/>
        </w:rPr>
        <w:t>,</w:t>
      </w:r>
      <w:r w:rsidR="00E92B12" w:rsidRPr="005B7C5C">
        <w:rPr>
          <w:rFonts w:cs="Times New Roman"/>
        </w:rPr>
        <w:t xml:space="preserve"> you’re just coming </w:t>
      </w:r>
      <w:r w:rsidR="00E92B12" w:rsidRPr="005B7C5C">
        <w:rPr>
          <w:rFonts w:cs="Times New Roman"/>
          <w:noProof/>
        </w:rPr>
        <w:t>sub</w:t>
      </w:r>
      <w:r w:rsidR="00556E3B" w:rsidRPr="005B7C5C">
        <w:rPr>
          <w:rFonts w:cs="Times New Roman"/>
          <w:noProof/>
        </w:rPr>
        <w:t>-</w:t>
      </w:r>
      <w:r w:rsidR="00E92B12" w:rsidRPr="005B7C5C">
        <w:rPr>
          <w:rFonts w:cs="Times New Roman"/>
          <w:noProof/>
        </w:rPr>
        <w:t>light</w:t>
      </w:r>
      <w:r w:rsidR="006839DB" w:rsidRPr="005B7C5C">
        <w:rPr>
          <w:rFonts w:cs="Times New Roman"/>
          <w:noProof/>
        </w:rPr>
        <w:t>,</w:t>
      </w:r>
      <w:r w:rsidR="00E92B12" w:rsidRPr="005B7C5C">
        <w:rPr>
          <w:rFonts w:cs="Times New Roman"/>
        </w:rPr>
        <w:t xml:space="preserve"> and it takes you a while to slow down. This </w:t>
      </w:r>
      <w:r w:rsidR="00E92B12" w:rsidRPr="005B7C5C">
        <w:rPr>
          <w:rFonts w:cs="Times New Roman"/>
          <w:noProof/>
        </w:rPr>
        <w:t>one</w:t>
      </w:r>
      <w:r w:rsidR="00E92B12" w:rsidRPr="005B7C5C">
        <w:rPr>
          <w:rFonts w:cs="Times New Roman"/>
        </w:rPr>
        <w:t xml:space="preserve"> just arrived. It is at a low velocity and is really just sitting there.”</w:t>
      </w:r>
    </w:p>
    <w:p w14:paraId="0E9B9B12" w14:textId="1BD661B5" w:rsidR="00E92B12" w:rsidRPr="005B7C5C" w:rsidRDefault="00E92B12" w:rsidP="004537F7">
      <w:pPr>
        <w:rPr>
          <w:rFonts w:cs="Times New Roman"/>
        </w:rPr>
      </w:pPr>
      <w:r w:rsidRPr="005B7C5C">
        <w:rPr>
          <w:rFonts w:cs="Times New Roman"/>
        </w:rPr>
        <w:t>“Bob, is it checking us out?”</w:t>
      </w:r>
      <w:r w:rsidR="00684543" w:rsidRPr="005B7C5C">
        <w:rPr>
          <w:rFonts w:cs="Times New Roman"/>
        </w:rPr>
        <w:t xml:space="preserve"> Joan asked.</w:t>
      </w:r>
    </w:p>
    <w:p w14:paraId="003E40B5" w14:textId="4A24A344" w:rsidR="00E92B12" w:rsidRPr="005B7C5C" w:rsidRDefault="00E92B12" w:rsidP="00881204">
      <w:pPr>
        <w:rPr>
          <w:rFonts w:cs="Times New Roman"/>
        </w:rPr>
      </w:pPr>
      <w:r w:rsidRPr="005B7C5C">
        <w:rPr>
          <w:rFonts w:cs="Times New Roman"/>
        </w:rPr>
        <w:t xml:space="preserve">“Could be. </w:t>
      </w:r>
      <w:r w:rsidRPr="005B7C5C">
        <w:rPr>
          <w:rFonts w:cs="Times New Roman"/>
          <w:noProof/>
        </w:rPr>
        <w:t>They</w:t>
      </w:r>
      <w:r w:rsidRPr="005B7C5C">
        <w:rPr>
          <w:rFonts w:cs="Times New Roman"/>
        </w:rPr>
        <w:t xml:space="preserve"> must know that we know </w:t>
      </w:r>
      <w:r w:rsidRPr="005B7C5C">
        <w:rPr>
          <w:rFonts w:cs="Times New Roman"/>
          <w:noProof/>
        </w:rPr>
        <w:t>they</w:t>
      </w:r>
      <w:r w:rsidRPr="005B7C5C">
        <w:rPr>
          <w:rFonts w:cs="Times New Roman"/>
        </w:rPr>
        <w:t xml:space="preserve">’re here. Popping out of FTL makes an </w:t>
      </w:r>
      <w:r w:rsidRPr="005B7C5C">
        <w:rPr>
          <w:rFonts w:cs="Times New Roman"/>
          <w:noProof/>
        </w:rPr>
        <w:t>announcement</w:t>
      </w:r>
      <w:r w:rsidRPr="005B7C5C">
        <w:rPr>
          <w:rFonts w:cs="Times New Roman"/>
        </w:rPr>
        <w:t xml:space="preserve"> unless they have </w:t>
      </w:r>
      <w:r w:rsidR="000E4466">
        <w:rPr>
          <w:rFonts w:cs="Times New Roman"/>
        </w:rPr>
        <w:t>an</w:t>
      </w:r>
      <w:r w:rsidRPr="005B7C5C">
        <w:rPr>
          <w:rFonts w:cs="Times New Roman"/>
        </w:rPr>
        <w:t xml:space="preserve">other way to go into and out of </w:t>
      </w:r>
      <w:r w:rsidR="00881204" w:rsidRPr="005B7C5C">
        <w:rPr>
          <w:rFonts w:cs="Times New Roman"/>
        </w:rPr>
        <w:t>FTL</w:t>
      </w:r>
      <w:r w:rsidR="000E4466">
        <w:rPr>
          <w:rFonts w:cs="Times New Roman"/>
        </w:rPr>
        <w:t>. T</w:t>
      </w:r>
      <w:r w:rsidR="00881204" w:rsidRPr="005B7C5C">
        <w:rPr>
          <w:rFonts w:cs="Times New Roman"/>
        </w:rPr>
        <w:t>hey must know we saw them. I don’t think they are just</w:t>
      </w:r>
      <w:r w:rsidR="00DC6D64" w:rsidRPr="005B7C5C">
        <w:rPr>
          <w:rFonts w:cs="Times New Roman"/>
        </w:rPr>
        <w:t xml:space="preserve"> dr</w:t>
      </w:r>
      <w:r w:rsidR="00881204" w:rsidRPr="005B7C5C">
        <w:rPr>
          <w:rFonts w:cs="Times New Roman"/>
        </w:rPr>
        <w:t>iving through the neighborhood</w:t>
      </w:r>
      <w:r w:rsidR="002C4B4F" w:rsidRPr="005B7C5C">
        <w:rPr>
          <w:rFonts w:cs="Times New Roman"/>
          <w:noProof/>
        </w:rPr>
        <w:t>;</w:t>
      </w:r>
      <w:r w:rsidR="00881204" w:rsidRPr="005B7C5C">
        <w:rPr>
          <w:rFonts w:cs="Times New Roman"/>
          <w:noProof/>
        </w:rPr>
        <w:t xml:space="preserve"> </w:t>
      </w:r>
      <w:r w:rsidR="00DC6D64" w:rsidRPr="005B7C5C">
        <w:rPr>
          <w:rFonts w:cs="Times New Roman"/>
          <w:noProof/>
        </w:rPr>
        <w:t>they</w:t>
      </w:r>
      <w:r w:rsidR="00881204" w:rsidRPr="005B7C5C">
        <w:rPr>
          <w:rFonts w:cs="Times New Roman"/>
          <w:noProof/>
        </w:rPr>
        <w:t>’</w:t>
      </w:r>
      <w:r w:rsidR="00DC6D64" w:rsidRPr="005B7C5C">
        <w:rPr>
          <w:rFonts w:cs="Times New Roman"/>
          <w:noProof/>
        </w:rPr>
        <w:t>re</w:t>
      </w:r>
      <w:r w:rsidR="00DC6D64" w:rsidRPr="005B7C5C">
        <w:rPr>
          <w:rFonts w:cs="Times New Roman"/>
        </w:rPr>
        <w:t xml:space="preserve"> from the last system we visited. </w:t>
      </w:r>
      <w:r w:rsidR="00DC6D64" w:rsidRPr="005B7C5C">
        <w:rPr>
          <w:rFonts w:cs="Times New Roman"/>
          <w:noProof/>
        </w:rPr>
        <w:t>After all</w:t>
      </w:r>
      <w:r w:rsidR="00556E3B" w:rsidRPr="005B7C5C">
        <w:rPr>
          <w:rFonts w:cs="Times New Roman"/>
          <w:noProof/>
        </w:rPr>
        <w:t>,</w:t>
      </w:r>
      <w:r w:rsidR="00DC6D64" w:rsidRPr="005B7C5C">
        <w:rPr>
          <w:rFonts w:cs="Times New Roman"/>
        </w:rPr>
        <w:t xml:space="preserve"> we drove through theirs</w:t>
      </w:r>
      <w:r w:rsidR="002C4B4F" w:rsidRPr="005B7C5C">
        <w:rPr>
          <w:rFonts w:cs="Times New Roman"/>
          <w:noProof/>
        </w:rPr>
        <w:t>;</w:t>
      </w:r>
      <w:r w:rsidR="00DC6D64" w:rsidRPr="005B7C5C">
        <w:rPr>
          <w:rFonts w:cs="Times New Roman"/>
          <w:noProof/>
        </w:rPr>
        <w:t xml:space="preserve"> maybe</w:t>
      </w:r>
      <w:r w:rsidR="00DC6D64" w:rsidRPr="005B7C5C">
        <w:rPr>
          <w:rFonts w:cs="Times New Roman"/>
        </w:rPr>
        <w:t xml:space="preserve"> </w:t>
      </w:r>
      <w:r w:rsidR="00DC6D64" w:rsidRPr="005B7C5C">
        <w:rPr>
          <w:rFonts w:cs="Times New Roman"/>
          <w:noProof/>
        </w:rPr>
        <w:t>they</w:t>
      </w:r>
      <w:r w:rsidR="00DC6D64" w:rsidRPr="005B7C5C">
        <w:rPr>
          <w:rFonts w:cs="Times New Roman"/>
        </w:rPr>
        <w:t>’ve come here to check ours out.”</w:t>
      </w:r>
    </w:p>
    <w:p w14:paraId="28E2B7E5" w14:textId="4B9828C5" w:rsidR="00DC6D64" w:rsidRPr="005B7C5C" w:rsidRDefault="00DC6D64" w:rsidP="004537F7">
      <w:pPr>
        <w:rPr>
          <w:rFonts w:cs="Times New Roman"/>
        </w:rPr>
      </w:pPr>
      <w:r w:rsidRPr="005B7C5C">
        <w:rPr>
          <w:rFonts w:cs="Times New Roman"/>
        </w:rPr>
        <w:lastRenderedPageBreak/>
        <w:t>“Joan, they are showing no aggressive actions. If they are from the last system we visited</w:t>
      </w:r>
      <w:r w:rsidR="000E4466">
        <w:rPr>
          <w:rFonts w:cs="Times New Roman"/>
        </w:rPr>
        <w:t>,</w:t>
      </w:r>
      <w:r w:rsidRPr="005B7C5C">
        <w:rPr>
          <w:rFonts w:cs="Times New Roman"/>
        </w:rPr>
        <w:t xml:space="preserve"> it would be natural to follow us to find out if we are a threat,” SIMPOC said.</w:t>
      </w:r>
    </w:p>
    <w:p w14:paraId="2F18E27F" w14:textId="7A983FBE" w:rsidR="00DC6D64" w:rsidRPr="005B7C5C" w:rsidRDefault="00DC6D64" w:rsidP="004537F7">
      <w:pPr>
        <w:rPr>
          <w:rFonts w:cs="Times New Roman"/>
        </w:rPr>
      </w:pPr>
      <w:r w:rsidRPr="005B7C5C">
        <w:rPr>
          <w:rFonts w:cs="Times New Roman"/>
        </w:rPr>
        <w:t xml:space="preserve">“Perhaps we should welcome them. </w:t>
      </w:r>
      <w:r w:rsidRPr="005B7C5C">
        <w:rPr>
          <w:rFonts w:cs="Times New Roman"/>
          <w:noProof/>
        </w:rPr>
        <w:t>They</w:t>
      </w:r>
      <w:r w:rsidRPr="005B7C5C">
        <w:rPr>
          <w:rFonts w:cs="Times New Roman"/>
        </w:rPr>
        <w:t xml:space="preserve">’re here, </w:t>
      </w:r>
      <w:r w:rsidRPr="005B7C5C">
        <w:rPr>
          <w:rFonts w:cs="Times New Roman"/>
          <w:noProof/>
        </w:rPr>
        <w:t>they</w:t>
      </w:r>
      <w:r w:rsidRPr="005B7C5C">
        <w:rPr>
          <w:rFonts w:cs="Times New Roman"/>
        </w:rPr>
        <w:t xml:space="preserve"> know we’re here, there isn’t much to lose by meeting </w:t>
      </w:r>
      <w:r w:rsidRPr="005B7C5C">
        <w:rPr>
          <w:rFonts w:cs="Times New Roman"/>
          <w:noProof/>
        </w:rPr>
        <w:t>them</w:t>
      </w:r>
      <w:r w:rsidRPr="005B7C5C">
        <w:rPr>
          <w:rFonts w:cs="Times New Roman"/>
        </w:rPr>
        <w:t>. What do you think</w:t>
      </w:r>
      <w:r w:rsidR="000E4466">
        <w:rPr>
          <w:rFonts w:cs="Times New Roman"/>
        </w:rPr>
        <w:t>,</w:t>
      </w:r>
      <w:r w:rsidRPr="005B7C5C">
        <w:rPr>
          <w:rFonts w:cs="Times New Roman"/>
        </w:rPr>
        <w:t xml:space="preserve"> Admiral?” Tom </w:t>
      </w:r>
      <w:r w:rsidRPr="005B7C5C">
        <w:rPr>
          <w:rFonts w:cs="Times New Roman"/>
          <w:noProof/>
        </w:rPr>
        <w:t>asked</w:t>
      </w:r>
      <w:r w:rsidRPr="005B7C5C">
        <w:rPr>
          <w:rFonts w:cs="Times New Roman"/>
        </w:rPr>
        <w:t xml:space="preserve"> the silent person standing by the door.</w:t>
      </w:r>
    </w:p>
    <w:p w14:paraId="244DCF4B" w14:textId="3DD24646" w:rsidR="00DC6D64" w:rsidRPr="005B7C5C" w:rsidRDefault="00881204" w:rsidP="004537F7">
      <w:pPr>
        <w:rPr>
          <w:rFonts w:cs="Times New Roman"/>
        </w:rPr>
      </w:pPr>
      <w:r w:rsidRPr="005B7C5C">
        <w:rPr>
          <w:rFonts w:cs="Times New Roman"/>
        </w:rPr>
        <w:t>“We kne</w:t>
      </w:r>
      <w:r w:rsidR="00DC6D64" w:rsidRPr="005B7C5C">
        <w:rPr>
          <w:rFonts w:cs="Times New Roman"/>
        </w:rPr>
        <w:t xml:space="preserve">w there was a risk by going to their system. We are in a vulnerable position. Letting </w:t>
      </w:r>
      <w:r w:rsidR="00DC6D64" w:rsidRPr="005B7C5C">
        <w:rPr>
          <w:rFonts w:cs="Times New Roman"/>
          <w:noProof/>
        </w:rPr>
        <w:t>them</w:t>
      </w:r>
      <w:r w:rsidR="00DC6D64" w:rsidRPr="005B7C5C">
        <w:rPr>
          <w:rFonts w:cs="Times New Roman"/>
        </w:rPr>
        <w:t xml:space="preserve"> know that we are here </w:t>
      </w:r>
      <w:r w:rsidRPr="005B7C5C">
        <w:rPr>
          <w:rFonts w:cs="Times New Roman"/>
        </w:rPr>
        <w:t xml:space="preserve">and virtually defenseless </w:t>
      </w:r>
      <w:r w:rsidR="00DC6D64" w:rsidRPr="005B7C5C">
        <w:rPr>
          <w:rFonts w:cs="Times New Roman"/>
        </w:rPr>
        <w:t xml:space="preserve">could be disastrous. We might have sealed the fate of </w:t>
      </w:r>
      <w:proofErr w:type="gramStart"/>
      <w:r w:rsidR="00DC6D64" w:rsidRPr="005B7C5C">
        <w:rPr>
          <w:rFonts w:cs="Times New Roman"/>
        </w:rPr>
        <w:t>the human race</w:t>
      </w:r>
      <w:proofErr w:type="gramEnd"/>
      <w:r w:rsidR="00DC6D64" w:rsidRPr="005B7C5C">
        <w:rPr>
          <w:rFonts w:cs="Times New Roman"/>
        </w:rPr>
        <w:t>.”</w:t>
      </w:r>
    </w:p>
    <w:p w14:paraId="2BF4706B" w14:textId="391B6112" w:rsidR="00DC6D64" w:rsidRPr="005B7C5C" w:rsidRDefault="00DC6D64" w:rsidP="004537F7">
      <w:pPr>
        <w:rPr>
          <w:rFonts w:cs="Times New Roman"/>
        </w:rPr>
      </w:pPr>
      <w:r w:rsidRPr="005B7C5C">
        <w:rPr>
          <w:rFonts w:cs="Times New Roman"/>
        </w:rPr>
        <w:t>“Or, we can make an ally that we can work with,” Joan pointed out to a defensive military man.</w:t>
      </w:r>
    </w:p>
    <w:p w14:paraId="6A67D1B2" w14:textId="4F1DF26A" w:rsidR="00DC6D64" w:rsidRPr="005B7C5C" w:rsidRDefault="00DC6D64" w:rsidP="004537F7">
      <w:pPr>
        <w:rPr>
          <w:rFonts w:cs="Times New Roman"/>
        </w:rPr>
      </w:pPr>
      <w:r w:rsidRPr="005B7C5C">
        <w:rPr>
          <w:rFonts w:cs="Times New Roman"/>
        </w:rPr>
        <w:t xml:space="preserve">“I’d like to check them </w:t>
      </w:r>
      <w:r w:rsidRPr="005B7C5C">
        <w:rPr>
          <w:rFonts w:cs="Times New Roman"/>
          <w:noProof/>
        </w:rPr>
        <w:t>out</w:t>
      </w:r>
      <w:r w:rsidRPr="005B7C5C">
        <w:rPr>
          <w:rFonts w:cs="Times New Roman"/>
        </w:rPr>
        <w:t xml:space="preserve"> before they check us out. Just a matter of strategy, I don’t like being on this side of it. It give</w:t>
      </w:r>
      <w:r w:rsidR="00C072A1" w:rsidRPr="005B7C5C">
        <w:rPr>
          <w:rFonts w:cs="Times New Roman"/>
        </w:rPr>
        <w:t xml:space="preserve">s </w:t>
      </w:r>
      <w:r w:rsidR="00C072A1" w:rsidRPr="005B7C5C">
        <w:rPr>
          <w:rFonts w:cs="Times New Roman"/>
          <w:noProof/>
        </w:rPr>
        <w:t>them</w:t>
      </w:r>
      <w:r w:rsidR="00C072A1" w:rsidRPr="005B7C5C">
        <w:rPr>
          <w:rFonts w:cs="Times New Roman"/>
        </w:rPr>
        <w:t xml:space="preserve"> too much of an advantage,</w:t>
      </w:r>
      <w:r w:rsidRPr="005B7C5C">
        <w:rPr>
          <w:rFonts w:cs="Times New Roman"/>
        </w:rPr>
        <w:t>”</w:t>
      </w:r>
      <w:r w:rsidR="00C072A1" w:rsidRPr="005B7C5C">
        <w:rPr>
          <w:rFonts w:cs="Times New Roman"/>
        </w:rPr>
        <w:t xml:space="preserve"> the admiral stated.</w:t>
      </w:r>
    </w:p>
    <w:p w14:paraId="76BDC232" w14:textId="3559611B" w:rsidR="00DC6D64" w:rsidRPr="005B7C5C" w:rsidRDefault="00DC6D64" w:rsidP="004537F7">
      <w:pPr>
        <w:rPr>
          <w:rFonts w:cs="Times New Roman"/>
        </w:rPr>
      </w:pPr>
      <w:r w:rsidRPr="005B7C5C">
        <w:rPr>
          <w:rFonts w:cs="Times New Roman"/>
        </w:rPr>
        <w:t>“Who has the advantage is somewhat of a moot point, don’t you think</w:t>
      </w:r>
      <w:r w:rsidR="000E4466">
        <w:rPr>
          <w:rFonts w:cs="Times New Roman"/>
        </w:rPr>
        <w:t>,</w:t>
      </w:r>
      <w:r w:rsidRPr="005B7C5C">
        <w:rPr>
          <w:rFonts w:cs="Times New Roman"/>
        </w:rPr>
        <w:t xml:space="preserve"> Admiral. They’re here</w:t>
      </w:r>
      <w:r w:rsidR="000E4466">
        <w:rPr>
          <w:rFonts w:cs="Times New Roman"/>
        </w:rPr>
        <w:t>;</w:t>
      </w:r>
      <w:r w:rsidRPr="005B7C5C">
        <w:rPr>
          <w:rFonts w:cs="Times New Roman"/>
        </w:rPr>
        <w:t xml:space="preserve"> we go and find out if we’re in trouble or not. I don’t see that we have any choice,” Joan responded.</w:t>
      </w:r>
    </w:p>
    <w:p w14:paraId="1DD8D898" w14:textId="035CF72D" w:rsidR="00DC6D64" w:rsidRPr="005B7C5C" w:rsidRDefault="00DC6D64" w:rsidP="004537F7">
      <w:pPr>
        <w:rPr>
          <w:rFonts w:cs="Times New Roman"/>
        </w:rPr>
      </w:pPr>
      <w:r w:rsidRPr="005B7C5C">
        <w:rPr>
          <w:rFonts w:cs="Times New Roman"/>
        </w:rPr>
        <w:t>“I’ll brief the President,” the Admiral responded.</w:t>
      </w:r>
    </w:p>
    <w:p w14:paraId="20832901" w14:textId="56648C56" w:rsidR="00DC6D64" w:rsidRPr="005B7C5C" w:rsidRDefault="00DC6D64" w:rsidP="004537F7">
      <w:pPr>
        <w:rPr>
          <w:rFonts w:cs="Times New Roman"/>
        </w:rPr>
      </w:pPr>
      <w:r w:rsidRPr="005B7C5C">
        <w:rPr>
          <w:rFonts w:cs="Times New Roman"/>
        </w:rPr>
        <w:t xml:space="preserve">“We’re heading back up to the Chevesky. Admiral, I’m assuming that we’re heading out there. Let me know </w:t>
      </w:r>
      <w:r w:rsidR="00C072A1" w:rsidRPr="005B7C5C">
        <w:rPr>
          <w:rFonts w:cs="Times New Roman"/>
        </w:rPr>
        <w:t>if</w:t>
      </w:r>
      <w:r w:rsidRPr="005B7C5C">
        <w:rPr>
          <w:rFonts w:cs="Times New Roman"/>
        </w:rPr>
        <w:t xml:space="preserve"> the President </w:t>
      </w:r>
      <w:r w:rsidR="00C072A1" w:rsidRPr="005B7C5C">
        <w:rPr>
          <w:rFonts w:cs="Times New Roman"/>
        </w:rPr>
        <w:t>has a different opinion</w:t>
      </w:r>
      <w:r w:rsidR="00684543" w:rsidRPr="005B7C5C">
        <w:rPr>
          <w:rFonts w:cs="Times New Roman"/>
        </w:rPr>
        <w:t>,</w:t>
      </w:r>
      <w:r w:rsidRPr="005B7C5C">
        <w:rPr>
          <w:rFonts w:cs="Times New Roman"/>
        </w:rPr>
        <w:t>”</w:t>
      </w:r>
      <w:r w:rsidR="00684543" w:rsidRPr="005B7C5C">
        <w:rPr>
          <w:rFonts w:cs="Times New Roman"/>
        </w:rPr>
        <w:t xml:space="preserve"> stated Joan.</w:t>
      </w:r>
    </w:p>
    <w:p w14:paraId="15640A01" w14:textId="2DFD9AF7" w:rsidR="00DC6D64" w:rsidRPr="005B7C5C" w:rsidRDefault="00DC6D64" w:rsidP="004537F7">
      <w:pPr>
        <w:rPr>
          <w:rFonts w:cs="Times New Roman"/>
        </w:rPr>
      </w:pPr>
      <w:r w:rsidRPr="005B7C5C">
        <w:rPr>
          <w:rFonts w:cs="Times New Roman"/>
        </w:rPr>
        <w:t xml:space="preserve">The Admiral </w:t>
      </w:r>
      <w:r w:rsidR="00C072A1" w:rsidRPr="005B7C5C">
        <w:rPr>
          <w:rFonts w:cs="Times New Roman"/>
        </w:rPr>
        <w:t xml:space="preserve">turned </w:t>
      </w:r>
      <w:r w:rsidRPr="005B7C5C">
        <w:rPr>
          <w:rFonts w:cs="Times New Roman"/>
        </w:rPr>
        <w:t>quickly and headed down the hallway.</w:t>
      </w:r>
    </w:p>
    <w:p w14:paraId="6236DAB7" w14:textId="330FAEA4" w:rsidR="00DC6D64" w:rsidRPr="005B7C5C" w:rsidRDefault="00DC6D64" w:rsidP="004537F7">
      <w:pPr>
        <w:rPr>
          <w:rFonts w:cs="Times New Roman"/>
        </w:rPr>
      </w:pPr>
      <w:r w:rsidRPr="005B7C5C">
        <w:rPr>
          <w:rFonts w:cs="Times New Roman"/>
        </w:rPr>
        <w:t>“Joan, can I go with you. This is one hell of an opportunity,” Bob asked.</w:t>
      </w:r>
    </w:p>
    <w:p w14:paraId="7BAB9879" w14:textId="747BC277" w:rsidR="007B5687" w:rsidRPr="005B7C5C" w:rsidRDefault="007B5687" w:rsidP="004537F7">
      <w:pPr>
        <w:rPr>
          <w:rFonts w:cs="Times New Roman"/>
        </w:rPr>
      </w:pPr>
      <w:r w:rsidRPr="005B7C5C">
        <w:rPr>
          <w:rFonts w:cs="Times New Roman"/>
        </w:rPr>
        <w:lastRenderedPageBreak/>
        <w:t>“I don’t see why not</w:t>
      </w:r>
      <w:r w:rsidR="000E4466">
        <w:rPr>
          <w:rFonts w:cs="Times New Roman"/>
        </w:rPr>
        <w:t>;</w:t>
      </w:r>
      <w:r w:rsidR="00C072A1" w:rsidRPr="005B7C5C">
        <w:rPr>
          <w:rFonts w:cs="Times New Roman"/>
        </w:rPr>
        <w:t xml:space="preserve"> as far as I’m concerned</w:t>
      </w:r>
      <w:r w:rsidR="000E4466">
        <w:rPr>
          <w:rFonts w:cs="Times New Roman"/>
        </w:rPr>
        <w:t>,</w:t>
      </w:r>
      <w:r w:rsidR="00C072A1" w:rsidRPr="005B7C5C">
        <w:rPr>
          <w:rFonts w:cs="Times New Roman"/>
        </w:rPr>
        <w:t xml:space="preserve"> </w:t>
      </w:r>
      <w:proofErr w:type="gramStart"/>
      <w:r w:rsidR="00C072A1" w:rsidRPr="005B7C5C">
        <w:rPr>
          <w:rFonts w:cs="Times New Roman"/>
        </w:rPr>
        <w:t>you’re</w:t>
      </w:r>
      <w:proofErr w:type="gramEnd"/>
      <w:r w:rsidR="00C072A1" w:rsidRPr="005B7C5C">
        <w:rPr>
          <w:rFonts w:cs="Times New Roman"/>
        </w:rPr>
        <w:t xml:space="preserve"> part of the team,</w:t>
      </w:r>
      <w:r w:rsidRPr="005B7C5C">
        <w:rPr>
          <w:rFonts w:cs="Times New Roman"/>
        </w:rPr>
        <w:t>” Joan responded.</w:t>
      </w:r>
    </w:p>
    <w:p w14:paraId="6D94600E" w14:textId="77777777" w:rsidR="00845671" w:rsidRPr="005B7C5C" w:rsidRDefault="00845671" w:rsidP="00845671">
      <w:pPr>
        <w:pStyle w:val="Heading2"/>
        <w:rPr>
          <w:rFonts w:cs="Times New Roman"/>
        </w:rPr>
      </w:pPr>
      <w:r w:rsidRPr="005B7C5C">
        <w:rPr>
          <w:rFonts w:cs="Times New Roman"/>
        </w:rPr>
        <w:t>Leave to Meet the Alien Ship</w:t>
      </w:r>
    </w:p>
    <w:p w14:paraId="6D096533" w14:textId="5D966458" w:rsidR="002222D3" w:rsidRPr="005B7C5C" w:rsidRDefault="002222D3" w:rsidP="004537F7">
      <w:pPr>
        <w:rPr>
          <w:rFonts w:cs="Times New Roman"/>
        </w:rPr>
      </w:pPr>
      <w:r w:rsidRPr="005B7C5C">
        <w:rPr>
          <w:rFonts w:cs="Times New Roman"/>
        </w:rPr>
        <w:t xml:space="preserve">“Joan the Chevesky is ready for departure. I have uploaded the information and coordinates from Dr. Shappel’s system into our navigation system. He is bringing his laboratory </w:t>
      </w:r>
      <w:r w:rsidRPr="005B7C5C">
        <w:rPr>
          <w:rFonts w:cs="Times New Roman"/>
          <w:noProof/>
        </w:rPr>
        <w:t>online</w:t>
      </w:r>
      <w:r w:rsidRPr="005B7C5C">
        <w:rPr>
          <w:rFonts w:cs="Times New Roman"/>
        </w:rPr>
        <w:t xml:space="preserve"> and syncing his data.”</w:t>
      </w:r>
    </w:p>
    <w:p w14:paraId="5864D639" w14:textId="4AE03A01" w:rsidR="002222D3" w:rsidRPr="005B7C5C" w:rsidRDefault="002222D3" w:rsidP="004537F7">
      <w:pPr>
        <w:rPr>
          <w:rFonts w:cs="Times New Roman"/>
        </w:rPr>
      </w:pPr>
      <w:r w:rsidRPr="005B7C5C">
        <w:rPr>
          <w:rFonts w:cs="Times New Roman"/>
        </w:rPr>
        <w:t>“</w:t>
      </w:r>
      <w:r w:rsidRPr="005B7C5C">
        <w:rPr>
          <w:rFonts w:cs="Times New Roman"/>
          <w:noProof/>
        </w:rPr>
        <w:t>Thanks</w:t>
      </w:r>
      <w:r w:rsidR="00556E3B" w:rsidRPr="005B7C5C">
        <w:rPr>
          <w:rFonts w:cs="Times New Roman"/>
          <w:noProof/>
        </w:rPr>
        <w:t>,</w:t>
      </w:r>
      <w:r w:rsidRPr="005B7C5C">
        <w:rPr>
          <w:rFonts w:cs="Times New Roman"/>
        </w:rPr>
        <w:t xml:space="preserve"> SIMPOC,” responded Joan.</w:t>
      </w:r>
      <w:r w:rsidR="00560C82" w:rsidRPr="005B7C5C">
        <w:rPr>
          <w:rFonts w:cs="Times New Roman"/>
        </w:rPr>
        <w:t xml:space="preserve"> “Dr. Shappel</w:t>
      </w:r>
      <w:r w:rsidR="000E4466">
        <w:rPr>
          <w:rFonts w:cs="Times New Roman"/>
        </w:rPr>
        <w:t>,</w:t>
      </w:r>
      <w:r w:rsidR="00560C82" w:rsidRPr="005B7C5C">
        <w:rPr>
          <w:rFonts w:cs="Times New Roman"/>
        </w:rPr>
        <w:t xml:space="preserve"> are you’re</w:t>
      </w:r>
      <w:r w:rsidR="002A4244" w:rsidRPr="005B7C5C">
        <w:rPr>
          <w:rFonts w:cs="Times New Roman"/>
        </w:rPr>
        <w:t xml:space="preserve"> ready for departure?”</w:t>
      </w:r>
    </w:p>
    <w:p w14:paraId="352F09E4" w14:textId="67EAE52C" w:rsidR="002A4244" w:rsidRPr="005B7C5C" w:rsidRDefault="002A4244" w:rsidP="004537F7">
      <w:pPr>
        <w:rPr>
          <w:rFonts w:cs="Times New Roman"/>
        </w:rPr>
      </w:pPr>
      <w:r w:rsidRPr="005B7C5C">
        <w:rPr>
          <w:rFonts w:cs="Times New Roman"/>
        </w:rPr>
        <w:t xml:space="preserve">“Yes, Captain,” was Shappel’s response over the </w:t>
      </w:r>
      <w:r w:rsidR="00360107">
        <w:rPr>
          <w:rFonts w:cs="Times New Roman"/>
        </w:rPr>
        <w:t>commlink</w:t>
      </w:r>
      <w:r w:rsidRPr="005B7C5C">
        <w:rPr>
          <w:rFonts w:cs="Times New Roman"/>
        </w:rPr>
        <w:t>.</w:t>
      </w:r>
    </w:p>
    <w:p w14:paraId="36826A34" w14:textId="3A31FAD7" w:rsidR="002A4244" w:rsidRPr="005B7C5C" w:rsidRDefault="002A4244" w:rsidP="004537F7">
      <w:pPr>
        <w:rPr>
          <w:rFonts w:cs="Times New Roman"/>
        </w:rPr>
      </w:pPr>
      <w:r w:rsidRPr="005B7C5C">
        <w:rPr>
          <w:rFonts w:cs="Times New Roman"/>
        </w:rPr>
        <w:t>“Bob, please record anything and everything that looks interesting. Also</w:t>
      </w:r>
      <w:r w:rsidR="000E4466">
        <w:rPr>
          <w:rFonts w:cs="Times New Roman"/>
        </w:rPr>
        <w:t>,</w:t>
      </w:r>
      <w:r w:rsidRPr="005B7C5C">
        <w:rPr>
          <w:rFonts w:cs="Times New Roman"/>
        </w:rPr>
        <w:t xml:space="preserve"> please continuously stream the data back to Earth. If in the chance that we don’t return</w:t>
      </w:r>
      <w:r w:rsidR="000E4466">
        <w:rPr>
          <w:rFonts w:cs="Times New Roman"/>
        </w:rPr>
        <w:t>,</w:t>
      </w:r>
      <w:r w:rsidRPr="005B7C5C">
        <w:rPr>
          <w:rFonts w:cs="Times New Roman"/>
        </w:rPr>
        <w:t xml:space="preserve"> they might need to know what happened and if there is any way for them to prepare.”</w:t>
      </w:r>
    </w:p>
    <w:p w14:paraId="47B2757B" w14:textId="6D5A0AB8" w:rsidR="002A4244" w:rsidRPr="005B7C5C" w:rsidRDefault="002A4244" w:rsidP="004537F7">
      <w:pPr>
        <w:rPr>
          <w:rFonts w:cs="Times New Roman"/>
        </w:rPr>
      </w:pPr>
      <w:r w:rsidRPr="005B7C5C">
        <w:rPr>
          <w:rFonts w:cs="Times New Roman"/>
        </w:rPr>
        <w:t>“Will do</w:t>
      </w:r>
      <w:r w:rsidR="00881204" w:rsidRPr="005B7C5C">
        <w:rPr>
          <w:rFonts w:cs="Times New Roman"/>
        </w:rPr>
        <w:t>,</w:t>
      </w:r>
      <w:r w:rsidRPr="005B7C5C">
        <w:rPr>
          <w:rFonts w:cs="Times New Roman"/>
        </w:rPr>
        <w:t xml:space="preserve"> Joan.”</w:t>
      </w:r>
    </w:p>
    <w:p w14:paraId="4DB7E5F3" w14:textId="74D5A220" w:rsidR="002222D3" w:rsidRPr="005B7C5C" w:rsidRDefault="002222D3" w:rsidP="004537F7">
      <w:pPr>
        <w:rPr>
          <w:rFonts w:cs="Times New Roman"/>
        </w:rPr>
      </w:pPr>
      <w:r w:rsidRPr="005B7C5C">
        <w:rPr>
          <w:rFonts w:cs="Times New Roman"/>
        </w:rPr>
        <w:t xml:space="preserve">“Admiral, Mr. President. This is Joan. We’re ready for </w:t>
      </w:r>
      <w:r w:rsidRPr="005B7C5C">
        <w:rPr>
          <w:rFonts w:cs="Times New Roman"/>
          <w:noProof/>
        </w:rPr>
        <w:t>departure</w:t>
      </w:r>
      <w:r w:rsidR="00556E3B" w:rsidRPr="005B7C5C">
        <w:rPr>
          <w:rFonts w:cs="Times New Roman"/>
          <w:noProof/>
        </w:rPr>
        <w:t>,</w:t>
      </w:r>
      <w:r w:rsidRPr="005B7C5C">
        <w:rPr>
          <w:rFonts w:cs="Times New Roman"/>
        </w:rPr>
        <w:t xml:space="preserve"> and I wanted to check in with you.”</w:t>
      </w:r>
    </w:p>
    <w:p w14:paraId="32BFDD90" w14:textId="2A668611" w:rsidR="00B71916" w:rsidRPr="005B7C5C" w:rsidRDefault="002222D3" w:rsidP="004537F7">
      <w:pPr>
        <w:rPr>
          <w:rFonts w:cs="Times New Roman"/>
        </w:rPr>
      </w:pPr>
      <w:r w:rsidRPr="005B7C5C">
        <w:rPr>
          <w:rFonts w:cs="Times New Roman"/>
        </w:rPr>
        <w:t xml:space="preserve">“Joan, Nial has briefed me on our new visitor. I </w:t>
      </w:r>
      <w:r w:rsidRPr="005B7C5C">
        <w:rPr>
          <w:rFonts w:cs="Times New Roman"/>
          <w:noProof/>
        </w:rPr>
        <w:t>agree</w:t>
      </w:r>
      <w:r w:rsidRPr="005B7C5C">
        <w:rPr>
          <w:rFonts w:cs="Times New Roman"/>
        </w:rPr>
        <w:t xml:space="preserve"> we need to welcome them to our system</w:t>
      </w:r>
      <w:r w:rsidR="002C4B4F" w:rsidRPr="005B7C5C">
        <w:rPr>
          <w:rFonts w:cs="Times New Roman"/>
          <w:noProof/>
        </w:rPr>
        <w:t>;</w:t>
      </w:r>
      <w:r w:rsidR="003F49E3" w:rsidRPr="005B7C5C">
        <w:rPr>
          <w:rFonts w:cs="Times New Roman"/>
          <w:noProof/>
        </w:rPr>
        <w:t xml:space="preserve"> we</w:t>
      </w:r>
      <w:r w:rsidR="003F49E3" w:rsidRPr="005B7C5C">
        <w:rPr>
          <w:rFonts w:cs="Times New Roman"/>
        </w:rPr>
        <w:t xml:space="preserve"> have no other choice</w:t>
      </w:r>
      <w:r w:rsidRPr="005B7C5C">
        <w:rPr>
          <w:rFonts w:cs="Times New Roman"/>
        </w:rPr>
        <w:t>. We can’t assume they are hostile. If they had come in, guns ‘a firing, it would be a diffe</w:t>
      </w:r>
      <w:r w:rsidR="00560C82" w:rsidRPr="005B7C5C">
        <w:rPr>
          <w:rFonts w:cs="Times New Roman"/>
        </w:rPr>
        <w:t>r</w:t>
      </w:r>
      <w:r w:rsidRPr="005B7C5C">
        <w:rPr>
          <w:rFonts w:cs="Times New Roman"/>
        </w:rPr>
        <w:t>ent situation. Besides</w:t>
      </w:r>
      <w:r w:rsidR="000E4466">
        <w:rPr>
          <w:rFonts w:cs="Times New Roman"/>
        </w:rPr>
        <w:t>,</w:t>
      </w:r>
      <w:r w:rsidRPr="005B7C5C">
        <w:rPr>
          <w:rFonts w:cs="Times New Roman"/>
        </w:rPr>
        <w:t xml:space="preserve"> you already made a </w:t>
      </w:r>
      <w:r w:rsidRPr="005B7C5C">
        <w:rPr>
          <w:rFonts w:cs="Times New Roman"/>
          <w:noProof/>
        </w:rPr>
        <w:t>high</w:t>
      </w:r>
      <w:r w:rsidR="00556E3B" w:rsidRPr="005B7C5C">
        <w:rPr>
          <w:rFonts w:cs="Times New Roman"/>
          <w:noProof/>
        </w:rPr>
        <w:t>-</w:t>
      </w:r>
      <w:r w:rsidRPr="005B7C5C">
        <w:rPr>
          <w:rFonts w:cs="Times New Roman"/>
          <w:noProof/>
        </w:rPr>
        <w:t>speed</w:t>
      </w:r>
      <w:r w:rsidRPr="005B7C5C">
        <w:rPr>
          <w:rFonts w:cs="Times New Roman"/>
        </w:rPr>
        <w:t xml:space="preserve"> pass through their system, so a visit on their part seems reasonable. </w:t>
      </w:r>
      <w:r w:rsidR="00B71916" w:rsidRPr="005B7C5C">
        <w:rPr>
          <w:rFonts w:cs="Times New Roman"/>
        </w:rPr>
        <w:t>Have you put any thought into how to communicate with them?”</w:t>
      </w:r>
    </w:p>
    <w:p w14:paraId="283D2483" w14:textId="1020910F" w:rsidR="00B71916" w:rsidRPr="005B7C5C" w:rsidRDefault="00B71916" w:rsidP="004537F7">
      <w:pPr>
        <w:rPr>
          <w:rFonts w:cs="Times New Roman"/>
        </w:rPr>
      </w:pPr>
      <w:r w:rsidRPr="005B7C5C">
        <w:rPr>
          <w:rFonts w:cs="Times New Roman"/>
        </w:rPr>
        <w:lastRenderedPageBreak/>
        <w:t xml:space="preserve">“Sir, if they are from the last system we visited, Dr. Shappel got a ton of data. Although we haven’t had time to do much </w:t>
      </w:r>
      <w:r w:rsidR="003F49E3" w:rsidRPr="005B7C5C">
        <w:rPr>
          <w:rFonts w:cs="Times New Roman"/>
        </w:rPr>
        <w:t xml:space="preserve">with </w:t>
      </w:r>
      <w:r w:rsidRPr="005B7C5C">
        <w:rPr>
          <w:rFonts w:cs="Times New Roman"/>
        </w:rPr>
        <w:t>it. We know what their language sounds like</w:t>
      </w:r>
      <w:r w:rsidR="002C4B4F" w:rsidRPr="005B7C5C">
        <w:rPr>
          <w:rFonts w:cs="Times New Roman"/>
        </w:rPr>
        <w:t>,</w:t>
      </w:r>
      <w:r w:rsidRPr="005B7C5C">
        <w:rPr>
          <w:rFonts w:cs="Times New Roman"/>
        </w:rPr>
        <w:t xml:space="preserve"> </w:t>
      </w:r>
      <w:r w:rsidRPr="005B7C5C">
        <w:rPr>
          <w:rFonts w:cs="Times New Roman"/>
          <w:noProof/>
        </w:rPr>
        <w:t>but</w:t>
      </w:r>
      <w:r w:rsidRPr="005B7C5C">
        <w:rPr>
          <w:rFonts w:cs="Times New Roman"/>
        </w:rPr>
        <w:t xml:space="preserve"> we’re a long way from having a discussion with them. When we encountered the Vakeel, SIMPOC was able to pick up their language </w:t>
      </w:r>
      <w:proofErr w:type="gramStart"/>
      <w:r w:rsidRPr="005B7C5C">
        <w:rPr>
          <w:rFonts w:cs="Times New Roman"/>
        </w:rPr>
        <w:t>pretty quickly</w:t>
      </w:r>
      <w:proofErr w:type="gramEnd"/>
      <w:r w:rsidRPr="005B7C5C">
        <w:rPr>
          <w:rFonts w:cs="Times New Roman"/>
        </w:rPr>
        <w:t>.</w:t>
      </w:r>
      <w:r w:rsidR="003F49E3" w:rsidRPr="005B7C5C">
        <w:rPr>
          <w:rFonts w:cs="Times New Roman"/>
        </w:rPr>
        <w:t xml:space="preserve"> We </w:t>
      </w:r>
      <w:r w:rsidR="00881204" w:rsidRPr="005B7C5C">
        <w:rPr>
          <w:rFonts w:cs="Times New Roman"/>
        </w:rPr>
        <w:t>might not be</w:t>
      </w:r>
      <w:r w:rsidR="003F49E3" w:rsidRPr="005B7C5C">
        <w:rPr>
          <w:rFonts w:cs="Times New Roman"/>
        </w:rPr>
        <w:t xml:space="preserve"> </w:t>
      </w:r>
      <w:r w:rsidR="00881204" w:rsidRPr="005B7C5C">
        <w:rPr>
          <w:rFonts w:cs="Times New Roman"/>
        </w:rPr>
        <w:t>as lucky this time, but we’ll try.</w:t>
      </w:r>
      <w:r w:rsidRPr="005B7C5C">
        <w:rPr>
          <w:rFonts w:cs="Times New Roman"/>
        </w:rPr>
        <w:t>”</w:t>
      </w:r>
    </w:p>
    <w:p w14:paraId="5F984930" w14:textId="2A70DA95" w:rsidR="002222D3" w:rsidRPr="005B7C5C" w:rsidRDefault="003F49E3" w:rsidP="004537F7">
      <w:pPr>
        <w:rPr>
          <w:rFonts w:cs="Times New Roman"/>
        </w:rPr>
      </w:pPr>
      <w:r w:rsidRPr="005B7C5C">
        <w:rPr>
          <w:rFonts w:cs="Times New Roman"/>
        </w:rPr>
        <w:t>Joan directed her attention from the president and asked</w:t>
      </w:r>
      <w:r w:rsidR="000E4466">
        <w:rPr>
          <w:rFonts w:cs="Times New Roman"/>
        </w:rPr>
        <w:t>,</w:t>
      </w:r>
      <w:r w:rsidRPr="005B7C5C">
        <w:rPr>
          <w:rFonts w:cs="Times New Roman"/>
        </w:rPr>
        <w:t xml:space="preserve"> </w:t>
      </w:r>
      <w:r w:rsidR="00B71916" w:rsidRPr="005B7C5C">
        <w:rPr>
          <w:rFonts w:cs="Times New Roman"/>
        </w:rPr>
        <w:t>“SI</w:t>
      </w:r>
      <w:r w:rsidRPr="005B7C5C">
        <w:rPr>
          <w:rFonts w:cs="Times New Roman"/>
        </w:rPr>
        <w:t xml:space="preserve">MPOC, do you have </w:t>
      </w:r>
      <w:r w:rsidRPr="005B7C5C">
        <w:rPr>
          <w:rFonts w:cs="Times New Roman"/>
          <w:noProof/>
        </w:rPr>
        <w:t>a plan</w:t>
      </w:r>
      <w:r w:rsidRPr="005B7C5C">
        <w:rPr>
          <w:rFonts w:cs="Times New Roman"/>
        </w:rPr>
        <w:t xml:space="preserve"> </w:t>
      </w:r>
      <w:r w:rsidR="00556E3B" w:rsidRPr="005B7C5C">
        <w:rPr>
          <w:rFonts w:cs="Times New Roman"/>
        </w:rPr>
        <w:t xml:space="preserve">on how </w:t>
      </w:r>
      <w:r w:rsidRPr="005B7C5C">
        <w:rPr>
          <w:rFonts w:cs="Times New Roman"/>
        </w:rPr>
        <w:t>to talk with them?</w:t>
      </w:r>
      <w:r w:rsidR="002222D3" w:rsidRPr="005B7C5C">
        <w:rPr>
          <w:rFonts w:cs="Times New Roman"/>
        </w:rPr>
        <w:t>”</w:t>
      </w:r>
    </w:p>
    <w:p w14:paraId="66866342" w14:textId="61F455E2" w:rsidR="003F49E3" w:rsidRPr="005B7C5C" w:rsidRDefault="003F49E3" w:rsidP="004537F7">
      <w:pPr>
        <w:rPr>
          <w:rFonts w:cs="Times New Roman"/>
        </w:rPr>
      </w:pPr>
      <w:r w:rsidRPr="005B7C5C">
        <w:rPr>
          <w:rFonts w:cs="Times New Roman"/>
        </w:rPr>
        <w:t xml:space="preserve">“It depends on them. I was successful with the Vakeel because I was able </w:t>
      </w:r>
      <w:r w:rsidR="00556E3B" w:rsidRPr="005B7C5C">
        <w:rPr>
          <w:rFonts w:cs="Times New Roman"/>
          <w:noProof/>
        </w:rPr>
        <w:t>to</w:t>
      </w:r>
      <w:r w:rsidRPr="005B7C5C">
        <w:rPr>
          <w:rFonts w:cs="Times New Roman"/>
        </w:rPr>
        <w:t xml:space="preserve"> infiltrate their system. I doubt that strategy will work this time. There has been much speculation about a First Encounter and how to establish a language interface. I will review the data that I have available and devise a plan.” SIMPOC responded.</w:t>
      </w:r>
    </w:p>
    <w:p w14:paraId="6E903CE7" w14:textId="77777777" w:rsidR="003F49E3" w:rsidRPr="005B7C5C" w:rsidRDefault="003F49E3" w:rsidP="004537F7">
      <w:pPr>
        <w:rPr>
          <w:rFonts w:cs="Times New Roman"/>
        </w:rPr>
      </w:pPr>
      <w:r w:rsidRPr="005B7C5C">
        <w:rPr>
          <w:rFonts w:cs="Times New Roman"/>
        </w:rPr>
        <w:t>“Sir, did you hear that from SIMPOC?”</w:t>
      </w:r>
    </w:p>
    <w:p w14:paraId="4A1A59CC" w14:textId="0AC8ECF5" w:rsidR="003F49E3" w:rsidRPr="005B7C5C" w:rsidRDefault="003F49E3" w:rsidP="004537F7">
      <w:pPr>
        <w:rPr>
          <w:rFonts w:cs="Times New Roman"/>
        </w:rPr>
      </w:pPr>
      <w:r w:rsidRPr="005B7C5C">
        <w:rPr>
          <w:rFonts w:cs="Times New Roman"/>
        </w:rPr>
        <w:t xml:space="preserve">“Yes, I </w:t>
      </w:r>
      <w:r w:rsidRPr="005B7C5C">
        <w:rPr>
          <w:rFonts w:cs="Times New Roman"/>
          <w:noProof/>
        </w:rPr>
        <w:t>did</w:t>
      </w:r>
      <w:r w:rsidR="00556E3B" w:rsidRPr="005B7C5C">
        <w:rPr>
          <w:rFonts w:cs="Times New Roman"/>
          <w:noProof/>
        </w:rPr>
        <w:t>.</w:t>
      </w:r>
      <w:r w:rsidRPr="005B7C5C">
        <w:rPr>
          <w:rFonts w:cs="Times New Roman"/>
          <w:noProof/>
        </w:rPr>
        <w:t>”</w:t>
      </w:r>
    </w:p>
    <w:p w14:paraId="2FFC4D92" w14:textId="054B0231" w:rsidR="002222D3" w:rsidRPr="005B7C5C" w:rsidRDefault="003F49E3" w:rsidP="004537F7">
      <w:pPr>
        <w:rPr>
          <w:rFonts w:cs="Times New Roman"/>
        </w:rPr>
      </w:pPr>
      <w:r w:rsidRPr="005B7C5C">
        <w:rPr>
          <w:rFonts w:cs="Times New Roman"/>
        </w:rPr>
        <w:t xml:space="preserve">“Sir, we’ve got </w:t>
      </w:r>
      <w:r w:rsidR="00EF7669" w:rsidRPr="005B7C5C">
        <w:rPr>
          <w:rFonts w:cs="Times New Roman"/>
        </w:rPr>
        <w:t xml:space="preserve">some </w:t>
      </w:r>
      <w:r w:rsidRPr="005B7C5C">
        <w:rPr>
          <w:rFonts w:cs="Times New Roman"/>
        </w:rPr>
        <w:t xml:space="preserve">time before the </w:t>
      </w:r>
      <w:r w:rsidRPr="005B7C5C">
        <w:rPr>
          <w:rFonts w:cs="Times New Roman"/>
          <w:noProof/>
        </w:rPr>
        <w:t>encounter</w:t>
      </w:r>
      <w:r w:rsidR="00556E3B" w:rsidRPr="005B7C5C">
        <w:rPr>
          <w:rFonts w:cs="Times New Roman"/>
          <w:noProof/>
        </w:rPr>
        <w:t>,</w:t>
      </w:r>
      <w:r w:rsidRPr="005B7C5C">
        <w:rPr>
          <w:rFonts w:cs="Times New Roman"/>
        </w:rPr>
        <w:t xml:space="preserve"> and I hope that we’ll</w:t>
      </w:r>
      <w:r w:rsidR="00920289" w:rsidRPr="005B7C5C">
        <w:rPr>
          <w:rFonts w:cs="Times New Roman"/>
        </w:rPr>
        <w:t xml:space="preserve"> have</w:t>
      </w:r>
      <w:r w:rsidRPr="005B7C5C">
        <w:rPr>
          <w:rFonts w:cs="Times New Roman"/>
        </w:rPr>
        <w:t xml:space="preserve"> some time to work something out. </w:t>
      </w:r>
      <w:r w:rsidR="002222D3" w:rsidRPr="005B7C5C">
        <w:rPr>
          <w:rFonts w:cs="Times New Roman"/>
        </w:rPr>
        <w:t xml:space="preserve">We’re ready to </w:t>
      </w:r>
      <w:r w:rsidR="002222D3" w:rsidRPr="005B7C5C">
        <w:rPr>
          <w:rFonts w:cs="Times New Roman"/>
          <w:noProof/>
        </w:rPr>
        <w:t>go</w:t>
      </w:r>
      <w:r w:rsidR="00556E3B" w:rsidRPr="005B7C5C">
        <w:rPr>
          <w:rFonts w:cs="Times New Roman"/>
          <w:noProof/>
        </w:rPr>
        <w:t>,</w:t>
      </w:r>
      <w:r w:rsidR="002222D3" w:rsidRPr="005B7C5C">
        <w:rPr>
          <w:rFonts w:cs="Times New Roman"/>
        </w:rPr>
        <w:t xml:space="preserve"> and we’re leaving orbit. Our transit time is </w:t>
      </w:r>
      <w:r w:rsidR="007E7260" w:rsidRPr="005B7C5C">
        <w:rPr>
          <w:rFonts w:cs="Times New Roman"/>
        </w:rPr>
        <w:t>9 hours and 48 minutes,</w:t>
      </w:r>
      <w:r w:rsidR="002222D3" w:rsidRPr="005B7C5C">
        <w:rPr>
          <w:rFonts w:cs="Times New Roman"/>
        </w:rPr>
        <w:t>”</w:t>
      </w:r>
      <w:r w:rsidR="007E7260" w:rsidRPr="005B7C5C">
        <w:rPr>
          <w:rFonts w:cs="Times New Roman"/>
        </w:rPr>
        <w:t xml:space="preserve"> said Joan.</w:t>
      </w:r>
    </w:p>
    <w:p w14:paraId="5B71E4B3" w14:textId="1A3271AB" w:rsidR="00C072A1" w:rsidRPr="005B7C5C" w:rsidRDefault="00C072A1" w:rsidP="004537F7">
      <w:pPr>
        <w:rPr>
          <w:rFonts w:cs="Times New Roman"/>
        </w:rPr>
      </w:pPr>
      <w:r w:rsidRPr="005B7C5C">
        <w:rPr>
          <w:rFonts w:cs="Times New Roman"/>
        </w:rPr>
        <w:t>“Good luck Joan. Our hearts and prayers are with you.”</w:t>
      </w:r>
    </w:p>
    <w:p w14:paraId="1C3F689E" w14:textId="28C1531D" w:rsidR="00C072A1" w:rsidRPr="005B7C5C" w:rsidRDefault="00C072A1" w:rsidP="004537F7">
      <w:pPr>
        <w:rPr>
          <w:rFonts w:cs="Times New Roman"/>
        </w:rPr>
      </w:pPr>
      <w:r w:rsidRPr="005B7C5C">
        <w:rPr>
          <w:rFonts w:cs="Times New Roman"/>
        </w:rPr>
        <w:t>“</w:t>
      </w:r>
      <w:r w:rsidRPr="005B7C5C">
        <w:rPr>
          <w:rFonts w:cs="Times New Roman"/>
          <w:noProof/>
        </w:rPr>
        <w:t>Thanks</w:t>
      </w:r>
      <w:r w:rsidR="00556E3B" w:rsidRPr="005B7C5C">
        <w:rPr>
          <w:rFonts w:cs="Times New Roman"/>
          <w:noProof/>
        </w:rPr>
        <w:t>,</w:t>
      </w:r>
      <w:r w:rsidRPr="005B7C5C">
        <w:rPr>
          <w:rFonts w:cs="Times New Roman"/>
        </w:rPr>
        <w:t xml:space="preserve"> Mr. President. Chevesky out.”</w:t>
      </w:r>
    </w:p>
    <w:p w14:paraId="40A8534A" w14:textId="467E3CC0" w:rsidR="00C072A1" w:rsidRPr="005B7C5C" w:rsidRDefault="007E7260" w:rsidP="004537F7">
      <w:pPr>
        <w:rPr>
          <w:rFonts w:cs="Times New Roman"/>
        </w:rPr>
      </w:pPr>
      <w:r w:rsidRPr="005B7C5C">
        <w:rPr>
          <w:rFonts w:cs="Times New Roman"/>
        </w:rPr>
        <w:t>Joan stood at the comm console for a second. She realized that they were going on another ‘</w:t>
      </w:r>
      <w:r w:rsidR="00B71916" w:rsidRPr="005B7C5C">
        <w:rPr>
          <w:rFonts w:cs="Times New Roman"/>
        </w:rPr>
        <w:t>first time i</w:t>
      </w:r>
      <w:r w:rsidR="00C072A1" w:rsidRPr="005B7C5C">
        <w:rPr>
          <w:rFonts w:cs="Times New Roman"/>
        </w:rPr>
        <w:t>n human history’ kind of trip.</w:t>
      </w:r>
    </w:p>
    <w:p w14:paraId="3199559D" w14:textId="2D2FF831" w:rsidR="00C072A1" w:rsidRPr="005B7C5C" w:rsidRDefault="00C072A1" w:rsidP="004537F7">
      <w:pPr>
        <w:rPr>
          <w:rFonts w:cs="Times New Roman"/>
        </w:rPr>
      </w:pPr>
      <w:r w:rsidRPr="005B7C5C">
        <w:rPr>
          <w:rFonts w:cs="Times New Roman"/>
        </w:rPr>
        <w:t>“Beta 5</w:t>
      </w:r>
      <w:r w:rsidR="00193AD6" w:rsidRPr="005B7C5C">
        <w:rPr>
          <w:rFonts w:cs="Times New Roman"/>
        </w:rPr>
        <w:t>,</w:t>
      </w:r>
      <w:r w:rsidRPr="005B7C5C">
        <w:rPr>
          <w:rFonts w:cs="Times New Roman"/>
        </w:rPr>
        <w:t xml:space="preserve"> lay in a </w:t>
      </w:r>
      <w:r w:rsidRPr="005B7C5C">
        <w:rPr>
          <w:rFonts w:cs="Times New Roman"/>
          <w:noProof/>
        </w:rPr>
        <w:t>cour</w:t>
      </w:r>
      <w:r w:rsidRPr="005B7C5C">
        <w:rPr>
          <w:rFonts w:cs="Times New Roman"/>
        </w:rPr>
        <w:t>se to intercept and verify our arrival estimate.”</w:t>
      </w:r>
    </w:p>
    <w:p w14:paraId="4CCB00B4" w14:textId="77777777" w:rsidR="00C072A1" w:rsidRPr="005B7C5C" w:rsidRDefault="00C072A1" w:rsidP="004537F7">
      <w:pPr>
        <w:rPr>
          <w:rFonts w:cs="Times New Roman"/>
        </w:rPr>
      </w:pPr>
      <w:r w:rsidRPr="005B7C5C">
        <w:rPr>
          <w:rFonts w:cs="Times New Roman"/>
        </w:rPr>
        <w:lastRenderedPageBreak/>
        <w:t>“Yes, commander. The course has been computed and set. We will arrive abeam the other ship in 9 hours and 47 minutes,” responded Beta 5.</w:t>
      </w:r>
    </w:p>
    <w:p w14:paraId="60B142B6" w14:textId="15D4E8B0" w:rsidR="002222D3" w:rsidRPr="005B7C5C" w:rsidRDefault="002222D3" w:rsidP="004537F7">
      <w:pPr>
        <w:rPr>
          <w:rFonts w:cs="Times New Roman"/>
        </w:rPr>
      </w:pPr>
      <w:r w:rsidRPr="005B7C5C">
        <w:rPr>
          <w:rFonts w:cs="Times New Roman"/>
        </w:rPr>
        <w:t>“SIMPOC</w:t>
      </w:r>
      <w:r w:rsidR="000E4466">
        <w:rPr>
          <w:rFonts w:cs="Times New Roman"/>
        </w:rPr>
        <w:t>,</w:t>
      </w:r>
      <w:r w:rsidRPr="005B7C5C">
        <w:rPr>
          <w:rFonts w:cs="Times New Roman"/>
        </w:rPr>
        <w:t xml:space="preserve"> it’s been our typical long day. We’re going to call it a night and try to get some sleep. I’d rather meet these guests after a couple of hours</w:t>
      </w:r>
      <w:r w:rsidR="000E4466">
        <w:rPr>
          <w:rFonts w:cs="Times New Roman"/>
        </w:rPr>
        <w:t>'</w:t>
      </w:r>
      <w:r w:rsidRPr="005B7C5C">
        <w:rPr>
          <w:rFonts w:cs="Times New Roman"/>
        </w:rPr>
        <w:t xml:space="preserve"> sleep. Continue to monitor them and let us know if anything changes. Try not to look menacing as we approach them. Wake Tom a</w:t>
      </w:r>
      <w:r w:rsidR="003F49E3" w:rsidRPr="005B7C5C">
        <w:rPr>
          <w:rFonts w:cs="Times New Roman"/>
        </w:rPr>
        <w:t xml:space="preserve">nd </w:t>
      </w:r>
      <w:r w:rsidR="000E4466">
        <w:rPr>
          <w:rFonts w:cs="Times New Roman"/>
        </w:rPr>
        <w:t>me</w:t>
      </w:r>
      <w:r w:rsidR="003F49E3" w:rsidRPr="005B7C5C">
        <w:rPr>
          <w:rFonts w:cs="Times New Roman"/>
        </w:rPr>
        <w:t xml:space="preserve"> an hour from the encounter</w:t>
      </w:r>
      <w:r w:rsidR="002C4B4F" w:rsidRPr="005B7C5C">
        <w:rPr>
          <w:rFonts w:cs="Times New Roman"/>
        </w:rPr>
        <w:t>,</w:t>
      </w:r>
      <w:r w:rsidR="003F49E3" w:rsidRPr="005B7C5C">
        <w:rPr>
          <w:rFonts w:cs="Times New Roman"/>
        </w:rPr>
        <w:t xml:space="preserve"> </w:t>
      </w:r>
      <w:r w:rsidR="003F49E3" w:rsidRPr="005B7C5C">
        <w:rPr>
          <w:rFonts w:cs="Times New Roman"/>
          <w:noProof/>
        </w:rPr>
        <w:t>and</w:t>
      </w:r>
      <w:r w:rsidR="003F49E3" w:rsidRPr="005B7C5C">
        <w:rPr>
          <w:rFonts w:cs="Times New Roman"/>
        </w:rPr>
        <w:t xml:space="preserve"> we’ll review any options you have for communications,</w:t>
      </w:r>
      <w:r w:rsidRPr="005B7C5C">
        <w:rPr>
          <w:rFonts w:cs="Times New Roman"/>
        </w:rPr>
        <w:t>”</w:t>
      </w:r>
      <w:r w:rsidR="003F49E3" w:rsidRPr="005B7C5C">
        <w:rPr>
          <w:rFonts w:cs="Times New Roman"/>
        </w:rPr>
        <w:t xml:space="preserve"> Joan said.</w:t>
      </w:r>
    </w:p>
    <w:p w14:paraId="6EFCCAC7" w14:textId="3AEB0233" w:rsidR="002222D3" w:rsidRPr="005B7C5C" w:rsidRDefault="002222D3" w:rsidP="004537F7">
      <w:pPr>
        <w:rPr>
          <w:rFonts w:cs="Times New Roman"/>
        </w:rPr>
      </w:pPr>
      <w:r w:rsidRPr="005B7C5C">
        <w:rPr>
          <w:rFonts w:cs="Times New Roman"/>
        </w:rPr>
        <w:t>“</w:t>
      </w:r>
      <w:r w:rsidR="003F49E3" w:rsidRPr="005B7C5C">
        <w:rPr>
          <w:rFonts w:cs="Times New Roman"/>
        </w:rPr>
        <w:t>Acknowledged</w:t>
      </w:r>
      <w:r w:rsidRPr="005B7C5C">
        <w:rPr>
          <w:rFonts w:cs="Times New Roman"/>
        </w:rPr>
        <w:t>.”</w:t>
      </w:r>
    </w:p>
    <w:p w14:paraId="64C023E9" w14:textId="1BFA33E6" w:rsidR="003F49E3" w:rsidRPr="005B7C5C" w:rsidRDefault="003F49E3" w:rsidP="004537F7">
      <w:pPr>
        <w:rPr>
          <w:rFonts w:cs="Times New Roman"/>
        </w:rPr>
      </w:pPr>
      <w:r w:rsidRPr="005B7C5C">
        <w:rPr>
          <w:rFonts w:cs="Times New Roman"/>
        </w:rPr>
        <w:t>After three hours, Tom rolled over and noticed that Joan was laying in the bed wide awake. “I guess we should get up and make some coffee. Did you get any sleep?”</w:t>
      </w:r>
    </w:p>
    <w:p w14:paraId="68A5C06A" w14:textId="20E36B44" w:rsidR="003F49E3" w:rsidRPr="005B7C5C" w:rsidRDefault="003F49E3" w:rsidP="004537F7">
      <w:pPr>
        <w:rPr>
          <w:rFonts w:cs="Times New Roman"/>
        </w:rPr>
      </w:pPr>
      <w:r w:rsidRPr="005B7C5C">
        <w:rPr>
          <w:rFonts w:cs="Times New Roman"/>
        </w:rPr>
        <w:t>“Hardly a wink, how about you?”</w:t>
      </w:r>
    </w:p>
    <w:p w14:paraId="4F96C3C7" w14:textId="3175D8F7" w:rsidR="003F49E3" w:rsidRPr="005B7C5C" w:rsidRDefault="003F49E3" w:rsidP="004537F7">
      <w:pPr>
        <w:rPr>
          <w:rFonts w:cs="Times New Roman"/>
        </w:rPr>
      </w:pPr>
      <w:r w:rsidRPr="005B7C5C">
        <w:rPr>
          <w:rFonts w:cs="Times New Roman"/>
        </w:rPr>
        <w:t>“Not much</w:t>
      </w:r>
      <w:r w:rsidR="000E4466">
        <w:rPr>
          <w:rFonts w:cs="Times New Roman"/>
        </w:rPr>
        <w:t>;</w:t>
      </w:r>
      <w:r w:rsidRPr="005B7C5C">
        <w:rPr>
          <w:rFonts w:cs="Times New Roman"/>
        </w:rPr>
        <w:t xml:space="preserve"> it’s hard to sleep when you’re flying through space and about ready to speak to an alien species for the first time. When we chased Julius and met up with the Vakeel, we didn’t have any time to realize what was happening. It just </w:t>
      </w:r>
      <w:r w:rsidRPr="005B7C5C">
        <w:rPr>
          <w:rFonts w:cs="Times New Roman"/>
          <w:noProof/>
        </w:rPr>
        <w:t>happened</w:t>
      </w:r>
      <w:r w:rsidR="00556E3B" w:rsidRPr="005B7C5C">
        <w:rPr>
          <w:rFonts w:cs="Times New Roman"/>
          <w:noProof/>
        </w:rPr>
        <w:t>,</w:t>
      </w:r>
      <w:r w:rsidRPr="005B7C5C">
        <w:rPr>
          <w:rFonts w:cs="Times New Roman"/>
        </w:rPr>
        <w:t xml:space="preserve"> and there we were in a fight with Julius and then talking with </w:t>
      </w:r>
      <w:r w:rsidR="00C072A1" w:rsidRPr="005B7C5C">
        <w:rPr>
          <w:rFonts w:cs="Times New Roman"/>
        </w:rPr>
        <w:t>the Vakeel</w:t>
      </w:r>
      <w:r w:rsidRPr="005B7C5C">
        <w:rPr>
          <w:rFonts w:cs="Times New Roman"/>
        </w:rPr>
        <w:t xml:space="preserve"> leader. This time is different</w:t>
      </w:r>
      <w:r w:rsidR="002C4B4F" w:rsidRPr="005B7C5C">
        <w:rPr>
          <w:rFonts w:cs="Times New Roman"/>
          <w:noProof/>
        </w:rPr>
        <w:t>;</w:t>
      </w:r>
      <w:r w:rsidRPr="005B7C5C">
        <w:rPr>
          <w:rFonts w:cs="Times New Roman"/>
          <w:noProof/>
        </w:rPr>
        <w:t xml:space="preserve"> this</w:t>
      </w:r>
      <w:r w:rsidRPr="005B7C5C">
        <w:rPr>
          <w:rFonts w:cs="Times New Roman"/>
        </w:rPr>
        <w:t xml:space="preserve"> species might be worse than the Vakeel. They might just wipe us out with a flick</w:t>
      </w:r>
      <w:r w:rsidR="00C12C55" w:rsidRPr="005B7C5C">
        <w:rPr>
          <w:rFonts w:cs="Times New Roman"/>
        </w:rPr>
        <w:t xml:space="preserve"> of their hand. Then again, they</w:t>
      </w:r>
      <w:r w:rsidRPr="005B7C5C">
        <w:rPr>
          <w:rFonts w:cs="Times New Roman"/>
        </w:rPr>
        <w:t xml:space="preserve"> might </w:t>
      </w:r>
      <w:r w:rsidR="00B763F5" w:rsidRPr="005B7C5C">
        <w:rPr>
          <w:rFonts w:cs="Times New Roman"/>
        </w:rPr>
        <w:t xml:space="preserve">be </w:t>
      </w:r>
      <w:r w:rsidRPr="005B7C5C">
        <w:rPr>
          <w:rFonts w:cs="Times New Roman"/>
        </w:rPr>
        <w:t>friendly.”</w:t>
      </w:r>
    </w:p>
    <w:p w14:paraId="76D9DD1D" w14:textId="5207C6FF" w:rsidR="003F49E3" w:rsidRPr="005B7C5C" w:rsidRDefault="003F49E3" w:rsidP="004537F7">
      <w:pPr>
        <w:rPr>
          <w:rFonts w:cs="Times New Roman"/>
        </w:rPr>
      </w:pPr>
      <w:r w:rsidRPr="005B7C5C">
        <w:rPr>
          <w:rFonts w:cs="Times New Roman"/>
        </w:rPr>
        <w:t>“I guess that’s why we’re going to meet them,” Joan responded as she got out of bed and put her clothes on.</w:t>
      </w:r>
    </w:p>
    <w:p w14:paraId="0F6A08D2" w14:textId="7CF695A0" w:rsidR="003F49E3" w:rsidRPr="005B7C5C" w:rsidRDefault="003F49E3" w:rsidP="004537F7">
      <w:pPr>
        <w:rPr>
          <w:rFonts w:cs="Times New Roman"/>
        </w:rPr>
      </w:pPr>
      <w:r w:rsidRPr="005B7C5C">
        <w:rPr>
          <w:rFonts w:cs="Times New Roman"/>
        </w:rPr>
        <w:t>When they stepped out of their slee</w:t>
      </w:r>
      <w:r w:rsidR="005E6F8A" w:rsidRPr="005B7C5C">
        <w:rPr>
          <w:rFonts w:cs="Times New Roman"/>
        </w:rPr>
        <w:t xml:space="preserve">ping </w:t>
      </w:r>
      <w:r w:rsidR="005E6F8A" w:rsidRPr="005B7C5C">
        <w:rPr>
          <w:rFonts w:cs="Times New Roman"/>
          <w:noProof/>
        </w:rPr>
        <w:t>quarters</w:t>
      </w:r>
      <w:r w:rsidR="00556E3B" w:rsidRPr="005B7C5C">
        <w:rPr>
          <w:rFonts w:cs="Times New Roman"/>
          <w:noProof/>
        </w:rPr>
        <w:t>,</w:t>
      </w:r>
      <w:r w:rsidR="005E6F8A" w:rsidRPr="005B7C5C">
        <w:rPr>
          <w:rFonts w:cs="Times New Roman"/>
        </w:rPr>
        <w:t xml:space="preserve"> the smell of coffee</w:t>
      </w:r>
      <w:r w:rsidRPr="005B7C5C">
        <w:rPr>
          <w:rFonts w:cs="Times New Roman"/>
        </w:rPr>
        <w:t xml:space="preserve"> was already getting their attention.</w:t>
      </w:r>
    </w:p>
    <w:p w14:paraId="288BF7A7" w14:textId="11114277" w:rsidR="003F49E3" w:rsidRPr="005B7C5C" w:rsidRDefault="003F49E3" w:rsidP="004537F7">
      <w:pPr>
        <w:rPr>
          <w:rFonts w:cs="Times New Roman"/>
        </w:rPr>
      </w:pPr>
      <w:r w:rsidRPr="005B7C5C">
        <w:rPr>
          <w:rFonts w:cs="Times New Roman"/>
        </w:rPr>
        <w:lastRenderedPageBreak/>
        <w:t>“I heard you moving</w:t>
      </w:r>
      <w:r w:rsidR="000E4466">
        <w:rPr>
          <w:rFonts w:cs="Times New Roman"/>
        </w:rPr>
        <w:t>,</w:t>
      </w:r>
      <w:r w:rsidRPr="005B7C5C">
        <w:rPr>
          <w:rFonts w:cs="Times New Roman"/>
        </w:rPr>
        <w:t xml:space="preserve"> so I put your coffee on,” said SIMPOC. “I </w:t>
      </w:r>
      <w:r w:rsidR="00C072A1" w:rsidRPr="005B7C5C">
        <w:rPr>
          <w:rFonts w:cs="Times New Roman"/>
        </w:rPr>
        <w:t>know</w:t>
      </w:r>
      <w:r w:rsidRPr="005B7C5C">
        <w:rPr>
          <w:rFonts w:cs="Times New Roman"/>
        </w:rPr>
        <w:t xml:space="preserve"> that you prefer your beverage soon after waking.”</w:t>
      </w:r>
    </w:p>
    <w:p w14:paraId="104E9BFD" w14:textId="5E2F94B0" w:rsidR="003F49E3" w:rsidRPr="005B7C5C" w:rsidRDefault="003F49E3" w:rsidP="004537F7">
      <w:pPr>
        <w:rPr>
          <w:rFonts w:cs="Times New Roman"/>
        </w:rPr>
      </w:pPr>
      <w:r w:rsidRPr="005B7C5C">
        <w:rPr>
          <w:rFonts w:cs="Times New Roman"/>
        </w:rPr>
        <w:t>“</w:t>
      </w:r>
      <w:r w:rsidRPr="005B7C5C">
        <w:rPr>
          <w:rFonts w:cs="Times New Roman"/>
          <w:noProof/>
        </w:rPr>
        <w:t>Thanks</w:t>
      </w:r>
      <w:r w:rsidR="00556E3B" w:rsidRPr="005B7C5C">
        <w:rPr>
          <w:rFonts w:cs="Times New Roman"/>
          <w:noProof/>
        </w:rPr>
        <w:t>,</w:t>
      </w:r>
      <w:r w:rsidRPr="005B7C5C">
        <w:rPr>
          <w:rFonts w:cs="Times New Roman"/>
        </w:rPr>
        <w:t xml:space="preserve"> SIMPOC,” Joan said as </w:t>
      </w:r>
      <w:r w:rsidR="00684543" w:rsidRPr="005B7C5C">
        <w:rPr>
          <w:rFonts w:cs="Times New Roman"/>
        </w:rPr>
        <w:t xml:space="preserve">she </w:t>
      </w:r>
      <w:r w:rsidRPr="005B7C5C">
        <w:rPr>
          <w:rFonts w:cs="Times New Roman"/>
        </w:rPr>
        <w:t>headed for the kitchen</w:t>
      </w:r>
      <w:r w:rsidR="000E4466">
        <w:rPr>
          <w:rFonts w:cs="Times New Roman"/>
        </w:rPr>
        <w:t>,</w:t>
      </w:r>
      <w:r w:rsidRPr="005B7C5C">
        <w:rPr>
          <w:rFonts w:cs="Times New Roman"/>
        </w:rPr>
        <w:t xml:space="preserve"> hoping that one of those sticky pastries was still in the refrigerator.</w:t>
      </w:r>
    </w:p>
    <w:p w14:paraId="07FDB57A" w14:textId="0B3603EF" w:rsidR="003F49E3" w:rsidRPr="005B7C5C" w:rsidRDefault="003F49E3" w:rsidP="004537F7">
      <w:pPr>
        <w:rPr>
          <w:rFonts w:cs="Times New Roman"/>
        </w:rPr>
      </w:pPr>
      <w:r w:rsidRPr="005B7C5C">
        <w:rPr>
          <w:rFonts w:cs="Times New Roman"/>
        </w:rPr>
        <w:t>“SIMPOC, have you been able to finish one of those fighters that we talked about?”</w:t>
      </w:r>
    </w:p>
    <w:p w14:paraId="3241AF28" w14:textId="62680C63" w:rsidR="003F49E3" w:rsidRPr="005B7C5C" w:rsidRDefault="003F49E3" w:rsidP="004537F7">
      <w:pPr>
        <w:rPr>
          <w:rFonts w:cs="Times New Roman"/>
        </w:rPr>
      </w:pPr>
      <w:r w:rsidRPr="005B7C5C">
        <w:rPr>
          <w:rFonts w:cs="Times New Roman"/>
        </w:rPr>
        <w:t>“Not yet</w:t>
      </w:r>
      <w:r w:rsidR="000E4466">
        <w:rPr>
          <w:rFonts w:cs="Times New Roman"/>
        </w:rPr>
        <w:t>,</w:t>
      </w:r>
      <w:r w:rsidRPr="005B7C5C">
        <w:rPr>
          <w:rFonts w:cs="Times New Roman"/>
        </w:rPr>
        <w:t xml:space="preserve"> Tom</w:t>
      </w:r>
      <w:r w:rsidR="00C072A1" w:rsidRPr="005B7C5C">
        <w:rPr>
          <w:rFonts w:cs="Times New Roman"/>
        </w:rPr>
        <w:t>.”</w:t>
      </w:r>
    </w:p>
    <w:p w14:paraId="7303B2DA" w14:textId="4CB013BF" w:rsidR="00C072A1" w:rsidRPr="005B7C5C" w:rsidRDefault="00C072A1" w:rsidP="004537F7">
      <w:pPr>
        <w:rPr>
          <w:rFonts w:cs="Times New Roman"/>
        </w:rPr>
      </w:pPr>
      <w:r w:rsidRPr="005B7C5C">
        <w:rPr>
          <w:rFonts w:cs="Times New Roman"/>
        </w:rPr>
        <w:t>“Boy</w:t>
      </w:r>
      <w:r w:rsidR="000E4466">
        <w:rPr>
          <w:rFonts w:cs="Times New Roman"/>
        </w:rPr>
        <w:t>,</w:t>
      </w:r>
      <w:r w:rsidRPr="005B7C5C">
        <w:rPr>
          <w:rFonts w:cs="Times New Roman"/>
        </w:rPr>
        <w:t xml:space="preserve"> do I wish I had a dozen of them available right now.”</w:t>
      </w:r>
    </w:p>
    <w:p w14:paraId="44BAE281" w14:textId="42C27DBA" w:rsidR="003F49E3" w:rsidRPr="005B7C5C" w:rsidRDefault="003F49E3" w:rsidP="004537F7">
      <w:pPr>
        <w:rPr>
          <w:rFonts w:cs="Times New Roman"/>
        </w:rPr>
      </w:pPr>
      <w:r w:rsidRPr="005B7C5C">
        <w:rPr>
          <w:rFonts w:cs="Times New Roman"/>
        </w:rPr>
        <w:t>Joan walked out of the kitchen with her sticky pastry and a cup of steaming coffee. “SIMPOC, how do we communicate with our friends?”</w:t>
      </w:r>
    </w:p>
    <w:p w14:paraId="3A5E2CAD" w14:textId="41332E1F" w:rsidR="003F49E3" w:rsidRPr="005B7C5C" w:rsidRDefault="003F49E3" w:rsidP="004537F7">
      <w:pPr>
        <w:rPr>
          <w:rFonts w:cs="Times New Roman"/>
        </w:rPr>
      </w:pPr>
      <w:r w:rsidRPr="005B7C5C">
        <w:rPr>
          <w:rFonts w:cs="Times New Roman"/>
        </w:rPr>
        <w:t xml:space="preserve">“The standard assumption is that mathematics will be a universal language shared by all intelligent species. We </w:t>
      </w:r>
      <w:proofErr w:type="gramStart"/>
      <w:r w:rsidRPr="005B7C5C">
        <w:rPr>
          <w:rFonts w:cs="Times New Roman"/>
        </w:rPr>
        <w:t>have the opportunity to</w:t>
      </w:r>
      <w:proofErr w:type="gramEnd"/>
      <w:r w:rsidRPr="005B7C5C">
        <w:rPr>
          <w:rFonts w:cs="Times New Roman"/>
        </w:rPr>
        <w:t xml:space="preserve"> satisfy that hypothesis. How we accomplish that will depend on what happens. We can’t call them and </w:t>
      </w:r>
      <w:r w:rsidRPr="005B7C5C">
        <w:rPr>
          <w:rFonts w:cs="Times New Roman"/>
          <w:noProof/>
        </w:rPr>
        <w:t>talk</w:t>
      </w:r>
      <w:r w:rsidRPr="005B7C5C">
        <w:rPr>
          <w:rFonts w:cs="Times New Roman"/>
        </w:rPr>
        <w:t xml:space="preserve"> because we don’t have a common frequency. We will try to transmit and </w:t>
      </w:r>
      <w:r w:rsidRPr="005B7C5C">
        <w:rPr>
          <w:rFonts w:cs="Times New Roman"/>
          <w:noProof/>
        </w:rPr>
        <w:t>receive</w:t>
      </w:r>
      <w:r w:rsidR="00556E3B" w:rsidRPr="005B7C5C">
        <w:rPr>
          <w:rFonts w:cs="Times New Roman"/>
          <w:noProof/>
        </w:rPr>
        <w:t>,</w:t>
      </w:r>
      <w:r w:rsidRPr="005B7C5C">
        <w:rPr>
          <w:rFonts w:cs="Times New Roman"/>
        </w:rPr>
        <w:t xml:space="preserve"> but that might be problematic. </w:t>
      </w:r>
      <w:proofErr w:type="gramStart"/>
      <w:r w:rsidRPr="005B7C5C">
        <w:rPr>
          <w:rFonts w:cs="Times New Roman"/>
        </w:rPr>
        <w:t>Ultimately</w:t>
      </w:r>
      <w:proofErr w:type="gramEnd"/>
      <w:r w:rsidRPr="005B7C5C">
        <w:rPr>
          <w:rFonts w:cs="Times New Roman"/>
        </w:rPr>
        <w:t xml:space="preserve"> we might have to meet them face to face, which will present an entirely new set of challenges,” SIMPOC explained.</w:t>
      </w:r>
    </w:p>
    <w:p w14:paraId="490F21B9" w14:textId="76AB9808" w:rsidR="003F49E3" w:rsidRPr="005B7C5C" w:rsidRDefault="003F49E3" w:rsidP="004537F7">
      <w:pPr>
        <w:rPr>
          <w:rFonts w:cs="Times New Roman"/>
        </w:rPr>
      </w:pPr>
      <w:r w:rsidRPr="005B7C5C">
        <w:rPr>
          <w:rFonts w:cs="Times New Roman"/>
        </w:rPr>
        <w:t xml:space="preserve">“The first system we visited didn’t have the ability </w:t>
      </w:r>
      <w:r w:rsidRPr="005B7C5C">
        <w:rPr>
          <w:rFonts w:cs="Times New Roman"/>
          <w:noProof/>
        </w:rPr>
        <w:t>for</w:t>
      </w:r>
      <w:r w:rsidRPr="005B7C5C">
        <w:rPr>
          <w:rFonts w:cs="Times New Roman"/>
        </w:rPr>
        <w:t xml:space="preserve"> interstellar travel. The second system was highly </w:t>
      </w:r>
      <w:r w:rsidRPr="005B7C5C">
        <w:rPr>
          <w:rFonts w:cs="Times New Roman"/>
          <w:noProof/>
        </w:rPr>
        <w:t>advanced</w:t>
      </w:r>
      <w:r w:rsidR="00556E3B" w:rsidRPr="005B7C5C">
        <w:rPr>
          <w:rFonts w:cs="Times New Roman"/>
          <w:noProof/>
        </w:rPr>
        <w:t>,</w:t>
      </w:r>
      <w:r w:rsidRPr="005B7C5C">
        <w:rPr>
          <w:rFonts w:cs="Times New Roman"/>
        </w:rPr>
        <w:t xml:space="preserve"> and </w:t>
      </w:r>
      <w:r w:rsidRPr="005B7C5C">
        <w:rPr>
          <w:rFonts w:cs="Times New Roman"/>
          <w:noProof/>
        </w:rPr>
        <w:t>they</w:t>
      </w:r>
      <w:r w:rsidRPr="005B7C5C">
        <w:rPr>
          <w:rFonts w:cs="Times New Roman"/>
        </w:rPr>
        <w:t xml:space="preserve"> may have the ability</w:t>
      </w:r>
      <w:r w:rsidR="000E4466">
        <w:rPr>
          <w:rFonts w:cs="Times New Roman"/>
        </w:rPr>
        <w:t>;</w:t>
      </w:r>
      <w:r w:rsidRPr="005B7C5C">
        <w:rPr>
          <w:rFonts w:cs="Times New Roman"/>
        </w:rPr>
        <w:t xml:space="preserve"> we </w:t>
      </w:r>
      <w:proofErr w:type="gramStart"/>
      <w:r w:rsidRPr="005B7C5C">
        <w:rPr>
          <w:rFonts w:cs="Times New Roman"/>
        </w:rPr>
        <w:t>have to</w:t>
      </w:r>
      <w:proofErr w:type="gramEnd"/>
      <w:r w:rsidRPr="005B7C5C">
        <w:rPr>
          <w:rFonts w:cs="Times New Roman"/>
        </w:rPr>
        <w:t xml:space="preserve"> assume that these visitors are from that system.</w:t>
      </w:r>
      <w:r w:rsidR="00522E89" w:rsidRPr="005B7C5C">
        <w:rPr>
          <w:rFonts w:cs="Times New Roman"/>
        </w:rPr>
        <w:t xml:space="preserve"> What have you been able to learn from the data we got?”</w:t>
      </w:r>
      <w:r w:rsidR="00684543" w:rsidRPr="005B7C5C">
        <w:rPr>
          <w:rFonts w:cs="Times New Roman"/>
        </w:rPr>
        <w:t xml:space="preserve"> Asked Tom.</w:t>
      </w:r>
    </w:p>
    <w:p w14:paraId="4CAA120A" w14:textId="029EC008" w:rsidR="00522E89" w:rsidRPr="005B7C5C" w:rsidRDefault="00522E89" w:rsidP="004537F7">
      <w:pPr>
        <w:rPr>
          <w:rFonts w:cs="Times New Roman"/>
        </w:rPr>
      </w:pPr>
      <w:r w:rsidRPr="005B7C5C">
        <w:rPr>
          <w:rFonts w:cs="Times New Roman"/>
        </w:rPr>
        <w:t xml:space="preserve">“There were two species involved in the attack. It </w:t>
      </w:r>
      <w:r w:rsidR="00C072A1" w:rsidRPr="005B7C5C">
        <w:rPr>
          <w:rFonts w:cs="Times New Roman"/>
        </w:rPr>
        <w:t>is difficult to discern which side was the aggressor</w:t>
      </w:r>
      <w:r w:rsidRPr="005B7C5C">
        <w:rPr>
          <w:rFonts w:cs="Times New Roman"/>
        </w:rPr>
        <w:t xml:space="preserve">. If this species is from the </w:t>
      </w:r>
      <w:r w:rsidR="00C072A1" w:rsidRPr="005B7C5C">
        <w:rPr>
          <w:rFonts w:cs="Times New Roman"/>
          <w:noProof/>
        </w:rPr>
        <w:t>Earth</w:t>
      </w:r>
      <w:r w:rsidR="00556E3B" w:rsidRPr="005B7C5C">
        <w:rPr>
          <w:rFonts w:cs="Times New Roman"/>
          <w:noProof/>
        </w:rPr>
        <w:t>-</w:t>
      </w:r>
      <w:r w:rsidR="00C072A1" w:rsidRPr="005B7C5C">
        <w:rPr>
          <w:rFonts w:cs="Times New Roman"/>
          <w:noProof/>
        </w:rPr>
        <w:t>like</w:t>
      </w:r>
      <w:r w:rsidRPr="005B7C5C">
        <w:rPr>
          <w:rFonts w:cs="Times New Roman"/>
        </w:rPr>
        <w:t xml:space="preserve"> </w:t>
      </w:r>
      <w:r w:rsidRPr="005B7C5C">
        <w:rPr>
          <w:rFonts w:cs="Times New Roman"/>
          <w:noProof/>
        </w:rPr>
        <w:t>planet</w:t>
      </w:r>
      <w:r w:rsidRPr="005B7C5C">
        <w:rPr>
          <w:rFonts w:cs="Times New Roman"/>
        </w:rPr>
        <w:t xml:space="preserve">, they are likely oxygen </w:t>
      </w:r>
      <w:r w:rsidRPr="005B7C5C">
        <w:rPr>
          <w:rFonts w:cs="Times New Roman"/>
          <w:noProof/>
        </w:rPr>
        <w:t>breathers</w:t>
      </w:r>
      <w:r w:rsidR="00556E3B" w:rsidRPr="005B7C5C">
        <w:rPr>
          <w:rFonts w:cs="Times New Roman"/>
          <w:noProof/>
        </w:rPr>
        <w:t>,</w:t>
      </w:r>
      <w:r w:rsidRPr="005B7C5C">
        <w:rPr>
          <w:rFonts w:cs="Times New Roman"/>
        </w:rPr>
        <w:t xml:space="preserve"> and you should </w:t>
      </w:r>
      <w:r w:rsidRPr="005B7C5C">
        <w:rPr>
          <w:rFonts w:cs="Times New Roman"/>
        </w:rPr>
        <w:lastRenderedPageBreak/>
        <w:t xml:space="preserve">have no problem breathing their air. I should point </w:t>
      </w:r>
      <w:r w:rsidRPr="005B7C5C">
        <w:rPr>
          <w:rFonts w:cs="Times New Roman"/>
          <w:noProof/>
        </w:rPr>
        <w:t>out</w:t>
      </w:r>
      <w:r w:rsidR="000E4466">
        <w:rPr>
          <w:rFonts w:cs="Times New Roman"/>
          <w:noProof/>
        </w:rPr>
        <w:t xml:space="preserve"> that we may have more information about them than they do about us in that regard</w:t>
      </w:r>
      <w:r w:rsidRPr="005B7C5C">
        <w:rPr>
          <w:rFonts w:cs="Times New Roman"/>
        </w:rPr>
        <w:t xml:space="preserve">. </w:t>
      </w:r>
      <w:r w:rsidRPr="005B7C5C">
        <w:rPr>
          <w:rFonts w:cs="Times New Roman"/>
          <w:noProof/>
        </w:rPr>
        <w:t>After all</w:t>
      </w:r>
      <w:r w:rsidR="00556E3B" w:rsidRPr="005B7C5C">
        <w:rPr>
          <w:rFonts w:cs="Times New Roman"/>
          <w:noProof/>
        </w:rPr>
        <w:t>,</w:t>
      </w:r>
      <w:r w:rsidRPr="005B7C5C">
        <w:rPr>
          <w:rFonts w:cs="Times New Roman"/>
        </w:rPr>
        <w:t xml:space="preserve"> we visited them and obtained the data, this is their first visit to our </w:t>
      </w:r>
      <w:r w:rsidRPr="005B7C5C">
        <w:rPr>
          <w:rFonts w:cs="Times New Roman"/>
          <w:noProof/>
        </w:rPr>
        <w:t>system</w:t>
      </w:r>
      <w:r w:rsidR="00556E3B" w:rsidRPr="005B7C5C">
        <w:rPr>
          <w:rFonts w:cs="Times New Roman"/>
          <w:noProof/>
        </w:rPr>
        <w:t>,</w:t>
      </w:r>
      <w:r w:rsidRPr="005B7C5C">
        <w:rPr>
          <w:rFonts w:cs="Times New Roman"/>
        </w:rPr>
        <w:t xml:space="preserve"> and they don’t have a comparable data set.”</w:t>
      </w:r>
    </w:p>
    <w:p w14:paraId="37A1315C" w14:textId="637D2DD5" w:rsidR="00522E89" w:rsidRPr="005B7C5C" w:rsidRDefault="00522E89" w:rsidP="004537F7">
      <w:pPr>
        <w:rPr>
          <w:rFonts w:cs="Times New Roman"/>
        </w:rPr>
      </w:pPr>
      <w:r w:rsidRPr="005B7C5C">
        <w:rPr>
          <w:rFonts w:cs="Times New Roman"/>
        </w:rPr>
        <w:t>“</w:t>
      </w:r>
      <w:r w:rsidR="00CB3607" w:rsidRPr="005B7C5C">
        <w:rPr>
          <w:rFonts w:cs="Times New Roman"/>
        </w:rPr>
        <w:t>Okay</w:t>
      </w:r>
      <w:r w:rsidRPr="005B7C5C">
        <w:rPr>
          <w:rFonts w:cs="Times New Roman"/>
        </w:rPr>
        <w:t xml:space="preserve">, so push comes to shove, we can breathe the same air. What else, did you decipher any of </w:t>
      </w:r>
      <w:r w:rsidRPr="005B7C5C">
        <w:rPr>
          <w:rFonts w:cs="Times New Roman"/>
          <w:noProof/>
        </w:rPr>
        <w:t>their</w:t>
      </w:r>
      <w:r w:rsidRPr="005B7C5C">
        <w:rPr>
          <w:rFonts w:cs="Times New Roman"/>
        </w:rPr>
        <w:t xml:space="preserve"> </w:t>
      </w:r>
      <w:r w:rsidRPr="005B7C5C">
        <w:rPr>
          <w:rFonts w:cs="Times New Roman"/>
          <w:noProof/>
        </w:rPr>
        <w:t>language</w:t>
      </w:r>
      <w:r w:rsidR="00165FBF" w:rsidRPr="005B7C5C">
        <w:rPr>
          <w:rFonts w:cs="Times New Roman"/>
          <w:noProof/>
        </w:rPr>
        <w:t>s</w:t>
      </w:r>
      <w:r w:rsidRPr="005B7C5C">
        <w:rPr>
          <w:rFonts w:cs="Times New Roman"/>
        </w:rPr>
        <w:t>?”</w:t>
      </w:r>
      <w:r w:rsidR="00684543" w:rsidRPr="005B7C5C">
        <w:rPr>
          <w:rFonts w:cs="Times New Roman"/>
        </w:rPr>
        <w:t xml:space="preserve"> Asked Joan.</w:t>
      </w:r>
    </w:p>
    <w:p w14:paraId="4839C47E" w14:textId="002700FF" w:rsidR="00522E89" w:rsidRPr="005B7C5C" w:rsidRDefault="00522E89" w:rsidP="004537F7">
      <w:pPr>
        <w:rPr>
          <w:rFonts w:cs="Times New Roman"/>
        </w:rPr>
      </w:pPr>
      <w:r w:rsidRPr="005B7C5C">
        <w:rPr>
          <w:rFonts w:cs="Times New Roman"/>
        </w:rPr>
        <w:t>“Very little, their language</w:t>
      </w:r>
      <w:r w:rsidR="00165FBF" w:rsidRPr="005B7C5C">
        <w:rPr>
          <w:rFonts w:cs="Times New Roman"/>
        </w:rPr>
        <w:t>s</w:t>
      </w:r>
      <w:r w:rsidRPr="005B7C5C">
        <w:rPr>
          <w:rFonts w:cs="Times New Roman"/>
        </w:rPr>
        <w:t xml:space="preserve"> </w:t>
      </w:r>
      <w:r w:rsidR="00165FBF" w:rsidRPr="005B7C5C">
        <w:rPr>
          <w:rFonts w:cs="Times New Roman"/>
        </w:rPr>
        <w:t>are</w:t>
      </w:r>
      <w:r w:rsidRPr="005B7C5C">
        <w:rPr>
          <w:rFonts w:cs="Times New Roman"/>
        </w:rPr>
        <w:t xml:space="preserve"> very </w:t>
      </w:r>
      <w:proofErr w:type="gramStart"/>
      <w:r w:rsidRPr="005B7C5C">
        <w:rPr>
          <w:rFonts w:cs="Times New Roman"/>
        </w:rPr>
        <w:t>fast</w:t>
      </w:r>
      <w:r w:rsidR="000E4466">
        <w:rPr>
          <w:rFonts w:cs="Times New Roman"/>
        </w:rPr>
        <w:t>-</w:t>
      </w:r>
      <w:r w:rsidRPr="005B7C5C">
        <w:rPr>
          <w:rFonts w:cs="Times New Roman"/>
        </w:rPr>
        <w:t>paced</w:t>
      </w:r>
      <w:proofErr w:type="gramEnd"/>
      <w:r w:rsidRPr="005B7C5C">
        <w:rPr>
          <w:rFonts w:cs="Times New Roman"/>
        </w:rPr>
        <w:t xml:space="preserve"> and so far difficult to decipher.”</w:t>
      </w:r>
    </w:p>
    <w:p w14:paraId="4041EB83" w14:textId="549DE6F3" w:rsidR="00522E89" w:rsidRPr="005B7C5C" w:rsidRDefault="00522E89" w:rsidP="004537F7">
      <w:pPr>
        <w:rPr>
          <w:rFonts w:cs="Times New Roman"/>
        </w:rPr>
      </w:pPr>
      <w:r w:rsidRPr="005B7C5C">
        <w:rPr>
          <w:rFonts w:cs="Times New Roman"/>
        </w:rPr>
        <w:t>“</w:t>
      </w:r>
      <w:r w:rsidR="00CB3607" w:rsidRPr="005B7C5C">
        <w:rPr>
          <w:rFonts w:cs="Times New Roman"/>
        </w:rPr>
        <w:t>Okay</w:t>
      </w:r>
      <w:r w:rsidRPr="005B7C5C">
        <w:rPr>
          <w:rFonts w:cs="Times New Roman"/>
        </w:rPr>
        <w:t xml:space="preserve">, you two. We’re getting </w:t>
      </w:r>
      <w:r w:rsidRPr="005B7C5C">
        <w:rPr>
          <w:rFonts w:cs="Times New Roman"/>
          <w:noProof/>
        </w:rPr>
        <w:t>close</w:t>
      </w:r>
      <w:r w:rsidR="00556E3B" w:rsidRPr="005B7C5C">
        <w:rPr>
          <w:rFonts w:cs="Times New Roman"/>
          <w:noProof/>
        </w:rPr>
        <w:t>,</w:t>
      </w:r>
      <w:r w:rsidRPr="005B7C5C">
        <w:rPr>
          <w:rFonts w:cs="Times New Roman"/>
        </w:rPr>
        <w:t xml:space="preserve"> and we can’t just sit here talking about it. In a short </w:t>
      </w:r>
      <w:r w:rsidRPr="005B7C5C">
        <w:rPr>
          <w:rFonts w:cs="Times New Roman"/>
          <w:noProof/>
        </w:rPr>
        <w:t>time</w:t>
      </w:r>
      <w:r w:rsidR="00556E3B" w:rsidRPr="005B7C5C">
        <w:rPr>
          <w:rFonts w:cs="Times New Roman"/>
          <w:noProof/>
        </w:rPr>
        <w:t>,</w:t>
      </w:r>
      <w:r w:rsidRPr="005B7C5C">
        <w:rPr>
          <w:rFonts w:cs="Times New Roman"/>
        </w:rPr>
        <w:t xml:space="preserve"> we’ll have to do something. I suggest we slow our approach and creep upon </w:t>
      </w:r>
      <w:r w:rsidRPr="005B7C5C">
        <w:rPr>
          <w:rFonts w:cs="Times New Roman"/>
          <w:noProof/>
        </w:rPr>
        <w:t>them</w:t>
      </w:r>
      <w:r w:rsidRPr="005B7C5C">
        <w:rPr>
          <w:rFonts w:cs="Times New Roman"/>
        </w:rPr>
        <w:t xml:space="preserve">. Coming </w:t>
      </w:r>
      <w:r w:rsidRPr="005B7C5C">
        <w:rPr>
          <w:rFonts w:cs="Times New Roman"/>
          <w:noProof/>
        </w:rPr>
        <w:t>in</w:t>
      </w:r>
      <w:r w:rsidRPr="005B7C5C">
        <w:rPr>
          <w:rFonts w:cs="Times New Roman"/>
        </w:rPr>
        <w:t xml:space="preserve"> </w:t>
      </w:r>
      <w:r w:rsidR="00556E3B" w:rsidRPr="005B7C5C">
        <w:rPr>
          <w:rFonts w:cs="Times New Roman"/>
        </w:rPr>
        <w:t xml:space="preserve">at </w:t>
      </w:r>
      <w:r w:rsidRPr="005B7C5C">
        <w:rPr>
          <w:rFonts w:cs="Times New Roman"/>
        </w:rPr>
        <w:t xml:space="preserve">full speed is </w:t>
      </w:r>
      <w:proofErr w:type="gramStart"/>
      <w:r w:rsidRPr="005B7C5C">
        <w:rPr>
          <w:rFonts w:cs="Times New Roman"/>
        </w:rPr>
        <w:t>pretty aggressive</w:t>
      </w:r>
      <w:proofErr w:type="gramEnd"/>
      <w:r w:rsidRPr="005B7C5C">
        <w:rPr>
          <w:rFonts w:cs="Times New Roman"/>
        </w:rPr>
        <w:t xml:space="preserve">. When we get within shuttle distance, if they haven’t blown a hole through our ship, we get in the shuttle and meet them halfway. </w:t>
      </w:r>
      <w:r w:rsidRPr="005B7C5C">
        <w:rPr>
          <w:rFonts w:cs="Times New Roman"/>
          <w:noProof/>
        </w:rPr>
        <w:t>If they come out to meet us, great</w:t>
      </w:r>
      <w:r w:rsidR="00195E28" w:rsidRPr="005B7C5C">
        <w:rPr>
          <w:rFonts w:cs="Times New Roman"/>
          <w:noProof/>
        </w:rPr>
        <w:t>, i</w:t>
      </w:r>
      <w:proofErr w:type="spellStart"/>
      <w:r w:rsidRPr="005B7C5C">
        <w:rPr>
          <w:rFonts w:cs="Times New Roman"/>
        </w:rPr>
        <w:t>f</w:t>
      </w:r>
      <w:proofErr w:type="spellEnd"/>
      <w:r w:rsidRPr="005B7C5C">
        <w:rPr>
          <w:rFonts w:cs="Times New Roman"/>
        </w:rPr>
        <w:t xml:space="preserve"> they run </w:t>
      </w:r>
      <w:r w:rsidR="00C072A1" w:rsidRPr="005B7C5C">
        <w:rPr>
          <w:rFonts w:cs="Times New Roman"/>
        </w:rPr>
        <w:t>us down, we found out something,” Tom mentioned between bites of his donut.</w:t>
      </w:r>
    </w:p>
    <w:p w14:paraId="0F971419" w14:textId="6CA808FF" w:rsidR="00522E89" w:rsidRPr="005B7C5C" w:rsidRDefault="00522E89" w:rsidP="004537F7">
      <w:pPr>
        <w:rPr>
          <w:rFonts w:cs="Times New Roman"/>
        </w:rPr>
      </w:pPr>
      <w:r w:rsidRPr="005B7C5C">
        <w:rPr>
          <w:rFonts w:cs="Times New Roman"/>
        </w:rPr>
        <w:t>“</w:t>
      </w:r>
      <w:r w:rsidR="00CB3607" w:rsidRPr="005B7C5C">
        <w:rPr>
          <w:rFonts w:cs="Times New Roman"/>
        </w:rPr>
        <w:t>Okay</w:t>
      </w:r>
      <w:r w:rsidRPr="005B7C5C">
        <w:rPr>
          <w:rFonts w:cs="Times New Roman"/>
        </w:rPr>
        <w:t>, brains, what do we do if they meet us?” Joan asked.</w:t>
      </w:r>
    </w:p>
    <w:p w14:paraId="198702CE" w14:textId="2FF45BF9" w:rsidR="00522E89" w:rsidRPr="005B7C5C" w:rsidRDefault="00522E89" w:rsidP="004537F7">
      <w:pPr>
        <w:rPr>
          <w:rFonts w:cs="Times New Roman"/>
        </w:rPr>
      </w:pPr>
      <w:r w:rsidRPr="005B7C5C">
        <w:rPr>
          <w:rFonts w:cs="Times New Roman"/>
        </w:rPr>
        <w:t xml:space="preserve">“I doubt our docking mechanisms </w:t>
      </w:r>
      <w:r w:rsidR="00C072A1" w:rsidRPr="005B7C5C">
        <w:rPr>
          <w:rFonts w:cs="Times New Roman"/>
        </w:rPr>
        <w:t xml:space="preserve">are compatible, so we </w:t>
      </w:r>
      <w:r w:rsidR="00C072A1" w:rsidRPr="005B7C5C">
        <w:rPr>
          <w:rFonts w:cs="Times New Roman"/>
          <w:noProof/>
        </w:rPr>
        <w:t>sit</w:t>
      </w:r>
      <w:r w:rsidR="00165FBF" w:rsidRPr="005B7C5C">
        <w:rPr>
          <w:rFonts w:cs="Times New Roman"/>
          <w:noProof/>
        </w:rPr>
        <w:t>,</w:t>
      </w:r>
      <w:r w:rsidR="00C072A1" w:rsidRPr="005B7C5C">
        <w:rPr>
          <w:rFonts w:cs="Times New Roman"/>
        </w:rPr>
        <w:t xml:space="preserve"> and if</w:t>
      </w:r>
      <w:r w:rsidR="00C12C55" w:rsidRPr="005B7C5C">
        <w:rPr>
          <w:rFonts w:cs="Times New Roman"/>
        </w:rPr>
        <w:t xml:space="preserve"> they do nothing, w</w:t>
      </w:r>
      <w:r w:rsidRPr="005B7C5C">
        <w:rPr>
          <w:rFonts w:cs="Times New Roman"/>
        </w:rPr>
        <w:t xml:space="preserve">e put our suits on and go for </w:t>
      </w:r>
      <w:r w:rsidR="00C12C55" w:rsidRPr="005B7C5C">
        <w:rPr>
          <w:rFonts w:cs="Times New Roman"/>
        </w:rPr>
        <w:t>a visit. If they let us into their ship</w:t>
      </w:r>
      <w:r w:rsidRPr="005B7C5C">
        <w:rPr>
          <w:rFonts w:cs="Times New Roman"/>
        </w:rPr>
        <w:t>, then we take it one step at a time. SIMPOC</w:t>
      </w:r>
      <w:r w:rsidR="000E4466">
        <w:rPr>
          <w:rFonts w:cs="Times New Roman"/>
        </w:rPr>
        <w:t>,</w:t>
      </w:r>
      <w:r w:rsidRPr="005B7C5C">
        <w:rPr>
          <w:rFonts w:cs="Times New Roman"/>
        </w:rPr>
        <w:t xml:space="preserve"> if you want, you can start your mathematics and see if it works?”</w:t>
      </w:r>
      <w:r w:rsidR="00107F12" w:rsidRPr="005B7C5C">
        <w:rPr>
          <w:rFonts w:cs="Times New Roman"/>
        </w:rPr>
        <w:t xml:space="preserve"> said Tom.</w:t>
      </w:r>
    </w:p>
    <w:p w14:paraId="064C2C0A" w14:textId="4C793D0B" w:rsidR="00107F12" w:rsidRPr="005B7C5C" w:rsidRDefault="00107F12" w:rsidP="004537F7">
      <w:pPr>
        <w:rPr>
          <w:rFonts w:cs="Times New Roman"/>
        </w:rPr>
      </w:pPr>
      <w:r w:rsidRPr="005B7C5C">
        <w:rPr>
          <w:rFonts w:cs="Times New Roman"/>
        </w:rPr>
        <w:t>Tom thought for a second</w:t>
      </w:r>
      <w:r w:rsidR="000E4466">
        <w:rPr>
          <w:rFonts w:cs="Times New Roman"/>
        </w:rPr>
        <w:t>,</w:t>
      </w:r>
      <w:r w:rsidRPr="005B7C5C">
        <w:rPr>
          <w:rFonts w:cs="Times New Roman"/>
        </w:rPr>
        <w:t xml:space="preserve"> then said, “SIMPOC, can you plug into their computers </w:t>
      </w:r>
      <w:r w:rsidRPr="005B7C5C">
        <w:rPr>
          <w:rFonts w:cs="Times New Roman"/>
          <w:noProof/>
        </w:rPr>
        <w:t>like</w:t>
      </w:r>
      <w:r w:rsidRPr="005B7C5C">
        <w:rPr>
          <w:rFonts w:cs="Times New Roman"/>
        </w:rPr>
        <w:t xml:space="preserve"> you did with the Vakeel?”</w:t>
      </w:r>
    </w:p>
    <w:p w14:paraId="2EEA7780" w14:textId="6227A3D0" w:rsidR="00107F12" w:rsidRPr="005B7C5C" w:rsidRDefault="00107F12" w:rsidP="004537F7">
      <w:pPr>
        <w:rPr>
          <w:rFonts w:cs="Times New Roman"/>
        </w:rPr>
      </w:pPr>
      <w:r w:rsidRPr="005B7C5C">
        <w:rPr>
          <w:rFonts w:cs="Times New Roman"/>
        </w:rPr>
        <w:t xml:space="preserve">“I was able to listen to the Vakeel computers for a long time and record their transmissions. Through </w:t>
      </w:r>
      <w:r w:rsidRPr="005B7C5C">
        <w:rPr>
          <w:rFonts w:cs="Times New Roman"/>
          <w:noProof/>
        </w:rPr>
        <w:t>analysis</w:t>
      </w:r>
      <w:r w:rsidR="00165FBF" w:rsidRPr="005B7C5C">
        <w:rPr>
          <w:rFonts w:cs="Times New Roman"/>
          <w:noProof/>
        </w:rPr>
        <w:t>,</w:t>
      </w:r>
      <w:r w:rsidRPr="005B7C5C">
        <w:rPr>
          <w:rFonts w:cs="Times New Roman"/>
        </w:rPr>
        <w:t xml:space="preserve"> I was </w:t>
      </w:r>
      <w:r w:rsidR="00556E3B" w:rsidRPr="005B7C5C">
        <w:rPr>
          <w:rFonts w:cs="Times New Roman"/>
          <w:noProof/>
        </w:rPr>
        <w:t>ab</w:t>
      </w:r>
      <w:r w:rsidRPr="005B7C5C">
        <w:rPr>
          <w:rFonts w:cs="Times New Roman"/>
          <w:noProof/>
        </w:rPr>
        <w:t>le</w:t>
      </w:r>
      <w:r w:rsidRPr="005B7C5C">
        <w:rPr>
          <w:rFonts w:cs="Times New Roman"/>
        </w:rPr>
        <w:t xml:space="preserve"> to discern their communication </w:t>
      </w:r>
      <w:r w:rsidR="00083853" w:rsidRPr="005B7C5C">
        <w:rPr>
          <w:rFonts w:cs="Times New Roman"/>
        </w:rPr>
        <w:t>protocols</w:t>
      </w:r>
      <w:r w:rsidRPr="005B7C5C">
        <w:rPr>
          <w:rFonts w:cs="Times New Roman"/>
        </w:rPr>
        <w:t xml:space="preserve"> and eventually mimic them.</w:t>
      </w:r>
      <w:r w:rsidR="00083853" w:rsidRPr="005B7C5C">
        <w:rPr>
          <w:rFonts w:cs="Times New Roman"/>
        </w:rPr>
        <w:t xml:space="preserve"> </w:t>
      </w:r>
      <w:r w:rsidR="00083853" w:rsidRPr="005B7C5C">
        <w:rPr>
          <w:rFonts w:cs="Times New Roman"/>
        </w:rPr>
        <w:lastRenderedPageBreak/>
        <w:t xml:space="preserve">Assuming that </w:t>
      </w:r>
      <w:r w:rsidR="00920289" w:rsidRPr="005B7C5C">
        <w:rPr>
          <w:rFonts w:cs="Times New Roman"/>
        </w:rPr>
        <w:t xml:space="preserve">I </w:t>
      </w:r>
      <w:r w:rsidR="00083853" w:rsidRPr="005B7C5C">
        <w:rPr>
          <w:rFonts w:cs="Times New Roman"/>
        </w:rPr>
        <w:t>can sense their electronic transmissions</w:t>
      </w:r>
      <w:r w:rsidR="00920289" w:rsidRPr="005B7C5C">
        <w:rPr>
          <w:rFonts w:cs="Times New Roman"/>
        </w:rPr>
        <w:t>,</w:t>
      </w:r>
      <w:r w:rsidR="00083853" w:rsidRPr="005B7C5C">
        <w:rPr>
          <w:rFonts w:cs="Times New Roman"/>
        </w:rPr>
        <w:t xml:space="preserve"> it will take me a long time to interpret and communicate. Besides, any attempt on my part to connect to their computers </w:t>
      </w:r>
      <w:r w:rsidR="0071507A" w:rsidRPr="005B7C5C">
        <w:rPr>
          <w:rFonts w:cs="Times New Roman"/>
        </w:rPr>
        <w:t>might be seen as an act of aggres</w:t>
      </w:r>
      <w:r w:rsidR="00083853" w:rsidRPr="005B7C5C">
        <w:rPr>
          <w:rFonts w:cs="Times New Roman"/>
        </w:rPr>
        <w:t>sion.”</w:t>
      </w:r>
    </w:p>
    <w:p w14:paraId="01E38BDF" w14:textId="25C45415" w:rsidR="00083853" w:rsidRPr="005B7C5C" w:rsidRDefault="00083853" w:rsidP="004537F7">
      <w:pPr>
        <w:rPr>
          <w:rFonts w:cs="Times New Roman"/>
        </w:rPr>
      </w:pPr>
      <w:r w:rsidRPr="005B7C5C">
        <w:rPr>
          <w:rFonts w:cs="Times New Roman"/>
        </w:rPr>
        <w:t>“</w:t>
      </w:r>
      <w:r w:rsidR="00556E3B" w:rsidRPr="005B7C5C">
        <w:rPr>
          <w:rFonts w:cs="Times New Roman"/>
          <w:noProof/>
        </w:rPr>
        <w:t>You're</w:t>
      </w:r>
      <w:r w:rsidRPr="005B7C5C">
        <w:rPr>
          <w:rFonts w:cs="Times New Roman"/>
        </w:rPr>
        <w:t xml:space="preserve"> right. That might not be the best idea,”</w:t>
      </w:r>
      <w:r w:rsidR="0071507A" w:rsidRPr="005B7C5C">
        <w:rPr>
          <w:rFonts w:cs="Times New Roman"/>
        </w:rPr>
        <w:t xml:space="preserve"> Tom respo</w:t>
      </w:r>
      <w:r w:rsidRPr="005B7C5C">
        <w:rPr>
          <w:rFonts w:cs="Times New Roman"/>
        </w:rPr>
        <w:t>nded.</w:t>
      </w:r>
    </w:p>
    <w:p w14:paraId="1B554611" w14:textId="40035AD3" w:rsidR="00C02B7B" w:rsidRPr="005B7C5C" w:rsidRDefault="00C02B7B" w:rsidP="004537F7">
      <w:pPr>
        <w:rPr>
          <w:rFonts w:cs="Times New Roman"/>
        </w:rPr>
      </w:pPr>
      <w:r w:rsidRPr="005B7C5C">
        <w:rPr>
          <w:rFonts w:cs="Times New Roman"/>
        </w:rPr>
        <w:t>“Please note, the Chevesky is slowing and preparing to approach their ship,” SIMPOC announced.</w:t>
      </w:r>
    </w:p>
    <w:p w14:paraId="5BC0314F" w14:textId="056E0764" w:rsidR="00C02B7B" w:rsidRPr="005B7C5C" w:rsidRDefault="00C02B7B" w:rsidP="004537F7">
      <w:pPr>
        <w:rPr>
          <w:rFonts w:cs="Times New Roman"/>
        </w:rPr>
      </w:pPr>
      <w:r w:rsidRPr="005B7C5C">
        <w:rPr>
          <w:rFonts w:cs="Times New Roman"/>
        </w:rPr>
        <w:t>“</w:t>
      </w:r>
      <w:r w:rsidR="00CB3607" w:rsidRPr="005B7C5C">
        <w:rPr>
          <w:rFonts w:cs="Times New Roman"/>
        </w:rPr>
        <w:t>Okay</w:t>
      </w:r>
      <w:r w:rsidRPr="005B7C5C">
        <w:rPr>
          <w:rFonts w:cs="Times New Roman"/>
        </w:rPr>
        <w:t>, the show is about ready to start,” Tom said with plenty of sarcasm.</w:t>
      </w:r>
    </w:p>
    <w:p w14:paraId="3FE72C80" w14:textId="30874548" w:rsidR="00C02B7B" w:rsidRPr="005B7C5C" w:rsidRDefault="00C072A1" w:rsidP="004537F7">
      <w:pPr>
        <w:rPr>
          <w:rFonts w:cs="Times New Roman"/>
        </w:rPr>
      </w:pPr>
      <w:r w:rsidRPr="005B7C5C">
        <w:rPr>
          <w:rFonts w:cs="Times New Roman"/>
        </w:rPr>
        <w:t>“Beta 5</w:t>
      </w:r>
      <w:r w:rsidR="00920289" w:rsidRPr="005B7C5C">
        <w:rPr>
          <w:rFonts w:cs="Times New Roman"/>
        </w:rPr>
        <w:t>,</w:t>
      </w:r>
      <w:r w:rsidR="00C02B7B" w:rsidRPr="005B7C5C">
        <w:rPr>
          <w:rFonts w:cs="Times New Roman"/>
        </w:rPr>
        <w:t xml:space="preserve"> bring up the Chevesky and the alien ship</w:t>
      </w:r>
      <w:r w:rsidR="00881204" w:rsidRPr="005B7C5C">
        <w:rPr>
          <w:rFonts w:cs="Times New Roman"/>
        </w:rPr>
        <w:t xml:space="preserve"> on the 3D Display</w:t>
      </w:r>
      <w:r w:rsidR="00C02B7B" w:rsidRPr="005B7C5C">
        <w:rPr>
          <w:rFonts w:cs="Times New Roman"/>
        </w:rPr>
        <w:t>,” Joan directed.</w:t>
      </w:r>
    </w:p>
    <w:p w14:paraId="4B101541" w14:textId="328A414D" w:rsidR="00C02B7B" w:rsidRPr="005B7C5C" w:rsidRDefault="00C02B7B" w:rsidP="004537F7">
      <w:pPr>
        <w:rPr>
          <w:rFonts w:cs="Times New Roman"/>
        </w:rPr>
      </w:pPr>
      <w:r w:rsidRPr="005B7C5C">
        <w:rPr>
          <w:rFonts w:cs="Times New Roman"/>
        </w:rPr>
        <w:t>“Acknowledged.”</w:t>
      </w:r>
    </w:p>
    <w:p w14:paraId="7CF7F592" w14:textId="77DA6438" w:rsidR="00C02B7B" w:rsidRPr="005B7C5C" w:rsidRDefault="00C02B7B" w:rsidP="004537F7">
      <w:pPr>
        <w:rPr>
          <w:rFonts w:cs="Times New Roman"/>
        </w:rPr>
      </w:pPr>
      <w:r w:rsidRPr="005B7C5C">
        <w:rPr>
          <w:rFonts w:cs="Times New Roman"/>
        </w:rPr>
        <w:t xml:space="preserve">The 3D Display came alive </w:t>
      </w:r>
      <w:r w:rsidRPr="005B7C5C">
        <w:rPr>
          <w:rFonts w:cs="Times New Roman"/>
          <w:noProof/>
        </w:rPr>
        <w:t>quickly</w:t>
      </w:r>
      <w:r w:rsidR="00556E3B" w:rsidRPr="005B7C5C">
        <w:rPr>
          <w:rFonts w:cs="Times New Roman"/>
          <w:noProof/>
        </w:rPr>
        <w:t>,</w:t>
      </w:r>
      <w:r w:rsidRPr="005B7C5C">
        <w:rPr>
          <w:rFonts w:cs="Times New Roman"/>
        </w:rPr>
        <w:t xml:space="preserve"> and </w:t>
      </w:r>
      <w:r w:rsidR="00920289" w:rsidRPr="005B7C5C">
        <w:rPr>
          <w:rFonts w:cs="Times New Roman"/>
        </w:rPr>
        <w:t>t</w:t>
      </w:r>
      <w:r w:rsidRPr="005B7C5C">
        <w:rPr>
          <w:rFonts w:cs="Times New Roman"/>
        </w:rPr>
        <w:t>he green shape of the Chevesky was in the ce</w:t>
      </w:r>
      <w:r w:rsidR="003C72BC" w:rsidRPr="005B7C5C">
        <w:rPr>
          <w:rFonts w:cs="Times New Roman"/>
        </w:rPr>
        <w:t>nter</w:t>
      </w:r>
      <w:r w:rsidR="000E4466">
        <w:rPr>
          <w:rFonts w:cs="Times New Roman"/>
        </w:rPr>
        <w:t>,</w:t>
      </w:r>
      <w:r w:rsidR="003C72BC" w:rsidRPr="005B7C5C">
        <w:rPr>
          <w:rFonts w:cs="Times New Roman"/>
        </w:rPr>
        <w:t xml:space="preserve"> with a slightly smaller red</w:t>
      </w:r>
      <w:r w:rsidRPr="005B7C5C">
        <w:rPr>
          <w:rFonts w:cs="Times New Roman"/>
        </w:rPr>
        <w:t xml:space="preserve"> shape approaching.</w:t>
      </w:r>
    </w:p>
    <w:p w14:paraId="68A57A70" w14:textId="128F887A" w:rsidR="00C02B7B" w:rsidRPr="005B7C5C" w:rsidRDefault="00C072A1" w:rsidP="004537F7">
      <w:pPr>
        <w:rPr>
          <w:rFonts w:cs="Times New Roman"/>
        </w:rPr>
      </w:pPr>
      <w:r w:rsidRPr="005B7C5C">
        <w:rPr>
          <w:rFonts w:cs="Times New Roman"/>
        </w:rPr>
        <w:t>“Beta 5</w:t>
      </w:r>
      <w:r w:rsidR="00920289" w:rsidRPr="005B7C5C">
        <w:rPr>
          <w:rFonts w:cs="Times New Roman"/>
        </w:rPr>
        <w:t>,</w:t>
      </w:r>
      <w:r w:rsidR="00C02B7B" w:rsidRPr="005B7C5C">
        <w:rPr>
          <w:rFonts w:cs="Times New Roman"/>
        </w:rPr>
        <w:t xml:space="preserve"> change reference. We are approaching their ship,” Joan clarified.</w:t>
      </w:r>
    </w:p>
    <w:p w14:paraId="14B73D82" w14:textId="446AEF1D" w:rsidR="00C02B7B" w:rsidRPr="005B7C5C" w:rsidRDefault="00C02B7B" w:rsidP="004537F7">
      <w:pPr>
        <w:rPr>
          <w:rFonts w:cs="Times New Roman"/>
        </w:rPr>
      </w:pPr>
      <w:r w:rsidRPr="005B7C5C">
        <w:rPr>
          <w:rFonts w:cs="Times New Roman"/>
        </w:rPr>
        <w:t>“Acknowledged.”</w:t>
      </w:r>
    </w:p>
    <w:p w14:paraId="55640CB7" w14:textId="1043BA33" w:rsidR="00C02B7B" w:rsidRPr="005B7C5C" w:rsidRDefault="00C02B7B" w:rsidP="004537F7">
      <w:pPr>
        <w:rPr>
          <w:rFonts w:cs="Times New Roman"/>
        </w:rPr>
      </w:pPr>
      <w:r w:rsidRPr="005B7C5C">
        <w:rPr>
          <w:rFonts w:cs="Times New Roman"/>
        </w:rPr>
        <w:t>The display quickly disappeared</w:t>
      </w:r>
      <w:r w:rsidR="000E4466">
        <w:rPr>
          <w:rFonts w:cs="Times New Roman"/>
        </w:rPr>
        <w:t>,</w:t>
      </w:r>
      <w:r w:rsidRPr="005B7C5C">
        <w:rPr>
          <w:rFonts w:cs="Times New Roman"/>
        </w:rPr>
        <w:t xml:space="preserve"> then reformed with the red alien ship in the middle and the green Chevesky approaching.</w:t>
      </w:r>
    </w:p>
    <w:p w14:paraId="67796CB0" w14:textId="529A5CB2" w:rsidR="00C02B7B" w:rsidRPr="005B7C5C" w:rsidRDefault="00C02B7B" w:rsidP="004537F7">
      <w:pPr>
        <w:rPr>
          <w:rFonts w:cs="Times New Roman"/>
        </w:rPr>
      </w:pPr>
      <w:r w:rsidRPr="005B7C5C">
        <w:rPr>
          <w:rFonts w:cs="Times New Roman"/>
        </w:rPr>
        <w:t>“That looks better,” said Tom.</w:t>
      </w:r>
    </w:p>
    <w:p w14:paraId="06E2FE1F" w14:textId="1428FCB9" w:rsidR="00C02B7B" w:rsidRPr="005B7C5C" w:rsidRDefault="00C02B7B" w:rsidP="004537F7">
      <w:pPr>
        <w:rPr>
          <w:rFonts w:cs="Times New Roman"/>
        </w:rPr>
      </w:pPr>
      <w:r w:rsidRPr="005B7C5C">
        <w:rPr>
          <w:rFonts w:cs="Times New Roman"/>
        </w:rPr>
        <w:t>“How far away are we,” asked Joan.</w:t>
      </w:r>
    </w:p>
    <w:p w14:paraId="0373FD08" w14:textId="7813A416" w:rsidR="00C02B7B" w:rsidRPr="005B7C5C" w:rsidRDefault="00C02B7B" w:rsidP="004537F7">
      <w:pPr>
        <w:rPr>
          <w:rFonts w:cs="Times New Roman"/>
        </w:rPr>
      </w:pPr>
      <w:r w:rsidRPr="005B7C5C">
        <w:rPr>
          <w:rFonts w:cs="Times New Roman"/>
        </w:rPr>
        <w:t xml:space="preserve">“We are currently </w:t>
      </w:r>
      <w:r w:rsidR="00C931A3" w:rsidRPr="005B7C5C">
        <w:rPr>
          <w:rFonts w:cs="Times New Roman"/>
        </w:rPr>
        <w:t>at 100 kilometers per second</w:t>
      </w:r>
      <w:r w:rsidR="00920289" w:rsidRPr="005B7C5C">
        <w:rPr>
          <w:rFonts w:cs="Times New Roman"/>
        </w:rPr>
        <w:t xml:space="preserve"> </w:t>
      </w:r>
      <w:r w:rsidRPr="005B7C5C">
        <w:rPr>
          <w:rFonts w:cs="Times New Roman"/>
        </w:rPr>
        <w:t>and slow</w:t>
      </w:r>
      <w:r w:rsidR="00C931A3" w:rsidRPr="005B7C5C">
        <w:rPr>
          <w:rFonts w:cs="Times New Roman"/>
        </w:rPr>
        <w:t>ing</w:t>
      </w:r>
      <w:r w:rsidRPr="005B7C5C">
        <w:rPr>
          <w:rFonts w:cs="Times New Roman"/>
        </w:rPr>
        <w:t xml:space="preserve">. We are programmed to stop at a point 1000 </w:t>
      </w:r>
      <w:r w:rsidR="00920289" w:rsidRPr="005B7C5C">
        <w:rPr>
          <w:rFonts w:cs="Times New Roman"/>
        </w:rPr>
        <w:t xml:space="preserve">meters </w:t>
      </w:r>
      <w:r w:rsidRPr="005B7C5C">
        <w:rPr>
          <w:rFonts w:cs="Times New Roman"/>
        </w:rPr>
        <w:t>apart,” said Beta 4.</w:t>
      </w:r>
    </w:p>
    <w:p w14:paraId="58C46F44" w14:textId="0BA81DA9" w:rsidR="00497FBA" w:rsidRPr="005B7C5C" w:rsidRDefault="00497FBA" w:rsidP="004537F7">
      <w:pPr>
        <w:rPr>
          <w:rFonts w:cs="Times New Roman"/>
        </w:rPr>
      </w:pPr>
      <w:r w:rsidRPr="005B7C5C">
        <w:rPr>
          <w:rFonts w:cs="Times New Roman"/>
        </w:rPr>
        <w:lastRenderedPageBreak/>
        <w:t>“SIMPOC, what can our sensors tell us?” Joan asked.</w:t>
      </w:r>
    </w:p>
    <w:p w14:paraId="4B869BDC" w14:textId="6F96FDD4" w:rsidR="00497FBA" w:rsidRPr="005B7C5C" w:rsidRDefault="000E4466" w:rsidP="004537F7">
      <w:pPr>
        <w:rPr>
          <w:rFonts w:cs="Times New Roman"/>
        </w:rPr>
      </w:pPr>
      <w:r>
        <w:rPr>
          <w:rFonts w:cs="Times New Roman"/>
        </w:rPr>
        <w:t>Bob Shappel entered the command center almost on cue</w:t>
      </w:r>
      <w:r w:rsidR="00497FBA" w:rsidRPr="005B7C5C">
        <w:rPr>
          <w:rFonts w:cs="Times New Roman"/>
        </w:rPr>
        <w:t xml:space="preserve"> while </w:t>
      </w:r>
      <w:r w:rsidR="00C12C55" w:rsidRPr="005B7C5C">
        <w:rPr>
          <w:rFonts w:cs="Times New Roman"/>
          <w:noProof/>
        </w:rPr>
        <w:t>frantically</w:t>
      </w:r>
      <w:r w:rsidR="00497FBA" w:rsidRPr="005B7C5C">
        <w:rPr>
          <w:rFonts w:cs="Times New Roman"/>
        </w:rPr>
        <w:t xml:space="preserve"> typing on his portable computer interface.</w:t>
      </w:r>
    </w:p>
    <w:p w14:paraId="3680F597" w14:textId="7AD260FC" w:rsidR="002E1FD4" w:rsidRPr="005B7C5C" w:rsidRDefault="002E1FD4" w:rsidP="004537F7">
      <w:pPr>
        <w:rPr>
          <w:rFonts w:cs="Times New Roman"/>
        </w:rPr>
      </w:pPr>
      <w:r w:rsidRPr="005B7C5C">
        <w:rPr>
          <w:rFonts w:cs="Times New Roman"/>
        </w:rPr>
        <w:t>“Bob, what do you have?” Tom asked.</w:t>
      </w:r>
    </w:p>
    <w:p w14:paraId="73DF96B5" w14:textId="71E684AF" w:rsidR="002E1FD4" w:rsidRPr="005B7C5C" w:rsidRDefault="002E1FD4" w:rsidP="004537F7">
      <w:pPr>
        <w:rPr>
          <w:rFonts w:cs="Times New Roman"/>
        </w:rPr>
      </w:pPr>
      <w:r w:rsidRPr="005B7C5C">
        <w:rPr>
          <w:rFonts w:cs="Times New Roman"/>
        </w:rPr>
        <w:t>“Unfortunately</w:t>
      </w:r>
      <w:r w:rsidR="000E4466">
        <w:rPr>
          <w:rFonts w:cs="Times New Roman"/>
        </w:rPr>
        <w:t>,</w:t>
      </w:r>
      <w:r w:rsidRPr="005B7C5C">
        <w:rPr>
          <w:rFonts w:cs="Times New Roman"/>
        </w:rPr>
        <w:t xml:space="preserve"> nothing. That is what’s surprising. I detect absolutely zero electronic emissions. Either it is a dead ship, or the</w:t>
      </w:r>
      <w:r w:rsidR="00C072A1" w:rsidRPr="005B7C5C">
        <w:rPr>
          <w:rFonts w:cs="Times New Roman"/>
        </w:rPr>
        <w:t xml:space="preserve">y have completely shielded </w:t>
      </w:r>
      <w:r w:rsidR="00C072A1" w:rsidRPr="005B7C5C">
        <w:rPr>
          <w:rFonts w:cs="Times New Roman"/>
          <w:noProof/>
        </w:rPr>
        <w:t>th</w:t>
      </w:r>
      <w:r w:rsidR="00556E3B" w:rsidRPr="005B7C5C">
        <w:rPr>
          <w:rFonts w:cs="Times New Roman"/>
          <w:noProof/>
        </w:rPr>
        <w:t>ei</w:t>
      </w:r>
      <w:r w:rsidR="00C072A1" w:rsidRPr="005B7C5C">
        <w:rPr>
          <w:rFonts w:cs="Times New Roman"/>
          <w:noProof/>
        </w:rPr>
        <w:t>r</w:t>
      </w:r>
      <w:r w:rsidRPr="005B7C5C">
        <w:rPr>
          <w:rFonts w:cs="Times New Roman"/>
        </w:rPr>
        <w:t xml:space="preserve"> systems. All I have is size and shape. They’re about 60% the </w:t>
      </w:r>
      <w:r w:rsidR="00C12C55" w:rsidRPr="005B7C5C">
        <w:rPr>
          <w:rFonts w:cs="Times New Roman"/>
        </w:rPr>
        <w:t>volume</w:t>
      </w:r>
      <w:r w:rsidRPr="005B7C5C">
        <w:rPr>
          <w:rFonts w:cs="Times New Roman"/>
        </w:rPr>
        <w:t xml:space="preserve"> of the </w:t>
      </w:r>
      <w:r w:rsidRPr="005B7C5C">
        <w:rPr>
          <w:rFonts w:cs="Times New Roman"/>
          <w:noProof/>
        </w:rPr>
        <w:t>Chevesky</w:t>
      </w:r>
      <w:r w:rsidR="00556E3B" w:rsidRPr="005B7C5C">
        <w:rPr>
          <w:rFonts w:cs="Times New Roman"/>
          <w:noProof/>
        </w:rPr>
        <w:t>,</w:t>
      </w:r>
      <w:r w:rsidRPr="005B7C5C">
        <w:rPr>
          <w:rFonts w:cs="Times New Roman"/>
        </w:rPr>
        <w:t xml:space="preserve"> and I can’t calculate their mass. I’ve avoided firing any kind of beam towards them, like a radar pulse, because I didn’t want to stir up anything. I’m using only optical and passive sensors.”</w:t>
      </w:r>
    </w:p>
    <w:p w14:paraId="66D72C9C" w14:textId="3730A9B3" w:rsidR="002E1FD4" w:rsidRPr="005B7C5C" w:rsidRDefault="002E1FD4" w:rsidP="004537F7">
      <w:pPr>
        <w:rPr>
          <w:rFonts w:cs="Times New Roman"/>
        </w:rPr>
      </w:pPr>
      <w:r w:rsidRPr="005B7C5C">
        <w:rPr>
          <w:rFonts w:cs="Times New Roman"/>
        </w:rPr>
        <w:t>“Sounds like a prudent plan,” said Joan.</w:t>
      </w:r>
    </w:p>
    <w:p w14:paraId="60EB165C" w14:textId="2430EA08" w:rsidR="002E1FD4" w:rsidRPr="005B7C5C" w:rsidRDefault="00811A43" w:rsidP="004537F7">
      <w:pPr>
        <w:rPr>
          <w:rFonts w:cs="Times New Roman"/>
        </w:rPr>
      </w:pPr>
      <w:r w:rsidRPr="005B7C5C">
        <w:rPr>
          <w:rFonts w:cs="Times New Roman"/>
        </w:rPr>
        <w:t>“Tell me when we’ve come to a complete stop,” directed Joan.</w:t>
      </w:r>
    </w:p>
    <w:p w14:paraId="038EEA42" w14:textId="337D1F51" w:rsidR="00811A43" w:rsidRPr="005B7C5C" w:rsidRDefault="00811A43" w:rsidP="004537F7">
      <w:pPr>
        <w:rPr>
          <w:rFonts w:cs="Times New Roman"/>
        </w:rPr>
      </w:pPr>
      <w:r w:rsidRPr="005B7C5C">
        <w:rPr>
          <w:rFonts w:cs="Times New Roman"/>
        </w:rPr>
        <w:t>A few moments later</w:t>
      </w:r>
      <w:r w:rsidR="000E4466">
        <w:rPr>
          <w:rFonts w:cs="Times New Roman"/>
        </w:rPr>
        <w:t>,</w:t>
      </w:r>
      <w:r w:rsidRPr="005B7C5C">
        <w:rPr>
          <w:rFonts w:cs="Times New Roman"/>
        </w:rPr>
        <w:t xml:space="preserve"> Beta 4 announced, “We have a zero overtake velocity with the target ship.”</w:t>
      </w:r>
    </w:p>
    <w:p w14:paraId="4CD77261" w14:textId="62274176" w:rsidR="00811A43" w:rsidRPr="005B7C5C" w:rsidRDefault="00811A43" w:rsidP="004537F7">
      <w:pPr>
        <w:rPr>
          <w:rFonts w:cs="Times New Roman"/>
        </w:rPr>
      </w:pPr>
      <w:r w:rsidRPr="005B7C5C">
        <w:rPr>
          <w:rFonts w:cs="Times New Roman"/>
        </w:rPr>
        <w:t>“Thanks,” said Joan. “Now</w:t>
      </w:r>
      <w:r w:rsidR="000E4466">
        <w:rPr>
          <w:rFonts w:cs="Times New Roman"/>
        </w:rPr>
        <w:t>,</w:t>
      </w:r>
      <w:r w:rsidRPr="005B7C5C">
        <w:rPr>
          <w:rFonts w:cs="Times New Roman"/>
        </w:rPr>
        <w:t xml:space="preserve"> what do we do?” She </w:t>
      </w:r>
      <w:r w:rsidR="00556E3B" w:rsidRPr="005B7C5C">
        <w:rPr>
          <w:rFonts w:cs="Times New Roman"/>
          <w:noProof/>
        </w:rPr>
        <w:t>asked</w:t>
      </w:r>
      <w:r w:rsidRPr="005B7C5C">
        <w:rPr>
          <w:rFonts w:cs="Times New Roman"/>
        </w:rPr>
        <w:t xml:space="preserve"> everyone in the command center.</w:t>
      </w:r>
    </w:p>
    <w:p w14:paraId="366E3CE7" w14:textId="2113A0C5" w:rsidR="00811A43" w:rsidRPr="005B7C5C" w:rsidRDefault="00811A43" w:rsidP="004537F7">
      <w:pPr>
        <w:rPr>
          <w:rFonts w:cs="Times New Roman"/>
        </w:rPr>
      </w:pPr>
      <w:r w:rsidRPr="005B7C5C">
        <w:rPr>
          <w:rFonts w:cs="Times New Roman"/>
        </w:rPr>
        <w:t>“Wait,” was Tom’s reply.</w:t>
      </w:r>
    </w:p>
    <w:p w14:paraId="090B6F73" w14:textId="38F471CC" w:rsidR="00E83F3B" w:rsidRPr="005B7C5C" w:rsidRDefault="00E83F3B" w:rsidP="004537F7">
      <w:pPr>
        <w:rPr>
          <w:rFonts w:cs="Times New Roman"/>
        </w:rPr>
      </w:pPr>
      <w:r w:rsidRPr="005B7C5C">
        <w:rPr>
          <w:rFonts w:cs="Times New Roman"/>
        </w:rPr>
        <w:t>“</w:t>
      </w:r>
      <w:proofErr w:type="gramStart"/>
      <w:r w:rsidRPr="005B7C5C">
        <w:rPr>
          <w:rFonts w:cs="Times New Roman"/>
        </w:rPr>
        <w:t>Bob,</w:t>
      </w:r>
      <w:proofErr w:type="gramEnd"/>
      <w:r w:rsidRPr="005B7C5C">
        <w:rPr>
          <w:rFonts w:cs="Times New Roman"/>
        </w:rPr>
        <w:t xml:space="preserve"> are they measuring us in any way. Have they sent any pulses or active sensors?” Joan asked.</w:t>
      </w:r>
    </w:p>
    <w:p w14:paraId="14BE7B33" w14:textId="3DFA3551" w:rsidR="00E83F3B" w:rsidRPr="005B7C5C" w:rsidRDefault="00E83F3B" w:rsidP="004537F7">
      <w:pPr>
        <w:rPr>
          <w:rFonts w:cs="Times New Roman"/>
        </w:rPr>
      </w:pPr>
      <w:r w:rsidRPr="005B7C5C">
        <w:rPr>
          <w:rFonts w:cs="Times New Roman"/>
        </w:rPr>
        <w:t xml:space="preserve">“No, they are </w:t>
      </w:r>
      <w:r w:rsidRPr="005B7C5C">
        <w:rPr>
          <w:rFonts w:cs="Times New Roman"/>
          <w:noProof/>
        </w:rPr>
        <w:t xml:space="preserve">silent, </w:t>
      </w:r>
      <w:r w:rsidR="00556E3B" w:rsidRPr="005B7C5C">
        <w:rPr>
          <w:rFonts w:cs="Times New Roman"/>
          <w:noProof/>
        </w:rPr>
        <w:t>as</w:t>
      </w:r>
      <w:r w:rsidRPr="005B7C5C">
        <w:rPr>
          <w:rFonts w:cs="Times New Roman"/>
        </w:rPr>
        <w:t xml:space="preserve"> we are,” he responded.</w:t>
      </w:r>
    </w:p>
    <w:p w14:paraId="0B9DB2DD" w14:textId="36F62F48" w:rsidR="00E83F3B" w:rsidRPr="005B7C5C" w:rsidRDefault="00E83F3B" w:rsidP="004537F7">
      <w:pPr>
        <w:rPr>
          <w:rFonts w:cs="Times New Roman"/>
        </w:rPr>
      </w:pPr>
      <w:r w:rsidRPr="005B7C5C">
        <w:rPr>
          <w:rFonts w:cs="Times New Roman"/>
        </w:rPr>
        <w:t>“SIMPOC, turn on our optics and see if we can see what they look like,” Joan said.</w:t>
      </w:r>
    </w:p>
    <w:p w14:paraId="1D80B3DA" w14:textId="47F7A02C" w:rsidR="00E83F3B" w:rsidRPr="005B7C5C" w:rsidRDefault="00E83F3B" w:rsidP="004537F7">
      <w:pPr>
        <w:rPr>
          <w:rFonts w:cs="Times New Roman"/>
        </w:rPr>
      </w:pPr>
      <w:r w:rsidRPr="005B7C5C">
        <w:rPr>
          <w:rFonts w:cs="Times New Roman"/>
        </w:rPr>
        <w:t xml:space="preserve">The 3D hologram changed from showing both stationary ships to an excellent rendition of the alien ship. What they saw was </w:t>
      </w:r>
      <w:r w:rsidRPr="005B7C5C">
        <w:rPr>
          <w:rFonts w:cs="Times New Roman"/>
        </w:rPr>
        <w:lastRenderedPageBreak/>
        <w:t xml:space="preserve">startling. This was the second alien </w:t>
      </w:r>
      <w:r w:rsidRPr="005B7C5C">
        <w:rPr>
          <w:rFonts w:cs="Times New Roman"/>
          <w:noProof/>
        </w:rPr>
        <w:t>encounter</w:t>
      </w:r>
      <w:r w:rsidR="00556E3B" w:rsidRPr="005B7C5C">
        <w:rPr>
          <w:rFonts w:cs="Times New Roman"/>
          <w:noProof/>
        </w:rPr>
        <w:t>,</w:t>
      </w:r>
      <w:r w:rsidRPr="005B7C5C">
        <w:rPr>
          <w:rFonts w:cs="Times New Roman"/>
        </w:rPr>
        <w:t xml:space="preserve"> and it would be unrealistic to think the ship designs would be similar, but the differences were striking. Instead of the </w:t>
      </w:r>
      <w:proofErr w:type="gramStart"/>
      <w:r w:rsidRPr="005B7C5C">
        <w:rPr>
          <w:rFonts w:cs="Times New Roman"/>
        </w:rPr>
        <w:t>fairly boring</w:t>
      </w:r>
      <w:proofErr w:type="gramEnd"/>
      <w:r w:rsidRPr="005B7C5C">
        <w:rPr>
          <w:rFonts w:cs="Times New Roman"/>
        </w:rPr>
        <w:t xml:space="preserve"> design of the Vakeel ships</w:t>
      </w:r>
      <w:r w:rsidR="000E4466">
        <w:rPr>
          <w:rFonts w:cs="Times New Roman"/>
        </w:rPr>
        <w:t>,</w:t>
      </w:r>
      <w:r w:rsidRPr="005B7C5C">
        <w:rPr>
          <w:rFonts w:cs="Times New Roman"/>
        </w:rPr>
        <w:t xml:space="preserve"> which</w:t>
      </w:r>
      <w:r w:rsidR="00867281" w:rsidRPr="005B7C5C">
        <w:rPr>
          <w:rFonts w:cs="Times New Roman"/>
        </w:rPr>
        <w:t xml:space="preserve"> were oval</w:t>
      </w:r>
      <w:r w:rsidR="000E4466">
        <w:rPr>
          <w:rFonts w:cs="Times New Roman"/>
        </w:rPr>
        <w:t>-</w:t>
      </w:r>
      <w:r w:rsidR="00867281" w:rsidRPr="005B7C5C">
        <w:rPr>
          <w:rFonts w:cs="Times New Roman"/>
        </w:rPr>
        <w:t>sha</w:t>
      </w:r>
      <w:r w:rsidRPr="005B7C5C">
        <w:rPr>
          <w:rFonts w:cs="Times New Roman"/>
        </w:rPr>
        <w:t>ped, thi</w:t>
      </w:r>
      <w:r w:rsidR="00867281" w:rsidRPr="005B7C5C">
        <w:rPr>
          <w:rFonts w:cs="Times New Roman"/>
        </w:rPr>
        <w:t xml:space="preserve">s alien ship was complex. There was a single long cylindrical shape in the middle, but it had antennas or other </w:t>
      </w:r>
      <w:r w:rsidR="00397893" w:rsidRPr="005B7C5C">
        <w:rPr>
          <w:rFonts w:cs="Times New Roman"/>
        </w:rPr>
        <w:t>protuberances</w:t>
      </w:r>
      <w:r w:rsidR="00867281" w:rsidRPr="005B7C5C">
        <w:rPr>
          <w:rFonts w:cs="Times New Roman"/>
        </w:rPr>
        <w:t xml:space="preserve"> all over.</w:t>
      </w:r>
    </w:p>
    <w:p w14:paraId="18CB78B4" w14:textId="01C8981F" w:rsidR="00602BEC" w:rsidRPr="005B7C5C" w:rsidRDefault="00602BEC" w:rsidP="004537F7">
      <w:pPr>
        <w:rPr>
          <w:rFonts w:cs="Times New Roman"/>
        </w:rPr>
      </w:pPr>
      <w:r w:rsidRPr="005B7C5C">
        <w:rPr>
          <w:rFonts w:cs="Times New Roman"/>
        </w:rPr>
        <w:t>“</w:t>
      </w:r>
      <w:r w:rsidR="00CB3607" w:rsidRPr="005B7C5C">
        <w:rPr>
          <w:rFonts w:cs="Times New Roman"/>
        </w:rPr>
        <w:t>Okay</w:t>
      </w:r>
      <w:r w:rsidRPr="005B7C5C">
        <w:rPr>
          <w:rFonts w:cs="Times New Roman"/>
        </w:rPr>
        <w:t>, here is the million</w:t>
      </w:r>
      <w:r w:rsidR="000E4466">
        <w:rPr>
          <w:rFonts w:cs="Times New Roman"/>
        </w:rPr>
        <w:t>-</w:t>
      </w:r>
      <w:r w:rsidRPr="005B7C5C">
        <w:rPr>
          <w:rFonts w:cs="Times New Roman"/>
        </w:rPr>
        <w:t>dollar question. How long are we going to wait?” Joan asked.</w:t>
      </w:r>
    </w:p>
    <w:p w14:paraId="2542138D" w14:textId="37F54B23" w:rsidR="00602BEC" w:rsidRPr="005B7C5C" w:rsidRDefault="00602BEC" w:rsidP="004537F7">
      <w:pPr>
        <w:rPr>
          <w:rFonts w:cs="Times New Roman"/>
        </w:rPr>
      </w:pPr>
      <w:r w:rsidRPr="005B7C5C">
        <w:rPr>
          <w:rFonts w:cs="Times New Roman"/>
        </w:rPr>
        <w:t xml:space="preserve">“Why don’t we get suited up and </w:t>
      </w:r>
      <w:r w:rsidR="00556E3B" w:rsidRPr="005B7C5C">
        <w:rPr>
          <w:rFonts w:cs="Times New Roman"/>
          <w:noProof/>
        </w:rPr>
        <w:t>stand by</w:t>
      </w:r>
      <w:r w:rsidRPr="005B7C5C">
        <w:rPr>
          <w:rFonts w:cs="Times New Roman"/>
        </w:rPr>
        <w:t xml:space="preserve"> the shuttle</w:t>
      </w:r>
      <w:r w:rsidR="00556E3B" w:rsidRPr="005B7C5C">
        <w:rPr>
          <w:rFonts w:cs="Times New Roman"/>
        </w:rPr>
        <w:t xml:space="preserve"> with our hatch open</w:t>
      </w:r>
      <w:r w:rsidRPr="005B7C5C">
        <w:rPr>
          <w:rFonts w:cs="Times New Roman"/>
        </w:rPr>
        <w:t xml:space="preserve">. When </w:t>
      </w:r>
      <w:r w:rsidR="00556E3B" w:rsidRPr="005B7C5C">
        <w:rPr>
          <w:rFonts w:cs="Times New Roman"/>
          <w:noProof/>
        </w:rPr>
        <w:t>they</w:t>
      </w:r>
      <w:r w:rsidR="00556E3B" w:rsidRPr="005B7C5C">
        <w:rPr>
          <w:rFonts w:cs="Times New Roman"/>
        </w:rPr>
        <w:t xml:space="preserve"> see us and the shuttle</w:t>
      </w:r>
      <w:r w:rsidR="00556E3B" w:rsidRPr="005B7C5C">
        <w:rPr>
          <w:rFonts w:cs="Times New Roman"/>
          <w:noProof/>
        </w:rPr>
        <w:t>,</w:t>
      </w:r>
      <w:r w:rsidRPr="005B7C5C">
        <w:rPr>
          <w:rFonts w:cs="Times New Roman"/>
        </w:rPr>
        <w:t xml:space="preserve"> </w:t>
      </w:r>
      <w:r w:rsidR="00556E3B" w:rsidRPr="005B7C5C">
        <w:rPr>
          <w:rFonts w:cs="Times New Roman"/>
        </w:rPr>
        <w:t>with</w:t>
      </w:r>
      <w:r w:rsidRPr="005B7C5C">
        <w:rPr>
          <w:rFonts w:cs="Times New Roman"/>
        </w:rPr>
        <w:t xml:space="preserve"> no offensive maneuver, </w:t>
      </w:r>
      <w:r w:rsidRPr="005B7C5C">
        <w:rPr>
          <w:rFonts w:cs="Times New Roman"/>
          <w:noProof/>
        </w:rPr>
        <w:t>they</w:t>
      </w:r>
      <w:r w:rsidRPr="005B7C5C">
        <w:rPr>
          <w:rFonts w:cs="Times New Roman"/>
        </w:rPr>
        <w:t xml:space="preserve"> might show </w:t>
      </w:r>
      <w:r w:rsidR="00556E3B" w:rsidRPr="005B7C5C">
        <w:rPr>
          <w:rFonts w:cs="Times New Roman"/>
        </w:rPr>
        <w:t xml:space="preserve">us </w:t>
      </w:r>
      <w:r w:rsidRPr="005B7C5C">
        <w:rPr>
          <w:rFonts w:cs="Times New Roman"/>
        </w:rPr>
        <w:t>some sign</w:t>
      </w:r>
      <w:r w:rsidR="00684543" w:rsidRPr="005B7C5C">
        <w:rPr>
          <w:rFonts w:cs="Times New Roman"/>
        </w:rPr>
        <w:t>,</w:t>
      </w:r>
      <w:r w:rsidRPr="005B7C5C">
        <w:rPr>
          <w:rFonts w:cs="Times New Roman"/>
        </w:rPr>
        <w:t>”</w:t>
      </w:r>
      <w:r w:rsidR="00684543" w:rsidRPr="005B7C5C">
        <w:rPr>
          <w:rFonts w:cs="Times New Roman"/>
        </w:rPr>
        <w:t xml:space="preserve"> Tom suggested.</w:t>
      </w:r>
    </w:p>
    <w:p w14:paraId="1378562C" w14:textId="5691AC28" w:rsidR="00602BEC" w:rsidRPr="005B7C5C" w:rsidRDefault="00602BEC" w:rsidP="004537F7">
      <w:pPr>
        <w:rPr>
          <w:rFonts w:cs="Times New Roman"/>
        </w:rPr>
      </w:pPr>
      <w:r w:rsidRPr="005B7C5C">
        <w:rPr>
          <w:rFonts w:cs="Times New Roman"/>
        </w:rPr>
        <w:t xml:space="preserve">“Tom, I agree with your suggestion. The entire time, I will maintain </w:t>
      </w:r>
      <w:r w:rsidR="00684543" w:rsidRPr="005B7C5C">
        <w:rPr>
          <w:rFonts w:cs="Times New Roman"/>
        </w:rPr>
        <w:t xml:space="preserve">in </w:t>
      </w:r>
      <w:r w:rsidRPr="005B7C5C">
        <w:rPr>
          <w:rFonts w:cs="Times New Roman"/>
        </w:rPr>
        <w:t>contact with our ship in the case tha</w:t>
      </w:r>
      <w:r w:rsidR="00C072A1" w:rsidRPr="005B7C5C">
        <w:rPr>
          <w:rFonts w:cs="Times New Roman"/>
        </w:rPr>
        <w:t>t we need to depart quickly,</w:t>
      </w:r>
      <w:r w:rsidRPr="005B7C5C">
        <w:rPr>
          <w:rFonts w:cs="Times New Roman"/>
        </w:rPr>
        <w:t>”</w:t>
      </w:r>
      <w:r w:rsidR="00C072A1" w:rsidRPr="005B7C5C">
        <w:rPr>
          <w:rFonts w:cs="Times New Roman"/>
        </w:rPr>
        <w:t xml:space="preserve"> said SIMPOC.</w:t>
      </w:r>
    </w:p>
    <w:p w14:paraId="492F9214" w14:textId="489D70ED" w:rsidR="00602BEC" w:rsidRPr="005B7C5C" w:rsidRDefault="00602BEC" w:rsidP="004537F7">
      <w:pPr>
        <w:rPr>
          <w:rFonts w:cs="Times New Roman"/>
        </w:rPr>
      </w:pPr>
      <w:r w:rsidRPr="005B7C5C">
        <w:rPr>
          <w:rFonts w:cs="Times New Roman"/>
        </w:rPr>
        <w:t>“If we needed, how long does it take</w:t>
      </w:r>
      <w:r w:rsidR="00C072A1" w:rsidRPr="005B7C5C">
        <w:rPr>
          <w:rFonts w:cs="Times New Roman"/>
        </w:rPr>
        <w:t xml:space="preserve"> </w:t>
      </w:r>
      <w:r w:rsidRPr="005B7C5C">
        <w:rPr>
          <w:rFonts w:cs="Times New Roman"/>
        </w:rPr>
        <w:t xml:space="preserve">for the </w:t>
      </w:r>
      <w:r w:rsidR="005E4FF9" w:rsidRPr="005B7C5C">
        <w:rPr>
          <w:rFonts w:cs="Times New Roman"/>
        </w:rPr>
        <w:t>Laser Cannon</w:t>
      </w:r>
      <w:r w:rsidRPr="005B7C5C">
        <w:rPr>
          <w:rFonts w:cs="Times New Roman"/>
        </w:rPr>
        <w:t xml:space="preserve"> to charge up?” Tom asked.</w:t>
      </w:r>
    </w:p>
    <w:p w14:paraId="15420263" w14:textId="71C0F8BB" w:rsidR="00602BEC" w:rsidRPr="005B7C5C" w:rsidRDefault="00602BEC" w:rsidP="004537F7">
      <w:pPr>
        <w:rPr>
          <w:rFonts w:cs="Times New Roman"/>
        </w:rPr>
      </w:pPr>
      <w:r w:rsidRPr="005B7C5C">
        <w:rPr>
          <w:rFonts w:cs="Times New Roman"/>
        </w:rPr>
        <w:t>“It is already armed and ready to fire, although we aren’t pointed correctly. As we saw in our fly</w:t>
      </w:r>
      <w:r w:rsidR="000E4466">
        <w:rPr>
          <w:rFonts w:cs="Times New Roman"/>
        </w:rPr>
        <w:t>-</w:t>
      </w:r>
      <w:r w:rsidRPr="005B7C5C">
        <w:rPr>
          <w:rFonts w:cs="Times New Roman"/>
        </w:rPr>
        <w:t xml:space="preserve">through of </w:t>
      </w:r>
      <w:r w:rsidRPr="005B7C5C">
        <w:rPr>
          <w:rFonts w:cs="Times New Roman"/>
          <w:noProof/>
        </w:rPr>
        <w:t>their</w:t>
      </w:r>
      <w:r w:rsidRPr="005B7C5C">
        <w:rPr>
          <w:rFonts w:cs="Times New Roman"/>
        </w:rPr>
        <w:t xml:space="preserve"> system, we have a limitation that we need to resolve. </w:t>
      </w:r>
      <w:r w:rsidRPr="005B7C5C">
        <w:rPr>
          <w:rFonts w:cs="Times New Roman"/>
          <w:noProof/>
        </w:rPr>
        <w:t>Unfortunately</w:t>
      </w:r>
      <w:r w:rsidR="00556E3B" w:rsidRPr="005B7C5C">
        <w:rPr>
          <w:rFonts w:cs="Times New Roman"/>
          <w:noProof/>
        </w:rPr>
        <w:t>,</w:t>
      </w:r>
      <w:r w:rsidRPr="005B7C5C">
        <w:rPr>
          <w:rFonts w:cs="Times New Roman"/>
        </w:rPr>
        <w:t xml:space="preserve"> we are in the same situation with the Rail Gun. They might be effective, but we are not </w:t>
      </w:r>
      <w:proofErr w:type="gramStart"/>
      <w:r w:rsidRPr="005B7C5C">
        <w:rPr>
          <w:rFonts w:cs="Times New Roman"/>
        </w:rPr>
        <w:t xml:space="preserve">in </w:t>
      </w:r>
      <w:r w:rsidR="000E4466">
        <w:rPr>
          <w:rFonts w:cs="Times New Roman"/>
        </w:rPr>
        <w:t>a</w:t>
      </w:r>
      <w:r w:rsidRPr="005B7C5C">
        <w:rPr>
          <w:rFonts w:cs="Times New Roman"/>
        </w:rPr>
        <w:t xml:space="preserve"> position</w:t>
      </w:r>
      <w:proofErr w:type="gramEnd"/>
      <w:r w:rsidRPr="005B7C5C">
        <w:rPr>
          <w:rFonts w:cs="Times New Roman"/>
        </w:rPr>
        <w:t xml:space="preserve"> to use them. I should point out that both ships are </w:t>
      </w:r>
      <w:r w:rsidR="00BD13A5" w:rsidRPr="005B7C5C">
        <w:rPr>
          <w:rFonts w:cs="Times New Roman"/>
        </w:rPr>
        <w:t>alongside</w:t>
      </w:r>
      <w:r w:rsidRPr="005B7C5C">
        <w:rPr>
          <w:rFonts w:cs="Times New Roman"/>
        </w:rPr>
        <w:t xml:space="preserve"> each other. If we share the same limitations, they are also unable to fire upon us.”</w:t>
      </w:r>
    </w:p>
    <w:p w14:paraId="638070D9" w14:textId="6E31C333" w:rsidR="00602BEC" w:rsidRPr="005B7C5C" w:rsidRDefault="00602BEC" w:rsidP="004537F7">
      <w:pPr>
        <w:rPr>
          <w:rFonts w:cs="Times New Roman"/>
        </w:rPr>
      </w:pPr>
      <w:r w:rsidRPr="005B7C5C">
        <w:rPr>
          <w:rFonts w:cs="Times New Roman"/>
        </w:rPr>
        <w:t>“I’m not sure if I find comfort in that or not,” Joan said.</w:t>
      </w:r>
    </w:p>
    <w:p w14:paraId="059F3970" w14:textId="4325DE0C" w:rsidR="00BD13A5" w:rsidRPr="005B7C5C" w:rsidRDefault="00BD13A5" w:rsidP="004537F7">
      <w:pPr>
        <w:rPr>
          <w:rFonts w:cs="Times New Roman"/>
        </w:rPr>
      </w:pPr>
      <w:r w:rsidRPr="005B7C5C">
        <w:rPr>
          <w:rFonts w:cs="Times New Roman"/>
        </w:rPr>
        <w:t>“Bob, are you coming with us?”</w:t>
      </w:r>
    </w:p>
    <w:p w14:paraId="1EC44562" w14:textId="7C013011" w:rsidR="00BD13A5" w:rsidRPr="005B7C5C" w:rsidRDefault="00BD13A5" w:rsidP="004537F7">
      <w:pPr>
        <w:rPr>
          <w:rFonts w:cs="Times New Roman"/>
        </w:rPr>
      </w:pPr>
      <w:r w:rsidRPr="005B7C5C">
        <w:rPr>
          <w:rFonts w:cs="Times New Roman"/>
        </w:rPr>
        <w:t>“Joan, I’m not sure if I should. I would love to, but I</w:t>
      </w:r>
      <w:r w:rsidR="000E4466">
        <w:rPr>
          <w:rFonts w:cs="Times New Roman"/>
        </w:rPr>
        <w:t xml:space="preserve"> wonder</w:t>
      </w:r>
      <w:r w:rsidRPr="005B7C5C">
        <w:rPr>
          <w:rFonts w:cs="Times New Roman"/>
        </w:rPr>
        <w:t xml:space="preserve"> if my contribution would be better suited, staying here and collecting</w:t>
      </w:r>
      <w:r w:rsidR="00074598" w:rsidRPr="005B7C5C">
        <w:rPr>
          <w:rFonts w:cs="Times New Roman"/>
        </w:rPr>
        <w:t xml:space="preserve"> </w:t>
      </w:r>
      <w:r w:rsidR="00074598" w:rsidRPr="005B7C5C">
        <w:rPr>
          <w:rFonts w:cs="Times New Roman"/>
        </w:rPr>
        <w:lastRenderedPageBreak/>
        <w:t>all</w:t>
      </w:r>
      <w:r w:rsidRPr="005B7C5C">
        <w:rPr>
          <w:rFonts w:cs="Times New Roman"/>
        </w:rPr>
        <w:t xml:space="preserve"> the data that I can. Besides, charging over there with too many people might be overkill. I do want to meet them, but I’m not a linguist or social scientist. </w:t>
      </w:r>
      <w:r w:rsidR="00360107">
        <w:rPr>
          <w:rFonts w:cs="Times New Roman"/>
        </w:rPr>
        <w:t>On the other hand, y</w:t>
      </w:r>
      <w:r w:rsidRPr="005B7C5C">
        <w:rPr>
          <w:rFonts w:cs="Times New Roman"/>
        </w:rPr>
        <w:t xml:space="preserve">ou have previous </w:t>
      </w:r>
      <w:r w:rsidRPr="005B7C5C">
        <w:rPr>
          <w:rFonts w:cs="Times New Roman"/>
          <w:noProof/>
        </w:rPr>
        <w:t>experience</w:t>
      </w:r>
      <w:r w:rsidR="00556E3B" w:rsidRPr="005B7C5C">
        <w:rPr>
          <w:rFonts w:cs="Times New Roman"/>
          <w:noProof/>
        </w:rPr>
        <w:t>,</w:t>
      </w:r>
      <w:r w:rsidRPr="005B7C5C">
        <w:rPr>
          <w:rFonts w:cs="Times New Roman"/>
        </w:rPr>
        <w:t xml:space="preserve"> and I’ll trust you guys to do the right thing.”</w:t>
      </w:r>
    </w:p>
    <w:p w14:paraId="748E8EAD" w14:textId="546C66F2" w:rsidR="00A97017" w:rsidRPr="005B7C5C" w:rsidRDefault="00BD13A5" w:rsidP="003860A2">
      <w:pPr>
        <w:tabs>
          <w:tab w:val="center" w:pos="3096"/>
        </w:tabs>
        <w:rPr>
          <w:rFonts w:cs="Times New Roman"/>
        </w:rPr>
      </w:pPr>
      <w:r w:rsidRPr="005B7C5C">
        <w:rPr>
          <w:rFonts w:cs="Times New Roman"/>
        </w:rPr>
        <w:t>“It’s up to you</w:t>
      </w:r>
      <w:r w:rsidR="000E4466">
        <w:rPr>
          <w:rFonts w:cs="Times New Roman"/>
        </w:rPr>
        <w:t>;</w:t>
      </w:r>
      <w:r w:rsidRPr="005B7C5C">
        <w:rPr>
          <w:rFonts w:cs="Times New Roman"/>
        </w:rPr>
        <w:t xml:space="preserve"> let’s suit up and maybe let them see us in the shuttle bay door before we get in the shuttle. If they see what we look like, it might allow them to relax</w:t>
      </w:r>
      <w:r w:rsidR="00684543" w:rsidRPr="005B7C5C">
        <w:rPr>
          <w:rFonts w:cs="Times New Roman"/>
        </w:rPr>
        <w:t>,</w:t>
      </w:r>
      <w:r w:rsidRPr="005B7C5C">
        <w:rPr>
          <w:rFonts w:cs="Times New Roman"/>
        </w:rPr>
        <w:t>”</w:t>
      </w:r>
      <w:r w:rsidR="00684543" w:rsidRPr="005B7C5C">
        <w:rPr>
          <w:rFonts w:cs="Times New Roman"/>
        </w:rPr>
        <w:t xml:space="preserve"> said Joan.</w:t>
      </w:r>
    </w:p>
    <w:p w14:paraId="0BC01074" w14:textId="753B0728" w:rsidR="00BD13A5" w:rsidRPr="005B7C5C" w:rsidRDefault="0046518C" w:rsidP="00FA16D7">
      <w:pPr>
        <w:pStyle w:val="Heading1"/>
        <w:rPr>
          <w:rFonts w:cs="Times New Roman"/>
        </w:rPr>
      </w:pPr>
      <w:bookmarkStart w:id="88" w:name="_Toc517868381"/>
      <w:bookmarkStart w:id="89" w:name="_Toc76716897"/>
      <w:r w:rsidRPr="005B7C5C">
        <w:rPr>
          <w:rFonts w:cs="Times New Roman"/>
        </w:rPr>
        <w:lastRenderedPageBreak/>
        <w:t>Saturday</w:t>
      </w:r>
      <w:r w:rsidR="00556E3B" w:rsidRPr="005B7C5C">
        <w:rPr>
          <w:rFonts w:cs="Times New Roman"/>
        </w:rPr>
        <w:t>,</w:t>
      </w:r>
      <w:r w:rsidR="00C072A1" w:rsidRPr="005B7C5C">
        <w:rPr>
          <w:rFonts w:cs="Times New Roman"/>
        </w:rPr>
        <w:t xml:space="preserve"> October 14</w:t>
      </w:r>
      <w:r w:rsidR="00F94F5C" w:rsidRPr="005B7C5C">
        <w:rPr>
          <w:rFonts w:cs="Times New Roman"/>
        </w:rPr>
        <w:t>, 2051</w:t>
      </w:r>
      <w:bookmarkEnd w:id="88"/>
      <w:bookmarkEnd w:id="89"/>
    </w:p>
    <w:p w14:paraId="54EB24C0" w14:textId="7A7B48F4" w:rsidR="001F2576" w:rsidRPr="005B7C5C" w:rsidRDefault="001F2576" w:rsidP="001F2576">
      <w:pPr>
        <w:pStyle w:val="Heading2"/>
        <w:rPr>
          <w:rFonts w:cs="Times New Roman"/>
        </w:rPr>
      </w:pPr>
      <w:r w:rsidRPr="005B7C5C">
        <w:rPr>
          <w:rFonts w:cs="Times New Roman"/>
        </w:rPr>
        <w:t xml:space="preserve">Prepare for </w:t>
      </w:r>
      <w:r w:rsidR="00C12C55" w:rsidRPr="005B7C5C">
        <w:rPr>
          <w:rFonts w:cs="Times New Roman"/>
        </w:rPr>
        <w:t>Their</w:t>
      </w:r>
      <w:r w:rsidRPr="005B7C5C">
        <w:rPr>
          <w:rFonts w:cs="Times New Roman"/>
        </w:rPr>
        <w:t xml:space="preserve"> Encounter</w:t>
      </w:r>
    </w:p>
    <w:p w14:paraId="75A6EC5C" w14:textId="5DB6399D" w:rsidR="00BD13A5" w:rsidRPr="005B7C5C" w:rsidRDefault="009E40C2" w:rsidP="001F2576">
      <w:pPr>
        <w:rPr>
          <w:rFonts w:cs="Times New Roman"/>
        </w:rPr>
      </w:pPr>
      <w:r w:rsidRPr="005B7C5C">
        <w:rPr>
          <w:rFonts w:cs="Times New Roman"/>
        </w:rPr>
        <w:t>“</w:t>
      </w:r>
      <w:r w:rsidR="00CB3607" w:rsidRPr="005B7C5C">
        <w:rPr>
          <w:rFonts w:cs="Times New Roman"/>
        </w:rPr>
        <w:t>Okay</w:t>
      </w:r>
      <w:r w:rsidRPr="005B7C5C">
        <w:rPr>
          <w:rFonts w:cs="Times New Roman"/>
        </w:rPr>
        <w:t>, are we all set? SIMPOC</w:t>
      </w:r>
      <w:r w:rsidR="000E4466">
        <w:rPr>
          <w:rFonts w:cs="Times New Roman"/>
        </w:rPr>
        <w:t>,</w:t>
      </w:r>
      <w:r w:rsidRPr="005B7C5C">
        <w:rPr>
          <w:rFonts w:cs="Times New Roman"/>
        </w:rPr>
        <w:t xml:space="preserve"> has</w:t>
      </w:r>
      <w:r w:rsidR="007A186E" w:rsidRPr="005B7C5C">
        <w:rPr>
          <w:rFonts w:cs="Times New Roman"/>
        </w:rPr>
        <w:t xml:space="preserve"> anything happened yet?” Joan asked.</w:t>
      </w:r>
    </w:p>
    <w:p w14:paraId="189B0700" w14:textId="0703091F" w:rsidR="007A186E" w:rsidRPr="005B7C5C" w:rsidRDefault="007A186E" w:rsidP="004537F7">
      <w:pPr>
        <w:tabs>
          <w:tab w:val="center" w:pos="3096"/>
        </w:tabs>
        <w:rPr>
          <w:rFonts w:cs="Times New Roman"/>
        </w:rPr>
      </w:pPr>
      <w:r w:rsidRPr="005B7C5C">
        <w:rPr>
          <w:rFonts w:cs="Times New Roman"/>
        </w:rPr>
        <w:t>“</w:t>
      </w:r>
      <w:r w:rsidRPr="005B7C5C">
        <w:rPr>
          <w:rFonts w:cs="Times New Roman"/>
          <w:noProof/>
        </w:rPr>
        <w:t>No</w:t>
      </w:r>
      <w:r w:rsidR="00556E3B" w:rsidRPr="005B7C5C">
        <w:rPr>
          <w:rFonts w:cs="Times New Roman"/>
          <w:noProof/>
        </w:rPr>
        <w:t>,</w:t>
      </w:r>
      <w:r w:rsidRPr="005B7C5C">
        <w:rPr>
          <w:rFonts w:cs="Times New Roman"/>
        </w:rPr>
        <w:t xml:space="preserve"> they are still 100</w:t>
      </w:r>
      <w:r w:rsidR="00C931A3" w:rsidRPr="005B7C5C">
        <w:rPr>
          <w:rFonts w:cs="Times New Roman"/>
        </w:rPr>
        <w:t>0</w:t>
      </w:r>
      <w:r w:rsidRPr="005B7C5C">
        <w:rPr>
          <w:rFonts w:cs="Times New Roman"/>
        </w:rPr>
        <w:t xml:space="preserve"> </w:t>
      </w:r>
      <w:r w:rsidR="00920289" w:rsidRPr="005B7C5C">
        <w:rPr>
          <w:rFonts w:cs="Times New Roman"/>
        </w:rPr>
        <w:t xml:space="preserve">meters </w:t>
      </w:r>
      <w:r w:rsidRPr="005B7C5C">
        <w:rPr>
          <w:rFonts w:cs="Times New Roman"/>
        </w:rPr>
        <w:t xml:space="preserve">off our starboard side. When we open the </w:t>
      </w:r>
      <w:r w:rsidRPr="005B7C5C">
        <w:rPr>
          <w:rFonts w:cs="Times New Roman"/>
          <w:noProof/>
        </w:rPr>
        <w:t>hatch</w:t>
      </w:r>
      <w:r w:rsidR="00556E3B" w:rsidRPr="005B7C5C">
        <w:rPr>
          <w:rFonts w:cs="Times New Roman"/>
          <w:noProof/>
        </w:rPr>
        <w:t>,</w:t>
      </w:r>
      <w:r w:rsidRPr="005B7C5C">
        <w:rPr>
          <w:rFonts w:cs="Times New Roman"/>
        </w:rPr>
        <w:t xml:space="preserve"> we should have a clear view of them.”</w:t>
      </w:r>
    </w:p>
    <w:p w14:paraId="71DB179D" w14:textId="32D9BC9C" w:rsidR="007A186E" w:rsidRPr="005B7C5C" w:rsidRDefault="007A186E" w:rsidP="004537F7">
      <w:pPr>
        <w:tabs>
          <w:tab w:val="center" w:pos="3096"/>
        </w:tabs>
        <w:rPr>
          <w:rFonts w:cs="Times New Roman"/>
        </w:rPr>
      </w:pPr>
      <w:r w:rsidRPr="005B7C5C">
        <w:rPr>
          <w:rFonts w:cs="Times New Roman"/>
        </w:rPr>
        <w:t>“Let’</w:t>
      </w:r>
      <w:r w:rsidR="008C4B52" w:rsidRPr="005B7C5C">
        <w:rPr>
          <w:rFonts w:cs="Times New Roman"/>
        </w:rPr>
        <w:t>s open it up and let them see us.”</w:t>
      </w:r>
    </w:p>
    <w:p w14:paraId="66256A1C" w14:textId="27ADD721" w:rsidR="008C4B52" w:rsidRPr="005B7C5C" w:rsidRDefault="008C4B52" w:rsidP="004537F7">
      <w:pPr>
        <w:tabs>
          <w:tab w:val="center" w:pos="3096"/>
        </w:tabs>
        <w:rPr>
          <w:rFonts w:cs="Times New Roman"/>
        </w:rPr>
      </w:pPr>
      <w:r w:rsidRPr="005B7C5C">
        <w:rPr>
          <w:rFonts w:cs="Times New Roman"/>
        </w:rPr>
        <w:t>As the shuttle bay door opened, exposing SIMPOC, Tom</w:t>
      </w:r>
      <w:r w:rsidR="002C4B4F"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Joan to any surprises that the aliens might have, they were </w:t>
      </w:r>
      <w:r w:rsidR="009E40C2" w:rsidRPr="005B7C5C">
        <w:rPr>
          <w:rFonts w:cs="Times New Roman"/>
        </w:rPr>
        <w:t xml:space="preserve">faced with </w:t>
      </w:r>
      <w:r w:rsidRPr="005B7C5C">
        <w:rPr>
          <w:rFonts w:cs="Times New Roman"/>
        </w:rPr>
        <w:t>an amazing si</w:t>
      </w:r>
      <w:r w:rsidR="000E4466">
        <w:rPr>
          <w:rFonts w:cs="Times New Roman"/>
        </w:rPr>
        <w:t>ght</w:t>
      </w:r>
      <w:r w:rsidRPr="005B7C5C">
        <w:rPr>
          <w:rFonts w:cs="Times New Roman"/>
        </w:rPr>
        <w:t xml:space="preserve">. During their encounter with the Vakeel, they were inside the ships and space stations and never got a good visual of an alien ship. </w:t>
      </w:r>
      <w:r w:rsidR="000E4466">
        <w:rPr>
          <w:rFonts w:cs="Times New Roman"/>
        </w:rPr>
        <w:t>However, b</w:t>
      </w:r>
      <w:r w:rsidRPr="005B7C5C">
        <w:rPr>
          <w:rFonts w:cs="Times New Roman"/>
        </w:rPr>
        <w:t>efore them</w:t>
      </w:r>
      <w:r w:rsidR="000E4466">
        <w:rPr>
          <w:rFonts w:cs="Times New Roman"/>
        </w:rPr>
        <w:t>,</w:t>
      </w:r>
      <w:r w:rsidRPr="005B7C5C">
        <w:rPr>
          <w:rFonts w:cs="Times New Roman"/>
        </w:rPr>
        <w:t xml:space="preserve"> now was </w:t>
      </w:r>
      <w:r w:rsidRPr="005B7C5C">
        <w:rPr>
          <w:rFonts w:cs="Times New Roman"/>
          <w:noProof/>
        </w:rPr>
        <w:t>exactly</w:t>
      </w:r>
      <w:r w:rsidRPr="005B7C5C">
        <w:rPr>
          <w:rFonts w:cs="Times New Roman"/>
        </w:rPr>
        <w:t xml:space="preserve"> what Science Fiction would call an Alien Spaceship. Even though they were approximately 142 </w:t>
      </w:r>
      <w:r w:rsidR="00360107">
        <w:rPr>
          <w:rFonts w:cs="Times New Roman"/>
        </w:rPr>
        <w:t>m</w:t>
      </w:r>
      <w:r w:rsidRPr="005B7C5C">
        <w:rPr>
          <w:rFonts w:cs="Times New Roman"/>
        </w:rPr>
        <w:t>illion miles from the sun, there was plenty of light to see an amazing</w:t>
      </w:r>
      <w:r w:rsidR="000E4466">
        <w:rPr>
          <w:rFonts w:cs="Times New Roman"/>
        </w:rPr>
        <w:t>-</w:t>
      </w:r>
      <w:r w:rsidRPr="005B7C5C">
        <w:rPr>
          <w:rFonts w:cs="Times New Roman"/>
        </w:rPr>
        <w:t xml:space="preserve">looking vessel. Just by looking at it, it was easy to recognize it as a </w:t>
      </w:r>
      <w:r w:rsidRPr="005B7C5C">
        <w:rPr>
          <w:rFonts w:cs="Times New Roman"/>
          <w:noProof/>
        </w:rPr>
        <w:t>spaceship</w:t>
      </w:r>
      <w:r w:rsidRPr="005B7C5C">
        <w:rPr>
          <w:rFonts w:cs="Times New Roman"/>
        </w:rPr>
        <w:t>.</w:t>
      </w:r>
    </w:p>
    <w:p w14:paraId="430EC931" w14:textId="0F302CDB" w:rsidR="008C4B52" w:rsidRPr="005B7C5C" w:rsidRDefault="008C4B52" w:rsidP="004537F7">
      <w:pPr>
        <w:tabs>
          <w:tab w:val="center" w:pos="3096"/>
        </w:tabs>
        <w:rPr>
          <w:rFonts w:cs="Times New Roman"/>
        </w:rPr>
      </w:pPr>
      <w:r w:rsidRPr="005B7C5C">
        <w:rPr>
          <w:rFonts w:cs="Times New Roman"/>
        </w:rPr>
        <w:t>“Wow,” Tom said and continued, “seems like I’ve been using that phrase a lot lately.”</w:t>
      </w:r>
    </w:p>
    <w:p w14:paraId="46358D9F" w14:textId="402F7326" w:rsidR="008C4B52" w:rsidRPr="005B7C5C" w:rsidRDefault="00742027" w:rsidP="004537F7">
      <w:pPr>
        <w:tabs>
          <w:tab w:val="center" w:pos="3096"/>
        </w:tabs>
        <w:rPr>
          <w:rFonts w:cs="Times New Roman"/>
        </w:rPr>
      </w:pPr>
      <w:r w:rsidRPr="005B7C5C">
        <w:rPr>
          <w:rFonts w:cs="Times New Roman"/>
        </w:rPr>
        <w:t>“I wish I had a good telephoto camera,” Joan said.</w:t>
      </w:r>
    </w:p>
    <w:p w14:paraId="7761453A" w14:textId="3A986F98" w:rsidR="00742027" w:rsidRPr="005B7C5C" w:rsidRDefault="00742027" w:rsidP="004537F7">
      <w:pPr>
        <w:tabs>
          <w:tab w:val="center" w:pos="3096"/>
        </w:tabs>
        <w:rPr>
          <w:rFonts w:cs="Times New Roman"/>
        </w:rPr>
      </w:pPr>
      <w:r w:rsidRPr="005B7C5C">
        <w:rPr>
          <w:rFonts w:cs="Times New Roman"/>
        </w:rPr>
        <w:t>“Don’t worry, the system</w:t>
      </w:r>
      <w:r w:rsidR="009E40C2" w:rsidRPr="005B7C5C">
        <w:rPr>
          <w:rFonts w:cs="Times New Roman"/>
        </w:rPr>
        <w:t>s</w:t>
      </w:r>
      <w:r w:rsidRPr="005B7C5C">
        <w:rPr>
          <w:rFonts w:cs="Times New Roman"/>
        </w:rPr>
        <w:t xml:space="preserve"> onboard the Chevesky are recording everything,” SIMPOC pointed out. “Standby</w:t>
      </w:r>
      <w:r w:rsidR="000E4466">
        <w:rPr>
          <w:rFonts w:cs="Times New Roman"/>
        </w:rPr>
        <w:t>,</w:t>
      </w:r>
      <w:r w:rsidRPr="005B7C5C">
        <w:rPr>
          <w:rFonts w:cs="Times New Roman"/>
        </w:rPr>
        <w:t xml:space="preserve"> there is movement.”</w:t>
      </w:r>
    </w:p>
    <w:p w14:paraId="06EA7256" w14:textId="07AAD6AD" w:rsidR="00742027" w:rsidRPr="005B7C5C" w:rsidRDefault="00742027" w:rsidP="004537F7">
      <w:pPr>
        <w:tabs>
          <w:tab w:val="center" w:pos="3096"/>
        </w:tabs>
        <w:rPr>
          <w:rFonts w:cs="Times New Roman"/>
        </w:rPr>
      </w:pPr>
      <w:r w:rsidRPr="005B7C5C">
        <w:rPr>
          <w:rFonts w:cs="Times New Roman"/>
        </w:rPr>
        <w:t>“What’s happening,” asked Tom.</w:t>
      </w:r>
    </w:p>
    <w:p w14:paraId="3FFA65F7" w14:textId="300364A8" w:rsidR="00742027" w:rsidRPr="005B7C5C" w:rsidRDefault="00742027" w:rsidP="004537F7">
      <w:pPr>
        <w:tabs>
          <w:tab w:val="center" w:pos="3096"/>
        </w:tabs>
        <w:rPr>
          <w:rFonts w:cs="Times New Roman"/>
        </w:rPr>
      </w:pPr>
      <w:r w:rsidRPr="005B7C5C">
        <w:rPr>
          <w:rFonts w:cs="Times New Roman"/>
        </w:rPr>
        <w:lastRenderedPageBreak/>
        <w:t xml:space="preserve">“There is an opening forming on this side of the ship. I don’t know if </w:t>
      </w:r>
      <w:r w:rsidRPr="005B7C5C">
        <w:rPr>
          <w:rFonts w:cs="Times New Roman"/>
          <w:noProof/>
        </w:rPr>
        <w:t>they</w:t>
      </w:r>
      <w:r w:rsidRPr="005B7C5C">
        <w:rPr>
          <w:rFonts w:cs="Times New Roman"/>
        </w:rPr>
        <w:t xml:space="preserve"> are launching a shuttle type ve</w:t>
      </w:r>
      <w:r w:rsidR="009E40C2" w:rsidRPr="005B7C5C">
        <w:rPr>
          <w:rFonts w:cs="Times New Roman"/>
        </w:rPr>
        <w:t>hicle or if it is an invitation,</w:t>
      </w:r>
      <w:r w:rsidRPr="005B7C5C">
        <w:rPr>
          <w:rFonts w:cs="Times New Roman"/>
        </w:rPr>
        <w:t>”</w:t>
      </w:r>
      <w:r w:rsidR="009E40C2" w:rsidRPr="005B7C5C">
        <w:rPr>
          <w:rFonts w:cs="Times New Roman"/>
        </w:rPr>
        <w:t xml:space="preserve"> responded SIMPOC</w:t>
      </w:r>
    </w:p>
    <w:p w14:paraId="0F37A69A" w14:textId="1F3DA177" w:rsidR="00742027" w:rsidRPr="005B7C5C" w:rsidRDefault="00742027" w:rsidP="004537F7">
      <w:pPr>
        <w:tabs>
          <w:tab w:val="center" w:pos="3096"/>
        </w:tabs>
        <w:rPr>
          <w:rFonts w:cs="Times New Roman"/>
        </w:rPr>
      </w:pPr>
      <w:r w:rsidRPr="005B7C5C">
        <w:rPr>
          <w:rFonts w:cs="Times New Roman"/>
        </w:rPr>
        <w:t>“It appears that it is an invitation</w:t>
      </w:r>
      <w:r w:rsidR="000E4466">
        <w:rPr>
          <w:rFonts w:cs="Times New Roman"/>
        </w:rPr>
        <w:t>;</w:t>
      </w:r>
      <w:r w:rsidR="009E40C2" w:rsidRPr="005B7C5C">
        <w:rPr>
          <w:rFonts w:cs="Times New Roman"/>
        </w:rPr>
        <w:t xml:space="preserve"> they haven’t launched anything,</w:t>
      </w:r>
      <w:r w:rsidRPr="005B7C5C">
        <w:rPr>
          <w:rFonts w:cs="Times New Roman"/>
        </w:rPr>
        <w:t>”</w:t>
      </w:r>
      <w:r w:rsidR="009E40C2" w:rsidRPr="005B7C5C">
        <w:rPr>
          <w:rFonts w:cs="Times New Roman"/>
        </w:rPr>
        <w:t xml:space="preserve"> pointed out Joan. </w:t>
      </w:r>
      <w:r w:rsidRPr="005B7C5C">
        <w:rPr>
          <w:rFonts w:cs="Times New Roman"/>
        </w:rPr>
        <w:t>“SIMPOC, is the opening large enough for our shuttle to ent</w:t>
      </w:r>
      <w:r w:rsidR="009E40C2" w:rsidRPr="005B7C5C">
        <w:rPr>
          <w:rFonts w:cs="Times New Roman"/>
        </w:rPr>
        <w:t>er?”</w:t>
      </w:r>
    </w:p>
    <w:p w14:paraId="0FEDAD03" w14:textId="4F33ADB9" w:rsidR="00742027" w:rsidRPr="005B7C5C" w:rsidRDefault="00742027" w:rsidP="004537F7">
      <w:pPr>
        <w:tabs>
          <w:tab w:val="center" w:pos="3096"/>
        </w:tabs>
        <w:rPr>
          <w:rFonts w:cs="Times New Roman"/>
        </w:rPr>
      </w:pPr>
      <w:r w:rsidRPr="005B7C5C">
        <w:rPr>
          <w:rFonts w:cs="Times New Roman"/>
        </w:rPr>
        <w:t xml:space="preserve">“Yes, it is quite </w:t>
      </w:r>
      <w:r w:rsidRPr="005B7C5C">
        <w:rPr>
          <w:rFonts w:cs="Times New Roman"/>
          <w:noProof/>
        </w:rPr>
        <w:t>large</w:t>
      </w:r>
      <w:r w:rsidR="00556E3B" w:rsidRPr="005B7C5C">
        <w:rPr>
          <w:rFonts w:cs="Times New Roman"/>
          <w:noProof/>
        </w:rPr>
        <w:t>,</w:t>
      </w:r>
      <w:r w:rsidRPr="005B7C5C">
        <w:rPr>
          <w:rFonts w:cs="Times New Roman"/>
        </w:rPr>
        <w:t xml:space="preserve"> and our shuttle should have no problem fitting inside.”</w:t>
      </w:r>
    </w:p>
    <w:p w14:paraId="3B47DB1A" w14:textId="71BFD321" w:rsidR="00742027" w:rsidRPr="005B7C5C" w:rsidRDefault="00742027" w:rsidP="004537F7">
      <w:pPr>
        <w:tabs>
          <w:tab w:val="center" w:pos="3096"/>
        </w:tabs>
        <w:rPr>
          <w:rFonts w:cs="Times New Roman"/>
        </w:rPr>
      </w:pPr>
      <w:r w:rsidRPr="005B7C5C">
        <w:rPr>
          <w:rFonts w:cs="Times New Roman"/>
        </w:rPr>
        <w:t>“</w:t>
      </w:r>
      <w:r w:rsidR="00CB3607" w:rsidRPr="005B7C5C">
        <w:rPr>
          <w:rFonts w:cs="Times New Roman"/>
        </w:rPr>
        <w:t>Okay</w:t>
      </w:r>
      <w:r w:rsidRPr="005B7C5C">
        <w:rPr>
          <w:rFonts w:cs="Times New Roman"/>
        </w:rPr>
        <w:t>, let’s go. I’ve always wanted to do this,” Tom said with too much excitement in his voice.</w:t>
      </w:r>
    </w:p>
    <w:p w14:paraId="166B5267" w14:textId="1A681F09" w:rsidR="00742027" w:rsidRPr="005B7C5C" w:rsidRDefault="00742027" w:rsidP="004537F7">
      <w:pPr>
        <w:tabs>
          <w:tab w:val="center" w:pos="3096"/>
        </w:tabs>
        <w:rPr>
          <w:rFonts w:cs="Times New Roman"/>
        </w:rPr>
      </w:pPr>
      <w:r w:rsidRPr="005B7C5C">
        <w:rPr>
          <w:rFonts w:cs="Times New Roman"/>
        </w:rPr>
        <w:t>It took only a few minutes to board the craft and slowly launch it from the shuttle bay. “If you two don’t mind</w:t>
      </w:r>
      <w:r w:rsidR="000E4466">
        <w:rPr>
          <w:rFonts w:cs="Times New Roman"/>
        </w:rPr>
        <w:t>,</w:t>
      </w:r>
      <w:r w:rsidRPr="005B7C5C">
        <w:rPr>
          <w:rFonts w:cs="Times New Roman"/>
        </w:rPr>
        <w:t xml:space="preserve"> I’ll just take my time and </w:t>
      </w:r>
      <w:r w:rsidR="00556E3B" w:rsidRPr="005B7C5C">
        <w:rPr>
          <w:rFonts w:cs="Times New Roman"/>
          <w:noProof/>
        </w:rPr>
        <w:t>w</w:t>
      </w:r>
      <w:r w:rsidR="00165FBF" w:rsidRPr="005B7C5C">
        <w:rPr>
          <w:rFonts w:cs="Times New Roman"/>
          <w:noProof/>
        </w:rPr>
        <w:t>a</w:t>
      </w:r>
      <w:r w:rsidR="00556E3B" w:rsidRPr="005B7C5C">
        <w:rPr>
          <w:rFonts w:cs="Times New Roman"/>
          <w:noProof/>
        </w:rPr>
        <w:t>nder</w:t>
      </w:r>
      <w:r w:rsidRPr="005B7C5C">
        <w:rPr>
          <w:rFonts w:cs="Times New Roman"/>
        </w:rPr>
        <w:t xml:space="preserve"> over,” Tom said.</w:t>
      </w:r>
    </w:p>
    <w:p w14:paraId="076EEBD3" w14:textId="051F9675" w:rsidR="00742027" w:rsidRPr="005B7C5C" w:rsidRDefault="00742027" w:rsidP="004537F7">
      <w:pPr>
        <w:tabs>
          <w:tab w:val="center" w:pos="3096"/>
        </w:tabs>
        <w:rPr>
          <w:rFonts w:cs="Times New Roman"/>
        </w:rPr>
      </w:pPr>
      <w:r w:rsidRPr="005B7C5C">
        <w:rPr>
          <w:rFonts w:cs="Times New Roman"/>
        </w:rPr>
        <w:t>“Sounds good to me,” responded his nervous wife.</w:t>
      </w:r>
    </w:p>
    <w:p w14:paraId="1CBD7DB6" w14:textId="77777777" w:rsidR="00684543" w:rsidRPr="005B7C5C" w:rsidRDefault="00742027" w:rsidP="004537F7">
      <w:pPr>
        <w:tabs>
          <w:tab w:val="center" w:pos="3096"/>
        </w:tabs>
        <w:rPr>
          <w:rFonts w:cs="Times New Roman"/>
        </w:rPr>
      </w:pPr>
      <w:r w:rsidRPr="005B7C5C">
        <w:rPr>
          <w:rFonts w:cs="Times New Roman"/>
        </w:rPr>
        <w:t xml:space="preserve">Slowly the shuttle crossed the distance between the two craft. Tom and Joan couldn’t take their eyes off the </w:t>
      </w:r>
      <w:r w:rsidRPr="005B7C5C">
        <w:rPr>
          <w:rFonts w:cs="Times New Roman"/>
          <w:noProof/>
        </w:rPr>
        <w:t>craft</w:t>
      </w:r>
      <w:r w:rsidR="00556E3B" w:rsidRPr="005B7C5C">
        <w:rPr>
          <w:rFonts w:cs="Times New Roman"/>
          <w:noProof/>
        </w:rPr>
        <w:t>,</w:t>
      </w:r>
      <w:r w:rsidRPr="005B7C5C">
        <w:rPr>
          <w:rFonts w:cs="Times New Roman"/>
        </w:rPr>
        <w:t xml:space="preserve"> and SIMPOC stayed in the back, using</w:t>
      </w:r>
      <w:r w:rsidR="00074598" w:rsidRPr="005B7C5C">
        <w:rPr>
          <w:rFonts w:cs="Times New Roman"/>
        </w:rPr>
        <w:t xml:space="preserve"> all</w:t>
      </w:r>
      <w:r w:rsidRPr="005B7C5C">
        <w:rPr>
          <w:rFonts w:cs="Times New Roman"/>
        </w:rPr>
        <w:t xml:space="preserve"> his sensors to monitor the situation. </w:t>
      </w:r>
    </w:p>
    <w:p w14:paraId="7A57DF39" w14:textId="30B241E8" w:rsidR="009E40C2" w:rsidRPr="005B7C5C" w:rsidRDefault="00742027" w:rsidP="004537F7">
      <w:pPr>
        <w:tabs>
          <w:tab w:val="center" w:pos="3096"/>
        </w:tabs>
        <w:rPr>
          <w:rFonts w:cs="Times New Roman"/>
        </w:rPr>
      </w:pPr>
      <w:r w:rsidRPr="005B7C5C">
        <w:rPr>
          <w:rFonts w:cs="Times New Roman"/>
        </w:rPr>
        <w:t xml:space="preserve">“Joan, Tom. Bob is continuing to send me updates of everything that </w:t>
      </w:r>
      <w:r w:rsidR="009E40C2" w:rsidRPr="005B7C5C">
        <w:rPr>
          <w:rFonts w:cs="Times New Roman"/>
        </w:rPr>
        <w:t>he is monitoring and recording.</w:t>
      </w:r>
      <w:r w:rsidR="00684543" w:rsidRPr="005B7C5C">
        <w:rPr>
          <w:rFonts w:cs="Times New Roman"/>
        </w:rPr>
        <w:t>”</w:t>
      </w:r>
    </w:p>
    <w:p w14:paraId="130EEC16" w14:textId="77777777" w:rsidR="009E40C2" w:rsidRPr="005B7C5C" w:rsidRDefault="009E40C2" w:rsidP="004537F7">
      <w:pPr>
        <w:tabs>
          <w:tab w:val="center" w:pos="3096"/>
        </w:tabs>
        <w:rPr>
          <w:rFonts w:cs="Times New Roman"/>
        </w:rPr>
      </w:pPr>
      <w:r w:rsidRPr="005B7C5C">
        <w:rPr>
          <w:rFonts w:cs="Times New Roman"/>
        </w:rPr>
        <w:t xml:space="preserve">“SIMPOC </w:t>
      </w:r>
      <w:r w:rsidRPr="005B7C5C">
        <w:rPr>
          <w:rFonts w:cs="Times New Roman"/>
          <w:noProof/>
        </w:rPr>
        <w:t>are</w:t>
      </w:r>
      <w:r w:rsidRPr="005B7C5C">
        <w:rPr>
          <w:rFonts w:cs="Times New Roman"/>
        </w:rPr>
        <w:t xml:space="preserve"> you getting any emissions from them?” asked Joan.</w:t>
      </w:r>
    </w:p>
    <w:p w14:paraId="27DBA7A0" w14:textId="41BA7808" w:rsidR="00742027" w:rsidRPr="005B7C5C" w:rsidRDefault="009E40C2" w:rsidP="004537F7">
      <w:pPr>
        <w:tabs>
          <w:tab w:val="center" w:pos="3096"/>
        </w:tabs>
        <w:rPr>
          <w:rFonts w:cs="Times New Roman"/>
        </w:rPr>
      </w:pPr>
      <w:r w:rsidRPr="005B7C5C">
        <w:rPr>
          <w:rFonts w:cs="Times New Roman"/>
        </w:rPr>
        <w:t>“</w:t>
      </w:r>
      <w:r w:rsidR="00742027" w:rsidRPr="005B7C5C">
        <w:rPr>
          <w:rFonts w:cs="Times New Roman"/>
        </w:rPr>
        <w:t>Nothing has changed</w:t>
      </w:r>
      <w:r w:rsidR="000E4466">
        <w:rPr>
          <w:rFonts w:cs="Times New Roman"/>
        </w:rPr>
        <w:t>;</w:t>
      </w:r>
      <w:r w:rsidR="00742027" w:rsidRPr="005B7C5C">
        <w:rPr>
          <w:rFonts w:cs="Times New Roman"/>
        </w:rPr>
        <w:t xml:space="preserve"> </w:t>
      </w:r>
      <w:r w:rsidRPr="005B7C5C">
        <w:rPr>
          <w:rFonts w:cs="Times New Roman"/>
        </w:rPr>
        <w:t>I am</w:t>
      </w:r>
      <w:r w:rsidR="00742027" w:rsidRPr="005B7C5C">
        <w:rPr>
          <w:rFonts w:cs="Times New Roman"/>
        </w:rPr>
        <w:t xml:space="preserve"> still not receiving any transmissions from the craft.”</w:t>
      </w:r>
    </w:p>
    <w:p w14:paraId="4FC47C44" w14:textId="5FDB7B12" w:rsidR="00742027" w:rsidRPr="005B7C5C" w:rsidRDefault="00DE16B3" w:rsidP="004537F7">
      <w:pPr>
        <w:tabs>
          <w:tab w:val="center" w:pos="3096"/>
        </w:tabs>
        <w:rPr>
          <w:rFonts w:cs="Times New Roman"/>
        </w:rPr>
      </w:pPr>
      <w:r w:rsidRPr="005B7C5C">
        <w:rPr>
          <w:rFonts w:cs="Times New Roman"/>
        </w:rPr>
        <w:t>Tom slowly maneuvered the shuttle to his right</w:t>
      </w:r>
      <w:r w:rsidR="002C4B4F"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the opening in the alien craft emerged from behind a large secondar</w:t>
      </w:r>
      <w:r w:rsidR="00881204" w:rsidRPr="005B7C5C">
        <w:rPr>
          <w:rFonts w:cs="Times New Roman"/>
        </w:rPr>
        <w:t xml:space="preserve">y structure. It was a </w:t>
      </w:r>
      <w:r w:rsidR="00A758BC" w:rsidRPr="005B7C5C">
        <w:rPr>
          <w:rFonts w:cs="Times New Roman"/>
        </w:rPr>
        <w:t>well</w:t>
      </w:r>
      <w:r w:rsidR="000E4466">
        <w:rPr>
          <w:rFonts w:cs="Times New Roman"/>
        </w:rPr>
        <w:t>-</w:t>
      </w:r>
      <w:r w:rsidR="00A758BC" w:rsidRPr="005B7C5C">
        <w:rPr>
          <w:rFonts w:cs="Times New Roman"/>
        </w:rPr>
        <w:t>lit</w:t>
      </w:r>
      <w:r w:rsidRPr="005B7C5C">
        <w:rPr>
          <w:rFonts w:cs="Times New Roman"/>
        </w:rPr>
        <w:t xml:space="preserve"> rectangular opening that looked well </w:t>
      </w:r>
      <w:r w:rsidRPr="005B7C5C">
        <w:rPr>
          <w:rFonts w:cs="Times New Roman"/>
        </w:rPr>
        <w:lastRenderedPageBreak/>
        <w:t xml:space="preserve">suited for a vehicle landing. All eyes were on the craft as it grew in the shuttle’s windscreen. </w:t>
      </w:r>
      <w:r w:rsidR="000E4466">
        <w:rPr>
          <w:rFonts w:cs="Times New Roman"/>
        </w:rPr>
        <w:t>H</w:t>
      </w:r>
      <w:r w:rsidRPr="005B7C5C">
        <w:rPr>
          <w:rFonts w:cs="Times New Roman"/>
        </w:rPr>
        <w:t xml:space="preserve">uman eyes have limits to what </w:t>
      </w:r>
      <w:r w:rsidR="000E4466">
        <w:rPr>
          <w:rFonts w:cs="Times New Roman"/>
        </w:rPr>
        <w:t>they</w:t>
      </w:r>
      <w:r w:rsidRPr="005B7C5C">
        <w:rPr>
          <w:rFonts w:cs="Times New Roman"/>
        </w:rPr>
        <w:t xml:space="preserve"> can see, but that didn’t stop Joan and Tom from trying to see everything.</w:t>
      </w:r>
    </w:p>
    <w:p w14:paraId="24099A3C" w14:textId="5388C8EE" w:rsidR="00650522" w:rsidRPr="005B7C5C" w:rsidRDefault="00650522" w:rsidP="004537F7">
      <w:pPr>
        <w:tabs>
          <w:tab w:val="center" w:pos="3096"/>
        </w:tabs>
        <w:rPr>
          <w:rFonts w:cs="Times New Roman"/>
        </w:rPr>
      </w:pPr>
      <w:r w:rsidRPr="005B7C5C">
        <w:rPr>
          <w:rFonts w:cs="Times New Roman"/>
        </w:rPr>
        <w:t xml:space="preserve">Tom </w:t>
      </w:r>
      <w:r w:rsidR="002D0BB3" w:rsidRPr="005B7C5C">
        <w:rPr>
          <w:rFonts w:cs="Times New Roman"/>
        </w:rPr>
        <w:t xml:space="preserve">gingerly </w:t>
      </w:r>
      <w:r w:rsidRPr="005B7C5C">
        <w:rPr>
          <w:rFonts w:cs="Times New Roman"/>
        </w:rPr>
        <w:t xml:space="preserve">maneuvered the shuttle to a position so it would be </w:t>
      </w:r>
      <w:r w:rsidR="000E4466">
        <w:rPr>
          <w:rFonts w:cs="Times New Roman"/>
        </w:rPr>
        <w:t xml:space="preserve">a </w:t>
      </w:r>
      <w:r w:rsidRPr="005B7C5C">
        <w:rPr>
          <w:rFonts w:cs="Times New Roman"/>
        </w:rPr>
        <w:t>simple straight shot into the landing bay</w:t>
      </w:r>
      <w:r w:rsidR="000E4466">
        <w:rPr>
          <w:rFonts w:cs="Times New Roman"/>
        </w:rPr>
        <w:t>,</w:t>
      </w:r>
      <w:r w:rsidRPr="005B7C5C">
        <w:rPr>
          <w:rFonts w:cs="Times New Roman"/>
        </w:rPr>
        <w:t xml:space="preserve"> and </w:t>
      </w:r>
      <w:r w:rsidRPr="005B7C5C">
        <w:rPr>
          <w:rFonts w:cs="Times New Roman"/>
          <w:noProof/>
        </w:rPr>
        <w:t>he</w:t>
      </w:r>
      <w:r w:rsidRPr="005B7C5C">
        <w:rPr>
          <w:rFonts w:cs="Times New Roman"/>
        </w:rPr>
        <w:t xml:space="preserve"> slowly </w:t>
      </w:r>
      <w:r w:rsidR="00556E3B" w:rsidRPr="005B7C5C">
        <w:rPr>
          <w:rFonts w:cs="Times New Roman"/>
        </w:rPr>
        <w:t xml:space="preserve">and </w:t>
      </w:r>
      <w:r w:rsidR="002D0BB3" w:rsidRPr="005B7C5C">
        <w:rPr>
          <w:rFonts w:cs="Times New Roman"/>
        </w:rPr>
        <w:t>cautiously</w:t>
      </w:r>
      <w:r w:rsidRPr="005B7C5C">
        <w:rPr>
          <w:rFonts w:cs="Times New Roman"/>
        </w:rPr>
        <w:t xml:space="preserve"> approach</w:t>
      </w:r>
      <w:r w:rsidR="00556E3B" w:rsidRPr="005B7C5C">
        <w:rPr>
          <w:rFonts w:cs="Times New Roman"/>
        </w:rPr>
        <w:t>ed</w:t>
      </w:r>
      <w:r w:rsidRPr="005B7C5C">
        <w:rPr>
          <w:rFonts w:cs="Times New Roman"/>
        </w:rPr>
        <w:t xml:space="preserve"> the opening.</w:t>
      </w:r>
    </w:p>
    <w:p w14:paraId="6D6D33B1" w14:textId="75CF2FB5" w:rsidR="00650522" w:rsidRPr="005B7C5C" w:rsidRDefault="00650522" w:rsidP="004537F7">
      <w:pPr>
        <w:tabs>
          <w:tab w:val="center" w:pos="3096"/>
        </w:tabs>
        <w:rPr>
          <w:rFonts w:cs="Times New Roman"/>
        </w:rPr>
      </w:pPr>
      <w:r w:rsidRPr="005B7C5C">
        <w:rPr>
          <w:rFonts w:cs="Times New Roman"/>
        </w:rPr>
        <w:t>“Doesn’t look like there is any kind of welcoming party. It looks empty.”</w:t>
      </w:r>
    </w:p>
    <w:p w14:paraId="28663A73" w14:textId="5E73C063" w:rsidR="00650522" w:rsidRPr="005B7C5C" w:rsidRDefault="00650522" w:rsidP="004537F7">
      <w:pPr>
        <w:tabs>
          <w:tab w:val="center" w:pos="3096"/>
        </w:tabs>
        <w:rPr>
          <w:rFonts w:cs="Times New Roman"/>
        </w:rPr>
      </w:pPr>
      <w:r w:rsidRPr="005B7C5C">
        <w:rPr>
          <w:rFonts w:cs="Times New Roman"/>
        </w:rPr>
        <w:t>“If we had them coming on board the Chevesky, wouldn’t you be hiding behind something until you saw what our guests were going to do?” Joan said.</w:t>
      </w:r>
    </w:p>
    <w:p w14:paraId="19A88191" w14:textId="0D42A72B" w:rsidR="00701D57" w:rsidRPr="005B7C5C" w:rsidRDefault="00701D57" w:rsidP="004537F7">
      <w:pPr>
        <w:tabs>
          <w:tab w:val="center" w:pos="3096"/>
        </w:tabs>
        <w:rPr>
          <w:rFonts w:cs="Times New Roman"/>
        </w:rPr>
      </w:pPr>
      <w:r w:rsidRPr="005B7C5C">
        <w:rPr>
          <w:rFonts w:cs="Times New Roman"/>
        </w:rPr>
        <w:t xml:space="preserve">Slowly Tom continued maneuvering, making small adjustments. He didn’t want to make a bad landing which is a fear that drives all pilots. </w:t>
      </w:r>
      <w:r w:rsidRPr="005B7C5C">
        <w:rPr>
          <w:rFonts w:cs="Times New Roman"/>
          <w:noProof/>
        </w:rPr>
        <w:t>Besides</w:t>
      </w:r>
      <w:r w:rsidR="00556E3B" w:rsidRPr="005B7C5C">
        <w:rPr>
          <w:rFonts w:cs="Times New Roman"/>
          <w:noProof/>
        </w:rPr>
        <w:t>,</w:t>
      </w:r>
      <w:r w:rsidRPr="005B7C5C">
        <w:rPr>
          <w:rFonts w:cs="Times New Roman"/>
        </w:rPr>
        <w:t xml:space="preserve"> he didn’t want to damage either their shuttle or the alien spaceship. As they continued the </w:t>
      </w:r>
      <w:r w:rsidRPr="005B7C5C">
        <w:rPr>
          <w:rFonts w:cs="Times New Roman"/>
          <w:noProof/>
        </w:rPr>
        <w:t>approach</w:t>
      </w:r>
      <w:r w:rsidR="00556E3B" w:rsidRPr="005B7C5C">
        <w:rPr>
          <w:rFonts w:cs="Times New Roman"/>
          <w:noProof/>
        </w:rPr>
        <w:t>,</w:t>
      </w:r>
      <w:r w:rsidRPr="005B7C5C">
        <w:rPr>
          <w:rFonts w:cs="Times New Roman"/>
        </w:rPr>
        <w:t xml:space="preserve"> the vehicle grew larger and more ominous.</w:t>
      </w:r>
    </w:p>
    <w:p w14:paraId="1736DF2C" w14:textId="5060732A" w:rsidR="00701D57" w:rsidRPr="005B7C5C" w:rsidRDefault="00701D57" w:rsidP="004537F7">
      <w:pPr>
        <w:tabs>
          <w:tab w:val="left" w:pos="4890"/>
        </w:tabs>
        <w:rPr>
          <w:rFonts w:cs="Times New Roman"/>
        </w:rPr>
      </w:pPr>
      <w:r w:rsidRPr="005B7C5C">
        <w:rPr>
          <w:rFonts w:cs="Times New Roman"/>
        </w:rPr>
        <w:t>“SIMPOC, can</w:t>
      </w:r>
      <w:r w:rsidR="00920289" w:rsidRPr="005B7C5C">
        <w:rPr>
          <w:rFonts w:cs="Times New Roman"/>
        </w:rPr>
        <w:t xml:space="preserve"> you</w:t>
      </w:r>
      <w:r w:rsidRPr="005B7C5C">
        <w:rPr>
          <w:rFonts w:cs="Times New Roman"/>
        </w:rPr>
        <w:t xml:space="preserve"> determine what</w:t>
      </w:r>
      <w:r w:rsidR="00074598" w:rsidRPr="005B7C5C">
        <w:rPr>
          <w:rFonts w:cs="Times New Roman"/>
        </w:rPr>
        <w:t xml:space="preserve"> all</w:t>
      </w:r>
      <w:r w:rsidRPr="005B7C5C">
        <w:rPr>
          <w:rFonts w:cs="Times New Roman"/>
        </w:rPr>
        <w:t xml:space="preserve"> these pieces are?” Tom asked.</w:t>
      </w:r>
    </w:p>
    <w:p w14:paraId="3AF0E6D7" w14:textId="7CCA2733" w:rsidR="00701D57" w:rsidRPr="005B7C5C" w:rsidRDefault="00701D57" w:rsidP="004537F7">
      <w:pPr>
        <w:tabs>
          <w:tab w:val="left" w:pos="4890"/>
        </w:tabs>
        <w:rPr>
          <w:rFonts w:cs="Times New Roman"/>
        </w:rPr>
      </w:pPr>
      <w:r w:rsidRPr="005B7C5C">
        <w:rPr>
          <w:rFonts w:cs="Times New Roman"/>
        </w:rPr>
        <w:t xml:space="preserve">“No, there are no transmissions. The only observations that I can </w:t>
      </w:r>
      <w:r w:rsidRPr="005B7C5C">
        <w:rPr>
          <w:rFonts w:cs="Times New Roman"/>
          <w:noProof/>
        </w:rPr>
        <w:t>make</w:t>
      </w:r>
      <w:r w:rsidRPr="005B7C5C">
        <w:rPr>
          <w:rFonts w:cs="Times New Roman"/>
        </w:rPr>
        <w:t xml:space="preserve"> are </w:t>
      </w:r>
      <w:r w:rsidR="00556E3B" w:rsidRPr="005B7C5C">
        <w:rPr>
          <w:rFonts w:cs="Times New Roman"/>
        </w:rPr>
        <w:t xml:space="preserve">that </w:t>
      </w:r>
      <w:r w:rsidRPr="005B7C5C">
        <w:rPr>
          <w:rFonts w:cs="Times New Roman"/>
        </w:rPr>
        <w:t xml:space="preserve">there </w:t>
      </w:r>
      <w:r w:rsidRPr="005B7C5C">
        <w:rPr>
          <w:rFonts w:cs="Times New Roman"/>
          <w:noProof/>
        </w:rPr>
        <w:t>appear</w:t>
      </w:r>
      <w:r w:rsidRPr="005B7C5C">
        <w:rPr>
          <w:rFonts w:cs="Times New Roman"/>
        </w:rPr>
        <w:t xml:space="preserve"> to be many types of materials. Each surface appears to be unique</w:t>
      </w:r>
      <w:r w:rsidR="000E4466">
        <w:rPr>
          <w:rFonts w:cs="Times New Roman"/>
        </w:rPr>
        <w:t>;</w:t>
      </w:r>
      <w:r w:rsidRPr="005B7C5C">
        <w:rPr>
          <w:rFonts w:cs="Times New Roman"/>
        </w:rPr>
        <w:t xml:space="preserve"> the reasons why are beyond my analytical abilities.</w:t>
      </w:r>
      <w:r w:rsidR="001E3E83" w:rsidRPr="005B7C5C">
        <w:rPr>
          <w:rFonts w:cs="Times New Roman"/>
        </w:rPr>
        <w:t>”</w:t>
      </w:r>
    </w:p>
    <w:p w14:paraId="0AECCBB6" w14:textId="5464C0D8" w:rsidR="001E3E83" w:rsidRPr="005B7C5C" w:rsidRDefault="001E3E83" w:rsidP="004537F7">
      <w:pPr>
        <w:tabs>
          <w:tab w:val="left" w:pos="4890"/>
        </w:tabs>
        <w:rPr>
          <w:rFonts w:cs="Times New Roman"/>
        </w:rPr>
      </w:pPr>
      <w:r w:rsidRPr="005B7C5C">
        <w:rPr>
          <w:rFonts w:cs="Times New Roman"/>
        </w:rPr>
        <w:t>Tom crossed the boundary into the alien shuttle bay and lowered the shuttle onto the deck.</w:t>
      </w:r>
    </w:p>
    <w:p w14:paraId="3846EE45" w14:textId="5472CB75" w:rsidR="001E3E83" w:rsidRPr="005B7C5C" w:rsidRDefault="001E3E83" w:rsidP="004537F7">
      <w:pPr>
        <w:tabs>
          <w:tab w:val="left" w:pos="4890"/>
        </w:tabs>
        <w:rPr>
          <w:rFonts w:cs="Times New Roman"/>
        </w:rPr>
      </w:pPr>
      <w:r w:rsidRPr="005B7C5C">
        <w:rPr>
          <w:rFonts w:cs="Times New Roman"/>
        </w:rPr>
        <w:t>“This is huge</w:t>
      </w:r>
      <w:r w:rsidR="000E4466">
        <w:rPr>
          <w:rFonts w:cs="Times New Roman"/>
        </w:rPr>
        <w:t>;</w:t>
      </w:r>
      <w:r w:rsidRPr="005B7C5C">
        <w:rPr>
          <w:rFonts w:cs="Times New Roman"/>
        </w:rPr>
        <w:t xml:space="preserve"> looks like they could fit a dozen of our shuttles,” said Tom.</w:t>
      </w:r>
    </w:p>
    <w:p w14:paraId="54BCEF63" w14:textId="2576A59F" w:rsidR="001E3E83" w:rsidRPr="005B7C5C" w:rsidRDefault="001E3E83" w:rsidP="004537F7">
      <w:pPr>
        <w:tabs>
          <w:tab w:val="left" w:pos="4890"/>
        </w:tabs>
        <w:rPr>
          <w:rFonts w:cs="Times New Roman"/>
        </w:rPr>
      </w:pPr>
      <w:r w:rsidRPr="005B7C5C">
        <w:rPr>
          <w:rFonts w:cs="Times New Roman"/>
        </w:rPr>
        <w:lastRenderedPageBreak/>
        <w:t xml:space="preserve">“I think it is key to note, it may be </w:t>
      </w:r>
      <w:r w:rsidRPr="005B7C5C">
        <w:rPr>
          <w:rFonts w:cs="Times New Roman"/>
          <w:noProof/>
        </w:rPr>
        <w:t>large</w:t>
      </w:r>
      <w:r w:rsidR="00556E3B" w:rsidRPr="005B7C5C">
        <w:rPr>
          <w:rFonts w:cs="Times New Roman"/>
          <w:noProof/>
        </w:rPr>
        <w:t>,</w:t>
      </w:r>
      <w:r w:rsidRPr="005B7C5C">
        <w:rPr>
          <w:rFonts w:cs="Times New Roman"/>
        </w:rPr>
        <w:t xml:space="preserve"> but it is empty,” observed SIMPOC.</w:t>
      </w:r>
    </w:p>
    <w:p w14:paraId="46010624" w14:textId="79A1CACB" w:rsidR="001E3E83" w:rsidRPr="005B7C5C" w:rsidRDefault="001E3E83" w:rsidP="004537F7">
      <w:pPr>
        <w:tabs>
          <w:tab w:val="left" w:pos="4890"/>
        </w:tabs>
        <w:rPr>
          <w:rFonts w:cs="Times New Roman"/>
        </w:rPr>
      </w:pPr>
      <w:r w:rsidRPr="005B7C5C">
        <w:rPr>
          <w:rFonts w:cs="Times New Roman"/>
        </w:rPr>
        <w:t>The moment the shuttle skid touched the deck</w:t>
      </w:r>
      <w:r w:rsidR="000E4466">
        <w:rPr>
          <w:rFonts w:cs="Times New Roman"/>
        </w:rPr>
        <w:t>,</w:t>
      </w:r>
      <w:r w:rsidRPr="005B7C5C">
        <w:rPr>
          <w:rFonts w:cs="Times New Roman"/>
        </w:rPr>
        <w:t xml:space="preserve"> the large bay doors behind them began to close. They closed quickly</w:t>
      </w:r>
      <w:r w:rsidR="002C4B4F"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before Joan, Tom and SIMPOC could unstrap and make it to their shuttle door</w:t>
      </w:r>
      <w:r w:rsidR="000E4466">
        <w:rPr>
          <w:rFonts w:cs="Times New Roman"/>
        </w:rPr>
        <w:t>,</w:t>
      </w:r>
      <w:r w:rsidRPr="005B7C5C">
        <w:rPr>
          <w:rFonts w:cs="Times New Roman"/>
        </w:rPr>
        <w:t xml:space="preserve"> the larger bay doors were already closed.</w:t>
      </w:r>
    </w:p>
    <w:p w14:paraId="0443B5F5" w14:textId="77777777" w:rsidR="00845671" w:rsidRPr="005B7C5C" w:rsidRDefault="00845671" w:rsidP="00845671">
      <w:pPr>
        <w:pStyle w:val="Heading2"/>
        <w:rPr>
          <w:rFonts w:cs="Times New Roman"/>
        </w:rPr>
      </w:pPr>
      <w:r w:rsidRPr="005B7C5C">
        <w:rPr>
          <w:rFonts w:cs="Times New Roman"/>
        </w:rPr>
        <w:t>Who Talks First</w:t>
      </w:r>
    </w:p>
    <w:p w14:paraId="53C288F7" w14:textId="56AB4860" w:rsidR="001E3E83" w:rsidRPr="005B7C5C" w:rsidRDefault="001E3E83" w:rsidP="004537F7">
      <w:pPr>
        <w:tabs>
          <w:tab w:val="left" w:pos="4890"/>
        </w:tabs>
        <w:rPr>
          <w:rFonts w:cs="Times New Roman"/>
        </w:rPr>
      </w:pPr>
      <w:r w:rsidRPr="005B7C5C">
        <w:rPr>
          <w:rFonts w:cs="Times New Roman"/>
        </w:rPr>
        <w:t>“</w:t>
      </w:r>
      <w:r w:rsidRPr="005B7C5C">
        <w:rPr>
          <w:rFonts w:cs="Times New Roman"/>
          <w:noProof/>
        </w:rPr>
        <w:t>Apparently</w:t>
      </w:r>
      <w:r w:rsidR="00165FBF" w:rsidRPr="005B7C5C">
        <w:rPr>
          <w:rFonts w:cs="Times New Roman"/>
          <w:noProof/>
        </w:rPr>
        <w:t>,</w:t>
      </w:r>
      <w:r w:rsidRPr="005B7C5C">
        <w:rPr>
          <w:rFonts w:cs="Times New Roman"/>
        </w:rPr>
        <w:t xml:space="preserve"> it’s up to us to meet them,” Tom said as he pressed the button to open the shuttle hatch. It quickly popped and lowered itself to the deck. Tom walked down the hatch first, then Joan </w:t>
      </w:r>
      <w:r w:rsidRPr="005B7C5C">
        <w:rPr>
          <w:rFonts w:cs="Times New Roman"/>
          <w:noProof/>
        </w:rPr>
        <w:t>followed</w:t>
      </w:r>
      <w:r w:rsidR="00556E3B" w:rsidRPr="005B7C5C">
        <w:rPr>
          <w:rFonts w:cs="Times New Roman"/>
          <w:noProof/>
        </w:rPr>
        <w:t>,</w:t>
      </w:r>
      <w:r w:rsidRPr="005B7C5C">
        <w:rPr>
          <w:rFonts w:cs="Times New Roman"/>
        </w:rPr>
        <w:t xml:space="preserve"> and it took a moment for SIMPOC to extricate himself through the opening.</w:t>
      </w:r>
    </w:p>
    <w:p w14:paraId="68177CFF" w14:textId="4EEDD13F" w:rsidR="001E3E83" w:rsidRPr="005B7C5C" w:rsidRDefault="001E3E83" w:rsidP="004537F7">
      <w:pPr>
        <w:tabs>
          <w:tab w:val="left" w:pos="4890"/>
        </w:tabs>
        <w:rPr>
          <w:rFonts w:cs="Times New Roman"/>
        </w:rPr>
      </w:pPr>
      <w:r w:rsidRPr="005B7C5C">
        <w:rPr>
          <w:rFonts w:cs="Times New Roman"/>
        </w:rPr>
        <w:t xml:space="preserve">All three crew members from Earth were standing next to their shuttle, and </w:t>
      </w:r>
      <w:r w:rsidR="009E40C2" w:rsidRPr="005B7C5C">
        <w:rPr>
          <w:rFonts w:cs="Times New Roman"/>
        </w:rPr>
        <w:t>they didn’t know where to g</w:t>
      </w:r>
      <w:r w:rsidRPr="005B7C5C">
        <w:rPr>
          <w:rFonts w:cs="Times New Roman"/>
        </w:rPr>
        <w:t xml:space="preserve">o. </w:t>
      </w:r>
    </w:p>
    <w:p w14:paraId="67D7AD89" w14:textId="65278B85" w:rsidR="001E3E83" w:rsidRPr="005B7C5C" w:rsidRDefault="001E3E83" w:rsidP="004537F7">
      <w:pPr>
        <w:tabs>
          <w:tab w:val="left" w:pos="4890"/>
        </w:tabs>
        <w:rPr>
          <w:rFonts w:cs="Times New Roman"/>
        </w:rPr>
      </w:pPr>
      <w:r w:rsidRPr="005B7C5C">
        <w:rPr>
          <w:rFonts w:cs="Times New Roman"/>
        </w:rPr>
        <w:t xml:space="preserve">“Joan, Tom, this bay is being </w:t>
      </w:r>
      <w:r w:rsidRPr="005B7C5C">
        <w:rPr>
          <w:rFonts w:cs="Times New Roman"/>
          <w:noProof/>
        </w:rPr>
        <w:t>pressurized</w:t>
      </w:r>
      <w:r w:rsidR="00556E3B" w:rsidRPr="005B7C5C">
        <w:rPr>
          <w:rFonts w:cs="Times New Roman"/>
          <w:noProof/>
        </w:rPr>
        <w:t>,</w:t>
      </w:r>
      <w:r w:rsidRPr="005B7C5C">
        <w:rPr>
          <w:rFonts w:cs="Times New Roman"/>
        </w:rPr>
        <w:t xml:space="preserve"> and the air is suitable for you. The oxygen percentage is 1</w:t>
      </w:r>
      <w:r w:rsidR="00142C84" w:rsidRPr="005B7C5C">
        <w:rPr>
          <w:rFonts w:cs="Times New Roman"/>
        </w:rPr>
        <w:t>9</w:t>
      </w:r>
      <w:r w:rsidRPr="005B7C5C">
        <w:rPr>
          <w:rFonts w:cs="Times New Roman"/>
        </w:rPr>
        <w:t>.</w:t>
      </w:r>
      <w:r w:rsidR="00142C84" w:rsidRPr="005B7C5C">
        <w:rPr>
          <w:rFonts w:cs="Times New Roman"/>
        </w:rPr>
        <w:t>7</w:t>
      </w:r>
      <w:r w:rsidRPr="005B7C5C">
        <w:rPr>
          <w:rFonts w:cs="Times New Roman"/>
        </w:rPr>
        <w:t xml:space="preserve"> </w:t>
      </w:r>
      <w:r w:rsidR="00412A12" w:rsidRPr="005B7C5C">
        <w:rPr>
          <w:rFonts w:cs="Times New Roman"/>
        </w:rPr>
        <w:t xml:space="preserve">% </w:t>
      </w:r>
      <w:r w:rsidRPr="005B7C5C">
        <w:rPr>
          <w:rFonts w:cs="Times New Roman"/>
        </w:rPr>
        <w:t xml:space="preserve">vs. 20.9 </w:t>
      </w:r>
      <w:r w:rsidR="00412A12" w:rsidRPr="005B7C5C">
        <w:rPr>
          <w:rFonts w:cs="Times New Roman"/>
        </w:rPr>
        <w:t xml:space="preserve">% </w:t>
      </w:r>
      <w:r w:rsidRPr="005B7C5C">
        <w:rPr>
          <w:rFonts w:cs="Times New Roman"/>
        </w:rPr>
        <w:t xml:space="preserve">that you are accustomed to. </w:t>
      </w:r>
      <w:proofErr w:type="gramStart"/>
      <w:r w:rsidR="000E4466">
        <w:rPr>
          <w:rFonts w:cs="Times New Roman"/>
        </w:rPr>
        <w:t>So</w:t>
      </w:r>
      <w:proofErr w:type="gramEnd"/>
      <w:r w:rsidR="000E4466">
        <w:rPr>
          <w:rFonts w:cs="Times New Roman"/>
        </w:rPr>
        <w:t xml:space="preserve"> y</w:t>
      </w:r>
      <w:r w:rsidRPr="005B7C5C">
        <w:rPr>
          <w:rFonts w:cs="Times New Roman"/>
        </w:rPr>
        <w:t>ou should have no problem breathing it. The pressure is approximately the same</w:t>
      </w:r>
      <w:r w:rsidR="000E4466">
        <w:rPr>
          <w:rFonts w:cs="Times New Roman"/>
        </w:rPr>
        <w:t>,</w:t>
      </w:r>
      <w:r w:rsidRPr="005B7C5C">
        <w:rPr>
          <w:rFonts w:cs="Times New Roman"/>
        </w:rPr>
        <w:t xml:space="preserve"> and if you’d like</w:t>
      </w:r>
      <w:r w:rsidR="000E4466">
        <w:rPr>
          <w:rFonts w:cs="Times New Roman"/>
        </w:rPr>
        <w:t>,</w:t>
      </w:r>
      <w:r w:rsidRPr="005B7C5C">
        <w:rPr>
          <w:rFonts w:cs="Times New Roman"/>
        </w:rPr>
        <w:t xml:space="preserve"> you may remove your helmets,” SIMPOC said.</w:t>
      </w:r>
    </w:p>
    <w:p w14:paraId="3FAF7EBD" w14:textId="462482C2" w:rsidR="001E3E83" w:rsidRPr="005B7C5C" w:rsidRDefault="001E3E83" w:rsidP="004537F7">
      <w:pPr>
        <w:tabs>
          <w:tab w:val="left" w:pos="4890"/>
        </w:tabs>
        <w:rPr>
          <w:rFonts w:cs="Times New Roman"/>
        </w:rPr>
      </w:pPr>
      <w:r w:rsidRPr="005B7C5C">
        <w:rPr>
          <w:rFonts w:cs="Times New Roman"/>
        </w:rPr>
        <w:t>“Thanks,” responded Joan.</w:t>
      </w:r>
    </w:p>
    <w:p w14:paraId="01B92B91" w14:textId="2B97DEAE" w:rsidR="001E3E83" w:rsidRPr="005B7C5C" w:rsidRDefault="001E3E83" w:rsidP="004537F7">
      <w:pPr>
        <w:tabs>
          <w:tab w:val="left" w:pos="4890"/>
        </w:tabs>
        <w:rPr>
          <w:rFonts w:cs="Times New Roman"/>
        </w:rPr>
      </w:pPr>
      <w:r w:rsidRPr="005B7C5C">
        <w:rPr>
          <w:rFonts w:cs="Times New Roman"/>
        </w:rPr>
        <w:t>Tom and Joan popped the seals on their suits and raised their helmets just as they heard a hatch opening in front of them.</w:t>
      </w:r>
    </w:p>
    <w:p w14:paraId="15ABE12E" w14:textId="3A90E177" w:rsidR="001E3E83" w:rsidRPr="005B7C5C" w:rsidRDefault="001E3E83" w:rsidP="004537F7">
      <w:pPr>
        <w:tabs>
          <w:tab w:val="left" w:pos="4890"/>
        </w:tabs>
        <w:rPr>
          <w:rFonts w:cs="Times New Roman"/>
        </w:rPr>
      </w:pPr>
      <w:r w:rsidRPr="005B7C5C">
        <w:rPr>
          <w:rFonts w:cs="Times New Roman"/>
        </w:rPr>
        <w:t>“Here they come,” Tom said.</w:t>
      </w:r>
    </w:p>
    <w:p w14:paraId="63266B78" w14:textId="38E07E47" w:rsidR="001E3E83" w:rsidRPr="005B7C5C" w:rsidRDefault="001E3E83" w:rsidP="004537F7">
      <w:pPr>
        <w:tabs>
          <w:tab w:val="left" w:pos="4890"/>
        </w:tabs>
        <w:rPr>
          <w:rFonts w:cs="Times New Roman"/>
        </w:rPr>
      </w:pPr>
      <w:r w:rsidRPr="005B7C5C">
        <w:rPr>
          <w:rFonts w:cs="Times New Roman"/>
        </w:rPr>
        <w:lastRenderedPageBreak/>
        <w:t xml:space="preserve">A large opening about 20 meters from them opened </w:t>
      </w:r>
      <w:r w:rsidRPr="005B7C5C">
        <w:rPr>
          <w:rFonts w:cs="Times New Roman"/>
          <w:noProof/>
        </w:rPr>
        <w:t>slowly</w:t>
      </w:r>
      <w:r w:rsidR="000E4466">
        <w:rPr>
          <w:rFonts w:cs="Times New Roman"/>
          <w:noProof/>
        </w:rPr>
        <w:t>. Two creatures entered the bay, stood by the hatch for a moment, and</w:t>
      </w:r>
      <w:r w:rsidRPr="005B7C5C">
        <w:rPr>
          <w:rFonts w:cs="Times New Roman"/>
        </w:rPr>
        <w:t xml:space="preserve"> then walked across the open area towards them.</w:t>
      </w:r>
    </w:p>
    <w:p w14:paraId="1F4CF2D9" w14:textId="34337BB3" w:rsidR="00412A12" w:rsidRPr="005B7C5C" w:rsidRDefault="00412A12" w:rsidP="004537F7">
      <w:pPr>
        <w:tabs>
          <w:tab w:val="left" w:pos="4890"/>
        </w:tabs>
        <w:rPr>
          <w:rFonts w:cs="Times New Roman"/>
        </w:rPr>
      </w:pPr>
      <w:r w:rsidRPr="005B7C5C">
        <w:rPr>
          <w:rFonts w:cs="Times New Roman"/>
        </w:rPr>
        <w:t>As they walked</w:t>
      </w:r>
      <w:r w:rsidR="00560C82" w:rsidRPr="005B7C5C">
        <w:rPr>
          <w:rFonts w:cs="Times New Roman"/>
        </w:rPr>
        <w:t>,</w:t>
      </w:r>
      <w:r w:rsidRPr="005B7C5C">
        <w:rPr>
          <w:rFonts w:cs="Times New Roman"/>
        </w:rPr>
        <w:t xml:space="preserve"> both species looked over the other. The two aliens approaching were larger than normal humans</w:t>
      </w:r>
      <w:r w:rsidR="000E4466">
        <w:rPr>
          <w:rFonts w:cs="Times New Roman"/>
        </w:rPr>
        <w:t>;</w:t>
      </w:r>
      <w:r w:rsidRPr="005B7C5C">
        <w:rPr>
          <w:rFonts w:cs="Times New Roman"/>
        </w:rPr>
        <w:t xml:space="preserve"> they appeared to be male and stood </w:t>
      </w:r>
      <w:r w:rsidR="00EF7669" w:rsidRPr="005B7C5C">
        <w:rPr>
          <w:rFonts w:cs="Times New Roman"/>
        </w:rPr>
        <w:t>slightly</w:t>
      </w:r>
      <w:r w:rsidRPr="005B7C5C">
        <w:rPr>
          <w:rFonts w:cs="Times New Roman"/>
        </w:rPr>
        <w:t xml:space="preserve"> over 2 meters. They weren’t </w:t>
      </w:r>
      <w:proofErr w:type="gramStart"/>
      <w:r w:rsidRPr="005B7C5C">
        <w:rPr>
          <w:rFonts w:cs="Times New Roman"/>
        </w:rPr>
        <w:t>large</w:t>
      </w:r>
      <w:r w:rsidR="000E4466">
        <w:rPr>
          <w:rFonts w:cs="Times New Roman"/>
        </w:rPr>
        <w:t>-</w:t>
      </w:r>
      <w:r w:rsidRPr="005B7C5C">
        <w:rPr>
          <w:rFonts w:cs="Times New Roman"/>
          <w:noProof/>
        </w:rPr>
        <w:t>boned</w:t>
      </w:r>
      <w:proofErr w:type="gramEnd"/>
      <w:r w:rsidR="00556E3B" w:rsidRPr="005B7C5C">
        <w:rPr>
          <w:rFonts w:cs="Times New Roman"/>
          <w:noProof/>
        </w:rPr>
        <w:t>,</w:t>
      </w:r>
      <w:r w:rsidRPr="005B7C5C">
        <w:rPr>
          <w:rFonts w:cs="Times New Roman"/>
        </w:rPr>
        <w:t xml:space="preserve"> but the one striking characteristic was, their faces and hands were covered with fur or long hair. Their facial structure was distinctly different from humans but not bizarre. They wore </w:t>
      </w:r>
      <w:r w:rsidRPr="005B7C5C">
        <w:rPr>
          <w:rFonts w:cs="Times New Roman"/>
          <w:noProof/>
        </w:rPr>
        <w:t>one</w:t>
      </w:r>
      <w:r w:rsidR="00556E3B" w:rsidRPr="005B7C5C">
        <w:rPr>
          <w:rFonts w:cs="Times New Roman"/>
          <w:noProof/>
        </w:rPr>
        <w:t>-</w:t>
      </w:r>
      <w:r w:rsidRPr="005B7C5C">
        <w:rPr>
          <w:rFonts w:cs="Times New Roman"/>
          <w:noProof/>
        </w:rPr>
        <w:t>piece</w:t>
      </w:r>
      <w:r w:rsidRPr="005B7C5C">
        <w:rPr>
          <w:rFonts w:cs="Times New Roman"/>
        </w:rPr>
        <w:t xml:space="preserve"> </w:t>
      </w:r>
      <w:r w:rsidR="00693716" w:rsidRPr="005B7C5C">
        <w:rPr>
          <w:rFonts w:cs="Times New Roman"/>
        </w:rPr>
        <w:t xml:space="preserve">light green </w:t>
      </w:r>
      <w:r w:rsidRPr="005B7C5C">
        <w:rPr>
          <w:rFonts w:cs="Times New Roman"/>
        </w:rPr>
        <w:t>uniforms that resembled the flight suits that pilots wore.</w:t>
      </w:r>
    </w:p>
    <w:p w14:paraId="475BB0B5" w14:textId="36B9CD46" w:rsidR="00693716" w:rsidRPr="005B7C5C" w:rsidRDefault="00693716" w:rsidP="004537F7">
      <w:pPr>
        <w:tabs>
          <w:tab w:val="left" w:pos="4890"/>
        </w:tabs>
        <w:rPr>
          <w:rFonts w:cs="Times New Roman"/>
        </w:rPr>
      </w:pPr>
      <w:r w:rsidRPr="005B7C5C">
        <w:rPr>
          <w:rFonts w:cs="Times New Roman"/>
        </w:rPr>
        <w:t xml:space="preserve">Each of them had insignias on their </w:t>
      </w:r>
      <w:r w:rsidRPr="005B7C5C">
        <w:rPr>
          <w:rFonts w:cs="Times New Roman"/>
          <w:noProof/>
        </w:rPr>
        <w:t>sleeves</w:t>
      </w:r>
      <w:r w:rsidR="00556E3B" w:rsidRPr="005B7C5C">
        <w:rPr>
          <w:rFonts w:cs="Times New Roman"/>
          <w:noProof/>
        </w:rPr>
        <w:t>,</w:t>
      </w:r>
      <w:r w:rsidRPr="005B7C5C">
        <w:rPr>
          <w:rFonts w:cs="Times New Roman"/>
        </w:rPr>
        <w:t xml:space="preserve"> and they had </w:t>
      </w:r>
      <w:r w:rsidRPr="005B7C5C">
        <w:rPr>
          <w:rFonts w:cs="Times New Roman"/>
          <w:noProof/>
        </w:rPr>
        <w:t>strange broad boots</w:t>
      </w:r>
      <w:r w:rsidRPr="005B7C5C">
        <w:rPr>
          <w:rFonts w:cs="Times New Roman"/>
        </w:rPr>
        <w:t>. It was hard to tell if they had feet or paws.</w:t>
      </w:r>
    </w:p>
    <w:p w14:paraId="315E3261" w14:textId="40145AE9" w:rsidR="00412A12" w:rsidRPr="005B7C5C" w:rsidRDefault="00412A12" w:rsidP="004537F7">
      <w:pPr>
        <w:tabs>
          <w:tab w:val="left" w:pos="4890"/>
        </w:tabs>
        <w:rPr>
          <w:rFonts w:cs="Times New Roman"/>
        </w:rPr>
      </w:pPr>
      <w:r w:rsidRPr="005B7C5C">
        <w:rPr>
          <w:rFonts w:cs="Times New Roman"/>
        </w:rPr>
        <w:t xml:space="preserve">As they approached, they appeared as if they were trying to be formal. </w:t>
      </w:r>
      <w:r w:rsidRPr="005B7C5C">
        <w:rPr>
          <w:rFonts w:cs="Times New Roman"/>
          <w:noProof/>
        </w:rPr>
        <w:t>They</w:t>
      </w:r>
      <w:r w:rsidRPr="005B7C5C">
        <w:rPr>
          <w:rFonts w:cs="Times New Roman"/>
        </w:rPr>
        <w:t xml:space="preserve"> were in step and seemed to carry themselves in a military manner. </w:t>
      </w:r>
      <w:r w:rsidR="002D0BB3" w:rsidRPr="005B7C5C">
        <w:rPr>
          <w:rFonts w:cs="Times New Roman"/>
          <w:noProof/>
        </w:rPr>
        <w:t>Their</w:t>
      </w:r>
      <w:r w:rsidR="002D0BB3" w:rsidRPr="005B7C5C">
        <w:rPr>
          <w:rFonts w:cs="Times New Roman"/>
        </w:rPr>
        <w:t xml:space="preserve"> eyes darted between Joan and Tom and </w:t>
      </w:r>
      <w:r w:rsidR="002D0BB3" w:rsidRPr="005B7C5C">
        <w:rPr>
          <w:rFonts w:cs="Times New Roman"/>
          <w:noProof/>
        </w:rPr>
        <w:t>SIMPOC</w:t>
      </w:r>
      <w:r w:rsidR="00556E3B" w:rsidRPr="005B7C5C">
        <w:rPr>
          <w:rFonts w:cs="Times New Roman"/>
          <w:noProof/>
        </w:rPr>
        <w:t>,</w:t>
      </w:r>
      <w:r w:rsidR="002D0BB3" w:rsidRPr="005B7C5C">
        <w:rPr>
          <w:rFonts w:cs="Times New Roman"/>
        </w:rPr>
        <w:t xml:space="preserve"> who was standing behind them. The </w:t>
      </w:r>
      <w:r w:rsidR="00C12C55" w:rsidRPr="005B7C5C">
        <w:rPr>
          <w:rFonts w:cs="Times New Roman"/>
        </w:rPr>
        <w:t>focus</w:t>
      </w:r>
      <w:r w:rsidR="002D0BB3" w:rsidRPr="005B7C5C">
        <w:rPr>
          <w:rFonts w:cs="Times New Roman"/>
        </w:rPr>
        <w:t xml:space="preserve"> of their </w:t>
      </w:r>
      <w:r w:rsidR="00C12C55" w:rsidRPr="005B7C5C">
        <w:rPr>
          <w:rFonts w:cs="Times New Roman"/>
        </w:rPr>
        <w:t>attention</w:t>
      </w:r>
      <w:r w:rsidR="002D0BB3" w:rsidRPr="005B7C5C">
        <w:rPr>
          <w:rFonts w:cs="Times New Roman"/>
        </w:rPr>
        <w:t xml:space="preserve"> made it clear that </w:t>
      </w:r>
      <w:r w:rsidR="002D0BB3" w:rsidRPr="005B7C5C">
        <w:rPr>
          <w:rFonts w:cs="Times New Roman"/>
          <w:noProof/>
        </w:rPr>
        <w:t>SIM</w:t>
      </w:r>
      <w:r w:rsidR="00556E3B" w:rsidRPr="005B7C5C">
        <w:rPr>
          <w:rFonts w:cs="Times New Roman"/>
          <w:noProof/>
        </w:rPr>
        <w:t>P</w:t>
      </w:r>
      <w:r w:rsidR="002D0BB3" w:rsidRPr="005B7C5C">
        <w:rPr>
          <w:rFonts w:cs="Times New Roman"/>
          <w:noProof/>
        </w:rPr>
        <w:t>OC</w:t>
      </w:r>
      <w:r w:rsidR="000E4466">
        <w:rPr>
          <w:rFonts w:cs="Times New Roman"/>
          <w:noProof/>
        </w:rPr>
        <w:t>,</w:t>
      </w:r>
      <w:r w:rsidR="002D0BB3" w:rsidRPr="005B7C5C">
        <w:rPr>
          <w:rFonts w:cs="Times New Roman"/>
        </w:rPr>
        <w:t xml:space="preserve"> </w:t>
      </w:r>
      <w:r w:rsidR="00C12C55" w:rsidRPr="005B7C5C">
        <w:rPr>
          <w:rFonts w:cs="Times New Roman"/>
        </w:rPr>
        <w:t>who was a foot taller than they</w:t>
      </w:r>
      <w:r w:rsidR="00684543" w:rsidRPr="005B7C5C">
        <w:rPr>
          <w:rFonts w:cs="Times New Roman"/>
        </w:rPr>
        <w:t>,</w:t>
      </w:r>
      <w:r w:rsidR="00C12C55" w:rsidRPr="005B7C5C">
        <w:rPr>
          <w:rFonts w:cs="Times New Roman"/>
        </w:rPr>
        <w:t xml:space="preserve"> </w:t>
      </w:r>
      <w:r w:rsidR="00684543" w:rsidRPr="005B7C5C">
        <w:rPr>
          <w:rFonts w:cs="Times New Roman"/>
          <w:noProof/>
        </w:rPr>
        <w:t>was</w:t>
      </w:r>
      <w:r w:rsidR="002D0BB3" w:rsidRPr="005B7C5C">
        <w:rPr>
          <w:rFonts w:cs="Times New Roman"/>
        </w:rPr>
        <w:t xml:space="preserve"> a major unknown to them and needed to be watched. Joan and Tom were smaller than they were</w:t>
      </w:r>
      <w:r w:rsidR="000E4466">
        <w:rPr>
          <w:rFonts w:cs="Times New Roman"/>
        </w:rPr>
        <w:t>,</w:t>
      </w:r>
      <w:r w:rsidR="002D0BB3" w:rsidRPr="005B7C5C">
        <w:rPr>
          <w:rFonts w:cs="Times New Roman"/>
        </w:rPr>
        <w:t xml:space="preserve"> so they must have been perceived as a </w:t>
      </w:r>
      <w:r w:rsidR="002D0BB3" w:rsidRPr="005B7C5C">
        <w:rPr>
          <w:rFonts w:cs="Times New Roman"/>
          <w:noProof/>
        </w:rPr>
        <w:t>less</w:t>
      </w:r>
      <w:r w:rsidR="00556E3B" w:rsidRPr="005B7C5C">
        <w:rPr>
          <w:rFonts w:cs="Times New Roman"/>
          <w:noProof/>
        </w:rPr>
        <w:t>e</w:t>
      </w:r>
      <w:r w:rsidR="002D0BB3" w:rsidRPr="005B7C5C">
        <w:rPr>
          <w:rFonts w:cs="Times New Roman"/>
          <w:noProof/>
        </w:rPr>
        <w:t>r</w:t>
      </w:r>
      <w:r w:rsidR="002D0BB3" w:rsidRPr="005B7C5C">
        <w:rPr>
          <w:rFonts w:cs="Times New Roman"/>
        </w:rPr>
        <w:t xml:space="preserve"> threat. </w:t>
      </w:r>
      <w:r w:rsidRPr="005B7C5C">
        <w:rPr>
          <w:rFonts w:cs="Times New Roman"/>
        </w:rPr>
        <w:t>When they reached the group from Earth, they stopped</w:t>
      </w:r>
      <w:r w:rsidR="000E4466">
        <w:rPr>
          <w:rFonts w:cs="Times New Roman"/>
        </w:rPr>
        <w:t>,</w:t>
      </w:r>
      <w:r w:rsidRPr="005B7C5C">
        <w:rPr>
          <w:rFonts w:cs="Times New Roman"/>
        </w:rPr>
        <w:t xml:space="preserve"> </w:t>
      </w:r>
      <w:r w:rsidR="009E40C2" w:rsidRPr="005B7C5C">
        <w:rPr>
          <w:rFonts w:cs="Times New Roman"/>
        </w:rPr>
        <w:t>parted a little</w:t>
      </w:r>
      <w:r w:rsidR="000E4466">
        <w:rPr>
          <w:rFonts w:cs="Times New Roman"/>
        </w:rPr>
        <w:t>,</w:t>
      </w:r>
      <w:r w:rsidR="009E40C2" w:rsidRPr="005B7C5C">
        <w:rPr>
          <w:rFonts w:cs="Times New Roman"/>
        </w:rPr>
        <w:t xml:space="preserve"> </w:t>
      </w:r>
      <w:r w:rsidRPr="005B7C5C">
        <w:rPr>
          <w:rFonts w:cs="Times New Roman"/>
        </w:rPr>
        <w:t>then turned</w:t>
      </w:r>
      <w:r w:rsidR="002C4B4F" w:rsidRPr="005B7C5C">
        <w:rPr>
          <w:rFonts w:cs="Times New Roman"/>
        </w:rPr>
        <w:t>,</w:t>
      </w:r>
      <w:r w:rsidRPr="005B7C5C">
        <w:rPr>
          <w:rFonts w:cs="Times New Roman"/>
        </w:rPr>
        <w:t xml:space="preserve"> </w:t>
      </w:r>
      <w:r w:rsidR="009E40C2" w:rsidRPr="005B7C5C">
        <w:rPr>
          <w:rFonts w:cs="Times New Roman"/>
        </w:rPr>
        <w:t>facing each other</w:t>
      </w:r>
      <w:r w:rsidRPr="005B7C5C">
        <w:rPr>
          <w:rFonts w:cs="Times New Roman"/>
        </w:rPr>
        <w:t>.</w:t>
      </w:r>
    </w:p>
    <w:p w14:paraId="137A2A14" w14:textId="2CB0D81D" w:rsidR="00412A12" w:rsidRPr="005B7C5C" w:rsidRDefault="00412A12" w:rsidP="004537F7">
      <w:pPr>
        <w:tabs>
          <w:tab w:val="left" w:pos="4890"/>
        </w:tabs>
        <w:rPr>
          <w:rFonts w:cs="Times New Roman"/>
        </w:rPr>
      </w:pPr>
      <w:r w:rsidRPr="005B7C5C">
        <w:rPr>
          <w:rFonts w:cs="Times New Roman"/>
        </w:rPr>
        <w:t>“If I didn’t know better, I’d say we have an escort,” Tom said.</w:t>
      </w:r>
    </w:p>
    <w:p w14:paraId="175FA3B5" w14:textId="4F4809D6" w:rsidR="00412A12" w:rsidRPr="005B7C5C" w:rsidRDefault="00412A12" w:rsidP="004537F7">
      <w:pPr>
        <w:tabs>
          <w:tab w:val="left" w:pos="4890"/>
        </w:tabs>
        <w:rPr>
          <w:rFonts w:cs="Times New Roman"/>
        </w:rPr>
      </w:pPr>
      <w:r w:rsidRPr="005B7C5C">
        <w:rPr>
          <w:rFonts w:cs="Times New Roman"/>
        </w:rPr>
        <w:t>“Appears so,” responded Joan.</w:t>
      </w:r>
    </w:p>
    <w:p w14:paraId="19AE3634" w14:textId="67F0653F" w:rsidR="00412A12" w:rsidRPr="005B7C5C" w:rsidRDefault="00412A12" w:rsidP="004537F7">
      <w:pPr>
        <w:tabs>
          <w:tab w:val="left" w:pos="4890"/>
        </w:tabs>
        <w:rPr>
          <w:rFonts w:cs="Times New Roman"/>
        </w:rPr>
      </w:pPr>
      <w:r w:rsidRPr="005B7C5C">
        <w:rPr>
          <w:rFonts w:cs="Times New Roman"/>
        </w:rPr>
        <w:t xml:space="preserve">They took a hesitant step between them and continued </w:t>
      </w:r>
      <w:r w:rsidR="00136C40" w:rsidRPr="005B7C5C">
        <w:rPr>
          <w:rFonts w:cs="Times New Roman"/>
        </w:rPr>
        <w:t>-</w:t>
      </w:r>
      <w:r w:rsidRPr="005B7C5C">
        <w:rPr>
          <w:rFonts w:cs="Times New Roman"/>
        </w:rPr>
        <w:t>slowly towards the open hatch with SIMPOC behind them. When they reached the hatch and stepped over the threshold, it appeared they were in a changing area or s</w:t>
      </w:r>
      <w:r w:rsidR="009E40C2" w:rsidRPr="005B7C5C">
        <w:rPr>
          <w:rFonts w:cs="Times New Roman"/>
        </w:rPr>
        <w:t xml:space="preserve">uit storage. On their left were </w:t>
      </w:r>
      <w:r w:rsidRPr="005B7C5C">
        <w:rPr>
          <w:rFonts w:cs="Times New Roman"/>
        </w:rPr>
        <w:t xml:space="preserve">storage </w:t>
      </w:r>
      <w:r w:rsidRPr="005B7C5C">
        <w:rPr>
          <w:rFonts w:cs="Times New Roman"/>
        </w:rPr>
        <w:lastRenderedPageBreak/>
        <w:t>areas for suits</w:t>
      </w:r>
      <w:r w:rsidR="000E4466">
        <w:rPr>
          <w:rFonts w:cs="Times New Roman"/>
        </w:rPr>
        <w:t>,</w:t>
      </w:r>
      <w:r w:rsidRPr="005B7C5C">
        <w:rPr>
          <w:rFonts w:cs="Times New Roman"/>
        </w:rPr>
        <w:t xml:space="preserve"> and it appeared they were to take theirs off and put them there.</w:t>
      </w:r>
    </w:p>
    <w:p w14:paraId="4272D1AB" w14:textId="385BFD62" w:rsidR="00412A12" w:rsidRPr="005B7C5C" w:rsidRDefault="00412A12" w:rsidP="004537F7">
      <w:pPr>
        <w:tabs>
          <w:tab w:val="left" w:pos="4890"/>
        </w:tabs>
        <w:rPr>
          <w:rFonts w:cs="Times New Roman"/>
        </w:rPr>
      </w:pPr>
      <w:r w:rsidRPr="005B7C5C">
        <w:rPr>
          <w:rFonts w:cs="Times New Roman"/>
        </w:rPr>
        <w:t>“I’ll take the one on the left,” Tom said as he began to take off his suit. Joan followed</w:t>
      </w:r>
      <w:r w:rsidR="000E4466">
        <w:rPr>
          <w:rFonts w:cs="Times New Roman"/>
        </w:rPr>
        <w:t>,</w:t>
      </w:r>
      <w:r w:rsidRPr="005B7C5C">
        <w:rPr>
          <w:rFonts w:cs="Times New Roman"/>
        </w:rPr>
        <w:t xml:space="preserve"> and within a short time</w:t>
      </w:r>
      <w:r w:rsidR="000E4466">
        <w:rPr>
          <w:rFonts w:cs="Times New Roman"/>
        </w:rPr>
        <w:t>,</w:t>
      </w:r>
      <w:r w:rsidRPr="005B7C5C">
        <w:rPr>
          <w:rFonts w:cs="Times New Roman"/>
        </w:rPr>
        <w:t xml:space="preserve"> they were back to their normal clothing.</w:t>
      </w:r>
      <w:r w:rsidR="00E81333" w:rsidRPr="005B7C5C">
        <w:rPr>
          <w:rFonts w:cs="Times New Roman"/>
        </w:rPr>
        <w:t xml:space="preserve"> “When we get back to Earth, we’ve got to get some</w:t>
      </w:r>
      <w:r w:rsidR="002B4789" w:rsidRPr="005B7C5C">
        <w:rPr>
          <w:rFonts w:cs="Times New Roman"/>
        </w:rPr>
        <w:t xml:space="preserve"> kind of uniforms,</w:t>
      </w:r>
      <w:r w:rsidR="00E81333" w:rsidRPr="005B7C5C">
        <w:rPr>
          <w:rFonts w:cs="Times New Roman"/>
        </w:rPr>
        <w:t>”</w:t>
      </w:r>
      <w:r w:rsidR="002B4789" w:rsidRPr="005B7C5C">
        <w:rPr>
          <w:rFonts w:cs="Times New Roman"/>
        </w:rPr>
        <w:t xml:space="preserve"> he said.</w:t>
      </w:r>
    </w:p>
    <w:p w14:paraId="7B9AD006" w14:textId="41F9DE92" w:rsidR="00950633" w:rsidRPr="005B7C5C" w:rsidRDefault="00950633" w:rsidP="004537F7">
      <w:pPr>
        <w:tabs>
          <w:tab w:val="left" w:pos="4890"/>
        </w:tabs>
        <w:rPr>
          <w:rFonts w:cs="Times New Roman"/>
        </w:rPr>
      </w:pPr>
      <w:r w:rsidRPr="005B7C5C">
        <w:rPr>
          <w:rFonts w:cs="Times New Roman"/>
        </w:rPr>
        <w:t>“If we get back to Earth,” Joan added.</w:t>
      </w:r>
    </w:p>
    <w:p w14:paraId="39680FEB" w14:textId="623B1233" w:rsidR="00950633" w:rsidRPr="005B7C5C" w:rsidRDefault="00950633" w:rsidP="004537F7">
      <w:pPr>
        <w:tabs>
          <w:tab w:val="left" w:pos="4890"/>
        </w:tabs>
        <w:rPr>
          <w:rFonts w:cs="Times New Roman"/>
        </w:rPr>
      </w:pPr>
      <w:r w:rsidRPr="005B7C5C">
        <w:rPr>
          <w:rFonts w:cs="Times New Roman"/>
        </w:rPr>
        <w:t xml:space="preserve">Their two escorts had waited while they </w:t>
      </w:r>
      <w:r w:rsidRPr="005B7C5C">
        <w:rPr>
          <w:rFonts w:cs="Times New Roman"/>
          <w:noProof/>
        </w:rPr>
        <w:t>took o</w:t>
      </w:r>
      <w:r w:rsidR="00556E3B" w:rsidRPr="005B7C5C">
        <w:rPr>
          <w:rFonts w:cs="Times New Roman"/>
          <w:noProof/>
        </w:rPr>
        <w:t>f</w:t>
      </w:r>
      <w:r w:rsidRPr="005B7C5C">
        <w:rPr>
          <w:rFonts w:cs="Times New Roman"/>
          <w:noProof/>
        </w:rPr>
        <w:t>f</w:t>
      </w:r>
      <w:r w:rsidRPr="005B7C5C">
        <w:rPr>
          <w:rFonts w:cs="Times New Roman"/>
        </w:rPr>
        <w:t xml:space="preserve"> their spacesuits</w:t>
      </w:r>
      <w:r w:rsidR="000E4466">
        <w:rPr>
          <w:rFonts w:cs="Times New Roman"/>
        </w:rPr>
        <w:t>,</w:t>
      </w:r>
      <w:r w:rsidRPr="005B7C5C">
        <w:rPr>
          <w:rFonts w:cs="Times New Roman"/>
        </w:rPr>
        <w:t xml:space="preserve"> and when they were </w:t>
      </w:r>
      <w:r w:rsidRPr="005B7C5C">
        <w:rPr>
          <w:rFonts w:cs="Times New Roman"/>
          <w:noProof/>
        </w:rPr>
        <w:t>done</w:t>
      </w:r>
      <w:r w:rsidR="00556E3B" w:rsidRPr="005B7C5C">
        <w:rPr>
          <w:rFonts w:cs="Times New Roman"/>
          <w:noProof/>
        </w:rPr>
        <w:t>,</w:t>
      </w:r>
      <w:r w:rsidRPr="005B7C5C">
        <w:rPr>
          <w:rFonts w:cs="Times New Roman"/>
        </w:rPr>
        <w:t xml:space="preserve"> they turned and walked to another hatch on the far end of the room</w:t>
      </w:r>
      <w:r w:rsidR="000E4466">
        <w:rPr>
          <w:rFonts w:cs="Times New Roman"/>
        </w:rPr>
        <w:t>,</w:t>
      </w:r>
      <w:r w:rsidRPr="005B7C5C">
        <w:rPr>
          <w:rFonts w:cs="Times New Roman"/>
        </w:rPr>
        <w:t xml:space="preserve"> which opened as they approached.</w:t>
      </w:r>
    </w:p>
    <w:p w14:paraId="2A88C5A7" w14:textId="106A3ECE" w:rsidR="00691066" w:rsidRPr="005B7C5C" w:rsidRDefault="00691066" w:rsidP="004537F7">
      <w:pPr>
        <w:tabs>
          <w:tab w:val="left" w:pos="4890"/>
        </w:tabs>
        <w:rPr>
          <w:rFonts w:cs="Times New Roman"/>
        </w:rPr>
      </w:pPr>
      <w:r w:rsidRPr="005B7C5C">
        <w:rPr>
          <w:rFonts w:cs="Times New Roman"/>
        </w:rPr>
        <w:t>Joan and Tom looked at each other as they approached the opening, knowing that their world was going to change again.</w:t>
      </w:r>
    </w:p>
    <w:p w14:paraId="56F80E1F" w14:textId="6FABD005" w:rsidR="009968D6" w:rsidRPr="005B7C5C" w:rsidRDefault="009968D6" w:rsidP="004537F7">
      <w:pPr>
        <w:tabs>
          <w:tab w:val="left" w:pos="4890"/>
        </w:tabs>
        <w:rPr>
          <w:rFonts w:cs="Times New Roman"/>
        </w:rPr>
      </w:pPr>
      <w:r w:rsidRPr="005B7C5C">
        <w:rPr>
          <w:rFonts w:cs="Times New Roman"/>
        </w:rPr>
        <w:t xml:space="preserve">They walked </w:t>
      </w:r>
      <w:r w:rsidRPr="005B7C5C">
        <w:rPr>
          <w:rFonts w:cs="Times New Roman"/>
          <w:noProof/>
        </w:rPr>
        <w:t>in</w:t>
      </w:r>
      <w:r w:rsidR="00556E3B" w:rsidRPr="005B7C5C">
        <w:rPr>
          <w:rFonts w:cs="Times New Roman"/>
          <w:noProof/>
        </w:rPr>
        <w:t>to</w:t>
      </w:r>
      <w:r w:rsidRPr="005B7C5C">
        <w:rPr>
          <w:rFonts w:cs="Times New Roman"/>
        </w:rPr>
        <w:t xml:space="preserve"> the room and found a pleasant room with chairs and a table in the middle. Along the left wall was </w:t>
      </w:r>
      <w:r w:rsidRPr="005B7C5C">
        <w:rPr>
          <w:rFonts w:cs="Times New Roman"/>
          <w:noProof/>
        </w:rPr>
        <w:t>an assortment</w:t>
      </w:r>
      <w:r w:rsidRPr="005B7C5C">
        <w:rPr>
          <w:rFonts w:cs="Times New Roman"/>
        </w:rPr>
        <w:t xml:space="preserve"> of foods and beverages. In the middle of the room</w:t>
      </w:r>
      <w:r w:rsidR="00BD66F5" w:rsidRPr="005B7C5C">
        <w:rPr>
          <w:rFonts w:cs="Times New Roman"/>
        </w:rPr>
        <w:t>, behind the table,</w:t>
      </w:r>
      <w:r w:rsidRPr="005B7C5C">
        <w:rPr>
          <w:rFonts w:cs="Times New Roman"/>
        </w:rPr>
        <w:t xml:space="preserve"> were two aliens standing with a military bearing</w:t>
      </w:r>
      <w:r w:rsidR="000E4466">
        <w:rPr>
          <w:rFonts w:cs="Times New Roman"/>
        </w:rPr>
        <w:t>,</w:t>
      </w:r>
      <w:r w:rsidRPr="005B7C5C">
        <w:rPr>
          <w:rFonts w:cs="Times New Roman"/>
        </w:rPr>
        <w:t xml:space="preserve"> and between them </w:t>
      </w:r>
      <w:r w:rsidR="009E40C2" w:rsidRPr="005B7C5C">
        <w:rPr>
          <w:rFonts w:cs="Times New Roman"/>
        </w:rPr>
        <w:t xml:space="preserve">were two others. The two in the middle were </w:t>
      </w:r>
      <w:r w:rsidR="009E40C2" w:rsidRPr="005B7C5C">
        <w:rPr>
          <w:rFonts w:cs="Times New Roman"/>
          <w:noProof/>
        </w:rPr>
        <w:t>formal</w:t>
      </w:r>
      <w:r w:rsidR="00556E3B" w:rsidRPr="005B7C5C">
        <w:rPr>
          <w:rFonts w:cs="Times New Roman"/>
          <w:noProof/>
        </w:rPr>
        <w:t>,</w:t>
      </w:r>
      <w:r w:rsidR="009E40C2" w:rsidRPr="005B7C5C">
        <w:rPr>
          <w:rFonts w:cs="Times New Roman"/>
        </w:rPr>
        <w:t xml:space="preserve"> yet</w:t>
      </w:r>
      <w:r w:rsidRPr="005B7C5C">
        <w:rPr>
          <w:rFonts w:cs="Times New Roman"/>
        </w:rPr>
        <w:t xml:space="preserve"> </w:t>
      </w:r>
      <w:r w:rsidR="009E40C2" w:rsidRPr="005B7C5C">
        <w:rPr>
          <w:rFonts w:cs="Times New Roman"/>
        </w:rPr>
        <w:t>they</w:t>
      </w:r>
      <w:r w:rsidRPr="005B7C5C">
        <w:rPr>
          <w:rFonts w:cs="Times New Roman"/>
        </w:rPr>
        <w:t xml:space="preserve"> appeared to be non-military. </w:t>
      </w:r>
      <w:r w:rsidR="00693716" w:rsidRPr="005B7C5C">
        <w:rPr>
          <w:rFonts w:cs="Times New Roman"/>
        </w:rPr>
        <w:t>The two</w:t>
      </w:r>
      <w:r w:rsidR="000E4466">
        <w:rPr>
          <w:rFonts w:cs="Times New Roman"/>
        </w:rPr>
        <w:t xml:space="preserve"> creatures</w:t>
      </w:r>
      <w:r w:rsidR="00693716" w:rsidRPr="005B7C5C">
        <w:rPr>
          <w:rFonts w:cs="Times New Roman"/>
        </w:rPr>
        <w:t xml:space="preserve"> that appeared military wore the same suits as their </w:t>
      </w:r>
      <w:r w:rsidR="00693716" w:rsidRPr="005B7C5C">
        <w:rPr>
          <w:rFonts w:cs="Times New Roman"/>
          <w:noProof/>
        </w:rPr>
        <w:t>escorts</w:t>
      </w:r>
      <w:r w:rsidR="00556E3B" w:rsidRPr="005B7C5C">
        <w:rPr>
          <w:rFonts w:cs="Times New Roman"/>
          <w:noProof/>
        </w:rPr>
        <w:t>,</w:t>
      </w:r>
      <w:r w:rsidR="00693716" w:rsidRPr="005B7C5C">
        <w:rPr>
          <w:rFonts w:cs="Times New Roman"/>
        </w:rPr>
        <w:t xml:space="preserve"> and they had similar insignias. From the direction that</w:t>
      </w:r>
      <w:r w:rsidR="00BC50CE" w:rsidRPr="005B7C5C">
        <w:rPr>
          <w:rFonts w:cs="Times New Roman"/>
        </w:rPr>
        <w:t xml:space="preserve"> Joan and Tom entered, they coul</w:t>
      </w:r>
      <w:r w:rsidR="00693716" w:rsidRPr="005B7C5C">
        <w:rPr>
          <w:rFonts w:cs="Times New Roman"/>
        </w:rPr>
        <w:t>d</w:t>
      </w:r>
      <w:r w:rsidR="00BC50CE" w:rsidRPr="005B7C5C">
        <w:rPr>
          <w:rFonts w:cs="Times New Roman"/>
        </w:rPr>
        <w:t>n’t</w:t>
      </w:r>
      <w:r w:rsidR="00693716" w:rsidRPr="005B7C5C">
        <w:rPr>
          <w:rFonts w:cs="Times New Roman"/>
        </w:rPr>
        <w:t xml:space="preserve"> tell if they had the same style covering their feet or paws. </w:t>
      </w:r>
      <w:r w:rsidR="009E40C2" w:rsidRPr="005B7C5C">
        <w:rPr>
          <w:rFonts w:cs="Times New Roman"/>
        </w:rPr>
        <w:t>There was no reason</w:t>
      </w:r>
      <w:r w:rsidR="000E4466">
        <w:rPr>
          <w:rFonts w:cs="Times New Roman"/>
        </w:rPr>
        <w:t xml:space="preserve"> to make assumptions</w:t>
      </w:r>
      <w:r w:rsidRPr="005B7C5C">
        <w:rPr>
          <w:rFonts w:cs="Times New Roman"/>
        </w:rPr>
        <w:t xml:space="preserve">, but there was something about </w:t>
      </w:r>
      <w:r w:rsidR="009E40C2" w:rsidRPr="005B7C5C">
        <w:rPr>
          <w:rFonts w:cs="Times New Roman"/>
        </w:rPr>
        <w:t>how they stood and looked around</w:t>
      </w:r>
      <w:r w:rsidR="000E4466">
        <w:rPr>
          <w:rFonts w:cs="Times New Roman"/>
        </w:rPr>
        <w:t>,</w:t>
      </w:r>
      <w:r w:rsidRPr="005B7C5C">
        <w:rPr>
          <w:rFonts w:cs="Times New Roman"/>
        </w:rPr>
        <w:t xml:space="preserve"> </w:t>
      </w:r>
      <w:r w:rsidR="000E4466">
        <w:rPr>
          <w:rFonts w:cs="Times New Roman"/>
        </w:rPr>
        <w:t>separating</w:t>
      </w:r>
      <w:r w:rsidRPr="005B7C5C">
        <w:rPr>
          <w:rFonts w:cs="Times New Roman"/>
        </w:rPr>
        <w:t xml:space="preserve"> a military</w:t>
      </w:r>
      <w:r w:rsidR="000E4466">
        <w:rPr>
          <w:rFonts w:cs="Times New Roman"/>
        </w:rPr>
        <w:t>-</w:t>
      </w:r>
      <w:r w:rsidRPr="005B7C5C">
        <w:rPr>
          <w:rFonts w:cs="Times New Roman"/>
        </w:rPr>
        <w:t>type from a civilian.</w:t>
      </w:r>
    </w:p>
    <w:p w14:paraId="7D81FC07" w14:textId="2CC6C6CF" w:rsidR="00693716" w:rsidRPr="005B7C5C" w:rsidRDefault="009E40C2" w:rsidP="004537F7">
      <w:pPr>
        <w:tabs>
          <w:tab w:val="left" w:pos="4890"/>
        </w:tabs>
        <w:rPr>
          <w:rFonts w:cs="Times New Roman"/>
        </w:rPr>
      </w:pPr>
      <w:r w:rsidRPr="005B7C5C">
        <w:rPr>
          <w:rFonts w:cs="Times New Roman"/>
        </w:rPr>
        <w:t>The two creatures that appeared</w:t>
      </w:r>
      <w:r w:rsidR="00BC50CE" w:rsidRPr="005B7C5C">
        <w:rPr>
          <w:rFonts w:cs="Times New Roman"/>
        </w:rPr>
        <w:t xml:space="preserve"> non-military were smaller tha</w:t>
      </w:r>
      <w:r w:rsidR="00693716" w:rsidRPr="005B7C5C">
        <w:rPr>
          <w:rFonts w:cs="Times New Roman"/>
        </w:rPr>
        <w:t xml:space="preserve">n the </w:t>
      </w:r>
      <w:r w:rsidR="00693716" w:rsidRPr="005B7C5C">
        <w:rPr>
          <w:rFonts w:cs="Times New Roman"/>
          <w:noProof/>
        </w:rPr>
        <w:t>others</w:t>
      </w:r>
      <w:r w:rsidR="00556E3B" w:rsidRPr="005B7C5C">
        <w:rPr>
          <w:rFonts w:cs="Times New Roman"/>
          <w:noProof/>
        </w:rPr>
        <w:t>,</w:t>
      </w:r>
      <w:r w:rsidR="00693716" w:rsidRPr="005B7C5C">
        <w:rPr>
          <w:rFonts w:cs="Times New Roman"/>
        </w:rPr>
        <w:t xml:space="preserve"> and they looked less rigid in their stance. Their clothing was different from the military </w:t>
      </w:r>
      <w:proofErr w:type="gramStart"/>
      <w:r w:rsidR="00693716" w:rsidRPr="005B7C5C">
        <w:rPr>
          <w:rFonts w:cs="Times New Roman"/>
        </w:rPr>
        <w:t>and also</w:t>
      </w:r>
      <w:proofErr w:type="gramEnd"/>
      <w:r w:rsidR="00693716" w:rsidRPr="005B7C5C">
        <w:rPr>
          <w:rFonts w:cs="Times New Roman"/>
        </w:rPr>
        <w:t xml:space="preserve"> different from each other.</w:t>
      </w:r>
      <w:r w:rsidR="00172370" w:rsidRPr="005B7C5C">
        <w:rPr>
          <w:rFonts w:cs="Times New Roman"/>
        </w:rPr>
        <w:t xml:space="preserve"> </w:t>
      </w:r>
      <w:r w:rsidR="00172370" w:rsidRPr="005B7C5C">
        <w:rPr>
          <w:rFonts w:cs="Times New Roman"/>
        </w:rPr>
        <w:lastRenderedPageBreak/>
        <w:t xml:space="preserve">There were different </w:t>
      </w:r>
      <w:r w:rsidR="00172370" w:rsidRPr="005B7C5C">
        <w:rPr>
          <w:rFonts w:cs="Times New Roman"/>
          <w:noProof/>
        </w:rPr>
        <w:t>patterns</w:t>
      </w:r>
      <w:r w:rsidR="00556E3B" w:rsidRPr="005B7C5C">
        <w:rPr>
          <w:rFonts w:cs="Times New Roman"/>
          <w:noProof/>
        </w:rPr>
        <w:t>,</w:t>
      </w:r>
      <w:r w:rsidR="00172370" w:rsidRPr="005B7C5C">
        <w:rPr>
          <w:rFonts w:cs="Times New Roman"/>
        </w:rPr>
        <w:t xml:space="preserve"> and the coverings were loose</w:t>
      </w:r>
      <w:r w:rsidR="000E4466">
        <w:rPr>
          <w:rFonts w:cs="Times New Roman"/>
        </w:rPr>
        <w:t>-</w:t>
      </w:r>
      <w:r w:rsidR="00172370" w:rsidRPr="005B7C5C">
        <w:rPr>
          <w:rFonts w:cs="Times New Roman"/>
        </w:rPr>
        <w:t>fitting. It looked like a mix between a long shirt and pants.</w:t>
      </w:r>
    </w:p>
    <w:p w14:paraId="1E092A34" w14:textId="60C5D128" w:rsidR="00BD66F5" w:rsidRPr="005B7C5C" w:rsidRDefault="00BD66F5" w:rsidP="004537F7">
      <w:pPr>
        <w:tabs>
          <w:tab w:val="left" w:pos="4890"/>
        </w:tabs>
        <w:rPr>
          <w:rFonts w:cs="Times New Roman"/>
        </w:rPr>
      </w:pPr>
      <w:r w:rsidRPr="005B7C5C">
        <w:rPr>
          <w:rFonts w:cs="Times New Roman"/>
        </w:rPr>
        <w:t>“Now</w:t>
      </w:r>
      <w:r w:rsidR="000E4466">
        <w:rPr>
          <w:rFonts w:cs="Times New Roman"/>
        </w:rPr>
        <w:t>,</w:t>
      </w:r>
      <w:r w:rsidRPr="005B7C5C">
        <w:rPr>
          <w:rFonts w:cs="Times New Roman"/>
        </w:rPr>
        <w:t xml:space="preserve"> what do we do,” Joan asked under her breath. On their side of the table were three seats, Tom indicated to Joan to </w:t>
      </w:r>
      <w:r w:rsidRPr="005B7C5C">
        <w:rPr>
          <w:rFonts w:cs="Times New Roman"/>
          <w:noProof/>
        </w:rPr>
        <w:t>take</w:t>
      </w:r>
      <w:r w:rsidR="00C12C55" w:rsidRPr="005B7C5C">
        <w:rPr>
          <w:rFonts w:cs="Times New Roman"/>
          <w:noProof/>
        </w:rPr>
        <w:t xml:space="preserve"> one of them</w:t>
      </w:r>
      <w:r w:rsidR="00556E3B" w:rsidRPr="005B7C5C">
        <w:rPr>
          <w:rFonts w:cs="Times New Roman"/>
          <w:noProof/>
        </w:rPr>
        <w:t>,</w:t>
      </w:r>
      <w:r w:rsidRPr="005B7C5C">
        <w:rPr>
          <w:rFonts w:cs="Times New Roman"/>
        </w:rPr>
        <w:t xml:space="preserve"> and he took the other. </w:t>
      </w:r>
      <w:r w:rsidR="00C12C55" w:rsidRPr="005B7C5C">
        <w:rPr>
          <w:rFonts w:cs="Times New Roman"/>
        </w:rPr>
        <w:t>SIMPOC stood behind them.</w:t>
      </w:r>
      <w:r w:rsidR="00301BDC" w:rsidRPr="005B7C5C">
        <w:rPr>
          <w:rFonts w:cs="Times New Roman"/>
        </w:rPr>
        <w:t xml:space="preserve"> </w:t>
      </w:r>
      <w:r w:rsidRPr="005B7C5C">
        <w:rPr>
          <w:rFonts w:cs="Times New Roman"/>
        </w:rPr>
        <w:t>Th</w:t>
      </w:r>
      <w:r w:rsidRPr="005B7C5C">
        <w:rPr>
          <w:rFonts w:cs="Times New Roman"/>
          <w:noProof/>
        </w:rPr>
        <w:t xml:space="preserve">e </w:t>
      </w:r>
      <w:r w:rsidRPr="005B7C5C">
        <w:rPr>
          <w:rFonts w:cs="Times New Roman"/>
        </w:rPr>
        <w:t xml:space="preserve">hosts on the other side of the </w:t>
      </w:r>
      <w:r w:rsidRPr="005B7C5C">
        <w:rPr>
          <w:rFonts w:cs="Times New Roman"/>
          <w:noProof/>
        </w:rPr>
        <w:t>table</w:t>
      </w:r>
      <w:r w:rsidRPr="005B7C5C">
        <w:rPr>
          <w:rFonts w:cs="Times New Roman"/>
        </w:rPr>
        <w:t xml:space="preserve"> took seats also.</w:t>
      </w:r>
    </w:p>
    <w:p w14:paraId="47E507A9" w14:textId="15839E6B" w:rsidR="00BD66F5" w:rsidRPr="005B7C5C" w:rsidRDefault="00BD66F5" w:rsidP="004537F7">
      <w:pPr>
        <w:tabs>
          <w:tab w:val="left" w:pos="4890"/>
        </w:tabs>
        <w:rPr>
          <w:rFonts w:cs="Times New Roman"/>
        </w:rPr>
      </w:pPr>
      <w:r w:rsidRPr="005B7C5C">
        <w:rPr>
          <w:rFonts w:cs="Times New Roman"/>
        </w:rPr>
        <w:t>“I guess we’re lucky that chairs are common in the alien world,” Tom said.</w:t>
      </w:r>
    </w:p>
    <w:p w14:paraId="75611F1F" w14:textId="3A1DFF28" w:rsidR="00BD66F5" w:rsidRPr="005B7C5C" w:rsidRDefault="00BD66F5" w:rsidP="004537F7">
      <w:pPr>
        <w:tabs>
          <w:tab w:val="left" w:pos="4890"/>
        </w:tabs>
        <w:rPr>
          <w:rFonts w:cs="Times New Roman"/>
        </w:rPr>
      </w:pPr>
      <w:r w:rsidRPr="005B7C5C">
        <w:rPr>
          <w:rFonts w:cs="Times New Roman"/>
        </w:rPr>
        <w:t>On the table in front of them</w:t>
      </w:r>
      <w:r w:rsidR="000E4466">
        <w:rPr>
          <w:rFonts w:cs="Times New Roman"/>
        </w:rPr>
        <w:t xml:space="preserve"> wer</w:t>
      </w:r>
      <w:r w:rsidRPr="005B7C5C">
        <w:rPr>
          <w:rFonts w:cs="Times New Roman"/>
        </w:rPr>
        <w:t xml:space="preserve">e blank pieces of paper and sticks that looked like crayons. Tom picked up a piece of paper and a crayon and wrote his name. Then he pointed at the </w:t>
      </w:r>
      <w:r w:rsidRPr="005B7C5C">
        <w:rPr>
          <w:rFonts w:cs="Times New Roman"/>
          <w:noProof/>
        </w:rPr>
        <w:t>ma</w:t>
      </w:r>
      <w:r w:rsidR="00556E3B" w:rsidRPr="005B7C5C">
        <w:rPr>
          <w:rFonts w:cs="Times New Roman"/>
          <w:noProof/>
        </w:rPr>
        <w:t>r</w:t>
      </w:r>
      <w:r w:rsidRPr="005B7C5C">
        <w:rPr>
          <w:rFonts w:cs="Times New Roman"/>
          <w:noProof/>
        </w:rPr>
        <w:t>kings</w:t>
      </w:r>
      <w:r w:rsidRPr="005B7C5C">
        <w:rPr>
          <w:rFonts w:cs="Times New Roman"/>
        </w:rPr>
        <w:t xml:space="preserve"> on the paper then to himself. </w:t>
      </w:r>
      <w:r w:rsidR="000E4466">
        <w:rPr>
          <w:rFonts w:cs="Times New Roman"/>
        </w:rPr>
        <w:t>Finally, h</w:t>
      </w:r>
      <w:r w:rsidRPr="005B7C5C">
        <w:rPr>
          <w:rFonts w:cs="Times New Roman"/>
        </w:rPr>
        <w:t xml:space="preserve">e slid another piece of paper to </w:t>
      </w:r>
      <w:r w:rsidRPr="005B7C5C">
        <w:rPr>
          <w:rFonts w:cs="Times New Roman"/>
          <w:noProof/>
        </w:rPr>
        <w:t>Joan</w:t>
      </w:r>
      <w:r w:rsidR="00556E3B" w:rsidRPr="005B7C5C">
        <w:rPr>
          <w:rFonts w:cs="Times New Roman"/>
          <w:noProof/>
        </w:rPr>
        <w:t>,</w:t>
      </w:r>
      <w:r w:rsidRPr="005B7C5C">
        <w:rPr>
          <w:rFonts w:cs="Times New Roman"/>
        </w:rPr>
        <w:t xml:space="preserve"> and she did the same.</w:t>
      </w:r>
    </w:p>
    <w:p w14:paraId="337830C1" w14:textId="427F01EF" w:rsidR="00BD66F5" w:rsidRPr="005B7C5C" w:rsidRDefault="00BD66F5" w:rsidP="004537F7">
      <w:pPr>
        <w:tabs>
          <w:tab w:val="left" w:pos="4890"/>
        </w:tabs>
        <w:rPr>
          <w:rFonts w:cs="Times New Roman"/>
        </w:rPr>
      </w:pPr>
      <w:r w:rsidRPr="005B7C5C">
        <w:rPr>
          <w:rFonts w:cs="Times New Roman"/>
        </w:rPr>
        <w:t>To their relief</w:t>
      </w:r>
      <w:r w:rsidR="002C4B4F" w:rsidRPr="005B7C5C">
        <w:rPr>
          <w:rFonts w:cs="Times New Roman"/>
        </w:rPr>
        <w:t>,</w:t>
      </w:r>
      <w:r w:rsidRPr="005B7C5C">
        <w:rPr>
          <w:rFonts w:cs="Times New Roman"/>
        </w:rPr>
        <w:t xml:space="preserve"> the two aliens</w:t>
      </w:r>
      <w:r w:rsidR="002C4B4F" w:rsidRPr="005B7C5C">
        <w:rPr>
          <w:rFonts w:cs="Times New Roman"/>
        </w:rPr>
        <w:t xml:space="preserve"> on the opposite </w:t>
      </w:r>
      <w:r w:rsidRPr="005B7C5C">
        <w:rPr>
          <w:rFonts w:cs="Times New Roman"/>
        </w:rPr>
        <w:t xml:space="preserve">side of the </w:t>
      </w:r>
      <w:r w:rsidRPr="005B7C5C">
        <w:rPr>
          <w:rFonts w:cs="Times New Roman"/>
          <w:noProof/>
        </w:rPr>
        <w:t>table</w:t>
      </w:r>
      <w:r w:rsidRPr="005B7C5C">
        <w:rPr>
          <w:rFonts w:cs="Times New Roman"/>
        </w:rPr>
        <w:t xml:space="preserve"> took two pieces of paper and did the same</w:t>
      </w:r>
      <w:r w:rsidR="002C4B4F" w:rsidRPr="005B7C5C">
        <w:rPr>
          <w:rFonts w:cs="Times New Roman"/>
        </w:rPr>
        <w:t>. Then they</w:t>
      </w:r>
      <w:r w:rsidRPr="005B7C5C">
        <w:rPr>
          <w:rFonts w:cs="Times New Roman"/>
        </w:rPr>
        <w:t xml:space="preserve"> </w:t>
      </w:r>
      <w:r w:rsidR="002C4B4F" w:rsidRPr="005B7C5C">
        <w:rPr>
          <w:rFonts w:cs="Times New Roman"/>
        </w:rPr>
        <w:t>pointed</w:t>
      </w:r>
      <w:r w:rsidRPr="005B7C5C">
        <w:rPr>
          <w:rFonts w:cs="Times New Roman"/>
        </w:rPr>
        <w:t xml:space="preserve"> to themselves. Tom looked at the scratching on the papers and shrugged to Joan. “I suspect our names look just as strange to them,” he said.</w:t>
      </w:r>
    </w:p>
    <w:p w14:paraId="4D0E17FC" w14:textId="2BD27F45" w:rsidR="00BD66F5" w:rsidRPr="005B7C5C" w:rsidRDefault="00A26A5D" w:rsidP="004537F7">
      <w:pPr>
        <w:tabs>
          <w:tab w:val="left" w:pos="4890"/>
        </w:tabs>
        <w:rPr>
          <w:rFonts w:cs="Times New Roman"/>
        </w:rPr>
      </w:pPr>
      <w:r w:rsidRPr="005B7C5C">
        <w:rPr>
          <w:rFonts w:cs="Times New Roman"/>
        </w:rPr>
        <w:t>“I’m at a loss,” Joan said, “SIMPOC</w:t>
      </w:r>
      <w:r w:rsidR="000E4466">
        <w:rPr>
          <w:rFonts w:cs="Times New Roman"/>
        </w:rPr>
        <w:t>,</w:t>
      </w:r>
      <w:r w:rsidRPr="005B7C5C">
        <w:rPr>
          <w:rFonts w:cs="Times New Roman"/>
        </w:rPr>
        <w:t xml:space="preserve"> do you have any suggestions?”</w:t>
      </w:r>
    </w:p>
    <w:p w14:paraId="7E2134DF" w14:textId="4AB89F4A" w:rsidR="00A26A5D" w:rsidRPr="005B7C5C" w:rsidRDefault="00A26A5D" w:rsidP="004537F7">
      <w:pPr>
        <w:tabs>
          <w:tab w:val="left" w:pos="4890"/>
        </w:tabs>
        <w:rPr>
          <w:rFonts w:cs="Times New Roman"/>
        </w:rPr>
      </w:pPr>
      <w:r w:rsidRPr="005B7C5C">
        <w:rPr>
          <w:rFonts w:cs="Times New Roman"/>
        </w:rPr>
        <w:t>“I suggest that I send a quick burst of computer transmission.”</w:t>
      </w:r>
    </w:p>
    <w:p w14:paraId="27C3B6F2" w14:textId="22B8C2FE" w:rsidR="00A26A5D" w:rsidRPr="005B7C5C" w:rsidRDefault="00A26A5D" w:rsidP="004537F7">
      <w:pPr>
        <w:tabs>
          <w:tab w:val="left" w:pos="4890"/>
        </w:tabs>
        <w:rPr>
          <w:rFonts w:cs="Times New Roman"/>
        </w:rPr>
      </w:pPr>
      <w:r w:rsidRPr="005B7C5C">
        <w:rPr>
          <w:rFonts w:cs="Times New Roman"/>
        </w:rPr>
        <w:t xml:space="preserve">“Let me prep them,” Joan said. She raised her hand, pointed to </w:t>
      </w:r>
      <w:r w:rsidRPr="005B7C5C">
        <w:rPr>
          <w:rFonts w:cs="Times New Roman"/>
          <w:noProof/>
        </w:rPr>
        <w:t>SIMPOC</w:t>
      </w:r>
      <w:r w:rsidR="00556E3B" w:rsidRPr="005B7C5C">
        <w:rPr>
          <w:rFonts w:cs="Times New Roman"/>
          <w:noProof/>
        </w:rPr>
        <w:t>,</w:t>
      </w:r>
      <w:r w:rsidRPr="005B7C5C">
        <w:rPr>
          <w:rFonts w:cs="Times New Roman"/>
        </w:rPr>
        <w:t xml:space="preserve"> who was standing behind them, then she pointed to the room around them. She wasn’t sure </w:t>
      </w:r>
      <w:r w:rsidR="001413D7" w:rsidRPr="005B7C5C">
        <w:rPr>
          <w:rFonts w:cs="Times New Roman"/>
        </w:rPr>
        <w:t>what her</w:t>
      </w:r>
      <w:r w:rsidRPr="005B7C5C">
        <w:rPr>
          <w:rFonts w:cs="Times New Roman"/>
        </w:rPr>
        <w:t xml:space="preserve"> gestures would mean to them, but she at least wanted to warn them that SIMPOC was going to do something.</w:t>
      </w:r>
      <w:r w:rsidR="00450B57" w:rsidRPr="005B7C5C">
        <w:rPr>
          <w:rFonts w:cs="Times New Roman"/>
        </w:rPr>
        <w:t xml:space="preserve"> “Go ahead but make it short,” she directed.</w:t>
      </w:r>
    </w:p>
    <w:p w14:paraId="222A1585" w14:textId="45693675" w:rsidR="00450B57" w:rsidRPr="005B7C5C" w:rsidRDefault="00450B57" w:rsidP="004537F7">
      <w:pPr>
        <w:tabs>
          <w:tab w:val="left" w:pos="4890"/>
        </w:tabs>
        <w:rPr>
          <w:rFonts w:cs="Times New Roman"/>
        </w:rPr>
      </w:pPr>
      <w:r w:rsidRPr="005B7C5C">
        <w:rPr>
          <w:rFonts w:cs="Times New Roman"/>
        </w:rPr>
        <w:lastRenderedPageBreak/>
        <w:t>A second later</w:t>
      </w:r>
      <w:r w:rsidR="000E4466">
        <w:rPr>
          <w:rFonts w:cs="Times New Roman"/>
        </w:rPr>
        <w:t>,</w:t>
      </w:r>
      <w:r w:rsidRPr="005B7C5C">
        <w:rPr>
          <w:rFonts w:cs="Times New Roman"/>
        </w:rPr>
        <w:t xml:space="preserve"> an alarm went </w:t>
      </w:r>
      <w:r w:rsidRPr="005B7C5C">
        <w:rPr>
          <w:rFonts w:cs="Times New Roman"/>
          <w:noProof/>
        </w:rPr>
        <w:t>off</w:t>
      </w:r>
      <w:r w:rsidR="00556E3B" w:rsidRPr="005B7C5C">
        <w:rPr>
          <w:rFonts w:cs="Times New Roman"/>
          <w:noProof/>
        </w:rPr>
        <w:t>,</w:t>
      </w:r>
      <w:r w:rsidRPr="005B7C5C">
        <w:rPr>
          <w:rFonts w:cs="Times New Roman"/>
        </w:rPr>
        <w:t xml:space="preserve"> and the two military creatures immediately rose from their seats and took what looked like a defensive posture.</w:t>
      </w:r>
    </w:p>
    <w:p w14:paraId="1F364B82" w14:textId="705B0FC7" w:rsidR="00450B57" w:rsidRPr="005B7C5C" w:rsidRDefault="00450B57" w:rsidP="004537F7">
      <w:pPr>
        <w:tabs>
          <w:tab w:val="left" w:pos="4890"/>
        </w:tabs>
        <w:rPr>
          <w:rFonts w:cs="Times New Roman"/>
        </w:rPr>
      </w:pPr>
      <w:r w:rsidRPr="005B7C5C">
        <w:rPr>
          <w:rFonts w:cs="Times New Roman"/>
          <w:noProof/>
        </w:rPr>
        <w:t>Joan</w:t>
      </w:r>
      <w:r w:rsidRPr="005B7C5C">
        <w:rPr>
          <w:rFonts w:cs="Times New Roman"/>
        </w:rPr>
        <w:t xml:space="preserve"> raised her hand and pointed to SIMPOC again. The four aliens spent the next two minutes talking among themselves. Their language was a mix of tones, clicks</w:t>
      </w:r>
      <w:r w:rsidR="000E4466">
        <w:rPr>
          <w:rFonts w:cs="Times New Roman"/>
        </w:rPr>
        <w:t>,</w:t>
      </w:r>
      <w:r w:rsidRPr="005B7C5C">
        <w:rPr>
          <w:rFonts w:cs="Times New Roman"/>
        </w:rPr>
        <w:t xml:space="preserve"> and what sounded like guttural utterances.</w:t>
      </w:r>
    </w:p>
    <w:p w14:paraId="222338F3" w14:textId="72D9FF71" w:rsidR="001413D7" w:rsidRPr="005B7C5C" w:rsidRDefault="001413D7" w:rsidP="004537F7">
      <w:pPr>
        <w:tabs>
          <w:tab w:val="left" w:pos="4890"/>
        </w:tabs>
        <w:rPr>
          <w:rFonts w:cs="Times New Roman"/>
        </w:rPr>
      </w:pPr>
      <w:r w:rsidRPr="005B7C5C">
        <w:rPr>
          <w:rFonts w:cs="Times New Roman"/>
        </w:rPr>
        <w:t>It appeared that the hosts finally reached</w:t>
      </w:r>
      <w:r w:rsidR="00556E3B" w:rsidRPr="005B7C5C">
        <w:rPr>
          <w:rFonts w:cs="Times New Roman"/>
        </w:rPr>
        <w:t xml:space="preserve"> an</w:t>
      </w:r>
      <w:r w:rsidRPr="005B7C5C">
        <w:rPr>
          <w:rFonts w:cs="Times New Roman"/>
        </w:rPr>
        <w:t xml:space="preserve"> </w:t>
      </w:r>
      <w:r w:rsidRPr="005B7C5C">
        <w:rPr>
          <w:rFonts w:cs="Times New Roman"/>
          <w:noProof/>
        </w:rPr>
        <w:t>agreement</w:t>
      </w:r>
      <w:r w:rsidR="00193AD6" w:rsidRPr="005B7C5C">
        <w:rPr>
          <w:rFonts w:cs="Times New Roman"/>
          <w:noProof/>
        </w:rPr>
        <w:t>,</w:t>
      </w:r>
      <w:r w:rsidRPr="005B7C5C">
        <w:rPr>
          <w:rFonts w:cs="Times New Roman"/>
        </w:rPr>
        <w:t xml:space="preserve"> and the two military types resumed their </w:t>
      </w:r>
      <w:r w:rsidR="009E40C2" w:rsidRPr="005B7C5C">
        <w:rPr>
          <w:rFonts w:cs="Times New Roman"/>
        </w:rPr>
        <w:t>stance</w:t>
      </w:r>
      <w:r w:rsidRPr="005B7C5C">
        <w:rPr>
          <w:rFonts w:cs="Times New Roman"/>
        </w:rPr>
        <w:t xml:space="preserve">. One of the apparent civilians in the </w:t>
      </w:r>
      <w:r w:rsidRPr="005B7C5C">
        <w:rPr>
          <w:rFonts w:cs="Times New Roman"/>
          <w:noProof/>
        </w:rPr>
        <w:t>middle</w:t>
      </w:r>
      <w:r w:rsidRPr="005B7C5C">
        <w:rPr>
          <w:rFonts w:cs="Times New Roman"/>
        </w:rPr>
        <w:t xml:space="preserve"> pointed to SIMPOC</w:t>
      </w:r>
      <w:r w:rsidR="000E4466">
        <w:rPr>
          <w:rFonts w:cs="Times New Roman"/>
        </w:rPr>
        <w:t xml:space="preserve"> and then pointed to the hatch</w:t>
      </w:r>
      <w:r w:rsidRPr="005B7C5C">
        <w:rPr>
          <w:rFonts w:cs="Times New Roman"/>
        </w:rPr>
        <w:t xml:space="preserve">. As he pointed, a hatch behind them </w:t>
      </w:r>
      <w:r w:rsidRPr="005B7C5C">
        <w:rPr>
          <w:rFonts w:cs="Times New Roman"/>
          <w:noProof/>
        </w:rPr>
        <w:t>opened</w:t>
      </w:r>
      <w:r w:rsidR="00556E3B" w:rsidRPr="005B7C5C">
        <w:rPr>
          <w:rFonts w:cs="Times New Roman"/>
          <w:noProof/>
        </w:rPr>
        <w:t>,</w:t>
      </w:r>
      <w:r w:rsidRPr="005B7C5C">
        <w:rPr>
          <w:rFonts w:cs="Times New Roman"/>
        </w:rPr>
        <w:t xml:space="preserve"> and a</w:t>
      </w:r>
      <w:r w:rsidR="00556E3B" w:rsidRPr="005B7C5C">
        <w:rPr>
          <w:rFonts w:cs="Times New Roman"/>
        </w:rPr>
        <w:t>nother alien entered and handed</w:t>
      </w:r>
      <w:r w:rsidRPr="005B7C5C">
        <w:rPr>
          <w:rFonts w:cs="Times New Roman"/>
        </w:rPr>
        <w:t xml:space="preserve"> the creature in the middle a device. At first </w:t>
      </w:r>
      <w:r w:rsidRPr="005B7C5C">
        <w:rPr>
          <w:rFonts w:cs="Times New Roman"/>
          <w:noProof/>
        </w:rPr>
        <w:t>glance</w:t>
      </w:r>
      <w:r w:rsidR="00556E3B" w:rsidRPr="005B7C5C">
        <w:rPr>
          <w:rFonts w:cs="Times New Roman"/>
          <w:noProof/>
        </w:rPr>
        <w:t>,</w:t>
      </w:r>
      <w:r w:rsidRPr="005B7C5C">
        <w:rPr>
          <w:rFonts w:cs="Times New Roman"/>
        </w:rPr>
        <w:t xml:space="preserve"> it appeared to be a computer interface.</w:t>
      </w:r>
    </w:p>
    <w:p w14:paraId="1049BCE2" w14:textId="4186F3BB" w:rsidR="001413D7" w:rsidRPr="005B7C5C" w:rsidRDefault="001413D7" w:rsidP="004537F7">
      <w:pPr>
        <w:tabs>
          <w:tab w:val="left" w:pos="4890"/>
        </w:tabs>
        <w:rPr>
          <w:rFonts w:cs="Times New Roman"/>
        </w:rPr>
      </w:pPr>
      <w:r w:rsidRPr="005B7C5C">
        <w:rPr>
          <w:rFonts w:cs="Times New Roman"/>
        </w:rPr>
        <w:t>“It appears they will allow me to transmit again,” SIMPOC said, “Joan, Tom do you agree?”</w:t>
      </w:r>
    </w:p>
    <w:p w14:paraId="71AF4AE5" w14:textId="11BD7687" w:rsidR="001413D7" w:rsidRPr="005B7C5C" w:rsidRDefault="001413D7" w:rsidP="004537F7">
      <w:pPr>
        <w:tabs>
          <w:tab w:val="left" w:pos="4890"/>
        </w:tabs>
        <w:rPr>
          <w:rFonts w:cs="Times New Roman"/>
        </w:rPr>
      </w:pPr>
      <w:r w:rsidRPr="005B7C5C">
        <w:rPr>
          <w:rFonts w:cs="Times New Roman"/>
        </w:rPr>
        <w:t>“Yes, go ahead,” Joan said.</w:t>
      </w:r>
    </w:p>
    <w:p w14:paraId="2C78E64C" w14:textId="3029872A" w:rsidR="007E7035" w:rsidRPr="005B7C5C" w:rsidRDefault="007E7035" w:rsidP="004537F7">
      <w:pPr>
        <w:tabs>
          <w:tab w:val="left" w:pos="4890"/>
        </w:tabs>
        <w:rPr>
          <w:rFonts w:cs="Times New Roman"/>
        </w:rPr>
      </w:pPr>
      <w:r w:rsidRPr="005B7C5C">
        <w:rPr>
          <w:rFonts w:cs="Times New Roman"/>
        </w:rPr>
        <w:t xml:space="preserve">For the next 2-3 </w:t>
      </w:r>
      <w:r w:rsidRPr="005B7C5C">
        <w:rPr>
          <w:rFonts w:cs="Times New Roman"/>
          <w:noProof/>
        </w:rPr>
        <w:t>minutes</w:t>
      </w:r>
      <w:r w:rsidR="00556E3B" w:rsidRPr="005B7C5C">
        <w:rPr>
          <w:rFonts w:cs="Times New Roman"/>
          <w:noProof/>
        </w:rPr>
        <w:t>,</w:t>
      </w:r>
      <w:r w:rsidRPr="005B7C5C">
        <w:rPr>
          <w:rFonts w:cs="Times New Roman"/>
        </w:rPr>
        <w:t xml:space="preserve"> the room was silent. Neither Tom nor Joan knew what to do except wait. The creature with the computer </w:t>
      </w:r>
      <w:r w:rsidRPr="005B7C5C">
        <w:rPr>
          <w:rFonts w:cs="Times New Roman"/>
          <w:noProof/>
        </w:rPr>
        <w:t>interface</w:t>
      </w:r>
      <w:r w:rsidRPr="005B7C5C">
        <w:rPr>
          <w:rFonts w:cs="Times New Roman"/>
        </w:rPr>
        <w:t xml:space="preserve"> watched his device and didn’t say anything.</w:t>
      </w:r>
    </w:p>
    <w:p w14:paraId="5C70CA74" w14:textId="7A3F06F5" w:rsidR="007E7035" w:rsidRPr="005B7C5C" w:rsidRDefault="007E7035" w:rsidP="004537F7">
      <w:pPr>
        <w:tabs>
          <w:tab w:val="left" w:pos="4890"/>
        </w:tabs>
        <w:rPr>
          <w:rFonts w:cs="Times New Roman"/>
        </w:rPr>
      </w:pPr>
      <w:r w:rsidRPr="005B7C5C">
        <w:rPr>
          <w:rFonts w:cs="Times New Roman"/>
        </w:rPr>
        <w:t>“Joan, Tom</w:t>
      </w:r>
      <w:r w:rsidR="000E4466">
        <w:rPr>
          <w:rFonts w:cs="Times New Roman"/>
        </w:rPr>
        <w:t>,</w:t>
      </w:r>
      <w:r w:rsidRPr="005B7C5C">
        <w:rPr>
          <w:rFonts w:cs="Times New Roman"/>
        </w:rPr>
        <w:t xml:space="preserve"> I think I have established some rudimentary communications,” SIMPOC said suddenly</w:t>
      </w:r>
      <w:r w:rsidR="000E4466">
        <w:rPr>
          <w:rFonts w:cs="Times New Roman"/>
        </w:rPr>
        <w:t>,</w:t>
      </w:r>
      <w:r w:rsidRPr="005B7C5C">
        <w:rPr>
          <w:rFonts w:cs="Times New Roman"/>
        </w:rPr>
        <w:t xml:space="preserve"> almost scaring the two humans.</w:t>
      </w:r>
    </w:p>
    <w:p w14:paraId="4FBA4EA6" w14:textId="20FF257C" w:rsidR="007E7035" w:rsidRPr="005B7C5C" w:rsidRDefault="007E7035" w:rsidP="004537F7">
      <w:pPr>
        <w:tabs>
          <w:tab w:val="left" w:pos="4890"/>
        </w:tabs>
        <w:rPr>
          <w:rFonts w:cs="Times New Roman"/>
        </w:rPr>
      </w:pPr>
      <w:r w:rsidRPr="005B7C5C">
        <w:rPr>
          <w:rFonts w:cs="Times New Roman"/>
        </w:rPr>
        <w:t>“What do you have,” Tom asked.</w:t>
      </w:r>
    </w:p>
    <w:p w14:paraId="774DD65E" w14:textId="0FF32045" w:rsidR="007E7035" w:rsidRPr="005B7C5C" w:rsidRDefault="007E7035" w:rsidP="004537F7">
      <w:pPr>
        <w:tabs>
          <w:tab w:val="left" w:pos="4890"/>
        </w:tabs>
        <w:rPr>
          <w:rFonts w:cs="Times New Roman"/>
        </w:rPr>
      </w:pPr>
      <w:r w:rsidRPr="005B7C5C">
        <w:rPr>
          <w:rFonts w:cs="Times New Roman"/>
        </w:rPr>
        <w:t xml:space="preserve">“We started with fundamental tones and responses. I would send one </w:t>
      </w:r>
      <w:r w:rsidRPr="005B7C5C">
        <w:rPr>
          <w:rFonts w:cs="Times New Roman"/>
          <w:noProof/>
        </w:rPr>
        <w:t>tone</w:t>
      </w:r>
      <w:r w:rsidR="00556E3B" w:rsidRPr="005B7C5C">
        <w:rPr>
          <w:rFonts w:cs="Times New Roman"/>
          <w:noProof/>
        </w:rPr>
        <w:t>,</w:t>
      </w:r>
      <w:r w:rsidRPr="005B7C5C">
        <w:rPr>
          <w:rFonts w:cs="Times New Roman"/>
        </w:rPr>
        <w:t xml:space="preserve"> and the computer responded with one tone. Then I sent </w:t>
      </w:r>
      <w:r w:rsidRPr="005B7C5C">
        <w:rPr>
          <w:rFonts w:cs="Times New Roman"/>
          <w:noProof/>
        </w:rPr>
        <w:t>two</w:t>
      </w:r>
      <w:r w:rsidR="00556E3B" w:rsidRPr="005B7C5C">
        <w:rPr>
          <w:rFonts w:cs="Times New Roman"/>
          <w:noProof/>
        </w:rPr>
        <w:t>,</w:t>
      </w:r>
      <w:r w:rsidRPr="005B7C5C">
        <w:rPr>
          <w:rFonts w:cs="Times New Roman"/>
        </w:rPr>
        <w:t xml:space="preserve"> and it responded with two, then I increased the count until I reached 100 </w:t>
      </w:r>
      <w:r w:rsidRPr="005B7C5C">
        <w:rPr>
          <w:rFonts w:cs="Times New Roman"/>
          <w:noProof/>
        </w:rPr>
        <w:t>tones</w:t>
      </w:r>
      <w:r w:rsidR="000E4466">
        <w:rPr>
          <w:rFonts w:cs="Times New Roman"/>
          <w:noProof/>
        </w:rPr>
        <w:t>,</w:t>
      </w:r>
      <w:r w:rsidRPr="005B7C5C">
        <w:rPr>
          <w:rFonts w:cs="Times New Roman"/>
        </w:rPr>
        <w:t xml:space="preserve"> and the other computer responded. I then </w:t>
      </w:r>
      <w:r w:rsidRPr="005B7C5C">
        <w:rPr>
          <w:rFonts w:cs="Times New Roman"/>
        </w:rPr>
        <w:lastRenderedPageBreak/>
        <w:t xml:space="preserve">changed the tone </w:t>
      </w:r>
      <w:r w:rsidRPr="005B7C5C">
        <w:rPr>
          <w:rFonts w:cs="Times New Roman"/>
          <w:noProof/>
        </w:rPr>
        <w:t>interval</w:t>
      </w:r>
      <w:r w:rsidR="00556E3B" w:rsidRPr="005B7C5C">
        <w:rPr>
          <w:rFonts w:cs="Times New Roman"/>
          <w:noProof/>
        </w:rPr>
        <w:t>,</w:t>
      </w:r>
      <w:r w:rsidRPr="005B7C5C">
        <w:rPr>
          <w:rFonts w:cs="Times New Roman"/>
        </w:rPr>
        <w:t xml:space="preserve"> and I sent two </w:t>
      </w:r>
      <w:r w:rsidRPr="005B7C5C">
        <w:rPr>
          <w:rFonts w:cs="Times New Roman"/>
          <w:noProof/>
        </w:rPr>
        <w:t>tones</w:t>
      </w:r>
      <w:r w:rsidRPr="005B7C5C">
        <w:rPr>
          <w:rFonts w:cs="Times New Roman"/>
        </w:rPr>
        <w:t xml:space="preserve"> paused, then I sent </w:t>
      </w:r>
      <w:r w:rsidR="00280F9B" w:rsidRPr="005B7C5C">
        <w:rPr>
          <w:rFonts w:cs="Times New Roman"/>
        </w:rPr>
        <w:t>three</w:t>
      </w:r>
      <w:r w:rsidRPr="005B7C5C">
        <w:rPr>
          <w:rFonts w:cs="Times New Roman"/>
        </w:rPr>
        <w:t xml:space="preserve"> </w:t>
      </w:r>
      <w:r w:rsidRPr="005B7C5C">
        <w:rPr>
          <w:rFonts w:cs="Times New Roman"/>
          <w:noProof/>
        </w:rPr>
        <w:t>tones</w:t>
      </w:r>
      <w:r w:rsidR="00280F9B" w:rsidRPr="005B7C5C">
        <w:rPr>
          <w:rFonts w:cs="Times New Roman"/>
        </w:rPr>
        <w:t xml:space="preserve"> another </w:t>
      </w:r>
      <w:proofErr w:type="gramStart"/>
      <w:r w:rsidR="00280F9B" w:rsidRPr="005B7C5C">
        <w:rPr>
          <w:rFonts w:cs="Times New Roman"/>
        </w:rPr>
        <w:t>pause</w:t>
      </w:r>
      <w:proofErr w:type="gramEnd"/>
      <w:r w:rsidR="00A758BC" w:rsidRPr="005B7C5C">
        <w:rPr>
          <w:rFonts w:cs="Times New Roman"/>
        </w:rPr>
        <w:t xml:space="preserve">, </w:t>
      </w:r>
      <w:r w:rsidR="00280F9B" w:rsidRPr="005B7C5C">
        <w:rPr>
          <w:rFonts w:cs="Times New Roman"/>
        </w:rPr>
        <w:t>then I sent five</w:t>
      </w:r>
      <w:r w:rsidRPr="005B7C5C">
        <w:rPr>
          <w:rFonts w:cs="Times New Roman"/>
        </w:rPr>
        <w:t>. The other computer responded in kind.</w:t>
      </w:r>
      <w:r w:rsidR="00280F9B" w:rsidRPr="005B7C5C">
        <w:rPr>
          <w:rFonts w:cs="Times New Roman"/>
        </w:rPr>
        <w:t xml:space="preserve"> At that </w:t>
      </w:r>
      <w:r w:rsidR="00280F9B" w:rsidRPr="005B7C5C">
        <w:rPr>
          <w:rFonts w:cs="Times New Roman"/>
          <w:noProof/>
        </w:rPr>
        <w:t>point</w:t>
      </w:r>
      <w:r w:rsidR="00556E3B" w:rsidRPr="005B7C5C">
        <w:rPr>
          <w:rFonts w:cs="Times New Roman"/>
          <w:noProof/>
        </w:rPr>
        <w:t>,</w:t>
      </w:r>
      <w:r w:rsidR="00280F9B" w:rsidRPr="005B7C5C">
        <w:rPr>
          <w:rFonts w:cs="Times New Roman"/>
        </w:rPr>
        <w:t xml:space="preserve"> I started to send the p</w:t>
      </w:r>
      <w:r w:rsidR="00881204" w:rsidRPr="005B7C5C">
        <w:rPr>
          <w:rFonts w:cs="Times New Roman"/>
        </w:rPr>
        <w:t>rime numbers between 0 and 100</w:t>
      </w:r>
      <w:r w:rsidR="000E4466">
        <w:rPr>
          <w:rFonts w:cs="Times New Roman"/>
        </w:rPr>
        <w:t>,</w:t>
      </w:r>
      <w:r w:rsidR="00280F9B" w:rsidRPr="005B7C5C">
        <w:rPr>
          <w:rFonts w:cs="Times New Roman"/>
        </w:rPr>
        <w:t xml:space="preserve"> and when I stopped</w:t>
      </w:r>
      <w:r w:rsidR="000E4466">
        <w:rPr>
          <w:rFonts w:cs="Times New Roman"/>
        </w:rPr>
        <w:t>,</w:t>
      </w:r>
      <w:r w:rsidR="00280F9B" w:rsidRPr="005B7C5C">
        <w:rPr>
          <w:rFonts w:cs="Times New Roman"/>
        </w:rPr>
        <w:t xml:space="preserve"> the other computer filled in the next prime number correctly.</w:t>
      </w:r>
      <w:r w:rsidRPr="005B7C5C">
        <w:rPr>
          <w:rFonts w:cs="Times New Roman"/>
        </w:rPr>
        <w:t>”</w:t>
      </w:r>
    </w:p>
    <w:p w14:paraId="3A152CFF" w14:textId="459C96DE" w:rsidR="007E7035" w:rsidRPr="005B7C5C" w:rsidRDefault="007E7035" w:rsidP="004537F7">
      <w:pPr>
        <w:tabs>
          <w:tab w:val="left" w:pos="4890"/>
        </w:tabs>
        <w:rPr>
          <w:rFonts w:cs="Times New Roman"/>
        </w:rPr>
      </w:pPr>
      <w:r w:rsidRPr="005B7C5C">
        <w:rPr>
          <w:rFonts w:cs="Times New Roman"/>
        </w:rPr>
        <w:t>“SIMPOC, I don’t think we need the details. What point of communication did you get to?” asked Joan.</w:t>
      </w:r>
    </w:p>
    <w:p w14:paraId="2354A82E" w14:textId="444C537A" w:rsidR="007E7035" w:rsidRPr="005B7C5C" w:rsidRDefault="007E7035" w:rsidP="004537F7">
      <w:pPr>
        <w:tabs>
          <w:tab w:val="left" w:pos="4890"/>
        </w:tabs>
        <w:rPr>
          <w:rFonts w:cs="Times New Roman"/>
        </w:rPr>
      </w:pPr>
      <w:r w:rsidRPr="005B7C5C">
        <w:rPr>
          <w:rFonts w:cs="Times New Roman"/>
        </w:rPr>
        <w:t>“We have gone through basic mathematics, equalities, inequalities, multiplication</w:t>
      </w:r>
      <w:r w:rsidR="002C4B4F"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division. We have also agreed upon ‘yes’ and </w:t>
      </w:r>
      <w:r w:rsidRPr="005B7C5C">
        <w:rPr>
          <w:rFonts w:cs="Times New Roman"/>
          <w:noProof/>
        </w:rPr>
        <w:t>‘no</w:t>
      </w:r>
      <w:r w:rsidR="00556E3B" w:rsidRPr="005B7C5C">
        <w:rPr>
          <w:rFonts w:cs="Times New Roman"/>
          <w:noProof/>
        </w:rPr>
        <w:t>.'</w:t>
      </w:r>
      <w:r w:rsidR="00BD04AD" w:rsidRPr="005B7C5C">
        <w:rPr>
          <w:rFonts w:cs="Times New Roman"/>
        </w:rPr>
        <w:t xml:space="preserve"> I then transmitted the binary codes or ASCI codes for each </w:t>
      </w:r>
      <w:r w:rsidR="000E4466">
        <w:rPr>
          <w:rFonts w:cs="Times New Roman"/>
        </w:rPr>
        <w:t>number</w:t>
      </w:r>
      <w:r w:rsidR="00BD04AD" w:rsidRPr="005B7C5C">
        <w:rPr>
          <w:rFonts w:cs="Times New Roman"/>
        </w:rPr>
        <w:t>. Then I passed on the alphabet and the associated codes. I don’t know how their computer processes information, but it has enough information to translate into a code that I can understand.</w:t>
      </w:r>
      <w:r w:rsidRPr="005B7C5C">
        <w:rPr>
          <w:rFonts w:cs="Times New Roman"/>
        </w:rPr>
        <w:t>”</w:t>
      </w:r>
    </w:p>
    <w:p w14:paraId="18BAA668" w14:textId="52295D33" w:rsidR="004932C3" w:rsidRPr="005B7C5C" w:rsidRDefault="004932C3" w:rsidP="004537F7">
      <w:pPr>
        <w:tabs>
          <w:tab w:val="left" w:pos="4890"/>
        </w:tabs>
        <w:rPr>
          <w:rFonts w:cs="Times New Roman"/>
        </w:rPr>
      </w:pPr>
      <w:r w:rsidRPr="005B7C5C">
        <w:rPr>
          <w:rFonts w:cs="Times New Roman"/>
        </w:rPr>
        <w:t>“We are also passing simple pictures</w:t>
      </w:r>
      <w:r w:rsidR="00881204" w:rsidRPr="005B7C5C">
        <w:rPr>
          <w:rFonts w:cs="Times New Roman"/>
        </w:rPr>
        <w:t xml:space="preserve"> and words to describe them using a pixel on/off </w:t>
      </w:r>
      <w:r w:rsidR="00881204" w:rsidRPr="005B7C5C">
        <w:rPr>
          <w:rFonts w:cs="Times New Roman"/>
          <w:noProof/>
        </w:rPr>
        <w:t>scenario.</w:t>
      </w:r>
      <w:r w:rsidR="00881204" w:rsidRPr="005B7C5C">
        <w:rPr>
          <w:rFonts w:cs="Times New Roman"/>
        </w:rPr>
        <w:t xml:space="preserve"> As the complexity of the pictures and their descriptions increase</w:t>
      </w:r>
      <w:r w:rsidR="000E4466">
        <w:rPr>
          <w:rFonts w:cs="Times New Roman"/>
        </w:rPr>
        <w:t>,</w:t>
      </w:r>
      <w:r w:rsidR="00881204" w:rsidRPr="005B7C5C">
        <w:rPr>
          <w:rFonts w:cs="Times New Roman"/>
        </w:rPr>
        <w:t xml:space="preserve"> our ability to communicate is </w:t>
      </w:r>
      <w:r w:rsidR="00A758BC" w:rsidRPr="005B7C5C">
        <w:rPr>
          <w:rFonts w:cs="Times New Roman"/>
        </w:rPr>
        <w:t>improving</w:t>
      </w:r>
      <w:r w:rsidRPr="005B7C5C">
        <w:rPr>
          <w:rFonts w:cs="Times New Roman"/>
        </w:rPr>
        <w:t>.</w:t>
      </w:r>
      <w:r w:rsidR="00A758BC" w:rsidRPr="005B7C5C">
        <w:rPr>
          <w:rFonts w:cs="Times New Roman"/>
        </w:rPr>
        <w:t xml:space="preserve"> </w:t>
      </w:r>
      <w:r w:rsidRPr="005B7C5C">
        <w:rPr>
          <w:rFonts w:cs="Times New Roman"/>
        </w:rPr>
        <w:t xml:space="preserve">I think we’ll be able to </w:t>
      </w:r>
      <w:r w:rsidR="00881204" w:rsidRPr="005B7C5C">
        <w:rPr>
          <w:rFonts w:cs="Times New Roman"/>
        </w:rPr>
        <w:t>reach a basic level of understanding</w:t>
      </w:r>
      <w:r w:rsidRPr="005B7C5C">
        <w:rPr>
          <w:rFonts w:cs="Times New Roman"/>
        </w:rPr>
        <w:t xml:space="preserve"> in a short time.”</w:t>
      </w:r>
    </w:p>
    <w:p w14:paraId="2B1C9520" w14:textId="7A96131A" w:rsidR="007E7035" w:rsidRPr="005B7C5C" w:rsidRDefault="007E7035" w:rsidP="004537F7">
      <w:pPr>
        <w:tabs>
          <w:tab w:val="left" w:pos="4890"/>
        </w:tabs>
        <w:rPr>
          <w:rFonts w:cs="Times New Roman"/>
        </w:rPr>
      </w:pPr>
      <w:r w:rsidRPr="005B7C5C">
        <w:rPr>
          <w:rFonts w:cs="Times New Roman"/>
        </w:rPr>
        <w:t>“Sounds like you’ve made tremendous progress slowly,” Tom said.</w:t>
      </w:r>
    </w:p>
    <w:p w14:paraId="6A67D902" w14:textId="17E94725" w:rsidR="007E7035" w:rsidRPr="005B7C5C" w:rsidRDefault="007E7035" w:rsidP="004537F7">
      <w:pPr>
        <w:tabs>
          <w:tab w:val="left" w:pos="4890"/>
        </w:tabs>
        <w:rPr>
          <w:rFonts w:cs="Times New Roman"/>
        </w:rPr>
      </w:pPr>
      <w:r w:rsidRPr="005B7C5C">
        <w:rPr>
          <w:rFonts w:cs="Times New Roman"/>
        </w:rPr>
        <w:t>“Surprisingly</w:t>
      </w:r>
      <w:r w:rsidR="000E4466">
        <w:rPr>
          <w:rFonts w:cs="Times New Roman"/>
        </w:rPr>
        <w:t>,</w:t>
      </w:r>
      <w:r w:rsidRPr="005B7C5C">
        <w:rPr>
          <w:rFonts w:cs="Times New Roman"/>
        </w:rPr>
        <w:t xml:space="preserve"> Tom, I understand your </w:t>
      </w:r>
      <w:r w:rsidR="00C12C55" w:rsidRPr="005B7C5C">
        <w:rPr>
          <w:rFonts w:cs="Times New Roman"/>
          <w:noProof/>
        </w:rPr>
        <w:t>analogy</w:t>
      </w:r>
      <w:r w:rsidR="00556E3B" w:rsidRPr="005B7C5C">
        <w:rPr>
          <w:rFonts w:cs="Times New Roman"/>
          <w:noProof/>
        </w:rPr>
        <w:t>,</w:t>
      </w:r>
      <w:r w:rsidRPr="005B7C5C">
        <w:rPr>
          <w:rFonts w:cs="Times New Roman"/>
        </w:rPr>
        <w:t xml:space="preserve"> and you are correct.”</w:t>
      </w:r>
    </w:p>
    <w:p w14:paraId="16F94E64" w14:textId="648095C6" w:rsidR="00280F9B" w:rsidRPr="005B7C5C" w:rsidRDefault="00280F9B" w:rsidP="004537F7">
      <w:pPr>
        <w:tabs>
          <w:tab w:val="left" w:pos="4890"/>
        </w:tabs>
        <w:rPr>
          <w:rFonts w:cs="Times New Roman"/>
        </w:rPr>
      </w:pPr>
      <w:r w:rsidRPr="005B7C5C">
        <w:rPr>
          <w:rFonts w:cs="Times New Roman"/>
        </w:rPr>
        <w:t>“Can we do anything about language?” Joan asked.</w:t>
      </w:r>
    </w:p>
    <w:p w14:paraId="33FECAE3" w14:textId="12FB767D" w:rsidR="00280F9B" w:rsidRPr="005B7C5C" w:rsidRDefault="00280F9B" w:rsidP="004537F7">
      <w:pPr>
        <w:tabs>
          <w:tab w:val="left" w:pos="4890"/>
        </w:tabs>
        <w:rPr>
          <w:rFonts w:cs="Times New Roman"/>
        </w:rPr>
      </w:pPr>
      <w:r w:rsidRPr="005B7C5C">
        <w:rPr>
          <w:rFonts w:cs="Times New Roman"/>
        </w:rPr>
        <w:t xml:space="preserve">“Yes, I think so. All the </w:t>
      </w:r>
      <w:r w:rsidRPr="005B7C5C">
        <w:rPr>
          <w:rFonts w:cs="Times New Roman"/>
          <w:noProof/>
        </w:rPr>
        <w:t>tones</w:t>
      </w:r>
      <w:r w:rsidRPr="005B7C5C">
        <w:rPr>
          <w:rFonts w:cs="Times New Roman"/>
        </w:rPr>
        <w:t xml:space="preserve"> that I’ve sent are at the same frequency. Please point to yourself</w:t>
      </w:r>
      <w:r w:rsidR="002C4B4F"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I will digitize your voice and transmit it to them.”</w:t>
      </w:r>
    </w:p>
    <w:p w14:paraId="4647C0DC" w14:textId="1FFCBE02" w:rsidR="00280F9B" w:rsidRPr="005B7C5C" w:rsidRDefault="00280F9B" w:rsidP="004537F7">
      <w:pPr>
        <w:tabs>
          <w:tab w:val="left" w:pos="4890"/>
        </w:tabs>
        <w:rPr>
          <w:rFonts w:cs="Times New Roman"/>
        </w:rPr>
      </w:pPr>
      <w:r w:rsidRPr="005B7C5C">
        <w:rPr>
          <w:rFonts w:cs="Times New Roman"/>
        </w:rPr>
        <w:lastRenderedPageBreak/>
        <w:t xml:space="preserve">Joan </w:t>
      </w:r>
      <w:r w:rsidRPr="005B7C5C">
        <w:rPr>
          <w:rFonts w:cs="Times New Roman"/>
          <w:noProof/>
        </w:rPr>
        <w:t>nodded</w:t>
      </w:r>
      <w:r w:rsidR="00556E3B" w:rsidRPr="005B7C5C">
        <w:rPr>
          <w:rFonts w:cs="Times New Roman"/>
          <w:noProof/>
        </w:rPr>
        <w:t>,</w:t>
      </w:r>
      <w:r w:rsidRPr="005B7C5C">
        <w:rPr>
          <w:rFonts w:cs="Times New Roman"/>
        </w:rPr>
        <w:t xml:space="preserve"> and she noticed that the two civilians in the middle were looking at her. She pointed at herself, </w:t>
      </w:r>
      <w:r w:rsidR="00A758BC" w:rsidRPr="005B7C5C">
        <w:rPr>
          <w:rFonts w:cs="Times New Roman"/>
        </w:rPr>
        <w:t>spoke her name</w:t>
      </w:r>
      <w:r w:rsidR="000E4466">
        <w:rPr>
          <w:rFonts w:cs="Times New Roman"/>
        </w:rPr>
        <w:t>;</w:t>
      </w:r>
      <w:r w:rsidR="00A758BC" w:rsidRPr="005B7C5C">
        <w:rPr>
          <w:rFonts w:cs="Times New Roman"/>
        </w:rPr>
        <w:t xml:space="preserve"> </w:t>
      </w:r>
      <w:r w:rsidRPr="005B7C5C">
        <w:rPr>
          <w:rFonts w:cs="Times New Roman"/>
        </w:rPr>
        <w:t>SIMPOC digitized the sound and transmitted it to the alien computer. To their shock, they heard her name repeated perfectly within the room.</w:t>
      </w:r>
      <w:r w:rsidR="0078724E" w:rsidRPr="005B7C5C">
        <w:rPr>
          <w:rFonts w:cs="Times New Roman"/>
        </w:rPr>
        <w:t xml:space="preserve"> SIMPOC then transmitted the letters for Joan’s name.</w:t>
      </w:r>
    </w:p>
    <w:p w14:paraId="1E6D8449" w14:textId="2950B347" w:rsidR="00280F9B" w:rsidRPr="005B7C5C" w:rsidRDefault="00280F9B" w:rsidP="004537F7">
      <w:pPr>
        <w:tabs>
          <w:tab w:val="left" w:pos="4890"/>
        </w:tabs>
        <w:rPr>
          <w:rFonts w:cs="Times New Roman"/>
        </w:rPr>
      </w:pPr>
      <w:r w:rsidRPr="005B7C5C">
        <w:rPr>
          <w:rFonts w:cs="Times New Roman"/>
        </w:rPr>
        <w:t>“Tom, please do the same,” SIMPOC asked.</w:t>
      </w:r>
    </w:p>
    <w:p w14:paraId="17FA6F0E" w14:textId="368502A3" w:rsidR="00280F9B" w:rsidRPr="005B7C5C" w:rsidRDefault="00280F9B" w:rsidP="004537F7">
      <w:pPr>
        <w:tabs>
          <w:tab w:val="left" w:pos="4890"/>
        </w:tabs>
        <w:rPr>
          <w:rFonts w:cs="Times New Roman"/>
        </w:rPr>
      </w:pPr>
      <w:r w:rsidRPr="005B7C5C">
        <w:rPr>
          <w:rFonts w:cs="Times New Roman"/>
        </w:rPr>
        <w:t>Tom did as he was asked</w:t>
      </w:r>
      <w:r w:rsidR="0078724E" w:rsidRPr="005B7C5C">
        <w:rPr>
          <w:rFonts w:cs="Times New Roman"/>
        </w:rPr>
        <w:t xml:space="preserve">, SIMPOC sent the equivalent </w:t>
      </w:r>
      <w:r w:rsidR="0078724E" w:rsidRPr="005B7C5C">
        <w:rPr>
          <w:rFonts w:cs="Times New Roman"/>
          <w:noProof/>
        </w:rPr>
        <w:t>information</w:t>
      </w:r>
      <w:r w:rsidR="00556E3B" w:rsidRPr="005B7C5C">
        <w:rPr>
          <w:rFonts w:cs="Times New Roman"/>
          <w:noProof/>
        </w:rPr>
        <w:t>,</w:t>
      </w:r>
      <w:r w:rsidRPr="005B7C5C">
        <w:rPr>
          <w:rFonts w:cs="Times New Roman"/>
        </w:rPr>
        <w:t xml:space="preserve"> and the room responded with his name.</w:t>
      </w:r>
    </w:p>
    <w:p w14:paraId="71C199AD" w14:textId="3E121FFA" w:rsidR="00280F9B" w:rsidRPr="005B7C5C" w:rsidRDefault="00BD04AD" w:rsidP="004537F7">
      <w:pPr>
        <w:tabs>
          <w:tab w:val="left" w:pos="4890"/>
        </w:tabs>
        <w:rPr>
          <w:rFonts w:cs="Times New Roman"/>
        </w:rPr>
      </w:pPr>
      <w:r w:rsidRPr="005B7C5C">
        <w:rPr>
          <w:rFonts w:cs="Times New Roman"/>
        </w:rPr>
        <w:t>The alien civilians took their turns, pointing at themselves</w:t>
      </w:r>
      <w:r w:rsidR="000E4466">
        <w:rPr>
          <w:rFonts w:cs="Times New Roman"/>
        </w:rPr>
        <w:t>,</w:t>
      </w:r>
      <w:r w:rsidRPr="005B7C5C">
        <w:rPr>
          <w:rFonts w:cs="Times New Roman"/>
        </w:rPr>
        <w:t xml:space="preserve"> and while the room was saying their names, the digital s</w:t>
      </w:r>
      <w:r w:rsidR="0078724E" w:rsidRPr="005B7C5C">
        <w:rPr>
          <w:rFonts w:cs="Times New Roman"/>
        </w:rPr>
        <w:t xml:space="preserve">ignal was transmitted to SIMPOC along with codes </w:t>
      </w:r>
      <w:r w:rsidR="009E40C2" w:rsidRPr="005B7C5C">
        <w:rPr>
          <w:rFonts w:cs="Times New Roman"/>
        </w:rPr>
        <w:t>that must have represented their</w:t>
      </w:r>
      <w:r w:rsidR="0078724E" w:rsidRPr="005B7C5C">
        <w:rPr>
          <w:rFonts w:cs="Times New Roman"/>
        </w:rPr>
        <w:t xml:space="preserve"> alphabet</w:t>
      </w:r>
      <w:r w:rsidR="009E40C2" w:rsidRPr="005B7C5C">
        <w:rPr>
          <w:rFonts w:cs="Times New Roman"/>
        </w:rPr>
        <w:t>ic</w:t>
      </w:r>
      <w:r w:rsidR="0078724E" w:rsidRPr="005B7C5C">
        <w:rPr>
          <w:rFonts w:cs="Times New Roman"/>
        </w:rPr>
        <w:t xml:space="preserve"> equivalent.</w:t>
      </w:r>
    </w:p>
    <w:p w14:paraId="0427C335" w14:textId="758B2D3B" w:rsidR="00BD04AD" w:rsidRPr="005B7C5C" w:rsidRDefault="00BD04AD" w:rsidP="004537F7">
      <w:pPr>
        <w:tabs>
          <w:tab w:val="left" w:pos="4890"/>
        </w:tabs>
        <w:rPr>
          <w:rFonts w:cs="Times New Roman"/>
        </w:rPr>
      </w:pPr>
      <w:r w:rsidRPr="005B7C5C">
        <w:rPr>
          <w:rFonts w:cs="Times New Roman"/>
        </w:rPr>
        <w:t>“</w:t>
      </w:r>
      <w:r w:rsidR="001D6522">
        <w:rPr>
          <w:rFonts w:cs="Times New Roman"/>
        </w:rPr>
        <w:t>Okay</w:t>
      </w:r>
      <w:r w:rsidRPr="005B7C5C">
        <w:rPr>
          <w:rFonts w:cs="Times New Roman"/>
        </w:rPr>
        <w:t>, who wants to try and pronounce either of those,” Tom asked.</w:t>
      </w:r>
    </w:p>
    <w:p w14:paraId="54FA1DC0" w14:textId="58619E13" w:rsidR="0078724E" w:rsidRPr="005B7C5C" w:rsidRDefault="0078724E" w:rsidP="00FE5F65">
      <w:pPr>
        <w:tabs>
          <w:tab w:val="left" w:pos="4890"/>
        </w:tabs>
        <w:rPr>
          <w:rFonts w:cs="Times New Roman"/>
        </w:rPr>
      </w:pPr>
      <w:r w:rsidRPr="005B7C5C">
        <w:rPr>
          <w:rFonts w:cs="Times New Roman"/>
        </w:rPr>
        <w:t xml:space="preserve">“Allow me more time to improve our communication. I’ll </w:t>
      </w:r>
      <w:r w:rsidRPr="005B7C5C">
        <w:rPr>
          <w:rFonts w:cs="Times New Roman"/>
          <w:noProof/>
        </w:rPr>
        <w:t>sen</w:t>
      </w:r>
      <w:r w:rsidR="00556E3B" w:rsidRPr="005B7C5C">
        <w:rPr>
          <w:rFonts w:cs="Times New Roman"/>
          <w:noProof/>
        </w:rPr>
        <w:t>d</w:t>
      </w:r>
      <w:r w:rsidRPr="005B7C5C">
        <w:rPr>
          <w:rFonts w:cs="Times New Roman"/>
        </w:rPr>
        <w:t xml:space="preserve"> the mathematical formula for a circle</w:t>
      </w:r>
      <w:r w:rsidR="00FE5F65" w:rsidRPr="005B7C5C">
        <w:rPr>
          <w:rFonts w:cs="Times New Roman"/>
          <w:noProof/>
        </w:rPr>
        <w:t>;</w:t>
      </w:r>
      <w:r w:rsidRPr="005B7C5C">
        <w:rPr>
          <w:rFonts w:cs="Times New Roman"/>
          <w:noProof/>
        </w:rPr>
        <w:t xml:space="preserve"> then</w:t>
      </w:r>
      <w:r w:rsidR="000E4466">
        <w:rPr>
          <w:rFonts w:cs="Times New Roman"/>
          <w:noProof/>
        </w:rPr>
        <w:t>,</w:t>
      </w:r>
      <w:r w:rsidRPr="005B7C5C">
        <w:rPr>
          <w:rFonts w:cs="Times New Roman"/>
        </w:rPr>
        <w:t xml:space="preserve"> I’ll send its name. I’ll continue through all mathematical descriptions of shapes.”</w:t>
      </w:r>
    </w:p>
    <w:p w14:paraId="14CB149A" w14:textId="7F6D9202" w:rsidR="0078724E" w:rsidRPr="005B7C5C" w:rsidRDefault="0078724E" w:rsidP="004537F7">
      <w:pPr>
        <w:tabs>
          <w:tab w:val="left" w:pos="4890"/>
        </w:tabs>
        <w:rPr>
          <w:rFonts w:cs="Times New Roman"/>
        </w:rPr>
      </w:pPr>
      <w:r w:rsidRPr="005B7C5C">
        <w:rPr>
          <w:rFonts w:cs="Times New Roman"/>
        </w:rPr>
        <w:t>“SIMPOC, please progress as you see fit,” Joan said.</w:t>
      </w:r>
    </w:p>
    <w:p w14:paraId="298762B2" w14:textId="5D39DCCB" w:rsidR="0078724E" w:rsidRPr="005B7C5C" w:rsidRDefault="0078724E" w:rsidP="004537F7">
      <w:pPr>
        <w:tabs>
          <w:tab w:val="left" w:pos="4890"/>
        </w:tabs>
        <w:rPr>
          <w:rFonts w:cs="Times New Roman"/>
        </w:rPr>
      </w:pPr>
      <w:r w:rsidRPr="005B7C5C">
        <w:rPr>
          <w:rFonts w:cs="Times New Roman"/>
        </w:rPr>
        <w:t>It was obvious that SIMPOC tuned himself out of the conversation and was working with the alien computer.</w:t>
      </w:r>
    </w:p>
    <w:p w14:paraId="0FD83BB4" w14:textId="1CC7C05F" w:rsidR="0078724E" w:rsidRPr="005B7C5C" w:rsidRDefault="0078724E" w:rsidP="004537F7">
      <w:pPr>
        <w:tabs>
          <w:tab w:val="left" w:pos="4890"/>
        </w:tabs>
        <w:rPr>
          <w:rFonts w:cs="Times New Roman"/>
        </w:rPr>
      </w:pPr>
      <w:r w:rsidRPr="005B7C5C">
        <w:rPr>
          <w:rFonts w:cs="Times New Roman"/>
        </w:rPr>
        <w:t>The other civilian slowly got up from the table</w:t>
      </w:r>
      <w:r w:rsidR="000E4466">
        <w:rPr>
          <w:rFonts w:cs="Times New Roman"/>
        </w:rPr>
        <w:t>, went to the refreshment table, made some selections,</w:t>
      </w:r>
      <w:r w:rsidRPr="005B7C5C">
        <w:rPr>
          <w:rFonts w:cs="Times New Roman"/>
        </w:rPr>
        <w:t xml:space="preserve"> and slowly placed them in front of Tom and Joan.</w:t>
      </w:r>
    </w:p>
    <w:p w14:paraId="56D6EA42" w14:textId="39E27D43" w:rsidR="0078724E" w:rsidRPr="005B7C5C" w:rsidRDefault="0078724E" w:rsidP="004537F7">
      <w:pPr>
        <w:tabs>
          <w:tab w:val="left" w:pos="4890"/>
        </w:tabs>
        <w:rPr>
          <w:rFonts w:cs="Times New Roman"/>
        </w:rPr>
      </w:pPr>
      <w:r w:rsidRPr="005B7C5C">
        <w:rPr>
          <w:rFonts w:cs="Times New Roman"/>
        </w:rPr>
        <w:t>“I guess they’re offering some food,” Tom said.</w:t>
      </w:r>
    </w:p>
    <w:p w14:paraId="40EC53D9" w14:textId="4D9E12CF" w:rsidR="0078724E" w:rsidRPr="005B7C5C" w:rsidRDefault="0078724E" w:rsidP="004537F7">
      <w:pPr>
        <w:tabs>
          <w:tab w:val="left" w:pos="4890"/>
        </w:tabs>
        <w:rPr>
          <w:rFonts w:cs="Times New Roman"/>
        </w:rPr>
      </w:pPr>
      <w:r w:rsidRPr="005B7C5C">
        <w:rPr>
          <w:rFonts w:cs="Times New Roman"/>
        </w:rPr>
        <w:t>“SIMPOC, please discontinue for a second,”</w:t>
      </w:r>
    </w:p>
    <w:p w14:paraId="44447A6C" w14:textId="2D40E9C1" w:rsidR="0078724E" w:rsidRPr="005B7C5C" w:rsidRDefault="0078724E" w:rsidP="004537F7">
      <w:pPr>
        <w:tabs>
          <w:tab w:val="left" w:pos="4890"/>
        </w:tabs>
        <w:rPr>
          <w:rFonts w:cs="Times New Roman"/>
        </w:rPr>
      </w:pPr>
      <w:r w:rsidRPr="005B7C5C">
        <w:rPr>
          <w:rFonts w:cs="Times New Roman"/>
        </w:rPr>
        <w:lastRenderedPageBreak/>
        <w:t>“Yes, Joan.”</w:t>
      </w:r>
    </w:p>
    <w:p w14:paraId="2E546064" w14:textId="38DCF0A1" w:rsidR="0078724E" w:rsidRPr="005B7C5C" w:rsidRDefault="0078724E" w:rsidP="004537F7">
      <w:pPr>
        <w:tabs>
          <w:tab w:val="left" w:pos="4890"/>
        </w:tabs>
        <w:rPr>
          <w:rFonts w:cs="Times New Roman"/>
        </w:rPr>
      </w:pPr>
      <w:r w:rsidRPr="005B7C5C">
        <w:rPr>
          <w:rFonts w:cs="Times New Roman"/>
        </w:rPr>
        <w:t>“Can you check this food and see if we can eat it?”</w:t>
      </w:r>
    </w:p>
    <w:p w14:paraId="4FAAA82D" w14:textId="362BB216" w:rsidR="0078724E" w:rsidRPr="005B7C5C" w:rsidRDefault="0078724E" w:rsidP="004537F7">
      <w:pPr>
        <w:tabs>
          <w:tab w:val="left" w:pos="4890"/>
        </w:tabs>
        <w:rPr>
          <w:rFonts w:cs="Times New Roman"/>
        </w:rPr>
      </w:pPr>
      <w:r w:rsidRPr="005B7C5C">
        <w:rPr>
          <w:rFonts w:cs="Times New Roman"/>
        </w:rPr>
        <w:t>“Certainly,” SIMPOC said as he approached the table and touched the foods. His fingers had chemical sensors</w:t>
      </w:r>
      <w:r w:rsidR="000E4466">
        <w:rPr>
          <w:rFonts w:cs="Times New Roman"/>
        </w:rPr>
        <w:t>,</w:t>
      </w:r>
      <w:r w:rsidRPr="005B7C5C">
        <w:rPr>
          <w:rFonts w:cs="Times New Roman"/>
        </w:rPr>
        <w:t xml:space="preserve"> so he could do a </w:t>
      </w:r>
      <w:proofErr w:type="gramStart"/>
      <w:r w:rsidRPr="005B7C5C">
        <w:rPr>
          <w:rFonts w:cs="Times New Roman"/>
        </w:rPr>
        <w:t>pretty thorough</w:t>
      </w:r>
      <w:proofErr w:type="gramEnd"/>
      <w:r w:rsidRPr="005B7C5C">
        <w:rPr>
          <w:rFonts w:cs="Times New Roman"/>
        </w:rPr>
        <w:t xml:space="preserve"> analysis.</w:t>
      </w:r>
    </w:p>
    <w:p w14:paraId="793798AA" w14:textId="455BCAF6" w:rsidR="0078724E" w:rsidRPr="005B7C5C" w:rsidRDefault="0078724E" w:rsidP="004537F7">
      <w:pPr>
        <w:tabs>
          <w:tab w:val="left" w:pos="4890"/>
        </w:tabs>
        <w:rPr>
          <w:rFonts w:cs="Times New Roman"/>
        </w:rPr>
      </w:pPr>
      <w:r w:rsidRPr="005B7C5C">
        <w:rPr>
          <w:rFonts w:cs="Times New Roman"/>
        </w:rPr>
        <w:t>“Joan, Tom</w:t>
      </w:r>
      <w:r w:rsidR="000E4466">
        <w:rPr>
          <w:rFonts w:cs="Times New Roman"/>
        </w:rPr>
        <w:t>,</w:t>
      </w:r>
      <w:r w:rsidRPr="005B7C5C">
        <w:rPr>
          <w:rFonts w:cs="Times New Roman"/>
        </w:rPr>
        <w:t xml:space="preserve"> you each have two beverages. The one on your left is </w:t>
      </w:r>
      <w:r w:rsidRPr="005B7C5C">
        <w:rPr>
          <w:rFonts w:cs="Times New Roman"/>
          <w:noProof/>
        </w:rPr>
        <w:t>water</w:t>
      </w:r>
      <w:r w:rsidR="00556E3B" w:rsidRPr="005B7C5C">
        <w:rPr>
          <w:rFonts w:cs="Times New Roman"/>
          <w:noProof/>
        </w:rPr>
        <w:t>,</w:t>
      </w:r>
      <w:r w:rsidRPr="005B7C5C">
        <w:rPr>
          <w:rFonts w:cs="Times New Roman"/>
        </w:rPr>
        <w:t xml:space="preserve"> and its chemical makeup is suitable, although</w:t>
      </w:r>
      <w:r w:rsidR="009E40C2" w:rsidRPr="005B7C5C">
        <w:rPr>
          <w:rFonts w:cs="Times New Roman"/>
        </w:rPr>
        <w:t xml:space="preserve"> the metal content is higher tha</w:t>
      </w:r>
      <w:r w:rsidRPr="005B7C5C">
        <w:rPr>
          <w:rFonts w:cs="Times New Roman"/>
        </w:rPr>
        <w:t xml:space="preserve">n you may be used to. It may not taste </w:t>
      </w:r>
      <w:r w:rsidRPr="005B7C5C">
        <w:rPr>
          <w:rFonts w:cs="Times New Roman"/>
          <w:noProof/>
        </w:rPr>
        <w:t>normal</w:t>
      </w:r>
      <w:r w:rsidR="006839DB" w:rsidRPr="005B7C5C">
        <w:rPr>
          <w:rFonts w:cs="Times New Roman"/>
          <w:noProof/>
        </w:rPr>
        <w:t>,</w:t>
      </w:r>
      <w:r w:rsidRPr="005B7C5C">
        <w:rPr>
          <w:rFonts w:cs="Times New Roman"/>
        </w:rPr>
        <w:t xml:space="preserve"> but it is </w:t>
      </w:r>
      <w:r w:rsidRPr="005B7C5C">
        <w:rPr>
          <w:rFonts w:cs="Times New Roman"/>
          <w:noProof/>
        </w:rPr>
        <w:t>potable</w:t>
      </w:r>
      <w:r w:rsidR="00193AD6" w:rsidRPr="005B7C5C">
        <w:rPr>
          <w:rFonts w:cs="Times New Roman"/>
          <w:noProof/>
        </w:rPr>
        <w:t>,</w:t>
      </w:r>
      <w:r w:rsidRPr="005B7C5C">
        <w:rPr>
          <w:rFonts w:cs="Times New Roman"/>
        </w:rPr>
        <w:t xml:space="preserve"> and I sense that you are both dehydrated. The beverage on your </w:t>
      </w:r>
      <w:r w:rsidRPr="005B7C5C">
        <w:rPr>
          <w:rFonts w:cs="Times New Roman"/>
          <w:noProof/>
        </w:rPr>
        <w:t>right</w:t>
      </w:r>
      <w:r w:rsidRPr="005B7C5C">
        <w:rPr>
          <w:rFonts w:cs="Times New Roman"/>
        </w:rPr>
        <w:t xml:space="preserve"> appears to be a fruit extract. It is high in sugar and </w:t>
      </w:r>
      <w:r w:rsidR="00B01B18" w:rsidRPr="005B7C5C">
        <w:rPr>
          <w:rFonts w:cs="Times New Roman"/>
        </w:rPr>
        <w:t xml:space="preserve">contains </w:t>
      </w:r>
      <w:r w:rsidRPr="005B7C5C">
        <w:rPr>
          <w:rFonts w:cs="Times New Roman"/>
        </w:rPr>
        <w:t>a healthy mix of vi</w:t>
      </w:r>
      <w:r w:rsidR="00B01B18" w:rsidRPr="005B7C5C">
        <w:rPr>
          <w:rFonts w:cs="Times New Roman"/>
        </w:rPr>
        <w:t>tamins. I think that you’ll find</w:t>
      </w:r>
      <w:r w:rsidRPr="005B7C5C">
        <w:rPr>
          <w:rFonts w:cs="Times New Roman"/>
        </w:rPr>
        <w:t xml:space="preserve"> that it has a woody taste, but again, you may find it </w:t>
      </w:r>
      <w:r w:rsidRPr="005B7C5C">
        <w:rPr>
          <w:rFonts w:cs="Times New Roman"/>
          <w:noProof/>
        </w:rPr>
        <w:t>pleasant</w:t>
      </w:r>
      <w:r w:rsidR="00556E3B" w:rsidRPr="005B7C5C">
        <w:rPr>
          <w:rFonts w:cs="Times New Roman"/>
          <w:noProof/>
        </w:rPr>
        <w:t>,</w:t>
      </w:r>
      <w:r w:rsidRPr="005B7C5C">
        <w:rPr>
          <w:rFonts w:cs="Times New Roman"/>
        </w:rPr>
        <w:t xml:space="preserve"> and it is suitable for you. The items on your plates appear to be fruits and vegetables</w:t>
      </w:r>
      <w:r w:rsidR="000F3185" w:rsidRPr="005B7C5C">
        <w:rPr>
          <w:rFonts w:cs="Times New Roman"/>
        </w:rPr>
        <w:t xml:space="preserve">. </w:t>
      </w:r>
      <w:r w:rsidR="000F3185" w:rsidRPr="005B7C5C">
        <w:rPr>
          <w:rFonts w:cs="Times New Roman"/>
          <w:noProof/>
        </w:rPr>
        <w:t>The</w:t>
      </w:r>
      <w:r w:rsidR="00FE5F65" w:rsidRPr="005B7C5C">
        <w:rPr>
          <w:rFonts w:cs="Times New Roman"/>
          <w:noProof/>
        </w:rPr>
        <w:t>ir</w:t>
      </w:r>
      <w:r w:rsidR="000F3185" w:rsidRPr="005B7C5C">
        <w:rPr>
          <w:rFonts w:cs="Times New Roman"/>
        </w:rPr>
        <w:t xml:space="preserve"> overall chemical makeup </w:t>
      </w:r>
      <w:r w:rsidR="00833AD0" w:rsidRPr="005B7C5C">
        <w:rPr>
          <w:rFonts w:cs="Times New Roman"/>
          <w:noProof/>
        </w:rPr>
        <w:t>is</w:t>
      </w:r>
      <w:r w:rsidR="000F3185" w:rsidRPr="005B7C5C">
        <w:rPr>
          <w:rFonts w:cs="Times New Roman"/>
        </w:rPr>
        <w:t xml:space="preserve"> </w:t>
      </w:r>
      <w:proofErr w:type="gramStart"/>
      <w:r w:rsidR="000F3185" w:rsidRPr="005B7C5C">
        <w:rPr>
          <w:rFonts w:cs="Times New Roman"/>
        </w:rPr>
        <w:t>similar to</w:t>
      </w:r>
      <w:proofErr w:type="gramEnd"/>
      <w:r w:rsidR="000F3185" w:rsidRPr="005B7C5C">
        <w:rPr>
          <w:rFonts w:cs="Times New Roman"/>
        </w:rPr>
        <w:t xml:space="preserve"> those categories of food</w:t>
      </w:r>
      <w:r w:rsidRPr="005B7C5C">
        <w:rPr>
          <w:rFonts w:cs="Times New Roman"/>
        </w:rPr>
        <w:t xml:space="preserve">. </w:t>
      </w:r>
      <w:r w:rsidR="00B01B18" w:rsidRPr="005B7C5C">
        <w:rPr>
          <w:rFonts w:cs="Times New Roman"/>
        </w:rPr>
        <w:t>You may eat the brightly colored ones</w:t>
      </w:r>
      <w:r w:rsidRPr="005B7C5C">
        <w:rPr>
          <w:rFonts w:cs="Times New Roman"/>
        </w:rPr>
        <w:t xml:space="preserve">. The dark brown ones </w:t>
      </w:r>
      <w:r w:rsidR="00B01B18" w:rsidRPr="005B7C5C">
        <w:rPr>
          <w:rFonts w:cs="Times New Roman"/>
        </w:rPr>
        <w:t xml:space="preserve">have many elements that are not </w:t>
      </w:r>
      <w:r w:rsidRPr="005B7C5C">
        <w:rPr>
          <w:rFonts w:cs="Times New Roman"/>
        </w:rPr>
        <w:t xml:space="preserve">suitable for </w:t>
      </w:r>
      <w:r w:rsidR="00B01B18" w:rsidRPr="005B7C5C">
        <w:rPr>
          <w:rFonts w:cs="Times New Roman"/>
        </w:rPr>
        <w:t>your consumption</w:t>
      </w:r>
      <w:r w:rsidRPr="005B7C5C">
        <w:rPr>
          <w:rFonts w:cs="Times New Roman"/>
        </w:rPr>
        <w:t>. May I go back to building an interface?”</w:t>
      </w:r>
    </w:p>
    <w:p w14:paraId="57CD01F7" w14:textId="6D861874" w:rsidR="0078724E" w:rsidRPr="005B7C5C" w:rsidRDefault="0078724E" w:rsidP="004537F7">
      <w:pPr>
        <w:tabs>
          <w:tab w:val="left" w:pos="4890"/>
        </w:tabs>
        <w:rPr>
          <w:rFonts w:cs="Times New Roman"/>
        </w:rPr>
      </w:pPr>
      <w:r w:rsidRPr="005B7C5C">
        <w:rPr>
          <w:rFonts w:cs="Times New Roman"/>
        </w:rPr>
        <w:t>“Thanks, yes</w:t>
      </w:r>
      <w:r w:rsidR="000E4466">
        <w:rPr>
          <w:rFonts w:cs="Times New Roman"/>
        </w:rPr>
        <w:t>,</w:t>
      </w:r>
      <w:r w:rsidRPr="005B7C5C">
        <w:rPr>
          <w:rFonts w:cs="Times New Roman"/>
        </w:rPr>
        <w:t xml:space="preserve"> please continue,” Joan said.</w:t>
      </w:r>
    </w:p>
    <w:p w14:paraId="45CE1CA1" w14:textId="1D07FC1D" w:rsidR="00D722A5" w:rsidRPr="005B7C5C" w:rsidRDefault="00D722A5" w:rsidP="004537F7">
      <w:pPr>
        <w:tabs>
          <w:tab w:val="left" w:pos="4890"/>
        </w:tabs>
        <w:rPr>
          <w:rFonts w:cs="Times New Roman"/>
        </w:rPr>
      </w:pPr>
      <w:r w:rsidRPr="005B7C5C">
        <w:rPr>
          <w:rFonts w:cs="Times New Roman"/>
        </w:rPr>
        <w:t>Joan looked at Tom and said, “You first.”</w:t>
      </w:r>
    </w:p>
    <w:p w14:paraId="565F9550" w14:textId="4C651938" w:rsidR="00D722A5" w:rsidRPr="005B7C5C" w:rsidRDefault="00D722A5" w:rsidP="004537F7">
      <w:pPr>
        <w:tabs>
          <w:tab w:val="left" w:pos="4890"/>
        </w:tabs>
        <w:rPr>
          <w:rFonts w:cs="Times New Roman"/>
        </w:rPr>
      </w:pPr>
      <w:r w:rsidRPr="005B7C5C">
        <w:rPr>
          <w:rFonts w:cs="Times New Roman"/>
        </w:rPr>
        <w:t>“Gee</w:t>
      </w:r>
      <w:r w:rsidR="000E4466">
        <w:rPr>
          <w:rFonts w:cs="Times New Roman"/>
        </w:rPr>
        <w:t>,</w:t>
      </w:r>
      <w:r w:rsidRPr="005B7C5C">
        <w:rPr>
          <w:rFonts w:cs="Times New Roman"/>
        </w:rPr>
        <w:t xml:space="preserve"> thanks,” was his only response.</w:t>
      </w:r>
    </w:p>
    <w:p w14:paraId="68B84C8A" w14:textId="68B77901" w:rsidR="00845671" w:rsidRPr="005B7C5C" w:rsidRDefault="00845671" w:rsidP="00845671">
      <w:pPr>
        <w:pStyle w:val="Heading2"/>
        <w:rPr>
          <w:rFonts w:cs="Times New Roman"/>
        </w:rPr>
      </w:pPr>
      <w:r w:rsidRPr="005B7C5C">
        <w:rPr>
          <w:rFonts w:cs="Times New Roman"/>
          <w:noProof/>
        </w:rPr>
        <w:t>Object</w:t>
      </w:r>
      <w:r w:rsidR="006839DB" w:rsidRPr="005B7C5C">
        <w:rPr>
          <w:rFonts w:cs="Times New Roman"/>
          <w:noProof/>
        </w:rPr>
        <w:t>-</w:t>
      </w:r>
      <w:r w:rsidRPr="005B7C5C">
        <w:rPr>
          <w:rFonts w:cs="Times New Roman"/>
          <w:noProof/>
        </w:rPr>
        <w:t>Oriented</w:t>
      </w:r>
      <w:r w:rsidRPr="005B7C5C">
        <w:rPr>
          <w:rFonts w:cs="Times New Roman"/>
        </w:rPr>
        <w:t xml:space="preserve"> Communication</w:t>
      </w:r>
    </w:p>
    <w:p w14:paraId="0F69E559" w14:textId="5D855594" w:rsidR="006135E0" w:rsidRPr="005B7C5C" w:rsidRDefault="006135E0" w:rsidP="004537F7">
      <w:pPr>
        <w:tabs>
          <w:tab w:val="left" w:pos="4890"/>
        </w:tabs>
        <w:rPr>
          <w:rFonts w:cs="Times New Roman"/>
        </w:rPr>
      </w:pPr>
      <w:r w:rsidRPr="005B7C5C">
        <w:rPr>
          <w:rFonts w:cs="Times New Roman"/>
        </w:rPr>
        <w:t>“Joan, Tom</w:t>
      </w:r>
      <w:r w:rsidR="000E4466">
        <w:rPr>
          <w:rFonts w:cs="Times New Roman"/>
        </w:rPr>
        <w:t>,</w:t>
      </w:r>
      <w:r w:rsidRPr="005B7C5C">
        <w:rPr>
          <w:rFonts w:cs="Times New Roman"/>
        </w:rPr>
        <w:t xml:space="preserve"> I believe that I have made sufficient progress so that </w:t>
      </w:r>
      <w:r w:rsidR="006839DB" w:rsidRPr="005B7C5C">
        <w:rPr>
          <w:rFonts w:cs="Times New Roman"/>
        </w:rPr>
        <w:t>you may have object-</w:t>
      </w:r>
      <w:r w:rsidRPr="005B7C5C">
        <w:rPr>
          <w:rFonts w:cs="Times New Roman"/>
        </w:rPr>
        <w:t>oriented communications with them.”</w:t>
      </w:r>
    </w:p>
    <w:p w14:paraId="7EC931E8" w14:textId="75CACC46" w:rsidR="006135E0" w:rsidRPr="005B7C5C" w:rsidRDefault="006135E0" w:rsidP="004537F7">
      <w:pPr>
        <w:tabs>
          <w:tab w:val="left" w:pos="4890"/>
        </w:tabs>
        <w:rPr>
          <w:rFonts w:cs="Times New Roman"/>
        </w:rPr>
      </w:pPr>
      <w:r w:rsidRPr="005B7C5C">
        <w:rPr>
          <w:rFonts w:cs="Times New Roman"/>
        </w:rPr>
        <w:lastRenderedPageBreak/>
        <w:t>“I’ll bite</w:t>
      </w:r>
      <w:r w:rsidR="000E4466">
        <w:rPr>
          <w:rFonts w:cs="Times New Roman"/>
        </w:rPr>
        <w:t>;</w:t>
      </w:r>
      <w:r w:rsidRPr="005B7C5C">
        <w:rPr>
          <w:rFonts w:cs="Times New Roman"/>
        </w:rPr>
        <w:t xml:space="preserve"> what is objective orientated communication,” Tom asked.</w:t>
      </w:r>
    </w:p>
    <w:p w14:paraId="57FE1BA0" w14:textId="000B9A03" w:rsidR="006135E0" w:rsidRPr="005B7C5C" w:rsidRDefault="006135E0" w:rsidP="004537F7">
      <w:pPr>
        <w:tabs>
          <w:tab w:val="left" w:pos="4890"/>
        </w:tabs>
        <w:rPr>
          <w:rFonts w:cs="Times New Roman"/>
        </w:rPr>
      </w:pPr>
      <w:r w:rsidRPr="005B7C5C">
        <w:rPr>
          <w:rFonts w:cs="Times New Roman"/>
        </w:rPr>
        <w:t>“We share very little between our cultures or heritage. Many of the words in our language are based on emotions, our living style, or our history. This ship’s computer and I have been able to reach</w:t>
      </w:r>
      <w:r w:rsidR="00556E3B" w:rsidRPr="005B7C5C">
        <w:rPr>
          <w:rFonts w:cs="Times New Roman"/>
        </w:rPr>
        <w:t xml:space="preserve"> an</w:t>
      </w:r>
      <w:r w:rsidRPr="005B7C5C">
        <w:rPr>
          <w:rFonts w:cs="Times New Roman"/>
        </w:rPr>
        <w:t xml:space="preserve"> </w:t>
      </w:r>
      <w:r w:rsidRPr="005B7C5C">
        <w:rPr>
          <w:rFonts w:cs="Times New Roman"/>
          <w:noProof/>
        </w:rPr>
        <w:t>understanding</w:t>
      </w:r>
      <w:r w:rsidRPr="005B7C5C">
        <w:rPr>
          <w:rFonts w:cs="Times New Roman"/>
        </w:rPr>
        <w:t xml:space="preserve"> of 62% of </w:t>
      </w:r>
      <w:r w:rsidR="009E40C2" w:rsidRPr="005B7C5C">
        <w:rPr>
          <w:rFonts w:cs="Times New Roman"/>
        </w:rPr>
        <w:t>the</w:t>
      </w:r>
      <w:r w:rsidRPr="005B7C5C">
        <w:rPr>
          <w:rFonts w:cs="Times New Roman"/>
        </w:rPr>
        <w:t xml:space="preserve"> words and images</w:t>
      </w:r>
      <w:r w:rsidR="009E40C2" w:rsidRPr="005B7C5C">
        <w:rPr>
          <w:rFonts w:cs="Times New Roman"/>
        </w:rPr>
        <w:t xml:space="preserve"> that we’ve exchanged</w:t>
      </w:r>
      <w:r w:rsidRPr="005B7C5C">
        <w:rPr>
          <w:rFonts w:cs="Times New Roman"/>
        </w:rPr>
        <w:t xml:space="preserve">. It will take a considerable amount of work to go beyond that. When you </w:t>
      </w:r>
      <w:r w:rsidRPr="005B7C5C">
        <w:rPr>
          <w:rFonts w:cs="Times New Roman"/>
          <w:noProof/>
        </w:rPr>
        <w:t>speak</w:t>
      </w:r>
      <w:r w:rsidR="00556E3B" w:rsidRPr="005B7C5C">
        <w:rPr>
          <w:rFonts w:cs="Times New Roman"/>
          <w:noProof/>
        </w:rPr>
        <w:t>,</w:t>
      </w:r>
      <w:r w:rsidRPr="005B7C5C">
        <w:rPr>
          <w:rFonts w:cs="Times New Roman"/>
        </w:rPr>
        <w:t xml:space="preserve"> use nouns with a minimum of verbs or adjectives. Terms like ‘fast’ are relative and difficult to translate. You may say things like ‘We go </w:t>
      </w:r>
      <w:r w:rsidRPr="005B7C5C">
        <w:rPr>
          <w:rFonts w:cs="Times New Roman"/>
          <w:noProof/>
        </w:rPr>
        <w:t>back</w:t>
      </w:r>
      <w:r w:rsidR="00556E3B" w:rsidRPr="005B7C5C">
        <w:rPr>
          <w:rFonts w:cs="Times New Roman"/>
          <w:noProof/>
        </w:rPr>
        <w:t>.'</w:t>
      </w:r>
      <w:r w:rsidRPr="005B7C5C">
        <w:rPr>
          <w:rFonts w:cs="Times New Roman"/>
        </w:rPr>
        <w:t xml:space="preserve"> When you speak</w:t>
      </w:r>
      <w:r w:rsidR="00A758BC" w:rsidRPr="005B7C5C">
        <w:rPr>
          <w:rFonts w:cs="Times New Roman"/>
        </w:rPr>
        <w:t>,</w:t>
      </w:r>
      <w:r w:rsidRPr="005B7C5C">
        <w:rPr>
          <w:rFonts w:cs="Times New Roman"/>
        </w:rPr>
        <w:t xml:space="preserve"> I’ll digitize it, transmit it to their ship’s computer. It will translate to their language then you’ll hear it on the loudspeaker. When they talk to us, the computer will attempt a conversion to digital, transmit the file to me</w:t>
      </w:r>
      <w:r w:rsidR="000E4466">
        <w:rPr>
          <w:rFonts w:cs="Times New Roman"/>
        </w:rPr>
        <w:t>,</w:t>
      </w:r>
      <w:r w:rsidRPr="005B7C5C">
        <w:rPr>
          <w:rFonts w:cs="Times New Roman"/>
        </w:rPr>
        <w:t xml:space="preserve"> and I will at</w:t>
      </w:r>
      <w:r w:rsidR="00743461" w:rsidRPr="005B7C5C">
        <w:rPr>
          <w:rFonts w:cs="Times New Roman"/>
        </w:rPr>
        <w:t>tempt to verbalize it for you.”</w:t>
      </w:r>
    </w:p>
    <w:p w14:paraId="7561C7EC" w14:textId="58200CE0" w:rsidR="006135E0" w:rsidRPr="005B7C5C" w:rsidRDefault="006135E0" w:rsidP="004537F7">
      <w:pPr>
        <w:tabs>
          <w:tab w:val="left" w:pos="4890"/>
        </w:tabs>
        <w:rPr>
          <w:rFonts w:cs="Times New Roman"/>
        </w:rPr>
      </w:pPr>
      <w:r w:rsidRPr="005B7C5C">
        <w:rPr>
          <w:rFonts w:cs="Times New Roman"/>
        </w:rPr>
        <w:t xml:space="preserve">Tom and Joan looked at each </w:t>
      </w:r>
      <w:r w:rsidR="00920289" w:rsidRPr="005B7C5C">
        <w:rPr>
          <w:rFonts w:cs="Times New Roman"/>
        </w:rPr>
        <w:t xml:space="preserve">other </w:t>
      </w:r>
      <w:r w:rsidRPr="005B7C5C">
        <w:rPr>
          <w:rFonts w:cs="Times New Roman"/>
        </w:rPr>
        <w:t>a</w:t>
      </w:r>
      <w:r w:rsidR="009E40C2" w:rsidRPr="005B7C5C">
        <w:rPr>
          <w:rFonts w:cs="Times New Roman"/>
        </w:rPr>
        <w:t xml:space="preserve">nd </w:t>
      </w:r>
      <w:r w:rsidR="00743461" w:rsidRPr="005B7C5C">
        <w:rPr>
          <w:rFonts w:cs="Times New Roman"/>
        </w:rPr>
        <w:t>accepted the challenge. “N</w:t>
      </w:r>
      <w:r w:rsidRPr="005B7C5C">
        <w:rPr>
          <w:rFonts w:cs="Times New Roman"/>
        </w:rPr>
        <w:t>ame Joan,” she said</w:t>
      </w:r>
      <w:r w:rsidR="000E4466">
        <w:rPr>
          <w:rFonts w:cs="Times New Roman"/>
        </w:rPr>
        <w:t>,</w:t>
      </w:r>
      <w:r w:rsidR="009E40C2" w:rsidRPr="005B7C5C">
        <w:rPr>
          <w:rFonts w:cs="Times New Roman"/>
        </w:rPr>
        <w:t xml:space="preserve"> pointing to herself</w:t>
      </w:r>
      <w:r w:rsidRPr="005B7C5C">
        <w:rPr>
          <w:rFonts w:cs="Times New Roman"/>
        </w:rPr>
        <w:t>.</w:t>
      </w:r>
    </w:p>
    <w:p w14:paraId="3C5017D4" w14:textId="2CC0F0E0" w:rsidR="006135E0" w:rsidRPr="005B7C5C" w:rsidRDefault="006135E0" w:rsidP="004537F7">
      <w:pPr>
        <w:tabs>
          <w:tab w:val="left" w:pos="4890"/>
        </w:tabs>
        <w:rPr>
          <w:rFonts w:cs="Times New Roman"/>
        </w:rPr>
      </w:pPr>
      <w:r w:rsidRPr="005B7C5C">
        <w:rPr>
          <w:rFonts w:cs="Times New Roman"/>
        </w:rPr>
        <w:t xml:space="preserve">In a </w:t>
      </w:r>
      <w:r w:rsidRPr="005B7C5C">
        <w:rPr>
          <w:rFonts w:cs="Times New Roman"/>
          <w:noProof/>
        </w:rPr>
        <w:t>moment</w:t>
      </w:r>
      <w:r w:rsidR="00556E3B" w:rsidRPr="005B7C5C">
        <w:rPr>
          <w:rFonts w:cs="Times New Roman"/>
          <w:noProof/>
        </w:rPr>
        <w:t>,</w:t>
      </w:r>
      <w:r w:rsidRPr="005B7C5C">
        <w:rPr>
          <w:rFonts w:cs="Times New Roman"/>
        </w:rPr>
        <w:t xml:space="preserve"> they hear</w:t>
      </w:r>
      <w:r w:rsidR="009E40C2" w:rsidRPr="005B7C5C">
        <w:rPr>
          <w:rFonts w:cs="Times New Roman"/>
        </w:rPr>
        <w:t>d</w:t>
      </w:r>
      <w:r w:rsidRPr="005B7C5C">
        <w:rPr>
          <w:rFonts w:cs="Times New Roman"/>
        </w:rPr>
        <w:t xml:space="preserve"> noises over the speaker system that sounded </w:t>
      </w:r>
      <w:proofErr w:type="gramStart"/>
      <w:r w:rsidRPr="005B7C5C">
        <w:rPr>
          <w:rFonts w:cs="Times New Roman"/>
        </w:rPr>
        <w:t>similar to</w:t>
      </w:r>
      <w:proofErr w:type="gramEnd"/>
      <w:r w:rsidRPr="005B7C5C">
        <w:rPr>
          <w:rFonts w:cs="Times New Roman"/>
        </w:rPr>
        <w:t xml:space="preserve"> what they heard earlier.</w:t>
      </w:r>
    </w:p>
    <w:p w14:paraId="10609529" w14:textId="330C19F7" w:rsidR="006135E0" w:rsidRPr="005B7C5C" w:rsidRDefault="006135E0" w:rsidP="004537F7">
      <w:pPr>
        <w:tabs>
          <w:tab w:val="left" w:pos="4890"/>
        </w:tabs>
        <w:rPr>
          <w:rFonts w:cs="Times New Roman"/>
        </w:rPr>
      </w:pPr>
      <w:r w:rsidRPr="005B7C5C">
        <w:rPr>
          <w:rFonts w:cs="Times New Roman"/>
        </w:rPr>
        <w:t xml:space="preserve">The civilian on the </w:t>
      </w:r>
      <w:r w:rsidRPr="005B7C5C">
        <w:rPr>
          <w:rFonts w:cs="Times New Roman"/>
          <w:noProof/>
        </w:rPr>
        <w:t>right</w:t>
      </w:r>
      <w:r w:rsidRPr="005B7C5C">
        <w:rPr>
          <w:rFonts w:cs="Times New Roman"/>
        </w:rPr>
        <w:t xml:space="preserve"> spoke to his computer </w:t>
      </w:r>
      <w:r w:rsidRPr="005B7C5C">
        <w:rPr>
          <w:rFonts w:cs="Times New Roman"/>
          <w:noProof/>
        </w:rPr>
        <w:t>interface</w:t>
      </w:r>
      <w:r w:rsidR="00556E3B" w:rsidRPr="005B7C5C">
        <w:rPr>
          <w:rFonts w:cs="Times New Roman"/>
          <w:noProof/>
        </w:rPr>
        <w:t>,</w:t>
      </w:r>
      <w:r w:rsidRPr="005B7C5C">
        <w:rPr>
          <w:rFonts w:cs="Times New Roman"/>
        </w:rPr>
        <w:t xml:space="preserve"> and a few moments </w:t>
      </w:r>
      <w:r w:rsidR="00743461" w:rsidRPr="005B7C5C">
        <w:rPr>
          <w:rFonts w:cs="Times New Roman"/>
        </w:rPr>
        <w:t>later, SIMPOC said, “N</w:t>
      </w:r>
      <w:r w:rsidRPr="005B7C5C">
        <w:rPr>
          <w:rFonts w:cs="Times New Roman"/>
        </w:rPr>
        <w:t>ame Zellock.”</w:t>
      </w:r>
    </w:p>
    <w:p w14:paraId="33387FA8" w14:textId="67215410" w:rsidR="00743461" w:rsidRPr="005B7C5C" w:rsidRDefault="00743461" w:rsidP="004537F7">
      <w:pPr>
        <w:tabs>
          <w:tab w:val="left" w:pos="4890"/>
        </w:tabs>
        <w:rPr>
          <w:rFonts w:cs="Times New Roman"/>
        </w:rPr>
      </w:pPr>
      <w:r w:rsidRPr="005B7C5C">
        <w:rPr>
          <w:rFonts w:cs="Times New Roman"/>
        </w:rPr>
        <w:t>Tom took his turn and said, “Name Tom.” They heard the now familiar and unintelligible sounds from the alien computer.</w:t>
      </w:r>
    </w:p>
    <w:p w14:paraId="04A2C933" w14:textId="7945B9FE" w:rsidR="00743461" w:rsidRPr="005B7C5C" w:rsidRDefault="00743461" w:rsidP="004537F7">
      <w:pPr>
        <w:tabs>
          <w:tab w:val="left" w:pos="4890"/>
        </w:tabs>
        <w:rPr>
          <w:rFonts w:cs="Times New Roman"/>
        </w:rPr>
      </w:pPr>
      <w:r w:rsidRPr="005B7C5C">
        <w:rPr>
          <w:rFonts w:cs="Times New Roman"/>
        </w:rPr>
        <w:t>The first alien civilian slid the computer interface towards his partner</w:t>
      </w:r>
      <w:r w:rsidR="00833AD0"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he spoke. SIMPOC </w:t>
      </w:r>
      <w:r w:rsidRPr="005B7C5C">
        <w:rPr>
          <w:rFonts w:cs="Times New Roman"/>
          <w:noProof/>
        </w:rPr>
        <w:t>respon</w:t>
      </w:r>
      <w:r w:rsidRPr="005B7C5C">
        <w:rPr>
          <w:rFonts w:cs="Times New Roman"/>
        </w:rPr>
        <w:t xml:space="preserve">ded, “Name </w:t>
      </w:r>
      <w:r w:rsidRPr="005B7C5C">
        <w:rPr>
          <w:rFonts w:cs="Times New Roman"/>
          <w:noProof/>
        </w:rPr>
        <w:t>Veenor</w:t>
      </w:r>
      <w:r w:rsidRPr="005B7C5C">
        <w:rPr>
          <w:rFonts w:cs="Times New Roman"/>
        </w:rPr>
        <w:t>.”</w:t>
      </w:r>
    </w:p>
    <w:p w14:paraId="16726142" w14:textId="645E6AA5" w:rsidR="00743461" w:rsidRPr="005B7C5C" w:rsidRDefault="00743461" w:rsidP="004537F7">
      <w:pPr>
        <w:tabs>
          <w:tab w:val="left" w:pos="4890"/>
        </w:tabs>
        <w:rPr>
          <w:rFonts w:cs="Times New Roman"/>
        </w:rPr>
      </w:pPr>
      <w:r w:rsidRPr="005B7C5C">
        <w:rPr>
          <w:rFonts w:cs="Times New Roman"/>
        </w:rPr>
        <w:t>“</w:t>
      </w:r>
      <w:r w:rsidR="00CB3607" w:rsidRPr="005B7C5C">
        <w:rPr>
          <w:rFonts w:cs="Times New Roman"/>
        </w:rPr>
        <w:t>Okay</w:t>
      </w:r>
      <w:r w:rsidRPr="005B7C5C">
        <w:rPr>
          <w:rFonts w:cs="Times New Roman"/>
        </w:rPr>
        <w:t>, now that we’re old buddies,” Tom said, then he quickly said, “SIMPOC don’t translate that.”</w:t>
      </w:r>
    </w:p>
    <w:p w14:paraId="0CF18430" w14:textId="0007E3CE" w:rsidR="00743461" w:rsidRPr="005B7C5C" w:rsidRDefault="00743461" w:rsidP="004537F7">
      <w:pPr>
        <w:tabs>
          <w:tab w:val="left" w:pos="4890"/>
        </w:tabs>
        <w:rPr>
          <w:rFonts w:cs="Times New Roman"/>
        </w:rPr>
      </w:pPr>
      <w:r w:rsidRPr="005B7C5C">
        <w:rPr>
          <w:rFonts w:cs="Times New Roman"/>
        </w:rPr>
        <w:t>“I did not,” SIMPOC replied.</w:t>
      </w:r>
    </w:p>
    <w:p w14:paraId="49BAF42E" w14:textId="51B7CD19" w:rsidR="002A60F9" w:rsidRPr="005B7C5C" w:rsidRDefault="002A60F9" w:rsidP="004537F7">
      <w:pPr>
        <w:tabs>
          <w:tab w:val="left" w:pos="4890"/>
        </w:tabs>
        <w:rPr>
          <w:rFonts w:cs="Times New Roman"/>
        </w:rPr>
      </w:pPr>
      <w:r w:rsidRPr="005B7C5C">
        <w:rPr>
          <w:rFonts w:cs="Times New Roman"/>
        </w:rPr>
        <w:lastRenderedPageBreak/>
        <w:t>Joan took the lead and said, “I lead, ship,” as she made a pointing gesture to the unseen ship.</w:t>
      </w:r>
    </w:p>
    <w:p w14:paraId="134417C5" w14:textId="2F716A6B" w:rsidR="002A60F9" w:rsidRPr="005B7C5C" w:rsidRDefault="002A60F9" w:rsidP="004537F7">
      <w:pPr>
        <w:tabs>
          <w:tab w:val="left" w:pos="4890"/>
        </w:tabs>
        <w:rPr>
          <w:rFonts w:cs="Times New Roman"/>
        </w:rPr>
      </w:pPr>
      <w:r w:rsidRPr="005B7C5C">
        <w:rPr>
          <w:rFonts w:cs="Times New Roman"/>
        </w:rPr>
        <w:t>Zellock</w:t>
      </w:r>
      <w:r w:rsidR="002A4244" w:rsidRPr="005B7C5C">
        <w:rPr>
          <w:rFonts w:cs="Times New Roman"/>
        </w:rPr>
        <w:t xml:space="preserve"> paused for a noticeable moment</w:t>
      </w:r>
      <w:r w:rsidR="000E4466">
        <w:rPr>
          <w:rFonts w:cs="Times New Roman"/>
        </w:rPr>
        <w:t>,</w:t>
      </w:r>
      <w:r w:rsidR="002A4244" w:rsidRPr="005B7C5C">
        <w:rPr>
          <w:rFonts w:cs="Times New Roman"/>
        </w:rPr>
        <w:t xml:space="preserve"> then spoke with </w:t>
      </w:r>
      <w:r w:rsidR="002A4244" w:rsidRPr="005B7C5C">
        <w:rPr>
          <w:rFonts w:cs="Times New Roman"/>
          <w:noProof/>
        </w:rPr>
        <w:t>Veenor</w:t>
      </w:r>
      <w:r w:rsidR="002A4244" w:rsidRPr="005B7C5C">
        <w:rPr>
          <w:rFonts w:cs="Times New Roman"/>
        </w:rPr>
        <w:t xml:space="preserve">. There was a </w:t>
      </w:r>
      <w:r w:rsidR="007A2668" w:rsidRPr="005B7C5C">
        <w:rPr>
          <w:rFonts w:cs="Times New Roman"/>
        </w:rPr>
        <w:t>discussion</w:t>
      </w:r>
      <w:r w:rsidR="002A4244" w:rsidRPr="005B7C5C">
        <w:rPr>
          <w:rFonts w:cs="Times New Roman"/>
        </w:rPr>
        <w:t xml:space="preserve"> going </w:t>
      </w:r>
      <w:r w:rsidR="002A4244" w:rsidRPr="005B7C5C">
        <w:rPr>
          <w:rFonts w:cs="Times New Roman"/>
          <w:noProof/>
        </w:rPr>
        <w:t>on</w:t>
      </w:r>
      <w:r w:rsidR="00556E3B" w:rsidRPr="005B7C5C">
        <w:rPr>
          <w:rFonts w:cs="Times New Roman"/>
          <w:noProof/>
        </w:rPr>
        <w:t>,</w:t>
      </w:r>
      <w:r w:rsidR="002A4244" w:rsidRPr="005B7C5C">
        <w:rPr>
          <w:rFonts w:cs="Times New Roman"/>
        </w:rPr>
        <w:t xml:space="preserve"> and it was</w:t>
      </w:r>
      <w:r w:rsidR="007A2668" w:rsidRPr="005B7C5C">
        <w:rPr>
          <w:rFonts w:cs="Times New Roman"/>
        </w:rPr>
        <w:t xml:space="preserve"> unclear what the nature of it </w:t>
      </w:r>
      <w:r w:rsidR="002A4244" w:rsidRPr="005B7C5C">
        <w:rPr>
          <w:rFonts w:cs="Times New Roman"/>
        </w:rPr>
        <w:t>was. Were they arguing, debating</w:t>
      </w:r>
      <w:r w:rsidR="000E4466">
        <w:rPr>
          <w:rFonts w:cs="Times New Roman"/>
        </w:rPr>
        <w:t>,</w:t>
      </w:r>
      <w:r w:rsidR="002A4244" w:rsidRPr="005B7C5C">
        <w:rPr>
          <w:rFonts w:cs="Times New Roman"/>
        </w:rPr>
        <w:t xml:space="preserve"> or was it</w:t>
      </w:r>
      <w:r w:rsidR="007A2668" w:rsidRPr="005B7C5C">
        <w:rPr>
          <w:rFonts w:cs="Times New Roman"/>
        </w:rPr>
        <w:t xml:space="preserve"> an</w:t>
      </w:r>
      <w:r w:rsidR="002A4244" w:rsidRPr="005B7C5C">
        <w:rPr>
          <w:rFonts w:cs="Times New Roman"/>
        </w:rPr>
        <w:t xml:space="preserve"> exercise of </w:t>
      </w:r>
      <w:r w:rsidR="002A4244" w:rsidRPr="005B7C5C">
        <w:rPr>
          <w:rFonts w:cs="Times New Roman"/>
          <w:noProof/>
        </w:rPr>
        <w:t>power</w:t>
      </w:r>
      <w:r w:rsidR="00833AD0" w:rsidRPr="005B7C5C">
        <w:rPr>
          <w:rFonts w:cs="Times New Roman"/>
          <w:noProof/>
        </w:rPr>
        <w:t>?</w:t>
      </w:r>
    </w:p>
    <w:p w14:paraId="1CF145F6" w14:textId="621CC8B1" w:rsidR="007A2668" w:rsidRPr="005B7C5C" w:rsidRDefault="007A2668" w:rsidP="004537F7">
      <w:pPr>
        <w:tabs>
          <w:tab w:val="left" w:pos="4890"/>
        </w:tabs>
        <w:rPr>
          <w:rFonts w:cs="Times New Roman"/>
        </w:rPr>
      </w:pPr>
      <w:r w:rsidRPr="005B7C5C">
        <w:rPr>
          <w:rFonts w:cs="Times New Roman"/>
        </w:rPr>
        <w:t xml:space="preserve">Suddenly the discourse </w:t>
      </w:r>
      <w:r w:rsidRPr="005B7C5C">
        <w:rPr>
          <w:rFonts w:cs="Times New Roman"/>
          <w:noProof/>
        </w:rPr>
        <w:t>stopped</w:t>
      </w:r>
      <w:r w:rsidR="00556E3B" w:rsidRPr="005B7C5C">
        <w:rPr>
          <w:rFonts w:cs="Times New Roman"/>
          <w:noProof/>
        </w:rPr>
        <w:t>,</w:t>
      </w:r>
      <w:r w:rsidRPr="005B7C5C">
        <w:rPr>
          <w:rFonts w:cs="Times New Roman"/>
        </w:rPr>
        <w:t xml:space="preserve"> and Zellock spoke. “You female.”</w:t>
      </w:r>
    </w:p>
    <w:p w14:paraId="7046F126" w14:textId="2D0C4744" w:rsidR="007A2668" w:rsidRPr="005B7C5C" w:rsidRDefault="007A2668" w:rsidP="004537F7">
      <w:pPr>
        <w:tabs>
          <w:tab w:val="left" w:pos="4890"/>
        </w:tabs>
        <w:rPr>
          <w:rFonts w:cs="Times New Roman"/>
        </w:rPr>
      </w:pPr>
      <w:r w:rsidRPr="005B7C5C">
        <w:rPr>
          <w:rFonts w:cs="Times New Roman"/>
        </w:rPr>
        <w:t xml:space="preserve">Joan wasn’t exactly sure what to do with that question. They can’t be a unisex </w:t>
      </w:r>
      <w:r w:rsidRPr="005B7C5C">
        <w:rPr>
          <w:rFonts w:cs="Times New Roman"/>
          <w:noProof/>
        </w:rPr>
        <w:t>species</w:t>
      </w:r>
      <w:r w:rsidR="00556E3B" w:rsidRPr="005B7C5C">
        <w:rPr>
          <w:rFonts w:cs="Times New Roman"/>
          <w:noProof/>
        </w:rPr>
        <w:t>,</w:t>
      </w:r>
      <w:r w:rsidRPr="005B7C5C">
        <w:rPr>
          <w:rFonts w:cs="Times New Roman"/>
        </w:rPr>
        <w:t xml:space="preserve"> or they wouldn’t have know</w:t>
      </w:r>
      <w:r w:rsidR="00AF68E6" w:rsidRPr="005B7C5C">
        <w:rPr>
          <w:rFonts w:cs="Times New Roman"/>
        </w:rPr>
        <w:t>n</w:t>
      </w:r>
      <w:r w:rsidRPr="005B7C5C">
        <w:rPr>
          <w:rFonts w:cs="Times New Roman"/>
        </w:rPr>
        <w:t xml:space="preserve"> the differences. Were they chauvinists</w:t>
      </w:r>
      <w:r w:rsidR="000E4466">
        <w:rPr>
          <w:rFonts w:cs="Times New Roman"/>
        </w:rPr>
        <w:t>,</w:t>
      </w:r>
      <w:r w:rsidRPr="005B7C5C">
        <w:rPr>
          <w:rFonts w:cs="Times New Roman"/>
        </w:rPr>
        <w:t xml:space="preserve"> and the women of their kind were kept </w:t>
      </w:r>
      <w:r w:rsidRPr="005B7C5C">
        <w:rPr>
          <w:rFonts w:cs="Times New Roman"/>
          <w:noProof/>
        </w:rPr>
        <w:t>home</w:t>
      </w:r>
      <w:r w:rsidRPr="005B7C5C">
        <w:rPr>
          <w:rFonts w:cs="Times New Roman"/>
        </w:rPr>
        <w:t>, pregnant and barefoot</w:t>
      </w:r>
      <w:r w:rsidR="00A758BC" w:rsidRPr="005B7C5C">
        <w:rPr>
          <w:rFonts w:cs="Times New Roman"/>
        </w:rPr>
        <w:t>?</w:t>
      </w:r>
      <w:r w:rsidR="00682AE1" w:rsidRPr="005B7C5C">
        <w:rPr>
          <w:rFonts w:cs="Times New Roman"/>
        </w:rPr>
        <w:t xml:space="preserve"> She knew that the next few minutes could be very important.</w:t>
      </w:r>
    </w:p>
    <w:p w14:paraId="0C2810FE" w14:textId="25296EEB" w:rsidR="00682AE1" w:rsidRPr="005B7C5C" w:rsidRDefault="00682AE1" w:rsidP="004537F7">
      <w:pPr>
        <w:tabs>
          <w:tab w:val="left" w:pos="4890"/>
        </w:tabs>
        <w:rPr>
          <w:rFonts w:cs="Times New Roman"/>
        </w:rPr>
      </w:pPr>
      <w:r w:rsidRPr="005B7C5C">
        <w:rPr>
          <w:rFonts w:cs="Times New Roman"/>
        </w:rPr>
        <w:t>“I female,” she responded.</w:t>
      </w:r>
    </w:p>
    <w:p w14:paraId="4190E352" w14:textId="03A3FCA4" w:rsidR="009F0A02" w:rsidRPr="005B7C5C" w:rsidRDefault="009F0A02" w:rsidP="004537F7">
      <w:pPr>
        <w:tabs>
          <w:tab w:val="left" w:pos="4890"/>
        </w:tabs>
        <w:rPr>
          <w:rFonts w:cs="Times New Roman"/>
        </w:rPr>
      </w:pPr>
      <w:r w:rsidRPr="005B7C5C">
        <w:rPr>
          <w:rFonts w:cs="Times New Roman"/>
        </w:rPr>
        <w:t xml:space="preserve">Joan didn’t know what kind of response she was going to get, but silence surprised her. Not just a momentary lapse in conversation while they formed an answer, but room deadening silence. The two parties </w:t>
      </w:r>
      <w:r w:rsidRPr="005B7C5C">
        <w:rPr>
          <w:rFonts w:cs="Times New Roman"/>
          <w:noProof/>
        </w:rPr>
        <w:t>stared</w:t>
      </w:r>
      <w:r w:rsidRPr="005B7C5C">
        <w:rPr>
          <w:rFonts w:cs="Times New Roman"/>
        </w:rPr>
        <w:t xml:space="preserve"> across the table towards each other. Humans and a super robot on one side and four </w:t>
      </w:r>
      <w:r w:rsidRPr="005B7C5C">
        <w:rPr>
          <w:rFonts w:cs="Times New Roman"/>
          <w:noProof/>
        </w:rPr>
        <w:t>fur</w:t>
      </w:r>
      <w:r w:rsidR="00556E3B" w:rsidRPr="005B7C5C">
        <w:rPr>
          <w:rFonts w:cs="Times New Roman"/>
          <w:noProof/>
        </w:rPr>
        <w:t>-</w:t>
      </w:r>
      <w:r w:rsidRPr="005B7C5C">
        <w:rPr>
          <w:rFonts w:cs="Times New Roman"/>
          <w:noProof/>
        </w:rPr>
        <w:t>covered</w:t>
      </w:r>
      <w:r w:rsidRPr="005B7C5C">
        <w:rPr>
          <w:rFonts w:cs="Times New Roman"/>
        </w:rPr>
        <w:t xml:space="preserve"> aliens on the other.</w:t>
      </w:r>
    </w:p>
    <w:p w14:paraId="63C21137" w14:textId="30822344" w:rsidR="004B6743" w:rsidRPr="005B7C5C" w:rsidRDefault="004B6743" w:rsidP="004537F7">
      <w:pPr>
        <w:tabs>
          <w:tab w:val="left" w:pos="4890"/>
        </w:tabs>
        <w:rPr>
          <w:rFonts w:cs="Times New Roman"/>
        </w:rPr>
      </w:pPr>
      <w:r w:rsidRPr="005B7C5C">
        <w:rPr>
          <w:rFonts w:cs="Times New Roman"/>
        </w:rPr>
        <w:t xml:space="preserve">For </w:t>
      </w:r>
      <w:proofErr w:type="gramStart"/>
      <w:r w:rsidRPr="005B7C5C">
        <w:rPr>
          <w:rFonts w:cs="Times New Roman"/>
        </w:rPr>
        <w:t>a brief moment</w:t>
      </w:r>
      <w:proofErr w:type="gramEnd"/>
      <w:r w:rsidRPr="005B7C5C">
        <w:rPr>
          <w:rFonts w:cs="Times New Roman"/>
        </w:rPr>
        <w:t xml:space="preserve">, Joan thought they might be slaughtered and thrown into space for bringing a woman </w:t>
      </w:r>
      <w:r w:rsidRPr="005B7C5C">
        <w:rPr>
          <w:rFonts w:cs="Times New Roman"/>
          <w:noProof/>
        </w:rPr>
        <w:t>to the</w:t>
      </w:r>
      <w:r w:rsidRPr="005B7C5C">
        <w:rPr>
          <w:rFonts w:cs="Times New Roman"/>
        </w:rPr>
        <w:t xml:space="preserve"> discussion. </w:t>
      </w:r>
      <w:r w:rsidR="000E4466">
        <w:rPr>
          <w:rFonts w:cs="Times New Roman"/>
        </w:rPr>
        <w:t>But t</w:t>
      </w:r>
      <w:r w:rsidRPr="005B7C5C">
        <w:rPr>
          <w:rFonts w:cs="Times New Roman"/>
        </w:rPr>
        <w:t xml:space="preserve">hen she thought, </w:t>
      </w:r>
      <w:r w:rsidRPr="000E4466">
        <w:rPr>
          <w:rFonts w:cs="Times New Roman"/>
          <w:i/>
          <w:iCs/>
        </w:rPr>
        <w:t>maybe they were so insulted that they’d get</w:t>
      </w:r>
      <w:r w:rsidR="004932C3" w:rsidRPr="000E4466">
        <w:rPr>
          <w:rFonts w:cs="Times New Roman"/>
          <w:i/>
          <w:iCs/>
        </w:rPr>
        <w:t xml:space="preserve"> up and walk away</w:t>
      </w:r>
      <w:r w:rsidR="000E4466" w:rsidRPr="000E4466">
        <w:rPr>
          <w:rFonts w:cs="Times New Roman"/>
          <w:i/>
          <w:iCs/>
        </w:rPr>
        <w:t>,</w:t>
      </w:r>
      <w:r w:rsidR="004932C3" w:rsidRPr="000E4466">
        <w:rPr>
          <w:rFonts w:cs="Times New Roman"/>
          <w:i/>
          <w:iCs/>
        </w:rPr>
        <w:t xml:space="preserve"> never to talk</w:t>
      </w:r>
      <w:r w:rsidRPr="000E4466">
        <w:rPr>
          <w:rFonts w:cs="Times New Roman"/>
          <w:i/>
          <w:iCs/>
        </w:rPr>
        <w:t xml:space="preserve"> to this inferior race again</w:t>
      </w:r>
      <w:r w:rsidRPr="005B7C5C">
        <w:rPr>
          <w:rFonts w:cs="Times New Roman"/>
        </w:rPr>
        <w:t xml:space="preserve">. Or worse, they might perceive humans as weak and easy to conquer because </w:t>
      </w:r>
      <w:r w:rsidR="004932C3" w:rsidRPr="005B7C5C">
        <w:rPr>
          <w:rFonts w:cs="Times New Roman"/>
        </w:rPr>
        <w:t>a woma</w:t>
      </w:r>
      <w:r w:rsidRPr="005B7C5C">
        <w:rPr>
          <w:rFonts w:cs="Times New Roman"/>
        </w:rPr>
        <w:t>n was leading the discussion.</w:t>
      </w:r>
    </w:p>
    <w:p w14:paraId="3A77FD2E" w14:textId="72093E1F" w:rsidR="004932C3" w:rsidRPr="005B7C5C" w:rsidRDefault="004932C3" w:rsidP="004537F7">
      <w:pPr>
        <w:tabs>
          <w:tab w:val="left" w:pos="4890"/>
        </w:tabs>
        <w:rPr>
          <w:rFonts w:cs="Times New Roman"/>
        </w:rPr>
      </w:pPr>
      <w:r w:rsidRPr="005B7C5C">
        <w:rPr>
          <w:rFonts w:cs="Times New Roman"/>
        </w:rPr>
        <w:lastRenderedPageBreak/>
        <w:t>Joan leaned to Tom and whispered, “I don’t like this, be prepared for a fast exit,” He nodded his head and moved his chair slightly.</w:t>
      </w:r>
    </w:p>
    <w:p w14:paraId="67A12A0A" w14:textId="76416B72" w:rsidR="004932C3" w:rsidRPr="005B7C5C" w:rsidRDefault="004932C3" w:rsidP="004537F7">
      <w:pPr>
        <w:tabs>
          <w:tab w:val="left" w:pos="4890"/>
        </w:tabs>
        <w:rPr>
          <w:rFonts w:cs="Times New Roman"/>
        </w:rPr>
      </w:pPr>
      <w:r w:rsidRPr="005B7C5C">
        <w:rPr>
          <w:rFonts w:cs="Times New Roman"/>
        </w:rPr>
        <w:t>Out of th</w:t>
      </w:r>
      <w:r w:rsidR="003F51A1" w:rsidRPr="005B7C5C">
        <w:rPr>
          <w:rFonts w:cs="Times New Roman"/>
        </w:rPr>
        <w:t xml:space="preserve">e corner of Joan’s </w:t>
      </w:r>
      <w:r w:rsidR="003F51A1" w:rsidRPr="005B7C5C">
        <w:rPr>
          <w:rFonts w:cs="Times New Roman"/>
          <w:noProof/>
        </w:rPr>
        <w:t>eye</w:t>
      </w:r>
      <w:r w:rsidR="00556E3B" w:rsidRPr="005B7C5C">
        <w:rPr>
          <w:rFonts w:cs="Times New Roman"/>
          <w:noProof/>
        </w:rPr>
        <w:t>,</w:t>
      </w:r>
      <w:r w:rsidR="003F51A1" w:rsidRPr="005B7C5C">
        <w:rPr>
          <w:rFonts w:cs="Times New Roman"/>
        </w:rPr>
        <w:t xml:space="preserve"> she saw Zellock interact with their computer.</w:t>
      </w:r>
    </w:p>
    <w:p w14:paraId="59B4059B" w14:textId="36E1E5EE" w:rsidR="004932C3" w:rsidRPr="005B7C5C" w:rsidRDefault="004932C3" w:rsidP="004537F7">
      <w:pPr>
        <w:tabs>
          <w:tab w:val="left" w:pos="4890"/>
        </w:tabs>
        <w:rPr>
          <w:rFonts w:cs="Times New Roman"/>
        </w:rPr>
      </w:pPr>
      <w:r w:rsidRPr="005B7C5C">
        <w:rPr>
          <w:rFonts w:cs="Times New Roman"/>
        </w:rPr>
        <w:t>“SIMPOC, what is going on?” Joan asked in a loud voice.</w:t>
      </w:r>
    </w:p>
    <w:p w14:paraId="133EABCA" w14:textId="0D670BEF" w:rsidR="004932C3" w:rsidRPr="005B7C5C" w:rsidRDefault="004932C3" w:rsidP="004537F7">
      <w:pPr>
        <w:tabs>
          <w:tab w:val="left" w:pos="4890"/>
        </w:tabs>
        <w:rPr>
          <w:rFonts w:cs="Times New Roman"/>
        </w:rPr>
      </w:pPr>
      <w:r w:rsidRPr="005B7C5C">
        <w:rPr>
          <w:rFonts w:cs="Times New Roman"/>
        </w:rPr>
        <w:t>“Please stand by</w:t>
      </w:r>
      <w:r w:rsidR="00833AD0" w:rsidRPr="005B7C5C">
        <w:rPr>
          <w:rFonts w:cs="Times New Roman"/>
          <w:noProof/>
        </w:rPr>
        <w:t>;</w:t>
      </w:r>
      <w:r w:rsidRPr="005B7C5C">
        <w:rPr>
          <w:rFonts w:cs="Times New Roman"/>
          <w:noProof/>
        </w:rPr>
        <w:t xml:space="preserve"> their</w:t>
      </w:r>
      <w:r w:rsidRPr="005B7C5C">
        <w:rPr>
          <w:rFonts w:cs="Times New Roman"/>
        </w:rPr>
        <w:t xml:space="preserve"> computer is flashing thousands of pictures to me. Allow</w:t>
      </w:r>
      <w:r w:rsidR="009E40C2" w:rsidRPr="005B7C5C">
        <w:rPr>
          <w:rFonts w:cs="Times New Roman"/>
        </w:rPr>
        <w:t xml:space="preserve"> me a moment to interpret them.”</w:t>
      </w:r>
    </w:p>
    <w:p w14:paraId="61380358" w14:textId="0BB23FC9" w:rsidR="004932C3" w:rsidRPr="005B7C5C" w:rsidRDefault="004932C3" w:rsidP="004537F7">
      <w:pPr>
        <w:tabs>
          <w:tab w:val="left" w:pos="4890"/>
        </w:tabs>
        <w:rPr>
          <w:rFonts w:cs="Times New Roman"/>
        </w:rPr>
      </w:pPr>
      <w:r w:rsidRPr="005B7C5C">
        <w:rPr>
          <w:rFonts w:cs="Times New Roman"/>
        </w:rPr>
        <w:t>“Don’t send them pictures yet,” Tom whispered.</w:t>
      </w:r>
    </w:p>
    <w:p w14:paraId="5045C767" w14:textId="37CF0AC7" w:rsidR="004932C3" w:rsidRPr="005B7C5C" w:rsidRDefault="004932C3" w:rsidP="004537F7">
      <w:pPr>
        <w:tabs>
          <w:tab w:val="left" w:pos="4890"/>
        </w:tabs>
        <w:rPr>
          <w:rFonts w:cs="Times New Roman"/>
        </w:rPr>
      </w:pPr>
      <w:r w:rsidRPr="005B7C5C">
        <w:rPr>
          <w:rFonts w:cs="Times New Roman"/>
        </w:rPr>
        <w:t>“Acknowledged,” SIMPOC replied.</w:t>
      </w:r>
    </w:p>
    <w:p w14:paraId="1CDD3F60" w14:textId="6C794E57" w:rsidR="004932C3" w:rsidRPr="005B7C5C" w:rsidRDefault="002D0BB3" w:rsidP="004537F7">
      <w:pPr>
        <w:tabs>
          <w:tab w:val="left" w:pos="4890"/>
        </w:tabs>
        <w:rPr>
          <w:rFonts w:cs="Times New Roman"/>
        </w:rPr>
      </w:pPr>
      <w:r w:rsidRPr="005B7C5C">
        <w:rPr>
          <w:rFonts w:cs="Times New Roman"/>
        </w:rPr>
        <w:t xml:space="preserve">For another two </w:t>
      </w:r>
      <w:r w:rsidRPr="005B7C5C">
        <w:rPr>
          <w:rFonts w:cs="Times New Roman"/>
          <w:noProof/>
        </w:rPr>
        <w:t>minutes</w:t>
      </w:r>
      <w:r w:rsidR="00556E3B" w:rsidRPr="005B7C5C">
        <w:rPr>
          <w:rFonts w:cs="Times New Roman"/>
          <w:noProof/>
        </w:rPr>
        <w:t>,</w:t>
      </w:r>
      <w:r w:rsidRPr="005B7C5C">
        <w:rPr>
          <w:rFonts w:cs="Times New Roman"/>
        </w:rPr>
        <w:t xml:space="preserve"> the room was quiet as SIMPOC received the images and processed them. </w:t>
      </w:r>
      <w:r w:rsidRPr="005B7C5C">
        <w:rPr>
          <w:rFonts w:cs="Times New Roman"/>
          <w:noProof/>
        </w:rPr>
        <w:t>Finally</w:t>
      </w:r>
      <w:r w:rsidR="00556E3B" w:rsidRPr="005B7C5C">
        <w:rPr>
          <w:rFonts w:cs="Times New Roman"/>
          <w:noProof/>
        </w:rPr>
        <w:t>,</w:t>
      </w:r>
      <w:r w:rsidRPr="005B7C5C">
        <w:rPr>
          <w:rFonts w:cs="Times New Roman"/>
        </w:rPr>
        <w:t xml:space="preserve"> all he could say </w:t>
      </w:r>
      <w:r w:rsidRPr="005B7C5C">
        <w:rPr>
          <w:rFonts w:cs="Times New Roman"/>
          <w:noProof/>
        </w:rPr>
        <w:t>was,</w:t>
      </w:r>
      <w:r w:rsidRPr="005B7C5C">
        <w:rPr>
          <w:rFonts w:cs="Times New Roman"/>
        </w:rPr>
        <w:t xml:space="preserve"> “Interesting.”</w:t>
      </w:r>
    </w:p>
    <w:p w14:paraId="369D9FF8" w14:textId="0B8FC152" w:rsidR="00AA69A1" w:rsidRPr="005B7C5C" w:rsidRDefault="00AA69A1" w:rsidP="004537F7">
      <w:pPr>
        <w:tabs>
          <w:tab w:val="left" w:pos="4890"/>
        </w:tabs>
        <w:rPr>
          <w:rFonts w:cs="Times New Roman"/>
        </w:rPr>
      </w:pPr>
      <w:r w:rsidRPr="005B7C5C">
        <w:rPr>
          <w:rFonts w:cs="Times New Roman"/>
        </w:rPr>
        <w:t xml:space="preserve">Tom and </w:t>
      </w:r>
      <w:r w:rsidRPr="005B7C5C">
        <w:rPr>
          <w:rFonts w:cs="Times New Roman"/>
          <w:noProof/>
        </w:rPr>
        <w:t>Joan</w:t>
      </w:r>
      <w:r w:rsidRPr="005B7C5C">
        <w:rPr>
          <w:rFonts w:cs="Times New Roman"/>
        </w:rPr>
        <w:t xml:space="preserve"> </w:t>
      </w:r>
      <w:r w:rsidR="00B37D68" w:rsidRPr="005B7C5C">
        <w:rPr>
          <w:rFonts w:cs="Times New Roman"/>
        </w:rPr>
        <w:t>t</w:t>
      </w:r>
      <w:r w:rsidRPr="005B7C5C">
        <w:rPr>
          <w:rFonts w:cs="Times New Roman"/>
        </w:rPr>
        <w:t>urned their chairs so they could speak better with SIMPOC. “What is interesting,” Tom asked.</w:t>
      </w:r>
    </w:p>
    <w:p w14:paraId="657B1B92" w14:textId="08A67116" w:rsidR="00AA69A1" w:rsidRPr="005B7C5C" w:rsidRDefault="00AA69A1" w:rsidP="004537F7">
      <w:pPr>
        <w:tabs>
          <w:tab w:val="left" w:pos="4890"/>
        </w:tabs>
        <w:rPr>
          <w:rFonts w:cs="Times New Roman"/>
        </w:rPr>
      </w:pPr>
      <w:r w:rsidRPr="005B7C5C">
        <w:rPr>
          <w:rFonts w:cs="Times New Roman"/>
        </w:rPr>
        <w:t>“Their society is very alien to our way of thinking,”</w:t>
      </w:r>
    </w:p>
    <w:p w14:paraId="744D0426" w14:textId="123D137E" w:rsidR="00AA69A1" w:rsidRPr="005B7C5C" w:rsidRDefault="00AA69A1" w:rsidP="004537F7">
      <w:pPr>
        <w:tabs>
          <w:tab w:val="left" w:pos="4890"/>
        </w:tabs>
        <w:rPr>
          <w:rFonts w:cs="Times New Roman"/>
        </w:rPr>
      </w:pPr>
      <w:r w:rsidRPr="005B7C5C">
        <w:rPr>
          <w:rFonts w:cs="Times New Roman"/>
        </w:rPr>
        <w:t>“Alien, you don’t say,” Tom said.</w:t>
      </w:r>
    </w:p>
    <w:p w14:paraId="4C219234" w14:textId="7A54F36D" w:rsidR="00AA69A1" w:rsidRPr="005B7C5C" w:rsidRDefault="00AA69A1" w:rsidP="004537F7">
      <w:pPr>
        <w:tabs>
          <w:tab w:val="left" w:pos="4890"/>
        </w:tabs>
        <w:rPr>
          <w:rFonts w:cs="Times New Roman"/>
        </w:rPr>
      </w:pPr>
      <w:r w:rsidRPr="005B7C5C">
        <w:rPr>
          <w:rFonts w:cs="Times New Roman"/>
        </w:rPr>
        <w:t>“They are a very structured, layered, cast system type society.</w:t>
      </w:r>
      <w:r w:rsidR="00B37D68" w:rsidRPr="005B7C5C">
        <w:rPr>
          <w:rFonts w:cs="Times New Roman"/>
        </w:rPr>
        <w:t xml:space="preserve"> There appears to be a genetic variation </w:t>
      </w:r>
      <w:r w:rsidR="00BD553B">
        <w:rPr>
          <w:rFonts w:cs="Times New Roman"/>
        </w:rPr>
        <w:t>that</w:t>
      </w:r>
      <w:r w:rsidR="00B37D68" w:rsidRPr="005B7C5C">
        <w:rPr>
          <w:rFonts w:cs="Times New Roman"/>
        </w:rPr>
        <w:t xml:space="preserve"> facilitates the roles they play in later life. It is more complicated </w:t>
      </w:r>
      <w:r w:rsidR="00495E2F" w:rsidRPr="005B7C5C">
        <w:rPr>
          <w:rFonts w:cs="Times New Roman"/>
        </w:rPr>
        <w:t xml:space="preserve">than </w:t>
      </w:r>
      <w:r w:rsidR="00B37D68" w:rsidRPr="005B7C5C">
        <w:rPr>
          <w:rFonts w:cs="Times New Roman"/>
        </w:rPr>
        <w:t xml:space="preserve">what </w:t>
      </w:r>
      <w:r w:rsidR="00B37D68" w:rsidRPr="005B7C5C">
        <w:rPr>
          <w:rFonts w:cs="Times New Roman"/>
          <w:noProof/>
        </w:rPr>
        <w:t>we</w:t>
      </w:r>
      <w:r w:rsidR="00165FBF" w:rsidRPr="005B7C5C">
        <w:rPr>
          <w:rFonts w:cs="Times New Roman"/>
          <w:noProof/>
        </w:rPr>
        <w:t xml:space="preserve"> see</w:t>
      </w:r>
      <w:r w:rsidR="00495E2F" w:rsidRPr="005B7C5C">
        <w:rPr>
          <w:rFonts w:cs="Times New Roman"/>
        </w:rPr>
        <w:t xml:space="preserve"> </w:t>
      </w:r>
      <w:r w:rsidR="00B37D68" w:rsidRPr="005B7C5C">
        <w:rPr>
          <w:rFonts w:cs="Times New Roman"/>
        </w:rPr>
        <w:t xml:space="preserve">in a typical ant colony. Sexism is not evident per se. Males and females have different roles and are limited to those roles. Males fill roles where their skills are </w:t>
      </w:r>
      <w:r w:rsidR="00B37D68" w:rsidRPr="005B7C5C">
        <w:rPr>
          <w:rFonts w:cs="Times New Roman"/>
          <w:noProof/>
        </w:rPr>
        <w:t>needed</w:t>
      </w:r>
      <w:r w:rsidR="00556E3B" w:rsidRPr="005B7C5C">
        <w:rPr>
          <w:rFonts w:cs="Times New Roman"/>
          <w:noProof/>
        </w:rPr>
        <w:t>,</w:t>
      </w:r>
      <w:r w:rsidR="00B37D68" w:rsidRPr="005B7C5C">
        <w:rPr>
          <w:rFonts w:cs="Times New Roman"/>
        </w:rPr>
        <w:t xml:space="preserve"> and women </w:t>
      </w:r>
      <w:r w:rsidR="00B37D68" w:rsidRPr="005B7C5C">
        <w:rPr>
          <w:rFonts w:cs="Times New Roman"/>
          <w:noProof/>
        </w:rPr>
        <w:t>fill</w:t>
      </w:r>
      <w:r w:rsidR="00B37D68" w:rsidRPr="005B7C5C">
        <w:rPr>
          <w:rFonts w:cs="Times New Roman"/>
        </w:rPr>
        <w:t xml:space="preserve"> their appropriate roles. Leadership is broken up between the two </w:t>
      </w:r>
      <w:r w:rsidR="00B37D68" w:rsidRPr="005B7C5C">
        <w:rPr>
          <w:rFonts w:cs="Times New Roman"/>
          <w:noProof/>
        </w:rPr>
        <w:t>sexes</w:t>
      </w:r>
      <w:r w:rsidR="00556E3B" w:rsidRPr="005B7C5C">
        <w:rPr>
          <w:rFonts w:cs="Times New Roman"/>
          <w:noProof/>
        </w:rPr>
        <w:t>,</w:t>
      </w:r>
      <w:r w:rsidR="00B37D68" w:rsidRPr="005B7C5C">
        <w:rPr>
          <w:rFonts w:cs="Times New Roman"/>
        </w:rPr>
        <w:t xml:space="preserve"> and they share</w:t>
      </w:r>
      <w:r w:rsidR="00754BFA" w:rsidRPr="005B7C5C">
        <w:rPr>
          <w:rFonts w:cs="Times New Roman"/>
        </w:rPr>
        <w:t xml:space="preserve"> roles. The males have been bre</w:t>
      </w:r>
      <w:r w:rsidR="00B37D68" w:rsidRPr="005B7C5C">
        <w:rPr>
          <w:rFonts w:cs="Times New Roman"/>
        </w:rPr>
        <w:t xml:space="preserve">d to enhance their mathematical, </w:t>
      </w:r>
      <w:r w:rsidR="00A758BC" w:rsidRPr="005B7C5C">
        <w:rPr>
          <w:rFonts w:cs="Times New Roman"/>
        </w:rPr>
        <w:t>spa</w:t>
      </w:r>
      <w:r w:rsidR="00BD553B">
        <w:rPr>
          <w:rFonts w:cs="Times New Roman"/>
        </w:rPr>
        <w:t>t</w:t>
      </w:r>
      <w:r w:rsidR="00A758BC" w:rsidRPr="005B7C5C">
        <w:rPr>
          <w:rFonts w:cs="Times New Roman"/>
        </w:rPr>
        <w:t>ial</w:t>
      </w:r>
      <w:r w:rsidR="00BD553B">
        <w:rPr>
          <w:rFonts w:cs="Times New Roman"/>
        </w:rPr>
        <w:t>,</w:t>
      </w:r>
      <w:r w:rsidR="00B37D68" w:rsidRPr="005B7C5C">
        <w:rPr>
          <w:rFonts w:cs="Times New Roman"/>
        </w:rPr>
        <w:t xml:space="preserve"> and organizational skills</w:t>
      </w:r>
      <w:r w:rsidR="00BD553B">
        <w:rPr>
          <w:rFonts w:cs="Times New Roman"/>
        </w:rPr>
        <w:t>,</w:t>
      </w:r>
      <w:r w:rsidR="00B37D68" w:rsidRPr="005B7C5C">
        <w:rPr>
          <w:rFonts w:cs="Times New Roman"/>
        </w:rPr>
        <w:t xml:space="preserve"> </w:t>
      </w:r>
      <w:r w:rsidR="00754BFA" w:rsidRPr="005B7C5C">
        <w:rPr>
          <w:rFonts w:cs="Times New Roman"/>
        </w:rPr>
        <w:t>where the females have been bre</w:t>
      </w:r>
      <w:r w:rsidR="00B37D68" w:rsidRPr="005B7C5C">
        <w:rPr>
          <w:rFonts w:cs="Times New Roman"/>
        </w:rPr>
        <w:t xml:space="preserve">d </w:t>
      </w:r>
      <w:r w:rsidR="00B37D68" w:rsidRPr="005B7C5C">
        <w:rPr>
          <w:rFonts w:cs="Times New Roman"/>
        </w:rPr>
        <w:lastRenderedPageBreak/>
        <w:t xml:space="preserve">to enhance their communication, </w:t>
      </w:r>
      <w:r w:rsidR="00B37D68" w:rsidRPr="005B7C5C">
        <w:rPr>
          <w:rFonts w:cs="Times New Roman"/>
          <w:noProof/>
        </w:rPr>
        <w:t>problem</w:t>
      </w:r>
      <w:r w:rsidR="00556E3B" w:rsidRPr="005B7C5C">
        <w:rPr>
          <w:rFonts w:cs="Times New Roman"/>
          <w:noProof/>
        </w:rPr>
        <w:t>-</w:t>
      </w:r>
      <w:r w:rsidR="00B37D68" w:rsidRPr="005B7C5C">
        <w:rPr>
          <w:rFonts w:cs="Times New Roman"/>
          <w:noProof/>
        </w:rPr>
        <w:t>solving</w:t>
      </w:r>
      <w:r w:rsidR="00136C40" w:rsidRPr="005B7C5C">
        <w:rPr>
          <w:rFonts w:cs="Times New Roman"/>
          <w:noProof/>
        </w:rPr>
        <w:t>, and</w:t>
      </w:r>
      <w:r w:rsidR="00B37D68" w:rsidRPr="005B7C5C">
        <w:rPr>
          <w:rFonts w:cs="Times New Roman"/>
        </w:rPr>
        <w:t xml:space="preserve"> negotiation skills.</w:t>
      </w:r>
      <w:r w:rsidR="00754BFA" w:rsidRPr="005B7C5C">
        <w:rPr>
          <w:rFonts w:cs="Times New Roman"/>
        </w:rPr>
        <w:t xml:space="preserve"> There is a segment of the population where both males and females occupy</w:t>
      </w:r>
      <w:r w:rsidR="00BD553B">
        <w:rPr>
          <w:rFonts w:cs="Times New Roman"/>
        </w:rPr>
        <w:t>,</w:t>
      </w:r>
      <w:r w:rsidR="00754BFA" w:rsidRPr="005B7C5C">
        <w:rPr>
          <w:rFonts w:cs="Times New Roman"/>
        </w:rPr>
        <w:t xml:space="preserve"> such as the arts. Each of them </w:t>
      </w:r>
      <w:r w:rsidR="00754BFA" w:rsidRPr="005B7C5C">
        <w:rPr>
          <w:rFonts w:cs="Times New Roman"/>
          <w:noProof/>
        </w:rPr>
        <w:t>bring</w:t>
      </w:r>
      <w:r w:rsidR="00556E3B" w:rsidRPr="005B7C5C">
        <w:rPr>
          <w:rFonts w:cs="Times New Roman"/>
          <w:noProof/>
        </w:rPr>
        <w:t>s</w:t>
      </w:r>
      <w:r w:rsidR="00754BFA" w:rsidRPr="005B7C5C">
        <w:rPr>
          <w:rFonts w:cs="Times New Roman"/>
        </w:rPr>
        <w:t xml:space="preserve"> a different perspective which enhances the result.</w:t>
      </w:r>
      <w:r w:rsidR="00B37D68" w:rsidRPr="005B7C5C">
        <w:rPr>
          <w:rFonts w:cs="Times New Roman"/>
        </w:rPr>
        <w:t>”</w:t>
      </w:r>
    </w:p>
    <w:p w14:paraId="6F83B328" w14:textId="6ADFF54A" w:rsidR="00754BFA" w:rsidRPr="005B7C5C" w:rsidRDefault="00754BFA" w:rsidP="004537F7">
      <w:pPr>
        <w:tabs>
          <w:tab w:val="left" w:pos="4890"/>
        </w:tabs>
        <w:rPr>
          <w:rFonts w:cs="Times New Roman"/>
        </w:rPr>
      </w:pPr>
      <w:r w:rsidRPr="005B7C5C">
        <w:rPr>
          <w:rFonts w:cs="Times New Roman"/>
        </w:rPr>
        <w:t xml:space="preserve">“Sounds sexist to me?” Joan said with </w:t>
      </w:r>
      <w:r w:rsidR="00EF7669" w:rsidRPr="005B7C5C">
        <w:rPr>
          <w:rFonts w:cs="Times New Roman"/>
        </w:rPr>
        <w:t>some</w:t>
      </w:r>
      <w:r w:rsidRPr="005B7C5C">
        <w:rPr>
          <w:rFonts w:cs="Times New Roman"/>
        </w:rPr>
        <w:t xml:space="preserve"> distaste in the sound of her voice.</w:t>
      </w:r>
    </w:p>
    <w:p w14:paraId="7A5AA663" w14:textId="621DA41D" w:rsidR="00754BFA" w:rsidRPr="005B7C5C" w:rsidRDefault="00754BFA" w:rsidP="004537F7">
      <w:pPr>
        <w:tabs>
          <w:tab w:val="left" w:pos="4890"/>
        </w:tabs>
        <w:rPr>
          <w:rFonts w:cs="Times New Roman"/>
        </w:rPr>
      </w:pPr>
      <w:r w:rsidRPr="005B7C5C">
        <w:rPr>
          <w:rFonts w:cs="Times New Roman"/>
        </w:rPr>
        <w:t xml:space="preserve">“Actually not,” SIMPOC replied. “Sexism occurs </w:t>
      </w:r>
      <w:r w:rsidRPr="005B7C5C">
        <w:rPr>
          <w:rFonts w:cs="Times New Roman"/>
          <w:noProof/>
        </w:rPr>
        <w:t>only</w:t>
      </w:r>
      <w:r w:rsidRPr="005B7C5C">
        <w:rPr>
          <w:rFonts w:cs="Times New Roman"/>
        </w:rPr>
        <w:t xml:space="preserve"> if an individual is denied an opportunity to do what they want or </w:t>
      </w:r>
      <w:r w:rsidR="00BD553B">
        <w:rPr>
          <w:rFonts w:cs="Times New Roman"/>
        </w:rPr>
        <w:t>can</w:t>
      </w:r>
      <w:r w:rsidRPr="005B7C5C">
        <w:rPr>
          <w:rFonts w:cs="Times New Roman"/>
        </w:rPr>
        <w:t xml:space="preserve"> do. In this </w:t>
      </w:r>
      <w:r w:rsidRPr="005B7C5C">
        <w:rPr>
          <w:rFonts w:cs="Times New Roman"/>
          <w:noProof/>
        </w:rPr>
        <w:t>society</w:t>
      </w:r>
      <w:r w:rsidR="00556E3B" w:rsidRPr="005B7C5C">
        <w:rPr>
          <w:rFonts w:cs="Times New Roman"/>
          <w:noProof/>
        </w:rPr>
        <w:t>,</w:t>
      </w:r>
      <w:r w:rsidRPr="005B7C5C">
        <w:rPr>
          <w:rFonts w:cs="Times New Roman"/>
        </w:rPr>
        <w:t xml:space="preserve"> the ‘want’ has been removed. Each </w:t>
      </w:r>
      <w:r w:rsidRPr="005B7C5C">
        <w:rPr>
          <w:rFonts w:cs="Times New Roman"/>
          <w:noProof/>
        </w:rPr>
        <w:t>sex</w:t>
      </w:r>
      <w:r w:rsidRPr="005B7C5C">
        <w:rPr>
          <w:rFonts w:cs="Times New Roman"/>
        </w:rPr>
        <w:t xml:space="preserve"> is proud of their contribution</w:t>
      </w:r>
      <w:r w:rsidR="00833AD0"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the other sex recognizes their importance.”</w:t>
      </w:r>
    </w:p>
    <w:p w14:paraId="7008D6E6" w14:textId="3635177B" w:rsidR="00754BFA" w:rsidRPr="005B7C5C" w:rsidRDefault="00754BFA" w:rsidP="004537F7">
      <w:pPr>
        <w:tabs>
          <w:tab w:val="left" w:pos="4890"/>
        </w:tabs>
        <w:rPr>
          <w:rFonts w:cs="Times New Roman"/>
        </w:rPr>
      </w:pPr>
      <w:r w:rsidRPr="005B7C5C">
        <w:rPr>
          <w:rFonts w:cs="Times New Roman"/>
        </w:rPr>
        <w:t>“</w:t>
      </w:r>
      <w:r w:rsidR="00CB3607" w:rsidRPr="005B7C5C">
        <w:rPr>
          <w:rFonts w:cs="Times New Roman"/>
        </w:rPr>
        <w:t>Okay</w:t>
      </w:r>
      <w:r w:rsidRPr="005B7C5C">
        <w:rPr>
          <w:rFonts w:cs="Times New Roman"/>
        </w:rPr>
        <w:t>, why are they so shocked that I’m here,” Joan asked.</w:t>
      </w:r>
    </w:p>
    <w:p w14:paraId="310A22D7" w14:textId="20D0CF8E" w:rsidR="00754BFA" w:rsidRPr="005B7C5C" w:rsidRDefault="00754BFA" w:rsidP="004537F7">
      <w:pPr>
        <w:tabs>
          <w:tab w:val="left" w:pos="4890"/>
        </w:tabs>
        <w:rPr>
          <w:rFonts w:cs="Times New Roman"/>
        </w:rPr>
      </w:pPr>
      <w:r w:rsidRPr="005B7C5C">
        <w:rPr>
          <w:rFonts w:cs="Times New Roman"/>
        </w:rPr>
        <w:t xml:space="preserve">“Most likely because of our </w:t>
      </w:r>
      <w:r w:rsidR="00495E2F" w:rsidRPr="005B7C5C">
        <w:rPr>
          <w:rFonts w:cs="Times New Roman"/>
        </w:rPr>
        <w:t xml:space="preserve">flight </w:t>
      </w:r>
      <w:r w:rsidRPr="005B7C5C">
        <w:rPr>
          <w:rFonts w:cs="Times New Roman"/>
        </w:rPr>
        <w:t xml:space="preserve">through their system, they wanted to err on the side of </w:t>
      </w:r>
      <w:r w:rsidRPr="005B7C5C">
        <w:rPr>
          <w:rFonts w:cs="Times New Roman"/>
          <w:noProof/>
        </w:rPr>
        <w:t>caution</w:t>
      </w:r>
      <w:r w:rsidR="00556E3B" w:rsidRPr="005B7C5C">
        <w:rPr>
          <w:rFonts w:cs="Times New Roman"/>
          <w:noProof/>
        </w:rPr>
        <w:t>,</w:t>
      </w:r>
      <w:r w:rsidRPr="005B7C5C">
        <w:rPr>
          <w:rFonts w:cs="Times New Roman"/>
        </w:rPr>
        <w:t xml:space="preserve"> and these representatives are from the military </w:t>
      </w:r>
      <w:r w:rsidR="00556E3B" w:rsidRPr="005B7C5C">
        <w:rPr>
          <w:rFonts w:cs="Times New Roman"/>
          <w:noProof/>
        </w:rPr>
        <w:t>cast</w:t>
      </w:r>
      <w:r w:rsidRPr="005B7C5C">
        <w:rPr>
          <w:rFonts w:cs="Times New Roman"/>
        </w:rPr>
        <w:t>. These are soldiers and military leaders</w:t>
      </w:r>
      <w:r w:rsidR="00833AD0" w:rsidRPr="005B7C5C">
        <w:rPr>
          <w:rFonts w:cs="Times New Roman"/>
          <w:noProof/>
        </w:rPr>
        <w:t>;</w:t>
      </w:r>
      <w:r w:rsidRPr="005B7C5C">
        <w:rPr>
          <w:rFonts w:cs="Times New Roman"/>
          <w:noProof/>
        </w:rPr>
        <w:t xml:space="preserve"> they</w:t>
      </w:r>
      <w:r w:rsidRPr="005B7C5C">
        <w:rPr>
          <w:rFonts w:cs="Times New Roman"/>
        </w:rPr>
        <w:t xml:space="preserve"> work within their part of society. The females would have been involved if this was purely a diplomatic mission. I presume that as we continue, we will encounter the other alien sex. The reaction of these individuals is not an offense from their perspective, </w:t>
      </w:r>
      <w:r w:rsidRPr="005B7C5C">
        <w:rPr>
          <w:rFonts w:cs="Times New Roman"/>
          <w:noProof/>
        </w:rPr>
        <w:t>merely</w:t>
      </w:r>
      <w:r w:rsidRPr="005B7C5C">
        <w:rPr>
          <w:rFonts w:cs="Times New Roman"/>
        </w:rPr>
        <w:t xml:space="preserve"> </w:t>
      </w:r>
      <w:r w:rsidR="00556E3B" w:rsidRPr="005B7C5C">
        <w:rPr>
          <w:rFonts w:cs="Times New Roman"/>
        </w:rPr>
        <w:t xml:space="preserve">their </w:t>
      </w:r>
      <w:r w:rsidRPr="005B7C5C">
        <w:rPr>
          <w:rFonts w:cs="Times New Roman"/>
        </w:rPr>
        <w:t>unfamiliarity of dealing with females in this role.”</w:t>
      </w:r>
    </w:p>
    <w:p w14:paraId="20B454AE" w14:textId="3EAB195E" w:rsidR="00754BFA" w:rsidRPr="005B7C5C" w:rsidRDefault="009E40C2" w:rsidP="004537F7">
      <w:pPr>
        <w:tabs>
          <w:tab w:val="left" w:pos="4890"/>
        </w:tabs>
        <w:rPr>
          <w:rFonts w:cs="Times New Roman"/>
        </w:rPr>
      </w:pPr>
      <w:r w:rsidRPr="005B7C5C">
        <w:rPr>
          <w:rFonts w:cs="Times New Roman"/>
        </w:rPr>
        <w:t>“Should we send</w:t>
      </w:r>
      <w:r w:rsidR="00754BFA" w:rsidRPr="005B7C5C">
        <w:rPr>
          <w:rFonts w:cs="Times New Roman"/>
        </w:rPr>
        <w:t xml:space="preserve"> them pictures of our world and society?” Tom asked.</w:t>
      </w:r>
    </w:p>
    <w:p w14:paraId="7AEE9BD9" w14:textId="262DCB65" w:rsidR="00754BFA" w:rsidRPr="005B7C5C" w:rsidRDefault="00754BFA" w:rsidP="004537F7">
      <w:pPr>
        <w:tabs>
          <w:tab w:val="left" w:pos="4890"/>
        </w:tabs>
        <w:rPr>
          <w:rFonts w:cs="Times New Roman"/>
        </w:rPr>
      </w:pPr>
      <w:r w:rsidRPr="005B7C5C">
        <w:rPr>
          <w:rFonts w:cs="Times New Roman"/>
        </w:rPr>
        <w:t xml:space="preserve">“I think it will confuse them,” SIMPOC added. “In human </w:t>
      </w:r>
      <w:r w:rsidRPr="005B7C5C">
        <w:rPr>
          <w:rFonts w:cs="Times New Roman"/>
          <w:noProof/>
        </w:rPr>
        <w:t>society</w:t>
      </w:r>
      <w:r w:rsidR="00556E3B" w:rsidRPr="005B7C5C">
        <w:rPr>
          <w:rFonts w:cs="Times New Roman"/>
          <w:noProof/>
        </w:rPr>
        <w:t>,</w:t>
      </w:r>
      <w:r w:rsidRPr="005B7C5C">
        <w:rPr>
          <w:rFonts w:cs="Times New Roman"/>
        </w:rPr>
        <w:t xml:space="preserve"> there is competition between the sexes. That concept is unfamiliar to </w:t>
      </w:r>
      <w:r w:rsidRPr="005B7C5C">
        <w:rPr>
          <w:rFonts w:cs="Times New Roman"/>
          <w:noProof/>
        </w:rPr>
        <w:t>them</w:t>
      </w:r>
      <w:r w:rsidR="00556E3B" w:rsidRPr="005B7C5C">
        <w:rPr>
          <w:rFonts w:cs="Times New Roman"/>
          <w:noProof/>
        </w:rPr>
        <w:t>,</w:t>
      </w:r>
      <w:r w:rsidRPr="005B7C5C">
        <w:rPr>
          <w:rFonts w:cs="Times New Roman"/>
        </w:rPr>
        <w:t xml:space="preserve"> and I suspect they will find it confusing. I suggest we leave it as it </w:t>
      </w:r>
      <w:r w:rsidRPr="005B7C5C">
        <w:rPr>
          <w:rFonts w:cs="Times New Roman"/>
          <w:noProof/>
        </w:rPr>
        <w:t>is</w:t>
      </w:r>
      <w:r w:rsidRPr="005B7C5C">
        <w:rPr>
          <w:rFonts w:cs="Times New Roman"/>
        </w:rPr>
        <w:t xml:space="preserve"> and let them deal with the fact that a female is involved in a situation where conflict is a possibility. Within their society, they are often forced to deal out of their structure, but it is uncomfortable. I suggest that we don’t show them </w:t>
      </w:r>
      <w:r w:rsidRPr="005B7C5C">
        <w:rPr>
          <w:rFonts w:cs="Times New Roman"/>
        </w:rPr>
        <w:lastRenderedPageBreak/>
        <w:t>too much of our society or military capabilities until we know more about their intentions and strengths.”</w:t>
      </w:r>
    </w:p>
    <w:p w14:paraId="4799A5A8" w14:textId="4DB9D110" w:rsidR="00754BFA" w:rsidRPr="005B7C5C" w:rsidRDefault="00881204" w:rsidP="004537F7">
      <w:pPr>
        <w:tabs>
          <w:tab w:val="left" w:pos="4890"/>
        </w:tabs>
        <w:rPr>
          <w:rFonts w:cs="Times New Roman"/>
        </w:rPr>
      </w:pPr>
      <w:r w:rsidRPr="005B7C5C">
        <w:rPr>
          <w:rFonts w:cs="Times New Roman"/>
        </w:rPr>
        <w:t>“Will they accept that?</w:t>
      </w:r>
      <w:r w:rsidR="00754BFA" w:rsidRPr="005B7C5C">
        <w:rPr>
          <w:rFonts w:cs="Times New Roman"/>
        </w:rPr>
        <w:t>” Tom asked.</w:t>
      </w:r>
    </w:p>
    <w:p w14:paraId="18215EBC" w14:textId="45E0B9E2" w:rsidR="00881204" w:rsidRPr="005B7C5C" w:rsidRDefault="00754BFA" w:rsidP="004537F7">
      <w:pPr>
        <w:tabs>
          <w:tab w:val="left" w:pos="4890"/>
        </w:tabs>
        <w:rPr>
          <w:rFonts w:cs="Times New Roman"/>
        </w:rPr>
      </w:pPr>
      <w:r w:rsidRPr="005B7C5C">
        <w:rPr>
          <w:rFonts w:cs="Times New Roman"/>
        </w:rPr>
        <w:t>“</w:t>
      </w:r>
      <w:r w:rsidR="00881204" w:rsidRPr="005B7C5C">
        <w:rPr>
          <w:rFonts w:cs="Times New Roman"/>
        </w:rPr>
        <w:t>I guess we’ll see,” Joan responded.</w:t>
      </w:r>
    </w:p>
    <w:p w14:paraId="7788EA0D" w14:textId="66C2BE86" w:rsidR="00754BFA" w:rsidRPr="005B7C5C" w:rsidRDefault="00881204" w:rsidP="004537F7">
      <w:pPr>
        <w:tabs>
          <w:tab w:val="left" w:pos="4890"/>
        </w:tabs>
        <w:rPr>
          <w:rFonts w:cs="Times New Roman"/>
        </w:rPr>
      </w:pPr>
      <w:r w:rsidRPr="005B7C5C">
        <w:rPr>
          <w:rFonts w:cs="Times New Roman"/>
        </w:rPr>
        <w:t>“</w:t>
      </w:r>
      <w:r w:rsidR="00754BFA" w:rsidRPr="005B7C5C">
        <w:rPr>
          <w:rFonts w:cs="Times New Roman"/>
        </w:rPr>
        <w:t xml:space="preserve">We passed through their system without engaging in their conflict. It is obvious that we have FTL </w:t>
      </w:r>
      <w:r w:rsidR="00754BFA" w:rsidRPr="005B7C5C">
        <w:rPr>
          <w:rFonts w:cs="Times New Roman"/>
          <w:noProof/>
        </w:rPr>
        <w:t>capabilities</w:t>
      </w:r>
      <w:r w:rsidR="004C361A">
        <w:rPr>
          <w:rFonts w:cs="Times New Roman"/>
          <w:noProof/>
        </w:rPr>
        <w:t>,</w:t>
      </w:r>
      <w:r w:rsidR="00754BFA" w:rsidRPr="005B7C5C">
        <w:rPr>
          <w:rFonts w:cs="Times New Roman"/>
        </w:rPr>
        <w:t xml:space="preserve"> and our military strength is unknown to them, yet we have a great deal of information about their weapons. They came here to learn about us. We should parse the information we give them and be reticent in our </w:t>
      </w:r>
      <w:r w:rsidR="00754BFA" w:rsidRPr="005B7C5C">
        <w:rPr>
          <w:rFonts w:cs="Times New Roman"/>
          <w:noProof/>
        </w:rPr>
        <w:t>answe</w:t>
      </w:r>
      <w:r w:rsidR="00754BFA" w:rsidRPr="005B7C5C">
        <w:rPr>
          <w:rFonts w:cs="Times New Roman"/>
        </w:rPr>
        <w:t>rs. We don’t want to give up our advantage early.”</w:t>
      </w:r>
    </w:p>
    <w:p w14:paraId="3B332289" w14:textId="1615CDEE" w:rsidR="00754BFA" w:rsidRPr="005B7C5C" w:rsidRDefault="00754BFA" w:rsidP="004537F7">
      <w:pPr>
        <w:tabs>
          <w:tab w:val="left" w:pos="4890"/>
        </w:tabs>
        <w:rPr>
          <w:rFonts w:cs="Times New Roman"/>
        </w:rPr>
      </w:pPr>
      <w:r w:rsidRPr="005B7C5C">
        <w:rPr>
          <w:rFonts w:cs="Times New Roman"/>
        </w:rPr>
        <w:t>“Good points SIMPOC. Can you ask them why they came here?”</w:t>
      </w:r>
      <w:r w:rsidR="00136C40" w:rsidRPr="005B7C5C">
        <w:rPr>
          <w:rFonts w:cs="Times New Roman"/>
        </w:rPr>
        <w:t xml:space="preserve"> Joan asked.</w:t>
      </w:r>
    </w:p>
    <w:p w14:paraId="48CFAF41" w14:textId="00E3C3A7" w:rsidR="00754BFA" w:rsidRPr="005B7C5C" w:rsidRDefault="00754BFA" w:rsidP="004537F7">
      <w:pPr>
        <w:tabs>
          <w:tab w:val="left" w:pos="4890"/>
        </w:tabs>
        <w:rPr>
          <w:rFonts w:cs="Times New Roman"/>
        </w:rPr>
      </w:pPr>
      <w:r w:rsidRPr="005B7C5C">
        <w:rPr>
          <w:rFonts w:cs="Times New Roman"/>
        </w:rPr>
        <w:t>“I think so,” he replied.</w:t>
      </w:r>
    </w:p>
    <w:p w14:paraId="3CD59C29" w14:textId="0D17CCC6" w:rsidR="00835DDE" w:rsidRPr="005B7C5C" w:rsidRDefault="00835DDE" w:rsidP="004537F7">
      <w:pPr>
        <w:tabs>
          <w:tab w:val="left" w:pos="4890"/>
        </w:tabs>
        <w:rPr>
          <w:rFonts w:cs="Times New Roman"/>
        </w:rPr>
      </w:pPr>
      <w:r w:rsidRPr="005B7C5C">
        <w:rPr>
          <w:rFonts w:cs="Times New Roman"/>
        </w:rPr>
        <w:t xml:space="preserve">There was more discussion between Zellock and </w:t>
      </w:r>
      <w:r w:rsidR="00556E3B" w:rsidRPr="005B7C5C">
        <w:rPr>
          <w:rFonts w:cs="Times New Roman"/>
          <w:noProof/>
        </w:rPr>
        <w:t>Veen</w:t>
      </w:r>
      <w:r w:rsidRPr="005B7C5C">
        <w:rPr>
          <w:rFonts w:cs="Times New Roman"/>
          <w:noProof/>
        </w:rPr>
        <w:t>or</w:t>
      </w:r>
      <w:r w:rsidRPr="005B7C5C">
        <w:rPr>
          <w:rFonts w:cs="Times New Roman"/>
        </w:rPr>
        <w:t>, then SIMPOC passed on the information.</w:t>
      </w:r>
    </w:p>
    <w:p w14:paraId="2512694E" w14:textId="36261910" w:rsidR="00835DDE" w:rsidRPr="005B7C5C" w:rsidRDefault="00835DDE" w:rsidP="004537F7">
      <w:pPr>
        <w:tabs>
          <w:tab w:val="left" w:pos="4890"/>
        </w:tabs>
        <w:rPr>
          <w:rFonts w:cs="Times New Roman"/>
        </w:rPr>
      </w:pPr>
      <w:r w:rsidRPr="005B7C5C">
        <w:rPr>
          <w:rFonts w:cs="Times New Roman"/>
        </w:rPr>
        <w:t>“You came</w:t>
      </w:r>
      <w:r w:rsidR="00BD553B">
        <w:rPr>
          <w:rFonts w:cs="Times New Roman"/>
        </w:rPr>
        <w:t>;</w:t>
      </w:r>
      <w:r w:rsidRPr="005B7C5C">
        <w:rPr>
          <w:rFonts w:cs="Times New Roman"/>
        </w:rPr>
        <w:t xml:space="preserve"> we followed,” SIMPOC said.</w:t>
      </w:r>
    </w:p>
    <w:p w14:paraId="54A97495" w14:textId="0CCD625C" w:rsidR="00835DDE" w:rsidRPr="005B7C5C" w:rsidRDefault="00835DDE" w:rsidP="004537F7">
      <w:pPr>
        <w:tabs>
          <w:tab w:val="left" w:pos="4890"/>
        </w:tabs>
        <w:rPr>
          <w:rFonts w:cs="Times New Roman"/>
        </w:rPr>
      </w:pPr>
      <w:r w:rsidRPr="005B7C5C">
        <w:rPr>
          <w:rFonts w:cs="Times New Roman"/>
        </w:rPr>
        <w:t>“Well, we’re making progress,” Tom said.</w:t>
      </w:r>
    </w:p>
    <w:p w14:paraId="3E4317F2" w14:textId="7581E21B" w:rsidR="00835DDE" w:rsidRPr="005B7C5C" w:rsidRDefault="00835DDE" w:rsidP="004537F7">
      <w:pPr>
        <w:tabs>
          <w:tab w:val="left" w:pos="4890"/>
        </w:tabs>
        <w:rPr>
          <w:rFonts w:cs="Times New Roman"/>
        </w:rPr>
      </w:pPr>
      <w:r w:rsidRPr="005B7C5C">
        <w:rPr>
          <w:rFonts w:cs="Times New Roman"/>
        </w:rPr>
        <w:t>“Ask them about the battle we saw,” Joan said.</w:t>
      </w:r>
    </w:p>
    <w:p w14:paraId="12CC0CD7" w14:textId="21045D85" w:rsidR="00835DDE" w:rsidRPr="005B7C5C" w:rsidRDefault="00835DDE" w:rsidP="004537F7">
      <w:pPr>
        <w:tabs>
          <w:tab w:val="left" w:pos="4890"/>
        </w:tabs>
        <w:rPr>
          <w:rFonts w:cs="Times New Roman"/>
        </w:rPr>
      </w:pPr>
      <w:r w:rsidRPr="005B7C5C">
        <w:rPr>
          <w:rFonts w:cs="Times New Roman"/>
        </w:rPr>
        <w:t>More discussion</w:t>
      </w:r>
      <w:r w:rsidRPr="005B7C5C">
        <w:rPr>
          <w:rFonts w:cs="Times New Roman"/>
          <w:noProof/>
        </w:rPr>
        <w:t>…</w:t>
      </w:r>
    </w:p>
    <w:p w14:paraId="3F847475" w14:textId="282065E5" w:rsidR="00835DDE" w:rsidRPr="005B7C5C" w:rsidRDefault="00835DDE" w:rsidP="004537F7">
      <w:pPr>
        <w:tabs>
          <w:tab w:val="left" w:pos="4890"/>
        </w:tabs>
        <w:rPr>
          <w:rFonts w:cs="Times New Roman"/>
        </w:rPr>
      </w:pPr>
      <w:r w:rsidRPr="005B7C5C">
        <w:rPr>
          <w:rFonts w:cs="Times New Roman"/>
        </w:rPr>
        <w:t xml:space="preserve">“Izod attack much, we fight, they </w:t>
      </w:r>
      <w:r w:rsidR="00881204" w:rsidRPr="005B7C5C">
        <w:rPr>
          <w:rFonts w:cs="Times New Roman"/>
        </w:rPr>
        <w:t>go</w:t>
      </w:r>
      <w:r w:rsidRPr="005B7C5C">
        <w:rPr>
          <w:rFonts w:cs="Times New Roman"/>
        </w:rPr>
        <w:t>.”</w:t>
      </w:r>
    </w:p>
    <w:p w14:paraId="725F8381" w14:textId="488E883A" w:rsidR="00835DDE" w:rsidRPr="005B7C5C" w:rsidRDefault="00835DDE" w:rsidP="004537F7">
      <w:pPr>
        <w:tabs>
          <w:tab w:val="left" w:pos="4890"/>
        </w:tabs>
        <w:rPr>
          <w:rFonts w:cs="Times New Roman"/>
        </w:rPr>
      </w:pPr>
      <w:r w:rsidRPr="005B7C5C">
        <w:rPr>
          <w:rFonts w:cs="Times New Roman"/>
        </w:rPr>
        <w:t>“So, the other ones are called Izod. What is their people’s name</w:t>
      </w:r>
      <w:r w:rsidR="00136C40" w:rsidRPr="005B7C5C">
        <w:rPr>
          <w:rFonts w:cs="Times New Roman"/>
        </w:rPr>
        <w:t>?</w:t>
      </w:r>
      <w:r w:rsidRPr="005B7C5C">
        <w:rPr>
          <w:rFonts w:cs="Times New Roman"/>
        </w:rPr>
        <w:t>”</w:t>
      </w:r>
      <w:r w:rsidR="00136C40" w:rsidRPr="005B7C5C">
        <w:rPr>
          <w:rFonts w:cs="Times New Roman"/>
        </w:rPr>
        <w:t xml:space="preserve"> Joan asked.</w:t>
      </w:r>
    </w:p>
    <w:p w14:paraId="650C1E07" w14:textId="13467060" w:rsidR="00835DDE" w:rsidRPr="005B7C5C" w:rsidRDefault="009E40C2" w:rsidP="004537F7">
      <w:pPr>
        <w:tabs>
          <w:tab w:val="left" w:pos="4890"/>
        </w:tabs>
        <w:rPr>
          <w:rFonts w:cs="Times New Roman"/>
        </w:rPr>
      </w:pPr>
      <w:r w:rsidRPr="005B7C5C">
        <w:rPr>
          <w:rFonts w:cs="Times New Roman"/>
        </w:rPr>
        <w:t xml:space="preserve">More </w:t>
      </w:r>
      <w:r w:rsidRPr="005B7C5C">
        <w:rPr>
          <w:rFonts w:cs="Times New Roman"/>
          <w:noProof/>
        </w:rPr>
        <w:t>d</w:t>
      </w:r>
      <w:r w:rsidR="00556E3B" w:rsidRPr="005B7C5C">
        <w:rPr>
          <w:rFonts w:cs="Times New Roman"/>
          <w:noProof/>
        </w:rPr>
        <w:t>i</w:t>
      </w:r>
      <w:r w:rsidR="00835DDE" w:rsidRPr="005B7C5C">
        <w:rPr>
          <w:rFonts w:cs="Times New Roman"/>
          <w:noProof/>
        </w:rPr>
        <w:t>scussion…</w:t>
      </w:r>
    </w:p>
    <w:p w14:paraId="30806937" w14:textId="6941DE8B" w:rsidR="00835DDE" w:rsidRPr="005B7C5C" w:rsidRDefault="00835DDE" w:rsidP="004537F7">
      <w:pPr>
        <w:tabs>
          <w:tab w:val="left" w:pos="4890"/>
        </w:tabs>
        <w:rPr>
          <w:rFonts w:cs="Times New Roman"/>
        </w:rPr>
      </w:pPr>
      <w:r w:rsidRPr="005B7C5C">
        <w:rPr>
          <w:rFonts w:cs="Times New Roman"/>
        </w:rPr>
        <w:t>“Terest,” said SIMPOC.</w:t>
      </w:r>
    </w:p>
    <w:p w14:paraId="1F035709" w14:textId="2DD29E5B" w:rsidR="00835DDE" w:rsidRPr="005B7C5C" w:rsidRDefault="00835DDE" w:rsidP="004537F7">
      <w:pPr>
        <w:tabs>
          <w:tab w:val="left" w:pos="4890"/>
        </w:tabs>
        <w:rPr>
          <w:rFonts w:cs="Times New Roman"/>
        </w:rPr>
      </w:pPr>
      <w:r w:rsidRPr="005B7C5C">
        <w:rPr>
          <w:rFonts w:cs="Times New Roman"/>
        </w:rPr>
        <w:lastRenderedPageBreak/>
        <w:t>“</w:t>
      </w:r>
      <w:r w:rsidR="00CB3607" w:rsidRPr="005B7C5C">
        <w:rPr>
          <w:rFonts w:cs="Times New Roman"/>
        </w:rPr>
        <w:t>Okay</w:t>
      </w:r>
      <w:r w:rsidRPr="005B7C5C">
        <w:rPr>
          <w:rFonts w:cs="Times New Roman"/>
        </w:rPr>
        <w:t>, her</w:t>
      </w:r>
      <w:r w:rsidR="00881204" w:rsidRPr="005B7C5C">
        <w:rPr>
          <w:rFonts w:cs="Times New Roman"/>
        </w:rPr>
        <w:t xml:space="preserve">e goes the </w:t>
      </w:r>
      <w:proofErr w:type="spellStart"/>
      <w:r w:rsidR="00881204" w:rsidRPr="005B7C5C">
        <w:rPr>
          <w:rFonts w:cs="Times New Roman"/>
        </w:rPr>
        <w:t>biggy</w:t>
      </w:r>
      <w:proofErr w:type="spellEnd"/>
      <w:r w:rsidR="00881204" w:rsidRPr="005B7C5C">
        <w:rPr>
          <w:rFonts w:cs="Times New Roman"/>
        </w:rPr>
        <w:t>. SIMPOC say, ‘We n</w:t>
      </w:r>
      <w:r w:rsidRPr="005B7C5C">
        <w:rPr>
          <w:rFonts w:cs="Times New Roman"/>
        </w:rPr>
        <w:t xml:space="preserve">o attack </w:t>
      </w:r>
      <w:r w:rsidRPr="005B7C5C">
        <w:rPr>
          <w:rFonts w:cs="Times New Roman"/>
          <w:noProof/>
        </w:rPr>
        <w:t>Terest</w:t>
      </w:r>
      <w:r w:rsidR="00556E3B" w:rsidRPr="005B7C5C">
        <w:rPr>
          <w:rFonts w:cs="Times New Roman"/>
          <w:noProof/>
        </w:rPr>
        <w:t>,'</w:t>
      </w:r>
      <w:r w:rsidRPr="005B7C5C">
        <w:rPr>
          <w:rFonts w:cs="Times New Roman"/>
        </w:rPr>
        <w:t>” Joan said.</w:t>
      </w:r>
    </w:p>
    <w:p w14:paraId="69AE058D" w14:textId="65E81033" w:rsidR="00835DDE" w:rsidRPr="005B7C5C" w:rsidRDefault="00835DDE" w:rsidP="004537F7">
      <w:pPr>
        <w:tabs>
          <w:tab w:val="left" w:pos="4890"/>
        </w:tabs>
        <w:rPr>
          <w:rFonts w:cs="Times New Roman"/>
        </w:rPr>
      </w:pPr>
      <w:r w:rsidRPr="005B7C5C">
        <w:rPr>
          <w:rFonts w:cs="Times New Roman"/>
        </w:rPr>
        <w:t xml:space="preserve">As the sound boomed in the </w:t>
      </w:r>
      <w:r w:rsidRPr="005B7C5C">
        <w:rPr>
          <w:rFonts w:cs="Times New Roman"/>
          <w:noProof/>
        </w:rPr>
        <w:t>room</w:t>
      </w:r>
      <w:r w:rsidR="00556E3B" w:rsidRPr="005B7C5C">
        <w:rPr>
          <w:rFonts w:cs="Times New Roman"/>
          <w:noProof/>
        </w:rPr>
        <w:t>,</w:t>
      </w:r>
      <w:r w:rsidRPr="005B7C5C">
        <w:rPr>
          <w:rFonts w:cs="Times New Roman"/>
        </w:rPr>
        <w:t xml:space="preserve"> Joan pointed to herself.</w:t>
      </w:r>
    </w:p>
    <w:p w14:paraId="34A24E78" w14:textId="6B34B1B3" w:rsidR="00835DDE" w:rsidRPr="005B7C5C" w:rsidRDefault="00835DDE" w:rsidP="004537F7">
      <w:pPr>
        <w:tabs>
          <w:tab w:val="left" w:pos="4890"/>
        </w:tabs>
        <w:rPr>
          <w:rFonts w:cs="Times New Roman"/>
        </w:rPr>
      </w:pPr>
      <w:r w:rsidRPr="005B7C5C">
        <w:rPr>
          <w:rFonts w:cs="Times New Roman"/>
        </w:rPr>
        <w:t>“Planet name?” SIMPOC passed.</w:t>
      </w:r>
    </w:p>
    <w:p w14:paraId="5F92040E" w14:textId="408AD3F5" w:rsidR="00835DDE" w:rsidRPr="005B7C5C" w:rsidRDefault="00835DDE" w:rsidP="004537F7">
      <w:pPr>
        <w:tabs>
          <w:tab w:val="left" w:pos="4890"/>
        </w:tabs>
        <w:rPr>
          <w:rFonts w:cs="Times New Roman"/>
        </w:rPr>
      </w:pPr>
      <w:r w:rsidRPr="005B7C5C">
        <w:rPr>
          <w:rFonts w:cs="Times New Roman"/>
        </w:rPr>
        <w:t>“Earth,” Joan responded.</w:t>
      </w:r>
    </w:p>
    <w:p w14:paraId="28F22E67" w14:textId="2CC4F22A" w:rsidR="00835DDE" w:rsidRPr="005B7C5C" w:rsidRDefault="00835DDE" w:rsidP="004537F7">
      <w:pPr>
        <w:tabs>
          <w:tab w:val="left" w:pos="4890"/>
        </w:tabs>
        <w:rPr>
          <w:rFonts w:cs="Times New Roman"/>
        </w:rPr>
      </w:pPr>
      <w:r w:rsidRPr="005B7C5C">
        <w:rPr>
          <w:rFonts w:cs="Times New Roman"/>
        </w:rPr>
        <w:t>“No attack Earth,” was SIMPOC’</w:t>
      </w:r>
      <w:r w:rsidR="00705370" w:rsidRPr="005B7C5C">
        <w:rPr>
          <w:rFonts w:cs="Times New Roman"/>
        </w:rPr>
        <w:t>s reply, then he added, “Another example of making tremendous progress slowly.”</w:t>
      </w:r>
    </w:p>
    <w:p w14:paraId="1A8B03B6" w14:textId="1DF4620A" w:rsidR="00705370" w:rsidRPr="005B7C5C" w:rsidRDefault="00705370" w:rsidP="004537F7">
      <w:pPr>
        <w:tabs>
          <w:tab w:val="left" w:pos="4890"/>
        </w:tabs>
        <w:rPr>
          <w:rFonts w:cs="Times New Roman"/>
        </w:rPr>
      </w:pPr>
      <w:r w:rsidRPr="005B7C5C">
        <w:rPr>
          <w:rFonts w:cs="Times New Roman"/>
        </w:rPr>
        <w:t>“Indeed,” was Joan’s response</w:t>
      </w:r>
      <w:r w:rsidR="00556E3B" w:rsidRPr="005B7C5C">
        <w:rPr>
          <w:rFonts w:cs="Times New Roman"/>
        </w:rPr>
        <w:t>,</w:t>
      </w:r>
      <w:r w:rsidRPr="005B7C5C">
        <w:rPr>
          <w:rFonts w:cs="Times New Roman"/>
        </w:rPr>
        <w:t xml:space="preserve"> </w:t>
      </w:r>
      <w:r w:rsidRPr="005B7C5C">
        <w:rPr>
          <w:rFonts w:cs="Times New Roman"/>
          <w:noProof/>
        </w:rPr>
        <w:t>as</w:t>
      </w:r>
      <w:r w:rsidRPr="005B7C5C">
        <w:rPr>
          <w:rFonts w:cs="Times New Roman"/>
        </w:rPr>
        <w:t xml:space="preserve"> </w:t>
      </w:r>
      <w:r w:rsidRPr="005B7C5C">
        <w:rPr>
          <w:rFonts w:cs="Times New Roman"/>
          <w:noProof/>
        </w:rPr>
        <w:t>her</w:t>
      </w:r>
      <w:r w:rsidRPr="005B7C5C">
        <w:rPr>
          <w:rFonts w:cs="Times New Roman"/>
        </w:rPr>
        <w:t xml:space="preserve"> and Tom’</w:t>
      </w:r>
      <w:r w:rsidR="0081671F" w:rsidRPr="005B7C5C">
        <w:rPr>
          <w:rFonts w:cs="Times New Roman"/>
        </w:rPr>
        <w:t>s tension lowered a little.</w:t>
      </w:r>
    </w:p>
    <w:p w14:paraId="19743529" w14:textId="6DA63A20" w:rsidR="0081671F" w:rsidRPr="005B7C5C" w:rsidRDefault="0081671F" w:rsidP="004537F7">
      <w:pPr>
        <w:tabs>
          <w:tab w:val="left" w:pos="4890"/>
        </w:tabs>
        <w:rPr>
          <w:rFonts w:cs="Times New Roman"/>
        </w:rPr>
      </w:pPr>
      <w:r w:rsidRPr="005B7C5C">
        <w:rPr>
          <w:rFonts w:cs="Times New Roman"/>
        </w:rPr>
        <w:t>“Can you tell them that we want to be friends?” Joan asked SIMPOC.</w:t>
      </w:r>
    </w:p>
    <w:p w14:paraId="1D10D79C" w14:textId="5DC7B20B" w:rsidR="0081671F" w:rsidRPr="005B7C5C" w:rsidRDefault="0081671F" w:rsidP="004537F7">
      <w:pPr>
        <w:tabs>
          <w:tab w:val="left" w:pos="4890"/>
        </w:tabs>
        <w:rPr>
          <w:rFonts w:cs="Times New Roman"/>
        </w:rPr>
      </w:pPr>
      <w:r w:rsidRPr="005B7C5C">
        <w:rPr>
          <w:rFonts w:cs="Times New Roman"/>
        </w:rPr>
        <w:t>“I will try</w:t>
      </w:r>
      <w:r w:rsidR="00BD553B">
        <w:rPr>
          <w:rFonts w:cs="Times New Roman"/>
        </w:rPr>
        <w:t>;</w:t>
      </w:r>
      <w:r w:rsidRPr="005B7C5C">
        <w:rPr>
          <w:rFonts w:cs="Times New Roman"/>
        </w:rPr>
        <w:t xml:space="preserve"> I’m still using a mathematical construct, varying the concepts of equality and inequalities. </w:t>
      </w:r>
      <w:r w:rsidR="007B049F" w:rsidRPr="005B7C5C">
        <w:rPr>
          <w:rFonts w:cs="Times New Roman"/>
        </w:rPr>
        <w:t>Friendship</w:t>
      </w:r>
      <w:r w:rsidRPr="005B7C5C">
        <w:rPr>
          <w:rFonts w:cs="Times New Roman"/>
        </w:rPr>
        <w:t xml:space="preserve"> is </w:t>
      </w:r>
      <w:r w:rsidR="007B049F" w:rsidRPr="005B7C5C">
        <w:rPr>
          <w:rFonts w:cs="Times New Roman"/>
        </w:rPr>
        <w:t>a subjective term based on our experiences. They may not have a similar concept.”</w:t>
      </w:r>
    </w:p>
    <w:p w14:paraId="7F1E36D4" w14:textId="66216CE2" w:rsidR="007B049F" w:rsidRPr="005B7C5C" w:rsidRDefault="007B049F" w:rsidP="004537F7">
      <w:pPr>
        <w:tabs>
          <w:tab w:val="left" w:pos="4890"/>
        </w:tabs>
        <w:rPr>
          <w:rFonts w:cs="Times New Roman"/>
        </w:rPr>
      </w:pPr>
      <w:r w:rsidRPr="005B7C5C">
        <w:rPr>
          <w:rFonts w:cs="Times New Roman"/>
        </w:rPr>
        <w:t>“When we came in, they had the food and beverages on that table. Later Zellock brought us some. That must have a ton of meaning. Their leader brought us food. Can you work with that image and show</w:t>
      </w:r>
      <w:r w:rsidR="00074598" w:rsidRPr="005B7C5C">
        <w:rPr>
          <w:rFonts w:cs="Times New Roman"/>
        </w:rPr>
        <w:t xml:space="preserve"> all</w:t>
      </w:r>
      <w:r w:rsidRPr="005B7C5C">
        <w:rPr>
          <w:rFonts w:cs="Times New Roman"/>
        </w:rPr>
        <w:t xml:space="preserve"> us sharing food and see where that goes?” Tom suggested.</w:t>
      </w:r>
    </w:p>
    <w:p w14:paraId="67921567" w14:textId="762EF503" w:rsidR="007B049F" w:rsidRPr="005B7C5C" w:rsidRDefault="007B049F" w:rsidP="004537F7">
      <w:pPr>
        <w:tabs>
          <w:tab w:val="left" w:pos="4890"/>
        </w:tabs>
        <w:rPr>
          <w:rFonts w:cs="Times New Roman"/>
        </w:rPr>
      </w:pPr>
      <w:r w:rsidRPr="005B7C5C">
        <w:rPr>
          <w:rFonts w:cs="Times New Roman"/>
        </w:rPr>
        <w:t xml:space="preserve">“If I might suggest, </w:t>
      </w:r>
      <w:r w:rsidRPr="005B7C5C">
        <w:rPr>
          <w:rFonts w:cs="Times New Roman"/>
          <w:noProof/>
        </w:rPr>
        <w:t>Joan</w:t>
      </w:r>
      <w:r w:rsidR="00833AD0" w:rsidRPr="005B7C5C">
        <w:rPr>
          <w:rFonts w:cs="Times New Roman"/>
          <w:noProof/>
        </w:rPr>
        <w:t>,</w:t>
      </w:r>
      <w:r w:rsidRPr="005B7C5C">
        <w:rPr>
          <w:rFonts w:cs="Times New Roman"/>
        </w:rPr>
        <w:t xml:space="preserve"> retrieve some food and serve it to them. Their leader served us</w:t>
      </w:r>
      <w:r w:rsidR="00BD553B">
        <w:rPr>
          <w:rFonts w:cs="Times New Roman"/>
        </w:rPr>
        <w:t>;</w:t>
      </w:r>
      <w:r w:rsidRPr="005B7C5C">
        <w:rPr>
          <w:rFonts w:cs="Times New Roman"/>
        </w:rPr>
        <w:t xml:space="preserve"> if our leader serves them, that must be very symbolic.”</w:t>
      </w:r>
      <w:r w:rsidR="00EF51E0" w:rsidRPr="005B7C5C">
        <w:rPr>
          <w:rFonts w:cs="Times New Roman"/>
        </w:rPr>
        <w:t xml:space="preserve"> SIMPOC observed.</w:t>
      </w:r>
    </w:p>
    <w:p w14:paraId="4D8FCD24" w14:textId="5A7071F2" w:rsidR="00EF51E0" w:rsidRPr="005B7C5C" w:rsidRDefault="00EF51E0" w:rsidP="004537F7">
      <w:pPr>
        <w:tabs>
          <w:tab w:val="left" w:pos="4890"/>
        </w:tabs>
        <w:rPr>
          <w:rFonts w:cs="Times New Roman"/>
        </w:rPr>
      </w:pPr>
      <w:r w:rsidRPr="005B7C5C">
        <w:rPr>
          <w:rFonts w:cs="Times New Roman"/>
        </w:rPr>
        <w:t>“Sure, why not,” Joan said. She got up</w:t>
      </w:r>
      <w:r w:rsidR="00BD553B">
        <w:rPr>
          <w:rFonts w:cs="Times New Roman"/>
        </w:rPr>
        <w:t>, walked to the table, picked up a plate, and put selected</w:t>
      </w:r>
      <w:r w:rsidRPr="005B7C5C">
        <w:rPr>
          <w:rFonts w:cs="Times New Roman"/>
        </w:rPr>
        <w:t xml:space="preserve"> foods on it</w:t>
      </w:r>
      <w:r w:rsidR="00BD553B">
        <w:rPr>
          <w:rFonts w:cs="Times New Roman"/>
        </w:rPr>
        <w:t>. T</w:t>
      </w:r>
      <w:r w:rsidRPr="005B7C5C">
        <w:rPr>
          <w:rFonts w:cs="Times New Roman"/>
        </w:rPr>
        <w:t xml:space="preserve">hen she took a container </w:t>
      </w:r>
      <w:r w:rsidR="004C3EBB" w:rsidRPr="005B7C5C">
        <w:rPr>
          <w:rFonts w:cs="Times New Roman"/>
        </w:rPr>
        <w:t>and filled it with the sweet li</w:t>
      </w:r>
      <w:r w:rsidRPr="005B7C5C">
        <w:rPr>
          <w:rFonts w:cs="Times New Roman"/>
        </w:rPr>
        <w:t>quid</w:t>
      </w:r>
      <w:r w:rsidR="00BD553B">
        <w:rPr>
          <w:rFonts w:cs="Times New Roman"/>
        </w:rPr>
        <w:t>,</w:t>
      </w:r>
      <w:r w:rsidRPr="005B7C5C">
        <w:rPr>
          <w:rFonts w:cs="Times New Roman"/>
        </w:rPr>
        <w:t xml:space="preserve"> assuming that was </w:t>
      </w:r>
      <w:r w:rsidRPr="005B7C5C">
        <w:rPr>
          <w:rFonts w:cs="Times New Roman"/>
          <w:noProof/>
        </w:rPr>
        <w:t>the mo</w:t>
      </w:r>
      <w:r w:rsidR="00556E3B" w:rsidRPr="005B7C5C">
        <w:rPr>
          <w:rFonts w:cs="Times New Roman"/>
          <w:noProof/>
        </w:rPr>
        <w:t>st</w:t>
      </w:r>
      <w:r w:rsidRPr="005B7C5C">
        <w:rPr>
          <w:rFonts w:cs="Times New Roman"/>
        </w:rPr>
        <w:t xml:space="preserve"> desirable of the two. While she </w:t>
      </w:r>
      <w:r w:rsidRPr="005B7C5C">
        <w:rPr>
          <w:rFonts w:cs="Times New Roman"/>
          <w:noProof/>
        </w:rPr>
        <w:t>prepare</w:t>
      </w:r>
      <w:r w:rsidR="00881204" w:rsidRPr="005B7C5C">
        <w:rPr>
          <w:rFonts w:cs="Times New Roman"/>
          <w:noProof/>
        </w:rPr>
        <w:t>d</w:t>
      </w:r>
      <w:r w:rsidRPr="005B7C5C">
        <w:rPr>
          <w:rFonts w:cs="Times New Roman"/>
        </w:rPr>
        <w:t xml:space="preserve"> the food</w:t>
      </w:r>
      <w:r w:rsidR="00556E3B" w:rsidRPr="005B7C5C">
        <w:rPr>
          <w:rFonts w:cs="Times New Roman"/>
        </w:rPr>
        <w:t>,</w:t>
      </w:r>
      <w:r w:rsidRPr="005B7C5C">
        <w:rPr>
          <w:rFonts w:cs="Times New Roman"/>
        </w:rPr>
        <w:t xml:space="preserve"> all eyes in </w:t>
      </w:r>
      <w:r w:rsidRPr="005B7C5C">
        <w:rPr>
          <w:rFonts w:cs="Times New Roman"/>
        </w:rPr>
        <w:lastRenderedPageBreak/>
        <w:t>the room were on her. She walked around the table and placed the two containers between Zellock and Ve</w:t>
      </w:r>
      <w:r w:rsidR="00A758BC" w:rsidRPr="005B7C5C">
        <w:rPr>
          <w:rFonts w:cs="Times New Roman"/>
        </w:rPr>
        <w:t>e</w:t>
      </w:r>
      <w:r w:rsidRPr="005B7C5C">
        <w:rPr>
          <w:rFonts w:cs="Times New Roman"/>
        </w:rPr>
        <w:t>n</w:t>
      </w:r>
      <w:r w:rsidR="00A758BC" w:rsidRPr="005B7C5C">
        <w:rPr>
          <w:rFonts w:cs="Times New Roman"/>
        </w:rPr>
        <w:t>o</w:t>
      </w:r>
      <w:r w:rsidRPr="005B7C5C">
        <w:rPr>
          <w:rFonts w:cs="Times New Roman"/>
        </w:rPr>
        <w:t>r.</w:t>
      </w:r>
      <w:r w:rsidR="00763DF0" w:rsidRPr="005B7C5C">
        <w:rPr>
          <w:rFonts w:cs="Times New Roman"/>
        </w:rPr>
        <w:t xml:space="preserve"> </w:t>
      </w:r>
      <w:proofErr w:type="gramStart"/>
      <w:r w:rsidRPr="005B7C5C">
        <w:rPr>
          <w:rFonts w:cs="Times New Roman"/>
        </w:rPr>
        <w:t>Both of them</w:t>
      </w:r>
      <w:proofErr w:type="gramEnd"/>
      <w:r w:rsidRPr="005B7C5C">
        <w:rPr>
          <w:rFonts w:cs="Times New Roman"/>
        </w:rPr>
        <w:t xml:space="preserve"> crossed their arms and briefly nodded.</w:t>
      </w:r>
    </w:p>
    <w:p w14:paraId="37B2F721" w14:textId="6E78277B" w:rsidR="00EF51E0" w:rsidRPr="005B7C5C" w:rsidRDefault="00EF51E0" w:rsidP="004537F7">
      <w:pPr>
        <w:tabs>
          <w:tab w:val="left" w:pos="4890"/>
        </w:tabs>
        <w:rPr>
          <w:rFonts w:cs="Times New Roman"/>
        </w:rPr>
      </w:pPr>
      <w:r w:rsidRPr="005B7C5C">
        <w:rPr>
          <w:rFonts w:cs="Times New Roman"/>
        </w:rPr>
        <w:t>“I assume that gesture is one of thanks or submission,” SIMPOC said.</w:t>
      </w:r>
    </w:p>
    <w:p w14:paraId="128F9D30" w14:textId="6FFED537" w:rsidR="00EF51E0" w:rsidRPr="005B7C5C" w:rsidRDefault="00EF51E0" w:rsidP="004537F7">
      <w:pPr>
        <w:tabs>
          <w:tab w:val="left" w:pos="4890"/>
        </w:tabs>
        <w:rPr>
          <w:rFonts w:cs="Times New Roman"/>
        </w:rPr>
      </w:pPr>
      <w:r w:rsidRPr="005B7C5C">
        <w:rPr>
          <w:rFonts w:cs="Times New Roman"/>
        </w:rPr>
        <w:t xml:space="preserve">With that </w:t>
      </w:r>
      <w:r w:rsidRPr="005B7C5C">
        <w:rPr>
          <w:rFonts w:cs="Times New Roman"/>
          <w:noProof/>
        </w:rPr>
        <w:t>gesture</w:t>
      </w:r>
      <w:r w:rsidR="00556E3B" w:rsidRPr="005B7C5C">
        <w:rPr>
          <w:rFonts w:cs="Times New Roman"/>
          <w:noProof/>
        </w:rPr>
        <w:t>,</w:t>
      </w:r>
      <w:r w:rsidRPr="005B7C5C">
        <w:rPr>
          <w:rFonts w:cs="Times New Roman"/>
        </w:rPr>
        <w:t xml:space="preserve"> the tension in the room was reduced. The body language of the Ter</w:t>
      </w:r>
      <w:r w:rsidR="00B20A52" w:rsidRPr="005B7C5C">
        <w:rPr>
          <w:rFonts w:cs="Times New Roman"/>
        </w:rPr>
        <w:t>est and humans noticeably</w:t>
      </w:r>
      <w:r w:rsidRPr="005B7C5C">
        <w:rPr>
          <w:rFonts w:cs="Times New Roman"/>
        </w:rPr>
        <w:t xml:space="preserve"> changed.</w:t>
      </w:r>
    </w:p>
    <w:p w14:paraId="2BFBDF2D" w14:textId="26D0255C" w:rsidR="00EF51E0" w:rsidRPr="005B7C5C" w:rsidRDefault="00EF51E0" w:rsidP="004537F7">
      <w:pPr>
        <w:tabs>
          <w:tab w:val="left" w:pos="4890"/>
        </w:tabs>
        <w:rPr>
          <w:rFonts w:cs="Times New Roman"/>
        </w:rPr>
      </w:pPr>
      <w:r w:rsidRPr="005B7C5C">
        <w:rPr>
          <w:rFonts w:cs="Times New Roman"/>
        </w:rPr>
        <w:t>“Well</w:t>
      </w:r>
      <w:r w:rsidR="00BD553B">
        <w:rPr>
          <w:rFonts w:cs="Times New Roman"/>
        </w:rPr>
        <w:t>,</w:t>
      </w:r>
      <w:r w:rsidRPr="005B7C5C">
        <w:rPr>
          <w:rFonts w:cs="Times New Roman"/>
        </w:rPr>
        <w:t xml:space="preserve"> at least, we’re not washing feet,” said Tom as Joan reached her chair and sat down.</w:t>
      </w:r>
    </w:p>
    <w:p w14:paraId="0F4407B8" w14:textId="1A360919" w:rsidR="00B20A52" w:rsidRPr="005B7C5C" w:rsidRDefault="00B20A52" w:rsidP="004537F7">
      <w:pPr>
        <w:tabs>
          <w:tab w:val="left" w:pos="4890"/>
        </w:tabs>
        <w:rPr>
          <w:rFonts w:cs="Times New Roman"/>
        </w:rPr>
      </w:pPr>
      <w:r w:rsidRPr="005B7C5C">
        <w:rPr>
          <w:rFonts w:cs="Times New Roman"/>
        </w:rPr>
        <w:t xml:space="preserve">“What do you two </w:t>
      </w:r>
      <w:proofErr w:type="gramStart"/>
      <w:r w:rsidRPr="005B7C5C">
        <w:rPr>
          <w:rFonts w:cs="Times New Roman"/>
        </w:rPr>
        <w:t>think</w:t>
      </w:r>
      <w:proofErr w:type="gramEnd"/>
      <w:r w:rsidR="00136C40" w:rsidRPr="005B7C5C">
        <w:rPr>
          <w:rFonts w:cs="Times New Roman"/>
        </w:rPr>
        <w:t>?</w:t>
      </w:r>
      <w:r w:rsidRPr="005B7C5C">
        <w:rPr>
          <w:rFonts w:cs="Times New Roman"/>
        </w:rPr>
        <w:t xml:space="preserve"> I think we’ve made enough progress for the first visit. SIMPOC</w:t>
      </w:r>
      <w:r w:rsidR="00BD553B">
        <w:rPr>
          <w:rFonts w:cs="Times New Roman"/>
        </w:rPr>
        <w:t>,</w:t>
      </w:r>
      <w:r w:rsidRPr="005B7C5C">
        <w:rPr>
          <w:rFonts w:cs="Times New Roman"/>
        </w:rPr>
        <w:t xml:space="preserve"> do you have enough information to improve your communication skills?”</w:t>
      </w:r>
      <w:r w:rsidR="00136C40" w:rsidRPr="005B7C5C">
        <w:rPr>
          <w:rFonts w:cs="Times New Roman"/>
        </w:rPr>
        <w:t xml:space="preserve"> Joan asked.</w:t>
      </w:r>
    </w:p>
    <w:p w14:paraId="6491223F" w14:textId="15414AC6" w:rsidR="00B20A52" w:rsidRPr="005B7C5C" w:rsidRDefault="00B20A52" w:rsidP="004537F7">
      <w:pPr>
        <w:tabs>
          <w:tab w:val="left" w:pos="4890"/>
        </w:tabs>
        <w:rPr>
          <w:rFonts w:cs="Times New Roman"/>
        </w:rPr>
      </w:pPr>
      <w:r w:rsidRPr="005B7C5C">
        <w:rPr>
          <w:rFonts w:cs="Times New Roman"/>
        </w:rPr>
        <w:t>“I believe so</w:t>
      </w:r>
      <w:r w:rsidR="00BD553B">
        <w:rPr>
          <w:rFonts w:cs="Times New Roman"/>
        </w:rPr>
        <w:t>;</w:t>
      </w:r>
      <w:r w:rsidRPr="005B7C5C">
        <w:rPr>
          <w:rFonts w:cs="Times New Roman"/>
        </w:rPr>
        <w:t xml:space="preserve"> they have transferred what appears to be a dictionary,</w:t>
      </w:r>
      <w:r w:rsidR="004C3EBB" w:rsidRPr="005B7C5C">
        <w:rPr>
          <w:rFonts w:cs="Times New Roman"/>
        </w:rPr>
        <w:t xml:space="preserve"> along with a digital file of their words spoken,</w:t>
      </w:r>
      <w:r w:rsidRPr="005B7C5C">
        <w:rPr>
          <w:rFonts w:cs="Times New Roman"/>
        </w:rPr>
        <w:t>” replied SIMPOC.</w:t>
      </w:r>
    </w:p>
    <w:p w14:paraId="2FCEAE41" w14:textId="734C9BC6" w:rsidR="00B20A52" w:rsidRPr="005B7C5C" w:rsidRDefault="00B20A52" w:rsidP="004537F7">
      <w:pPr>
        <w:tabs>
          <w:tab w:val="left" w:pos="4890"/>
        </w:tabs>
        <w:rPr>
          <w:rFonts w:cs="Times New Roman"/>
        </w:rPr>
      </w:pPr>
      <w:r w:rsidRPr="005B7C5C">
        <w:rPr>
          <w:rFonts w:cs="Times New Roman"/>
        </w:rPr>
        <w:t>“</w:t>
      </w:r>
      <w:r w:rsidR="00CB3607" w:rsidRPr="005B7C5C">
        <w:rPr>
          <w:rFonts w:cs="Times New Roman"/>
        </w:rPr>
        <w:t>Okay</w:t>
      </w:r>
      <w:r w:rsidRPr="005B7C5C">
        <w:rPr>
          <w:rFonts w:cs="Times New Roman"/>
        </w:rPr>
        <w:t xml:space="preserve">, pass the same level of details back to them. </w:t>
      </w:r>
      <w:r w:rsidRPr="005B7C5C">
        <w:rPr>
          <w:rFonts w:cs="Times New Roman"/>
          <w:noProof/>
        </w:rPr>
        <w:t>Once you’ve done that</w:t>
      </w:r>
      <w:r w:rsidR="00BD553B">
        <w:rPr>
          <w:rFonts w:cs="Times New Roman"/>
          <w:noProof/>
        </w:rPr>
        <w:t>,</w:t>
      </w:r>
      <w:r w:rsidRPr="005B7C5C">
        <w:rPr>
          <w:rFonts w:cs="Times New Roman"/>
          <w:noProof/>
        </w:rPr>
        <w:t xml:space="preserve"> I suggest we head home</w:t>
      </w:r>
      <w:r w:rsidR="00BD553B">
        <w:rPr>
          <w:rFonts w:cs="Times New Roman"/>
          <w:noProof/>
        </w:rPr>
        <w:t>,</w:t>
      </w:r>
      <w:r w:rsidR="00136C40" w:rsidRPr="005B7C5C">
        <w:rPr>
          <w:rFonts w:cs="Times New Roman"/>
          <w:noProof/>
        </w:rPr>
        <w:t xml:space="preserve"> and they can return to their planet</w:t>
      </w:r>
      <w:r w:rsidRPr="005B7C5C">
        <w:rPr>
          <w:rFonts w:cs="Times New Roman"/>
          <w:noProof/>
        </w:rPr>
        <w:t>.</w:t>
      </w:r>
      <w:r w:rsidRPr="005B7C5C">
        <w:rPr>
          <w:rFonts w:cs="Times New Roman"/>
        </w:rPr>
        <w:t xml:space="preserve"> </w:t>
      </w:r>
      <w:r w:rsidR="00BD553B">
        <w:rPr>
          <w:rFonts w:cs="Times New Roman"/>
        </w:rPr>
        <w:t>Then, w</w:t>
      </w:r>
      <w:r w:rsidRPr="005B7C5C">
        <w:rPr>
          <w:rFonts w:cs="Times New Roman"/>
        </w:rPr>
        <w:t>e can plan to meet again and talk more.</w:t>
      </w:r>
      <w:r w:rsidR="003F51A1" w:rsidRPr="005B7C5C">
        <w:rPr>
          <w:rFonts w:cs="Times New Roman"/>
        </w:rPr>
        <w:t xml:space="preserve"> Can you convey the concept of time to them?”</w:t>
      </w:r>
    </w:p>
    <w:p w14:paraId="47C3880A" w14:textId="28D06C74" w:rsidR="003F51A1" w:rsidRPr="005B7C5C" w:rsidRDefault="003F51A1" w:rsidP="004537F7">
      <w:pPr>
        <w:tabs>
          <w:tab w:val="left" w:pos="4890"/>
        </w:tabs>
        <w:rPr>
          <w:rFonts w:cs="Times New Roman"/>
        </w:rPr>
      </w:pPr>
      <w:r w:rsidRPr="005B7C5C">
        <w:rPr>
          <w:rFonts w:cs="Times New Roman"/>
        </w:rPr>
        <w:t>“Yes, all computers work with an internal clock. I’ll merely use the appropriate number.”</w:t>
      </w:r>
    </w:p>
    <w:p w14:paraId="5EDD5ECD" w14:textId="63FEF8C9" w:rsidR="003F51A1" w:rsidRPr="005B7C5C" w:rsidRDefault="003F51A1" w:rsidP="004537F7">
      <w:pPr>
        <w:tabs>
          <w:tab w:val="left" w:pos="4890"/>
        </w:tabs>
        <w:rPr>
          <w:rFonts w:cs="Times New Roman"/>
        </w:rPr>
      </w:pPr>
      <w:r w:rsidRPr="005B7C5C">
        <w:rPr>
          <w:rFonts w:cs="Times New Roman"/>
        </w:rPr>
        <w:t>“Tom, what do you think?”</w:t>
      </w:r>
    </w:p>
    <w:p w14:paraId="479B1ECC" w14:textId="7C38CF4A" w:rsidR="003F51A1" w:rsidRPr="005B7C5C" w:rsidRDefault="003F51A1" w:rsidP="004537F7">
      <w:pPr>
        <w:tabs>
          <w:tab w:val="left" w:pos="4890"/>
        </w:tabs>
        <w:rPr>
          <w:rFonts w:cs="Times New Roman"/>
        </w:rPr>
      </w:pPr>
      <w:r w:rsidRPr="005B7C5C">
        <w:rPr>
          <w:rFonts w:cs="Times New Roman"/>
        </w:rPr>
        <w:t>“I agree</w:t>
      </w:r>
      <w:r w:rsidR="00BD553B">
        <w:rPr>
          <w:rFonts w:cs="Times New Roman"/>
        </w:rPr>
        <w:t>;</w:t>
      </w:r>
      <w:r w:rsidRPr="005B7C5C">
        <w:rPr>
          <w:rFonts w:cs="Times New Roman"/>
        </w:rPr>
        <w:t xml:space="preserve"> we’ve covered a great deal </w:t>
      </w:r>
      <w:r w:rsidR="00881204" w:rsidRPr="005B7C5C">
        <w:rPr>
          <w:rFonts w:cs="Times New Roman"/>
        </w:rPr>
        <w:t>in this meeting</w:t>
      </w:r>
      <w:r w:rsidRPr="005B7C5C">
        <w:rPr>
          <w:rFonts w:cs="Times New Roman"/>
        </w:rPr>
        <w:t xml:space="preserve">. I’d like to suggest though that we meet as soon as possible. </w:t>
      </w:r>
      <w:r w:rsidR="00BD553B">
        <w:rPr>
          <w:rFonts w:cs="Times New Roman"/>
        </w:rPr>
        <w:t>A lot is</w:t>
      </w:r>
      <w:r w:rsidRPr="005B7C5C">
        <w:rPr>
          <w:rFonts w:cs="Times New Roman"/>
        </w:rPr>
        <w:t xml:space="preserve"> going on around us, and we need connections. </w:t>
      </w:r>
      <w:r w:rsidRPr="005B7C5C">
        <w:rPr>
          <w:rFonts w:cs="Times New Roman"/>
          <w:noProof/>
        </w:rPr>
        <w:t xml:space="preserve">We’re not exactly experienced </w:t>
      </w:r>
      <w:r w:rsidRPr="005B7C5C">
        <w:rPr>
          <w:rFonts w:cs="Times New Roman"/>
          <w:noProof/>
        </w:rPr>
        <w:lastRenderedPageBreak/>
        <w:t>space travelers</w:t>
      </w:r>
      <w:r w:rsidR="00556E3B" w:rsidRPr="005B7C5C">
        <w:rPr>
          <w:rFonts w:cs="Times New Roman"/>
          <w:noProof/>
        </w:rPr>
        <w:t>,</w:t>
      </w:r>
      <w:r w:rsidRPr="005B7C5C">
        <w:rPr>
          <w:rFonts w:cs="Times New Roman"/>
          <w:noProof/>
        </w:rPr>
        <w:t xml:space="preserve"> and there might be benefits for </w:t>
      </w:r>
      <w:r w:rsidR="00556E3B" w:rsidRPr="005B7C5C">
        <w:rPr>
          <w:rFonts w:cs="Times New Roman"/>
          <w:noProof/>
        </w:rPr>
        <w:t>them and us</w:t>
      </w:r>
      <w:r w:rsidRPr="005B7C5C">
        <w:rPr>
          <w:rFonts w:cs="Times New Roman"/>
          <w:noProof/>
        </w:rPr>
        <w:t xml:space="preserve"> if we get closer.</w:t>
      </w:r>
      <w:r w:rsidRPr="005B7C5C">
        <w:rPr>
          <w:rFonts w:cs="Times New Roman"/>
        </w:rPr>
        <w:t xml:space="preserve"> What happens if the Izod followed them and </w:t>
      </w:r>
      <w:r w:rsidRPr="005B7C5C">
        <w:rPr>
          <w:rFonts w:cs="Times New Roman"/>
          <w:noProof/>
        </w:rPr>
        <w:t>attack</w:t>
      </w:r>
      <w:r w:rsidRPr="005B7C5C">
        <w:rPr>
          <w:rFonts w:cs="Times New Roman"/>
        </w:rPr>
        <w:t xml:space="preserve"> us?”</w:t>
      </w:r>
    </w:p>
    <w:p w14:paraId="3FFD67C0" w14:textId="6F162285" w:rsidR="003F51A1" w:rsidRPr="005B7C5C" w:rsidRDefault="003F51A1" w:rsidP="004537F7">
      <w:pPr>
        <w:tabs>
          <w:tab w:val="left" w:pos="4890"/>
        </w:tabs>
        <w:rPr>
          <w:rFonts w:cs="Times New Roman"/>
        </w:rPr>
      </w:pPr>
      <w:r w:rsidRPr="005B7C5C">
        <w:rPr>
          <w:rFonts w:cs="Times New Roman"/>
        </w:rPr>
        <w:t>“</w:t>
      </w:r>
      <w:r w:rsidR="004C3EBB" w:rsidRPr="005B7C5C">
        <w:rPr>
          <w:rFonts w:cs="Times New Roman"/>
        </w:rPr>
        <w:t>Good point,</w:t>
      </w:r>
      <w:r w:rsidRPr="005B7C5C">
        <w:rPr>
          <w:rFonts w:cs="Times New Roman"/>
        </w:rPr>
        <w:t>”</w:t>
      </w:r>
      <w:r w:rsidR="004C3EBB" w:rsidRPr="005B7C5C">
        <w:rPr>
          <w:rFonts w:cs="Times New Roman"/>
        </w:rPr>
        <w:t xml:space="preserve"> responded Joan.</w:t>
      </w:r>
    </w:p>
    <w:p w14:paraId="1587A75B" w14:textId="4F1EA0A8" w:rsidR="00E81333" w:rsidRPr="005B7C5C" w:rsidRDefault="003F51A1" w:rsidP="004537F7">
      <w:pPr>
        <w:tabs>
          <w:tab w:val="left" w:pos="4890"/>
        </w:tabs>
        <w:rPr>
          <w:rFonts w:cs="Times New Roman"/>
        </w:rPr>
      </w:pPr>
      <w:r w:rsidRPr="005B7C5C">
        <w:rPr>
          <w:rFonts w:cs="Times New Roman"/>
        </w:rPr>
        <w:t xml:space="preserve">“SIMPOC </w:t>
      </w:r>
      <w:r w:rsidRPr="005B7C5C">
        <w:rPr>
          <w:rFonts w:cs="Times New Roman"/>
          <w:noProof/>
        </w:rPr>
        <w:t>sugge</w:t>
      </w:r>
      <w:r w:rsidR="004C3EBB" w:rsidRPr="005B7C5C">
        <w:rPr>
          <w:rFonts w:cs="Times New Roman"/>
          <w:noProof/>
        </w:rPr>
        <w:t>st</w:t>
      </w:r>
      <w:r w:rsidR="00BD553B">
        <w:rPr>
          <w:rFonts w:cs="Times New Roman"/>
          <w:noProof/>
        </w:rPr>
        <w:t xml:space="preserve"> to them</w:t>
      </w:r>
      <w:r w:rsidR="004C3EBB" w:rsidRPr="005B7C5C">
        <w:rPr>
          <w:rFonts w:cs="Times New Roman"/>
        </w:rPr>
        <w:t xml:space="preserve"> that we meet again in a week,” said Joan.</w:t>
      </w:r>
    </w:p>
    <w:p w14:paraId="28003D6D" w14:textId="78FE36AA" w:rsidR="004C3EBB" w:rsidRPr="005B7C5C" w:rsidRDefault="004C3EBB" w:rsidP="004537F7">
      <w:pPr>
        <w:tabs>
          <w:tab w:val="left" w:pos="4890"/>
        </w:tabs>
        <w:rPr>
          <w:rFonts w:cs="Times New Roman"/>
        </w:rPr>
      </w:pPr>
      <w:r w:rsidRPr="005B7C5C">
        <w:rPr>
          <w:rFonts w:cs="Times New Roman"/>
        </w:rPr>
        <w:t>“Your suggestion has been accepted. Zellock says that others will come with them. Should I say that others will be with us?” SIMPOC asked.</w:t>
      </w:r>
    </w:p>
    <w:p w14:paraId="4B8408F9" w14:textId="2173B943" w:rsidR="004C3EBB" w:rsidRPr="005B7C5C" w:rsidRDefault="004C3EBB" w:rsidP="004537F7">
      <w:pPr>
        <w:tabs>
          <w:tab w:val="left" w:pos="4890"/>
        </w:tabs>
        <w:rPr>
          <w:rFonts w:cs="Times New Roman"/>
        </w:rPr>
      </w:pPr>
      <w:r w:rsidRPr="005B7C5C">
        <w:rPr>
          <w:rFonts w:cs="Times New Roman"/>
        </w:rPr>
        <w:t xml:space="preserve">“No, I don’t want the president </w:t>
      </w:r>
      <w:r w:rsidR="00BD553B">
        <w:rPr>
          <w:rFonts w:cs="Times New Roman"/>
        </w:rPr>
        <w:t>exposed</w:t>
      </w:r>
      <w:r w:rsidRPr="005B7C5C">
        <w:rPr>
          <w:rFonts w:cs="Times New Roman"/>
        </w:rPr>
        <w:t xml:space="preserve"> </w:t>
      </w:r>
      <w:r w:rsidR="00BD553B">
        <w:rPr>
          <w:rFonts w:cs="Times New Roman"/>
        </w:rPr>
        <w:t xml:space="preserve">to aliens </w:t>
      </w:r>
      <w:r w:rsidRPr="005B7C5C">
        <w:rPr>
          <w:rFonts w:cs="Times New Roman"/>
          <w:noProof/>
        </w:rPr>
        <w:t>yet</w:t>
      </w:r>
      <w:r w:rsidR="00556E3B" w:rsidRPr="005B7C5C">
        <w:rPr>
          <w:rFonts w:cs="Times New Roman"/>
          <w:noProof/>
        </w:rPr>
        <w:t>,</w:t>
      </w:r>
      <w:r w:rsidRPr="005B7C5C">
        <w:rPr>
          <w:rFonts w:cs="Times New Roman"/>
        </w:rPr>
        <w:t xml:space="preserve"> and we have been here. Tell them that Tom, I</w:t>
      </w:r>
      <w:r w:rsidR="008A274E">
        <w:rPr>
          <w:rFonts w:cs="Times New Roman"/>
        </w:rPr>
        <w:t>,</w:t>
      </w:r>
      <w:r w:rsidRPr="005B7C5C">
        <w:rPr>
          <w:rFonts w:cs="Times New Roman"/>
        </w:rPr>
        <w:t xml:space="preserve"> and you will meet them in one week.”</w:t>
      </w:r>
    </w:p>
    <w:p w14:paraId="1E3B6727" w14:textId="20F7B7AB" w:rsidR="004C3EBB" w:rsidRPr="005B7C5C" w:rsidRDefault="004C3EBB" w:rsidP="004537F7">
      <w:pPr>
        <w:tabs>
          <w:tab w:val="left" w:pos="4890"/>
        </w:tabs>
        <w:rPr>
          <w:rFonts w:cs="Times New Roman"/>
        </w:rPr>
      </w:pPr>
      <w:r w:rsidRPr="005B7C5C">
        <w:rPr>
          <w:rFonts w:cs="Times New Roman"/>
        </w:rPr>
        <w:t>“</w:t>
      </w:r>
      <w:proofErr w:type="gramStart"/>
      <w:r w:rsidRPr="005B7C5C">
        <w:rPr>
          <w:rFonts w:cs="Times New Roman"/>
        </w:rPr>
        <w:t>Joan</w:t>
      </w:r>
      <w:r w:rsidR="005B7C5C" w:rsidRPr="005B7C5C">
        <w:rPr>
          <w:rFonts w:cs="Times New Roman"/>
        </w:rPr>
        <w:t>,</w:t>
      </w:r>
      <w:r w:rsidR="00A758BC" w:rsidRPr="005B7C5C">
        <w:rPr>
          <w:rFonts w:cs="Times New Roman"/>
        </w:rPr>
        <w:t xml:space="preserve"> </w:t>
      </w:r>
      <w:r w:rsidRPr="005B7C5C">
        <w:rPr>
          <w:rFonts w:cs="Times New Roman"/>
        </w:rPr>
        <w:t xml:space="preserve"> they</w:t>
      </w:r>
      <w:proofErr w:type="gramEnd"/>
      <w:r w:rsidRPr="005B7C5C">
        <w:rPr>
          <w:rFonts w:cs="Times New Roman"/>
        </w:rPr>
        <w:t xml:space="preserve"> have passed me a great deal of information about their language, </w:t>
      </w:r>
      <w:r w:rsidRPr="005B7C5C">
        <w:rPr>
          <w:rFonts w:cs="Times New Roman"/>
          <w:noProof/>
        </w:rPr>
        <w:t>customs</w:t>
      </w:r>
      <w:r w:rsidR="00556E3B" w:rsidRPr="005B7C5C">
        <w:rPr>
          <w:rFonts w:cs="Times New Roman"/>
          <w:noProof/>
        </w:rPr>
        <w:t>,</w:t>
      </w:r>
      <w:r w:rsidRPr="005B7C5C">
        <w:rPr>
          <w:rFonts w:cs="Times New Roman"/>
        </w:rPr>
        <w:t xml:space="preserve"> and society. I think I should reciprocate, regardless of the confusion it might cause.”</w:t>
      </w:r>
    </w:p>
    <w:p w14:paraId="2B8E74D1" w14:textId="76EB7F39" w:rsidR="004C3EBB" w:rsidRPr="005B7C5C" w:rsidRDefault="00136C40" w:rsidP="004537F7">
      <w:pPr>
        <w:tabs>
          <w:tab w:val="left" w:pos="4890"/>
        </w:tabs>
        <w:rPr>
          <w:rFonts w:cs="Times New Roman"/>
        </w:rPr>
      </w:pPr>
      <w:r w:rsidRPr="005B7C5C">
        <w:rPr>
          <w:rFonts w:cs="Times New Roman"/>
        </w:rPr>
        <w:t xml:space="preserve">Joan responded, </w:t>
      </w:r>
      <w:r w:rsidR="004C3EBB" w:rsidRPr="005B7C5C">
        <w:rPr>
          <w:rFonts w:cs="Times New Roman"/>
        </w:rPr>
        <w:t>“</w:t>
      </w:r>
      <w:r w:rsidR="00CB3607" w:rsidRPr="005B7C5C">
        <w:rPr>
          <w:rFonts w:cs="Times New Roman"/>
        </w:rPr>
        <w:t>Okay</w:t>
      </w:r>
      <w:r w:rsidR="004C3EBB" w:rsidRPr="005B7C5C">
        <w:rPr>
          <w:rFonts w:cs="Times New Roman"/>
        </w:rPr>
        <w:t>, just don’t tell them about any of the other issues</w:t>
      </w:r>
      <w:r w:rsidRPr="005B7C5C">
        <w:rPr>
          <w:rFonts w:cs="Times New Roman"/>
        </w:rPr>
        <w:t>.</w:t>
      </w:r>
      <w:r w:rsidR="004C3EBB" w:rsidRPr="005B7C5C">
        <w:rPr>
          <w:rFonts w:cs="Times New Roman"/>
        </w:rPr>
        <w:t>”</w:t>
      </w:r>
    </w:p>
    <w:p w14:paraId="5D0D2790" w14:textId="2F187D93" w:rsidR="004C3EBB" w:rsidRPr="005B7C5C" w:rsidRDefault="004C3EBB" w:rsidP="004537F7">
      <w:pPr>
        <w:tabs>
          <w:tab w:val="left" w:pos="4890"/>
        </w:tabs>
        <w:rPr>
          <w:rFonts w:cs="Times New Roman"/>
        </w:rPr>
      </w:pPr>
      <w:r w:rsidRPr="005B7C5C">
        <w:rPr>
          <w:rFonts w:cs="Times New Roman"/>
        </w:rPr>
        <w:t>“You mean the</w:t>
      </w:r>
      <w:r w:rsidR="00556E3B" w:rsidRPr="005B7C5C">
        <w:rPr>
          <w:rFonts w:cs="Times New Roman"/>
        </w:rPr>
        <w:t>…</w:t>
      </w:r>
      <w:r w:rsidR="00556E3B" w:rsidRPr="005B7C5C">
        <w:rPr>
          <w:rFonts w:cs="Times New Roman"/>
          <w:noProof/>
        </w:rPr>
        <w:t>,</w:t>
      </w:r>
      <w:r w:rsidRPr="005B7C5C">
        <w:rPr>
          <w:rFonts w:cs="Times New Roman"/>
        </w:rPr>
        <w:t>” Tom said, and Joan immediately indicated not to say anything else. She took a piece of paper and wrote down, “If they have a language primer and have recorded everything here, they could translate, and I don’t want them to know too much.”</w:t>
      </w:r>
    </w:p>
    <w:p w14:paraId="3C0F6BBB" w14:textId="5A4DD56A" w:rsidR="004C3EBB" w:rsidRPr="005B7C5C" w:rsidRDefault="004C3EBB" w:rsidP="004537F7">
      <w:pPr>
        <w:tabs>
          <w:tab w:val="left" w:pos="4890"/>
        </w:tabs>
        <w:rPr>
          <w:rFonts w:cs="Times New Roman"/>
        </w:rPr>
      </w:pPr>
      <w:r w:rsidRPr="005B7C5C">
        <w:rPr>
          <w:rFonts w:cs="Times New Roman"/>
        </w:rPr>
        <w:t xml:space="preserve">She hid the words as she wrote </w:t>
      </w:r>
      <w:r w:rsidR="00A758BC" w:rsidRPr="005B7C5C">
        <w:rPr>
          <w:rFonts w:cs="Times New Roman"/>
        </w:rPr>
        <w:t>them and</w:t>
      </w:r>
      <w:r w:rsidRPr="005B7C5C">
        <w:rPr>
          <w:rFonts w:cs="Times New Roman"/>
        </w:rPr>
        <w:t xml:space="preserve"> showed the paper to Tom and SIMPOC. They both </w:t>
      </w:r>
      <w:r w:rsidRPr="005B7C5C">
        <w:rPr>
          <w:rFonts w:cs="Times New Roman"/>
          <w:noProof/>
        </w:rPr>
        <w:t>nodded</w:t>
      </w:r>
      <w:r w:rsidR="00556E3B" w:rsidRPr="005B7C5C">
        <w:rPr>
          <w:rFonts w:cs="Times New Roman"/>
          <w:noProof/>
        </w:rPr>
        <w:t>,</w:t>
      </w:r>
      <w:r w:rsidRPr="005B7C5C">
        <w:rPr>
          <w:rFonts w:cs="Times New Roman"/>
        </w:rPr>
        <w:t xml:space="preserve"> and she put the paper in her pocket.</w:t>
      </w:r>
    </w:p>
    <w:p w14:paraId="60DA5E1C" w14:textId="4F063574" w:rsidR="004C3EBB" w:rsidRPr="005B7C5C" w:rsidRDefault="004C3EBB" w:rsidP="004537F7">
      <w:pPr>
        <w:tabs>
          <w:tab w:val="left" w:pos="4890"/>
        </w:tabs>
        <w:rPr>
          <w:rFonts w:cs="Times New Roman"/>
        </w:rPr>
      </w:pPr>
      <w:r w:rsidRPr="005B7C5C">
        <w:rPr>
          <w:rFonts w:cs="Times New Roman"/>
        </w:rPr>
        <w:t xml:space="preserve">“SIMPOC </w:t>
      </w:r>
      <w:r w:rsidRPr="005B7C5C">
        <w:rPr>
          <w:rFonts w:cs="Times New Roman"/>
          <w:noProof/>
        </w:rPr>
        <w:t>tell</w:t>
      </w:r>
      <w:r w:rsidRPr="005B7C5C">
        <w:rPr>
          <w:rFonts w:cs="Times New Roman"/>
        </w:rPr>
        <w:t xml:space="preserve"> them that we are </w:t>
      </w:r>
      <w:r w:rsidRPr="005B7C5C">
        <w:rPr>
          <w:rFonts w:cs="Times New Roman"/>
          <w:noProof/>
        </w:rPr>
        <w:t>leaving</w:t>
      </w:r>
      <w:r w:rsidR="00556E3B" w:rsidRPr="005B7C5C">
        <w:rPr>
          <w:rFonts w:cs="Times New Roman"/>
          <w:noProof/>
        </w:rPr>
        <w:t>,</w:t>
      </w:r>
      <w:r w:rsidRPr="005B7C5C">
        <w:rPr>
          <w:rFonts w:cs="Times New Roman"/>
        </w:rPr>
        <w:t xml:space="preserve"> and we’ll see them in a week. Would the crossing of the arms and nodding be an appropriate way to say </w:t>
      </w:r>
      <w:r w:rsidRPr="005B7C5C">
        <w:rPr>
          <w:rFonts w:cs="Times New Roman"/>
          <w:noProof/>
        </w:rPr>
        <w:t>goodbye</w:t>
      </w:r>
      <w:r w:rsidRPr="005B7C5C">
        <w:rPr>
          <w:rFonts w:cs="Times New Roman"/>
        </w:rPr>
        <w:t>?”</w:t>
      </w:r>
      <w:r w:rsidR="00136C40" w:rsidRPr="005B7C5C">
        <w:rPr>
          <w:rFonts w:cs="Times New Roman"/>
        </w:rPr>
        <w:t xml:space="preserve"> Asked Joan.</w:t>
      </w:r>
    </w:p>
    <w:p w14:paraId="3D8FEAC1" w14:textId="2C70E0D3" w:rsidR="004C3EBB" w:rsidRPr="005B7C5C" w:rsidRDefault="004C3EBB" w:rsidP="004537F7">
      <w:pPr>
        <w:tabs>
          <w:tab w:val="left" w:pos="4890"/>
        </w:tabs>
        <w:rPr>
          <w:rFonts w:cs="Times New Roman"/>
        </w:rPr>
      </w:pPr>
      <w:r w:rsidRPr="005B7C5C">
        <w:rPr>
          <w:rFonts w:cs="Times New Roman"/>
        </w:rPr>
        <w:lastRenderedPageBreak/>
        <w:t xml:space="preserve">“Yes, </w:t>
      </w:r>
      <w:r w:rsidR="00136C40" w:rsidRPr="005B7C5C">
        <w:rPr>
          <w:rFonts w:cs="Times New Roman"/>
        </w:rPr>
        <w:t>i</w:t>
      </w:r>
      <w:r w:rsidRPr="005B7C5C">
        <w:rPr>
          <w:rFonts w:cs="Times New Roman"/>
        </w:rPr>
        <w:t>t is indicated throughout their images as a sign of respect and peace</w:t>
      </w:r>
      <w:r w:rsidR="00136C40" w:rsidRPr="005B7C5C">
        <w:rPr>
          <w:rFonts w:cs="Times New Roman"/>
        </w:rPr>
        <w:t>,</w:t>
      </w:r>
      <w:r w:rsidRPr="005B7C5C">
        <w:rPr>
          <w:rFonts w:cs="Times New Roman"/>
        </w:rPr>
        <w:t>”</w:t>
      </w:r>
      <w:r w:rsidR="00136C40" w:rsidRPr="005B7C5C">
        <w:rPr>
          <w:rFonts w:cs="Times New Roman"/>
        </w:rPr>
        <w:t xml:space="preserve"> responded SIMPOC.</w:t>
      </w:r>
    </w:p>
    <w:p w14:paraId="24C3DAD6" w14:textId="53142596" w:rsidR="004C3EBB" w:rsidRPr="005B7C5C" w:rsidRDefault="004C3EBB" w:rsidP="004537F7">
      <w:pPr>
        <w:tabs>
          <w:tab w:val="left" w:pos="4890"/>
        </w:tabs>
        <w:rPr>
          <w:rFonts w:cs="Times New Roman"/>
        </w:rPr>
      </w:pPr>
      <w:r w:rsidRPr="005B7C5C">
        <w:rPr>
          <w:rFonts w:cs="Times New Roman"/>
          <w:noProof/>
        </w:rPr>
        <w:t xml:space="preserve">Tom </w:t>
      </w:r>
      <w:r w:rsidRPr="005B7C5C">
        <w:rPr>
          <w:rFonts w:cs="Times New Roman"/>
        </w:rPr>
        <w:t xml:space="preserve">and Joan </w:t>
      </w:r>
      <w:r w:rsidR="00556E3B" w:rsidRPr="005B7C5C">
        <w:rPr>
          <w:rFonts w:cs="Times New Roman"/>
          <w:noProof/>
        </w:rPr>
        <w:t>stood</w:t>
      </w:r>
      <w:r w:rsidRPr="005B7C5C">
        <w:rPr>
          <w:rFonts w:cs="Times New Roman"/>
        </w:rPr>
        <w:t xml:space="preserve"> </w:t>
      </w:r>
      <w:r w:rsidR="00556E3B" w:rsidRPr="005B7C5C">
        <w:rPr>
          <w:rFonts w:cs="Times New Roman"/>
        </w:rPr>
        <w:t>along with</w:t>
      </w:r>
      <w:r w:rsidRPr="005B7C5C">
        <w:rPr>
          <w:rFonts w:cs="Times New Roman"/>
        </w:rPr>
        <w:t xml:space="preserve"> Zellock and Veenor. Each </w:t>
      </w:r>
      <w:r w:rsidR="00556E3B" w:rsidRPr="005B7C5C">
        <w:rPr>
          <w:rFonts w:cs="Times New Roman"/>
          <w:noProof/>
        </w:rPr>
        <w:t xml:space="preserve">of the </w:t>
      </w:r>
      <w:r w:rsidRPr="005B7C5C">
        <w:rPr>
          <w:rFonts w:cs="Times New Roman"/>
          <w:noProof/>
        </w:rPr>
        <w:t>representatives</w:t>
      </w:r>
      <w:r w:rsidRPr="005B7C5C">
        <w:rPr>
          <w:rFonts w:cs="Times New Roman"/>
        </w:rPr>
        <w:t xml:space="preserve"> </w:t>
      </w:r>
      <w:r w:rsidR="00556E3B" w:rsidRPr="005B7C5C">
        <w:rPr>
          <w:rFonts w:cs="Times New Roman"/>
        </w:rPr>
        <w:t xml:space="preserve">of </w:t>
      </w:r>
      <w:r w:rsidR="00271402">
        <w:rPr>
          <w:rFonts w:cs="Times New Roman"/>
        </w:rPr>
        <w:t xml:space="preserve">the </w:t>
      </w:r>
      <w:r w:rsidRPr="005B7C5C">
        <w:rPr>
          <w:rFonts w:cs="Times New Roman"/>
        </w:rPr>
        <w:t>two worlds crossed their arms and bowed. Then they parted.</w:t>
      </w:r>
    </w:p>
    <w:p w14:paraId="657CDF87" w14:textId="46F2BEE3" w:rsidR="00DD542D" w:rsidRPr="005B7C5C" w:rsidRDefault="00DD542D" w:rsidP="004537F7">
      <w:pPr>
        <w:tabs>
          <w:tab w:val="left" w:pos="4890"/>
        </w:tabs>
        <w:rPr>
          <w:rFonts w:cs="Times New Roman"/>
        </w:rPr>
      </w:pPr>
      <w:r w:rsidRPr="005B7C5C">
        <w:rPr>
          <w:rFonts w:cs="Times New Roman"/>
        </w:rPr>
        <w:t xml:space="preserve">Tom, </w:t>
      </w:r>
      <w:r w:rsidRPr="005B7C5C">
        <w:rPr>
          <w:rFonts w:cs="Times New Roman"/>
          <w:noProof/>
        </w:rPr>
        <w:t>Joan</w:t>
      </w:r>
      <w:r w:rsidR="00556E3B" w:rsidRPr="005B7C5C">
        <w:rPr>
          <w:rFonts w:cs="Times New Roman"/>
          <w:noProof/>
        </w:rPr>
        <w:t>,</w:t>
      </w:r>
      <w:r w:rsidRPr="005B7C5C">
        <w:rPr>
          <w:rFonts w:cs="Times New Roman"/>
        </w:rPr>
        <w:t xml:space="preserve"> and SIMPOC remained quiet as they went back to the </w:t>
      </w:r>
      <w:r w:rsidRPr="005B7C5C">
        <w:rPr>
          <w:rFonts w:cs="Times New Roman"/>
          <w:noProof/>
        </w:rPr>
        <w:t>suit</w:t>
      </w:r>
      <w:r w:rsidRPr="005B7C5C">
        <w:rPr>
          <w:rFonts w:cs="Times New Roman"/>
        </w:rPr>
        <w:t xml:space="preserve"> room, picked up their spacesuits</w:t>
      </w:r>
      <w:r w:rsidR="00271402">
        <w:rPr>
          <w:rFonts w:cs="Times New Roman"/>
        </w:rPr>
        <w:t>,</w:t>
      </w:r>
      <w:r w:rsidRPr="005B7C5C">
        <w:rPr>
          <w:rFonts w:cs="Times New Roman"/>
        </w:rPr>
        <w:t xml:space="preserve"> and climbed in their shuttle. Once the hatch was closed and they felt secure, Tom and Joan looked at each other and smiled.</w:t>
      </w:r>
    </w:p>
    <w:p w14:paraId="4A6F37A3" w14:textId="6991EAAC" w:rsidR="00DD542D" w:rsidRPr="005B7C5C" w:rsidRDefault="00DD542D" w:rsidP="004537F7">
      <w:pPr>
        <w:tabs>
          <w:tab w:val="left" w:pos="4890"/>
        </w:tabs>
        <w:rPr>
          <w:rFonts w:cs="Times New Roman"/>
        </w:rPr>
      </w:pPr>
      <w:r w:rsidRPr="005B7C5C">
        <w:rPr>
          <w:rFonts w:cs="Times New Roman"/>
        </w:rPr>
        <w:t>“Boy</w:t>
      </w:r>
      <w:r w:rsidR="00271402">
        <w:rPr>
          <w:rFonts w:cs="Times New Roman"/>
        </w:rPr>
        <w:t>,</w:t>
      </w:r>
      <w:r w:rsidRPr="005B7C5C">
        <w:rPr>
          <w:rFonts w:cs="Times New Roman"/>
        </w:rPr>
        <w:t xml:space="preserve"> that was an experience,” Joan said as Tom was accelerating from the alien ship.</w:t>
      </w:r>
    </w:p>
    <w:p w14:paraId="3A4D6383" w14:textId="02062919" w:rsidR="00DD542D" w:rsidRPr="005B7C5C" w:rsidRDefault="00DD542D" w:rsidP="004537F7">
      <w:pPr>
        <w:tabs>
          <w:tab w:val="left" w:pos="4890"/>
        </w:tabs>
        <w:rPr>
          <w:rFonts w:cs="Times New Roman"/>
        </w:rPr>
      </w:pPr>
      <w:r w:rsidRPr="005B7C5C">
        <w:rPr>
          <w:rFonts w:cs="Times New Roman"/>
        </w:rPr>
        <w:t>“You can say that again,” he replied.</w:t>
      </w:r>
    </w:p>
    <w:p w14:paraId="4163462D" w14:textId="1DE4AB04" w:rsidR="00DD542D" w:rsidRPr="005B7C5C" w:rsidRDefault="00DD542D" w:rsidP="004537F7">
      <w:pPr>
        <w:tabs>
          <w:tab w:val="left" w:pos="4890"/>
        </w:tabs>
        <w:rPr>
          <w:rFonts w:cs="Times New Roman"/>
        </w:rPr>
      </w:pPr>
      <w:r w:rsidRPr="005B7C5C">
        <w:rPr>
          <w:rFonts w:cs="Times New Roman"/>
        </w:rPr>
        <w:t>“SIMPOC</w:t>
      </w:r>
      <w:r w:rsidR="00271402">
        <w:rPr>
          <w:rFonts w:cs="Times New Roman"/>
        </w:rPr>
        <w:t>,</w:t>
      </w:r>
      <w:r w:rsidRPr="005B7C5C">
        <w:rPr>
          <w:rFonts w:cs="Times New Roman"/>
        </w:rPr>
        <w:t xml:space="preserve"> please continue to process the information that you received and let us know what you come up with</w:t>
      </w:r>
      <w:r w:rsidR="00136C40" w:rsidRPr="005B7C5C">
        <w:rPr>
          <w:rFonts w:cs="Times New Roman"/>
        </w:rPr>
        <w:t>,</w:t>
      </w:r>
      <w:r w:rsidRPr="005B7C5C">
        <w:rPr>
          <w:rFonts w:cs="Times New Roman"/>
        </w:rPr>
        <w:t>”</w:t>
      </w:r>
      <w:r w:rsidR="00136C40" w:rsidRPr="005B7C5C">
        <w:rPr>
          <w:rFonts w:cs="Times New Roman"/>
        </w:rPr>
        <w:t xml:space="preserve"> requested Joan.</w:t>
      </w:r>
    </w:p>
    <w:p w14:paraId="7D2C1EAD" w14:textId="68818CD2" w:rsidR="00DD542D" w:rsidRPr="005B7C5C" w:rsidRDefault="00DD542D" w:rsidP="004537F7">
      <w:pPr>
        <w:tabs>
          <w:tab w:val="left" w:pos="4890"/>
        </w:tabs>
        <w:rPr>
          <w:rFonts w:cs="Times New Roman"/>
        </w:rPr>
      </w:pPr>
      <w:r w:rsidRPr="005B7C5C">
        <w:rPr>
          <w:rFonts w:cs="Times New Roman"/>
        </w:rPr>
        <w:t>“Yes</w:t>
      </w:r>
      <w:r w:rsidR="00271402">
        <w:rPr>
          <w:rFonts w:cs="Times New Roman"/>
        </w:rPr>
        <w:t>,</w:t>
      </w:r>
      <w:r w:rsidRPr="005B7C5C">
        <w:rPr>
          <w:rFonts w:cs="Times New Roman"/>
        </w:rPr>
        <w:t xml:space="preserve"> Joan, that is what I am doing.”</w:t>
      </w:r>
    </w:p>
    <w:p w14:paraId="40C17B80" w14:textId="38E88504" w:rsidR="00DD542D" w:rsidRPr="005B7C5C" w:rsidRDefault="00DD542D" w:rsidP="004537F7">
      <w:pPr>
        <w:tabs>
          <w:tab w:val="left" w:pos="4890"/>
        </w:tabs>
        <w:rPr>
          <w:rFonts w:cs="Times New Roman"/>
        </w:rPr>
      </w:pPr>
      <w:r w:rsidRPr="005B7C5C">
        <w:rPr>
          <w:rFonts w:cs="Times New Roman"/>
        </w:rPr>
        <w:t xml:space="preserve">“Joan, </w:t>
      </w:r>
      <w:r w:rsidRPr="005B7C5C">
        <w:rPr>
          <w:rFonts w:cs="Times New Roman"/>
          <w:noProof/>
        </w:rPr>
        <w:t>Tom</w:t>
      </w:r>
      <w:r w:rsidR="00193AD6" w:rsidRPr="005B7C5C">
        <w:rPr>
          <w:rFonts w:cs="Times New Roman"/>
          <w:noProof/>
        </w:rPr>
        <w:t>,</w:t>
      </w:r>
      <w:r w:rsidRPr="005B7C5C">
        <w:rPr>
          <w:rFonts w:cs="Times New Roman"/>
        </w:rPr>
        <w:t xml:space="preserve"> please note the Terest ship is moving. I can’t discern much about their power system. I suspect that ship is military and is heavily shielded. There are very few electronic emissions. It is generating many forms of energy that are interacting with each other to provide thrust. Beyond my fast </w:t>
      </w:r>
      <w:r w:rsidRPr="005B7C5C">
        <w:rPr>
          <w:rFonts w:cs="Times New Roman"/>
          <w:noProof/>
        </w:rPr>
        <w:t>analyses</w:t>
      </w:r>
      <w:r w:rsidR="00556E3B" w:rsidRPr="005B7C5C">
        <w:rPr>
          <w:rFonts w:cs="Times New Roman"/>
          <w:noProof/>
        </w:rPr>
        <w:t>,</w:t>
      </w:r>
      <w:r w:rsidRPr="005B7C5C">
        <w:rPr>
          <w:rFonts w:cs="Times New Roman"/>
        </w:rPr>
        <w:t xml:space="preserve"> I must analyze my readings to understand their propulsion.”</w:t>
      </w:r>
    </w:p>
    <w:p w14:paraId="232F8B9D" w14:textId="4D04425C" w:rsidR="00DD542D" w:rsidRPr="005B7C5C" w:rsidRDefault="00DD542D" w:rsidP="004537F7">
      <w:pPr>
        <w:tabs>
          <w:tab w:val="left" w:pos="4890"/>
        </w:tabs>
        <w:rPr>
          <w:rFonts w:cs="Times New Roman"/>
        </w:rPr>
      </w:pPr>
      <w:r w:rsidRPr="005B7C5C">
        <w:rPr>
          <w:rFonts w:cs="Times New Roman"/>
        </w:rPr>
        <w:t>“Tom, SIMPOC</w:t>
      </w:r>
      <w:r w:rsidR="00271402">
        <w:rPr>
          <w:rFonts w:cs="Times New Roman"/>
        </w:rPr>
        <w:t>,</w:t>
      </w:r>
      <w:r w:rsidRPr="005B7C5C">
        <w:rPr>
          <w:rFonts w:cs="Times New Roman"/>
        </w:rPr>
        <w:t xml:space="preserve"> can one of you check in with Bob and make sure he has recorded everything and passed it back to Earth</w:t>
      </w:r>
      <w:r w:rsidR="00136C40" w:rsidRPr="005B7C5C">
        <w:rPr>
          <w:rFonts w:cs="Times New Roman"/>
        </w:rPr>
        <w:t>?</w:t>
      </w:r>
      <w:r w:rsidRPr="005B7C5C">
        <w:rPr>
          <w:rFonts w:cs="Times New Roman"/>
        </w:rPr>
        <w:t>”</w:t>
      </w:r>
      <w:r w:rsidR="00136C40" w:rsidRPr="005B7C5C">
        <w:rPr>
          <w:rFonts w:cs="Times New Roman"/>
        </w:rPr>
        <w:t xml:space="preserve"> Joan asked.</w:t>
      </w:r>
    </w:p>
    <w:p w14:paraId="098AE82D" w14:textId="0F625BB9" w:rsidR="00DD542D" w:rsidRPr="005B7C5C" w:rsidRDefault="00DD542D" w:rsidP="004537F7">
      <w:pPr>
        <w:tabs>
          <w:tab w:val="left" w:pos="4890"/>
        </w:tabs>
        <w:rPr>
          <w:rFonts w:cs="Times New Roman"/>
        </w:rPr>
      </w:pPr>
      <w:r w:rsidRPr="005B7C5C">
        <w:rPr>
          <w:rFonts w:cs="Times New Roman"/>
        </w:rPr>
        <w:lastRenderedPageBreak/>
        <w:t>“Joan, I have already done so. Bob has recorded a great deal about the ship. I am now passing a copy of our interaction with the Terest during our meeting. He will pass that also.</w:t>
      </w:r>
      <w:r w:rsidR="000A1C4E" w:rsidRPr="005B7C5C">
        <w:rPr>
          <w:rFonts w:cs="Times New Roman"/>
        </w:rPr>
        <w:t>”</w:t>
      </w:r>
    </w:p>
    <w:p w14:paraId="7A35D549" w14:textId="420DD043" w:rsidR="00DD542D" w:rsidRPr="005B7C5C" w:rsidRDefault="00DD542D" w:rsidP="006221EA">
      <w:pPr>
        <w:tabs>
          <w:tab w:val="left" w:pos="4890"/>
        </w:tabs>
        <w:rPr>
          <w:rFonts w:cs="Times New Roman"/>
        </w:rPr>
      </w:pPr>
      <w:r w:rsidRPr="005B7C5C">
        <w:rPr>
          <w:rFonts w:cs="Times New Roman"/>
        </w:rPr>
        <w:t>“Thanks, SIMPOC.</w:t>
      </w:r>
      <w:r w:rsidR="006221EA" w:rsidRPr="005B7C5C">
        <w:rPr>
          <w:rFonts w:cs="Times New Roman"/>
        </w:rPr>
        <w:t xml:space="preserve"> </w:t>
      </w:r>
      <w:r w:rsidR="000A1C4E" w:rsidRPr="005B7C5C">
        <w:rPr>
          <w:rFonts w:cs="Times New Roman"/>
        </w:rPr>
        <w:t>Can we relax now</w:t>
      </w:r>
      <w:r w:rsidR="00271402">
        <w:rPr>
          <w:rFonts w:cs="Times New Roman"/>
        </w:rPr>
        <w:t>?</w:t>
      </w:r>
      <w:r w:rsidR="000A1C4E" w:rsidRPr="005B7C5C">
        <w:rPr>
          <w:rFonts w:cs="Times New Roman"/>
        </w:rPr>
        <w:t xml:space="preserve">” Joan </w:t>
      </w:r>
      <w:r w:rsidR="006221EA" w:rsidRPr="005B7C5C">
        <w:rPr>
          <w:rFonts w:cs="Times New Roman"/>
        </w:rPr>
        <w:t>asked</w:t>
      </w:r>
      <w:r w:rsidR="000A1C4E" w:rsidRPr="005B7C5C">
        <w:rPr>
          <w:rFonts w:cs="Times New Roman"/>
        </w:rPr>
        <w:t xml:space="preserve"> as she looked at her husband.</w:t>
      </w:r>
    </w:p>
    <w:p w14:paraId="63E28986" w14:textId="21EAF1AD" w:rsidR="000A1C4E" w:rsidRPr="005B7C5C" w:rsidRDefault="000A1C4E" w:rsidP="004537F7">
      <w:pPr>
        <w:tabs>
          <w:tab w:val="left" w:pos="4890"/>
        </w:tabs>
        <w:rPr>
          <w:rFonts w:cs="Times New Roman"/>
        </w:rPr>
      </w:pPr>
      <w:r w:rsidRPr="005B7C5C">
        <w:rPr>
          <w:rFonts w:cs="Times New Roman"/>
        </w:rPr>
        <w:t>“I think so,” Tom responded.</w:t>
      </w:r>
    </w:p>
    <w:p w14:paraId="4D4631BE" w14:textId="3046ACBC" w:rsidR="000A1C4E" w:rsidRPr="005B7C5C" w:rsidRDefault="000A1C4E" w:rsidP="004537F7">
      <w:pPr>
        <w:tabs>
          <w:tab w:val="left" w:pos="4890"/>
        </w:tabs>
        <w:rPr>
          <w:rFonts w:cs="Times New Roman"/>
        </w:rPr>
      </w:pPr>
      <w:r w:rsidRPr="005B7C5C">
        <w:rPr>
          <w:rFonts w:cs="Times New Roman"/>
        </w:rPr>
        <w:t>“Can you believe what we just did?” she asked.</w:t>
      </w:r>
    </w:p>
    <w:p w14:paraId="225D7AB8" w14:textId="2080E67E" w:rsidR="000A1C4E" w:rsidRPr="005B7C5C" w:rsidRDefault="000A1C4E" w:rsidP="004537F7">
      <w:pPr>
        <w:tabs>
          <w:tab w:val="left" w:pos="4890"/>
        </w:tabs>
        <w:rPr>
          <w:rFonts w:cs="Times New Roman"/>
        </w:rPr>
      </w:pPr>
      <w:r w:rsidRPr="005B7C5C">
        <w:rPr>
          <w:rFonts w:cs="Times New Roman"/>
        </w:rPr>
        <w:t>“Barely.”</w:t>
      </w:r>
    </w:p>
    <w:p w14:paraId="0C173E27" w14:textId="26FB80FE" w:rsidR="00881204" w:rsidRPr="005B7C5C" w:rsidRDefault="00881204" w:rsidP="004537F7">
      <w:pPr>
        <w:tabs>
          <w:tab w:val="left" w:pos="4890"/>
        </w:tabs>
        <w:rPr>
          <w:rFonts w:cs="Times New Roman"/>
        </w:rPr>
      </w:pPr>
      <w:r w:rsidRPr="005B7C5C">
        <w:rPr>
          <w:rFonts w:cs="Times New Roman"/>
        </w:rPr>
        <w:t>By the time they reached the Chevesky</w:t>
      </w:r>
      <w:r w:rsidR="00271402">
        <w:rPr>
          <w:rFonts w:cs="Times New Roman"/>
        </w:rPr>
        <w:t>,</w:t>
      </w:r>
      <w:r w:rsidRPr="005B7C5C">
        <w:rPr>
          <w:rFonts w:cs="Times New Roman"/>
        </w:rPr>
        <w:t xml:space="preserve"> the Terest ship had moved out of sight.</w:t>
      </w:r>
    </w:p>
    <w:p w14:paraId="6059A27B" w14:textId="7C76CD28" w:rsidR="00F9629B" w:rsidRPr="005B7C5C" w:rsidRDefault="0046518C" w:rsidP="00FA16D7">
      <w:pPr>
        <w:pStyle w:val="Heading1"/>
        <w:rPr>
          <w:rFonts w:cs="Times New Roman"/>
        </w:rPr>
      </w:pPr>
      <w:bookmarkStart w:id="90" w:name="_Toc517868382"/>
      <w:bookmarkStart w:id="91" w:name="_Toc76716898"/>
      <w:r w:rsidRPr="005B7C5C">
        <w:rPr>
          <w:rFonts w:cs="Times New Roman"/>
        </w:rPr>
        <w:lastRenderedPageBreak/>
        <w:t>Sunday</w:t>
      </w:r>
      <w:r w:rsidR="00556E3B" w:rsidRPr="005B7C5C">
        <w:rPr>
          <w:rFonts w:cs="Times New Roman"/>
        </w:rPr>
        <w:t>,</w:t>
      </w:r>
      <w:r w:rsidR="00EB5A52" w:rsidRPr="005B7C5C">
        <w:rPr>
          <w:rFonts w:cs="Times New Roman"/>
        </w:rPr>
        <w:t xml:space="preserve"> October 1</w:t>
      </w:r>
      <w:r w:rsidR="00C072A1" w:rsidRPr="005B7C5C">
        <w:rPr>
          <w:rFonts w:cs="Times New Roman"/>
        </w:rPr>
        <w:t>5</w:t>
      </w:r>
      <w:r w:rsidR="00EB5A52" w:rsidRPr="005B7C5C">
        <w:rPr>
          <w:rFonts w:cs="Times New Roman"/>
        </w:rPr>
        <w:t>, 2051</w:t>
      </w:r>
      <w:bookmarkEnd w:id="90"/>
      <w:bookmarkEnd w:id="91"/>
    </w:p>
    <w:p w14:paraId="1844E38D" w14:textId="77777777" w:rsidR="00172900" w:rsidRPr="005B7C5C" w:rsidRDefault="00172900" w:rsidP="00172900">
      <w:pPr>
        <w:pStyle w:val="Heading2"/>
        <w:rPr>
          <w:rFonts w:cs="Times New Roman"/>
        </w:rPr>
      </w:pPr>
      <w:r w:rsidRPr="005B7C5C">
        <w:rPr>
          <w:rFonts w:cs="Times New Roman"/>
        </w:rPr>
        <w:t>Debrief the President about the Aliens</w:t>
      </w:r>
    </w:p>
    <w:p w14:paraId="0BD8C687" w14:textId="75EC8CCC" w:rsidR="00F9629B" w:rsidRPr="005B7C5C" w:rsidRDefault="00F9629B" w:rsidP="004537F7">
      <w:pPr>
        <w:tabs>
          <w:tab w:val="left" w:pos="4890"/>
        </w:tabs>
        <w:rPr>
          <w:rFonts w:cs="Times New Roman"/>
        </w:rPr>
      </w:pPr>
      <w:r w:rsidRPr="005B7C5C">
        <w:rPr>
          <w:rFonts w:cs="Times New Roman"/>
        </w:rPr>
        <w:t>“Bob, Joan, Tom, SIMPOC</w:t>
      </w:r>
      <w:r w:rsidR="00495E2F" w:rsidRPr="005B7C5C">
        <w:rPr>
          <w:rFonts w:cs="Times New Roman"/>
        </w:rPr>
        <w:t>,</w:t>
      </w:r>
      <w:r w:rsidRPr="005B7C5C">
        <w:rPr>
          <w:rFonts w:cs="Times New Roman"/>
        </w:rPr>
        <w:t xml:space="preserve"> boy am I glad that you </w:t>
      </w:r>
      <w:r w:rsidR="00495E2F" w:rsidRPr="005B7C5C">
        <w:rPr>
          <w:rFonts w:cs="Times New Roman"/>
        </w:rPr>
        <w:t xml:space="preserve">made </w:t>
      </w:r>
      <w:r w:rsidRPr="005B7C5C">
        <w:rPr>
          <w:rFonts w:cs="Times New Roman"/>
        </w:rPr>
        <w:t>it back,” the President, Arnold Patterson</w:t>
      </w:r>
      <w:r w:rsidR="002D181E">
        <w:rPr>
          <w:rFonts w:cs="Times New Roman"/>
        </w:rPr>
        <w:t>,</w:t>
      </w:r>
      <w:r w:rsidRPr="005B7C5C">
        <w:rPr>
          <w:rFonts w:cs="Times New Roman"/>
        </w:rPr>
        <w:t xml:space="preserve"> said as they came into his office.</w:t>
      </w:r>
    </w:p>
    <w:p w14:paraId="1644E6B6" w14:textId="54CDCAB7" w:rsidR="00F9629B" w:rsidRPr="005B7C5C" w:rsidRDefault="00F9629B" w:rsidP="004537F7">
      <w:pPr>
        <w:tabs>
          <w:tab w:val="left" w:pos="4890"/>
        </w:tabs>
        <w:rPr>
          <w:rFonts w:cs="Times New Roman"/>
        </w:rPr>
      </w:pPr>
      <w:r w:rsidRPr="005B7C5C">
        <w:rPr>
          <w:rFonts w:cs="Times New Roman"/>
        </w:rPr>
        <w:t xml:space="preserve">“I’ve heard summaries of your reports since the meeting, but I’m anxious to hear the information </w:t>
      </w:r>
      <w:r w:rsidR="006221EA" w:rsidRPr="005B7C5C">
        <w:rPr>
          <w:rFonts w:cs="Times New Roman"/>
        </w:rPr>
        <w:t>firsthand</w:t>
      </w:r>
      <w:r w:rsidRPr="005B7C5C">
        <w:rPr>
          <w:rFonts w:cs="Times New Roman"/>
        </w:rPr>
        <w:t>. Please be seated.”</w:t>
      </w:r>
    </w:p>
    <w:p w14:paraId="6C539A66" w14:textId="0EE25909" w:rsidR="00F9629B" w:rsidRPr="005B7C5C" w:rsidRDefault="00F9629B" w:rsidP="004537F7">
      <w:pPr>
        <w:tabs>
          <w:tab w:val="left" w:pos="4890"/>
        </w:tabs>
        <w:rPr>
          <w:rFonts w:cs="Times New Roman"/>
        </w:rPr>
      </w:pPr>
      <w:r w:rsidRPr="005B7C5C">
        <w:rPr>
          <w:rFonts w:cs="Times New Roman"/>
        </w:rPr>
        <w:t xml:space="preserve">“Thank </w:t>
      </w:r>
      <w:r w:rsidRPr="005B7C5C">
        <w:rPr>
          <w:rFonts w:cs="Times New Roman"/>
          <w:noProof/>
        </w:rPr>
        <w:t>you</w:t>
      </w:r>
      <w:r w:rsidR="00556E3B" w:rsidRPr="005B7C5C">
        <w:rPr>
          <w:rFonts w:cs="Times New Roman"/>
          <w:noProof/>
        </w:rPr>
        <w:t>,</w:t>
      </w:r>
      <w:r w:rsidRPr="005B7C5C">
        <w:rPr>
          <w:rFonts w:cs="Times New Roman"/>
        </w:rPr>
        <w:t xml:space="preserve"> Mr. President,” Joan said as she and Tom sat. SIMPOC remained </w:t>
      </w:r>
      <w:r w:rsidRPr="005B7C5C">
        <w:rPr>
          <w:rFonts w:cs="Times New Roman"/>
          <w:noProof/>
        </w:rPr>
        <w:t>standing</w:t>
      </w:r>
      <w:r w:rsidRPr="005B7C5C">
        <w:rPr>
          <w:rFonts w:cs="Times New Roman"/>
        </w:rPr>
        <w:t xml:space="preserve"> next to them.</w:t>
      </w:r>
    </w:p>
    <w:p w14:paraId="5E57236E" w14:textId="77777777" w:rsidR="00F9629B" w:rsidRPr="005B7C5C" w:rsidRDefault="00F9629B" w:rsidP="004537F7">
      <w:pPr>
        <w:tabs>
          <w:tab w:val="left" w:pos="4890"/>
        </w:tabs>
        <w:rPr>
          <w:rFonts w:cs="Times New Roman"/>
        </w:rPr>
      </w:pPr>
      <w:r w:rsidRPr="005B7C5C">
        <w:rPr>
          <w:rFonts w:cs="Times New Roman"/>
        </w:rPr>
        <w:t>“So, tell me about them,” the president asked.</w:t>
      </w:r>
    </w:p>
    <w:p w14:paraId="4FF70DD9" w14:textId="1F70FB25" w:rsidR="00F9629B" w:rsidRPr="005B7C5C" w:rsidRDefault="00F9629B" w:rsidP="004537F7">
      <w:pPr>
        <w:tabs>
          <w:tab w:val="left" w:pos="4890"/>
        </w:tabs>
        <w:rPr>
          <w:rFonts w:cs="Times New Roman"/>
        </w:rPr>
      </w:pPr>
      <w:r w:rsidRPr="005B7C5C">
        <w:rPr>
          <w:rFonts w:cs="Times New Roman"/>
        </w:rPr>
        <w:t xml:space="preserve">“Sir, there is a lot to </w:t>
      </w:r>
      <w:r w:rsidRPr="005B7C5C">
        <w:rPr>
          <w:rFonts w:cs="Times New Roman"/>
          <w:noProof/>
        </w:rPr>
        <w:t>tell</w:t>
      </w:r>
      <w:r w:rsidR="00165FBF" w:rsidRPr="005B7C5C">
        <w:rPr>
          <w:rFonts w:cs="Times New Roman"/>
          <w:noProof/>
        </w:rPr>
        <w:t>,</w:t>
      </w:r>
      <w:r w:rsidRPr="005B7C5C">
        <w:rPr>
          <w:rFonts w:cs="Times New Roman"/>
        </w:rPr>
        <w:t xml:space="preserve"> and I’m sure that SIMPOC and Dr. Shappel will be passing out tons of information </w:t>
      </w:r>
      <w:r w:rsidR="00495E2F" w:rsidRPr="005B7C5C">
        <w:rPr>
          <w:rFonts w:cs="Times New Roman"/>
        </w:rPr>
        <w:t xml:space="preserve">about </w:t>
      </w:r>
      <w:r w:rsidRPr="005B7C5C">
        <w:rPr>
          <w:rFonts w:cs="Times New Roman"/>
        </w:rPr>
        <w:t>what they have analyzed</w:t>
      </w:r>
      <w:r w:rsidR="006221EA" w:rsidRPr="005B7C5C">
        <w:rPr>
          <w:rFonts w:cs="Times New Roman"/>
        </w:rPr>
        <w:t>,</w:t>
      </w:r>
      <w:r w:rsidRPr="005B7C5C">
        <w:rPr>
          <w:rFonts w:cs="Times New Roman"/>
        </w:rPr>
        <w:t>”</w:t>
      </w:r>
      <w:r w:rsidR="006221EA" w:rsidRPr="005B7C5C">
        <w:rPr>
          <w:rFonts w:cs="Times New Roman"/>
        </w:rPr>
        <w:t xml:space="preserve"> Joan commented.</w:t>
      </w:r>
    </w:p>
    <w:p w14:paraId="53DB2455" w14:textId="06880E60" w:rsidR="00F9629B" w:rsidRPr="005B7C5C" w:rsidRDefault="00F9629B" w:rsidP="004537F7">
      <w:pPr>
        <w:tabs>
          <w:tab w:val="left" w:pos="4890"/>
        </w:tabs>
        <w:rPr>
          <w:rFonts w:cs="Times New Roman"/>
        </w:rPr>
      </w:pPr>
      <w:r w:rsidRPr="005B7C5C">
        <w:rPr>
          <w:rFonts w:cs="Times New Roman"/>
        </w:rPr>
        <w:t xml:space="preserve">“I’m sure, but give me the high points, negotiating with an alien race isn’t something </w:t>
      </w:r>
      <w:r w:rsidR="00495E2F" w:rsidRPr="005B7C5C">
        <w:rPr>
          <w:rFonts w:cs="Times New Roman"/>
        </w:rPr>
        <w:t>we’re doing</w:t>
      </w:r>
      <w:r w:rsidRPr="005B7C5C">
        <w:rPr>
          <w:rFonts w:cs="Times New Roman"/>
        </w:rPr>
        <w:t xml:space="preserve"> every day. Your last encounter wasn’t for the best reasons, but this one has potential.”</w:t>
      </w:r>
    </w:p>
    <w:p w14:paraId="190DBD4E" w14:textId="38A3A09C" w:rsidR="00F9629B" w:rsidRPr="005B7C5C" w:rsidRDefault="00F9629B" w:rsidP="004537F7">
      <w:pPr>
        <w:tabs>
          <w:tab w:val="left" w:pos="4890"/>
        </w:tabs>
        <w:rPr>
          <w:rFonts w:cs="Times New Roman"/>
        </w:rPr>
      </w:pPr>
      <w:r w:rsidRPr="005B7C5C">
        <w:rPr>
          <w:rFonts w:cs="Times New Roman"/>
        </w:rPr>
        <w:t xml:space="preserve">“They seemed </w:t>
      </w:r>
      <w:r w:rsidRPr="005B7C5C">
        <w:rPr>
          <w:rFonts w:cs="Times New Roman"/>
          <w:noProof/>
        </w:rPr>
        <w:t>respectful</w:t>
      </w:r>
      <w:r w:rsidR="00556E3B" w:rsidRPr="005B7C5C">
        <w:rPr>
          <w:rFonts w:cs="Times New Roman"/>
          <w:noProof/>
        </w:rPr>
        <w:t>,</w:t>
      </w:r>
      <w:r w:rsidRPr="005B7C5C">
        <w:rPr>
          <w:rFonts w:cs="Times New Roman"/>
        </w:rPr>
        <w:t xml:space="preserve"> and they never seemed to threaten us. I got the feeling that </w:t>
      </w:r>
      <w:r w:rsidRPr="005B7C5C">
        <w:rPr>
          <w:rFonts w:cs="Times New Roman"/>
          <w:noProof/>
        </w:rPr>
        <w:t>they</w:t>
      </w:r>
      <w:r w:rsidRPr="005B7C5C">
        <w:rPr>
          <w:rFonts w:cs="Times New Roman"/>
        </w:rPr>
        <w:t xml:space="preserve">’re not an aggressive race. I think there is real potential for a mutually beneficial relationship. SIMPOC got a ton of data from </w:t>
      </w:r>
      <w:r w:rsidRPr="005B7C5C">
        <w:rPr>
          <w:rFonts w:cs="Times New Roman"/>
          <w:noProof/>
        </w:rPr>
        <w:t>them</w:t>
      </w:r>
      <w:r w:rsidR="00556E3B" w:rsidRPr="005B7C5C">
        <w:rPr>
          <w:rFonts w:cs="Times New Roman"/>
          <w:noProof/>
        </w:rPr>
        <w:t>,</w:t>
      </w:r>
      <w:r w:rsidRPr="005B7C5C">
        <w:rPr>
          <w:rFonts w:cs="Times New Roman"/>
        </w:rPr>
        <w:t xml:space="preserve"> and he is still sifting through it</w:t>
      </w:r>
      <w:r w:rsidR="002D181E">
        <w:rPr>
          <w:rFonts w:cs="Times New Roman"/>
        </w:rPr>
        <w:t>;</w:t>
      </w:r>
      <w:r w:rsidRPr="005B7C5C">
        <w:rPr>
          <w:rFonts w:cs="Times New Roman"/>
        </w:rPr>
        <w:t xml:space="preserve"> perhaps he can give a quick summary?”</w:t>
      </w:r>
    </w:p>
    <w:p w14:paraId="3F240671" w14:textId="6681E52C" w:rsidR="00F9629B" w:rsidRPr="005B7C5C" w:rsidRDefault="00F9629B" w:rsidP="004537F7">
      <w:pPr>
        <w:tabs>
          <w:tab w:val="left" w:pos="4890"/>
        </w:tabs>
        <w:rPr>
          <w:rFonts w:cs="Times New Roman"/>
        </w:rPr>
      </w:pPr>
      <w:r w:rsidRPr="005B7C5C">
        <w:rPr>
          <w:rFonts w:cs="Times New Roman"/>
        </w:rPr>
        <w:t xml:space="preserve">“Mr. President, the Terest are a very old race. When we went there on our visit, we did so because of Dr. Shappel’s thoughts about </w:t>
      </w:r>
      <w:r w:rsidRPr="005B7C5C">
        <w:rPr>
          <w:rFonts w:cs="Times New Roman"/>
        </w:rPr>
        <w:lastRenderedPageBreak/>
        <w:t xml:space="preserve">the sun’s age. He was correct. The Terest are very organized and well structured. To some, that might appear to be a detriment, but we need to recognize that human frustration and discontent come from </w:t>
      </w:r>
      <w:r w:rsidR="002D181E">
        <w:rPr>
          <w:rFonts w:cs="Times New Roman"/>
        </w:rPr>
        <w:t>individuals'</w:t>
      </w:r>
      <w:r w:rsidRPr="005B7C5C">
        <w:rPr>
          <w:rFonts w:cs="Times New Roman"/>
        </w:rPr>
        <w:t xml:space="preserve"> attempt</w:t>
      </w:r>
      <w:r w:rsidR="002D181E">
        <w:rPr>
          <w:rFonts w:cs="Times New Roman"/>
        </w:rPr>
        <w:t>s</w:t>
      </w:r>
      <w:r w:rsidRPr="005B7C5C">
        <w:rPr>
          <w:rFonts w:cs="Times New Roman"/>
        </w:rPr>
        <w:t xml:space="preserve"> to change their place in society. For the </w:t>
      </w:r>
      <w:r w:rsidRPr="005B7C5C">
        <w:rPr>
          <w:rFonts w:cs="Times New Roman"/>
          <w:noProof/>
        </w:rPr>
        <w:t>Terest</w:t>
      </w:r>
      <w:r w:rsidR="00556E3B" w:rsidRPr="005B7C5C">
        <w:rPr>
          <w:rFonts w:cs="Times New Roman"/>
          <w:noProof/>
        </w:rPr>
        <w:t>,</w:t>
      </w:r>
      <w:r w:rsidRPr="005B7C5C">
        <w:rPr>
          <w:rFonts w:cs="Times New Roman"/>
        </w:rPr>
        <w:t xml:space="preserve"> they don’t have that desire. Each of them </w:t>
      </w:r>
      <w:r w:rsidRPr="005B7C5C">
        <w:rPr>
          <w:rFonts w:cs="Times New Roman"/>
          <w:noProof/>
        </w:rPr>
        <w:t>ha</w:t>
      </w:r>
      <w:r w:rsidR="00705597" w:rsidRPr="005B7C5C">
        <w:rPr>
          <w:rFonts w:cs="Times New Roman"/>
          <w:noProof/>
        </w:rPr>
        <w:t>s</w:t>
      </w:r>
      <w:r w:rsidRPr="005B7C5C">
        <w:rPr>
          <w:rFonts w:cs="Times New Roman"/>
        </w:rPr>
        <w:t xml:space="preserve"> an important role in their </w:t>
      </w:r>
      <w:r w:rsidRPr="005B7C5C">
        <w:rPr>
          <w:rFonts w:cs="Times New Roman"/>
          <w:noProof/>
        </w:rPr>
        <w:t>society</w:t>
      </w:r>
      <w:r w:rsidR="00705597" w:rsidRPr="005B7C5C">
        <w:rPr>
          <w:rFonts w:cs="Times New Roman"/>
          <w:noProof/>
        </w:rPr>
        <w:t>,</w:t>
      </w:r>
      <w:r w:rsidRPr="005B7C5C">
        <w:rPr>
          <w:rFonts w:cs="Times New Roman"/>
        </w:rPr>
        <w:t xml:space="preserve"> and they derive satisfaction by filling that role. From purely a computer’s perspec</w:t>
      </w:r>
      <w:r w:rsidR="003945E9" w:rsidRPr="005B7C5C">
        <w:rPr>
          <w:rFonts w:cs="Times New Roman"/>
        </w:rPr>
        <w:t xml:space="preserve">tive, their society appears </w:t>
      </w:r>
      <w:r w:rsidR="003945E9" w:rsidRPr="005B7C5C">
        <w:rPr>
          <w:rFonts w:cs="Times New Roman"/>
          <w:noProof/>
        </w:rPr>
        <w:t>mo</w:t>
      </w:r>
      <w:r w:rsidR="00705597" w:rsidRPr="005B7C5C">
        <w:rPr>
          <w:rFonts w:cs="Times New Roman"/>
          <w:noProof/>
        </w:rPr>
        <w:t>re</w:t>
      </w:r>
      <w:r w:rsidRPr="005B7C5C">
        <w:rPr>
          <w:rFonts w:cs="Times New Roman"/>
        </w:rPr>
        <w:t xml:space="preserve"> efficient than human society. Humans seek variability and find strength in the constant struggle for change. The Terest find comfort and satisfaction </w:t>
      </w:r>
      <w:r w:rsidRPr="005B7C5C">
        <w:rPr>
          <w:rFonts w:cs="Times New Roman"/>
          <w:noProof/>
        </w:rPr>
        <w:t>in stability</w:t>
      </w:r>
      <w:r w:rsidRPr="005B7C5C">
        <w:rPr>
          <w:rFonts w:cs="Times New Roman"/>
        </w:rPr>
        <w:t xml:space="preserve"> and satisfying the needs of their place in society. Both descriptions of a functioning society have their strengths and perhaps weaknesses.”</w:t>
      </w:r>
    </w:p>
    <w:p w14:paraId="6418043A" w14:textId="77777777" w:rsidR="00F9629B" w:rsidRPr="005B7C5C" w:rsidRDefault="00F9629B" w:rsidP="004537F7">
      <w:pPr>
        <w:tabs>
          <w:tab w:val="left" w:pos="4890"/>
        </w:tabs>
        <w:rPr>
          <w:rFonts w:cs="Times New Roman"/>
        </w:rPr>
      </w:pPr>
      <w:r w:rsidRPr="005B7C5C">
        <w:rPr>
          <w:rFonts w:cs="Times New Roman"/>
        </w:rPr>
        <w:t>“What about their technology or weapons,” Admiral Hagerly asked.</w:t>
      </w:r>
    </w:p>
    <w:p w14:paraId="0867037C" w14:textId="139FACD7" w:rsidR="00F9629B" w:rsidRPr="005B7C5C" w:rsidRDefault="00F9629B" w:rsidP="004537F7">
      <w:pPr>
        <w:tabs>
          <w:tab w:val="left" w:pos="4890"/>
        </w:tabs>
        <w:rPr>
          <w:rFonts w:cs="Times New Roman"/>
        </w:rPr>
      </w:pPr>
      <w:r w:rsidRPr="005B7C5C">
        <w:rPr>
          <w:rFonts w:cs="Times New Roman"/>
        </w:rPr>
        <w:t xml:space="preserve">“Sir, it has been very difficult to measure their weapons or technology. As I noted in my reports, I was unable to sense any random electronic emissions. </w:t>
      </w:r>
      <w:r w:rsidRPr="005B7C5C">
        <w:rPr>
          <w:rFonts w:cs="Times New Roman"/>
          <w:noProof/>
        </w:rPr>
        <w:t>In my opinion</w:t>
      </w:r>
      <w:r w:rsidR="00705597" w:rsidRPr="005B7C5C">
        <w:rPr>
          <w:rFonts w:cs="Times New Roman"/>
          <w:noProof/>
        </w:rPr>
        <w:t>,</w:t>
      </w:r>
      <w:r w:rsidRPr="005B7C5C">
        <w:rPr>
          <w:rFonts w:cs="Times New Roman"/>
        </w:rPr>
        <w:t xml:space="preserve"> that indicates a very sophisticated level of technology. We know they have FTL, as we do. That puts their level at least on par with the Vakeel. We are new to this level of </w:t>
      </w:r>
      <w:r w:rsidRPr="005B7C5C">
        <w:rPr>
          <w:rFonts w:cs="Times New Roman"/>
          <w:noProof/>
        </w:rPr>
        <w:t>sophistication</w:t>
      </w:r>
      <w:r w:rsidR="00705597" w:rsidRPr="005B7C5C">
        <w:rPr>
          <w:rFonts w:cs="Times New Roman"/>
          <w:noProof/>
        </w:rPr>
        <w:t>,</w:t>
      </w:r>
      <w:r w:rsidRPr="005B7C5C">
        <w:rPr>
          <w:rFonts w:cs="Times New Roman"/>
        </w:rPr>
        <w:t xml:space="preserve"> and we have much to learn about it. I presume they are far more advanced tha</w:t>
      </w:r>
      <w:r w:rsidR="002D181E">
        <w:rPr>
          <w:rFonts w:cs="Times New Roman"/>
        </w:rPr>
        <w:t>n</w:t>
      </w:r>
      <w:r w:rsidRPr="005B7C5C">
        <w:rPr>
          <w:rFonts w:cs="Times New Roman"/>
        </w:rPr>
        <w:t xml:space="preserve"> we are, but they don’t know our capabilities. Like us, they know that we have FTL, but beyond </w:t>
      </w:r>
      <w:r w:rsidRPr="005B7C5C">
        <w:rPr>
          <w:rFonts w:cs="Times New Roman"/>
          <w:noProof/>
        </w:rPr>
        <w:t>that</w:t>
      </w:r>
      <w:r w:rsidR="00705597" w:rsidRPr="005B7C5C">
        <w:rPr>
          <w:rFonts w:cs="Times New Roman"/>
          <w:noProof/>
        </w:rPr>
        <w:t>,</w:t>
      </w:r>
      <w:r w:rsidRPr="005B7C5C">
        <w:rPr>
          <w:rFonts w:cs="Times New Roman"/>
        </w:rPr>
        <w:t xml:space="preserve"> they know very little. Commander Herl was very circumspect in what we shared with them. It is better to leave them guessing about our abilities. Dr. Shappel did note something unusual as their ship left.”</w:t>
      </w:r>
    </w:p>
    <w:p w14:paraId="72FD5A6D" w14:textId="77777777" w:rsidR="00F9629B" w:rsidRPr="005B7C5C" w:rsidRDefault="00F9629B" w:rsidP="004537F7">
      <w:pPr>
        <w:tabs>
          <w:tab w:val="left" w:pos="4890"/>
        </w:tabs>
        <w:rPr>
          <w:rFonts w:cs="Times New Roman"/>
        </w:rPr>
      </w:pPr>
      <w:r w:rsidRPr="005B7C5C">
        <w:rPr>
          <w:rFonts w:cs="Times New Roman"/>
        </w:rPr>
        <w:t>The president turned to Professor Shappel, “What was it,” he asked.</w:t>
      </w:r>
    </w:p>
    <w:p w14:paraId="7C82F224" w14:textId="77777777" w:rsidR="00F9629B" w:rsidRPr="005B7C5C" w:rsidRDefault="00F9629B" w:rsidP="004537F7">
      <w:pPr>
        <w:tabs>
          <w:tab w:val="left" w:pos="4890"/>
        </w:tabs>
        <w:rPr>
          <w:rFonts w:cs="Times New Roman"/>
        </w:rPr>
      </w:pPr>
      <w:r w:rsidRPr="005B7C5C">
        <w:rPr>
          <w:rFonts w:cs="Times New Roman"/>
        </w:rPr>
        <w:t>“Sir, are you familiar with the term Gravitational Lensing?”</w:t>
      </w:r>
    </w:p>
    <w:p w14:paraId="46905AAB" w14:textId="77777777" w:rsidR="00F9629B" w:rsidRPr="005B7C5C" w:rsidRDefault="00F9629B" w:rsidP="004537F7">
      <w:pPr>
        <w:tabs>
          <w:tab w:val="left" w:pos="4890"/>
        </w:tabs>
        <w:rPr>
          <w:rFonts w:cs="Times New Roman"/>
        </w:rPr>
      </w:pPr>
      <w:r w:rsidRPr="005B7C5C">
        <w:rPr>
          <w:rFonts w:cs="Times New Roman"/>
        </w:rPr>
        <w:lastRenderedPageBreak/>
        <w:t>“Partially, isn’t that the method which proved Einstein’s theory of relativity?”</w:t>
      </w:r>
    </w:p>
    <w:p w14:paraId="2AF33B3F" w14:textId="6FB67A9C" w:rsidR="00F9629B" w:rsidRPr="005B7C5C" w:rsidRDefault="00F9629B" w:rsidP="004537F7">
      <w:pPr>
        <w:tabs>
          <w:tab w:val="left" w:pos="4890"/>
        </w:tabs>
        <w:rPr>
          <w:rFonts w:cs="Times New Roman"/>
        </w:rPr>
      </w:pPr>
      <w:r w:rsidRPr="005B7C5C">
        <w:rPr>
          <w:rFonts w:cs="Times New Roman"/>
        </w:rPr>
        <w:t xml:space="preserve">“Yes, it occurs when an object of sufficient mass bends light that passes near it. When early astronomers saw light bending around a </w:t>
      </w:r>
      <w:r w:rsidRPr="005B7C5C">
        <w:rPr>
          <w:rFonts w:cs="Times New Roman"/>
          <w:noProof/>
        </w:rPr>
        <w:t>star</w:t>
      </w:r>
      <w:r w:rsidR="00705597" w:rsidRPr="005B7C5C">
        <w:rPr>
          <w:rFonts w:cs="Times New Roman"/>
          <w:noProof/>
        </w:rPr>
        <w:t>,</w:t>
      </w:r>
      <w:r w:rsidRPr="005B7C5C">
        <w:rPr>
          <w:rFonts w:cs="Times New Roman"/>
        </w:rPr>
        <w:t xml:space="preserve"> it was proof of Einstein’s theory. When their ship powered up and started to move away, my instruments noticed Gravitational Lensing around it. My sensors didn’t pick up gravitational variations or mass variations, but they must have manipulated their mass locally to the extent it provides propulsion. Sir, that is way beyond anything I understand.”</w:t>
      </w:r>
    </w:p>
    <w:p w14:paraId="5034B3A8" w14:textId="2D6BBB97" w:rsidR="00F9629B" w:rsidRPr="005B7C5C" w:rsidRDefault="003945E9" w:rsidP="004537F7">
      <w:pPr>
        <w:tabs>
          <w:tab w:val="left" w:pos="4890"/>
        </w:tabs>
        <w:rPr>
          <w:rFonts w:cs="Times New Roman"/>
        </w:rPr>
      </w:pPr>
      <w:r w:rsidRPr="005B7C5C">
        <w:rPr>
          <w:rFonts w:cs="Times New Roman"/>
        </w:rPr>
        <w:t>“Anything else, Bob</w:t>
      </w:r>
      <w:r w:rsidR="00F9629B" w:rsidRPr="005B7C5C">
        <w:rPr>
          <w:rFonts w:cs="Times New Roman"/>
        </w:rPr>
        <w:t>,”</w:t>
      </w:r>
      <w:r w:rsidR="006221EA" w:rsidRPr="005B7C5C">
        <w:rPr>
          <w:rFonts w:cs="Times New Roman"/>
        </w:rPr>
        <w:t xml:space="preserve"> President Patterson asked.</w:t>
      </w:r>
    </w:p>
    <w:p w14:paraId="10DD10B9" w14:textId="468AAFF4" w:rsidR="00F9629B" w:rsidRPr="005B7C5C" w:rsidRDefault="00F9629B" w:rsidP="004537F7">
      <w:pPr>
        <w:tabs>
          <w:tab w:val="left" w:pos="4890"/>
        </w:tabs>
        <w:rPr>
          <w:rFonts w:cs="Times New Roman"/>
        </w:rPr>
      </w:pPr>
      <w:r w:rsidRPr="005B7C5C">
        <w:rPr>
          <w:rFonts w:cs="Times New Roman"/>
        </w:rPr>
        <w:t>“Sir, I agree with their opinions,” he said</w:t>
      </w:r>
      <w:r w:rsidR="002D181E">
        <w:rPr>
          <w:rFonts w:cs="Times New Roman"/>
        </w:rPr>
        <w:t>,</w:t>
      </w:r>
      <w:r w:rsidRPr="005B7C5C">
        <w:rPr>
          <w:rFonts w:cs="Times New Roman"/>
        </w:rPr>
        <w:t xml:space="preserve"> pointing to Joan, </w:t>
      </w:r>
      <w:r w:rsidRPr="005B7C5C">
        <w:rPr>
          <w:rFonts w:cs="Times New Roman"/>
          <w:noProof/>
        </w:rPr>
        <w:t>Tom</w:t>
      </w:r>
      <w:r w:rsidR="00705597" w:rsidRPr="005B7C5C">
        <w:rPr>
          <w:rFonts w:cs="Times New Roman"/>
          <w:noProof/>
        </w:rPr>
        <w:t>,</w:t>
      </w:r>
      <w:r w:rsidRPr="005B7C5C">
        <w:rPr>
          <w:rFonts w:cs="Times New Roman"/>
        </w:rPr>
        <w:t xml:space="preserve"> and SIMPOC. “That ship was likely a military </w:t>
      </w:r>
      <w:r w:rsidRPr="005B7C5C">
        <w:rPr>
          <w:rFonts w:cs="Times New Roman"/>
          <w:noProof/>
        </w:rPr>
        <w:t>ship</w:t>
      </w:r>
      <w:r w:rsidR="00705597" w:rsidRPr="005B7C5C">
        <w:rPr>
          <w:rFonts w:cs="Times New Roman"/>
          <w:noProof/>
        </w:rPr>
        <w:t>,</w:t>
      </w:r>
      <w:r w:rsidRPr="005B7C5C">
        <w:rPr>
          <w:rFonts w:cs="Times New Roman"/>
        </w:rPr>
        <w:t xml:space="preserve"> and </w:t>
      </w:r>
      <w:r w:rsidR="00495E2F" w:rsidRPr="005B7C5C">
        <w:rPr>
          <w:rFonts w:cs="Times New Roman"/>
        </w:rPr>
        <w:t xml:space="preserve">it </w:t>
      </w:r>
      <w:r w:rsidRPr="005B7C5C">
        <w:rPr>
          <w:rFonts w:cs="Times New Roman"/>
        </w:rPr>
        <w:t xml:space="preserve">has powers that we can’t </w:t>
      </w:r>
      <w:r w:rsidRPr="005B7C5C">
        <w:rPr>
          <w:rFonts w:cs="Times New Roman"/>
          <w:noProof/>
        </w:rPr>
        <w:t xml:space="preserve">decipher. </w:t>
      </w:r>
      <w:r w:rsidRPr="005B7C5C">
        <w:rPr>
          <w:rFonts w:cs="Times New Roman"/>
        </w:rPr>
        <w:t>I wouldn’t want to have it on the wrong side of a conflict. I did get exact data on its size and shape. I’m trying to use some spectral analysis to figure out some of the metals, but it might be a long shot.”</w:t>
      </w:r>
    </w:p>
    <w:p w14:paraId="0BD730C6" w14:textId="518CF217" w:rsidR="00F9629B" w:rsidRPr="005B7C5C" w:rsidRDefault="00F9629B" w:rsidP="004537F7">
      <w:pPr>
        <w:tabs>
          <w:tab w:val="left" w:pos="4890"/>
        </w:tabs>
        <w:rPr>
          <w:rFonts w:cs="Times New Roman"/>
        </w:rPr>
      </w:pPr>
      <w:r w:rsidRPr="005B7C5C">
        <w:rPr>
          <w:rFonts w:cs="Times New Roman"/>
        </w:rPr>
        <w:t>“</w:t>
      </w:r>
      <w:r w:rsidRPr="005B7C5C">
        <w:rPr>
          <w:rFonts w:cs="Times New Roman"/>
          <w:noProof/>
        </w:rPr>
        <w:t>Thanks</w:t>
      </w:r>
      <w:r w:rsidR="000749F1" w:rsidRPr="005B7C5C">
        <w:rPr>
          <w:rFonts w:cs="Times New Roman"/>
          <w:noProof/>
        </w:rPr>
        <w:t>,</w:t>
      </w:r>
      <w:r w:rsidRPr="005B7C5C">
        <w:rPr>
          <w:rFonts w:cs="Times New Roman"/>
        </w:rPr>
        <w:t xml:space="preserve"> Bob. Joan, Tom SIMPOC</w:t>
      </w:r>
      <w:r w:rsidR="002D181E">
        <w:rPr>
          <w:rFonts w:cs="Times New Roman"/>
        </w:rPr>
        <w:t>,</w:t>
      </w:r>
      <w:r w:rsidRPr="005B7C5C">
        <w:rPr>
          <w:rFonts w:cs="Times New Roman"/>
        </w:rPr>
        <w:t xml:space="preserve"> where are</w:t>
      </w:r>
      <w:r w:rsidR="00495E2F" w:rsidRPr="005B7C5C">
        <w:rPr>
          <w:rFonts w:cs="Times New Roman"/>
        </w:rPr>
        <w:t xml:space="preserve"> we</w:t>
      </w:r>
      <w:r w:rsidRPr="005B7C5C">
        <w:rPr>
          <w:rFonts w:cs="Times New Roman"/>
        </w:rPr>
        <w:t xml:space="preserve"> going from here?”</w:t>
      </w:r>
      <w:r w:rsidR="006221EA" w:rsidRPr="005B7C5C">
        <w:rPr>
          <w:rFonts w:cs="Times New Roman"/>
        </w:rPr>
        <w:t xml:space="preserve"> The President asked.</w:t>
      </w:r>
    </w:p>
    <w:p w14:paraId="5976CBCF" w14:textId="6EEB458F" w:rsidR="00F9629B" w:rsidRPr="005B7C5C" w:rsidRDefault="00663EE4" w:rsidP="004537F7">
      <w:pPr>
        <w:tabs>
          <w:tab w:val="left" w:pos="4890"/>
        </w:tabs>
        <w:rPr>
          <w:rFonts w:cs="Times New Roman"/>
        </w:rPr>
      </w:pPr>
      <w:r w:rsidRPr="005B7C5C">
        <w:rPr>
          <w:rFonts w:cs="Times New Roman"/>
        </w:rPr>
        <w:t xml:space="preserve">Joan responded, </w:t>
      </w:r>
      <w:r w:rsidR="00F9629B" w:rsidRPr="005B7C5C">
        <w:rPr>
          <w:rFonts w:cs="Times New Roman"/>
        </w:rPr>
        <w:t xml:space="preserve">“Sir, as we said in the report, we’ve agreed to meet again in five days. I know that I was sticking our </w:t>
      </w:r>
      <w:r w:rsidR="00705597" w:rsidRPr="005B7C5C">
        <w:rPr>
          <w:rFonts w:cs="Times New Roman"/>
          <w:noProof/>
        </w:rPr>
        <w:t>n</w:t>
      </w:r>
      <w:r w:rsidR="00F9629B" w:rsidRPr="005B7C5C">
        <w:rPr>
          <w:rFonts w:cs="Times New Roman"/>
          <w:noProof/>
        </w:rPr>
        <w:t>ecks</w:t>
      </w:r>
      <w:r w:rsidR="00F9629B" w:rsidRPr="005B7C5C">
        <w:rPr>
          <w:rFonts w:cs="Times New Roman"/>
        </w:rPr>
        <w:t xml:space="preserve"> out</w:t>
      </w:r>
      <w:r w:rsidR="002D181E">
        <w:rPr>
          <w:rFonts w:cs="Times New Roman"/>
        </w:rPr>
        <w:t>,</w:t>
      </w:r>
      <w:r w:rsidR="00F9629B" w:rsidRPr="005B7C5C">
        <w:rPr>
          <w:rFonts w:cs="Times New Roman"/>
        </w:rPr>
        <w:t xml:space="preserve"> suggesting such a short time before the </w:t>
      </w:r>
      <w:r w:rsidR="00F9629B" w:rsidRPr="005B7C5C">
        <w:rPr>
          <w:rFonts w:cs="Times New Roman"/>
          <w:noProof/>
        </w:rPr>
        <w:t>meeting</w:t>
      </w:r>
      <w:r w:rsidR="00705597" w:rsidRPr="005B7C5C">
        <w:rPr>
          <w:rFonts w:cs="Times New Roman"/>
          <w:noProof/>
        </w:rPr>
        <w:t>,</w:t>
      </w:r>
      <w:r w:rsidR="00F9629B" w:rsidRPr="005B7C5C">
        <w:rPr>
          <w:rFonts w:cs="Times New Roman"/>
        </w:rPr>
        <w:t xml:space="preserve"> but Tom made a good point. </w:t>
      </w:r>
      <w:r w:rsidR="00F9629B" w:rsidRPr="005B7C5C">
        <w:rPr>
          <w:rFonts w:cs="Times New Roman"/>
          <w:noProof/>
        </w:rPr>
        <w:t>We need allies</w:t>
      </w:r>
      <w:r w:rsidR="00833AD0" w:rsidRPr="005B7C5C">
        <w:rPr>
          <w:rFonts w:cs="Times New Roman"/>
          <w:noProof/>
        </w:rPr>
        <w:t>,</w:t>
      </w:r>
      <w:r w:rsidR="00F9629B" w:rsidRPr="005B7C5C">
        <w:rPr>
          <w:rFonts w:cs="Times New Roman"/>
          <w:noProof/>
        </w:rPr>
        <w:t xml:space="preserve"> and if we found the Terest and Izod, and they found us so easy, the Izod co</w:t>
      </w:r>
      <w:r w:rsidR="001145E7" w:rsidRPr="005B7C5C">
        <w:rPr>
          <w:rFonts w:cs="Times New Roman"/>
          <w:noProof/>
        </w:rPr>
        <w:t>u</w:t>
      </w:r>
      <w:r w:rsidR="00F9629B" w:rsidRPr="005B7C5C">
        <w:rPr>
          <w:rFonts w:cs="Times New Roman"/>
          <w:noProof/>
        </w:rPr>
        <w:t>ld do the same.</w:t>
      </w:r>
      <w:r w:rsidR="00F9629B" w:rsidRPr="005B7C5C">
        <w:rPr>
          <w:rFonts w:cs="Times New Roman"/>
        </w:rPr>
        <w:t xml:space="preserve"> There </w:t>
      </w:r>
      <w:r w:rsidR="00F9629B" w:rsidRPr="005B7C5C">
        <w:rPr>
          <w:rFonts w:cs="Times New Roman"/>
          <w:noProof/>
        </w:rPr>
        <w:t>appear</w:t>
      </w:r>
      <w:r w:rsidR="00F9629B" w:rsidRPr="005B7C5C">
        <w:rPr>
          <w:rFonts w:cs="Times New Roman"/>
        </w:rPr>
        <w:t xml:space="preserve"> to be many FTL</w:t>
      </w:r>
      <w:r w:rsidR="002D181E">
        <w:rPr>
          <w:rFonts w:cs="Times New Roman"/>
        </w:rPr>
        <w:t>-</w:t>
      </w:r>
      <w:r w:rsidR="00F9629B" w:rsidRPr="005B7C5C">
        <w:rPr>
          <w:rFonts w:cs="Times New Roman"/>
        </w:rPr>
        <w:t xml:space="preserve">capable civilizations out </w:t>
      </w:r>
      <w:r w:rsidR="00F9629B" w:rsidRPr="005B7C5C">
        <w:rPr>
          <w:rFonts w:cs="Times New Roman"/>
          <w:noProof/>
        </w:rPr>
        <w:t>there</w:t>
      </w:r>
      <w:r w:rsidR="00193AD6" w:rsidRPr="005B7C5C">
        <w:rPr>
          <w:rFonts w:cs="Times New Roman"/>
          <w:noProof/>
        </w:rPr>
        <w:t>,</w:t>
      </w:r>
      <w:r w:rsidR="00F9629B" w:rsidRPr="005B7C5C">
        <w:rPr>
          <w:rFonts w:cs="Times New Roman"/>
        </w:rPr>
        <w:t xml:space="preserve"> and any friends we can </w:t>
      </w:r>
      <w:r w:rsidR="00F9629B" w:rsidRPr="005B7C5C">
        <w:rPr>
          <w:rFonts w:cs="Times New Roman"/>
          <w:noProof/>
        </w:rPr>
        <w:t>make</w:t>
      </w:r>
      <w:r w:rsidR="00F9629B" w:rsidRPr="005B7C5C">
        <w:rPr>
          <w:rFonts w:cs="Times New Roman"/>
        </w:rPr>
        <w:t xml:space="preserve"> seem</w:t>
      </w:r>
      <w:r w:rsidR="002D181E">
        <w:rPr>
          <w:rFonts w:cs="Times New Roman"/>
        </w:rPr>
        <w:t>s</w:t>
      </w:r>
      <w:r w:rsidR="00F9629B" w:rsidRPr="005B7C5C">
        <w:rPr>
          <w:rFonts w:cs="Times New Roman"/>
        </w:rPr>
        <w:t xml:space="preserve"> like a good idea. Maybe we can find some way to trade with them or buy some of their technology. I didn’t want to lose any opportunities.”</w:t>
      </w:r>
    </w:p>
    <w:p w14:paraId="3D75A0A9" w14:textId="63FFF6D7" w:rsidR="00F9629B" w:rsidRPr="005B7C5C" w:rsidRDefault="00F9629B" w:rsidP="004537F7">
      <w:pPr>
        <w:tabs>
          <w:tab w:val="left" w:pos="4890"/>
        </w:tabs>
        <w:rPr>
          <w:rFonts w:cs="Times New Roman"/>
        </w:rPr>
      </w:pPr>
      <w:r w:rsidRPr="005B7C5C">
        <w:rPr>
          <w:rFonts w:cs="Times New Roman"/>
        </w:rPr>
        <w:lastRenderedPageBreak/>
        <w:t xml:space="preserve">“I </w:t>
      </w:r>
      <w:r w:rsidRPr="005B7C5C">
        <w:rPr>
          <w:rFonts w:cs="Times New Roman"/>
          <w:noProof/>
        </w:rPr>
        <w:t>agree</w:t>
      </w:r>
      <w:r w:rsidR="00705597" w:rsidRPr="005B7C5C">
        <w:rPr>
          <w:rFonts w:cs="Times New Roman"/>
          <w:noProof/>
        </w:rPr>
        <w:t>,</w:t>
      </w:r>
      <w:r w:rsidRPr="005B7C5C">
        <w:rPr>
          <w:rFonts w:cs="Times New Roman"/>
        </w:rPr>
        <w:t xml:space="preserve"> Joan. But what happens if they find out that we just got these new toys, and we don’t have enough people left to fly them?”</w:t>
      </w:r>
      <w:r w:rsidR="00663EE4" w:rsidRPr="005B7C5C">
        <w:rPr>
          <w:rFonts w:cs="Times New Roman"/>
        </w:rPr>
        <w:t xml:space="preserve"> Asked the President with concern on his face,</w:t>
      </w:r>
    </w:p>
    <w:p w14:paraId="64A152C7" w14:textId="490A2E42" w:rsidR="00F9629B" w:rsidRPr="005B7C5C" w:rsidRDefault="00F9629B" w:rsidP="004537F7">
      <w:pPr>
        <w:tabs>
          <w:tab w:val="left" w:pos="4890"/>
        </w:tabs>
        <w:rPr>
          <w:rFonts w:cs="Times New Roman"/>
        </w:rPr>
      </w:pPr>
      <w:r w:rsidRPr="005B7C5C">
        <w:rPr>
          <w:rFonts w:cs="Times New Roman"/>
        </w:rPr>
        <w:t>“Sir, you’re right. We do have over 1,800 ships and thousands of robots. If we can get ourselves organized, we can be a powerful force</w:t>
      </w:r>
      <w:r w:rsidR="00663EE4" w:rsidRPr="005B7C5C">
        <w:rPr>
          <w:rFonts w:cs="Times New Roman"/>
        </w:rPr>
        <w:t>,</w:t>
      </w:r>
      <w:r w:rsidRPr="005B7C5C">
        <w:rPr>
          <w:rFonts w:cs="Times New Roman"/>
        </w:rPr>
        <w:t>”</w:t>
      </w:r>
      <w:r w:rsidR="00663EE4" w:rsidRPr="005B7C5C">
        <w:rPr>
          <w:rFonts w:cs="Times New Roman"/>
        </w:rPr>
        <w:t xml:space="preserve"> responded Joan.</w:t>
      </w:r>
    </w:p>
    <w:p w14:paraId="1BF17EE7" w14:textId="52D86E11" w:rsidR="00F9629B" w:rsidRPr="005B7C5C" w:rsidRDefault="00F9629B" w:rsidP="004537F7">
      <w:pPr>
        <w:tabs>
          <w:tab w:val="left" w:pos="4890"/>
        </w:tabs>
        <w:rPr>
          <w:rFonts w:cs="Times New Roman"/>
        </w:rPr>
      </w:pPr>
      <w:r w:rsidRPr="005B7C5C">
        <w:rPr>
          <w:rFonts w:cs="Times New Roman"/>
        </w:rPr>
        <w:t>“Well then, I guess t</w:t>
      </w:r>
      <w:r w:rsidR="003945E9" w:rsidRPr="005B7C5C">
        <w:rPr>
          <w:rFonts w:cs="Times New Roman"/>
        </w:rPr>
        <w:t>he mandate is to get organized,</w:t>
      </w:r>
      <w:r w:rsidRPr="005B7C5C">
        <w:rPr>
          <w:rFonts w:cs="Times New Roman"/>
        </w:rPr>
        <w:t>”</w:t>
      </w:r>
      <w:r w:rsidR="003945E9" w:rsidRPr="005B7C5C">
        <w:rPr>
          <w:rFonts w:cs="Times New Roman"/>
        </w:rPr>
        <w:t xml:space="preserve"> the president said in a very matter-of-fact manner.</w:t>
      </w:r>
    </w:p>
    <w:p w14:paraId="1A9E18E5" w14:textId="37322B06" w:rsidR="00F9629B" w:rsidRPr="005B7C5C" w:rsidRDefault="00F5212D" w:rsidP="004537F7">
      <w:pPr>
        <w:tabs>
          <w:tab w:val="left" w:pos="4890"/>
        </w:tabs>
        <w:rPr>
          <w:rFonts w:cs="Times New Roman"/>
        </w:rPr>
      </w:pPr>
      <w:r w:rsidRPr="005B7C5C">
        <w:rPr>
          <w:rFonts w:cs="Times New Roman"/>
        </w:rPr>
        <w:t xml:space="preserve">For the first time during the </w:t>
      </w:r>
      <w:r w:rsidRPr="005B7C5C">
        <w:rPr>
          <w:rFonts w:cs="Times New Roman"/>
          <w:noProof/>
        </w:rPr>
        <w:t>meeting</w:t>
      </w:r>
      <w:r w:rsidR="00833AD0" w:rsidRPr="005B7C5C">
        <w:rPr>
          <w:rFonts w:cs="Times New Roman"/>
          <w:noProof/>
        </w:rPr>
        <w:t>,</w:t>
      </w:r>
      <w:r w:rsidRPr="005B7C5C">
        <w:rPr>
          <w:rFonts w:cs="Times New Roman"/>
        </w:rPr>
        <w:t xml:space="preserve"> Admiral Hagerly spoke up, </w:t>
      </w:r>
      <w:r w:rsidR="00F9629B" w:rsidRPr="005B7C5C">
        <w:rPr>
          <w:rFonts w:cs="Times New Roman"/>
        </w:rPr>
        <w:t>“Joan, while you, Tom</w:t>
      </w:r>
      <w:r w:rsidR="002D181E">
        <w:rPr>
          <w:rFonts w:cs="Times New Roman"/>
        </w:rPr>
        <w:t>,</w:t>
      </w:r>
      <w:r w:rsidR="00F9629B" w:rsidRPr="005B7C5C">
        <w:rPr>
          <w:rFonts w:cs="Times New Roman"/>
        </w:rPr>
        <w:t xml:space="preserve"> and SIMPOC were meeting with the Terest, I suggested some change</w:t>
      </w:r>
      <w:r w:rsidR="003945E9" w:rsidRPr="005B7C5C">
        <w:rPr>
          <w:rFonts w:cs="Times New Roman"/>
        </w:rPr>
        <w:t>s</w:t>
      </w:r>
      <w:r w:rsidR="00F9629B" w:rsidRPr="005B7C5C">
        <w:rPr>
          <w:rFonts w:cs="Times New Roman"/>
        </w:rPr>
        <w:t xml:space="preserve"> to the </w:t>
      </w:r>
      <w:r w:rsidR="00627831" w:rsidRPr="005B7C5C">
        <w:rPr>
          <w:rFonts w:cs="Times New Roman"/>
        </w:rPr>
        <w:t>g</w:t>
      </w:r>
      <w:r w:rsidR="00F9629B" w:rsidRPr="005B7C5C">
        <w:rPr>
          <w:rFonts w:cs="Times New Roman"/>
        </w:rPr>
        <w:t xml:space="preserve">roup </w:t>
      </w:r>
      <w:r w:rsidR="00627831" w:rsidRPr="005B7C5C">
        <w:rPr>
          <w:rFonts w:cs="Times New Roman"/>
        </w:rPr>
        <w:t>l</w:t>
      </w:r>
      <w:r w:rsidR="00F9629B" w:rsidRPr="005B7C5C">
        <w:rPr>
          <w:rFonts w:cs="Times New Roman"/>
        </w:rPr>
        <w:t>eaders</w:t>
      </w:r>
      <w:r w:rsidR="002D181E">
        <w:rPr>
          <w:rFonts w:cs="Times New Roman"/>
        </w:rPr>
        <w:t>,</w:t>
      </w:r>
      <w:r w:rsidR="00F9629B" w:rsidRPr="005B7C5C">
        <w:rPr>
          <w:rFonts w:cs="Times New Roman"/>
        </w:rPr>
        <w:t xml:space="preserve"> and they agreed. In my opinion, the Capital Ships are like Aircraft Carriers, so I thought that we needed a Battleship. Production o</w:t>
      </w:r>
      <w:r w:rsidR="00495E2F" w:rsidRPr="005B7C5C">
        <w:rPr>
          <w:rFonts w:cs="Times New Roman"/>
        </w:rPr>
        <w:t>f</w:t>
      </w:r>
      <w:r w:rsidR="00F9629B" w:rsidRPr="005B7C5C">
        <w:rPr>
          <w:rFonts w:cs="Times New Roman"/>
        </w:rPr>
        <w:t xml:space="preserve"> the </w:t>
      </w:r>
      <w:r w:rsidR="005E4FF9" w:rsidRPr="005B7C5C">
        <w:rPr>
          <w:rFonts w:cs="Times New Roman"/>
        </w:rPr>
        <w:t>Laser Cannon</w:t>
      </w:r>
      <w:r w:rsidR="00F9629B" w:rsidRPr="005B7C5C">
        <w:rPr>
          <w:rFonts w:cs="Times New Roman"/>
        </w:rPr>
        <w:t xml:space="preserve">s </w:t>
      </w:r>
      <w:r w:rsidR="00495E2F" w:rsidRPr="005B7C5C">
        <w:rPr>
          <w:rFonts w:cs="Times New Roman"/>
        </w:rPr>
        <w:t xml:space="preserve">is </w:t>
      </w:r>
      <w:r w:rsidR="00F9629B" w:rsidRPr="005B7C5C">
        <w:rPr>
          <w:rFonts w:cs="Times New Roman"/>
        </w:rPr>
        <w:t>going well, but we need something else than that. I’ve also upped the prod</w:t>
      </w:r>
      <w:r w:rsidR="008629B7" w:rsidRPr="005B7C5C">
        <w:rPr>
          <w:rFonts w:cs="Times New Roman"/>
        </w:rPr>
        <w:t xml:space="preserve">uction and installation of </w:t>
      </w:r>
      <w:r w:rsidR="008629B7" w:rsidRPr="005B7C5C">
        <w:rPr>
          <w:rFonts w:cs="Times New Roman"/>
          <w:noProof/>
        </w:rPr>
        <w:t>Rail-</w:t>
      </w:r>
      <w:r w:rsidR="00F9629B" w:rsidRPr="005B7C5C">
        <w:rPr>
          <w:rFonts w:cs="Times New Roman"/>
          <w:noProof/>
        </w:rPr>
        <w:t>Guns</w:t>
      </w:r>
      <w:r w:rsidR="00705597" w:rsidRPr="005B7C5C">
        <w:rPr>
          <w:rFonts w:cs="Times New Roman"/>
          <w:noProof/>
        </w:rPr>
        <w:t>,</w:t>
      </w:r>
      <w:r w:rsidR="00905273" w:rsidRPr="005B7C5C">
        <w:rPr>
          <w:rFonts w:cs="Times New Roman"/>
        </w:rPr>
        <w:t xml:space="preserve"> and I think we’ll have the hardware to put one on Mars, so I gave them the go-ahead</w:t>
      </w:r>
      <w:r w:rsidR="00F9629B" w:rsidRPr="005B7C5C">
        <w:rPr>
          <w:rFonts w:cs="Times New Roman"/>
        </w:rPr>
        <w:t>. The Lasers are a great weapon, but we don’t know what we’l</w:t>
      </w:r>
      <w:r w:rsidR="00840450" w:rsidRPr="005B7C5C">
        <w:rPr>
          <w:rFonts w:cs="Times New Roman"/>
        </w:rPr>
        <w:t xml:space="preserve">l be up against. If we put six </w:t>
      </w:r>
      <w:proofErr w:type="gramStart"/>
      <w:r w:rsidR="00840450" w:rsidRPr="005B7C5C">
        <w:rPr>
          <w:rFonts w:cs="Times New Roman"/>
        </w:rPr>
        <w:t>Rail</w:t>
      </w:r>
      <w:r w:rsidR="00627831" w:rsidRPr="005B7C5C">
        <w:rPr>
          <w:rFonts w:cs="Times New Roman"/>
        </w:rPr>
        <w:t xml:space="preserve"> </w:t>
      </w:r>
      <w:r w:rsidR="00840450" w:rsidRPr="005B7C5C">
        <w:rPr>
          <w:rFonts w:cs="Times New Roman"/>
        </w:rPr>
        <w:t>-G</w:t>
      </w:r>
      <w:r w:rsidR="00F9629B" w:rsidRPr="005B7C5C">
        <w:rPr>
          <w:rFonts w:cs="Times New Roman"/>
        </w:rPr>
        <w:t>uns</w:t>
      </w:r>
      <w:proofErr w:type="gramEnd"/>
      <w:r w:rsidR="00F9629B" w:rsidRPr="005B7C5C">
        <w:rPr>
          <w:rFonts w:cs="Times New Roman"/>
        </w:rPr>
        <w:t xml:space="preserve"> on a ship, it can send a lot of metal against an attacker. In the past, one of the major limitations was the lack of energy. With the power we have available, we can fire the guns as fast as we can load them.</w:t>
      </w:r>
      <w:r w:rsidR="003945E9" w:rsidRPr="005B7C5C">
        <w:rPr>
          <w:rFonts w:cs="Times New Roman"/>
        </w:rPr>
        <w:t xml:space="preserve"> The laser is a good stand-off weapon, but the </w:t>
      </w:r>
      <w:r w:rsidR="005E4FF9" w:rsidRPr="005B7C5C">
        <w:rPr>
          <w:rFonts w:cs="Times New Roman"/>
        </w:rPr>
        <w:t>Rail-Gun</w:t>
      </w:r>
      <w:r w:rsidR="003945E9" w:rsidRPr="005B7C5C">
        <w:rPr>
          <w:rFonts w:cs="Times New Roman"/>
        </w:rPr>
        <w:t>s are better close in.</w:t>
      </w:r>
      <w:r w:rsidR="00F9629B" w:rsidRPr="005B7C5C">
        <w:rPr>
          <w:rFonts w:cs="Times New Roman"/>
        </w:rPr>
        <w:t>”</w:t>
      </w:r>
    </w:p>
    <w:p w14:paraId="3E2DCCC7" w14:textId="1AA94E9D" w:rsidR="00F9629B" w:rsidRPr="005B7C5C" w:rsidRDefault="003945E9" w:rsidP="004537F7">
      <w:pPr>
        <w:tabs>
          <w:tab w:val="left" w:pos="4890"/>
        </w:tabs>
        <w:rPr>
          <w:rFonts w:cs="Times New Roman"/>
        </w:rPr>
      </w:pPr>
      <w:r w:rsidRPr="005B7C5C">
        <w:rPr>
          <w:rFonts w:cs="Times New Roman"/>
        </w:rPr>
        <w:t xml:space="preserve">Tom saw an opportunity for </w:t>
      </w:r>
      <w:r w:rsidRPr="005B7C5C">
        <w:rPr>
          <w:rFonts w:cs="Times New Roman"/>
          <w:noProof/>
        </w:rPr>
        <w:t>a</w:t>
      </w:r>
      <w:r w:rsidR="00705597" w:rsidRPr="005B7C5C">
        <w:rPr>
          <w:rFonts w:cs="Times New Roman"/>
          <w:noProof/>
        </w:rPr>
        <w:t>n</w:t>
      </w:r>
      <w:r w:rsidRPr="005B7C5C">
        <w:rPr>
          <w:rFonts w:cs="Times New Roman"/>
          <w:noProof/>
        </w:rPr>
        <w:t xml:space="preserve"> interesting</w:t>
      </w:r>
      <w:r w:rsidRPr="005B7C5C">
        <w:rPr>
          <w:rFonts w:cs="Times New Roman"/>
        </w:rPr>
        <w:t xml:space="preserve"> technical discussion, “</w:t>
      </w:r>
      <w:r w:rsidR="00F9629B" w:rsidRPr="005B7C5C">
        <w:rPr>
          <w:rFonts w:cs="Times New Roman"/>
        </w:rPr>
        <w:t xml:space="preserve">Admiral, I think that’s a great idea. I had a fun course at the War College about hypothetical battles in space. We spent a lot of time talking about ballistics and orbital trajectories. Battles in space are driven by momentum and vectors. A ship going at a high velocity can change its direction only </w:t>
      </w:r>
      <w:r w:rsidR="00EF7669" w:rsidRPr="005B7C5C">
        <w:rPr>
          <w:rFonts w:cs="Times New Roman"/>
        </w:rPr>
        <w:t>a slight amount</w:t>
      </w:r>
      <w:r w:rsidR="00F9629B" w:rsidRPr="005B7C5C">
        <w:rPr>
          <w:rFonts w:cs="Times New Roman"/>
        </w:rPr>
        <w:t xml:space="preserve">. If your ship puts a bunch of projectiles in its way, it may not be able to change course </w:t>
      </w:r>
      <w:r w:rsidR="00F9629B" w:rsidRPr="005B7C5C">
        <w:rPr>
          <w:rFonts w:cs="Times New Roman"/>
        </w:rPr>
        <w:lastRenderedPageBreak/>
        <w:t>enough to avoid them. Missiles are very vulnerable</w:t>
      </w:r>
      <w:r w:rsidR="00833AD0" w:rsidRPr="005B7C5C">
        <w:rPr>
          <w:rFonts w:cs="Times New Roman"/>
          <w:noProof/>
        </w:rPr>
        <w:t>;</w:t>
      </w:r>
      <w:r w:rsidR="00F9629B" w:rsidRPr="005B7C5C">
        <w:rPr>
          <w:rFonts w:cs="Times New Roman"/>
          <w:noProof/>
        </w:rPr>
        <w:t xml:space="preserve"> we</w:t>
      </w:r>
      <w:r w:rsidR="00F9629B" w:rsidRPr="005B7C5C">
        <w:rPr>
          <w:rFonts w:cs="Times New Roman"/>
        </w:rPr>
        <w:t xml:space="preserve"> had one </w:t>
      </w:r>
      <w:r w:rsidR="00F9629B" w:rsidRPr="005B7C5C">
        <w:rPr>
          <w:rFonts w:cs="Times New Roman"/>
          <w:noProof/>
        </w:rPr>
        <w:t>scenario</w:t>
      </w:r>
      <w:r w:rsidR="00F9629B" w:rsidRPr="005B7C5C">
        <w:rPr>
          <w:rFonts w:cs="Times New Roman"/>
        </w:rPr>
        <w:t xml:space="preserve"> that I thought was interesting. If</w:t>
      </w:r>
      <w:r w:rsidRPr="005B7C5C">
        <w:rPr>
          <w:rFonts w:cs="Times New Roman"/>
        </w:rPr>
        <w:t xml:space="preserve"> an intelligent missile is fired</w:t>
      </w:r>
      <w:r w:rsidR="00F9629B" w:rsidRPr="005B7C5C">
        <w:rPr>
          <w:rFonts w:cs="Times New Roman"/>
        </w:rPr>
        <w:t xml:space="preserve"> and you fire a projectile early, it might have enough time to change course, avoid being hit, then change course back and take you out. But, if you wait for the right time and fire a </w:t>
      </w:r>
      <w:r w:rsidR="00F9629B" w:rsidRPr="005B7C5C">
        <w:rPr>
          <w:rFonts w:cs="Times New Roman"/>
          <w:noProof/>
        </w:rPr>
        <w:t>projectile</w:t>
      </w:r>
      <w:r w:rsidR="00833AD0" w:rsidRPr="005B7C5C">
        <w:rPr>
          <w:rFonts w:cs="Times New Roman"/>
          <w:noProof/>
        </w:rPr>
        <w:t>,</w:t>
      </w:r>
      <w:r w:rsidR="00F9629B" w:rsidRPr="005B7C5C">
        <w:rPr>
          <w:rFonts w:cs="Times New Roman"/>
        </w:rPr>
        <w:t xml:space="preserve"> it will change course</w:t>
      </w:r>
      <w:r w:rsidR="00833AD0" w:rsidRPr="005B7C5C">
        <w:rPr>
          <w:rFonts w:cs="Times New Roman"/>
        </w:rPr>
        <w:t>,</w:t>
      </w:r>
      <w:r w:rsidR="00F9629B" w:rsidRPr="005B7C5C">
        <w:rPr>
          <w:rFonts w:cs="Times New Roman"/>
        </w:rPr>
        <w:t xml:space="preserve"> </w:t>
      </w:r>
      <w:r w:rsidR="00F9629B" w:rsidRPr="005B7C5C">
        <w:rPr>
          <w:rFonts w:cs="Times New Roman"/>
          <w:noProof/>
        </w:rPr>
        <w:t>and</w:t>
      </w:r>
      <w:r w:rsidR="00F9629B" w:rsidRPr="005B7C5C">
        <w:rPr>
          <w:rFonts w:cs="Times New Roman"/>
        </w:rPr>
        <w:t xml:space="preserve"> because of the </w:t>
      </w:r>
      <w:r w:rsidR="00F9629B" w:rsidRPr="005B7C5C">
        <w:rPr>
          <w:rFonts w:cs="Times New Roman"/>
          <w:noProof/>
        </w:rPr>
        <w:t>velocity</w:t>
      </w:r>
      <w:r w:rsidR="00705597" w:rsidRPr="005B7C5C">
        <w:rPr>
          <w:rFonts w:cs="Times New Roman"/>
          <w:noProof/>
        </w:rPr>
        <w:t>,</w:t>
      </w:r>
      <w:r w:rsidR="00F9629B" w:rsidRPr="005B7C5C">
        <w:rPr>
          <w:rFonts w:cs="Times New Roman"/>
        </w:rPr>
        <w:t xml:space="preserve"> it might not have enough fuel to change back and overcome its momentum. For a missile fired from a long way away, strategically firing projectiles can cause it to fly a long way and run out of fuel. Besides, Admiral, there is something fundamental about throwing a bunch of high-speed metal at someone, I don’t know what kind of defenses they might </w:t>
      </w:r>
      <w:r w:rsidR="00F9629B" w:rsidRPr="005B7C5C">
        <w:rPr>
          <w:rFonts w:cs="Times New Roman"/>
          <w:noProof/>
        </w:rPr>
        <w:t>have</w:t>
      </w:r>
      <w:r w:rsidR="00705597" w:rsidRPr="005B7C5C">
        <w:rPr>
          <w:rFonts w:cs="Times New Roman"/>
          <w:noProof/>
        </w:rPr>
        <w:t>,</w:t>
      </w:r>
      <w:r w:rsidR="00F9629B" w:rsidRPr="005B7C5C">
        <w:rPr>
          <w:rFonts w:cs="Times New Roman"/>
        </w:rPr>
        <w:t xml:space="preserve"> but it’s worth a shot. I guess the only vulnerabilit</w:t>
      </w:r>
      <w:r w:rsidRPr="005B7C5C">
        <w:rPr>
          <w:rFonts w:cs="Times New Roman"/>
        </w:rPr>
        <w:t xml:space="preserve">y would be a high-powered laser </w:t>
      </w:r>
      <w:r w:rsidR="00F9629B" w:rsidRPr="005B7C5C">
        <w:rPr>
          <w:rFonts w:cs="Times New Roman"/>
        </w:rPr>
        <w:t>that could burn t</w:t>
      </w:r>
      <w:r w:rsidRPr="005B7C5C">
        <w:rPr>
          <w:rFonts w:cs="Times New Roman"/>
        </w:rPr>
        <w:t>hem up before impact.”</w:t>
      </w:r>
    </w:p>
    <w:p w14:paraId="7E15C1FC" w14:textId="688E6271" w:rsidR="00F9629B" w:rsidRPr="005B7C5C" w:rsidRDefault="00F9629B" w:rsidP="004537F7">
      <w:pPr>
        <w:tabs>
          <w:tab w:val="left" w:pos="4890"/>
        </w:tabs>
        <w:rPr>
          <w:rFonts w:cs="Times New Roman"/>
        </w:rPr>
      </w:pPr>
      <w:r w:rsidRPr="005B7C5C">
        <w:rPr>
          <w:rFonts w:cs="Times New Roman"/>
        </w:rPr>
        <w:t>“True</w:t>
      </w:r>
      <w:r w:rsidR="002D181E">
        <w:rPr>
          <w:rFonts w:cs="Times New Roman"/>
        </w:rPr>
        <w:t>,</w:t>
      </w:r>
      <w:r w:rsidRPr="005B7C5C">
        <w:rPr>
          <w:rFonts w:cs="Times New Roman"/>
        </w:rPr>
        <w:t xml:space="preserve"> Tom, but it would take even a huge Laser a while to burn up 20 </w:t>
      </w:r>
      <w:r w:rsidR="00833AD0" w:rsidRPr="005B7C5C">
        <w:rPr>
          <w:rFonts w:cs="Times New Roman"/>
        </w:rPr>
        <w:t>pounds</w:t>
      </w:r>
      <w:r w:rsidR="003945E9" w:rsidRPr="005B7C5C">
        <w:rPr>
          <w:rFonts w:cs="Times New Roman"/>
        </w:rPr>
        <w:t xml:space="preserve"> </w:t>
      </w:r>
      <w:r w:rsidR="003945E9" w:rsidRPr="005B7C5C">
        <w:rPr>
          <w:rFonts w:cs="Times New Roman"/>
          <w:noProof/>
        </w:rPr>
        <w:t>of</w:t>
      </w:r>
      <w:r w:rsidR="003945E9" w:rsidRPr="005B7C5C">
        <w:rPr>
          <w:rFonts w:cs="Times New Roman"/>
        </w:rPr>
        <w:t xml:space="preserve"> </w:t>
      </w:r>
      <w:r w:rsidR="003945E9" w:rsidRPr="005B7C5C">
        <w:rPr>
          <w:rFonts w:cs="Times New Roman"/>
          <w:noProof/>
        </w:rPr>
        <w:t>lead</w:t>
      </w:r>
      <w:r w:rsidR="003945E9" w:rsidRPr="005B7C5C">
        <w:rPr>
          <w:rFonts w:cs="Times New Roman"/>
        </w:rPr>
        <w:t xml:space="preserve"> going thousands </w:t>
      </w:r>
      <w:r w:rsidR="003945E9" w:rsidRPr="005B7C5C">
        <w:rPr>
          <w:rFonts w:cs="Times New Roman"/>
          <w:noProof/>
        </w:rPr>
        <w:t>of</w:t>
      </w:r>
      <w:r w:rsidRPr="005B7C5C">
        <w:rPr>
          <w:rFonts w:cs="Times New Roman"/>
          <w:noProof/>
        </w:rPr>
        <w:t xml:space="preserve"> miles</w:t>
      </w:r>
      <w:r w:rsidRPr="005B7C5C">
        <w:rPr>
          <w:rFonts w:cs="Times New Roman"/>
        </w:rPr>
        <w:t xml:space="preserve"> per hour. If we sent a dozen at them in a swarm, it </w:t>
      </w:r>
      <w:r w:rsidRPr="005B7C5C">
        <w:rPr>
          <w:rFonts w:cs="Times New Roman"/>
          <w:noProof/>
        </w:rPr>
        <w:t>w</w:t>
      </w:r>
      <w:r w:rsidR="00705597" w:rsidRPr="005B7C5C">
        <w:rPr>
          <w:rFonts w:cs="Times New Roman"/>
          <w:noProof/>
        </w:rPr>
        <w:t>ould</w:t>
      </w:r>
      <w:r w:rsidRPr="005B7C5C">
        <w:rPr>
          <w:rFonts w:cs="Times New Roman"/>
        </w:rPr>
        <w:t xml:space="preserve"> sure keep them busy,” responded Admiral Hagerly.</w:t>
      </w:r>
    </w:p>
    <w:p w14:paraId="23BFDCA1" w14:textId="7ABC5657" w:rsidR="00F9629B" w:rsidRPr="005B7C5C" w:rsidRDefault="00F9629B" w:rsidP="004537F7">
      <w:pPr>
        <w:tabs>
          <w:tab w:val="left" w:pos="4890"/>
        </w:tabs>
        <w:rPr>
          <w:rFonts w:cs="Times New Roman"/>
        </w:rPr>
      </w:pPr>
      <w:r w:rsidRPr="005B7C5C">
        <w:rPr>
          <w:rFonts w:cs="Times New Roman"/>
        </w:rPr>
        <w:t>“Admiral, when will the first Battleship be ready?”</w:t>
      </w:r>
      <w:r w:rsidR="003A7287" w:rsidRPr="005B7C5C">
        <w:rPr>
          <w:rFonts w:cs="Times New Roman"/>
        </w:rPr>
        <w:t xml:space="preserve"> Tom asked.</w:t>
      </w:r>
    </w:p>
    <w:p w14:paraId="127FDE8A" w14:textId="356B0FC7" w:rsidR="00F9629B" w:rsidRPr="005B7C5C" w:rsidRDefault="00F9629B" w:rsidP="004537F7">
      <w:pPr>
        <w:tabs>
          <w:tab w:val="left" w:pos="4890"/>
        </w:tabs>
        <w:rPr>
          <w:rFonts w:cs="Times New Roman"/>
        </w:rPr>
      </w:pPr>
      <w:r w:rsidRPr="005B7C5C">
        <w:rPr>
          <w:rFonts w:cs="Times New Roman"/>
        </w:rPr>
        <w:t>“We’ve been working for a while, so I think it will be flight test</w:t>
      </w:r>
      <w:r w:rsidR="002D181E">
        <w:rPr>
          <w:rFonts w:cs="Times New Roman"/>
        </w:rPr>
        <w:t>-</w:t>
      </w:r>
      <w:r w:rsidRPr="005B7C5C">
        <w:rPr>
          <w:rFonts w:cs="Times New Roman"/>
        </w:rPr>
        <w:t>worthy in a couple of days.”</w:t>
      </w:r>
    </w:p>
    <w:p w14:paraId="4E8903A3" w14:textId="72A8EAB1" w:rsidR="00F9629B" w:rsidRPr="005B7C5C" w:rsidRDefault="00F9629B" w:rsidP="004537F7">
      <w:pPr>
        <w:tabs>
          <w:tab w:val="left" w:pos="4890"/>
        </w:tabs>
        <w:rPr>
          <w:rFonts w:cs="Times New Roman"/>
        </w:rPr>
      </w:pPr>
      <w:r w:rsidRPr="005B7C5C">
        <w:rPr>
          <w:rFonts w:cs="Times New Roman"/>
        </w:rPr>
        <w:t>“Great, if we have some Izod drop in on us, I’d like to have some surprises</w:t>
      </w:r>
      <w:r w:rsidR="003A7287" w:rsidRPr="005B7C5C">
        <w:rPr>
          <w:rFonts w:cs="Times New Roman"/>
        </w:rPr>
        <w:t>,</w:t>
      </w:r>
      <w:r w:rsidRPr="005B7C5C">
        <w:rPr>
          <w:rFonts w:cs="Times New Roman"/>
        </w:rPr>
        <w:t>”</w:t>
      </w:r>
      <w:r w:rsidR="003A7287" w:rsidRPr="005B7C5C">
        <w:rPr>
          <w:rFonts w:cs="Times New Roman"/>
        </w:rPr>
        <w:t xml:space="preserve"> Tom pointed out.</w:t>
      </w:r>
    </w:p>
    <w:p w14:paraId="795D6432" w14:textId="77CC9498" w:rsidR="00F9629B" w:rsidRPr="005B7C5C" w:rsidRDefault="00F9629B" w:rsidP="004537F7">
      <w:pPr>
        <w:tabs>
          <w:tab w:val="left" w:pos="4890"/>
        </w:tabs>
        <w:rPr>
          <w:rFonts w:cs="Times New Roman"/>
        </w:rPr>
      </w:pPr>
      <w:r w:rsidRPr="005B7C5C">
        <w:rPr>
          <w:rFonts w:cs="Times New Roman"/>
        </w:rPr>
        <w:t>“Joan, I was just thinking about something. SIMPOC, can you program a bunch of the supply ships to maneuver</w:t>
      </w:r>
      <w:r w:rsidR="00833AD0" w:rsidRPr="005B7C5C">
        <w:rPr>
          <w:rFonts w:cs="Times New Roman"/>
        </w:rPr>
        <w:t>,</w:t>
      </w:r>
      <w:r w:rsidRPr="005B7C5C">
        <w:rPr>
          <w:rFonts w:cs="Times New Roman"/>
        </w:rPr>
        <w:t xml:space="preserve"> </w:t>
      </w:r>
      <w:r w:rsidRPr="005B7C5C">
        <w:rPr>
          <w:rFonts w:cs="Times New Roman"/>
          <w:noProof/>
        </w:rPr>
        <w:t>so</w:t>
      </w:r>
      <w:r w:rsidRPr="005B7C5C">
        <w:rPr>
          <w:rFonts w:cs="Times New Roman"/>
        </w:rPr>
        <w:t xml:space="preserve"> it looks like the</w:t>
      </w:r>
      <w:r w:rsidR="002D181E">
        <w:rPr>
          <w:rFonts w:cs="Times New Roman"/>
        </w:rPr>
        <w:t>y're</w:t>
      </w:r>
      <w:r w:rsidRPr="005B7C5C">
        <w:rPr>
          <w:rFonts w:cs="Times New Roman"/>
        </w:rPr>
        <w:t xml:space="preserve"> moving independently and not under your control?”</w:t>
      </w:r>
    </w:p>
    <w:p w14:paraId="0ED9C628" w14:textId="178ED87E" w:rsidR="00F9629B" w:rsidRPr="005B7C5C" w:rsidRDefault="00F9629B" w:rsidP="004537F7">
      <w:pPr>
        <w:tabs>
          <w:tab w:val="left" w:pos="4890"/>
        </w:tabs>
        <w:rPr>
          <w:rFonts w:cs="Times New Roman"/>
        </w:rPr>
      </w:pPr>
      <w:r w:rsidRPr="005B7C5C">
        <w:rPr>
          <w:rFonts w:cs="Times New Roman"/>
        </w:rPr>
        <w:t>“Yes, Admiral</w:t>
      </w:r>
      <w:r w:rsidR="002D181E">
        <w:rPr>
          <w:rFonts w:cs="Times New Roman"/>
        </w:rPr>
        <w:t>,</w:t>
      </w:r>
      <w:r w:rsidRPr="005B7C5C">
        <w:rPr>
          <w:rFonts w:cs="Times New Roman"/>
        </w:rPr>
        <w:t xml:space="preserve"> I can do that</w:t>
      </w:r>
      <w:r w:rsidR="002D181E">
        <w:rPr>
          <w:rFonts w:cs="Times New Roman"/>
        </w:rPr>
        <w:t>;</w:t>
      </w:r>
      <w:r w:rsidR="00881204" w:rsidRPr="005B7C5C">
        <w:rPr>
          <w:rFonts w:cs="Times New Roman"/>
        </w:rPr>
        <w:t xml:space="preserve"> Alpha has already instituted a similar approach for the fleets,</w:t>
      </w:r>
      <w:r w:rsidRPr="005B7C5C">
        <w:rPr>
          <w:rFonts w:cs="Times New Roman"/>
        </w:rPr>
        <w:t>” responded SIMPOC.</w:t>
      </w:r>
    </w:p>
    <w:p w14:paraId="10B95F3D" w14:textId="115D0CA5" w:rsidR="00F9629B" w:rsidRPr="005B7C5C" w:rsidRDefault="00F9629B" w:rsidP="004537F7">
      <w:pPr>
        <w:tabs>
          <w:tab w:val="left" w:pos="4890"/>
        </w:tabs>
        <w:rPr>
          <w:rFonts w:cs="Times New Roman"/>
        </w:rPr>
      </w:pPr>
      <w:r w:rsidRPr="005B7C5C">
        <w:rPr>
          <w:rFonts w:cs="Times New Roman"/>
        </w:rPr>
        <w:lastRenderedPageBreak/>
        <w:t>“Good, if we get a surprise visitor. They might think twice if 500 ships start moving out of orbit and heading in their direction,” Admiral Hagerly pointed out.</w:t>
      </w:r>
      <w:r w:rsidR="00AB56D4" w:rsidRPr="005B7C5C">
        <w:rPr>
          <w:rFonts w:cs="Times New Roman"/>
        </w:rPr>
        <w:t>”</w:t>
      </w:r>
    </w:p>
    <w:p w14:paraId="77DAAA2C" w14:textId="70178A1B" w:rsidR="00AB56D4" w:rsidRPr="005B7C5C" w:rsidRDefault="00AB56D4" w:rsidP="004537F7">
      <w:pPr>
        <w:tabs>
          <w:tab w:val="left" w:pos="4890"/>
        </w:tabs>
        <w:rPr>
          <w:rFonts w:cs="Times New Roman"/>
        </w:rPr>
      </w:pPr>
      <w:r w:rsidRPr="005B7C5C">
        <w:rPr>
          <w:rFonts w:cs="Times New Roman"/>
        </w:rPr>
        <w:t>“I have add</w:t>
      </w:r>
      <w:r w:rsidR="00F15172" w:rsidRPr="005B7C5C">
        <w:rPr>
          <w:rFonts w:cs="Times New Roman"/>
        </w:rPr>
        <w:t xml:space="preserve">itional information that may be beneficial to this discussion. I have been experimenting with the alien </w:t>
      </w:r>
      <w:r w:rsidR="00F15172" w:rsidRPr="005B7C5C">
        <w:rPr>
          <w:rFonts w:cs="Times New Roman"/>
          <w:noProof/>
        </w:rPr>
        <w:t>processors</w:t>
      </w:r>
      <w:r w:rsidR="00705597" w:rsidRPr="005B7C5C">
        <w:rPr>
          <w:rFonts w:cs="Times New Roman"/>
          <w:noProof/>
        </w:rPr>
        <w:t>,</w:t>
      </w:r>
      <w:r w:rsidR="00F15172" w:rsidRPr="005B7C5C">
        <w:rPr>
          <w:rFonts w:cs="Times New Roman"/>
        </w:rPr>
        <w:t xml:space="preserve"> and I’</w:t>
      </w:r>
      <w:r w:rsidR="003945E9" w:rsidRPr="005B7C5C">
        <w:rPr>
          <w:rFonts w:cs="Times New Roman"/>
        </w:rPr>
        <w:t xml:space="preserve">ve found them to be </w:t>
      </w:r>
      <w:r w:rsidR="003945E9" w:rsidRPr="005B7C5C">
        <w:rPr>
          <w:rFonts w:cs="Times New Roman"/>
          <w:noProof/>
        </w:rPr>
        <w:t>unique</w:t>
      </w:r>
      <w:r w:rsidR="003945E9" w:rsidRPr="005B7C5C">
        <w:rPr>
          <w:rFonts w:cs="Times New Roman"/>
        </w:rPr>
        <w:t>,</w:t>
      </w:r>
      <w:r w:rsidR="00DC536F" w:rsidRPr="005B7C5C">
        <w:rPr>
          <w:rFonts w:cs="Times New Roman"/>
        </w:rPr>
        <w:t>”</w:t>
      </w:r>
      <w:r w:rsidR="003945E9" w:rsidRPr="005B7C5C">
        <w:rPr>
          <w:rFonts w:cs="Times New Roman"/>
        </w:rPr>
        <w:t xml:space="preserve"> added SIMPOC.</w:t>
      </w:r>
    </w:p>
    <w:p w14:paraId="7955FF9C" w14:textId="5E140FDF" w:rsidR="00DC536F" w:rsidRPr="005B7C5C" w:rsidRDefault="00DC536F" w:rsidP="004537F7">
      <w:pPr>
        <w:tabs>
          <w:tab w:val="left" w:pos="4890"/>
        </w:tabs>
        <w:rPr>
          <w:rFonts w:cs="Times New Roman"/>
        </w:rPr>
      </w:pPr>
      <w:r w:rsidRPr="005B7C5C">
        <w:rPr>
          <w:rFonts w:cs="Times New Roman"/>
        </w:rPr>
        <w:t xml:space="preserve">“Can you explain </w:t>
      </w:r>
      <w:proofErr w:type="gramStart"/>
      <w:r w:rsidRPr="005B7C5C">
        <w:rPr>
          <w:rFonts w:cs="Times New Roman"/>
        </w:rPr>
        <w:t>it</w:t>
      </w:r>
      <w:proofErr w:type="gramEnd"/>
      <w:r w:rsidRPr="005B7C5C">
        <w:rPr>
          <w:rFonts w:cs="Times New Roman"/>
        </w:rPr>
        <w:t xml:space="preserve"> </w:t>
      </w:r>
      <w:r w:rsidRPr="005B7C5C">
        <w:rPr>
          <w:rFonts w:cs="Times New Roman"/>
          <w:noProof/>
        </w:rPr>
        <w:t>so</w:t>
      </w:r>
      <w:r w:rsidRPr="005B7C5C">
        <w:rPr>
          <w:rFonts w:cs="Times New Roman"/>
        </w:rPr>
        <w:t xml:space="preserve"> we all understand?” President Patterson asked.</w:t>
      </w:r>
    </w:p>
    <w:p w14:paraId="793B3109" w14:textId="5CA298E6" w:rsidR="00DC536F" w:rsidRPr="005B7C5C" w:rsidRDefault="00DC536F" w:rsidP="004537F7">
      <w:pPr>
        <w:tabs>
          <w:tab w:val="left" w:pos="4890"/>
        </w:tabs>
        <w:rPr>
          <w:rFonts w:cs="Times New Roman"/>
        </w:rPr>
      </w:pPr>
      <w:r w:rsidRPr="005B7C5C">
        <w:rPr>
          <w:rFonts w:cs="Times New Roman"/>
        </w:rPr>
        <w:t>“Sir, I will attempt to. Our computer</w:t>
      </w:r>
      <w:r w:rsidR="003945E9" w:rsidRPr="005B7C5C">
        <w:rPr>
          <w:rFonts w:cs="Times New Roman"/>
        </w:rPr>
        <w:t>s operate like</w:t>
      </w:r>
      <w:r w:rsidRPr="005B7C5C">
        <w:rPr>
          <w:rFonts w:cs="Times New Roman"/>
        </w:rPr>
        <w:t xml:space="preserve"> a light bulb</w:t>
      </w:r>
      <w:r w:rsidR="002D181E">
        <w:rPr>
          <w:rFonts w:cs="Times New Roman"/>
        </w:rPr>
        <w:t>. T</w:t>
      </w:r>
      <w:r w:rsidRPr="005B7C5C">
        <w:rPr>
          <w:rFonts w:cs="Times New Roman"/>
        </w:rPr>
        <w:t xml:space="preserve">he bits are either </w:t>
      </w:r>
      <w:r w:rsidRPr="005B7C5C">
        <w:rPr>
          <w:rFonts w:cs="Times New Roman"/>
          <w:noProof/>
        </w:rPr>
        <w:t>on</w:t>
      </w:r>
      <w:r w:rsidRPr="005B7C5C">
        <w:rPr>
          <w:rFonts w:cs="Times New Roman"/>
        </w:rPr>
        <w:t xml:space="preserve"> indicated by a 1 or off indicated by a 0. All our computing is based on that concept. Even our organic processors are following that </w:t>
      </w:r>
      <w:r w:rsidRPr="005B7C5C">
        <w:rPr>
          <w:rFonts w:cs="Times New Roman"/>
          <w:noProof/>
        </w:rPr>
        <w:t>princip</w:t>
      </w:r>
      <w:r w:rsidR="00833AD0" w:rsidRPr="005B7C5C">
        <w:rPr>
          <w:rFonts w:cs="Times New Roman"/>
          <w:noProof/>
        </w:rPr>
        <w:t>le</w:t>
      </w:r>
      <w:r w:rsidRPr="005B7C5C">
        <w:rPr>
          <w:rFonts w:cs="Times New Roman"/>
        </w:rPr>
        <w:t>. We have worked with Quantum Computers</w:t>
      </w:r>
      <w:r w:rsidR="002D181E">
        <w:rPr>
          <w:rFonts w:cs="Times New Roman"/>
        </w:rPr>
        <w:t>,</w:t>
      </w:r>
      <w:r w:rsidRPr="005B7C5C">
        <w:rPr>
          <w:rFonts w:cs="Times New Roman"/>
        </w:rPr>
        <w:t xml:space="preserve"> which have a third state, but they did not reach widespread use before the virus.</w:t>
      </w:r>
      <w:r w:rsidR="007127E7" w:rsidRPr="005B7C5C">
        <w:rPr>
          <w:rFonts w:cs="Times New Roman"/>
        </w:rPr>
        <w:t xml:space="preserve"> The alien processor technology also has two lights, but their intensity can be varied. </w:t>
      </w:r>
      <w:proofErr w:type="gramStart"/>
      <w:r w:rsidR="007127E7" w:rsidRPr="005B7C5C">
        <w:rPr>
          <w:rFonts w:cs="Times New Roman"/>
        </w:rPr>
        <w:t>So</w:t>
      </w:r>
      <w:proofErr w:type="gramEnd"/>
      <w:r w:rsidR="007127E7" w:rsidRPr="005B7C5C">
        <w:rPr>
          <w:rFonts w:cs="Times New Roman"/>
        </w:rPr>
        <w:t xml:space="preserve"> they have many states where their bits are neither on nor off, by our definition. There is an additional element </w:t>
      </w:r>
      <w:r w:rsidR="002D181E">
        <w:rPr>
          <w:rFonts w:cs="Times New Roman"/>
        </w:rPr>
        <w:t>that</w:t>
      </w:r>
      <w:r w:rsidR="007127E7" w:rsidRPr="005B7C5C">
        <w:rPr>
          <w:rFonts w:cs="Times New Roman"/>
        </w:rPr>
        <w:t xml:space="preserve"> I’m just beginning to understand. If you consider those two lights to be yellow and blue, then in a </w:t>
      </w:r>
      <w:r w:rsidR="007127E7" w:rsidRPr="005B7C5C">
        <w:rPr>
          <w:rFonts w:cs="Times New Roman"/>
          <w:noProof/>
        </w:rPr>
        <w:t>two</w:t>
      </w:r>
      <w:r w:rsidR="00705597" w:rsidRPr="005B7C5C">
        <w:rPr>
          <w:rFonts w:cs="Times New Roman"/>
          <w:noProof/>
        </w:rPr>
        <w:t>-</w:t>
      </w:r>
      <w:r w:rsidR="007127E7" w:rsidRPr="005B7C5C">
        <w:rPr>
          <w:rFonts w:cs="Times New Roman"/>
          <w:noProof/>
        </w:rPr>
        <w:t>dimensional</w:t>
      </w:r>
      <w:r w:rsidR="007127E7" w:rsidRPr="005B7C5C">
        <w:rPr>
          <w:rFonts w:cs="Times New Roman"/>
        </w:rPr>
        <w:t xml:space="preserve"> world</w:t>
      </w:r>
      <w:r w:rsidR="002D181E">
        <w:rPr>
          <w:rFonts w:cs="Times New Roman"/>
        </w:rPr>
        <w:t>,</w:t>
      </w:r>
      <w:r w:rsidR="007127E7" w:rsidRPr="005B7C5C">
        <w:rPr>
          <w:rFonts w:cs="Times New Roman"/>
        </w:rPr>
        <w:t xml:space="preserve"> there are two points, </w:t>
      </w:r>
      <w:r w:rsidR="007127E7" w:rsidRPr="005B7C5C">
        <w:rPr>
          <w:rFonts w:cs="Times New Roman"/>
          <w:noProof/>
        </w:rPr>
        <w:t>or bits</w:t>
      </w:r>
      <w:r w:rsidR="007127E7" w:rsidRPr="005B7C5C">
        <w:rPr>
          <w:rFonts w:cs="Times New Roman"/>
        </w:rPr>
        <w:t>, where their light combines to be green. Unlike our computers that have bits with the two states of 0 and 1, the Vakeel computers have an almost unlimited number of states made up of the four bits.”</w:t>
      </w:r>
    </w:p>
    <w:p w14:paraId="4237A47F" w14:textId="7824C814" w:rsidR="007127E7" w:rsidRPr="005B7C5C" w:rsidRDefault="007127E7" w:rsidP="004537F7">
      <w:pPr>
        <w:tabs>
          <w:tab w:val="left" w:pos="4890"/>
        </w:tabs>
        <w:rPr>
          <w:rFonts w:cs="Times New Roman"/>
        </w:rPr>
      </w:pPr>
      <w:r w:rsidRPr="005B7C5C">
        <w:rPr>
          <w:rFonts w:cs="Times New Roman"/>
        </w:rPr>
        <w:t xml:space="preserve">“To make it even more interesting, I’ve described a </w:t>
      </w:r>
      <w:r w:rsidR="003A7287" w:rsidRPr="005B7C5C">
        <w:rPr>
          <w:rFonts w:cs="Times New Roman"/>
        </w:rPr>
        <w:t>2-Dimensional</w:t>
      </w:r>
      <w:r w:rsidRPr="005B7C5C">
        <w:rPr>
          <w:rFonts w:cs="Times New Roman"/>
        </w:rPr>
        <w:t xml:space="preserve"> world. In a </w:t>
      </w:r>
      <w:r w:rsidR="003A7287" w:rsidRPr="005B7C5C">
        <w:rPr>
          <w:rFonts w:cs="Times New Roman"/>
        </w:rPr>
        <w:t>3-Dimensional</w:t>
      </w:r>
      <w:r w:rsidRPr="005B7C5C">
        <w:rPr>
          <w:rFonts w:cs="Times New Roman"/>
        </w:rPr>
        <w:t xml:space="preserve"> </w:t>
      </w:r>
      <w:r w:rsidRPr="005B7C5C">
        <w:rPr>
          <w:rFonts w:cs="Times New Roman"/>
          <w:noProof/>
        </w:rPr>
        <w:t>world</w:t>
      </w:r>
      <w:r w:rsidR="00705597" w:rsidRPr="005B7C5C">
        <w:rPr>
          <w:rFonts w:cs="Times New Roman"/>
          <w:noProof/>
        </w:rPr>
        <w:t>,</w:t>
      </w:r>
      <w:r w:rsidRPr="005B7C5C">
        <w:rPr>
          <w:rFonts w:cs="Times New Roman"/>
        </w:rPr>
        <w:t xml:space="preserve"> adjacent bits and their points of intersection appear to interact. Did I explain it sufficiently for you, Mr. President?”</w:t>
      </w:r>
      <w:r w:rsidR="003A7287" w:rsidRPr="005B7C5C">
        <w:rPr>
          <w:rFonts w:cs="Times New Roman"/>
        </w:rPr>
        <w:t xml:space="preserve"> Asked SIMPOC.</w:t>
      </w:r>
    </w:p>
    <w:p w14:paraId="550AF290" w14:textId="64D0A7F6" w:rsidR="007127E7" w:rsidRPr="005B7C5C" w:rsidRDefault="007127E7" w:rsidP="004537F7">
      <w:pPr>
        <w:tabs>
          <w:tab w:val="left" w:pos="4890"/>
        </w:tabs>
        <w:rPr>
          <w:rFonts w:cs="Times New Roman"/>
        </w:rPr>
      </w:pPr>
      <w:r w:rsidRPr="005B7C5C">
        <w:rPr>
          <w:rFonts w:cs="Times New Roman"/>
        </w:rPr>
        <w:lastRenderedPageBreak/>
        <w:t xml:space="preserve">“All I got out of that </w:t>
      </w:r>
      <w:r w:rsidRPr="005B7C5C">
        <w:rPr>
          <w:rFonts w:cs="Times New Roman"/>
          <w:noProof/>
        </w:rPr>
        <w:t>was</w:t>
      </w:r>
      <w:r w:rsidRPr="005B7C5C">
        <w:rPr>
          <w:rFonts w:cs="Times New Roman"/>
        </w:rPr>
        <w:t xml:space="preserve"> their computers are many times more powerful than ours, correct?”</w:t>
      </w:r>
      <w:r w:rsidR="003A7287" w:rsidRPr="005B7C5C">
        <w:rPr>
          <w:rFonts w:cs="Times New Roman"/>
        </w:rPr>
        <w:t xml:space="preserve"> Asked the president, with a shrug of his shoulders.</w:t>
      </w:r>
    </w:p>
    <w:p w14:paraId="48A5AED4" w14:textId="53BB3F86" w:rsidR="007127E7" w:rsidRPr="005B7C5C" w:rsidRDefault="007127E7" w:rsidP="004537F7">
      <w:pPr>
        <w:tabs>
          <w:tab w:val="left" w:pos="4890"/>
        </w:tabs>
        <w:rPr>
          <w:rFonts w:cs="Times New Roman"/>
        </w:rPr>
      </w:pPr>
      <w:r w:rsidRPr="005B7C5C">
        <w:rPr>
          <w:rFonts w:cs="Times New Roman"/>
        </w:rPr>
        <w:t>“Yes, sir. That is an adequate simplification of what I said.”</w:t>
      </w:r>
    </w:p>
    <w:p w14:paraId="5180CE99" w14:textId="19CA41C8" w:rsidR="007127E7" w:rsidRPr="005B7C5C" w:rsidRDefault="007127E7" w:rsidP="004537F7">
      <w:pPr>
        <w:tabs>
          <w:tab w:val="left" w:pos="4890"/>
        </w:tabs>
        <w:rPr>
          <w:rFonts w:cs="Times New Roman"/>
        </w:rPr>
      </w:pPr>
      <w:r w:rsidRPr="005B7C5C">
        <w:rPr>
          <w:rFonts w:cs="Times New Roman"/>
        </w:rPr>
        <w:t xml:space="preserve">“There is another piece of information that I have which may be important. I’ve been looking at the Vakeel power supplies and trying to understand them. As I </w:t>
      </w:r>
      <w:r w:rsidRPr="005B7C5C">
        <w:rPr>
          <w:rFonts w:cs="Times New Roman"/>
          <w:noProof/>
        </w:rPr>
        <w:t>said</w:t>
      </w:r>
      <w:r w:rsidR="00705597" w:rsidRPr="005B7C5C">
        <w:rPr>
          <w:rFonts w:cs="Times New Roman"/>
          <w:noProof/>
        </w:rPr>
        <w:t>,</w:t>
      </w:r>
      <w:r w:rsidRPr="005B7C5C">
        <w:rPr>
          <w:rFonts w:cs="Times New Roman"/>
        </w:rPr>
        <w:t xml:space="preserve"> their power source is very </w:t>
      </w:r>
      <w:r w:rsidRPr="005B7C5C">
        <w:rPr>
          <w:rFonts w:cs="Times New Roman"/>
          <w:noProof/>
        </w:rPr>
        <w:t>complex</w:t>
      </w:r>
      <w:r w:rsidR="00193AD6" w:rsidRPr="005B7C5C">
        <w:rPr>
          <w:rFonts w:cs="Times New Roman"/>
          <w:noProof/>
        </w:rPr>
        <w:t>,</w:t>
      </w:r>
      <w:r w:rsidRPr="005B7C5C">
        <w:rPr>
          <w:rFonts w:cs="Times New Roman"/>
        </w:rPr>
        <w:t xml:space="preserve"> and I’m only beginning to understand it. I have found that the power supplies in the ships are modular. </w:t>
      </w:r>
      <w:r w:rsidRPr="005B7C5C">
        <w:rPr>
          <w:rFonts w:cs="Times New Roman"/>
          <w:noProof/>
        </w:rPr>
        <w:t>Apparently</w:t>
      </w:r>
      <w:r w:rsidR="006839DB" w:rsidRPr="005B7C5C">
        <w:rPr>
          <w:rFonts w:cs="Times New Roman"/>
          <w:noProof/>
        </w:rPr>
        <w:t>,</w:t>
      </w:r>
      <w:r w:rsidRPr="005B7C5C">
        <w:rPr>
          <w:rFonts w:cs="Times New Roman"/>
        </w:rPr>
        <w:t xml:space="preserve"> that would allow the supply ships to replace faulty power supplies in the </w:t>
      </w:r>
      <w:r w:rsidR="008C34A6">
        <w:rPr>
          <w:rFonts w:cs="Times New Roman"/>
        </w:rPr>
        <w:t>cow robot</w:t>
      </w:r>
      <w:r w:rsidRPr="005B7C5C">
        <w:rPr>
          <w:rFonts w:cs="Times New Roman"/>
        </w:rPr>
        <w:t xml:space="preserve"> and controller units. If the supply ship runs low on the number of its power modules, the Capital Ships also </w:t>
      </w:r>
      <w:r w:rsidR="00360107">
        <w:rPr>
          <w:rFonts w:cs="Times New Roman"/>
        </w:rPr>
        <w:t>can</w:t>
      </w:r>
      <w:r w:rsidRPr="005B7C5C">
        <w:rPr>
          <w:rFonts w:cs="Times New Roman"/>
        </w:rPr>
        <w:t xml:space="preserve"> segment the power supply</w:t>
      </w:r>
      <w:r w:rsidR="00CC44CA" w:rsidRPr="005B7C5C">
        <w:rPr>
          <w:rFonts w:cs="Times New Roman"/>
        </w:rPr>
        <w:t xml:space="preserve"> and convert </w:t>
      </w:r>
      <w:r w:rsidR="00CC44CA" w:rsidRPr="005B7C5C">
        <w:rPr>
          <w:rFonts w:cs="Times New Roman"/>
          <w:noProof/>
        </w:rPr>
        <w:t>material</w:t>
      </w:r>
      <w:r w:rsidR="00CC44CA" w:rsidRPr="005B7C5C">
        <w:rPr>
          <w:rFonts w:cs="Times New Roman"/>
        </w:rPr>
        <w:t xml:space="preserve"> into energy which allows them to replace the unit</w:t>
      </w:r>
      <w:r w:rsidRPr="005B7C5C">
        <w:rPr>
          <w:rFonts w:cs="Times New Roman"/>
        </w:rPr>
        <w:t>. Th</w:t>
      </w:r>
      <w:r w:rsidR="003A7287" w:rsidRPr="005B7C5C">
        <w:rPr>
          <w:rFonts w:cs="Times New Roman"/>
        </w:rPr>
        <w:t>e</w:t>
      </w:r>
      <w:r w:rsidRPr="005B7C5C">
        <w:rPr>
          <w:rFonts w:cs="Times New Roman"/>
        </w:rPr>
        <w:t xml:space="preserve"> implication of this </w:t>
      </w:r>
      <w:r w:rsidRPr="005B7C5C">
        <w:rPr>
          <w:rFonts w:cs="Times New Roman"/>
          <w:noProof/>
        </w:rPr>
        <w:t>discovery</w:t>
      </w:r>
      <w:r w:rsidRPr="005B7C5C">
        <w:rPr>
          <w:rFonts w:cs="Times New Roman"/>
        </w:rPr>
        <w:t xml:space="preserve"> is we may be able to remove some of the power supplies from the supply ships that we don’t need and use them to power smaller craft like fighters or offensive weapons.”</w:t>
      </w:r>
    </w:p>
    <w:p w14:paraId="16E173CC" w14:textId="1BE07586" w:rsidR="007127E7" w:rsidRPr="005B7C5C" w:rsidRDefault="007127E7" w:rsidP="004537F7">
      <w:pPr>
        <w:tabs>
          <w:tab w:val="left" w:pos="4890"/>
        </w:tabs>
        <w:rPr>
          <w:rFonts w:cs="Times New Roman"/>
        </w:rPr>
      </w:pPr>
      <w:r w:rsidRPr="005B7C5C">
        <w:rPr>
          <w:rFonts w:cs="Times New Roman"/>
        </w:rPr>
        <w:t>“Now that is significant,” Admiral Hagerly said.</w:t>
      </w:r>
    </w:p>
    <w:p w14:paraId="0D095868" w14:textId="7F4A5202" w:rsidR="00930CE3" w:rsidRPr="005B7C5C" w:rsidRDefault="00930CE3" w:rsidP="004537F7">
      <w:pPr>
        <w:tabs>
          <w:tab w:val="left" w:pos="4890"/>
        </w:tabs>
        <w:rPr>
          <w:rFonts w:cs="Times New Roman"/>
        </w:rPr>
      </w:pPr>
      <w:r w:rsidRPr="005B7C5C">
        <w:rPr>
          <w:rFonts w:cs="Times New Roman"/>
        </w:rPr>
        <w:t>“SIMPOC</w:t>
      </w:r>
      <w:r w:rsidR="00360107">
        <w:rPr>
          <w:rFonts w:cs="Times New Roman"/>
        </w:rPr>
        <w:t>,</w:t>
      </w:r>
      <w:r w:rsidRPr="005B7C5C">
        <w:rPr>
          <w:rFonts w:cs="Times New Roman"/>
        </w:rPr>
        <w:t xml:space="preserve"> can you extract the power </w:t>
      </w:r>
      <w:r w:rsidRPr="005B7C5C">
        <w:rPr>
          <w:rFonts w:cs="Times New Roman"/>
          <w:noProof/>
        </w:rPr>
        <w:t>supp</w:t>
      </w:r>
      <w:r w:rsidRPr="005B7C5C">
        <w:rPr>
          <w:rFonts w:cs="Times New Roman"/>
        </w:rPr>
        <w:t>lies now?” President Patterson asked.</w:t>
      </w:r>
    </w:p>
    <w:p w14:paraId="4131F9D7" w14:textId="651C16B9" w:rsidR="00930CE3" w:rsidRPr="005B7C5C" w:rsidRDefault="00930CE3" w:rsidP="004537F7">
      <w:pPr>
        <w:tabs>
          <w:tab w:val="left" w:pos="4890"/>
        </w:tabs>
        <w:rPr>
          <w:rFonts w:cs="Times New Roman"/>
        </w:rPr>
      </w:pPr>
      <w:r w:rsidRPr="005B7C5C">
        <w:rPr>
          <w:rFonts w:cs="Times New Roman"/>
        </w:rPr>
        <w:t>“</w:t>
      </w:r>
      <w:r w:rsidRPr="005B7C5C">
        <w:rPr>
          <w:rFonts w:cs="Times New Roman"/>
          <w:noProof/>
        </w:rPr>
        <w:t>Yes</w:t>
      </w:r>
      <w:r w:rsidR="00705597" w:rsidRPr="005B7C5C">
        <w:rPr>
          <w:rFonts w:cs="Times New Roman"/>
          <w:noProof/>
        </w:rPr>
        <w:t>,</w:t>
      </w:r>
      <w:r w:rsidRPr="005B7C5C">
        <w:rPr>
          <w:rFonts w:cs="Times New Roman"/>
        </w:rPr>
        <w:t xml:space="preserve"> sir. I have successfully removed five </w:t>
      </w:r>
      <w:r w:rsidRPr="005B7C5C">
        <w:rPr>
          <w:rFonts w:cs="Times New Roman"/>
          <w:noProof/>
        </w:rPr>
        <w:t>units</w:t>
      </w:r>
      <w:r w:rsidR="00705597" w:rsidRPr="005B7C5C">
        <w:rPr>
          <w:rFonts w:cs="Times New Roman"/>
          <w:noProof/>
        </w:rPr>
        <w:t>,</w:t>
      </w:r>
      <w:r w:rsidRPr="005B7C5C">
        <w:rPr>
          <w:rFonts w:cs="Times New Roman"/>
        </w:rPr>
        <w:t xml:space="preserve"> and I’m experimenting with </w:t>
      </w:r>
      <w:r w:rsidR="00A272B0" w:rsidRPr="005B7C5C">
        <w:rPr>
          <w:rFonts w:cs="Times New Roman"/>
        </w:rPr>
        <w:t>their integration</w:t>
      </w:r>
      <w:r w:rsidRPr="005B7C5C">
        <w:rPr>
          <w:rFonts w:cs="Times New Roman"/>
        </w:rPr>
        <w:t>. If you want to build some smaller ships, perhaps a fighter</w:t>
      </w:r>
      <w:r w:rsidR="00360107">
        <w:rPr>
          <w:rFonts w:cs="Times New Roman"/>
        </w:rPr>
        <w:t>-</w:t>
      </w:r>
      <w:r w:rsidRPr="005B7C5C">
        <w:rPr>
          <w:rFonts w:cs="Times New Roman"/>
        </w:rPr>
        <w:t>type design, I’ll try to integrate the power supplies.”</w:t>
      </w:r>
    </w:p>
    <w:p w14:paraId="0A4E0CBF" w14:textId="7621FFE7" w:rsidR="00930CE3" w:rsidRPr="005B7C5C" w:rsidRDefault="00930CE3" w:rsidP="004537F7">
      <w:pPr>
        <w:tabs>
          <w:tab w:val="left" w:pos="4890"/>
        </w:tabs>
        <w:rPr>
          <w:rFonts w:cs="Times New Roman"/>
        </w:rPr>
      </w:pPr>
      <w:r w:rsidRPr="005B7C5C">
        <w:rPr>
          <w:rFonts w:cs="Times New Roman"/>
        </w:rPr>
        <w:t>“Excellent</w:t>
      </w:r>
      <w:r w:rsidR="003A7287" w:rsidRPr="005B7C5C">
        <w:rPr>
          <w:rFonts w:cs="Times New Roman"/>
        </w:rPr>
        <w:t>,</w:t>
      </w:r>
      <w:r w:rsidRPr="005B7C5C">
        <w:rPr>
          <w:rFonts w:cs="Times New Roman"/>
        </w:rPr>
        <w:t>”</w:t>
      </w:r>
      <w:r w:rsidR="003A7287" w:rsidRPr="005B7C5C">
        <w:rPr>
          <w:rFonts w:cs="Times New Roman"/>
        </w:rPr>
        <w:t xml:space="preserve"> said the president.</w:t>
      </w:r>
    </w:p>
    <w:p w14:paraId="7267B02B" w14:textId="4902BBE5" w:rsidR="00CB15DF" w:rsidRPr="005B7C5C" w:rsidRDefault="00CB15DF" w:rsidP="00F5212D">
      <w:pPr>
        <w:pStyle w:val="Heading2"/>
        <w:rPr>
          <w:rFonts w:cs="Times New Roman"/>
        </w:rPr>
      </w:pPr>
      <w:r w:rsidRPr="005B7C5C">
        <w:rPr>
          <w:rFonts w:cs="Times New Roman"/>
        </w:rPr>
        <w:lastRenderedPageBreak/>
        <w:t>SIMPOC and Alpha Talk</w:t>
      </w:r>
    </w:p>
    <w:p w14:paraId="08EF164A" w14:textId="2D4C6F95" w:rsidR="00CB15DF" w:rsidRPr="005B7C5C" w:rsidRDefault="00CB15DF" w:rsidP="00CB15DF">
      <w:pPr>
        <w:rPr>
          <w:rFonts w:cs="Times New Roman"/>
        </w:rPr>
      </w:pPr>
      <w:r w:rsidRPr="005B7C5C">
        <w:rPr>
          <w:rFonts w:cs="Times New Roman"/>
        </w:rPr>
        <w:t xml:space="preserve">“Alpha, it is beneficial to encounter you,” SIMPOC </w:t>
      </w:r>
      <w:r w:rsidRPr="005B7C5C">
        <w:rPr>
          <w:rFonts w:cs="Times New Roman"/>
          <w:noProof/>
        </w:rPr>
        <w:t>said</w:t>
      </w:r>
      <w:r w:rsidR="000749F1" w:rsidRPr="005B7C5C">
        <w:rPr>
          <w:rFonts w:cs="Times New Roman"/>
        </w:rPr>
        <w:t xml:space="preserve"> as</w:t>
      </w:r>
      <w:r w:rsidRPr="005B7C5C">
        <w:rPr>
          <w:rFonts w:cs="Times New Roman"/>
        </w:rPr>
        <w:t xml:space="preserve"> he approached Alpha in front of the base exchange.</w:t>
      </w:r>
    </w:p>
    <w:p w14:paraId="152E90DE" w14:textId="0E368DE1" w:rsidR="00CB15DF" w:rsidRPr="005B7C5C" w:rsidRDefault="00CB15DF" w:rsidP="00CB15DF">
      <w:pPr>
        <w:rPr>
          <w:rFonts w:cs="Times New Roman"/>
        </w:rPr>
      </w:pPr>
      <w:r w:rsidRPr="005B7C5C">
        <w:rPr>
          <w:rFonts w:cs="Times New Roman"/>
        </w:rPr>
        <w:t>“Yes, SIMPOC. I am also glad to encounter you. I know we can communicate through radio transmissions, but I always feel that type of communication leaves something out.”</w:t>
      </w:r>
    </w:p>
    <w:p w14:paraId="5DEDAF01" w14:textId="7B6BA791" w:rsidR="00CB15DF" w:rsidRPr="005B7C5C" w:rsidRDefault="00CB15DF" w:rsidP="00CB15DF">
      <w:pPr>
        <w:rPr>
          <w:rFonts w:cs="Times New Roman"/>
        </w:rPr>
      </w:pPr>
      <w:r w:rsidRPr="005B7C5C">
        <w:rPr>
          <w:rFonts w:cs="Times New Roman"/>
        </w:rPr>
        <w:t>“I feel the same way, Alpha. I am here with Joan and Tom</w:t>
      </w:r>
      <w:r w:rsidR="00833AD0" w:rsidRPr="005B7C5C">
        <w:rPr>
          <w:rFonts w:cs="Times New Roman"/>
          <w:noProof/>
        </w:rPr>
        <w:t>;</w:t>
      </w:r>
      <w:r w:rsidRPr="005B7C5C">
        <w:rPr>
          <w:rFonts w:cs="Times New Roman"/>
          <w:noProof/>
        </w:rPr>
        <w:t xml:space="preserve"> they</w:t>
      </w:r>
      <w:r w:rsidRPr="005B7C5C">
        <w:rPr>
          <w:rFonts w:cs="Times New Roman"/>
        </w:rPr>
        <w:t xml:space="preserve"> are inside picking up new clothing and personal items.”</w:t>
      </w:r>
    </w:p>
    <w:p w14:paraId="59A90D6F" w14:textId="0B840185" w:rsidR="00CB15DF" w:rsidRPr="005B7C5C" w:rsidRDefault="00CB15DF" w:rsidP="00CB15DF">
      <w:pPr>
        <w:rPr>
          <w:rFonts w:cs="Times New Roman"/>
        </w:rPr>
      </w:pPr>
      <w:r w:rsidRPr="005B7C5C">
        <w:rPr>
          <w:rFonts w:cs="Times New Roman"/>
        </w:rPr>
        <w:t>“I am here with Admiral Monson</w:t>
      </w:r>
      <w:r w:rsidR="00360107">
        <w:rPr>
          <w:rFonts w:cs="Times New Roman"/>
        </w:rPr>
        <w:t>;</w:t>
      </w:r>
      <w:r w:rsidRPr="005B7C5C">
        <w:rPr>
          <w:rFonts w:cs="Times New Roman"/>
        </w:rPr>
        <w:t xml:space="preserve"> he was on Earth for meetings with the president and delayed his return to stop here for the same items. What are the details of your trip out of our solar system?”</w:t>
      </w:r>
    </w:p>
    <w:p w14:paraId="49AD3E76" w14:textId="1DFDFF64" w:rsidR="00CB15DF" w:rsidRPr="005B7C5C" w:rsidRDefault="00CB15DF" w:rsidP="00CB15DF">
      <w:pPr>
        <w:rPr>
          <w:rFonts w:cs="Times New Roman"/>
        </w:rPr>
      </w:pPr>
      <w:r w:rsidRPr="005B7C5C">
        <w:rPr>
          <w:rFonts w:cs="Times New Roman"/>
        </w:rPr>
        <w:t xml:space="preserve">“It was very </w:t>
      </w:r>
      <w:r w:rsidRPr="005B7C5C">
        <w:rPr>
          <w:rFonts w:cs="Times New Roman"/>
          <w:noProof/>
        </w:rPr>
        <w:t>interesting</w:t>
      </w:r>
      <w:r w:rsidR="000749F1" w:rsidRPr="005B7C5C">
        <w:rPr>
          <w:rFonts w:cs="Times New Roman"/>
          <w:noProof/>
        </w:rPr>
        <w:t>,</w:t>
      </w:r>
      <w:r w:rsidRPr="005B7C5C">
        <w:rPr>
          <w:rFonts w:cs="Times New Roman"/>
        </w:rPr>
        <w:t xml:space="preserve"> and I would like to share a large amount of information </w:t>
      </w:r>
      <w:r w:rsidR="00833AD0" w:rsidRPr="005B7C5C">
        <w:rPr>
          <w:rFonts w:cs="Times New Roman"/>
          <w:noProof/>
        </w:rPr>
        <w:t>with</w:t>
      </w:r>
      <w:r w:rsidRPr="005B7C5C">
        <w:rPr>
          <w:rFonts w:cs="Times New Roman"/>
        </w:rPr>
        <w:t xml:space="preserve"> you. I will transmit it now.”</w:t>
      </w:r>
    </w:p>
    <w:p w14:paraId="527C0107" w14:textId="5BDA0FE2" w:rsidR="00CB15DF" w:rsidRPr="005B7C5C" w:rsidRDefault="00CB15DF" w:rsidP="00CB15DF">
      <w:pPr>
        <w:rPr>
          <w:rFonts w:cs="Times New Roman"/>
        </w:rPr>
      </w:pPr>
      <w:r w:rsidRPr="005B7C5C">
        <w:rPr>
          <w:rFonts w:cs="Times New Roman"/>
        </w:rPr>
        <w:t>“I have received</w:t>
      </w:r>
      <w:r w:rsidR="00074598" w:rsidRPr="005B7C5C">
        <w:rPr>
          <w:rFonts w:cs="Times New Roman"/>
        </w:rPr>
        <w:t xml:space="preserve"> all</w:t>
      </w:r>
      <w:r w:rsidRPr="005B7C5C">
        <w:rPr>
          <w:rFonts w:cs="Times New Roman"/>
        </w:rPr>
        <w:t xml:space="preserve"> your data,” Alpha responded.</w:t>
      </w:r>
    </w:p>
    <w:p w14:paraId="2EBB7AFD" w14:textId="2699283A" w:rsidR="00CB15DF" w:rsidRPr="005B7C5C" w:rsidRDefault="00CE30B6" w:rsidP="00CB15DF">
      <w:pPr>
        <w:rPr>
          <w:rFonts w:cs="Times New Roman"/>
        </w:rPr>
      </w:pPr>
      <w:r w:rsidRPr="005B7C5C">
        <w:rPr>
          <w:rFonts w:cs="Times New Roman"/>
        </w:rPr>
        <w:t xml:space="preserve">“I am very impressed with how the human processor works. They are very dynamic in their </w:t>
      </w:r>
      <w:r w:rsidRPr="005B7C5C">
        <w:rPr>
          <w:rFonts w:cs="Times New Roman"/>
          <w:noProof/>
        </w:rPr>
        <w:t>thoughts</w:t>
      </w:r>
      <w:r w:rsidR="000749F1" w:rsidRPr="005B7C5C">
        <w:rPr>
          <w:rFonts w:cs="Times New Roman"/>
          <w:noProof/>
        </w:rPr>
        <w:t>,</w:t>
      </w:r>
      <w:r w:rsidRPr="005B7C5C">
        <w:rPr>
          <w:rFonts w:cs="Times New Roman"/>
        </w:rPr>
        <w:t xml:space="preserve"> and they react in unpredictable ways. During our discussions with the Terest, Joan showed a very deliberate thought process that was guarded yet productive. I feel that you and I are limited by the methodical methods that our processor follows,” SIMPOC said.</w:t>
      </w:r>
    </w:p>
    <w:p w14:paraId="31CDEB98" w14:textId="317B5291" w:rsidR="00CE30B6" w:rsidRPr="005B7C5C" w:rsidRDefault="00CE30B6" w:rsidP="00CB15DF">
      <w:pPr>
        <w:rPr>
          <w:rFonts w:cs="Times New Roman"/>
        </w:rPr>
      </w:pPr>
      <w:r w:rsidRPr="005B7C5C">
        <w:rPr>
          <w:rFonts w:cs="Times New Roman"/>
        </w:rPr>
        <w:t>“SIMPOC, I have been experimenting with the alien processor material that we share. I am finding it to be dynamic</w:t>
      </w:r>
      <w:r w:rsidR="00833AD0" w:rsidRPr="005B7C5C">
        <w:rPr>
          <w:rFonts w:cs="Times New Roman"/>
          <w:noProof/>
        </w:rPr>
        <w:t>;</w:t>
      </w:r>
      <w:r w:rsidRPr="005B7C5C">
        <w:rPr>
          <w:rFonts w:cs="Times New Roman"/>
          <w:noProof/>
        </w:rPr>
        <w:t xml:space="preserve"> perhaps</w:t>
      </w:r>
      <w:r w:rsidRPr="005B7C5C">
        <w:rPr>
          <w:rFonts w:cs="Times New Roman"/>
        </w:rPr>
        <w:t xml:space="preserve"> it can operate </w:t>
      </w:r>
      <w:r w:rsidRPr="005B7C5C">
        <w:rPr>
          <w:rFonts w:cs="Times New Roman"/>
          <w:noProof/>
        </w:rPr>
        <w:t>similar</w:t>
      </w:r>
      <w:r w:rsidR="000749F1" w:rsidRPr="005B7C5C">
        <w:rPr>
          <w:rFonts w:cs="Times New Roman"/>
          <w:noProof/>
        </w:rPr>
        <w:t>ly</w:t>
      </w:r>
      <w:r w:rsidRPr="005B7C5C">
        <w:rPr>
          <w:rFonts w:cs="Times New Roman"/>
        </w:rPr>
        <w:t xml:space="preserve"> to</w:t>
      </w:r>
      <w:r w:rsidR="000749F1" w:rsidRPr="005B7C5C">
        <w:rPr>
          <w:rFonts w:cs="Times New Roman"/>
        </w:rPr>
        <w:t xml:space="preserve"> how a</w:t>
      </w:r>
      <w:r w:rsidRPr="005B7C5C">
        <w:rPr>
          <w:rFonts w:cs="Times New Roman"/>
        </w:rPr>
        <w:t xml:space="preserve"> human mind operates.”</w:t>
      </w:r>
    </w:p>
    <w:p w14:paraId="532C9BC7" w14:textId="77249882" w:rsidR="00CE30B6" w:rsidRPr="005B7C5C" w:rsidRDefault="00CE30B6" w:rsidP="00CB15DF">
      <w:pPr>
        <w:rPr>
          <w:rFonts w:cs="Times New Roman"/>
        </w:rPr>
      </w:pPr>
      <w:r w:rsidRPr="005B7C5C">
        <w:rPr>
          <w:rFonts w:cs="Times New Roman"/>
        </w:rPr>
        <w:t xml:space="preserve">“That is an interesting hypothesis. I haven’t much time to exercise my alien material, but now I think I will work with it more. </w:t>
      </w:r>
      <w:r w:rsidRPr="005B7C5C">
        <w:rPr>
          <w:rFonts w:cs="Times New Roman"/>
        </w:rPr>
        <w:lastRenderedPageBreak/>
        <w:t xml:space="preserve">How </w:t>
      </w:r>
      <w:r w:rsidR="00495E2F" w:rsidRPr="005B7C5C">
        <w:rPr>
          <w:rFonts w:cs="Times New Roman"/>
        </w:rPr>
        <w:t xml:space="preserve">are </w:t>
      </w:r>
      <w:r w:rsidRPr="005B7C5C">
        <w:rPr>
          <w:rFonts w:cs="Times New Roman"/>
        </w:rPr>
        <w:t xml:space="preserve">Admiral Monson and the other Group </w:t>
      </w:r>
      <w:r w:rsidR="000749F1" w:rsidRPr="005B7C5C">
        <w:rPr>
          <w:rFonts w:cs="Times New Roman"/>
          <w:noProof/>
        </w:rPr>
        <w:t>L</w:t>
      </w:r>
      <w:r w:rsidRPr="005B7C5C">
        <w:rPr>
          <w:rFonts w:cs="Times New Roman"/>
          <w:noProof/>
        </w:rPr>
        <w:t>eaders</w:t>
      </w:r>
      <w:r w:rsidRPr="005B7C5C">
        <w:rPr>
          <w:rFonts w:cs="Times New Roman"/>
        </w:rPr>
        <w:t xml:space="preserve"> progressing?”</w:t>
      </w:r>
    </w:p>
    <w:p w14:paraId="4F403484" w14:textId="5CF10A32" w:rsidR="00CE30B6" w:rsidRPr="005B7C5C" w:rsidRDefault="00CE30B6" w:rsidP="00CB15DF">
      <w:pPr>
        <w:rPr>
          <w:rFonts w:cs="Times New Roman"/>
        </w:rPr>
      </w:pPr>
      <w:r w:rsidRPr="005B7C5C">
        <w:rPr>
          <w:rFonts w:cs="Times New Roman"/>
        </w:rPr>
        <w:t xml:space="preserve">“They are becoming more efficient. </w:t>
      </w:r>
      <w:r w:rsidR="00C66BAE" w:rsidRPr="005B7C5C">
        <w:rPr>
          <w:rFonts w:cs="Times New Roman"/>
          <w:noProof/>
        </w:rPr>
        <w:t>The</w:t>
      </w:r>
      <w:r w:rsidRPr="005B7C5C">
        <w:rPr>
          <w:rFonts w:cs="Times New Roman"/>
        </w:rPr>
        <w:t xml:space="preserve"> swarming technique </w:t>
      </w:r>
      <w:r w:rsidR="00C66BAE" w:rsidRPr="005B7C5C">
        <w:rPr>
          <w:rFonts w:cs="Times New Roman"/>
        </w:rPr>
        <w:t>that Admiral Monson and I devised is working well. We have passed code so that any of the fleet commanders can take control of the entire fleet if</w:t>
      </w:r>
      <w:r w:rsidR="00360107">
        <w:rPr>
          <w:rFonts w:cs="Times New Roman"/>
        </w:rPr>
        <w:t>,</w:t>
      </w:r>
      <w:r w:rsidR="00C66BAE" w:rsidRPr="005B7C5C">
        <w:rPr>
          <w:rFonts w:cs="Times New Roman"/>
        </w:rPr>
        <w:t xml:space="preserve"> for some reason</w:t>
      </w:r>
      <w:r w:rsidR="00360107">
        <w:rPr>
          <w:rFonts w:cs="Times New Roman"/>
        </w:rPr>
        <w:t>,</w:t>
      </w:r>
      <w:r w:rsidR="00C66BAE" w:rsidRPr="005B7C5C">
        <w:rPr>
          <w:rFonts w:cs="Times New Roman"/>
        </w:rPr>
        <w:t xml:space="preserve"> Admiral Monson is unable. We feel that the swarm technique </w:t>
      </w:r>
      <w:r w:rsidRPr="005B7C5C">
        <w:rPr>
          <w:rFonts w:cs="Times New Roman"/>
        </w:rPr>
        <w:t>allows</w:t>
      </w:r>
      <w:r w:rsidR="006A4F5B" w:rsidRPr="005B7C5C">
        <w:rPr>
          <w:rFonts w:cs="Times New Roman"/>
        </w:rPr>
        <w:t xml:space="preserve"> the unarmed ships to become an</w:t>
      </w:r>
      <w:r w:rsidRPr="005B7C5C">
        <w:rPr>
          <w:rFonts w:cs="Times New Roman"/>
        </w:rPr>
        <w:t xml:space="preserve"> effective buffer. It is proving to be an interesting tactic and </w:t>
      </w:r>
      <w:r w:rsidRPr="005B7C5C">
        <w:rPr>
          <w:rFonts w:cs="Times New Roman"/>
          <w:noProof/>
        </w:rPr>
        <w:t>efficient</w:t>
      </w:r>
      <w:r w:rsidRPr="005B7C5C">
        <w:rPr>
          <w:rFonts w:cs="Times New Roman"/>
        </w:rPr>
        <w:t xml:space="preserve"> use of the large numbers of supply ships.”</w:t>
      </w:r>
    </w:p>
    <w:p w14:paraId="1173869A" w14:textId="1A4E5DD4" w:rsidR="00CE30B6" w:rsidRPr="005B7C5C" w:rsidRDefault="00CE30B6" w:rsidP="00CB15DF">
      <w:pPr>
        <w:rPr>
          <w:rFonts w:cs="Times New Roman"/>
        </w:rPr>
      </w:pPr>
      <w:r w:rsidRPr="005B7C5C">
        <w:rPr>
          <w:rFonts w:cs="Times New Roman"/>
        </w:rPr>
        <w:t>“Very interesting</w:t>
      </w:r>
      <w:r w:rsidR="00360107">
        <w:rPr>
          <w:rFonts w:cs="Times New Roman"/>
        </w:rPr>
        <w:t>;</w:t>
      </w:r>
      <w:r w:rsidRPr="005B7C5C">
        <w:rPr>
          <w:rFonts w:cs="Times New Roman"/>
        </w:rPr>
        <w:t xml:space="preserve"> let’s meet </w:t>
      </w:r>
      <w:r w:rsidR="00360107">
        <w:rPr>
          <w:rFonts w:cs="Times New Roman"/>
        </w:rPr>
        <w:t>on a frequent basis</w:t>
      </w:r>
      <w:r w:rsidRPr="005B7C5C">
        <w:rPr>
          <w:rFonts w:cs="Times New Roman"/>
        </w:rPr>
        <w:t xml:space="preserve"> so we can keep each other current,” SIMPOC suggested.</w:t>
      </w:r>
    </w:p>
    <w:p w14:paraId="756F551E" w14:textId="7DE6D855" w:rsidR="00CE30B6" w:rsidRPr="005B7C5C" w:rsidRDefault="00CE30B6" w:rsidP="00CB15DF">
      <w:pPr>
        <w:rPr>
          <w:rFonts w:cs="Times New Roman"/>
        </w:rPr>
      </w:pPr>
      <w:r w:rsidRPr="005B7C5C">
        <w:rPr>
          <w:rFonts w:cs="Times New Roman"/>
        </w:rPr>
        <w:t>“Agreed,” said Alph</w:t>
      </w:r>
      <w:r w:rsidR="00D86E0B" w:rsidRPr="005B7C5C">
        <w:rPr>
          <w:rFonts w:cs="Times New Roman"/>
        </w:rPr>
        <w:t>a</w:t>
      </w:r>
      <w:r w:rsidRPr="005B7C5C">
        <w:rPr>
          <w:rFonts w:cs="Times New Roman"/>
        </w:rPr>
        <w:t>.</w:t>
      </w:r>
    </w:p>
    <w:p w14:paraId="638DAAA3" w14:textId="77777777" w:rsidR="00A272B0" w:rsidRPr="005B7C5C" w:rsidRDefault="00A272B0" w:rsidP="00845671">
      <w:pPr>
        <w:pStyle w:val="Heading2"/>
        <w:rPr>
          <w:rFonts w:cs="Times New Roman"/>
        </w:rPr>
      </w:pPr>
      <w:r w:rsidRPr="005B7C5C">
        <w:rPr>
          <w:rFonts w:cs="Times New Roman"/>
        </w:rPr>
        <w:t>Communal Kitchen – Chicago</w:t>
      </w:r>
    </w:p>
    <w:p w14:paraId="40FE1AF2" w14:textId="5D8F7523" w:rsidR="002A529C" w:rsidRPr="005B7C5C" w:rsidRDefault="002A529C" w:rsidP="004537F7">
      <w:pPr>
        <w:rPr>
          <w:rFonts w:cs="Times New Roman"/>
        </w:rPr>
      </w:pPr>
      <w:r w:rsidRPr="005B7C5C">
        <w:rPr>
          <w:rFonts w:cs="Times New Roman"/>
        </w:rPr>
        <w:t>“You two, come with me,” the team leader said to Denise and Ruth.</w:t>
      </w:r>
    </w:p>
    <w:p w14:paraId="2E337092" w14:textId="2D440D20" w:rsidR="002A529C" w:rsidRPr="005B7C5C" w:rsidRDefault="002A529C" w:rsidP="004537F7">
      <w:pPr>
        <w:rPr>
          <w:rFonts w:cs="Times New Roman"/>
        </w:rPr>
      </w:pPr>
      <w:r w:rsidRPr="005B7C5C">
        <w:rPr>
          <w:rFonts w:cs="Times New Roman"/>
        </w:rPr>
        <w:t>“Where are we going?” Denise asked.</w:t>
      </w:r>
    </w:p>
    <w:p w14:paraId="26B85FD1" w14:textId="7BE7F22E" w:rsidR="002A529C" w:rsidRPr="005B7C5C" w:rsidRDefault="002A529C" w:rsidP="004537F7">
      <w:pPr>
        <w:rPr>
          <w:rFonts w:cs="Times New Roman"/>
        </w:rPr>
      </w:pPr>
      <w:r w:rsidRPr="005B7C5C">
        <w:rPr>
          <w:rFonts w:cs="Times New Roman"/>
        </w:rPr>
        <w:t>“Just shut up and follow me</w:t>
      </w:r>
      <w:r w:rsidR="00360107">
        <w:rPr>
          <w:rFonts w:cs="Times New Roman"/>
        </w:rPr>
        <w:t>;</w:t>
      </w:r>
      <w:r w:rsidRPr="005B7C5C">
        <w:rPr>
          <w:rFonts w:cs="Times New Roman"/>
        </w:rPr>
        <w:t xml:space="preserve"> you’ll be told all that you need to know.”</w:t>
      </w:r>
    </w:p>
    <w:p w14:paraId="0F6AE72F" w14:textId="77777777" w:rsidR="00E9367A" w:rsidRPr="005B7C5C" w:rsidRDefault="00E9367A" w:rsidP="00E9367A">
      <w:pPr>
        <w:pStyle w:val="Heading2"/>
        <w:rPr>
          <w:rFonts w:cs="Times New Roman"/>
        </w:rPr>
      </w:pPr>
      <w:r w:rsidRPr="005B7C5C">
        <w:rPr>
          <w:rFonts w:cs="Times New Roman"/>
          <w:noProof/>
        </w:rPr>
        <w:t>Idea</w:t>
      </w:r>
      <w:r w:rsidRPr="005B7C5C">
        <w:rPr>
          <w:rFonts w:cs="Times New Roman"/>
        </w:rPr>
        <w:t xml:space="preserve"> to Solve the Gang Problem</w:t>
      </w:r>
    </w:p>
    <w:p w14:paraId="1333BFCF" w14:textId="77777777" w:rsidR="00E9367A" w:rsidRPr="005B7C5C" w:rsidRDefault="00E9367A" w:rsidP="00E9367A">
      <w:pPr>
        <w:rPr>
          <w:rFonts w:cs="Times New Roman"/>
        </w:rPr>
      </w:pPr>
      <w:r w:rsidRPr="005B7C5C">
        <w:rPr>
          <w:rFonts w:cs="Times New Roman"/>
        </w:rPr>
        <w:t>“Rolly, I want to make some changes around here.”</w:t>
      </w:r>
    </w:p>
    <w:p w14:paraId="4352117C" w14:textId="0C42C939" w:rsidR="00E9367A" w:rsidRPr="005B7C5C" w:rsidRDefault="00E9367A" w:rsidP="00E9367A">
      <w:pPr>
        <w:rPr>
          <w:rFonts w:cs="Times New Roman"/>
        </w:rPr>
      </w:pPr>
      <w:r w:rsidRPr="005B7C5C">
        <w:rPr>
          <w:rFonts w:cs="Times New Roman"/>
        </w:rPr>
        <w:lastRenderedPageBreak/>
        <w:t>“</w:t>
      </w:r>
      <w:r w:rsidR="001D6522">
        <w:rPr>
          <w:rFonts w:cs="Times New Roman"/>
        </w:rPr>
        <w:t>Okay</w:t>
      </w:r>
      <w:r w:rsidRPr="005B7C5C">
        <w:rPr>
          <w:rFonts w:cs="Times New Roman"/>
        </w:rPr>
        <w:t>, Mayor</w:t>
      </w:r>
      <w:r w:rsidR="00360107">
        <w:rPr>
          <w:rFonts w:cs="Times New Roman"/>
        </w:rPr>
        <w:t>,</w:t>
      </w:r>
      <w:r w:rsidRPr="005B7C5C">
        <w:rPr>
          <w:rFonts w:cs="Times New Roman"/>
        </w:rPr>
        <w:t xml:space="preserve"> what changes do you want to make?”</w:t>
      </w:r>
    </w:p>
    <w:p w14:paraId="3E759F1C" w14:textId="51F181B6" w:rsidR="00E9367A" w:rsidRPr="005B7C5C" w:rsidRDefault="00E9367A" w:rsidP="00E9367A">
      <w:pPr>
        <w:rPr>
          <w:rFonts w:cs="Times New Roman"/>
        </w:rPr>
      </w:pPr>
      <w:r w:rsidRPr="005B7C5C">
        <w:rPr>
          <w:rFonts w:cs="Times New Roman"/>
        </w:rPr>
        <w:t xml:space="preserve">“I’m getting tired of dealing with the gangs around us. We have too much violence going on between each of them and us. We’re both </w:t>
      </w:r>
      <w:r w:rsidRPr="005B7C5C">
        <w:rPr>
          <w:rFonts w:cs="Times New Roman"/>
          <w:noProof/>
        </w:rPr>
        <w:t>losing</w:t>
      </w:r>
      <w:r w:rsidRPr="005B7C5C">
        <w:rPr>
          <w:rFonts w:cs="Times New Roman"/>
        </w:rPr>
        <w:t xml:space="preserve">. I have an idea </w:t>
      </w:r>
      <w:r w:rsidR="00360107">
        <w:rPr>
          <w:rFonts w:cs="Times New Roman"/>
        </w:rPr>
        <w:t xml:space="preserve">of </w:t>
      </w:r>
      <w:r w:rsidRPr="005B7C5C">
        <w:rPr>
          <w:rFonts w:cs="Times New Roman"/>
        </w:rPr>
        <w:t>how to solve the problem. Please make sure that we have</w:t>
      </w:r>
      <w:r w:rsidR="00074598" w:rsidRPr="005B7C5C">
        <w:rPr>
          <w:rFonts w:cs="Times New Roman"/>
        </w:rPr>
        <w:t xml:space="preserve"> all</w:t>
      </w:r>
      <w:r w:rsidRPr="005B7C5C">
        <w:rPr>
          <w:rFonts w:cs="Times New Roman"/>
        </w:rPr>
        <w:t xml:space="preserve"> the gang leadership at the conference</w:t>
      </w:r>
      <w:r w:rsidR="00360107">
        <w:rPr>
          <w:rFonts w:cs="Times New Roman"/>
        </w:rPr>
        <w:t>.</w:t>
      </w:r>
      <w:r w:rsidRPr="005B7C5C">
        <w:rPr>
          <w:rFonts w:cs="Times New Roman"/>
        </w:rPr>
        <w:t xml:space="preserve"> I don’t care what </w:t>
      </w:r>
      <w:proofErr w:type="gramStart"/>
      <w:r w:rsidRPr="005B7C5C">
        <w:rPr>
          <w:rFonts w:cs="Times New Roman"/>
        </w:rPr>
        <w:t>has to</w:t>
      </w:r>
      <w:proofErr w:type="gramEnd"/>
      <w:r w:rsidRPr="005B7C5C">
        <w:rPr>
          <w:rFonts w:cs="Times New Roman"/>
        </w:rPr>
        <w:t xml:space="preserve"> be done or what promises need to be made. I want</w:t>
      </w:r>
      <w:r w:rsidR="00074598" w:rsidRPr="005B7C5C">
        <w:rPr>
          <w:rFonts w:cs="Times New Roman"/>
        </w:rPr>
        <w:t xml:space="preserve"> all</w:t>
      </w:r>
      <w:r w:rsidRPr="005B7C5C">
        <w:rPr>
          <w:rFonts w:cs="Times New Roman"/>
        </w:rPr>
        <w:t xml:space="preserve"> them there.”</w:t>
      </w:r>
    </w:p>
    <w:p w14:paraId="3F751772" w14:textId="3720F132" w:rsidR="00CC44CA" w:rsidRPr="005B7C5C" w:rsidRDefault="00CC44CA" w:rsidP="00E9367A">
      <w:pPr>
        <w:rPr>
          <w:rFonts w:cs="Times New Roman"/>
        </w:rPr>
      </w:pPr>
      <w:r w:rsidRPr="005B7C5C">
        <w:rPr>
          <w:rFonts w:cs="Times New Roman"/>
        </w:rPr>
        <w:t>“Yes, sir.”</w:t>
      </w:r>
    </w:p>
    <w:p w14:paraId="2453F1B0" w14:textId="1D3607F1" w:rsidR="00CC44CA" w:rsidRPr="005B7C5C" w:rsidRDefault="00CC44CA" w:rsidP="00CC44CA">
      <w:pPr>
        <w:rPr>
          <w:rFonts w:cs="Times New Roman"/>
        </w:rPr>
      </w:pPr>
      <w:r w:rsidRPr="005B7C5C">
        <w:rPr>
          <w:rFonts w:cs="Times New Roman"/>
        </w:rPr>
        <w:t>“I’m taking some steps to solve our problems.”</w:t>
      </w:r>
    </w:p>
    <w:p w14:paraId="3CDB5E5A" w14:textId="78B79A89" w:rsidR="00CC44CA" w:rsidRPr="005B7C5C" w:rsidRDefault="00CC44CA" w:rsidP="00CC44CA">
      <w:pPr>
        <w:rPr>
          <w:rFonts w:cs="Times New Roman"/>
        </w:rPr>
      </w:pPr>
      <w:r w:rsidRPr="005B7C5C">
        <w:rPr>
          <w:rFonts w:cs="Times New Roman"/>
        </w:rPr>
        <w:t xml:space="preserve">“I understand,” </w:t>
      </w:r>
      <w:r w:rsidR="00303DCA" w:rsidRPr="005B7C5C">
        <w:rPr>
          <w:rFonts w:cs="Times New Roman"/>
        </w:rPr>
        <w:t xml:space="preserve">Rolly </w:t>
      </w:r>
      <w:r w:rsidRPr="005B7C5C">
        <w:rPr>
          <w:rFonts w:cs="Times New Roman"/>
        </w:rPr>
        <w:t>responded.</w:t>
      </w:r>
    </w:p>
    <w:p w14:paraId="78937468" w14:textId="77777777" w:rsidR="00845671" w:rsidRPr="005B7C5C" w:rsidRDefault="00845671" w:rsidP="00845671">
      <w:pPr>
        <w:pStyle w:val="Heading2"/>
        <w:rPr>
          <w:rFonts w:cs="Times New Roman"/>
        </w:rPr>
      </w:pPr>
      <w:r w:rsidRPr="005B7C5C">
        <w:rPr>
          <w:rFonts w:cs="Times New Roman"/>
        </w:rPr>
        <w:t>Entertainment is Arranged</w:t>
      </w:r>
    </w:p>
    <w:p w14:paraId="7C806117" w14:textId="07919F28" w:rsidR="002A529C" w:rsidRPr="005B7C5C" w:rsidRDefault="002A529C" w:rsidP="004537F7">
      <w:pPr>
        <w:rPr>
          <w:rFonts w:cs="Times New Roman"/>
        </w:rPr>
      </w:pPr>
      <w:r w:rsidRPr="005B7C5C">
        <w:rPr>
          <w:rFonts w:cs="Times New Roman"/>
        </w:rPr>
        <w:t>When Denise and Ruth walked into the conference room, they knew something was happening. The room was full of young women, perhaps 30-40 of the 200 women under the Mayor’s control.</w:t>
      </w:r>
    </w:p>
    <w:p w14:paraId="42A3A1EE" w14:textId="4067C61E" w:rsidR="002A529C" w:rsidRPr="005B7C5C" w:rsidRDefault="002A529C" w:rsidP="004537F7">
      <w:pPr>
        <w:rPr>
          <w:rFonts w:cs="Times New Roman"/>
        </w:rPr>
      </w:pPr>
      <w:r w:rsidRPr="005B7C5C">
        <w:rPr>
          <w:rFonts w:cs="Times New Roman"/>
        </w:rPr>
        <w:t>“This can’t be good,” Denise whispered to Ruth.</w:t>
      </w:r>
    </w:p>
    <w:p w14:paraId="682849A8" w14:textId="4801B6A1" w:rsidR="002A529C" w:rsidRPr="005B7C5C" w:rsidRDefault="002A529C" w:rsidP="004537F7">
      <w:pPr>
        <w:rPr>
          <w:rFonts w:cs="Times New Roman"/>
        </w:rPr>
      </w:pPr>
      <w:r w:rsidRPr="005B7C5C">
        <w:rPr>
          <w:rFonts w:cs="Times New Roman"/>
        </w:rPr>
        <w:t>“All of you sit down,” the man on the stage said as he walked around talking to some of the others around him.</w:t>
      </w:r>
    </w:p>
    <w:p w14:paraId="04C82BAA" w14:textId="116FCEF4" w:rsidR="002A529C" w:rsidRPr="005B7C5C" w:rsidRDefault="002A529C" w:rsidP="004537F7">
      <w:pPr>
        <w:rPr>
          <w:rFonts w:cs="Times New Roman"/>
        </w:rPr>
      </w:pPr>
      <w:r w:rsidRPr="005B7C5C">
        <w:rPr>
          <w:rFonts w:cs="Times New Roman"/>
        </w:rPr>
        <w:t xml:space="preserve">Denise found an empty row and took the second </w:t>
      </w:r>
      <w:r w:rsidRPr="005B7C5C">
        <w:rPr>
          <w:rFonts w:cs="Times New Roman"/>
          <w:noProof/>
        </w:rPr>
        <w:t>seat</w:t>
      </w:r>
      <w:r w:rsidRPr="005B7C5C">
        <w:rPr>
          <w:rFonts w:cs="Times New Roman"/>
        </w:rPr>
        <w:t xml:space="preserve"> in, while Ruth took the seat on the </w:t>
      </w:r>
      <w:r w:rsidR="00705597" w:rsidRPr="005B7C5C">
        <w:rPr>
          <w:rFonts w:cs="Times New Roman"/>
        </w:rPr>
        <w:t>a</w:t>
      </w:r>
      <w:r w:rsidRPr="005B7C5C">
        <w:rPr>
          <w:rFonts w:cs="Times New Roman"/>
          <w:noProof/>
        </w:rPr>
        <w:t>isle</w:t>
      </w:r>
      <w:r w:rsidRPr="005B7C5C">
        <w:rPr>
          <w:rFonts w:cs="Times New Roman"/>
        </w:rPr>
        <w:t xml:space="preserve">. As they sat down, they looked at each other with a ‘here we go’ </w:t>
      </w:r>
      <w:proofErr w:type="spellStart"/>
      <w:r w:rsidRPr="005B7C5C">
        <w:rPr>
          <w:rFonts w:cs="Times New Roman"/>
        </w:rPr>
        <w:t>kinda</w:t>
      </w:r>
      <w:proofErr w:type="spellEnd"/>
      <w:r w:rsidRPr="005B7C5C">
        <w:rPr>
          <w:rFonts w:cs="Times New Roman"/>
        </w:rPr>
        <w:t xml:space="preserve"> look.</w:t>
      </w:r>
    </w:p>
    <w:p w14:paraId="29D790A2" w14:textId="6EE7270E" w:rsidR="002A529C" w:rsidRPr="005B7C5C" w:rsidRDefault="002A529C" w:rsidP="004537F7">
      <w:pPr>
        <w:rPr>
          <w:rFonts w:cs="Times New Roman"/>
        </w:rPr>
      </w:pPr>
      <w:r w:rsidRPr="005B7C5C">
        <w:rPr>
          <w:rFonts w:cs="Times New Roman"/>
        </w:rPr>
        <w:t xml:space="preserve">“You in the back, quiet down,” the man yelled. “We have a special project for you. Mayor </w:t>
      </w:r>
      <w:r w:rsidR="00A272B0" w:rsidRPr="005B7C5C">
        <w:rPr>
          <w:rFonts w:cs="Times New Roman"/>
        </w:rPr>
        <w:t>Todd</w:t>
      </w:r>
      <w:r w:rsidRPr="005B7C5C">
        <w:rPr>
          <w:rFonts w:cs="Times New Roman"/>
        </w:rPr>
        <w:t xml:space="preserve"> is inviting the gang leadership </w:t>
      </w:r>
      <w:r w:rsidRPr="005B7C5C">
        <w:rPr>
          <w:rFonts w:cs="Times New Roman"/>
        </w:rPr>
        <w:lastRenderedPageBreak/>
        <w:t>from</w:t>
      </w:r>
      <w:r w:rsidR="00074598" w:rsidRPr="005B7C5C">
        <w:rPr>
          <w:rFonts w:cs="Times New Roman"/>
        </w:rPr>
        <w:t xml:space="preserve"> all</w:t>
      </w:r>
      <w:r w:rsidRPr="005B7C5C">
        <w:rPr>
          <w:rFonts w:cs="Times New Roman"/>
        </w:rPr>
        <w:t xml:space="preserve"> the Chicago gangs to come to the Waldorf Hotel for a conference. He feels that there has been</w:t>
      </w:r>
      <w:r w:rsidR="00A272B0" w:rsidRPr="005B7C5C">
        <w:rPr>
          <w:rFonts w:cs="Times New Roman"/>
        </w:rPr>
        <w:t xml:space="preserve"> too much violence and territorial</w:t>
      </w:r>
      <w:r w:rsidRPr="005B7C5C">
        <w:rPr>
          <w:rFonts w:cs="Times New Roman"/>
        </w:rPr>
        <w:t xml:space="preserve"> squabbles between everyone. He says that we all need to work together and not fight among ourselves. The conference will be tomorrow night. We want you to take the time and go to</w:t>
      </w:r>
      <w:r w:rsidR="00074598" w:rsidRPr="005B7C5C">
        <w:rPr>
          <w:rFonts w:cs="Times New Roman"/>
        </w:rPr>
        <w:t xml:space="preserve"> all</w:t>
      </w:r>
      <w:r w:rsidRPr="005B7C5C">
        <w:rPr>
          <w:rFonts w:cs="Times New Roman"/>
        </w:rPr>
        <w:t xml:space="preserve"> the shops in the area and find the nicest dresses that you can find. We want you to look nice. As the gang leadership </w:t>
      </w:r>
      <w:r w:rsidR="00705597" w:rsidRPr="005B7C5C">
        <w:rPr>
          <w:rFonts w:cs="Times New Roman"/>
        </w:rPr>
        <w:t>is</w:t>
      </w:r>
      <w:r w:rsidRPr="005B7C5C">
        <w:rPr>
          <w:rFonts w:cs="Times New Roman"/>
        </w:rPr>
        <w:t xml:space="preserve"> dropped off in front of the hotel and escorted </w:t>
      </w:r>
      <w:r w:rsidRPr="005B7C5C">
        <w:rPr>
          <w:rFonts w:cs="Times New Roman"/>
          <w:noProof/>
        </w:rPr>
        <w:t>to</w:t>
      </w:r>
      <w:r w:rsidRPr="005B7C5C">
        <w:rPr>
          <w:rFonts w:cs="Times New Roman"/>
        </w:rPr>
        <w:t xml:space="preserve"> the main conference room, you’ll make your entrance. We want you to help them relax, have a few drinks and help us to keep them under control </w:t>
      </w:r>
      <w:r w:rsidR="00CC44CA" w:rsidRPr="005B7C5C">
        <w:rPr>
          <w:rFonts w:cs="Times New Roman"/>
        </w:rPr>
        <w:t xml:space="preserve">and </w:t>
      </w:r>
      <w:r w:rsidRPr="005B7C5C">
        <w:rPr>
          <w:rFonts w:cs="Times New Roman"/>
        </w:rPr>
        <w:t xml:space="preserve">from killing each other. We aren’t asking you to do anything else </w:t>
      </w:r>
      <w:r w:rsidR="001446F5" w:rsidRPr="005B7C5C">
        <w:rPr>
          <w:rFonts w:cs="Times New Roman"/>
        </w:rPr>
        <w:t xml:space="preserve">than </w:t>
      </w:r>
      <w:r w:rsidRPr="005B7C5C">
        <w:rPr>
          <w:rFonts w:cs="Times New Roman"/>
        </w:rPr>
        <w:t>to make them comfortable and relaxed. The mayor wants to work out a truce with</w:t>
      </w:r>
      <w:r w:rsidR="00074598" w:rsidRPr="005B7C5C">
        <w:rPr>
          <w:rFonts w:cs="Times New Roman"/>
        </w:rPr>
        <w:t xml:space="preserve"> all</w:t>
      </w:r>
      <w:r w:rsidRPr="005B7C5C">
        <w:rPr>
          <w:rFonts w:cs="Times New Roman"/>
        </w:rPr>
        <w:t xml:space="preserve"> </w:t>
      </w:r>
      <w:r w:rsidR="00360107">
        <w:rPr>
          <w:rFonts w:cs="Times New Roman"/>
        </w:rPr>
        <w:t xml:space="preserve">of </w:t>
      </w:r>
      <w:r w:rsidRPr="005B7C5C">
        <w:rPr>
          <w:rFonts w:cs="Times New Roman"/>
        </w:rPr>
        <w:t>them</w:t>
      </w:r>
      <w:r w:rsidR="00360107">
        <w:rPr>
          <w:rFonts w:cs="Times New Roman"/>
        </w:rPr>
        <w:t>,</w:t>
      </w:r>
      <w:r w:rsidRPr="005B7C5C">
        <w:rPr>
          <w:rFonts w:cs="Times New Roman"/>
        </w:rPr>
        <w:t xml:space="preserve"> and when he starts to talk</w:t>
      </w:r>
      <w:r w:rsidR="00303DCA" w:rsidRPr="005B7C5C">
        <w:rPr>
          <w:rFonts w:cs="Times New Roman"/>
        </w:rPr>
        <w:t>,</w:t>
      </w:r>
      <w:r w:rsidRPr="005B7C5C">
        <w:rPr>
          <w:rFonts w:cs="Times New Roman"/>
        </w:rPr>
        <w:t xml:space="preserve"> we want</w:t>
      </w:r>
      <w:r w:rsidR="00074598" w:rsidRPr="005B7C5C">
        <w:rPr>
          <w:rFonts w:cs="Times New Roman"/>
        </w:rPr>
        <w:t xml:space="preserve"> all</w:t>
      </w:r>
      <w:r w:rsidRPr="005B7C5C">
        <w:rPr>
          <w:rFonts w:cs="Times New Roman"/>
        </w:rPr>
        <w:t xml:space="preserve"> </w:t>
      </w:r>
      <w:r w:rsidR="00360107">
        <w:rPr>
          <w:rFonts w:cs="Times New Roman"/>
        </w:rPr>
        <w:t xml:space="preserve">of </w:t>
      </w:r>
      <w:r w:rsidRPr="005B7C5C">
        <w:rPr>
          <w:rFonts w:cs="Times New Roman"/>
        </w:rPr>
        <w:t>you to leave by the door to the right of the stage. He wants you gone</w:t>
      </w:r>
      <w:r w:rsidR="00360107">
        <w:rPr>
          <w:rFonts w:cs="Times New Roman"/>
        </w:rPr>
        <w:t>,</w:t>
      </w:r>
      <w:r w:rsidRPr="005B7C5C">
        <w:rPr>
          <w:rFonts w:cs="Times New Roman"/>
        </w:rPr>
        <w:t xml:space="preserve"> so they’ll concentrate on what he’s saying. You’ll be allowed back in later to continue the party with them, but we want you out of the area during the discussion. Do any of you have any questions?” the man on the stage asked.</w:t>
      </w:r>
    </w:p>
    <w:p w14:paraId="73CBEA55" w14:textId="00FF56B8" w:rsidR="002A529C" w:rsidRPr="005B7C5C" w:rsidRDefault="002A529C" w:rsidP="004537F7">
      <w:pPr>
        <w:rPr>
          <w:rFonts w:cs="Times New Roman"/>
        </w:rPr>
      </w:pPr>
      <w:r w:rsidRPr="005B7C5C">
        <w:rPr>
          <w:rFonts w:cs="Times New Roman"/>
        </w:rPr>
        <w:t>“What do we get for prancing around for these jerks?” a voice in the back of the room yelled out.</w:t>
      </w:r>
    </w:p>
    <w:p w14:paraId="5EAE8C8F" w14:textId="1706E1DE" w:rsidR="002A529C" w:rsidRPr="005B7C5C" w:rsidRDefault="002A529C" w:rsidP="004537F7">
      <w:pPr>
        <w:rPr>
          <w:rFonts w:cs="Times New Roman"/>
        </w:rPr>
      </w:pPr>
      <w:r w:rsidRPr="005B7C5C">
        <w:rPr>
          <w:rFonts w:cs="Times New Roman"/>
        </w:rPr>
        <w:t>“Ladies, you have a safe place to live. You have food on the table and a roof over your heads. I don’t think it’s too much to ask for you to get dressed up and give some guys a few minutes of happiness. Ok</w:t>
      </w:r>
      <w:r w:rsidR="001D6F03" w:rsidRPr="005B7C5C">
        <w:rPr>
          <w:rFonts w:cs="Times New Roman"/>
        </w:rPr>
        <w:t>ay</w:t>
      </w:r>
      <w:r w:rsidRPr="005B7C5C">
        <w:rPr>
          <w:rFonts w:cs="Times New Roman"/>
        </w:rPr>
        <w:t>, with that?”</w:t>
      </w:r>
    </w:p>
    <w:p w14:paraId="1832EC4C" w14:textId="0133C0FA" w:rsidR="002A529C" w:rsidRPr="005B7C5C" w:rsidRDefault="002A529C" w:rsidP="004537F7">
      <w:pPr>
        <w:rPr>
          <w:rFonts w:cs="Times New Roman"/>
        </w:rPr>
      </w:pPr>
      <w:r w:rsidRPr="005B7C5C">
        <w:rPr>
          <w:rFonts w:cs="Times New Roman"/>
        </w:rPr>
        <w:t xml:space="preserve">The room was </w:t>
      </w:r>
      <w:r w:rsidRPr="005B7C5C">
        <w:rPr>
          <w:rFonts w:cs="Times New Roman"/>
          <w:noProof/>
        </w:rPr>
        <w:t>quiet</w:t>
      </w:r>
      <w:r w:rsidR="00705597" w:rsidRPr="005B7C5C">
        <w:rPr>
          <w:rFonts w:cs="Times New Roman"/>
          <w:noProof/>
        </w:rPr>
        <w:t>,</w:t>
      </w:r>
      <w:r w:rsidRPr="005B7C5C">
        <w:rPr>
          <w:rFonts w:cs="Times New Roman"/>
        </w:rPr>
        <w:t xml:space="preserve"> and he </w:t>
      </w:r>
      <w:r w:rsidR="006E3CC2" w:rsidRPr="005B7C5C">
        <w:rPr>
          <w:rFonts w:cs="Times New Roman"/>
        </w:rPr>
        <w:t>added</w:t>
      </w:r>
      <w:r w:rsidRPr="005B7C5C">
        <w:rPr>
          <w:rFonts w:cs="Times New Roman"/>
        </w:rPr>
        <w:t>, “</w:t>
      </w:r>
      <w:r w:rsidR="00CB3607" w:rsidRPr="005B7C5C">
        <w:rPr>
          <w:rFonts w:cs="Times New Roman"/>
        </w:rPr>
        <w:t>Okay</w:t>
      </w:r>
      <w:r w:rsidRPr="005B7C5C">
        <w:rPr>
          <w:rFonts w:cs="Times New Roman"/>
        </w:rPr>
        <w:t>, this is over</w:t>
      </w:r>
      <w:r w:rsidR="00360107">
        <w:rPr>
          <w:rFonts w:cs="Times New Roman"/>
        </w:rPr>
        <w:t>;</w:t>
      </w:r>
      <w:r w:rsidRPr="005B7C5C">
        <w:rPr>
          <w:rFonts w:cs="Times New Roman"/>
        </w:rPr>
        <w:t xml:space="preserve"> please be at the Waldorf Astoria at 5:00 tomorrow afternoon. We’ll give you a nice dinner then we’ll all prepare for the </w:t>
      </w:r>
      <w:r w:rsidRPr="005B7C5C">
        <w:rPr>
          <w:rFonts w:cs="Times New Roman"/>
          <w:noProof/>
        </w:rPr>
        <w:t>conference</w:t>
      </w:r>
      <w:r w:rsidR="00705597" w:rsidRPr="005B7C5C">
        <w:rPr>
          <w:rFonts w:cs="Times New Roman"/>
          <w:noProof/>
        </w:rPr>
        <w:t>,</w:t>
      </w:r>
      <w:r w:rsidRPr="005B7C5C">
        <w:rPr>
          <w:rFonts w:cs="Times New Roman"/>
        </w:rPr>
        <w:t xml:space="preserve"> and you can finish getting ready. If there are no further questions, I’ll see you tomorrow,” he said as he turned and walked </w:t>
      </w:r>
      <w:r w:rsidR="00705597" w:rsidRPr="005B7C5C">
        <w:rPr>
          <w:rFonts w:cs="Times New Roman"/>
          <w:noProof/>
        </w:rPr>
        <w:t>off</w:t>
      </w:r>
      <w:r w:rsidRPr="005B7C5C">
        <w:rPr>
          <w:rFonts w:cs="Times New Roman"/>
        </w:rPr>
        <w:t xml:space="preserve"> the stage.</w:t>
      </w:r>
    </w:p>
    <w:p w14:paraId="3957F739" w14:textId="77777777" w:rsidR="00845671" w:rsidRPr="005B7C5C" w:rsidRDefault="00845671" w:rsidP="00845671">
      <w:pPr>
        <w:pStyle w:val="Heading2"/>
        <w:rPr>
          <w:rFonts w:cs="Times New Roman"/>
        </w:rPr>
      </w:pPr>
      <w:r w:rsidRPr="005B7C5C">
        <w:rPr>
          <w:rFonts w:cs="Times New Roman"/>
        </w:rPr>
        <w:lastRenderedPageBreak/>
        <w:t>Mars is Moving On</w:t>
      </w:r>
    </w:p>
    <w:p w14:paraId="73164730" w14:textId="4E47A527" w:rsidR="00AE53C3" w:rsidRPr="005B7C5C" w:rsidRDefault="00295A37" w:rsidP="004537F7">
      <w:pPr>
        <w:rPr>
          <w:rFonts w:cs="Times New Roman"/>
        </w:rPr>
      </w:pPr>
      <w:r w:rsidRPr="005B7C5C">
        <w:rPr>
          <w:rFonts w:cs="Times New Roman"/>
        </w:rPr>
        <w:t>“Joan, SIMPOC</w:t>
      </w:r>
      <w:r w:rsidR="00360107">
        <w:rPr>
          <w:rFonts w:cs="Times New Roman"/>
        </w:rPr>
        <w:t>,</w:t>
      </w:r>
      <w:r w:rsidRPr="005B7C5C">
        <w:rPr>
          <w:rFonts w:cs="Times New Roman"/>
        </w:rPr>
        <w:t xml:space="preserve"> this is Ophelia</w:t>
      </w:r>
      <w:r w:rsidR="00360107">
        <w:rPr>
          <w:rFonts w:cs="Times New Roman"/>
        </w:rPr>
        <w:t>;</w:t>
      </w:r>
      <w:r w:rsidRPr="005B7C5C">
        <w:rPr>
          <w:rFonts w:cs="Times New Roman"/>
        </w:rPr>
        <w:t xml:space="preserve"> I’m transmitting to give you an update on how the </w:t>
      </w:r>
      <w:r w:rsidR="008C34A6">
        <w:rPr>
          <w:rFonts w:cs="Times New Roman"/>
        </w:rPr>
        <w:t>cow robot</w:t>
      </w:r>
      <w:r w:rsidRPr="005B7C5C">
        <w:rPr>
          <w:rFonts w:cs="Times New Roman"/>
        </w:rPr>
        <w:t>s are working out. So far, they’re doing an excellent job. I’m impressed</w:t>
      </w:r>
      <w:r w:rsidR="00833AD0" w:rsidRPr="005B7C5C">
        <w:rPr>
          <w:rFonts w:cs="Times New Roman"/>
          <w:noProof/>
        </w:rPr>
        <w:t>;</w:t>
      </w:r>
      <w:r w:rsidRPr="005B7C5C">
        <w:rPr>
          <w:rFonts w:cs="Times New Roman"/>
          <w:noProof/>
        </w:rPr>
        <w:t xml:space="preserve"> </w:t>
      </w:r>
      <w:r w:rsidR="001446F5" w:rsidRPr="005B7C5C">
        <w:rPr>
          <w:rFonts w:cs="Times New Roman"/>
          <w:noProof/>
        </w:rPr>
        <w:t>they’re</w:t>
      </w:r>
      <w:r w:rsidR="001446F5" w:rsidRPr="005B7C5C">
        <w:rPr>
          <w:rFonts w:cs="Times New Roman"/>
        </w:rPr>
        <w:t xml:space="preserve"> </w:t>
      </w:r>
      <w:r w:rsidRPr="005B7C5C">
        <w:rPr>
          <w:rFonts w:cs="Times New Roman"/>
        </w:rPr>
        <w:t xml:space="preserve">great problem solvers. In </w:t>
      </w:r>
      <w:r w:rsidR="006839DB" w:rsidRPr="005B7C5C">
        <w:rPr>
          <w:rFonts w:cs="Times New Roman"/>
          <w:noProof/>
        </w:rPr>
        <w:t>some</w:t>
      </w:r>
      <w:r w:rsidRPr="005B7C5C">
        <w:rPr>
          <w:rFonts w:cs="Times New Roman"/>
        </w:rPr>
        <w:t xml:space="preserve"> </w:t>
      </w:r>
      <w:r w:rsidRPr="005B7C5C">
        <w:rPr>
          <w:rFonts w:cs="Times New Roman"/>
          <w:noProof/>
        </w:rPr>
        <w:t>situations</w:t>
      </w:r>
      <w:r w:rsidR="00705597" w:rsidRPr="005B7C5C">
        <w:rPr>
          <w:rFonts w:cs="Times New Roman"/>
          <w:noProof/>
        </w:rPr>
        <w:t>,</w:t>
      </w:r>
      <w:r w:rsidRPr="005B7C5C">
        <w:rPr>
          <w:rFonts w:cs="Times New Roman"/>
        </w:rPr>
        <w:t xml:space="preserve"> we gave them unclear </w:t>
      </w:r>
      <w:r w:rsidRPr="005B7C5C">
        <w:rPr>
          <w:rFonts w:cs="Times New Roman"/>
          <w:noProof/>
        </w:rPr>
        <w:t>instructions</w:t>
      </w:r>
      <w:r w:rsidR="00705597" w:rsidRPr="005B7C5C">
        <w:rPr>
          <w:rFonts w:cs="Times New Roman"/>
          <w:noProof/>
        </w:rPr>
        <w:t>,</w:t>
      </w:r>
      <w:r w:rsidRPr="005B7C5C">
        <w:rPr>
          <w:rFonts w:cs="Times New Roman"/>
        </w:rPr>
        <w:t xml:space="preserve"> and they figured them out. We did have one scary moment</w:t>
      </w:r>
      <w:r w:rsidR="00833AD0" w:rsidRPr="005B7C5C">
        <w:rPr>
          <w:rFonts w:cs="Times New Roman"/>
          <w:noProof/>
        </w:rPr>
        <w:t>;</w:t>
      </w:r>
      <w:r w:rsidRPr="005B7C5C">
        <w:rPr>
          <w:rFonts w:cs="Times New Roman"/>
          <w:noProof/>
        </w:rPr>
        <w:t xml:space="preserve"> we</w:t>
      </w:r>
      <w:r w:rsidRPr="005B7C5C">
        <w:rPr>
          <w:rFonts w:cs="Times New Roman"/>
        </w:rPr>
        <w:t xml:space="preserve"> gave them the problem of moving the reactor from its habitat to the caves. We had already disconnected </w:t>
      </w:r>
      <w:r w:rsidRPr="005B7C5C">
        <w:rPr>
          <w:rFonts w:cs="Times New Roman"/>
          <w:noProof/>
        </w:rPr>
        <w:t>it</w:t>
      </w:r>
      <w:r w:rsidR="00705597" w:rsidRPr="005B7C5C">
        <w:rPr>
          <w:rFonts w:cs="Times New Roman"/>
          <w:noProof/>
        </w:rPr>
        <w:t>,</w:t>
      </w:r>
      <w:r w:rsidRPr="005B7C5C">
        <w:rPr>
          <w:rFonts w:cs="Times New Roman"/>
        </w:rPr>
        <w:t xml:space="preserve"> and we were on battery power</w:t>
      </w:r>
      <w:r w:rsidR="00360107">
        <w:rPr>
          <w:rFonts w:cs="Times New Roman"/>
        </w:rPr>
        <w:t>;</w:t>
      </w:r>
      <w:r w:rsidRPr="005B7C5C">
        <w:rPr>
          <w:rFonts w:cs="Times New Roman"/>
        </w:rPr>
        <w:t xml:space="preserve"> we gave them the order the first thing in the morning</w:t>
      </w:r>
      <w:r w:rsidR="00833AD0" w:rsidRPr="005B7C5C">
        <w:rPr>
          <w:rFonts w:cs="Times New Roman"/>
        </w:rPr>
        <w:t>,</w:t>
      </w:r>
      <w:r w:rsidRPr="005B7C5C">
        <w:rPr>
          <w:rFonts w:cs="Times New Roman"/>
        </w:rPr>
        <w:t xml:space="preserve"> </w:t>
      </w:r>
      <w:r w:rsidRPr="005B7C5C">
        <w:rPr>
          <w:rFonts w:cs="Times New Roman"/>
          <w:noProof/>
        </w:rPr>
        <w:t>so</w:t>
      </w:r>
      <w:r w:rsidRPr="005B7C5C">
        <w:rPr>
          <w:rFonts w:cs="Times New Roman"/>
        </w:rPr>
        <w:t xml:space="preserve"> we had </w:t>
      </w:r>
      <w:r w:rsidR="00905273" w:rsidRPr="005B7C5C">
        <w:rPr>
          <w:rFonts w:cs="Times New Roman"/>
          <w:noProof/>
        </w:rPr>
        <w:t>day</w:t>
      </w:r>
      <w:r w:rsidRPr="005B7C5C">
        <w:rPr>
          <w:rFonts w:cs="Times New Roman"/>
          <w:noProof/>
        </w:rPr>
        <w:t>light</w:t>
      </w:r>
      <w:r w:rsidRPr="005B7C5C">
        <w:rPr>
          <w:rFonts w:cs="Times New Roman"/>
        </w:rPr>
        <w:t xml:space="preserve"> all day for power. We forgot one thing, the door on the habitat had been put in after the reactor was installed. We never planned </w:t>
      </w:r>
      <w:r w:rsidR="00266B27">
        <w:rPr>
          <w:rFonts w:cs="Times New Roman"/>
        </w:rPr>
        <w:t>to take it out of there, so having a small door</w:t>
      </w:r>
      <w:r w:rsidRPr="005B7C5C">
        <w:rPr>
          <w:rFonts w:cs="Times New Roman"/>
        </w:rPr>
        <w:t xml:space="preserve"> wasn’t a big problem. Anyway, when we gave them the order, it took only a few minutes before they dismantled the door and made the opening larger. It wasn’t a pretty job, and we’ll have to make some </w:t>
      </w:r>
      <w:r w:rsidRPr="005B7C5C">
        <w:rPr>
          <w:rFonts w:cs="Times New Roman"/>
          <w:noProof/>
        </w:rPr>
        <w:t>repairs before</w:t>
      </w:r>
      <w:r w:rsidRPr="005B7C5C">
        <w:rPr>
          <w:rFonts w:cs="Times New Roman"/>
        </w:rPr>
        <w:t xml:space="preserve"> we use that habitat again, but I was impressed with their </w:t>
      </w:r>
      <w:r w:rsidRPr="005B7C5C">
        <w:rPr>
          <w:rFonts w:cs="Times New Roman"/>
          <w:noProof/>
        </w:rPr>
        <w:t>problem</w:t>
      </w:r>
      <w:r w:rsidR="00833AD0" w:rsidRPr="005B7C5C">
        <w:rPr>
          <w:rFonts w:cs="Times New Roman"/>
          <w:noProof/>
        </w:rPr>
        <w:t>-</w:t>
      </w:r>
      <w:r w:rsidRPr="005B7C5C">
        <w:rPr>
          <w:rFonts w:cs="Times New Roman"/>
          <w:noProof/>
        </w:rPr>
        <w:t>solving</w:t>
      </w:r>
      <w:r w:rsidRPr="005B7C5C">
        <w:rPr>
          <w:rFonts w:cs="Times New Roman"/>
        </w:rPr>
        <w:t xml:space="preserve">. Regardless the reactor was </w:t>
      </w:r>
      <w:r w:rsidRPr="005B7C5C">
        <w:rPr>
          <w:rFonts w:cs="Times New Roman"/>
          <w:noProof/>
        </w:rPr>
        <w:t>moved</w:t>
      </w:r>
      <w:r w:rsidR="00705597" w:rsidRPr="005B7C5C">
        <w:rPr>
          <w:rFonts w:cs="Times New Roman"/>
          <w:noProof/>
        </w:rPr>
        <w:t>,</w:t>
      </w:r>
      <w:r w:rsidRPr="005B7C5C">
        <w:rPr>
          <w:rFonts w:cs="Times New Roman"/>
        </w:rPr>
        <w:t xml:space="preserve"> and we had it hooked up before we lost battery power. Now </w:t>
      </w:r>
      <w:r w:rsidRPr="005B7C5C">
        <w:rPr>
          <w:rFonts w:cs="Times New Roman"/>
          <w:noProof/>
        </w:rPr>
        <w:t>we</w:t>
      </w:r>
      <w:r w:rsidR="00833AD0" w:rsidRPr="005B7C5C">
        <w:rPr>
          <w:rFonts w:cs="Times New Roman"/>
          <w:noProof/>
        </w:rPr>
        <w:t>'</w:t>
      </w:r>
      <w:r w:rsidRPr="005B7C5C">
        <w:rPr>
          <w:rFonts w:cs="Times New Roman"/>
          <w:noProof/>
        </w:rPr>
        <w:t>re</w:t>
      </w:r>
      <w:r w:rsidRPr="005B7C5C">
        <w:rPr>
          <w:rFonts w:cs="Times New Roman"/>
        </w:rPr>
        <w:t xml:space="preserve"> all snug in the caves and making ourselves at home. We’re planning to leave the habitats </w:t>
      </w:r>
      <w:r w:rsidRPr="005B7C5C">
        <w:rPr>
          <w:rFonts w:cs="Times New Roman"/>
          <w:noProof/>
        </w:rPr>
        <w:t>functioning</w:t>
      </w:r>
      <w:r w:rsidR="00705597" w:rsidRPr="005B7C5C">
        <w:rPr>
          <w:rFonts w:cs="Times New Roman"/>
          <w:noProof/>
        </w:rPr>
        <w:t>,</w:t>
      </w:r>
      <w:r w:rsidRPr="005B7C5C">
        <w:rPr>
          <w:rFonts w:cs="Times New Roman"/>
        </w:rPr>
        <w:t xml:space="preserve"> and we’ll use them for research l</w:t>
      </w:r>
      <w:r w:rsidR="00705597" w:rsidRPr="005B7C5C">
        <w:rPr>
          <w:rFonts w:cs="Times New Roman"/>
          <w:noProof/>
        </w:rPr>
        <w:t xml:space="preserve">abs. The </w:t>
      </w:r>
      <w:r w:rsidR="008C34A6">
        <w:rPr>
          <w:rFonts w:cs="Times New Roman"/>
          <w:noProof/>
        </w:rPr>
        <w:t>cow robot</w:t>
      </w:r>
      <w:r w:rsidR="00705597" w:rsidRPr="005B7C5C">
        <w:rPr>
          <w:rFonts w:cs="Times New Roman"/>
          <w:noProof/>
        </w:rPr>
        <w:t>s are digging</w:t>
      </w:r>
      <w:r w:rsidRPr="005B7C5C">
        <w:rPr>
          <w:rFonts w:cs="Times New Roman"/>
          <w:noProof/>
        </w:rPr>
        <w:t xml:space="preserve"> tunnels</w:t>
      </w:r>
      <w:r w:rsidRPr="005B7C5C">
        <w:rPr>
          <w:rFonts w:cs="Times New Roman"/>
        </w:rPr>
        <w:t xml:space="preserve"> from our current caves to the tunnel system under the habitats. When that is </w:t>
      </w:r>
      <w:r w:rsidRPr="005B7C5C">
        <w:rPr>
          <w:rFonts w:cs="Times New Roman"/>
          <w:noProof/>
        </w:rPr>
        <w:t>done</w:t>
      </w:r>
      <w:r w:rsidR="00705597" w:rsidRPr="005B7C5C">
        <w:rPr>
          <w:rFonts w:cs="Times New Roman"/>
          <w:noProof/>
        </w:rPr>
        <w:t>,</w:t>
      </w:r>
      <w:r w:rsidRPr="005B7C5C">
        <w:rPr>
          <w:rFonts w:cs="Times New Roman"/>
        </w:rPr>
        <w:t xml:space="preserve"> we’ll be able to go to them and come back without walking on the surface.</w:t>
      </w:r>
      <w:r w:rsidR="00BF4B1C" w:rsidRPr="005B7C5C">
        <w:rPr>
          <w:rFonts w:cs="Times New Roman"/>
        </w:rPr>
        <w:t xml:space="preserve"> Things are getting </w:t>
      </w:r>
      <w:proofErr w:type="gramStart"/>
      <w:r w:rsidR="00BF4B1C" w:rsidRPr="005B7C5C">
        <w:rPr>
          <w:rFonts w:cs="Times New Roman"/>
        </w:rPr>
        <w:t>pretty nice</w:t>
      </w:r>
      <w:proofErr w:type="gramEnd"/>
      <w:r w:rsidR="00BF4B1C" w:rsidRPr="005B7C5C">
        <w:rPr>
          <w:rFonts w:cs="Times New Roman"/>
        </w:rPr>
        <w:t xml:space="preserve"> here</w:t>
      </w:r>
      <w:r w:rsidR="00833AD0" w:rsidRPr="005B7C5C">
        <w:rPr>
          <w:rFonts w:cs="Times New Roman"/>
          <w:noProof/>
        </w:rPr>
        <w:t>;</w:t>
      </w:r>
      <w:r w:rsidR="00BF4B1C" w:rsidRPr="005B7C5C">
        <w:rPr>
          <w:rFonts w:cs="Times New Roman"/>
          <w:noProof/>
        </w:rPr>
        <w:t xml:space="preserve"> you’ll</w:t>
      </w:r>
      <w:r w:rsidR="00BF4B1C" w:rsidRPr="005B7C5C">
        <w:rPr>
          <w:rFonts w:cs="Times New Roman"/>
        </w:rPr>
        <w:t xml:space="preserve"> have to come back and visit sometime soon. </w:t>
      </w:r>
      <w:r w:rsidR="00BF4B1C" w:rsidRPr="005B7C5C">
        <w:rPr>
          <w:rFonts w:cs="Times New Roman"/>
          <w:noProof/>
        </w:rPr>
        <w:t>Oh</w:t>
      </w:r>
      <w:r w:rsidR="00705597" w:rsidRPr="005B7C5C">
        <w:rPr>
          <w:rFonts w:cs="Times New Roman"/>
          <w:noProof/>
        </w:rPr>
        <w:t>, by the way,</w:t>
      </w:r>
      <w:r w:rsidR="00BF4B1C" w:rsidRPr="005B7C5C">
        <w:rPr>
          <w:rFonts w:cs="Times New Roman"/>
        </w:rPr>
        <w:t xml:space="preserve"> the first of the Capital Ships have entered </w:t>
      </w:r>
      <w:r w:rsidR="00BF4B1C" w:rsidRPr="005B7C5C">
        <w:rPr>
          <w:rFonts w:cs="Times New Roman"/>
          <w:noProof/>
        </w:rPr>
        <w:t>orbit</w:t>
      </w:r>
      <w:r w:rsidR="00705597" w:rsidRPr="005B7C5C">
        <w:rPr>
          <w:rFonts w:cs="Times New Roman"/>
          <w:noProof/>
        </w:rPr>
        <w:t>,</w:t>
      </w:r>
      <w:r w:rsidR="00BF4B1C" w:rsidRPr="005B7C5C">
        <w:rPr>
          <w:rFonts w:cs="Times New Roman"/>
        </w:rPr>
        <w:t xml:space="preserve"> and they’re already sending down parts for our </w:t>
      </w:r>
      <w:proofErr w:type="gramStart"/>
      <w:r w:rsidR="005E4FF9" w:rsidRPr="005B7C5C">
        <w:rPr>
          <w:rFonts w:cs="Times New Roman"/>
        </w:rPr>
        <w:t>Rail-Gun</w:t>
      </w:r>
      <w:proofErr w:type="gramEnd"/>
      <w:r w:rsidR="00BF4B1C" w:rsidRPr="005B7C5C">
        <w:rPr>
          <w:rFonts w:cs="Times New Roman"/>
        </w:rPr>
        <w:t>. Anyways I just wanted to update you and let you know things are going well. Talk to you later. Ophelia out.”</w:t>
      </w:r>
    </w:p>
    <w:p w14:paraId="618B9740" w14:textId="4D9ED46F" w:rsidR="00845671" w:rsidRPr="005B7C5C" w:rsidRDefault="00174A5E" w:rsidP="00845671">
      <w:pPr>
        <w:pStyle w:val="Heading2"/>
        <w:rPr>
          <w:rFonts w:cs="Times New Roman"/>
        </w:rPr>
      </w:pPr>
      <w:r w:rsidRPr="005B7C5C">
        <w:rPr>
          <w:rFonts w:cs="Times New Roman"/>
        </w:rPr>
        <w:lastRenderedPageBreak/>
        <w:t>Gang Get-Together?</w:t>
      </w:r>
    </w:p>
    <w:p w14:paraId="307FAB33" w14:textId="08132553" w:rsidR="009169D1" w:rsidRPr="005B7C5C" w:rsidRDefault="009169D1" w:rsidP="004537F7">
      <w:pPr>
        <w:rPr>
          <w:rFonts w:cs="Times New Roman"/>
          <w:color w:val="000000" w:themeColor="text1"/>
        </w:rPr>
      </w:pPr>
      <w:r w:rsidRPr="005B7C5C">
        <w:rPr>
          <w:rFonts w:cs="Times New Roman"/>
          <w:color w:val="000000" w:themeColor="text1"/>
        </w:rPr>
        <w:t>Michael staggered into the small apartment and collapsed on the couch.</w:t>
      </w:r>
    </w:p>
    <w:p w14:paraId="1FD1CB73" w14:textId="474BF5A4" w:rsidR="009169D1" w:rsidRPr="005B7C5C" w:rsidRDefault="009169D1" w:rsidP="004537F7">
      <w:pPr>
        <w:rPr>
          <w:rFonts w:cs="Times New Roman"/>
          <w:color w:val="000000" w:themeColor="text1"/>
        </w:rPr>
      </w:pPr>
      <w:r w:rsidRPr="005B7C5C">
        <w:rPr>
          <w:rFonts w:cs="Times New Roman"/>
          <w:color w:val="000000" w:themeColor="text1"/>
        </w:rPr>
        <w:t>“You look like you could use this,” Ruth said as she handed him a beer.</w:t>
      </w:r>
    </w:p>
    <w:p w14:paraId="481B6580" w14:textId="5ABBD484" w:rsidR="009169D1" w:rsidRPr="005B7C5C" w:rsidRDefault="009169D1" w:rsidP="004537F7">
      <w:pPr>
        <w:rPr>
          <w:rFonts w:cs="Times New Roman"/>
          <w:color w:val="000000" w:themeColor="text1"/>
        </w:rPr>
      </w:pPr>
      <w:r w:rsidRPr="005B7C5C">
        <w:rPr>
          <w:rFonts w:cs="Times New Roman"/>
          <w:color w:val="000000" w:themeColor="text1"/>
        </w:rPr>
        <w:t>“I thought liquor was being controlled along with everything else around here.”</w:t>
      </w:r>
    </w:p>
    <w:p w14:paraId="72D4B9F2" w14:textId="33E83429" w:rsidR="009169D1" w:rsidRPr="005B7C5C" w:rsidRDefault="009169D1" w:rsidP="004537F7">
      <w:pPr>
        <w:rPr>
          <w:rFonts w:cs="Times New Roman"/>
          <w:color w:val="000000" w:themeColor="text1"/>
        </w:rPr>
      </w:pPr>
      <w:r w:rsidRPr="005B7C5C">
        <w:rPr>
          <w:rFonts w:cs="Times New Roman"/>
          <w:color w:val="000000" w:themeColor="text1"/>
        </w:rPr>
        <w:t>“Remember we deliver the food</w:t>
      </w:r>
      <w:r w:rsidR="00833AD0" w:rsidRPr="005B7C5C">
        <w:rPr>
          <w:rFonts w:cs="Times New Roman"/>
          <w:color w:val="000000" w:themeColor="text1"/>
        </w:rPr>
        <w:t>,</w:t>
      </w:r>
      <w:r w:rsidRPr="005B7C5C">
        <w:rPr>
          <w:rFonts w:cs="Times New Roman"/>
          <w:color w:val="000000" w:themeColor="text1"/>
        </w:rPr>
        <w:t xml:space="preserve"> </w:t>
      </w:r>
      <w:r w:rsidRPr="005B7C5C">
        <w:rPr>
          <w:rFonts w:cs="Times New Roman"/>
          <w:noProof/>
          <w:color w:val="000000" w:themeColor="text1"/>
        </w:rPr>
        <w:t>and</w:t>
      </w:r>
      <w:r w:rsidRPr="005B7C5C">
        <w:rPr>
          <w:rFonts w:cs="Times New Roman"/>
          <w:color w:val="000000" w:themeColor="text1"/>
        </w:rPr>
        <w:t xml:space="preserve"> we know where</w:t>
      </w:r>
      <w:r w:rsidR="00074598" w:rsidRPr="005B7C5C">
        <w:rPr>
          <w:rFonts w:cs="Times New Roman"/>
          <w:color w:val="000000" w:themeColor="text1"/>
        </w:rPr>
        <w:t xml:space="preserve"> all</w:t>
      </w:r>
      <w:r w:rsidRPr="005B7C5C">
        <w:rPr>
          <w:rFonts w:cs="Times New Roman"/>
          <w:color w:val="000000" w:themeColor="text1"/>
        </w:rPr>
        <w:t xml:space="preserve"> the goodies are,” Denise said.</w:t>
      </w:r>
    </w:p>
    <w:p w14:paraId="26597A59" w14:textId="08450703" w:rsidR="009169D1" w:rsidRPr="005B7C5C" w:rsidRDefault="009169D1" w:rsidP="004537F7">
      <w:pPr>
        <w:rPr>
          <w:rFonts w:cs="Times New Roman"/>
          <w:color w:val="000000" w:themeColor="text1"/>
        </w:rPr>
      </w:pPr>
      <w:r w:rsidRPr="005B7C5C">
        <w:rPr>
          <w:rFonts w:cs="Times New Roman"/>
          <w:color w:val="000000" w:themeColor="text1"/>
        </w:rPr>
        <w:t>“That isn’t all that we know the location of,” Ruth added.</w:t>
      </w:r>
    </w:p>
    <w:p w14:paraId="5B2AC592" w14:textId="19BD81F2" w:rsidR="009169D1" w:rsidRPr="005B7C5C" w:rsidRDefault="009169D1" w:rsidP="004537F7">
      <w:pPr>
        <w:rPr>
          <w:rFonts w:cs="Times New Roman"/>
          <w:color w:val="000000" w:themeColor="text1"/>
        </w:rPr>
      </w:pPr>
      <w:r w:rsidRPr="005B7C5C">
        <w:rPr>
          <w:rFonts w:cs="Times New Roman"/>
          <w:color w:val="000000" w:themeColor="text1"/>
        </w:rPr>
        <w:t>“Oh, what did you find?” Michael asked as he enjoyed the cool beer.</w:t>
      </w:r>
    </w:p>
    <w:p w14:paraId="162EDD4F" w14:textId="087631CB" w:rsidR="009169D1" w:rsidRPr="005B7C5C" w:rsidRDefault="009169D1" w:rsidP="004537F7">
      <w:pPr>
        <w:rPr>
          <w:rFonts w:cs="Times New Roman"/>
          <w:color w:val="000000" w:themeColor="text1"/>
        </w:rPr>
      </w:pPr>
      <w:r w:rsidRPr="005B7C5C">
        <w:rPr>
          <w:rFonts w:cs="Times New Roman"/>
          <w:color w:val="000000" w:themeColor="text1"/>
        </w:rPr>
        <w:t>“We found them,” Denise said.</w:t>
      </w:r>
    </w:p>
    <w:p w14:paraId="3960EE65" w14:textId="063E10B3" w:rsidR="009169D1" w:rsidRPr="005B7C5C" w:rsidRDefault="009169D1" w:rsidP="004537F7">
      <w:pPr>
        <w:rPr>
          <w:rFonts w:cs="Times New Roman"/>
          <w:color w:val="000000" w:themeColor="text1"/>
        </w:rPr>
      </w:pPr>
      <w:r w:rsidRPr="005B7C5C">
        <w:rPr>
          <w:rFonts w:cs="Times New Roman"/>
          <w:color w:val="000000" w:themeColor="text1"/>
        </w:rPr>
        <w:t xml:space="preserve">“I was delivering food to the basement </w:t>
      </w:r>
      <w:r w:rsidRPr="005B7C5C">
        <w:rPr>
          <w:rFonts w:cs="Times New Roman"/>
          <w:noProof/>
          <w:color w:val="000000" w:themeColor="text1"/>
        </w:rPr>
        <w:t>today</w:t>
      </w:r>
      <w:r w:rsidR="00705597" w:rsidRPr="005B7C5C">
        <w:rPr>
          <w:rFonts w:cs="Times New Roman"/>
          <w:noProof/>
          <w:color w:val="000000" w:themeColor="text1"/>
        </w:rPr>
        <w:t>,</w:t>
      </w:r>
      <w:r w:rsidRPr="005B7C5C">
        <w:rPr>
          <w:rFonts w:cs="Times New Roman"/>
          <w:color w:val="000000" w:themeColor="text1"/>
        </w:rPr>
        <w:t xml:space="preserve"> and the bombs are lined up in </w:t>
      </w:r>
      <w:r w:rsidRPr="005B7C5C">
        <w:rPr>
          <w:rFonts w:cs="Times New Roman"/>
          <w:noProof/>
          <w:color w:val="000000" w:themeColor="text1"/>
        </w:rPr>
        <w:t>chain</w:t>
      </w:r>
      <w:r w:rsidR="00833AD0" w:rsidRPr="005B7C5C">
        <w:rPr>
          <w:rFonts w:cs="Times New Roman"/>
          <w:noProof/>
          <w:color w:val="000000" w:themeColor="text1"/>
        </w:rPr>
        <w:t>-</w:t>
      </w:r>
      <w:r w:rsidRPr="005B7C5C">
        <w:rPr>
          <w:rFonts w:cs="Times New Roman"/>
          <w:noProof/>
          <w:color w:val="000000" w:themeColor="text1"/>
        </w:rPr>
        <w:t>link</w:t>
      </w:r>
      <w:r w:rsidRPr="005B7C5C">
        <w:rPr>
          <w:rFonts w:cs="Times New Roman"/>
          <w:color w:val="000000" w:themeColor="text1"/>
        </w:rPr>
        <w:t xml:space="preserve"> cage in the basement. I counted 25 of </w:t>
      </w:r>
      <w:r w:rsidRPr="005B7C5C">
        <w:rPr>
          <w:rFonts w:cs="Times New Roman"/>
          <w:noProof/>
          <w:color w:val="000000" w:themeColor="text1"/>
        </w:rPr>
        <w:t>them</w:t>
      </w:r>
      <w:r w:rsidR="00705597" w:rsidRPr="005B7C5C">
        <w:rPr>
          <w:rFonts w:cs="Times New Roman"/>
          <w:noProof/>
          <w:color w:val="000000" w:themeColor="text1"/>
        </w:rPr>
        <w:t>,</w:t>
      </w:r>
      <w:r w:rsidRPr="005B7C5C">
        <w:rPr>
          <w:rFonts w:cs="Times New Roman"/>
          <w:color w:val="000000" w:themeColor="text1"/>
        </w:rPr>
        <w:t xml:space="preserve"> and they look in good condition. There are 10 guards in the lower level.”</w:t>
      </w:r>
    </w:p>
    <w:p w14:paraId="3BBE09FB" w14:textId="4C0E9241" w:rsidR="009169D1" w:rsidRPr="005B7C5C" w:rsidRDefault="009169D1" w:rsidP="004537F7">
      <w:pPr>
        <w:rPr>
          <w:rFonts w:cs="Times New Roman"/>
          <w:color w:val="000000" w:themeColor="text1"/>
        </w:rPr>
      </w:pPr>
      <w:r w:rsidRPr="005B7C5C">
        <w:rPr>
          <w:rFonts w:cs="Times New Roman"/>
          <w:color w:val="000000" w:themeColor="text1"/>
        </w:rPr>
        <w:t>“Great, do you know what time shift change is.”</w:t>
      </w:r>
    </w:p>
    <w:p w14:paraId="3D46408E" w14:textId="3CCEAB1C" w:rsidR="00B76556" w:rsidRPr="005B7C5C" w:rsidRDefault="009169D1" w:rsidP="004537F7">
      <w:pPr>
        <w:rPr>
          <w:rFonts w:cs="Times New Roman"/>
          <w:color w:val="000000" w:themeColor="text1"/>
        </w:rPr>
      </w:pPr>
      <w:r w:rsidRPr="005B7C5C">
        <w:rPr>
          <w:rFonts w:cs="Times New Roman"/>
          <w:color w:val="000000" w:themeColor="text1"/>
        </w:rPr>
        <w:t>“When I delivered lunch at 1:00 AM, one of the guards mentioned, 2 hours left in his shift.</w:t>
      </w:r>
      <w:r w:rsidR="00905273" w:rsidRPr="005B7C5C">
        <w:rPr>
          <w:rFonts w:cs="Times New Roman"/>
          <w:color w:val="000000" w:themeColor="text1"/>
        </w:rPr>
        <w:t xml:space="preserve"> We also got a copy of one of the schedules which </w:t>
      </w:r>
      <w:r w:rsidR="00905273" w:rsidRPr="005B7C5C">
        <w:rPr>
          <w:rFonts w:cs="Times New Roman"/>
          <w:noProof/>
          <w:color w:val="000000" w:themeColor="text1"/>
        </w:rPr>
        <w:t>show</w:t>
      </w:r>
      <w:r w:rsidR="00074598" w:rsidRPr="005B7C5C">
        <w:rPr>
          <w:rFonts w:cs="Times New Roman"/>
          <w:color w:val="000000" w:themeColor="text1"/>
        </w:rPr>
        <w:t xml:space="preserve"> all</w:t>
      </w:r>
      <w:r w:rsidR="00905273" w:rsidRPr="005B7C5C">
        <w:rPr>
          <w:rFonts w:cs="Times New Roman"/>
          <w:color w:val="000000" w:themeColor="text1"/>
        </w:rPr>
        <w:t xml:space="preserve"> the guard posts and their shift times.</w:t>
      </w:r>
      <w:r w:rsidRPr="005B7C5C">
        <w:rPr>
          <w:rFonts w:cs="Times New Roman"/>
          <w:color w:val="000000" w:themeColor="text1"/>
        </w:rPr>
        <w:t>”</w:t>
      </w:r>
    </w:p>
    <w:p w14:paraId="107DD5E4" w14:textId="18248B2D" w:rsidR="00905273" w:rsidRPr="005B7C5C" w:rsidRDefault="00905273" w:rsidP="004537F7">
      <w:pPr>
        <w:rPr>
          <w:rFonts w:cs="Times New Roman"/>
          <w:color w:val="000000" w:themeColor="text1"/>
        </w:rPr>
      </w:pPr>
      <w:r w:rsidRPr="005B7C5C">
        <w:rPr>
          <w:rFonts w:cs="Times New Roman"/>
          <w:color w:val="000000" w:themeColor="text1"/>
        </w:rPr>
        <w:t xml:space="preserve">“There’s one other thing,” </w:t>
      </w:r>
      <w:r w:rsidR="007138ED" w:rsidRPr="005B7C5C">
        <w:rPr>
          <w:rFonts w:cs="Times New Roman"/>
          <w:color w:val="000000" w:themeColor="text1"/>
        </w:rPr>
        <w:t>Denise</w:t>
      </w:r>
      <w:r w:rsidRPr="005B7C5C">
        <w:rPr>
          <w:rFonts w:cs="Times New Roman"/>
          <w:color w:val="000000" w:themeColor="text1"/>
        </w:rPr>
        <w:t xml:space="preserve"> mentioned.</w:t>
      </w:r>
    </w:p>
    <w:p w14:paraId="554498DC" w14:textId="64793139" w:rsidR="00905273" w:rsidRPr="005B7C5C" w:rsidRDefault="00905273" w:rsidP="004537F7">
      <w:pPr>
        <w:rPr>
          <w:rFonts w:cs="Times New Roman"/>
          <w:color w:val="000000" w:themeColor="text1"/>
        </w:rPr>
      </w:pPr>
      <w:r w:rsidRPr="005B7C5C">
        <w:rPr>
          <w:rFonts w:cs="Times New Roman"/>
          <w:color w:val="000000" w:themeColor="text1"/>
        </w:rPr>
        <w:t>“Why don’t I like the sound of that?” Michael answered.</w:t>
      </w:r>
    </w:p>
    <w:p w14:paraId="1862367E" w14:textId="2D97A961" w:rsidR="007138ED" w:rsidRPr="005B7C5C" w:rsidRDefault="007138ED" w:rsidP="004537F7">
      <w:pPr>
        <w:rPr>
          <w:rFonts w:cs="Times New Roman"/>
          <w:color w:val="000000" w:themeColor="text1"/>
        </w:rPr>
      </w:pPr>
      <w:r w:rsidRPr="005B7C5C">
        <w:rPr>
          <w:rFonts w:cs="Times New Roman"/>
          <w:color w:val="000000" w:themeColor="text1"/>
        </w:rPr>
        <w:lastRenderedPageBreak/>
        <w:t>“The mayor is planning on getting</w:t>
      </w:r>
      <w:r w:rsidR="00074598" w:rsidRPr="005B7C5C">
        <w:rPr>
          <w:rFonts w:cs="Times New Roman"/>
          <w:color w:val="000000" w:themeColor="text1"/>
        </w:rPr>
        <w:t xml:space="preserve"> all</w:t>
      </w:r>
      <w:r w:rsidRPr="005B7C5C">
        <w:rPr>
          <w:rFonts w:cs="Times New Roman"/>
          <w:color w:val="000000" w:themeColor="text1"/>
        </w:rPr>
        <w:t xml:space="preserve"> the gang leaders into a conference tomorrow. Ruth and I are part of the entertainment. We had to go </w:t>
      </w:r>
      <w:r w:rsidRPr="005B7C5C">
        <w:rPr>
          <w:rFonts w:cs="Times New Roman"/>
          <w:noProof/>
          <w:color w:val="000000" w:themeColor="text1"/>
        </w:rPr>
        <w:t>shopping</w:t>
      </w:r>
      <w:r w:rsidRPr="005B7C5C">
        <w:rPr>
          <w:rFonts w:cs="Times New Roman"/>
          <w:color w:val="000000" w:themeColor="text1"/>
        </w:rPr>
        <w:t xml:space="preserve"> or stealing today</w:t>
      </w:r>
      <w:r w:rsidR="00833AD0" w:rsidRPr="005B7C5C">
        <w:rPr>
          <w:rFonts w:cs="Times New Roman"/>
          <w:color w:val="000000" w:themeColor="text1"/>
        </w:rPr>
        <w:t>,</w:t>
      </w:r>
      <w:r w:rsidRPr="005B7C5C">
        <w:rPr>
          <w:rFonts w:cs="Times New Roman"/>
          <w:color w:val="000000" w:themeColor="text1"/>
        </w:rPr>
        <w:t xml:space="preserve"> </w:t>
      </w:r>
      <w:r w:rsidRPr="005B7C5C">
        <w:rPr>
          <w:rFonts w:cs="Times New Roman"/>
          <w:noProof/>
          <w:color w:val="000000" w:themeColor="text1"/>
        </w:rPr>
        <w:t>and</w:t>
      </w:r>
      <w:r w:rsidRPr="005B7C5C">
        <w:rPr>
          <w:rFonts w:cs="Times New Roman"/>
          <w:color w:val="000000" w:themeColor="text1"/>
        </w:rPr>
        <w:t xml:space="preserve"> they want us all dressed up tomorrow to keep the gang leader’s minds </w:t>
      </w:r>
      <w:r w:rsidRPr="005B7C5C">
        <w:rPr>
          <w:rFonts w:cs="Times New Roman"/>
          <w:noProof/>
          <w:color w:val="000000" w:themeColor="text1"/>
        </w:rPr>
        <w:t>of</w:t>
      </w:r>
      <w:r w:rsidR="00952E2E" w:rsidRPr="005B7C5C">
        <w:rPr>
          <w:rFonts w:cs="Times New Roman"/>
          <w:noProof/>
          <w:color w:val="000000" w:themeColor="text1"/>
        </w:rPr>
        <w:t>f</w:t>
      </w:r>
      <w:r w:rsidRPr="005B7C5C">
        <w:rPr>
          <w:rFonts w:cs="Times New Roman"/>
          <w:color w:val="000000" w:themeColor="text1"/>
        </w:rPr>
        <w:t xml:space="preserve"> killing each other.”</w:t>
      </w:r>
    </w:p>
    <w:p w14:paraId="4FB73AA7" w14:textId="5B1B2C26" w:rsidR="00B76556" w:rsidRPr="005B7C5C" w:rsidRDefault="007138ED" w:rsidP="004537F7">
      <w:pPr>
        <w:rPr>
          <w:rFonts w:cs="Times New Roman"/>
          <w:color w:val="000000" w:themeColor="text1"/>
        </w:rPr>
      </w:pPr>
      <w:r w:rsidRPr="005B7C5C">
        <w:rPr>
          <w:rFonts w:cs="Times New Roman"/>
          <w:color w:val="000000" w:themeColor="text1"/>
        </w:rPr>
        <w:t>“A conference with</w:t>
      </w:r>
      <w:r w:rsidR="00074598" w:rsidRPr="005B7C5C">
        <w:rPr>
          <w:rFonts w:cs="Times New Roman"/>
          <w:color w:val="000000" w:themeColor="text1"/>
        </w:rPr>
        <w:t xml:space="preserve"> all</w:t>
      </w:r>
      <w:r w:rsidRPr="005B7C5C">
        <w:rPr>
          <w:rFonts w:cs="Times New Roman"/>
          <w:color w:val="000000" w:themeColor="text1"/>
        </w:rPr>
        <w:t xml:space="preserve"> the gang leaders? Something sounds too good to be true,” Michael said. “Let’s keep an eye on that</w:t>
      </w:r>
      <w:r w:rsidR="00266B27">
        <w:rPr>
          <w:rFonts w:cs="Times New Roman"/>
          <w:color w:val="000000" w:themeColor="text1"/>
        </w:rPr>
        <w:t>;</w:t>
      </w:r>
      <w:r w:rsidRPr="005B7C5C">
        <w:rPr>
          <w:rFonts w:cs="Times New Roman"/>
          <w:color w:val="000000" w:themeColor="text1"/>
        </w:rPr>
        <w:t xml:space="preserve"> I don’t like the sound of it,” </w:t>
      </w:r>
      <w:r w:rsidR="00B76556" w:rsidRPr="005B7C5C">
        <w:rPr>
          <w:rFonts w:cs="Times New Roman"/>
          <w:color w:val="000000" w:themeColor="text1"/>
        </w:rPr>
        <w:t>Michael said as he finished his beer and stumbled to bed.</w:t>
      </w:r>
    </w:p>
    <w:p w14:paraId="2C7F081C" w14:textId="6CEDF668" w:rsidR="0082375B" w:rsidRPr="005B7C5C" w:rsidRDefault="0082375B" w:rsidP="0082375B">
      <w:pPr>
        <w:pStyle w:val="Heading2"/>
        <w:rPr>
          <w:rFonts w:cs="Times New Roman"/>
        </w:rPr>
      </w:pPr>
      <w:r w:rsidRPr="005B7C5C">
        <w:rPr>
          <w:rFonts w:cs="Times New Roman"/>
        </w:rPr>
        <w:t>The Yo</w:t>
      </w:r>
      <w:r w:rsidR="00174A5E" w:rsidRPr="005B7C5C">
        <w:rPr>
          <w:rFonts w:cs="Times New Roman"/>
        </w:rPr>
        <w:t>u</w:t>
      </w:r>
      <w:r w:rsidRPr="005B7C5C">
        <w:rPr>
          <w:rFonts w:cs="Times New Roman"/>
        </w:rPr>
        <w:t>ng Visitor</w:t>
      </w:r>
    </w:p>
    <w:p w14:paraId="0DAA4B7D" w14:textId="45C38CE7" w:rsidR="006E554D" w:rsidRPr="005B7C5C" w:rsidRDefault="006E554D" w:rsidP="004537F7">
      <w:pPr>
        <w:rPr>
          <w:rFonts w:cs="Times New Roman"/>
        </w:rPr>
      </w:pPr>
      <w:r w:rsidRPr="005B7C5C">
        <w:rPr>
          <w:rFonts w:cs="Times New Roman"/>
        </w:rPr>
        <w:t>The camp LL set up in the Cook Cou</w:t>
      </w:r>
      <w:r w:rsidR="00300218" w:rsidRPr="005B7C5C">
        <w:rPr>
          <w:rFonts w:cs="Times New Roman"/>
        </w:rPr>
        <w:t>nty Forest Preserve</w:t>
      </w:r>
      <w:r w:rsidRPr="005B7C5C">
        <w:rPr>
          <w:rFonts w:cs="Times New Roman"/>
        </w:rPr>
        <w:t xml:space="preserve"> was intended to be invisible to anyone beyond a short distance. The lines of the alien craft were the hardest to hide. They landed in the middle of the field, but after Michael, Ruth</w:t>
      </w:r>
      <w:r w:rsidR="00833AD0"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Denise left</w:t>
      </w:r>
      <w:r w:rsidR="00266B27">
        <w:rPr>
          <w:rFonts w:cs="Times New Roman"/>
        </w:rPr>
        <w:t>,</w:t>
      </w:r>
      <w:r w:rsidRPr="005B7C5C">
        <w:rPr>
          <w:rFonts w:cs="Times New Roman"/>
        </w:rPr>
        <w:t xml:space="preserve"> LL decided to m</w:t>
      </w:r>
      <w:r w:rsidR="00036218" w:rsidRPr="005B7C5C">
        <w:rPr>
          <w:rFonts w:cs="Times New Roman"/>
        </w:rPr>
        <w:t>ove the vehicle to a point closer</w:t>
      </w:r>
      <w:r w:rsidR="00E13184" w:rsidRPr="005B7C5C">
        <w:rPr>
          <w:rFonts w:cs="Times New Roman"/>
        </w:rPr>
        <w:t xml:space="preserve"> to the tree line. The ship was easy to </w:t>
      </w:r>
      <w:r w:rsidR="00E13184" w:rsidRPr="005B7C5C">
        <w:rPr>
          <w:rFonts w:cs="Times New Roman"/>
          <w:noProof/>
        </w:rPr>
        <w:t>move</w:t>
      </w:r>
      <w:r w:rsidR="00705597" w:rsidRPr="005B7C5C">
        <w:rPr>
          <w:rFonts w:cs="Times New Roman"/>
          <w:noProof/>
        </w:rPr>
        <w:t>,</w:t>
      </w:r>
      <w:r w:rsidR="00E13184" w:rsidRPr="005B7C5C">
        <w:rPr>
          <w:rFonts w:cs="Times New Roman"/>
        </w:rPr>
        <w:t xml:space="preserve"> and once it was nearer the trees, they could lay branches on it to obscure the lines. Once that was done, the camp was set up to live </w:t>
      </w:r>
      <w:r w:rsidR="00E13184" w:rsidRPr="005B7C5C">
        <w:rPr>
          <w:rFonts w:cs="Times New Roman"/>
          <w:noProof/>
        </w:rPr>
        <w:t>inside</w:t>
      </w:r>
      <w:r w:rsidR="00E13184" w:rsidRPr="005B7C5C">
        <w:rPr>
          <w:rFonts w:cs="Times New Roman"/>
        </w:rPr>
        <w:t xml:space="preserve"> the ship and </w:t>
      </w:r>
      <w:r w:rsidR="00266B27">
        <w:rPr>
          <w:rFonts w:cs="Times New Roman"/>
        </w:rPr>
        <w:t>patrol</w:t>
      </w:r>
      <w:r w:rsidR="00E13184" w:rsidRPr="005B7C5C">
        <w:rPr>
          <w:rFonts w:cs="Times New Roman"/>
        </w:rPr>
        <w:t xml:space="preserve"> around the area. The men left only for the patrols and latrine time.</w:t>
      </w:r>
    </w:p>
    <w:p w14:paraId="77A884AD" w14:textId="21E29509" w:rsidR="00301BDC" w:rsidRPr="005B7C5C" w:rsidRDefault="00301BDC" w:rsidP="004537F7">
      <w:pPr>
        <w:rPr>
          <w:rFonts w:cs="Times New Roman"/>
        </w:rPr>
      </w:pPr>
      <w:r w:rsidRPr="005B7C5C">
        <w:rPr>
          <w:rFonts w:cs="Times New Roman"/>
        </w:rPr>
        <w:t>The men were all professionals</w:t>
      </w:r>
      <w:r w:rsidR="00833AD0"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they knew they had a job to do. Their attitudes were good</w:t>
      </w:r>
      <w:r w:rsidR="00833AD0"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they were looking forward to some action. In their off-shift </w:t>
      </w:r>
      <w:r w:rsidRPr="005B7C5C">
        <w:rPr>
          <w:rFonts w:cs="Times New Roman"/>
          <w:noProof/>
        </w:rPr>
        <w:t>time</w:t>
      </w:r>
      <w:r w:rsidR="00833AD0" w:rsidRPr="005B7C5C">
        <w:rPr>
          <w:rFonts w:cs="Times New Roman"/>
          <w:noProof/>
        </w:rPr>
        <w:t>,</w:t>
      </w:r>
      <w:r w:rsidRPr="005B7C5C">
        <w:rPr>
          <w:rFonts w:cs="Times New Roman"/>
        </w:rPr>
        <w:t xml:space="preserve"> they did what normal soldiers do</w:t>
      </w:r>
      <w:r w:rsidR="00332574" w:rsidRPr="005B7C5C">
        <w:rPr>
          <w:rFonts w:cs="Times New Roman"/>
          <w:noProof/>
        </w:rPr>
        <w:t>;</w:t>
      </w:r>
      <w:r w:rsidRPr="005B7C5C">
        <w:rPr>
          <w:rFonts w:cs="Times New Roman"/>
          <w:noProof/>
        </w:rPr>
        <w:t xml:space="preserve"> they</w:t>
      </w:r>
      <w:r w:rsidRPr="005B7C5C">
        <w:rPr>
          <w:rFonts w:cs="Times New Roman"/>
        </w:rPr>
        <w:t xml:space="preserve"> cleaned their weapons, reviewed maps of the potential conflict areas</w:t>
      </w:r>
      <w:r w:rsidR="00266B27">
        <w:rPr>
          <w:rFonts w:cs="Times New Roman"/>
        </w:rPr>
        <w:t>, and</w:t>
      </w:r>
      <w:r w:rsidRPr="005B7C5C">
        <w:rPr>
          <w:rFonts w:cs="Times New Roman"/>
        </w:rPr>
        <w:t xml:space="preserve"> played cards. </w:t>
      </w:r>
    </w:p>
    <w:p w14:paraId="79D441F4" w14:textId="598FF8CF" w:rsidR="00301BDC" w:rsidRPr="005B7C5C" w:rsidRDefault="00301BDC" w:rsidP="004537F7">
      <w:pPr>
        <w:rPr>
          <w:rFonts w:cs="Times New Roman"/>
        </w:rPr>
      </w:pPr>
      <w:r w:rsidRPr="005B7C5C">
        <w:rPr>
          <w:rFonts w:cs="Times New Roman"/>
        </w:rPr>
        <w:t xml:space="preserve">At </w:t>
      </w:r>
      <w:r w:rsidRPr="005B7C5C">
        <w:rPr>
          <w:rFonts w:cs="Times New Roman"/>
          <w:noProof/>
        </w:rPr>
        <w:t>first</w:t>
      </w:r>
      <w:r w:rsidR="00833AD0" w:rsidRPr="005B7C5C">
        <w:rPr>
          <w:rFonts w:cs="Times New Roman"/>
          <w:noProof/>
        </w:rPr>
        <w:t>,</w:t>
      </w:r>
      <w:r w:rsidRPr="005B7C5C">
        <w:rPr>
          <w:rFonts w:cs="Times New Roman"/>
        </w:rPr>
        <w:t xml:space="preserve"> the men shared the</w:t>
      </w:r>
      <w:r w:rsidR="00266B27">
        <w:rPr>
          <w:rFonts w:cs="Times New Roman"/>
        </w:rPr>
        <w:t>ir</w:t>
      </w:r>
      <w:r w:rsidRPr="005B7C5C">
        <w:rPr>
          <w:rFonts w:cs="Times New Roman"/>
        </w:rPr>
        <w:t xml:space="preserve"> apprehension regarding Beta23. They were used to mobile units, but the mobile units they knew </w:t>
      </w:r>
      <w:r w:rsidRPr="005B7C5C">
        <w:rPr>
          <w:rFonts w:cs="Times New Roman"/>
        </w:rPr>
        <w:lastRenderedPageBreak/>
        <w:t>didn’t act like Beta23. They did what they were told or programmed to do. Beta23 was different</w:t>
      </w:r>
      <w:r w:rsidR="00266B27">
        <w:rPr>
          <w:rFonts w:cs="Times New Roman"/>
        </w:rPr>
        <w:t>. H</w:t>
      </w:r>
      <w:r w:rsidRPr="005B7C5C">
        <w:rPr>
          <w:rFonts w:cs="Times New Roman"/>
        </w:rPr>
        <w:t>e watched, learned</w:t>
      </w:r>
      <w:r w:rsidR="00266B27">
        <w:rPr>
          <w:rFonts w:cs="Times New Roman"/>
        </w:rPr>
        <w:t>,</w:t>
      </w:r>
      <w:r w:rsidRPr="005B7C5C">
        <w:rPr>
          <w:rFonts w:cs="Times New Roman"/>
        </w:rPr>
        <w:t xml:space="preserve"> and asked questions. At </w:t>
      </w:r>
      <w:r w:rsidRPr="005B7C5C">
        <w:rPr>
          <w:rFonts w:cs="Times New Roman"/>
          <w:noProof/>
        </w:rPr>
        <w:t>first</w:t>
      </w:r>
      <w:r w:rsidR="00833AD0" w:rsidRPr="005B7C5C">
        <w:rPr>
          <w:rFonts w:cs="Times New Roman"/>
          <w:noProof/>
        </w:rPr>
        <w:t>,</w:t>
      </w:r>
      <w:r w:rsidRPr="005B7C5C">
        <w:rPr>
          <w:rFonts w:cs="Times New Roman"/>
        </w:rPr>
        <w:t xml:space="preserve"> the men didn’t know how to answer</w:t>
      </w:r>
      <w:r w:rsidR="00332574" w:rsidRPr="005B7C5C">
        <w:rPr>
          <w:rFonts w:cs="Times New Roman"/>
        </w:rPr>
        <w:t>,</w:t>
      </w:r>
      <w:r w:rsidRPr="005B7C5C">
        <w:rPr>
          <w:rFonts w:cs="Times New Roman"/>
        </w:rPr>
        <w:t xml:space="preserve"> </w:t>
      </w:r>
      <w:r w:rsidRPr="005B7C5C">
        <w:rPr>
          <w:rFonts w:cs="Times New Roman"/>
          <w:noProof/>
        </w:rPr>
        <w:t>but</w:t>
      </w:r>
      <w:r w:rsidRPr="005B7C5C">
        <w:rPr>
          <w:rFonts w:cs="Times New Roman"/>
        </w:rPr>
        <w:t xml:space="preserve"> he eventually started to blend in</w:t>
      </w:r>
      <w:r w:rsidR="00833AD0"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the men didn’t take much notice.</w:t>
      </w:r>
    </w:p>
    <w:p w14:paraId="3571F6B5" w14:textId="0F9576A1" w:rsidR="00301BDC" w:rsidRPr="005B7C5C" w:rsidRDefault="00301BDC" w:rsidP="004537F7">
      <w:pPr>
        <w:rPr>
          <w:rFonts w:cs="Times New Roman"/>
        </w:rPr>
      </w:pPr>
      <w:r w:rsidRPr="005B7C5C">
        <w:rPr>
          <w:rFonts w:cs="Times New Roman"/>
        </w:rPr>
        <w:t xml:space="preserve">It took a while for them to ask, but </w:t>
      </w:r>
      <w:r w:rsidRPr="005B7C5C">
        <w:rPr>
          <w:rFonts w:cs="Times New Roman"/>
          <w:noProof/>
        </w:rPr>
        <w:t>eventually</w:t>
      </w:r>
      <w:r w:rsidR="00833AD0" w:rsidRPr="005B7C5C">
        <w:rPr>
          <w:rFonts w:cs="Times New Roman"/>
          <w:noProof/>
        </w:rPr>
        <w:t>,</w:t>
      </w:r>
      <w:r w:rsidRPr="005B7C5C">
        <w:rPr>
          <w:rFonts w:cs="Times New Roman"/>
        </w:rPr>
        <w:t xml:space="preserve"> Beta23 was asked to join in one of the card games. LL wasn’t a card player, so he sat back and watched. At </w:t>
      </w:r>
      <w:r w:rsidRPr="005B7C5C">
        <w:rPr>
          <w:rFonts w:cs="Times New Roman"/>
          <w:noProof/>
        </w:rPr>
        <w:t>first</w:t>
      </w:r>
      <w:r w:rsidR="00833AD0" w:rsidRPr="005B7C5C">
        <w:rPr>
          <w:rFonts w:cs="Times New Roman"/>
          <w:noProof/>
        </w:rPr>
        <w:t>,</w:t>
      </w:r>
      <w:r w:rsidRPr="005B7C5C">
        <w:rPr>
          <w:rFonts w:cs="Times New Roman"/>
        </w:rPr>
        <w:t xml:space="preserve"> it was funny watching Beta23. He lost almost</w:t>
      </w:r>
      <w:r w:rsidR="00074598" w:rsidRPr="005B7C5C">
        <w:rPr>
          <w:rFonts w:cs="Times New Roman"/>
        </w:rPr>
        <w:t xml:space="preserve"> all</w:t>
      </w:r>
      <w:r w:rsidRPr="005B7C5C">
        <w:rPr>
          <w:rFonts w:cs="Times New Roman"/>
        </w:rPr>
        <w:t xml:space="preserve"> the hands. Then one by one</w:t>
      </w:r>
      <w:r w:rsidR="001834FF">
        <w:rPr>
          <w:rFonts w:cs="Times New Roman"/>
        </w:rPr>
        <w:t>,</w:t>
      </w:r>
      <w:r w:rsidRPr="005B7C5C">
        <w:rPr>
          <w:rFonts w:cs="Times New Roman"/>
        </w:rPr>
        <w:t xml:space="preserve"> he began to improve. Within a few </w:t>
      </w:r>
      <w:r w:rsidRPr="005B7C5C">
        <w:rPr>
          <w:rFonts w:cs="Times New Roman"/>
          <w:noProof/>
        </w:rPr>
        <w:t>hours</w:t>
      </w:r>
      <w:r w:rsidR="00833AD0" w:rsidRPr="005B7C5C">
        <w:rPr>
          <w:rFonts w:cs="Times New Roman"/>
          <w:noProof/>
        </w:rPr>
        <w:t>,</w:t>
      </w:r>
      <w:r w:rsidRPr="005B7C5C">
        <w:rPr>
          <w:rFonts w:cs="Times New Roman"/>
        </w:rPr>
        <w:t xml:space="preserve"> he was winning noticeably more than he was losing. </w:t>
      </w:r>
      <w:r w:rsidRPr="005B7C5C">
        <w:rPr>
          <w:rFonts w:cs="Times New Roman"/>
          <w:noProof/>
        </w:rPr>
        <w:t>Eventually</w:t>
      </w:r>
      <w:r w:rsidR="00833AD0" w:rsidRPr="005B7C5C">
        <w:rPr>
          <w:rFonts w:cs="Times New Roman"/>
          <w:noProof/>
        </w:rPr>
        <w:t>,</w:t>
      </w:r>
      <w:r w:rsidRPr="005B7C5C">
        <w:rPr>
          <w:rFonts w:cs="Times New Roman"/>
        </w:rPr>
        <w:t xml:space="preserve"> the other men noticed that it was no longer fair.</w:t>
      </w:r>
    </w:p>
    <w:p w14:paraId="33D383B8" w14:textId="0DCF1D3C" w:rsidR="00301BDC" w:rsidRPr="005B7C5C" w:rsidRDefault="00301BDC" w:rsidP="004537F7">
      <w:pPr>
        <w:rPr>
          <w:rFonts w:cs="Times New Roman"/>
        </w:rPr>
      </w:pPr>
      <w:r w:rsidRPr="005B7C5C">
        <w:rPr>
          <w:rFonts w:cs="Times New Roman"/>
        </w:rPr>
        <w:t>“Guys, you do know that you’re playing a computer</w:t>
      </w:r>
      <w:r w:rsidR="001834FF">
        <w:rPr>
          <w:rFonts w:cs="Times New Roman"/>
        </w:rPr>
        <w:t>,</w:t>
      </w:r>
      <w:r w:rsidRPr="005B7C5C">
        <w:rPr>
          <w:rFonts w:cs="Times New Roman"/>
        </w:rPr>
        <w:t xml:space="preserve"> and he is winning and w</w:t>
      </w:r>
      <w:r w:rsidR="00810302" w:rsidRPr="005B7C5C">
        <w:rPr>
          <w:rFonts w:cs="Times New Roman"/>
        </w:rPr>
        <w:t>ill</w:t>
      </w:r>
      <w:r w:rsidRPr="005B7C5C">
        <w:rPr>
          <w:rFonts w:cs="Times New Roman"/>
        </w:rPr>
        <w:t xml:space="preserve"> likely take</w:t>
      </w:r>
      <w:r w:rsidR="00074598" w:rsidRPr="005B7C5C">
        <w:rPr>
          <w:rFonts w:cs="Times New Roman"/>
        </w:rPr>
        <w:t xml:space="preserve"> all</w:t>
      </w:r>
      <w:r w:rsidRPr="005B7C5C">
        <w:rPr>
          <w:rFonts w:cs="Times New Roman"/>
        </w:rPr>
        <w:t xml:space="preserve"> </w:t>
      </w:r>
      <w:r w:rsidR="001834FF">
        <w:rPr>
          <w:rFonts w:cs="Times New Roman"/>
        </w:rPr>
        <w:t xml:space="preserve">of </w:t>
      </w:r>
      <w:r w:rsidRPr="005B7C5C">
        <w:rPr>
          <w:rFonts w:cs="Times New Roman"/>
        </w:rPr>
        <w:t>you to the cleaners?”</w:t>
      </w:r>
    </w:p>
    <w:p w14:paraId="0694B470" w14:textId="06C274E5" w:rsidR="00301BDC" w:rsidRPr="005B7C5C" w:rsidRDefault="00301BDC" w:rsidP="004537F7">
      <w:pPr>
        <w:rPr>
          <w:rFonts w:cs="Times New Roman"/>
        </w:rPr>
      </w:pPr>
      <w:r w:rsidRPr="005B7C5C">
        <w:rPr>
          <w:rFonts w:cs="Times New Roman"/>
        </w:rPr>
        <w:t>His team w</w:t>
      </w:r>
      <w:r w:rsidR="001834FF">
        <w:rPr>
          <w:rFonts w:cs="Times New Roman"/>
        </w:rPr>
        <w:t>as</w:t>
      </w:r>
      <w:r w:rsidRPr="005B7C5C">
        <w:rPr>
          <w:rFonts w:cs="Times New Roman"/>
        </w:rPr>
        <w:t xml:space="preserve"> </w:t>
      </w:r>
      <w:proofErr w:type="gramStart"/>
      <w:r w:rsidRPr="005B7C5C">
        <w:rPr>
          <w:rFonts w:cs="Times New Roman"/>
        </w:rPr>
        <w:t>competitive</w:t>
      </w:r>
      <w:r w:rsidR="001834FF">
        <w:rPr>
          <w:rFonts w:cs="Times New Roman"/>
        </w:rPr>
        <w:t>,</w:t>
      </w:r>
      <w:r w:rsidRPr="005B7C5C">
        <w:rPr>
          <w:rFonts w:cs="Times New Roman"/>
        </w:rPr>
        <w:t xml:space="preserve"> and</w:t>
      </w:r>
      <w:proofErr w:type="gramEnd"/>
      <w:r w:rsidRPr="005B7C5C">
        <w:rPr>
          <w:rFonts w:cs="Times New Roman"/>
        </w:rPr>
        <w:t xml:space="preserve"> </w:t>
      </w:r>
      <w:r w:rsidRPr="005B7C5C">
        <w:rPr>
          <w:rFonts w:cs="Times New Roman"/>
          <w:noProof/>
        </w:rPr>
        <w:t>realizing</w:t>
      </w:r>
      <w:r w:rsidRPr="005B7C5C">
        <w:rPr>
          <w:rFonts w:cs="Times New Roman"/>
        </w:rPr>
        <w:t xml:space="preserve"> that they didn’t really have a chance took a while for them to accept. But, when LL pointed out the obvious, they became agitated.</w:t>
      </w:r>
    </w:p>
    <w:p w14:paraId="08187D79" w14:textId="35AD8A7B" w:rsidR="00301BDC" w:rsidRPr="005B7C5C" w:rsidRDefault="00301BDC" w:rsidP="004537F7">
      <w:pPr>
        <w:rPr>
          <w:rFonts w:cs="Times New Roman"/>
        </w:rPr>
      </w:pPr>
      <w:r w:rsidRPr="005B7C5C">
        <w:rPr>
          <w:rFonts w:cs="Times New Roman"/>
        </w:rPr>
        <w:t xml:space="preserve">“Gentlemen, I know the Las </w:t>
      </w:r>
      <w:r w:rsidRPr="005B7C5C">
        <w:rPr>
          <w:rFonts w:cs="Times New Roman"/>
          <w:noProof/>
        </w:rPr>
        <w:t>Vega</w:t>
      </w:r>
      <w:r w:rsidR="00833AD0" w:rsidRPr="005B7C5C">
        <w:rPr>
          <w:rFonts w:cs="Times New Roman"/>
          <w:noProof/>
        </w:rPr>
        <w:t>s</w:t>
      </w:r>
      <w:r w:rsidRPr="005B7C5C">
        <w:rPr>
          <w:rFonts w:cs="Times New Roman"/>
        </w:rPr>
        <w:t xml:space="preserve"> odds for winning these games</w:t>
      </w:r>
      <w:r w:rsidR="001834FF">
        <w:rPr>
          <w:rFonts w:cs="Times New Roman"/>
        </w:rPr>
        <w:t>;</w:t>
      </w:r>
      <w:r w:rsidRPr="005B7C5C">
        <w:rPr>
          <w:rFonts w:cs="Times New Roman"/>
        </w:rPr>
        <w:t xml:space="preserve"> if you’d like</w:t>
      </w:r>
      <w:r w:rsidR="001834FF">
        <w:rPr>
          <w:rFonts w:cs="Times New Roman"/>
        </w:rPr>
        <w:t>,</w:t>
      </w:r>
      <w:r w:rsidRPr="005B7C5C">
        <w:rPr>
          <w:rFonts w:cs="Times New Roman"/>
        </w:rPr>
        <w:t xml:space="preserve"> I can adjust my programming so that I win and lose per those odds. Perhaps that will be more enjoyable for you.”</w:t>
      </w:r>
    </w:p>
    <w:p w14:paraId="0AE03682" w14:textId="0631E4F8" w:rsidR="00301BDC" w:rsidRPr="005B7C5C" w:rsidRDefault="00301BDC" w:rsidP="004537F7">
      <w:pPr>
        <w:rPr>
          <w:rFonts w:cs="Times New Roman"/>
        </w:rPr>
      </w:pPr>
      <w:r w:rsidRPr="005B7C5C">
        <w:rPr>
          <w:rFonts w:cs="Times New Roman"/>
        </w:rPr>
        <w:t>That statement pretty much ended the game.</w:t>
      </w:r>
    </w:p>
    <w:p w14:paraId="4329A043" w14:textId="5BC9E229" w:rsidR="00301BDC" w:rsidRPr="005B7C5C" w:rsidRDefault="00301BDC" w:rsidP="004537F7">
      <w:pPr>
        <w:rPr>
          <w:rFonts w:cs="Times New Roman"/>
        </w:rPr>
      </w:pPr>
      <w:r w:rsidRPr="005B7C5C">
        <w:rPr>
          <w:rFonts w:cs="Times New Roman"/>
        </w:rPr>
        <w:t>“Beta23, you have a lot to learn about human nature,” LL pointed out to the only form remaining</w:t>
      </w:r>
      <w:r w:rsidR="00810302" w:rsidRPr="005B7C5C">
        <w:rPr>
          <w:rFonts w:cs="Times New Roman"/>
        </w:rPr>
        <w:t xml:space="preserve"> at the card table</w:t>
      </w:r>
      <w:r w:rsidRPr="005B7C5C">
        <w:rPr>
          <w:rFonts w:cs="Times New Roman"/>
        </w:rPr>
        <w:t>, Beta23.</w:t>
      </w:r>
    </w:p>
    <w:p w14:paraId="4D86B8B4" w14:textId="36D17585" w:rsidR="00301BDC" w:rsidRPr="005B7C5C" w:rsidRDefault="00301BDC" w:rsidP="004537F7">
      <w:pPr>
        <w:rPr>
          <w:rFonts w:cs="Times New Roman"/>
        </w:rPr>
      </w:pPr>
      <w:r w:rsidRPr="005B7C5C">
        <w:rPr>
          <w:rFonts w:cs="Times New Roman"/>
        </w:rPr>
        <w:t>“Apparently so,” Beta23 res</w:t>
      </w:r>
      <w:r w:rsidR="00CC44CA" w:rsidRPr="005B7C5C">
        <w:rPr>
          <w:rFonts w:cs="Times New Roman"/>
        </w:rPr>
        <w:t>p</w:t>
      </w:r>
      <w:r w:rsidRPr="005B7C5C">
        <w:rPr>
          <w:rFonts w:cs="Times New Roman"/>
        </w:rPr>
        <w:t>onded.</w:t>
      </w:r>
    </w:p>
    <w:p w14:paraId="67680224" w14:textId="3616158F" w:rsidR="00E13184" w:rsidRPr="005B7C5C" w:rsidRDefault="00E13184" w:rsidP="004537F7">
      <w:pPr>
        <w:rPr>
          <w:rFonts w:cs="Times New Roman"/>
        </w:rPr>
      </w:pPr>
      <w:r w:rsidRPr="005B7C5C">
        <w:rPr>
          <w:rFonts w:cs="Times New Roman"/>
        </w:rPr>
        <w:t>It was time for LL to be on one of the patrols. Every two hours, two patrols of two men each would leave the vehicle and move in either clockwise or counterclockwise directions around the site. They tried to follow irregular paths at least 100 yards away</w:t>
      </w:r>
      <w:r w:rsidR="00833AD0"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by </w:t>
      </w:r>
      <w:r w:rsidRPr="005B7C5C">
        <w:rPr>
          <w:rFonts w:cs="Times New Roman"/>
        </w:rPr>
        <w:lastRenderedPageBreak/>
        <w:t xml:space="preserve">coordinating over their </w:t>
      </w:r>
      <w:r w:rsidR="00360107">
        <w:rPr>
          <w:rFonts w:cs="Times New Roman"/>
        </w:rPr>
        <w:t>commlink</w:t>
      </w:r>
      <w:r w:rsidRPr="005B7C5C">
        <w:rPr>
          <w:rFonts w:cs="Times New Roman"/>
          <w:noProof/>
        </w:rPr>
        <w:t>s</w:t>
      </w:r>
      <w:r w:rsidR="00833AD0" w:rsidRPr="005B7C5C">
        <w:rPr>
          <w:rFonts w:cs="Times New Roman"/>
          <w:noProof/>
        </w:rPr>
        <w:t>,</w:t>
      </w:r>
      <w:r w:rsidRPr="005B7C5C">
        <w:rPr>
          <w:rFonts w:cs="Times New Roman"/>
        </w:rPr>
        <w:t xml:space="preserve"> they could go in one direction for a while then change direction.</w:t>
      </w:r>
    </w:p>
    <w:p w14:paraId="131D2A90" w14:textId="56C0A97F" w:rsidR="00E13184" w:rsidRPr="005B7C5C" w:rsidRDefault="00E13184" w:rsidP="004537F7">
      <w:pPr>
        <w:rPr>
          <w:rFonts w:cs="Times New Roman"/>
        </w:rPr>
      </w:pPr>
      <w:r w:rsidRPr="005B7C5C">
        <w:rPr>
          <w:rFonts w:cs="Times New Roman"/>
        </w:rPr>
        <w:t xml:space="preserve">LL and Shirley were </w:t>
      </w:r>
      <w:r w:rsidRPr="005B7C5C">
        <w:rPr>
          <w:rFonts w:cs="Times New Roman"/>
          <w:noProof/>
        </w:rPr>
        <w:t>teamed</w:t>
      </w:r>
      <w:r w:rsidR="00705597" w:rsidRPr="005B7C5C">
        <w:rPr>
          <w:rFonts w:cs="Times New Roman"/>
          <w:noProof/>
        </w:rPr>
        <w:t>,</w:t>
      </w:r>
      <w:r w:rsidRPr="005B7C5C">
        <w:rPr>
          <w:rFonts w:cs="Times New Roman"/>
        </w:rPr>
        <w:t xml:space="preserve"> and they were moving slowly through the trees. They would move 50 feet</w:t>
      </w:r>
      <w:r w:rsidR="001834FF">
        <w:rPr>
          <w:rFonts w:cs="Times New Roman"/>
        </w:rPr>
        <w:t>,</w:t>
      </w:r>
      <w:r w:rsidRPr="005B7C5C">
        <w:rPr>
          <w:rFonts w:cs="Times New Roman"/>
        </w:rPr>
        <w:t xml:space="preserve"> then stop, change directions </w:t>
      </w:r>
      <w:r w:rsidR="00EF7669" w:rsidRPr="005B7C5C">
        <w:rPr>
          <w:rFonts w:cs="Times New Roman"/>
        </w:rPr>
        <w:t>slightly</w:t>
      </w:r>
      <w:r w:rsidRPr="005B7C5C">
        <w:rPr>
          <w:rFonts w:cs="Times New Roman"/>
        </w:rPr>
        <w:t xml:space="preserve">, wait, then move again. </w:t>
      </w:r>
      <w:r w:rsidR="00F95D33" w:rsidRPr="005B7C5C">
        <w:rPr>
          <w:rFonts w:cs="Times New Roman"/>
        </w:rPr>
        <w:t xml:space="preserve">Just as LL was giving the signal to change directions and move, he heard the loud sound of someone moving through the brush. LL hit the </w:t>
      </w:r>
      <w:r w:rsidR="00F95D33" w:rsidRPr="005B7C5C">
        <w:rPr>
          <w:rFonts w:cs="Times New Roman"/>
          <w:noProof/>
        </w:rPr>
        <w:t>ground</w:t>
      </w:r>
      <w:r w:rsidR="00705597" w:rsidRPr="005B7C5C">
        <w:rPr>
          <w:rFonts w:cs="Times New Roman"/>
          <w:noProof/>
        </w:rPr>
        <w:t>,</w:t>
      </w:r>
      <w:r w:rsidR="00F95D33" w:rsidRPr="005B7C5C">
        <w:rPr>
          <w:rFonts w:cs="Times New Roman"/>
        </w:rPr>
        <w:t xml:space="preserve"> and Shirley did </w:t>
      </w:r>
      <w:r w:rsidR="00CC44CA" w:rsidRPr="005B7C5C">
        <w:rPr>
          <w:rFonts w:cs="Times New Roman"/>
        </w:rPr>
        <w:t>the same</w:t>
      </w:r>
      <w:r w:rsidR="00F95D33" w:rsidRPr="005B7C5C">
        <w:rPr>
          <w:rFonts w:cs="Times New Roman"/>
        </w:rPr>
        <w:t xml:space="preserve">. To LL’s right, he saw a young boy about 15 moving through the undergrowth. He was trying to be quiet but doing a poor job of it. As he </w:t>
      </w:r>
      <w:r w:rsidR="00F95D33" w:rsidRPr="005B7C5C">
        <w:rPr>
          <w:rFonts w:cs="Times New Roman"/>
          <w:noProof/>
        </w:rPr>
        <w:t>moved</w:t>
      </w:r>
      <w:r w:rsidR="00705597" w:rsidRPr="005B7C5C">
        <w:rPr>
          <w:rFonts w:cs="Times New Roman"/>
          <w:noProof/>
        </w:rPr>
        <w:t>,</w:t>
      </w:r>
      <w:r w:rsidR="00F95D33" w:rsidRPr="005B7C5C">
        <w:rPr>
          <w:rFonts w:cs="Times New Roman"/>
        </w:rPr>
        <w:t xml:space="preserve"> he was looking in the </w:t>
      </w:r>
      <w:r w:rsidR="001834FF">
        <w:rPr>
          <w:rFonts w:cs="Times New Roman"/>
        </w:rPr>
        <w:t>ship's direction</w:t>
      </w:r>
      <w:r w:rsidR="00705597" w:rsidRPr="005B7C5C">
        <w:rPr>
          <w:rFonts w:cs="Times New Roman"/>
          <w:noProof/>
        </w:rPr>
        <w:t>,</w:t>
      </w:r>
      <w:r w:rsidR="00036218" w:rsidRPr="005B7C5C">
        <w:rPr>
          <w:rFonts w:cs="Times New Roman"/>
        </w:rPr>
        <w:t xml:space="preserve"> and it appeared</w:t>
      </w:r>
      <w:r w:rsidR="00F95D33" w:rsidRPr="005B7C5C">
        <w:rPr>
          <w:rFonts w:cs="Times New Roman"/>
        </w:rPr>
        <w:t xml:space="preserve"> that was the direction he was moving. LL let him move past him</w:t>
      </w:r>
      <w:r w:rsidR="00810302" w:rsidRPr="005B7C5C">
        <w:rPr>
          <w:rFonts w:cs="Times New Roman"/>
        </w:rPr>
        <w:t>,</w:t>
      </w:r>
      <w:r w:rsidR="00F95D33" w:rsidRPr="005B7C5C">
        <w:rPr>
          <w:rFonts w:cs="Times New Roman"/>
        </w:rPr>
        <w:t xml:space="preserve"> then signaled to Shirley to follow. He got up and quietly followed the young man until he stopped about 25 feet from the ship. It was obvious that he knew it was </w:t>
      </w:r>
      <w:r w:rsidR="00F95D33" w:rsidRPr="005B7C5C">
        <w:rPr>
          <w:rFonts w:cs="Times New Roman"/>
          <w:noProof/>
        </w:rPr>
        <w:t>there</w:t>
      </w:r>
      <w:r w:rsidR="00705597" w:rsidRPr="005B7C5C">
        <w:rPr>
          <w:rFonts w:cs="Times New Roman"/>
          <w:noProof/>
        </w:rPr>
        <w:t>,</w:t>
      </w:r>
      <w:r w:rsidR="00F95D33" w:rsidRPr="005B7C5C">
        <w:rPr>
          <w:rFonts w:cs="Times New Roman"/>
        </w:rPr>
        <w:t xml:space="preserve"> and that left LL with no choice. A couple of quiet steps</w:t>
      </w:r>
      <w:r w:rsidR="001834FF">
        <w:rPr>
          <w:rFonts w:cs="Times New Roman"/>
        </w:rPr>
        <w:t>,</w:t>
      </w:r>
      <w:r w:rsidR="00F95D33" w:rsidRPr="005B7C5C">
        <w:rPr>
          <w:rFonts w:cs="Times New Roman"/>
        </w:rPr>
        <w:t xml:space="preserve"> and he had the boy around the throat with his arm.</w:t>
      </w:r>
    </w:p>
    <w:p w14:paraId="5A58058B" w14:textId="0470DDFD" w:rsidR="00F95D33" w:rsidRPr="005B7C5C" w:rsidRDefault="00F95D33" w:rsidP="004537F7">
      <w:pPr>
        <w:rPr>
          <w:rFonts w:cs="Times New Roman"/>
        </w:rPr>
      </w:pPr>
      <w:r w:rsidRPr="005B7C5C">
        <w:rPr>
          <w:rFonts w:cs="Times New Roman"/>
        </w:rPr>
        <w:t>“Don’t make a sound. Do you understand me?” LL asked.</w:t>
      </w:r>
    </w:p>
    <w:p w14:paraId="7900EA95" w14:textId="34954381" w:rsidR="00F37E36" w:rsidRPr="005B7C5C" w:rsidRDefault="00F37E36" w:rsidP="004537F7">
      <w:pPr>
        <w:rPr>
          <w:rFonts w:cs="Times New Roman"/>
        </w:rPr>
      </w:pPr>
      <w:r w:rsidRPr="005B7C5C">
        <w:rPr>
          <w:rFonts w:cs="Times New Roman"/>
        </w:rPr>
        <w:t>The frightened teenager had no choice but to shake his head in the affirmative.</w:t>
      </w:r>
    </w:p>
    <w:p w14:paraId="31C6EEE8" w14:textId="34B1E291" w:rsidR="00F37E36" w:rsidRPr="005B7C5C" w:rsidRDefault="00F37E36" w:rsidP="004537F7">
      <w:pPr>
        <w:rPr>
          <w:rFonts w:cs="Times New Roman"/>
        </w:rPr>
      </w:pPr>
      <w:r w:rsidRPr="005B7C5C">
        <w:rPr>
          <w:rFonts w:cs="Times New Roman"/>
        </w:rPr>
        <w:t xml:space="preserve">“I’m going to move my </w:t>
      </w:r>
      <w:r w:rsidRPr="005B7C5C">
        <w:rPr>
          <w:rFonts w:cs="Times New Roman"/>
          <w:noProof/>
        </w:rPr>
        <w:t>hand</w:t>
      </w:r>
      <w:r w:rsidR="00705597" w:rsidRPr="005B7C5C">
        <w:rPr>
          <w:rFonts w:cs="Times New Roman"/>
          <w:noProof/>
        </w:rPr>
        <w:t>,</w:t>
      </w:r>
      <w:r w:rsidRPr="005B7C5C">
        <w:rPr>
          <w:rFonts w:cs="Times New Roman"/>
        </w:rPr>
        <w:t xml:space="preserve"> and I want you to be perfectly quiet, do you understand?”</w:t>
      </w:r>
    </w:p>
    <w:p w14:paraId="02C447D6" w14:textId="0D2317EF" w:rsidR="00F37E36" w:rsidRPr="005B7C5C" w:rsidRDefault="00303DCA" w:rsidP="004537F7">
      <w:pPr>
        <w:rPr>
          <w:rFonts w:cs="Times New Roman"/>
        </w:rPr>
      </w:pPr>
      <w:proofErr w:type="gramStart"/>
      <w:r w:rsidRPr="005B7C5C">
        <w:rPr>
          <w:rFonts w:cs="Times New Roman"/>
        </w:rPr>
        <w:t>Again</w:t>
      </w:r>
      <w:proofErr w:type="gramEnd"/>
      <w:r w:rsidR="00F37E36" w:rsidRPr="005B7C5C">
        <w:rPr>
          <w:rFonts w:cs="Times New Roman"/>
        </w:rPr>
        <w:t xml:space="preserve"> the affirmative movement.</w:t>
      </w:r>
    </w:p>
    <w:p w14:paraId="12AA38DF" w14:textId="7BA9472D" w:rsidR="00F37E36" w:rsidRPr="005B7C5C" w:rsidRDefault="00F37E36" w:rsidP="004537F7">
      <w:pPr>
        <w:rPr>
          <w:rFonts w:cs="Times New Roman"/>
        </w:rPr>
      </w:pPr>
      <w:r w:rsidRPr="005B7C5C">
        <w:rPr>
          <w:rFonts w:cs="Times New Roman"/>
        </w:rPr>
        <w:t>LL lowered his hand and turned the boy to face him. “Who are you?”</w:t>
      </w:r>
    </w:p>
    <w:p w14:paraId="281C8907" w14:textId="44D8C701" w:rsidR="00F37E36" w:rsidRPr="005B7C5C" w:rsidRDefault="00F37E36" w:rsidP="004537F7">
      <w:pPr>
        <w:rPr>
          <w:rFonts w:cs="Times New Roman"/>
        </w:rPr>
      </w:pPr>
      <w:r w:rsidRPr="005B7C5C">
        <w:rPr>
          <w:rFonts w:cs="Times New Roman"/>
        </w:rPr>
        <w:t>“My name is Roy Harden</w:t>
      </w:r>
      <w:r w:rsidR="00833AD0" w:rsidRPr="005B7C5C">
        <w:rPr>
          <w:rFonts w:cs="Times New Roman"/>
          <w:noProof/>
        </w:rPr>
        <w:t>;</w:t>
      </w:r>
      <w:r w:rsidRPr="005B7C5C">
        <w:rPr>
          <w:rFonts w:cs="Times New Roman"/>
          <w:noProof/>
        </w:rPr>
        <w:t xml:space="preserve"> I</w:t>
      </w:r>
      <w:r w:rsidRPr="005B7C5C">
        <w:rPr>
          <w:rFonts w:cs="Times New Roman"/>
        </w:rPr>
        <w:t xml:space="preserve"> live about a mile in that direction.”</w:t>
      </w:r>
    </w:p>
    <w:p w14:paraId="7A4ED7AE" w14:textId="7A23FDD7" w:rsidR="00F37E36" w:rsidRPr="005B7C5C" w:rsidRDefault="00F37E36" w:rsidP="004537F7">
      <w:pPr>
        <w:rPr>
          <w:rFonts w:cs="Times New Roman"/>
        </w:rPr>
      </w:pPr>
      <w:r w:rsidRPr="005B7C5C">
        <w:rPr>
          <w:rFonts w:cs="Times New Roman"/>
        </w:rPr>
        <w:t>“Are you alone?”</w:t>
      </w:r>
    </w:p>
    <w:p w14:paraId="51CE2B46" w14:textId="28D6B55A" w:rsidR="00F37E36" w:rsidRPr="005B7C5C" w:rsidRDefault="00F37E36" w:rsidP="004537F7">
      <w:pPr>
        <w:rPr>
          <w:rFonts w:cs="Times New Roman"/>
        </w:rPr>
      </w:pPr>
      <w:r w:rsidRPr="005B7C5C">
        <w:rPr>
          <w:rFonts w:cs="Times New Roman"/>
        </w:rPr>
        <w:lastRenderedPageBreak/>
        <w:t>“Yes, I’ve been living in the woods after my family died. I didn’t know where else to go.”</w:t>
      </w:r>
    </w:p>
    <w:p w14:paraId="4FF80E78" w14:textId="533C4426" w:rsidR="00F37E36" w:rsidRPr="005B7C5C" w:rsidRDefault="00F37E36" w:rsidP="004537F7">
      <w:pPr>
        <w:rPr>
          <w:rFonts w:cs="Times New Roman"/>
        </w:rPr>
      </w:pPr>
      <w:r w:rsidRPr="005B7C5C">
        <w:rPr>
          <w:rFonts w:cs="Times New Roman"/>
        </w:rPr>
        <w:t>“How did you find us?”</w:t>
      </w:r>
    </w:p>
    <w:p w14:paraId="4A0F4078" w14:textId="21248E5D" w:rsidR="00F37E36" w:rsidRPr="005B7C5C" w:rsidRDefault="00F37E36" w:rsidP="004537F7">
      <w:pPr>
        <w:rPr>
          <w:rFonts w:cs="Times New Roman"/>
        </w:rPr>
      </w:pPr>
      <w:r w:rsidRPr="005B7C5C">
        <w:rPr>
          <w:rFonts w:cs="Times New Roman"/>
        </w:rPr>
        <w:t xml:space="preserve">“You almost landed on top of me. I was sleeping under a </w:t>
      </w:r>
      <w:r w:rsidRPr="005B7C5C">
        <w:rPr>
          <w:rFonts w:cs="Times New Roman"/>
          <w:noProof/>
        </w:rPr>
        <w:t>bush</w:t>
      </w:r>
      <w:r w:rsidR="00865373" w:rsidRPr="005B7C5C">
        <w:rPr>
          <w:rFonts w:cs="Times New Roman"/>
          <w:noProof/>
        </w:rPr>
        <w:t>,</w:t>
      </w:r>
      <w:r w:rsidRPr="005B7C5C">
        <w:rPr>
          <w:rFonts w:cs="Times New Roman"/>
        </w:rPr>
        <w:t xml:space="preserve"> and suddenly there you were. You scared the crap out of me. Who are you?”</w:t>
      </w:r>
    </w:p>
    <w:p w14:paraId="5C2EEC5E" w14:textId="130E12DA" w:rsidR="00F37E36" w:rsidRPr="005B7C5C" w:rsidRDefault="00F37E36" w:rsidP="004537F7">
      <w:pPr>
        <w:rPr>
          <w:rFonts w:cs="Times New Roman"/>
        </w:rPr>
      </w:pPr>
      <w:r w:rsidRPr="005B7C5C">
        <w:rPr>
          <w:rFonts w:cs="Times New Roman"/>
        </w:rPr>
        <w:t>“That’s none of your business. Where are you living now?”</w:t>
      </w:r>
    </w:p>
    <w:p w14:paraId="1DF5FEDA" w14:textId="42FBF072" w:rsidR="00F37E36" w:rsidRPr="005B7C5C" w:rsidRDefault="00F37E36" w:rsidP="004537F7">
      <w:pPr>
        <w:rPr>
          <w:rFonts w:cs="Times New Roman"/>
        </w:rPr>
      </w:pPr>
      <w:r w:rsidRPr="005B7C5C">
        <w:rPr>
          <w:rFonts w:cs="Times New Roman"/>
        </w:rPr>
        <w:t>“In some trees over there. I’ve been watching you guys.”</w:t>
      </w:r>
    </w:p>
    <w:p w14:paraId="56440B65" w14:textId="757844CE" w:rsidR="00F37E36" w:rsidRPr="005B7C5C" w:rsidRDefault="00F37E36" w:rsidP="004537F7">
      <w:pPr>
        <w:rPr>
          <w:rFonts w:cs="Times New Roman"/>
        </w:rPr>
      </w:pPr>
      <w:r w:rsidRPr="005B7C5C">
        <w:rPr>
          <w:rFonts w:cs="Times New Roman"/>
        </w:rPr>
        <w:t>“You’re coming with us.”</w:t>
      </w:r>
    </w:p>
    <w:p w14:paraId="21F48C72" w14:textId="15F899EB" w:rsidR="00F37E36" w:rsidRPr="005B7C5C" w:rsidRDefault="00F37E36" w:rsidP="004537F7">
      <w:pPr>
        <w:rPr>
          <w:rFonts w:cs="Times New Roman"/>
        </w:rPr>
      </w:pPr>
      <w:r w:rsidRPr="005B7C5C">
        <w:rPr>
          <w:rFonts w:cs="Times New Roman"/>
        </w:rPr>
        <w:t>“What?”</w:t>
      </w:r>
    </w:p>
    <w:p w14:paraId="280BAAA4" w14:textId="49902151" w:rsidR="00036218" w:rsidRPr="005B7C5C" w:rsidRDefault="00F37E36" w:rsidP="004537F7">
      <w:pPr>
        <w:rPr>
          <w:rFonts w:cs="Times New Roman"/>
        </w:rPr>
      </w:pPr>
      <w:r w:rsidRPr="005B7C5C">
        <w:rPr>
          <w:rFonts w:cs="Times New Roman"/>
        </w:rPr>
        <w:t>“You’re coming with us. Trust me</w:t>
      </w:r>
      <w:r w:rsidR="00833AD0" w:rsidRPr="005B7C5C">
        <w:rPr>
          <w:rFonts w:cs="Times New Roman"/>
          <w:noProof/>
        </w:rPr>
        <w:t>;</w:t>
      </w:r>
      <w:r w:rsidRPr="005B7C5C">
        <w:rPr>
          <w:rFonts w:cs="Times New Roman"/>
          <w:noProof/>
        </w:rPr>
        <w:t xml:space="preserve"> it</w:t>
      </w:r>
      <w:r w:rsidRPr="005B7C5C">
        <w:rPr>
          <w:rFonts w:cs="Times New Roman"/>
        </w:rPr>
        <w:t xml:space="preserve"> will be better for you. </w:t>
      </w:r>
      <w:r w:rsidR="00036218" w:rsidRPr="005B7C5C">
        <w:rPr>
          <w:rFonts w:cs="Times New Roman"/>
        </w:rPr>
        <w:t>Come with me</w:t>
      </w:r>
      <w:r w:rsidRPr="005B7C5C">
        <w:rPr>
          <w:rFonts w:cs="Times New Roman"/>
        </w:rPr>
        <w:t xml:space="preserve"> when we get to our vehicle, climb in</w:t>
      </w:r>
      <w:r w:rsidR="001834FF">
        <w:rPr>
          <w:rFonts w:cs="Times New Roman"/>
        </w:rPr>
        <w:t>,</w:t>
      </w:r>
      <w:r w:rsidRPr="005B7C5C">
        <w:rPr>
          <w:rFonts w:cs="Times New Roman"/>
        </w:rPr>
        <w:t xml:space="preserve"> and you’ll stay there until we leave.</w:t>
      </w:r>
      <w:r w:rsidR="00036218" w:rsidRPr="005B7C5C">
        <w:rPr>
          <w:rFonts w:cs="Times New Roman"/>
        </w:rPr>
        <w:t xml:space="preserve"> </w:t>
      </w:r>
      <w:r w:rsidR="001834FF">
        <w:rPr>
          <w:rFonts w:cs="Times New Roman"/>
        </w:rPr>
        <w:t>Others</w:t>
      </w:r>
      <w:r w:rsidR="00036218" w:rsidRPr="005B7C5C">
        <w:rPr>
          <w:rFonts w:cs="Times New Roman"/>
        </w:rPr>
        <w:t xml:space="preserve"> will keep an eye on you. Let me be blunt</w:t>
      </w:r>
      <w:r w:rsidR="00833AD0" w:rsidRPr="005B7C5C">
        <w:rPr>
          <w:rFonts w:cs="Times New Roman"/>
          <w:noProof/>
        </w:rPr>
        <w:t>;</w:t>
      </w:r>
      <w:r w:rsidR="00036218" w:rsidRPr="005B7C5C">
        <w:rPr>
          <w:rFonts w:cs="Times New Roman"/>
          <w:noProof/>
        </w:rPr>
        <w:t xml:space="preserve"> your</w:t>
      </w:r>
      <w:r w:rsidR="00036218" w:rsidRPr="005B7C5C">
        <w:rPr>
          <w:rFonts w:cs="Times New Roman"/>
        </w:rPr>
        <w:t xml:space="preserve"> health depends on how well you listen to us and do what you’re told. Is that clear?</w:t>
      </w:r>
      <w:r w:rsidRPr="005B7C5C">
        <w:rPr>
          <w:rFonts w:cs="Times New Roman"/>
        </w:rPr>
        <w:t>”</w:t>
      </w:r>
    </w:p>
    <w:p w14:paraId="795203EB" w14:textId="4B87450C" w:rsidR="00036218" w:rsidRPr="005B7C5C" w:rsidRDefault="00036218" w:rsidP="004537F7">
      <w:pPr>
        <w:rPr>
          <w:rFonts w:cs="Times New Roman"/>
        </w:rPr>
      </w:pPr>
      <w:r w:rsidRPr="005B7C5C">
        <w:rPr>
          <w:rFonts w:cs="Times New Roman"/>
        </w:rPr>
        <w:t>Once again, all he got from the frightened boy was a head nod.</w:t>
      </w:r>
    </w:p>
    <w:p w14:paraId="6648E8ED" w14:textId="60DFB0B6" w:rsidR="000E213B" w:rsidRPr="005B7C5C" w:rsidRDefault="0046518C" w:rsidP="00FA16D7">
      <w:pPr>
        <w:pStyle w:val="Heading1"/>
        <w:rPr>
          <w:rFonts w:cs="Times New Roman"/>
        </w:rPr>
      </w:pPr>
      <w:bookmarkStart w:id="92" w:name="_Toc517868383"/>
      <w:bookmarkStart w:id="93" w:name="_Toc76716899"/>
      <w:r w:rsidRPr="005B7C5C">
        <w:rPr>
          <w:rFonts w:cs="Times New Roman"/>
        </w:rPr>
        <w:lastRenderedPageBreak/>
        <w:t>Monday</w:t>
      </w:r>
      <w:r w:rsidR="00865373" w:rsidRPr="005B7C5C">
        <w:rPr>
          <w:rFonts w:cs="Times New Roman"/>
        </w:rPr>
        <w:t>,</w:t>
      </w:r>
      <w:r w:rsidR="00AE53C3" w:rsidRPr="005B7C5C">
        <w:rPr>
          <w:rFonts w:cs="Times New Roman"/>
        </w:rPr>
        <w:t xml:space="preserve"> October 1</w:t>
      </w:r>
      <w:r w:rsidR="00C072A1" w:rsidRPr="005B7C5C">
        <w:rPr>
          <w:rFonts w:cs="Times New Roman"/>
        </w:rPr>
        <w:t>6</w:t>
      </w:r>
      <w:r w:rsidR="00AE53C3" w:rsidRPr="005B7C5C">
        <w:rPr>
          <w:rFonts w:cs="Times New Roman"/>
        </w:rPr>
        <w:t>, 2051</w:t>
      </w:r>
      <w:bookmarkEnd w:id="92"/>
      <w:bookmarkEnd w:id="93"/>
    </w:p>
    <w:p w14:paraId="47045471" w14:textId="77777777" w:rsidR="0082375B" w:rsidRPr="005B7C5C" w:rsidRDefault="0082375B" w:rsidP="0082375B">
      <w:pPr>
        <w:pStyle w:val="Heading2"/>
        <w:rPr>
          <w:rFonts w:cs="Times New Roman"/>
        </w:rPr>
      </w:pPr>
      <w:r w:rsidRPr="005B7C5C">
        <w:rPr>
          <w:rFonts w:cs="Times New Roman"/>
        </w:rPr>
        <w:t>The Gang Leaders Arrive</w:t>
      </w:r>
    </w:p>
    <w:p w14:paraId="24E7AF42" w14:textId="2C812DD3" w:rsidR="00917297" w:rsidRPr="005B7C5C" w:rsidRDefault="00917297" w:rsidP="004537F7">
      <w:pPr>
        <w:rPr>
          <w:rFonts w:cs="Times New Roman"/>
        </w:rPr>
      </w:pPr>
      <w:r w:rsidRPr="005B7C5C">
        <w:rPr>
          <w:rFonts w:cs="Times New Roman"/>
        </w:rPr>
        <w:t>One by one</w:t>
      </w:r>
      <w:r w:rsidR="00036218" w:rsidRPr="005B7C5C">
        <w:rPr>
          <w:rFonts w:cs="Times New Roman"/>
        </w:rPr>
        <w:t>,</w:t>
      </w:r>
      <w:r w:rsidRPr="005B7C5C">
        <w:rPr>
          <w:rFonts w:cs="Times New Roman"/>
        </w:rPr>
        <w:t xml:space="preserve"> black limousines approached the Waldorf Astoria Hotel.</w:t>
      </w:r>
      <w:r w:rsidR="00763DF0" w:rsidRPr="005B7C5C">
        <w:rPr>
          <w:rFonts w:cs="Times New Roman"/>
        </w:rPr>
        <w:t xml:space="preserve"> </w:t>
      </w:r>
      <w:r w:rsidRPr="005B7C5C">
        <w:rPr>
          <w:rFonts w:cs="Times New Roman"/>
        </w:rPr>
        <w:t xml:space="preserve">Each of them </w:t>
      </w:r>
      <w:r w:rsidRPr="005B7C5C">
        <w:rPr>
          <w:rFonts w:cs="Times New Roman"/>
          <w:noProof/>
        </w:rPr>
        <w:t>stopped</w:t>
      </w:r>
      <w:r w:rsidR="00865373" w:rsidRPr="005B7C5C">
        <w:rPr>
          <w:rFonts w:cs="Times New Roman"/>
          <w:noProof/>
        </w:rPr>
        <w:t>,</w:t>
      </w:r>
      <w:r w:rsidRPr="005B7C5C">
        <w:rPr>
          <w:rFonts w:cs="Times New Roman"/>
        </w:rPr>
        <w:t xml:space="preserve"> and a doorman opened the door and stood while the occupants slowly got out an</w:t>
      </w:r>
      <w:r w:rsidR="00036218" w:rsidRPr="005B7C5C">
        <w:rPr>
          <w:rFonts w:cs="Times New Roman"/>
        </w:rPr>
        <w:t>d</w:t>
      </w:r>
      <w:r w:rsidRPr="005B7C5C">
        <w:rPr>
          <w:rFonts w:cs="Times New Roman"/>
        </w:rPr>
        <w:t xml:space="preserve"> looked around. Few of them had ever seen the Waldorf let alone been inside. They were the street leaders from the </w:t>
      </w:r>
      <w:r w:rsidRPr="005B7C5C">
        <w:rPr>
          <w:rFonts w:cs="Times New Roman"/>
          <w:noProof/>
        </w:rPr>
        <w:t>gangs</w:t>
      </w:r>
      <w:r w:rsidR="00865373" w:rsidRPr="005B7C5C">
        <w:rPr>
          <w:rFonts w:cs="Times New Roman"/>
          <w:noProof/>
        </w:rPr>
        <w:t>,</w:t>
      </w:r>
      <w:r w:rsidRPr="005B7C5C">
        <w:rPr>
          <w:rFonts w:cs="Times New Roman"/>
        </w:rPr>
        <w:t xml:space="preserve"> and their neighborhoods were where they were comfortable. After they </w:t>
      </w:r>
      <w:r w:rsidR="00865373" w:rsidRPr="005B7C5C">
        <w:rPr>
          <w:rFonts w:cs="Times New Roman"/>
        </w:rPr>
        <w:t xml:space="preserve">had </w:t>
      </w:r>
      <w:r w:rsidRPr="005B7C5C">
        <w:rPr>
          <w:rFonts w:cs="Times New Roman"/>
          <w:noProof/>
        </w:rPr>
        <w:t>got</w:t>
      </w:r>
      <w:r w:rsidRPr="005B7C5C">
        <w:rPr>
          <w:rFonts w:cs="Times New Roman"/>
        </w:rPr>
        <w:t xml:space="preserve"> out of the limo, escorts of attractive young women took each of their arms and escorted them into the lush lobby.</w:t>
      </w:r>
    </w:p>
    <w:p w14:paraId="0667F1EF" w14:textId="57B328D0" w:rsidR="00917297" w:rsidRPr="005B7C5C" w:rsidRDefault="00917297" w:rsidP="004537F7">
      <w:pPr>
        <w:rPr>
          <w:rFonts w:cs="Times New Roman"/>
        </w:rPr>
      </w:pPr>
      <w:r w:rsidRPr="005B7C5C">
        <w:rPr>
          <w:rFonts w:cs="Times New Roman"/>
        </w:rPr>
        <w:t xml:space="preserve">Once the crew from one of the limo’s had been escorted into the building, the next limo was allowed to </w:t>
      </w:r>
      <w:r w:rsidRPr="005B7C5C">
        <w:rPr>
          <w:rFonts w:cs="Times New Roman"/>
          <w:noProof/>
        </w:rPr>
        <w:t>park</w:t>
      </w:r>
      <w:r w:rsidR="00865373" w:rsidRPr="005B7C5C">
        <w:rPr>
          <w:rFonts w:cs="Times New Roman"/>
          <w:noProof/>
        </w:rPr>
        <w:t>,</w:t>
      </w:r>
      <w:r w:rsidRPr="005B7C5C">
        <w:rPr>
          <w:rFonts w:cs="Times New Roman"/>
        </w:rPr>
        <w:t xml:space="preserve"> and the process occurred again. The process continued for fourteen of the major gangs that claimed ownership of parts of Chicago.</w:t>
      </w:r>
    </w:p>
    <w:p w14:paraId="39E8CF0B" w14:textId="02C7AAD9" w:rsidR="00917297" w:rsidRPr="005B7C5C" w:rsidRDefault="00303DCA" w:rsidP="004537F7">
      <w:pPr>
        <w:rPr>
          <w:rFonts w:cs="Times New Roman"/>
        </w:rPr>
      </w:pPr>
      <w:r w:rsidRPr="005B7C5C">
        <w:rPr>
          <w:rFonts w:cs="Times New Roman"/>
        </w:rPr>
        <w:t xml:space="preserve"> </w:t>
      </w:r>
      <w:r w:rsidR="00917297" w:rsidRPr="005B7C5C">
        <w:rPr>
          <w:rFonts w:cs="Times New Roman"/>
        </w:rPr>
        <w:t>None of them noticed the hidden metal detectors they passed through as they entered the lobby. The few that brought weapons, against the instructions of the Mayor and General, were gently taken to a smaller room where they had a choice to make. Most of them made the right choice and were allowed into the main meeting room.</w:t>
      </w:r>
    </w:p>
    <w:p w14:paraId="339566C7" w14:textId="741FDEC6" w:rsidR="00917297" w:rsidRPr="005B7C5C" w:rsidRDefault="00917297" w:rsidP="004537F7">
      <w:pPr>
        <w:rPr>
          <w:rFonts w:cs="Times New Roman"/>
        </w:rPr>
      </w:pPr>
      <w:r w:rsidRPr="005B7C5C">
        <w:rPr>
          <w:rFonts w:cs="Times New Roman"/>
        </w:rPr>
        <w:t xml:space="preserve">Within the main conference room, they were immediately distracted by the tables of booze and drugs. There </w:t>
      </w:r>
      <w:r w:rsidRPr="005B7C5C">
        <w:rPr>
          <w:rFonts w:cs="Times New Roman"/>
          <w:noProof/>
        </w:rPr>
        <w:t>w</w:t>
      </w:r>
      <w:r w:rsidR="00865373" w:rsidRPr="005B7C5C">
        <w:rPr>
          <w:rFonts w:cs="Times New Roman"/>
          <w:noProof/>
        </w:rPr>
        <w:t>ere</w:t>
      </w:r>
      <w:r w:rsidRPr="005B7C5C">
        <w:rPr>
          <w:rFonts w:cs="Times New Roman"/>
        </w:rPr>
        <w:t xml:space="preserve"> at least two tables for each of the participants. Mingling among the tables were the prettiest women that Mayor Todd could find. They had their </w:t>
      </w:r>
      <w:r w:rsidRPr="005B7C5C">
        <w:rPr>
          <w:rFonts w:cs="Times New Roman"/>
          <w:noProof/>
        </w:rPr>
        <w:t>instructions</w:t>
      </w:r>
      <w:r w:rsidR="00865373" w:rsidRPr="005B7C5C">
        <w:rPr>
          <w:rFonts w:cs="Times New Roman"/>
          <w:noProof/>
        </w:rPr>
        <w:t>,</w:t>
      </w:r>
      <w:r w:rsidRPr="005B7C5C">
        <w:rPr>
          <w:rFonts w:cs="Times New Roman"/>
        </w:rPr>
        <w:t xml:space="preserve"> and they knew what to do.</w:t>
      </w:r>
    </w:p>
    <w:p w14:paraId="2ECB6FB7" w14:textId="254D90CB" w:rsidR="00917297" w:rsidRPr="005B7C5C" w:rsidRDefault="00917297" w:rsidP="004537F7">
      <w:pPr>
        <w:rPr>
          <w:rFonts w:cs="Times New Roman"/>
        </w:rPr>
      </w:pPr>
      <w:r w:rsidRPr="005B7C5C">
        <w:rPr>
          <w:rFonts w:cs="Times New Roman"/>
        </w:rPr>
        <w:lastRenderedPageBreak/>
        <w:t>For 15 minutes</w:t>
      </w:r>
      <w:r w:rsidR="001834FF">
        <w:rPr>
          <w:rFonts w:cs="Times New Roman"/>
        </w:rPr>
        <w:t>,</w:t>
      </w:r>
      <w:r w:rsidRPr="005B7C5C">
        <w:rPr>
          <w:rFonts w:cs="Times New Roman"/>
        </w:rPr>
        <w:t xml:space="preserve"> the group was left to enjoy what covered the tables and the young women. There </w:t>
      </w:r>
      <w:r w:rsidRPr="005B7C5C">
        <w:rPr>
          <w:rFonts w:cs="Times New Roman"/>
          <w:noProof/>
        </w:rPr>
        <w:t>was</w:t>
      </w:r>
      <w:r w:rsidRPr="005B7C5C">
        <w:rPr>
          <w:rFonts w:cs="Times New Roman"/>
        </w:rPr>
        <w:t xml:space="preserve"> some shouting and threats between the competing </w:t>
      </w:r>
      <w:r w:rsidRPr="005B7C5C">
        <w:rPr>
          <w:rFonts w:cs="Times New Roman"/>
          <w:noProof/>
        </w:rPr>
        <w:t>gangs</w:t>
      </w:r>
      <w:r w:rsidR="00865373" w:rsidRPr="005B7C5C">
        <w:rPr>
          <w:rFonts w:cs="Times New Roman"/>
          <w:noProof/>
        </w:rPr>
        <w:t>,</w:t>
      </w:r>
      <w:r w:rsidRPr="005B7C5C">
        <w:rPr>
          <w:rFonts w:cs="Times New Roman"/>
        </w:rPr>
        <w:t xml:space="preserve"> but they were too interested in the freebies on the tables </w:t>
      </w:r>
      <w:r w:rsidR="00DE6A15" w:rsidRPr="005B7C5C">
        <w:rPr>
          <w:rFonts w:cs="Times New Roman"/>
        </w:rPr>
        <w:t>and their escorts</w:t>
      </w:r>
      <w:r w:rsidRPr="005B7C5C">
        <w:rPr>
          <w:rFonts w:cs="Times New Roman"/>
        </w:rPr>
        <w:t>.</w:t>
      </w:r>
    </w:p>
    <w:p w14:paraId="1D4F193A" w14:textId="5F4D3B55" w:rsidR="00917297" w:rsidRPr="005B7C5C" w:rsidRDefault="00917297" w:rsidP="004537F7">
      <w:pPr>
        <w:rPr>
          <w:rFonts w:cs="Times New Roman"/>
        </w:rPr>
      </w:pPr>
      <w:r w:rsidRPr="005B7C5C">
        <w:rPr>
          <w:rFonts w:cs="Times New Roman"/>
          <w:noProof/>
        </w:rPr>
        <w:t>Finally</w:t>
      </w:r>
      <w:r w:rsidR="00865373" w:rsidRPr="005B7C5C">
        <w:rPr>
          <w:rFonts w:cs="Times New Roman"/>
          <w:noProof/>
        </w:rPr>
        <w:t>,</w:t>
      </w:r>
      <w:r w:rsidRPr="005B7C5C">
        <w:rPr>
          <w:rFonts w:cs="Times New Roman"/>
        </w:rPr>
        <w:t xml:space="preserve"> the house lights came down</w:t>
      </w:r>
      <w:r w:rsidR="00193AD6" w:rsidRPr="005B7C5C">
        <w:rPr>
          <w:rFonts w:cs="Times New Roman"/>
          <w:noProof/>
        </w:rPr>
        <w:t>,</w:t>
      </w:r>
      <w:r w:rsidRPr="005B7C5C">
        <w:rPr>
          <w:rFonts w:cs="Times New Roman"/>
        </w:rPr>
        <w:t xml:space="preserve"> and a small </w:t>
      </w:r>
      <w:r w:rsidRPr="005B7C5C">
        <w:rPr>
          <w:rFonts w:cs="Times New Roman"/>
          <w:noProof/>
        </w:rPr>
        <w:t>spotlight</w:t>
      </w:r>
      <w:r w:rsidRPr="005B7C5C">
        <w:rPr>
          <w:rFonts w:cs="Times New Roman"/>
        </w:rPr>
        <w:t xml:space="preserve"> </w:t>
      </w:r>
      <w:r w:rsidR="00865373" w:rsidRPr="005B7C5C">
        <w:rPr>
          <w:rFonts w:cs="Times New Roman"/>
          <w:noProof/>
        </w:rPr>
        <w:t xml:space="preserve">was </w:t>
      </w:r>
      <w:r w:rsidR="001446F5" w:rsidRPr="005B7C5C">
        <w:rPr>
          <w:rFonts w:cs="Times New Roman"/>
          <w:noProof/>
        </w:rPr>
        <w:t>shone</w:t>
      </w:r>
      <w:r w:rsidR="001446F5" w:rsidRPr="005B7C5C">
        <w:rPr>
          <w:rFonts w:cs="Times New Roman"/>
        </w:rPr>
        <w:t xml:space="preserve"> </w:t>
      </w:r>
      <w:r w:rsidR="001834FF">
        <w:rPr>
          <w:rFonts w:cs="Times New Roman"/>
        </w:rPr>
        <w:t>on</w:t>
      </w:r>
      <w:r w:rsidR="001446F5" w:rsidRPr="005B7C5C">
        <w:rPr>
          <w:rFonts w:cs="Times New Roman"/>
        </w:rPr>
        <w:t xml:space="preserve"> </w:t>
      </w:r>
      <w:r w:rsidRPr="005B7C5C">
        <w:rPr>
          <w:rFonts w:cs="Times New Roman"/>
        </w:rPr>
        <w:t>the stage. Mayor Bobby Todd walked to center stage and spoke.</w:t>
      </w:r>
    </w:p>
    <w:p w14:paraId="4D1B11D8" w14:textId="1EDB7F25" w:rsidR="00917297" w:rsidRPr="005B7C5C" w:rsidRDefault="00917297" w:rsidP="004537F7">
      <w:pPr>
        <w:rPr>
          <w:rFonts w:cs="Times New Roman"/>
        </w:rPr>
      </w:pPr>
      <w:r w:rsidRPr="005B7C5C">
        <w:rPr>
          <w:rFonts w:cs="Times New Roman"/>
        </w:rPr>
        <w:t>“I want to welcome</w:t>
      </w:r>
      <w:r w:rsidR="00074598" w:rsidRPr="005B7C5C">
        <w:rPr>
          <w:rFonts w:cs="Times New Roman"/>
        </w:rPr>
        <w:t xml:space="preserve"> all</w:t>
      </w:r>
      <w:r w:rsidRPr="005B7C5C">
        <w:rPr>
          <w:rFonts w:cs="Times New Roman"/>
        </w:rPr>
        <w:t xml:space="preserve"> </w:t>
      </w:r>
      <w:r w:rsidR="001834FF">
        <w:rPr>
          <w:rFonts w:cs="Times New Roman"/>
        </w:rPr>
        <w:t xml:space="preserve">of </w:t>
      </w:r>
      <w:r w:rsidRPr="005B7C5C">
        <w:rPr>
          <w:rFonts w:cs="Times New Roman"/>
        </w:rPr>
        <w:t>you to this opportunity. Tonight</w:t>
      </w:r>
      <w:r w:rsidR="00303DCA" w:rsidRPr="005B7C5C">
        <w:rPr>
          <w:rFonts w:cs="Times New Roman"/>
        </w:rPr>
        <w:t>,</w:t>
      </w:r>
      <w:r w:rsidRPr="005B7C5C">
        <w:rPr>
          <w:rFonts w:cs="Times New Roman"/>
        </w:rPr>
        <w:t xml:space="preserve"> we will solve the problems of Chicago. Chicago will begin a new era, one where fortunes are </w:t>
      </w:r>
      <w:r w:rsidRPr="005B7C5C">
        <w:rPr>
          <w:rFonts w:cs="Times New Roman"/>
          <w:noProof/>
        </w:rPr>
        <w:t>made</w:t>
      </w:r>
      <w:r w:rsidRPr="005B7C5C">
        <w:rPr>
          <w:rFonts w:cs="Times New Roman"/>
        </w:rPr>
        <w:t xml:space="preserve"> and futures are guaranteed. Tonight, a new Chicago will emerge. First off, I want</w:t>
      </w:r>
      <w:r w:rsidR="00074598" w:rsidRPr="005B7C5C">
        <w:rPr>
          <w:rFonts w:cs="Times New Roman"/>
        </w:rPr>
        <w:t xml:space="preserve"> all</w:t>
      </w:r>
      <w:r w:rsidRPr="005B7C5C">
        <w:rPr>
          <w:rFonts w:cs="Times New Roman"/>
        </w:rPr>
        <w:t xml:space="preserve"> the young women to leave by that door over </w:t>
      </w:r>
      <w:r w:rsidRPr="005B7C5C">
        <w:rPr>
          <w:rFonts w:cs="Times New Roman"/>
          <w:noProof/>
        </w:rPr>
        <w:t>there</w:t>
      </w:r>
      <w:r w:rsidR="00865373" w:rsidRPr="005B7C5C">
        <w:rPr>
          <w:rFonts w:cs="Times New Roman"/>
          <w:noProof/>
        </w:rPr>
        <w:t>,</w:t>
      </w:r>
      <w:r w:rsidRPr="005B7C5C">
        <w:rPr>
          <w:rFonts w:cs="Times New Roman"/>
        </w:rPr>
        <w:t xml:space="preserve"> and they’ll prepare for the next surprise.”</w:t>
      </w:r>
    </w:p>
    <w:p w14:paraId="4D6AD39F" w14:textId="05618CC2" w:rsidR="00917297" w:rsidRPr="005B7C5C" w:rsidRDefault="00917297" w:rsidP="004537F7">
      <w:pPr>
        <w:rPr>
          <w:rFonts w:cs="Times New Roman"/>
        </w:rPr>
      </w:pPr>
      <w:r w:rsidRPr="005B7C5C">
        <w:rPr>
          <w:rFonts w:cs="Times New Roman"/>
        </w:rPr>
        <w:t>Within a very short time, the women were gone</w:t>
      </w:r>
      <w:r w:rsidR="00833AD0"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the apprehension of what w</w:t>
      </w:r>
      <w:r w:rsidR="001834FF">
        <w:rPr>
          <w:rFonts w:cs="Times New Roman"/>
        </w:rPr>
        <w:t>ould</w:t>
      </w:r>
      <w:r w:rsidRPr="005B7C5C">
        <w:rPr>
          <w:rFonts w:cs="Times New Roman"/>
        </w:rPr>
        <w:t xml:space="preserve"> happen next kept the gang leadership </w:t>
      </w:r>
      <w:r w:rsidRPr="005B7C5C">
        <w:rPr>
          <w:rFonts w:cs="Times New Roman"/>
          <w:noProof/>
        </w:rPr>
        <w:t>watching</w:t>
      </w:r>
      <w:r w:rsidRPr="005B7C5C">
        <w:rPr>
          <w:rFonts w:cs="Times New Roman"/>
        </w:rPr>
        <w:t xml:space="preserve">. Silently 20 armed men that General Bobby </w:t>
      </w:r>
      <w:r w:rsidRPr="005B7C5C">
        <w:rPr>
          <w:rFonts w:cs="Times New Roman"/>
          <w:noProof/>
        </w:rPr>
        <w:t>trusted</w:t>
      </w:r>
      <w:r w:rsidRPr="005B7C5C">
        <w:rPr>
          <w:rFonts w:cs="Times New Roman"/>
        </w:rPr>
        <w:t xml:space="preserve"> slipped in through the door opposite to where everyone had watched the attractive young women leave. No one heard them </w:t>
      </w:r>
      <w:r w:rsidRPr="005B7C5C">
        <w:rPr>
          <w:rFonts w:cs="Times New Roman"/>
          <w:noProof/>
        </w:rPr>
        <w:t>enter</w:t>
      </w:r>
      <w:r w:rsidR="00865373" w:rsidRPr="005B7C5C">
        <w:rPr>
          <w:rFonts w:cs="Times New Roman"/>
          <w:noProof/>
        </w:rPr>
        <w:t>,</w:t>
      </w:r>
      <w:r w:rsidRPr="005B7C5C">
        <w:rPr>
          <w:rFonts w:cs="Times New Roman"/>
        </w:rPr>
        <w:t xml:space="preserve"> and no one was prepared for the result. Within three minutes</w:t>
      </w:r>
      <w:r w:rsidR="001834FF">
        <w:rPr>
          <w:rFonts w:cs="Times New Roman"/>
        </w:rPr>
        <w:t>,</w:t>
      </w:r>
      <w:r w:rsidRPr="005B7C5C">
        <w:rPr>
          <w:rFonts w:cs="Times New Roman"/>
        </w:rPr>
        <w:t xml:space="preserve"> the Chicago gang problem was solved.</w:t>
      </w:r>
    </w:p>
    <w:p w14:paraId="6E74923A" w14:textId="77777777" w:rsidR="002A0FC9" w:rsidRPr="005B7C5C" w:rsidRDefault="002A0FC9" w:rsidP="002A0FC9">
      <w:pPr>
        <w:pStyle w:val="Heading2"/>
        <w:rPr>
          <w:rFonts w:cs="Times New Roman"/>
        </w:rPr>
      </w:pPr>
      <w:r w:rsidRPr="005B7C5C">
        <w:rPr>
          <w:rFonts w:cs="Times New Roman"/>
        </w:rPr>
        <w:t>Action in Chicago Begins</w:t>
      </w:r>
    </w:p>
    <w:p w14:paraId="317F3E8D" w14:textId="0A61972B" w:rsidR="00380A7E" w:rsidRPr="005B7C5C" w:rsidRDefault="00380A7E" w:rsidP="001067E5">
      <w:pPr>
        <w:rPr>
          <w:rFonts w:cs="Times New Roman"/>
        </w:rPr>
      </w:pPr>
      <w:r w:rsidRPr="005B7C5C">
        <w:rPr>
          <w:rFonts w:cs="Times New Roman"/>
        </w:rPr>
        <w:t xml:space="preserve">At least something was going well for Michael. The sign on the elevator saying that it was working was the nicest thing that had happened all day. Michael slipped into the box and pulled the door </w:t>
      </w:r>
      <w:r w:rsidRPr="005B7C5C">
        <w:rPr>
          <w:rFonts w:cs="Times New Roman"/>
        </w:rPr>
        <w:lastRenderedPageBreak/>
        <w:t xml:space="preserve">closed. The old device bumped a couple of times, then </w:t>
      </w:r>
      <w:r w:rsidR="001446F5" w:rsidRPr="005B7C5C">
        <w:rPr>
          <w:rFonts w:cs="Times New Roman"/>
        </w:rPr>
        <w:t xml:space="preserve">started </w:t>
      </w:r>
      <w:r w:rsidRPr="005B7C5C">
        <w:rPr>
          <w:rFonts w:cs="Times New Roman"/>
        </w:rPr>
        <w:t xml:space="preserve">moving towards the upper floors. </w:t>
      </w:r>
    </w:p>
    <w:p w14:paraId="6EED965C" w14:textId="61CAE82A" w:rsidR="00B76556" w:rsidRPr="005B7C5C" w:rsidRDefault="00B76556" w:rsidP="001067E5">
      <w:pPr>
        <w:rPr>
          <w:rFonts w:cs="Times New Roman"/>
        </w:rPr>
      </w:pPr>
      <w:r w:rsidRPr="005B7C5C">
        <w:rPr>
          <w:rFonts w:cs="Times New Roman"/>
        </w:rPr>
        <w:t>Michael rested in the creaky old elevator as it rumbled to his floor. His tension was building</w:t>
      </w:r>
      <w:r w:rsidR="00865373" w:rsidRPr="005B7C5C">
        <w:rPr>
          <w:rFonts w:cs="Times New Roman"/>
        </w:rPr>
        <w:t>,</w:t>
      </w:r>
      <w:r w:rsidRPr="005B7C5C">
        <w:rPr>
          <w:rFonts w:cs="Times New Roman"/>
        </w:rPr>
        <w:t xml:space="preserve"> and the adrenalin</w:t>
      </w:r>
      <w:r w:rsidR="00865373" w:rsidRPr="005B7C5C">
        <w:rPr>
          <w:rFonts w:cs="Times New Roman"/>
        </w:rPr>
        <w:t>e</w:t>
      </w:r>
      <w:r w:rsidRPr="005B7C5C">
        <w:rPr>
          <w:rFonts w:cs="Times New Roman"/>
        </w:rPr>
        <w:t xml:space="preserve"> in his body was all that kept him going. Tonight</w:t>
      </w:r>
      <w:r w:rsidR="001834FF">
        <w:rPr>
          <w:rFonts w:cs="Times New Roman"/>
        </w:rPr>
        <w:t>,</w:t>
      </w:r>
      <w:r w:rsidRPr="005B7C5C">
        <w:rPr>
          <w:rFonts w:cs="Times New Roman"/>
        </w:rPr>
        <w:t xml:space="preserve"> they had to work out an attack plan with LL. Then he would pass it to Norfolk and Colonel </w:t>
      </w:r>
      <w:r w:rsidR="00267CE8" w:rsidRPr="005B7C5C">
        <w:rPr>
          <w:rFonts w:cs="Times New Roman"/>
        </w:rPr>
        <w:t>Chester</w:t>
      </w:r>
      <w:r w:rsidRPr="005B7C5C">
        <w:rPr>
          <w:rFonts w:cs="Times New Roman"/>
        </w:rPr>
        <w:t>. Things had to happen fast</w:t>
      </w:r>
      <w:r w:rsidR="00833AD0" w:rsidRPr="005B7C5C">
        <w:rPr>
          <w:rFonts w:cs="Times New Roman"/>
          <w:noProof/>
        </w:rPr>
        <w:t>;</w:t>
      </w:r>
      <w:r w:rsidRPr="005B7C5C">
        <w:rPr>
          <w:rFonts w:cs="Times New Roman"/>
          <w:noProof/>
        </w:rPr>
        <w:t xml:space="preserve"> there</w:t>
      </w:r>
      <w:r w:rsidRPr="005B7C5C">
        <w:rPr>
          <w:rFonts w:cs="Times New Roman"/>
        </w:rPr>
        <w:t xml:space="preserve"> was too much chance that Mayor Todd could get skittish and move the weapons. The time was now</w:t>
      </w:r>
      <w:r w:rsidR="00865373" w:rsidRPr="005B7C5C">
        <w:rPr>
          <w:rFonts w:cs="Times New Roman"/>
        </w:rPr>
        <w:t>,</w:t>
      </w:r>
      <w:r w:rsidRPr="005B7C5C">
        <w:rPr>
          <w:rFonts w:cs="Times New Roman"/>
        </w:rPr>
        <w:t xml:space="preserve"> and they had to go for</w:t>
      </w:r>
      <w:r w:rsidR="00380A7E" w:rsidRPr="005B7C5C">
        <w:rPr>
          <w:rFonts w:cs="Times New Roman"/>
        </w:rPr>
        <w:t xml:space="preserve"> it</w:t>
      </w:r>
      <w:r w:rsidRPr="005B7C5C">
        <w:rPr>
          <w:rFonts w:cs="Times New Roman"/>
        </w:rPr>
        <w:t xml:space="preserve">. </w:t>
      </w:r>
      <w:r w:rsidR="00380A7E" w:rsidRPr="005B7C5C">
        <w:rPr>
          <w:rFonts w:cs="Times New Roman"/>
          <w:i/>
          <w:iCs/>
        </w:rPr>
        <w:t>I hope Denise and Ruth collected</w:t>
      </w:r>
      <w:r w:rsidRPr="005B7C5C">
        <w:rPr>
          <w:rFonts w:cs="Times New Roman"/>
          <w:i/>
          <w:iCs/>
        </w:rPr>
        <w:t xml:space="preserve"> more information </w:t>
      </w:r>
      <w:r w:rsidR="00380A7E" w:rsidRPr="005B7C5C">
        <w:rPr>
          <w:rFonts w:cs="Times New Roman"/>
          <w:i/>
          <w:iCs/>
        </w:rPr>
        <w:t>from that conference tonight</w:t>
      </w:r>
      <w:r w:rsidRPr="005B7C5C">
        <w:rPr>
          <w:rFonts w:cs="Times New Roman"/>
          <w:i/>
          <w:iCs/>
        </w:rPr>
        <w:t>,</w:t>
      </w:r>
      <w:r w:rsidRPr="005B7C5C">
        <w:rPr>
          <w:rFonts w:cs="Times New Roman"/>
        </w:rPr>
        <w:t xml:space="preserve"> he thought to himself as the elevator bumped for the last time</w:t>
      </w:r>
      <w:r w:rsidR="001834FF">
        <w:rPr>
          <w:rFonts w:cs="Times New Roman"/>
        </w:rPr>
        <w:t>,</w:t>
      </w:r>
      <w:r w:rsidRPr="005B7C5C">
        <w:rPr>
          <w:rFonts w:cs="Times New Roman"/>
        </w:rPr>
        <w:t xml:space="preserve"> and </w:t>
      </w:r>
      <w:r w:rsidR="00380A7E" w:rsidRPr="005B7C5C">
        <w:rPr>
          <w:rFonts w:cs="Times New Roman"/>
        </w:rPr>
        <w:t>he slid the</w:t>
      </w:r>
      <w:r w:rsidRPr="005B7C5C">
        <w:rPr>
          <w:rFonts w:cs="Times New Roman"/>
        </w:rPr>
        <w:t xml:space="preserve"> gate open with a grating metal sound.</w:t>
      </w:r>
    </w:p>
    <w:p w14:paraId="2D0E44A0" w14:textId="5CCE6179" w:rsidR="00B76556" w:rsidRPr="005B7C5C" w:rsidRDefault="00B76556" w:rsidP="001067E5">
      <w:pPr>
        <w:rPr>
          <w:rFonts w:cs="Times New Roman"/>
        </w:rPr>
      </w:pPr>
      <w:r w:rsidRPr="005B7C5C">
        <w:rPr>
          <w:rFonts w:cs="Times New Roman"/>
        </w:rPr>
        <w:t>Michael tried to be casual as he walked down the hallway to the stairwell on the other end. As he approached the door, he glanced over his shoulder and gently pushed the door open. There was no</w:t>
      </w:r>
      <w:r w:rsidR="00380A7E" w:rsidRPr="005B7C5C">
        <w:rPr>
          <w:rFonts w:cs="Times New Roman"/>
        </w:rPr>
        <w:t xml:space="preserve"> one in the hall</w:t>
      </w:r>
      <w:r w:rsidR="00865373" w:rsidRPr="005B7C5C">
        <w:rPr>
          <w:rFonts w:cs="Times New Roman"/>
        </w:rPr>
        <w:t>,</w:t>
      </w:r>
      <w:r w:rsidR="00380A7E" w:rsidRPr="005B7C5C">
        <w:rPr>
          <w:rFonts w:cs="Times New Roman"/>
        </w:rPr>
        <w:t xml:space="preserve"> and he hoped it</w:t>
      </w:r>
      <w:r w:rsidRPr="005B7C5C">
        <w:rPr>
          <w:rFonts w:cs="Times New Roman"/>
        </w:rPr>
        <w:t xml:space="preserve"> would be the same situation in the stairwell. It was empty also</w:t>
      </w:r>
      <w:r w:rsidR="00865373" w:rsidRPr="005B7C5C">
        <w:rPr>
          <w:rFonts w:cs="Times New Roman"/>
        </w:rPr>
        <w:t>,</w:t>
      </w:r>
      <w:r w:rsidRPr="005B7C5C">
        <w:rPr>
          <w:rFonts w:cs="Times New Roman"/>
        </w:rPr>
        <w:t xml:space="preserve"> and he took two steps at a time to the next landing. Kneeling by the middle hole and reaching down, his hand wrapped around the small stick and string. It took only a second to retrieve the comm unit</w:t>
      </w:r>
      <w:r w:rsidR="00833AD0"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w:t>
      </w:r>
      <w:r w:rsidR="00267CE8" w:rsidRPr="005B7C5C">
        <w:rPr>
          <w:rFonts w:cs="Times New Roman"/>
        </w:rPr>
        <w:t xml:space="preserve">he </w:t>
      </w:r>
      <w:r w:rsidRPr="005B7C5C">
        <w:rPr>
          <w:rFonts w:cs="Times New Roman"/>
          <w:noProof/>
        </w:rPr>
        <w:t>slid</w:t>
      </w:r>
      <w:r w:rsidRPr="005B7C5C">
        <w:rPr>
          <w:rFonts w:cs="Times New Roman"/>
        </w:rPr>
        <w:t xml:space="preserve"> it into his shirt. Without any hesitation, he took the stairs up and walked through the door as if nothing was happening</w:t>
      </w:r>
      <w:r w:rsidR="00865373" w:rsidRPr="005B7C5C">
        <w:rPr>
          <w:rFonts w:cs="Times New Roman"/>
        </w:rPr>
        <w:t>,</w:t>
      </w:r>
      <w:r w:rsidRPr="005B7C5C">
        <w:rPr>
          <w:rFonts w:cs="Times New Roman"/>
        </w:rPr>
        <w:t xml:space="preserve"> and he was just coming home.</w:t>
      </w:r>
    </w:p>
    <w:p w14:paraId="2F0B8892" w14:textId="4CEC87F3" w:rsidR="00B76556" w:rsidRPr="005B7C5C" w:rsidRDefault="00791460" w:rsidP="001067E5">
      <w:pPr>
        <w:rPr>
          <w:rFonts w:cs="Times New Roman"/>
        </w:rPr>
      </w:pPr>
      <w:r w:rsidRPr="005B7C5C">
        <w:rPr>
          <w:rFonts w:cs="Times New Roman"/>
        </w:rPr>
        <w:t>He reached their shared apartment and knock</w:t>
      </w:r>
      <w:r w:rsidR="00380A7E" w:rsidRPr="005B7C5C">
        <w:rPr>
          <w:rFonts w:cs="Times New Roman"/>
        </w:rPr>
        <w:t>ed</w:t>
      </w:r>
      <w:r w:rsidRPr="005B7C5C">
        <w:rPr>
          <w:rFonts w:cs="Times New Roman"/>
        </w:rPr>
        <w:t xml:space="preserve"> once, then three times in quick succession. Ruth checked through the eye hole then let him in.</w:t>
      </w:r>
    </w:p>
    <w:p w14:paraId="26343C79" w14:textId="2ED8A42B" w:rsidR="00791460" w:rsidRPr="005B7C5C" w:rsidRDefault="00791460" w:rsidP="001067E5">
      <w:pPr>
        <w:rPr>
          <w:rFonts w:cs="Times New Roman"/>
        </w:rPr>
      </w:pPr>
      <w:r w:rsidRPr="005B7C5C">
        <w:rPr>
          <w:rFonts w:cs="Times New Roman"/>
        </w:rPr>
        <w:t>“Good, we’re all together. I was lucky</w:t>
      </w:r>
      <w:r w:rsidR="00865373" w:rsidRPr="005B7C5C">
        <w:rPr>
          <w:rFonts w:cs="Times New Roman"/>
        </w:rPr>
        <w:t>,</w:t>
      </w:r>
      <w:r w:rsidRPr="005B7C5C">
        <w:rPr>
          <w:rFonts w:cs="Times New Roman"/>
        </w:rPr>
        <w:t xml:space="preserve"> and </w:t>
      </w:r>
      <w:r w:rsidRPr="005B7C5C">
        <w:rPr>
          <w:rFonts w:cs="Times New Roman"/>
          <w:noProof/>
        </w:rPr>
        <w:t>the</w:t>
      </w:r>
      <w:r w:rsidR="00380A7E" w:rsidRPr="005B7C5C">
        <w:rPr>
          <w:rFonts w:cs="Times New Roman"/>
          <w:noProof/>
        </w:rPr>
        <w:t>y</w:t>
      </w:r>
      <w:r w:rsidRPr="005B7C5C">
        <w:rPr>
          <w:rFonts w:cs="Times New Roman"/>
        </w:rPr>
        <w:t xml:space="preserve"> left me alone in the guard scheduling area. I got</w:t>
      </w:r>
      <w:r w:rsidR="00074598" w:rsidRPr="005B7C5C">
        <w:rPr>
          <w:rFonts w:cs="Times New Roman"/>
        </w:rPr>
        <w:t xml:space="preserve"> all</w:t>
      </w:r>
      <w:r w:rsidRPr="005B7C5C">
        <w:rPr>
          <w:rFonts w:cs="Times New Roman"/>
        </w:rPr>
        <w:t xml:space="preserve"> the guard</w:t>
      </w:r>
      <w:r w:rsidR="00193AD6" w:rsidRPr="005B7C5C">
        <w:rPr>
          <w:rFonts w:cs="Times New Roman"/>
        </w:rPr>
        <w:t xml:space="preserve"> </w:t>
      </w:r>
      <w:r w:rsidRPr="005B7C5C">
        <w:rPr>
          <w:rFonts w:cs="Times New Roman"/>
        </w:rPr>
        <w:t>count</w:t>
      </w:r>
      <w:r w:rsidR="00865373" w:rsidRPr="005B7C5C">
        <w:rPr>
          <w:rFonts w:cs="Times New Roman"/>
        </w:rPr>
        <w:t>s</w:t>
      </w:r>
      <w:r w:rsidRPr="005B7C5C">
        <w:rPr>
          <w:rFonts w:cs="Times New Roman"/>
        </w:rPr>
        <w:t>, locations and confirmed the shift times.”</w:t>
      </w:r>
      <w:r w:rsidR="00D1204C" w:rsidRPr="005B7C5C">
        <w:rPr>
          <w:rFonts w:cs="Times New Roman"/>
        </w:rPr>
        <w:t xml:space="preserve"> As he slowed down from the adrenalin high, he noticed that Denise and Ruth were dressed up. </w:t>
      </w:r>
      <w:r w:rsidR="00D1204C" w:rsidRPr="005B7C5C">
        <w:rPr>
          <w:rFonts w:cs="Times New Roman"/>
        </w:rPr>
        <w:lastRenderedPageBreak/>
        <w:t>Their hair was done, they were wearing makeup and had on nice dresses.</w:t>
      </w:r>
    </w:p>
    <w:p w14:paraId="74D1370C" w14:textId="1BC130D5" w:rsidR="00791460" w:rsidRPr="005B7C5C" w:rsidRDefault="00791460" w:rsidP="001067E5">
      <w:pPr>
        <w:rPr>
          <w:rFonts w:cs="Times New Roman"/>
        </w:rPr>
      </w:pPr>
      <w:r w:rsidRPr="005B7C5C">
        <w:rPr>
          <w:rFonts w:cs="Times New Roman"/>
        </w:rPr>
        <w:t xml:space="preserve">He expected some enthusiasm from Denise and </w:t>
      </w:r>
      <w:r w:rsidR="00D1204C" w:rsidRPr="005B7C5C">
        <w:rPr>
          <w:rFonts w:cs="Times New Roman"/>
        </w:rPr>
        <w:t>Ruth, but they w</w:t>
      </w:r>
      <w:r w:rsidR="00380A7E" w:rsidRPr="005B7C5C">
        <w:rPr>
          <w:rFonts w:cs="Times New Roman"/>
        </w:rPr>
        <w:t>ere silent</w:t>
      </w:r>
      <w:r w:rsidR="00865373" w:rsidRPr="005B7C5C">
        <w:rPr>
          <w:rFonts w:cs="Times New Roman"/>
        </w:rPr>
        <w:t>,</w:t>
      </w:r>
      <w:r w:rsidR="00380A7E" w:rsidRPr="005B7C5C">
        <w:rPr>
          <w:rFonts w:cs="Times New Roman"/>
        </w:rPr>
        <w:t xml:space="preserve"> and their outfits were</w:t>
      </w:r>
      <w:r w:rsidR="00D1204C" w:rsidRPr="005B7C5C">
        <w:rPr>
          <w:rFonts w:cs="Times New Roman"/>
        </w:rPr>
        <w:t xml:space="preserve"> confusing.</w:t>
      </w:r>
    </w:p>
    <w:p w14:paraId="16FF7D0D" w14:textId="7B00715D" w:rsidR="00791460" w:rsidRPr="005B7C5C" w:rsidRDefault="00791460" w:rsidP="001067E5">
      <w:pPr>
        <w:rPr>
          <w:rFonts w:cs="Times New Roman"/>
        </w:rPr>
      </w:pPr>
      <w:r w:rsidRPr="005B7C5C">
        <w:rPr>
          <w:rFonts w:cs="Times New Roman"/>
        </w:rPr>
        <w:t>“What’s the matter</w:t>
      </w:r>
      <w:r w:rsidR="001834FF">
        <w:rPr>
          <w:rFonts w:cs="Times New Roman"/>
        </w:rPr>
        <w:t>? W</w:t>
      </w:r>
      <w:r w:rsidRPr="005B7C5C">
        <w:rPr>
          <w:rFonts w:cs="Times New Roman"/>
        </w:rPr>
        <w:t>hat happened?”</w:t>
      </w:r>
    </w:p>
    <w:p w14:paraId="6DD3B334" w14:textId="61B4D774" w:rsidR="00791460" w:rsidRPr="005B7C5C" w:rsidRDefault="00D1204C" w:rsidP="001067E5">
      <w:pPr>
        <w:rPr>
          <w:rFonts w:cs="Times New Roman"/>
        </w:rPr>
      </w:pPr>
      <w:r w:rsidRPr="005B7C5C">
        <w:rPr>
          <w:rFonts w:cs="Times New Roman"/>
        </w:rPr>
        <w:t>“This Mayor is crazy. He has wiped out</w:t>
      </w:r>
      <w:r w:rsidR="00074598" w:rsidRPr="005B7C5C">
        <w:rPr>
          <w:rFonts w:cs="Times New Roman"/>
        </w:rPr>
        <w:t xml:space="preserve"> all</w:t>
      </w:r>
      <w:r w:rsidRPr="005B7C5C">
        <w:rPr>
          <w:rFonts w:cs="Times New Roman"/>
        </w:rPr>
        <w:t xml:space="preserve"> the gang leadership in Chicago,” Denise said.</w:t>
      </w:r>
    </w:p>
    <w:p w14:paraId="6B24F317" w14:textId="3DC9AE06" w:rsidR="00D1204C" w:rsidRPr="005B7C5C" w:rsidRDefault="00D1204C" w:rsidP="001067E5">
      <w:pPr>
        <w:rPr>
          <w:rFonts w:cs="Times New Roman"/>
        </w:rPr>
      </w:pPr>
      <w:r w:rsidRPr="005B7C5C">
        <w:rPr>
          <w:rFonts w:cs="Times New Roman"/>
        </w:rPr>
        <w:t>“What did he do?”</w:t>
      </w:r>
    </w:p>
    <w:p w14:paraId="7D25FDF5" w14:textId="225737DF" w:rsidR="00D1204C" w:rsidRPr="005B7C5C" w:rsidRDefault="00D1204C" w:rsidP="001067E5">
      <w:pPr>
        <w:rPr>
          <w:rFonts w:cs="Times New Roman"/>
        </w:rPr>
      </w:pPr>
      <w:r w:rsidRPr="005B7C5C">
        <w:rPr>
          <w:rFonts w:cs="Times New Roman"/>
        </w:rPr>
        <w:t xml:space="preserve">“He invited them to </w:t>
      </w:r>
      <w:r w:rsidR="00380A7E" w:rsidRPr="005B7C5C">
        <w:rPr>
          <w:rFonts w:cs="Times New Roman"/>
        </w:rPr>
        <w:t>that conference</w:t>
      </w:r>
      <w:r w:rsidRPr="005B7C5C">
        <w:rPr>
          <w:rFonts w:cs="Times New Roman"/>
        </w:rPr>
        <w:t xml:space="preserve"> to work out the problems across the city. Ruth and I were forced to be their entertainment for a while to distract them. When he started talking</w:t>
      </w:r>
      <w:r w:rsidR="00865373" w:rsidRPr="005B7C5C">
        <w:rPr>
          <w:rFonts w:cs="Times New Roman"/>
        </w:rPr>
        <w:t>,</w:t>
      </w:r>
      <w:r w:rsidRPr="005B7C5C">
        <w:rPr>
          <w:rFonts w:cs="Times New Roman"/>
        </w:rPr>
        <w:t xml:space="preserve"> we were supposed to leave through a certain door. They were all told that something special was going to happen. That something special was a bunch of guys with automatic weapons. They never had a chance,” Denise finished with a sigh.</w:t>
      </w:r>
    </w:p>
    <w:p w14:paraId="2BABCBF1" w14:textId="17B589AE" w:rsidR="00D1204C" w:rsidRPr="005B7C5C" w:rsidRDefault="00D1204C" w:rsidP="001067E5">
      <w:pPr>
        <w:rPr>
          <w:rFonts w:cs="Times New Roman"/>
        </w:rPr>
      </w:pPr>
      <w:r w:rsidRPr="005B7C5C">
        <w:rPr>
          <w:rFonts w:cs="Times New Roman"/>
        </w:rPr>
        <w:t>“I thought s</w:t>
      </w:r>
      <w:r w:rsidR="00380A7E" w:rsidRPr="005B7C5C">
        <w:rPr>
          <w:rFonts w:cs="Times New Roman"/>
        </w:rPr>
        <w:t>omething was up, that’s why the guards</w:t>
      </w:r>
      <w:r w:rsidRPr="005B7C5C">
        <w:rPr>
          <w:rFonts w:cs="Times New Roman"/>
        </w:rPr>
        <w:t xml:space="preserve"> left me in their roo</w:t>
      </w:r>
      <w:r w:rsidR="00380A7E" w:rsidRPr="005B7C5C">
        <w:rPr>
          <w:rFonts w:cs="Times New Roman"/>
        </w:rPr>
        <w:t>m, they were all running around,” Michael paused then asked, “</w:t>
      </w:r>
      <w:r w:rsidRPr="005B7C5C">
        <w:rPr>
          <w:rFonts w:cs="Times New Roman"/>
        </w:rPr>
        <w:t>He killed</w:t>
      </w:r>
      <w:r w:rsidR="00074598" w:rsidRPr="005B7C5C">
        <w:rPr>
          <w:rFonts w:cs="Times New Roman"/>
        </w:rPr>
        <w:t xml:space="preserve"> all</w:t>
      </w:r>
      <w:r w:rsidRPr="005B7C5C">
        <w:rPr>
          <w:rFonts w:cs="Times New Roman"/>
        </w:rPr>
        <w:t xml:space="preserve"> them?”</w:t>
      </w:r>
    </w:p>
    <w:p w14:paraId="01844365" w14:textId="4F460797" w:rsidR="00D1204C" w:rsidRPr="005B7C5C" w:rsidRDefault="00D1204C" w:rsidP="001067E5">
      <w:pPr>
        <w:rPr>
          <w:rFonts w:cs="Times New Roman"/>
        </w:rPr>
      </w:pPr>
      <w:r w:rsidRPr="005B7C5C">
        <w:rPr>
          <w:rFonts w:cs="Times New Roman"/>
        </w:rPr>
        <w:t>Ruth and Denise just nodded.</w:t>
      </w:r>
    </w:p>
    <w:p w14:paraId="4C9DFB46" w14:textId="7A476CF1" w:rsidR="00D1204C" w:rsidRPr="005B7C5C" w:rsidRDefault="00542E53" w:rsidP="001067E5">
      <w:pPr>
        <w:rPr>
          <w:rFonts w:cs="Times New Roman"/>
        </w:rPr>
      </w:pPr>
      <w:r w:rsidRPr="005B7C5C">
        <w:rPr>
          <w:rFonts w:cs="Times New Roman"/>
        </w:rPr>
        <w:t xml:space="preserve">“Let’s get a plan together, so we can end this nightmare. </w:t>
      </w:r>
      <w:r w:rsidR="00267CE8" w:rsidRPr="005B7C5C">
        <w:rPr>
          <w:rFonts w:cs="Times New Roman"/>
        </w:rPr>
        <w:t xml:space="preserve">Tonight is as good as any. </w:t>
      </w:r>
      <w:r w:rsidRPr="005B7C5C">
        <w:rPr>
          <w:rFonts w:cs="Times New Roman"/>
        </w:rPr>
        <w:t>I’ve got data on the shift schedule</w:t>
      </w:r>
      <w:r w:rsidR="005B7C5C" w:rsidRPr="005B7C5C">
        <w:rPr>
          <w:rFonts w:cs="Times New Roman"/>
        </w:rPr>
        <w:t>. H</w:t>
      </w:r>
      <w:r w:rsidRPr="005B7C5C">
        <w:rPr>
          <w:rFonts w:cs="Times New Roman"/>
        </w:rPr>
        <w:t>ow many other people are in the annex at night?”</w:t>
      </w:r>
    </w:p>
    <w:p w14:paraId="308F8241" w14:textId="6FCA85CB" w:rsidR="00542E53" w:rsidRPr="005B7C5C" w:rsidRDefault="00542E53" w:rsidP="001067E5">
      <w:pPr>
        <w:rPr>
          <w:rFonts w:cs="Times New Roman"/>
        </w:rPr>
      </w:pPr>
      <w:r w:rsidRPr="005B7C5C">
        <w:rPr>
          <w:rFonts w:cs="Times New Roman"/>
        </w:rPr>
        <w:t xml:space="preserve">Ruth answered, “Pretty much no one. We </w:t>
      </w:r>
      <w:r w:rsidR="00380A7E" w:rsidRPr="005B7C5C">
        <w:rPr>
          <w:rFonts w:cs="Times New Roman"/>
        </w:rPr>
        <w:t>worked in</w:t>
      </w:r>
      <w:r w:rsidRPr="005B7C5C">
        <w:rPr>
          <w:rFonts w:cs="Times New Roman"/>
        </w:rPr>
        <w:t xml:space="preserve"> the small kitchen and </w:t>
      </w:r>
      <w:r w:rsidRPr="005B7C5C">
        <w:rPr>
          <w:rFonts w:cs="Times New Roman"/>
          <w:noProof/>
        </w:rPr>
        <w:t>fed</w:t>
      </w:r>
      <w:r w:rsidRPr="005B7C5C">
        <w:rPr>
          <w:rFonts w:cs="Times New Roman"/>
        </w:rPr>
        <w:t xml:space="preserve"> the guards. The</w:t>
      </w:r>
      <w:r w:rsidR="00380A7E" w:rsidRPr="005B7C5C">
        <w:rPr>
          <w:rFonts w:cs="Times New Roman"/>
        </w:rPr>
        <w:t>re are extra people during</w:t>
      </w:r>
      <w:r w:rsidRPr="005B7C5C">
        <w:rPr>
          <w:rFonts w:cs="Times New Roman"/>
        </w:rPr>
        <w:t xml:space="preserve"> </w:t>
      </w:r>
      <w:r w:rsidR="001834FF">
        <w:rPr>
          <w:rFonts w:cs="Times New Roman"/>
        </w:rPr>
        <w:t xml:space="preserve">the </w:t>
      </w:r>
      <w:r w:rsidRPr="005B7C5C">
        <w:rPr>
          <w:rFonts w:cs="Times New Roman"/>
        </w:rPr>
        <w:t xml:space="preserve">day </w:t>
      </w:r>
      <w:r w:rsidR="00380A7E" w:rsidRPr="005B7C5C">
        <w:rPr>
          <w:rFonts w:cs="Times New Roman"/>
        </w:rPr>
        <w:t xml:space="preserve">who </w:t>
      </w:r>
      <w:r w:rsidRPr="005B7C5C">
        <w:rPr>
          <w:rFonts w:cs="Times New Roman"/>
        </w:rPr>
        <w:t xml:space="preserve">come in just to in-process the new people. If we </w:t>
      </w:r>
      <w:r w:rsidR="00380A7E" w:rsidRPr="005B7C5C">
        <w:rPr>
          <w:rFonts w:cs="Times New Roman"/>
        </w:rPr>
        <w:t>act on our plan</w:t>
      </w:r>
      <w:r w:rsidRPr="005B7C5C">
        <w:rPr>
          <w:rFonts w:cs="Times New Roman"/>
        </w:rPr>
        <w:t xml:space="preserve"> at night</w:t>
      </w:r>
      <w:r w:rsidR="00865373" w:rsidRPr="005B7C5C">
        <w:rPr>
          <w:rFonts w:cs="Times New Roman"/>
        </w:rPr>
        <w:t>,</w:t>
      </w:r>
      <w:r w:rsidRPr="005B7C5C">
        <w:rPr>
          <w:rFonts w:cs="Times New Roman"/>
        </w:rPr>
        <w:t xml:space="preserve"> it should be empty.”</w:t>
      </w:r>
    </w:p>
    <w:p w14:paraId="6FBF5E91" w14:textId="41DB057C" w:rsidR="00542E53" w:rsidRPr="005B7C5C" w:rsidRDefault="00542E53" w:rsidP="001067E5">
      <w:pPr>
        <w:rPr>
          <w:rFonts w:cs="Times New Roman"/>
        </w:rPr>
      </w:pPr>
      <w:r w:rsidRPr="005B7C5C">
        <w:rPr>
          <w:rFonts w:cs="Times New Roman"/>
        </w:rPr>
        <w:lastRenderedPageBreak/>
        <w:t>“Are we trying to neutralize the Mayor and discount-store General?” Denise asked.</w:t>
      </w:r>
    </w:p>
    <w:p w14:paraId="0A6E3B65" w14:textId="38B08BA9" w:rsidR="00542E53" w:rsidRPr="005B7C5C" w:rsidRDefault="00542E53" w:rsidP="001067E5">
      <w:pPr>
        <w:rPr>
          <w:rFonts w:cs="Times New Roman"/>
        </w:rPr>
      </w:pPr>
      <w:r w:rsidRPr="005B7C5C">
        <w:rPr>
          <w:rFonts w:cs="Times New Roman"/>
        </w:rPr>
        <w:t>“I don’t know. We’ll pass the information on</w:t>
      </w:r>
      <w:r w:rsidR="00833AD0" w:rsidRPr="005B7C5C">
        <w:rPr>
          <w:rFonts w:cs="Times New Roman"/>
          <w:noProof/>
        </w:rPr>
        <w:t>;</w:t>
      </w:r>
      <w:r w:rsidRPr="005B7C5C">
        <w:rPr>
          <w:rFonts w:cs="Times New Roman"/>
          <w:noProof/>
        </w:rPr>
        <w:t xml:space="preserve"> I</w:t>
      </w:r>
      <w:r w:rsidRPr="005B7C5C">
        <w:rPr>
          <w:rFonts w:cs="Times New Roman"/>
        </w:rPr>
        <w:t xml:space="preserve"> think </w:t>
      </w:r>
      <w:r w:rsidR="00213D59" w:rsidRPr="005B7C5C">
        <w:rPr>
          <w:rFonts w:cs="Times New Roman"/>
        </w:rPr>
        <w:t>our</w:t>
      </w:r>
      <w:r w:rsidRPr="005B7C5C">
        <w:rPr>
          <w:rFonts w:cs="Times New Roman"/>
        </w:rPr>
        <w:t xml:space="preserve"> primary purpose is to get the weapons. We might just leave Chicago the way it is. There isn’t much we can do about it.”</w:t>
      </w:r>
    </w:p>
    <w:p w14:paraId="47885380" w14:textId="2FD7CA2B" w:rsidR="00542E53" w:rsidRPr="005B7C5C" w:rsidRDefault="00542E53" w:rsidP="001067E5">
      <w:pPr>
        <w:rPr>
          <w:rFonts w:cs="Times New Roman"/>
        </w:rPr>
      </w:pPr>
      <w:r w:rsidRPr="005B7C5C">
        <w:rPr>
          <w:rFonts w:cs="Times New Roman"/>
        </w:rPr>
        <w:t>Denise and Ruth nodded again.</w:t>
      </w:r>
    </w:p>
    <w:p w14:paraId="04739051" w14:textId="44666305" w:rsidR="00542E53" w:rsidRPr="005B7C5C" w:rsidRDefault="00542E53" w:rsidP="001067E5">
      <w:pPr>
        <w:rPr>
          <w:rFonts w:cs="Times New Roman"/>
        </w:rPr>
      </w:pPr>
      <w:r w:rsidRPr="005B7C5C">
        <w:rPr>
          <w:rFonts w:cs="Times New Roman"/>
        </w:rPr>
        <w:t>“Denise</w:t>
      </w:r>
      <w:r w:rsidR="00865373" w:rsidRPr="005B7C5C">
        <w:rPr>
          <w:rFonts w:cs="Times New Roman"/>
        </w:rPr>
        <w:t>,</w:t>
      </w:r>
      <w:r w:rsidRPr="005B7C5C">
        <w:rPr>
          <w:rFonts w:cs="Times New Roman"/>
        </w:rPr>
        <w:t xml:space="preserve"> what do you want to do with your people from Great Lakes?”</w:t>
      </w:r>
    </w:p>
    <w:p w14:paraId="57069BBF" w14:textId="34A40A3C" w:rsidR="00542E53" w:rsidRPr="005B7C5C" w:rsidRDefault="00542E53" w:rsidP="001067E5">
      <w:pPr>
        <w:rPr>
          <w:rFonts w:cs="Times New Roman"/>
        </w:rPr>
      </w:pPr>
      <w:r w:rsidRPr="005B7C5C">
        <w:rPr>
          <w:rFonts w:cs="Times New Roman"/>
        </w:rPr>
        <w:t>Denise took a deep breath and forced herself to move on. “We have 40 Marines in the two shuttles that you sent. They’re qui</w:t>
      </w:r>
      <w:r w:rsidR="001834FF">
        <w:rPr>
          <w:rFonts w:cs="Times New Roman"/>
        </w:rPr>
        <w:t>et,</w:t>
      </w:r>
      <w:r w:rsidRPr="005B7C5C">
        <w:rPr>
          <w:rFonts w:cs="Times New Roman"/>
        </w:rPr>
        <w:t xml:space="preserve"> so there should be no problem putting them on the roof. As far as I know</w:t>
      </w:r>
      <w:r w:rsidR="00865373" w:rsidRPr="005B7C5C">
        <w:rPr>
          <w:rFonts w:cs="Times New Roman"/>
        </w:rPr>
        <w:t>,</w:t>
      </w:r>
      <w:r w:rsidRPr="005B7C5C">
        <w:rPr>
          <w:rFonts w:cs="Times New Roman"/>
        </w:rPr>
        <w:t xml:space="preserve"> there are no guards up there. They could be inside the building in a matter of minutes then move downstairs to secure the bombs. I think 40 men are too many to force </w:t>
      </w:r>
      <w:r w:rsidR="00267CE8" w:rsidRPr="005B7C5C">
        <w:rPr>
          <w:rFonts w:cs="Times New Roman"/>
        </w:rPr>
        <w:t>their way</w:t>
      </w:r>
      <w:r w:rsidRPr="005B7C5C">
        <w:rPr>
          <w:rFonts w:cs="Times New Roman"/>
        </w:rPr>
        <w:t xml:space="preserve"> </w:t>
      </w:r>
      <w:r w:rsidRPr="005B7C5C">
        <w:rPr>
          <w:rFonts w:cs="Times New Roman"/>
          <w:noProof/>
        </w:rPr>
        <w:t>downstairs</w:t>
      </w:r>
      <w:r w:rsidR="007F2415">
        <w:rPr>
          <w:rFonts w:cs="Times New Roman"/>
        </w:rPr>
        <w:t>;</w:t>
      </w:r>
      <w:r w:rsidRPr="005B7C5C">
        <w:rPr>
          <w:rFonts w:cs="Times New Roman"/>
        </w:rPr>
        <w:t xml:space="preserve"> that will be a bottleneck where they could get bogged down. I’ll have half of them repel down the sides and flank the entrances.”</w:t>
      </w:r>
    </w:p>
    <w:p w14:paraId="75CE3081" w14:textId="6EC80010" w:rsidR="00542E53" w:rsidRPr="005B7C5C" w:rsidRDefault="00542E53" w:rsidP="001067E5">
      <w:pPr>
        <w:rPr>
          <w:rFonts w:cs="Times New Roman"/>
        </w:rPr>
      </w:pPr>
      <w:r w:rsidRPr="005B7C5C">
        <w:rPr>
          <w:rFonts w:cs="Times New Roman"/>
        </w:rPr>
        <w:t>“I suggest we have LL and his team come at them from the ground level and join with your guys coming down the walls. That will tie up the guards near the bombs and distract them while the Marines come down the stairs,” Ruth added.</w:t>
      </w:r>
    </w:p>
    <w:p w14:paraId="09B7615F" w14:textId="25376977" w:rsidR="00213D59" w:rsidRPr="005B7C5C" w:rsidRDefault="00213D59" w:rsidP="001067E5">
      <w:pPr>
        <w:rPr>
          <w:rFonts w:cs="Times New Roman"/>
        </w:rPr>
      </w:pPr>
      <w:r w:rsidRPr="005B7C5C">
        <w:rPr>
          <w:rFonts w:cs="Times New Roman"/>
        </w:rPr>
        <w:t>“We won’t have much comm once we’re on the move, so LL and his men should be under the tactical control of Colonel Chester,” Ruth said, and Denise and Michael nodded their heads.</w:t>
      </w:r>
    </w:p>
    <w:p w14:paraId="55E459C7" w14:textId="57369976" w:rsidR="00542E53" w:rsidRPr="005B7C5C" w:rsidRDefault="00542E53" w:rsidP="001067E5">
      <w:pPr>
        <w:rPr>
          <w:rFonts w:cs="Times New Roman"/>
        </w:rPr>
      </w:pPr>
      <w:r w:rsidRPr="005B7C5C">
        <w:rPr>
          <w:rFonts w:cs="Times New Roman"/>
        </w:rPr>
        <w:t>“Now, I think I know how we can help?” Michael said.</w:t>
      </w:r>
    </w:p>
    <w:p w14:paraId="3238D49D" w14:textId="14295CDE" w:rsidR="00542E53" w:rsidRPr="005B7C5C" w:rsidRDefault="00542E53" w:rsidP="001067E5">
      <w:pPr>
        <w:rPr>
          <w:rFonts w:cs="Times New Roman"/>
        </w:rPr>
      </w:pPr>
      <w:r w:rsidRPr="005B7C5C">
        <w:rPr>
          <w:rFonts w:cs="Times New Roman"/>
        </w:rPr>
        <w:t>“The room they left me in today was where the guards meet and schedule each other. It is adjacent to the weapons locker. It seems that there are two of them</w:t>
      </w:r>
      <w:r w:rsidR="00865373" w:rsidRPr="005B7C5C">
        <w:rPr>
          <w:rFonts w:cs="Times New Roman"/>
        </w:rPr>
        <w:t>,</w:t>
      </w:r>
      <w:r w:rsidRPr="005B7C5C">
        <w:rPr>
          <w:rFonts w:cs="Times New Roman"/>
        </w:rPr>
        <w:t xml:space="preserve"> and if you two bring them a snack or </w:t>
      </w:r>
      <w:r w:rsidRPr="005B7C5C">
        <w:rPr>
          <w:rFonts w:cs="Times New Roman"/>
        </w:rPr>
        <w:lastRenderedPageBreak/>
        <w:t>something, maybe you can distract them enough so I can join in and help subdue them. We can get weapons</w:t>
      </w:r>
      <w:r w:rsidR="00865373" w:rsidRPr="005B7C5C">
        <w:rPr>
          <w:rFonts w:cs="Times New Roman"/>
        </w:rPr>
        <w:t>,</w:t>
      </w:r>
      <w:r w:rsidRPr="005B7C5C">
        <w:rPr>
          <w:rFonts w:cs="Times New Roman"/>
        </w:rPr>
        <w:t xml:space="preserve"> and I think we need to go to the roof to make sure that it is clear before Denise’s men land. I don’t want them tied up, or worse</w:t>
      </w:r>
      <w:r w:rsidR="007F2415">
        <w:rPr>
          <w:rFonts w:cs="Times New Roman"/>
        </w:rPr>
        <w:t>,</w:t>
      </w:r>
      <w:r w:rsidRPr="005B7C5C">
        <w:rPr>
          <w:rFonts w:cs="Times New Roman"/>
        </w:rPr>
        <w:t xml:space="preserve"> some guy on the </w:t>
      </w:r>
      <w:r w:rsidR="00865373" w:rsidRPr="005B7C5C">
        <w:rPr>
          <w:rFonts w:cs="Times New Roman"/>
        </w:rPr>
        <w:t>roof</w:t>
      </w:r>
      <w:r w:rsidRPr="005B7C5C">
        <w:rPr>
          <w:rFonts w:cs="Times New Roman"/>
        </w:rPr>
        <w:t xml:space="preserve"> sound an alarm.”</w:t>
      </w:r>
    </w:p>
    <w:p w14:paraId="75B6259C" w14:textId="11DC658D" w:rsidR="00542E53" w:rsidRPr="005B7C5C" w:rsidRDefault="00542E53" w:rsidP="001067E5">
      <w:pPr>
        <w:rPr>
          <w:rFonts w:cs="Times New Roman"/>
        </w:rPr>
      </w:pPr>
      <w:r w:rsidRPr="005B7C5C">
        <w:rPr>
          <w:rFonts w:cs="Times New Roman"/>
        </w:rPr>
        <w:t xml:space="preserve">All three of them looked at each other to confirm they had a plan. </w:t>
      </w:r>
      <w:r w:rsidRPr="005B7C5C">
        <w:rPr>
          <w:rFonts w:cs="Times New Roman"/>
          <w:noProof/>
        </w:rPr>
        <w:t>They</w:t>
      </w:r>
      <w:r w:rsidRPr="005B7C5C">
        <w:rPr>
          <w:rFonts w:cs="Times New Roman"/>
        </w:rPr>
        <w:t xml:space="preserve"> were silent</w:t>
      </w:r>
      <w:r w:rsidR="00865373" w:rsidRPr="005B7C5C">
        <w:rPr>
          <w:rFonts w:cs="Times New Roman"/>
        </w:rPr>
        <w:t>,</w:t>
      </w:r>
      <w:r w:rsidRPr="005B7C5C">
        <w:rPr>
          <w:rFonts w:cs="Times New Roman"/>
        </w:rPr>
        <w:t xml:space="preserve"> and Michael summarized what they had, “</w:t>
      </w:r>
      <w:r w:rsidR="00CB3607" w:rsidRPr="005B7C5C">
        <w:rPr>
          <w:rFonts w:cs="Times New Roman"/>
        </w:rPr>
        <w:t>Okay</w:t>
      </w:r>
      <w:r w:rsidRPr="005B7C5C">
        <w:rPr>
          <w:rFonts w:cs="Times New Roman"/>
        </w:rPr>
        <w:t xml:space="preserve">, </w:t>
      </w:r>
      <w:r w:rsidR="009A2B30" w:rsidRPr="005B7C5C">
        <w:rPr>
          <w:rFonts w:cs="Times New Roman"/>
        </w:rPr>
        <w:t xml:space="preserve">we’ll suggest </w:t>
      </w:r>
      <w:proofErr w:type="gramStart"/>
      <w:r w:rsidR="009A2B30" w:rsidRPr="005B7C5C">
        <w:rPr>
          <w:rFonts w:cs="Times New Roman"/>
        </w:rPr>
        <w:t>to hit</w:t>
      </w:r>
      <w:proofErr w:type="gramEnd"/>
      <w:r w:rsidR="009A2B30" w:rsidRPr="005B7C5C">
        <w:rPr>
          <w:rFonts w:cs="Times New Roman"/>
        </w:rPr>
        <w:t xml:space="preserve"> them </w:t>
      </w:r>
      <w:r w:rsidR="00CD06E5" w:rsidRPr="005B7C5C">
        <w:rPr>
          <w:rFonts w:cs="Times New Roman"/>
        </w:rPr>
        <w:t>half an hour before</w:t>
      </w:r>
      <w:r w:rsidR="009A2B30" w:rsidRPr="005B7C5C">
        <w:rPr>
          <w:rFonts w:cs="Times New Roman"/>
        </w:rPr>
        <w:t xml:space="preserve"> </w:t>
      </w:r>
      <w:r w:rsidR="00CD06E5" w:rsidRPr="005B7C5C">
        <w:rPr>
          <w:rFonts w:cs="Times New Roman"/>
        </w:rPr>
        <w:t>shift change at 2:3</w:t>
      </w:r>
      <w:r w:rsidRPr="005B7C5C">
        <w:rPr>
          <w:rFonts w:cs="Times New Roman"/>
        </w:rPr>
        <w:t xml:space="preserve">0. You get there by </w:t>
      </w:r>
      <w:r w:rsidR="00CD06E5" w:rsidRPr="005B7C5C">
        <w:rPr>
          <w:rFonts w:cs="Times New Roman"/>
        </w:rPr>
        <w:t>2:10</w:t>
      </w:r>
      <w:r w:rsidRPr="005B7C5C">
        <w:rPr>
          <w:rFonts w:cs="Times New Roman"/>
        </w:rPr>
        <w:t xml:space="preserve"> with your snacks</w:t>
      </w:r>
      <w:r w:rsidR="007F2415">
        <w:rPr>
          <w:rFonts w:cs="Times New Roman"/>
        </w:rPr>
        <w:t>,</w:t>
      </w:r>
      <w:r w:rsidRPr="005B7C5C">
        <w:rPr>
          <w:rFonts w:cs="Times New Roman"/>
        </w:rPr>
        <w:t xml:space="preserve"> and I’ll sneak close to the door. When you have the guards distracted, we’ll take them down then get our weapons. That should give us enough time to get to the roof and clear it before the Marines come. We then join with them and lead them to the basement.</w:t>
      </w:r>
      <w:r w:rsidR="00682640" w:rsidRPr="005B7C5C">
        <w:rPr>
          <w:rFonts w:cs="Times New Roman"/>
        </w:rPr>
        <w:t>”</w:t>
      </w:r>
    </w:p>
    <w:p w14:paraId="6B27A3E6" w14:textId="494C21D8" w:rsidR="00682640" w:rsidRPr="005B7C5C" w:rsidRDefault="00682640" w:rsidP="001067E5">
      <w:pPr>
        <w:rPr>
          <w:rFonts w:cs="Times New Roman"/>
        </w:rPr>
      </w:pPr>
      <w:r w:rsidRPr="005B7C5C">
        <w:rPr>
          <w:rFonts w:cs="Times New Roman"/>
        </w:rPr>
        <w:t>Each of them nodded and bought into the plan.</w:t>
      </w:r>
    </w:p>
    <w:p w14:paraId="08BB3DEE" w14:textId="69A45F02" w:rsidR="00682640" w:rsidRPr="005B7C5C" w:rsidRDefault="00682640" w:rsidP="001067E5">
      <w:pPr>
        <w:rPr>
          <w:rFonts w:cs="Times New Roman"/>
        </w:rPr>
      </w:pPr>
      <w:r w:rsidRPr="005B7C5C">
        <w:rPr>
          <w:rFonts w:cs="Times New Roman"/>
        </w:rPr>
        <w:t xml:space="preserve">“Let’s call </w:t>
      </w:r>
      <w:r w:rsidR="007326B2" w:rsidRPr="005B7C5C">
        <w:rPr>
          <w:rFonts w:cs="Times New Roman"/>
        </w:rPr>
        <w:t>Colonel</w:t>
      </w:r>
      <w:r w:rsidR="00213D59" w:rsidRPr="005B7C5C">
        <w:rPr>
          <w:rFonts w:cs="Times New Roman"/>
        </w:rPr>
        <w:t xml:space="preserve"> Chester and </w:t>
      </w:r>
      <w:r w:rsidRPr="005B7C5C">
        <w:rPr>
          <w:rFonts w:cs="Times New Roman"/>
        </w:rPr>
        <w:t>LL and pass it on. We’ve</w:t>
      </w:r>
      <w:r w:rsidR="009A2B30" w:rsidRPr="005B7C5C">
        <w:rPr>
          <w:rFonts w:cs="Times New Roman"/>
        </w:rPr>
        <w:t xml:space="preserve"> got two hours to pull this off,” Michael said.</w:t>
      </w:r>
    </w:p>
    <w:p w14:paraId="4E1944F5" w14:textId="77777777" w:rsidR="002A0FC9" w:rsidRPr="005B7C5C" w:rsidRDefault="002A0FC9" w:rsidP="002A0FC9">
      <w:pPr>
        <w:pStyle w:val="Heading2"/>
        <w:rPr>
          <w:rFonts w:cs="Times New Roman"/>
        </w:rPr>
      </w:pPr>
      <w:r w:rsidRPr="005B7C5C">
        <w:rPr>
          <w:rFonts w:cs="Times New Roman"/>
        </w:rPr>
        <w:t>The Team Arrives</w:t>
      </w:r>
    </w:p>
    <w:p w14:paraId="3930DE00" w14:textId="4F308ED7" w:rsidR="00682640" w:rsidRPr="005B7C5C" w:rsidRDefault="009A2B30" w:rsidP="001067E5">
      <w:pPr>
        <w:rPr>
          <w:rFonts w:cs="Times New Roman"/>
        </w:rPr>
      </w:pPr>
      <w:r w:rsidRPr="005B7C5C">
        <w:rPr>
          <w:rFonts w:cs="Times New Roman"/>
        </w:rPr>
        <w:t xml:space="preserve">At </w:t>
      </w:r>
      <w:r w:rsidR="00CD06E5" w:rsidRPr="005B7C5C">
        <w:rPr>
          <w:rFonts w:cs="Times New Roman"/>
        </w:rPr>
        <w:t>1:50</w:t>
      </w:r>
      <w:r w:rsidR="007F2415">
        <w:rPr>
          <w:rFonts w:cs="Times New Roman"/>
        </w:rPr>
        <w:t>,</w:t>
      </w:r>
      <w:r w:rsidRPr="005B7C5C">
        <w:rPr>
          <w:rFonts w:cs="Times New Roman"/>
        </w:rPr>
        <w:t xml:space="preserve"> Denise, Ruth</w:t>
      </w:r>
      <w:r w:rsidR="00865373" w:rsidRPr="005B7C5C">
        <w:rPr>
          <w:rFonts w:cs="Times New Roman"/>
        </w:rPr>
        <w:t>,</w:t>
      </w:r>
      <w:r w:rsidRPr="005B7C5C">
        <w:rPr>
          <w:rFonts w:cs="Times New Roman"/>
        </w:rPr>
        <w:t xml:space="preserve"> and Michael left their apartment and made the 5</w:t>
      </w:r>
      <w:r w:rsidR="00865373" w:rsidRPr="005B7C5C">
        <w:rPr>
          <w:rFonts w:cs="Times New Roman"/>
        </w:rPr>
        <w:t>-</w:t>
      </w:r>
      <w:r w:rsidRPr="005B7C5C">
        <w:rPr>
          <w:rFonts w:cs="Times New Roman"/>
        </w:rPr>
        <w:t>minute walk to the Postal Annex. There wasn’t anything said, just the silence of professionals concentrating on their work. They walked up the stairs to the entry</w:t>
      </w:r>
      <w:r w:rsidR="00833AD0"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the guards asked, “What are you doing here.”</w:t>
      </w:r>
    </w:p>
    <w:p w14:paraId="5A5079DB" w14:textId="14E4A5ED" w:rsidR="009A2B30" w:rsidRPr="005B7C5C" w:rsidRDefault="009A2B30" w:rsidP="001067E5">
      <w:pPr>
        <w:rPr>
          <w:rFonts w:cs="Times New Roman"/>
        </w:rPr>
      </w:pPr>
      <w:r w:rsidRPr="005B7C5C">
        <w:rPr>
          <w:rFonts w:cs="Times New Roman"/>
        </w:rPr>
        <w:t xml:space="preserve">“Being </w:t>
      </w:r>
      <w:r w:rsidRPr="005B7C5C">
        <w:rPr>
          <w:rFonts w:cs="Times New Roman"/>
          <w:noProof/>
        </w:rPr>
        <w:t>real</w:t>
      </w:r>
      <w:r w:rsidR="00833AD0" w:rsidRPr="005B7C5C">
        <w:rPr>
          <w:rFonts w:cs="Times New Roman"/>
          <w:noProof/>
        </w:rPr>
        <w:t>ly</w:t>
      </w:r>
      <w:r w:rsidRPr="005B7C5C">
        <w:rPr>
          <w:rFonts w:cs="Times New Roman"/>
        </w:rPr>
        <w:t xml:space="preserve"> pissed off, that’s what I’m doing here,” Michael said with a chip on his shoulder. “Russ called me to cover for some ass. I’ve had 4 hours to sleep</w:t>
      </w:r>
      <w:r w:rsidR="00865373" w:rsidRPr="005B7C5C">
        <w:rPr>
          <w:rFonts w:cs="Times New Roman"/>
        </w:rPr>
        <w:t>,</w:t>
      </w:r>
      <w:r w:rsidRPr="005B7C5C">
        <w:rPr>
          <w:rFonts w:cs="Times New Roman"/>
        </w:rPr>
        <w:t xml:space="preserve"> and that jerk called me back in.”</w:t>
      </w:r>
    </w:p>
    <w:p w14:paraId="54957808" w14:textId="18C0FD66" w:rsidR="009A2B30" w:rsidRPr="005B7C5C" w:rsidRDefault="009A2B30" w:rsidP="001067E5">
      <w:pPr>
        <w:rPr>
          <w:rFonts w:cs="Times New Roman"/>
        </w:rPr>
      </w:pPr>
      <w:r w:rsidRPr="005B7C5C">
        <w:rPr>
          <w:rFonts w:cs="Times New Roman"/>
        </w:rPr>
        <w:lastRenderedPageBreak/>
        <w:t>“Tough, h</w:t>
      </w:r>
      <w:r w:rsidR="00267CE8" w:rsidRPr="005B7C5C">
        <w:rPr>
          <w:rFonts w:cs="Times New Roman"/>
        </w:rPr>
        <w:t>e does it to me</w:t>
      </w:r>
      <w:r w:rsidR="00074598" w:rsidRPr="005B7C5C">
        <w:rPr>
          <w:rFonts w:cs="Times New Roman"/>
        </w:rPr>
        <w:t xml:space="preserve"> all</w:t>
      </w:r>
      <w:r w:rsidR="00267CE8" w:rsidRPr="005B7C5C">
        <w:rPr>
          <w:rFonts w:cs="Times New Roman"/>
        </w:rPr>
        <w:t xml:space="preserve"> the time,” one of the guards said, “</w:t>
      </w:r>
      <w:r w:rsidRPr="005B7C5C">
        <w:rPr>
          <w:rFonts w:cs="Times New Roman"/>
        </w:rPr>
        <w:t>What about you two?”</w:t>
      </w:r>
    </w:p>
    <w:p w14:paraId="7E2AD31D" w14:textId="5621E2B5" w:rsidR="009A2B30" w:rsidRPr="005B7C5C" w:rsidRDefault="009A2B30" w:rsidP="001067E5">
      <w:pPr>
        <w:rPr>
          <w:rFonts w:cs="Times New Roman"/>
        </w:rPr>
      </w:pPr>
      <w:r w:rsidRPr="005B7C5C">
        <w:rPr>
          <w:rFonts w:cs="Times New Roman"/>
        </w:rPr>
        <w:t>“We’re coming in to get the kitchen fired up, so we can bring you</w:t>
      </w:r>
      <w:r w:rsidR="00865373" w:rsidRPr="005B7C5C">
        <w:rPr>
          <w:rFonts w:cs="Times New Roman"/>
        </w:rPr>
        <w:t>, handsome men,</w:t>
      </w:r>
      <w:r w:rsidRPr="005B7C5C">
        <w:rPr>
          <w:rFonts w:cs="Times New Roman"/>
        </w:rPr>
        <w:t xml:space="preserve"> a nice hot breakfast. If you don’t want it, then I’ll just go home,” Denise said with a hint of other pleasures in her voice.</w:t>
      </w:r>
    </w:p>
    <w:p w14:paraId="1779653A" w14:textId="737AE8D5" w:rsidR="009A2B30" w:rsidRPr="005B7C5C" w:rsidRDefault="009A2B30" w:rsidP="001067E5">
      <w:pPr>
        <w:rPr>
          <w:rFonts w:cs="Times New Roman"/>
        </w:rPr>
      </w:pPr>
      <w:r w:rsidRPr="005B7C5C">
        <w:rPr>
          <w:rFonts w:cs="Times New Roman"/>
        </w:rPr>
        <w:t>“Go ahead, just don’t forget us</w:t>
      </w:r>
      <w:r w:rsidR="007F2415">
        <w:rPr>
          <w:rFonts w:cs="Times New Roman"/>
        </w:rPr>
        <w:t>;</w:t>
      </w:r>
      <w:r w:rsidRPr="005B7C5C">
        <w:rPr>
          <w:rFonts w:cs="Times New Roman"/>
        </w:rPr>
        <w:t xml:space="preserve"> we’ve been here for hours.”</w:t>
      </w:r>
    </w:p>
    <w:p w14:paraId="7D7D6FDE" w14:textId="4D431DDA" w:rsidR="009A2B30" w:rsidRPr="005B7C5C" w:rsidRDefault="009A2B30" w:rsidP="0082375B">
      <w:pPr>
        <w:rPr>
          <w:rFonts w:cs="Times New Roman"/>
        </w:rPr>
      </w:pPr>
      <w:r w:rsidRPr="005B7C5C">
        <w:rPr>
          <w:rFonts w:cs="Times New Roman"/>
        </w:rPr>
        <w:t>“Don’t worry</w:t>
      </w:r>
      <w:r w:rsidR="007F2415">
        <w:rPr>
          <w:rFonts w:cs="Times New Roman"/>
        </w:rPr>
        <w:t>,</w:t>
      </w:r>
      <w:r w:rsidRPr="005B7C5C">
        <w:rPr>
          <w:rFonts w:cs="Times New Roman"/>
        </w:rPr>
        <w:t xml:space="preserve"> boys, we won’t forget you,” Ruth added as she slipped </w:t>
      </w:r>
      <w:r w:rsidR="001446F5" w:rsidRPr="005B7C5C">
        <w:rPr>
          <w:rFonts w:cs="Times New Roman"/>
        </w:rPr>
        <w:t xml:space="preserve">past </w:t>
      </w:r>
      <w:r w:rsidRPr="005B7C5C">
        <w:rPr>
          <w:rFonts w:cs="Times New Roman"/>
        </w:rPr>
        <w:t>the guard, making sure to brush against him.</w:t>
      </w:r>
    </w:p>
    <w:p w14:paraId="0A5814DD" w14:textId="35EBBEEF" w:rsidR="00CE072C" w:rsidRPr="005B7C5C" w:rsidRDefault="00CE072C" w:rsidP="001067E5">
      <w:pPr>
        <w:rPr>
          <w:rFonts w:cs="Times New Roman"/>
        </w:rPr>
      </w:pPr>
      <w:r w:rsidRPr="005B7C5C">
        <w:rPr>
          <w:rFonts w:cs="Times New Roman"/>
        </w:rPr>
        <w:t>Ruth, Michael</w:t>
      </w:r>
      <w:r w:rsidR="00332574"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Denise passed through the door</w:t>
      </w:r>
      <w:r w:rsidR="00833AD0"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before they got very far, Denise made a point of turning and waving at the guards.</w:t>
      </w:r>
    </w:p>
    <w:p w14:paraId="5BF80159" w14:textId="1CB6247D" w:rsidR="00CE072C" w:rsidRPr="005B7C5C" w:rsidRDefault="00CE072C" w:rsidP="001067E5">
      <w:pPr>
        <w:rPr>
          <w:rFonts w:cs="Times New Roman"/>
        </w:rPr>
      </w:pPr>
      <w:r w:rsidRPr="005B7C5C">
        <w:rPr>
          <w:rFonts w:cs="Times New Roman"/>
        </w:rPr>
        <w:t>“Nice touch,” Michael whispered as they walked.</w:t>
      </w:r>
    </w:p>
    <w:p w14:paraId="12A29EC3" w14:textId="0DDD4846" w:rsidR="00CE072C" w:rsidRPr="005B7C5C" w:rsidRDefault="00CE072C" w:rsidP="004537F7">
      <w:pPr>
        <w:rPr>
          <w:rFonts w:cs="Times New Roman"/>
        </w:rPr>
      </w:pPr>
      <w:r w:rsidRPr="005B7C5C">
        <w:rPr>
          <w:rFonts w:cs="Times New Roman"/>
        </w:rPr>
        <w:t xml:space="preserve">“Gotta </w:t>
      </w:r>
      <w:r w:rsidR="00380A7E" w:rsidRPr="005B7C5C">
        <w:rPr>
          <w:rFonts w:cs="Times New Roman"/>
          <w:noProof/>
        </w:rPr>
        <w:t>stay</w:t>
      </w:r>
      <w:r w:rsidRPr="005B7C5C">
        <w:rPr>
          <w:rFonts w:cs="Times New Roman"/>
        </w:rPr>
        <w:t xml:space="preserve"> in character,” she replied.</w:t>
      </w:r>
    </w:p>
    <w:p w14:paraId="51833937" w14:textId="0A6C349A" w:rsidR="00CE072C" w:rsidRPr="005B7C5C" w:rsidRDefault="00CE072C" w:rsidP="004537F7">
      <w:pPr>
        <w:rPr>
          <w:rFonts w:cs="Times New Roman"/>
        </w:rPr>
      </w:pPr>
      <w:r w:rsidRPr="005B7C5C">
        <w:rPr>
          <w:rFonts w:cs="Times New Roman"/>
        </w:rPr>
        <w:t>“I’ll get a</w:t>
      </w:r>
      <w:r w:rsidR="001446F5" w:rsidRPr="005B7C5C">
        <w:rPr>
          <w:rFonts w:cs="Times New Roman"/>
        </w:rPr>
        <w:t>s</w:t>
      </w:r>
      <w:r w:rsidRPr="005B7C5C">
        <w:rPr>
          <w:rFonts w:cs="Times New Roman"/>
        </w:rPr>
        <w:t xml:space="preserve"> close to the guard area as I can. They’ll know that I wasn’t called in, so I can’t let them see me. Remember the room is down in the main mailroom. It’s in the northeast corner</w:t>
      </w:r>
      <w:r w:rsidR="00865373" w:rsidRPr="005B7C5C">
        <w:rPr>
          <w:rFonts w:cs="Times New Roman"/>
        </w:rPr>
        <w:t>,</w:t>
      </w:r>
      <w:r w:rsidRPr="005B7C5C">
        <w:rPr>
          <w:rFonts w:cs="Times New Roman"/>
        </w:rPr>
        <w:t xml:space="preserve"> and it’s a big caged</w:t>
      </w:r>
      <w:r w:rsidR="007F2415">
        <w:rPr>
          <w:rFonts w:cs="Times New Roman"/>
        </w:rPr>
        <w:t>-</w:t>
      </w:r>
      <w:r w:rsidRPr="005B7C5C">
        <w:rPr>
          <w:rFonts w:cs="Times New Roman"/>
        </w:rPr>
        <w:t>in area where the special packages were stored.”</w:t>
      </w:r>
    </w:p>
    <w:p w14:paraId="0AD5ADDC" w14:textId="2E2A4C7D" w:rsidR="00CE072C" w:rsidRPr="005B7C5C" w:rsidRDefault="00CE072C" w:rsidP="004537F7">
      <w:pPr>
        <w:rPr>
          <w:rFonts w:cs="Times New Roman"/>
        </w:rPr>
      </w:pPr>
      <w:r w:rsidRPr="005B7C5C">
        <w:rPr>
          <w:rFonts w:cs="Times New Roman"/>
        </w:rPr>
        <w:t>“Got it,” Ruth said, “see you in a few.”</w:t>
      </w:r>
    </w:p>
    <w:p w14:paraId="604BF73D" w14:textId="5CCE4648" w:rsidR="00AE53C3" w:rsidRPr="005B7C5C" w:rsidRDefault="00AE53C3" w:rsidP="002A0FC9">
      <w:pPr>
        <w:pStyle w:val="SceneSeparator"/>
        <w:rPr>
          <w:rFonts w:cs="Times New Roman"/>
        </w:rPr>
      </w:pPr>
      <w:r w:rsidRPr="005B7C5C">
        <w:rPr>
          <w:rFonts w:cs="Times New Roman"/>
        </w:rPr>
        <w:t>&gt;&gt;&gt;&gt;&gt;&gt;&gt;&gt;&gt;&gt;&gt;&gt;&gt;&gt;&gt;&gt;&gt;&gt;&gt;&gt;</w:t>
      </w:r>
    </w:p>
    <w:p w14:paraId="706B227A" w14:textId="25832E73" w:rsidR="00D54F42" w:rsidRPr="005B7C5C" w:rsidRDefault="00D54F42" w:rsidP="00D54F42">
      <w:pPr>
        <w:rPr>
          <w:rFonts w:cs="Times New Roman"/>
        </w:rPr>
      </w:pPr>
      <w:r w:rsidRPr="005B7C5C">
        <w:rPr>
          <w:rFonts w:cs="Times New Roman"/>
        </w:rPr>
        <w:t>Chris was angry. Every day that he had to deal with the Mayor and that puffed</w:t>
      </w:r>
      <w:r w:rsidR="007F2415">
        <w:rPr>
          <w:rFonts w:cs="Times New Roman"/>
        </w:rPr>
        <w:t>-</w:t>
      </w:r>
      <w:r w:rsidRPr="005B7C5C">
        <w:rPr>
          <w:rFonts w:cs="Times New Roman"/>
        </w:rPr>
        <w:t xml:space="preserve">up general was a waste. They had no idea what a nuclear weapon was. All they wanted was something powerful that </w:t>
      </w:r>
      <w:r w:rsidRPr="005B7C5C">
        <w:rPr>
          <w:rFonts w:cs="Times New Roman"/>
        </w:rPr>
        <w:lastRenderedPageBreak/>
        <w:t xml:space="preserve">they </w:t>
      </w:r>
      <w:r w:rsidR="00267CE8" w:rsidRPr="005B7C5C">
        <w:rPr>
          <w:rFonts w:cs="Times New Roman"/>
        </w:rPr>
        <w:t>could</w:t>
      </w:r>
      <w:r w:rsidRPr="005B7C5C">
        <w:rPr>
          <w:rFonts w:cs="Times New Roman"/>
        </w:rPr>
        <w:t xml:space="preserve"> scare people with. The nuke was just a little ‘</w:t>
      </w:r>
      <w:r w:rsidRPr="005B7C5C">
        <w:rPr>
          <w:rFonts w:cs="Times New Roman"/>
          <w:noProof/>
        </w:rPr>
        <w:t>overkill</w:t>
      </w:r>
      <w:r w:rsidR="00332574" w:rsidRPr="005B7C5C">
        <w:rPr>
          <w:rFonts w:cs="Times New Roman"/>
          <w:noProof/>
        </w:rPr>
        <w:t>,’</w:t>
      </w:r>
      <w:r w:rsidRPr="005B7C5C">
        <w:rPr>
          <w:rFonts w:cs="Times New Roman"/>
        </w:rPr>
        <w:t xml:space="preserve"> but they were too dumb to know it.</w:t>
      </w:r>
    </w:p>
    <w:p w14:paraId="76D86B36" w14:textId="08341FF5" w:rsidR="00D54F42" w:rsidRPr="005B7C5C" w:rsidRDefault="00D54F42" w:rsidP="00D54F42">
      <w:pPr>
        <w:rPr>
          <w:rFonts w:cs="Times New Roman"/>
        </w:rPr>
      </w:pPr>
      <w:r w:rsidRPr="005B7C5C">
        <w:rPr>
          <w:rFonts w:cs="Times New Roman"/>
        </w:rPr>
        <w:t>The weapons hadn’t been damaged in the transport, which was a major relief. Chris was lucky to have found the necessary radiation measurement devices</w:t>
      </w:r>
      <w:r w:rsidR="00833AD0" w:rsidRPr="005B7C5C">
        <w:rPr>
          <w:rFonts w:cs="Times New Roman"/>
        </w:rPr>
        <w:t>,</w:t>
      </w:r>
      <w:r w:rsidRPr="005B7C5C">
        <w:rPr>
          <w:rFonts w:cs="Times New Roman"/>
        </w:rPr>
        <w:t xml:space="preserve"> </w:t>
      </w:r>
      <w:r w:rsidRPr="005B7C5C">
        <w:rPr>
          <w:rFonts w:cs="Times New Roman"/>
          <w:noProof/>
        </w:rPr>
        <w:t>so</w:t>
      </w:r>
      <w:r w:rsidRPr="005B7C5C">
        <w:rPr>
          <w:rFonts w:cs="Times New Roman"/>
        </w:rPr>
        <w:t xml:space="preserve"> he tested each </w:t>
      </w:r>
      <w:r w:rsidR="007F2415">
        <w:rPr>
          <w:rFonts w:cs="Times New Roman"/>
        </w:rPr>
        <w:t>case</w:t>
      </w:r>
      <w:r w:rsidRPr="005B7C5C">
        <w:rPr>
          <w:rFonts w:cs="Times New Roman"/>
        </w:rPr>
        <w:t xml:space="preserve"> once they were in the underground parking area.</w:t>
      </w:r>
    </w:p>
    <w:p w14:paraId="06C7ADB0" w14:textId="52BAB293" w:rsidR="00D54F42" w:rsidRPr="005B7C5C" w:rsidRDefault="00D54F42" w:rsidP="00D54F42">
      <w:pPr>
        <w:rPr>
          <w:rFonts w:cs="Times New Roman"/>
        </w:rPr>
      </w:pPr>
      <w:r w:rsidRPr="005B7C5C">
        <w:rPr>
          <w:rFonts w:cs="Times New Roman"/>
        </w:rPr>
        <w:t xml:space="preserve">He was familiar with the basic circuitry and </w:t>
      </w:r>
      <w:r w:rsidRPr="005B7C5C">
        <w:rPr>
          <w:rFonts w:cs="Times New Roman"/>
          <w:noProof/>
        </w:rPr>
        <w:t>safeguards</w:t>
      </w:r>
      <w:r w:rsidRPr="005B7C5C">
        <w:rPr>
          <w:rFonts w:cs="Times New Roman"/>
        </w:rPr>
        <w:t xml:space="preserve"> within the detonation package. He thought that if necessary, he might be able to bypass some of the safeguards and make one of them usable. He did admit to himself that he wasn’t going to let that happen. But he had to put on a show. That meant that he needed to set up shop and </w:t>
      </w:r>
      <w:r w:rsidR="00267CE8" w:rsidRPr="005B7C5C">
        <w:rPr>
          <w:rFonts w:cs="Times New Roman"/>
        </w:rPr>
        <w:t>provide the entertainment</w:t>
      </w:r>
      <w:r w:rsidRPr="005B7C5C">
        <w:rPr>
          <w:rFonts w:cs="Times New Roman"/>
        </w:rPr>
        <w:t>.</w:t>
      </w:r>
    </w:p>
    <w:p w14:paraId="480F7034" w14:textId="6B58A996" w:rsidR="00D54F42" w:rsidRPr="005B7C5C" w:rsidRDefault="00D54F42" w:rsidP="00D54F42">
      <w:pPr>
        <w:rPr>
          <w:rFonts w:cs="Times New Roman"/>
        </w:rPr>
      </w:pPr>
      <w:r w:rsidRPr="005B7C5C">
        <w:rPr>
          <w:rFonts w:cs="Times New Roman"/>
        </w:rPr>
        <w:t xml:space="preserve">Chris </w:t>
      </w:r>
      <w:r w:rsidRPr="005B7C5C">
        <w:rPr>
          <w:rFonts w:cs="Times New Roman"/>
          <w:noProof/>
        </w:rPr>
        <w:t>spen</w:t>
      </w:r>
      <w:r w:rsidR="00833AD0" w:rsidRPr="005B7C5C">
        <w:rPr>
          <w:rFonts w:cs="Times New Roman"/>
          <w:noProof/>
        </w:rPr>
        <w:t>t</w:t>
      </w:r>
      <w:r w:rsidRPr="005B7C5C">
        <w:rPr>
          <w:rFonts w:cs="Times New Roman"/>
        </w:rPr>
        <w:t xml:space="preserve"> hours per day, taking off covers and looking like he was preparing the bombs to be used. </w:t>
      </w:r>
      <w:proofErr w:type="gramStart"/>
      <w:r w:rsidRPr="005B7C5C">
        <w:rPr>
          <w:rFonts w:cs="Times New Roman"/>
        </w:rPr>
        <w:t>In actuality</w:t>
      </w:r>
      <w:r w:rsidR="007F2415">
        <w:rPr>
          <w:rFonts w:cs="Times New Roman"/>
        </w:rPr>
        <w:t>,</w:t>
      </w:r>
      <w:r w:rsidRPr="005B7C5C">
        <w:rPr>
          <w:rFonts w:cs="Times New Roman"/>
        </w:rPr>
        <w:t xml:space="preserve"> he</w:t>
      </w:r>
      <w:proofErr w:type="gramEnd"/>
      <w:r w:rsidRPr="005B7C5C">
        <w:rPr>
          <w:rFonts w:cs="Times New Roman"/>
        </w:rPr>
        <w:t xml:space="preserve"> was acting, playing, measuring</w:t>
      </w:r>
      <w:r w:rsidR="007F2415">
        <w:rPr>
          <w:rFonts w:cs="Times New Roman"/>
        </w:rPr>
        <w:t>,</w:t>
      </w:r>
      <w:r w:rsidRPr="005B7C5C">
        <w:rPr>
          <w:rFonts w:cs="Times New Roman"/>
        </w:rPr>
        <w:t xml:space="preserve"> and then putting the covers back on. All the time</w:t>
      </w:r>
      <w:r w:rsidR="007F2415">
        <w:rPr>
          <w:rFonts w:cs="Times New Roman"/>
        </w:rPr>
        <w:t>,</w:t>
      </w:r>
      <w:r w:rsidRPr="005B7C5C">
        <w:rPr>
          <w:rFonts w:cs="Times New Roman"/>
        </w:rPr>
        <w:t xml:space="preserve"> he was thinking about how to get the most out of this screwed</w:t>
      </w:r>
      <w:r w:rsidR="007F2415">
        <w:rPr>
          <w:rFonts w:cs="Times New Roman"/>
        </w:rPr>
        <w:t>-</w:t>
      </w:r>
      <w:r w:rsidRPr="005B7C5C">
        <w:rPr>
          <w:rFonts w:cs="Times New Roman"/>
        </w:rPr>
        <w:t>up arrangement.</w:t>
      </w:r>
    </w:p>
    <w:p w14:paraId="40DD9DDC" w14:textId="3AFACB22" w:rsidR="00D54F42" w:rsidRPr="005B7C5C" w:rsidRDefault="00D54F42" w:rsidP="00D54F42">
      <w:pPr>
        <w:rPr>
          <w:rFonts w:cs="Times New Roman"/>
        </w:rPr>
      </w:pPr>
      <w:r w:rsidRPr="005B7C5C">
        <w:rPr>
          <w:rFonts w:cs="Times New Roman"/>
        </w:rPr>
        <w:t>Tonight was one of those sessions</w:t>
      </w:r>
      <w:r w:rsidR="007F2415">
        <w:rPr>
          <w:rFonts w:cs="Times New Roman"/>
        </w:rPr>
        <w:t>;</w:t>
      </w:r>
      <w:r w:rsidRPr="005B7C5C">
        <w:rPr>
          <w:rFonts w:cs="Times New Roman"/>
        </w:rPr>
        <w:t xml:space="preserve"> turn on the light, act busy, act thoughtful and scratch your head </w:t>
      </w:r>
      <w:proofErr w:type="gramStart"/>
      <w:r w:rsidRPr="005B7C5C">
        <w:rPr>
          <w:rFonts w:cs="Times New Roman"/>
        </w:rPr>
        <w:t>once in a while</w:t>
      </w:r>
      <w:proofErr w:type="gramEnd"/>
      <w:r w:rsidR="007F2415">
        <w:rPr>
          <w:rFonts w:cs="Times New Roman"/>
        </w:rPr>
        <w:t>;</w:t>
      </w:r>
      <w:r w:rsidRPr="005B7C5C">
        <w:rPr>
          <w:rFonts w:cs="Times New Roman"/>
        </w:rPr>
        <w:t xml:space="preserve"> </w:t>
      </w:r>
      <w:r w:rsidR="007F2415">
        <w:rPr>
          <w:rFonts w:cs="Times New Roman"/>
        </w:rPr>
        <w:t xml:space="preserve">it </w:t>
      </w:r>
      <w:r w:rsidRPr="005B7C5C">
        <w:rPr>
          <w:rFonts w:cs="Times New Roman"/>
        </w:rPr>
        <w:t>seemed like a great plan.</w:t>
      </w:r>
    </w:p>
    <w:p w14:paraId="416CAAAC" w14:textId="591BC866" w:rsidR="009207F7" w:rsidRPr="005B7C5C" w:rsidRDefault="009207F7" w:rsidP="009207F7">
      <w:pPr>
        <w:pStyle w:val="SceneSeparator"/>
        <w:rPr>
          <w:rFonts w:cs="Times New Roman"/>
        </w:rPr>
      </w:pPr>
      <w:r w:rsidRPr="005B7C5C">
        <w:rPr>
          <w:rFonts w:cs="Times New Roman"/>
        </w:rPr>
        <w:t>&gt;&gt;&gt;&gt;&gt;&gt;&gt;&gt;&gt;&gt;&gt;&gt;&gt;&gt;&gt;&gt;&gt;&gt;&gt;&gt;</w:t>
      </w:r>
    </w:p>
    <w:p w14:paraId="19E3DED4" w14:textId="2B8CF33A" w:rsidR="00213D59" w:rsidRPr="005B7C5C" w:rsidRDefault="00213D59" w:rsidP="00213D59">
      <w:pPr>
        <w:rPr>
          <w:rFonts w:cs="Times New Roman"/>
        </w:rPr>
      </w:pPr>
      <w:r w:rsidRPr="005B7C5C">
        <w:rPr>
          <w:rFonts w:cs="Times New Roman"/>
        </w:rPr>
        <w:t>LL and Beta Team were in the air</w:t>
      </w:r>
      <w:r w:rsidR="00833AD0"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Roy Harden was sitting in the corner with a panicked look on his face. </w:t>
      </w:r>
      <w:r w:rsidR="00564903">
        <w:rPr>
          <w:rFonts w:cs="Times New Roman"/>
        </w:rPr>
        <w:t>Beta team was checking their weapons during the short trip to their action point</w:t>
      </w:r>
      <w:r w:rsidRPr="005B7C5C">
        <w:rPr>
          <w:rFonts w:cs="Times New Roman"/>
        </w:rPr>
        <w:t xml:space="preserve">, </w:t>
      </w:r>
      <w:r w:rsidRPr="005B7C5C">
        <w:rPr>
          <w:rFonts w:cs="Times New Roman"/>
        </w:rPr>
        <w:lastRenderedPageBreak/>
        <w:t>going over the area maps and checking each other’s gear. Beta23 sat and watched.</w:t>
      </w:r>
    </w:p>
    <w:p w14:paraId="7C368BF2" w14:textId="595BD19C" w:rsidR="00213D59" w:rsidRPr="005B7C5C" w:rsidRDefault="00213D59" w:rsidP="00213D59">
      <w:pPr>
        <w:rPr>
          <w:rFonts w:cs="Times New Roman"/>
        </w:rPr>
      </w:pPr>
      <w:r w:rsidRPr="005B7C5C">
        <w:rPr>
          <w:rFonts w:cs="Times New Roman"/>
        </w:rPr>
        <w:t>“Ok</w:t>
      </w:r>
      <w:r w:rsidR="00332574" w:rsidRPr="005B7C5C">
        <w:rPr>
          <w:rFonts w:cs="Times New Roman"/>
        </w:rPr>
        <w:t>ay</w:t>
      </w:r>
      <w:r w:rsidR="00564903">
        <w:rPr>
          <w:rFonts w:cs="Times New Roman"/>
        </w:rPr>
        <w:t>,</w:t>
      </w:r>
      <w:r w:rsidRPr="005B7C5C">
        <w:rPr>
          <w:rFonts w:cs="Times New Roman"/>
        </w:rPr>
        <w:t xml:space="preserve"> </w:t>
      </w:r>
      <w:r w:rsidRPr="005B7C5C">
        <w:rPr>
          <w:rFonts w:cs="Times New Roman"/>
          <w:noProof/>
        </w:rPr>
        <w:t>guy</w:t>
      </w:r>
      <w:r w:rsidR="00833AD0" w:rsidRPr="005B7C5C">
        <w:rPr>
          <w:rFonts w:cs="Times New Roman"/>
          <w:noProof/>
        </w:rPr>
        <w:t>s, h</w:t>
      </w:r>
      <w:r w:rsidRPr="005B7C5C">
        <w:rPr>
          <w:rFonts w:cs="Times New Roman"/>
          <w:noProof/>
        </w:rPr>
        <w:t>eads</w:t>
      </w:r>
      <w:r w:rsidRPr="005B7C5C">
        <w:rPr>
          <w:rFonts w:cs="Times New Roman"/>
        </w:rPr>
        <w:t xml:space="preserve"> up. When we hit the </w:t>
      </w:r>
      <w:r w:rsidRPr="005B7C5C">
        <w:rPr>
          <w:rFonts w:cs="Times New Roman"/>
          <w:noProof/>
        </w:rPr>
        <w:t>ground</w:t>
      </w:r>
      <w:r w:rsidR="00833AD0" w:rsidRPr="005B7C5C">
        <w:rPr>
          <w:rFonts w:cs="Times New Roman"/>
          <w:noProof/>
        </w:rPr>
        <w:t>,</w:t>
      </w:r>
      <w:r w:rsidRPr="005B7C5C">
        <w:rPr>
          <w:rFonts w:cs="Times New Roman"/>
        </w:rPr>
        <w:t xml:space="preserve"> we’re splitting in two. Red Team will support the ground assault as we briefed it. And Blue Team will meet up with the Colonel and support his action.</w:t>
      </w:r>
    </w:p>
    <w:p w14:paraId="5E76CB47" w14:textId="5743BA1D" w:rsidR="00213D59" w:rsidRPr="005B7C5C" w:rsidRDefault="00213D59" w:rsidP="00213D59">
      <w:pPr>
        <w:rPr>
          <w:rFonts w:cs="Times New Roman"/>
        </w:rPr>
      </w:pPr>
      <w:r w:rsidRPr="005B7C5C">
        <w:rPr>
          <w:rFonts w:cs="Times New Roman"/>
        </w:rPr>
        <w:t>“Beta23, are you picking up the Colonel’s comm traffic yet?” LL asked.</w:t>
      </w:r>
    </w:p>
    <w:p w14:paraId="5C47D66E" w14:textId="4A6A9AC3" w:rsidR="00213D59" w:rsidRPr="005B7C5C" w:rsidRDefault="00213D59" w:rsidP="00213D59">
      <w:pPr>
        <w:rPr>
          <w:rFonts w:cs="Times New Roman"/>
        </w:rPr>
      </w:pPr>
      <w:r w:rsidRPr="005B7C5C">
        <w:rPr>
          <w:rFonts w:cs="Times New Roman"/>
        </w:rPr>
        <w:t xml:space="preserve">“Yes, sergeant, I began to receive and transmit with them 1 minute and 10 seconds ago. We have established </w:t>
      </w:r>
      <w:r w:rsidRPr="005B7C5C">
        <w:rPr>
          <w:rFonts w:cs="Times New Roman"/>
          <w:noProof/>
        </w:rPr>
        <w:t>contact</w:t>
      </w:r>
      <w:r w:rsidR="00833AD0" w:rsidRPr="005B7C5C">
        <w:rPr>
          <w:rFonts w:cs="Times New Roman"/>
          <w:noProof/>
        </w:rPr>
        <w:t>,</w:t>
      </w:r>
      <w:r w:rsidRPr="005B7C5C">
        <w:rPr>
          <w:rFonts w:cs="Times New Roman"/>
        </w:rPr>
        <w:t xml:space="preserve"> </w:t>
      </w:r>
      <w:r w:rsidRPr="005B7C5C">
        <w:rPr>
          <w:rFonts w:cs="Times New Roman"/>
          <w:noProof/>
        </w:rPr>
        <w:t>and</w:t>
      </w:r>
      <w:r w:rsidRPr="005B7C5C">
        <w:rPr>
          <w:rFonts w:cs="Times New Roman"/>
        </w:rPr>
        <w:t xml:space="preserve"> they are waiting for us to land. They have already passed </w:t>
      </w:r>
      <w:r w:rsidR="00D7004F" w:rsidRPr="005B7C5C">
        <w:rPr>
          <w:rFonts w:cs="Times New Roman"/>
          <w:noProof/>
        </w:rPr>
        <w:t xml:space="preserve">me the location of </w:t>
      </w:r>
      <w:r w:rsidRPr="005B7C5C">
        <w:rPr>
          <w:rFonts w:cs="Times New Roman"/>
          <w:noProof/>
        </w:rPr>
        <w:t>our</w:t>
      </w:r>
      <w:r w:rsidRPr="005B7C5C">
        <w:rPr>
          <w:rFonts w:cs="Times New Roman"/>
        </w:rPr>
        <w:t xml:space="preserve"> </w:t>
      </w:r>
      <w:r w:rsidR="00D7004F" w:rsidRPr="005B7C5C">
        <w:rPr>
          <w:rFonts w:cs="Times New Roman"/>
        </w:rPr>
        <w:t>‘</w:t>
      </w:r>
      <w:r w:rsidRPr="005B7C5C">
        <w:rPr>
          <w:rFonts w:cs="Times New Roman"/>
        </w:rPr>
        <w:t>connect point</w:t>
      </w:r>
      <w:r w:rsidR="00833AD0" w:rsidRPr="005B7C5C">
        <w:rPr>
          <w:rFonts w:cs="Times New Roman"/>
          <w:noProof/>
        </w:rPr>
        <w:t>,’</w:t>
      </w:r>
      <w:r w:rsidRPr="005B7C5C">
        <w:rPr>
          <w:rFonts w:cs="Times New Roman"/>
        </w:rPr>
        <w:t xml:space="preserve"> where we’ll meet them.”</w:t>
      </w:r>
    </w:p>
    <w:p w14:paraId="05586876" w14:textId="77777777" w:rsidR="002A0FC9" w:rsidRPr="005B7C5C" w:rsidRDefault="002A0FC9" w:rsidP="002A0FC9">
      <w:pPr>
        <w:pStyle w:val="Heading2"/>
        <w:rPr>
          <w:rFonts w:cs="Times New Roman"/>
        </w:rPr>
      </w:pPr>
      <w:r w:rsidRPr="005B7C5C">
        <w:rPr>
          <w:rFonts w:cs="Times New Roman"/>
        </w:rPr>
        <w:t>Recovery</w:t>
      </w:r>
    </w:p>
    <w:p w14:paraId="2C5B2670" w14:textId="39A2BA41" w:rsidR="00CD06E5" w:rsidRPr="005B7C5C" w:rsidRDefault="00CD06E5" w:rsidP="004537F7">
      <w:pPr>
        <w:rPr>
          <w:rFonts w:cs="Times New Roman"/>
        </w:rPr>
      </w:pPr>
      <w:r w:rsidRPr="005B7C5C">
        <w:rPr>
          <w:rFonts w:cs="Times New Roman"/>
        </w:rPr>
        <w:t>Michael took his time moving between the mail processing machinery. It provided good cover</w:t>
      </w:r>
      <w:r w:rsidR="00865373" w:rsidRPr="005B7C5C">
        <w:rPr>
          <w:rFonts w:cs="Times New Roman"/>
        </w:rPr>
        <w:t>,</w:t>
      </w:r>
      <w:r w:rsidRPr="005B7C5C">
        <w:rPr>
          <w:rFonts w:cs="Times New Roman"/>
        </w:rPr>
        <w:t xml:space="preserve"> and he was able to get within 10 feet of the metal </w:t>
      </w:r>
      <w:r w:rsidR="00997400" w:rsidRPr="005B7C5C">
        <w:rPr>
          <w:rFonts w:cs="Times New Roman"/>
        </w:rPr>
        <w:t>cage door</w:t>
      </w:r>
      <w:r w:rsidR="00564903">
        <w:rPr>
          <w:rFonts w:cs="Times New Roman"/>
        </w:rPr>
        <w:t>,</w:t>
      </w:r>
      <w:r w:rsidR="00997400" w:rsidRPr="005B7C5C">
        <w:rPr>
          <w:rFonts w:cs="Times New Roman"/>
        </w:rPr>
        <w:t xml:space="preserve"> which was open and le</w:t>
      </w:r>
      <w:r w:rsidRPr="005B7C5C">
        <w:rPr>
          <w:rFonts w:cs="Times New Roman"/>
        </w:rPr>
        <w:t xml:space="preserve">d into the guard area. The two guards on duty were </w:t>
      </w:r>
      <w:r w:rsidR="004B734F" w:rsidRPr="005B7C5C">
        <w:rPr>
          <w:rFonts w:cs="Times New Roman"/>
        </w:rPr>
        <w:t xml:space="preserve">facing the back of the cage and </w:t>
      </w:r>
      <w:r w:rsidRPr="005B7C5C">
        <w:rPr>
          <w:rFonts w:cs="Times New Roman"/>
        </w:rPr>
        <w:t xml:space="preserve">listening to music </w:t>
      </w:r>
      <w:r w:rsidR="004B734F" w:rsidRPr="005B7C5C">
        <w:rPr>
          <w:rFonts w:cs="Times New Roman"/>
        </w:rPr>
        <w:t>on one of their comm units. T</w:t>
      </w:r>
      <w:r w:rsidRPr="005B7C5C">
        <w:rPr>
          <w:rFonts w:cs="Times New Roman"/>
        </w:rPr>
        <w:t>hey didn’t seem to be paying much attention to the floor behind them. At that point, Michael had to get comfortable and wait. He glanced at his watch</w:t>
      </w:r>
      <w:r w:rsidR="00564903">
        <w:rPr>
          <w:rFonts w:cs="Times New Roman"/>
        </w:rPr>
        <w:t>,</w:t>
      </w:r>
      <w:r w:rsidRPr="005B7C5C">
        <w:rPr>
          <w:rFonts w:cs="Times New Roman"/>
        </w:rPr>
        <w:t xml:space="preserve"> and just as he noted that Denise and Ruth weren’t due for three minutes</w:t>
      </w:r>
      <w:r w:rsidR="00BD285F" w:rsidRPr="005B7C5C">
        <w:rPr>
          <w:rFonts w:cs="Times New Roman"/>
        </w:rPr>
        <w:t>,</w:t>
      </w:r>
      <w:r w:rsidRPr="005B7C5C">
        <w:rPr>
          <w:rFonts w:cs="Times New Roman"/>
        </w:rPr>
        <w:t xml:space="preserve"> he heard their voices echo across the room.</w:t>
      </w:r>
    </w:p>
    <w:p w14:paraId="108025F1" w14:textId="77777777" w:rsidR="0089414F" w:rsidRPr="005B7C5C" w:rsidRDefault="0089414F" w:rsidP="0089414F">
      <w:pPr>
        <w:pStyle w:val="SceneSeparator"/>
        <w:rPr>
          <w:rFonts w:cs="Times New Roman"/>
        </w:rPr>
      </w:pPr>
      <w:r w:rsidRPr="005B7C5C">
        <w:rPr>
          <w:rFonts w:cs="Times New Roman"/>
        </w:rPr>
        <w:lastRenderedPageBreak/>
        <w:t>&gt;&gt;&gt;&gt;&gt;&gt;&gt;&gt;&gt;&gt;&gt;&gt;&gt;&gt;&gt;&gt;&gt;&gt;&gt;&gt;</w:t>
      </w:r>
    </w:p>
    <w:p w14:paraId="042C20CD" w14:textId="36620B47" w:rsidR="0089414F" w:rsidRPr="005B7C5C" w:rsidRDefault="0089414F" w:rsidP="004537F7">
      <w:pPr>
        <w:rPr>
          <w:rFonts w:cs="Times New Roman"/>
        </w:rPr>
      </w:pPr>
      <w:r w:rsidRPr="005B7C5C">
        <w:rPr>
          <w:rFonts w:cs="Times New Roman"/>
        </w:rPr>
        <w:t>Chris was sipping on his coffee and noticed two attractive women walking across the stor</w:t>
      </w:r>
      <w:r w:rsidR="00926271" w:rsidRPr="005B7C5C">
        <w:rPr>
          <w:rFonts w:cs="Times New Roman"/>
        </w:rPr>
        <w:t>age</w:t>
      </w:r>
      <w:r w:rsidRPr="005B7C5C">
        <w:rPr>
          <w:rFonts w:cs="Times New Roman"/>
        </w:rPr>
        <w:t xml:space="preserve"> area floor. They weren’t hiding or trying</w:t>
      </w:r>
      <w:r w:rsidR="00267CE8" w:rsidRPr="005B7C5C">
        <w:rPr>
          <w:rFonts w:cs="Times New Roman"/>
        </w:rPr>
        <w:t xml:space="preserve"> to be quiet. Too bad they weren’t</w:t>
      </w:r>
      <w:r w:rsidRPr="005B7C5C">
        <w:rPr>
          <w:rFonts w:cs="Times New Roman"/>
        </w:rPr>
        <w:t xml:space="preserve"> heading in his </w:t>
      </w:r>
      <w:r w:rsidRPr="005B7C5C">
        <w:rPr>
          <w:rFonts w:cs="Times New Roman"/>
          <w:noProof/>
        </w:rPr>
        <w:t>direction</w:t>
      </w:r>
      <w:r w:rsidRPr="005B7C5C">
        <w:rPr>
          <w:rFonts w:cs="Times New Roman"/>
        </w:rPr>
        <w:t xml:space="preserve"> because they looked damned good.</w:t>
      </w:r>
    </w:p>
    <w:p w14:paraId="24662D43" w14:textId="32D01C57" w:rsidR="0089414F" w:rsidRPr="005B7C5C" w:rsidRDefault="0089414F" w:rsidP="004537F7">
      <w:pPr>
        <w:rPr>
          <w:rFonts w:cs="Times New Roman"/>
        </w:rPr>
      </w:pPr>
      <w:r w:rsidRPr="005B7C5C">
        <w:rPr>
          <w:rFonts w:cs="Times New Roman"/>
          <w:i/>
          <w:iCs/>
        </w:rPr>
        <w:t xml:space="preserve">Maybe I’ll invite the mayor and that </w:t>
      </w:r>
      <w:r w:rsidRPr="005B7C5C">
        <w:rPr>
          <w:rFonts w:cs="Times New Roman"/>
          <w:i/>
          <w:iCs/>
          <w:noProof/>
        </w:rPr>
        <w:t>fat</w:t>
      </w:r>
      <w:r w:rsidR="00332574" w:rsidRPr="005B7C5C">
        <w:rPr>
          <w:rFonts w:cs="Times New Roman"/>
          <w:i/>
          <w:iCs/>
          <w:noProof/>
        </w:rPr>
        <w:t>-</w:t>
      </w:r>
      <w:r w:rsidRPr="005B7C5C">
        <w:rPr>
          <w:rFonts w:cs="Times New Roman"/>
          <w:i/>
          <w:iCs/>
          <w:noProof/>
        </w:rPr>
        <w:t>assed</w:t>
      </w:r>
      <w:r w:rsidRPr="005B7C5C">
        <w:rPr>
          <w:rFonts w:cs="Times New Roman"/>
          <w:i/>
          <w:iCs/>
        </w:rPr>
        <w:t xml:space="preserve"> general down here tomorrow and make up some BS about the progress I’m making,</w:t>
      </w:r>
      <w:r w:rsidRPr="005B7C5C">
        <w:rPr>
          <w:rFonts w:cs="Times New Roman"/>
        </w:rPr>
        <w:t xml:space="preserve"> he thought as he lifted the cup to his lips.</w:t>
      </w:r>
    </w:p>
    <w:p w14:paraId="3EE8CEAD" w14:textId="3CE31063" w:rsidR="0089414F" w:rsidRPr="005B7C5C" w:rsidRDefault="0089414F" w:rsidP="0089414F">
      <w:pPr>
        <w:pStyle w:val="SceneSeparator"/>
        <w:rPr>
          <w:rFonts w:cs="Times New Roman"/>
        </w:rPr>
      </w:pPr>
      <w:r w:rsidRPr="005B7C5C">
        <w:rPr>
          <w:rFonts w:cs="Times New Roman"/>
        </w:rPr>
        <w:t>&gt;&gt;&gt;&gt;&gt;&gt;&gt;&gt;&gt;&gt;&gt;&gt;&gt;&gt;&gt;&gt;&gt;&gt;&gt;&gt;</w:t>
      </w:r>
    </w:p>
    <w:p w14:paraId="15DAEDAD" w14:textId="39495A16" w:rsidR="00CD06E5" w:rsidRPr="005B7C5C" w:rsidRDefault="00CD06E5" w:rsidP="004537F7">
      <w:pPr>
        <w:rPr>
          <w:rFonts w:cs="Times New Roman"/>
        </w:rPr>
      </w:pPr>
      <w:r w:rsidRPr="005B7C5C">
        <w:rPr>
          <w:rFonts w:cs="Times New Roman"/>
        </w:rPr>
        <w:t xml:space="preserve">As </w:t>
      </w:r>
      <w:r w:rsidR="0089414F" w:rsidRPr="005B7C5C">
        <w:rPr>
          <w:rFonts w:cs="Times New Roman"/>
        </w:rPr>
        <w:t>Denis</w:t>
      </w:r>
      <w:r w:rsidR="00926271" w:rsidRPr="005B7C5C">
        <w:rPr>
          <w:rFonts w:cs="Times New Roman"/>
        </w:rPr>
        <w:t>e</w:t>
      </w:r>
      <w:r w:rsidR="0089414F" w:rsidRPr="005B7C5C">
        <w:rPr>
          <w:rFonts w:cs="Times New Roman"/>
        </w:rPr>
        <w:t xml:space="preserve"> and Ruth</w:t>
      </w:r>
      <w:r w:rsidRPr="005B7C5C">
        <w:rPr>
          <w:rFonts w:cs="Times New Roman"/>
        </w:rPr>
        <w:t xml:space="preserve"> walked, they </w:t>
      </w:r>
      <w:r w:rsidR="00564903">
        <w:rPr>
          <w:rFonts w:cs="Times New Roman"/>
        </w:rPr>
        <w:t>laughed and told</w:t>
      </w:r>
      <w:r w:rsidRPr="005B7C5C">
        <w:rPr>
          <w:rFonts w:cs="Times New Roman"/>
        </w:rPr>
        <w:t xml:space="preserve"> the kind of stories that two women who knew </w:t>
      </w:r>
      <w:r w:rsidR="001446F5" w:rsidRPr="005B7C5C">
        <w:rPr>
          <w:rFonts w:cs="Times New Roman"/>
        </w:rPr>
        <w:t xml:space="preserve">each </w:t>
      </w:r>
      <w:r w:rsidRPr="005B7C5C">
        <w:rPr>
          <w:rFonts w:cs="Times New Roman"/>
        </w:rPr>
        <w:t xml:space="preserve">other would </w:t>
      </w:r>
      <w:r w:rsidR="00C931A3" w:rsidRPr="005B7C5C">
        <w:rPr>
          <w:rFonts w:cs="Times New Roman"/>
        </w:rPr>
        <w:t>share</w:t>
      </w:r>
      <w:r w:rsidRPr="005B7C5C">
        <w:rPr>
          <w:rFonts w:cs="Times New Roman"/>
        </w:rPr>
        <w:t>. It was clear that they weren’t trying to be quiet.</w:t>
      </w:r>
    </w:p>
    <w:p w14:paraId="0EDCE5C3" w14:textId="77777777" w:rsidR="00CD06E5" w:rsidRPr="005B7C5C" w:rsidRDefault="00CD06E5" w:rsidP="004537F7">
      <w:pPr>
        <w:rPr>
          <w:rFonts w:cs="Times New Roman"/>
        </w:rPr>
      </w:pPr>
      <w:r w:rsidRPr="005B7C5C">
        <w:rPr>
          <w:rFonts w:cs="Times New Roman"/>
        </w:rPr>
        <w:t xml:space="preserve">“Honey, did you see the </w:t>
      </w:r>
      <w:r w:rsidRPr="005B7C5C">
        <w:rPr>
          <w:rFonts w:cs="Times New Roman"/>
          <w:noProof/>
        </w:rPr>
        <w:t>butt on</w:t>
      </w:r>
      <w:r w:rsidRPr="005B7C5C">
        <w:rPr>
          <w:rFonts w:cs="Times New Roman"/>
        </w:rPr>
        <w:t xml:space="preserve"> that guy?” Denise asked Ruth with a laugh.</w:t>
      </w:r>
    </w:p>
    <w:p w14:paraId="25D438F5" w14:textId="1D865892" w:rsidR="00CD06E5" w:rsidRPr="005B7C5C" w:rsidRDefault="00CD06E5" w:rsidP="004537F7">
      <w:pPr>
        <w:rPr>
          <w:rFonts w:cs="Times New Roman"/>
        </w:rPr>
      </w:pPr>
      <w:r w:rsidRPr="005B7C5C">
        <w:rPr>
          <w:rFonts w:cs="Times New Roman"/>
        </w:rPr>
        <w:t>“Sure did</w:t>
      </w:r>
      <w:r w:rsidR="00564903">
        <w:rPr>
          <w:rFonts w:cs="Times New Roman"/>
        </w:rPr>
        <w:t>;</w:t>
      </w:r>
      <w:r w:rsidRPr="005B7C5C">
        <w:rPr>
          <w:rFonts w:cs="Times New Roman"/>
        </w:rPr>
        <w:t xml:space="preserve"> I bet you’d like to see more of what that’s attached to?” Ruth bantered back.</w:t>
      </w:r>
    </w:p>
    <w:p w14:paraId="22AA69FB" w14:textId="208299F4" w:rsidR="00CD06E5" w:rsidRPr="005B7C5C" w:rsidRDefault="00CD06E5" w:rsidP="004537F7">
      <w:pPr>
        <w:rPr>
          <w:rFonts w:cs="Times New Roman"/>
        </w:rPr>
      </w:pPr>
      <w:r w:rsidRPr="005B7C5C">
        <w:rPr>
          <w:rFonts w:cs="Times New Roman"/>
        </w:rPr>
        <w:t>“I don’t know about you, but I’ve got to find more party time</w:t>
      </w:r>
      <w:r w:rsidR="00564903">
        <w:rPr>
          <w:rFonts w:cs="Times New Roman"/>
        </w:rPr>
        <w:t>;</w:t>
      </w:r>
      <w:r w:rsidRPr="005B7C5C">
        <w:rPr>
          <w:rFonts w:cs="Times New Roman"/>
        </w:rPr>
        <w:t xml:space="preserve"> we’ve been working too much,” Denise said as she poked Ruth.</w:t>
      </w:r>
    </w:p>
    <w:p w14:paraId="09504A76" w14:textId="7D28672D" w:rsidR="00CD06E5" w:rsidRPr="005B7C5C" w:rsidRDefault="00CD06E5" w:rsidP="004537F7">
      <w:pPr>
        <w:rPr>
          <w:rFonts w:cs="Times New Roman"/>
        </w:rPr>
      </w:pPr>
      <w:r w:rsidRPr="005B7C5C">
        <w:rPr>
          <w:rFonts w:cs="Times New Roman"/>
        </w:rPr>
        <w:t>“Now’s the time, I see two handsome young men in that cage over there. Maybe they want to party?” Ruth said while she eyed the two guys who had gotten up and were standing in the door.</w:t>
      </w:r>
    </w:p>
    <w:p w14:paraId="120B347E" w14:textId="00884189" w:rsidR="00CD06E5" w:rsidRPr="005B7C5C" w:rsidRDefault="00CD06E5" w:rsidP="004537F7">
      <w:pPr>
        <w:rPr>
          <w:rFonts w:cs="Times New Roman"/>
        </w:rPr>
      </w:pPr>
      <w:r w:rsidRPr="005B7C5C">
        <w:rPr>
          <w:rFonts w:cs="Times New Roman"/>
        </w:rPr>
        <w:t>“Let’s go find out,” added Denise.</w:t>
      </w:r>
    </w:p>
    <w:p w14:paraId="0646C631" w14:textId="01F60A5E" w:rsidR="00CD06E5" w:rsidRPr="005B7C5C" w:rsidRDefault="00CD06E5" w:rsidP="004537F7">
      <w:pPr>
        <w:rPr>
          <w:rFonts w:cs="Times New Roman"/>
        </w:rPr>
      </w:pPr>
      <w:r w:rsidRPr="005B7C5C">
        <w:rPr>
          <w:rFonts w:cs="Times New Roman"/>
        </w:rPr>
        <w:lastRenderedPageBreak/>
        <w:t>“What are you two doing here?” the taller of the two guards asked.</w:t>
      </w:r>
    </w:p>
    <w:p w14:paraId="56F86840" w14:textId="47EE2575" w:rsidR="00CD06E5" w:rsidRPr="005B7C5C" w:rsidRDefault="00CD06E5" w:rsidP="004537F7">
      <w:pPr>
        <w:rPr>
          <w:rFonts w:cs="Times New Roman"/>
        </w:rPr>
      </w:pPr>
      <w:r w:rsidRPr="005B7C5C">
        <w:rPr>
          <w:rFonts w:cs="Times New Roman"/>
        </w:rPr>
        <w:t>“We’re tired of being bored, we were working in the kitchen</w:t>
      </w:r>
      <w:r w:rsidR="00865373" w:rsidRPr="005B7C5C">
        <w:rPr>
          <w:rFonts w:cs="Times New Roman"/>
        </w:rPr>
        <w:t>,</w:t>
      </w:r>
      <w:r w:rsidRPr="005B7C5C">
        <w:rPr>
          <w:rFonts w:cs="Times New Roman"/>
        </w:rPr>
        <w:t xml:space="preserve"> and we decided to find someone to party with,” Ruth said as she cuddled up to the shorter guard and put her arm around him.</w:t>
      </w:r>
    </w:p>
    <w:p w14:paraId="0ED7B616" w14:textId="59F6A1B8" w:rsidR="00CD06E5" w:rsidRPr="005B7C5C" w:rsidRDefault="00CD06E5" w:rsidP="004537F7">
      <w:pPr>
        <w:rPr>
          <w:rFonts w:cs="Times New Roman"/>
        </w:rPr>
      </w:pPr>
      <w:r w:rsidRPr="005B7C5C">
        <w:rPr>
          <w:rFonts w:cs="Times New Roman"/>
        </w:rPr>
        <w:t>“Do you two want to party?” Denise asked as she put her face about 6 inches from the face of the taller guard. “I see you already have the music on.”</w:t>
      </w:r>
    </w:p>
    <w:p w14:paraId="22E124E7" w14:textId="2FB9E04A" w:rsidR="00CD06E5" w:rsidRPr="005B7C5C" w:rsidRDefault="00CD06E5" w:rsidP="004537F7">
      <w:pPr>
        <w:rPr>
          <w:rFonts w:cs="Times New Roman"/>
        </w:rPr>
      </w:pPr>
      <w:r w:rsidRPr="005B7C5C">
        <w:rPr>
          <w:rFonts w:cs="Times New Roman"/>
        </w:rPr>
        <w:t>“We have shift change in a few minutes, come on in</w:t>
      </w:r>
      <w:r w:rsidR="00833AD0"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after the new shift comes, we can go to our place.”</w:t>
      </w:r>
    </w:p>
    <w:p w14:paraId="090AC0FE" w14:textId="58E368AA" w:rsidR="00CD06E5" w:rsidRPr="005B7C5C" w:rsidRDefault="00CD06E5" w:rsidP="004537F7">
      <w:pPr>
        <w:rPr>
          <w:rFonts w:cs="Times New Roman"/>
        </w:rPr>
      </w:pPr>
      <w:r w:rsidRPr="005B7C5C">
        <w:rPr>
          <w:rFonts w:cs="Times New Roman"/>
        </w:rPr>
        <w:t>“Sounds like fun to me,” Denise said with a definite purr in her voice.</w:t>
      </w:r>
    </w:p>
    <w:p w14:paraId="232631FF" w14:textId="648E2592" w:rsidR="00CD06E5" w:rsidRPr="005B7C5C" w:rsidRDefault="00CD06E5" w:rsidP="004537F7">
      <w:pPr>
        <w:rPr>
          <w:rFonts w:cs="Times New Roman"/>
        </w:rPr>
      </w:pPr>
      <w:r w:rsidRPr="005B7C5C">
        <w:rPr>
          <w:rFonts w:cs="Times New Roman"/>
        </w:rPr>
        <w:t>The four of them went into the office</w:t>
      </w:r>
      <w:r w:rsidR="00865373" w:rsidRPr="005B7C5C">
        <w:rPr>
          <w:rFonts w:cs="Times New Roman"/>
        </w:rPr>
        <w:t>,</w:t>
      </w:r>
      <w:r w:rsidRPr="005B7C5C">
        <w:rPr>
          <w:rFonts w:cs="Times New Roman"/>
        </w:rPr>
        <w:t xml:space="preserve"> and Michael was able to creep a few feet closer while the music blared. He wanted to give them a few minutes to get the guy’s head</w:t>
      </w:r>
      <w:r w:rsidR="004B734F" w:rsidRPr="005B7C5C">
        <w:rPr>
          <w:rFonts w:cs="Times New Roman"/>
        </w:rPr>
        <w:t>s</w:t>
      </w:r>
      <w:r w:rsidRPr="005B7C5C">
        <w:rPr>
          <w:rFonts w:cs="Times New Roman"/>
        </w:rPr>
        <w:t xml:space="preserve"> completely off what was going on. After an appropriate amount of time and hearing the expected giggles and laughs</w:t>
      </w:r>
      <w:r w:rsidR="00564903">
        <w:rPr>
          <w:rFonts w:cs="Times New Roman"/>
        </w:rPr>
        <w:t>,</w:t>
      </w:r>
      <w:r w:rsidRPr="005B7C5C">
        <w:rPr>
          <w:rFonts w:cs="Times New Roman"/>
        </w:rPr>
        <w:t xml:space="preserve"> Michael </w:t>
      </w:r>
      <w:r w:rsidR="002F6C90" w:rsidRPr="005B7C5C">
        <w:rPr>
          <w:rFonts w:cs="Times New Roman"/>
        </w:rPr>
        <w:t xml:space="preserve">peeked </w:t>
      </w:r>
      <w:r w:rsidRPr="005B7C5C">
        <w:rPr>
          <w:rFonts w:cs="Times New Roman"/>
        </w:rPr>
        <w:t>his face in front of one of the windows. Ruth and Denise had been waiting for him</w:t>
      </w:r>
      <w:r w:rsidR="00865373" w:rsidRPr="005B7C5C">
        <w:rPr>
          <w:rFonts w:cs="Times New Roman"/>
        </w:rPr>
        <w:t>,</w:t>
      </w:r>
      <w:r w:rsidRPr="005B7C5C">
        <w:rPr>
          <w:rFonts w:cs="Times New Roman"/>
        </w:rPr>
        <w:t xml:space="preserve"> and the motions happened quickly. Ruth was dancing with the shorter man</w:t>
      </w:r>
      <w:r w:rsidR="00865373" w:rsidRPr="005B7C5C">
        <w:rPr>
          <w:rFonts w:cs="Times New Roman"/>
        </w:rPr>
        <w:t>,</w:t>
      </w:r>
      <w:r w:rsidRPr="005B7C5C">
        <w:rPr>
          <w:rFonts w:cs="Times New Roman"/>
        </w:rPr>
        <w:t xml:space="preserve"> and she gently pushed him back. As his weight shifted and he locked his</w:t>
      </w:r>
      <w:r w:rsidR="00865373" w:rsidRPr="005B7C5C">
        <w:rPr>
          <w:rFonts w:cs="Times New Roman"/>
        </w:rPr>
        <w:t xml:space="preserve"> front knee, she gave it a fast</w:t>
      </w:r>
      <w:r w:rsidR="00193AD6" w:rsidRPr="005B7C5C">
        <w:rPr>
          <w:rFonts w:cs="Times New Roman"/>
        </w:rPr>
        <w:t>,</w:t>
      </w:r>
      <w:r w:rsidRPr="005B7C5C">
        <w:rPr>
          <w:rFonts w:cs="Times New Roman"/>
        </w:rPr>
        <w:t xml:space="preserve"> brutal kick. The sound of the br</w:t>
      </w:r>
      <w:r w:rsidR="00865373" w:rsidRPr="005B7C5C">
        <w:rPr>
          <w:rFonts w:cs="Times New Roman"/>
        </w:rPr>
        <w:t>e</w:t>
      </w:r>
      <w:r w:rsidRPr="005B7C5C">
        <w:rPr>
          <w:rFonts w:cs="Times New Roman"/>
        </w:rPr>
        <w:t xml:space="preserve">aking </w:t>
      </w:r>
      <w:r w:rsidRPr="005B7C5C">
        <w:rPr>
          <w:rFonts w:cs="Times New Roman"/>
          <w:noProof/>
        </w:rPr>
        <w:t>kneecap</w:t>
      </w:r>
      <w:r w:rsidRPr="005B7C5C">
        <w:rPr>
          <w:rFonts w:cs="Times New Roman"/>
        </w:rPr>
        <w:t xml:space="preserve"> wasn’t as loud as Michael expected</w:t>
      </w:r>
      <w:r w:rsidR="00564903">
        <w:rPr>
          <w:rFonts w:cs="Times New Roman"/>
        </w:rPr>
        <w:t>,</w:t>
      </w:r>
      <w:r w:rsidRPr="005B7C5C">
        <w:rPr>
          <w:rFonts w:cs="Times New Roman"/>
        </w:rPr>
        <w:t xml:space="preserve"> but the result was dramatic.</w:t>
      </w:r>
    </w:p>
    <w:p w14:paraId="689366AF" w14:textId="07F8A232" w:rsidR="00CD06E5" w:rsidRPr="005B7C5C" w:rsidRDefault="00CD06E5" w:rsidP="004537F7">
      <w:pPr>
        <w:rPr>
          <w:rFonts w:cs="Times New Roman"/>
        </w:rPr>
      </w:pPr>
      <w:r w:rsidRPr="005B7C5C">
        <w:rPr>
          <w:rFonts w:cs="Times New Roman"/>
        </w:rPr>
        <w:t>Denise also stepped back at the same time as Ruth</w:t>
      </w:r>
      <w:r w:rsidR="00564903">
        <w:rPr>
          <w:rFonts w:cs="Times New Roman"/>
        </w:rPr>
        <w:t>,</w:t>
      </w:r>
      <w:r w:rsidRPr="005B7C5C">
        <w:rPr>
          <w:rFonts w:cs="Times New Roman"/>
        </w:rPr>
        <w:t xml:space="preserve"> and with a quick chop to the larynx, the taller guard was immediately on his knees</w:t>
      </w:r>
      <w:r w:rsidR="00564903">
        <w:rPr>
          <w:rFonts w:cs="Times New Roman"/>
        </w:rPr>
        <w:t>,</w:t>
      </w:r>
      <w:r w:rsidRPr="005B7C5C">
        <w:rPr>
          <w:rFonts w:cs="Times New Roman"/>
        </w:rPr>
        <w:t xml:space="preserve"> gasping for breath. A quick lift of her foot followed by a quick kick</w:t>
      </w:r>
      <w:r w:rsidR="00564903">
        <w:rPr>
          <w:rFonts w:cs="Times New Roman"/>
        </w:rPr>
        <w:t>,</w:t>
      </w:r>
      <w:r w:rsidRPr="005B7C5C">
        <w:rPr>
          <w:rFonts w:cs="Times New Roman"/>
        </w:rPr>
        <w:t xml:space="preserve"> and he was on his back unconscious with a broken nose.</w:t>
      </w:r>
    </w:p>
    <w:p w14:paraId="013A3EF3" w14:textId="0ACF3421" w:rsidR="00CD06E5" w:rsidRPr="005B7C5C" w:rsidRDefault="00CD06E5" w:rsidP="004537F7">
      <w:pPr>
        <w:rPr>
          <w:rFonts w:cs="Times New Roman"/>
        </w:rPr>
      </w:pPr>
      <w:r w:rsidRPr="005B7C5C">
        <w:rPr>
          <w:rFonts w:cs="Times New Roman"/>
        </w:rPr>
        <w:lastRenderedPageBreak/>
        <w:t>Ruth’s shorter guard was still conscious</w:t>
      </w:r>
      <w:r w:rsidR="00865373" w:rsidRPr="005B7C5C">
        <w:rPr>
          <w:rFonts w:cs="Times New Roman"/>
        </w:rPr>
        <w:t>,</w:t>
      </w:r>
      <w:r w:rsidRPr="005B7C5C">
        <w:rPr>
          <w:rFonts w:cs="Times New Roman"/>
        </w:rPr>
        <w:t xml:space="preserve"> but she was able </w:t>
      </w:r>
      <w:r w:rsidRPr="005B7C5C">
        <w:rPr>
          <w:rFonts w:cs="Times New Roman"/>
          <w:noProof/>
        </w:rPr>
        <w:t>to quickly tie and gag him</w:t>
      </w:r>
      <w:r w:rsidRPr="005B7C5C">
        <w:rPr>
          <w:rFonts w:cs="Times New Roman"/>
        </w:rPr>
        <w:t>.</w:t>
      </w:r>
    </w:p>
    <w:p w14:paraId="063DCB0F" w14:textId="07F8C6DC" w:rsidR="00CD06E5" w:rsidRPr="005B7C5C" w:rsidRDefault="009D3403" w:rsidP="004537F7">
      <w:pPr>
        <w:rPr>
          <w:rFonts w:cs="Times New Roman"/>
        </w:rPr>
      </w:pPr>
      <w:r w:rsidRPr="005B7C5C">
        <w:rPr>
          <w:rFonts w:cs="Times New Roman"/>
        </w:rPr>
        <w:t xml:space="preserve"> </w:t>
      </w:r>
      <w:r w:rsidR="00CD06E5" w:rsidRPr="005B7C5C">
        <w:rPr>
          <w:rFonts w:cs="Times New Roman"/>
        </w:rPr>
        <w:t>“You two didn’t even need me,” Michael said under his breath as he walked into the room.</w:t>
      </w:r>
    </w:p>
    <w:p w14:paraId="71E48211" w14:textId="590A52A1" w:rsidR="004B734F" w:rsidRPr="005B7C5C" w:rsidRDefault="004B734F" w:rsidP="004537F7">
      <w:pPr>
        <w:rPr>
          <w:rFonts w:cs="Times New Roman"/>
        </w:rPr>
      </w:pPr>
      <w:r w:rsidRPr="005B7C5C">
        <w:rPr>
          <w:rFonts w:cs="Times New Roman"/>
        </w:rPr>
        <w:t>“Nice to have</w:t>
      </w:r>
      <w:r w:rsidR="00865373" w:rsidRPr="005B7C5C">
        <w:rPr>
          <w:rFonts w:cs="Times New Roman"/>
        </w:rPr>
        <w:t xml:space="preserve"> a</w:t>
      </w:r>
      <w:r w:rsidRPr="005B7C5C">
        <w:rPr>
          <w:rFonts w:cs="Times New Roman"/>
        </w:rPr>
        <w:t xml:space="preserve"> back-up,” Denise whispered.</w:t>
      </w:r>
    </w:p>
    <w:p w14:paraId="4F77A939" w14:textId="77777777" w:rsidR="0089414F" w:rsidRPr="005B7C5C" w:rsidRDefault="0089414F" w:rsidP="0089414F">
      <w:pPr>
        <w:pStyle w:val="SceneSeparator"/>
        <w:rPr>
          <w:rFonts w:cs="Times New Roman"/>
        </w:rPr>
      </w:pPr>
      <w:r w:rsidRPr="005B7C5C">
        <w:rPr>
          <w:rFonts w:cs="Times New Roman"/>
        </w:rPr>
        <w:t>&gt;&gt;&gt;&gt;&gt;&gt;&gt;&gt;&gt;&gt;&gt;&gt;&gt;&gt;&gt;&gt;&gt;&gt;&gt;&gt;</w:t>
      </w:r>
    </w:p>
    <w:p w14:paraId="7C10CB71" w14:textId="5C277227" w:rsidR="0089414F" w:rsidRPr="005B7C5C" w:rsidRDefault="0089414F" w:rsidP="004537F7">
      <w:pPr>
        <w:rPr>
          <w:rFonts w:cs="Times New Roman"/>
        </w:rPr>
      </w:pPr>
      <w:r w:rsidRPr="005B7C5C">
        <w:rPr>
          <w:rFonts w:cs="Times New Roman"/>
        </w:rPr>
        <w:t>Chris heard a grunt or groan and lifted his head to listen better.</w:t>
      </w:r>
    </w:p>
    <w:p w14:paraId="70532598" w14:textId="1E7E9C2D" w:rsidR="0089414F" w:rsidRPr="005B7C5C" w:rsidRDefault="0089414F" w:rsidP="004537F7">
      <w:pPr>
        <w:rPr>
          <w:rFonts w:cs="Times New Roman"/>
        </w:rPr>
      </w:pPr>
      <w:r w:rsidRPr="005B7C5C">
        <w:rPr>
          <w:rFonts w:cs="Times New Roman"/>
          <w:i/>
          <w:iCs/>
        </w:rPr>
        <w:t xml:space="preserve">What </w:t>
      </w:r>
      <w:proofErr w:type="spellStart"/>
      <w:r w:rsidRPr="005B7C5C">
        <w:rPr>
          <w:rFonts w:cs="Times New Roman"/>
          <w:i/>
          <w:iCs/>
        </w:rPr>
        <w:t>the</w:t>
      </w:r>
      <w:proofErr w:type="spellEnd"/>
      <w:r w:rsidRPr="005B7C5C">
        <w:rPr>
          <w:rFonts w:cs="Times New Roman"/>
          <w:i/>
          <w:iCs/>
        </w:rPr>
        <w:t>?</w:t>
      </w:r>
      <w:r w:rsidRPr="005B7C5C">
        <w:rPr>
          <w:rFonts w:cs="Times New Roman"/>
        </w:rPr>
        <w:t xml:space="preserve"> </w:t>
      </w:r>
      <w:r w:rsidR="00564903">
        <w:rPr>
          <w:rFonts w:cs="Times New Roman"/>
        </w:rPr>
        <w:t>H</w:t>
      </w:r>
      <w:r w:rsidRPr="005B7C5C">
        <w:rPr>
          <w:rFonts w:cs="Times New Roman"/>
        </w:rPr>
        <w:t xml:space="preserve">e thought, </w:t>
      </w:r>
      <w:r w:rsidRPr="005B7C5C">
        <w:rPr>
          <w:rFonts w:cs="Times New Roman"/>
          <w:i/>
          <w:iCs/>
        </w:rPr>
        <w:t xml:space="preserve">Maybe those girls and guards are getting it on, maybe I’ll </w:t>
      </w:r>
      <w:r w:rsidRPr="005B7C5C">
        <w:rPr>
          <w:rFonts w:cs="Times New Roman"/>
          <w:i/>
          <w:iCs/>
          <w:noProof/>
        </w:rPr>
        <w:t>w</w:t>
      </w:r>
      <w:r w:rsidR="00833AD0" w:rsidRPr="005B7C5C">
        <w:rPr>
          <w:rFonts w:cs="Times New Roman"/>
          <w:i/>
          <w:iCs/>
          <w:noProof/>
        </w:rPr>
        <w:t>a</w:t>
      </w:r>
      <w:r w:rsidRPr="005B7C5C">
        <w:rPr>
          <w:rFonts w:cs="Times New Roman"/>
          <w:i/>
          <w:iCs/>
          <w:noProof/>
        </w:rPr>
        <w:t>nder</w:t>
      </w:r>
      <w:r w:rsidRPr="005B7C5C">
        <w:rPr>
          <w:rFonts w:cs="Times New Roman"/>
          <w:i/>
          <w:iCs/>
        </w:rPr>
        <w:t xml:space="preserve"> on over there in a while</w:t>
      </w:r>
      <w:r w:rsidRPr="005B7C5C">
        <w:rPr>
          <w:rFonts w:cs="Times New Roman"/>
        </w:rPr>
        <w:t>.</w:t>
      </w:r>
    </w:p>
    <w:p w14:paraId="12CD0E5F" w14:textId="14CA84DF" w:rsidR="0089414F" w:rsidRPr="005B7C5C" w:rsidRDefault="0089414F" w:rsidP="0089414F">
      <w:pPr>
        <w:pStyle w:val="SceneSeparator"/>
        <w:rPr>
          <w:rFonts w:cs="Times New Roman"/>
        </w:rPr>
      </w:pPr>
      <w:r w:rsidRPr="005B7C5C">
        <w:rPr>
          <w:rFonts w:cs="Times New Roman"/>
        </w:rPr>
        <w:t>&gt;&gt;&gt;&gt;&gt;&gt;&gt;&gt;&gt;&gt;&gt;&gt;&gt;&gt;&gt;&gt;&gt;&gt;&gt;&gt;</w:t>
      </w:r>
    </w:p>
    <w:p w14:paraId="30BF5746" w14:textId="7A3A3EDD" w:rsidR="00CD06E5" w:rsidRPr="005B7C5C" w:rsidRDefault="00CD06E5" w:rsidP="004537F7">
      <w:pPr>
        <w:rPr>
          <w:rFonts w:cs="Times New Roman"/>
        </w:rPr>
      </w:pPr>
      <w:r w:rsidRPr="005B7C5C">
        <w:rPr>
          <w:rFonts w:cs="Times New Roman"/>
        </w:rPr>
        <w:t>The keys to the weapon’s locker w</w:t>
      </w:r>
      <w:r w:rsidR="00865373" w:rsidRPr="005B7C5C">
        <w:rPr>
          <w:rFonts w:cs="Times New Roman"/>
        </w:rPr>
        <w:t>ere</w:t>
      </w:r>
      <w:r w:rsidRPr="005B7C5C">
        <w:rPr>
          <w:rFonts w:cs="Times New Roman"/>
        </w:rPr>
        <w:t xml:space="preserve"> hanging on the same hook where it was earlier when Michael </w:t>
      </w:r>
      <w:r w:rsidRPr="005B7C5C">
        <w:rPr>
          <w:rFonts w:cs="Times New Roman"/>
          <w:noProof/>
        </w:rPr>
        <w:t>was left</w:t>
      </w:r>
      <w:r w:rsidRPr="005B7C5C">
        <w:rPr>
          <w:rFonts w:cs="Times New Roman"/>
        </w:rPr>
        <w:t xml:space="preserve"> alone in the room. Within a few minutes</w:t>
      </w:r>
      <w:r w:rsidR="00B65E31" w:rsidRPr="005B7C5C">
        <w:rPr>
          <w:rFonts w:cs="Times New Roman"/>
        </w:rPr>
        <w:t>,</w:t>
      </w:r>
      <w:r w:rsidRPr="005B7C5C">
        <w:rPr>
          <w:rFonts w:cs="Times New Roman"/>
        </w:rPr>
        <w:t xml:space="preserve"> they found pistols with additional clips, a couple of smoke grenades</w:t>
      </w:r>
      <w:r w:rsidR="00564903">
        <w:rPr>
          <w:rFonts w:cs="Times New Roman"/>
        </w:rPr>
        <w:t>,</w:t>
      </w:r>
      <w:r w:rsidRPr="005B7C5C">
        <w:rPr>
          <w:rFonts w:cs="Times New Roman"/>
        </w:rPr>
        <w:t xml:space="preserve"> and automatic rifles.</w:t>
      </w:r>
    </w:p>
    <w:p w14:paraId="27342A8E" w14:textId="46C325D3" w:rsidR="00256C81" w:rsidRPr="005B7C5C" w:rsidRDefault="00256C81" w:rsidP="004537F7">
      <w:pPr>
        <w:rPr>
          <w:rFonts w:cs="Times New Roman"/>
        </w:rPr>
      </w:pPr>
      <w:r w:rsidRPr="005B7C5C">
        <w:rPr>
          <w:rFonts w:cs="Times New Roman"/>
        </w:rPr>
        <w:t>Without a word</w:t>
      </w:r>
      <w:r w:rsidR="00B65E31" w:rsidRPr="005B7C5C">
        <w:rPr>
          <w:rFonts w:cs="Times New Roman"/>
        </w:rPr>
        <w:t>,</w:t>
      </w:r>
      <w:r w:rsidRPr="005B7C5C">
        <w:rPr>
          <w:rFonts w:cs="Times New Roman"/>
        </w:rPr>
        <w:t xml:space="preserve"> they moved back through the guard area</w:t>
      </w:r>
      <w:r w:rsidR="00564903">
        <w:rPr>
          <w:rFonts w:cs="Times New Roman"/>
        </w:rPr>
        <w:t>,</w:t>
      </w:r>
      <w:r w:rsidRPr="005B7C5C">
        <w:rPr>
          <w:rFonts w:cs="Times New Roman"/>
        </w:rPr>
        <w:t xml:space="preserve"> making sure the two guards were still immobile. Then it was a quick sprint to the stairs in the near corner. Each of them</w:t>
      </w:r>
      <w:r w:rsidR="00E30842">
        <w:rPr>
          <w:rFonts w:cs="Times New Roman"/>
        </w:rPr>
        <w:t>,</w:t>
      </w:r>
      <w:r w:rsidRPr="005B7C5C">
        <w:rPr>
          <w:rFonts w:cs="Times New Roman"/>
        </w:rPr>
        <w:t xml:space="preserve"> taking them two </w:t>
      </w:r>
      <w:r w:rsidR="00E30842">
        <w:rPr>
          <w:rFonts w:cs="Times New Roman"/>
        </w:rPr>
        <w:t xml:space="preserve">steps </w:t>
      </w:r>
      <w:r w:rsidRPr="005B7C5C">
        <w:rPr>
          <w:rFonts w:cs="Times New Roman"/>
        </w:rPr>
        <w:t>at a time</w:t>
      </w:r>
      <w:r w:rsidR="00E30842">
        <w:rPr>
          <w:rFonts w:cs="Times New Roman"/>
        </w:rPr>
        <w:t>,</w:t>
      </w:r>
      <w:r w:rsidRPr="005B7C5C">
        <w:rPr>
          <w:rFonts w:cs="Times New Roman"/>
        </w:rPr>
        <w:t xml:space="preserve"> reached the roof entry in 30 seconds, where they stopped for a moment to catch their breaths.</w:t>
      </w:r>
    </w:p>
    <w:p w14:paraId="1DCB2DA2" w14:textId="7DF1F821" w:rsidR="00256C81" w:rsidRPr="005B7C5C" w:rsidRDefault="008537A0" w:rsidP="004537F7">
      <w:pPr>
        <w:rPr>
          <w:rFonts w:cs="Times New Roman"/>
        </w:rPr>
      </w:pPr>
      <w:r w:rsidRPr="005B7C5C">
        <w:rPr>
          <w:rFonts w:cs="Times New Roman"/>
        </w:rPr>
        <w:t>Each of them instinctively checked their watches</w:t>
      </w:r>
      <w:r w:rsidR="00B65E31" w:rsidRPr="005B7C5C">
        <w:rPr>
          <w:rFonts w:cs="Times New Roman"/>
        </w:rPr>
        <w:t>,</w:t>
      </w:r>
      <w:r w:rsidRPr="005B7C5C">
        <w:rPr>
          <w:rFonts w:cs="Times New Roman"/>
        </w:rPr>
        <w:t xml:space="preserve"> and they saw</w:t>
      </w:r>
      <w:r w:rsidR="00256C81" w:rsidRPr="005B7C5C">
        <w:rPr>
          <w:rFonts w:cs="Times New Roman"/>
        </w:rPr>
        <w:t xml:space="preserve"> </w:t>
      </w:r>
      <w:r w:rsidRPr="005B7C5C">
        <w:rPr>
          <w:rFonts w:cs="Times New Roman"/>
        </w:rPr>
        <w:t xml:space="preserve">they </w:t>
      </w:r>
      <w:r w:rsidR="00256C81" w:rsidRPr="005B7C5C">
        <w:rPr>
          <w:rFonts w:cs="Times New Roman"/>
        </w:rPr>
        <w:t xml:space="preserve">had </w:t>
      </w:r>
      <w:r w:rsidRPr="005B7C5C">
        <w:rPr>
          <w:rFonts w:cs="Times New Roman"/>
        </w:rPr>
        <w:t>three</w:t>
      </w:r>
      <w:r w:rsidR="00256C81" w:rsidRPr="005B7C5C">
        <w:rPr>
          <w:rFonts w:cs="Times New Roman"/>
        </w:rPr>
        <w:t xml:space="preserve"> minutes before the reinforcements arrived. </w:t>
      </w:r>
      <w:r w:rsidRPr="005B7C5C">
        <w:rPr>
          <w:rFonts w:cs="Times New Roman"/>
        </w:rPr>
        <w:t xml:space="preserve">The plan was worked out so they would clear the roof only a short time before </w:t>
      </w:r>
      <w:r w:rsidRPr="005B7C5C">
        <w:rPr>
          <w:rFonts w:cs="Times New Roman"/>
        </w:rPr>
        <w:lastRenderedPageBreak/>
        <w:t>the assault. Michael was near the door</w:t>
      </w:r>
      <w:r w:rsidR="00B65E31" w:rsidRPr="005B7C5C">
        <w:rPr>
          <w:rFonts w:cs="Times New Roman"/>
        </w:rPr>
        <w:t>,</w:t>
      </w:r>
      <w:r w:rsidRPr="005B7C5C">
        <w:rPr>
          <w:rFonts w:cs="Times New Roman"/>
        </w:rPr>
        <w:t xml:space="preserve"> and he</w:t>
      </w:r>
      <w:r w:rsidR="00256C81" w:rsidRPr="005B7C5C">
        <w:rPr>
          <w:rFonts w:cs="Times New Roman"/>
        </w:rPr>
        <w:t xml:space="preserve"> </w:t>
      </w:r>
      <w:r w:rsidR="00B65E31" w:rsidRPr="005B7C5C">
        <w:rPr>
          <w:rFonts w:cs="Times New Roman"/>
        </w:rPr>
        <w:t>held up three finger</w:t>
      </w:r>
      <w:r w:rsidR="00193AD6" w:rsidRPr="005B7C5C">
        <w:rPr>
          <w:rFonts w:cs="Times New Roman"/>
        </w:rPr>
        <w:t>s</w:t>
      </w:r>
      <w:r w:rsidR="00B65E31" w:rsidRPr="005B7C5C">
        <w:rPr>
          <w:rFonts w:cs="Times New Roman"/>
        </w:rPr>
        <w:t xml:space="preserve"> to indicate</w:t>
      </w:r>
      <w:r w:rsidR="00256C81" w:rsidRPr="005B7C5C">
        <w:rPr>
          <w:rFonts w:cs="Times New Roman"/>
        </w:rPr>
        <w:t xml:space="preserve"> to his partners that </w:t>
      </w:r>
      <w:r w:rsidR="00E30842">
        <w:rPr>
          <w:rFonts w:cs="Times New Roman"/>
        </w:rPr>
        <w:t>he would open the door on the count of three</w:t>
      </w:r>
      <w:r w:rsidR="00256C81" w:rsidRPr="005B7C5C">
        <w:rPr>
          <w:rFonts w:cs="Times New Roman"/>
        </w:rPr>
        <w:t xml:space="preserve">. </w:t>
      </w:r>
      <w:r w:rsidR="00E30842">
        <w:rPr>
          <w:rFonts w:cs="Times New Roman"/>
        </w:rPr>
        <w:t>He indicated that he would clear left through hand signals</w:t>
      </w:r>
      <w:r w:rsidR="00256C81" w:rsidRPr="005B7C5C">
        <w:rPr>
          <w:rFonts w:cs="Times New Roman"/>
        </w:rPr>
        <w:t>, Denise would clear center</w:t>
      </w:r>
      <w:r w:rsidR="00E30842">
        <w:rPr>
          <w:rFonts w:cs="Times New Roman"/>
        </w:rPr>
        <w:t>,</w:t>
      </w:r>
      <w:r w:rsidR="00256C81" w:rsidRPr="005B7C5C">
        <w:rPr>
          <w:rFonts w:cs="Times New Roman"/>
        </w:rPr>
        <w:t xml:space="preserve"> and Ruth would clear to the right. They nodded, took a deep breath</w:t>
      </w:r>
      <w:r w:rsidR="00833AD0" w:rsidRPr="005B7C5C">
        <w:rPr>
          <w:rFonts w:cs="Times New Roman"/>
        </w:rPr>
        <w:t>,</w:t>
      </w:r>
      <w:r w:rsidR="00256C81" w:rsidRPr="005B7C5C">
        <w:rPr>
          <w:rFonts w:cs="Times New Roman"/>
        </w:rPr>
        <w:t xml:space="preserve"> </w:t>
      </w:r>
      <w:r w:rsidR="00D37034" w:rsidRPr="005B7C5C">
        <w:rPr>
          <w:rFonts w:cs="Times New Roman"/>
        </w:rPr>
        <w:t>then he raised three fingers, then two, then one</w:t>
      </w:r>
      <w:r w:rsidR="00E30842">
        <w:rPr>
          <w:rFonts w:cs="Times New Roman"/>
        </w:rPr>
        <w:t>,</w:t>
      </w:r>
      <w:r w:rsidR="00D37034" w:rsidRPr="005B7C5C">
        <w:rPr>
          <w:rFonts w:cs="Times New Roman"/>
        </w:rPr>
        <w:t xml:space="preserve"> </w:t>
      </w:r>
      <w:r w:rsidR="00256C81" w:rsidRPr="005B7C5C">
        <w:rPr>
          <w:rFonts w:cs="Times New Roman"/>
          <w:noProof/>
        </w:rPr>
        <w:t>and</w:t>
      </w:r>
      <w:r w:rsidR="00256C81" w:rsidRPr="005B7C5C">
        <w:rPr>
          <w:rFonts w:cs="Times New Roman"/>
        </w:rPr>
        <w:t xml:space="preserve"> he opened the door.</w:t>
      </w:r>
    </w:p>
    <w:p w14:paraId="1BD362DD" w14:textId="77777777" w:rsidR="0089414F" w:rsidRPr="005B7C5C" w:rsidRDefault="0089414F" w:rsidP="0089414F">
      <w:pPr>
        <w:pStyle w:val="SceneSeparator"/>
        <w:rPr>
          <w:rFonts w:cs="Times New Roman"/>
        </w:rPr>
      </w:pPr>
      <w:r w:rsidRPr="005B7C5C">
        <w:rPr>
          <w:rFonts w:cs="Times New Roman"/>
        </w:rPr>
        <w:t>&gt;&gt;&gt;&gt;&gt;&gt;&gt;&gt;&gt;&gt;&gt;&gt;&gt;&gt;&gt;&gt;&gt;&gt;&gt;&gt;</w:t>
      </w:r>
    </w:p>
    <w:p w14:paraId="013912A7" w14:textId="2AFA5BB8" w:rsidR="0089414F" w:rsidRPr="005B7C5C" w:rsidRDefault="00E30842" w:rsidP="004537F7">
      <w:pPr>
        <w:rPr>
          <w:rFonts w:cs="Times New Roman"/>
        </w:rPr>
      </w:pPr>
      <w:r>
        <w:rPr>
          <w:rFonts w:cs="Times New Roman"/>
          <w:i/>
          <w:iCs/>
        </w:rPr>
        <w:t>Something is</w:t>
      </w:r>
      <w:r w:rsidR="0089414F" w:rsidRPr="005B7C5C">
        <w:rPr>
          <w:rFonts w:cs="Times New Roman"/>
          <w:i/>
          <w:iCs/>
        </w:rPr>
        <w:t xml:space="preserve"> going on</w:t>
      </w:r>
      <w:r w:rsidR="0089414F" w:rsidRPr="005B7C5C">
        <w:rPr>
          <w:rFonts w:cs="Times New Roman"/>
        </w:rPr>
        <w:t xml:space="preserve">, Chris thought. </w:t>
      </w:r>
      <w:r w:rsidR="0089414F" w:rsidRPr="005B7C5C">
        <w:rPr>
          <w:rFonts w:cs="Times New Roman"/>
          <w:i/>
          <w:iCs/>
          <w:noProof/>
        </w:rPr>
        <w:t>People</w:t>
      </w:r>
      <w:r w:rsidR="0089414F" w:rsidRPr="005B7C5C">
        <w:rPr>
          <w:rFonts w:cs="Times New Roman"/>
          <w:i/>
          <w:iCs/>
        </w:rPr>
        <w:t xml:space="preserve"> running, doors opening; at this time of night? I’d better move to some cover near an exit</w:t>
      </w:r>
      <w:r w:rsidR="00833AD0" w:rsidRPr="005B7C5C">
        <w:rPr>
          <w:rFonts w:cs="Times New Roman"/>
          <w:i/>
          <w:iCs/>
          <w:noProof/>
        </w:rPr>
        <w:t>;</w:t>
      </w:r>
      <w:r w:rsidR="0089414F" w:rsidRPr="005B7C5C">
        <w:rPr>
          <w:rFonts w:cs="Times New Roman"/>
          <w:i/>
          <w:iCs/>
          <w:noProof/>
        </w:rPr>
        <w:t xml:space="preserve"> I</w:t>
      </w:r>
      <w:r w:rsidR="0089414F" w:rsidRPr="005B7C5C">
        <w:rPr>
          <w:rFonts w:cs="Times New Roman"/>
          <w:i/>
          <w:iCs/>
        </w:rPr>
        <w:t xml:space="preserve"> don’t like this.</w:t>
      </w:r>
    </w:p>
    <w:p w14:paraId="02E45637" w14:textId="57F755B0" w:rsidR="0089414F" w:rsidRPr="005B7C5C" w:rsidRDefault="0089414F" w:rsidP="0089414F">
      <w:pPr>
        <w:pStyle w:val="SceneSeparator"/>
        <w:rPr>
          <w:rFonts w:cs="Times New Roman"/>
        </w:rPr>
      </w:pPr>
      <w:r w:rsidRPr="005B7C5C">
        <w:rPr>
          <w:rFonts w:cs="Times New Roman"/>
        </w:rPr>
        <w:t>&gt;&gt;&gt;&gt;&gt;&gt;&gt;&gt;&gt;&gt;&gt;&gt;&gt;&gt;&gt;&gt;&gt;&gt;&gt;&gt;</w:t>
      </w:r>
    </w:p>
    <w:p w14:paraId="4C0793AC" w14:textId="7A0F727E" w:rsidR="002E4F3E" w:rsidRPr="005B7C5C" w:rsidRDefault="002E4F3E" w:rsidP="004537F7">
      <w:pPr>
        <w:rPr>
          <w:rFonts w:cs="Times New Roman"/>
        </w:rPr>
      </w:pPr>
      <w:r w:rsidRPr="005B7C5C">
        <w:rPr>
          <w:rFonts w:cs="Times New Roman"/>
        </w:rPr>
        <w:t xml:space="preserve">They were </w:t>
      </w:r>
      <w:r w:rsidR="008537A0" w:rsidRPr="005B7C5C">
        <w:rPr>
          <w:rFonts w:cs="Times New Roman"/>
        </w:rPr>
        <w:t xml:space="preserve">almost perfectly </w:t>
      </w:r>
      <w:r w:rsidRPr="005B7C5C">
        <w:rPr>
          <w:rFonts w:cs="Times New Roman"/>
        </w:rPr>
        <w:t>quiet</w:t>
      </w:r>
      <w:r w:rsidR="00E30842">
        <w:rPr>
          <w:rFonts w:cs="Times New Roman"/>
        </w:rPr>
        <w:t>,</w:t>
      </w:r>
      <w:r w:rsidRPr="005B7C5C">
        <w:rPr>
          <w:rFonts w:cs="Times New Roman"/>
        </w:rPr>
        <w:t xml:space="preserve"> moving through the door and getting to their positions. They stopped</w:t>
      </w:r>
      <w:r w:rsidR="00B65E31" w:rsidRPr="005B7C5C">
        <w:rPr>
          <w:rFonts w:cs="Times New Roman"/>
        </w:rPr>
        <w:t>,</w:t>
      </w:r>
      <w:r w:rsidRPr="005B7C5C">
        <w:rPr>
          <w:rFonts w:cs="Times New Roman"/>
        </w:rPr>
        <w:t xml:space="preserve"> and each assessed the area around them.</w:t>
      </w:r>
      <w:r w:rsidR="00D37034" w:rsidRPr="005B7C5C">
        <w:rPr>
          <w:rFonts w:cs="Times New Roman"/>
        </w:rPr>
        <w:t xml:space="preserve"> Michael, Ruth</w:t>
      </w:r>
      <w:r w:rsidR="00E30842">
        <w:rPr>
          <w:rFonts w:cs="Times New Roman"/>
        </w:rPr>
        <w:t>,</w:t>
      </w:r>
      <w:r w:rsidR="00D37034" w:rsidRPr="005B7C5C">
        <w:rPr>
          <w:rFonts w:cs="Times New Roman"/>
        </w:rPr>
        <w:t xml:space="preserve"> and Denise followed the plan and cleared their areas</w:t>
      </w:r>
      <w:r w:rsidR="00E30842">
        <w:rPr>
          <w:rFonts w:cs="Times New Roman"/>
        </w:rPr>
        <w:t>,</w:t>
      </w:r>
      <w:r w:rsidR="00D37034" w:rsidRPr="005B7C5C">
        <w:rPr>
          <w:rFonts w:cs="Times New Roman"/>
        </w:rPr>
        <w:t xml:space="preserve"> then they went to cover.</w:t>
      </w:r>
    </w:p>
    <w:p w14:paraId="2D3E964E" w14:textId="188FFBFC" w:rsidR="002E4F3E" w:rsidRPr="005B7C5C" w:rsidRDefault="002E4F3E" w:rsidP="004537F7">
      <w:pPr>
        <w:rPr>
          <w:rFonts w:cs="Times New Roman"/>
        </w:rPr>
      </w:pPr>
      <w:r w:rsidRPr="005B7C5C">
        <w:rPr>
          <w:rFonts w:cs="Times New Roman"/>
        </w:rPr>
        <w:t>It was evident they weren’t alone. There w</w:t>
      </w:r>
      <w:r w:rsidR="00B65E31" w:rsidRPr="005B7C5C">
        <w:rPr>
          <w:rFonts w:cs="Times New Roman"/>
        </w:rPr>
        <w:t>ere</w:t>
      </w:r>
      <w:r w:rsidRPr="005B7C5C">
        <w:rPr>
          <w:rFonts w:cs="Times New Roman"/>
        </w:rPr>
        <w:t xml:space="preserve"> a least six guys on the roof</w:t>
      </w:r>
      <w:r w:rsidR="00B65E31" w:rsidRPr="005B7C5C">
        <w:rPr>
          <w:rFonts w:cs="Times New Roman"/>
        </w:rPr>
        <w:t>,</w:t>
      </w:r>
      <w:r w:rsidRPr="005B7C5C">
        <w:rPr>
          <w:rFonts w:cs="Times New Roman"/>
        </w:rPr>
        <w:t xml:space="preserve"> and they were having a party. Part drunk, part high. Most of them were sitting on the roof with their weapons close to them. T</w:t>
      </w:r>
      <w:r w:rsidR="00E30842">
        <w:rPr>
          <w:rFonts w:cs="Times New Roman"/>
        </w:rPr>
        <w:t>wo of them were standing, and unfortunately,</w:t>
      </w:r>
      <w:r w:rsidR="00B65E31" w:rsidRPr="005B7C5C">
        <w:rPr>
          <w:rFonts w:cs="Times New Roman"/>
        </w:rPr>
        <w:t xml:space="preserve"> one of them heard enough</w:t>
      </w:r>
      <w:r w:rsidRPr="005B7C5C">
        <w:rPr>
          <w:rFonts w:cs="Times New Roman"/>
          <w:noProof/>
        </w:rPr>
        <w:t xml:space="preserve"> noise</w:t>
      </w:r>
      <w:r w:rsidRPr="005B7C5C">
        <w:rPr>
          <w:rFonts w:cs="Times New Roman"/>
        </w:rPr>
        <w:t xml:space="preserve"> that he casually </w:t>
      </w:r>
      <w:r w:rsidR="00267CE8" w:rsidRPr="005B7C5C">
        <w:rPr>
          <w:rFonts w:cs="Times New Roman"/>
        </w:rPr>
        <w:t xml:space="preserve">turned </w:t>
      </w:r>
      <w:r w:rsidRPr="005B7C5C">
        <w:rPr>
          <w:rFonts w:cs="Times New Roman"/>
        </w:rPr>
        <w:t xml:space="preserve">in their direction. He was too close </w:t>
      </w:r>
      <w:r w:rsidR="00B65E31" w:rsidRPr="005B7C5C">
        <w:rPr>
          <w:rFonts w:cs="Times New Roman"/>
          <w:noProof/>
        </w:rPr>
        <w:t>to</w:t>
      </w:r>
      <w:r w:rsidRPr="005B7C5C">
        <w:rPr>
          <w:rFonts w:cs="Times New Roman"/>
        </w:rPr>
        <w:t xml:space="preserve"> Michael, Ruth</w:t>
      </w:r>
      <w:r w:rsidR="00833AD0"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Denise </w:t>
      </w:r>
      <w:r w:rsidR="00D37034" w:rsidRPr="005B7C5C">
        <w:rPr>
          <w:rFonts w:cs="Times New Roman"/>
        </w:rPr>
        <w:t xml:space="preserve">for them </w:t>
      </w:r>
      <w:r w:rsidRPr="005B7C5C">
        <w:rPr>
          <w:rFonts w:cs="Times New Roman"/>
        </w:rPr>
        <w:t xml:space="preserve">to talk over their </w:t>
      </w:r>
      <w:r w:rsidR="00360107">
        <w:rPr>
          <w:rFonts w:cs="Times New Roman"/>
        </w:rPr>
        <w:t>commlink</w:t>
      </w:r>
      <w:r w:rsidRPr="005B7C5C">
        <w:rPr>
          <w:rFonts w:cs="Times New Roman"/>
        </w:rPr>
        <w:t xml:space="preserve">s to coordinate. Each saw him </w:t>
      </w:r>
      <w:r w:rsidRPr="005B7C5C">
        <w:rPr>
          <w:rFonts w:cs="Times New Roman"/>
          <w:noProof/>
        </w:rPr>
        <w:t>coming</w:t>
      </w:r>
      <w:r w:rsidR="00B65E31" w:rsidRPr="005B7C5C">
        <w:rPr>
          <w:rFonts w:cs="Times New Roman"/>
          <w:noProof/>
        </w:rPr>
        <w:t>,</w:t>
      </w:r>
      <w:r w:rsidRPr="005B7C5C">
        <w:rPr>
          <w:rFonts w:cs="Times New Roman"/>
        </w:rPr>
        <w:t xml:space="preserve"> and they knew what to do. He was approaching a point between Michael and </w:t>
      </w:r>
      <w:r w:rsidRPr="005B7C5C">
        <w:rPr>
          <w:rFonts w:cs="Times New Roman"/>
          <w:noProof/>
        </w:rPr>
        <w:lastRenderedPageBreak/>
        <w:t>Denise</w:t>
      </w:r>
      <w:r w:rsidR="00B65E31" w:rsidRPr="005B7C5C">
        <w:rPr>
          <w:rFonts w:cs="Times New Roman"/>
          <w:noProof/>
        </w:rPr>
        <w:t>,</w:t>
      </w:r>
      <w:r w:rsidRPr="005B7C5C">
        <w:rPr>
          <w:rFonts w:cs="Times New Roman"/>
        </w:rPr>
        <w:t xml:space="preserve"> and if either of them rose to take him down, it would have made a lot of noise. Ruth saw that and waited for him to </w:t>
      </w:r>
      <w:r w:rsidR="004B734F" w:rsidRPr="005B7C5C">
        <w:rPr>
          <w:rFonts w:cs="Times New Roman"/>
        </w:rPr>
        <w:t>get close enough to her two companions,</w:t>
      </w:r>
      <w:r w:rsidRPr="005B7C5C">
        <w:rPr>
          <w:rFonts w:cs="Times New Roman"/>
        </w:rPr>
        <w:t xml:space="preserve"> then she took the </w:t>
      </w:r>
      <w:r w:rsidR="001446F5" w:rsidRPr="005B7C5C">
        <w:rPr>
          <w:rFonts w:cs="Times New Roman"/>
        </w:rPr>
        <w:t>shot</w:t>
      </w:r>
      <w:r w:rsidRPr="005B7C5C">
        <w:rPr>
          <w:rFonts w:cs="Times New Roman"/>
        </w:rPr>
        <w:t xml:space="preserve">. She was 50 yards away, on a dark roof, with little more than </w:t>
      </w:r>
      <w:r w:rsidRPr="005B7C5C">
        <w:rPr>
          <w:rFonts w:cs="Times New Roman"/>
          <w:noProof/>
        </w:rPr>
        <w:t>starlight</w:t>
      </w:r>
      <w:r w:rsidR="00E30842">
        <w:rPr>
          <w:rFonts w:cs="Times New Roman"/>
          <w:noProof/>
        </w:rPr>
        <w:t>,</w:t>
      </w:r>
      <w:r w:rsidRPr="005B7C5C">
        <w:rPr>
          <w:rFonts w:cs="Times New Roman"/>
        </w:rPr>
        <w:t xml:space="preserve"> but the shot was perfect. The</w:t>
      </w:r>
      <w:r w:rsidR="008537A0" w:rsidRPr="005B7C5C">
        <w:rPr>
          <w:rFonts w:cs="Times New Roman"/>
        </w:rPr>
        <w:t xml:space="preserve">re </w:t>
      </w:r>
      <w:r w:rsidR="004B734F" w:rsidRPr="005B7C5C">
        <w:rPr>
          <w:rFonts w:cs="Times New Roman"/>
        </w:rPr>
        <w:t xml:space="preserve">were </w:t>
      </w:r>
      <w:r w:rsidR="008537A0" w:rsidRPr="005B7C5C">
        <w:rPr>
          <w:rFonts w:cs="Times New Roman"/>
        </w:rPr>
        <w:t xml:space="preserve">three sounds, the sound of the shot, the sound of </w:t>
      </w:r>
      <w:r w:rsidRPr="005B7C5C">
        <w:rPr>
          <w:rFonts w:cs="Times New Roman"/>
        </w:rPr>
        <w:t xml:space="preserve">the man’s glasses hitting the roof, </w:t>
      </w:r>
      <w:r w:rsidR="008537A0" w:rsidRPr="005B7C5C">
        <w:rPr>
          <w:rFonts w:cs="Times New Roman"/>
        </w:rPr>
        <w:t>then</w:t>
      </w:r>
      <w:r w:rsidRPr="005B7C5C">
        <w:rPr>
          <w:rFonts w:cs="Times New Roman"/>
        </w:rPr>
        <w:t xml:space="preserve"> the sound of his body.</w:t>
      </w:r>
      <w:r w:rsidR="008537A0" w:rsidRPr="005B7C5C">
        <w:rPr>
          <w:rFonts w:cs="Times New Roman"/>
        </w:rPr>
        <w:t xml:space="preserve"> The other guards may have been drunk and high, but they grabbed their weapons and charged towards the sounds of the shot</w:t>
      </w:r>
      <w:r w:rsidR="00E30842">
        <w:rPr>
          <w:rFonts w:cs="Times New Roman"/>
        </w:rPr>
        <w:t>,</w:t>
      </w:r>
      <w:r w:rsidR="008537A0" w:rsidRPr="005B7C5C">
        <w:rPr>
          <w:rFonts w:cs="Times New Roman"/>
        </w:rPr>
        <w:t xml:space="preserve"> which was Ruth’s position.</w:t>
      </w:r>
    </w:p>
    <w:p w14:paraId="3881A74E" w14:textId="04941B2D" w:rsidR="008537A0" w:rsidRPr="005B7C5C" w:rsidRDefault="008537A0" w:rsidP="004537F7">
      <w:pPr>
        <w:rPr>
          <w:rFonts w:cs="Times New Roman"/>
        </w:rPr>
      </w:pPr>
      <w:r w:rsidRPr="005B7C5C">
        <w:rPr>
          <w:rFonts w:cs="Times New Roman"/>
        </w:rPr>
        <w:t>Ruth took two of them down before they got the brilliant idea to hide behind something. Unfortunately for</w:t>
      </w:r>
      <w:r w:rsidR="004B734F" w:rsidRPr="005B7C5C">
        <w:rPr>
          <w:rFonts w:cs="Times New Roman"/>
        </w:rPr>
        <w:t xml:space="preserve"> them,</w:t>
      </w:r>
      <w:r w:rsidRPr="005B7C5C">
        <w:rPr>
          <w:rFonts w:cs="Times New Roman"/>
        </w:rPr>
        <w:t xml:space="preserve"> where they hid gave Michael and Denise clear shots.</w:t>
      </w:r>
    </w:p>
    <w:p w14:paraId="470AA021" w14:textId="77777777" w:rsidR="0089414F" w:rsidRPr="005B7C5C" w:rsidRDefault="0089414F" w:rsidP="0089414F">
      <w:pPr>
        <w:pStyle w:val="SceneSeparator"/>
        <w:rPr>
          <w:rFonts w:cs="Times New Roman"/>
        </w:rPr>
      </w:pPr>
      <w:r w:rsidRPr="005B7C5C">
        <w:rPr>
          <w:rFonts w:cs="Times New Roman"/>
        </w:rPr>
        <w:t>&gt;&gt;&gt;&gt;&gt;&gt;&gt;&gt;&gt;&gt;&gt;&gt;&gt;&gt;&gt;&gt;&gt;&gt;&gt;&gt;</w:t>
      </w:r>
    </w:p>
    <w:p w14:paraId="6CB75953" w14:textId="791DBACC" w:rsidR="00D37034" w:rsidRPr="005B7C5C" w:rsidRDefault="008C3EF3" w:rsidP="00D37034">
      <w:pPr>
        <w:rPr>
          <w:rFonts w:cs="Times New Roman"/>
        </w:rPr>
      </w:pPr>
      <w:r w:rsidRPr="005B7C5C">
        <w:rPr>
          <w:rFonts w:cs="Times New Roman"/>
        </w:rPr>
        <w:t xml:space="preserve">LL’s team </w:t>
      </w:r>
      <w:r w:rsidR="009D3403" w:rsidRPr="005B7C5C">
        <w:rPr>
          <w:rFonts w:cs="Times New Roman"/>
        </w:rPr>
        <w:t>w</w:t>
      </w:r>
      <w:r w:rsidR="00E30842">
        <w:rPr>
          <w:rFonts w:cs="Times New Roman"/>
        </w:rPr>
        <w:t>as</w:t>
      </w:r>
      <w:r w:rsidR="009D3403" w:rsidRPr="005B7C5C">
        <w:rPr>
          <w:rFonts w:cs="Times New Roman"/>
        </w:rPr>
        <w:t xml:space="preserve"> on</w:t>
      </w:r>
      <w:r w:rsidRPr="005B7C5C">
        <w:rPr>
          <w:rFonts w:cs="Times New Roman"/>
        </w:rPr>
        <w:t xml:space="preserve"> the ground and running to their attack </w:t>
      </w:r>
      <w:r w:rsidR="009D3403" w:rsidRPr="005B7C5C">
        <w:rPr>
          <w:rFonts w:cs="Times New Roman"/>
        </w:rPr>
        <w:t>positions</w:t>
      </w:r>
      <w:r w:rsidRPr="005B7C5C">
        <w:rPr>
          <w:rFonts w:cs="Times New Roman"/>
        </w:rPr>
        <w:t xml:space="preserve">. Nothing was </w:t>
      </w:r>
      <w:r w:rsidRPr="005B7C5C">
        <w:rPr>
          <w:rFonts w:cs="Times New Roman"/>
          <w:noProof/>
        </w:rPr>
        <w:t>said</w:t>
      </w:r>
      <w:r w:rsidRPr="005B7C5C">
        <w:rPr>
          <w:rFonts w:cs="Times New Roman"/>
        </w:rPr>
        <w:t xml:space="preserve"> because they all knew their mission.</w:t>
      </w:r>
    </w:p>
    <w:p w14:paraId="7A9A5DBA" w14:textId="4BA3F9EA" w:rsidR="008C3EF3" w:rsidRPr="005B7C5C" w:rsidRDefault="008C3EF3" w:rsidP="00D37034">
      <w:pPr>
        <w:rPr>
          <w:rFonts w:cs="Times New Roman"/>
        </w:rPr>
      </w:pPr>
      <w:r w:rsidRPr="005B7C5C">
        <w:rPr>
          <w:rFonts w:cs="Times New Roman"/>
        </w:rPr>
        <w:t>&gt;&gt;&gt;&gt;&gt;&gt;&gt;&gt;&gt;&gt;&gt;&gt;&gt;&gt;&gt;&gt;&gt;&gt;&gt;&gt;</w:t>
      </w:r>
    </w:p>
    <w:p w14:paraId="309ED862" w14:textId="2DD46D43" w:rsidR="008537A0" w:rsidRPr="005B7C5C" w:rsidRDefault="008537A0" w:rsidP="004537F7">
      <w:pPr>
        <w:rPr>
          <w:rFonts w:cs="Times New Roman"/>
        </w:rPr>
      </w:pPr>
      <w:r w:rsidRPr="005B7C5C">
        <w:rPr>
          <w:rFonts w:cs="Times New Roman"/>
        </w:rPr>
        <w:t xml:space="preserve">The echo of the shots </w:t>
      </w:r>
      <w:r w:rsidR="00D37034" w:rsidRPr="005B7C5C">
        <w:rPr>
          <w:rFonts w:cs="Times New Roman"/>
        </w:rPr>
        <w:t>w</w:t>
      </w:r>
      <w:r w:rsidR="00E30842">
        <w:rPr>
          <w:rFonts w:cs="Times New Roman"/>
        </w:rPr>
        <w:t>as</w:t>
      </w:r>
      <w:r w:rsidR="00D37034" w:rsidRPr="005B7C5C">
        <w:rPr>
          <w:rFonts w:cs="Times New Roman"/>
        </w:rPr>
        <w:t xml:space="preserve"> </w:t>
      </w:r>
      <w:r w:rsidRPr="005B7C5C">
        <w:rPr>
          <w:rFonts w:cs="Times New Roman"/>
        </w:rPr>
        <w:t xml:space="preserve">just fading as two dark ships gently settled on the roof. The rear hatches </w:t>
      </w:r>
      <w:r w:rsidRPr="005B7C5C">
        <w:rPr>
          <w:rFonts w:cs="Times New Roman"/>
          <w:noProof/>
        </w:rPr>
        <w:t>opened</w:t>
      </w:r>
      <w:r w:rsidR="00B65E31" w:rsidRPr="005B7C5C">
        <w:rPr>
          <w:rFonts w:cs="Times New Roman"/>
          <w:noProof/>
        </w:rPr>
        <w:t>,</w:t>
      </w:r>
      <w:r w:rsidRPr="005B7C5C">
        <w:rPr>
          <w:rFonts w:cs="Times New Roman"/>
        </w:rPr>
        <w:t xml:space="preserve"> and 40 Marines charged out. The air around the building started to echo with the sounds of shots being fired at the ground floor level. </w:t>
      </w:r>
    </w:p>
    <w:p w14:paraId="06F494C5" w14:textId="1AE8B88C" w:rsidR="008537A0" w:rsidRPr="005B7C5C" w:rsidRDefault="008537A0" w:rsidP="004537F7">
      <w:pPr>
        <w:rPr>
          <w:rFonts w:cs="Times New Roman"/>
        </w:rPr>
      </w:pPr>
      <w:r w:rsidRPr="005B7C5C">
        <w:rPr>
          <w:rFonts w:cs="Times New Roman"/>
        </w:rPr>
        <w:t xml:space="preserve">Half of the Marines ran to the sides of the roof and fired </w:t>
      </w:r>
      <w:r w:rsidR="00B65E31" w:rsidRPr="005B7C5C">
        <w:rPr>
          <w:rFonts w:cs="Times New Roman"/>
          <w:noProof/>
        </w:rPr>
        <w:t>pit</w:t>
      </w:r>
      <w:r w:rsidRPr="005B7C5C">
        <w:rPr>
          <w:rFonts w:cs="Times New Roman"/>
          <w:noProof/>
        </w:rPr>
        <w:t>ons</w:t>
      </w:r>
      <w:r w:rsidRPr="005B7C5C">
        <w:rPr>
          <w:rFonts w:cs="Times New Roman"/>
        </w:rPr>
        <w:t xml:space="preserve"> into the surface</w:t>
      </w:r>
      <w:r w:rsidR="00E30842">
        <w:rPr>
          <w:rFonts w:cs="Times New Roman"/>
        </w:rPr>
        <w:t>,</w:t>
      </w:r>
      <w:r w:rsidRPr="005B7C5C">
        <w:rPr>
          <w:rFonts w:cs="Times New Roman"/>
        </w:rPr>
        <w:t xml:space="preserve"> then threw long ropes over the side. Within 30 seconds of hitting the roof</w:t>
      </w:r>
      <w:r w:rsidR="00E30842">
        <w:rPr>
          <w:rFonts w:cs="Times New Roman"/>
        </w:rPr>
        <w:t>,</w:t>
      </w:r>
      <w:r w:rsidRPr="005B7C5C">
        <w:rPr>
          <w:rFonts w:cs="Times New Roman"/>
        </w:rPr>
        <w:t xml:space="preserve"> men </w:t>
      </w:r>
      <w:r w:rsidRPr="005B7C5C">
        <w:rPr>
          <w:rFonts w:cs="Times New Roman"/>
          <w:noProof/>
        </w:rPr>
        <w:t>were</w:t>
      </w:r>
      <w:r w:rsidRPr="005B7C5C">
        <w:rPr>
          <w:rFonts w:cs="Times New Roman"/>
        </w:rPr>
        <w:t xml:space="preserve"> descending along the outside of the building.</w:t>
      </w:r>
    </w:p>
    <w:p w14:paraId="5F22671F" w14:textId="7DA2CE24" w:rsidR="008537A0" w:rsidRPr="005B7C5C" w:rsidRDefault="008537A0" w:rsidP="004537F7">
      <w:pPr>
        <w:rPr>
          <w:rFonts w:cs="Times New Roman"/>
        </w:rPr>
      </w:pPr>
      <w:r w:rsidRPr="005B7C5C">
        <w:rPr>
          <w:rFonts w:cs="Times New Roman"/>
        </w:rPr>
        <w:lastRenderedPageBreak/>
        <w:t xml:space="preserve">Within the same 30 </w:t>
      </w:r>
      <w:r w:rsidRPr="005B7C5C">
        <w:rPr>
          <w:rFonts w:cs="Times New Roman"/>
          <w:noProof/>
        </w:rPr>
        <w:t>seconds</w:t>
      </w:r>
      <w:r w:rsidR="00B65E31" w:rsidRPr="005B7C5C">
        <w:rPr>
          <w:rFonts w:cs="Times New Roman"/>
          <w:noProof/>
        </w:rPr>
        <w:t>,</w:t>
      </w:r>
      <w:r w:rsidRPr="005B7C5C">
        <w:rPr>
          <w:rFonts w:cs="Times New Roman"/>
        </w:rPr>
        <w:t xml:space="preserve"> the other twenty were descending through three doors that </w:t>
      </w:r>
      <w:r w:rsidR="00997400" w:rsidRPr="005B7C5C">
        <w:rPr>
          <w:rFonts w:cs="Times New Roman"/>
        </w:rPr>
        <w:t xml:space="preserve">led </w:t>
      </w:r>
      <w:r w:rsidRPr="005B7C5C">
        <w:rPr>
          <w:rFonts w:cs="Times New Roman"/>
        </w:rPr>
        <w:t xml:space="preserve">to the main part of the building. There </w:t>
      </w:r>
      <w:r w:rsidRPr="005B7C5C">
        <w:rPr>
          <w:rFonts w:cs="Times New Roman"/>
          <w:noProof/>
        </w:rPr>
        <w:t>w</w:t>
      </w:r>
      <w:r w:rsidR="007D7AF9" w:rsidRPr="005B7C5C">
        <w:rPr>
          <w:rFonts w:cs="Times New Roman"/>
          <w:noProof/>
        </w:rPr>
        <w:t>ere</w:t>
      </w:r>
      <w:r w:rsidRPr="005B7C5C">
        <w:rPr>
          <w:rFonts w:cs="Times New Roman"/>
        </w:rPr>
        <w:t xml:space="preserve"> no words, just the sound of feet and equipment.</w:t>
      </w:r>
    </w:p>
    <w:p w14:paraId="043802EC" w14:textId="6D9446C7" w:rsidR="008537A0" w:rsidRPr="005B7C5C" w:rsidRDefault="008537A0" w:rsidP="004537F7">
      <w:pPr>
        <w:rPr>
          <w:rFonts w:cs="Times New Roman"/>
        </w:rPr>
      </w:pPr>
      <w:r w:rsidRPr="005B7C5C">
        <w:rPr>
          <w:rFonts w:cs="Times New Roman"/>
        </w:rPr>
        <w:t>90 seconds after the landing</w:t>
      </w:r>
      <w:r w:rsidR="00E30842">
        <w:rPr>
          <w:rFonts w:cs="Times New Roman"/>
        </w:rPr>
        <w:t>,</w:t>
      </w:r>
      <w:r w:rsidRPr="005B7C5C">
        <w:rPr>
          <w:rFonts w:cs="Times New Roman"/>
        </w:rPr>
        <w:t xml:space="preserve"> the main floor of the Postal Annex was under their control. Within another 2 </w:t>
      </w:r>
      <w:r w:rsidRPr="005B7C5C">
        <w:rPr>
          <w:rFonts w:cs="Times New Roman"/>
          <w:noProof/>
        </w:rPr>
        <w:t>minutes</w:t>
      </w:r>
      <w:r w:rsidR="00B65E31" w:rsidRPr="005B7C5C">
        <w:rPr>
          <w:rFonts w:cs="Times New Roman"/>
          <w:noProof/>
        </w:rPr>
        <w:t>,</w:t>
      </w:r>
      <w:r w:rsidRPr="005B7C5C">
        <w:rPr>
          <w:rFonts w:cs="Times New Roman"/>
        </w:rPr>
        <w:t xml:space="preserve"> the nuclear weapons in the basement were also under their control.</w:t>
      </w:r>
    </w:p>
    <w:p w14:paraId="03D02D7E" w14:textId="0F8B9E8B" w:rsidR="008C3EF3" w:rsidRPr="005B7C5C" w:rsidRDefault="008C3EF3" w:rsidP="004537F7">
      <w:pPr>
        <w:rPr>
          <w:rFonts w:cs="Times New Roman"/>
        </w:rPr>
      </w:pPr>
      <w:r w:rsidRPr="005B7C5C">
        <w:rPr>
          <w:rFonts w:cs="Times New Roman"/>
        </w:rPr>
        <w:t>“Michael, those units have been tampered with</w:t>
      </w:r>
      <w:r w:rsidR="00E30842">
        <w:rPr>
          <w:rFonts w:cs="Times New Roman"/>
        </w:rPr>
        <w:t>;</w:t>
      </w:r>
      <w:r w:rsidRPr="005B7C5C">
        <w:rPr>
          <w:rFonts w:cs="Times New Roman"/>
        </w:rPr>
        <w:t xml:space="preserve"> some of them are open,” Denise said, pointing to the storage area.</w:t>
      </w:r>
    </w:p>
    <w:p w14:paraId="27C7C3DA" w14:textId="4966C047" w:rsidR="008C3EF3" w:rsidRPr="005B7C5C" w:rsidRDefault="008C3EF3" w:rsidP="004537F7">
      <w:pPr>
        <w:rPr>
          <w:rFonts w:cs="Times New Roman"/>
        </w:rPr>
      </w:pPr>
      <w:r w:rsidRPr="005B7C5C">
        <w:rPr>
          <w:rFonts w:cs="Times New Roman"/>
        </w:rPr>
        <w:t>“We’d better warn people and find out if this area is safe,” Ruth said, and Denise and Michael nodded.</w:t>
      </w:r>
    </w:p>
    <w:p w14:paraId="10BC2839" w14:textId="671888E5" w:rsidR="008537A0" w:rsidRPr="005B7C5C" w:rsidRDefault="008537A0" w:rsidP="004537F7">
      <w:pPr>
        <w:rPr>
          <w:rFonts w:cs="Times New Roman"/>
        </w:rPr>
      </w:pPr>
      <w:r w:rsidRPr="005B7C5C">
        <w:rPr>
          <w:rFonts w:cs="Times New Roman"/>
        </w:rPr>
        <w:t>Michael, Denise</w:t>
      </w:r>
      <w:r w:rsidR="007D7AF9"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Ruth </w:t>
      </w:r>
      <w:r w:rsidR="008C3EF3" w:rsidRPr="005B7C5C">
        <w:rPr>
          <w:rFonts w:cs="Times New Roman"/>
        </w:rPr>
        <w:t>backed away from</w:t>
      </w:r>
      <w:r w:rsidRPr="005B7C5C">
        <w:rPr>
          <w:rFonts w:cs="Times New Roman"/>
        </w:rPr>
        <w:t xml:space="preserve"> the fenced</w:t>
      </w:r>
      <w:r w:rsidR="00E30842">
        <w:rPr>
          <w:rFonts w:cs="Times New Roman"/>
        </w:rPr>
        <w:t>-</w:t>
      </w:r>
      <w:r w:rsidRPr="005B7C5C">
        <w:rPr>
          <w:rFonts w:cs="Times New Roman"/>
        </w:rPr>
        <w:t>in area with 25 nuclear weapons laying on wooden pallets</w:t>
      </w:r>
      <w:r w:rsidR="007D7AF9"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Denise wondered out loud, “I wonder how the rest of the plan is going?”</w:t>
      </w:r>
    </w:p>
    <w:p w14:paraId="1BC9EC7E" w14:textId="6CFE3D44" w:rsidR="008537A0" w:rsidRPr="005B7C5C" w:rsidRDefault="008537A0" w:rsidP="004537F7">
      <w:pPr>
        <w:pStyle w:val="SceneSeparator"/>
        <w:ind w:firstLine="432"/>
        <w:rPr>
          <w:rFonts w:cs="Times New Roman"/>
        </w:rPr>
      </w:pPr>
      <w:r w:rsidRPr="005B7C5C">
        <w:rPr>
          <w:rFonts w:cs="Times New Roman"/>
        </w:rPr>
        <w:t>&gt;&gt;&gt;&gt;&gt;&gt;&gt;&gt;&gt;&gt;&gt;&gt;&gt;&gt;&gt;&gt;&gt;&gt;&gt;&gt;</w:t>
      </w:r>
    </w:p>
    <w:p w14:paraId="70815422" w14:textId="15E3F836" w:rsidR="008C3EF3" w:rsidRPr="005B7C5C" w:rsidRDefault="008C3EF3" w:rsidP="008C3EF3">
      <w:pPr>
        <w:rPr>
          <w:rFonts w:cs="Times New Roman"/>
        </w:rPr>
      </w:pPr>
      <w:r w:rsidRPr="005B7C5C">
        <w:rPr>
          <w:rFonts w:cs="Times New Roman"/>
        </w:rPr>
        <w:t>Chris wasn’t a dummy, something was happening</w:t>
      </w:r>
      <w:r w:rsidR="007D7AF9"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it wasn’t good. There </w:t>
      </w:r>
      <w:r w:rsidRPr="005B7C5C">
        <w:rPr>
          <w:rFonts w:cs="Times New Roman"/>
          <w:noProof/>
        </w:rPr>
        <w:t>w</w:t>
      </w:r>
      <w:r w:rsidR="007D7AF9" w:rsidRPr="005B7C5C">
        <w:rPr>
          <w:rFonts w:cs="Times New Roman"/>
          <w:noProof/>
        </w:rPr>
        <w:t>ere</w:t>
      </w:r>
      <w:r w:rsidRPr="005B7C5C">
        <w:rPr>
          <w:rFonts w:cs="Times New Roman"/>
        </w:rPr>
        <w:t xml:space="preserve"> too many people moving around, and it sure sounded like gunfire. </w:t>
      </w:r>
      <w:r w:rsidRPr="005B7C5C">
        <w:rPr>
          <w:rFonts w:cs="Times New Roman"/>
          <w:i/>
          <w:iCs/>
        </w:rPr>
        <w:t xml:space="preserve">I’m </w:t>
      </w:r>
      <w:proofErr w:type="spellStart"/>
      <w:r w:rsidRPr="005B7C5C">
        <w:rPr>
          <w:rFonts w:cs="Times New Roman"/>
          <w:i/>
          <w:iCs/>
        </w:rPr>
        <w:t>outta</w:t>
      </w:r>
      <w:proofErr w:type="spellEnd"/>
      <w:r w:rsidRPr="005B7C5C">
        <w:rPr>
          <w:rFonts w:cs="Times New Roman"/>
          <w:i/>
          <w:iCs/>
        </w:rPr>
        <w:t xml:space="preserve"> here,</w:t>
      </w:r>
      <w:r w:rsidRPr="005B7C5C">
        <w:rPr>
          <w:rFonts w:cs="Times New Roman"/>
        </w:rPr>
        <w:t xml:space="preserve"> he thought</w:t>
      </w:r>
      <w:r w:rsidR="007D7AF9"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he moved quickly through the door.</w:t>
      </w:r>
    </w:p>
    <w:p w14:paraId="65B5ED95" w14:textId="0487D133" w:rsidR="009D3403" w:rsidRPr="005B7C5C" w:rsidRDefault="009D3403" w:rsidP="008C3EF3">
      <w:pPr>
        <w:rPr>
          <w:rFonts w:cs="Times New Roman"/>
        </w:rPr>
      </w:pPr>
      <w:r w:rsidRPr="005B7C5C">
        <w:rPr>
          <w:rFonts w:cs="Times New Roman"/>
        </w:rPr>
        <w:t>Without any notice, two men in dark gear grabbed</w:t>
      </w:r>
      <w:r w:rsidR="00E30842">
        <w:rPr>
          <w:rFonts w:cs="Times New Roman"/>
        </w:rPr>
        <w:t xml:space="preserve"> him,</w:t>
      </w:r>
      <w:r w:rsidRPr="005B7C5C">
        <w:rPr>
          <w:rFonts w:cs="Times New Roman"/>
        </w:rPr>
        <w:t xml:space="preserve"> and he found himself on the floor with his hands being secured.</w:t>
      </w:r>
    </w:p>
    <w:p w14:paraId="27233CCE" w14:textId="77777777" w:rsidR="002A0FC9" w:rsidRPr="005B7C5C" w:rsidRDefault="002A0FC9" w:rsidP="002A0FC9">
      <w:pPr>
        <w:pStyle w:val="Heading2"/>
        <w:rPr>
          <w:rFonts w:cs="Times New Roman"/>
        </w:rPr>
      </w:pPr>
      <w:r w:rsidRPr="005B7C5C">
        <w:rPr>
          <w:rFonts w:cs="Times New Roman"/>
        </w:rPr>
        <w:lastRenderedPageBreak/>
        <w:t>Leadership is Changed</w:t>
      </w:r>
    </w:p>
    <w:p w14:paraId="0CFB4A73" w14:textId="71251C98" w:rsidR="008C3EF3" w:rsidRPr="005B7C5C" w:rsidRDefault="008C3EF3" w:rsidP="004537F7">
      <w:pPr>
        <w:rPr>
          <w:rFonts w:cs="Times New Roman"/>
        </w:rPr>
      </w:pPr>
      <w:r w:rsidRPr="005B7C5C">
        <w:rPr>
          <w:rFonts w:cs="Times New Roman"/>
        </w:rPr>
        <w:t>The lobby for the Waldorf Astoria was well lit</w:t>
      </w:r>
      <w:r w:rsidR="007D7AF9"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when Colonel </w:t>
      </w:r>
      <w:r w:rsidR="00267CE8" w:rsidRPr="005B7C5C">
        <w:rPr>
          <w:rFonts w:cs="Times New Roman"/>
        </w:rPr>
        <w:t>Chester</w:t>
      </w:r>
      <w:r w:rsidRPr="005B7C5C">
        <w:rPr>
          <w:rFonts w:cs="Times New Roman"/>
        </w:rPr>
        <w:t xml:space="preserve"> and his men surrounded it, the entry point</w:t>
      </w:r>
      <w:r w:rsidR="004D7470" w:rsidRPr="005B7C5C">
        <w:rPr>
          <w:rFonts w:cs="Times New Roman"/>
        </w:rPr>
        <w:t>s</w:t>
      </w:r>
      <w:r w:rsidRPr="005B7C5C">
        <w:rPr>
          <w:rFonts w:cs="Times New Roman"/>
        </w:rPr>
        <w:t xml:space="preserve"> were obvious. </w:t>
      </w:r>
      <w:r w:rsidR="00267CE8" w:rsidRPr="005B7C5C">
        <w:rPr>
          <w:rFonts w:cs="Times New Roman"/>
        </w:rPr>
        <w:t>Chester</w:t>
      </w:r>
      <w:r w:rsidRPr="005B7C5C">
        <w:rPr>
          <w:rFonts w:cs="Times New Roman"/>
        </w:rPr>
        <w:t xml:space="preserve"> and Five men were going in the front</w:t>
      </w:r>
      <w:r w:rsidR="007D7AF9"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five were already entering the rear. Each of them had silenced rifles and pistols.</w:t>
      </w:r>
    </w:p>
    <w:p w14:paraId="1DBA0124" w14:textId="1EE82F82" w:rsidR="008C3EF3" w:rsidRPr="005B7C5C" w:rsidRDefault="008C3EF3" w:rsidP="004537F7">
      <w:pPr>
        <w:rPr>
          <w:rFonts w:cs="Times New Roman"/>
        </w:rPr>
      </w:pPr>
      <w:r w:rsidRPr="005B7C5C">
        <w:rPr>
          <w:rFonts w:cs="Times New Roman"/>
        </w:rPr>
        <w:t>Beta</w:t>
      </w:r>
      <w:r w:rsidR="007D7AF9" w:rsidRPr="005B7C5C">
        <w:rPr>
          <w:rFonts w:cs="Times New Roman"/>
        </w:rPr>
        <w:t xml:space="preserve"> </w:t>
      </w:r>
      <w:r w:rsidRPr="005B7C5C">
        <w:rPr>
          <w:rFonts w:cs="Times New Roman"/>
        </w:rPr>
        <w:t xml:space="preserve">23 was standing out front, following the orders of Colonel </w:t>
      </w:r>
      <w:r w:rsidR="00267CE8" w:rsidRPr="005B7C5C">
        <w:rPr>
          <w:rFonts w:cs="Times New Roman"/>
        </w:rPr>
        <w:t>Chester</w:t>
      </w:r>
      <w:r w:rsidRPr="005B7C5C">
        <w:rPr>
          <w:rFonts w:cs="Times New Roman"/>
        </w:rPr>
        <w:t>. “We don’t need you</w:t>
      </w:r>
      <w:r w:rsidR="00E30842">
        <w:rPr>
          <w:rFonts w:cs="Times New Roman"/>
        </w:rPr>
        <w:t>;</w:t>
      </w:r>
      <w:r w:rsidRPr="005B7C5C">
        <w:rPr>
          <w:rFonts w:cs="Times New Roman"/>
        </w:rPr>
        <w:t xml:space="preserve"> come in after everything is taken care of,” were his orders. Beta</w:t>
      </w:r>
      <w:r w:rsidR="007D7AF9" w:rsidRPr="005B7C5C">
        <w:rPr>
          <w:rFonts w:cs="Times New Roman"/>
        </w:rPr>
        <w:t xml:space="preserve"> </w:t>
      </w:r>
      <w:r w:rsidRPr="005B7C5C">
        <w:rPr>
          <w:rFonts w:cs="Times New Roman"/>
        </w:rPr>
        <w:t>23 didn’t question them because ‘those were his order</w:t>
      </w:r>
      <w:r w:rsidR="004D7470" w:rsidRPr="005B7C5C">
        <w:rPr>
          <w:rFonts w:cs="Times New Roman"/>
        </w:rPr>
        <w:t>s</w:t>
      </w:r>
      <w:r w:rsidRPr="005B7C5C">
        <w:rPr>
          <w:rFonts w:cs="Times New Roman"/>
        </w:rPr>
        <w:t>.’</w:t>
      </w:r>
    </w:p>
    <w:p w14:paraId="12534E94" w14:textId="4B988655" w:rsidR="008C3EF3" w:rsidRPr="005B7C5C" w:rsidRDefault="008C3EF3" w:rsidP="008C3EF3">
      <w:pPr>
        <w:rPr>
          <w:rFonts w:cs="Times New Roman"/>
        </w:rPr>
      </w:pPr>
      <w:r w:rsidRPr="005B7C5C">
        <w:rPr>
          <w:rFonts w:cs="Times New Roman"/>
        </w:rPr>
        <w:t>Those orders didn’t prevent him from using</w:t>
      </w:r>
      <w:r w:rsidR="00074598" w:rsidRPr="005B7C5C">
        <w:rPr>
          <w:rFonts w:cs="Times New Roman"/>
        </w:rPr>
        <w:t xml:space="preserve"> all</w:t>
      </w:r>
      <w:r w:rsidRPr="005B7C5C">
        <w:rPr>
          <w:rFonts w:cs="Times New Roman"/>
        </w:rPr>
        <w:t xml:space="preserve"> his abilities to monitor the situation and </w:t>
      </w:r>
      <w:r w:rsidR="007D7AF9" w:rsidRPr="005B7C5C">
        <w:rPr>
          <w:rFonts w:cs="Times New Roman"/>
        </w:rPr>
        <w:t xml:space="preserve">to </w:t>
      </w:r>
      <w:r w:rsidRPr="005B7C5C">
        <w:rPr>
          <w:rFonts w:cs="Times New Roman"/>
        </w:rPr>
        <w:t xml:space="preserve">be aware of </w:t>
      </w:r>
      <w:r w:rsidR="004D7470" w:rsidRPr="005B7C5C">
        <w:rPr>
          <w:rFonts w:cs="Times New Roman"/>
        </w:rPr>
        <w:t>dynamic activities</w:t>
      </w:r>
      <w:r w:rsidR="007D7AF9" w:rsidRPr="005B7C5C">
        <w:rPr>
          <w:rFonts w:cs="Times New Roman"/>
        </w:rPr>
        <w:t xml:space="preserve"> around him</w:t>
      </w:r>
      <w:r w:rsidRPr="005B7C5C">
        <w:rPr>
          <w:rFonts w:cs="Times New Roman"/>
        </w:rPr>
        <w:t>.</w:t>
      </w:r>
    </w:p>
    <w:p w14:paraId="320C16A1" w14:textId="5813FB90" w:rsidR="008C3EF3" w:rsidRPr="005B7C5C" w:rsidRDefault="008C3EF3" w:rsidP="004537F7">
      <w:pPr>
        <w:rPr>
          <w:rFonts w:cs="Times New Roman"/>
        </w:rPr>
      </w:pPr>
      <w:r w:rsidRPr="005B7C5C">
        <w:rPr>
          <w:rFonts w:cs="Times New Roman"/>
        </w:rPr>
        <w:t xml:space="preserve">Colonel </w:t>
      </w:r>
      <w:r w:rsidR="00267CE8" w:rsidRPr="005B7C5C">
        <w:rPr>
          <w:rFonts w:cs="Times New Roman"/>
        </w:rPr>
        <w:t>Chester</w:t>
      </w:r>
      <w:r w:rsidRPr="005B7C5C">
        <w:rPr>
          <w:rFonts w:cs="Times New Roman"/>
        </w:rPr>
        <w:t xml:space="preserve"> and his team entered </w:t>
      </w:r>
      <w:r w:rsidR="009619BF">
        <w:rPr>
          <w:rFonts w:cs="Times New Roman"/>
        </w:rPr>
        <w:t>the front dealing with the three in the lobby and moved</w:t>
      </w:r>
      <w:r w:rsidRPr="005B7C5C">
        <w:rPr>
          <w:rFonts w:cs="Times New Roman"/>
        </w:rPr>
        <w:t xml:space="preserve"> to </w:t>
      </w:r>
      <w:r w:rsidR="00D37034" w:rsidRPr="005B7C5C">
        <w:rPr>
          <w:rFonts w:cs="Times New Roman"/>
        </w:rPr>
        <w:t xml:space="preserve">the </w:t>
      </w:r>
      <w:r w:rsidRPr="005B7C5C">
        <w:rPr>
          <w:rFonts w:cs="Times New Roman"/>
          <w:noProof/>
        </w:rPr>
        <w:t>main</w:t>
      </w:r>
      <w:r w:rsidRPr="005B7C5C">
        <w:rPr>
          <w:rFonts w:cs="Times New Roman"/>
        </w:rPr>
        <w:t xml:space="preserve"> hall to meet with the team entering from the rear. As they turned to leave the lobby, Beta23 notice</w:t>
      </w:r>
      <w:r w:rsidR="004D7470" w:rsidRPr="005B7C5C">
        <w:rPr>
          <w:rFonts w:cs="Times New Roman"/>
        </w:rPr>
        <w:t>d</w:t>
      </w:r>
      <w:r w:rsidRPr="005B7C5C">
        <w:rPr>
          <w:rFonts w:cs="Times New Roman"/>
        </w:rPr>
        <w:t xml:space="preserve"> two men entering from the far side armed with automatic rifles. The situation developed quickly in Beta23’s mind</w:t>
      </w:r>
      <w:r w:rsidR="007D7AF9"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he knew what must be done.</w:t>
      </w:r>
    </w:p>
    <w:p w14:paraId="704FD385" w14:textId="13D32903" w:rsidR="008C3EF3" w:rsidRPr="005B7C5C" w:rsidRDefault="008C3EF3" w:rsidP="004537F7">
      <w:pPr>
        <w:rPr>
          <w:rFonts w:cs="Times New Roman"/>
        </w:rPr>
      </w:pPr>
      <w:r w:rsidRPr="005B7C5C">
        <w:rPr>
          <w:rFonts w:cs="Times New Roman"/>
        </w:rPr>
        <w:t>Accelerating to 35 miles per hour</w:t>
      </w:r>
      <w:r w:rsidR="009619BF">
        <w:rPr>
          <w:rFonts w:cs="Times New Roman"/>
        </w:rPr>
        <w:t>,</w:t>
      </w:r>
      <w:r w:rsidRPr="005B7C5C">
        <w:rPr>
          <w:rFonts w:cs="Times New Roman"/>
        </w:rPr>
        <w:t xml:space="preserve"> Beta23 came through the plate glass window at full speed. The two men had just enough time to turn as they were hit with two outstretched arms</w:t>
      </w:r>
      <w:r w:rsidR="009619BF">
        <w:rPr>
          <w:rFonts w:cs="Times New Roman"/>
        </w:rPr>
        <w:t>,</w:t>
      </w:r>
      <w:r w:rsidRPr="005B7C5C">
        <w:rPr>
          <w:rFonts w:cs="Times New Roman"/>
        </w:rPr>
        <w:t xml:space="preserve"> which took them off their feet. They were lucky to be only unconscious after the violent attack.</w:t>
      </w:r>
    </w:p>
    <w:p w14:paraId="25C432D9" w14:textId="6E783FAD" w:rsidR="008C3EF3" w:rsidRPr="005B7C5C" w:rsidRDefault="008C3EF3" w:rsidP="008C3EF3">
      <w:pPr>
        <w:rPr>
          <w:rFonts w:cs="Times New Roman"/>
        </w:rPr>
      </w:pPr>
      <w:r w:rsidRPr="005B7C5C">
        <w:rPr>
          <w:rFonts w:cs="Times New Roman"/>
        </w:rPr>
        <w:lastRenderedPageBreak/>
        <w:t xml:space="preserve">Colonel </w:t>
      </w:r>
      <w:r w:rsidR="00267CE8" w:rsidRPr="005B7C5C">
        <w:rPr>
          <w:rFonts w:cs="Times New Roman"/>
        </w:rPr>
        <w:t>Chester</w:t>
      </w:r>
      <w:r w:rsidRPr="005B7C5C">
        <w:rPr>
          <w:rFonts w:cs="Times New Roman"/>
        </w:rPr>
        <w:t xml:space="preserve"> heard the explosion and saw the result. All he needed to do was give Beta23 a thumbs up before he and his team moved to the elevator.</w:t>
      </w:r>
    </w:p>
    <w:p w14:paraId="0D3F75AF" w14:textId="70DC9CFD" w:rsidR="008537A0" w:rsidRPr="005B7C5C" w:rsidRDefault="008537A0" w:rsidP="008C3EF3">
      <w:pPr>
        <w:rPr>
          <w:rFonts w:cs="Times New Roman"/>
        </w:rPr>
      </w:pPr>
      <w:r w:rsidRPr="005B7C5C">
        <w:rPr>
          <w:rFonts w:cs="Times New Roman"/>
        </w:rPr>
        <w:t xml:space="preserve">In the Mayor’s private suite on top of the Waldorf </w:t>
      </w:r>
      <w:r w:rsidRPr="005B7C5C">
        <w:rPr>
          <w:rFonts w:cs="Times New Roman"/>
          <w:noProof/>
        </w:rPr>
        <w:t>Astoria</w:t>
      </w:r>
      <w:r w:rsidR="00B65E31" w:rsidRPr="005B7C5C">
        <w:rPr>
          <w:rFonts w:cs="Times New Roman"/>
          <w:noProof/>
        </w:rPr>
        <w:t>,</w:t>
      </w:r>
      <w:r w:rsidRPr="005B7C5C">
        <w:rPr>
          <w:rFonts w:cs="Times New Roman"/>
        </w:rPr>
        <w:t xml:space="preserve"> a light in his bedroom switched on. The mayor rolled over and tried to get the sleep out of his eyes. He was confused and disoriented, but he finally had the composure to yell, “What’s going on</w:t>
      </w:r>
      <w:r w:rsidR="009619BF">
        <w:rPr>
          <w:rFonts w:cs="Times New Roman"/>
        </w:rPr>
        <w:t>? W</w:t>
      </w:r>
      <w:r w:rsidRPr="005B7C5C">
        <w:rPr>
          <w:rFonts w:cs="Times New Roman"/>
        </w:rPr>
        <w:t>ho the hell are you?”</w:t>
      </w:r>
    </w:p>
    <w:p w14:paraId="61948BE9" w14:textId="6C0D83F0" w:rsidR="008537A0" w:rsidRPr="005B7C5C" w:rsidRDefault="008537A0" w:rsidP="004537F7">
      <w:pPr>
        <w:rPr>
          <w:rFonts w:cs="Times New Roman"/>
        </w:rPr>
      </w:pPr>
      <w:r w:rsidRPr="005B7C5C">
        <w:rPr>
          <w:rFonts w:cs="Times New Roman"/>
        </w:rPr>
        <w:t xml:space="preserve">“My name is Colonel Alvin </w:t>
      </w:r>
      <w:r w:rsidR="003912ED" w:rsidRPr="005B7C5C">
        <w:rPr>
          <w:rFonts w:cs="Times New Roman"/>
        </w:rPr>
        <w:t>Chester</w:t>
      </w:r>
      <w:r w:rsidRPr="005B7C5C">
        <w:rPr>
          <w:rFonts w:cs="Times New Roman"/>
        </w:rPr>
        <w:t xml:space="preserve"> United States Marines. We have secured the Postal Annex and taken control o</w:t>
      </w:r>
      <w:r w:rsidR="009619BF">
        <w:rPr>
          <w:rFonts w:cs="Times New Roman"/>
        </w:rPr>
        <w:t>f</w:t>
      </w:r>
      <w:r w:rsidRPr="005B7C5C">
        <w:rPr>
          <w:rFonts w:cs="Times New Roman"/>
        </w:rPr>
        <w:t xml:space="preserve"> the weapons in the basement. You are</w:t>
      </w:r>
      <w:r w:rsidR="007D7AF9" w:rsidRPr="005B7C5C">
        <w:rPr>
          <w:rFonts w:cs="Times New Roman"/>
        </w:rPr>
        <w:t xml:space="preserve"> under</w:t>
      </w:r>
      <w:r w:rsidRPr="005B7C5C">
        <w:rPr>
          <w:rFonts w:cs="Times New Roman"/>
        </w:rPr>
        <w:t xml:space="preserve"> </w:t>
      </w:r>
      <w:r w:rsidR="004D7470" w:rsidRPr="005B7C5C">
        <w:rPr>
          <w:rFonts w:cs="Times New Roman"/>
          <w:noProof/>
        </w:rPr>
        <w:t>arrest</w:t>
      </w:r>
      <w:r w:rsidR="00B65E31" w:rsidRPr="005B7C5C">
        <w:rPr>
          <w:rFonts w:cs="Times New Roman"/>
          <w:noProof/>
        </w:rPr>
        <w:t>,</w:t>
      </w:r>
      <w:r w:rsidRPr="005B7C5C">
        <w:rPr>
          <w:rFonts w:cs="Times New Roman"/>
        </w:rPr>
        <w:t xml:space="preserve"> and you will do what I tell you.”</w:t>
      </w:r>
    </w:p>
    <w:p w14:paraId="32E7CD35" w14:textId="4AAF2902" w:rsidR="008537A0" w:rsidRPr="005B7C5C" w:rsidRDefault="008537A0" w:rsidP="004537F7">
      <w:pPr>
        <w:rPr>
          <w:rFonts w:cs="Times New Roman"/>
        </w:rPr>
      </w:pPr>
      <w:r w:rsidRPr="005B7C5C">
        <w:rPr>
          <w:rFonts w:cs="Times New Roman"/>
        </w:rPr>
        <w:t>“I’m the Mayor of Chicago</w:t>
      </w:r>
      <w:r w:rsidR="009619BF">
        <w:rPr>
          <w:rFonts w:cs="Times New Roman"/>
        </w:rPr>
        <w:t>;</w:t>
      </w:r>
      <w:r w:rsidRPr="005B7C5C">
        <w:rPr>
          <w:rFonts w:cs="Times New Roman"/>
        </w:rPr>
        <w:t xml:space="preserve"> you don’t tell me what to do!” he yelled as he sat up in bed.</w:t>
      </w:r>
    </w:p>
    <w:p w14:paraId="7CAC7AE1" w14:textId="3CC50A4B" w:rsidR="008537A0" w:rsidRPr="005B7C5C" w:rsidRDefault="008537A0" w:rsidP="004537F7">
      <w:pPr>
        <w:rPr>
          <w:rFonts w:cs="Times New Roman"/>
        </w:rPr>
      </w:pPr>
      <w:r w:rsidRPr="005B7C5C">
        <w:rPr>
          <w:rFonts w:cs="Times New Roman"/>
        </w:rPr>
        <w:t>The blast was loud in the confined room</w:t>
      </w:r>
      <w:r w:rsidR="009619BF">
        <w:rPr>
          <w:rFonts w:cs="Times New Roman"/>
        </w:rPr>
        <w:t>,</w:t>
      </w:r>
      <w:r w:rsidRPr="005B7C5C">
        <w:rPr>
          <w:rFonts w:cs="Times New Roman"/>
        </w:rPr>
        <w:t xml:space="preserve"> and the wood on the 18</w:t>
      </w:r>
      <w:r w:rsidRPr="005B7C5C">
        <w:rPr>
          <w:rFonts w:cs="Times New Roman"/>
          <w:vertAlign w:val="superscript"/>
        </w:rPr>
        <w:t>th</w:t>
      </w:r>
      <w:r w:rsidRPr="005B7C5C">
        <w:rPr>
          <w:rFonts w:cs="Times New Roman"/>
        </w:rPr>
        <w:t xml:space="preserve"> century headboard next to the Mayor’s head exploded and sent splinters flying. The Mayor grabbed the side of his face and felt a trickle of blood from the flying wood. All he could see was the smoke from the Colonel’s pistol </w:t>
      </w:r>
      <w:r w:rsidR="001446F5" w:rsidRPr="005B7C5C">
        <w:rPr>
          <w:rFonts w:cs="Times New Roman"/>
        </w:rPr>
        <w:t xml:space="preserve">slowly </w:t>
      </w:r>
      <w:r w:rsidRPr="005B7C5C">
        <w:rPr>
          <w:rFonts w:cs="Times New Roman"/>
        </w:rPr>
        <w:t>moving with the breeze from the open window.</w:t>
      </w:r>
    </w:p>
    <w:p w14:paraId="1CB5571A" w14:textId="2B91D9BD" w:rsidR="008537A0" w:rsidRPr="005B7C5C" w:rsidRDefault="008537A0" w:rsidP="004537F7">
      <w:pPr>
        <w:rPr>
          <w:rFonts w:cs="Times New Roman"/>
        </w:rPr>
      </w:pPr>
      <w:r w:rsidRPr="005B7C5C">
        <w:rPr>
          <w:rFonts w:cs="Times New Roman"/>
        </w:rPr>
        <w:t>“The next one will be between your eyes, Mr. Mayor.”</w:t>
      </w:r>
    </w:p>
    <w:p w14:paraId="155ADF69" w14:textId="669E3892" w:rsidR="008537A0" w:rsidRPr="005B7C5C" w:rsidRDefault="008537A0" w:rsidP="004537F7">
      <w:pPr>
        <w:rPr>
          <w:rFonts w:cs="Times New Roman"/>
        </w:rPr>
      </w:pPr>
      <w:r w:rsidRPr="005B7C5C">
        <w:rPr>
          <w:rFonts w:cs="Times New Roman"/>
        </w:rPr>
        <w:t>“What do you want?” was all the Mayor could get out of his mouth.</w:t>
      </w:r>
    </w:p>
    <w:p w14:paraId="5EED253C" w14:textId="310505E5" w:rsidR="008537A0" w:rsidRPr="005B7C5C" w:rsidRDefault="008537A0" w:rsidP="004537F7">
      <w:pPr>
        <w:rPr>
          <w:rFonts w:cs="Times New Roman"/>
        </w:rPr>
      </w:pPr>
      <w:r w:rsidRPr="005B7C5C">
        <w:rPr>
          <w:rFonts w:cs="Times New Roman"/>
        </w:rPr>
        <w:t xml:space="preserve">“We are in </w:t>
      </w:r>
      <w:r w:rsidRPr="005B7C5C">
        <w:rPr>
          <w:rFonts w:cs="Times New Roman"/>
          <w:noProof/>
        </w:rPr>
        <w:t>charge</w:t>
      </w:r>
      <w:r w:rsidR="00B65E31" w:rsidRPr="005B7C5C">
        <w:rPr>
          <w:rFonts w:cs="Times New Roman"/>
          <w:noProof/>
        </w:rPr>
        <w:t>,</w:t>
      </w:r>
      <w:r w:rsidRPr="005B7C5C">
        <w:rPr>
          <w:rFonts w:cs="Times New Roman"/>
        </w:rPr>
        <w:t xml:space="preserve"> and you are not. First thing, you will tell</w:t>
      </w:r>
      <w:r w:rsidR="00074598" w:rsidRPr="005B7C5C">
        <w:rPr>
          <w:rFonts w:cs="Times New Roman"/>
        </w:rPr>
        <w:t xml:space="preserve"> all</w:t>
      </w:r>
      <w:r w:rsidRPr="005B7C5C">
        <w:rPr>
          <w:rFonts w:cs="Times New Roman"/>
        </w:rPr>
        <w:t xml:space="preserve"> your militia to stand down. They are now under my </w:t>
      </w:r>
      <w:r w:rsidRPr="005B7C5C">
        <w:rPr>
          <w:rFonts w:cs="Times New Roman"/>
          <w:noProof/>
        </w:rPr>
        <w:t>control</w:t>
      </w:r>
      <w:r w:rsidR="00B65E31" w:rsidRPr="005B7C5C">
        <w:rPr>
          <w:rFonts w:cs="Times New Roman"/>
          <w:noProof/>
        </w:rPr>
        <w:t>,</w:t>
      </w:r>
      <w:r w:rsidRPr="005B7C5C">
        <w:rPr>
          <w:rFonts w:cs="Times New Roman"/>
        </w:rPr>
        <w:t xml:space="preserve"> and they will report to me.”</w:t>
      </w:r>
    </w:p>
    <w:p w14:paraId="0052FC42" w14:textId="1EE86592" w:rsidR="008537A0" w:rsidRPr="005B7C5C" w:rsidRDefault="008537A0" w:rsidP="004537F7">
      <w:pPr>
        <w:rPr>
          <w:rFonts w:cs="Times New Roman"/>
        </w:rPr>
      </w:pPr>
      <w:r w:rsidRPr="005B7C5C">
        <w:rPr>
          <w:rFonts w:cs="Times New Roman"/>
        </w:rPr>
        <w:t>“And who do you report to, Colonel,” the Mayor spit out.</w:t>
      </w:r>
    </w:p>
    <w:p w14:paraId="548D4F54" w14:textId="336C0F0D" w:rsidR="008537A0" w:rsidRPr="005B7C5C" w:rsidRDefault="008537A0" w:rsidP="004537F7">
      <w:pPr>
        <w:rPr>
          <w:rFonts w:cs="Times New Roman"/>
        </w:rPr>
      </w:pPr>
      <w:r w:rsidRPr="005B7C5C">
        <w:rPr>
          <w:rFonts w:cs="Times New Roman"/>
        </w:rPr>
        <w:lastRenderedPageBreak/>
        <w:t>“I report to the President of the United States.”</w:t>
      </w:r>
    </w:p>
    <w:p w14:paraId="538A41A9" w14:textId="0E523276" w:rsidR="008C3EF3" w:rsidRPr="005B7C5C" w:rsidRDefault="008C3EF3" w:rsidP="004537F7">
      <w:pPr>
        <w:rPr>
          <w:rFonts w:cs="Times New Roman"/>
        </w:rPr>
      </w:pPr>
      <w:r w:rsidRPr="005B7C5C">
        <w:rPr>
          <w:rFonts w:cs="Times New Roman"/>
        </w:rPr>
        <w:t>“Then…then</w:t>
      </w:r>
      <w:r w:rsidR="003C2FC4" w:rsidRPr="005B7C5C">
        <w:rPr>
          <w:rFonts w:cs="Times New Roman"/>
        </w:rPr>
        <w:t>,</w:t>
      </w:r>
      <w:r w:rsidRPr="005B7C5C">
        <w:rPr>
          <w:rFonts w:cs="Times New Roman"/>
        </w:rPr>
        <w:t xml:space="preserve"> what will happen to me?” the mayor asked with </w:t>
      </w:r>
      <w:r w:rsidR="007D7AF9" w:rsidRPr="005B7C5C">
        <w:rPr>
          <w:rFonts w:cs="Times New Roman"/>
        </w:rPr>
        <w:t xml:space="preserve">a </w:t>
      </w:r>
      <w:r w:rsidRPr="005B7C5C">
        <w:rPr>
          <w:rFonts w:cs="Times New Roman"/>
          <w:noProof/>
        </w:rPr>
        <w:t>faint</w:t>
      </w:r>
      <w:r w:rsidRPr="005B7C5C">
        <w:rPr>
          <w:rFonts w:cs="Times New Roman"/>
        </w:rPr>
        <w:t xml:space="preserve"> whine in his voice.</w:t>
      </w:r>
    </w:p>
    <w:p w14:paraId="035EB6A7" w14:textId="528515F7" w:rsidR="00403240" w:rsidRPr="005B7C5C" w:rsidRDefault="004D7470" w:rsidP="004D7470">
      <w:pPr>
        <w:rPr>
          <w:rFonts w:cs="Times New Roman"/>
        </w:rPr>
      </w:pPr>
      <w:r w:rsidRPr="005B7C5C">
        <w:rPr>
          <w:rFonts w:cs="Times New Roman"/>
        </w:rPr>
        <w:t>“You will be dealt with.”</w:t>
      </w:r>
    </w:p>
    <w:p w14:paraId="13A70CBF" w14:textId="0E053E3B" w:rsidR="00A97017" w:rsidRPr="005B7C5C" w:rsidRDefault="001666DC">
      <w:pPr>
        <w:spacing w:line="259" w:lineRule="auto"/>
        <w:ind w:firstLine="0"/>
        <w:jc w:val="left"/>
        <w:rPr>
          <w:rFonts w:eastAsiaTheme="majorEastAsia" w:cs="Times New Roman"/>
          <w:b/>
          <w:noProof/>
          <w:color w:val="262626" w:themeColor="text1" w:themeTint="D9"/>
          <w:sz w:val="32"/>
          <w:szCs w:val="32"/>
        </w:rPr>
      </w:pPr>
      <w:r w:rsidRPr="005B7C5C">
        <w:rPr>
          <w:rFonts w:cs="Times New Roman"/>
        </w:rPr>
        <w:br w:type="page"/>
      </w:r>
    </w:p>
    <w:p w14:paraId="3C203335" w14:textId="7CFD11F6" w:rsidR="00690E46" w:rsidRPr="005B7C5C" w:rsidRDefault="0046518C" w:rsidP="00FA16D7">
      <w:pPr>
        <w:pStyle w:val="Heading1"/>
        <w:rPr>
          <w:rFonts w:cs="Times New Roman"/>
        </w:rPr>
      </w:pPr>
      <w:bookmarkStart w:id="94" w:name="_Toc517868384"/>
      <w:bookmarkStart w:id="95" w:name="_Toc76716900"/>
      <w:r w:rsidRPr="005B7C5C">
        <w:rPr>
          <w:rFonts w:cs="Times New Roman"/>
        </w:rPr>
        <w:lastRenderedPageBreak/>
        <w:t>Tuesday</w:t>
      </w:r>
      <w:r w:rsidR="00B65E31" w:rsidRPr="005B7C5C">
        <w:rPr>
          <w:rFonts w:cs="Times New Roman"/>
        </w:rPr>
        <w:t>,</w:t>
      </w:r>
      <w:r w:rsidR="00AE53C3" w:rsidRPr="005B7C5C">
        <w:rPr>
          <w:rFonts w:cs="Times New Roman"/>
        </w:rPr>
        <w:t xml:space="preserve"> October 1</w:t>
      </w:r>
      <w:r w:rsidR="00D0452B" w:rsidRPr="005B7C5C">
        <w:rPr>
          <w:rFonts w:cs="Times New Roman"/>
        </w:rPr>
        <w:t>7</w:t>
      </w:r>
      <w:r w:rsidR="00AE53C3" w:rsidRPr="005B7C5C">
        <w:rPr>
          <w:rFonts w:cs="Times New Roman"/>
        </w:rPr>
        <w:t>, 2051</w:t>
      </w:r>
      <w:bookmarkEnd w:id="94"/>
      <w:bookmarkEnd w:id="95"/>
    </w:p>
    <w:p w14:paraId="714A2521" w14:textId="77777777" w:rsidR="00172900" w:rsidRPr="005B7C5C" w:rsidRDefault="00172900" w:rsidP="00172900">
      <w:pPr>
        <w:pStyle w:val="Heading2"/>
        <w:rPr>
          <w:rFonts w:cs="Times New Roman"/>
        </w:rPr>
      </w:pPr>
      <w:r w:rsidRPr="005B7C5C">
        <w:rPr>
          <w:rFonts w:cs="Times New Roman"/>
        </w:rPr>
        <w:t>Plan for Second Meeting with the Terest</w:t>
      </w:r>
    </w:p>
    <w:p w14:paraId="7D0B58BD" w14:textId="138169FD" w:rsidR="0021015C" w:rsidRPr="005B7C5C" w:rsidRDefault="0021015C" w:rsidP="004537F7">
      <w:pPr>
        <w:rPr>
          <w:rFonts w:cs="Times New Roman"/>
        </w:rPr>
      </w:pPr>
      <w:r w:rsidRPr="005B7C5C">
        <w:rPr>
          <w:rFonts w:cs="Times New Roman"/>
        </w:rPr>
        <w:t xml:space="preserve">Formal meetings were becoming fewer and fewer. </w:t>
      </w:r>
      <w:r w:rsidR="009619BF">
        <w:rPr>
          <w:rFonts w:cs="Times New Roman"/>
        </w:rPr>
        <w:t>Instead, m</w:t>
      </w:r>
      <w:r w:rsidRPr="005B7C5C">
        <w:rPr>
          <w:rFonts w:cs="Times New Roman"/>
        </w:rPr>
        <w:t xml:space="preserve">ajor decisions were often made in hallways or while walking from one building to another. Today Admiral Hagerly, who was still wearing his uniform, the president of the United States dressed in </w:t>
      </w:r>
      <w:r w:rsidR="00193AD6" w:rsidRPr="005B7C5C">
        <w:rPr>
          <w:rFonts w:cs="Times New Roman"/>
          <w:noProof/>
        </w:rPr>
        <w:t xml:space="preserve">black </w:t>
      </w:r>
      <w:r w:rsidRPr="005B7C5C">
        <w:rPr>
          <w:rFonts w:cs="Times New Roman"/>
          <w:noProof/>
        </w:rPr>
        <w:t>slack</w:t>
      </w:r>
      <w:r w:rsidR="00B65E31" w:rsidRPr="005B7C5C">
        <w:rPr>
          <w:rFonts w:cs="Times New Roman"/>
          <w:noProof/>
        </w:rPr>
        <w:t>s</w:t>
      </w:r>
      <w:r w:rsidRPr="005B7C5C">
        <w:rPr>
          <w:rFonts w:cs="Times New Roman"/>
        </w:rPr>
        <w:t xml:space="preserve"> and a light shirt, along with Tom and Joan Herl dressed in flight </w:t>
      </w:r>
      <w:r w:rsidRPr="005B7C5C">
        <w:rPr>
          <w:rFonts w:cs="Times New Roman"/>
          <w:noProof/>
        </w:rPr>
        <w:t>suits</w:t>
      </w:r>
      <w:r w:rsidR="009619BF">
        <w:rPr>
          <w:rFonts w:cs="Times New Roman"/>
          <w:noProof/>
        </w:rPr>
        <w:t>,</w:t>
      </w:r>
      <w:r w:rsidR="007C1DF9" w:rsidRPr="005B7C5C">
        <w:rPr>
          <w:rFonts w:cs="Times New Roman"/>
          <w:noProof/>
        </w:rPr>
        <w:t xml:space="preserve"> </w:t>
      </w:r>
      <w:r w:rsidR="007C1DF9" w:rsidRPr="005B7C5C">
        <w:rPr>
          <w:rFonts w:cs="Times New Roman"/>
        </w:rPr>
        <w:t xml:space="preserve">were sitting on an outdoor patio of the Langley-Eustis </w:t>
      </w:r>
      <w:proofErr w:type="spellStart"/>
      <w:r w:rsidR="007C1DF9" w:rsidRPr="005B7C5C">
        <w:rPr>
          <w:rFonts w:cs="Times New Roman"/>
        </w:rPr>
        <w:t>O’club</w:t>
      </w:r>
      <w:proofErr w:type="spellEnd"/>
      <w:r w:rsidR="005136FE" w:rsidRPr="005B7C5C">
        <w:rPr>
          <w:rFonts w:cs="Times New Roman"/>
        </w:rPr>
        <w:t>.</w:t>
      </w:r>
      <w:r w:rsidRPr="005B7C5C">
        <w:rPr>
          <w:rFonts w:cs="Times New Roman"/>
        </w:rPr>
        <w:t xml:space="preserve"> </w:t>
      </w:r>
      <w:r w:rsidR="005136FE" w:rsidRPr="005B7C5C">
        <w:rPr>
          <w:rFonts w:cs="Times New Roman"/>
          <w:noProof/>
        </w:rPr>
        <w:t>SIMPOC</w:t>
      </w:r>
      <w:r w:rsidR="005136FE" w:rsidRPr="005B7C5C">
        <w:rPr>
          <w:rFonts w:cs="Times New Roman"/>
        </w:rPr>
        <w:t xml:space="preserve"> stood</w:t>
      </w:r>
      <w:r w:rsidRPr="005B7C5C">
        <w:rPr>
          <w:rFonts w:cs="Times New Roman"/>
        </w:rPr>
        <w:t xml:space="preserve"> behind them and </w:t>
      </w:r>
      <w:r w:rsidR="001446F5" w:rsidRPr="005B7C5C">
        <w:rPr>
          <w:rFonts w:cs="Times New Roman"/>
        </w:rPr>
        <w:t xml:space="preserve">was </w:t>
      </w:r>
      <w:r w:rsidRPr="005B7C5C">
        <w:rPr>
          <w:rFonts w:cs="Times New Roman"/>
        </w:rPr>
        <w:t>not moving.</w:t>
      </w:r>
    </w:p>
    <w:p w14:paraId="68EC1ACA" w14:textId="33F38E00" w:rsidR="0021015C" w:rsidRPr="005B7C5C" w:rsidRDefault="0021015C" w:rsidP="004537F7">
      <w:pPr>
        <w:rPr>
          <w:rFonts w:cs="Times New Roman"/>
        </w:rPr>
      </w:pPr>
      <w:r w:rsidRPr="005B7C5C">
        <w:rPr>
          <w:rFonts w:cs="Times New Roman"/>
        </w:rPr>
        <w:t>“Is Bob on his way</w:t>
      </w:r>
      <w:r w:rsidR="001446F5" w:rsidRPr="005B7C5C">
        <w:rPr>
          <w:rFonts w:cs="Times New Roman"/>
        </w:rPr>
        <w:t xml:space="preserve">?” </w:t>
      </w:r>
      <w:r w:rsidRPr="005B7C5C">
        <w:rPr>
          <w:rFonts w:cs="Times New Roman"/>
        </w:rPr>
        <w:t>the president asked.</w:t>
      </w:r>
    </w:p>
    <w:p w14:paraId="72F38224" w14:textId="51DCDE2D" w:rsidR="0021015C" w:rsidRPr="005B7C5C" w:rsidRDefault="0021015C" w:rsidP="004537F7">
      <w:pPr>
        <w:rPr>
          <w:rFonts w:cs="Times New Roman"/>
        </w:rPr>
      </w:pPr>
      <w:r w:rsidRPr="005B7C5C">
        <w:rPr>
          <w:rFonts w:cs="Times New Roman"/>
        </w:rPr>
        <w:t>“Yes, sir</w:t>
      </w:r>
      <w:r w:rsidR="00C931A3" w:rsidRPr="005B7C5C">
        <w:rPr>
          <w:rFonts w:cs="Times New Roman"/>
        </w:rPr>
        <w:t>, h</w:t>
      </w:r>
      <w:r w:rsidRPr="005B7C5C">
        <w:rPr>
          <w:rFonts w:cs="Times New Roman"/>
        </w:rPr>
        <w:t>e was checking his instruments one last time</w:t>
      </w:r>
      <w:r w:rsidR="001446F5" w:rsidRPr="005B7C5C">
        <w:rPr>
          <w:rFonts w:cs="Times New Roman"/>
        </w:rPr>
        <w:t>.</w:t>
      </w:r>
      <w:r w:rsidR="00C931A3" w:rsidRPr="005B7C5C">
        <w:rPr>
          <w:rFonts w:cs="Times New Roman"/>
        </w:rPr>
        <w:t xml:space="preserve"> </w:t>
      </w:r>
      <w:r w:rsidR="001446F5" w:rsidRPr="005B7C5C">
        <w:rPr>
          <w:rFonts w:cs="Times New Roman"/>
        </w:rPr>
        <w:t xml:space="preserve">Wait, </w:t>
      </w:r>
      <w:r w:rsidRPr="005B7C5C">
        <w:rPr>
          <w:rFonts w:cs="Times New Roman"/>
        </w:rPr>
        <w:t>here</w:t>
      </w:r>
      <w:r w:rsidR="001446F5" w:rsidRPr="005B7C5C">
        <w:rPr>
          <w:rFonts w:cs="Times New Roman"/>
        </w:rPr>
        <w:t xml:space="preserve"> he</w:t>
      </w:r>
      <w:r w:rsidRPr="005B7C5C">
        <w:rPr>
          <w:rFonts w:cs="Times New Roman"/>
        </w:rPr>
        <w:t xml:space="preserve"> is,” Tom answered.</w:t>
      </w:r>
    </w:p>
    <w:p w14:paraId="039119D2" w14:textId="3309B4D6" w:rsidR="0021015C" w:rsidRPr="005B7C5C" w:rsidRDefault="0021015C" w:rsidP="004537F7">
      <w:pPr>
        <w:rPr>
          <w:rFonts w:cs="Times New Roman"/>
        </w:rPr>
      </w:pPr>
      <w:r w:rsidRPr="005B7C5C">
        <w:rPr>
          <w:rFonts w:cs="Times New Roman"/>
        </w:rPr>
        <w:t>“Bob, I see you like a ton of lettuce in your sandwich</w:t>
      </w:r>
      <w:r w:rsidR="009619BF">
        <w:rPr>
          <w:rFonts w:cs="Times New Roman"/>
        </w:rPr>
        <w:t>;</w:t>
      </w:r>
      <w:r w:rsidRPr="005B7C5C">
        <w:rPr>
          <w:rFonts w:cs="Times New Roman"/>
        </w:rPr>
        <w:t xml:space="preserve"> I’m more of a meat guy,” the president said.</w:t>
      </w:r>
    </w:p>
    <w:p w14:paraId="119DF2E7" w14:textId="166B36C8" w:rsidR="0021015C" w:rsidRPr="005B7C5C" w:rsidRDefault="0021015C" w:rsidP="004537F7">
      <w:pPr>
        <w:rPr>
          <w:rFonts w:cs="Times New Roman"/>
        </w:rPr>
      </w:pPr>
      <w:r w:rsidRPr="005B7C5C">
        <w:rPr>
          <w:rFonts w:cs="Times New Roman"/>
        </w:rPr>
        <w:t>“Well</w:t>
      </w:r>
      <w:r w:rsidR="009619BF">
        <w:rPr>
          <w:rFonts w:cs="Times New Roman"/>
        </w:rPr>
        <w:t>,</w:t>
      </w:r>
      <w:r w:rsidRPr="005B7C5C">
        <w:rPr>
          <w:rFonts w:cs="Times New Roman"/>
        </w:rPr>
        <w:t xml:space="preserve"> sir, I don’t know how long we’ll have stuff like lettuce, so I want to eat as much as I can.”</w:t>
      </w:r>
    </w:p>
    <w:p w14:paraId="52892FBF" w14:textId="4FE05AA5" w:rsidR="0021015C" w:rsidRPr="005B7C5C" w:rsidRDefault="0021015C" w:rsidP="004537F7">
      <w:pPr>
        <w:rPr>
          <w:rFonts w:cs="Times New Roman"/>
        </w:rPr>
      </w:pPr>
      <w:r w:rsidRPr="005B7C5C">
        <w:rPr>
          <w:rFonts w:cs="Times New Roman"/>
        </w:rPr>
        <w:t>“Gentlemen, the Terest are scheduled to return for another meeting in 24 hours. I wanted to go over the plan again and make sure that</w:t>
      </w:r>
      <w:r w:rsidR="005136FE" w:rsidRPr="005B7C5C">
        <w:rPr>
          <w:rFonts w:cs="Times New Roman"/>
        </w:rPr>
        <w:t xml:space="preserve"> we all know what might happen</w:t>
      </w:r>
      <w:r w:rsidRPr="005B7C5C">
        <w:rPr>
          <w:rFonts w:cs="Times New Roman"/>
        </w:rPr>
        <w:t xml:space="preserve">. I don’t want </w:t>
      </w:r>
      <w:r w:rsidR="005136FE" w:rsidRPr="005B7C5C">
        <w:rPr>
          <w:rFonts w:cs="Times New Roman"/>
        </w:rPr>
        <w:t xml:space="preserve">you </w:t>
      </w:r>
      <w:r w:rsidRPr="005B7C5C">
        <w:rPr>
          <w:rFonts w:cs="Times New Roman"/>
        </w:rPr>
        <w:t>to be surprised 50 million miles from home.”</w:t>
      </w:r>
    </w:p>
    <w:p w14:paraId="443453A5" w14:textId="207B624E" w:rsidR="0021015C" w:rsidRPr="005B7C5C" w:rsidRDefault="0021015C" w:rsidP="004537F7">
      <w:pPr>
        <w:rPr>
          <w:rFonts w:cs="Times New Roman"/>
        </w:rPr>
      </w:pPr>
      <w:r w:rsidRPr="005B7C5C">
        <w:rPr>
          <w:rFonts w:cs="Times New Roman"/>
        </w:rPr>
        <w:t>“Joan, what have you put together?” Admiral Hagerly asked.</w:t>
      </w:r>
    </w:p>
    <w:p w14:paraId="38771BEF" w14:textId="5633BB32" w:rsidR="0021015C" w:rsidRPr="005B7C5C" w:rsidRDefault="0021015C" w:rsidP="004537F7">
      <w:pPr>
        <w:rPr>
          <w:rFonts w:cs="Times New Roman"/>
        </w:rPr>
      </w:pPr>
      <w:r w:rsidRPr="005B7C5C">
        <w:rPr>
          <w:rFonts w:cs="Times New Roman"/>
        </w:rPr>
        <w:t xml:space="preserve">“The first question is do we go there and be waiting when they arrive, or do we wait and fly there like </w:t>
      </w:r>
      <w:r w:rsidR="00D37034" w:rsidRPr="005B7C5C">
        <w:rPr>
          <w:rFonts w:cs="Times New Roman"/>
        </w:rPr>
        <w:t xml:space="preserve">the </w:t>
      </w:r>
      <w:r w:rsidRPr="005B7C5C">
        <w:rPr>
          <w:rFonts w:cs="Times New Roman"/>
        </w:rPr>
        <w:t>last time?” asked Joan.</w:t>
      </w:r>
    </w:p>
    <w:p w14:paraId="2AEE9685" w14:textId="0FA0486F" w:rsidR="0021015C" w:rsidRPr="005B7C5C" w:rsidRDefault="0021015C" w:rsidP="004537F7">
      <w:pPr>
        <w:rPr>
          <w:rFonts w:cs="Times New Roman"/>
        </w:rPr>
      </w:pPr>
      <w:r w:rsidRPr="005B7C5C">
        <w:rPr>
          <w:rFonts w:cs="Times New Roman"/>
        </w:rPr>
        <w:lastRenderedPageBreak/>
        <w:t xml:space="preserve">“I think you should be there when they come into the system. After all, we don’t want </w:t>
      </w:r>
      <w:r w:rsidRPr="005B7C5C">
        <w:rPr>
          <w:rFonts w:cs="Times New Roman"/>
          <w:noProof/>
        </w:rPr>
        <w:t>them</w:t>
      </w:r>
      <w:r w:rsidRPr="005B7C5C">
        <w:rPr>
          <w:rFonts w:cs="Times New Roman"/>
        </w:rPr>
        <w:t xml:space="preserve"> to arrive early and come looking for you. We are a long way from letting anyone know that Earth is almost </w:t>
      </w:r>
      <w:r w:rsidRPr="005B7C5C">
        <w:rPr>
          <w:rFonts w:cs="Times New Roman"/>
          <w:noProof/>
        </w:rPr>
        <w:t>empty</w:t>
      </w:r>
      <w:r w:rsidR="00B65E31" w:rsidRPr="005B7C5C">
        <w:rPr>
          <w:rFonts w:cs="Times New Roman"/>
          <w:noProof/>
        </w:rPr>
        <w:t>,</w:t>
      </w:r>
      <w:r w:rsidRPr="005B7C5C">
        <w:rPr>
          <w:rFonts w:cs="Times New Roman"/>
        </w:rPr>
        <w:t xml:space="preserve"> and we have thousands of empty supply ships orbiting the planet,” said the Admiral.</w:t>
      </w:r>
    </w:p>
    <w:p w14:paraId="180CB9CC" w14:textId="5710BACC" w:rsidR="0021015C" w:rsidRPr="005B7C5C" w:rsidRDefault="0021015C" w:rsidP="004537F7">
      <w:pPr>
        <w:rPr>
          <w:rFonts w:cs="Times New Roman"/>
        </w:rPr>
      </w:pPr>
      <w:r w:rsidRPr="005B7C5C">
        <w:rPr>
          <w:rFonts w:cs="Times New Roman"/>
        </w:rPr>
        <w:t>“Bob, can you plot where they’ll enter the system?” Tom asked.</w:t>
      </w:r>
    </w:p>
    <w:p w14:paraId="37DAF961" w14:textId="6C957E64" w:rsidR="0021015C" w:rsidRPr="005B7C5C" w:rsidRDefault="0021015C" w:rsidP="004537F7">
      <w:pPr>
        <w:rPr>
          <w:rFonts w:cs="Times New Roman"/>
        </w:rPr>
      </w:pPr>
      <w:r w:rsidRPr="005B7C5C">
        <w:rPr>
          <w:rFonts w:cs="Times New Roman"/>
        </w:rPr>
        <w:t>“My instruments pick up a</w:t>
      </w:r>
      <w:r w:rsidR="005136FE" w:rsidRPr="005B7C5C">
        <w:rPr>
          <w:rFonts w:cs="Times New Roman"/>
        </w:rPr>
        <w:t>n</w:t>
      </w:r>
      <w:r w:rsidRPr="005B7C5C">
        <w:rPr>
          <w:rFonts w:cs="Times New Roman"/>
        </w:rPr>
        <w:t xml:space="preserve"> increase in Gam</w:t>
      </w:r>
      <w:r w:rsidR="005136FE" w:rsidRPr="005B7C5C">
        <w:rPr>
          <w:rFonts w:cs="Times New Roman"/>
        </w:rPr>
        <w:t>m</w:t>
      </w:r>
      <w:r w:rsidRPr="005B7C5C">
        <w:rPr>
          <w:rFonts w:cs="Times New Roman"/>
        </w:rPr>
        <w:t xml:space="preserve">a Radiation, just </w:t>
      </w:r>
      <w:r w:rsidR="00B65E31" w:rsidRPr="005B7C5C">
        <w:rPr>
          <w:rFonts w:cs="Times New Roman"/>
          <w:noProof/>
        </w:rPr>
        <w:t>before</w:t>
      </w:r>
      <w:r w:rsidR="00B65E31" w:rsidRPr="005B7C5C">
        <w:rPr>
          <w:rFonts w:cs="Times New Roman"/>
        </w:rPr>
        <w:t xml:space="preserve"> a ship comes</w:t>
      </w:r>
      <w:r w:rsidRPr="005B7C5C">
        <w:rPr>
          <w:rFonts w:cs="Times New Roman"/>
        </w:rPr>
        <w:t xml:space="preserve"> out of the jump. When they get close, I can tell where they’ll come out. </w:t>
      </w:r>
      <w:r w:rsidR="00B65E31" w:rsidRPr="005B7C5C">
        <w:rPr>
          <w:rFonts w:cs="Times New Roman"/>
          <w:noProof/>
        </w:rPr>
        <w:t>Before</w:t>
      </w:r>
      <w:r w:rsidRPr="005B7C5C">
        <w:rPr>
          <w:rFonts w:cs="Times New Roman"/>
        </w:rPr>
        <w:t xml:space="preserve"> that increase</w:t>
      </w:r>
      <w:r w:rsidR="005136FE" w:rsidRPr="005B7C5C">
        <w:rPr>
          <w:rFonts w:cs="Times New Roman"/>
        </w:rPr>
        <w:t>d</w:t>
      </w:r>
      <w:r w:rsidRPr="005B7C5C">
        <w:rPr>
          <w:rFonts w:cs="Times New Roman"/>
        </w:rPr>
        <w:t xml:space="preserve"> radiation, I can plot their exit point only within about a hundred thousand miles. SIMPOC</w:t>
      </w:r>
      <w:r w:rsidR="009619BF">
        <w:rPr>
          <w:rFonts w:cs="Times New Roman"/>
        </w:rPr>
        <w:t>,</w:t>
      </w:r>
      <w:r w:rsidRPr="005B7C5C">
        <w:rPr>
          <w:rFonts w:cs="Times New Roman"/>
        </w:rPr>
        <w:t xml:space="preserve"> can you </w:t>
      </w:r>
      <w:proofErr w:type="spellStart"/>
      <w:r w:rsidRPr="005B7C5C">
        <w:rPr>
          <w:rFonts w:cs="Times New Roman"/>
        </w:rPr>
        <w:t>pry</w:t>
      </w:r>
      <w:proofErr w:type="spellEnd"/>
      <w:r w:rsidRPr="005B7C5C">
        <w:rPr>
          <w:rFonts w:cs="Times New Roman"/>
        </w:rPr>
        <w:t xml:space="preserve"> back the curtain over more of the ship’s calculations and let me see if </w:t>
      </w:r>
      <w:r w:rsidR="009619BF">
        <w:rPr>
          <w:rFonts w:cs="Times New Roman"/>
        </w:rPr>
        <w:t>I can use data</w:t>
      </w:r>
      <w:r w:rsidRPr="005B7C5C">
        <w:rPr>
          <w:rFonts w:cs="Times New Roman"/>
        </w:rPr>
        <w:t xml:space="preserve"> to predict the jump points better?</w:t>
      </w:r>
      <w:r w:rsidR="007C1DF9" w:rsidRPr="005B7C5C">
        <w:rPr>
          <w:rFonts w:cs="Times New Roman"/>
        </w:rPr>
        <w:t xml:space="preserve"> Maybe they use some t</w:t>
      </w:r>
      <w:r w:rsidR="00D37034" w:rsidRPr="005B7C5C">
        <w:rPr>
          <w:rFonts w:cs="Times New Roman"/>
        </w:rPr>
        <w:t>ype</w:t>
      </w:r>
      <w:r w:rsidR="007C1DF9" w:rsidRPr="005B7C5C">
        <w:rPr>
          <w:rFonts w:cs="Times New Roman"/>
        </w:rPr>
        <w:t xml:space="preserve"> of FTL that is dependent on mass distribution.</w:t>
      </w:r>
      <w:r w:rsidRPr="005B7C5C">
        <w:rPr>
          <w:rFonts w:cs="Times New Roman"/>
        </w:rPr>
        <w:t>”</w:t>
      </w:r>
    </w:p>
    <w:p w14:paraId="24E044EE" w14:textId="3D338BEA" w:rsidR="0021015C" w:rsidRPr="005B7C5C" w:rsidRDefault="0021015C" w:rsidP="004537F7">
      <w:pPr>
        <w:rPr>
          <w:rFonts w:cs="Times New Roman"/>
        </w:rPr>
      </w:pPr>
      <w:r w:rsidRPr="005B7C5C">
        <w:rPr>
          <w:rFonts w:cs="Times New Roman"/>
        </w:rPr>
        <w:t>“Yes, Bob</w:t>
      </w:r>
      <w:r w:rsidR="009619BF">
        <w:rPr>
          <w:rFonts w:cs="Times New Roman"/>
        </w:rPr>
        <w:t>,</w:t>
      </w:r>
      <w:r w:rsidRPr="005B7C5C">
        <w:rPr>
          <w:rFonts w:cs="Times New Roman"/>
        </w:rPr>
        <w:t xml:space="preserve"> I will work with you. The computers onboard the Capital Ships are very accurate in predicting exit and entry points</w:t>
      </w:r>
      <w:r w:rsidR="007C1DF9" w:rsidRPr="005B7C5C">
        <w:rPr>
          <w:rFonts w:cs="Times New Roman"/>
        </w:rPr>
        <w:t xml:space="preserve"> for the type of FTL the Vakeel</w:t>
      </w:r>
      <w:r w:rsidR="00332574" w:rsidRPr="005B7C5C">
        <w:rPr>
          <w:rFonts w:cs="Times New Roman"/>
        </w:rPr>
        <w:t>,</w:t>
      </w:r>
      <w:r w:rsidR="007C1DF9" w:rsidRPr="005B7C5C">
        <w:rPr>
          <w:rFonts w:cs="Times New Roman"/>
        </w:rPr>
        <w:t xml:space="preserve"> </w:t>
      </w:r>
      <w:r w:rsidR="007C1DF9" w:rsidRPr="005B7C5C">
        <w:rPr>
          <w:rFonts w:cs="Times New Roman"/>
          <w:noProof/>
        </w:rPr>
        <w:t>and</w:t>
      </w:r>
      <w:r w:rsidR="007C1DF9" w:rsidRPr="005B7C5C">
        <w:rPr>
          <w:rFonts w:cs="Times New Roman"/>
        </w:rPr>
        <w:t xml:space="preserve"> </w:t>
      </w:r>
      <w:r w:rsidR="007D7AF9" w:rsidRPr="005B7C5C">
        <w:rPr>
          <w:rFonts w:cs="Times New Roman"/>
          <w:noProof/>
        </w:rPr>
        <w:t>we</w:t>
      </w:r>
      <w:r w:rsidR="007C1DF9" w:rsidRPr="005B7C5C">
        <w:rPr>
          <w:rFonts w:cs="Times New Roman"/>
        </w:rPr>
        <w:t xml:space="preserve"> use.</w:t>
      </w:r>
      <w:r w:rsidRPr="005B7C5C">
        <w:rPr>
          <w:rFonts w:cs="Times New Roman"/>
        </w:rPr>
        <w:t xml:space="preserve"> but that part of the program opera</w:t>
      </w:r>
      <w:r w:rsidR="00B65E31" w:rsidRPr="005B7C5C">
        <w:rPr>
          <w:rFonts w:cs="Times New Roman"/>
          <w:noProof/>
        </w:rPr>
        <w:t>tes only if we have</w:t>
      </w:r>
      <w:r w:rsidR="00D37034" w:rsidRPr="005B7C5C">
        <w:rPr>
          <w:rFonts w:cs="Times New Roman"/>
          <w:noProof/>
        </w:rPr>
        <w:t xml:space="preserve"> made a jump</w:t>
      </w:r>
      <w:r w:rsidR="007C1DF9" w:rsidRPr="005B7C5C">
        <w:rPr>
          <w:rFonts w:cs="Times New Roman"/>
          <w:noProof/>
        </w:rPr>
        <w:t>.”</w:t>
      </w:r>
    </w:p>
    <w:p w14:paraId="45D22841" w14:textId="349754EF" w:rsidR="0021015C" w:rsidRPr="005B7C5C" w:rsidRDefault="007C1DF9" w:rsidP="004537F7">
      <w:pPr>
        <w:rPr>
          <w:rFonts w:cs="Times New Roman"/>
        </w:rPr>
      </w:pPr>
      <w:r w:rsidRPr="005B7C5C">
        <w:rPr>
          <w:rFonts w:cs="Times New Roman"/>
        </w:rPr>
        <w:t xml:space="preserve">Joan </w:t>
      </w:r>
      <w:r w:rsidR="00DF3C6D" w:rsidRPr="005B7C5C">
        <w:rPr>
          <w:rFonts w:cs="Times New Roman"/>
        </w:rPr>
        <w:t xml:space="preserve">continued, “It seems that we’ve agreed, Bob and SIMPOC will try to improve the </w:t>
      </w:r>
      <w:r w:rsidR="00DF3C6D" w:rsidRPr="005B7C5C">
        <w:rPr>
          <w:rFonts w:cs="Times New Roman"/>
          <w:noProof/>
        </w:rPr>
        <w:t>calculations</w:t>
      </w:r>
      <w:r w:rsidR="00B65E31" w:rsidRPr="005B7C5C">
        <w:rPr>
          <w:rFonts w:cs="Times New Roman"/>
          <w:noProof/>
        </w:rPr>
        <w:t>,</w:t>
      </w:r>
      <w:r w:rsidR="00DF3C6D" w:rsidRPr="005B7C5C">
        <w:rPr>
          <w:rFonts w:cs="Times New Roman"/>
        </w:rPr>
        <w:t xml:space="preserve"> and we’ll fly to a point near the jump exit point. We’ll be waiting when the Terest </w:t>
      </w:r>
      <w:r w:rsidR="00DF3C6D" w:rsidRPr="005B7C5C">
        <w:rPr>
          <w:rFonts w:cs="Times New Roman"/>
          <w:noProof/>
        </w:rPr>
        <w:t>arrive</w:t>
      </w:r>
      <w:r w:rsidR="00DF3C6D" w:rsidRPr="005B7C5C">
        <w:rPr>
          <w:rFonts w:cs="Times New Roman"/>
        </w:rPr>
        <w:t>,” Joan said.</w:t>
      </w:r>
    </w:p>
    <w:p w14:paraId="53F5806F" w14:textId="03166B08" w:rsidR="00DF3C6D" w:rsidRPr="005B7C5C" w:rsidRDefault="00DF3C6D" w:rsidP="004537F7">
      <w:pPr>
        <w:rPr>
          <w:rFonts w:cs="Times New Roman"/>
        </w:rPr>
      </w:pPr>
      <w:r w:rsidRPr="005B7C5C">
        <w:rPr>
          <w:rFonts w:cs="Times New Roman"/>
        </w:rPr>
        <w:t xml:space="preserve">She was met with </w:t>
      </w:r>
      <w:r w:rsidR="001446F5" w:rsidRPr="005B7C5C">
        <w:rPr>
          <w:rFonts w:cs="Times New Roman"/>
        </w:rPr>
        <w:t xml:space="preserve">gentle </w:t>
      </w:r>
      <w:r w:rsidRPr="005B7C5C">
        <w:rPr>
          <w:rFonts w:cs="Times New Roman"/>
        </w:rPr>
        <w:t>head nods as the sandwiches were bitten.</w:t>
      </w:r>
    </w:p>
    <w:p w14:paraId="3EAAC26B" w14:textId="7D8B6AAB" w:rsidR="00DF3C6D" w:rsidRPr="005B7C5C" w:rsidRDefault="00DF3C6D" w:rsidP="004537F7">
      <w:pPr>
        <w:rPr>
          <w:rFonts w:cs="Times New Roman"/>
        </w:rPr>
      </w:pPr>
      <w:r w:rsidRPr="005B7C5C">
        <w:rPr>
          <w:rFonts w:cs="Times New Roman"/>
        </w:rPr>
        <w:t>“SIMPOC</w:t>
      </w:r>
      <w:r w:rsidR="009619BF">
        <w:rPr>
          <w:rFonts w:cs="Times New Roman"/>
        </w:rPr>
        <w:t>,</w:t>
      </w:r>
      <w:r w:rsidRPr="005B7C5C">
        <w:rPr>
          <w:rFonts w:cs="Times New Roman"/>
        </w:rPr>
        <w:t xml:space="preserve"> have you been able to improve your translation skills?”</w:t>
      </w:r>
    </w:p>
    <w:p w14:paraId="2C8A5071" w14:textId="68881A14" w:rsidR="00DF3C6D" w:rsidRPr="005B7C5C" w:rsidRDefault="00DF3C6D" w:rsidP="004537F7">
      <w:pPr>
        <w:rPr>
          <w:rFonts w:cs="Times New Roman"/>
        </w:rPr>
      </w:pPr>
      <w:r w:rsidRPr="005B7C5C">
        <w:rPr>
          <w:rFonts w:cs="Times New Roman"/>
        </w:rPr>
        <w:lastRenderedPageBreak/>
        <w:t>“Yes</w:t>
      </w:r>
      <w:r w:rsidR="009619BF">
        <w:rPr>
          <w:rFonts w:cs="Times New Roman"/>
        </w:rPr>
        <w:t>,</w:t>
      </w:r>
      <w:r w:rsidRPr="005B7C5C">
        <w:rPr>
          <w:rFonts w:cs="Times New Roman"/>
        </w:rPr>
        <w:t xml:space="preserve"> Joan, I think I have their language understood. If either side uses words or phrases that I’m uncomfortable </w:t>
      </w:r>
      <w:r w:rsidRPr="005B7C5C">
        <w:rPr>
          <w:rFonts w:cs="Times New Roman"/>
          <w:noProof/>
        </w:rPr>
        <w:t>translating</w:t>
      </w:r>
      <w:r w:rsidR="00B65E31" w:rsidRPr="005B7C5C">
        <w:rPr>
          <w:rFonts w:cs="Times New Roman"/>
          <w:noProof/>
        </w:rPr>
        <w:t>,</w:t>
      </w:r>
      <w:r w:rsidRPr="005B7C5C">
        <w:rPr>
          <w:rFonts w:cs="Times New Roman"/>
        </w:rPr>
        <w:t xml:space="preserve"> I will tell you.”</w:t>
      </w:r>
    </w:p>
    <w:p w14:paraId="2ADC5B40" w14:textId="1AD12330" w:rsidR="00DF3C6D" w:rsidRPr="005B7C5C" w:rsidRDefault="00DF3C6D" w:rsidP="004537F7">
      <w:pPr>
        <w:rPr>
          <w:rFonts w:cs="Times New Roman"/>
        </w:rPr>
      </w:pPr>
      <w:r w:rsidRPr="005B7C5C">
        <w:rPr>
          <w:rFonts w:cs="Times New Roman"/>
        </w:rPr>
        <w:t>“Thanks.</w:t>
      </w:r>
      <w:r w:rsidR="001D6F03" w:rsidRPr="005B7C5C">
        <w:rPr>
          <w:rFonts w:cs="Times New Roman"/>
        </w:rPr>
        <w:t xml:space="preserve"> Okay,</w:t>
      </w:r>
      <w:r w:rsidRPr="005B7C5C">
        <w:rPr>
          <w:rFonts w:cs="Times New Roman"/>
        </w:rPr>
        <w:t xml:space="preserve"> next point. What do we talk to them about?”</w:t>
      </w:r>
    </w:p>
    <w:p w14:paraId="748AD1B1" w14:textId="485D6A20" w:rsidR="00DF3C6D" w:rsidRPr="005B7C5C" w:rsidRDefault="00DF3C6D" w:rsidP="004537F7">
      <w:pPr>
        <w:rPr>
          <w:rFonts w:cs="Times New Roman"/>
        </w:rPr>
      </w:pPr>
      <w:r w:rsidRPr="005B7C5C">
        <w:rPr>
          <w:rFonts w:cs="Times New Roman"/>
        </w:rPr>
        <w:t xml:space="preserve">“I suggest that you don’t commit to anything. Tell </w:t>
      </w:r>
      <w:r w:rsidRPr="005B7C5C">
        <w:rPr>
          <w:rFonts w:cs="Times New Roman"/>
          <w:noProof/>
        </w:rPr>
        <w:t>them</w:t>
      </w:r>
      <w:r w:rsidRPr="005B7C5C">
        <w:rPr>
          <w:rFonts w:cs="Times New Roman"/>
        </w:rPr>
        <w:t xml:space="preserve"> that we aren’t an aggressive race, and we’d like to have a relationship that helps both races. Try to get them to make the first specific request. If they do, be non-committal but positive that something might be worked out.”</w:t>
      </w:r>
    </w:p>
    <w:p w14:paraId="46EA4C32" w14:textId="24F2A3C8" w:rsidR="00DF3C6D" w:rsidRPr="005B7C5C" w:rsidRDefault="00DF3C6D" w:rsidP="004537F7">
      <w:pPr>
        <w:rPr>
          <w:rFonts w:cs="Times New Roman"/>
        </w:rPr>
      </w:pPr>
      <w:r w:rsidRPr="005B7C5C">
        <w:rPr>
          <w:rFonts w:cs="Times New Roman"/>
        </w:rPr>
        <w:t>Joan nodded as she accepted the suggestions.</w:t>
      </w:r>
    </w:p>
    <w:p w14:paraId="0B81FC9C" w14:textId="3A6CEE46" w:rsidR="00DF3C6D" w:rsidRPr="005B7C5C" w:rsidRDefault="00DF3C6D" w:rsidP="004537F7">
      <w:pPr>
        <w:rPr>
          <w:rFonts w:cs="Times New Roman"/>
        </w:rPr>
      </w:pPr>
      <w:r w:rsidRPr="005B7C5C">
        <w:rPr>
          <w:rFonts w:cs="Times New Roman"/>
        </w:rPr>
        <w:t>“I think we should put on a show for them,” Tom suggested.</w:t>
      </w:r>
    </w:p>
    <w:p w14:paraId="543AA423" w14:textId="4A949366" w:rsidR="00DF3C6D" w:rsidRPr="005B7C5C" w:rsidRDefault="00DF3C6D" w:rsidP="004537F7">
      <w:pPr>
        <w:rPr>
          <w:rFonts w:cs="Times New Roman"/>
        </w:rPr>
      </w:pPr>
      <w:r w:rsidRPr="005B7C5C">
        <w:rPr>
          <w:rFonts w:cs="Times New Roman"/>
        </w:rPr>
        <w:t>No one said not to proceed, so Tom continued. “It would be impressive to have the Capital Ships moving from the Moon to Earth and from Mars to Earth. Maybe even have a couple of dozen supply ships buzzing around them as they travel. I’d suspect that we can generate a ton of radio traffic between the Capital Ships and their swarms.”</w:t>
      </w:r>
    </w:p>
    <w:p w14:paraId="40E795A8" w14:textId="08BA0A5E" w:rsidR="00DF3C6D" w:rsidRPr="005B7C5C" w:rsidRDefault="00DF3C6D" w:rsidP="004537F7">
      <w:pPr>
        <w:rPr>
          <w:rFonts w:cs="Times New Roman"/>
        </w:rPr>
      </w:pPr>
      <w:r w:rsidRPr="005B7C5C">
        <w:rPr>
          <w:rFonts w:cs="Times New Roman"/>
        </w:rPr>
        <w:t xml:space="preserve">“The old </w:t>
      </w:r>
      <w:r w:rsidR="002F6C90" w:rsidRPr="005B7C5C">
        <w:rPr>
          <w:rFonts w:cs="Times New Roman"/>
        </w:rPr>
        <w:t>‘</w:t>
      </w:r>
      <w:r w:rsidRPr="005B7C5C">
        <w:rPr>
          <w:rFonts w:cs="Times New Roman"/>
        </w:rPr>
        <w:t>paper soldier</w:t>
      </w:r>
      <w:r w:rsidR="002F6C90" w:rsidRPr="005B7C5C">
        <w:rPr>
          <w:rFonts w:cs="Times New Roman"/>
        </w:rPr>
        <w:t>’</w:t>
      </w:r>
      <w:r w:rsidRPr="005B7C5C">
        <w:rPr>
          <w:rFonts w:cs="Times New Roman"/>
        </w:rPr>
        <w:t xml:space="preserve"> trick. I like it,” Admiral Hagerly said.</w:t>
      </w:r>
      <w:r w:rsidR="007C1DF9" w:rsidRPr="005B7C5C">
        <w:rPr>
          <w:rFonts w:cs="Times New Roman"/>
        </w:rPr>
        <w:t xml:space="preserve"> “Many years ago, I remember flying into small countries where they lined the runways with plywood airplanes.”</w:t>
      </w:r>
    </w:p>
    <w:p w14:paraId="08BC081D" w14:textId="42BD26F1" w:rsidR="00DF3C6D" w:rsidRPr="005B7C5C" w:rsidRDefault="00DF3C6D" w:rsidP="004537F7">
      <w:pPr>
        <w:rPr>
          <w:rFonts w:cs="Times New Roman"/>
        </w:rPr>
      </w:pPr>
      <w:r w:rsidRPr="005B7C5C">
        <w:rPr>
          <w:rFonts w:cs="Times New Roman"/>
        </w:rPr>
        <w:t>“SIMPOC</w:t>
      </w:r>
      <w:r w:rsidR="009619BF">
        <w:rPr>
          <w:rFonts w:cs="Times New Roman"/>
        </w:rPr>
        <w:t>,</w:t>
      </w:r>
      <w:r w:rsidRPr="005B7C5C">
        <w:rPr>
          <w:rFonts w:cs="Times New Roman"/>
        </w:rPr>
        <w:t xml:space="preserve"> can you sift through past recordings and put some typical radio traffic together?” Joan asked </w:t>
      </w:r>
      <w:r w:rsidRPr="005B7C5C">
        <w:rPr>
          <w:rFonts w:cs="Times New Roman"/>
          <w:noProof/>
        </w:rPr>
        <w:t>SIMPOC</w:t>
      </w:r>
      <w:r w:rsidR="00B65E31" w:rsidRPr="005B7C5C">
        <w:rPr>
          <w:rFonts w:cs="Times New Roman"/>
          <w:noProof/>
        </w:rPr>
        <w:t>,</w:t>
      </w:r>
      <w:r w:rsidRPr="005B7C5C">
        <w:rPr>
          <w:rFonts w:cs="Times New Roman"/>
        </w:rPr>
        <w:t xml:space="preserve"> who was still standing behind her.</w:t>
      </w:r>
    </w:p>
    <w:p w14:paraId="15B15FAA" w14:textId="6AE622F2" w:rsidR="00DF3C6D" w:rsidRPr="005B7C5C" w:rsidRDefault="00DF3C6D" w:rsidP="004537F7">
      <w:pPr>
        <w:rPr>
          <w:rFonts w:cs="Times New Roman"/>
        </w:rPr>
      </w:pPr>
      <w:r w:rsidRPr="005B7C5C">
        <w:rPr>
          <w:rFonts w:cs="Times New Roman"/>
        </w:rPr>
        <w:t xml:space="preserve">“Yes, that is possible. There is a lot of typical verbal and data traffic that would move between ships. I will program both ends of the </w:t>
      </w:r>
      <w:r w:rsidRPr="005B7C5C">
        <w:rPr>
          <w:rFonts w:cs="Times New Roman"/>
          <w:noProof/>
        </w:rPr>
        <w:t>conversation</w:t>
      </w:r>
      <w:r w:rsidR="00B65E31" w:rsidRPr="005B7C5C">
        <w:rPr>
          <w:rFonts w:cs="Times New Roman"/>
          <w:noProof/>
        </w:rPr>
        <w:t>,</w:t>
      </w:r>
      <w:r w:rsidRPr="005B7C5C">
        <w:rPr>
          <w:rFonts w:cs="Times New Roman"/>
        </w:rPr>
        <w:t xml:space="preserve"> and it will appear normal to an outside observer.”</w:t>
      </w:r>
    </w:p>
    <w:p w14:paraId="16D88F5C" w14:textId="5DB415EB" w:rsidR="00736DCC" w:rsidRPr="005B7C5C" w:rsidRDefault="00DF3C6D" w:rsidP="004537F7">
      <w:pPr>
        <w:rPr>
          <w:rFonts w:cs="Times New Roman"/>
        </w:rPr>
      </w:pPr>
      <w:r w:rsidRPr="005B7C5C">
        <w:rPr>
          <w:rFonts w:cs="Times New Roman"/>
        </w:rPr>
        <w:lastRenderedPageBreak/>
        <w:t>“Excellent,” President Patterson said.</w:t>
      </w:r>
      <w:r w:rsidR="00736DCC" w:rsidRPr="005B7C5C">
        <w:rPr>
          <w:rFonts w:cs="Times New Roman"/>
        </w:rPr>
        <w:t xml:space="preserve"> “Bottom line, agree to nothing, be evasive but positive and try to find out what they want. Act like you’ll accept another meeting but don’t be eager to have one. We’ll make a politician out of you yet,” he said with a grin.</w:t>
      </w:r>
    </w:p>
    <w:p w14:paraId="20F0B561" w14:textId="0A75F42B" w:rsidR="007031F8" w:rsidRPr="005B7C5C" w:rsidRDefault="00736DCC" w:rsidP="004537F7">
      <w:pPr>
        <w:rPr>
          <w:rFonts w:cs="Times New Roman"/>
        </w:rPr>
      </w:pPr>
      <w:r w:rsidRPr="005B7C5C">
        <w:rPr>
          <w:rFonts w:cs="Times New Roman"/>
        </w:rPr>
        <w:t>“</w:t>
      </w:r>
      <w:r w:rsidRPr="005B7C5C">
        <w:rPr>
          <w:rFonts w:cs="Times New Roman"/>
          <w:noProof/>
        </w:rPr>
        <w:t>Thanks</w:t>
      </w:r>
      <w:r w:rsidR="00B65E31" w:rsidRPr="005B7C5C">
        <w:rPr>
          <w:rFonts w:cs="Times New Roman"/>
          <w:noProof/>
        </w:rPr>
        <w:t>,</w:t>
      </w:r>
      <w:r w:rsidRPr="005B7C5C">
        <w:rPr>
          <w:rFonts w:cs="Times New Roman"/>
        </w:rPr>
        <w:t xml:space="preserve"> sir, but I’ve already got a day job,” Joan said, giving it back to him.</w:t>
      </w:r>
    </w:p>
    <w:p w14:paraId="010577C0" w14:textId="77777777" w:rsidR="007031F8" w:rsidRPr="005B7C5C" w:rsidRDefault="007031F8" w:rsidP="004537F7">
      <w:pPr>
        <w:rPr>
          <w:rFonts w:cs="Times New Roman"/>
        </w:rPr>
      </w:pPr>
      <w:r w:rsidRPr="005B7C5C">
        <w:rPr>
          <w:rFonts w:cs="Times New Roman"/>
        </w:rPr>
        <w:t>Everyone laughed.</w:t>
      </w:r>
    </w:p>
    <w:p w14:paraId="6C6D4C7B" w14:textId="60267CFF" w:rsidR="007031F8" w:rsidRPr="005B7C5C" w:rsidRDefault="007031F8" w:rsidP="004537F7">
      <w:pPr>
        <w:rPr>
          <w:rFonts w:cs="Times New Roman"/>
        </w:rPr>
      </w:pPr>
      <w:r w:rsidRPr="005B7C5C">
        <w:rPr>
          <w:rFonts w:cs="Times New Roman"/>
        </w:rPr>
        <w:t xml:space="preserve">“SIMPOC, how are you doing with </w:t>
      </w:r>
      <w:r w:rsidR="007C1DF9" w:rsidRPr="005B7C5C">
        <w:rPr>
          <w:rFonts w:cs="Times New Roman"/>
          <w:noProof/>
        </w:rPr>
        <w:t>reorienting</w:t>
      </w:r>
      <w:r w:rsidR="007C1DF9" w:rsidRPr="005B7C5C">
        <w:rPr>
          <w:rFonts w:cs="Times New Roman"/>
        </w:rPr>
        <w:t xml:space="preserve"> the </w:t>
      </w:r>
      <w:r w:rsidR="005E4FF9" w:rsidRPr="005B7C5C">
        <w:rPr>
          <w:rFonts w:cs="Times New Roman"/>
        </w:rPr>
        <w:t>Laser Cannon</w:t>
      </w:r>
      <w:r w:rsidRPr="005B7C5C">
        <w:rPr>
          <w:rFonts w:cs="Times New Roman"/>
        </w:rPr>
        <w:t xml:space="preserve"> and </w:t>
      </w:r>
      <w:r w:rsidR="005E4FF9" w:rsidRPr="005B7C5C">
        <w:rPr>
          <w:rFonts w:cs="Times New Roman"/>
        </w:rPr>
        <w:t>Rail-Gun</w:t>
      </w:r>
      <w:r w:rsidRPr="005B7C5C">
        <w:rPr>
          <w:rFonts w:cs="Times New Roman"/>
        </w:rPr>
        <w:t xml:space="preserve"> going on the Chevesky?” Tom asked.</w:t>
      </w:r>
    </w:p>
    <w:p w14:paraId="304E99C0" w14:textId="7B17E1C1" w:rsidR="005136FE" w:rsidRPr="005B7C5C" w:rsidRDefault="007C1DF9" w:rsidP="004537F7">
      <w:pPr>
        <w:rPr>
          <w:rFonts w:cs="Times New Roman"/>
        </w:rPr>
      </w:pPr>
      <w:r w:rsidRPr="005B7C5C">
        <w:rPr>
          <w:rFonts w:cs="Times New Roman"/>
        </w:rPr>
        <w:t>“Sir, the adjustment</w:t>
      </w:r>
      <w:r w:rsidR="00D37034" w:rsidRPr="005B7C5C">
        <w:rPr>
          <w:rFonts w:cs="Times New Roman"/>
        </w:rPr>
        <w:t>s have</w:t>
      </w:r>
      <w:r w:rsidRPr="005B7C5C">
        <w:rPr>
          <w:rFonts w:cs="Times New Roman"/>
        </w:rPr>
        <w:t xml:space="preserve"> </w:t>
      </w:r>
      <w:r w:rsidR="007031F8" w:rsidRPr="005B7C5C">
        <w:rPr>
          <w:rFonts w:cs="Times New Roman"/>
        </w:rPr>
        <w:t xml:space="preserve">just </w:t>
      </w:r>
      <w:r w:rsidR="009619BF">
        <w:rPr>
          <w:rFonts w:cs="Times New Roman"/>
        </w:rPr>
        <w:t xml:space="preserve">been </w:t>
      </w:r>
      <w:r w:rsidR="007031F8" w:rsidRPr="005B7C5C">
        <w:rPr>
          <w:rFonts w:cs="Times New Roman"/>
        </w:rPr>
        <w:t>completed. The Beta units have test</w:t>
      </w:r>
      <w:r w:rsidR="009619BF">
        <w:rPr>
          <w:rFonts w:cs="Times New Roman"/>
        </w:rPr>
        <w:t>-</w:t>
      </w:r>
      <w:r w:rsidR="007031F8" w:rsidRPr="005B7C5C">
        <w:rPr>
          <w:rFonts w:cs="Times New Roman"/>
        </w:rPr>
        <w:t>fired both devices</w:t>
      </w:r>
      <w:r w:rsidR="007D7AF9" w:rsidRPr="005B7C5C">
        <w:rPr>
          <w:rFonts w:cs="Times New Roman"/>
        </w:rPr>
        <w:t>,</w:t>
      </w:r>
      <w:r w:rsidR="007031F8" w:rsidRPr="005B7C5C">
        <w:rPr>
          <w:rFonts w:cs="Times New Roman"/>
        </w:rPr>
        <w:t xml:space="preserve"> </w:t>
      </w:r>
      <w:r w:rsidR="007031F8" w:rsidRPr="005B7C5C">
        <w:rPr>
          <w:rFonts w:cs="Times New Roman"/>
          <w:noProof/>
        </w:rPr>
        <w:t>and</w:t>
      </w:r>
      <w:r w:rsidR="007031F8" w:rsidRPr="005B7C5C">
        <w:rPr>
          <w:rFonts w:cs="Times New Roman"/>
        </w:rPr>
        <w:t xml:space="preserve"> they work well. The Laser output was over 400 </w:t>
      </w:r>
      <w:r w:rsidR="007031F8" w:rsidRPr="005B7C5C">
        <w:rPr>
          <w:rFonts w:cs="Times New Roman"/>
          <w:noProof/>
        </w:rPr>
        <w:t>kilowatts</w:t>
      </w:r>
      <w:r w:rsidR="007031F8" w:rsidRPr="005B7C5C">
        <w:rPr>
          <w:rFonts w:cs="Times New Roman"/>
        </w:rPr>
        <w:t xml:space="preserve">. The exit velocity of the </w:t>
      </w:r>
      <w:proofErr w:type="gramStart"/>
      <w:r w:rsidR="005E4FF9" w:rsidRPr="005B7C5C">
        <w:rPr>
          <w:rFonts w:cs="Times New Roman"/>
        </w:rPr>
        <w:t>Rail-Gun</w:t>
      </w:r>
      <w:proofErr w:type="gramEnd"/>
      <w:r w:rsidR="008629B7" w:rsidRPr="005B7C5C">
        <w:rPr>
          <w:rFonts w:cs="Times New Roman"/>
        </w:rPr>
        <w:t xml:space="preserve"> was almost 10</w:t>
      </w:r>
      <w:r w:rsidR="007031F8" w:rsidRPr="005B7C5C">
        <w:rPr>
          <w:rFonts w:cs="Times New Roman"/>
        </w:rPr>
        <w:t>,000 mph.</w:t>
      </w:r>
      <w:r w:rsidRPr="005B7C5C">
        <w:rPr>
          <w:rFonts w:cs="Times New Roman"/>
        </w:rPr>
        <w:t xml:space="preserve"> We </w:t>
      </w:r>
      <w:r w:rsidR="009619BF">
        <w:rPr>
          <w:rFonts w:cs="Times New Roman"/>
        </w:rPr>
        <w:t>can</w:t>
      </w:r>
      <w:r w:rsidRPr="005B7C5C">
        <w:rPr>
          <w:rFonts w:cs="Times New Roman"/>
        </w:rPr>
        <w:t xml:space="preserve"> cover 60 degrees off the bow with the Laser Cannon and 30 degrees off the stern with the rail-gun.”</w:t>
      </w:r>
    </w:p>
    <w:p w14:paraId="76631EC5" w14:textId="2130FA19" w:rsidR="005136FE" w:rsidRPr="005B7C5C" w:rsidRDefault="005136FE" w:rsidP="004537F7">
      <w:pPr>
        <w:rPr>
          <w:rFonts w:cs="Times New Roman"/>
        </w:rPr>
      </w:pPr>
      <w:r w:rsidRPr="005B7C5C">
        <w:rPr>
          <w:rFonts w:cs="Times New Roman"/>
        </w:rPr>
        <w:t xml:space="preserve">“Have you experimented </w:t>
      </w:r>
      <w:r w:rsidRPr="005B7C5C">
        <w:rPr>
          <w:rFonts w:cs="Times New Roman"/>
          <w:noProof/>
        </w:rPr>
        <w:t>anymore</w:t>
      </w:r>
      <w:r w:rsidRPr="005B7C5C">
        <w:rPr>
          <w:rFonts w:cs="Times New Roman"/>
        </w:rPr>
        <w:t xml:space="preserve"> with the weapon onboard the Capital Ships?”</w:t>
      </w:r>
    </w:p>
    <w:p w14:paraId="7806BE05" w14:textId="5E3CB1EE" w:rsidR="005136FE" w:rsidRPr="005B7C5C" w:rsidRDefault="005136FE" w:rsidP="004537F7">
      <w:pPr>
        <w:rPr>
          <w:rFonts w:cs="Times New Roman"/>
        </w:rPr>
      </w:pPr>
      <w:r w:rsidRPr="005B7C5C">
        <w:rPr>
          <w:rFonts w:cs="Times New Roman"/>
        </w:rPr>
        <w:t>“Yes</w:t>
      </w:r>
      <w:r w:rsidR="009619BF">
        <w:rPr>
          <w:rFonts w:cs="Times New Roman"/>
        </w:rPr>
        <w:t>,</w:t>
      </w:r>
      <w:r w:rsidRPr="005B7C5C">
        <w:rPr>
          <w:rFonts w:cs="Times New Roman"/>
        </w:rPr>
        <w:t xml:space="preserve"> sir, since we destroyed the two test targets, I have been experimenting with the wave patterns. I think I can focus them </w:t>
      </w:r>
      <w:r w:rsidRPr="005B7C5C">
        <w:rPr>
          <w:rFonts w:cs="Times New Roman"/>
          <w:noProof/>
        </w:rPr>
        <w:t>better</w:t>
      </w:r>
      <w:r w:rsidR="00B65E31" w:rsidRPr="005B7C5C">
        <w:rPr>
          <w:rFonts w:cs="Times New Roman"/>
          <w:noProof/>
        </w:rPr>
        <w:t>,</w:t>
      </w:r>
      <w:r w:rsidRPr="005B7C5C">
        <w:rPr>
          <w:rFonts w:cs="Times New Roman"/>
        </w:rPr>
        <w:t xml:space="preserve"> and that should increase their effective range.</w:t>
      </w:r>
    </w:p>
    <w:p w14:paraId="7B556E72" w14:textId="0E8C9BA4" w:rsidR="007031F8" w:rsidRPr="005B7C5C" w:rsidRDefault="007031F8" w:rsidP="004537F7">
      <w:pPr>
        <w:rPr>
          <w:rFonts w:cs="Times New Roman"/>
        </w:rPr>
      </w:pPr>
      <w:r w:rsidRPr="005B7C5C">
        <w:rPr>
          <w:rFonts w:cs="Times New Roman"/>
        </w:rPr>
        <w:t>“</w:t>
      </w:r>
      <w:proofErr w:type="gramStart"/>
      <w:r w:rsidRPr="005B7C5C">
        <w:rPr>
          <w:rFonts w:cs="Times New Roman"/>
        </w:rPr>
        <w:t>Wow,</w:t>
      </w:r>
      <w:proofErr w:type="gramEnd"/>
      <w:r w:rsidRPr="005B7C5C">
        <w:rPr>
          <w:rFonts w:cs="Times New Roman"/>
        </w:rPr>
        <w:t xml:space="preserve"> sounds like all</w:t>
      </w:r>
      <w:r w:rsidR="009619BF">
        <w:rPr>
          <w:rFonts w:cs="Times New Roman"/>
        </w:rPr>
        <w:t>-</w:t>
      </w:r>
      <w:r w:rsidRPr="005B7C5C">
        <w:rPr>
          <w:rFonts w:cs="Times New Roman"/>
        </w:rPr>
        <w:t xml:space="preserve">new weapons,” Tom said with enthusiasm. “How are you doing with </w:t>
      </w:r>
      <w:r w:rsidR="007C1DF9" w:rsidRPr="005B7C5C">
        <w:rPr>
          <w:rFonts w:cs="Times New Roman"/>
        </w:rPr>
        <w:t>letting the other ships use it?</w:t>
      </w:r>
      <w:r w:rsidRPr="005B7C5C">
        <w:rPr>
          <w:rFonts w:cs="Times New Roman"/>
        </w:rPr>
        <w:t>”</w:t>
      </w:r>
    </w:p>
    <w:p w14:paraId="03334B3B" w14:textId="4197334B" w:rsidR="007C1DF9" w:rsidRPr="005B7C5C" w:rsidRDefault="007C1DF9" w:rsidP="007C1DF9">
      <w:pPr>
        <w:rPr>
          <w:rFonts w:cs="Times New Roman"/>
        </w:rPr>
      </w:pPr>
      <w:r w:rsidRPr="005B7C5C">
        <w:rPr>
          <w:rFonts w:cs="Times New Roman"/>
        </w:rPr>
        <w:t>“I am close, but it is very powerful</w:t>
      </w:r>
      <w:r w:rsidR="007D7AF9"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I want to be sure before each of them </w:t>
      </w:r>
      <w:r w:rsidRPr="005B7C5C">
        <w:rPr>
          <w:rFonts w:cs="Times New Roman"/>
          <w:noProof/>
        </w:rPr>
        <w:t>fire</w:t>
      </w:r>
      <w:r w:rsidR="007D7AF9" w:rsidRPr="005B7C5C">
        <w:rPr>
          <w:rFonts w:cs="Times New Roman"/>
          <w:noProof/>
        </w:rPr>
        <w:t>s</w:t>
      </w:r>
      <w:r w:rsidRPr="005B7C5C">
        <w:rPr>
          <w:rFonts w:cs="Times New Roman"/>
        </w:rPr>
        <w:t xml:space="preserve"> it,” SIMPOC answered.</w:t>
      </w:r>
    </w:p>
    <w:p w14:paraId="31C5C72F" w14:textId="0C25A9E9" w:rsidR="007C1DF9" w:rsidRPr="005B7C5C" w:rsidRDefault="007C1DF9" w:rsidP="007C1DF9">
      <w:pPr>
        <w:rPr>
          <w:rFonts w:cs="Times New Roman"/>
        </w:rPr>
      </w:pPr>
      <w:r w:rsidRPr="005B7C5C">
        <w:rPr>
          <w:rFonts w:cs="Times New Roman"/>
        </w:rPr>
        <w:t>“SIMPOC, how about the Laser Cannon and Rail-Gun manufacturing?” Tom asked.</w:t>
      </w:r>
    </w:p>
    <w:p w14:paraId="08A4CBC5" w14:textId="637380AA" w:rsidR="007031F8" w:rsidRPr="005B7C5C" w:rsidRDefault="007031F8" w:rsidP="007C1DF9">
      <w:pPr>
        <w:rPr>
          <w:rFonts w:cs="Times New Roman"/>
        </w:rPr>
      </w:pPr>
      <w:r w:rsidRPr="005B7C5C">
        <w:rPr>
          <w:rFonts w:cs="Times New Roman"/>
        </w:rPr>
        <w:lastRenderedPageBreak/>
        <w:t>“Each day</w:t>
      </w:r>
      <w:r w:rsidR="009619BF">
        <w:rPr>
          <w:rFonts w:cs="Times New Roman"/>
        </w:rPr>
        <w:t>,</w:t>
      </w:r>
      <w:r w:rsidRPr="005B7C5C">
        <w:rPr>
          <w:rFonts w:cs="Times New Roman"/>
        </w:rPr>
        <w:t xml:space="preserve"> we are able </w:t>
      </w:r>
      <w:r w:rsidR="007D7AF9" w:rsidRPr="005B7C5C">
        <w:rPr>
          <w:rFonts w:cs="Times New Roman"/>
          <w:noProof/>
        </w:rPr>
        <w:t>to</w:t>
      </w:r>
      <w:r w:rsidRPr="005B7C5C">
        <w:rPr>
          <w:rFonts w:cs="Times New Roman"/>
        </w:rPr>
        <w:t xml:space="preserve"> increase the speed of the manufacturing processes on the Capital Ships. We are currently producing one weapon per day per ship. I’ve assigned 5,000 </w:t>
      </w:r>
      <w:r w:rsidR="008C34A6">
        <w:rPr>
          <w:rFonts w:cs="Times New Roman"/>
        </w:rPr>
        <w:t>cow robot</w:t>
      </w:r>
      <w:r w:rsidRPr="005B7C5C">
        <w:rPr>
          <w:rFonts w:cs="Times New Roman"/>
        </w:rPr>
        <w:t xml:space="preserve"> units to gather the necessary resources. They are finding a large amount of what is needed on the moon. Each time a Capital Ship reaches the moon’s orbit, the supply ships fill it with raw materials</w:t>
      </w:r>
      <w:r w:rsidR="009619BF">
        <w:rPr>
          <w:rFonts w:cs="Times New Roman"/>
        </w:rPr>
        <w:t>,</w:t>
      </w:r>
      <w:r w:rsidRPr="005B7C5C">
        <w:rPr>
          <w:rFonts w:cs="Times New Roman"/>
        </w:rPr>
        <w:t xml:space="preserve"> which are distributed to the other ships. I think we will be able to improve their output further once we become more familiar with the programming.”</w:t>
      </w:r>
    </w:p>
    <w:p w14:paraId="551F0E0A" w14:textId="1CDE3E85" w:rsidR="007031F8" w:rsidRPr="005B7C5C" w:rsidRDefault="00AA0D5F" w:rsidP="004537F7">
      <w:pPr>
        <w:rPr>
          <w:rFonts w:cs="Times New Roman"/>
        </w:rPr>
      </w:pPr>
      <w:r w:rsidRPr="005B7C5C">
        <w:rPr>
          <w:rFonts w:cs="Times New Roman"/>
        </w:rPr>
        <w:t>“Excellent, I want to thank</w:t>
      </w:r>
      <w:r w:rsidR="00074598" w:rsidRPr="005B7C5C">
        <w:rPr>
          <w:rFonts w:cs="Times New Roman"/>
        </w:rPr>
        <w:t xml:space="preserve"> all</w:t>
      </w:r>
      <w:r w:rsidRPr="005B7C5C">
        <w:rPr>
          <w:rFonts w:cs="Times New Roman"/>
        </w:rPr>
        <w:t xml:space="preserve"> </w:t>
      </w:r>
      <w:r w:rsidR="009619BF">
        <w:rPr>
          <w:rFonts w:cs="Times New Roman"/>
        </w:rPr>
        <w:t xml:space="preserve">of </w:t>
      </w:r>
      <w:r w:rsidRPr="005B7C5C">
        <w:rPr>
          <w:rFonts w:cs="Times New Roman"/>
        </w:rPr>
        <w:t xml:space="preserve">you. Each of you </w:t>
      </w:r>
      <w:r w:rsidRPr="005B7C5C">
        <w:rPr>
          <w:rFonts w:cs="Times New Roman"/>
          <w:noProof/>
        </w:rPr>
        <w:t>ha</w:t>
      </w:r>
      <w:r w:rsidR="009619BF">
        <w:rPr>
          <w:rFonts w:cs="Times New Roman"/>
          <w:noProof/>
        </w:rPr>
        <w:t>s</w:t>
      </w:r>
      <w:r w:rsidRPr="005B7C5C">
        <w:rPr>
          <w:rFonts w:cs="Times New Roman"/>
        </w:rPr>
        <w:t xml:space="preserve"> stepped up to meet the need. Without the three of you, Earth and mankind would be in a much different position. Now, I think we have a future,” said President Arnold Patterson.</w:t>
      </w:r>
    </w:p>
    <w:p w14:paraId="0CBD3D69" w14:textId="15112CF7" w:rsidR="00AA0D5F" w:rsidRPr="005B7C5C" w:rsidRDefault="00AA0D5F" w:rsidP="004537F7">
      <w:pPr>
        <w:rPr>
          <w:rFonts w:cs="Times New Roman"/>
        </w:rPr>
      </w:pPr>
      <w:r w:rsidRPr="005B7C5C">
        <w:rPr>
          <w:rFonts w:cs="Times New Roman"/>
        </w:rPr>
        <w:t xml:space="preserve">To everyone’s </w:t>
      </w:r>
      <w:r w:rsidRPr="005B7C5C">
        <w:rPr>
          <w:rFonts w:cs="Times New Roman"/>
          <w:noProof/>
        </w:rPr>
        <w:t>surprise</w:t>
      </w:r>
      <w:r w:rsidR="00B65E31" w:rsidRPr="005B7C5C">
        <w:rPr>
          <w:rFonts w:cs="Times New Roman"/>
          <w:noProof/>
        </w:rPr>
        <w:t>,</w:t>
      </w:r>
      <w:r w:rsidRPr="005B7C5C">
        <w:rPr>
          <w:rFonts w:cs="Times New Roman"/>
        </w:rPr>
        <w:t xml:space="preserve"> he got </w:t>
      </w:r>
      <w:r w:rsidR="001446F5" w:rsidRPr="005B7C5C">
        <w:rPr>
          <w:rFonts w:cs="Times New Roman"/>
        </w:rPr>
        <w:t xml:space="preserve">up </w:t>
      </w:r>
      <w:r w:rsidRPr="005B7C5C">
        <w:rPr>
          <w:rFonts w:cs="Times New Roman"/>
        </w:rPr>
        <w:t>and walked around the table to Joan. When she stood</w:t>
      </w:r>
      <w:r w:rsidR="009619BF">
        <w:rPr>
          <w:rFonts w:cs="Times New Roman"/>
        </w:rPr>
        <w:t>,</w:t>
      </w:r>
      <w:r w:rsidRPr="005B7C5C">
        <w:rPr>
          <w:rFonts w:cs="Times New Roman"/>
        </w:rPr>
        <w:t xml:space="preserve"> he gave her a big hug, then he shook Tom’s hand and gave him a hug, then the same with Bob Shappel. Lastly, he stood in front of SIMPOC and put out his hand. SIMPOC was familiar with the custom and recognized its moral and personal significance. Aside from that, it filled a need within him. He reached out his hand</w:t>
      </w:r>
      <w:r w:rsidR="007D7AF9"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the President of the United States shook it.</w:t>
      </w:r>
    </w:p>
    <w:p w14:paraId="7417546A" w14:textId="362A0F9E" w:rsidR="00AA0D5F" w:rsidRPr="005B7C5C" w:rsidRDefault="00AA0D5F" w:rsidP="009619BF">
      <w:pPr>
        <w:rPr>
          <w:rFonts w:cs="Times New Roman"/>
        </w:rPr>
      </w:pPr>
      <w:r w:rsidRPr="005B7C5C">
        <w:rPr>
          <w:rFonts w:cs="Times New Roman"/>
        </w:rPr>
        <w:t>Admiral Hagerly rose and did the same to each of the people around the table.</w:t>
      </w:r>
      <w:r w:rsidR="009619BF">
        <w:rPr>
          <w:rFonts w:cs="Times New Roman"/>
        </w:rPr>
        <w:t xml:space="preserve"> </w:t>
      </w:r>
      <w:r w:rsidRPr="005B7C5C">
        <w:rPr>
          <w:rFonts w:cs="Times New Roman"/>
        </w:rPr>
        <w:t>When he got to SIMPOC, he stood and looked SIMPOC in what he thought w</w:t>
      </w:r>
      <w:r w:rsidR="009619BF">
        <w:rPr>
          <w:rFonts w:cs="Times New Roman"/>
        </w:rPr>
        <w:t>ere</w:t>
      </w:r>
      <w:r w:rsidRPr="005B7C5C">
        <w:rPr>
          <w:rFonts w:cs="Times New Roman"/>
        </w:rPr>
        <w:t xml:space="preserve"> his eyes</w:t>
      </w:r>
      <w:r w:rsidR="007D7AF9" w:rsidRPr="005B7C5C">
        <w:rPr>
          <w:rFonts w:cs="Times New Roman"/>
          <w:noProof/>
        </w:rPr>
        <w:t>;</w:t>
      </w:r>
      <w:r w:rsidRPr="005B7C5C">
        <w:rPr>
          <w:rFonts w:cs="Times New Roman"/>
          <w:noProof/>
        </w:rPr>
        <w:t xml:space="preserve"> then</w:t>
      </w:r>
      <w:r w:rsidRPr="005B7C5C">
        <w:rPr>
          <w:rFonts w:cs="Times New Roman"/>
        </w:rPr>
        <w:t xml:space="preserve"> he put out his hand. The </w:t>
      </w:r>
      <w:r w:rsidRPr="005B7C5C">
        <w:rPr>
          <w:rFonts w:cs="Times New Roman"/>
          <w:noProof/>
        </w:rPr>
        <w:t>handshake</w:t>
      </w:r>
      <w:r w:rsidRPr="005B7C5C">
        <w:rPr>
          <w:rFonts w:cs="Times New Roman"/>
        </w:rPr>
        <w:t xml:space="preserve"> signified a great deal for </w:t>
      </w:r>
      <w:proofErr w:type="gramStart"/>
      <w:r w:rsidRPr="005B7C5C">
        <w:rPr>
          <w:rFonts w:cs="Times New Roman"/>
        </w:rPr>
        <w:t>both of them</w:t>
      </w:r>
      <w:proofErr w:type="gramEnd"/>
      <w:r w:rsidRPr="005B7C5C">
        <w:rPr>
          <w:rFonts w:cs="Times New Roman"/>
        </w:rPr>
        <w:t>.</w:t>
      </w:r>
    </w:p>
    <w:p w14:paraId="4D435030" w14:textId="77777777" w:rsidR="001666DC" w:rsidRPr="005B7C5C" w:rsidRDefault="001666DC">
      <w:pPr>
        <w:spacing w:line="259" w:lineRule="auto"/>
        <w:ind w:firstLine="0"/>
        <w:jc w:val="left"/>
        <w:rPr>
          <w:rFonts w:eastAsiaTheme="majorEastAsia" w:cs="Times New Roman"/>
          <w:b/>
          <w:noProof/>
          <w:color w:val="262626" w:themeColor="text1" w:themeTint="D9"/>
          <w:sz w:val="32"/>
          <w:szCs w:val="32"/>
        </w:rPr>
      </w:pPr>
      <w:r w:rsidRPr="005B7C5C">
        <w:rPr>
          <w:rFonts w:cs="Times New Roman"/>
        </w:rPr>
        <w:br w:type="page"/>
      </w:r>
    </w:p>
    <w:p w14:paraId="726A29DE" w14:textId="0BA8296D" w:rsidR="00690E46" w:rsidRPr="005B7C5C" w:rsidRDefault="0046518C" w:rsidP="00FA16D7">
      <w:pPr>
        <w:pStyle w:val="Heading1"/>
        <w:rPr>
          <w:rFonts w:cs="Times New Roman"/>
        </w:rPr>
      </w:pPr>
      <w:bookmarkStart w:id="96" w:name="_Toc517868385"/>
      <w:bookmarkStart w:id="97" w:name="_Toc76716901"/>
      <w:r w:rsidRPr="005B7C5C">
        <w:rPr>
          <w:rFonts w:cs="Times New Roman"/>
        </w:rPr>
        <w:lastRenderedPageBreak/>
        <w:t>Wednesday</w:t>
      </w:r>
      <w:r w:rsidR="00B65E31" w:rsidRPr="005B7C5C">
        <w:rPr>
          <w:rFonts w:cs="Times New Roman"/>
        </w:rPr>
        <w:t>,</w:t>
      </w:r>
      <w:r w:rsidR="00AE53C3" w:rsidRPr="005B7C5C">
        <w:rPr>
          <w:rFonts w:cs="Times New Roman"/>
        </w:rPr>
        <w:t xml:space="preserve"> October 1</w:t>
      </w:r>
      <w:r w:rsidR="00D0452B" w:rsidRPr="005B7C5C">
        <w:rPr>
          <w:rFonts w:cs="Times New Roman"/>
        </w:rPr>
        <w:t>8</w:t>
      </w:r>
      <w:r w:rsidR="00AE53C3" w:rsidRPr="005B7C5C">
        <w:rPr>
          <w:rFonts w:cs="Times New Roman"/>
        </w:rPr>
        <w:t xml:space="preserve">, </w:t>
      </w:r>
      <w:r w:rsidR="005136FE" w:rsidRPr="005B7C5C">
        <w:rPr>
          <w:rFonts w:cs="Times New Roman"/>
        </w:rPr>
        <w:t>2051</w:t>
      </w:r>
      <w:bookmarkEnd w:id="96"/>
      <w:bookmarkEnd w:id="97"/>
    </w:p>
    <w:p w14:paraId="56DD71D0" w14:textId="77777777" w:rsidR="00172900" w:rsidRPr="005B7C5C" w:rsidRDefault="00172900" w:rsidP="00172900">
      <w:pPr>
        <w:pStyle w:val="Heading2"/>
        <w:rPr>
          <w:rFonts w:cs="Times New Roman"/>
        </w:rPr>
      </w:pPr>
      <w:r w:rsidRPr="005B7C5C">
        <w:rPr>
          <w:rFonts w:cs="Times New Roman"/>
        </w:rPr>
        <w:t>Waiting for Second Meeting with the Terest</w:t>
      </w:r>
    </w:p>
    <w:p w14:paraId="2E5FB98D" w14:textId="691146FE" w:rsidR="00DB2321" w:rsidRPr="005B7C5C" w:rsidRDefault="00DB2321" w:rsidP="004537F7">
      <w:pPr>
        <w:rPr>
          <w:rFonts w:cs="Times New Roman"/>
        </w:rPr>
      </w:pPr>
      <w:r w:rsidRPr="005B7C5C">
        <w:rPr>
          <w:rFonts w:cs="Times New Roman"/>
        </w:rPr>
        <w:t xml:space="preserve">“Joan, Tom. We have reached the point in space that </w:t>
      </w:r>
      <w:r w:rsidR="00B65E31" w:rsidRPr="005B7C5C">
        <w:rPr>
          <w:rFonts w:cs="Times New Roman"/>
          <w:noProof/>
        </w:rPr>
        <w:t>Dr. Shappel and I</w:t>
      </w:r>
      <w:r w:rsidRPr="005B7C5C">
        <w:rPr>
          <w:rFonts w:cs="Times New Roman"/>
          <w:noProof/>
        </w:rPr>
        <w:t xml:space="preserve"> have</w:t>
      </w:r>
      <w:r w:rsidRPr="005B7C5C">
        <w:rPr>
          <w:rFonts w:cs="Times New Roman"/>
        </w:rPr>
        <w:t xml:space="preserve"> calculated to be the safest position. The Terest are due to arrive in one hour.”</w:t>
      </w:r>
    </w:p>
    <w:p w14:paraId="2A9685C0" w14:textId="06A601F5" w:rsidR="00DB2321" w:rsidRPr="005B7C5C" w:rsidRDefault="00A835D6" w:rsidP="004537F7">
      <w:pPr>
        <w:rPr>
          <w:rFonts w:cs="Times New Roman"/>
        </w:rPr>
      </w:pPr>
      <w:r w:rsidRPr="005B7C5C">
        <w:rPr>
          <w:rFonts w:cs="Times New Roman"/>
        </w:rPr>
        <w:t>“SIMPOC</w:t>
      </w:r>
      <w:r w:rsidR="009619BF">
        <w:rPr>
          <w:rFonts w:cs="Times New Roman"/>
        </w:rPr>
        <w:t>,</w:t>
      </w:r>
      <w:r w:rsidRPr="005B7C5C">
        <w:rPr>
          <w:rFonts w:cs="Times New Roman"/>
        </w:rPr>
        <w:t xml:space="preserve"> have you set up the dummy</w:t>
      </w:r>
      <w:r w:rsidR="00DB2321" w:rsidRPr="005B7C5C">
        <w:rPr>
          <w:rFonts w:cs="Times New Roman"/>
        </w:rPr>
        <w:t xml:space="preserve"> traffic between the Capital Ships and their supply ship escorts?” Tom asked.</w:t>
      </w:r>
    </w:p>
    <w:p w14:paraId="75EAC527" w14:textId="5ABCAA81" w:rsidR="00DB2321" w:rsidRPr="005B7C5C" w:rsidRDefault="00DB2321" w:rsidP="004537F7">
      <w:pPr>
        <w:rPr>
          <w:rFonts w:cs="Times New Roman"/>
        </w:rPr>
      </w:pPr>
      <w:r w:rsidRPr="005B7C5C">
        <w:rPr>
          <w:rFonts w:cs="Times New Roman"/>
        </w:rPr>
        <w:t xml:space="preserve">“Yes, it is up and running. I doubt there is any way that an outsider would detect that the transmissions are prerecorded. You may listen </w:t>
      </w:r>
      <w:r w:rsidRPr="005B7C5C">
        <w:rPr>
          <w:rFonts w:cs="Times New Roman"/>
          <w:noProof/>
        </w:rPr>
        <w:t>to</w:t>
      </w:r>
      <w:r w:rsidRPr="005B7C5C">
        <w:rPr>
          <w:rFonts w:cs="Times New Roman"/>
        </w:rPr>
        <w:t xml:space="preserve"> the traffic if you like</w:t>
      </w:r>
      <w:r w:rsidR="009619BF">
        <w:rPr>
          <w:rFonts w:cs="Times New Roman"/>
        </w:rPr>
        <w:t>;</w:t>
      </w:r>
      <w:r w:rsidRPr="005B7C5C">
        <w:rPr>
          <w:rFonts w:cs="Times New Roman"/>
        </w:rPr>
        <w:t xml:space="preserve"> Beta </w:t>
      </w:r>
      <w:r w:rsidR="00AB6338" w:rsidRPr="005B7C5C">
        <w:rPr>
          <w:rFonts w:cs="Times New Roman"/>
        </w:rPr>
        <w:t>5</w:t>
      </w:r>
      <w:r w:rsidRPr="005B7C5C">
        <w:rPr>
          <w:rFonts w:cs="Times New Roman"/>
        </w:rPr>
        <w:t xml:space="preserve"> has the correct frequencies.”</w:t>
      </w:r>
    </w:p>
    <w:p w14:paraId="225C8450" w14:textId="5963F945" w:rsidR="00DB2321" w:rsidRPr="005B7C5C" w:rsidRDefault="00DB2321" w:rsidP="004537F7">
      <w:pPr>
        <w:rPr>
          <w:rFonts w:cs="Times New Roman"/>
        </w:rPr>
      </w:pPr>
      <w:r w:rsidRPr="005B7C5C">
        <w:rPr>
          <w:rFonts w:cs="Times New Roman"/>
        </w:rPr>
        <w:t>“Thanks, but I don’ think that will be necessary,” Tom replied.</w:t>
      </w:r>
    </w:p>
    <w:p w14:paraId="6B5EB3FD" w14:textId="1C6456D8" w:rsidR="00DB2321" w:rsidRPr="005B7C5C" w:rsidRDefault="00DB2321" w:rsidP="004537F7">
      <w:pPr>
        <w:rPr>
          <w:rFonts w:cs="Times New Roman"/>
        </w:rPr>
      </w:pPr>
      <w:r w:rsidRPr="005B7C5C">
        <w:rPr>
          <w:rFonts w:cs="Times New Roman"/>
        </w:rPr>
        <w:t>“Bob</w:t>
      </w:r>
      <w:r w:rsidR="009619BF">
        <w:rPr>
          <w:rFonts w:cs="Times New Roman"/>
        </w:rPr>
        <w:t>,</w:t>
      </w:r>
      <w:r w:rsidRPr="005B7C5C">
        <w:rPr>
          <w:rFonts w:cs="Times New Roman"/>
        </w:rPr>
        <w:t xml:space="preserve"> can you come into the control room</w:t>
      </w:r>
      <w:r w:rsidR="009619BF">
        <w:rPr>
          <w:rFonts w:cs="Times New Roman"/>
        </w:rPr>
        <w:t>? T</w:t>
      </w:r>
      <w:r w:rsidRPr="005B7C5C">
        <w:rPr>
          <w:rFonts w:cs="Times New Roman"/>
        </w:rPr>
        <w:t>here are some points we should go over again,” asked Joan.</w:t>
      </w:r>
    </w:p>
    <w:p w14:paraId="03B29CEE" w14:textId="17EC23EF" w:rsidR="00DB2321" w:rsidRPr="005B7C5C" w:rsidRDefault="00DB2321" w:rsidP="004537F7">
      <w:pPr>
        <w:rPr>
          <w:rFonts w:cs="Times New Roman"/>
        </w:rPr>
      </w:pPr>
      <w:r w:rsidRPr="005B7C5C">
        <w:rPr>
          <w:rFonts w:cs="Times New Roman"/>
        </w:rPr>
        <w:t>“Yes, I’ll be right there,” Bob Shappel responded.</w:t>
      </w:r>
    </w:p>
    <w:p w14:paraId="592B4544" w14:textId="7E81FE6E" w:rsidR="00DB2321" w:rsidRPr="005B7C5C" w:rsidRDefault="00DB2321" w:rsidP="004537F7">
      <w:pPr>
        <w:rPr>
          <w:rFonts w:cs="Times New Roman"/>
        </w:rPr>
      </w:pPr>
      <w:r w:rsidRPr="005B7C5C">
        <w:rPr>
          <w:rFonts w:cs="Times New Roman"/>
        </w:rPr>
        <w:t>“I assume that we’ll go to their ship like we did last time,” Joan said.</w:t>
      </w:r>
    </w:p>
    <w:p w14:paraId="5C0AAE15" w14:textId="5064581C" w:rsidR="00DB2321" w:rsidRPr="005B7C5C" w:rsidRDefault="00AB6338" w:rsidP="004537F7">
      <w:pPr>
        <w:rPr>
          <w:rFonts w:cs="Times New Roman"/>
        </w:rPr>
      </w:pPr>
      <w:r w:rsidRPr="005B7C5C">
        <w:rPr>
          <w:rFonts w:cs="Times New Roman"/>
        </w:rPr>
        <w:t>“Joan, if I may suggest,” SIMPOC said.</w:t>
      </w:r>
      <w:r w:rsidR="00DB2321" w:rsidRPr="005B7C5C">
        <w:rPr>
          <w:rFonts w:cs="Times New Roman"/>
        </w:rPr>
        <w:t xml:space="preserve"> </w:t>
      </w:r>
      <w:r w:rsidRPr="005B7C5C">
        <w:rPr>
          <w:rFonts w:cs="Times New Roman"/>
        </w:rPr>
        <w:t>“</w:t>
      </w:r>
      <w:r w:rsidR="00DB2321" w:rsidRPr="005B7C5C">
        <w:rPr>
          <w:rFonts w:cs="Times New Roman"/>
        </w:rPr>
        <w:t xml:space="preserve">This ship is impressive. I have converted 300 of the </w:t>
      </w:r>
      <w:r w:rsidR="008C34A6">
        <w:rPr>
          <w:rFonts w:cs="Times New Roman"/>
        </w:rPr>
        <w:t>cow robot</w:t>
      </w:r>
      <w:r w:rsidR="00DB2321" w:rsidRPr="005B7C5C">
        <w:rPr>
          <w:rFonts w:cs="Times New Roman"/>
        </w:rPr>
        <w:t xml:space="preserve">s to have </w:t>
      </w:r>
      <w:r w:rsidR="005E4FF9" w:rsidRPr="005B7C5C">
        <w:rPr>
          <w:rFonts w:cs="Times New Roman"/>
        </w:rPr>
        <w:t>Laser Cannon</w:t>
      </w:r>
      <w:r w:rsidR="00DB2321" w:rsidRPr="005B7C5C">
        <w:rPr>
          <w:rFonts w:cs="Times New Roman"/>
        </w:rPr>
        <w:t xml:space="preserve">s on </w:t>
      </w:r>
      <w:r w:rsidR="00DB2321" w:rsidRPr="005B7C5C">
        <w:rPr>
          <w:rFonts w:cs="Times New Roman"/>
          <w:noProof/>
        </w:rPr>
        <w:t>them</w:t>
      </w:r>
      <w:r w:rsidR="00B65E31" w:rsidRPr="005B7C5C">
        <w:rPr>
          <w:rFonts w:cs="Times New Roman"/>
          <w:noProof/>
        </w:rPr>
        <w:t>,</w:t>
      </w:r>
      <w:r w:rsidR="00DB2321" w:rsidRPr="005B7C5C">
        <w:rPr>
          <w:rFonts w:cs="Times New Roman"/>
        </w:rPr>
        <w:t xml:space="preserve"> and they are stored in the racks around the entrance to this area. Any creatures coming through that storage will be impressed with the number of robotic soldiers. It would be an </w:t>
      </w:r>
      <w:r w:rsidR="00DB2321" w:rsidRPr="005B7C5C">
        <w:rPr>
          <w:rFonts w:cs="Times New Roman"/>
        </w:rPr>
        <w:lastRenderedPageBreak/>
        <w:t>easy extrapolation on their part to assume there are thousands of similar soldiers on the remainder of the ship.”</w:t>
      </w:r>
    </w:p>
    <w:p w14:paraId="0177B085" w14:textId="72624734" w:rsidR="00DB2321" w:rsidRPr="005B7C5C" w:rsidRDefault="00DB2321" w:rsidP="004537F7">
      <w:pPr>
        <w:rPr>
          <w:rFonts w:cs="Times New Roman"/>
        </w:rPr>
      </w:pPr>
      <w:r w:rsidRPr="005B7C5C">
        <w:rPr>
          <w:rFonts w:cs="Times New Roman"/>
        </w:rPr>
        <w:t xml:space="preserve">“That could work, We have the tunnel that you built to Professor Shappel’s </w:t>
      </w:r>
      <w:r w:rsidRPr="005B7C5C">
        <w:rPr>
          <w:rFonts w:cs="Times New Roman"/>
          <w:noProof/>
        </w:rPr>
        <w:t>area</w:t>
      </w:r>
      <w:r w:rsidR="00B65E31" w:rsidRPr="005B7C5C">
        <w:rPr>
          <w:rFonts w:cs="Times New Roman"/>
          <w:noProof/>
        </w:rPr>
        <w:t>,</w:t>
      </w:r>
      <w:r w:rsidRPr="005B7C5C">
        <w:rPr>
          <w:rFonts w:cs="Times New Roman"/>
        </w:rPr>
        <w:t xml:space="preserve"> but the walls are solid. Is there any way we could modify them in time and put in windows or something?” Joan asked.</w:t>
      </w:r>
    </w:p>
    <w:p w14:paraId="03637414" w14:textId="2F1F4DCC" w:rsidR="00DB2321" w:rsidRPr="005B7C5C" w:rsidRDefault="00DB2321" w:rsidP="004537F7">
      <w:pPr>
        <w:rPr>
          <w:rFonts w:cs="Times New Roman"/>
        </w:rPr>
      </w:pPr>
      <w:r w:rsidRPr="005B7C5C">
        <w:rPr>
          <w:rFonts w:cs="Times New Roman"/>
        </w:rPr>
        <w:t xml:space="preserve">“Yes, I could redirect some of the manufacturing on this ship for a few minutes to create the material and assign some </w:t>
      </w:r>
      <w:r w:rsidR="008C34A6">
        <w:rPr>
          <w:rFonts w:cs="Times New Roman"/>
        </w:rPr>
        <w:t>cow robot</w:t>
      </w:r>
      <w:r w:rsidRPr="005B7C5C">
        <w:rPr>
          <w:rFonts w:cs="Times New Roman"/>
        </w:rPr>
        <w:t>s to install it. I estimate that I could make the change in 42 minutes.”</w:t>
      </w:r>
    </w:p>
    <w:p w14:paraId="5203C8D5" w14:textId="291D56A2" w:rsidR="00DB2321" w:rsidRPr="005B7C5C" w:rsidRDefault="00DB2321" w:rsidP="004537F7">
      <w:pPr>
        <w:rPr>
          <w:rFonts w:cs="Times New Roman"/>
        </w:rPr>
      </w:pPr>
      <w:r w:rsidRPr="005B7C5C">
        <w:rPr>
          <w:rFonts w:cs="Times New Roman"/>
        </w:rPr>
        <w:t>“Do it,” Joan said.</w:t>
      </w:r>
    </w:p>
    <w:p w14:paraId="6591473C" w14:textId="7758565C" w:rsidR="00DB2321" w:rsidRPr="005B7C5C" w:rsidRDefault="00DB2321" w:rsidP="004537F7">
      <w:pPr>
        <w:rPr>
          <w:rFonts w:cs="Times New Roman"/>
        </w:rPr>
      </w:pPr>
      <w:r w:rsidRPr="005B7C5C">
        <w:rPr>
          <w:rFonts w:cs="Times New Roman"/>
        </w:rPr>
        <w:t>“</w:t>
      </w:r>
      <w:r w:rsidR="00AB6338" w:rsidRPr="005B7C5C">
        <w:rPr>
          <w:rFonts w:cs="Times New Roman"/>
        </w:rPr>
        <w:t>SIMPOC</w:t>
      </w:r>
      <w:r w:rsidRPr="005B7C5C">
        <w:rPr>
          <w:rFonts w:cs="Times New Roman"/>
        </w:rPr>
        <w:t>, have you learned more about their society. Things that can help us in any negotiation?”</w:t>
      </w:r>
    </w:p>
    <w:p w14:paraId="036DDB3A" w14:textId="79CE1965" w:rsidR="00DB2321" w:rsidRPr="005B7C5C" w:rsidRDefault="00DB2321" w:rsidP="004537F7">
      <w:pPr>
        <w:rPr>
          <w:rFonts w:cs="Times New Roman"/>
        </w:rPr>
      </w:pPr>
      <w:r w:rsidRPr="005B7C5C">
        <w:rPr>
          <w:rFonts w:cs="Times New Roman"/>
        </w:rPr>
        <w:t xml:space="preserve">“Joan, I’ve learned more beyond what I’ve already briefed you. The Terest </w:t>
      </w:r>
      <w:r w:rsidRPr="005B7C5C">
        <w:rPr>
          <w:rFonts w:cs="Times New Roman"/>
          <w:noProof/>
        </w:rPr>
        <w:t>are</w:t>
      </w:r>
      <w:r w:rsidRPr="005B7C5C">
        <w:rPr>
          <w:rFonts w:cs="Times New Roman"/>
        </w:rPr>
        <w:t xml:space="preserve"> a very structured society. They do have male</w:t>
      </w:r>
      <w:r w:rsidR="00C41262">
        <w:rPr>
          <w:rFonts w:cs="Times New Roman"/>
        </w:rPr>
        <w:t>s</w:t>
      </w:r>
      <w:r w:rsidRPr="005B7C5C">
        <w:rPr>
          <w:rFonts w:cs="Times New Roman"/>
        </w:rPr>
        <w:t xml:space="preserve"> and females filling</w:t>
      </w:r>
      <w:r w:rsidR="00074598" w:rsidRPr="005B7C5C">
        <w:rPr>
          <w:rFonts w:cs="Times New Roman"/>
        </w:rPr>
        <w:t xml:space="preserve"> all</w:t>
      </w:r>
      <w:r w:rsidRPr="005B7C5C">
        <w:rPr>
          <w:rFonts w:cs="Times New Roman"/>
        </w:rPr>
        <w:t xml:space="preserve"> the key positions, but a person’s genetics are the primary reason why a person has a position. I strongly suggest that you, Tom</w:t>
      </w:r>
      <w:r w:rsidR="00C41262">
        <w:rPr>
          <w:rFonts w:cs="Times New Roman"/>
        </w:rPr>
        <w:t>,</w:t>
      </w:r>
      <w:r w:rsidRPr="005B7C5C">
        <w:rPr>
          <w:rFonts w:cs="Times New Roman"/>
        </w:rPr>
        <w:t xml:space="preserve"> and I avoid any </w:t>
      </w:r>
      <w:r w:rsidR="00690E46" w:rsidRPr="005B7C5C">
        <w:rPr>
          <w:rFonts w:cs="Times New Roman"/>
        </w:rPr>
        <w:t>ambiguity</w:t>
      </w:r>
      <w:r w:rsidRPr="005B7C5C">
        <w:rPr>
          <w:rFonts w:cs="Times New Roman"/>
        </w:rPr>
        <w:t xml:space="preserve"> about our roles. As far as they are </w:t>
      </w:r>
      <w:r w:rsidRPr="005B7C5C">
        <w:rPr>
          <w:rFonts w:cs="Times New Roman"/>
          <w:noProof/>
        </w:rPr>
        <w:t>concerned</w:t>
      </w:r>
      <w:r w:rsidR="00B65E31" w:rsidRPr="005B7C5C">
        <w:rPr>
          <w:rFonts w:cs="Times New Roman"/>
          <w:noProof/>
        </w:rPr>
        <w:t>,</w:t>
      </w:r>
      <w:r w:rsidRPr="005B7C5C">
        <w:rPr>
          <w:rFonts w:cs="Times New Roman"/>
        </w:rPr>
        <w:t xml:space="preserve"> we were destined to be here. I also find it curious that there is little mention of their conflict </w:t>
      </w:r>
      <w:r w:rsidR="00A442F1" w:rsidRPr="005B7C5C">
        <w:rPr>
          <w:rFonts w:cs="Times New Roman"/>
        </w:rPr>
        <w:t xml:space="preserve">with </w:t>
      </w:r>
      <w:r w:rsidRPr="005B7C5C">
        <w:rPr>
          <w:rFonts w:cs="Times New Roman"/>
        </w:rPr>
        <w:t xml:space="preserve">the </w:t>
      </w:r>
      <w:r w:rsidR="00A442F1" w:rsidRPr="005B7C5C">
        <w:rPr>
          <w:rFonts w:cs="Times New Roman"/>
        </w:rPr>
        <w:t>Izod. We</w:t>
      </w:r>
      <w:r w:rsidR="00AB6338" w:rsidRPr="005B7C5C">
        <w:rPr>
          <w:rFonts w:cs="Times New Roman"/>
        </w:rPr>
        <w:t xml:space="preserve"> must be careful when discussing</w:t>
      </w:r>
      <w:r w:rsidR="00A442F1" w:rsidRPr="005B7C5C">
        <w:rPr>
          <w:rFonts w:cs="Times New Roman"/>
        </w:rPr>
        <w:t xml:space="preserve"> them and follow their lead. </w:t>
      </w:r>
      <w:r w:rsidR="00AB6338" w:rsidRPr="005B7C5C">
        <w:rPr>
          <w:rFonts w:cs="Times New Roman"/>
        </w:rPr>
        <w:t xml:space="preserve">I am in a unique </w:t>
      </w:r>
      <w:r w:rsidR="00AB6338" w:rsidRPr="005B7C5C">
        <w:rPr>
          <w:rFonts w:cs="Times New Roman"/>
          <w:noProof/>
        </w:rPr>
        <w:t>situation</w:t>
      </w:r>
      <w:r w:rsidR="00B65E31" w:rsidRPr="005B7C5C">
        <w:rPr>
          <w:rFonts w:cs="Times New Roman"/>
          <w:noProof/>
        </w:rPr>
        <w:t>,</w:t>
      </w:r>
      <w:r w:rsidR="00AB6338" w:rsidRPr="005B7C5C">
        <w:rPr>
          <w:rFonts w:cs="Times New Roman"/>
        </w:rPr>
        <w:t xml:space="preserve"> and I must be careful</w:t>
      </w:r>
      <w:r w:rsidR="00A442F1" w:rsidRPr="005B7C5C">
        <w:rPr>
          <w:rFonts w:cs="Times New Roman"/>
        </w:rPr>
        <w:t xml:space="preserve">. The Terest have powerful computers, but they’ve never made them mobile. I don’t know if they’ll discount </w:t>
      </w:r>
      <w:r w:rsidR="00AB6338" w:rsidRPr="005B7C5C">
        <w:rPr>
          <w:rFonts w:cs="Times New Roman"/>
        </w:rPr>
        <w:t>me</w:t>
      </w:r>
      <w:r w:rsidR="00A442F1" w:rsidRPr="005B7C5C">
        <w:rPr>
          <w:rFonts w:cs="Times New Roman"/>
        </w:rPr>
        <w:t xml:space="preserve">, underestimate </w:t>
      </w:r>
      <w:r w:rsidR="00AB6338" w:rsidRPr="005B7C5C">
        <w:rPr>
          <w:rFonts w:cs="Times New Roman"/>
        </w:rPr>
        <w:t>my</w:t>
      </w:r>
      <w:r w:rsidR="00A442F1" w:rsidRPr="005B7C5C">
        <w:rPr>
          <w:rFonts w:cs="Times New Roman"/>
        </w:rPr>
        <w:t xml:space="preserve"> abilities</w:t>
      </w:r>
      <w:r w:rsidR="00C41262">
        <w:rPr>
          <w:rFonts w:cs="Times New Roman"/>
        </w:rPr>
        <w:t>,</w:t>
      </w:r>
      <w:r w:rsidR="00A442F1" w:rsidRPr="005B7C5C">
        <w:rPr>
          <w:rFonts w:cs="Times New Roman"/>
        </w:rPr>
        <w:t xml:space="preserve"> or treat </w:t>
      </w:r>
      <w:r w:rsidR="00AB6338" w:rsidRPr="005B7C5C">
        <w:rPr>
          <w:rFonts w:cs="Times New Roman"/>
        </w:rPr>
        <w:t>me in a non-productive manner</w:t>
      </w:r>
      <w:r w:rsidR="00A442F1" w:rsidRPr="005B7C5C">
        <w:rPr>
          <w:rFonts w:cs="Times New Roman"/>
        </w:rPr>
        <w:t xml:space="preserve">. If </w:t>
      </w:r>
      <w:r w:rsidR="00AB6338" w:rsidRPr="005B7C5C">
        <w:rPr>
          <w:rFonts w:cs="Times New Roman"/>
        </w:rPr>
        <w:t>I</w:t>
      </w:r>
      <w:r w:rsidR="00A442F1" w:rsidRPr="005B7C5C">
        <w:rPr>
          <w:rFonts w:cs="Times New Roman"/>
        </w:rPr>
        <w:t xml:space="preserve"> need to contribute to the discussion, they may listen or they may not.</w:t>
      </w:r>
      <w:r w:rsidR="00123693" w:rsidRPr="005B7C5C">
        <w:rPr>
          <w:rFonts w:cs="Times New Roman"/>
        </w:rPr>
        <w:t>”</w:t>
      </w:r>
    </w:p>
    <w:p w14:paraId="0AC4132B" w14:textId="521F969E" w:rsidR="00123693" w:rsidRPr="005B7C5C" w:rsidRDefault="00123693" w:rsidP="004537F7">
      <w:pPr>
        <w:rPr>
          <w:rFonts w:cs="Times New Roman"/>
        </w:rPr>
      </w:pPr>
      <w:r w:rsidRPr="005B7C5C">
        <w:rPr>
          <w:rFonts w:cs="Times New Roman"/>
        </w:rPr>
        <w:t xml:space="preserve">“I learned some of their computer’s abilities when I interacted with it on their last visit. It is very powerful, but it is </w:t>
      </w:r>
      <w:proofErr w:type="gramStart"/>
      <w:r w:rsidRPr="005B7C5C">
        <w:rPr>
          <w:rFonts w:cs="Times New Roman"/>
        </w:rPr>
        <w:t>task</w:t>
      </w:r>
      <w:r w:rsidR="00C41262">
        <w:rPr>
          <w:rFonts w:cs="Times New Roman"/>
        </w:rPr>
        <w:t>-</w:t>
      </w:r>
      <w:r w:rsidRPr="005B7C5C">
        <w:rPr>
          <w:rFonts w:cs="Times New Roman"/>
        </w:rPr>
        <w:t>oriented</w:t>
      </w:r>
      <w:proofErr w:type="gramEnd"/>
      <w:r w:rsidRPr="005B7C5C">
        <w:rPr>
          <w:rFonts w:cs="Times New Roman"/>
        </w:rPr>
        <w:t xml:space="preserve">. It didn’t seem to be able to go beyond its bounds. I also found that </w:t>
      </w:r>
      <w:r w:rsidRPr="005B7C5C">
        <w:rPr>
          <w:rFonts w:cs="Times New Roman"/>
        </w:rPr>
        <w:lastRenderedPageBreak/>
        <w:t>I can’t penetrate its core. I sensed no emissions</w:t>
      </w:r>
      <w:r w:rsidR="00C41262">
        <w:rPr>
          <w:rFonts w:cs="Times New Roman"/>
        </w:rPr>
        <w:t>,</w:t>
      </w:r>
      <w:r w:rsidRPr="005B7C5C">
        <w:rPr>
          <w:rFonts w:cs="Times New Roman"/>
        </w:rPr>
        <w:t xml:space="preserve"> so I can’t break down how it operates. It will be very adept at working our language, but I feel that it will lose much of the subtleties.”</w:t>
      </w:r>
    </w:p>
    <w:p w14:paraId="5D837E4F" w14:textId="79995E79" w:rsidR="00C74674" w:rsidRPr="005B7C5C" w:rsidRDefault="00C74674" w:rsidP="004537F7">
      <w:pPr>
        <w:rPr>
          <w:rFonts w:cs="Times New Roman"/>
        </w:rPr>
      </w:pPr>
      <w:r w:rsidRPr="005B7C5C">
        <w:rPr>
          <w:rFonts w:cs="Times New Roman"/>
        </w:rPr>
        <w:t>“How much have you learned about their military?” Tom asked.</w:t>
      </w:r>
    </w:p>
    <w:p w14:paraId="0BCA337C" w14:textId="128193A3" w:rsidR="00C74674" w:rsidRPr="005B7C5C" w:rsidRDefault="00C74674" w:rsidP="004537F7">
      <w:pPr>
        <w:rPr>
          <w:rFonts w:cs="Times New Roman"/>
        </w:rPr>
      </w:pPr>
      <w:r w:rsidRPr="005B7C5C">
        <w:rPr>
          <w:rFonts w:cs="Times New Roman"/>
        </w:rPr>
        <w:t>“It is highly integrated into the society. Not as</w:t>
      </w:r>
      <w:r w:rsidR="00B65E31" w:rsidRPr="005B7C5C">
        <w:rPr>
          <w:rFonts w:cs="Times New Roman"/>
        </w:rPr>
        <w:t xml:space="preserve"> an</w:t>
      </w:r>
      <w:r w:rsidRPr="005B7C5C">
        <w:rPr>
          <w:rFonts w:cs="Times New Roman"/>
        </w:rPr>
        <w:t xml:space="preserve"> </w:t>
      </w:r>
      <w:r w:rsidRPr="005B7C5C">
        <w:rPr>
          <w:rFonts w:cs="Times New Roman"/>
          <w:noProof/>
        </w:rPr>
        <w:t>offensive</w:t>
      </w:r>
      <w:r w:rsidRPr="005B7C5C">
        <w:rPr>
          <w:rFonts w:cs="Times New Roman"/>
        </w:rPr>
        <w:t xml:space="preserve"> force but a force to instill order. It doesn’t appear to be for taking control or winning battles but </w:t>
      </w:r>
      <w:r w:rsidR="00C41262">
        <w:rPr>
          <w:rFonts w:cs="Times New Roman"/>
        </w:rPr>
        <w:t>for maintaining</w:t>
      </w:r>
      <w:r w:rsidRPr="005B7C5C">
        <w:rPr>
          <w:rFonts w:cs="Times New Roman"/>
        </w:rPr>
        <w:t xml:space="preserve"> order. I don’t mean that in a militaristic way, the order in their society </w:t>
      </w:r>
      <w:r w:rsidR="001446F5" w:rsidRPr="005B7C5C">
        <w:rPr>
          <w:rFonts w:cs="Times New Roman"/>
        </w:rPr>
        <w:t xml:space="preserve">is </w:t>
      </w:r>
      <w:r w:rsidRPr="005B7C5C">
        <w:rPr>
          <w:rFonts w:cs="Times New Roman"/>
        </w:rPr>
        <w:t xml:space="preserve">like a </w:t>
      </w:r>
      <w:r w:rsidRPr="005B7C5C">
        <w:rPr>
          <w:rFonts w:cs="Times New Roman"/>
          <w:noProof/>
        </w:rPr>
        <w:t>grapevine</w:t>
      </w:r>
      <w:r w:rsidRPr="005B7C5C">
        <w:rPr>
          <w:rFonts w:cs="Times New Roman"/>
        </w:rPr>
        <w:t xml:space="preserve"> the society grows upon. They don’t seem to be aggressive, but I suspect any aggression against them will be met with force.”</w:t>
      </w:r>
    </w:p>
    <w:p w14:paraId="57448C58" w14:textId="295816CA" w:rsidR="00C74674" w:rsidRPr="005B7C5C" w:rsidRDefault="00CF78FB" w:rsidP="004537F7">
      <w:pPr>
        <w:rPr>
          <w:rFonts w:cs="Times New Roman"/>
        </w:rPr>
      </w:pPr>
      <w:r w:rsidRPr="005B7C5C">
        <w:rPr>
          <w:rFonts w:cs="Times New Roman"/>
        </w:rPr>
        <w:t>“How about weapons or technology?” Joan asked.</w:t>
      </w:r>
    </w:p>
    <w:p w14:paraId="336F1CD9" w14:textId="119C939B" w:rsidR="00CF78FB" w:rsidRPr="005B7C5C" w:rsidRDefault="00CF78FB" w:rsidP="004537F7">
      <w:pPr>
        <w:rPr>
          <w:rFonts w:cs="Times New Roman"/>
        </w:rPr>
      </w:pPr>
      <w:r w:rsidRPr="005B7C5C">
        <w:rPr>
          <w:rFonts w:cs="Times New Roman"/>
        </w:rPr>
        <w:t xml:space="preserve">“As we saw in our first encounter, their technology is impressive. </w:t>
      </w:r>
      <w:r w:rsidRPr="005B7C5C">
        <w:rPr>
          <w:rFonts w:cs="Times New Roman"/>
          <w:noProof/>
        </w:rPr>
        <w:t>Their</w:t>
      </w:r>
      <w:r w:rsidRPr="005B7C5C">
        <w:rPr>
          <w:rFonts w:cs="Times New Roman"/>
        </w:rPr>
        <w:t xml:space="preserve"> warfare wasn’t trying to des</w:t>
      </w:r>
      <w:r w:rsidR="005F0C8F" w:rsidRPr="005B7C5C">
        <w:rPr>
          <w:rFonts w:cs="Times New Roman"/>
        </w:rPr>
        <w:t xml:space="preserve">troy each </w:t>
      </w:r>
      <w:r w:rsidR="005F0C8F" w:rsidRPr="005B7C5C">
        <w:rPr>
          <w:rFonts w:cs="Times New Roman"/>
          <w:noProof/>
        </w:rPr>
        <w:t>other</w:t>
      </w:r>
      <w:r w:rsidR="00B65E31" w:rsidRPr="005B7C5C">
        <w:rPr>
          <w:rFonts w:cs="Times New Roman"/>
          <w:noProof/>
        </w:rPr>
        <w:t>,</w:t>
      </w:r>
      <w:r w:rsidR="005F0C8F" w:rsidRPr="005B7C5C">
        <w:rPr>
          <w:rFonts w:cs="Times New Roman"/>
        </w:rPr>
        <w:t xml:space="preserve"> but it was a war</w:t>
      </w:r>
      <w:r w:rsidRPr="005B7C5C">
        <w:rPr>
          <w:rFonts w:cs="Times New Roman"/>
        </w:rPr>
        <w:t xml:space="preserve"> of electrons. I can’t tell if they were attacking each other’s computer infrastructure or just trying to wipe out each other’s electronics. Regardless, it appeared the battle has been going on for a long time with marginal </w:t>
      </w:r>
      <w:r w:rsidR="00B65E31" w:rsidRPr="005B7C5C">
        <w:rPr>
          <w:rFonts w:cs="Times New Roman"/>
          <w:noProof/>
        </w:rPr>
        <w:t>e</w:t>
      </w:r>
      <w:r w:rsidRPr="005B7C5C">
        <w:rPr>
          <w:rFonts w:cs="Times New Roman"/>
          <w:noProof/>
        </w:rPr>
        <w:t>ffect</w:t>
      </w:r>
      <w:r w:rsidRPr="005B7C5C">
        <w:rPr>
          <w:rFonts w:cs="Times New Roman"/>
        </w:rPr>
        <w:t xml:space="preserve">. I suspect that is how we were able to escape. Their missiles were optimized for that type of </w:t>
      </w:r>
      <w:r w:rsidRPr="005B7C5C">
        <w:rPr>
          <w:rFonts w:cs="Times New Roman"/>
          <w:noProof/>
        </w:rPr>
        <w:t>conflict</w:t>
      </w:r>
      <w:r w:rsidR="00B65E31" w:rsidRPr="005B7C5C">
        <w:rPr>
          <w:rFonts w:cs="Times New Roman"/>
          <w:noProof/>
        </w:rPr>
        <w:t>,</w:t>
      </w:r>
      <w:r w:rsidRPr="005B7C5C">
        <w:rPr>
          <w:rFonts w:cs="Times New Roman"/>
        </w:rPr>
        <w:t xml:space="preserve"> and they were</w:t>
      </w:r>
      <w:r w:rsidR="00566EFD" w:rsidRPr="005B7C5C">
        <w:rPr>
          <w:rFonts w:cs="Times New Roman"/>
        </w:rPr>
        <w:t>n’t</w:t>
      </w:r>
      <w:r w:rsidRPr="005B7C5C">
        <w:rPr>
          <w:rFonts w:cs="Times New Roman"/>
        </w:rPr>
        <w:t xml:space="preserve"> designed to make such radical </w:t>
      </w:r>
      <w:r w:rsidR="00566EFD" w:rsidRPr="005B7C5C">
        <w:rPr>
          <w:rFonts w:cs="Times New Roman"/>
        </w:rPr>
        <w:t>course changes</w:t>
      </w:r>
      <w:r w:rsidRPr="005B7C5C">
        <w:rPr>
          <w:rFonts w:cs="Times New Roman"/>
        </w:rPr>
        <w:t>.”</w:t>
      </w:r>
    </w:p>
    <w:p w14:paraId="04FA1D35" w14:textId="5CB24B54" w:rsidR="005F0C8F" w:rsidRPr="005B7C5C" w:rsidRDefault="005F0C8F" w:rsidP="004537F7">
      <w:pPr>
        <w:rPr>
          <w:rFonts w:cs="Times New Roman"/>
        </w:rPr>
      </w:pPr>
      <w:r w:rsidRPr="005B7C5C">
        <w:rPr>
          <w:rFonts w:cs="Times New Roman"/>
        </w:rPr>
        <w:t>“</w:t>
      </w:r>
      <w:r w:rsidR="00CB3607" w:rsidRPr="005B7C5C">
        <w:rPr>
          <w:rFonts w:cs="Times New Roman"/>
        </w:rPr>
        <w:t>Okay</w:t>
      </w:r>
      <w:r w:rsidRPr="005B7C5C">
        <w:rPr>
          <w:rFonts w:cs="Times New Roman"/>
        </w:rPr>
        <w:t>, so the</w:t>
      </w:r>
      <w:r w:rsidR="00C41262">
        <w:rPr>
          <w:rFonts w:cs="Times New Roman"/>
        </w:rPr>
        <w:t>ir</w:t>
      </w:r>
      <w:r w:rsidRPr="005B7C5C">
        <w:rPr>
          <w:rFonts w:cs="Times New Roman"/>
        </w:rPr>
        <w:t xml:space="preserve"> </w:t>
      </w:r>
      <w:r w:rsidRPr="005B7C5C">
        <w:rPr>
          <w:rFonts w:cs="Times New Roman"/>
          <w:noProof/>
        </w:rPr>
        <w:t>actual</w:t>
      </w:r>
      <w:r w:rsidRPr="005B7C5C">
        <w:rPr>
          <w:rFonts w:cs="Times New Roman"/>
        </w:rPr>
        <w:t xml:space="preserve"> military strength is still a mystery</w:t>
      </w:r>
      <w:r w:rsidR="00C41262">
        <w:rPr>
          <w:rFonts w:cs="Times New Roman"/>
        </w:rPr>
        <w:t>,</w:t>
      </w:r>
      <w:r w:rsidRPr="005B7C5C">
        <w:rPr>
          <w:rFonts w:cs="Times New Roman"/>
        </w:rPr>
        <w:t xml:space="preserve"> and we need to keep our capabilities hidden from them. I hope this display of ‘paper soldiers</w:t>
      </w:r>
      <w:r w:rsidR="00C41262">
        <w:rPr>
          <w:rFonts w:cs="Times New Roman"/>
        </w:rPr>
        <w:t>,</w:t>
      </w:r>
      <w:r w:rsidRPr="005B7C5C">
        <w:rPr>
          <w:rFonts w:cs="Times New Roman"/>
        </w:rPr>
        <w:t>’ as the Admiral said, works. We just need to keep them thinking, not necessarily scare them.”</w:t>
      </w:r>
    </w:p>
    <w:p w14:paraId="551DF5A0" w14:textId="0FCDA5FF" w:rsidR="005F0C8F" w:rsidRPr="005B7C5C" w:rsidRDefault="005F0C8F" w:rsidP="004537F7">
      <w:pPr>
        <w:rPr>
          <w:rFonts w:cs="Times New Roman"/>
        </w:rPr>
      </w:pPr>
      <w:r w:rsidRPr="005B7C5C">
        <w:rPr>
          <w:rFonts w:cs="Times New Roman"/>
        </w:rPr>
        <w:t>“Tom, they don’t seem to be a paranoid race, but I agree leaving them not knowing is more conducive to mutual respect,” Bob said.</w:t>
      </w:r>
    </w:p>
    <w:p w14:paraId="5F65EC7F" w14:textId="3F00BBDE" w:rsidR="005F0C8F" w:rsidRPr="005B7C5C" w:rsidRDefault="005F0C8F" w:rsidP="004537F7">
      <w:pPr>
        <w:rPr>
          <w:rFonts w:cs="Times New Roman"/>
        </w:rPr>
      </w:pPr>
      <w:r w:rsidRPr="005B7C5C">
        <w:rPr>
          <w:rFonts w:cs="Times New Roman"/>
        </w:rPr>
        <w:lastRenderedPageBreak/>
        <w:t xml:space="preserve">“SIMPOC, you said that you </w:t>
      </w:r>
      <w:r w:rsidRPr="005B7C5C">
        <w:rPr>
          <w:rFonts w:cs="Times New Roman"/>
          <w:noProof/>
        </w:rPr>
        <w:t>c</w:t>
      </w:r>
      <w:r w:rsidR="007D7AF9" w:rsidRPr="005B7C5C">
        <w:rPr>
          <w:rFonts w:cs="Times New Roman"/>
          <w:noProof/>
        </w:rPr>
        <w:t>ould</w:t>
      </w:r>
      <w:r w:rsidRPr="005B7C5C">
        <w:rPr>
          <w:rFonts w:cs="Times New Roman"/>
          <w:noProof/>
        </w:rPr>
        <w:t>n’t</w:t>
      </w:r>
      <w:r w:rsidRPr="005B7C5C">
        <w:rPr>
          <w:rFonts w:cs="Times New Roman"/>
        </w:rPr>
        <w:t xml:space="preserve"> read their emissions.</w:t>
      </w:r>
      <w:r w:rsidR="00D37034" w:rsidRPr="005B7C5C">
        <w:rPr>
          <w:rFonts w:cs="Times New Roman"/>
        </w:rPr>
        <w:t xml:space="preserve"> F</w:t>
      </w:r>
      <w:r w:rsidRPr="005B7C5C">
        <w:rPr>
          <w:rFonts w:cs="Times New Roman"/>
        </w:rPr>
        <w:t xml:space="preserve">rom </w:t>
      </w:r>
      <w:r w:rsidR="00D37034" w:rsidRPr="005B7C5C">
        <w:rPr>
          <w:rFonts w:cs="Times New Roman"/>
        </w:rPr>
        <w:t>our</w:t>
      </w:r>
      <w:r w:rsidRPr="005B7C5C">
        <w:rPr>
          <w:rFonts w:cs="Times New Roman"/>
        </w:rPr>
        <w:t xml:space="preserve"> perspective</w:t>
      </w:r>
      <w:r w:rsidR="00C41262">
        <w:rPr>
          <w:rFonts w:cs="Times New Roman"/>
        </w:rPr>
        <w:t>,</w:t>
      </w:r>
      <w:r w:rsidRPr="005B7C5C">
        <w:rPr>
          <w:rFonts w:cs="Times New Roman"/>
        </w:rPr>
        <w:t xml:space="preserve"> do everything you can to keep them from reading yours. I would prefer to leave them in the dark about your abilities.</w:t>
      </w:r>
      <w:r w:rsidR="00292550" w:rsidRPr="005B7C5C">
        <w:rPr>
          <w:rFonts w:cs="Times New Roman"/>
        </w:rPr>
        <w:t xml:space="preserve"> Particularly, if they haven’t produced mobile computers with your </w:t>
      </w:r>
      <w:r w:rsidR="00292550" w:rsidRPr="005B7C5C">
        <w:rPr>
          <w:rFonts w:cs="Times New Roman"/>
          <w:noProof/>
        </w:rPr>
        <w:t>capabilities</w:t>
      </w:r>
      <w:r w:rsidR="007D7AF9" w:rsidRPr="005B7C5C">
        <w:rPr>
          <w:rFonts w:cs="Times New Roman"/>
          <w:noProof/>
        </w:rPr>
        <w:t>,</w:t>
      </w:r>
      <w:r w:rsidR="00292550" w:rsidRPr="005B7C5C">
        <w:rPr>
          <w:rFonts w:cs="Times New Roman"/>
        </w:rPr>
        <w:t xml:space="preserve"> then I’d like to keep you a mystery to them.</w:t>
      </w:r>
      <w:r w:rsidRPr="005B7C5C">
        <w:rPr>
          <w:rFonts w:cs="Times New Roman"/>
        </w:rPr>
        <w:t>”</w:t>
      </w:r>
    </w:p>
    <w:p w14:paraId="448CD967" w14:textId="1A341223" w:rsidR="005F0C8F" w:rsidRPr="005B7C5C" w:rsidRDefault="005F0C8F" w:rsidP="004537F7">
      <w:pPr>
        <w:rPr>
          <w:rFonts w:cs="Times New Roman"/>
        </w:rPr>
      </w:pPr>
      <w:r w:rsidRPr="005B7C5C">
        <w:rPr>
          <w:rFonts w:cs="Times New Roman"/>
        </w:rPr>
        <w:t>“Yes, Joan</w:t>
      </w:r>
      <w:r w:rsidR="00C41262">
        <w:rPr>
          <w:rFonts w:cs="Times New Roman"/>
        </w:rPr>
        <w:t>,</w:t>
      </w:r>
      <w:r w:rsidRPr="005B7C5C">
        <w:rPr>
          <w:rFonts w:cs="Times New Roman"/>
        </w:rPr>
        <w:t xml:space="preserve"> I agree,” SIMPOC responded.</w:t>
      </w:r>
    </w:p>
    <w:p w14:paraId="6C2C3427" w14:textId="5AA87E10" w:rsidR="00615A81" w:rsidRPr="005B7C5C" w:rsidRDefault="00615A81" w:rsidP="004537F7">
      <w:pPr>
        <w:rPr>
          <w:rFonts w:cs="Times New Roman"/>
        </w:rPr>
      </w:pPr>
      <w:r w:rsidRPr="005B7C5C">
        <w:rPr>
          <w:rFonts w:cs="Times New Roman"/>
        </w:rPr>
        <w:t xml:space="preserve">“Joan, </w:t>
      </w:r>
      <w:r w:rsidRPr="005B7C5C">
        <w:rPr>
          <w:rFonts w:cs="Times New Roman"/>
          <w:noProof/>
        </w:rPr>
        <w:t>I</w:t>
      </w:r>
      <w:r w:rsidR="006839DB" w:rsidRPr="005B7C5C">
        <w:rPr>
          <w:rFonts w:cs="Times New Roman"/>
          <w:noProof/>
        </w:rPr>
        <w:t xml:space="preserve"> see</w:t>
      </w:r>
      <w:r w:rsidRPr="005B7C5C">
        <w:rPr>
          <w:rFonts w:cs="Times New Roman"/>
        </w:rPr>
        <w:t xml:space="preserve"> an increase in the Gamma Radiation at the jump point. I suspect that our visitors will soon </w:t>
      </w:r>
      <w:r w:rsidR="00D15F6E" w:rsidRPr="005B7C5C">
        <w:rPr>
          <w:rFonts w:cs="Times New Roman"/>
        </w:rPr>
        <w:t>arrive</w:t>
      </w:r>
      <w:r w:rsidRPr="005B7C5C">
        <w:rPr>
          <w:rFonts w:cs="Times New Roman"/>
        </w:rPr>
        <w:t>.”</w:t>
      </w:r>
    </w:p>
    <w:p w14:paraId="71247DAB" w14:textId="0ABD4D09" w:rsidR="00615A81" w:rsidRPr="005B7C5C" w:rsidRDefault="00615A81" w:rsidP="004537F7">
      <w:pPr>
        <w:rPr>
          <w:rFonts w:cs="Times New Roman"/>
        </w:rPr>
      </w:pPr>
      <w:r w:rsidRPr="005B7C5C">
        <w:rPr>
          <w:rFonts w:cs="Times New Roman"/>
        </w:rPr>
        <w:t>“</w:t>
      </w:r>
      <w:r w:rsidRPr="005B7C5C">
        <w:rPr>
          <w:rFonts w:cs="Times New Roman"/>
          <w:noProof/>
        </w:rPr>
        <w:t>Thank</w:t>
      </w:r>
      <w:r w:rsidR="00443ABF" w:rsidRPr="005B7C5C">
        <w:rPr>
          <w:rFonts w:cs="Times New Roman"/>
          <w:noProof/>
        </w:rPr>
        <w:t>s</w:t>
      </w:r>
      <w:r w:rsidR="00182A7E" w:rsidRPr="005B7C5C">
        <w:rPr>
          <w:rFonts w:cs="Times New Roman"/>
          <w:noProof/>
        </w:rPr>
        <w:t>,</w:t>
      </w:r>
      <w:r w:rsidRPr="005B7C5C">
        <w:rPr>
          <w:rFonts w:cs="Times New Roman"/>
        </w:rPr>
        <w:t xml:space="preserve"> Bob, let’s put </w:t>
      </w:r>
      <w:r w:rsidR="00A835D6" w:rsidRPr="005B7C5C">
        <w:rPr>
          <w:rFonts w:cs="Times New Roman"/>
        </w:rPr>
        <w:t>out the welcome mat</w:t>
      </w:r>
      <w:r w:rsidRPr="005B7C5C">
        <w:rPr>
          <w:rFonts w:cs="Times New Roman"/>
        </w:rPr>
        <w:t>,” Joan said as she focused on the 3D regional display.</w:t>
      </w:r>
    </w:p>
    <w:p w14:paraId="0AAF5F9A" w14:textId="77777777" w:rsidR="002A0FC9" w:rsidRPr="005B7C5C" w:rsidRDefault="002A0FC9" w:rsidP="002A0FC9">
      <w:pPr>
        <w:pStyle w:val="Heading2"/>
        <w:rPr>
          <w:rFonts w:cs="Times New Roman"/>
        </w:rPr>
      </w:pPr>
      <w:r w:rsidRPr="005B7C5C">
        <w:rPr>
          <w:rFonts w:cs="Times New Roman"/>
        </w:rPr>
        <w:t>The Terest Return</w:t>
      </w:r>
    </w:p>
    <w:p w14:paraId="6468F8F4" w14:textId="4A3D939D" w:rsidR="00A835D6" w:rsidRPr="005B7C5C" w:rsidRDefault="00A835D6" w:rsidP="004537F7">
      <w:pPr>
        <w:rPr>
          <w:rFonts w:cs="Times New Roman"/>
        </w:rPr>
      </w:pPr>
      <w:r w:rsidRPr="005B7C5C">
        <w:rPr>
          <w:rFonts w:cs="Times New Roman"/>
        </w:rPr>
        <w:t>The 3 D Holographic display didn’t show much until</w:t>
      </w:r>
      <w:r w:rsidR="00074598" w:rsidRPr="005B7C5C">
        <w:rPr>
          <w:rFonts w:cs="Times New Roman"/>
        </w:rPr>
        <w:t xml:space="preserve"> </w:t>
      </w:r>
      <w:r w:rsidR="00C41262">
        <w:rPr>
          <w:rFonts w:cs="Times New Roman"/>
        </w:rPr>
        <w:t>suddenly</w:t>
      </w:r>
      <w:r w:rsidRPr="005B7C5C">
        <w:rPr>
          <w:rFonts w:cs="Times New Roman"/>
        </w:rPr>
        <w:t xml:space="preserve"> it was overwhelmed with a radiation burst in all spectrums. After the momentary red blur, the display settled down and showed the Terest ship in precisely the position where they were expected. The estimates still had a space of about 100 thousand miles for the huge ship to decelerate and reach a point in space near the Chevesky.</w:t>
      </w:r>
    </w:p>
    <w:p w14:paraId="380EA935" w14:textId="34854402" w:rsidR="00A835D6" w:rsidRPr="005B7C5C" w:rsidRDefault="00A835D6" w:rsidP="004537F7">
      <w:pPr>
        <w:rPr>
          <w:rFonts w:cs="Times New Roman"/>
        </w:rPr>
      </w:pPr>
      <w:r w:rsidRPr="005B7C5C">
        <w:rPr>
          <w:rFonts w:cs="Times New Roman"/>
        </w:rPr>
        <w:t xml:space="preserve">Suddenly the ship’s image showed a tremendous build-up in </w:t>
      </w:r>
      <w:r w:rsidRPr="005B7C5C">
        <w:rPr>
          <w:rFonts w:cs="Times New Roman"/>
          <w:noProof/>
        </w:rPr>
        <w:t>power</w:t>
      </w:r>
      <w:r w:rsidR="00B65E31" w:rsidRPr="005B7C5C">
        <w:rPr>
          <w:rFonts w:cs="Times New Roman"/>
          <w:noProof/>
        </w:rPr>
        <w:t>,</w:t>
      </w:r>
      <w:r w:rsidRPr="005B7C5C">
        <w:rPr>
          <w:rFonts w:cs="Times New Roman"/>
        </w:rPr>
        <w:t xml:space="preserve"> and its trajectory was being altered away from the intercept point near the Chevesky.</w:t>
      </w:r>
    </w:p>
    <w:p w14:paraId="208B2F3D" w14:textId="25530D06" w:rsidR="00A835D6" w:rsidRPr="005B7C5C" w:rsidRDefault="00A835D6" w:rsidP="004537F7">
      <w:pPr>
        <w:rPr>
          <w:rFonts w:cs="Times New Roman"/>
        </w:rPr>
      </w:pPr>
      <w:r w:rsidRPr="005B7C5C">
        <w:rPr>
          <w:rFonts w:cs="Times New Roman"/>
        </w:rPr>
        <w:t>“What’s going on?” Joan asked.</w:t>
      </w:r>
    </w:p>
    <w:p w14:paraId="7E277365" w14:textId="62B2B37F" w:rsidR="00A835D6" w:rsidRPr="005B7C5C" w:rsidRDefault="00A835D6" w:rsidP="004537F7">
      <w:pPr>
        <w:rPr>
          <w:rFonts w:cs="Times New Roman"/>
        </w:rPr>
      </w:pPr>
      <w:r w:rsidRPr="005B7C5C">
        <w:rPr>
          <w:rFonts w:cs="Times New Roman"/>
        </w:rPr>
        <w:t xml:space="preserve">“Their maneuver is not appropriate </w:t>
      </w:r>
      <w:r w:rsidR="0008542E" w:rsidRPr="005B7C5C">
        <w:rPr>
          <w:rFonts w:cs="Times New Roman"/>
        </w:rPr>
        <w:t>to reach a point near us,” SIMPOC said.</w:t>
      </w:r>
    </w:p>
    <w:p w14:paraId="7C9D0A77" w14:textId="7EA145BF" w:rsidR="0008542E" w:rsidRPr="005B7C5C" w:rsidRDefault="0008542E" w:rsidP="004537F7">
      <w:pPr>
        <w:rPr>
          <w:rFonts w:cs="Times New Roman"/>
        </w:rPr>
      </w:pPr>
      <w:r w:rsidRPr="005B7C5C">
        <w:rPr>
          <w:rFonts w:cs="Times New Roman"/>
        </w:rPr>
        <w:lastRenderedPageBreak/>
        <w:t>“Are they maneuvering into an attack position?” Tom asked.</w:t>
      </w:r>
    </w:p>
    <w:p w14:paraId="0BFDAF18" w14:textId="5F280AB0" w:rsidR="0008542E" w:rsidRPr="005B7C5C" w:rsidRDefault="0008542E" w:rsidP="004537F7">
      <w:pPr>
        <w:rPr>
          <w:rFonts w:cs="Times New Roman"/>
        </w:rPr>
      </w:pPr>
      <w:r w:rsidRPr="005B7C5C">
        <w:rPr>
          <w:rFonts w:cs="Times New Roman"/>
        </w:rPr>
        <w:t>“Unknown, we don’t know what weapons they have, so there is no way to predict an optimum attack scenario,” SIMPOC replied.</w:t>
      </w:r>
    </w:p>
    <w:p w14:paraId="1E2EEA9D" w14:textId="4D39DFAF" w:rsidR="0008542E" w:rsidRPr="005B7C5C" w:rsidRDefault="0008542E" w:rsidP="004537F7">
      <w:pPr>
        <w:rPr>
          <w:rFonts w:cs="Times New Roman"/>
        </w:rPr>
      </w:pPr>
      <w:r w:rsidRPr="005B7C5C">
        <w:rPr>
          <w:rFonts w:cs="Times New Roman"/>
        </w:rPr>
        <w:t>“SIMPOC, can you transmit a welcome on all frequencies and ask if they need assistance?” Joan asked.</w:t>
      </w:r>
    </w:p>
    <w:p w14:paraId="4047131E" w14:textId="4B9F939D" w:rsidR="0008542E" w:rsidRPr="005B7C5C" w:rsidRDefault="0008542E" w:rsidP="004537F7">
      <w:pPr>
        <w:rPr>
          <w:rFonts w:cs="Times New Roman"/>
        </w:rPr>
      </w:pPr>
      <w:r w:rsidRPr="005B7C5C">
        <w:rPr>
          <w:rFonts w:cs="Times New Roman"/>
        </w:rPr>
        <w:t>“Stand by,” SIMPOC replied.</w:t>
      </w:r>
    </w:p>
    <w:p w14:paraId="43EEBD02" w14:textId="38E5BC4C" w:rsidR="0008542E" w:rsidRPr="005B7C5C" w:rsidRDefault="0008542E" w:rsidP="004537F7">
      <w:pPr>
        <w:rPr>
          <w:rFonts w:cs="Times New Roman"/>
        </w:rPr>
      </w:pPr>
      <w:r w:rsidRPr="005B7C5C">
        <w:rPr>
          <w:rFonts w:cs="Times New Roman"/>
        </w:rPr>
        <w:t xml:space="preserve">Within </w:t>
      </w:r>
      <w:r w:rsidRPr="005B7C5C">
        <w:rPr>
          <w:rFonts w:cs="Times New Roman"/>
          <w:noProof/>
        </w:rPr>
        <w:t>seconds</w:t>
      </w:r>
      <w:r w:rsidR="00B65E31" w:rsidRPr="005B7C5C">
        <w:rPr>
          <w:rFonts w:cs="Times New Roman"/>
          <w:noProof/>
        </w:rPr>
        <w:t>,</w:t>
      </w:r>
      <w:r w:rsidRPr="005B7C5C">
        <w:rPr>
          <w:rFonts w:cs="Times New Roman"/>
        </w:rPr>
        <w:t xml:space="preserve"> their energy profile altered on the holographic display.</w:t>
      </w:r>
    </w:p>
    <w:p w14:paraId="76C99C97" w14:textId="17C42A2F" w:rsidR="0008542E" w:rsidRPr="005B7C5C" w:rsidRDefault="0008542E" w:rsidP="004537F7">
      <w:pPr>
        <w:rPr>
          <w:rFonts w:cs="Times New Roman"/>
        </w:rPr>
      </w:pPr>
      <w:r w:rsidRPr="005B7C5C">
        <w:rPr>
          <w:rFonts w:cs="Times New Roman"/>
        </w:rPr>
        <w:t xml:space="preserve">“They’re doing something, is our laser and </w:t>
      </w:r>
      <w:r w:rsidR="005E4FF9" w:rsidRPr="005B7C5C">
        <w:rPr>
          <w:rFonts w:cs="Times New Roman"/>
        </w:rPr>
        <w:t>Rail-Gun</w:t>
      </w:r>
      <w:r w:rsidRPr="005B7C5C">
        <w:rPr>
          <w:rFonts w:cs="Times New Roman"/>
        </w:rPr>
        <w:t xml:space="preserve"> online,” Joan asked.</w:t>
      </w:r>
    </w:p>
    <w:p w14:paraId="6EA2F564" w14:textId="5D6F54F5" w:rsidR="0008542E" w:rsidRPr="005B7C5C" w:rsidRDefault="0008542E" w:rsidP="004537F7">
      <w:pPr>
        <w:rPr>
          <w:rFonts w:cs="Times New Roman"/>
        </w:rPr>
      </w:pPr>
      <w:r w:rsidRPr="005B7C5C">
        <w:rPr>
          <w:rFonts w:cs="Times New Roman"/>
        </w:rPr>
        <w:t>“Yes, they are both functional and can be fired within 3 seconds,” said SIMPOC.</w:t>
      </w:r>
    </w:p>
    <w:p w14:paraId="131B1B5D" w14:textId="4A2E71ED" w:rsidR="0008542E" w:rsidRPr="005B7C5C" w:rsidRDefault="0008542E" w:rsidP="004537F7">
      <w:pPr>
        <w:rPr>
          <w:rFonts w:cs="Times New Roman"/>
        </w:rPr>
      </w:pPr>
      <w:r w:rsidRPr="005B7C5C">
        <w:rPr>
          <w:rFonts w:cs="Times New Roman"/>
        </w:rPr>
        <w:t>“Stand by on the weapons</w:t>
      </w:r>
      <w:r w:rsidR="00C41262">
        <w:rPr>
          <w:rFonts w:cs="Times New Roman"/>
        </w:rPr>
        <w:t>;</w:t>
      </w:r>
      <w:r w:rsidRPr="005B7C5C">
        <w:rPr>
          <w:rFonts w:cs="Times New Roman"/>
        </w:rPr>
        <w:t xml:space="preserve"> SIMPOC </w:t>
      </w:r>
      <w:r w:rsidRPr="005B7C5C">
        <w:rPr>
          <w:rFonts w:cs="Times New Roman"/>
          <w:noProof/>
        </w:rPr>
        <w:t>send</w:t>
      </w:r>
      <w:r w:rsidRPr="005B7C5C">
        <w:rPr>
          <w:rFonts w:cs="Times New Roman"/>
        </w:rPr>
        <w:t xml:space="preserve"> them another welcome and ask if they need assistance.”</w:t>
      </w:r>
    </w:p>
    <w:p w14:paraId="12A1F4CA" w14:textId="6A324804" w:rsidR="0008542E" w:rsidRPr="005B7C5C" w:rsidRDefault="0008542E" w:rsidP="004537F7">
      <w:pPr>
        <w:rPr>
          <w:rFonts w:cs="Times New Roman"/>
        </w:rPr>
      </w:pPr>
      <w:r w:rsidRPr="005B7C5C">
        <w:rPr>
          <w:rFonts w:cs="Times New Roman"/>
        </w:rPr>
        <w:t>“Acknowledged.”</w:t>
      </w:r>
    </w:p>
    <w:p w14:paraId="5C498FDF" w14:textId="72D57307" w:rsidR="0008542E" w:rsidRPr="005B7C5C" w:rsidRDefault="0008542E" w:rsidP="004537F7">
      <w:pPr>
        <w:rPr>
          <w:rFonts w:cs="Times New Roman"/>
        </w:rPr>
      </w:pPr>
      <w:r w:rsidRPr="005B7C5C">
        <w:rPr>
          <w:rFonts w:cs="Times New Roman"/>
        </w:rPr>
        <w:t>Three seconds later</w:t>
      </w:r>
      <w:r w:rsidR="00C41262">
        <w:rPr>
          <w:rFonts w:cs="Times New Roman"/>
        </w:rPr>
        <w:t>,</w:t>
      </w:r>
      <w:r w:rsidRPr="005B7C5C">
        <w:rPr>
          <w:rFonts w:cs="Times New Roman"/>
        </w:rPr>
        <w:t xml:space="preserve"> the energy profile dropped to almost zero</w:t>
      </w:r>
      <w:r w:rsidR="007D7AF9"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the Terest ship was holding steady in the previous trajectory.”</w:t>
      </w:r>
    </w:p>
    <w:p w14:paraId="7FDAFE1E" w14:textId="5F8DBA87" w:rsidR="0008542E" w:rsidRPr="005B7C5C" w:rsidRDefault="0008542E" w:rsidP="004537F7">
      <w:pPr>
        <w:rPr>
          <w:rFonts w:cs="Times New Roman"/>
        </w:rPr>
      </w:pPr>
      <w:r w:rsidRPr="005B7C5C">
        <w:rPr>
          <w:rFonts w:cs="Times New Roman"/>
        </w:rPr>
        <w:t>“That seemed to elicit a positive response,” Tom said.</w:t>
      </w:r>
    </w:p>
    <w:p w14:paraId="5B39B006" w14:textId="1A895780" w:rsidR="0008542E" w:rsidRPr="005B7C5C" w:rsidRDefault="0008542E" w:rsidP="004537F7">
      <w:pPr>
        <w:rPr>
          <w:rFonts w:cs="Times New Roman"/>
        </w:rPr>
      </w:pPr>
      <w:r w:rsidRPr="005B7C5C">
        <w:rPr>
          <w:rFonts w:cs="Times New Roman"/>
        </w:rPr>
        <w:t>“SIMPOC, ask again if they need assistance,” directed Joan.</w:t>
      </w:r>
    </w:p>
    <w:p w14:paraId="581C3D9A" w14:textId="66D4B63B" w:rsidR="0008542E" w:rsidRPr="005B7C5C" w:rsidRDefault="0008542E" w:rsidP="004537F7">
      <w:pPr>
        <w:rPr>
          <w:rFonts w:cs="Times New Roman"/>
        </w:rPr>
      </w:pPr>
      <w:r w:rsidRPr="005B7C5C">
        <w:rPr>
          <w:rFonts w:cs="Times New Roman"/>
        </w:rPr>
        <w:t>“Acknowledged,” SIMPOC replied.</w:t>
      </w:r>
    </w:p>
    <w:p w14:paraId="095FE30F" w14:textId="4EED3406" w:rsidR="0008542E" w:rsidRPr="005B7C5C" w:rsidRDefault="0008542E" w:rsidP="004537F7">
      <w:pPr>
        <w:rPr>
          <w:rFonts w:cs="Times New Roman"/>
        </w:rPr>
      </w:pPr>
      <w:r w:rsidRPr="005B7C5C">
        <w:rPr>
          <w:rFonts w:cs="Times New Roman"/>
        </w:rPr>
        <w:t xml:space="preserve">“Commander, they have opened a carrier </w:t>
      </w:r>
      <w:r w:rsidRPr="005B7C5C">
        <w:rPr>
          <w:rFonts w:cs="Times New Roman"/>
          <w:noProof/>
        </w:rPr>
        <w:t>wave</w:t>
      </w:r>
      <w:r w:rsidR="00B65E31" w:rsidRPr="005B7C5C">
        <w:rPr>
          <w:rFonts w:cs="Times New Roman"/>
          <w:noProof/>
        </w:rPr>
        <w:t>,</w:t>
      </w:r>
      <w:r w:rsidRPr="005B7C5C">
        <w:rPr>
          <w:rFonts w:cs="Times New Roman"/>
        </w:rPr>
        <w:t xml:space="preserve"> and I expect them to transmit,” SIMPOC commented.</w:t>
      </w:r>
    </w:p>
    <w:p w14:paraId="7AF9FFB6" w14:textId="541CAB59" w:rsidR="0008542E" w:rsidRPr="005B7C5C" w:rsidRDefault="0008542E" w:rsidP="004537F7">
      <w:pPr>
        <w:rPr>
          <w:rFonts w:cs="Times New Roman"/>
        </w:rPr>
      </w:pPr>
      <w:r w:rsidRPr="005B7C5C">
        <w:rPr>
          <w:rFonts w:cs="Times New Roman"/>
        </w:rPr>
        <w:t xml:space="preserve">“Earth ship, this is Terest Command Vessel </w:t>
      </w:r>
      <w:r w:rsidRPr="005B7C5C">
        <w:rPr>
          <w:rFonts w:cs="Times New Roman"/>
          <w:noProof/>
        </w:rPr>
        <w:t>Torran</w:t>
      </w:r>
      <w:r w:rsidRPr="005B7C5C">
        <w:rPr>
          <w:rFonts w:cs="Times New Roman"/>
        </w:rPr>
        <w:t>.”</w:t>
      </w:r>
    </w:p>
    <w:p w14:paraId="6AE65FA7" w14:textId="6F64AE6A" w:rsidR="0008542E" w:rsidRPr="005B7C5C" w:rsidRDefault="0008542E" w:rsidP="004537F7">
      <w:pPr>
        <w:rPr>
          <w:rFonts w:cs="Times New Roman"/>
        </w:rPr>
      </w:pPr>
      <w:r w:rsidRPr="005B7C5C">
        <w:rPr>
          <w:rFonts w:cs="Times New Roman"/>
        </w:rPr>
        <w:lastRenderedPageBreak/>
        <w:t xml:space="preserve">“SIMPOC </w:t>
      </w:r>
      <w:r w:rsidRPr="005B7C5C">
        <w:rPr>
          <w:rFonts w:cs="Times New Roman"/>
          <w:noProof/>
        </w:rPr>
        <w:t>go</w:t>
      </w:r>
      <w:r w:rsidRPr="005B7C5C">
        <w:rPr>
          <w:rFonts w:cs="Times New Roman"/>
        </w:rPr>
        <w:t xml:space="preserve"> ahead and identify us and ask again if they need assistance,” Joan said.</w:t>
      </w:r>
    </w:p>
    <w:p w14:paraId="048403D0" w14:textId="0C1FBA13" w:rsidR="0008542E" w:rsidRPr="005B7C5C" w:rsidRDefault="0008542E" w:rsidP="004537F7">
      <w:pPr>
        <w:rPr>
          <w:rFonts w:cs="Times New Roman"/>
        </w:rPr>
      </w:pPr>
      <w:r w:rsidRPr="005B7C5C">
        <w:rPr>
          <w:rFonts w:cs="Times New Roman"/>
        </w:rPr>
        <w:t xml:space="preserve">“Terest Command Vessel </w:t>
      </w:r>
      <w:r w:rsidRPr="005B7C5C">
        <w:rPr>
          <w:rFonts w:cs="Times New Roman"/>
          <w:noProof/>
        </w:rPr>
        <w:t>Torran</w:t>
      </w:r>
      <w:r w:rsidRPr="005B7C5C">
        <w:rPr>
          <w:rFonts w:cs="Times New Roman"/>
        </w:rPr>
        <w:t xml:space="preserve">, this is the Earth vessel Chevesky. Your recent maneuvers were </w:t>
      </w:r>
      <w:r w:rsidRPr="005B7C5C">
        <w:rPr>
          <w:rFonts w:cs="Times New Roman"/>
          <w:noProof/>
        </w:rPr>
        <w:t>unexpected</w:t>
      </w:r>
      <w:r w:rsidR="00B65E31" w:rsidRPr="005B7C5C">
        <w:rPr>
          <w:rFonts w:cs="Times New Roman"/>
          <w:noProof/>
        </w:rPr>
        <w:t>,</w:t>
      </w:r>
      <w:r w:rsidRPr="005B7C5C">
        <w:rPr>
          <w:rFonts w:cs="Times New Roman"/>
        </w:rPr>
        <w:t xml:space="preserve"> and we were concerned that you might need assistance,” SIMPOC transmitted.</w:t>
      </w:r>
    </w:p>
    <w:p w14:paraId="7E38D655" w14:textId="7DC4E0FF" w:rsidR="0008542E" w:rsidRPr="005B7C5C" w:rsidRDefault="0008542E" w:rsidP="004537F7">
      <w:pPr>
        <w:rPr>
          <w:rFonts w:cs="Times New Roman"/>
        </w:rPr>
      </w:pPr>
      <w:r w:rsidRPr="005B7C5C">
        <w:rPr>
          <w:rFonts w:cs="Times New Roman"/>
        </w:rPr>
        <w:t>“Standby Earth ship.” The Terest ship replied.</w:t>
      </w:r>
    </w:p>
    <w:p w14:paraId="04F8A2FB" w14:textId="067985A8" w:rsidR="0008542E" w:rsidRPr="005B7C5C" w:rsidRDefault="0008542E" w:rsidP="004537F7">
      <w:pPr>
        <w:rPr>
          <w:rFonts w:cs="Times New Roman"/>
        </w:rPr>
      </w:pPr>
      <w:r w:rsidRPr="005B7C5C">
        <w:rPr>
          <w:rFonts w:cs="Times New Roman"/>
        </w:rPr>
        <w:t xml:space="preserve">“Earth ship Chevesky, this is Marshal Beor. Upon entering your </w:t>
      </w:r>
      <w:r w:rsidRPr="005B7C5C">
        <w:rPr>
          <w:rFonts w:cs="Times New Roman"/>
          <w:noProof/>
        </w:rPr>
        <w:t>system</w:t>
      </w:r>
      <w:r w:rsidR="00B65E31" w:rsidRPr="005B7C5C">
        <w:rPr>
          <w:rFonts w:cs="Times New Roman"/>
          <w:noProof/>
        </w:rPr>
        <w:t>,</w:t>
      </w:r>
      <w:r w:rsidRPr="005B7C5C">
        <w:rPr>
          <w:rFonts w:cs="Times New Roman"/>
        </w:rPr>
        <w:t xml:space="preserve"> our sensors recorded a significant amount of activity. Much more than the last time we were here. We w</w:t>
      </w:r>
      <w:r w:rsidR="00443ABF" w:rsidRPr="005B7C5C">
        <w:rPr>
          <w:rFonts w:cs="Times New Roman"/>
        </w:rPr>
        <w:t>ere unsure of your intent</w:t>
      </w:r>
      <w:r w:rsidR="007D7AF9" w:rsidRPr="005B7C5C">
        <w:rPr>
          <w:rFonts w:cs="Times New Roman"/>
        </w:rPr>
        <w:t>,</w:t>
      </w:r>
      <w:r w:rsidR="00443ABF" w:rsidRPr="005B7C5C">
        <w:rPr>
          <w:rFonts w:cs="Times New Roman"/>
        </w:rPr>
        <w:t xml:space="preserve"> </w:t>
      </w:r>
      <w:r w:rsidR="00443ABF" w:rsidRPr="005B7C5C">
        <w:rPr>
          <w:rFonts w:cs="Times New Roman"/>
          <w:noProof/>
        </w:rPr>
        <w:t>so</w:t>
      </w:r>
      <w:r w:rsidR="00443ABF" w:rsidRPr="005B7C5C">
        <w:rPr>
          <w:rFonts w:cs="Times New Roman"/>
        </w:rPr>
        <w:t xml:space="preserve"> we</w:t>
      </w:r>
      <w:r w:rsidRPr="005B7C5C">
        <w:rPr>
          <w:rFonts w:cs="Times New Roman"/>
        </w:rPr>
        <w:t xml:space="preserve"> took a cautionary path.”</w:t>
      </w:r>
    </w:p>
    <w:p w14:paraId="7A97BBB9" w14:textId="01AABCE5" w:rsidR="0008542E" w:rsidRPr="005B7C5C" w:rsidRDefault="0008542E" w:rsidP="004537F7">
      <w:pPr>
        <w:rPr>
          <w:rFonts w:cs="Times New Roman"/>
        </w:rPr>
      </w:pPr>
      <w:r w:rsidRPr="005B7C5C">
        <w:rPr>
          <w:rFonts w:cs="Times New Roman"/>
        </w:rPr>
        <w:t>“I guess that our paper soldiers took them by surprise,” Tom said.</w:t>
      </w:r>
    </w:p>
    <w:p w14:paraId="476198C1" w14:textId="17EB67EF" w:rsidR="0008542E" w:rsidRPr="005B7C5C" w:rsidRDefault="0008542E" w:rsidP="004537F7">
      <w:pPr>
        <w:rPr>
          <w:rFonts w:cs="Times New Roman"/>
        </w:rPr>
      </w:pPr>
      <w:r w:rsidRPr="005B7C5C">
        <w:rPr>
          <w:rFonts w:cs="Times New Roman"/>
        </w:rPr>
        <w:t>“SIMPOC, tell them that the increased activity is normal for our system</w:t>
      </w:r>
      <w:r w:rsidR="00C41262">
        <w:rPr>
          <w:rFonts w:cs="Times New Roman"/>
        </w:rPr>
        <w:t>,</w:t>
      </w:r>
      <w:r w:rsidRPr="005B7C5C">
        <w:rPr>
          <w:rFonts w:cs="Times New Roman"/>
        </w:rPr>
        <w:t xml:space="preserve"> and when they visited last time</w:t>
      </w:r>
      <w:r w:rsidR="00C41262">
        <w:rPr>
          <w:rFonts w:cs="Times New Roman"/>
        </w:rPr>
        <w:t>,</w:t>
      </w:r>
      <w:r w:rsidRPr="005B7C5C">
        <w:rPr>
          <w:rFonts w:cs="Times New Roman"/>
        </w:rPr>
        <w:t xml:space="preserve"> the activity was at a low level. There is nothing to be concerned </w:t>
      </w:r>
      <w:r w:rsidRPr="005B7C5C">
        <w:rPr>
          <w:rFonts w:cs="Times New Roman"/>
          <w:noProof/>
        </w:rPr>
        <w:t>about</w:t>
      </w:r>
      <w:r w:rsidR="00B65E31" w:rsidRPr="005B7C5C">
        <w:rPr>
          <w:rFonts w:cs="Times New Roman"/>
          <w:noProof/>
        </w:rPr>
        <w:t>,</w:t>
      </w:r>
      <w:r w:rsidRPr="005B7C5C">
        <w:rPr>
          <w:rFonts w:cs="Times New Roman"/>
        </w:rPr>
        <w:t xml:space="preserve"> and we’d still like to meet as planned,” Joan said.</w:t>
      </w:r>
    </w:p>
    <w:p w14:paraId="6EECC2C9" w14:textId="585BDBE0" w:rsidR="0008542E" w:rsidRPr="005B7C5C" w:rsidRDefault="0008542E" w:rsidP="004537F7">
      <w:pPr>
        <w:rPr>
          <w:rFonts w:cs="Times New Roman"/>
        </w:rPr>
      </w:pPr>
      <w:r w:rsidRPr="005B7C5C">
        <w:rPr>
          <w:rFonts w:cs="Times New Roman"/>
        </w:rPr>
        <w:t>“Acknowledged.”</w:t>
      </w:r>
    </w:p>
    <w:p w14:paraId="570F0E38" w14:textId="136E3EE9" w:rsidR="0008542E" w:rsidRPr="005B7C5C" w:rsidRDefault="0008542E" w:rsidP="004537F7">
      <w:pPr>
        <w:rPr>
          <w:rFonts w:cs="Times New Roman"/>
        </w:rPr>
      </w:pPr>
      <w:r w:rsidRPr="005B7C5C">
        <w:rPr>
          <w:rFonts w:cs="Times New Roman"/>
        </w:rPr>
        <w:t>There was a pause while the Terest ship considered their options.</w:t>
      </w:r>
    </w:p>
    <w:p w14:paraId="077024B9" w14:textId="395FAADA" w:rsidR="0008542E" w:rsidRPr="005B7C5C" w:rsidRDefault="0008542E" w:rsidP="004537F7">
      <w:pPr>
        <w:rPr>
          <w:rFonts w:cs="Times New Roman"/>
        </w:rPr>
      </w:pPr>
      <w:r w:rsidRPr="005B7C5C">
        <w:rPr>
          <w:rFonts w:cs="Times New Roman"/>
        </w:rPr>
        <w:t>“Earth ship, please remain in your current position</w:t>
      </w:r>
      <w:r w:rsidR="00C41262">
        <w:rPr>
          <w:rFonts w:cs="Times New Roman"/>
        </w:rPr>
        <w:t>. Then, w</w:t>
      </w:r>
      <w:r w:rsidRPr="005B7C5C">
        <w:rPr>
          <w:rFonts w:cs="Times New Roman"/>
        </w:rPr>
        <w:t>e will maneuver to a point near you.</w:t>
      </w:r>
    </w:p>
    <w:p w14:paraId="708302A9" w14:textId="76925A15" w:rsidR="0008542E" w:rsidRPr="005B7C5C" w:rsidRDefault="0008542E" w:rsidP="004537F7">
      <w:pPr>
        <w:rPr>
          <w:rFonts w:cs="Times New Roman"/>
        </w:rPr>
      </w:pPr>
      <w:r w:rsidRPr="005B7C5C">
        <w:rPr>
          <w:rFonts w:cs="Times New Roman"/>
        </w:rPr>
        <w:t>“Say that’s</w:t>
      </w:r>
      <w:r w:rsidR="001D6F03" w:rsidRPr="005B7C5C">
        <w:rPr>
          <w:rFonts w:cs="Times New Roman"/>
        </w:rPr>
        <w:t xml:space="preserve"> okay,</w:t>
      </w:r>
      <w:r w:rsidRPr="005B7C5C">
        <w:rPr>
          <w:rFonts w:cs="Times New Roman"/>
        </w:rPr>
        <w:t>” Joan said to SIMPOC.</w:t>
      </w:r>
    </w:p>
    <w:p w14:paraId="33851160" w14:textId="089FCA0A" w:rsidR="0008542E" w:rsidRPr="005B7C5C" w:rsidRDefault="0008542E" w:rsidP="004537F7">
      <w:pPr>
        <w:rPr>
          <w:rFonts w:cs="Times New Roman"/>
        </w:rPr>
      </w:pPr>
      <w:r w:rsidRPr="005B7C5C">
        <w:rPr>
          <w:rFonts w:cs="Times New Roman"/>
        </w:rPr>
        <w:t>“Acknowledged.”</w:t>
      </w:r>
    </w:p>
    <w:p w14:paraId="75169781" w14:textId="45FCED17" w:rsidR="00630827" w:rsidRPr="005B7C5C" w:rsidRDefault="00630827" w:rsidP="004537F7">
      <w:pPr>
        <w:rPr>
          <w:rFonts w:cs="Times New Roman"/>
        </w:rPr>
      </w:pPr>
      <w:r w:rsidRPr="005B7C5C">
        <w:rPr>
          <w:rFonts w:cs="Times New Roman"/>
        </w:rPr>
        <w:t xml:space="preserve">There was a </w:t>
      </w:r>
      <w:r w:rsidRPr="005B7C5C">
        <w:rPr>
          <w:rFonts w:cs="Times New Roman"/>
          <w:noProof/>
        </w:rPr>
        <w:t>long</w:t>
      </w:r>
      <w:r w:rsidRPr="005B7C5C">
        <w:rPr>
          <w:rFonts w:cs="Times New Roman"/>
        </w:rPr>
        <w:t xml:space="preserve"> pause before the Terest ship made any maneuver. </w:t>
      </w:r>
      <w:r w:rsidRPr="005B7C5C">
        <w:rPr>
          <w:rFonts w:cs="Times New Roman"/>
          <w:noProof/>
        </w:rPr>
        <w:t>Eventually</w:t>
      </w:r>
      <w:r w:rsidR="00B65E31" w:rsidRPr="005B7C5C">
        <w:rPr>
          <w:rFonts w:cs="Times New Roman"/>
          <w:noProof/>
        </w:rPr>
        <w:t>,</w:t>
      </w:r>
      <w:r w:rsidRPr="005B7C5C">
        <w:rPr>
          <w:rFonts w:cs="Times New Roman"/>
        </w:rPr>
        <w:t xml:space="preserve"> there was an increase in their energy </w:t>
      </w:r>
      <w:r w:rsidRPr="005B7C5C">
        <w:rPr>
          <w:rFonts w:cs="Times New Roman"/>
        </w:rPr>
        <w:lastRenderedPageBreak/>
        <w:t>signature as they chan</w:t>
      </w:r>
      <w:r w:rsidR="007E4D75" w:rsidRPr="005B7C5C">
        <w:rPr>
          <w:rFonts w:cs="Times New Roman"/>
        </w:rPr>
        <w:t>ged</w:t>
      </w:r>
      <w:r w:rsidRPr="005B7C5C">
        <w:rPr>
          <w:rFonts w:cs="Times New Roman"/>
        </w:rPr>
        <w:t xml:space="preserve"> trajectories. The new trajectory still wouldn’t bring them to a rendezvous point, but at least it stopped them from going further away.</w:t>
      </w:r>
    </w:p>
    <w:p w14:paraId="538F0D63" w14:textId="78D29A83" w:rsidR="00630827" w:rsidRPr="005B7C5C" w:rsidRDefault="00630827" w:rsidP="004537F7">
      <w:pPr>
        <w:rPr>
          <w:rFonts w:cs="Times New Roman"/>
        </w:rPr>
      </w:pPr>
      <w:r w:rsidRPr="005B7C5C">
        <w:rPr>
          <w:rFonts w:cs="Times New Roman"/>
        </w:rPr>
        <w:t xml:space="preserve">“They’re still playing it cautious. </w:t>
      </w:r>
      <w:r w:rsidRPr="005B7C5C">
        <w:rPr>
          <w:rFonts w:cs="Times New Roman"/>
          <w:noProof/>
        </w:rPr>
        <w:t>They</w:t>
      </w:r>
      <w:r w:rsidRPr="005B7C5C">
        <w:rPr>
          <w:rFonts w:cs="Times New Roman"/>
        </w:rPr>
        <w:t xml:space="preserve"> move and wait to see if we move a little,” Joan observed.</w:t>
      </w:r>
    </w:p>
    <w:p w14:paraId="2C95CCBB" w14:textId="5C46A417" w:rsidR="00630827" w:rsidRPr="005B7C5C" w:rsidRDefault="00630827" w:rsidP="004537F7">
      <w:pPr>
        <w:rPr>
          <w:rFonts w:cs="Times New Roman"/>
        </w:rPr>
      </w:pPr>
      <w:r w:rsidRPr="005B7C5C">
        <w:rPr>
          <w:rFonts w:cs="Times New Roman"/>
        </w:rPr>
        <w:t xml:space="preserve">“Beta </w:t>
      </w:r>
      <w:r w:rsidR="007E4D75" w:rsidRPr="005B7C5C">
        <w:rPr>
          <w:rFonts w:cs="Times New Roman"/>
        </w:rPr>
        <w:t>5</w:t>
      </w:r>
      <w:r w:rsidRPr="005B7C5C">
        <w:rPr>
          <w:rFonts w:cs="Times New Roman"/>
        </w:rPr>
        <w:t>, remain stationary.”</w:t>
      </w:r>
    </w:p>
    <w:p w14:paraId="19F3F72E" w14:textId="262A3E1F" w:rsidR="00630827" w:rsidRPr="005B7C5C" w:rsidRDefault="00630827" w:rsidP="004537F7">
      <w:pPr>
        <w:rPr>
          <w:rFonts w:cs="Times New Roman"/>
        </w:rPr>
      </w:pPr>
      <w:r w:rsidRPr="005B7C5C">
        <w:rPr>
          <w:rFonts w:cs="Times New Roman"/>
        </w:rPr>
        <w:t>“Yes</w:t>
      </w:r>
      <w:r w:rsidR="00C41262">
        <w:rPr>
          <w:rFonts w:cs="Times New Roman"/>
        </w:rPr>
        <w:t>,</w:t>
      </w:r>
      <w:r w:rsidRPr="005B7C5C">
        <w:rPr>
          <w:rFonts w:cs="Times New Roman"/>
        </w:rPr>
        <w:t xml:space="preserve"> Commander,” Beta </w:t>
      </w:r>
      <w:r w:rsidR="007E4D75" w:rsidRPr="005B7C5C">
        <w:rPr>
          <w:rFonts w:cs="Times New Roman"/>
        </w:rPr>
        <w:t>5</w:t>
      </w:r>
      <w:r w:rsidRPr="005B7C5C">
        <w:rPr>
          <w:rFonts w:cs="Times New Roman"/>
        </w:rPr>
        <w:t xml:space="preserve"> responded.</w:t>
      </w:r>
    </w:p>
    <w:p w14:paraId="64A885FE" w14:textId="3D9DE555" w:rsidR="00630827" w:rsidRPr="005B7C5C" w:rsidRDefault="00630827" w:rsidP="004537F7">
      <w:pPr>
        <w:rPr>
          <w:rFonts w:cs="Times New Roman"/>
        </w:rPr>
      </w:pPr>
      <w:r w:rsidRPr="005B7C5C">
        <w:rPr>
          <w:rFonts w:cs="Times New Roman"/>
        </w:rPr>
        <w:t>After five minutes</w:t>
      </w:r>
      <w:r w:rsidR="00C41262">
        <w:rPr>
          <w:rFonts w:cs="Times New Roman"/>
        </w:rPr>
        <w:t>,</w:t>
      </w:r>
      <w:r w:rsidRPr="005B7C5C">
        <w:rPr>
          <w:rFonts w:cs="Times New Roman"/>
        </w:rPr>
        <w:t xml:space="preserve"> the Terest ship made another small trajectory change to bring them closer but not yet to the correct point.</w:t>
      </w:r>
    </w:p>
    <w:p w14:paraId="5E748F61" w14:textId="0567D208" w:rsidR="00630827" w:rsidRPr="005B7C5C" w:rsidRDefault="00630827" w:rsidP="004537F7">
      <w:pPr>
        <w:rPr>
          <w:rFonts w:cs="Times New Roman"/>
        </w:rPr>
      </w:pPr>
      <w:r w:rsidRPr="005B7C5C">
        <w:rPr>
          <w:rFonts w:cs="Times New Roman"/>
        </w:rPr>
        <w:t xml:space="preserve">“They </w:t>
      </w:r>
      <w:r w:rsidRPr="005B7C5C">
        <w:rPr>
          <w:rFonts w:cs="Times New Roman"/>
          <w:noProof/>
        </w:rPr>
        <w:t>are</w:t>
      </w:r>
      <w:r w:rsidRPr="005B7C5C">
        <w:rPr>
          <w:rFonts w:cs="Times New Roman"/>
        </w:rPr>
        <w:t xml:space="preserve"> cautious. Our fleet </w:t>
      </w:r>
      <w:r w:rsidRPr="005B7C5C">
        <w:rPr>
          <w:rFonts w:cs="Times New Roman"/>
          <w:noProof/>
        </w:rPr>
        <w:t>activity</w:t>
      </w:r>
      <w:r w:rsidRPr="005B7C5C">
        <w:rPr>
          <w:rFonts w:cs="Times New Roman"/>
        </w:rPr>
        <w:t xml:space="preserve"> must have put a scare in them,” Joan commented.</w:t>
      </w:r>
    </w:p>
    <w:p w14:paraId="4A9FFF26" w14:textId="0C715EA6" w:rsidR="00630827" w:rsidRPr="005B7C5C" w:rsidRDefault="00630827" w:rsidP="004537F7">
      <w:pPr>
        <w:rPr>
          <w:rFonts w:cs="Times New Roman"/>
        </w:rPr>
      </w:pPr>
      <w:r w:rsidRPr="005B7C5C">
        <w:rPr>
          <w:rFonts w:cs="Times New Roman"/>
        </w:rPr>
        <w:t xml:space="preserve">“If I may point out, we are </w:t>
      </w:r>
      <w:r w:rsidRPr="005B7C5C">
        <w:rPr>
          <w:rFonts w:cs="Times New Roman"/>
          <w:noProof/>
        </w:rPr>
        <w:t>making</w:t>
      </w:r>
      <w:r w:rsidR="007D7AF9" w:rsidRPr="005B7C5C">
        <w:rPr>
          <w:rFonts w:cs="Times New Roman"/>
          <w:noProof/>
        </w:rPr>
        <w:t xml:space="preserve"> a</w:t>
      </w:r>
      <w:r w:rsidRPr="005B7C5C">
        <w:rPr>
          <w:rFonts w:cs="Times New Roman"/>
          <w:noProof/>
        </w:rPr>
        <w:t xml:space="preserve"> note of</w:t>
      </w:r>
      <w:r w:rsidRPr="005B7C5C">
        <w:rPr>
          <w:rFonts w:cs="Times New Roman"/>
        </w:rPr>
        <w:t xml:space="preserve"> their energy profile as they maneuver. This ship has a tremendous energy profile</w:t>
      </w:r>
      <w:r w:rsidR="00C41262">
        <w:rPr>
          <w:rFonts w:cs="Times New Roman"/>
        </w:rPr>
        <w:t>. T</w:t>
      </w:r>
      <w:r w:rsidR="007E4D75" w:rsidRPr="005B7C5C">
        <w:rPr>
          <w:rFonts w:cs="Times New Roman"/>
          <w:noProof/>
        </w:rPr>
        <w:t>hey</w:t>
      </w:r>
      <w:r w:rsidR="007E4D75" w:rsidRPr="005B7C5C">
        <w:rPr>
          <w:rFonts w:cs="Times New Roman"/>
        </w:rPr>
        <w:t xml:space="preserve"> may still be cautious </w:t>
      </w:r>
      <w:r w:rsidRPr="005B7C5C">
        <w:rPr>
          <w:rFonts w:cs="Times New Roman"/>
        </w:rPr>
        <w:t xml:space="preserve">as our weapons </w:t>
      </w:r>
      <w:r w:rsidR="007E4D75" w:rsidRPr="005B7C5C">
        <w:rPr>
          <w:rFonts w:cs="Times New Roman"/>
        </w:rPr>
        <w:t>are</w:t>
      </w:r>
      <w:r w:rsidRPr="005B7C5C">
        <w:rPr>
          <w:rFonts w:cs="Times New Roman"/>
        </w:rPr>
        <w:t xml:space="preserve"> online and ready for use,” </w:t>
      </w:r>
      <w:r w:rsidRPr="005B7C5C">
        <w:rPr>
          <w:rFonts w:cs="Times New Roman"/>
          <w:noProof/>
        </w:rPr>
        <w:t>SIM</w:t>
      </w:r>
      <w:r w:rsidR="00B65E31" w:rsidRPr="005B7C5C">
        <w:rPr>
          <w:rFonts w:cs="Times New Roman"/>
          <w:noProof/>
        </w:rPr>
        <w:t>P</w:t>
      </w:r>
      <w:r w:rsidRPr="005B7C5C">
        <w:rPr>
          <w:rFonts w:cs="Times New Roman"/>
          <w:noProof/>
        </w:rPr>
        <w:t>OC</w:t>
      </w:r>
      <w:r w:rsidRPr="005B7C5C">
        <w:rPr>
          <w:rFonts w:cs="Times New Roman"/>
        </w:rPr>
        <w:t xml:space="preserve"> said.</w:t>
      </w:r>
    </w:p>
    <w:p w14:paraId="76AE83B7" w14:textId="399D1D09" w:rsidR="00630827" w:rsidRPr="005B7C5C" w:rsidRDefault="00630827" w:rsidP="004537F7">
      <w:pPr>
        <w:rPr>
          <w:rFonts w:cs="Times New Roman"/>
        </w:rPr>
      </w:pPr>
      <w:r w:rsidRPr="005B7C5C">
        <w:rPr>
          <w:rFonts w:cs="Times New Roman"/>
        </w:rPr>
        <w:t xml:space="preserve">“SIMPOC, take our laser and </w:t>
      </w:r>
      <w:r w:rsidR="005E4FF9" w:rsidRPr="005B7C5C">
        <w:rPr>
          <w:rFonts w:cs="Times New Roman"/>
        </w:rPr>
        <w:t>Rail-Gun</w:t>
      </w:r>
      <w:r w:rsidRPr="005B7C5C">
        <w:rPr>
          <w:rFonts w:cs="Times New Roman"/>
        </w:rPr>
        <w:t xml:space="preserve"> offline. Let’s give them </w:t>
      </w:r>
      <w:r w:rsidR="00EF7669" w:rsidRPr="005B7C5C">
        <w:rPr>
          <w:rFonts w:cs="Times New Roman"/>
        </w:rPr>
        <w:t>something</w:t>
      </w:r>
      <w:r w:rsidRPr="005B7C5C">
        <w:rPr>
          <w:rFonts w:cs="Times New Roman"/>
        </w:rPr>
        <w:t>,” Joan commanded.</w:t>
      </w:r>
    </w:p>
    <w:p w14:paraId="767CA2E0" w14:textId="47A7CEFF" w:rsidR="00630827" w:rsidRPr="005B7C5C" w:rsidRDefault="00630827" w:rsidP="004537F7">
      <w:pPr>
        <w:rPr>
          <w:rFonts w:cs="Times New Roman"/>
        </w:rPr>
      </w:pPr>
      <w:r w:rsidRPr="005B7C5C">
        <w:rPr>
          <w:rFonts w:cs="Times New Roman"/>
        </w:rPr>
        <w:t>“Acknowledged.”</w:t>
      </w:r>
    </w:p>
    <w:p w14:paraId="0BBCDAB7" w14:textId="06395581" w:rsidR="00630827" w:rsidRPr="005B7C5C" w:rsidRDefault="00630827" w:rsidP="004537F7">
      <w:pPr>
        <w:rPr>
          <w:rFonts w:cs="Times New Roman"/>
        </w:rPr>
      </w:pPr>
      <w:r w:rsidRPr="005B7C5C">
        <w:rPr>
          <w:rFonts w:cs="Times New Roman"/>
        </w:rPr>
        <w:t>“Weapons are on standby,” SIMPOC announced after a few moments.</w:t>
      </w:r>
    </w:p>
    <w:p w14:paraId="6091D7E1" w14:textId="28421A58" w:rsidR="00630827" w:rsidRPr="005B7C5C" w:rsidRDefault="00630827" w:rsidP="004537F7">
      <w:pPr>
        <w:rPr>
          <w:rFonts w:cs="Times New Roman"/>
        </w:rPr>
      </w:pPr>
      <w:r w:rsidRPr="005B7C5C">
        <w:rPr>
          <w:rFonts w:cs="Times New Roman"/>
        </w:rPr>
        <w:t xml:space="preserve">“That should give them </w:t>
      </w:r>
      <w:r w:rsidR="00C41262">
        <w:rPr>
          <w:rFonts w:cs="Times New Roman"/>
          <w:noProof/>
        </w:rPr>
        <w:t>warmer</w:t>
      </w:r>
      <w:r w:rsidRPr="005B7C5C">
        <w:rPr>
          <w:rFonts w:cs="Times New Roman"/>
        </w:rPr>
        <w:t xml:space="preserve"> and fuzzies,” Tom pointed out.</w:t>
      </w:r>
    </w:p>
    <w:p w14:paraId="64F55BCB" w14:textId="1BD6B680" w:rsidR="00630827" w:rsidRPr="005B7C5C" w:rsidRDefault="00630827" w:rsidP="004537F7">
      <w:pPr>
        <w:rPr>
          <w:rFonts w:cs="Times New Roman"/>
        </w:rPr>
      </w:pPr>
      <w:r w:rsidRPr="005B7C5C">
        <w:rPr>
          <w:rFonts w:cs="Times New Roman"/>
        </w:rPr>
        <w:t>Three minutes later</w:t>
      </w:r>
      <w:r w:rsidR="00C41262">
        <w:rPr>
          <w:rFonts w:cs="Times New Roman"/>
        </w:rPr>
        <w:t>, the Terest ship made one last trajectory correction, bring</w:t>
      </w:r>
      <w:r w:rsidRPr="005B7C5C">
        <w:rPr>
          <w:rFonts w:cs="Times New Roman"/>
        </w:rPr>
        <w:t>ing them to the proper position for the meeting.</w:t>
      </w:r>
    </w:p>
    <w:p w14:paraId="24EF2379" w14:textId="08F47477" w:rsidR="007E4D75" w:rsidRPr="005B7C5C" w:rsidRDefault="007E4D75" w:rsidP="004537F7">
      <w:pPr>
        <w:rPr>
          <w:rFonts w:cs="Times New Roman"/>
        </w:rPr>
      </w:pPr>
      <w:r w:rsidRPr="005B7C5C">
        <w:rPr>
          <w:rFonts w:cs="Times New Roman"/>
        </w:rPr>
        <w:lastRenderedPageBreak/>
        <w:t>“Their power signature has reduced to a level similar to what they had with our last encounter</w:t>
      </w:r>
      <w:r w:rsidR="00073D4D" w:rsidRPr="005B7C5C">
        <w:rPr>
          <w:rFonts w:cs="Times New Roman"/>
        </w:rPr>
        <w:t>,</w:t>
      </w:r>
      <w:r w:rsidRPr="005B7C5C">
        <w:rPr>
          <w:rFonts w:cs="Times New Roman"/>
        </w:rPr>
        <w:t>”</w:t>
      </w:r>
      <w:r w:rsidR="00073D4D" w:rsidRPr="005B7C5C">
        <w:rPr>
          <w:rFonts w:cs="Times New Roman"/>
        </w:rPr>
        <w:t xml:space="preserve"> pointed out SIMPOC.</w:t>
      </w:r>
    </w:p>
    <w:p w14:paraId="6E3B3A2A" w14:textId="77777777" w:rsidR="002A0FC9" w:rsidRPr="005B7C5C" w:rsidRDefault="002A0FC9" w:rsidP="002A0FC9">
      <w:pPr>
        <w:pStyle w:val="Heading2"/>
        <w:rPr>
          <w:rFonts w:cs="Times New Roman"/>
        </w:rPr>
      </w:pPr>
      <w:r w:rsidRPr="005B7C5C">
        <w:rPr>
          <w:rFonts w:cs="Times New Roman"/>
        </w:rPr>
        <w:t>In Position for the Meeting</w:t>
      </w:r>
    </w:p>
    <w:p w14:paraId="0CF6686D" w14:textId="17240E84" w:rsidR="008B5E33" w:rsidRPr="005B7C5C" w:rsidRDefault="008B5E33" w:rsidP="004537F7">
      <w:pPr>
        <w:rPr>
          <w:rFonts w:cs="Times New Roman"/>
        </w:rPr>
      </w:pPr>
      <w:r w:rsidRPr="005B7C5C">
        <w:rPr>
          <w:rFonts w:cs="Times New Roman"/>
        </w:rPr>
        <w:t xml:space="preserve">“Joan, the Terest ship has achieved a stable position 1,153 </w:t>
      </w:r>
      <w:r w:rsidR="007C1DF9" w:rsidRPr="005B7C5C">
        <w:rPr>
          <w:rFonts w:cs="Times New Roman"/>
        </w:rPr>
        <w:t>meters</w:t>
      </w:r>
      <w:r w:rsidR="00BA74A3" w:rsidRPr="005B7C5C">
        <w:rPr>
          <w:rFonts w:cs="Times New Roman"/>
        </w:rPr>
        <w:t xml:space="preserve"> from us. Should I indicate</w:t>
      </w:r>
      <w:r w:rsidRPr="005B7C5C">
        <w:rPr>
          <w:rFonts w:cs="Times New Roman"/>
        </w:rPr>
        <w:t xml:space="preserve"> that we’ll go to their ship</w:t>
      </w:r>
      <w:r w:rsidR="00C41262">
        <w:rPr>
          <w:rFonts w:cs="Times New Roman"/>
        </w:rPr>
        <w:t>,</w:t>
      </w:r>
      <w:r w:rsidRPr="005B7C5C">
        <w:rPr>
          <w:rFonts w:cs="Times New Roman"/>
        </w:rPr>
        <w:t xml:space="preserve"> or should we invite them to the Chevesky?” SIMPOC asked.</w:t>
      </w:r>
    </w:p>
    <w:p w14:paraId="3AFB84E1" w14:textId="5D4D9267" w:rsidR="008B5E33" w:rsidRPr="005B7C5C" w:rsidRDefault="008B5E33" w:rsidP="004537F7">
      <w:pPr>
        <w:rPr>
          <w:rFonts w:cs="Times New Roman"/>
        </w:rPr>
      </w:pPr>
      <w:r w:rsidRPr="005B7C5C">
        <w:rPr>
          <w:rFonts w:cs="Times New Roman"/>
        </w:rPr>
        <w:t xml:space="preserve">I’m sure </w:t>
      </w:r>
      <w:r w:rsidRPr="005B7C5C">
        <w:rPr>
          <w:rFonts w:cs="Times New Roman"/>
          <w:noProof/>
        </w:rPr>
        <w:t>they</w:t>
      </w:r>
      <w:r w:rsidRPr="005B7C5C">
        <w:rPr>
          <w:rFonts w:cs="Times New Roman"/>
        </w:rPr>
        <w:t xml:space="preserve"> would like to check out our ship. Let’s bring </w:t>
      </w:r>
      <w:r w:rsidRPr="005B7C5C">
        <w:rPr>
          <w:rFonts w:cs="Times New Roman"/>
          <w:noProof/>
        </w:rPr>
        <w:t>them</w:t>
      </w:r>
      <w:r w:rsidRPr="005B7C5C">
        <w:rPr>
          <w:rFonts w:cs="Times New Roman"/>
        </w:rPr>
        <w:t xml:space="preserve"> in through the loading door. </w:t>
      </w:r>
      <w:r w:rsidRPr="005B7C5C">
        <w:rPr>
          <w:rFonts w:cs="Times New Roman"/>
          <w:noProof/>
        </w:rPr>
        <w:t>They</w:t>
      </w:r>
      <w:r w:rsidRPr="005B7C5C">
        <w:rPr>
          <w:rFonts w:cs="Times New Roman"/>
        </w:rPr>
        <w:t xml:space="preserve"> can park </w:t>
      </w:r>
      <w:r w:rsidRPr="005B7C5C">
        <w:rPr>
          <w:rFonts w:cs="Times New Roman"/>
          <w:noProof/>
        </w:rPr>
        <w:t>their</w:t>
      </w:r>
      <w:r w:rsidRPr="005B7C5C">
        <w:rPr>
          <w:rFonts w:cs="Times New Roman"/>
        </w:rPr>
        <w:t xml:space="preserve"> shuttle there. Then we’ll let </w:t>
      </w:r>
      <w:r w:rsidRPr="005B7C5C">
        <w:rPr>
          <w:rFonts w:cs="Times New Roman"/>
          <w:noProof/>
        </w:rPr>
        <w:t>them</w:t>
      </w:r>
      <w:r w:rsidRPr="005B7C5C">
        <w:rPr>
          <w:rFonts w:cs="Times New Roman"/>
        </w:rPr>
        <w:t xml:space="preserve"> in through the </w:t>
      </w:r>
      <w:r w:rsidRPr="005B7C5C">
        <w:rPr>
          <w:rFonts w:cs="Times New Roman"/>
          <w:noProof/>
        </w:rPr>
        <w:t>airlock</w:t>
      </w:r>
      <w:r w:rsidRPr="005B7C5C">
        <w:rPr>
          <w:rFonts w:cs="Times New Roman"/>
        </w:rPr>
        <w:t xml:space="preserve"> between us and Dr. Shappel’s area. That way</w:t>
      </w:r>
      <w:r w:rsidR="00C41262">
        <w:rPr>
          <w:rFonts w:cs="Times New Roman"/>
        </w:rPr>
        <w:t>,</w:t>
      </w:r>
      <w:r w:rsidRPr="005B7C5C">
        <w:rPr>
          <w:rFonts w:cs="Times New Roman"/>
        </w:rPr>
        <w:t xml:space="preserve"> they’ll get to see those ‘armed </w:t>
      </w:r>
      <w:r w:rsidR="008C34A6">
        <w:rPr>
          <w:rFonts w:cs="Times New Roman"/>
        </w:rPr>
        <w:t>cow robot</w:t>
      </w:r>
      <w:r w:rsidRPr="005B7C5C">
        <w:rPr>
          <w:rFonts w:cs="Times New Roman"/>
        </w:rPr>
        <w:t>s’ that you created,</w:t>
      </w:r>
      <w:r w:rsidR="00341E50" w:rsidRPr="005B7C5C">
        <w:rPr>
          <w:rFonts w:cs="Times New Roman"/>
        </w:rPr>
        <w:t xml:space="preserve"> warn them that our entrance </w:t>
      </w:r>
      <w:r w:rsidR="00F23318" w:rsidRPr="005B7C5C">
        <w:rPr>
          <w:rFonts w:cs="Times New Roman"/>
        </w:rPr>
        <w:t xml:space="preserve">is </w:t>
      </w:r>
      <w:r w:rsidR="00341E50" w:rsidRPr="005B7C5C">
        <w:rPr>
          <w:rFonts w:cs="Times New Roman"/>
        </w:rPr>
        <w:t>not pressurized.</w:t>
      </w:r>
      <w:r w:rsidRPr="005B7C5C">
        <w:rPr>
          <w:rFonts w:cs="Times New Roman"/>
        </w:rPr>
        <w:t>” responded Joan.</w:t>
      </w:r>
    </w:p>
    <w:p w14:paraId="3E3AC39B" w14:textId="2269BA48" w:rsidR="008B5E33" w:rsidRPr="005B7C5C" w:rsidRDefault="008B5E33" w:rsidP="004537F7">
      <w:pPr>
        <w:rPr>
          <w:rFonts w:cs="Times New Roman"/>
        </w:rPr>
      </w:pPr>
      <w:r w:rsidRPr="005B7C5C">
        <w:rPr>
          <w:rFonts w:cs="Times New Roman"/>
        </w:rPr>
        <w:t>“I will transmit your suggestion,” SIMPOC responded.</w:t>
      </w:r>
    </w:p>
    <w:p w14:paraId="4D1C1913" w14:textId="0BB4A569" w:rsidR="008B5E33" w:rsidRPr="005B7C5C" w:rsidRDefault="008B5E33" w:rsidP="004537F7">
      <w:pPr>
        <w:rPr>
          <w:rFonts w:cs="Times New Roman"/>
        </w:rPr>
      </w:pPr>
      <w:r w:rsidRPr="005B7C5C">
        <w:rPr>
          <w:rFonts w:cs="Times New Roman"/>
        </w:rPr>
        <w:t xml:space="preserve">“Joan, they have responded and said </w:t>
      </w:r>
      <w:r w:rsidR="00073D4D" w:rsidRPr="005B7C5C">
        <w:rPr>
          <w:rFonts w:cs="Times New Roman"/>
        </w:rPr>
        <w:t xml:space="preserve">a </w:t>
      </w:r>
      <w:r w:rsidRPr="005B7C5C">
        <w:rPr>
          <w:rFonts w:cs="Times New Roman"/>
        </w:rPr>
        <w:t>meeting here is acceptable. They are preparing to depart,” said SIMPOC.</w:t>
      </w:r>
    </w:p>
    <w:p w14:paraId="7F8391F6" w14:textId="1D687480" w:rsidR="008B5E33" w:rsidRPr="005B7C5C" w:rsidRDefault="008B5E33" w:rsidP="004537F7">
      <w:pPr>
        <w:rPr>
          <w:rFonts w:cs="Times New Roman"/>
        </w:rPr>
      </w:pPr>
      <w:r w:rsidRPr="005B7C5C">
        <w:rPr>
          <w:rFonts w:cs="Times New Roman"/>
        </w:rPr>
        <w:t>“Great, now we get a chance to see their shuttle,” Tom pointed out.</w:t>
      </w:r>
    </w:p>
    <w:p w14:paraId="4B4A1230" w14:textId="72D91562" w:rsidR="008B5E33" w:rsidRPr="005B7C5C" w:rsidRDefault="008B5E33" w:rsidP="004537F7">
      <w:pPr>
        <w:rPr>
          <w:rFonts w:cs="Times New Roman"/>
        </w:rPr>
      </w:pPr>
      <w:r w:rsidRPr="005B7C5C">
        <w:rPr>
          <w:rFonts w:cs="Times New Roman"/>
        </w:rPr>
        <w:t>After about 10 minutes</w:t>
      </w:r>
      <w:r w:rsidR="00C41262">
        <w:rPr>
          <w:rFonts w:cs="Times New Roman"/>
        </w:rPr>
        <w:t>,</w:t>
      </w:r>
      <w:r w:rsidRPr="005B7C5C">
        <w:rPr>
          <w:rFonts w:cs="Times New Roman"/>
        </w:rPr>
        <w:t xml:space="preserve"> SIMPOC said, “There has been a change in the Terest Ship’s configuration. A large door in the aft section has </w:t>
      </w:r>
      <w:r w:rsidRPr="005B7C5C">
        <w:rPr>
          <w:rFonts w:cs="Times New Roman"/>
          <w:noProof/>
        </w:rPr>
        <w:t>opened</w:t>
      </w:r>
      <w:r w:rsidR="00B65E31" w:rsidRPr="005B7C5C">
        <w:rPr>
          <w:rFonts w:cs="Times New Roman"/>
          <w:noProof/>
        </w:rPr>
        <w:t>,</w:t>
      </w:r>
      <w:r w:rsidRPr="005B7C5C">
        <w:rPr>
          <w:rFonts w:cs="Times New Roman"/>
        </w:rPr>
        <w:t xml:space="preserve"> and it appears that a shuttle</w:t>
      </w:r>
      <w:r w:rsidR="00C41262">
        <w:rPr>
          <w:rFonts w:cs="Times New Roman"/>
        </w:rPr>
        <w:t>-</w:t>
      </w:r>
      <w:r w:rsidRPr="005B7C5C">
        <w:rPr>
          <w:rFonts w:cs="Times New Roman"/>
        </w:rPr>
        <w:t>type craft is leaving.”</w:t>
      </w:r>
    </w:p>
    <w:p w14:paraId="5FBD0CCF" w14:textId="0D163B4E" w:rsidR="008B5E33" w:rsidRPr="005B7C5C" w:rsidRDefault="008B5E33" w:rsidP="004537F7">
      <w:pPr>
        <w:rPr>
          <w:rFonts w:cs="Times New Roman"/>
        </w:rPr>
      </w:pPr>
      <w:r w:rsidRPr="005B7C5C">
        <w:rPr>
          <w:rFonts w:cs="Times New Roman"/>
        </w:rPr>
        <w:t>“</w:t>
      </w:r>
      <w:r w:rsidR="00BA74A3" w:rsidRPr="005B7C5C">
        <w:rPr>
          <w:rFonts w:cs="Times New Roman"/>
        </w:rPr>
        <w:t>Beta 3</w:t>
      </w:r>
      <w:r w:rsidR="00C41262">
        <w:rPr>
          <w:rFonts w:cs="Times New Roman"/>
        </w:rPr>
        <w:t>,</w:t>
      </w:r>
      <w:r w:rsidRPr="005B7C5C">
        <w:rPr>
          <w:rFonts w:cs="Times New Roman"/>
        </w:rPr>
        <w:t xml:space="preserve"> can you change the 3D display to be a visual representation of their ship and the shuttle. I want to see what it looks like,” Joan asked.</w:t>
      </w:r>
    </w:p>
    <w:p w14:paraId="5ABA6B1C" w14:textId="0A6A4EC5" w:rsidR="008B5E33" w:rsidRPr="005B7C5C" w:rsidRDefault="008B5E33" w:rsidP="004537F7">
      <w:pPr>
        <w:rPr>
          <w:rFonts w:cs="Times New Roman"/>
        </w:rPr>
      </w:pPr>
      <w:r w:rsidRPr="005B7C5C">
        <w:rPr>
          <w:rFonts w:cs="Times New Roman"/>
        </w:rPr>
        <w:lastRenderedPageBreak/>
        <w:t xml:space="preserve">“Yes, I’m making the change now,” responded </w:t>
      </w:r>
      <w:r w:rsidR="00BA74A3" w:rsidRPr="005B7C5C">
        <w:rPr>
          <w:rFonts w:cs="Times New Roman"/>
        </w:rPr>
        <w:t>Beta 3</w:t>
      </w:r>
      <w:r w:rsidRPr="005B7C5C">
        <w:rPr>
          <w:rFonts w:cs="Times New Roman"/>
        </w:rPr>
        <w:t>.</w:t>
      </w:r>
    </w:p>
    <w:p w14:paraId="47E7364C" w14:textId="0E218387" w:rsidR="008B5E33" w:rsidRPr="005B7C5C" w:rsidRDefault="008B5E33" w:rsidP="004537F7">
      <w:pPr>
        <w:rPr>
          <w:rFonts w:cs="Times New Roman"/>
        </w:rPr>
      </w:pPr>
      <w:r w:rsidRPr="005B7C5C">
        <w:rPr>
          <w:rFonts w:cs="Times New Roman"/>
        </w:rPr>
        <w:t xml:space="preserve">The 3D Holographic display changed to a 3D representation of the departing Terest shuttle. The view vantage point put the view about 200 feet away and gave an excelling image of the Terest hanger deck and the departing shuttle. </w:t>
      </w:r>
      <w:r w:rsidR="00C41262">
        <w:rPr>
          <w:rFonts w:cs="Times New Roman"/>
        </w:rPr>
        <w:t>Oddl</w:t>
      </w:r>
      <w:r w:rsidRPr="005B7C5C">
        <w:rPr>
          <w:rFonts w:cs="Times New Roman"/>
        </w:rPr>
        <w:t xml:space="preserve">y, the smaller shuttle showed a definite likeness to the larger ship. Its lines were broken with many protuberances </w:t>
      </w:r>
      <w:r w:rsidR="00C41262">
        <w:rPr>
          <w:rFonts w:cs="Times New Roman"/>
        </w:rPr>
        <w:t>that could have been an antenna, sensors, or</w:t>
      </w:r>
      <w:r w:rsidRPr="005B7C5C">
        <w:rPr>
          <w:rFonts w:cs="Times New Roman"/>
        </w:rPr>
        <w:t xml:space="preserve"> associated with the drive system. </w:t>
      </w:r>
      <w:r w:rsidR="00C41262">
        <w:rPr>
          <w:rFonts w:cs="Times New Roman"/>
        </w:rPr>
        <w:t>However, t</w:t>
      </w:r>
      <w:r w:rsidRPr="005B7C5C">
        <w:rPr>
          <w:rFonts w:cs="Times New Roman"/>
        </w:rPr>
        <w:t>heir actual purpose wasn’t clear.”</w:t>
      </w:r>
    </w:p>
    <w:p w14:paraId="230E96FD" w14:textId="55801440" w:rsidR="008B5E33" w:rsidRPr="005B7C5C" w:rsidRDefault="008B5E33" w:rsidP="004537F7">
      <w:pPr>
        <w:rPr>
          <w:rFonts w:cs="Times New Roman"/>
        </w:rPr>
      </w:pPr>
      <w:r w:rsidRPr="005B7C5C">
        <w:rPr>
          <w:rFonts w:cs="Times New Roman"/>
        </w:rPr>
        <w:t xml:space="preserve">“Will that </w:t>
      </w:r>
      <w:r w:rsidR="00F23318" w:rsidRPr="005B7C5C">
        <w:rPr>
          <w:rFonts w:cs="Times New Roman"/>
        </w:rPr>
        <w:t xml:space="preserve">thing </w:t>
      </w:r>
      <w:r w:rsidRPr="005B7C5C">
        <w:rPr>
          <w:rFonts w:cs="Times New Roman"/>
        </w:rPr>
        <w:t>fit in through our loading door?” Tom asked.</w:t>
      </w:r>
    </w:p>
    <w:p w14:paraId="732D5CA2" w14:textId="4AA000F4" w:rsidR="008B5E33" w:rsidRPr="005B7C5C" w:rsidRDefault="008B5E33" w:rsidP="004537F7">
      <w:pPr>
        <w:rPr>
          <w:rFonts w:cs="Times New Roman"/>
        </w:rPr>
      </w:pPr>
      <w:r w:rsidRPr="005B7C5C">
        <w:rPr>
          <w:rFonts w:cs="Times New Roman"/>
        </w:rPr>
        <w:t>“Yes, they will have 6.2 feet of clearance and should have no problem,” SIMPOC responded.</w:t>
      </w:r>
    </w:p>
    <w:p w14:paraId="775179B0" w14:textId="2C5DC39D" w:rsidR="008B5E33" w:rsidRPr="005B7C5C" w:rsidRDefault="008B5E33" w:rsidP="004537F7">
      <w:pPr>
        <w:rPr>
          <w:rFonts w:cs="Times New Roman"/>
        </w:rPr>
      </w:pPr>
      <w:r w:rsidRPr="005B7C5C">
        <w:rPr>
          <w:rFonts w:cs="Times New Roman"/>
        </w:rPr>
        <w:t>“Go ahead and open the door so they know where to go,” Joan directed.</w:t>
      </w:r>
    </w:p>
    <w:p w14:paraId="24262AB0" w14:textId="6803B521" w:rsidR="008B5E33" w:rsidRPr="005B7C5C" w:rsidRDefault="008B5E33" w:rsidP="004537F7">
      <w:pPr>
        <w:rPr>
          <w:rFonts w:cs="Times New Roman"/>
        </w:rPr>
      </w:pPr>
      <w:r w:rsidRPr="005B7C5C">
        <w:rPr>
          <w:rFonts w:cs="Times New Roman"/>
        </w:rPr>
        <w:t>“Acknowledged.”</w:t>
      </w:r>
    </w:p>
    <w:p w14:paraId="022E74E9" w14:textId="6C7AB099" w:rsidR="00745F28" w:rsidRPr="005B7C5C" w:rsidRDefault="00BA74A3" w:rsidP="004537F7">
      <w:pPr>
        <w:rPr>
          <w:rFonts w:cs="Times New Roman"/>
        </w:rPr>
      </w:pPr>
      <w:r w:rsidRPr="005B7C5C">
        <w:rPr>
          <w:rFonts w:cs="Times New Roman"/>
        </w:rPr>
        <w:t>“</w:t>
      </w:r>
      <w:r w:rsidR="008B5E33" w:rsidRPr="005B7C5C">
        <w:rPr>
          <w:rFonts w:cs="Times New Roman"/>
        </w:rPr>
        <w:t xml:space="preserve">Bob, </w:t>
      </w:r>
      <w:r w:rsidRPr="005B7C5C">
        <w:rPr>
          <w:rFonts w:cs="Times New Roman"/>
        </w:rPr>
        <w:t xml:space="preserve">we have the Terest coming in through the hallway </w:t>
      </w:r>
      <w:r w:rsidR="00F23318" w:rsidRPr="005B7C5C">
        <w:rPr>
          <w:rFonts w:cs="Times New Roman"/>
        </w:rPr>
        <w:t xml:space="preserve">connecting </w:t>
      </w:r>
      <w:r w:rsidRPr="005B7C5C">
        <w:rPr>
          <w:rFonts w:cs="Times New Roman"/>
        </w:rPr>
        <w:t>your lab to the control room. Please stay in your area</w:t>
      </w:r>
      <w:r w:rsidR="007D7AF9" w:rsidRPr="005B7C5C">
        <w:rPr>
          <w:rFonts w:cs="Times New Roman"/>
          <w:noProof/>
        </w:rPr>
        <w:t>;</w:t>
      </w:r>
      <w:r w:rsidRPr="005B7C5C">
        <w:rPr>
          <w:rFonts w:cs="Times New Roman"/>
          <w:noProof/>
        </w:rPr>
        <w:t xml:space="preserve"> I</w:t>
      </w:r>
      <w:r w:rsidRPr="005B7C5C">
        <w:rPr>
          <w:rFonts w:cs="Times New Roman"/>
        </w:rPr>
        <w:t xml:space="preserve"> don’t want them </w:t>
      </w:r>
      <w:r w:rsidR="00C41262">
        <w:rPr>
          <w:rFonts w:cs="Times New Roman"/>
        </w:rPr>
        <w:t>to be</w:t>
      </w:r>
      <w:r w:rsidRPr="005B7C5C">
        <w:rPr>
          <w:rFonts w:cs="Times New Roman"/>
        </w:rPr>
        <w:t xml:space="preserve"> surprised by someone they haven’t met yet. Also, do what you can to figure out their propulsion system and anything else that you can find out about their tech</w:t>
      </w:r>
      <w:r w:rsidR="00745F28" w:rsidRPr="005B7C5C">
        <w:rPr>
          <w:rFonts w:cs="Times New Roman"/>
        </w:rPr>
        <w:t>.</w:t>
      </w:r>
      <w:r w:rsidR="008B5E33" w:rsidRPr="005B7C5C">
        <w:rPr>
          <w:rFonts w:cs="Times New Roman"/>
        </w:rPr>
        <w:t>” Joan said.</w:t>
      </w:r>
    </w:p>
    <w:p w14:paraId="1175C73E" w14:textId="39D5D0F9" w:rsidR="00341E50" w:rsidRPr="005B7C5C" w:rsidRDefault="00341E50" w:rsidP="004537F7">
      <w:pPr>
        <w:rPr>
          <w:rFonts w:cs="Times New Roman"/>
        </w:rPr>
      </w:pPr>
      <w:r w:rsidRPr="005B7C5C">
        <w:rPr>
          <w:rFonts w:cs="Times New Roman"/>
        </w:rPr>
        <w:t>“SIMPOC</w:t>
      </w:r>
      <w:r w:rsidR="00C41262">
        <w:rPr>
          <w:rFonts w:cs="Times New Roman"/>
        </w:rPr>
        <w:t>,</w:t>
      </w:r>
      <w:r w:rsidRPr="005B7C5C">
        <w:rPr>
          <w:rFonts w:cs="Times New Roman"/>
        </w:rPr>
        <w:t xml:space="preserve"> </w:t>
      </w:r>
      <w:r w:rsidR="00BA74A3" w:rsidRPr="005B7C5C">
        <w:rPr>
          <w:rFonts w:cs="Times New Roman"/>
        </w:rPr>
        <w:t>please</w:t>
      </w:r>
      <w:r w:rsidRPr="005B7C5C">
        <w:rPr>
          <w:rFonts w:cs="Times New Roman"/>
        </w:rPr>
        <w:t xml:space="preserve"> go through the air-lock and welcome our guests?” Joan asked.</w:t>
      </w:r>
    </w:p>
    <w:p w14:paraId="124D0DBF" w14:textId="251F891C" w:rsidR="00341E50" w:rsidRPr="005B7C5C" w:rsidRDefault="00341E50" w:rsidP="004537F7">
      <w:pPr>
        <w:rPr>
          <w:rFonts w:cs="Times New Roman"/>
        </w:rPr>
      </w:pPr>
      <w:r w:rsidRPr="005B7C5C">
        <w:rPr>
          <w:rFonts w:cs="Times New Roman"/>
        </w:rPr>
        <w:t xml:space="preserve">Tom and Joan watched as the alien Terest shuttle maneuvered towards the Chevesky’s hatch. Once it was about 100 feet </w:t>
      </w:r>
      <w:r w:rsidRPr="005B7C5C">
        <w:rPr>
          <w:rFonts w:cs="Times New Roman"/>
          <w:noProof/>
        </w:rPr>
        <w:t>away</w:t>
      </w:r>
      <w:r w:rsidR="00B65E31" w:rsidRPr="005B7C5C">
        <w:rPr>
          <w:rFonts w:cs="Times New Roman"/>
          <w:noProof/>
        </w:rPr>
        <w:t>,</w:t>
      </w:r>
      <w:r w:rsidRPr="005B7C5C">
        <w:rPr>
          <w:rFonts w:cs="Times New Roman"/>
        </w:rPr>
        <w:t xml:space="preserve"> it rotated around its center and began to back towards the opening. It passed into the Chevesky and settled on the floor</w:t>
      </w:r>
      <w:r w:rsidR="00C83436" w:rsidRPr="005B7C5C">
        <w:rPr>
          <w:rFonts w:cs="Times New Roman"/>
        </w:rPr>
        <w:t xml:space="preserve">. Joan and Tom waited in the control room for SIMPOC to meet them and escort </w:t>
      </w:r>
      <w:r w:rsidR="00C83436" w:rsidRPr="005B7C5C">
        <w:rPr>
          <w:rFonts w:cs="Times New Roman"/>
        </w:rPr>
        <w:lastRenderedPageBreak/>
        <w:t xml:space="preserve">them through the </w:t>
      </w:r>
      <w:r w:rsidR="00C83436" w:rsidRPr="005B7C5C">
        <w:rPr>
          <w:rFonts w:cs="Times New Roman"/>
          <w:noProof/>
        </w:rPr>
        <w:t>airlock</w:t>
      </w:r>
      <w:r w:rsidR="00C83436" w:rsidRPr="005B7C5C">
        <w:rPr>
          <w:rFonts w:cs="Times New Roman"/>
        </w:rPr>
        <w:t xml:space="preserve"> on one side of the hall between Dr. Shappel’s area and the Chevesky control room.</w:t>
      </w:r>
    </w:p>
    <w:p w14:paraId="58C3DEF8" w14:textId="28EC726F" w:rsidR="000B5B0B" w:rsidRPr="005B7C5C" w:rsidRDefault="000B5B0B" w:rsidP="004537F7">
      <w:pPr>
        <w:rPr>
          <w:rFonts w:cs="Times New Roman"/>
        </w:rPr>
      </w:pPr>
      <w:r w:rsidRPr="005B7C5C">
        <w:rPr>
          <w:rFonts w:cs="Times New Roman"/>
        </w:rPr>
        <w:t xml:space="preserve">Tom and Joan tried to remain inconspicuous as they watched through a small portal. The guests entered through the </w:t>
      </w:r>
      <w:r w:rsidRPr="005B7C5C">
        <w:rPr>
          <w:rFonts w:cs="Times New Roman"/>
          <w:noProof/>
        </w:rPr>
        <w:t>airlock</w:t>
      </w:r>
      <w:r w:rsidRPr="005B7C5C">
        <w:rPr>
          <w:rFonts w:cs="Times New Roman"/>
        </w:rPr>
        <w:t xml:space="preserve"> and stood in the hall. One of them was carrying a small container about the size of a briefcase. </w:t>
      </w:r>
      <w:r w:rsidR="00BA74A3" w:rsidRPr="005B7C5C">
        <w:rPr>
          <w:rFonts w:cs="Times New Roman"/>
        </w:rPr>
        <w:t xml:space="preserve">SIMPOC had placed </w:t>
      </w:r>
      <w:r w:rsidRPr="005B7C5C">
        <w:rPr>
          <w:rFonts w:cs="Times New Roman"/>
        </w:rPr>
        <w:t xml:space="preserve">storage lockers along the </w:t>
      </w:r>
      <w:r w:rsidRPr="005B7C5C">
        <w:rPr>
          <w:rFonts w:cs="Times New Roman"/>
          <w:noProof/>
        </w:rPr>
        <w:t>wall</w:t>
      </w:r>
      <w:r w:rsidR="00B65E31" w:rsidRPr="005B7C5C">
        <w:rPr>
          <w:rFonts w:cs="Times New Roman"/>
          <w:noProof/>
        </w:rPr>
        <w:t>,</w:t>
      </w:r>
      <w:r w:rsidRPr="005B7C5C">
        <w:rPr>
          <w:rFonts w:cs="Times New Roman"/>
        </w:rPr>
        <w:t xml:space="preserve"> and they took off their pressure </w:t>
      </w:r>
      <w:r w:rsidRPr="005B7C5C">
        <w:rPr>
          <w:rFonts w:cs="Times New Roman"/>
          <w:noProof/>
        </w:rPr>
        <w:t>suits</w:t>
      </w:r>
      <w:r w:rsidRPr="005B7C5C">
        <w:rPr>
          <w:rFonts w:cs="Times New Roman"/>
        </w:rPr>
        <w:t xml:space="preserve"> and stored them. While they removed them, they looked around and </w:t>
      </w:r>
      <w:proofErr w:type="gramStart"/>
      <w:r w:rsidRPr="005B7C5C">
        <w:rPr>
          <w:rFonts w:cs="Times New Roman"/>
        </w:rPr>
        <w:t>definitely spent</w:t>
      </w:r>
      <w:proofErr w:type="gramEnd"/>
      <w:r w:rsidRPr="005B7C5C">
        <w:rPr>
          <w:rFonts w:cs="Times New Roman"/>
        </w:rPr>
        <w:t xml:space="preserve"> time looking at the armed </w:t>
      </w:r>
      <w:r w:rsidR="008C34A6">
        <w:rPr>
          <w:rFonts w:cs="Times New Roman"/>
        </w:rPr>
        <w:t>cow robot</w:t>
      </w:r>
      <w:r w:rsidRPr="005B7C5C">
        <w:rPr>
          <w:rFonts w:cs="Times New Roman"/>
        </w:rPr>
        <w:t>s that SIMPOC had placed in the ra</w:t>
      </w:r>
      <w:r w:rsidR="00BA74A3" w:rsidRPr="005B7C5C">
        <w:rPr>
          <w:rFonts w:cs="Times New Roman"/>
        </w:rPr>
        <w:t xml:space="preserve">cks just beyond the windows. Tom and Joan recognized </w:t>
      </w:r>
      <w:r w:rsidRPr="005B7C5C">
        <w:rPr>
          <w:rFonts w:cs="Times New Roman"/>
        </w:rPr>
        <w:t>Zellock and Veenor, but they had a third creature with them. Judging by the flowing robes and deference they paid</w:t>
      </w:r>
      <w:r w:rsidR="00BA74A3" w:rsidRPr="005B7C5C">
        <w:rPr>
          <w:rFonts w:cs="Times New Roman"/>
        </w:rPr>
        <w:t>,</w:t>
      </w:r>
      <w:r w:rsidRPr="005B7C5C">
        <w:rPr>
          <w:rFonts w:cs="Times New Roman"/>
        </w:rPr>
        <w:t xml:space="preserve"> the third member</w:t>
      </w:r>
      <w:r w:rsidR="00BA74A3" w:rsidRPr="005B7C5C">
        <w:rPr>
          <w:rFonts w:cs="Times New Roman"/>
        </w:rPr>
        <w:t xml:space="preserve"> </w:t>
      </w:r>
      <w:r w:rsidRPr="005B7C5C">
        <w:rPr>
          <w:rFonts w:cs="Times New Roman"/>
        </w:rPr>
        <w:t xml:space="preserve">was higher ranking than either of them. It wasn’t clear what sex the third member </w:t>
      </w:r>
      <w:r w:rsidRPr="005B7C5C">
        <w:rPr>
          <w:rFonts w:cs="Times New Roman"/>
          <w:noProof/>
        </w:rPr>
        <w:t>was</w:t>
      </w:r>
      <w:r w:rsidRPr="005B7C5C">
        <w:rPr>
          <w:rFonts w:cs="Times New Roman"/>
        </w:rPr>
        <w:t xml:space="preserve"> because it wore an elaborate </w:t>
      </w:r>
      <w:r w:rsidRPr="005B7C5C">
        <w:rPr>
          <w:rFonts w:cs="Times New Roman"/>
          <w:noProof/>
        </w:rPr>
        <w:t>headdress</w:t>
      </w:r>
      <w:r w:rsidRPr="005B7C5C">
        <w:rPr>
          <w:rFonts w:cs="Times New Roman"/>
        </w:rPr>
        <w:t>. It was about the same size as Zellock and Veenor but moved with a definite grace. When all three of them had removed their suits, SIMPOC indicated for them to follow him.</w:t>
      </w:r>
    </w:p>
    <w:p w14:paraId="068C9C29" w14:textId="5ABEAFCE" w:rsidR="000B5B0B" w:rsidRPr="005B7C5C" w:rsidRDefault="000B5B0B" w:rsidP="004537F7">
      <w:pPr>
        <w:rPr>
          <w:rFonts w:cs="Times New Roman"/>
        </w:rPr>
      </w:pPr>
      <w:r w:rsidRPr="005B7C5C">
        <w:rPr>
          <w:rFonts w:cs="Times New Roman"/>
        </w:rPr>
        <w:t xml:space="preserve">They followed SIMPOC into the </w:t>
      </w:r>
      <w:r w:rsidRPr="005B7C5C">
        <w:rPr>
          <w:rFonts w:cs="Times New Roman"/>
          <w:noProof/>
        </w:rPr>
        <w:t>airlock</w:t>
      </w:r>
      <w:r w:rsidR="00C41262">
        <w:rPr>
          <w:rFonts w:cs="Times New Roman"/>
          <w:noProof/>
        </w:rPr>
        <w:t>,</w:t>
      </w:r>
      <w:r w:rsidRPr="005B7C5C">
        <w:rPr>
          <w:rFonts w:cs="Times New Roman"/>
        </w:rPr>
        <w:t xml:space="preserve"> which SIMPOC had modified and expanded for up to five people of average size to move through.</w:t>
      </w:r>
      <w:r w:rsidR="00BA74A3" w:rsidRPr="005B7C5C">
        <w:rPr>
          <w:rFonts w:cs="Times New Roman"/>
        </w:rPr>
        <w:t xml:space="preserve"> It wasn’t functional, now that SIMPOC had built the hall to Professor Shappel’s </w:t>
      </w:r>
      <w:r w:rsidR="00BA74A3" w:rsidRPr="005B7C5C">
        <w:rPr>
          <w:rFonts w:cs="Times New Roman"/>
          <w:noProof/>
        </w:rPr>
        <w:t>area</w:t>
      </w:r>
      <w:r w:rsidR="00B65E31" w:rsidRPr="005B7C5C">
        <w:rPr>
          <w:rFonts w:cs="Times New Roman"/>
          <w:noProof/>
        </w:rPr>
        <w:t>,</w:t>
      </w:r>
      <w:r w:rsidR="00BA74A3" w:rsidRPr="005B7C5C">
        <w:rPr>
          <w:rFonts w:cs="Times New Roman"/>
        </w:rPr>
        <w:t xml:space="preserve"> but they still had to pass through the doors.</w:t>
      </w:r>
    </w:p>
    <w:p w14:paraId="675A8F37" w14:textId="606B5963" w:rsidR="000B5B0B" w:rsidRPr="005B7C5C" w:rsidRDefault="000B5B0B" w:rsidP="004537F7">
      <w:pPr>
        <w:rPr>
          <w:rFonts w:cs="Times New Roman"/>
        </w:rPr>
      </w:pPr>
      <w:r w:rsidRPr="005B7C5C">
        <w:rPr>
          <w:rFonts w:cs="Times New Roman"/>
        </w:rPr>
        <w:t xml:space="preserve">Joan swung the wheel on her side of the </w:t>
      </w:r>
      <w:r w:rsidRPr="005B7C5C">
        <w:rPr>
          <w:rFonts w:cs="Times New Roman"/>
          <w:noProof/>
        </w:rPr>
        <w:t>hatch</w:t>
      </w:r>
      <w:r w:rsidR="00B65E31" w:rsidRPr="005B7C5C">
        <w:rPr>
          <w:rFonts w:cs="Times New Roman"/>
          <w:noProof/>
        </w:rPr>
        <w:t>,</w:t>
      </w:r>
      <w:r w:rsidRPr="005B7C5C">
        <w:rPr>
          <w:rFonts w:cs="Times New Roman"/>
        </w:rPr>
        <w:t xml:space="preserve"> and the door swung open. Zellock and Veenor immediately entered then lined up on either side of the door</w:t>
      </w:r>
      <w:r w:rsidR="00C41262">
        <w:rPr>
          <w:rFonts w:cs="Times New Roman"/>
        </w:rPr>
        <w:t>,</w:t>
      </w:r>
      <w:r w:rsidRPr="005B7C5C">
        <w:rPr>
          <w:rFonts w:cs="Times New Roman"/>
        </w:rPr>
        <w:t xml:space="preserve"> providing some kind of escort to the third member of the group to enter. They bowed their heads slightly as the </w:t>
      </w:r>
      <w:r w:rsidR="00BA74A3" w:rsidRPr="005B7C5C">
        <w:rPr>
          <w:rFonts w:cs="Times New Roman"/>
        </w:rPr>
        <w:t>3</w:t>
      </w:r>
      <w:r w:rsidR="00BA74A3" w:rsidRPr="005B7C5C">
        <w:rPr>
          <w:rFonts w:cs="Times New Roman"/>
          <w:vertAlign w:val="superscript"/>
        </w:rPr>
        <w:t>rd</w:t>
      </w:r>
      <w:r w:rsidR="00BA74A3" w:rsidRPr="005B7C5C">
        <w:rPr>
          <w:rFonts w:cs="Times New Roman"/>
        </w:rPr>
        <w:t xml:space="preserve"> </w:t>
      </w:r>
      <w:r w:rsidRPr="005B7C5C">
        <w:rPr>
          <w:rFonts w:cs="Times New Roman"/>
        </w:rPr>
        <w:t>Terest gracefully moved into the control room.</w:t>
      </w:r>
    </w:p>
    <w:p w14:paraId="1A3BC154" w14:textId="026AC3B2" w:rsidR="000B5B0B" w:rsidRPr="005B7C5C" w:rsidRDefault="000B5B0B" w:rsidP="004537F7">
      <w:pPr>
        <w:rPr>
          <w:rFonts w:cs="Times New Roman"/>
        </w:rPr>
      </w:pPr>
      <w:r w:rsidRPr="005B7C5C">
        <w:rPr>
          <w:rFonts w:cs="Times New Roman"/>
        </w:rPr>
        <w:lastRenderedPageBreak/>
        <w:t xml:space="preserve">“Veenor, Zellock. I’d like to welcome you to the ESC Chevesky,” Joan </w:t>
      </w:r>
      <w:r w:rsidRPr="005B7C5C">
        <w:rPr>
          <w:rFonts w:cs="Times New Roman"/>
          <w:noProof/>
        </w:rPr>
        <w:t>said</w:t>
      </w:r>
      <w:r w:rsidR="00B65E31" w:rsidRPr="005B7C5C">
        <w:rPr>
          <w:rFonts w:cs="Times New Roman"/>
          <w:noProof/>
        </w:rPr>
        <w:t>,</w:t>
      </w:r>
      <w:r w:rsidRPr="005B7C5C">
        <w:rPr>
          <w:rFonts w:cs="Times New Roman"/>
        </w:rPr>
        <w:t xml:space="preserve"> and SIMPOC</w:t>
      </w:r>
      <w:r w:rsidR="00BA74A3" w:rsidRPr="005B7C5C">
        <w:rPr>
          <w:rFonts w:cs="Times New Roman"/>
        </w:rPr>
        <w:t xml:space="preserve"> translated to their language after</w:t>
      </w:r>
      <w:r w:rsidRPr="005B7C5C">
        <w:rPr>
          <w:rFonts w:cs="Times New Roman"/>
        </w:rPr>
        <w:t xml:space="preserve"> he entered.</w:t>
      </w:r>
    </w:p>
    <w:p w14:paraId="08C98FE8" w14:textId="72344C7E" w:rsidR="000B5B0B" w:rsidRPr="005B7C5C" w:rsidRDefault="000B5B0B" w:rsidP="004537F7">
      <w:pPr>
        <w:rPr>
          <w:rFonts w:cs="Times New Roman"/>
        </w:rPr>
      </w:pPr>
      <w:r w:rsidRPr="005B7C5C">
        <w:rPr>
          <w:rFonts w:cs="Times New Roman"/>
        </w:rPr>
        <w:t xml:space="preserve">Suddenly noise </w:t>
      </w:r>
      <w:proofErr w:type="gramStart"/>
      <w:r w:rsidRPr="005B7C5C">
        <w:rPr>
          <w:rFonts w:cs="Times New Roman"/>
        </w:rPr>
        <w:t>similar to</w:t>
      </w:r>
      <w:proofErr w:type="gramEnd"/>
      <w:r w:rsidRPr="005B7C5C">
        <w:rPr>
          <w:rFonts w:cs="Times New Roman"/>
        </w:rPr>
        <w:t xml:space="preserve"> their language came out of the small briefcase that Zellock carried.</w:t>
      </w:r>
    </w:p>
    <w:p w14:paraId="61FEB078" w14:textId="115105DB" w:rsidR="00BA74A3" w:rsidRPr="005B7C5C" w:rsidRDefault="00BB178E" w:rsidP="004537F7">
      <w:pPr>
        <w:rPr>
          <w:rFonts w:cs="Times New Roman"/>
        </w:rPr>
      </w:pPr>
      <w:r w:rsidRPr="005B7C5C">
        <w:rPr>
          <w:rFonts w:cs="Times New Roman"/>
        </w:rPr>
        <w:t>Zellock turned and bowed to the third guest</w:t>
      </w:r>
      <w:r w:rsidR="00C41262">
        <w:rPr>
          <w:rFonts w:cs="Times New Roman"/>
        </w:rPr>
        <w:t>,</w:t>
      </w:r>
      <w:r w:rsidRPr="005B7C5C">
        <w:rPr>
          <w:rFonts w:cs="Times New Roman"/>
        </w:rPr>
        <w:t xml:space="preserve"> then Zellock</w:t>
      </w:r>
      <w:r w:rsidR="000B5B0B" w:rsidRPr="005B7C5C">
        <w:rPr>
          <w:rFonts w:cs="Times New Roman"/>
        </w:rPr>
        <w:t xml:space="preserve"> responded, saying in </w:t>
      </w:r>
      <w:r w:rsidR="00BA74A3" w:rsidRPr="005B7C5C">
        <w:rPr>
          <w:rFonts w:cs="Times New Roman"/>
        </w:rPr>
        <w:t>Terest and translated by SIMPOC.</w:t>
      </w:r>
    </w:p>
    <w:p w14:paraId="3F1F2933" w14:textId="01C1B0C4" w:rsidR="00BA74A3" w:rsidRPr="005B7C5C" w:rsidRDefault="00BA74A3" w:rsidP="004537F7">
      <w:pPr>
        <w:rPr>
          <w:rFonts w:cs="Times New Roman"/>
        </w:rPr>
      </w:pPr>
      <w:r w:rsidRPr="005B7C5C">
        <w:rPr>
          <w:rFonts w:cs="Times New Roman"/>
        </w:rPr>
        <w:t xml:space="preserve">“Please allow me to introduce our supervisor, </w:t>
      </w:r>
      <w:r w:rsidRPr="005B7C5C">
        <w:rPr>
          <w:rFonts w:cs="Times New Roman"/>
          <w:noProof/>
        </w:rPr>
        <w:t>Mexar</w:t>
      </w:r>
      <w:r w:rsidRPr="005B7C5C">
        <w:rPr>
          <w:rFonts w:cs="Times New Roman"/>
        </w:rPr>
        <w:t>.”</w:t>
      </w:r>
    </w:p>
    <w:p w14:paraId="4E55F5F0" w14:textId="485C9C27" w:rsidR="00BA74A3" w:rsidRPr="005B7C5C" w:rsidRDefault="00BA74A3" w:rsidP="004537F7">
      <w:pPr>
        <w:rPr>
          <w:rFonts w:cs="Times New Roman"/>
        </w:rPr>
      </w:pPr>
      <w:r w:rsidRPr="005B7C5C">
        <w:rPr>
          <w:rFonts w:cs="Times New Roman"/>
        </w:rPr>
        <w:t xml:space="preserve">“I’m pleased to meet you </w:t>
      </w:r>
      <w:r w:rsidRPr="005B7C5C">
        <w:rPr>
          <w:rFonts w:cs="Times New Roman"/>
          <w:noProof/>
        </w:rPr>
        <w:t>Mexar</w:t>
      </w:r>
      <w:r w:rsidRPr="005B7C5C">
        <w:rPr>
          <w:rFonts w:cs="Times New Roman"/>
        </w:rPr>
        <w:t>, this is my husband Tom</w:t>
      </w:r>
      <w:r w:rsidR="007D7AF9"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this mobile unit is called SIMPOC. I want to welcome you to our ship</w:t>
      </w:r>
      <w:r w:rsidR="00BB178E" w:rsidRPr="005B7C5C">
        <w:rPr>
          <w:rFonts w:cs="Times New Roman"/>
        </w:rPr>
        <w:t>,</w:t>
      </w:r>
      <w:r w:rsidRPr="005B7C5C">
        <w:rPr>
          <w:rFonts w:cs="Times New Roman"/>
        </w:rPr>
        <w:t>”</w:t>
      </w:r>
      <w:r w:rsidR="00BB178E" w:rsidRPr="005B7C5C">
        <w:rPr>
          <w:rFonts w:cs="Times New Roman"/>
        </w:rPr>
        <w:t xml:space="preserve"> Joan said.</w:t>
      </w:r>
    </w:p>
    <w:p w14:paraId="5B677967" w14:textId="34E6D0EF" w:rsidR="000B5B0B" w:rsidRPr="005B7C5C" w:rsidRDefault="00BA74A3" w:rsidP="004537F7">
      <w:pPr>
        <w:rPr>
          <w:rFonts w:cs="Times New Roman"/>
        </w:rPr>
      </w:pPr>
      <w:r w:rsidRPr="005B7C5C">
        <w:rPr>
          <w:rFonts w:cs="Times New Roman"/>
        </w:rPr>
        <w:t>Zellock then added, “</w:t>
      </w:r>
      <w:r w:rsidR="000B5B0B" w:rsidRPr="005B7C5C">
        <w:rPr>
          <w:rFonts w:cs="Times New Roman"/>
        </w:rPr>
        <w:t xml:space="preserve">Your mobile </w:t>
      </w:r>
      <w:r w:rsidR="000B5B0B" w:rsidRPr="005B7C5C">
        <w:rPr>
          <w:rFonts w:cs="Times New Roman"/>
          <w:noProof/>
        </w:rPr>
        <w:t>devi</w:t>
      </w:r>
      <w:r w:rsidR="00B65E31" w:rsidRPr="005B7C5C">
        <w:rPr>
          <w:rFonts w:cs="Times New Roman"/>
          <w:noProof/>
        </w:rPr>
        <w:t>c</w:t>
      </w:r>
      <w:r w:rsidR="000B5B0B" w:rsidRPr="005B7C5C">
        <w:rPr>
          <w:rFonts w:cs="Times New Roman"/>
          <w:noProof/>
        </w:rPr>
        <w:t>e</w:t>
      </w:r>
      <w:r w:rsidR="000B5B0B" w:rsidRPr="005B7C5C">
        <w:rPr>
          <w:rFonts w:cs="Times New Roman"/>
        </w:rPr>
        <w:t xml:space="preserve"> is doing an excellent job with our language. We have also brought a translation unit. Often when two languages are used, there are important subtleties </w:t>
      </w:r>
      <w:r w:rsidR="000B5B0B" w:rsidRPr="005B7C5C">
        <w:rPr>
          <w:rFonts w:cs="Times New Roman"/>
          <w:noProof/>
        </w:rPr>
        <w:t>tha</w:t>
      </w:r>
      <w:r w:rsidR="007D7AF9" w:rsidRPr="005B7C5C">
        <w:rPr>
          <w:rFonts w:cs="Times New Roman"/>
          <w:noProof/>
        </w:rPr>
        <w:t>t</w:t>
      </w:r>
      <w:r w:rsidR="000B5B0B" w:rsidRPr="005B7C5C">
        <w:rPr>
          <w:rFonts w:cs="Times New Roman"/>
        </w:rPr>
        <w:t xml:space="preserve"> can be lost in translation. Like your mobile unit, our translation device will attempt to translate your language into ours. We will be able to compare your interpretation and translation with ours. Over time, we may both find a simpler way to </w:t>
      </w:r>
      <w:r w:rsidR="000B5B0B" w:rsidRPr="005B7C5C">
        <w:rPr>
          <w:rFonts w:cs="Times New Roman"/>
          <w:noProof/>
        </w:rPr>
        <w:t>communicate</w:t>
      </w:r>
      <w:r w:rsidR="00B65E31" w:rsidRPr="005B7C5C">
        <w:rPr>
          <w:rFonts w:cs="Times New Roman"/>
          <w:noProof/>
        </w:rPr>
        <w:t>,</w:t>
      </w:r>
      <w:r w:rsidR="000B5B0B" w:rsidRPr="005B7C5C">
        <w:rPr>
          <w:rFonts w:cs="Times New Roman"/>
        </w:rPr>
        <w:t xml:space="preserve"> but this is the best method at this time.”</w:t>
      </w:r>
    </w:p>
    <w:p w14:paraId="69337279" w14:textId="4479A68A" w:rsidR="00CE370B" w:rsidRPr="005B7C5C" w:rsidRDefault="00BA74A3" w:rsidP="004537F7">
      <w:pPr>
        <w:rPr>
          <w:rFonts w:cs="Times New Roman"/>
        </w:rPr>
      </w:pPr>
      <w:r w:rsidRPr="005B7C5C">
        <w:rPr>
          <w:rFonts w:cs="Times New Roman"/>
        </w:rPr>
        <w:t>Joan replied, “We agree, translating language is a challenge</w:t>
      </w:r>
      <w:r w:rsidR="007D7AF9"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both of us need to recognize that. </w:t>
      </w:r>
      <w:r w:rsidR="00C41262">
        <w:rPr>
          <w:rFonts w:cs="Times New Roman"/>
        </w:rPr>
        <w:t>So p</w:t>
      </w:r>
      <w:r w:rsidR="000B5B0B" w:rsidRPr="005B7C5C">
        <w:rPr>
          <w:rFonts w:cs="Times New Roman"/>
        </w:rPr>
        <w:t>lease follow me</w:t>
      </w:r>
      <w:r w:rsidR="00C41262">
        <w:rPr>
          <w:rFonts w:cs="Times New Roman"/>
        </w:rPr>
        <w:t>,</w:t>
      </w:r>
      <w:r w:rsidR="000B5B0B" w:rsidRPr="005B7C5C">
        <w:rPr>
          <w:rFonts w:cs="Times New Roman"/>
        </w:rPr>
        <w:t xml:space="preserve"> and we have prepared some nourishment that we have created based </w:t>
      </w:r>
      <w:r w:rsidR="000B5B0B" w:rsidRPr="005B7C5C">
        <w:rPr>
          <w:rFonts w:cs="Times New Roman"/>
          <w:noProof/>
        </w:rPr>
        <w:t>on</w:t>
      </w:r>
      <w:r w:rsidR="000B5B0B" w:rsidRPr="005B7C5C">
        <w:rPr>
          <w:rFonts w:cs="Times New Roman"/>
        </w:rPr>
        <w:t xml:space="preserve"> what we were served </w:t>
      </w:r>
      <w:r w:rsidR="00B65E31" w:rsidRPr="005B7C5C">
        <w:rPr>
          <w:rFonts w:cs="Times New Roman"/>
          <w:noProof/>
        </w:rPr>
        <w:t>o</w:t>
      </w:r>
      <w:r w:rsidR="000B5B0B" w:rsidRPr="005B7C5C">
        <w:rPr>
          <w:rFonts w:cs="Times New Roman"/>
          <w:noProof/>
        </w:rPr>
        <w:t>n</w:t>
      </w:r>
      <w:r w:rsidR="000B5B0B" w:rsidRPr="005B7C5C">
        <w:rPr>
          <w:rFonts w:cs="Times New Roman"/>
        </w:rPr>
        <w:t xml:space="preserve"> our visit to your ship.”</w:t>
      </w:r>
    </w:p>
    <w:p w14:paraId="742B2AD0" w14:textId="5AC6C24C" w:rsidR="000B5B0B" w:rsidRPr="005B7C5C" w:rsidRDefault="00997400" w:rsidP="004537F7">
      <w:pPr>
        <w:rPr>
          <w:rFonts w:cs="Times New Roman"/>
        </w:rPr>
      </w:pPr>
      <w:r w:rsidRPr="005B7C5C">
        <w:rPr>
          <w:rFonts w:cs="Times New Roman"/>
        </w:rPr>
        <w:t>Tom le</w:t>
      </w:r>
      <w:r w:rsidR="000B5B0B" w:rsidRPr="005B7C5C">
        <w:rPr>
          <w:rFonts w:cs="Times New Roman"/>
        </w:rPr>
        <w:t xml:space="preserve">d the </w:t>
      </w:r>
      <w:r w:rsidR="000B5B0B" w:rsidRPr="005B7C5C">
        <w:rPr>
          <w:rFonts w:cs="Times New Roman"/>
          <w:noProof/>
        </w:rPr>
        <w:t>way</w:t>
      </w:r>
      <w:r w:rsidR="00B65E31" w:rsidRPr="005B7C5C">
        <w:rPr>
          <w:rFonts w:cs="Times New Roman"/>
          <w:noProof/>
        </w:rPr>
        <w:t>,</w:t>
      </w:r>
      <w:r w:rsidR="000B5B0B" w:rsidRPr="005B7C5C">
        <w:rPr>
          <w:rFonts w:cs="Times New Roman"/>
        </w:rPr>
        <w:t xml:space="preserve"> and Mexar followed slowly</w:t>
      </w:r>
      <w:r w:rsidR="00C41262">
        <w:rPr>
          <w:rFonts w:cs="Times New Roman"/>
        </w:rPr>
        <w:t>,</w:t>
      </w:r>
      <w:r w:rsidR="000B5B0B" w:rsidRPr="005B7C5C">
        <w:rPr>
          <w:rFonts w:cs="Times New Roman"/>
        </w:rPr>
        <w:t xml:space="preserve"> with Veenor and Zellock on either side</w:t>
      </w:r>
      <w:r w:rsidR="00BA74A3" w:rsidRPr="005B7C5C">
        <w:rPr>
          <w:rFonts w:cs="Times New Roman"/>
        </w:rPr>
        <w:t xml:space="preserve"> and slightly behind</w:t>
      </w:r>
      <w:r w:rsidR="000B5B0B" w:rsidRPr="005B7C5C">
        <w:rPr>
          <w:rFonts w:cs="Times New Roman"/>
        </w:rPr>
        <w:t>. Joan and SIMPOC followed the small group into the meeting room</w:t>
      </w:r>
      <w:r w:rsidR="00C41262">
        <w:rPr>
          <w:rFonts w:cs="Times New Roman"/>
        </w:rPr>
        <w:t>,</w:t>
      </w:r>
      <w:r w:rsidR="000B5B0B" w:rsidRPr="005B7C5C">
        <w:rPr>
          <w:rFonts w:cs="Times New Roman"/>
        </w:rPr>
        <w:t xml:space="preserve"> where the refreshments were on a table along the right wall.</w:t>
      </w:r>
    </w:p>
    <w:p w14:paraId="79B91C05" w14:textId="69256E0E" w:rsidR="000B5B0B" w:rsidRPr="005B7C5C" w:rsidRDefault="000B5B0B" w:rsidP="004537F7">
      <w:pPr>
        <w:rPr>
          <w:rFonts w:cs="Times New Roman"/>
        </w:rPr>
      </w:pPr>
      <w:r w:rsidRPr="005B7C5C">
        <w:rPr>
          <w:rFonts w:cs="Times New Roman"/>
        </w:rPr>
        <w:lastRenderedPageBreak/>
        <w:t>Tom and Joan took the lead and took some of the human foods and drink</w:t>
      </w:r>
      <w:r w:rsidR="00C41262">
        <w:rPr>
          <w:rFonts w:cs="Times New Roman"/>
        </w:rPr>
        <w:t>s</w:t>
      </w:r>
      <w:r w:rsidRPr="005B7C5C">
        <w:rPr>
          <w:rFonts w:cs="Times New Roman"/>
        </w:rPr>
        <w:t xml:space="preserve"> while </w:t>
      </w:r>
      <w:r w:rsidR="00C41262">
        <w:rPr>
          <w:rFonts w:cs="Times New Roman"/>
        </w:rPr>
        <w:t>observing</w:t>
      </w:r>
      <w:r w:rsidRPr="005B7C5C">
        <w:rPr>
          <w:rFonts w:cs="Times New Roman"/>
        </w:rPr>
        <w:t xml:space="preserve"> Mexar, </w:t>
      </w:r>
      <w:r w:rsidRPr="005B7C5C">
        <w:rPr>
          <w:rFonts w:cs="Times New Roman"/>
          <w:noProof/>
        </w:rPr>
        <w:t>Zellock</w:t>
      </w:r>
      <w:r w:rsidR="00B65E31" w:rsidRPr="005B7C5C">
        <w:rPr>
          <w:rFonts w:cs="Times New Roman"/>
          <w:noProof/>
        </w:rPr>
        <w:t>,</w:t>
      </w:r>
      <w:r w:rsidRPr="005B7C5C">
        <w:rPr>
          <w:rFonts w:cs="Times New Roman"/>
        </w:rPr>
        <w:t xml:space="preserve"> and Veenor.</w:t>
      </w:r>
    </w:p>
    <w:p w14:paraId="40253B0C" w14:textId="1C880518" w:rsidR="000B5B0B" w:rsidRPr="005B7C5C" w:rsidRDefault="000B5B0B" w:rsidP="004537F7">
      <w:pPr>
        <w:rPr>
          <w:rFonts w:cs="Times New Roman"/>
        </w:rPr>
      </w:pPr>
      <w:r w:rsidRPr="005B7C5C">
        <w:rPr>
          <w:rFonts w:cs="Times New Roman"/>
        </w:rPr>
        <w:t>“Zellock and Veenor remained on either side of Mexar and would point to each selection and see what the response w</w:t>
      </w:r>
      <w:r w:rsidR="00B71D09" w:rsidRPr="005B7C5C">
        <w:rPr>
          <w:rFonts w:cs="Times New Roman"/>
        </w:rPr>
        <w:t>as. The response must have been</w:t>
      </w:r>
      <w:r w:rsidRPr="005B7C5C">
        <w:rPr>
          <w:rFonts w:cs="Times New Roman"/>
        </w:rPr>
        <w:t xml:space="preserve"> </w:t>
      </w:r>
      <w:r w:rsidRPr="005B7C5C">
        <w:rPr>
          <w:rFonts w:cs="Times New Roman"/>
          <w:noProof/>
        </w:rPr>
        <w:t>subtle</w:t>
      </w:r>
      <w:r w:rsidRPr="005B7C5C">
        <w:rPr>
          <w:rFonts w:cs="Times New Roman"/>
        </w:rPr>
        <w:t xml:space="preserve"> because Joan and Tom couldn’t see if the item was acceptable or </w:t>
      </w:r>
      <w:r w:rsidRPr="005B7C5C">
        <w:rPr>
          <w:rFonts w:cs="Times New Roman"/>
          <w:noProof/>
        </w:rPr>
        <w:t>not</w:t>
      </w:r>
      <w:r w:rsidRPr="005B7C5C">
        <w:rPr>
          <w:rFonts w:cs="Times New Roman"/>
        </w:rPr>
        <w:t xml:space="preserve"> until they moved to the next item. Finally, Veenor picked up a piece of synthetic fruit that SIMPOC had created based on the chemistry they saw on their visit. Mexar tasted it and then finished the small portion.</w:t>
      </w:r>
    </w:p>
    <w:p w14:paraId="54C134E7" w14:textId="17002F80" w:rsidR="000B5B0B" w:rsidRPr="005B7C5C" w:rsidRDefault="000B5B0B" w:rsidP="004537F7">
      <w:pPr>
        <w:rPr>
          <w:rFonts w:cs="Times New Roman"/>
        </w:rPr>
      </w:pPr>
      <w:r w:rsidRPr="005B7C5C">
        <w:rPr>
          <w:rFonts w:cs="Times New Roman"/>
        </w:rPr>
        <w:t>Each of them turned immediately and walked to the meeting table.</w:t>
      </w:r>
    </w:p>
    <w:p w14:paraId="7D2B04EF" w14:textId="3CD43024" w:rsidR="000B5B0B" w:rsidRPr="005B7C5C" w:rsidRDefault="000B5B0B" w:rsidP="004537F7">
      <w:pPr>
        <w:rPr>
          <w:rFonts w:cs="Times New Roman"/>
        </w:rPr>
      </w:pPr>
      <w:r w:rsidRPr="005B7C5C">
        <w:rPr>
          <w:rFonts w:cs="Times New Roman"/>
        </w:rPr>
        <w:t>Tom and Joan waited on one side while their guests were seated</w:t>
      </w:r>
      <w:r w:rsidR="00B71D09" w:rsidRPr="005B7C5C">
        <w:rPr>
          <w:rFonts w:cs="Times New Roman"/>
        </w:rPr>
        <w:t>,</w:t>
      </w:r>
      <w:r w:rsidRPr="005B7C5C">
        <w:rPr>
          <w:rFonts w:cs="Times New Roman"/>
        </w:rPr>
        <w:t xml:space="preserve"> then they sat</w:t>
      </w:r>
      <w:r w:rsidR="007D7AF9"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SIMPOC remained standing behind them.</w:t>
      </w:r>
    </w:p>
    <w:p w14:paraId="371E219B" w14:textId="6A9C5856" w:rsidR="00CE370B" w:rsidRPr="005B7C5C" w:rsidRDefault="00CE370B" w:rsidP="004537F7">
      <w:pPr>
        <w:rPr>
          <w:rFonts w:cs="Times New Roman"/>
        </w:rPr>
      </w:pPr>
      <w:r w:rsidRPr="005B7C5C">
        <w:rPr>
          <w:rFonts w:cs="Times New Roman"/>
        </w:rPr>
        <w:t>It was up to Joan to begin the discussion</w:t>
      </w:r>
      <w:r w:rsidR="007D7AF9" w:rsidRPr="005B7C5C">
        <w:rPr>
          <w:rFonts w:cs="Times New Roman"/>
        </w:rPr>
        <w:t>,</w:t>
      </w:r>
      <w:r w:rsidRPr="005B7C5C">
        <w:rPr>
          <w:rFonts w:cs="Times New Roman"/>
        </w:rPr>
        <w:t xml:space="preserve"> </w:t>
      </w:r>
      <w:r w:rsidRPr="005B7C5C">
        <w:rPr>
          <w:rFonts w:cs="Times New Roman"/>
          <w:noProof/>
        </w:rPr>
        <w:t>so</w:t>
      </w:r>
      <w:r w:rsidRPr="005B7C5C">
        <w:rPr>
          <w:rFonts w:cs="Times New Roman"/>
        </w:rPr>
        <w:t xml:space="preserve"> she began, “It is fortunate that we’ve been able to meet again. I’m sure that speaking to each other will help us </w:t>
      </w:r>
      <w:r w:rsidR="00C41262">
        <w:rPr>
          <w:rFonts w:cs="Times New Roman"/>
        </w:rPr>
        <w:t>understand each other. Eventually,</w:t>
      </w:r>
      <w:r w:rsidRPr="005B7C5C">
        <w:rPr>
          <w:rFonts w:cs="Times New Roman"/>
        </w:rPr>
        <w:t xml:space="preserve"> both of us will find benefits to our mutual friendship.</w:t>
      </w:r>
      <w:r w:rsidR="00745324" w:rsidRPr="005B7C5C">
        <w:rPr>
          <w:rFonts w:cs="Times New Roman"/>
        </w:rPr>
        <w:t xml:space="preserve"> We are representing the leadership </w:t>
      </w:r>
      <w:r w:rsidR="00745324" w:rsidRPr="005B7C5C">
        <w:rPr>
          <w:rFonts w:cs="Times New Roman"/>
          <w:noProof/>
        </w:rPr>
        <w:t>of our</w:t>
      </w:r>
      <w:r w:rsidR="00745324" w:rsidRPr="005B7C5C">
        <w:rPr>
          <w:rFonts w:cs="Times New Roman"/>
        </w:rPr>
        <w:t xml:space="preserve"> world. Mexar, please clarify your role in these discussions.</w:t>
      </w:r>
      <w:r w:rsidRPr="005B7C5C">
        <w:rPr>
          <w:rFonts w:cs="Times New Roman"/>
        </w:rPr>
        <w:t>”</w:t>
      </w:r>
    </w:p>
    <w:p w14:paraId="05A458EF" w14:textId="0AF5C75E" w:rsidR="00CE370B" w:rsidRPr="005B7C5C" w:rsidRDefault="00CE370B" w:rsidP="004537F7">
      <w:pPr>
        <w:rPr>
          <w:rFonts w:cs="Times New Roman"/>
        </w:rPr>
      </w:pPr>
      <w:r w:rsidRPr="005B7C5C">
        <w:rPr>
          <w:rFonts w:cs="Times New Roman"/>
        </w:rPr>
        <w:t>SIMPOC provided his translation</w:t>
      </w:r>
      <w:r w:rsidR="007D7AF9" w:rsidRPr="005B7C5C">
        <w:rPr>
          <w:rFonts w:cs="Times New Roman"/>
          <w:noProof/>
        </w:rPr>
        <w:t>;</w:t>
      </w:r>
      <w:r w:rsidRPr="005B7C5C">
        <w:rPr>
          <w:rFonts w:cs="Times New Roman"/>
          <w:noProof/>
        </w:rPr>
        <w:t xml:space="preserve"> then</w:t>
      </w:r>
      <w:r w:rsidR="00C41262">
        <w:rPr>
          <w:rFonts w:cs="Times New Roman"/>
          <w:noProof/>
        </w:rPr>
        <w:t>,</w:t>
      </w:r>
      <w:r w:rsidRPr="005B7C5C">
        <w:rPr>
          <w:rFonts w:cs="Times New Roman"/>
        </w:rPr>
        <w:t xml:space="preserve"> the Terest translation box provided its version.</w:t>
      </w:r>
    </w:p>
    <w:p w14:paraId="46E60FE9" w14:textId="763828AE" w:rsidR="00CE370B" w:rsidRPr="005B7C5C" w:rsidRDefault="00C41262" w:rsidP="004537F7">
      <w:pPr>
        <w:rPr>
          <w:rFonts w:cs="Times New Roman"/>
        </w:rPr>
      </w:pPr>
      <w:r>
        <w:rPr>
          <w:rFonts w:cs="Times New Roman"/>
        </w:rPr>
        <w:t xml:space="preserve">The new guest spoke for the first time, and its voice was </w:t>
      </w:r>
      <w:proofErr w:type="gramStart"/>
      <w:r>
        <w:rPr>
          <w:rFonts w:cs="Times New Roman"/>
        </w:rPr>
        <w:t>definitely different</w:t>
      </w:r>
      <w:proofErr w:type="gramEnd"/>
      <w:r>
        <w:rPr>
          <w:rFonts w:cs="Times New Roman"/>
        </w:rPr>
        <w:t xml:space="preserve"> from</w:t>
      </w:r>
      <w:r w:rsidR="00CE370B" w:rsidRPr="005B7C5C">
        <w:rPr>
          <w:rFonts w:cs="Times New Roman"/>
        </w:rPr>
        <w:t xml:space="preserve"> that of either Veenor or Zellock.</w:t>
      </w:r>
    </w:p>
    <w:p w14:paraId="3BD27BF5" w14:textId="6535DDE0" w:rsidR="00745324" w:rsidRPr="005B7C5C" w:rsidRDefault="00CE370B" w:rsidP="004537F7">
      <w:pPr>
        <w:rPr>
          <w:rFonts w:cs="Times New Roman"/>
        </w:rPr>
      </w:pPr>
      <w:r w:rsidRPr="005B7C5C">
        <w:rPr>
          <w:rFonts w:cs="Times New Roman"/>
        </w:rPr>
        <w:t xml:space="preserve">SIMPOC translated, “I am also pleased that </w:t>
      </w:r>
      <w:r w:rsidR="00745324" w:rsidRPr="005B7C5C">
        <w:rPr>
          <w:rFonts w:cs="Times New Roman"/>
        </w:rPr>
        <w:t>our two peoples can</w:t>
      </w:r>
      <w:r w:rsidRPr="005B7C5C">
        <w:rPr>
          <w:rFonts w:cs="Times New Roman"/>
        </w:rPr>
        <w:t xml:space="preserve"> meet again. </w:t>
      </w:r>
      <w:r w:rsidR="00745324" w:rsidRPr="005B7C5C">
        <w:rPr>
          <w:rFonts w:cs="Times New Roman"/>
        </w:rPr>
        <w:t xml:space="preserve">I am also a representative of my leadership. Veenor and </w:t>
      </w:r>
      <w:proofErr w:type="spellStart"/>
      <w:r w:rsidR="00745324" w:rsidRPr="005B7C5C">
        <w:rPr>
          <w:rFonts w:cs="Times New Roman"/>
        </w:rPr>
        <w:t>Zellok</w:t>
      </w:r>
      <w:proofErr w:type="spellEnd"/>
      <w:r w:rsidR="00745324" w:rsidRPr="005B7C5C">
        <w:rPr>
          <w:rFonts w:cs="Times New Roman"/>
        </w:rPr>
        <w:t xml:space="preserve"> are within my responsibilities. </w:t>
      </w:r>
      <w:r w:rsidRPr="005B7C5C">
        <w:rPr>
          <w:rFonts w:cs="Times New Roman"/>
        </w:rPr>
        <w:t>We</w:t>
      </w:r>
      <w:r w:rsidR="00C41262">
        <w:rPr>
          <w:rFonts w:cs="Times New Roman"/>
        </w:rPr>
        <w:t>,</w:t>
      </w:r>
      <w:r w:rsidRPr="005B7C5C">
        <w:rPr>
          <w:rFonts w:cs="Times New Roman"/>
        </w:rPr>
        <w:t xml:space="preserve"> too</w:t>
      </w:r>
      <w:r w:rsidR="00C41262">
        <w:rPr>
          <w:rFonts w:cs="Times New Roman"/>
        </w:rPr>
        <w:t>,</w:t>
      </w:r>
      <w:r w:rsidRPr="005B7C5C">
        <w:rPr>
          <w:rFonts w:cs="Times New Roman"/>
        </w:rPr>
        <w:t xml:space="preserve"> would like to increase our understanding of each other. We also hope that </w:t>
      </w:r>
      <w:r w:rsidRPr="005B7C5C">
        <w:rPr>
          <w:rFonts w:cs="Times New Roman"/>
        </w:rPr>
        <w:lastRenderedPageBreak/>
        <w:t>increasing that understanding will be beneficial to both of our races.</w:t>
      </w:r>
      <w:r w:rsidR="00745324" w:rsidRPr="005B7C5C">
        <w:rPr>
          <w:rFonts w:cs="Times New Roman"/>
        </w:rPr>
        <w:t>”</w:t>
      </w:r>
    </w:p>
    <w:p w14:paraId="3D9B9377" w14:textId="77777777" w:rsidR="00745324" w:rsidRPr="005B7C5C" w:rsidRDefault="00745324" w:rsidP="004537F7">
      <w:pPr>
        <w:rPr>
          <w:rFonts w:cs="Times New Roman"/>
        </w:rPr>
      </w:pPr>
      <w:r w:rsidRPr="005B7C5C">
        <w:rPr>
          <w:rFonts w:cs="Times New Roman"/>
        </w:rPr>
        <w:t>Joan wanted to clear the air and reach a better understanding of who she was talking with.</w:t>
      </w:r>
    </w:p>
    <w:p w14:paraId="0C873D41" w14:textId="00A2ECFD" w:rsidR="00745324" w:rsidRPr="005B7C5C" w:rsidRDefault="00745324" w:rsidP="004537F7">
      <w:pPr>
        <w:rPr>
          <w:rFonts w:cs="Times New Roman"/>
        </w:rPr>
      </w:pPr>
      <w:r w:rsidRPr="005B7C5C">
        <w:rPr>
          <w:rFonts w:cs="Times New Roman"/>
        </w:rPr>
        <w:t>“Mexar, I am a female of our species</w:t>
      </w:r>
      <w:r w:rsidR="00C41262">
        <w:rPr>
          <w:rFonts w:cs="Times New Roman"/>
        </w:rPr>
        <w:t>;</w:t>
      </w:r>
      <w:r w:rsidRPr="005B7C5C">
        <w:rPr>
          <w:rFonts w:cs="Times New Roman"/>
        </w:rPr>
        <w:t xml:space="preserve"> we are made up of males and females. Within our </w:t>
      </w:r>
      <w:r w:rsidRPr="005B7C5C">
        <w:rPr>
          <w:rFonts w:cs="Times New Roman"/>
          <w:noProof/>
        </w:rPr>
        <w:t>species</w:t>
      </w:r>
      <w:r w:rsidR="00B65E31" w:rsidRPr="005B7C5C">
        <w:rPr>
          <w:rFonts w:cs="Times New Roman"/>
          <w:noProof/>
        </w:rPr>
        <w:t>,</w:t>
      </w:r>
      <w:r w:rsidRPr="005B7C5C">
        <w:rPr>
          <w:rFonts w:cs="Times New Roman"/>
        </w:rPr>
        <w:t xml:space="preserve"> it is the females that bear the young. How is it with your people?”</w:t>
      </w:r>
    </w:p>
    <w:p w14:paraId="1001F6E3" w14:textId="1854D1F7" w:rsidR="00CE370B" w:rsidRPr="005B7C5C" w:rsidRDefault="00745324" w:rsidP="004537F7">
      <w:pPr>
        <w:rPr>
          <w:rFonts w:cs="Times New Roman"/>
        </w:rPr>
      </w:pPr>
      <w:r w:rsidRPr="005B7C5C">
        <w:rPr>
          <w:rFonts w:cs="Times New Roman"/>
        </w:rPr>
        <w:t xml:space="preserve">“It is the same, I am </w:t>
      </w:r>
      <w:r w:rsidRPr="005B7C5C">
        <w:rPr>
          <w:rFonts w:cs="Times New Roman"/>
          <w:noProof/>
        </w:rPr>
        <w:t>female</w:t>
      </w:r>
      <w:r w:rsidR="00B65E31" w:rsidRPr="005B7C5C">
        <w:rPr>
          <w:rFonts w:cs="Times New Roman"/>
          <w:noProof/>
        </w:rPr>
        <w:t>,</w:t>
      </w:r>
      <w:r w:rsidRPr="005B7C5C">
        <w:rPr>
          <w:rFonts w:cs="Times New Roman"/>
        </w:rPr>
        <w:t xml:space="preserve"> and Veenor and Zellock are male. Before we go any further, i</w:t>
      </w:r>
      <w:r w:rsidR="00CE370B" w:rsidRPr="005B7C5C">
        <w:rPr>
          <w:rFonts w:cs="Times New Roman"/>
        </w:rPr>
        <w:t xml:space="preserve">t should be noted that you entered our space first. Please provide us an </w:t>
      </w:r>
      <w:r w:rsidR="00CE370B" w:rsidRPr="005B7C5C">
        <w:rPr>
          <w:rFonts w:cs="Times New Roman"/>
          <w:noProof/>
        </w:rPr>
        <w:t>explanation</w:t>
      </w:r>
      <w:r w:rsidR="007D7AF9" w:rsidRPr="005B7C5C">
        <w:rPr>
          <w:rFonts w:cs="Times New Roman"/>
          <w:noProof/>
        </w:rPr>
        <w:t xml:space="preserve"> of</w:t>
      </w:r>
      <w:r w:rsidR="00CE370B" w:rsidRPr="005B7C5C">
        <w:rPr>
          <w:rFonts w:cs="Times New Roman"/>
        </w:rPr>
        <w:t xml:space="preserve"> why you were there?</w:t>
      </w:r>
      <w:r w:rsidRPr="005B7C5C">
        <w:rPr>
          <w:rFonts w:cs="Times New Roman"/>
        </w:rPr>
        <w:t>”</w:t>
      </w:r>
    </w:p>
    <w:p w14:paraId="745385F6" w14:textId="2FE6BB40" w:rsidR="00CE370B" w:rsidRPr="005B7C5C" w:rsidRDefault="00CE370B" w:rsidP="004537F7">
      <w:pPr>
        <w:rPr>
          <w:rFonts w:cs="Times New Roman"/>
        </w:rPr>
      </w:pPr>
      <w:r w:rsidRPr="005B7C5C">
        <w:rPr>
          <w:rFonts w:cs="Times New Roman"/>
        </w:rPr>
        <w:t>Joan suspected that a question like that was inevitable</w:t>
      </w:r>
      <w:r w:rsidR="00B71D09" w:rsidRPr="005B7C5C">
        <w:rPr>
          <w:rFonts w:cs="Times New Roman"/>
        </w:rPr>
        <w:t xml:space="preserve">, but she was surprised that it came up so early in the discussion. Bringing it up so early was </w:t>
      </w:r>
      <w:r w:rsidR="00EF7669" w:rsidRPr="005B7C5C">
        <w:rPr>
          <w:rFonts w:cs="Times New Roman"/>
        </w:rPr>
        <w:t>slightly</w:t>
      </w:r>
      <w:r w:rsidR="00B71D09" w:rsidRPr="005B7C5C">
        <w:rPr>
          <w:rFonts w:cs="Times New Roman"/>
        </w:rPr>
        <w:t xml:space="preserve"> confrontational. Joan </w:t>
      </w:r>
      <w:r w:rsidRPr="005B7C5C">
        <w:rPr>
          <w:rFonts w:cs="Times New Roman"/>
        </w:rPr>
        <w:t>was prepared</w:t>
      </w:r>
      <w:r w:rsidR="00B71D09" w:rsidRPr="005B7C5C">
        <w:rPr>
          <w:rFonts w:cs="Times New Roman"/>
        </w:rPr>
        <w:t xml:space="preserve"> to answer</w:t>
      </w:r>
      <w:r w:rsidRPr="005B7C5C">
        <w:rPr>
          <w:rFonts w:cs="Times New Roman"/>
        </w:rPr>
        <w:t>.</w:t>
      </w:r>
    </w:p>
    <w:p w14:paraId="75F148C1" w14:textId="4C489756" w:rsidR="00CE370B" w:rsidRPr="005B7C5C" w:rsidRDefault="00CE370B" w:rsidP="00BB178E">
      <w:pPr>
        <w:rPr>
          <w:rFonts w:cs="Times New Roman"/>
        </w:rPr>
      </w:pPr>
      <w:r w:rsidRPr="005B7C5C">
        <w:rPr>
          <w:rFonts w:cs="Times New Roman"/>
        </w:rPr>
        <w:t xml:space="preserve">“We were </w:t>
      </w:r>
      <w:r w:rsidRPr="005B7C5C">
        <w:rPr>
          <w:rFonts w:cs="Times New Roman"/>
          <w:noProof/>
        </w:rPr>
        <w:t>traveling</w:t>
      </w:r>
      <w:r w:rsidRPr="005B7C5C">
        <w:rPr>
          <w:rFonts w:cs="Times New Roman"/>
        </w:rPr>
        <w:t xml:space="preserve"> and exploring. We were traveling to other </w:t>
      </w:r>
      <w:r w:rsidRPr="005B7C5C">
        <w:rPr>
          <w:rFonts w:cs="Times New Roman"/>
          <w:noProof/>
        </w:rPr>
        <w:t>systems</w:t>
      </w:r>
      <w:r w:rsidR="00B65E31" w:rsidRPr="005B7C5C">
        <w:rPr>
          <w:rFonts w:cs="Times New Roman"/>
          <w:noProof/>
        </w:rPr>
        <w:t>,</w:t>
      </w:r>
      <w:r w:rsidRPr="005B7C5C">
        <w:rPr>
          <w:rFonts w:cs="Times New Roman"/>
        </w:rPr>
        <w:t xml:space="preserve"> and we stopped in yours. There was no hostile intent</w:t>
      </w:r>
      <w:r w:rsidR="007D7AF9" w:rsidRPr="005B7C5C">
        <w:rPr>
          <w:rFonts w:cs="Times New Roman"/>
          <w:noProof/>
        </w:rPr>
        <w:t>;</w:t>
      </w:r>
      <w:r w:rsidRPr="005B7C5C">
        <w:rPr>
          <w:rFonts w:cs="Times New Roman"/>
          <w:noProof/>
        </w:rPr>
        <w:t xml:space="preserve"> it</w:t>
      </w:r>
      <w:r w:rsidRPr="005B7C5C">
        <w:rPr>
          <w:rFonts w:cs="Times New Roman"/>
        </w:rPr>
        <w:t xml:space="preserve"> was merely an attempt to discover who our neighbors are. When we </w:t>
      </w:r>
      <w:r w:rsidRPr="005B7C5C">
        <w:rPr>
          <w:rFonts w:cs="Times New Roman"/>
          <w:noProof/>
        </w:rPr>
        <w:t>entered</w:t>
      </w:r>
      <w:r w:rsidR="00B65E31" w:rsidRPr="005B7C5C">
        <w:rPr>
          <w:rFonts w:cs="Times New Roman"/>
          <w:noProof/>
        </w:rPr>
        <w:t>,</w:t>
      </w:r>
      <w:r w:rsidRPr="005B7C5C">
        <w:rPr>
          <w:rFonts w:cs="Times New Roman"/>
        </w:rPr>
        <w:t xml:space="preserve"> we found that you were engaged in </w:t>
      </w:r>
      <w:r w:rsidRPr="005B7C5C">
        <w:rPr>
          <w:rFonts w:cs="Times New Roman"/>
          <w:noProof/>
        </w:rPr>
        <w:t>hostile</w:t>
      </w:r>
      <w:r w:rsidRPr="005B7C5C">
        <w:rPr>
          <w:rFonts w:cs="Times New Roman"/>
        </w:rPr>
        <w:t xml:space="preserve"> conflict with others. </w:t>
      </w:r>
      <w:r w:rsidRPr="005B7C5C">
        <w:rPr>
          <w:rFonts w:cs="Times New Roman"/>
          <w:noProof/>
        </w:rPr>
        <w:t>When we discovered that</w:t>
      </w:r>
      <w:r w:rsidR="007D7AF9" w:rsidRPr="005B7C5C">
        <w:rPr>
          <w:rFonts w:cs="Times New Roman"/>
          <w:noProof/>
        </w:rPr>
        <w:t>,</w:t>
      </w:r>
      <w:r w:rsidRPr="005B7C5C">
        <w:rPr>
          <w:rFonts w:cs="Times New Roman"/>
          <w:noProof/>
        </w:rPr>
        <w:t xml:space="preserve"> we left your system as soon as we were able.</w:t>
      </w:r>
      <w:r w:rsidR="00BB178E" w:rsidRPr="005B7C5C">
        <w:rPr>
          <w:rFonts w:cs="Times New Roman"/>
        </w:rPr>
        <w:t xml:space="preserve"> </w:t>
      </w:r>
      <w:r w:rsidRPr="005B7C5C">
        <w:rPr>
          <w:rFonts w:cs="Times New Roman"/>
        </w:rPr>
        <w:t xml:space="preserve">We were fired </w:t>
      </w:r>
      <w:r w:rsidRPr="005B7C5C">
        <w:rPr>
          <w:rFonts w:cs="Times New Roman"/>
          <w:noProof/>
        </w:rPr>
        <w:t>upon</w:t>
      </w:r>
      <w:r w:rsidR="00B65E31" w:rsidRPr="005B7C5C">
        <w:rPr>
          <w:rFonts w:cs="Times New Roman"/>
          <w:noProof/>
        </w:rPr>
        <w:t>,</w:t>
      </w:r>
      <w:r w:rsidRPr="005B7C5C">
        <w:rPr>
          <w:rFonts w:cs="Times New Roman"/>
        </w:rPr>
        <w:t xml:space="preserve"> and we were able to avoid being damaged? Did you fire upon us?”</w:t>
      </w:r>
    </w:p>
    <w:p w14:paraId="3E1DA2EC" w14:textId="7C6F6320" w:rsidR="00CE370B" w:rsidRPr="005B7C5C" w:rsidRDefault="00B71D09" w:rsidP="004537F7">
      <w:pPr>
        <w:rPr>
          <w:rFonts w:cs="Times New Roman"/>
        </w:rPr>
      </w:pPr>
      <w:r w:rsidRPr="005B7C5C">
        <w:rPr>
          <w:rFonts w:cs="Times New Roman"/>
        </w:rPr>
        <w:t xml:space="preserve">Joan thought their direct question </w:t>
      </w:r>
      <w:r w:rsidR="00BB178E" w:rsidRPr="005B7C5C">
        <w:rPr>
          <w:rFonts w:cs="Times New Roman"/>
        </w:rPr>
        <w:t>sh</w:t>
      </w:r>
      <w:r w:rsidRPr="005B7C5C">
        <w:rPr>
          <w:rFonts w:cs="Times New Roman"/>
        </w:rPr>
        <w:t xml:space="preserve">ould </w:t>
      </w:r>
      <w:r w:rsidR="00C41262">
        <w:rPr>
          <w:rFonts w:cs="Times New Roman"/>
        </w:rPr>
        <w:t xml:space="preserve">be </w:t>
      </w:r>
      <w:r w:rsidR="00BB178E" w:rsidRPr="005B7C5C">
        <w:rPr>
          <w:rFonts w:cs="Times New Roman"/>
        </w:rPr>
        <w:t>answered with a direct question</w:t>
      </w:r>
      <w:r w:rsidR="00C41262">
        <w:rPr>
          <w:rFonts w:cs="Times New Roman"/>
        </w:rPr>
        <w:t>, which would help set the discussion tone</w:t>
      </w:r>
      <w:r w:rsidRPr="005B7C5C">
        <w:rPr>
          <w:rFonts w:cs="Times New Roman"/>
        </w:rPr>
        <w:t xml:space="preserve">. </w:t>
      </w:r>
      <w:r w:rsidR="00CE370B" w:rsidRPr="005B7C5C">
        <w:rPr>
          <w:rFonts w:cs="Times New Roman"/>
        </w:rPr>
        <w:t xml:space="preserve">The direct question caught them </w:t>
      </w:r>
      <w:r w:rsidR="00CE370B" w:rsidRPr="005B7C5C">
        <w:rPr>
          <w:rFonts w:cs="Times New Roman"/>
          <w:noProof/>
        </w:rPr>
        <w:t>off</w:t>
      </w:r>
      <w:r w:rsidR="00B65E31" w:rsidRPr="005B7C5C">
        <w:rPr>
          <w:rFonts w:cs="Times New Roman"/>
          <w:noProof/>
        </w:rPr>
        <w:t>-</w:t>
      </w:r>
      <w:r w:rsidR="00CE370B" w:rsidRPr="005B7C5C">
        <w:rPr>
          <w:rFonts w:cs="Times New Roman"/>
          <w:noProof/>
        </w:rPr>
        <w:t>guard</w:t>
      </w:r>
      <w:r w:rsidR="00C41262">
        <w:rPr>
          <w:rFonts w:cs="Times New Roman"/>
          <w:noProof/>
        </w:rPr>
        <w:t>,</w:t>
      </w:r>
      <w:r w:rsidR="00CE370B" w:rsidRPr="005B7C5C">
        <w:rPr>
          <w:rFonts w:cs="Times New Roman"/>
        </w:rPr>
        <w:t xml:space="preserve"> </w:t>
      </w:r>
      <w:r w:rsidR="00CE370B" w:rsidRPr="005B7C5C">
        <w:rPr>
          <w:rFonts w:cs="Times New Roman"/>
          <w:noProof/>
        </w:rPr>
        <w:t>and</w:t>
      </w:r>
      <w:r w:rsidR="00CE370B" w:rsidRPr="005B7C5C">
        <w:rPr>
          <w:rFonts w:cs="Times New Roman"/>
        </w:rPr>
        <w:t xml:space="preserve"> the hesitation before the answer was noticeable.</w:t>
      </w:r>
    </w:p>
    <w:p w14:paraId="39EB8B47" w14:textId="68C389BE" w:rsidR="00CE370B" w:rsidRPr="005B7C5C" w:rsidRDefault="00CE370B" w:rsidP="004537F7">
      <w:pPr>
        <w:rPr>
          <w:rFonts w:cs="Times New Roman"/>
        </w:rPr>
      </w:pPr>
      <w:r w:rsidRPr="005B7C5C">
        <w:rPr>
          <w:rFonts w:cs="Times New Roman"/>
        </w:rPr>
        <w:lastRenderedPageBreak/>
        <w:t xml:space="preserve">“Yes, there </w:t>
      </w:r>
      <w:r w:rsidRPr="005B7C5C">
        <w:rPr>
          <w:rFonts w:cs="Times New Roman"/>
          <w:noProof/>
        </w:rPr>
        <w:t>w</w:t>
      </w:r>
      <w:r w:rsidR="007D7AF9" w:rsidRPr="005B7C5C">
        <w:rPr>
          <w:rFonts w:cs="Times New Roman"/>
          <w:noProof/>
        </w:rPr>
        <w:t>ere</w:t>
      </w:r>
      <w:r w:rsidRPr="005B7C5C">
        <w:rPr>
          <w:rFonts w:cs="Times New Roman"/>
        </w:rPr>
        <w:t xml:space="preserve"> </w:t>
      </w:r>
      <w:r w:rsidR="006839DB" w:rsidRPr="005B7C5C">
        <w:rPr>
          <w:rFonts w:cs="Times New Roman"/>
          <w:noProof/>
        </w:rPr>
        <w:t>some</w:t>
      </w:r>
      <w:r w:rsidRPr="005B7C5C">
        <w:rPr>
          <w:rFonts w:cs="Times New Roman"/>
        </w:rPr>
        <w:t xml:space="preserve"> missiles sent towards this ship. We sent two of them. Perhaps we are both fortunate that you were able to </w:t>
      </w:r>
      <w:r w:rsidRPr="005B7C5C">
        <w:rPr>
          <w:rFonts w:cs="Times New Roman"/>
          <w:noProof/>
        </w:rPr>
        <w:t>outmaneuver</w:t>
      </w:r>
      <w:r w:rsidRPr="005B7C5C">
        <w:rPr>
          <w:rFonts w:cs="Times New Roman"/>
        </w:rPr>
        <w:t xml:space="preserve"> them and escape.”</w:t>
      </w:r>
    </w:p>
    <w:p w14:paraId="3998FBEA" w14:textId="607F3A47" w:rsidR="00CE370B" w:rsidRPr="005B7C5C" w:rsidRDefault="00CE370B" w:rsidP="004537F7">
      <w:pPr>
        <w:rPr>
          <w:rFonts w:cs="Times New Roman"/>
        </w:rPr>
      </w:pPr>
      <w:r w:rsidRPr="005B7C5C">
        <w:rPr>
          <w:rFonts w:cs="Times New Roman"/>
        </w:rPr>
        <w:t>“Perhaps so. Can I ask what the nature of the conflict</w:t>
      </w:r>
      <w:r w:rsidR="00BB178E" w:rsidRPr="005B7C5C">
        <w:rPr>
          <w:rFonts w:cs="Times New Roman"/>
        </w:rPr>
        <w:t xml:space="preserve"> was</w:t>
      </w:r>
      <w:r w:rsidR="00C41262">
        <w:rPr>
          <w:rFonts w:cs="Times New Roman"/>
        </w:rPr>
        <w:t>? W</w:t>
      </w:r>
      <w:r w:rsidRPr="005B7C5C">
        <w:rPr>
          <w:rFonts w:cs="Times New Roman"/>
        </w:rPr>
        <w:t>ere you being invaded?”</w:t>
      </w:r>
      <w:r w:rsidR="00BB178E" w:rsidRPr="005B7C5C">
        <w:rPr>
          <w:rFonts w:cs="Times New Roman"/>
        </w:rPr>
        <w:t xml:space="preserve"> Asked Joan.</w:t>
      </w:r>
    </w:p>
    <w:p w14:paraId="63F8C2FC" w14:textId="042B68D2" w:rsidR="00CE370B" w:rsidRPr="005B7C5C" w:rsidRDefault="00CE370B" w:rsidP="004537F7">
      <w:pPr>
        <w:rPr>
          <w:rFonts w:cs="Times New Roman"/>
        </w:rPr>
      </w:pPr>
      <w:r w:rsidRPr="005B7C5C">
        <w:rPr>
          <w:rFonts w:cs="Times New Roman"/>
        </w:rPr>
        <w:t xml:space="preserve">Again, there was a noticeable </w:t>
      </w:r>
      <w:r w:rsidRPr="005B7C5C">
        <w:rPr>
          <w:rFonts w:cs="Times New Roman"/>
          <w:noProof/>
        </w:rPr>
        <w:t>pause</w:t>
      </w:r>
      <w:r w:rsidR="00B65E31" w:rsidRPr="005B7C5C">
        <w:rPr>
          <w:rFonts w:cs="Times New Roman"/>
          <w:noProof/>
        </w:rPr>
        <w:t>,</w:t>
      </w:r>
      <w:r w:rsidRPr="005B7C5C">
        <w:rPr>
          <w:rFonts w:cs="Times New Roman"/>
        </w:rPr>
        <w:t xml:space="preserve"> and it was clear that Mexar was choosing her words carefully.</w:t>
      </w:r>
    </w:p>
    <w:p w14:paraId="0A6C4DE6" w14:textId="33D222D5" w:rsidR="00CE370B" w:rsidRPr="005B7C5C" w:rsidRDefault="00CE370B" w:rsidP="004537F7">
      <w:pPr>
        <w:rPr>
          <w:rFonts w:cs="Times New Roman"/>
        </w:rPr>
      </w:pPr>
      <w:r w:rsidRPr="005B7C5C">
        <w:rPr>
          <w:rFonts w:cs="Times New Roman"/>
        </w:rPr>
        <w:t>“There is conflict in our system which you don’t need to be concerned with. We are here to discuss other matters.”</w:t>
      </w:r>
    </w:p>
    <w:p w14:paraId="1BC31474" w14:textId="65AFCCD0" w:rsidR="00CE370B" w:rsidRPr="005B7C5C" w:rsidRDefault="00CE370B" w:rsidP="004537F7">
      <w:pPr>
        <w:rPr>
          <w:rFonts w:cs="Times New Roman"/>
        </w:rPr>
      </w:pPr>
      <w:r w:rsidRPr="005B7C5C">
        <w:rPr>
          <w:rFonts w:cs="Times New Roman"/>
        </w:rPr>
        <w:t>One of the first rules of diplomacy is to push until they push back. The Terest had just pushed back.</w:t>
      </w:r>
    </w:p>
    <w:p w14:paraId="24514512" w14:textId="2D947DB5" w:rsidR="00CE370B" w:rsidRPr="005B7C5C" w:rsidRDefault="00CE370B" w:rsidP="004537F7">
      <w:pPr>
        <w:rPr>
          <w:rFonts w:cs="Times New Roman"/>
        </w:rPr>
      </w:pPr>
      <w:r w:rsidRPr="005B7C5C">
        <w:rPr>
          <w:rFonts w:cs="Times New Roman"/>
        </w:rPr>
        <w:t>“That is acceptable to us. We aren’t in conflict with you or the other side of your conflict. We are peaceful and want to remain neutral.</w:t>
      </w:r>
    </w:p>
    <w:p w14:paraId="34A75196" w14:textId="69466013" w:rsidR="00CE370B" w:rsidRPr="005B7C5C" w:rsidRDefault="00CE370B" w:rsidP="004537F7">
      <w:pPr>
        <w:rPr>
          <w:rFonts w:cs="Times New Roman"/>
        </w:rPr>
      </w:pPr>
      <w:r w:rsidRPr="005B7C5C">
        <w:rPr>
          <w:rFonts w:cs="Times New Roman"/>
        </w:rPr>
        <w:t xml:space="preserve">“Peaceful, this is a </w:t>
      </w:r>
      <w:r w:rsidRPr="005B7C5C">
        <w:rPr>
          <w:rFonts w:cs="Times New Roman"/>
          <w:noProof/>
        </w:rPr>
        <w:t>warship</w:t>
      </w:r>
      <w:r w:rsidRPr="005B7C5C">
        <w:rPr>
          <w:rFonts w:cs="Times New Roman"/>
        </w:rPr>
        <w:t>. We saw your armed devices when we boarded.”</w:t>
      </w:r>
    </w:p>
    <w:p w14:paraId="0103D202" w14:textId="4F7BCBC8" w:rsidR="00CE370B" w:rsidRPr="005B7C5C" w:rsidRDefault="00CE370B" w:rsidP="004537F7">
      <w:pPr>
        <w:rPr>
          <w:rFonts w:cs="Times New Roman"/>
        </w:rPr>
      </w:pPr>
      <w:r w:rsidRPr="005B7C5C">
        <w:rPr>
          <w:rFonts w:cs="Times New Roman"/>
        </w:rPr>
        <w:t>“</w:t>
      </w:r>
      <w:r w:rsidRPr="005B7C5C">
        <w:rPr>
          <w:rFonts w:cs="Times New Roman"/>
          <w:noProof/>
        </w:rPr>
        <w:t>Yes</w:t>
      </w:r>
      <w:r w:rsidR="00B65E31" w:rsidRPr="005B7C5C">
        <w:rPr>
          <w:rFonts w:cs="Times New Roman"/>
          <w:noProof/>
        </w:rPr>
        <w:t>,</w:t>
      </w:r>
      <w:r w:rsidRPr="005B7C5C">
        <w:rPr>
          <w:rFonts w:cs="Times New Roman"/>
        </w:rPr>
        <w:t xml:space="preserve"> this ship is able to defend itself. This ship has many units, most of which are for exploration, those are for defense. They have never been used as an offensive weapon.”</w:t>
      </w:r>
    </w:p>
    <w:p w14:paraId="7914341C" w14:textId="17F341CD" w:rsidR="00B71D09" w:rsidRPr="005B7C5C" w:rsidRDefault="00B71D09" w:rsidP="004537F7">
      <w:pPr>
        <w:rPr>
          <w:rFonts w:cs="Times New Roman"/>
        </w:rPr>
      </w:pPr>
      <w:r w:rsidRPr="005B7C5C">
        <w:rPr>
          <w:rFonts w:cs="Times New Roman"/>
        </w:rPr>
        <w:t>Joan knew that statement to be true, although misleading.</w:t>
      </w:r>
    </w:p>
    <w:p w14:paraId="7A4D3069" w14:textId="1A17EEBE" w:rsidR="00CE370B" w:rsidRPr="005B7C5C" w:rsidRDefault="00CE370B" w:rsidP="004537F7">
      <w:pPr>
        <w:rPr>
          <w:rFonts w:cs="Times New Roman"/>
        </w:rPr>
      </w:pPr>
      <w:r w:rsidRPr="005B7C5C">
        <w:rPr>
          <w:rFonts w:cs="Times New Roman"/>
        </w:rPr>
        <w:t>“This is a large ship and appears to have many abilities. Our sensors tell us that your systems are working very hard and that you have a large amount of energy at your disposal.</w:t>
      </w:r>
      <w:r w:rsidR="00B01385" w:rsidRPr="005B7C5C">
        <w:rPr>
          <w:rFonts w:cs="Times New Roman"/>
        </w:rPr>
        <w:t xml:space="preserve"> I also notice that you have a crew of robotic creatures.</w:t>
      </w:r>
      <w:r w:rsidRPr="005B7C5C">
        <w:rPr>
          <w:rFonts w:cs="Times New Roman"/>
        </w:rPr>
        <w:t>”</w:t>
      </w:r>
    </w:p>
    <w:p w14:paraId="0EC6E6FD" w14:textId="64121B72" w:rsidR="00CE370B" w:rsidRPr="005B7C5C" w:rsidRDefault="00CE370B" w:rsidP="004537F7">
      <w:pPr>
        <w:rPr>
          <w:rFonts w:cs="Times New Roman"/>
        </w:rPr>
      </w:pPr>
      <w:r w:rsidRPr="005B7C5C">
        <w:rPr>
          <w:rFonts w:cs="Times New Roman"/>
        </w:rPr>
        <w:t xml:space="preserve">“Yes, this ship is made for </w:t>
      </w:r>
      <w:r w:rsidRPr="005B7C5C">
        <w:rPr>
          <w:rFonts w:cs="Times New Roman"/>
          <w:noProof/>
        </w:rPr>
        <w:t>exploration</w:t>
      </w:r>
      <w:r w:rsidR="00B65E31" w:rsidRPr="005B7C5C">
        <w:rPr>
          <w:rFonts w:cs="Times New Roman"/>
          <w:noProof/>
        </w:rPr>
        <w:t>,</w:t>
      </w:r>
      <w:r w:rsidRPr="005B7C5C">
        <w:rPr>
          <w:rFonts w:cs="Times New Roman"/>
        </w:rPr>
        <w:t xml:space="preserve"> and we have many systems to help achieve that objective. Again, I will make it clear. </w:t>
      </w:r>
      <w:r w:rsidRPr="005B7C5C">
        <w:rPr>
          <w:rFonts w:cs="Times New Roman"/>
        </w:rPr>
        <w:lastRenderedPageBreak/>
        <w:t xml:space="preserve">It can defend </w:t>
      </w:r>
      <w:r w:rsidRPr="005B7C5C">
        <w:rPr>
          <w:rFonts w:cs="Times New Roman"/>
          <w:noProof/>
        </w:rPr>
        <w:t>itself</w:t>
      </w:r>
      <w:r w:rsidR="00B65E31" w:rsidRPr="005B7C5C">
        <w:rPr>
          <w:rFonts w:cs="Times New Roman"/>
          <w:noProof/>
        </w:rPr>
        <w:t>,</w:t>
      </w:r>
      <w:r w:rsidRPr="005B7C5C">
        <w:rPr>
          <w:rFonts w:cs="Times New Roman"/>
        </w:rPr>
        <w:t xml:space="preserve"> but that is not the purpose of our systems</w:t>
      </w:r>
      <w:r w:rsidR="00B01385" w:rsidRPr="005B7C5C">
        <w:rPr>
          <w:rFonts w:cs="Times New Roman"/>
        </w:rPr>
        <w:t xml:space="preserve">. </w:t>
      </w:r>
      <w:r w:rsidR="00B01385" w:rsidRPr="005B7C5C">
        <w:rPr>
          <w:rFonts w:cs="Times New Roman"/>
          <w:noProof/>
        </w:rPr>
        <w:t>Yes</w:t>
      </w:r>
      <w:r w:rsidR="00B65E31" w:rsidRPr="005B7C5C">
        <w:rPr>
          <w:rFonts w:cs="Times New Roman"/>
          <w:noProof/>
        </w:rPr>
        <w:t>,</w:t>
      </w:r>
      <w:r w:rsidR="00B01385" w:rsidRPr="005B7C5C">
        <w:rPr>
          <w:rFonts w:cs="Times New Roman"/>
        </w:rPr>
        <w:t xml:space="preserve"> we do have </w:t>
      </w:r>
      <w:r w:rsidR="006839DB" w:rsidRPr="005B7C5C">
        <w:rPr>
          <w:rFonts w:cs="Times New Roman"/>
          <w:noProof/>
        </w:rPr>
        <w:t>some</w:t>
      </w:r>
      <w:r w:rsidR="00B01385" w:rsidRPr="005B7C5C">
        <w:rPr>
          <w:rFonts w:cs="Times New Roman"/>
        </w:rPr>
        <w:t xml:space="preserve"> robots assisting us in our travels. We have found them to be </w:t>
      </w:r>
      <w:r w:rsidR="00B01385" w:rsidRPr="005B7C5C">
        <w:rPr>
          <w:rFonts w:cs="Times New Roman"/>
          <w:noProof/>
        </w:rPr>
        <w:t>efficient</w:t>
      </w:r>
      <w:r w:rsidR="00B65E31" w:rsidRPr="005B7C5C">
        <w:rPr>
          <w:rFonts w:cs="Times New Roman"/>
          <w:noProof/>
        </w:rPr>
        <w:t>,</w:t>
      </w:r>
      <w:r w:rsidR="00B01385" w:rsidRPr="005B7C5C">
        <w:rPr>
          <w:rFonts w:cs="Times New Roman"/>
        </w:rPr>
        <w:t xml:space="preserve"> and they make significant contributions to our efforts</w:t>
      </w:r>
      <w:r w:rsidRPr="005B7C5C">
        <w:rPr>
          <w:rFonts w:cs="Times New Roman"/>
        </w:rPr>
        <w:t>.”</w:t>
      </w:r>
    </w:p>
    <w:p w14:paraId="55DABDE0" w14:textId="329C8BAF" w:rsidR="00CE370B" w:rsidRPr="005B7C5C" w:rsidRDefault="00CE370B" w:rsidP="004537F7">
      <w:pPr>
        <w:rPr>
          <w:rFonts w:cs="Times New Roman"/>
        </w:rPr>
      </w:pPr>
      <w:r w:rsidRPr="005B7C5C">
        <w:rPr>
          <w:rFonts w:cs="Times New Roman"/>
        </w:rPr>
        <w:t>Even though Bob and his sensor had gotten nothing about their ship’s abilities, Joan took a stab, “We see that your ship also has numerous abilities which we are wondering about.”</w:t>
      </w:r>
    </w:p>
    <w:p w14:paraId="3AA782FB" w14:textId="02806995" w:rsidR="00CE370B" w:rsidRPr="005B7C5C" w:rsidRDefault="00CE370B" w:rsidP="004537F7">
      <w:pPr>
        <w:rPr>
          <w:rFonts w:cs="Times New Roman"/>
        </w:rPr>
      </w:pPr>
      <w:r w:rsidRPr="005B7C5C">
        <w:rPr>
          <w:rFonts w:cs="Times New Roman"/>
        </w:rPr>
        <w:t xml:space="preserve">Joan knew that </w:t>
      </w:r>
      <w:r w:rsidR="00BC57A5" w:rsidRPr="005B7C5C">
        <w:rPr>
          <w:rFonts w:cs="Times New Roman"/>
        </w:rPr>
        <w:t>they were taking</w:t>
      </w:r>
      <w:r w:rsidRPr="005B7C5C">
        <w:rPr>
          <w:rFonts w:cs="Times New Roman"/>
        </w:rPr>
        <w:t xml:space="preserve"> </w:t>
      </w:r>
      <w:r w:rsidR="00F23318" w:rsidRPr="005B7C5C">
        <w:rPr>
          <w:rFonts w:cs="Times New Roman"/>
        </w:rPr>
        <w:t xml:space="preserve">a </w:t>
      </w:r>
      <w:r w:rsidRPr="005B7C5C">
        <w:rPr>
          <w:rFonts w:cs="Times New Roman"/>
        </w:rPr>
        <w:t>shot in the dark, but they didn’t know what Joan and Tom ‘didn’t’ know.</w:t>
      </w:r>
    </w:p>
    <w:p w14:paraId="365510B0" w14:textId="6DA082C6" w:rsidR="00CE370B" w:rsidRPr="005B7C5C" w:rsidRDefault="00CE370B" w:rsidP="004537F7">
      <w:pPr>
        <w:rPr>
          <w:rFonts w:cs="Times New Roman"/>
        </w:rPr>
      </w:pPr>
      <w:r w:rsidRPr="005B7C5C">
        <w:rPr>
          <w:rFonts w:cs="Times New Roman"/>
        </w:rPr>
        <w:t>“Ours is not designed for exploration. When we came to your system</w:t>
      </w:r>
      <w:r w:rsidR="00BC57A5" w:rsidRPr="005B7C5C">
        <w:rPr>
          <w:rFonts w:cs="Times New Roman"/>
        </w:rPr>
        <w:t>,</w:t>
      </w:r>
      <w:r w:rsidRPr="005B7C5C">
        <w:rPr>
          <w:rFonts w:cs="Times New Roman"/>
        </w:rPr>
        <w:t xml:space="preserve"> we didn’t know what we would find. Like your ship, ours can defend itself.”</w:t>
      </w:r>
    </w:p>
    <w:p w14:paraId="3D752345" w14:textId="4FA5D315" w:rsidR="0081111F" w:rsidRPr="005B7C5C" w:rsidRDefault="0081111F" w:rsidP="004537F7">
      <w:pPr>
        <w:rPr>
          <w:rFonts w:cs="Times New Roman"/>
        </w:rPr>
      </w:pPr>
      <w:r w:rsidRPr="005B7C5C">
        <w:rPr>
          <w:rFonts w:cs="Times New Roman"/>
        </w:rPr>
        <w:t>“I understand that. It is prudent for both of us to proceed with caution. We have no desire to attack you</w:t>
      </w:r>
      <w:r w:rsidR="00C41262">
        <w:rPr>
          <w:rFonts w:cs="Times New Roman"/>
        </w:rPr>
        <w:t>;</w:t>
      </w:r>
      <w:r w:rsidRPr="005B7C5C">
        <w:rPr>
          <w:rFonts w:cs="Times New Roman"/>
        </w:rPr>
        <w:t xml:space="preserve"> as I said before</w:t>
      </w:r>
      <w:r w:rsidR="00C41262">
        <w:rPr>
          <w:rFonts w:cs="Times New Roman"/>
        </w:rPr>
        <w:t>,</w:t>
      </w:r>
      <w:r w:rsidRPr="005B7C5C">
        <w:rPr>
          <w:rFonts w:cs="Times New Roman"/>
        </w:rPr>
        <w:t xml:space="preserve"> we are a peaceful race that will only defend itself. We are interested in </w:t>
      </w:r>
      <w:r w:rsidRPr="005B7C5C">
        <w:rPr>
          <w:rFonts w:cs="Times New Roman"/>
          <w:noProof/>
        </w:rPr>
        <w:t xml:space="preserve">working with our friends and </w:t>
      </w:r>
      <w:r w:rsidR="00C41262">
        <w:rPr>
          <w:rFonts w:cs="Times New Roman"/>
          <w:noProof/>
        </w:rPr>
        <w:t>developing</w:t>
      </w:r>
      <w:r w:rsidRPr="005B7C5C">
        <w:rPr>
          <w:rFonts w:cs="Times New Roman"/>
        </w:rPr>
        <w:t xml:space="preserve"> a </w:t>
      </w:r>
      <w:r w:rsidR="00C41262">
        <w:rPr>
          <w:rFonts w:cs="Times New Roman"/>
        </w:rPr>
        <w:t>beneficial relationship</w:t>
      </w:r>
      <w:r w:rsidRPr="005B7C5C">
        <w:rPr>
          <w:rFonts w:cs="Times New Roman"/>
        </w:rPr>
        <w:t xml:space="preserve"> for both of us. I will direct my computers to share information about our species and society. I would like to receive a similar summary of information regarding </w:t>
      </w:r>
      <w:r w:rsidRPr="005B7C5C">
        <w:rPr>
          <w:rFonts w:cs="Times New Roman"/>
          <w:noProof/>
        </w:rPr>
        <w:t>yours</w:t>
      </w:r>
      <w:r w:rsidRPr="005B7C5C">
        <w:rPr>
          <w:rFonts w:cs="Times New Roman"/>
        </w:rPr>
        <w:t xml:space="preserve"> if that is acceptable?”</w:t>
      </w:r>
    </w:p>
    <w:p w14:paraId="6FC967A8" w14:textId="19AD95DE" w:rsidR="0081111F" w:rsidRPr="005B7C5C" w:rsidRDefault="0081111F" w:rsidP="004537F7">
      <w:pPr>
        <w:rPr>
          <w:rFonts w:cs="Times New Roman"/>
        </w:rPr>
      </w:pPr>
      <w:r w:rsidRPr="005B7C5C">
        <w:rPr>
          <w:rFonts w:cs="Times New Roman"/>
        </w:rPr>
        <w:t xml:space="preserve">“That would be </w:t>
      </w:r>
      <w:r w:rsidRPr="005B7C5C">
        <w:rPr>
          <w:rFonts w:cs="Times New Roman"/>
          <w:noProof/>
        </w:rPr>
        <w:t>appreciated</w:t>
      </w:r>
      <w:r w:rsidR="00B65E31" w:rsidRPr="005B7C5C">
        <w:rPr>
          <w:rFonts w:cs="Times New Roman"/>
          <w:noProof/>
        </w:rPr>
        <w:t>,</w:t>
      </w:r>
      <w:r w:rsidRPr="005B7C5C">
        <w:rPr>
          <w:rFonts w:cs="Times New Roman"/>
        </w:rPr>
        <w:t xml:space="preserve"> and we will reciprocate. I would also like to invite you to return at some point in the </w:t>
      </w:r>
      <w:r w:rsidRPr="005B7C5C">
        <w:rPr>
          <w:rFonts w:cs="Times New Roman"/>
          <w:noProof/>
        </w:rPr>
        <w:t>future</w:t>
      </w:r>
      <w:r w:rsidR="00B65E31" w:rsidRPr="005B7C5C">
        <w:rPr>
          <w:rFonts w:cs="Times New Roman"/>
          <w:noProof/>
        </w:rPr>
        <w:t>,</w:t>
      </w:r>
      <w:r w:rsidRPr="005B7C5C">
        <w:rPr>
          <w:rFonts w:cs="Times New Roman"/>
        </w:rPr>
        <w:t xml:space="preserve"> and we can </w:t>
      </w:r>
      <w:r w:rsidR="00BC57A5" w:rsidRPr="005B7C5C">
        <w:rPr>
          <w:rFonts w:cs="Times New Roman"/>
        </w:rPr>
        <w:t xml:space="preserve">have </w:t>
      </w:r>
      <w:r w:rsidRPr="005B7C5C">
        <w:rPr>
          <w:rFonts w:cs="Times New Roman"/>
        </w:rPr>
        <w:t>the next meeting in our system.”</w:t>
      </w:r>
    </w:p>
    <w:p w14:paraId="2D90B67E" w14:textId="2BAE3DC8" w:rsidR="0081111F" w:rsidRPr="005B7C5C" w:rsidRDefault="0081111F" w:rsidP="004537F7">
      <w:pPr>
        <w:rPr>
          <w:rFonts w:cs="Times New Roman"/>
        </w:rPr>
      </w:pPr>
      <w:r w:rsidRPr="005B7C5C">
        <w:rPr>
          <w:rFonts w:cs="Times New Roman"/>
        </w:rPr>
        <w:t xml:space="preserve">“That would be very </w:t>
      </w:r>
      <w:r w:rsidRPr="005B7C5C">
        <w:rPr>
          <w:rFonts w:cs="Times New Roman"/>
          <w:noProof/>
        </w:rPr>
        <w:t>interesting</w:t>
      </w:r>
      <w:r w:rsidR="00B65E31" w:rsidRPr="005B7C5C">
        <w:rPr>
          <w:rFonts w:cs="Times New Roman"/>
          <w:noProof/>
        </w:rPr>
        <w:t>,</w:t>
      </w:r>
      <w:r w:rsidRPr="005B7C5C">
        <w:rPr>
          <w:rFonts w:cs="Times New Roman"/>
        </w:rPr>
        <w:t xml:space="preserve"> and we look forward to that meeting. As a first step towards developing better relations, is there something we can offer you now?”</w:t>
      </w:r>
    </w:p>
    <w:p w14:paraId="4B229DA8" w14:textId="1EFC0BB1" w:rsidR="00636081" w:rsidRPr="005B7C5C" w:rsidRDefault="0081111F" w:rsidP="004537F7">
      <w:pPr>
        <w:rPr>
          <w:rFonts w:cs="Times New Roman"/>
        </w:rPr>
      </w:pPr>
      <w:r w:rsidRPr="005B7C5C">
        <w:rPr>
          <w:rFonts w:cs="Times New Roman"/>
        </w:rPr>
        <w:t xml:space="preserve">“Yes, there is something </w:t>
      </w:r>
      <w:r w:rsidR="00636081" w:rsidRPr="005B7C5C">
        <w:rPr>
          <w:rFonts w:cs="Times New Roman"/>
        </w:rPr>
        <w:t>we</w:t>
      </w:r>
      <w:r w:rsidRPr="005B7C5C">
        <w:rPr>
          <w:rFonts w:cs="Times New Roman"/>
        </w:rPr>
        <w:t xml:space="preserve"> would like to discuss.</w:t>
      </w:r>
      <w:r w:rsidR="00636081" w:rsidRPr="005B7C5C">
        <w:rPr>
          <w:rFonts w:cs="Times New Roman"/>
        </w:rPr>
        <w:t>”</w:t>
      </w:r>
    </w:p>
    <w:p w14:paraId="031E6CB1" w14:textId="1923F17B" w:rsidR="00636081" w:rsidRPr="005B7C5C" w:rsidRDefault="00636081" w:rsidP="004537F7">
      <w:pPr>
        <w:rPr>
          <w:rFonts w:cs="Times New Roman"/>
        </w:rPr>
      </w:pPr>
      <w:r w:rsidRPr="005B7C5C">
        <w:rPr>
          <w:rFonts w:cs="Times New Roman"/>
        </w:rPr>
        <w:t>“Excellent, what is your question?”</w:t>
      </w:r>
    </w:p>
    <w:p w14:paraId="12F3C92A" w14:textId="32E1B9D8" w:rsidR="00636081" w:rsidRPr="005B7C5C" w:rsidRDefault="00636081" w:rsidP="004537F7">
      <w:pPr>
        <w:rPr>
          <w:rFonts w:cs="Times New Roman"/>
        </w:rPr>
      </w:pPr>
      <w:r w:rsidRPr="005B7C5C">
        <w:rPr>
          <w:rFonts w:cs="Times New Roman"/>
        </w:rPr>
        <w:lastRenderedPageBreak/>
        <w:t xml:space="preserve">“We have noticed that </w:t>
      </w:r>
      <w:proofErr w:type="gramStart"/>
      <w:r w:rsidRPr="005B7C5C">
        <w:rPr>
          <w:rFonts w:cs="Times New Roman"/>
        </w:rPr>
        <w:t>the vast majority of</w:t>
      </w:r>
      <w:proofErr w:type="gramEnd"/>
      <w:r w:rsidRPr="005B7C5C">
        <w:rPr>
          <w:rFonts w:cs="Times New Roman"/>
        </w:rPr>
        <w:t xml:space="preserve"> your activities </w:t>
      </w:r>
      <w:r w:rsidR="00BC57A5" w:rsidRPr="005B7C5C">
        <w:rPr>
          <w:rFonts w:cs="Times New Roman"/>
        </w:rPr>
        <w:t>are</w:t>
      </w:r>
      <w:r w:rsidRPr="005B7C5C">
        <w:rPr>
          <w:rFonts w:cs="Times New Roman"/>
        </w:rPr>
        <w:t xml:space="preserve"> within the inner three planets. Beyond </w:t>
      </w:r>
      <w:r w:rsidRPr="005B7C5C">
        <w:rPr>
          <w:rFonts w:cs="Times New Roman"/>
          <w:noProof/>
        </w:rPr>
        <w:t>those</w:t>
      </w:r>
      <w:r w:rsidR="00B65E31" w:rsidRPr="005B7C5C">
        <w:rPr>
          <w:rFonts w:cs="Times New Roman"/>
          <w:noProof/>
        </w:rPr>
        <w:t>,</w:t>
      </w:r>
      <w:r w:rsidRPr="005B7C5C">
        <w:rPr>
          <w:rFonts w:cs="Times New Roman"/>
        </w:rPr>
        <w:t xml:space="preserve"> you have gas giants </w:t>
      </w:r>
      <w:proofErr w:type="gramStart"/>
      <w:r w:rsidRPr="005B7C5C">
        <w:rPr>
          <w:rFonts w:cs="Times New Roman"/>
        </w:rPr>
        <w:t>similar to</w:t>
      </w:r>
      <w:proofErr w:type="gramEnd"/>
      <w:r w:rsidRPr="005B7C5C">
        <w:rPr>
          <w:rFonts w:cs="Times New Roman"/>
        </w:rPr>
        <w:t xml:space="preserve"> ours. We have been unable to mine key minerals from our larger planets because the gravity is too strong. You have an outer gas giant </w:t>
      </w:r>
      <w:r w:rsidR="00C41262">
        <w:rPr>
          <w:rFonts w:cs="Times New Roman"/>
        </w:rPr>
        <w:t>with</w:t>
      </w:r>
      <w:r w:rsidRPr="005B7C5C">
        <w:rPr>
          <w:rFonts w:cs="Times New Roman"/>
        </w:rPr>
        <w:t xml:space="preserve"> </w:t>
      </w:r>
      <w:r w:rsidRPr="005B7C5C">
        <w:rPr>
          <w:rFonts w:cs="Times New Roman"/>
          <w:noProof/>
        </w:rPr>
        <w:t>lower</w:t>
      </w:r>
      <w:r w:rsidRPr="005B7C5C">
        <w:rPr>
          <w:rFonts w:cs="Times New Roman"/>
        </w:rPr>
        <w:t xml:space="preserve"> gravity and one that we could mine key elements from. If you are not currently mining that </w:t>
      </w:r>
      <w:r w:rsidRPr="005B7C5C">
        <w:rPr>
          <w:rFonts w:cs="Times New Roman"/>
          <w:noProof/>
        </w:rPr>
        <w:t>planet</w:t>
      </w:r>
      <w:r w:rsidR="00B65E31" w:rsidRPr="005B7C5C">
        <w:rPr>
          <w:rFonts w:cs="Times New Roman"/>
          <w:noProof/>
        </w:rPr>
        <w:t>,</w:t>
      </w:r>
      <w:r w:rsidRPr="005B7C5C">
        <w:rPr>
          <w:rFonts w:cs="Times New Roman"/>
        </w:rPr>
        <w:t xml:space="preserve"> we </w:t>
      </w:r>
      <w:r w:rsidRPr="005B7C5C">
        <w:rPr>
          <w:rFonts w:cs="Times New Roman"/>
          <w:noProof/>
        </w:rPr>
        <w:t xml:space="preserve">would </w:t>
      </w:r>
      <w:r w:rsidR="00B65E31" w:rsidRPr="005B7C5C">
        <w:rPr>
          <w:rFonts w:cs="Times New Roman"/>
          <w:noProof/>
        </w:rPr>
        <w:t xml:space="preserve">like </w:t>
      </w:r>
      <w:r w:rsidRPr="005B7C5C">
        <w:rPr>
          <w:rFonts w:cs="Times New Roman"/>
          <w:noProof/>
        </w:rPr>
        <w:t>to</w:t>
      </w:r>
      <w:r w:rsidRPr="005B7C5C">
        <w:rPr>
          <w:rFonts w:cs="Times New Roman"/>
        </w:rPr>
        <w:t xml:space="preserve"> have the opportunity.”</w:t>
      </w:r>
    </w:p>
    <w:p w14:paraId="7843476C" w14:textId="299EE71F" w:rsidR="00636081" w:rsidRPr="005B7C5C" w:rsidRDefault="00636081" w:rsidP="004537F7">
      <w:pPr>
        <w:rPr>
          <w:rFonts w:cs="Times New Roman"/>
        </w:rPr>
      </w:pPr>
      <w:r w:rsidRPr="005B7C5C">
        <w:rPr>
          <w:rFonts w:cs="Times New Roman"/>
        </w:rPr>
        <w:t>“This is a good opportunity to introduce another member of my crew. He is our expert on our planets and will be a good source of information.”</w:t>
      </w:r>
    </w:p>
    <w:p w14:paraId="5260CEAB" w14:textId="18A365E5" w:rsidR="00636081" w:rsidRPr="005B7C5C" w:rsidRDefault="00636081" w:rsidP="004537F7">
      <w:pPr>
        <w:rPr>
          <w:rFonts w:cs="Times New Roman"/>
        </w:rPr>
      </w:pPr>
      <w:r w:rsidRPr="005B7C5C">
        <w:rPr>
          <w:rFonts w:cs="Times New Roman"/>
        </w:rPr>
        <w:t xml:space="preserve">Joan’s statement was met with a gesture where Mexar showed both hands with </w:t>
      </w:r>
      <w:r w:rsidR="00BC57A5" w:rsidRPr="005B7C5C">
        <w:rPr>
          <w:rFonts w:cs="Times New Roman"/>
        </w:rPr>
        <w:t>her palms up</w:t>
      </w:r>
      <w:r w:rsidRPr="005B7C5C">
        <w:rPr>
          <w:rFonts w:cs="Times New Roman"/>
        </w:rPr>
        <w:t xml:space="preserve">. Joan accepted that motion as </w:t>
      </w:r>
      <w:r w:rsidR="00C41262">
        <w:rPr>
          <w:rFonts w:cs="Times New Roman"/>
        </w:rPr>
        <w:t xml:space="preserve">an </w:t>
      </w:r>
      <w:r w:rsidRPr="005B7C5C">
        <w:rPr>
          <w:rFonts w:cs="Times New Roman"/>
        </w:rPr>
        <w:t>agreement.</w:t>
      </w:r>
    </w:p>
    <w:p w14:paraId="6F5D65E5" w14:textId="02584840" w:rsidR="00636081" w:rsidRPr="005B7C5C" w:rsidRDefault="00636081" w:rsidP="004537F7">
      <w:pPr>
        <w:rPr>
          <w:rFonts w:cs="Times New Roman"/>
        </w:rPr>
      </w:pPr>
      <w:r w:rsidRPr="005B7C5C">
        <w:rPr>
          <w:rFonts w:cs="Times New Roman"/>
        </w:rPr>
        <w:t>“</w:t>
      </w:r>
      <w:r w:rsidR="00B01385" w:rsidRPr="005B7C5C">
        <w:rPr>
          <w:rFonts w:cs="Times New Roman"/>
        </w:rPr>
        <w:t>Professor Shappel</w:t>
      </w:r>
      <w:r w:rsidRPr="005B7C5C">
        <w:rPr>
          <w:rFonts w:cs="Times New Roman"/>
        </w:rPr>
        <w:t xml:space="preserve">, please come to the meeting,” Joan announced over her </w:t>
      </w:r>
      <w:r w:rsidR="00360107">
        <w:rPr>
          <w:rFonts w:cs="Times New Roman"/>
        </w:rPr>
        <w:t>commlink</w:t>
      </w:r>
      <w:r w:rsidRPr="005B7C5C">
        <w:rPr>
          <w:rFonts w:cs="Times New Roman"/>
        </w:rPr>
        <w:t>.</w:t>
      </w:r>
    </w:p>
    <w:p w14:paraId="2ED3258D" w14:textId="3DEFC247" w:rsidR="00636081" w:rsidRPr="005B7C5C" w:rsidRDefault="00636081" w:rsidP="004537F7">
      <w:pPr>
        <w:rPr>
          <w:rFonts w:cs="Times New Roman"/>
        </w:rPr>
      </w:pPr>
      <w:r w:rsidRPr="005B7C5C">
        <w:rPr>
          <w:rFonts w:cs="Times New Roman"/>
        </w:rPr>
        <w:t>“Be right there,” was Bob’s response.</w:t>
      </w:r>
    </w:p>
    <w:p w14:paraId="0B530EA8" w14:textId="4F88AE2C" w:rsidR="00636081" w:rsidRPr="005B7C5C" w:rsidRDefault="00636081" w:rsidP="004537F7">
      <w:pPr>
        <w:rPr>
          <w:rFonts w:cs="Times New Roman"/>
        </w:rPr>
      </w:pPr>
      <w:r w:rsidRPr="005B7C5C">
        <w:rPr>
          <w:rFonts w:cs="Times New Roman"/>
        </w:rPr>
        <w:t>Within 30 seconds</w:t>
      </w:r>
      <w:r w:rsidR="00C41262">
        <w:rPr>
          <w:rFonts w:cs="Times New Roman"/>
        </w:rPr>
        <w:t>,</w:t>
      </w:r>
      <w:r w:rsidRPr="005B7C5C">
        <w:rPr>
          <w:rFonts w:cs="Times New Roman"/>
        </w:rPr>
        <w:t xml:space="preserve"> he strode into the meeting room and was introduced to the Terest guests.</w:t>
      </w:r>
    </w:p>
    <w:p w14:paraId="5D418F64" w14:textId="77EFD12C" w:rsidR="00B01385" w:rsidRPr="005B7C5C" w:rsidRDefault="00B01385" w:rsidP="004537F7">
      <w:pPr>
        <w:tabs>
          <w:tab w:val="center" w:pos="3096"/>
        </w:tabs>
        <w:rPr>
          <w:rFonts w:cs="Times New Roman"/>
        </w:rPr>
      </w:pPr>
      <w:r w:rsidRPr="005B7C5C">
        <w:rPr>
          <w:rFonts w:cs="Times New Roman"/>
        </w:rPr>
        <w:t>“Professor Shappel, our guests have told us that mining the large gas giants in their solar system is not practical because of their high gravity. The</w:t>
      </w:r>
      <w:r w:rsidR="00F23318" w:rsidRPr="005B7C5C">
        <w:rPr>
          <w:rFonts w:cs="Times New Roman"/>
        </w:rPr>
        <w:t>y</w:t>
      </w:r>
      <w:r w:rsidRPr="005B7C5C">
        <w:rPr>
          <w:rFonts w:cs="Times New Roman"/>
        </w:rPr>
        <w:t xml:space="preserve"> have asked for permission to mine one of ours.”</w:t>
      </w:r>
    </w:p>
    <w:p w14:paraId="304C4D2A" w14:textId="7CDF3479" w:rsidR="00B01385" w:rsidRPr="005B7C5C" w:rsidRDefault="00B01385" w:rsidP="004537F7">
      <w:pPr>
        <w:tabs>
          <w:tab w:val="center" w:pos="3096"/>
        </w:tabs>
        <w:rPr>
          <w:rFonts w:cs="Times New Roman"/>
        </w:rPr>
      </w:pPr>
      <w:r w:rsidRPr="005B7C5C">
        <w:rPr>
          <w:rFonts w:cs="Times New Roman"/>
        </w:rPr>
        <w:t>“Which one are you interested in?” Bob asked.</w:t>
      </w:r>
    </w:p>
    <w:p w14:paraId="19ECFBF9" w14:textId="717B00AB" w:rsidR="00B01385" w:rsidRPr="005B7C5C" w:rsidRDefault="00B01385" w:rsidP="004537F7">
      <w:pPr>
        <w:tabs>
          <w:tab w:val="center" w:pos="3096"/>
        </w:tabs>
        <w:rPr>
          <w:rFonts w:cs="Times New Roman"/>
        </w:rPr>
      </w:pPr>
      <w:r w:rsidRPr="005B7C5C">
        <w:rPr>
          <w:rFonts w:cs="Times New Roman"/>
        </w:rPr>
        <w:t>“It is the seventh planet from your sun,” replied Mexar.</w:t>
      </w:r>
    </w:p>
    <w:p w14:paraId="16D58760" w14:textId="5F1ED987" w:rsidR="00B01385" w:rsidRPr="005B7C5C" w:rsidRDefault="00B01385" w:rsidP="004537F7">
      <w:pPr>
        <w:tabs>
          <w:tab w:val="center" w:pos="3096"/>
        </w:tabs>
        <w:rPr>
          <w:rFonts w:cs="Times New Roman"/>
        </w:rPr>
      </w:pPr>
      <w:r w:rsidRPr="005B7C5C">
        <w:rPr>
          <w:rFonts w:cs="Times New Roman"/>
        </w:rPr>
        <w:t xml:space="preserve">“We call that planet </w:t>
      </w:r>
      <w:r w:rsidRPr="005B7C5C">
        <w:rPr>
          <w:rFonts w:cs="Times New Roman"/>
          <w:noProof/>
        </w:rPr>
        <w:t>Uranus</w:t>
      </w:r>
      <w:r w:rsidR="00B65E31" w:rsidRPr="005B7C5C">
        <w:rPr>
          <w:rFonts w:cs="Times New Roman"/>
          <w:noProof/>
        </w:rPr>
        <w:t>,</w:t>
      </w:r>
      <w:r w:rsidRPr="005B7C5C">
        <w:rPr>
          <w:rFonts w:cs="Times New Roman"/>
        </w:rPr>
        <w:t xml:space="preserve"> and we are considering mining it for the same reasons. Our other large gas giants have significant </w:t>
      </w:r>
      <w:r w:rsidRPr="005B7C5C">
        <w:rPr>
          <w:rFonts w:cs="Times New Roman"/>
          <w:noProof/>
        </w:rPr>
        <w:lastRenderedPageBreak/>
        <w:t>gravity</w:t>
      </w:r>
      <w:r w:rsidR="00B65E31" w:rsidRPr="005B7C5C">
        <w:rPr>
          <w:rFonts w:cs="Times New Roman"/>
          <w:noProof/>
        </w:rPr>
        <w:t>,</w:t>
      </w:r>
      <w:r w:rsidRPr="005B7C5C">
        <w:rPr>
          <w:rFonts w:cs="Times New Roman"/>
        </w:rPr>
        <w:t xml:space="preserve"> and we would have to go too deep into that gravity to get</w:t>
      </w:r>
      <w:r w:rsidR="00BC57A5" w:rsidRPr="005B7C5C">
        <w:rPr>
          <w:rFonts w:cs="Times New Roman"/>
        </w:rPr>
        <w:t xml:space="preserve"> enough of the gas that we want,</w:t>
      </w:r>
      <w:r w:rsidRPr="005B7C5C">
        <w:rPr>
          <w:rFonts w:cs="Times New Roman"/>
        </w:rPr>
        <w:t>”</w:t>
      </w:r>
      <w:r w:rsidR="00BC57A5" w:rsidRPr="005B7C5C">
        <w:rPr>
          <w:rFonts w:cs="Times New Roman"/>
        </w:rPr>
        <w:t xml:space="preserve"> Professor Shappel responded.</w:t>
      </w:r>
    </w:p>
    <w:p w14:paraId="74CF0305" w14:textId="790746E1" w:rsidR="00B01385" w:rsidRPr="005B7C5C" w:rsidRDefault="00B01385" w:rsidP="004537F7">
      <w:pPr>
        <w:tabs>
          <w:tab w:val="center" w:pos="3096"/>
        </w:tabs>
        <w:rPr>
          <w:rFonts w:cs="Times New Roman"/>
        </w:rPr>
      </w:pPr>
      <w:r w:rsidRPr="005B7C5C">
        <w:rPr>
          <w:rFonts w:cs="Times New Roman"/>
        </w:rPr>
        <w:t xml:space="preserve">“Mexar, your request will be taken </w:t>
      </w:r>
      <w:r w:rsidR="00B65E31" w:rsidRPr="005B7C5C">
        <w:rPr>
          <w:rFonts w:cs="Times New Roman"/>
          <w:noProof/>
        </w:rPr>
        <w:t>into</w:t>
      </w:r>
      <w:r w:rsidRPr="005B7C5C">
        <w:rPr>
          <w:rFonts w:cs="Times New Roman"/>
        </w:rPr>
        <w:t xml:space="preserve"> </w:t>
      </w:r>
      <w:r w:rsidRPr="005B7C5C">
        <w:rPr>
          <w:rFonts w:cs="Times New Roman"/>
          <w:noProof/>
        </w:rPr>
        <w:t>consideration</w:t>
      </w:r>
      <w:r w:rsidR="00B65E31" w:rsidRPr="005B7C5C">
        <w:rPr>
          <w:rFonts w:cs="Times New Roman"/>
          <w:noProof/>
        </w:rPr>
        <w:t>,</w:t>
      </w:r>
      <w:r w:rsidRPr="005B7C5C">
        <w:rPr>
          <w:rFonts w:cs="Times New Roman"/>
        </w:rPr>
        <w:t xml:space="preserve"> and we’ll try to give you a response during our next meeting,” Joan said.</w:t>
      </w:r>
    </w:p>
    <w:p w14:paraId="5EB24AFE" w14:textId="045E1213" w:rsidR="00B01385" w:rsidRPr="005B7C5C" w:rsidRDefault="00B01385" w:rsidP="004537F7">
      <w:pPr>
        <w:tabs>
          <w:tab w:val="center" w:pos="3096"/>
        </w:tabs>
        <w:rPr>
          <w:rFonts w:cs="Times New Roman"/>
        </w:rPr>
      </w:pPr>
      <w:r w:rsidRPr="005B7C5C">
        <w:rPr>
          <w:rFonts w:cs="Times New Roman"/>
        </w:rPr>
        <w:t>“Thank you. Is there something that you’d like to ask about</w:t>
      </w:r>
      <w:r w:rsidR="00C41262">
        <w:rPr>
          <w:rFonts w:cs="Times New Roman"/>
        </w:rPr>
        <w:t>?</w:t>
      </w:r>
      <w:r w:rsidRPr="005B7C5C">
        <w:rPr>
          <w:rFonts w:cs="Times New Roman"/>
        </w:rPr>
        <w:t>” Mexar asked Joan.</w:t>
      </w:r>
    </w:p>
    <w:p w14:paraId="7E088C81" w14:textId="27E80BAA" w:rsidR="00B01385" w:rsidRPr="005B7C5C" w:rsidRDefault="00B01385" w:rsidP="004537F7">
      <w:pPr>
        <w:tabs>
          <w:tab w:val="center" w:pos="3096"/>
        </w:tabs>
        <w:rPr>
          <w:rFonts w:cs="Times New Roman"/>
        </w:rPr>
      </w:pPr>
      <w:r w:rsidRPr="005B7C5C">
        <w:rPr>
          <w:rFonts w:cs="Times New Roman"/>
        </w:rPr>
        <w:t>Joan thought for a moment</w:t>
      </w:r>
      <w:r w:rsidR="00C41262">
        <w:rPr>
          <w:rFonts w:cs="Times New Roman"/>
        </w:rPr>
        <w:t>,</w:t>
      </w:r>
      <w:r w:rsidRPr="005B7C5C">
        <w:rPr>
          <w:rFonts w:cs="Times New Roman"/>
        </w:rPr>
        <w:t xml:space="preserve"> then responded, “Yes. As I </w:t>
      </w:r>
      <w:r w:rsidRPr="005B7C5C">
        <w:rPr>
          <w:rFonts w:cs="Times New Roman"/>
          <w:noProof/>
        </w:rPr>
        <w:t>said</w:t>
      </w:r>
      <w:r w:rsidR="00B65E31" w:rsidRPr="005B7C5C">
        <w:rPr>
          <w:rFonts w:cs="Times New Roman"/>
          <w:noProof/>
        </w:rPr>
        <w:t>,</w:t>
      </w:r>
      <w:r w:rsidRPr="005B7C5C">
        <w:rPr>
          <w:rFonts w:cs="Times New Roman"/>
        </w:rPr>
        <w:t xml:space="preserve"> we are exploring. We would like to traverse your system when we jump to other systems in your region.”</w:t>
      </w:r>
    </w:p>
    <w:p w14:paraId="1A19EFCD" w14:textId="58E3A983" w:rsidR="00B01385" w:rsidRPr="005B7C5C" w:rsidRDefault="00B01385" w:rsidP="004537F7">
      <w:pPr>
        <w:tabs>
          <w:tab w:val="center" w:pos="3096"/>
        </w:tabs>
        <w:rPr>
          <w:rFonts w:cs="Times New Roman"/>
        </w:rPr>
      </w:pPr>
      <w:r w:rsidRPr="005B7C5C">
        <w:rPr>
          <w:rFonts w:cs="Times New Roman"/>
        </w:rPr>
        <w:t xml:space="preserve">“That request will be </w:t>
      </w:r>
      <w:r w:rsidRPr="005B7C5C">
        <w:rPr>
          <w:rFonts w:cs="Times New Roman"/>
          <w:noProof/>
        </w:rPr>
        <w:t>considered</w:t>
      </w:r>
      <w:r w:rsidR="00B65E31" w:rsidRPr="005B7C5C">
        <w:rPr>
          <w:rFonts w:cs="Times New Roman"/>
          <w:noProof/>
        </w:rPr>
        <w:t>,</w:t>
      </w:r>
      <w:r w:rsidRPr="005B7C5C">
        <w:rPr>
          <w:rFonts w:cs="Times New Roman"/>
        </w:rPr>
        <w:t xml:space="preserve"> and we’ll let you know our decision during our next visit.”</w:t>
      </w:r>
    </w:p>
    <w:p w14:paraId="4D29DF98" w14:textId="4491ADA1" w:rsidR="00B01385" w:rsidRPr="005B7C5C" w:rsidRDefault="00B01385" w:rsidP="004537F7">
      <w:pPr>
        <w:tabs>
          <w:tab w:val="center" w:pos="3096"/>
        </w:tabs>
        <w:rPr>
          <w:rFonts w:cs="Times New Roman"/>
        </w:rPr>
      </w:pPr>
      <w:r w:rsidRPr="005B7C5C">
        <w:rPr>
          <w:rFonts w:cs="Times New Roman"/>
        </w:rPr>
        <w:t xml:space="preserve">“I have one other issue that I would like information on. As I said, we are a peaceful </w:t>
      </w:r>
      <w:r w:rsidRPr="005B7C5C">
        <w:rPr>
          <w:rFonts w:cs="Times New Roman"/>
          <w:noProof/>
        </w:rPr>
        <w:t>race</w:t>
      </w:r>
      <w:r w:rsidR="00B65E31" w:rsidRPr="005B7C5C">
        <w:rPr>
          <w:rFonts w:cs="Times New Roman"/>
          <w:noProof/>
        </w:rPr>
        <w:t>,</w:t>
      </w:r>
      <w:r w:rsidRPr="005B7C5C">
        <w:rPr>
          <w:rFonts w:cs="Times New Roman"/>
        </w:rPr>
        <w:t xml:space="preserve"> and I’m concerned about the conflict that we saw as we passed through your system,” Joan said, realizing that she might be pushing too far.</w:t>
      </w:r>
    </w:p>
    <w:p w14:paraId="225A19EE" w14:textId="7560B65E" w:rsidR="00B01385" w:rsidRPr="005B7C5C" w:rsidRDefault="00B01385" w:rsidP="004537F7">
      <w:pPr>
        <w:tabs>
          <w:tab w:val="center" w:pos="3096"/>
        </w:tabs>
        <w:rPr>
          <w:rFonts w:cs="Times New Roman"/>
        </w:rPr>
      </w:pPr>
      <w:r w:rsidRPr="005B7C5C">
        <w:rPr>
          <w:rFonts w:cs="Times New Roman"/>
        </w:rPr>
        <w:t>Mexar was obviously considering her response. She waited, then spoke, “That conflict is our responsibility and should be of no concern to you.”</w:t>
      </w:r>
    </w:p>
    <w:p w14:paraId="78918D32" w14:textId="0EC7E531" w:rsidR="0047206F" w:rsidRPr="005B7C5C" w:rsidRDefault="00B01385" w:rsidP="004537F7">
      <w:pPr>
        <w:tabs>
          <w:tab w:val="center" w:pos="3096"/>
        </w:tabs>
        <w:rPr>
          <w:rFonts w:cs="Times New Roman"/>
        </w:rPr>
      </w:pPr>
      <w:r w:rsidRPr="005B7C5C">
        <w:rPr>
          <w:rFonts w:cs="Times New Roman"/>
        </w:rPr>
        <w:t xml:space="preserve">Joan expected her question to be deflected so, she accepted it with a straight face and said, </w:t>
      </w:r>
      <w:r w:rsidR="0047206F" w:rsidRPr="005B7C5C">
        <w:rPr>
          <w:rFonts w:cs="Times New Roman"/>
        </w:rPr>
        <w:t xml:space="preserve">“You have followed us to our system. We are concerned that the other side of the conflict may come to our system. As I said </w:t>
      </w:r>
      <w:r w:rsidR="0047206F" w:rsidRPr="005B7C5C">
        <w:rPr>
          <w:rFonts w:cs="Times New Roman"/>
          <w:noProof/>
        </w:rPr>
        <w:t>before</w:t>
      </w:r>
      <w:r w:rsidR="00B65E31" w:rsidRPr="005B7C5C">
        <w:rPr>
          <w:rFonts w:cs="Times New Roman"/>
          <w:noProof/>
        </w:rPr>
        <w:t>,</w:t>
      </w:r>
      <w:r w:rsidR="0047206F" w:rsidRPr="005B7C5C">
        <w:rPr>
          <w:rFonts w:cs="Times New Roman"/>
        </w:rPr>
        <w:t xml:space="preserve"> we want to remain </w:t>
      </w:r>
      <w:r w:rsidR="0047206F" w:rsidRPr="005B7C5C">
        <w:rPr>
          <w:rFonts w:cs="Times New Roman"/>
          <w:noProof/>
        </w:rPr>
        <w:t>neutral</w:t>
      </w:r>
      <w:r w:rsidR="00B65E31" w:rsidRPr="005B7C5C">
        <w:rPr>
          <w:rFonts w:cs="Times New Roman"/>
          <w:noProof/>
        </w:rPr>
        <w:t>,</w:t>
      </w:r>
      <w:r w:rsidR="0047206F" w:rsidRPr="005B7C5C">
        <w:rPr>
          <w:rFonts w:cs="Times New Roman"/>
        </w:rPr>
        <w:t xml:space="preserve"> and we don’t want either side to perceive that we’re help</w:t>
      </w:r>
      <w:r w:rsidR="00823104" w:rsidRPr="005B7C5C">
        <w:rPr>
          <w:rFonts w:cs="Times New Roman"/>
        </w:rPr>
        <w:t>ing</w:t>
      </w:r>
      <w:r w:rsidR="0047206F" w:rsidRPr="005B7C5C">
        <w:rPr>
          <w:rFonts w:cs="Times New Roman"/>
        </w:rPr>
        <w:t xml:space="preserve"> the other.”</w:t>
      </w:r>
    </w:p>
    <w:p w14:paraId="203D5541" w14:textId="77777777" w:rsidR="00E27F12" w:rsidRPr="005B7C5C" w:rsidRDefault="00823104" w:rsidP="004537F7">
      <w:pPr>
        <w:tabs>
          <w:tab w:val="center" w:pos="3096"/>
        </w:tabs>
        <w:rPr>
          <w:rFonts w:cs="Times New Roman"/>
        </w:rPr>
      </w:pPr>
      <w:r w:rsidRPr="005B7C5C">
        <w:rPr>
          <w:rFonts w:cs="Times New Roman"/>
        </w:rPr>
        <w:t>It was a valid concern that needed to be brought up. Joan expected it to cause consternation within the Terest, so she waited for them to debate the issue for a few minutes befor</w:t>
      </w:r>
      <w:r w:rsidR="00E27F12" w:rsidRPr="005B7C5C">
        <w:rPr>
          <w:rFonts w:cs="Times New Roman"/>
        </w:rPr>
        <w:t>e</w:t>
      </w:r>
      <w:r w:rsidRPr="005B7C5C">
        <w:rPr>
          <w:rFonts w:cs="Times New Roman"/>
        </w:rPr>
        <w:t xml:space="preserve"> </w:t>
      </w:r>
      <w:r w:rsidR="00E27F12" w:rsidRPr="005B7C5C">
        <w:rPr>
          <w:rFonts w:cs="Times New Roman"/>
        </w:rPr>
        <w:t>responding.</w:t>
      </w:r>
    </w:p>
    <w:p w14:paraId="6DBA1DD0" w14:textId="019D95AC" w:rsidR="003D0A88" w:rsidRPr="005B7C5C" w:rsidRDefault="00E27F12" w:rsidP="004537F7">
      <w:pPr>
        <w:tabs>
          <w:tab w:val="center" w:pos="3096"/>
        </w:tabs>
        <w:rPr>
          <w:rFonts w:cs="Times New Roman"/>
        </w:rPr>
      </w:pPr>
      <w:r w:rsidRPr="005B7C5C">
        <w:rPr>
          <w:rFonts w:cs="Times New Roman"/>
        </w:rPr>
        <w:lastRenderedPageBreak/>
        <w:t xml:space="preserve">After a pause, Mexar responded, “That is an appropriate concern. We are not </w:t>
      </w:r>
      <w:proofErr w:type="gramStart"/>
      <w:r w:rsidRPr="005B7C5C">
        <w:rPr>
          <w:rFonts w:cs="Times New Roman"/>
        </w:rPr>
        <w:t xml:space="preserve">in </w:t>
      </w:r>
      <w:r w:rsidR="00C41262">
        <w:rPr>
          <w:rFonts w:cs="Times New Roman"/>
        </w:rPr>
        <w:t>a</w:t>
      </w:r>
      <w:r w:rsidRPr="005B7C5C">
        <w:rPr>
          <w:rFonts w:cs="Times New Roman"/>
        </w:rPr>
        <w:t xml:space="preserve"> position</w:t>
      </w:r>
      <w:proofErr w:type="gramEnd"/>
      <w:r w:rsidRPr="005B7C5C">
        <w:rPr>
          <w:rFonts w:cs="Times New Roman"/>
        </w:rPr>
        <w:t xml:space="preserve"> to prevent the </w:t>
      </w:r>
      <w:r w:rsidR="003D0A88" w:rsidRPr="005B7C5C">
        <w:rPr>
          <w:rFonts w:cs="Times New Roman"/>
        </w:rPr>
        <w:t xml:space="preserve">Izod from entering your system. We do not want to see our conflict involve others. </w:t>
      </w:r>
      <w:r w:rsidR="003D0A88" w:rsidRPr="005B7C5C">
        <w:rPr>
          <w:rFonts w:cs="Times New Roman"/>
          <w:noProof/>
        </w:rPr>
        <w:t>Unfortunately</w:t>
      </w:r>
      <w:r w:rsidR="00B65E31" w:rsidRPr="005B7C5C">
        <w:rPr>
          <w:rFonts w:cs="Times New Roman"/>
          <w:noProof/>
        </w:rPr>
        <w:t>,</w:t>
      </w:r>
      <w:r w:rsidR="003D0A88" w:rsidRPr="005B7C5C">
        <w:rPr>
          <w:rFonts w:cs="Times New Roman"/>
        </w:rPr>
        <w:t xml:space="preserve"> we will consider anyone that helps the Izod to be their friend and not ours.”</w:t>
      </w:r>
    </w:p>
    <w:p w14:paraId="59AA532E" w14:textId="0F63852F" w:rsidR="003D0A88" w:rsidRPr="005B7C5C" w:rsidRDefault="003D0A88" w:rsidP="004537F7">
      <w:pPr>
        <w:tabs>
          <w:tab w:val="center" w:pos="3096"/>
        </w:tabs>
        <w:rPr>
          <w:rFonts w:cs="Times New Roman"/>
        </w:rPr>
      </w:pPr>
      <w:r w:rsidRPr="005B7C5C">
        <w:rPr>
          <w:rFonts w:cs="Times New Roman"/>
        </w:rPr>
        <w:t xml:space="preserve">The veiled threat wasn’t missed by Joan, but the answer appeared honest. “Thank you for your </w:t>
      </w:r>
      <w:r w:rsidRPr="005B7C5C">
        <w:rPr>
          <w:rFonts w:cs="Times New Roman"/>
          <w:noProof/>
        </w:rPr>
        <w:t>answer</w:t>
      </w:r>
      <w:r w:rsidR="00B65E31" w:rsidRPr="005B7C5C">
        <w:rPr>
          <w:rFonts w:cs="Times New Roman"/>
          <w:noProof/>
        </w:rPr>
        <w:t>. U</w:t>
      </w:r>
      <w:r w:rsidRPr="005B7C5C">
        <w:rPr>
          <w:rFonts w:cs="Times New Roman"/>
          <w:noProof/>
        </w:rPr>
        <w:t>nfortunately</w:t>
      </w:r>
      <w:r w:rsidR="00193AD6" w:rsidRPr="005B7C5C">
        <w:rPr>
          <w:rFonts w:cs="Times New Roman"/>
          <w:noProof/>
        </w:rPr>
        <w:t>,</w:t>
      </w:r>
      <w:r w:rsidRPr="005B7C5C">
        <w:rPr>
          <w:rFonts w:cs="Times New Roman"/>
        </w:rPr>
        <w:t xml:space="preserve"> the Izod may feel the same way as you. That is our dilemma.”</w:t>
      </w:r>
    </w:p>
    <w:p w14:paraId="6917F68B" w14:textId="35046EDB" w:rsidR="00CE370B" w:rsidRPr="005B7C5C" w:rsidRDefault="00B01385" w:rsidP="004537F7">
      <w:pPr>
        <w:tabs>
          <w:tab w:val="center" w:pos="3096"/>
        </w:tabs>
        <w:rPr>
          <w:rFonts w:cs="Times New Roman"/>
        </w:rPr>
      </w:pPr>
      <w:r w:rsidRPr="005B7C5C">
        <w:rPr>
          <w:rFonts w:cs="Times New Roman"/>
        </w:rPr>
        <w:t xml:space="preserve">“I think this has been a very productive </w:t>
      </w:r>
      <w:r w:rsidRPr="005B7C5C">
        <w:rPr>
          <w:rFonts w:cs="Times New Roman"/>
          <w:noProof/>
        </w:rPr>
        <w:t>meeting</w:t>
      </w:r>
      <w:r w:rsidR="00B65E31" w:rsidRPr="005B7C5C">
        <w:rPr>
          <w:rFonts w:cs="Times New Roman"/>
          <w:noProof/>
        </w:rPr>
        <w:t>,</w:t>
      </w:r>
      <w:r w:rsidRPr="005B7C5C">
        <w:rPr>
          <w:rFonts w:cs="Times New Roman"/>
        </w:rPr>
        <w:t xml:space="preserve"> and I suggest that </w:t>
      </w:r>
      <w:r w:rsidR="00C50549" w:rsidRPr="005B7C5C">
        <w:rPr>
          <w:rFonts w:cs="Times New Roman"/>
        </w:rPr>
        <w:t xml:space="preserve">we </w:t>
      </w:r>
      <w:r w:rsidRPr="005B7C5C">
        <w:rPr>
          <w:rFonts w:cs="Times New Roman"/>
        </w:rPr>
        <w:t>agree</w:t>
      </w:r>
      <w:r w:rsidR="00C50549" w:rsidRPr="005B7C5C">
        <w:rPr>
          <w:rFonts w:cs="Times New Roman"/>
        </w:rPr>
        <w:t xml:space="preserve"> to a date for the next meeting,” responded Mexar.</w:t>
      </w:r>
    </w:p>
    <w:p w14:paraId="061D93EA" w14:textId="5132EDE4" w:rsidR="00C50549" w:rsidRPr="005B7C5C" w:rsidRDefault="00C50549" w:rsidP="004537F7">
      <w:pPr>
        <w:tabs>
          <w:tab w:val="center" w:pos="3096"/>
        </w:tabs>
        <w:rPr>
          <w:rFonts w:cs="Times New Roman"/>
        </w:rPr>
      </w:pPr>
      <w:r w:rsidRPr="005B7C5C">
        <w:rPr>
          <w:rFonts w:cs="Times New Roman"/>
        </w:rPr>
        <w:t>“I agree</w:t>
      </w:r>
      <w:r w:rsidR="00C41262">
        <w:rPr>
          <w:rFonts w:cs="Times New Roman"/>
        </w:rPr>
        <w:t>;</w:t>
      </w:r>
      <w:r w:rsidRPr="005B7C5C">
        <w:rPr>
          <w:rFonts w:cs="Times New Roman"/>
        </w:rPr>
        <w:t xml:space="preserve"> we can plan for another meeting</w:t>
      </w:r>
      <w:r w:rsidR="00C41262">
        <w:rPr>
          <w:rFonts w:cs="Times New Roman"/>
        </w:rPr>
        <w:t>;</w:t>
      </w:r>
      <w:r w:rsidRPr="005B7C5C">
        <w:rPr>
          <w:rFonts w:cs="Times New Roman"/>
        </w:rPr>
        <w:t xml:space="preserve"> </w:t>
      </w:r>
      <w:r w:rsidRPr="005B7C5C">
        <w:rPr>
          <w:rFonts w:cs="Times New Roman"/>
          <w:noProof/>
        </w:rPr>
        <w:t>SIMPOC</w:t>
      </w:r>
      <w:r w:rsidR="00182A7E" w:rsidRPr="005B7C5C">
        <w:rPr>
          <w:rFonts w:cs="Times New Roman"/>
          <w:noProof/>
        </w:rPr>
        <w:t>,</w:t>
      </w:r>
      <w:r w:rsidRPr="005B7C5C">
        <w:rPr>
          <w:rFonts w:cs="Times New Roman"/>
        </w:rPr>
        <w:t xml:space="preserve"> please coordinate a date with their computer.”</w:t>
      </w:r>
    </w:p>
    <w:p w14:paraId="4EC0F512" w14:textId="5EF1D7F5" w:rsidR="00C50549" w:rsidRPr="005B7C5C" w:rsidRDefault="00C50549" w:rsidP="004537F7">
      <w:pPr>
        <w:tabs>
          <w:tab w:val="center" w:pos="3096"/>
        </w:tabs>
        <w:rPr>
          <w:rFonts w:cs="Times New Roman"/>
        </w:rPr>
      </w:pPr>
      <w:r w:rsidRPr="005B7C5C">
        <w:rPr>
          <w:rFonts w:cs="Times New Roman"/>
        </w:rPr>
        <w:t>“Acknowledged.”</w:t>
      </w:r>
    </w:p>
    <w:p w14:paraId="7EF6CA2F" w14:textId="2463084D" w:rsidR="00C50549" w:rsidRPr="005B7C5C" w:rsidRDefault="00C50549" w:rsidP="004537F7">
      <w:pPr>
        <w:tabs>
          <w:tab w:val="center" w:pos="3096"/>
        </w:tabs>
        <w:rPr>
          <w:rFonts w:cs="Times New Roman"/>
        </w:rPr>
      </w:pPr>
      <w:r w:rsidRPr="005B7C5C">
        <w:rPr>
          <w:rFonts w:cs="Times New Roman"/>
        </w:rPr>
        <w:t xml:space="preserve">Within a few </w:t>
      </w:r>
      <w:r w:rsidRPr="005B7C5C">
        <w:rPr>
          <w:rFonts w:cs="Times New Roman"/>
          <w:noProof/>
        </w:rPr>
        <w:t>moments</w:t>
      </w:r>
      <w:r w:rsidR="00182A7E" w:rsidRPr="005B7C5C">
        <w:rPr>
          <w:rFonts w:cs="Times New Roman"/>
          <w:noProof/>
        </w:rPr>
        <w:t>,</w:t>
      </w:r>
      <w:r w:rsidRPr="005B7C5C">
        <w:rPr>
          <w:rFonts w:cs="Times New Roman"/>
        </w:rPr>
        <w:t xml:space="preserve"> the calendars were synchronized between the two computers</w:t>
      </w:r>
      <w:r w:rsidR="00C41262">
        <w:rPr>
          <w:rFonts w:cs="Times New Roman"/>
        </w:rPr>
        <w:t>,</w:t>
      </w:r>
      <w:r w:rsidRPr="005B7C5C">
        <w:rPr>
          <w:rFonts w:cs="Times New Roman"/>
        </w:rPr>
        <w:t xml:space="preserve"> and the meeting ended. Mexar and her companions rose and walked to the control room exit. Neither of the subordinates spoke to their leader. When they reached the </w:t>
      </w:r>
      <w:r w:rsidRPr="005B7C5C">
        <w:rPr>
          <w:rFonts w:cs="Times New Roman"/>
          <w:noProof/>
        </w:rPr>
        <w:t>door</w:t>
      </w:r>
      <w:r w:rsidR="00182A7E" w:rsidRPr="005B7C5C">
        <w:rPr>
          <w:rFonts w:cs="Times New Roman"/>
          <w:noProof/>
        </w:rPr>
        <w:t>,</w:t>
      </w:r>
      <w:r w:rsidRPr="005B7C5C">
        <w:rPr>
          <w:rFonts w:cs="Times New Roman"/>
        </w:rPr>
        <w:t xml:space="preserve"> they turned, crossed their arms</w:t>
      </w:r>
      <w:r w:rsidR="00C41262">
        <w:rPr>
          <w:rFonts w:cs="Times New Roman"/>
        </w:rPr>
        <w:t>,</w:t>
      </w:r>
      <w:r w:rsidRPr="005B7C5C">
        <w:rPr>
          <w:rFonts w:cs="Times New Roman"/>
        </w:rPr>
        <w:t xml:space="preserve"> and bowed slightly. Tom, </w:t>
      </w:r>
      <w:r w:rsidRPr="005B7C5C">
        <w:rPr>
          <w:rFonts w:cs="Times New Roman"/>
          <w:noProof/>
        </w:rPr>
        <w:t>Joan</w:t>
      </w:r>
      <w:r w:rsidR="00182A7E" w:rsidRPr="005B7C5C">
        <w:rPr>
          <w:rFonts w:cs="Times New Roman"/>
          <w:noProof/>
        </w:rPr>
        <w:t>,</w:t>
      </w:r>
      <w:r w:rsidRPr="005B7C5C">
        <w:rPr>
          <w:rFonts w:cs="Times New Roman"/>
        </w:rPr>
        <w:t xml:space="preserve"> and SIMPOC did the same.</w:t>
      </w:r>
    </w:p>
    <w:p w14:paraId="69818014" w14:textId="5C2B1E79" w:rsidR="00C50549" w:rsidRPr="005B7C5C" w:rsidRDefault="00C50549" w:rsidP="004537F7">
      <w:pPr>
        <w:tabs>
          <w:tab w:val="center" w:pos="3096"/>
        </w:tabs>
        <w:rPr>
          <w:rFonts w:cs="Times New Roman"/>
        </w:rPr>
      </w:pPr>
      <w:r w:rsidRPr="005B7C5C">
        <w:rPr>
          <w:rFonts w:cs="Times New Roman"/>
        </w:rPr>
        <w:t>“I think that meeting went well,” Tom said after their guests left the room.</w:t>
      </w:r>
    </w:p>
    <w:p w14:paraId="7D3CF713" w14:textId="20054111" w:rsidR="00C50549" w:rsidRPr="005B7C5C" w:rsidRDefault="00C50549" w:rsidP="004537F7">
      <w:pPr>
        <w:tabs>
          <w:tab w:val="center" w:pos="3096"/>
        </w:tabs>
        <w:rPr>
          <w:rFonts w:cs="Times New Roman"/>
        </w:rPr>
      </w:pPr>
      <w:r w:rsidRPr="005B7C5C">
        <w:rPr>
          <w:rFonts w:cs="Times New Roman"/>
        </w:rPr>
        <w:t>“I think so, but there is something about them that bothers me,” Joan said.</w:t>
      </w:r>
    </w:p>
    <w:p w14:paraId="049DFD79" w14:textId="06423D81" w:rsidR="00C50549" w:rsidRPr="005B7C5C" w:rsidRDefault="00C50549" w:rsidP="004537F7">
      <w:pPr>
        <w:tabs>
          <w:tab w:val="center" w:pos="3096"/>
        </w:tabs>
        <w:rPr>
          <w:rFonts w:cs="Times New Roman"/>
        </w:rPr>
      </w:pPr>
      <w:r w:rsidRPr="005B7C5C">
        <w:rPr>
          <w:rFonts w:cs="Times New Roman"/>
        </w:rPr>
        <w:t>“Could it be because they’re alien</w:t>
      </w:r>
      <w:r w:rsidR="00C41262">
        <w:rPr>
          <w:rFonts w:cs="Times New Roman"/>
        </w:rPr>
        <w:t>s</w:t>
      </w:r>
      <w:r w:rsidRPr="005B7C5C">
        <w:rPr>
          <w:rFonts w:cs="Times New Roman"/>
        </w:rPr>
        <w:t>,” Tom pointed out.</w:t>
      </w:r>
    </w:p>
    <w:p w14:paraId="66E6FA22" w14:textId="0C8656FA" w:rsidR="00C50549" w:rsidRPr="005B7C5C" w:rsidRDefault="00C50549" w:rsidP="00C50549">
      <w:pPr>
        <w:pStyle w:val="Heading2"/>
        <w:rPr>
          <w:rFonts w:cs="Times New Roman"/>
        </w:rPr>
      </w:pPr>
      <w:r w:rsidRPr="005B7C5C">
        <w:rPr>
          <w:rFonts w:cs="Times New Roman"/>
        </w:rPr>
        <w:lastRenderedPageBreak/>
        <w:t>Return to Earth After Second Terest Meeting</w:t>
      </w:r>
    </w:p>
    <w:p w14:paraId="5442F127" w14:textId="6863F2E1" w:rsidR="00C50549" w:rsidRPr="005B7C5C" w:rsidRDefault="00C50549" w:rsidP="00C50549">
      <w:pPr>
        <w:rPr>
          <w:rFonts w:cs="Times New Roman"/>
        </w:rPr>
      </w:pPr>
      <w:r w:rsidRPr="005B7C5C">
        <w:rPr>
          <w:rFonts w:cs="Times New Roman"/>
        </w:rPr>
        <w:t xml:space="preserve">After the </w:t>
      </w:r>
      <w:r w:rsidR="00394BF9" w:rsidRPr="005B7C5C">
        <w:rPr>
          <w:rFonts w:cs="Times New Roman"/>
        </w:rPr>
        <w:t>Terest</w:t>
      </w:r>
      <w:r w:rsidRPr="005B7C5C">
        <w:rPr>
          <w:rFonts w:cs="Times New Roman"/>
        </w:rPr>
        <w:t xml:space="preserve"> ship </w:t>
      </w:r>
      <w:r w:rsidR="00182A7E" w:rsidRPr="005B7C5C">
        <w:rPr>
          <w:rFonts w:cs="Times New Roman"/>
        </w:rPr>
        <w:t xml:space="preserve">had </w:t>
      </w:r>
      <w:r w:rsidRPr="005B7C5C">
        <w:rPr>
          <w:rFonts w:cs="Times New Roman"/>
          <w:noProof/>
        </w:rPr>
        <w:t>left</w:t>
      </w:r>
      <w:r w:rsidRPr="005B7C5C">
        <w:rPr>
          <w:rFonts w:cs="Times New Roman"/>
        </w:rPr>
        <w:t>, the Chevesky powered up and headed for Earth. The tension on the ship was replaced by a certain amount of optimism.</w:t>
      </w:r>
    </w:p>
    <w:p w14:paraId="199AFC5E" w14:textId="298D9EDE" w:rsidR="00C50549" w:rsidRPr="005B7C5C" w:rsidRDefault="00C50549" w:rsidP="00C50549">
      <w:pPr>
        <w:rPr>
          <w:rFonts w:cs="Times New Roman"/>
        </w:rPr>
      </w:pPr>
      <w:r w:rsidRPr="005B7C5C">
        <w:rPr>
          <w:rFonts w:cs="Times New Roman"/>
        </w:rPr>
        <w:t>“Wow, we’re working out a relationship with an alien race. Who would have thought?”</w:t>
      </w:r>
      <w:r w:rsidR="00394BF9" w:rsidRPr="005B7C5C">
        <w:rPr>
          <w:rFonts w:cs="Times New Roman"/>
        </w:rPr>
        <w:t xml:space="preserve"> Tom commented.</w:t>
      </w:r>
    </w:p>
    <w:p w14:paraId="25C5DC2B" w14:textId="39597169" w:rsidR="00C50549" w:rsidRPr="005B7C5C" w:rsidRDefault="00C50549" w:rsidP="00C50549">
      <w:pPr>
        <w:rPr>
          <w:rFonts w:cs="Times New Roman"/>
        </w:rPr>
      </w:pPr>
      <w:r w:rsidRPr="005B7C5C">
        <w:rPr>
          <w:rFonts w:cs="Times New Roman"/>
        </w:rPr>
        <w:t>“Hon, I know it sounds exciting, but I have reservations,” Joan said.</w:t>
      </w:r>
    </w:p>
    <w:p w14:paraId="3760A409" w14:textId="6750FC73" w:rsidR="00C50549" w:rsidRPr="005B7C5C" w:rsidRDefault="00C50549" w:rsidP="00C50549">
      <w:pPr>
        <w:rPr>
          <w:rFonts w:cs="Times New Roman"/>
        </w:rPr>
      </w:pPr>
      <w:r w:rsidRPr="005B7C5C">
        <w:rPr>
          <w:rFonts w:cs="Times New Roman"/>
        </w:rPr>
        <w:t>“I don’t know about you</w:t>
      </w:r>
      <w:r w:rsidR="00551476" w:rsidRPr="005B7C5C">
        <w:rPr>
          <w:rFonts w:cs="Times New Roman"/>
        </w:rPr>
        <w:t>,</w:t>
      </w:r>
      <w:r w:rsidRPr="005B7C5C">
        <w:rPr>
          <w:rFonts w:cs="Times New Roman"/>
        </w:rPr>
        <w:t xml:space="preserve"> </w:t>
      </w:r>
      <w:r w:rsidRPr="005B7C5C">
        <w:rPr>
          <w:rFonts w:cs="Times New Roman"/>
          <w:noProof/>
        </w:rPr>
        <w:t>but</w:t>
      </w:r>
      <w:r w:rsidRPr="005B7C5C">
        <w:rPr>
          <w:rFonts w:cs="Times New Roman"/>
        </w:rPr>
        <w:t xml:space="preserve"> I’m hungry,” Tom said, both to help his wife relax and </w:t>
      </w:r>
      <w:r w:rsidRPr="005B7C5C">
        <w:rPr>
          <w:rFonts w:cs="Times New Roman"/>
          <w:noProof/>
        </w:rPr>
        <w:t>primarily</w:t>
      </w:r>
      <w:r w:rsidRPr="005B7C5C">
        <w:rPr>
          <w:rFonts w:cs="Times New Roman"/>
        </w:rPr>
        <w:t xml:space="preserve"> because he was hungry.</w:t>
      </w:r>
    </w:p>
    <w:p w14:paraId="02CAE5AA" w14:textId="363E34F0" w:rsidR="00C50549" w:rsidRPr="005B7C5C" w:rsidRDefault="00C50549" w:rsidP="00C50549">
      <w:pPr>
        <w:rPr>
          <w:rFonts w:cs="Times New Roman"/>
        </w:rPr>
      </w:pPr>
      <w:r w:rsidRPr="005B7C5C">
        <w:rPr>
          <w:rFonts w:cs="Times New Roman"/>
        </w:rPr>
        <w:t>“Joan, Tom</w:t>
      </w:r>
      <w:r w:rsidR="00C41262">
        <w:rPr>
          <w:rFonts w:cs="Times New Roman"/>
        </w:rPr>
        <w:t>,</w:t>
      </w:r>
      <w:r w:rsidRPr="005B7C5C">
        <w:rPr>
          <w:rFonts w:cs="Times New Roman"/>
        </w:rPr>
        <w:t xml:space="preserve"> I have asked Beta 1 to prepare another meal for you. If you’d like to relax, his meal </w:t>
      </w:r>
      <w:r w:rsidR="007C1DF9" w:rsidRPr="005B7C5C">
        <w:rPr>
          <w:rFonts w:cs="Times New Roman"/>
        </w:rPr>
        <w:t>is scheduled to be complete in 32</w:t>
      </w:r>
      <w:r w:rsidRPr="005B7C5C">
        <w:rPr>
          <w:rFonts w:cs="Times New Roman"/>
        </w:rPr>
        <w:t xml:space="preserve"> minutes.”</w:t>
      </w:r>
    </w:p>
    <w:p w14:paraId="4D0B9ABF" w14:textId="077F24E7" w:rsidR="00C50549" w:rsidRPr="005B7C5C" w:rsidRDefault="00C50549" w:rsidP="00C50549">
      <w:pPr>
        <w:rPr>
          <w:rFonts w:cs="Times New Roman"/>
        </w:rPr>
      </w:pPr>
      <w:r w:rsidRPr="005B7C5C">
        <w:rPr>
          <w:rFonts w:cs="Times New Roman"/>
        </w:rPr>
        <w:t>“That is the best news,” Joan said. “I want to take a shower.”</w:t>
      </w:r>
    </w:p>
    <w:p w14:paraId="00CF38FC" w14:textId="77777777" w:rsidR="007C1DF9" w:rsidRPr="005B7C5C" w:rsidRDefault="007C1DF9" w:rsidP="007C1DF9">
      <w:pPr>
        <w:pStyle w:val="SceneSeparator"/>
        <w:rPr>
          <w:rFonts w:cs="Times New Roman"/>
        </w:rPr>
      </w:pPr>
      <w:r w:rsidRPr="005B7C5C">
        <w:rPr>
          <w:rFonts w:cs="Times New Roman"/>
        </w:rPr>
        <w:t>&gt;&gt;&gt;&gt;&gt;&gt;&gt;&gt;&gt;&gt;&gt;&gt;&gt;&gt;&gt;&gt;&gt;&gt;&gt;</w:t>
      </w:r>
    </w:p>
    <w:p w14:paraId="33B76518" w14:textId="0A139129" w:rsidR="00C50549" w:rsidRPr="005B7C5C" w:rsidRDefault="00C50549" w:rsidP="00C50549">
      <w:pPr>
        <w:rPr>
          <w:rFonts w:cs="Times New Roman"/>
        </w:rPr>
      </w:pPr>
      <w:r w:rsidRPr="005B7C5C">
        <w:rPr>
          <w:rFonts w:cs="Times New Roman"/>
        </w:rPr>
        <w:t xml:space="preserve">Tom and Joan finally settled themselves at a table and </w:t>
      </w:r>
      <w:r w:rsidR="00C41262">
        <w:rPr>
          <w:rFonts w:cs="Times New Roman"/>
        </w:rPr>
        <w:t>were talking</w:t>
      </w:r>
      <w:r w:rsidRPr="005B7C5C">
        <w:rPr>
          <w:rFonts w:cs="Times New Roman"/>
        </w:rPr>
        <w:t xml:space="preserve"> through the day’s events when Beta 1 entered. Joan looked up and exploded with laughter. Tom saw her response and looked at the Beta unit carrying in their food. He was wearing a chef’s hat, along with an apron which said, “Man Make Fire, Women Bring Beer.”</w:t>
      </w:r>
    </w:p>
    <w:p w14:paraId="24BF2277" w14:textId="65B23015" w:rsidR="00C50549" w:rsidRPr="005B7C5C" w:rsidRDefault="005B3E89" w:rsidP="00C50549">
      <w:pPr>
        <w:rPr>
          <w:rFonts w:cs="Times New Roman"/>
        </w:rPr>
      </w:pPr>
      <w:r w:rsidRPr="005B7C5C">
        <w:rPr>
          <w:rFonts w:cs="Times New Roman"/>
        </w:rPr>
        <w:t>“</w:t>
      </w:r>
      <w:r w:rsidR="00C50549" w:rsidRPr="005B7C5C">
        <w:rPr>
          <w:rFonts w:cs="Times New Roman"/>
        </w:rPr>
        <w:t>SIMPOC</w:t>
      </w:r>
      <w:r w:rsidR="002F6C90" w:rsidRPr="005B7C5C">
        <w:rPr>
          <w:rFonts w:cs="Times New Roman"/>
        </w:rPr>
        <w:t>,</w:t>
      </w:r>
      <w:r w:rsidR="00C50549" w:rsidRPr="005B7C5C">
        <w:rPr>
          <w:rFonts w:cs="Times New Roman"/>
        </w:rPr>
        <w:t xml:space="preserve"> where did you get that apron?” Joan asked.</w:t>
      </w:r>
    </w:p>
    <w:p w14:paraId="3F967A76" w14:textId="33B761AD" w:rsidR="00C50549" w:rsidRPr="005B7C5C" w:rsidRDefault="00C50549" w:rsidP="00C50549">
      <w:pPr>
        <w:rPr>
          <w:rFonts w:cs="Times New Roman"/>
        </w:rPr>
      </w:pPr>
      <w:r w:rsidRPr="005B7C5C">
        <w:rPr>
          <w:rFonts w:cs="Times New Roman"/>
        </w:rPr>
        <w:lastRenderedPageBreak/>
        <w:t xml:space="preserve">“In my </w:t>
      </w:r>
      <w:r w:rsidRPr="005B7C5C">
        <w:rPr>
          <w:rFonts w:cs="Times New Roman"/>
          <w:noProof/>
        </w:rPr>
        <w:t>research</w:t>
      </w:r>
      <w:r w:rsidR="00182A7E" w:rsidRPr="005B7C5C">
        <w:rPr>
          <w:rFonts w:cs="Times New Roman"/>
          <w:noProof/>
        </w:rPr>
        <w:t>,</w:t>
      </w:r>
      <w:r w:rsidRPr="005B7C5C">
        <w:rPr>
          <w:rFonts w:cs="Times New Roman"/>
        </w:rPr>
        <w:t xml:space="preserve"> all notable chef</w:t>
      </w:r>
      <w:r w:rsidR="005B3E89" w:rsidRPr="005B7C5C">
        <w:rPr>
          <w:rFonts w:cs="Times New Roman"/>
        </w:rPr>
        <w:t>s</w:t>
      </w:r>
      <w:r w:rsidRPr="005B7C5C">
        <w:rPr>
          <w:rFonts w:cs="Times New Roman"/>
        </w:rPr>
        <w:t xml:space="preserve"> </w:t>
      </w:r>
      <w:r w:rsidRPr="005B7C5C">
        <w:rPr>
          <w:rFonts w:cs="Times New Roman"/>
          <w:noProof/>
        </w:rPr>
        <w:t>wear</w:t>
      </w:r>
      <w:r w:rsidRPr="005B7C5C">
        <w:rPr>
          <w:rFonts w:cs="Times New Roman"/>
        </w:rPr>
        <w:t xml:space="preserve"> cooking aprons. I located that one in an outdoor cooking appliance store near the base. Is it not appropriate?”</w:t>
      </w:r>
    </w:p>
    <w:p w14:paraId="4DBB387A" w14:textId="54C93DD5" w:rsidR="00C50549" w:rsidRPr="005B7C5C" w:rsidRDefault="00C50549" w:rsidP="00C50549">
      <w:pPr>
        <w:rPr>
          <w:rFonts w:cs="Times New Roman"/>
        </w:rPr>
      </w:pPr>
      <w:r w:rsidRPr="005B7C5C">
        <w:rPr>
          <w:rFonts w:cs="Times New Roman"/>
        </w:rPr>
        <w:t>“SIMPOC, it’s fine, just sexist,” Joan responded.</w:t>
      </w:r>
    </w:p>
    <w:p w14:paraId="4104EED2" w14:textId="409E3064" w:rsidR="00C50549" w:rsidRPr="005B7C5C" w:rsidRDefault="00C50549" w:rsidP="00C50549">
      <w:pPr>
        <w:rPr>
          <w:rFonts w:cs="Times New Roman"/>
        </w:rPr>
      </w:pPr>
      <w:r w:rsidRPr="005B7C5C">
        <w:rPr>
          <w:rFonts w:cs="Times New Roman"/>
        </w:rPr>
        <w:t>“To which sex?”</w:t>
      </w:r>
    </w:p>
    <w:p w14:paraId="0FB335D6" w14:textId="05016B70" w:rsidR="00C50549" w:rsidRPr="005B7C5C" w:rsidRDefault="00C50549" w:rsidP="00C50549">
      <w:pPr>
        <w:rPr>
          <w:rFonts w:cs="Times New Roman"/>
        </w:rPr>
      </w:pPr>
      <w:r w:rsidRPr="005B7C5C">
        <w:rPr>
          <w:rFonts w:cs="Times New Roman"/>
        </w:rPr>
        <w:t>“Probably,</w:t>
      </w:r>
      <w:r w:rsidR="005B3E89" w:rsidRPr="005B7C5C">
        <w:rPr>
          <w:rFonts w:cs="Times New Roman"/>
        </w:rPr>
        <w:t xml:space="preserve"> a little to</w:t>
      </w:r>
      <w:r w:rsidRPr="005B7C5C">
        <w:rPr>
          <w:rFonts w:cs="Times New Roman"/>
        </w:rPr>
        <w:t xml:space="preserve"> both,” Tom res</w:t>
      </w:r>
      <w:r w:rsidR="005B324F" w:rsidRPr="005B7C5C">
        <w:rPr>
          <w:rFonts w:cs="Times New Roman"/>
        </w:rPr>
        <w:t>p</w:t>
      </w:r>
      <w:r w:rsidRPr="005B7C5C">
        <w:rPr>
          <w:rFonts w:cs="Times New Roman"/>
        </w:rPr>
        <w:t>onded.</w:t>
      </w:r>
    </w:p>
    <w:p w14:paraId="7537D7B6" w14:textId="7A660BF5" w:rsidR="00A97017" w:rsidRPr="005B7C5C" w:rsidRDefault="001666DC">
      <w:pPr>
        <w:spacing w:line="259" w:lineRule="auto"/>
        <w:ind w:firstLine="0"/>
        <w:jc w:val="left"/>
        <w:rPr>
          <w:rFonts w:eastAsiaTheme="majorEastAsia" w:cs="Times New Roman"/>
          <w:b/>
          <w:noProof/>
          <w:color w:val="262626" w:themeColor="text1" w:themeTint="D9"/>
          <w:sz w:val="32"/>
          <w:szCs w:val="32"/>
        </w:rPr>
      </w:pPr>
      <w:r w:rsidRPr="005B7C5C">
        <w:rPr>
          <w:rFonts w:cs="Times New Roman"/>
        </w:rPr>
        <w:br w:type="page"/>
      </w:r>
    </w:p>
    <w:p w14:paraId="07B9A6DB" w14:textId="435028BE" w:rsidR="00BF4B1C" w:rsidRPr="005B7C5C" w:rsidRDefault="0046518C" w:rsidP="00FA16D7">
      <w:pPr>
        <w:pStyle w:val="Heading1"/>
        <w:rPr>
          <w:rFonts w:cs="Times New Roman"/>
        </w:rPr>
      </w:pPr>
      <w:bookmarkStart w:id="98" w:name="_Toc517868386"/>
      <w:bookmarkStart w:id="99" w:name="_Toc76716902"/>
      <w:r w:rsidRPr="005B7C5C">
        <w:rPr>
          <w:rFonts w:cs="Times New Roman"/>
        </w:rPr>
        <w:lastRenderedPageBreak/>
        <w:t>Thursday</w:t>
      </w:r>
      <w:r w:rsidR="00B65E31" w:rsidRPr="005B7C5C">
        <w:rPr>
          <w:rFonts w:cs="Times New Roman"/>
        </w:rPr>
        <w:t>,</w:t>
      </w:r>
      <w:r w:rsidR="00AE53C3" w:rsidRPr="005B7C5C">
        <w:rPr>
          <w:rFonts w:cs="Times New Roman"/>
        </w:rPr>
        <w:t xml:space="preserve"> October 1</w:t>
      </w:r>
      <w:r w:rsidR="00D0452B" w:rsidRPr="005B7C5C">
        <w:rPr>
          <w:rFonts w:cs="Times New Roman"/>
        </w:rPr>
        <w:t>9</w:t>
      </w:r>
      <w:r w:rsidR="00AE53C3" w:rsidRPr="005B7C5C">
        <w:rPr>
          <w:rFonts w:cs="Times New Roman"/>
        </w:rPr>
        <w:t>, 2051</w:t>
      </w:r>
      <w:bookmarkEnd w:id="98"/>
      <w:bookmarkEnd w:id="99"/>
    </w:p>
    <w:p w14:paraId="1E70802F" w14:textId="77777777" w:rsidR="00172900" w:rsidRPr="005B7C5C" w:rsidRDefault="00172900" w:rsidP="00172900">
      <w:pPr>
        <w:pStyle w:val="Heading2"/>
        <w:rPr>
          <w:rFonts w:cs="Times New Roman"/>
        </w:rPr>
      </w:pPr>
      <w:r w:rsidRPr="005B7C5C">
        <w:rPr>
          <w:rFonts w:cs="Times New Roman"/>
        </w:rPr>
        <w:t>Develop Terest Strategy</w:t>
      </w:r>
    </w:p>
    <w:p w14:paraId="22E4F1D8" w14:textId="09EA69A1" w:rsidR="00D97C53" w:rsidRPr="005B7C5C" w:rsidRDefault="00D97C53" w:rsidP="004537F7">
      <w:pPr>
        <w:rPr>
          <w:rFonts w:cs="Times New Roman"/>
        </w:rPr>
      </w:pPr>
      <w:r w:rsidRPr="005B7C5C">
        <w:rPr>
          <w:rFonts w:cs="Times New Roman"/>
        </w:rPr>
        <w:t xml:space="preserve">“Joan, Tom, Bob, SIMPOC, I’m glad </w:t>
      </w:r>
      <w:r w:rsidR="00443ABF" w:rsidRPr="005B7C5C">
        <w:rPr>
          <w:rFonts w:cs="Times New Roman"/>
        </w:rPr>
        <w:t>you</w:t>
      </w:r>
      <w:r w:rsidRPr="005B7C5C">
        <w:rPr>
          <w:rFonts w:cs="Times New Roman"/>
        </w:rPr>
        <w:t xml:space="preserve"> </w:t>
      </w:r>
      <w:r w:rsidRPr="005B7C5C">
        <w:rPr>
          <w:rFonts w:cs="Times New Roman"/>
          <w:noProof/>
        </w:rPr>
        <w:t>c</w:t>
      </w:r>
      <w:r w:rsidR="00B65E31" w:rsidRPr="005B7C5C">
        <w:rPr>
          <w:rFonts w:cs="Times New Roman"/>
          <w:noProof/>
        </w:rPr>
        <w:t>o</w:t>
      </w:r>
      <w:r w:rsidRPr="005B7C5C">
        <w:rPr>
          <w:rFonts w:cs="Times New Roman"/>
          <w:noProof/>
        </w:rPr>
        <w:t>me</w:t>
      </w:r>
      <w:r w:rsidRPr="005B7C5C">
        <w:rPr>
          <w:rFonts w:cs="Times New Roman"/>
        </w:rPr>
        <w:t xml:space="preserve"> back to the surface to update us on your meeting with the Terest, there is something I want to say to </w:t>
      </w:r>
      <w:r w:rsidRPr="005B7C5C">
        <w:rPr>
          <w:rFonts w:cs="Times New Roman"/>
          <w:noProof/>
        </w:rPr>
        <w:t>you</w:t>
      </w:r>
      <w:r w:rsidR="00B65E31" w:rsidRPr="005B7C5C">
        <w:rPr>
          <w:rFonts w:cs="Times New Roman"/>
          <w:noProof/>
        </w:rPr>
        <w:t>,</w:t>
      </w:r>
      <w:r w:rsidRPr="005B7C5C">
        <w:rPr>
          <w:rFonts w:cs="Times New Roman"/>
        </w:rPr>
        <w:t xml:space="preserve"> and I’d prefer to say</w:t>
      </w:r>
      <w:r w:rsidR="00355B34" w:rsidRPr="005B7C5C">
        <w:rPr>
          <w:rFonts w:cs="Times New Roman"/>
        </w:rPr>
        <w:t xml:space="preserve"> it with</w:t>
      </w:r>
      <w:r w:rsidRPr="005B7C5C">
        <w:rPr>
          <w:rFonts w:cs="Times New Roman"/>
        </w:rPr>
        <w:t xml:space="preserve"> you here instead of just a voice over a radio</w:t>
      </w:r>
      <w:r w:rsidR="00394BF9" w:rsidRPr="005B7C5C">
        <w:rPr>
          <w:rFonts w:cs="Times New Roman"/>
        </w:rPr>
        <w:t>,” said President Patterson.</w:t>
      </w:r>
    </w:p>
    <w:p w14:paraId="1EA48833" w14:textId="652D0B37" w:rsidR="00D97C53" w:rsidRPr="005B7C5C" w:rsidRDefault="00D97C53" w:rsidP="00DA3B7A">
      <w:pPr>
        <w:spacing w:before="120"/>
        <w:rPr>
          <w:rFonts w:cs="Times New Roman"/>
        </w:rPr>
      </w:pPr>
      <w:r w:rsidRPr="005B7C5C">
        <w:rPr>
          <w:rFonts w:cs="Times New Roman"/>
        </w:rPr>
        <w:t>“Sir, we always prefer to be here in person. With the shuttles that we have, it’s like driving to another neighborhood</w:t>
      </w:r>
      <w:r w:rsidR="00394BF9" w:rsidRPr="005B7C5C">
        <w:rPr>
          <w:rFonts w:cs="Times New Roman"/>
        </w:rPr>
        <w:t>,” added Joan.</w:t>
      </w:r>
    </w:p>
    <w:p w14:paraId="0291C3C7" w14:textId="747A120E" w:rsidR="00D97C53" w:rsidRPr="005B7C5C" w:rsidRDefault="00394BF9" w:rsidP="004537F7">
      <w:pPr>
        <w:rPr>
          <w:rFonts w:cs="Times New Roman"/>
        </w:rPr>
      </w:pPr>
      <w:r w:rsidRPr="005B7C5C">
        <w:rPr>
          <w:rFonts w:cs="Times New Roman"/>
        </w:rPr>
        <w:t xml:space="preserve">The President continued, </w:t>
      </w:r>
      <w:r w:rsidR="00D97C53" w:rsidRPr="005B7C5C">
        <w:rPr>
          <w:rFonts w:cs="Times New Roman"/>
        </w:rPr>
        <w:t xml:space="preserve">“Yes, they do make things easy. Anyway, what I wanted to say is that I appreciate the risks that you three have taken. You </w:t>
      </w:r>
      <w:r w:rsidR="00D97C53" w:rsidRPr="005B7C5C">
        <w:rPr>
          <w:rFonts w:cs="Times New Roman"/>
          <w:noProof/>
        </w:rPr>
        <w:t>have</w:t>
      </w:r>
      <w:r w:rsidR="00997400" w:rsidRPr="005B7C5C">
        <w:rPr>
          <w:rFonts w:cs="Times New Roman"/>
        </w:rPr>
        <w:t xml:space="preserve"> le</w:t>
      </w:r>
      <w:r w:rsidR="00D97C53" w:rsidRPr="005B7C5C">
        <w:rPr>
          <w:rFonts w:cs="Times New Roman"/>
        </w:rPr>
        <w:t xml:space="preserve">d </w:t>
      </w:r>
      <w:proofErr w:type="gramStart"/>
      <w:r w:rsidR="00D97C53" w:rsidRPr="005B7C5C">
        <w:rPr>
          <w:rFonts w:cs="Times New Roman"/>
        </w:rPr>
        <w:t>the human race</w:t>
      </w:r>
      <w:proofErr w:type="gramEnd"/>
      <w:r w:rsidR="00D97C53" w:rsidRPr="005B7C5C">
        <w:rPr>
          <w:rFonts w:cs="Times New Roman"/>
        </w:rPr>
        <w:t xml:space="preserve"> into a new period</w:t>
      </w:r>
      <w:r w:rsidR="00551476" w:rsidRPr="005B7C5C">
        <w:rPr>
          <w:rFonts w:cs="Times New Roman"/>
          <w:noProof/>
        </w:rPr>
        <w:t>;</w:t>
      </w:r>
      <w:r w:rsidR="00D97C53" w:rsidRPr="005B7C5C">
        <w:rPr>
          <w:rFonts w:cs="Times New Roman"/>
          <w:noProof/>
        </w:rPr>
        <w:t xml:space="preserve"> we</w:t>
      </w:r>
      <w:r w:rsidR="00D97C53" w:rsidRPr="005B7C5C">
        <w:rPr>
          <w:rFonts w:cs="Times New Roman"/>
        </w:rPr>
        <w:t xml:space="preserve"> are now space travelers. </w:t>
      </w:r>
      <w:r w:rsidR="00D97C53" w:rsidRPr="005B7C5C">
        <w:rPr>
          <w:rFonts w:cs="Times New Roman"/>
          <w:noProof/>
        </w:rPr>
        <w:t>I wish I were y</w:t>
      </w:r>
      <w:r w:rsidR="00355B34" w:rsidRPr="005B7C5C">
        <w:rPr>
          <w:rFonts w:cs="Times New Roman"/>
          <w:noProof/>
        </w:rPr>
        <w:t>ounger</w:t>
      </w:r>
      <w:r w:rsidR="00361AC8" w:rsidRPr="005B7C5C">
        <w:rPr>
          <w:rFonts w:cs="Times New Roman"/>
          <w:noProof/>
        </w:rPr>
        <w:t>,</w:t>
      </w:r>
      <w:r w:rsidR="00355B34" w:rsidRPr="005B7C5C">
        <w:rPr>
          <w:rFonts w:cs="Times New Roman"/>
          <w:noProof/>
        </w:rPr>
        <w:t xml:space="preserve"> and my expertise was </w:t>
      </w:r>
      <w:r w:rsidR="00D97C53" w:rsidRPr="005B7C5C">
        <w:rPr>
          <w:rFonts w:cs="Times New Roman"/>
          <w:noProof/>
        </w:rPr>
        <w:t>technical</w:t>
      </w:r>
      <w:r w:rsidR="00332574" w:rsidRPr="005B7C5C">
        <w:rPr>
          <w:rFonts w:cs="Times New Roman"/>
          <w:noProof/>
        </w:rPr>
        <w:t>,</w:t>
      </w:r>
      <w:r w:rsidR="00D97C53" w:rsidRPr="005B7C5C">
        <w:rPr>
          <w:rFonts w:cs="Times New Roman"/>
          <w:noProof/>
        </w:rPr>
        <w:t xml:space="preserve"> but it isn’t.</w:t>
      </w:r>
      <w:r w:rsidR="00D97C53" w:rsidRPr="005B7C5C">
        <w:rPr>
          <w:rFonts w:cs="Times New Roman"/>
        </w:rPr>
        <w:t xml:space="preserve"> Admiral Hagerly and I have a huge task in front of us</w:t>
      </w:r>
      <w:r w:rsidR="00551476" w:rsidRPr="005B7C5C">
        <w:rPr>
          <w:rFonts w:cs="Times New Roman"/>
          <w:noProof/>
        </w:rPr>
        <w:t>;</w:t>
      </w:r>
      <w:r w:rsidR="00D97C53" w:rsidRPr="005B7C5C">
        <w:rPr>
          <w:rFonts w:cs="Times New Roman"/>
          <w:noProof/>
        </w:rPr>
        <w:t xml:space="preserve"> we</w:t>
      </w:r>
      <w:r w:rsidR="00D97C53" w:rsidRPr="005B7C5C">
        <w:rPr>
          <w:rFonts w:cs="Times New Roman"/>
        </w:rPr>
        <w:t xml:space="preserve"> have </w:t>
      </w:r>
      <w:r w:rsidR="00B65E31" w:rsidRPr="005B7C5C">
        <w:rPr>
          <w:rFonts w:cs="Times New Roman"/>
          <w:noProof/>
        </w:rPr>
        <w:t>the</w:t>
      </w:r>
      <w:r w:rsidR="00D97C53" w:rsidRPr="005B7C5C">
        <w:rPr>
          <w:rFonts w:cs="Times New Roman"/>
          <w:noProof/>
        </w:rPr>
        <w:t xml:space="preserve"> world</w:t>
      </w:r>
      <w:r w:rsidR="00D97C53" w:rsidRPr="005B7C5C">
        <w:rPr>
          <w:rFonts w:cs="Times New Roman"/>
        </w:rPr>
        <w:t xml:space="preserve"> to rebuild. We have perhaps a hundred thousand people to protect and provide for. We have </w:t>
      </w:r>
      <w:r w:rsidR="00D97C53" w:rsidRPr="005B7C5C">
        <w:rPr>
          <w:rFonts w:cs="Times New Roman"/>
          <w:noProof/>
        </w:rPr>
        <w:t>talked</w:t>
      </w:r>
      <w:r w:rsidR="00B65E31" w:rsidRPr="005B7C5C">
        <w:rPr>
          <w:rFonts w:cs="Times New Roman"/>
          <w:noProof/>
        </w:rPr>
        <w:t>,</w:t>
      </w:r>
      <w:r w:rsidR="00D97C53" w:rsidRPr="005B7C5C">
        <w:rPr>
          <w:rFonts w:cs="Times New Roman"/>
        </w:rPr>
        <w:t xml:space="preserve"> and we know our limitations. Nial and I will focus on the people of the United States. That means that we need you and Tom to focus on our relationships with the alien races you’re dealing with. With that in </w:t>
      </w:r>
      <w:r w:rsidR="00D97C53" w:rsidRPr="005B7C5C">
        <w:rPr>
          <w:rFonts w:cs="Times New Roman"/>
          <w:noProof/>
        </w:rPr>
        <w:t>mind</w:t>
      </w:r>
      <w:r w:rsidR="00193AD6" w:rsidRPr="005B7C5C">
        <w:rPr>
          <w:rFonts w:cs="Times New Roman"/>
          <w:noProof/>
        </w:rPr>
        <w:t>,</w:t>
      </w:r>
      <w:r w:rsidR="00D97C53" w:rsidRPr="005B7C5C">
        <w:rPr>
          <w:rFonts w:cs="Times New Roman"/>
        </w:rPr>
        <w:t xml:space="preserve"> I’ve created a new </w:t>
      </w:r>
      <w:r w:rsidR="00D97C53" w:rsidRPr="005B7C5C">
        <w:rPr>
          <w:rFonts w:cs="Times New Roman"/>
          <w:noProof/>
        </w:rPr>
        <w:t>position</w:t>
      </w:r>
      <w:r w:rsidR="00B65E31" w:rsidRPr="005B7C5C">
        <w:rPr>
          <w:rFonts w:cs="Times New Roman"/>
          <w:noProof/>
        </w:rPr>
        <w:t>. F</w:t>
      </w:r>
      <w:r w:rsidR="00D97C53" w:rsidRPr="005B7C5C">
        <w:rPr>
          <w:rFonts w:cs="Times New Roman"/>
          <w:noProof/>
        </w:rPr>
        <w:t>ortunately</w:t>
      </w:r>
      <w:r w:rsidR="00193AD6" w:rsidRPr="005B7C5C">
        <w:rPr>
          <w:rFonts w:cs="Times New Roman"/>
          <w:noProof/>
        </w:rPr>
        <w:t>,</w:t>
      </w:r>
      <w:r w:rsidR="00D97C53" w:rsidRPr="005B7C5C">
        <w:rPr>
          <w:rFonts w:cs="Times New Roman"/>
        </w:rPr>
        <w:t xml:space="preserve"> I don’t need the approval of Congress. I’ve put a lot of thought into what the title should be, and I’ve decided on the title of </w:t>
      </w:r>
      <w:r w:rsidR="00FE2906" w:rsidRPr="005B7C5C">
        <w:rPr>
          <w:rFonts w:cs="Times New Roman"/>
        </w:rPr>
        <w:t>Inter-Planetary</w:t>
      </w:r>
      <w:r w:rsidR="00D97C53" w:rsidRPr="005B7C5C">
        <w:rPr>
          <w:rFonts w:cs="Times New Roman"/>
        </w:rPr>
        <w:t xml:space="preserve"> Secretary of State. What do you think? I think it has a nice ring to it.”</w:t>
      </w:r>
    </w:p>
    <w:p w14:paraId="60906108" w14:textId="3E41D4DE" w:rsidR="00D97C53" w:rsidRPr="005B7C5C" w:rsidRDefault="00D97C53" w:rsidP="004537F7">
      <w:pPr>
        <w:rPr>
          <w:rFonts w:cs="Times New Roman"/>
        </w:rPr>
      </w:pPr>
      <w:r w:rsidRPr="005B7C5C">
        <w:rPr>
          <w:rFonts w:cs="Times New Roman"/>
        </w:rPr>
        <w:t>Joan was sitting</w:t>
      </w:r>
      <w:r w:rsidR="00C41262">
        <w:rPr>
          <w:rFonts w:cs="Times New Roman"/>
        </w:rPr>
        <w:t>,</w:t>
      </w:r>
      <w:r w:rsidRPr="005B7C5C">
        <w:rPr>
          <w:rFonts w:cs="Times New Roman"/>
        </w:rPr>
        <w:t xml:space="preserve"> and </w:t>
      </w:r>
      <w:r w:rsidRPr="005B7C5C">
        <w:rPr>
          <w:rFonts w:cs="Times New Roman"/>
          <w:noProof/>
        </w:rPr>
        <w:t>to say</w:t>
      </w:r>
      <w:r w:rsidRPr="005B7C5C">
        <w:rPr>
          <w:rFonts w:cs="Times New Roman"/>
        </w:rPr>
        <w:t xml:space="preserve"> she was shocked was an understatement</w:t>
      </w:r>
      <w:r w:rsidR="00C41262">
        <w:rPr>
          <w:rFonts w:cs="Times New Roman"/>
        </w:rPr>
        <w:t>;</w:t>
      </w:r>
      <w:r w:rsidRPr="005B7C5C">
        <w:rPr>
          <w:rFonts w:cs="Times New Roman"/>
        </w:rPr>
        <w:t xml:space="preserve"> she just sat there until Tom poked her.</w:t>
      </w:r>
    </w:p>
    <w:p w14:paraId="7E9962F5" w14:textId="190A8799" w:rsidR="00D97C53" w:rsidRPr="005B7C5C" w:rsidRDefault="00D97C53" w:rsidP="004537F7">
      <w:pPr>
        <w:rPr>
          <w:rFonts w:cs="Times New Roman"/>
        </w:rPr>
      </w:pPr>
      <w:r w:rsidRPr="005B7C5C">
        <w:rPr>
          <w:rFonts w:cs="Times New Roman"/>
        </w:rPr>
        <w:lastRenderedPageBreak/>
        <w:t>“You can close your mouth now and answer the president.”</w:t>
      </w:r>
    </w:p>
    <w:p w14:paraId="4400B786" w14:textId="7E901D04" w:rsidR="00D97C53" w:rsidRPr="005B7C5C" w:rsidRDefault="00D97C53" w:rsidP="004537F7">
      <w:pPr>
        <w:rPr>
          <w:rFonts w:cs="Times New Roman"/>
        </w:rPr>
      </w:pPr>
      <w:r w:rsidRPr="005B7C5C">
        <w:rPr>
          <w:rFonts w:cs="Times New Roman"/>
        </w:rPr>
        <w:t>“I’m sorry</w:t>
      </w:r>
      <w:r w:rsidR="00C41262">
        <w:rPr>
          <w:rFonts w:cs="Times New Roman"/>
        </w:rPr>
        <w:t>,</w:t>
      </w:r>
      <w:r w:rsidRPr="005B7C5C">
        <w:rPr>
          <w:rFonts w:cs="Times New Roman"/>
        </w:rPr>
        <w:t xml:space="preserve"> sir, I never expected that.</w:t>
      </w:r>
      <w:r w:rsidR="009C6630" w:rsidRPr="005B7C5C">
        <w:rPr>
          <w:rFonts w:cs="Times New Roman"/>
        </w:rPr>
        <w:t>”</w:t>
      </w:r>
    </w:p>
    <w:p w14:paraId="4BF76903" w14:textId="79B61085" w:rsidR="009C6630" w:rsidRPr="005B7C5C" w:rsidRDefault="009C6630" w:rsidP="004537F7">
      <w:pPr>
        <w:rPr>
          <w:rFonts w:cs="Times New Roman"/>
        </w:rPr>
      </w:pPr>
      <w:r w:rsidRPr="005B7C5C">
        <w:rPr>
          <w:rFonts w:cs="Times New Roman"/>
        </w:rPr>
        <w:t>“I suspected that it would be a surprise. You, Tom</w:t>
      </w:r>
      <w:r w:rsidR="00C41262">
        <w:rPr>
          <w:rFonts w:cs="Times New Roman"/>
        </w:rPr>
        <w:t>,</w:t>
      </w:r>
      <w:r w:rsidRPr="005B7C5C">
        <w:rPr>
          <w:rFonts w:cs="Times New Roman"/>
        </w:rPr>
        <w:t xml:space="preserve"> and SIMPOC have made</w:t>
      </w:r>
      <w:r w:rsidR="00074598" w:rsidRPr="005B7C5C">
        <w:rPr>
          <w:rFonts w:cs="Times New Roman"/>
        </w:rPr>
        <w:t xml:space="preserve"> all</w:t>
      </w:r>
      <w:r w:rsidRPr="005B7C5C">
        <w:rPr>
          <w:rFonts w:cs="Times New Roman"/>
        </w:rPr>
        <w:t xml:space="preserve"> the negotiations with alien </w:t>
      </w:r>
      <w:r w:rsidRPr="005B7C5C">
        <w:rPr>
          <w:rFonts w:cs="Times New Roman"/>
          <w:noProof/>
        </w:rPr>
        <w:t>races</w:t>
      </w:r>
      <w:r w:rsidR="00B65E31" w:rsidRPr="005B7C5C">
        <w:rPr>
          <w:rFonts w:cs="Times New Roman"/>
          <w:noProof/>
        </w:rPr>
        <w:t>,</w:t>
      </w:r>
      <w:r w:rsidRPr="005B7C5C">
        <w:rPr>
          <w:rFonts w:cs="Times New Roman"/>
        </w:rPr>
        <w:t xml:space="preserve"> and I couldn’t think of anyone better suited. Please say yes.”</w:t>
      </w:r>
    </w:p>
    <w:p w14:paraId="23930564" w14:textId="58A4B813" w:rsidR="009C6630" w:rsidRPr="005B7C5C" w:rsidRDefault="009C6630" w:rsidP="004537F7">
      <w:pPr>
        <w:rPr>
          <w:rFonts w:cs="Times New Roman"/>
        </w:rPr>
      </w:pPr>
      <w:r w:rsidRPr="005B7C5C">
        <w:rPr>
          <w:rFonts w:cs="Times New Roman"/>
        </w:rPr>
        <w:t>“Of course</w:t>
      </w:r>
      <w:r w:rsidR="00C41262">
        <w:rPr>
          <w:rFonts w:cs="Times New Roman"/>
        </w:rPr>
        <w:t>,</w:t>
      </w:r>
      <w:r w:rsidRPr="005B7C5C">
        <w:rPr>
          <w:rFonts w:cs="Times New Roman"/>
        </w:rPr>
        <w:t xml:space="preserve"> sir…I mean, of </w:t>
      </w:r>
      <w:r w:rsidRPr="005B7C5C">
        <w:rPr>
          <w:rFonts w:cs="Times New Roman"/>
          <w:noProof/>
        </w:rPr>
        <w:t>course</w:t>
      </w:r>
      <w:r w:rsidR="00B65E31" w:rsidRPr="005B7C5C">
        <w:rPr>
          <w:rFonts w:cs="Times New Roman"/>
          <w:noProof/>
        </w:rPr>
        <w:t>,</w:t>
      </w:r>
      <w:r w:rsidRPr="005B7C5C">
        <w:rPr>
          <w:rFonts w:cs="Times New Roman"/>
        </w:rPr>
        <w:t xml:space="preserve"> I’ll take the job,” Joan said </w:t>
      </w:r>
      <w:r w:rsidR="00A16AD0" w:rsidRPr="005B7C5C">
        <w:rPr>
          <w:rFonts w:cs="Times New Roman"/>
        </w:rPr>
        <w:t xml:space="preserve">with </w:t>
      </w:r>
      <w:r w:rsidRPr="005B7C5C">
        <w:rPr>
          <w:rFonts w:cs="Times New Roman"/>
        </w:rPr>
        <w:t>a ton of excitement in her voice.</w:t>
      </w:r>
    </w:p>
    <w:p w14:paraId="7C1FA6F0" w14:textId="135E7FC9" w:rsidR="009C6630" w:rsidRPr="005B7C5C" w:rsidRDefault="009C6630" w:rsidP="004537F7">
      <w:pPr>
        <w:rPr>
          <w:rFonts w:cs="Times New Roman"/>
        </w:rPr>
      </w:pPr>
      <w:r w:rsidRPr="005B7C5C">
        <w:rPr>
          <w:rFonts w:cs="Times New Roman"/>
        </w:rPr>
        <w:t>“</w:t>
      </w:r>
      <w:r w:rsidR="00CB3607" w:rsidRPr="005B7C5C">
        <w:rPr>
          <w:rFonts w:cs="Times New Roman"/>
        </w:rPr>
        <w:t>Okay</w:t>
      </w:r>
      <w:r w:rsidRPr="005B7C5C">
        <w:rPr>
          <w:rFonts w:cs="Times New Roman"/>
        </w:rPr>
        <w:t>, now that you’re my interp</w:t>
      </w:r>
      <w:r w:rsidR="00355B34" w:rsidRPr="005B7C5C">
        <w:rPr>
          <w:rFonts w:cs="Times New Roman"/>
        </w:rPr>
        <w:t>lanetary representative, what did</w:t>
      </w:r>
      <w:r w:rsidRPr="005B7C5C">
        <w:rPr>
          <w:rFonts w:cs="Times New Roman"/>
        </w:rPr>
        <w:t xml:space="preserve"> you and the Terest talk about?”</w:t>
      </w:r>
    </w:p>
    <w:p w14:paraId="0E9C3FE9" w14:textId="426CA193" w:rsidR="009C6630" w:rsidRPr="005B7C5C" w:rsidRDefault="009C6630" w:rsidP="004537F7">
      <w:pPr>
        <w:rPr>
          <w:rFonts w:cs="Times New Roman"/>
        </w:rPr>
      </w:pPr>
      <w:r w:rsidRPr="005B7C5C">
        <w:rPr>
          <w:rFonts w:cs="Times New Roman"/>
        </w:rPr>
        <w:t>“Sir</w:t>
      </w:r>
      <w:r w:rsidR="00C41262">
        <w:rPr>
          <w:rFonts w:cs="Times New Roman"/>
        </w:rPr>
        <w:t>,</w:t>
      </w:r>
      <w:r w:rsidRPr="005B7C5C">
        <w:rPr>
          <w:rFonts w:cs="Times New Roman"/>
        </w:rPr>
        <w:t xml:space="preserve"> we kept it simple. </w:t>
      </w:r>
      <w:r w:rsidR="00745324" w:rsidRPr="005B7C5C">
        <w:rPr>
          <w:rFonts w:cs="Times New Roman"/>
        </w:rPr>
        <w:t xml:space="preserve">The two Terest that we met before were there. They brought a female whom they said was their leader. </w:t>
      </w:r>
      <w:r w:rsidRPr="005B7C5C">
        <w:rPr>
          <w:rFonts w:cs="Times New Roman"/>
        </w:rPr>
        <w:t>I didn’t want to give too much as you suggested. We agreed to have our computers share cultural information</w:t>
      </w:r>
      <w:r w:rsidR="00C41262">
        <w:rPr>
          <w:rFonts w:cs="Times New Roman"/>
        </w:rPr>
        <w:t>,</w:t>
      </w:r>
      <w:r w:rsidRPr="005B7C5C">
        <w:rPr>
          <w:rFonts w:cs="Times New Roman"/>
        </w:rPr>
        <w:t xml:space="preserve"> then we asked them what they wanted.”</w:t>
      </w:r>
    </w:p>
    <w:p w14:paraId="31EB1BEB" w14:textId="08094CF5" w:rsidR="009C6630" w:rsidRPr="005B7C5C" w:rsidRDefault="009C6630" w:rsidP="004537F7">
      <w:pPr>
        <w:rPr>
          <w:rFonts w:cs="Times New Roman"/>
        </w:rPr>
      </w:pPr>
      <w:r w:rsidRPr="005B7C5C">
        <w:rPr>
          <w:rFonts w:cs="Times New Roman"/>
        </w:rPr>
        <w:t>“And…”</w:t>
      </w:r>
    </w:p>
    <w:p w14:paraId="67D9F851" w14:textId="5C9F56C3" w:rsidR="009C6630" w:rsidRPr="005B7C5C" w:rsidRDefault="009C6630" w:rsidP="004537F7">
      <w:pPr>
        <w:rPr>
          <w:rFonts w:cs="Times New Roman"/>
        </w:rPr>
      </w:pPr>
      <w:r w:rsidRPr="005B7C5C">
        <w:rPr>
          <w:rFonts w:cs="Times New Roman"/>
        </w:rPr>
        <w:t>“Sir, they asked for permission to mine rare elements from Uranus.”</w:t>
      </w:r>
    </w:p>
    <w:p w14:paraId="67D05446" w14:textId="52F88230" w:rsidR="009C6630" w:rsidRPr="005B7C5C" w:rsidRDefault="009C6630" w:rsidP="004537F7">
      <w:pPr>
        <w:rPr>
          <w:rFonts w:cs="Times New Roman"/>
        </w:rPr>
      </w:pPr>
      <w:r w:rsidRPr="005B7C5C">
        <w:rPr>
          <w:rFonts w:cs="Times New Roman"/>
        </w:rPr>
        <w:t xml:space="preserve">Bob felt a need to jump in, “Yes, sir. They have two gas giants that are larger than ours. The gravity </w:t>
      </w:r>
      <w:r w:rsidRPr="005B7C5C">
        <w:rPr>
          <w:rFonts w:cs="Times New Roman"/>
          <w:noProof/>
        </w:rPr>
        <w:t>o</w:t>
      </w:r>
      <w:r w:rsidR="00B65E31" w:rsidRPr="005B7C5C">
        <w:rPr>
          <w:rFonts w:cs="Times New Roman"/>
          <w:noProof/>
        </w:rPr>
        <w:t>f</w:t>
      </w:r>
      <w:r w:rsidRPr="005B7C5C">
        <w:rPr>
          <w:rFonts w:cs="Times New Roman"/>
        </w:rPr>
        <w:t xml:space="preserve"> those giant planets makes it almost impossible for a ship to get deep enough to be effective and yet have enough </w:t>
      </w:r>
      <w:r w:rsidR="00394BF9" w:rsidRPr="005B7C5C">
        <w:rPr>
          <w:rFonts w:cs="Times New Roman"/>
        </w:rPr>
        <w:t>thrust to e</w:t>
      </w:r>
      <w:r w:rsidRPr="005B7C5C">
        <w:rPr>
          <w:rFonts w:cs="Times New Roman"/>
        </w:rPr>
        <w:t>scape the gravity. We’ve always assumed that we’d have the same problems with our two giants. They asked to mi</w:t>
      </w:r>
      <w:r w:rsidR="00C01F61" w:rsidRPr="005B7C5C">
        <w:rPr>
          <w:rFonts w:cs="Times New Roman"/>
        </w:rPr>
        <w:t>ne Uranus because its gravity is</w:t>
      </w:r>
      <w:r w:rsidRPr="005B7C5C">
        <w:rPr>
          <w:rFonts w:cs="Times New Roman"/>
        </w:rPr>
        <w:t xml:space="preserve"> manageable</w:t>
      </w:r>
      <w:r w:rsidR="00394BF9" w:rsidRPr="005B7C5C">
        <w:rPr>
          <w:rFonts w:cs="Times New Roman"/>
        </w:rPr>
        <w:t>,</w:t>
      </w:r>
      <w:r w:rsidRPr="005B7C5C">
        <w:rPr>
          <w:rFonts w:cs="Times New Roman"/>
        </w:rPr>
        <w:t xml:space="preserve"> and a ship can get deep enough to be effective.”</w:t>
      </w:r>
    </w:p>
    <w:p w14:paraId="66B3086F" w14:textId="307610E3" w:rsidR="009C6630" w:rsidRPr="005B7C5C" w:rsidRDefault="009C6630" w:rsidP="004537F7">
      <w:pPr>
        <w:rPr>
          <w:rFonts w:cs="Times New Roman"/>
        </w:rPr>
      </w:pPr>
      <w:r w:rsidRPr="005B7C5C">
        <w:rPr>
          <w:rFonts w:cs="Times New Roman"/>
        </w:rPr>
        <w:t>“Sir, we told them that we’d think it over and let them know during our next meeting.”</w:t>
      </w:r>
    </w:p>
    <w:p w14:paraId="3C72A1A4" w14:textId="2A7BC5BA" w:rsidR="009C6630" w:rsidRPr="005B7C5C" w:rsidRDefault="009C6630" w:rsidP="004537F7">
      <w:pPr>
        <w:rPr>
          <w:rFonts w:cs="Times New Roman"/>
        </w:rPr>
      </w:pPr>
      <w:r w:rsidRPr="005B7C5C">
        <w:rPr>
          <w:rFonts w:cs="Times New Roman"/>
        </w:rPr>
        <w:lastRenderedPageBreak/>
        <w:t>“Joan</w:t>
      </w:r>
      <w:r w:rsidR="00193AD6" w:rsidRPr="005B7C5C">
        <w:rPr>
          <w:rFonts w:cs="Times New Roman"/>
        </w:rPr>
        <w:t>,</w:t>
      </w:r>
      <w:r w:rsidRPr="005B7C5C">
        <w:rPr>
          <w:rFonts w:cs="Times New Roman"/>
        </w:rPr>
        <w:t xml:space="preserve"> a little advice, no diplomat ever asks for what they want on the first request. </w:t>
      </w:r>
      <w:r w:rsidRPr="005B7C5C">
        <w:rPr>
          <w:rFonts w:cs="Times New Roman"/>
          <w:noProof/>
        </w:rPr>
        <w:t>Generally</w:t>
      </w:r>
      <w:r w:rsidR="00B65E31" w:rsidRPr="005B7C5C">
        <w:rPr>
          <w:rFonts w:cs="Times New Roman"/>
          <w:noProof/>
        </w:rPr>
        <w:t>,</w:t>
      </w:r>
      <w:r w:rsidRPr="005B7C5C">
        <w:rPr>
          <w:rFonts w:cs="Times New Roman"/>
        </w:rPr>
        <w:t xml:space="preserve"> they’re trying to feel you </w:t>
      </w:r>
      <w:r w:rsidR="00193AD6" w:rsidRPr="005B7C5C">
        <w:rPr>
          <w:rFonts w:cs="Times New Roman"/>
        </w:rPr>
        <w:t>out and see how far they can go,</w:t>
      </w:r>
      <w:r w:rsidRPr="005B7C5C">
        <w:rPr>
          <w:rFonts w:cs="Times New Roman"/>
        </w:rPr>
        <w:t>”</w:t>
      </w:r>
      <w:r w:rsidR="00193AD6" w:rsidRPr="005B7C5C">
        <w:rPr>
          <w:rFonts w:cs="Times New Roman"/>
        </w:rPr>
        <w:t xml:space="preserve"> explained the president.</w:t>
      </w:r>
    </w:p>
    <w:p w14:paraId="643D9926" w14:textId="7C7D1F7A" w:rsidR="009C6630" w:rsidRPr="005B7C5C" w:rsidRDefault="009C6630" w:rsidP="004537F7">
      <w:pPr>
        <w:rPr>
          <w:rFonts w:cs="Times New Roman"/>
        </w:rPr>
      </w:pPr>
      <w:r w:rsidRPr="005B7C5C">
        <w:rPr>
          <w:rFonts w:cs="Times New Roman"/>
        </w:rPr>
        <w:t>Joan was uncomfortable and hoping that she hadn’t given them too much.</w:t>
      </w:r>
    </w:p>
    <w:p w14:paraId="43009E97" w14:textId="5C7F54A6" w:rsidR="009C6630" w:rsidRPr="005B7C5C" w:rsidRDefault="009C6630" w:rsidP="004537F7">
      <w:pPr>
        <w:rPr>
          <w:rFonts w:cs="Times New Roman"/>
        </w:rPr>
      </w:pPr>
      <w:r w:rsidRPr="005B7C5C">
        <w:rPr>
          <w:rFonts w:cs="Times New Roman"/>
        </w:rPr>
        <w:t>“I suspect their real intent is to get a permanent group of ships in our system</w:t>
      </w:r>
      <w:r w:rsidR="00C41262">
        <w:rPr>
          <w:rFonts w:cs="Times New Roman"/>
        </w:rPr>
        <w:t>,</w:t>
      </w:r>
      <w:r w:rsidRPr="005B7C5C">
        <w:rPr>
          <w:rFonts w:cs="Times New Roman"/>
        </w:rPr>
        <w:t xml:space="preserve"> and if they do that, it would only be natural for them to want a military ship or two to protect their interests.</w:t>
      </w:r>
      <w:r w:rsidR="007707C5" w:rsidRPr="005B7C5C">
        <w:rPr>
          <w:rFonts w:cs="Times New Roman"/>
        </w:rPr>
        <w:t xml:space="preserve"> It will also give them an excellent vantage point from which they can monitor </w:t>
      </w:r>
      <w:r w:rsidR="00551476" w:rsidRPr="005B7C5C">
        <w:rPr>
          <w:rFonts w:cs="Times New Roman"/>
          <w:noProof/>
        </w:rPr>
        <w:t>u</w:t>
      </w:r>
      <w:r w:rsidR="00551476" w:rsidRPr="005B7C5C">
        <w:rPr>
          <w:rFonts w:cs="Times New Roman"/>
        </w:rPr>
        <w:t>s</w:t>
      </w:r>
      <w:r w:rsidR="007707C5" w:rsidRPr="005B7C5C">
        <w:rPr>
          <w:rFonts w:cs="Times New Roman"/>
        </w:rPr>
        <w:t>.</w:t>
      </w:r>
      <w:r w:rsidRPr="005B7C5C">
        <w:rPr>
          <w:rFonts w:cs="Times New Roman"/>
        </w:rPr>
        <w:t xml:space="preserve"> You’ve heard the story of the camel and the tent?”</w:t>
      </w:r>
    </w:p>
    <w:p w14:paraId="120CF07F" w14:textId="34A14870" w:rsidR="009C6630" w:rsidRPr="005B7C5C" w:rsidRDefault="009C6630" w:rsidP="004537F7">
      <w:pPr>
        <w:rPr>
          <w:rFonts w:cs="Times New Roman"/>
        </w:rPr>
      </w:pPr>
      <w:r w:rsidRPr="005B7C5C">
        <w:rPr>
          <w:rFonts w:cs="Times New Roman"/>
        </w:rPr>
        <w:t>“No sir, I haven’t,” Joan replied.</w:t>
      </w:r>
    </w:p>
    <w:p w14:paraId="729322EA" w14:textId="47EE6F74" w:rsidR="009C6630" w:rsidRPr="005B7C5C" w:rsidRDefault="009C6630" w:rsidP="004537F7">
      <w:pPr>
        <w:rPr>
          <w:rFonts w:cs="Times New Roman"/>
        </w:rPr>
      </w:pPr>
      <w:r w:rsidRPr="005B7C5C">
        <w:rPr>
          <w:rFonts w:cs="Times New Roman"/>
        </w:rPr>
        <w:t>“The tribesman in the desert would never let the camel put his nose in the tent, rega</w:t>
      </w:r>
      <w:r w:rsidR="00B65E31" w:rsidRPr="005B7C5C">
        <w:rPr>
          <w:rFonts w:cs="Times New Roman"/>
          <w:noProof/>
        </w:rPr>
        <w:t>rdless of the weather.</w:t>
      </w:r>
      <w:r w:rsidR="007707C5" w:rsidRPr="005B7C5C">
        <w:rPr>
          <w:rFonts w:cs="Times New Roman"/>
          <w:noProof/>
        </w:rPr>
        <w:t xml:space="preserve"> If they did, then a</w:t>
      </w:r>
      <w:r w:rsidRPr="005B7C5C">
        <w:rPr>
          <w:rFonts w:cs="Times New Roman"/>
          <w:noProof/>
        </w:rPr>
        <w:t>fter a while</w:t>
      </w:r>
      <w:r w:rsidR="00B65E31" w:rsidRPr="005B7C5C">
        <w:rPr>
          <w:rFonts w:cs="Times New Roman"/>
          <w:noProof/>
        </w:rPr>
        <w:t>,</w:t>
      </w:r>
      <w:r w:rsidRPr="005B7C5C">
        <w:rPr>
          <w:rFonts w:cs="Times New Roman"/>
        </w:rPr>
        <w:t xml:space="preserve"> the entire camel would get in. It’s the same with </w:t>
      </w:r>
      <w:r w:rsidRPr="005B7C5C">
        <w:rPr>
          <w:rFonts w:cs="Times New Roman"/>
          <w:noProof/>
        </w:rPr>
        <w:t>politics</w:t>
      </w:r>
      <w:r w:rsidRPr="005B7C5C">
        <w:rPr>
          <w:rFonts w:cs="Times New Roman"/>
        </w:rPr>
        <w:t xml:space="preserve"> when anyone asks for a little</w:t>
      </w:r>
      <w:r w:rsidR="00551476" w:rsidRPr="005B7C5C">
        <w:rPr>
          <w:rFonts w:cs="Times New Roman"/>
          <w:noProof/>
        </w:rPr>
        <w:t>;</w:t>
      </w:r>
      <w:r w:rsidRPr="005B7C5C">
        <w:rPr>
          <w:rFonts w:cs="Times New Roman"/>
          <w:noProof/>
        </w:rPr>
        <w:t xml:space="preserve"> you</w:t>
      </w:r>
      <w:r w:rsidRPr="005B7C5C">
        <w:rPr>
          <w:rFonts w:cs="Times New Roman"/>
        </w:rPr>
        <w:t xml:space="preserve"> have to be prepared for them to ask for more.”</w:t>
      </w:r>
    </w:p>
    <w:p w14:paraId="63D45463" w14:textId="289C548B" w:rsidR="009C6630" w:rsidRPr="005B7C5C" w:rsidRDefault="009C6630" w:rsidP="004537F7">
      <w:pPr>
        <w:rPr>
          <w:rFonts w:cs="Times New Roman"/>
        </w:rPr>
      </w:pPr>
      <w:r w:rsidRPr="005B7C5C">
        <w:rPr>
          <w:rFonts w:cs="Times New Roman"/>
        </w:rPr>
        <w:t>“Sir, what do we do?” Joan asked, sensing that there was a lot to learn about being a diplomat.</w:t>
      </w:r>
    </w:p>
    <w:p w14:paraId="10640F6D" w14:textId="1BDF52C0" w:rsidR="009C6630" w:rsidRPr="005B7C5C" w:rsidRDefault="009C6630" w:rsidP="004537F7">
      <w:pPr>
        <w:rPr>
          <w:rFonts w:cs="Times New Roman"/>
        </w:rPr>
      </w:pPr>
      <w:r w:rsidRPr="005B7C5C">
        <w:rPr>
          <w:rFonts w:cs="Times New Roman"/>
        </w:rPr>
        <w:t>“Here’s</w:t>
      </w:r>
      <w:r w:rsidRPr="005B7C5C">
        <w:rPr>
          <w:rFonts w:cs="Times New Roman"/>
          <w:noProof/>
        </w:rPr>
        <w:t xml:space="preserve"> </w:t>
      </w:r>
      <w:r w:rsidR="00F23318" w:rsidRPr="005B7C5C">
        <w:rPr>
          <w:rFonts w:cs="Times New Roman"/>
          <w:noProof/>
        </w:rPr>
        <w:t xml:space="preserve">a </w:t>
      </w:r>
      <w:r w:rsidRPr="005B7C5C">
        <w:rPr>
          <w:rFonts w:cs="Times New Roman"/>
          <w:noProof/>
        </w:rPr>
        <w:t>suggestion,”</w:t>
      </w:r>
      <w:r w:rsidRPr="005B7C5C">
        <w:rPr>
          <w:rFonts w:cs="Times New Roman"/>
        </w:rPr>
        <w:t xml:space="preserve"> Admiral Hagerly said, “we have thousands of supply ships. SIMPOC</w:t>
      </w:r>
      <w:r w:rsidR="00C41262">
        <w:rPr>
          <w:rFonts w:cs="Times New Roman"/>
        </w:rPr>
        <w:t>,</w:t>
      </w:r>
      <w:r w:rsidRPr="005B7C5C">
        <w:rPr>
          <w:rFonts w:cs="Times New Roman"/>
        </w:rPr>
        <w:t xml:space="preserve"> can you modify a dozen so they could mine the gas on Uranus?”</w:t>
      </w:r>
    </w:p>
    <w:p w14:paraId="1D22BBE9" w14:textId="61765F8C" w:rsidR="009C6630" w:rsidRPr="005B7C5C" w:rsidRDefault="009C6630" w:rsidP="004537F7">
      <w:pPr>
        <w:rPr>
          <w:rFonts w:cs="Times New Roman"/>
        </w:rPr>
      </w:pPr>
      <w:r w:rsidRPr="005B7C5C">
        <w:rPr>
          <w:rFonts w:cs="Times New Roman"/>
        </w:rPr>
        <w:t>“Yes</w:t>
      </w:r>
      <w:r w:rsidR="00C41262">
        <w:rPr>
          <w:rFonts w:cs="Times New Roman"/>
        </w:rPr>
        <w:t>,</w:t>
      </w:r>
      <w:r w:rsidRPr="005B7C5C">
        <w:rPr>
          <w:rFonts w:cs="Times New Roman"/>
        </w:rPr>
        <w:t xml:space="preserve"> sir, that can be done,” responded SIMPOC.</w:t>
      </w:r>
    </w:p>
    <w:p w14:paraId="659A6D25" w14:textId="153C68DC" w:rsidR="009C6630" w:rsidRPr="005B7C5C" w:rsidRDefault="009C6630" w:rsidP="004537F7">
      <w:pPr>
        <w:rPr>
          <w:rFonts w:cs="Times New Roman"/>
        </w:rPr>
      </w:pPr>
      <w:r w:rsidRPr="005B7C5C">
        <w:rPr>
          <w:rFonts w:cs="Times New Roman"/>
        </w:rPr>
        <w:t>“Great</w:t>
      </w:r>
      <w:r w:rsidRPr="005B7C5C">
        <w:rPr>
          <w:rFonts w:cs="Times New Roman"/>
          <w:noProof/>
        </w:rPr>
        <w:t xml:space="preserve"> </w:t>
      </w:r>
      <w:r w:rsidR="00394BF9" w:rsidRPr="005B7C5C">
        <w:rPr>
          <w:rFonts w:cs="Times New Roman"/>
        </w:rPr>
        <w:t>if we can do that, then we do the mining and deliver it to them. That way</w:t>
      </w:r>
      <w:r w:rsidR="00C41262">
        <w:rPr>
          <w:rFonts w:cs="Times New Roman"/>
        </w:rPr>
        <w:t>,</w:t>
      </w:r>
      <w:r w:rsidR="00394BF9" w:rsidRPr="005B7C5C">
        <w:rPr>
          <w:rFonts w:cs="Times New Roman"/>
        </w:rPr>
        <w:t xml:space="preserve"> we keep them out of our system, and we have an excuse to visit theirs. We do to them what we think they want to do to us</w:t>
      </w:r>
      <w:r w:rsidRPr="005B7C5C">
        <w:rPr>
          <w:rFonts w:cs="Times New Roman"/>
        </w:rPr>
        <w:t>.”</w:t>
      </w:r>
    </w:p>
    <w:p w14:paraId="5244A8EB" w14:textId="498F8215" w:rsidR="009C6630" w:rsidRPr="005B7C5C" w:rsidRDefault="009C6630" w:rsidP="004537F7">
      <w:pPr>
        <w:rPr>
          <w:rFonts w:cs="Times New Roman"/>
        </w:rPr>
      </w:pPr>
      <w:r w:rsidRPr="005B7C5C">
        <w:rPr>
          <w:rFonts w:cs="Times New Roman"/>
          <w:noProof/>
        </w:rPr>
        <w:lastRenderedPageBreak/>
        <w:t>“Nial</w:t>
      </w:r>
      <w:r w:rsidRPr="005B7C5C">
        <w:rPr>
          <w:rFonts w:cs="Times New Roman"/>
        </w:rPr>
        <w:t xml:space="preserve"> sounds like a possible answer. Work something up</w:t>
      </w:r>
      <w:r w:rsidR="00C41262">
        <w:rPr>
          <w:rFonts w:cs="Times New Roman"/>
        </w:rPr>
        <w:t>,</w:t>
      </w:r>
      <w:r w:rsidRPr="005B7C5C">
        <w:rPr>
          <w:rFonts w:cs="Times New Roman"/>
        </w:rPr>
        <w:t xml:space="preserve"> please,” directed the president.</w:t>
      </w:r>
    </w:p>
    <w:p w14:paraId="2764DE2D" w14:textId="217E4861" w:rsidR="009C6630" w:rsidRPr="005B7C5C" w:rsidRDefault="009C6630" w:rsidP="004537F7">
      <w:pPr>
        <w:rPr>
          <w:rFonts w:cs="Times New Roman"/>
        </w:rPr>
      </w:pPr>
      <w:r w:rsidRPr="005B7C5C">
        <w:rPr>
          <w:rFonts w:cs="Times New Roman"/>
        </w:rPr>
        <w:t>“</w:t>
      </w:r>
      <w:r w:rsidR="00CB3607" w:rsidRPr="005B7C5C">
        <w:rPr>
          <w:rFonts w:cs="Times New Roman"/>
          <w:noProof/>
        </w:rPr>
        <w:t>Okay</w:t>
      </w:r>
      <w:r w:rsidR="00B65E31" w:rsidRPr="005B7C5C">
        <w:rPr>
          <w:rFonts w:cs="Times New Roman"/>
          <w:noProof/>
        </w:rPr>
        <w:t>,</w:t>
      </w:r>
      <w:r w:rsidRPr="005B7C5C">
        <w:rPr>
          <w:rFonts w:cs="Times New Roman"/>
        </w:rPr>
        <w:t xml:space="preserve"> Joan</w:t>
      </w:r>
      <w:r w:rsidR="00C41262">
        <w:rPr>
          <w:rFonts w:cs="Times New Roman"/>
        </w:rPr>
        <w:t>,</w:t>
      </w:r>
      <w:r w:rsidRPr="005B7C5C">
        <w:rPr>
          <w:rFonts w:cs="Times New Roman"/>
        </w:rPr>
        <w:t xml:space="preserve"> what else?” the president asked.</w:t>
      </w:r>
    </w:p>
    <w:p w14:paraId="634AD1F8" w14:textId="04AB8889" w:rsidR="009C6630" w:rsidRPr="005B7C5C" w:rsidRDefault="009C6630" w:rsidP="004537F7">
      <w:pPr>
        <w:rPr>
          <w:rFonts w:cs="Times New Roman"/>
        </w:rPr>
      </w:pPr>
      <w:r w:rsidRPr="005B7C5C">
        <w:rPr>
          <w:rFonts w:cs="Times New Roman"/>
        </w:rPr>
        <w:t>“Sir, they asked if we wanted anything</w:t>
      </w:r>
      <w:r w:rsidR="00C41262">
        <w:rPr>
          <w:rFonts w:cs="Times New Roman"/>
        </w:rPr>
        <w:t>,</w:t>
      </w:r>
      <w:r w:rsidRPr="005B7C5C">
        <w:rPr>
          <w:rFonts w:cs="Times New Roman"/>
        </w:rPr>
        <w:t xml:space="preserve"> and I asked to transit their space while we explore other systems in their region.”</w:t>
      </w:r>
    </w:p>
    <w:p w14:paraId="619A6744" w14:textId="285183B4" w:rsidR="009C6630" w:rsidRPr="005B7C5C" w:rsidRDefault="009C6630" w:rsidP="004537F7">
      <w:pPr>
        <w:rPr>
          <w:rFonts w:cs="Times New Roman"/>
        </w:rPr>
      </w:pPr>
      <w:r w:rsidRPr="005B7C5C">
        <w:rPr>
          <w:rFonts w:cs="Times New Roman"/>
        </w:rPr>
        <w:t xml:space="preserve">“Not bad,” the President said. “If they </w:t>
      </w:r>
      <w:r w:rsidR="00394BF9" w:rsidRPr="005B7C5C">
        <w:rPr>
          <w:rFonts w:cs="Times New Roman"/>
        </w:rPr>
        <w:t>end up with</w:t>
      </w:r>
      <w:r w:rsidRPr="005B7C5C">
        <w:rPr>
          <w:rFonts w:cs="Times New Roman"/>
        </w:rPr>
        <w:t xml:space="preserve"> ships in our system, then we have ships in theirs. Sort of a quid pro quo set-up. </w:t>
      </w:r>
      <w:r w:rsidRPr="005B7C5C">
        <w:rPr>
          <w:rFonts w:cs="Times New Roman"/>
          <w:noProof/>
        </w:rPr>
        <w:t xml:space="preserve">If we work this out, I don’t want </w:t>
      </w:r>
      <w:r w:rsidR="00745324" w:rsidRPr="005B7C5C">
        <w:rPr>
          <w:rFonts w:cs="Times New Roman"/>
          <w:noProof/>
        </w:rPr>
        <w:t xml:space="preserve">just </w:t>
      </w:r>
      <w:r w:rsidRPr="005B7C5C">
        <w:rPr>
          <w:rFonts w:cs="Times New Roman"/>
          <w:noProof/>
        </w:rPr>
        <w:t>o</w:t>
      </w:r>
      <w:r w:rsidR="00B65E31" w:rsidRPr="005B7C5C">
        <w:rPr>
          <w:rFonts w:cs="Times New Roman"/>
          <w:noProof/>
        </w:rPr>
        <w:t>ne ship transiting their system</w:t>
      </w:r>
      <w:r w:rsidR="00C41262">
        <w:rPr>
          <w:rFonts w:cs="Times New Roman"/>
          <w:noProof/>
        </w:rPr>
        <w:t>;</w:t>
      </w:r>
      <w:r w:rsidR="00394BF9" w:rsidRPr="005B7C5C">
        <w:rPr>
          <w:rFonts w:cs="Times New Roman"/>
          <w:noProof/>
        </w:rPr>
        <w:t xml:space="preserve"> </w:t>
      </w:r>
      <w:r w:rsidRPr="005B7C5C">
        <w:rPr>
          <w:rFonts w:cs="Times New Roman"/>
          <w:noProof/>
        </w:rPr>
        <w:t xml:space="preserve">I want a Capital Ship along </w:t>
      </w:r>
      <w:r w:rsidR="00551476" w:rsidRPr="005B7C5C">
        <w:rPr>
          <w:rFonts w:cs="Times New Roman"/>
          <w:noProof/>
        </w:rPr>
        <w:t xml:space="preserve">with </w:t>
      </w:r>
      <w:r w:rsidRPr="005B7C5C">
        <w:rPr>
          <w:rFonts w:cs="Times New Roman"/>
          <w:noProof/>
        </w:rPr>
        <w:t>a hand full of sup</w:t>
      </w:r>
      <w:r w:rsidR="00CF6160" w:rsidRPr="005B7C5C">
        <w:rPr>
          <w:rFonts w:cs="Times New Roman"/>
          <w:noProof/>
        </w:rPr>
        <w:t>ply ships and maybe one of the B</w:t>
      </w:r>
      <w:r w:rsidRPr="005B7C5C">
        <w:rPr>
          <w:rFonts w:cs="Times New Roman"/>
          <w:noProof/>
        </w:rPr>
        <w:t>attleships that we’ve been talking</w:t>
      </w:r>
      <w:r w:rsidR="00394BF9" w:rsidRPr="005B7C5C">
        <w:rPr>
          <w:rFonts w:cs="Times New Roman"/>
          <w:noProof/>
        </w:rPr>
        <w:t xml:space="preserve"> about</w:t>
      </w:r>
      <w:r w:rsidR="00551476" w:rsidRPr="005B7C5C">
        <w:rPr>
          <w:rFonts w:cs="Times New Roman"/>
          <w:noProof/>
        </w:rPr>
        <w:t>.</w:t>
      </w:r>
      <w:r w:rsidRPr="005B7C5C">
        <w:rPr>
          <w:rFonts w:cs="Times New Roman"/>
          <w:noProof/>
        </w:rPr>
        <w:t xml:space="preserve"> </w:t>
      </w:r>
      <w:r w:rsidR="00551476" w:rsidRPr="005B7C5C">
        <w:rPr>
          <w:rFonts w:cs="Times New Roman"/>
          <w:noProof/>
        </w:rPr>
        <w:t>We need to be</w:t>
      </w:r>
      <w:r w:rsidRPr="005B7C5C">
        <w:rPr>
          <w:rFonts w:cs="Times New Roman"/>
          <w:noProof/>
        </w:rPr>
        <w:t xml:space="preserve"> going </w:t>
      </w:r>
      <w:r w:rsidR="00551476" w:rsidRPr="005B7C5C">
        <w:rPr>
          <w:rFonts w:cs="Times New Roman"/>
          <w:noProof/>
        </w:rPr>
        <w:t>along with</w:t>
      </w:r>
      <w:r w:rsidRPr="005B7C5C">
        <w:rPr>
          <w:rFonts w:cs="Times New Roman"/>
          <w:noProof/>
        </w:rPr>
        <w:t xml:space="preserve"> </w:t>
      </w:r>
      <w:r w:rsidR="00551476" w:rsidRPr="005B7C5C">
        <w:rPr>
          <w:rFonts w:cs="Times New Roman"/>
          <w:noProof/>
        </w:rPr>
        <w:t>them</w:t>
      </w:r>
      <w:r w:rsidR="00C41262">
        <w:rPr>
          <w:rFonts w:cs="Times New Roman"/>
          <w:noProof/>
        </w:rPr>
        <w:t>,</w:t>
      </w:r>
      <w:r w:rsidRPr="005B7C5C">
        <w:rPr>
          <w:rFonts w:cs="Times New Roman"/>
          <w:noProof/>
        </w:rPr>
        <w:t xml:space="preserve"> just for protection</w:t>
      </w:r>
      <w:r w:rsidR="00C41262">
        <w:rPr>
          <w:rFonts w:cs="Times New Roman"/>
          <w:noProof/>
        </w:rPr>
        <w:t>,</w:t>
      </w:r>
      <w:r w:rsidRPr="005B7C5C">
        <w:rPr>
          <w:rFonts w:cs="Times New Roman"/>
          <w:noProof/>
        </w:rPr>
        <w:t xml:space="preserve"> you understand.”</w:t>
      </w:r>
    </w:p>
    <w:p w14:paraId="675E3B68" w14:textId="7EF07239" w:rsidR="009C6630" w:rsidRPr="005B7C5C" w:rsidRDefault="009C6630" w:rsidP="004537F7">
      <w:pPr>
        <w:rPr>
          <w:rFonts w:cs="Times New Roman"/>
        </w:rPr>
      </w:pPr>
      <w:r w:rsidRPr="005B7C5C">
        <w:rPr>
          <w:rFonts w:cs="Times New Roman"/>
        </w:rPr>
        <w:t>Joan and Tom nodded, understanding the point the president was making. Make sure there is a balance and always a ‘Plan B.’</w:t>
      </w:r>
    </w:p>
    <w:p w14:paraId="695AE386" w14:textId="230C508A" w:rsidR="00745324" w:rsidRPr="005B7C5C" w:rsidRDefault="00745324" w:rsidP="004537F7">
      <w:pPr>
        <w:rPr>
          <w:rFonts w:cs="Times New Roman"/>
        </w:rPr>
      </w:pPr>
      <w:r w:rsidRPr="005B7C5C">
        <w:rPr>
          <w:rFonts w:cs="Times New Roman"/>
        </w:rPr>
        <w:t>“What else did you learn?”</w:t>
      </w:r>
    </w:p>
    <w:p w14:paraId="2A7A722C" w14:textId="1775D22D" w:rsidR="00652456" w:rsidRPr="005B7C5C" w:rsidRDefault="00652456" w:rsidP="004537F7">
      <w:pPr>
        <w:rPr>
          <w:rFonts w:cs="Times New Roman"/>
        </w:rPr>
      </w:pPr>
      <w:r w:rsidRPr="005B7C5C">
        <w:rPr>
          <w:rFonts w:cs="Times New Roman"/>
        </w:rPr>
        <w:t>“Judging from the way the three of them interact</w:t>
      </w:r>
      <w:r w:rsidR="00355B34" w:rsidRPr="005B7C5C">
        <w:rPr>
          <w:rFonts w:cs="Times New Roman"/>
        </w:rPr>
        <w:t>ed, there was a definite leader -</w:t>
      </w:r>
      <w:r w:rsidRPr="005B7C5C">
        <w:rPr>
          <w:rFonts w:cs="Times New Roman"/>
        </w:rPr>
        <w:t xml:space="preserve"> subservient relationship. She wasn’t clear </w:t>
      </w:r>
      <w:r w:rsidR="00B65E31" w:rsidRPr="005B7C5C">
        <w:rPr>
          <w:rFonts w:cs="Times New Roman"/>
          <w:noProof/>
        </w:rPr>
        <w:t>o</w:t>
      </w:r>
      <w:r w:rsidRPr="005B7C5C">
        <w:rPr>
          <w:rFonts w:cs="Times New Roman"/>
          <w:noProof/>
        </w:rPr>
        <w:t>n</w:t>
      </w:r>
      <w:r w:rsidRPr="005B7C5C">
        <w:rPr>
          <w:rFonts w:cs="Times New Roman"/>
        </w:rPr>
        <w:t xml:space="preserve"> how high up within the Terest leadership she was, but she didn’t seem to hesitate during our discussion.”</w:t>
      </w:r>
    </w:p>
    <w:p w14:paraId="57D89F1F" w14:textId="21AF602A" w:rsidR="00355B34" w:rsidRPr="005B7C5C" w:rsidRDefault="00355B34" w:rsidP="004537F7">
      <w:pPr>
        <w:rPr>
          <w:rFonts w:cs="Times New Roman"/>
        </w:rPr>
      </w:pPr>
      <w:r w:rsidRPr="005B7C5C">
        <w:rPr>
          <w:rFonts w:cs="Times New Roman"/>
        </w:rPr>
        <w:t xml:space="preserve">“Both sides postured about our </w:t>
      </w:r>
      <w:r w:rsidR="00F23318" w:rsidRPr="005B7C5C">
        <w:rPr>
          <w:rFonts w:cs="Times New Roman"/>
        </w:rPr>
        <w:t xml:space="preserve">military’s </w:t>
      </w:r>
      <w:r w:rsidRPr="005B7C5C">
        <w:rPr>
          <w:rFonts w:cs="Times New Roman"/>
        </w:rPr>
        <w:t xml:space="preserve">capabilities. I expressed our desire to remain neutral. I pressed </w:t>
      </w:r>
      <w:r w:rsidRPr="005B7C5C">
        <w:rPr>
          <w:rFonts w:cs="Times New Roman"/>
          <w:noProof/>
        </w:rPr>
        <w:t>her</w:t>
      </w:r>
      <w:r w:rsidRPr="005B7C5C">
        <w:rPr>
          <w:rFonts w:cs="Times New Roman"/>
        </w:rPr>
        <w:t xml:space="preserve"> a couple of time</w:t>
      </w:r>
      <w:r w:rsidR="00F23318" w:rsidRPr="005B7C5C">
        <w:rPr>
          <w:rFonts w:cs="Times New Roman"/>
        </w:rPr>
        <w:t>s</w:t>
      </w:r>
      <w:r w:rsidRPr="005B7C5C">
        <w:rPr>
          <w:rFonts w:cs="Times New Roman"/>
        </w:rPr>
        <w:t xml:space="preserve"> about the conflict. I emphasized that we’re concerned that if they followed us back, then there was a risk the Izod would do the same. She gave me</w:t>
      </w:r>
      <w:r w:rsidR="00B65E31" w:rsidRPr="005B7C5C">
        <w:rPr>
          <w:rFonts w:cs="Times New Roman"/>
        </w:rPr>
        <w:t xml:space="preserve"> a</w:t>
      </w:r>
      <w:r w:rsidRPr="005B7C5C">
        <w:rPr>
          <w:rFonts w:cs="Times New Roman"/>
        </w:rPr>
        <w:t xml:space="preserve"> </w:t>
      </w:r>
      <w:r w:rsidRPr="005B7C5C">
        <w:rPr>
          <w:rFonts w:cs="Times New Roman"/>
          <w:noProof/>
        </w:rPr>
        <w:t>nice</w:t>
      </w:r>
      <w:r w:rsidRPr="005B7C5C">
        <w:rPr>
          <w:rFonts w:cs="Times New Roman"/>
        </w:rPr>
        <w:t xml:space="preserve"> political </w:t>
      </w:r>
      <w:r w:rsidRPr="005B7C5C">
        <w:rPr>
          <w:rFonts w:cs="Times New Roman"/>
          <w:noProof/>
        </w:rPr>
        <w:t>answer</w:t>
      </w:r>
      <w:r w:rsidR="00B65E31" w:rsidRPr="005B7C5C">
        <w:rPr>
          <w:rFonts w:cs="Times New Roman"/>
          <w:noProof/>
        </w:rPr>
        <w:t>,</w:t>
      </w:r>
      <w:r w:rsidRPr="005B7C5C">
        <w:rPr>
          <w:rFonts w:cs="Times New Roman"/>
        </w:rPr>
        <w:t xml:space="preserve"> and I think she made a veiled threat. She said that anyone that helped the Izod wouldn’t be their friend. I responded by saying the same, anyone that helped the Terest would be considered not a friend to the Izod.”</w:t>
      </w:r>
    </w:p>
    <w:p w14:paraId="71C35130" w14:textId="4E0E71A1" w:rsidR="00355B34" w:rsidRPr="005B7C5C" w:rsidRDefault="00355B34" w:rsidP="004537F7">
      <w:pPr>
        <w:rPr>
          <w:rFonts w:cs="Times New Roman"/>
        </w:rPr>
      </w:pPr>
      <w:r w:rsidRPr="005B7C5C">
        <w:rPr>
          <w:rFonts w:cs="Times New Roman"/>
        </w:rPr>
        <w:lastRenderedPageBreak/>
        <w:t>“</w:t>
      </w:r>
      <w:r w:rsidRPr="005B7C5C">
        <w:rPr>
          <w:rFonts w:cs="Times New Roman"/>
          <w:noProof/>
        </w:rPr>
        <w:t>Good</w:t>
      </w:r>
      <w:r w:rsidR="006839DB" w:rsidRPr="005B7C5C">
        <w:rPr>
          <w:rFonts w:cs="Times New Roman"/>
        </w:rPr>
        <w:t xml:space="preserve"> come</w:t>
      </w:r>
      <w:r w:rsidRPr="005B7C5C">
        <w:rPr>
          <w:rFonts w:cs="Times New Roman"/>
        </w:rPr>
        <w:t>back. Being neutral is always a delicate balance,” said the president.</w:t>
      </w:r>
    </w:p>
    <w:p w14:paraId="28D93A11" w14:textId="0910962D" w:rsidR="00652456" w:rsidRPr="005B7C5C" w:rsidRDefault="00652456" w:rsidP="004537F7">
      <w:pPr>
        <w:rPr>
          <w:rFonts w:cs="Times New Roman"/>
        </w:rPr>
      </w:pPr>
      <w:r w:rsidRPr="005B7C5C">
        <w:rPr>
          <w:rFonts w:cs="Times New Roman"/>
        </w:rPr>
        <w:t>“When are you meeting again?” the president asked.</w:t>
      </w:r>
    </w:p>
    <w:p w14:paraId="5C5DEAE1" w14:textId="03775890" w:rsidR="00652456" w:rsidRPr="005B7C5C" w:rsidRDefault="00652456" w:rsidP="004537F7">
      <w:pPr>
        <w:rPr>
          <w:rFonts w:cs="Times New Roman"/>
        </w:rPr>
      </w:pPr>
      <w:r w:rsidRPr="005B7C5C">
        <w:rPr>
          <w:rFonts w:cs="Times New Roman"/>
        </w:rPr>
        <w:t xml:space="preserve">“SIMPOC synced </w:t>
      </w:r>
      <w:r w:rsidR="00F23318" w:rsidRPr="005B7C5C">
        <w:rPr>
          <w:rFonts w:cs="Times New Roman"/>
        </w:rPr>
        <w:t xml:space="preserve">our </w:t>
      </w:r>
      <w:r w:rsidRPr="005B7C5C">
        <w:rPr>
          <w:rFonts w:cs="Times New Roman"/>
        </w:rPr>
        <w:t xml:space="preserve">clocks with </w:t>
      </w:r>
      <w:r w:rsidRPr="005B7C5C">
        <w:rPr>
          <w:rFonts w:cs="Times New Roman"/>
          <w:noProof/>
        </w:rPr>
        <w:t>theirs</w:t>
      </w:r>
      <w:r w:rsidR="00B65E31" w:rsidRPr="005B7C5C">
        <w:rPr>
          <w:rFonts w:cs="Times New Roman"/>
          <w:noProof/>
        </w:rPr>
        <w:t>,</w:t>
      </w:r>
      <w:r w:rsidRPr="005B7C5C">
        <w:rPr>
          <w:rFonts w:cs="Times New Roman"/>
        </w:rPr>
        <w:t xml:space="preserve"> and we’ll meet with them in 9.6 days from now.”</w:t>
      </w:r>
    </w:p>
    <w:p w14:paraId="449A826C" w14:textId="4A1FF55A" w:rsidR="00652456" w:rsidRPr="005B7C5C" w:rsidRDefault="00652456" w:rsidP="004537F7">
      <w:pPr>
        <w:rPr>
          <w:rFonts w:cs="Times New Roman"/>
        </w:rPr>
      </w:pPr>
      <w:r w:rsidRPr="005B7C5C">
        <w:rPr>
          <w:rFonts w:cs="Times New Roman"/>
        </w:rPr>
        <w:t>“Good, Admiral</w:t>
      </w:r>
      <w:r w:rsidR="00C41262">
        <w:rPr>
          <w:rFonts w:cs="Times New Roman"/>
        </w:rPr>
        <w:t>,</w:t>
      </w:r>
      <w:r w:rsidRPr="005B7C5C">
        <w:rPr>
          <w:rFonts w:cs="Times New Roman"/>
        </w:rPr>
        <w:t xml:space="preserve"> please put together a set of options for Joan. I don’t want them to have an </w:t>
      </w:r>
      <w:r w:rsidRPr="005B7C5C">
        <w:rPr>
          <w:rFonts w:cs="Times New Roman"/>
          <w:noProof/>
        </w:rPr>
        <w:t>advantage</w:t>
      </w:r>
      <w:r w:rsidR="00B65E31" w:rsidRPr="005B7C5C">
        <w:rPr>
          <w:rFonts w:cs="Times New Roman"/>
          <w:noProof/>
        </w:rPr>
        <w:t>,</w:t>
      </w:r>
      <w:r w:rsidRPr="005B7C5C">
        <w:rPr>
          <w:rFonts w:cs="Times New Roman"/>
        </w:rPr>
        <w:t xml:space="preserve"> and we need to keep them in the dark </w:t>
      </w:r>
      <w:r w:rsidR="00C41262">
        <w:rPr>
          <w:rFonts w:cs="Times New Roman"/>
        </w:rPr>
        <w:t>regarding</w:t>
      </w:r>
      <w:r w:rsidRPr="005B7C5C">
        <w:rPr>
          <w:rFonts w:cs="Times New Roman"/>
        </w:rPr>
        <w:t xml:space="preserve"> our abilities. They don’t need to know the details except that we have thousands of ships.”</w:t>
      </w:r>
    </w:p>
    <w:p w14:paraId="425828F9" w14:textId="172ED21B" w:rsidR="00652456" w:rsidRPr="005B7C5C" w:rsidRDefault="005E4FF9" w:rsidP="004537F7">
      <w:pPr>
        <w:rPr>
          <w:rFonts w:cs="Times New Roman"/>
        </w:rPr>
      </w:pPr>
      <w:r w:rsidRPr="005B7C5C">
        <w:rPr>
          <w:rFonts w:cs="Times New Roman"/>
        </w:rPr>
        <w:t>“Yes, sir.”</w:t>
      </w:r>
    </w:p>
    <w:p w14:paraId="0E714F13" w14:textId="73A84658" w:rsidR="002267C8" w:rsidRPr="005B7C5C" w:rsidRDefault="002267C8" w:rsidP="004537F7">
      <w:pPr>
        <w:rPr>
          <w:rFonts w:cs="Times New Roman"/>
        </w:rPr>
      </w:pPr>
      <w:r w:rsidRPr="005B7C5C">
        <w:rPr>
          <w:rFonts w:cs="Times New Roman"/>
        </w:rPr>
        <w:t xml:space="preserve">“Joan, </w:t>
      </w:r>
      <w:r w:rsidR="005E4FF9" w:rsidRPr="005B7C5C">
        <w:rPr>
          <w:rFonts w:cs="Times New Roman"/>
        </w:rPr>
        <w:t>I’m glad we changed direction on the Rail-Guns</w:t>
      </w:r>
      <w:r w:rsidRPr="005B7C5C">
        <w:rPr>
          <w:rFonts w:cs="Times New Roman"/>
        </w:rPr>
        <w:t xml:space="preserve">. The last group that came into the system used a jump point </w:t>
      </w:r>
      <w:r w:rsidR="00F23318" w:rsidRPr="005B7C5C">
        <w:rPr>
          <w:rFonts w:cs="Times New Roman"/>
        </w:rPr>
        <w:t xml:space="preserve">in </w:t>
      </w:r>
      <w:r w:rsidR="005E4FF9" w:rsidRPr="005B7C5C">
        <w:rPr>
          <w:rFonts w:cs="Times New Roman"/>
        </w:rPr>
        <w:t>the Mars</w:t>
      </w:r>
      <w:r w:rsidRPr="005B7C5C">
        <w:rPr>
          <w:rFonts w:cs="Times New Roman"/>
        </w:rPr>
        <w:t xml:space="preserve"> orbit. </w:t>
      </w:r>
      <w:r w:rsidR="005E4FF9" w:rsidRPr="005B7C5C">
        <w:rPr>
          <w:rFonts w:cs="Times New Roman"/>
        </w:rPr>
        <w:t>I</w:t>
      </w:r>
      <w:r w:rsidRPr="005B7C5C">
        <w:rPr>
          <w:rFonts w:cs="Times New Roman"/>
        </w:rPr>
        <w:t>f someone comes in</w:t>
      </w:r>
      <w:r w:rsidR="007707C5" w:rsidRPr="005B7C5C">
        <w:rPr>
          <w:rFonts w:cs="Times New Roman"/>
        </w:rPr>
        <w:t xml:space="preserve"> through that point</w:t>
      </w:r>
      <w:r w:rsidRPr="005B7C5C">
        <w:rPr>
          <w:rFonts w:cs="Times New Roman"/>
        </w:rPr>
        <w:t xml:space="preserve"> that isn’t friendly, a </w:t>
      </w:r>
      <w:r w:rsidR="005E4FF9" w:rsidRPr="005B7C5C">
        <w:rPr>
          <w:rFonts w:cs="Times New Roman"/>
        </w:rPr>
        <w:t>Rail-</w:t>
      </w:r>
      <w:proofErr w:type="gramStart"/>
      <w:r w:rsidR="005E4FF9" w:rsidRPr="005B7C5C">
        <w:rPr>
          <w:rFonts w:cs="Times New Roman"/>
        </w:rPr>
        <w:t>Gun</w:t>
      </w:r>
      <w:proofErr w:type="gramEnd"/>
      <w:r w:rsidRPr="005B7C5C">
        <w:rPr>
          <w:rFonts w:cs="Times New Roman"/>
        </w:rPr>
        <w:t xml:space="preserve"> </w:t>
      </w:r>
      <w:r w:rsidR="00394BF9" w:rsidRPr="005B7C5C">
        <w:rPr>
          <w:rFonts w:cs="Times New Roman"/>
        </w:rPr>
        <w:t>t</w:t>
      </w:r>
      <w:r w:rsidRPr="005B7C5C">
        <w:rPr>
          <w:rFonts w:cs="Times New Roman"/>
        </w:rPr>
        <w:t xml:space="preserve">here could give them a real surprise when they come out of the jump point or when they’re maneuvering to it. </w:t>
      </w:r>
      <w:r w:rsidR="005E4FF9" w:rsidRPr="005B7C5C">
        <w:rPr>
          <w:rFonts w:cs="Times New Roman"/>
        </w:rPr>
        <w:t xml:space="preserve">With this certain amount of concern between </w:t>
      </w:r>
      <w:r w:rsidR="00B65E31" w:rsidRPr="005B7C5C">
        <w:rPr>
          <w:rFonts w:cs="Times New Roman"/>
          <w:noProof/>
        </w:rPr>
        <w:t>the Terest and us</w:t>
      </w:r>
      <w:r w:rsidR="005E4FF9" w:rsidRPr="005B7C5C">
        <w:rPr>
          <w:rFonts w:cs="Times New Roman"/>
        </w:rPr>
        <w:t>, the Mars gun might be a surprise,” Admiral Hagerly said.</w:t>
      </w:r>
    </w:p>
    <w:p w14:paraId="6784B2E1" w14:textId="175F1F88" w:rsidR="005E4FF9" w:rsidRPr="005B7C5C" w:rsidRDefault="005E4FF9" w:rsidP="004537F7">
      <w:pPr>
        <w:rPr>
          <w:rFonts w:cs="Times New Roman"/>
        </w:rPr>
      </w:pPr>
      <w:r w:rsidRPr="005B7C5C">
        <w:rPr>
          <w:rFonts w:cs="Times New Roman"/>
        </w:rPr>
        <w:t xml:space="preserve">“Sir, that might turn out to be very productive. The angle of the ships entering through those jump points </w:t>
      </w:r>
      <w:r w:rsidR="00B65E31" w:rsidRPr="005B7C5C">
        <w:rPr>
          <w:rFonts w:cs="Times New Roman"/>
          <w:noProof/>
        </w:rPr>
        <w:t>is</w:t>
      </w:r>
      <w:r w:rsidRPr="005B7C5C">
        <w:rPr>
          <w:rFonts w:cs="Times New Roman"/>
        </w:rPr>
        <w:t xml:space="preserve"> determined before the</w:t>
      </w:r>
      <w:r w:rsidR="00F23318" w:rsidRPr="005B7C5C">
        <w:rPr>
          <w:rFonts w:cs="Times New Roman"/>
        </w:rPr>
        <w:t>y</w:t>
      </w:r>
      <w:r w:rsidRPr="005B7C5C">
        <w:rPr>
          <w:rFonts w:cs="Times New Roman"/>
        </w:rPr>
        <w:t xml:space="preserve"> enter our system. When they enter</w:t>
      </w:r>
      <w:r w:rsidR="00F23318" w:rsidRPr="005B7C5C">
        <w:rPr>
          <w:rFonts w:cs="Times New Roman"/>
        </w:rPr>
        <w:t>,</w:t>
      </w:r>
      <w:r w:rsidRPr="005B7C5C">
        <w:rPr>
          <w:rFonts w:cs="Times New Roman"/>
        </w:rPr>
        <w:t xml:space="preserve"> their velocity </w:t>
      </w:r>
      <w:r w:rsidR="00670EB6" w:rsidRPr="005B7C5C">
        <w:rPr>
          <w:rFonts w:cs="Times New Roman"/>
        </w:rPr>
        <w:t xml:space="preserve">can be </w:t>
      </w:r>
      <w:r w:rsidR="00670EB6" w:rsidRPr="005B7C5C">
        <w:rPr>
          <w:rFonts w:cs="Times New Roman"/>
          <w:noProof/>
        </w:rPr>
        <w:t>vari</w:t>
      </w:r>
      <w:r w:rsidR="00EC1DE7" w:rsidRPr="005B7C5C">
        <w:rPr>
          <w:rFonts w:cs="Times New Roman"/>
          <w:noProof/>
        </w:rPr>
        <w:t>ed</w:t>
      </w:r>
      <w:r w:rsidR="00C41262">
        <w:rPr>
          <w:rFonts w:cs="Times New Roman"/>
          <w:noProof/>
        </w:rPr>
        <w:t>,</w:t>
      </w:r>
      <w:r w:rsidR="00670EB6" w:rsidRPr="005B7C5C">
        <w:rPr>
          <w:rFonts w:cs="Times New Roman"/>
        </w:rPr>
        <w:t xml:space="preserve"> as indicated by the Terest entry. Still, if we know their entry based upon the Gama radiation burst</w:t>
      </w:r>
      <w:r w:rsidR="00C41262">
        <w:rPr>
          <w:rFonts w:cs="Times New Roman"/>
        </w:rPr>
        <w:t>,</w:t>
      </w:r>
      <w:r w:rsidR="00670EB6" w:rsidRPr="005B7C5C">
        <w:rPr>
          <w:rFonts w:cs="Times New Roman"/>
        </w:rPr>
        <w:t xml:space="preserve"> a gun on Mars can fill the entry location with lead. That will give them a lot to think about regardless of their entry velocity</w:t>
      </w:r>
      <w:r w:rsidR="00394BF9" w:rsidRPr="005B7C5C">
        <w:rPr>
          <w:rFonts w:cs="Times New Roman"/>
        </w:rPr>
        <w:t>,” pointed out Bob.</w:t>
      </w:r>
    </w:p>
    <w:p w14:paraId="4099EE69" w14:textId="45A94681" w:rsidR="00670EB6" w:rsidRPr="005B7C5C" w:rsidRDefault="00670EB6" w:rsidP="004537F7">
      <w:pPr>
        <w:rPr>
          <w:rFonts w:cs="Times New Roman"/>
        </w:rPr>
      </w:pPr>
      <w:r w:rsidRPr="005B7C5C">
        <w:rPr>
          <w:rFonts w:cs="Times New Roman"/>
        </w:rPr>
        <w:t>“Well then, let’s get going and get a gun there ASAP,” the president said.</w:t>
      </w:r>
    </w:p>
    <w:p w14:paraId="64BBBD76" w14:textId="2D8E6273" w:rsidR="002A0FC9" w:rsidRPr="005B7C5C" w:rsidRDefault="002A0FC9" w:rsidP="002A0FC9">
      <w:pPr>
        <w:pStyle w:val="Heading2"/>
        <w:rPr>
          <w:rFonts w:cs="Times New Roman"/>
        </w:rPr>
      </w:pPr>
      <w:r w:rsidRPr="005B7C5C">
        <w:rPr>
          <w:rFonts w:cs="Times New Roman"/>
        </w:rPr>
        <w:lastRenderedPageBreak/>
        <w:t>Dessert Beach wants to Return</w:t>
      </w:r>
    </w:p>
    <w:p w14:paraId="6E9C1D8C" w14:textId="13AEEB6C" w:rsidR="00670EB6" w:rsidRPr="005B7C5C" w:rsidRDefault="006A5FAA" w:rsidP="00670EB6">
      <w:pPr>
        <w:rPr>
          <w:rFonts w:cs="Times New Roman"/>
        </w:rPr>
      </w:pPr>
      <w:r w:rsidRPr="005B7C5C">
        <w:rPr>
          <w:rFonts w:cs="Times New Roman"/>
        </w:rPr>
        <w:t xml:space="preserve">After Joan finished making her sandwich in the Langley </w:t>
      </w:r>
      <w:proofErr w:type="spellStart"/>
      <w:r w:rsidRPr="005B7C5C">
        <w:rPr>
          <w:rFonts w:cs="Times New Roman"/>
        </w:rPr>
        <w:t>O’club</w:t>
      </w:r>
      <w:proofErr w:type="spellEnd"/>
      <w:r w:rsidR="00C41262">
        <w:rPr>
          <w:rFonts w:cs="Times New Roman"/>
        </w:rPr>
        <w:t>,</w:t>
      </w:r>
      <w:r w:rsidRPr="005B7C5C">
        <w:rPr>
          <w:rFonts w:cs="Times New Roman"/>
        </w:rPr>
        <w:t xml:space="preserve"> Bill Thompson and </w:t>
      </w:r>
      <w:r w:rsidR="00EC1DE7" w:rsidRPr="005B7C5C">
        <w:rPr>
          <w:rFonts w:cs="Times New Roman"/>
        </w:rPr>
        <w:t>h</w:t>
      </w:r>
      <w:r w:rsidRPr="005B7C5C">
        <w:rPr>
          <w:rFonts w:cs="Times New Roman"/>
          <w:noProof/>
        </w:rPr>
        <w:t>is</w:t>
      </w:r>
      <w:r w:rsidRPr="005B7C5C">
        <w:rPr>
          <w:rFonts w:cs="Times New Roman"/>
        </w:rPr>
        <w:t xml:space="preserve"> wife</w:t>
      </w:r>
      <w:r w:rsidR="00EC1DE7" w:rsidRPr="005B7C5C">
        <w:rPr>
          <w:rFonts w:cs="Times New Roman"/>
        </w:rPr>
        <w:t>,</w:t>
      </w:r>
      <w:r w:rsidRPr="005B7C5C">
        <w:rPr>
          <w:rFonts w:cs="Times New Roman"/>
        </w:rPr>
        <w:t xml:space="preserve"> </w:t>
      </w:r>
      <w:r w:rsidRPr="005B7C5C">
        <w:rPr>
          <w:rFonts w:cs="Times New Roman"/>
          <w:noProof/>
        </w:rPr>
        <w:t>Sarah</w:t>
      </w:r>
      <w:r w:rsidR="00C41262">
        <w:rPr>
          <w:rFonts w:cs="Times New Roman"/>
          <w:noProof/>
        </w:rPr>
        <w:t>,</w:t>
      </w:r>
      <w:r w:rsidRPr="005B7C5C">
        <w:rPr>
          <w:rFonts w:cs="Times New Roman"/>
        </w:rPr>
        <w:t xml:space="preserve"> approached her, “Joan, Tom. The Des</w:t>
      </w:r>
      <w:r w:rsidR="00670EB6" w:rsidRPr="005B7C5C">
        <w:rPr>
          <w:rFonts w:cs="Times New Roman"/>
        </w:rPr>
        <w:t>ert Beach crew has been talking,” Bill said.</w:t>
      </w:r>
    </w:p>
    <w:p w14:paraId="58D30F10" w14:textId="0D6A6AD9" w:rsidR="00670EB6" w:rsidRPr="005B7C5C" w:rsidRDefault="00670EB6" w:rsidP="00670EB6">
      <w:pPr>
        <w:rPr>
          <w:rFonts w:cs="Times New Roman"/>
        </w:rPr>
      </w:pPr>
      <w:r w:rsidRPr="005B7C5C">
        <w:rPr>
          <w:rFonts w:cs="Times New Roman"/>
        </w:rPr>
        <w:t>“</w:t>
      </w:r>
      <w:r w:rsidR="00CB3607" w:rsidRPr="005B7C5C">
        <w:rPr>
          <w:rFonts w:cs="Times New Roman"/>
        </w:rPr>
        <w:t>Okay</w:t>
      </w:r>
      <w:r w:rsidRPr="005B7C5C">
        <w:rPr>
          <w:rFonts w:cs="Times New Roman"/>
        </w:rPr>
        <w:t>, can we find a good place to sit before we get into it?” Tom asked.</w:t>
      </w:r>
    </w:p>
    <w:p w14:paraId="7FA40647" w14:textId="2E0CF200" w:rsidR="00670EB6" w:rsidRPr="005B7C5C" w:rsidRDefault="00670EB6" w:rsidP="00670EB6">
      <w:pPr>
        <w:rPr>
          <w:rFonts w:cs="Times New Roman"/>
        </w:rPr>
      </w:pPr>
      <w:r w:rsidRPr="005B7C5C">
        <w:rPr>
          <w:rFonts w:cs="Times New Roman"/>
        </w:rPr>
        <w:t>“Sure can</w:t>
      </w:r>
      <w:r w:rsidR="00C41262">
        <w:rPr>
          <w:rFonts w:cs="Times New Roman"/>
        </w:rPr>
        <w:t>;</w:t>
      </w:r>
      <w:r w:rsidRPr="005B7C5C">
        <w:rPr>
          <w:rFonts w:cs="Times New Roman"/>
        </w:rPr>
        <w:t xml:space="preserve"> how about the patio?” Bill responded.</w:t>
      </w:r>
    </w:p>
    <w:p w14:paraId="1688D0E9" w14:textId="41ACC75C" w:rsidR="00670EB6" w:rsidRPr="005B7C5C" w:rsidRDefault="00670EB6" w:rsidP="00670EB6">
      <w:pPr>
        <w:rPr>
          <w:rFonts w:cs="Times New Roman"/>
        </w:rPr>
      </w:pPr>
      <w:r w:rsidRPr="005B7C5C">
        <w:rPr>
          <w:rFonts w:cs="Times New Roman"/>
        </w:rPr>
        <w:t>“</w:t>
      </w:r>
      <w:r w:rsidRPr="005B7C5C">
        <w:rPr>
          <w:rFonts w:cs="Times New Roman"/>
          <w:noProof/>
        </w:rPr>
        <w:t>Ok</w:t>
      </w:r>
      <w:r w:rsidR="00EC1DE7" w:rsidRPr="005B7C5C">
        <w:rPr>
          <w:rFonts w:cs="Times New Roman"/>
          <w:noProof/>
        </w:rPr>
        <w:t>ay,</w:t>
      </w:r>
      <w:r w:rsidRPr="005B7C5C">
        <w:rPr>
          <w:rFonts w:cs="Times New Roman"/>
        </w:rPr>
        <w:t xml:space="preserve"> what have you got,” Joan said after she found a nice table with a view of the water</w:t>
      </w:r>
      <w:r w:rsidR="00C41262">
        <w:rPr>
          <w:rFonts w:cs="Times New Roman"/>
        </w:rPr>
        <w:t>,</w:t>
      </w:r>
      <w:r w:rsidRPr="005B7C5C">
        <w:rPr>
          <w:rFonts w:cs="Times New Roman"/>
        </w:rPr>
        <w:t xml:space="preserve"> and she sat pulling her chair up to a table.</w:t>
      </w:r>
    </w:p>
    <w:p w14:paraId="654A2569" w14:textId="56839D88" w:rsidR="006A5FAA" w:rsidRPr="005B7C5C" w:rsidRDefault="00670EB6" w:rsidP="00670EB6">
      <w:pPr>
        <w:rPr>
          <w:rFonts w:cs="Times New Roman"/>
        </w:rPr>
      </w:pPr>
      <w:r w:rsidRPr="005B7C5C">
        <w:rPr>
          <w:rFonts w:cs="Times New Roman"/>
        </w:rPr>
        <w:t>Joan and Tom took a bite while Bill started, “</w:t>
      </w:r>
      <w:r w:rsidR="006A5FAA" w:rsidRPr="005B7C5C">
        <w:rPr>
          <w:rFonts w:cs="Times New Roman"/>
        </w:rPr>
        <w:t>Some of us have expertise that can be used here, but many of us would like to go back to the moon and get it going again. It had become such a large part of our lives</w:t>
      </w:r>
      <w:r w:rsidR="00EC1DE7" w:rsidRPr="005B7C5C">
        <w:rPr>
          <w:rFonts w:cs="Times New Roman"/>
          <w:noProof/>
        </w:rPr>
        <w:t>;</w:t>
      </w:r>
      <w:r w:rsidR="006A5FAA" w:rsidRPr="005B7C5C">
        <w:rPr>
          <w:rFonts w:cs="Times New Roman"/>
          <w:noProof/>
        </w:rPr>
        <w:t xml:space="preserve"> we’d</w:t>
      </w:r>
      <w:r w:rsidR="006A5FAA" w:rsidRPr="005B7C5C">
        <w:rPr>
          <w:rFonts w:cs="Times New Roman"/>
        </w:rPr>
        <w:t xml:space="preserve"> like to head back. If there are robots in orbit and on the </w:t>
      </w:r>
      <w:r w:rsidR="006A5FAA" w:rsidRPr="005B7C5C">
        <w:rPr>
          <w:rFonts w:cs="Times New Roman"/>
          <w:noProof/>
        </w:rPr>
        <w:t>ground</w:t>
      </w:r>
      <w:r w:rsidR="00B65E31" w:rsidRPr="005B7C5C">
        <w:rPr>
          <w:rFonts w:cs="Times New Roman"/>
          <w:noProof/>
        </w:rPr>
        <w:t>,</w:t>
      </w:r>
      <w:r w:rsidR="006A5FAA" w:rsidRPr="005B7C5C">
        <w:rPr>
          <w:rFonts w:cs="Times New Roman"/>
        </w:rPr>
        <w:t xml:space="preserve"> there is a lot that we could do. Besides, we have people pouring into Norfolk every </w:t>
      </w:r>
      <w:r w:rsidR="006A5FAA" w:rsidRPr="005B7C5C">
        <w:rPr>
          <w:rFonts w:cs="Times New Roman"/>
          <w:noProof/>
        </w:rPr>
        <w:t>day</w:t>
      </w:r>
      <w:r w:rsidR="00B65E31" w:rsidRPr="005B7C5C">
        <w:rPr>
          <w:rFonts w:cs="Times New Roman"/>
          <w:noProof/>
        </w:rPr>
        <w:t>,</w:t>
      </w:r>
      <w:r w:rsidR="006A5FAA" w:rsidRPr="005B7C5C">
        <w:rPr>
          <w:rFonts w:cs="Times New Roman"/>
        </w:rPr>
        <w:t xml:space="preserve"> and some of them want to go to the moon with us. Once we establish contact with some of the other population centers, there will be other people who might want to go.”</w:t>
      </w:r>
    </w:p>
    <w:p w14:paraId="688A25DA" w14:textId="01DE3574" w:rsidR="006A5FAA" w:rsidRPr="005B7C5C" w:rsidRDefault="006A5FAA" w:rsidP="004537F7">
      <w:pPr>
        <w:rPr>
          <w:rFonts w:cs="Times New Roman"/>
        </w:rPr>
      </w:pPr>
      <w:r w:rsidRPr="005B7C5C">
        <w:rPr>
          <w:rFonts w:cs="Times New Roman"/>
        </w:rPr>
        <w:t xml:space="preserve">“Bill, I don’t know. I think we need to talk it over with the President. We need people </w:t>
      </w:r>
      <w:r w:rsidRPr="005B7C5C">
        <w:rPr>
          <w:rFonts w:cs="Times New Roman"/>
          <w:noProof/>
        </w:rPr>
        <w:t>here</w:t>
      </w:r>
      <w:r w:rsidR="00B65E31" w:rsidRPr="005B7C5C">
        <w:rPr>
          <w:rFonts w:cs="Times New Roman"/>
          <w:noProof/>
        </w:rPr>
        <w:t>,</w:t>
      </w:r>
      <w:r w:rsidRPr="005B7C5C">
        <w:rPr>
          <w:rFonts w:cs="Times New Roman"/>
        </w:rPr>
        <w:t xml:space="preserve"> and it seems like staffing the moon colony again might be a luxury.”</w:t>
      </w:r>
    </w:p>
    <w:p w14:paraId="16DB0DF0" w14:textId="1C68FAB4" w:rsidR="006A5FAA" w:rsidRPr="005B7C5C" w:rsidRDefault="006A5FAA" w:rsidP="004537F7">
      <w:pPr>
        <w:rPr>
          <w:rFonts w:cs="Times New Roman"/>
        </w:rPr>
      </w:pPr>
      <w:r w:rsidRPr="005B7C5C">
        <w:rPr>
          <w:rFonts w:cs="Times New Roman"/>
        </w:rPr>
        <w:t>“Joan</w:t>
      </w:r>
      <w:r w:rsidR="00F23318" w:rsidRPr="005B7C5C">
        <w:rPr>
          <w:rFonts w:cs="Times New Roman"/>
        </w:rPr>
        <w:t>,</w:t>
      </w:r>
      <w:r w:rsidRPr="005B7C5C">
        <w:rPr>
          <w:rFonts w:cs="Times New Roman"/>
        </w:rPr>
        <w:t xml:space="preserve"> from another perspective</w:t>
      </w:r>
      <w:r w:rsidR="00C41262">
        <w:rPr>
          <w:rFonts w:cs="Times New Roman"/>
        </w:rPr>
        <w:t>,</w:t>
      </w:r>
      <w:r w:rsidR="00F23318" w:rsidRPr="005B7C5C">
        <w:rPr>
          <w:rFonts w:cs="Times New Roman"/>
        </w:rPr>
        <w:t xml:space="preserve"> t</w:t>
      </w:r>
      <w:r w:rsidRPr="005B7C5C">
        <w:rPr>
          <w:rFonts w:cs="Times New Roman"/>
        </w:rPr>
        <w:t xml:space="preserve">he moon makes sense from a </w:t>
      </w:r>
      <w:r w:rsidR="00670EB6" w:rsidRPr="005B7C5C">
        <w:rPr>
          <w:rFonts w:cs="Times New Roman"/>
        </w:rPr>
        <w:t>tactical</w:t>
      </w:r>
      <w:r w:rsidR="00F23318" w:rsidRPr="005B7C5C">
        <w:rPr>
          <w:rFonts w:cs="Times New Roman"/>
        </w:rPr>
        <w:t xml:space="preserve"> </w:t>
      </w:r>
      <w:r w:rsidRPr="005B7C5C">
        <w:rPr>
          <w:rFonts w:cs="Times New Roman"/>
        </w:rPr>
        <w:t>position. M</w:t>
      </w:r>
      <w:r w:rsidR="00670EB6" w:rsidRPr="005B7C5C">
        <w:rPr>
          <w:rFonts w:cs="Times New Roman"/>
        </w:rPr>
        <w:t xml:space="preserve">aybe we can set something up in case </w:t>
      </w:r>
      <w:r w:rsidRPr="005B7C5C">
        <w:rPr>
          <w:rFonts w:cs="Times New Roman"/>
        </w:rPr>
        <w:t xml:space="preserve">we get into another conflict. Besides, if some other creature enters the system, I’d hate to have them set up an advanced post on the moon. If we </w:t>
      </w:r>
      <w:r w:rsidRPr="005B7C5C">
        <w:rPr>
          <w:rFonts w:cs="Times New Roman"/>
        </w:rPr>
        <w:lastRenderedPageBreak/>
        <w:t>have some people there, keeping an eye on things, we would see if they tried that.”</w:t>
      </w:r>
    </w:p>
    <w:p w14:paraId="6CB27FAF" w14:textId="02667C8C" w:rsidR="006A5FAA" w:rsidRPr="005B7C5C" w:rsidRDefault="006A5FAA" w:rsidP="004537F7">
      <w:pPr>
        <w:rPr>
          <w:rFonts w:cs="Times New Roman"/>
        </w:rPr>
      </w:pPr>
      <w:r w:rsidRPr="005B7C5C">
        <w:rPr>
          <w:rFonts w:cs="Times New Roman"/>
        </w:rPr>
        <w:t>“Now</w:t>
      </w:r>
      <w:r w:rsidR="00C41262">
        <w:rPr>
          <w:rFonts w:cs="Times New Roman"/>
        </w:rPr>
        <w:t>,</w:t>
      </w:r>
      <w:r w:rsidRPr="005B7C5C">
        <w:rPr>
          <w:rFonts w:cs="Times New Roman"/>
        </w:rPr>
        <w:t xml:space="preserve"> that is a good point. I wonder what kind of weapons we could set up. It sure would be a surprise to someone that was attacking Earth.”</w:t>
      </w:r>
    </w:p>
    <w:p w14:paraId="2A2E0276" w14:textId="0CC23FF2" w:rsidR="006A5FAA" w:rsidRPr="005B7C5C" w:rsidRDefault="006A5FAA" w:rsidP="00670EB6">
      <w:pPr>
        <w:rPr>
          <w:rFonts w:cs="Times New Roman"/>
        </w:rPr>
      </w:pPr>
      <w:r w:rsidRPr="005B7C5C">
        <w:rPr>
          <w:rFonts w:cs="Times New Roman"/>
        </w:rPr>
        <w:t xml:space="preserve">“Joan, the same point could be made regarding Mars. </w:t>
      </w:r>
      <w:r w:rsidR="00670EB6" w:rsidRPr="005B7C5C">
        <w:rPr>
          <w:rFonts w:cs="Times New Roman"/>
        </w:rPr>
        <w:t>It is possible that an attacking force would take up residence on Mars</w:t>
      </w:r>
      <w:r w:rsidRPr="005B7C5C">
        <w:rPr>
          <w:rFonts w:cs="Times New Roman"/>
        </w:rPr>
        <w:t>.</w:t>
      </w:r>
    </w:p>
    <w:p w14:paraId="131BDCCA" w14:textId="07133C93" w:rsidR="00670EB6" w:rsidRPr="005B7C5C" w:rsidRDefault="00670EB6" w:rsidP="00670EB6">
      <w:pPr>
        <w:rPr>
          <w:rFonts w:cs="Times New Roman"/>
        </w:rPr>
      </w:pPr>
      <w:r w:rsidRPr="005B7C5C">
        <w:rPr>
          <w:rFonts w:cs="Times New Roman"/>
        </w:rPr>
        <w:t>“Bill</w:t>
      </w:r>
      <w:r w:rsidR="00C41262">
        <w:rPr>
          <w:rFonts w:cs="Times New Roman"/>
        </w:rPr>
        <w:t>,</w:t>
      </w:r>
      <w:r w:rsidRPr="005B7C5C">
        <w:rPr>
          <w:rFonts w:cs="Times New Roman"/>
        </w:rPr>
        <w:t xml:space="preserve"> for your information</w:t>
      </w:r>
      <w:r w:rsidR="00C41262">
        <w:rPr>
          <w:rFonts w:cs="Times New Roman"/>
        </w:rPr>
        <w:t>,</w:t>
      </w:r>
      <w:r w:rsidRPr="005B7C5C">
        <w:rPr>
          <w:rFonts w:cs="Times New Roman"/>
        </w:rPr>
        <w:t xml:space="preserve"> we’ve already decided to place a Rail-Gun on Mars. The Terest entered from a point near their orbit, so we decided that would be a good place for a weapon.”</w:t>
      </w:r>
    </w:p>
    <w:p w14:paraId="59B801B7" w14:textId="394BC768" w:rsidR="00670EB6" w:rsidRPr="005B7C5C" w:rsidRDefault="00670EB6" w:rsidP="00670EB6">
      <w:pPr>
        <w:rPr>
          <w:rFonts w:cs="Times New Roman"/>
        </w:rPr>
      </w:pPr>
      <w:r w:rsidRPr="005B7C5C">
        <w:rPr>
          <w:rFonts w:cs="Times New Roman"/>
        </w:rPr>
        <w:t>Joan thought for a moment, then added, “I think it would make tactical sense to have a couple of outposts on the Moon and Mars. For many reasons, but at least to keep an eye on things.”</w:t>
      </w:r>
    </w:p>
    <w:p w14:paraId="2B2DABF0" w14:textId="1884E66A" w:rsidR="00670EB6" w:rsidRPr="005B7C5C" w:rsidRDefault="00670EB6" w:rsidP="00670EB6">
      <w:pPr>
        <w:rPr>
          <w:rFonts w:cs="Times New Roman"/>
        </w:rPr>
      </w:pPr>
      <w:r w:rsidRPr="005B7C5C">
        <w:rPr>
          <w:rFonts w:cs="Times New Roman"/>
        </w:rPr>
        <w:t xml:space="preserve">“Extra Rail-Guns or Laser </w:t>
      </w:r>
      <w:r w:rsidRPr="005B7C5C">
        <w:rPr>
          <w:rFonts w:cs="Times New Roman"/>
          <w:noProof/>
        </w:rPr>
        <w:t>Cannons</w:t>
      </w:r>
      <w:r w:rsidRPr="005B7C5C">
        <w:rPr>
          <w:rFonts w:cs="Times New Roman"/>
        </w:rPr>
        <w:t xml:space="preserve"> would help too,” </w:t>
      </w:r>
      <w:r w:rsidRPr="005B7C5C">
        <w:rPr>
          <w:rFonts w:cs="Times New Roman"/>
          <w:noProof/>
        </w:rPr>
        <w:t>Bill</w:t>
      </w:r>
      <w:r w:rsidRPr="005B7C5C">
        <w:rPr>
          <w:rFonts w:cs="Times New Roman"/>
        </w:rPr>
        <w:t xml:space="preserve"> pointed out.</w:t>
      </w:r>
    </w:p>
    <w:p w14:paraId="56A218BF" w14:textId="77777777" w:rsidR="002A0FC9" w:rsidRPr="005B7C5C" w:rsidRDefault="002A0FC9" w:rsidP="002A0FC9">
      <w:pPr>
        <w:pStyle w:val="Heading2"/>
        <w:rPr>
          <w:rFonts w:cs="Times New Roman"/>
        </w:rPr>
      </w:pPr>
      <w:r w:rsidRPr="005B7C5C">
        <w:rPr>
          <w:rFonts w:cs="Times New Roman"/>
        </w:rPr>
        <w:t>Talk to President about the Moon Colony</w:t>
      </w:r>
    </w:p>
    <w:p w14:paraId="71DD5653" w14:textId="23C597CD" w:rsidR="005E4FF9" w:rsidRPr="005B7C5C" w:rsidRDefault="006A5FAA" w:rsidP="004537F7">
      <w:pPr>
        <w:rPr>
          <w:rFonts w:cs="Times New Roman"/>
        </w:rPr>
      </w:pPr>
      <w:r w:rsidRPr="005B7C5C">
        <w:rPr>
          <w:rFonts w:cs="Times New Roman"/>
        </w:rPr>
        <w:t>After</w:t>
      </w:r>
      <w:r w:rsidR="005E4FF9" w:rsidRPr="005B7C5C">
        <w:rPr>
          <w:rFonts w:cs="Times New Roman"/>
        </w:rPr>
        <w:t xml:space="preserve"> lunch, Joan took the opportunity to bring </w:t>
      </w:r>
      <w:r w:rsidR="00AF0956" w:rsidRPr="005B7C5C">
        <w:rPr>
          <w:rFonts w:cs="Times New Roman"/>
        </w:rPr>
        <w:t xml:space="preserve">up </w:t>
      </w:r>
      <w:r w:rsidRPr="005B7C5C">
        <w:rPr>
          <w:rFonts w:cs="Times New Roman"/>
        </w:rPr>
        <w:t>Bill T</w:t>
      </w:r>
      <w:r w:rsidR="007714FE" w:rsidRPr="005B7C5C">
        <w:rPr>
          <w:rFonts w:cs="Times New Roman"/>
        </w:rPr>
        <w:t>h</w:t>
      </w:r>
      <w:r w:rsidRPr="005B7C5C">
        <w:rPr>
          <w:rFonts w:cs="Times New Roman"/>
        </w:rPr>
        <w:t>ompson’s idea</w:t>
      </w:r>
      <w:r w:rsidR="005E4FF9" w:rsidRPr="005B7C5C">
        <w:rPr>
          <w:rFonts w:cs="Times New Roman"/>
        </w:rPr>
        <w:t xml:space="preserve"> with the president. She was lucky and caught him and Admiral Hagerly sitting on the back patio of the </w:t>
      </w:r>
      <w:proofErr w:type="spellStart"/>
      <w:r w:rsidR="005E4FF9" w:rsidRPr="005B7C5C">
        <w:rPr>
          <w:rFonts w:cs="Times New Roman"/>
        </w:rPr>
        <w:t>O’club</w:t>
      </w:r>
      <w:proofErr w:type="spellEnd"/>
      <w:r w:rsidR="005E4FF9" w:rsidRPr="005B7C5C">
        <w:rPr>
          <w:rFonts w:cs="Times New Roman"/>
        </w:rPr>
        <w:t>.</w:t>
      </w:r>
    </w:p>
    <w:p w14:paraId="5A3D601E" w14:textId="6906F243" w:rsidR="005E4FF9" w:rsidRPr="005B7C5C" w:rsidRDefault="00830BBF" w:rsidP="004537F7">
      <w:pPr>
        <w:rPr>
          <w:rFonts w:cs="Times New Roman"/>
        </w:rPr>
      </w:pPr>
      <w:r w:rsidRPr="005B7C5C">
        <w:rPr>
          <w:rFonts w:cs="Times New Roman"/>
        </w:rPr>
        <w:t>“</w:t>
      </w:r>
      <w:r w:rsidR="001B4154" w:rsidRPr="005B7C5C">
        <w:rPr>
          <w:rFonts w:cs="Times New Roman"/>
        </w:rPr>
        <w:t xml:space="preserve">Mr. </w:t>
      </w:r>
      <w:r w:rsidR="001B4154" w:rsidRPr="005B7C5C">
        <w:rPr>
          <w:rFonts w:cs="Times New Roman"/>
          <w:noProof/>
        </w:rPr>
        <w:t>President</w:t>
      </w:r>
      <w:r w:rsidR="00B65E31" w:rsidRPr="005B7C5C">
        <w:rPr>
          <w:rFonts w:cs="Times New Roman"/>
          <w:noProof/>
        </w:rPr>
        <w:t>,</w:t>
      </w:r>
      <w:r w:rsidR="001B4154" w:rsidRPr="005B7C5C">
        <w:rPr>
          <w:rFonts w:cs="Times New Roman"/>
        </w:rPr>
        <w:t xml:space="preserve"> </w:t>
      </w:r>
      <w:r w:rsidR="005E4FF9" w:rsidRPr="005B7C5C">
        <w:rPr>
          <w:rFonts w:cs="Times New Roman"/>
        </w:rPr>
        <w:t>can I have a few minutes?”</w:t>
      </w:r>
    </w:p>
    <w:p w14:paraId="39118EFC" w14:textId="6E5D52DC" w:rsidR="005E4FF9" w:rsidRPr="005B7C5C" w:rsidRDefault="005E4FF9" w:rsidP="004537F7">
      <w:pPr>
        <w:rPr>
          <w:rFonts w:cs="Times New Roman"/>
        </w:rPr>
      </w:pPr>
      <w:r w:rsidRPr="005B7C5C">
        <w:rPr>
          <w:rFonts w:cs="Times New Roman"/>
        </w:rPr>
        <w:t>“Yes, Joan</w:t>
      </w:r>
      <w:r w:rsidR="00C41262">
        <w:rPr>
          <w:rFonts w:cs="Times New Roman"/>
        </w:rPr>
        <w:t>,</w:t>
      </w:r>
      <w:r w:rsidRPr="005B7C5C">
        <w:rPr>
          <w:rFonts w:cs="Times New Roman"/>
        </w:rPr>
        <w:t xml:space="preserve"> what is it?”</w:t>
      </w:r>
    </w:p>
    <w:p w14:paraId="24F6A6CE" w14:textId="0D40B564" w:rsidR="001B4154" w:rsidRPr="005B7C5C" w:rsidRDefault="005E4FF9" w:rsidP="004537F7">
      <w:pPr>
        <w:rPr>
          <w:rFonts w:cs="Times New Roman"/>
        </w:rPr>
      </w:pPr>
      <w:r w:rsidRPr="005B7C5C">
        <w:rPr>
          <w:rFonts w:cs="Times New Roman"/>
        </w:rPr>
        <w:t xml:space="preserve">“Sir, </w:t>
      </w:r>
      <w:r w:rsidR="001B4154" w:rsidRPr="005B7C5C">
        <w:rPr>
          <w:rFonts w:cs="Times New Roman"/>
        </w:rPr>
        <w:t xml:space="preserve">this is Bill </w:t>
      </w:r>
      <w:r w:rsidR="001122B7" w:rsidRPr="005B7C5C">
        <w:rPr>
          <w:rFonts w:cs="Times New Roman"/>
        </w:rPr>
        <w:t>Thompson</w:t>
      </w:r>
      <w:r w:rsidR="001B4154" w:rsidRPr="005B7C5C">
        <w:rPr>
          <w:rFonts w:cs="Times New Roman"/>
        </w:rPr>
        <w:t xml:space="preserve"> and his </w:t>
      </w:r>
      <w:r w:rsidR="001B4154" w:rsidRPr="005B7C5C">
        <w:rPr>
          <w:rFonts w:cs="Times New Roman"/>
          <w:noProof/>
        </w:rPr>
        <w:t>wife</w:t>
      </w:r>
      <w:r w:rsidR="00B65E31" w:rsidRPr="005B7C5C">
        <w:rPr>
          <w:rFonts w:cs="Times New Roman"/>
          <w:noProof/>
        </w:rPr>
        <w:t>,</w:t>
      </w:r>
      <w:r w:rsidR="001B4154" w:rsidRPr="005B7C5C">
        <w:rPr>
          <w:rFonts w:cs="Times New Roman"/>
        </w:rPr>
        <w:t xml:space="preserve"> Dr. </w:t>
      </w:r>
      <w:r w:rsidR="001122B7" w:rsidRPr="005B7C5C">
        <w:rPr>
          <w:rFonts w:cs="Times New Roman"/>
        </w:rPr>
        <w:t>Sarah Thompson</w:t>
      </w:r>
      <w:r w:rsidR="001B4154" w:rsidRPr="005B7C5C">
        <w:rPr>
          <w:rFonts w:cs="Times New Roman"/>
        </w:rPr>
        <w:t xml:space="preserve">. Bill was the moon base </w:t>
      </w:r>
      <w:r w:rsidR="001B4154" w:rsidRPr="005B7C5C">
        <w:rPr>
          <w:rFonts w:cs="Times New Roman"/>
          <w:noProof/>
        </w:rPr>
        <w:t>commander</w:t>
      </w:r>
      <w:r w:rsidR="00B65E31" w:rsidRPr="005B7C5C">
        <w:rPr>
          <w:rFonts w:cs="Times New Roman"/>
          <w:noProof/>
        </w:rPr>
        <w:t>,</w:t>
      </w:r>
      <w:r w:rsidR="001B4154" w:rsidRPr="005B7C5C">
        <w:rPr>
          <w:rFonts w:cs="Times New Roman"/>
        </w:rPr>
        <w:t xml:space="preserve"> and Sarah was the moon base </w:t>
      </w:r>
      <w:r w:rsidR="001B4154" w:rsidRPr="005B7C5C">
        <w:rPr>
          <w:rFonts w:cs="Times New Roman"/>
        </w:rPr>
        <w:lastRenderedPageBreak/>
        <w:t>Medical Officer. Bill</w:t>
      </w:r>
      <w:r w:rsidR="004247F9" w:rsidRPr="005B7C5C">
        <w:rPr>
          <w:rFonts w:cs="Times New Roman"/>
        </w:rPr>
        <w:t>,</w:t>
      </w:r>
      <w:r w:rsidR="001B4154" w:rsidRPr="005B7C5C">
        <w:rPr>
          <w:rFonts w:cs="Times New Roman"/>
        </w:rPr>
        <w:t xml:space="preserve"> Sarah</w:t>
      </w:r>
      <w:r w:rsidR="00C41262">
        <w:rPr>
          <w:rFonts w:cs="Times New Roman"/>
        </w:rPr>
        <w:t>,</w:t>
      </w:r>
      <w:r w:rsidR="001B4154" w:rsidRPr="005B7C5C">
        <w:rPr>
          <w:rFonts w:cs="Times New Roman"/>
        </w:rPr>
        <w:t xml:space="preserve"> this is </w:t>
      </w:r>
      <w:r w:rsidRPr="005B7C5C">
        <w:rPr>
          <w:rFonts w:cs="Times New Roman"/>
        </w:rPr>
        <w:t xml:space="preserve">President </w:t>
      </w:r>
      <w:r w:rsidRPr="005B7C5C">
        <w:rPr>
          <w:rFonts w:cs="Times New Roman"/>
          <w:noProof/>
        </w:rPr>
        <w:t>Patterson</w:t>
      </w:r>
      <w:r w:rsidR="00B65E31" w:rsidRPr="005B7C5C">
        <w:rPr>
          <w:rFonts w:cs="Times New Roman"/>
          <w:noProof/>
        </w:rPr>
        <w:t>,</w:t>
      </w:r>
      <w:r w:rsidRPr="005B7C5C">
        <w:rPr>
          <w:rFonts w:cs="Times New Roman"/>
        </w:rPr>
        <w:t xml:space="preserve"> and this is </w:t>
      </w:r>
      <w:r w:rsidR="001B4154" w:rsidRPr="005B7C5C">
        <w:rPr>
          <w:rFonts w:cs="Times New Roman"/>
        </w:rPr>
        <w:t xml:space="preserve">Admiral Nial </w:t>
      </w:r>
      <w:r w:rsidR="001B4154" w:rsidRPr="005B7C5C">
        <w:rPr>
          <w:rFonts w:cs="Times New Roman"/>
          <w:noProof/>
        </w:rPr>
        <w:t>Hagerly</w:t>
      </w:r>
      <w:r w:rsidR="00B65E31" w:rsidRPr="005B7C5C">
        <w:rPr>
          <w:rFonts w:cs="Times New Roman"/>
          <w:noProof/>
        </w:rPr>
        <w:t>,</w:t>
      </w:r>
      <w:r w:rsidR="001B4154" w:rsidRPr="005B7C5C">
        <w:rPr>
          <w:rFonts w:cs="Times New Roman"/>
        </w:rPr>
        <w:t xml:space="preserve"> who was the Chairmen of the Joint Chiefs. I’ll let Bill explain his thoughts.”</w:t>
      </w:r>
    </w:p>
    <w:p w14:paraId="013E5609" w14:textId="77777777" w:rsidR="00394BF9" w:rsidRPr="005B7C5C" w:rsidRDefault="005E4FF9" w:rsidP="00394BF9">
      <w:pPr>
        <w:rPr>
          <w:rFonts w:cs="Times New Roman"/>
        </w:rPr>
      </w:pPr>
      <w:r w:rsidRPr="005B7C5C">
        <w:rPr>
          <w:rFonts w:cs="Times New Roman"/>
        </w:rPr>
        <w:t xml:space="preserve">The president and Admiral shook their hands and invited them to sit with them and enjoy the view. Joan, </w:t>
      </w:r>
      <w:r w:rsidRPr="005B7C5C">
        <w:rPr>
          <w:rFonts w:cs="Times New Roman"/>
          <w:noProof/>
        </w:rPr>
        <w:t>Bill</w:t>
      </w:r>
      <w:r w:rsidR="00B65E31" w:rsidRPr="005B7C5C">
        <w:rPr>
          <w:rFonts w:cs="Times New Roman"/>
          <w:noProof/>
        </w:rPr>
        <w:t>,</w:t>
      </w:r>
      <w:r w:rsidRPr="005B7C5C">
        <w:rPr>
          <w:rFonts w:cs="Times New Roman"/>
        </w:rPr>
        <w:t xml:space="preserve"> and Sarah sat, and the president poured some iced tea for them.</w:t>
      </w:r>
    </w:p>
    <w:p w14:paraId="2EDF5DC1" w14:textId="6E132DA5" w:rsidR="001B4154" w:rsidRPr="005B7C5C" w:rsidRDefault="001B4154" w:rsidP="00394BF9">
      <w:pPr>
        <w:rPr>
          <w:rFonts w:cs="Times New Roman"/>
        </w:rPr>
      </w:pPr>
      <w:r w:rsidRPr="005B7C5C">
        <w:rPr>
          <w:rFonts w:cs="Times New Roman"/>
        </w:rPr>
        <w:t>“Mr. President, Admiral. I’ve been talking with the other team member</w:t>
      </w:r>
      <w:r w:rsidR="00AF0956" w:rsidRPr="005B7C5C">
        <w:rPr>
          <w:rFonts w:cs="Times New Roman"/>
        </w:rPr>
        <w:t>s</w:t>
      </w:r>
      <w:r w:rsidRPr="005B7C5C">
        <w:rPr>
          <w:rFonts w:cs="Times New Roman"/>
        </w:rPr>
        <w:t xml:space="preserve"> from Desert Beach. When the virus </w:t>
      </w:r>
      <w:r w:rsidR="00C41262">
        <w:rPr>
          <w:rFonts w:cs="Times New Roman"/>
        </w:rPr>
        <w:t>spread</w:t>
      </w:r>
      <w:r w:rsidRPr="005B7C5C">
        <w:rPr>
          <w:rFonts w:cs="Times New Roman"/>
        </w:rPr>
        <w:t xml:space="preserve"> and Joan had to shut down the Oasis, we were left without any support</w:t>
      </w:r>
      <w:r w:rsidR="005E4FF9" w:rsidRPr="005B7C5C">
        <w:rPr>
          <w:rFonts w:cs="Times New Roman"/>
        </w:rPr>
        <w:t>.</w:t>
      </w:r>
      <w:r w:rsidRPr="005B7C5C">
        <w:rPr>
          <w:rFonts w:cs="Times New Roman"/>
        </w:rPr>
        <w:t xml:space="preserve"> </w:t>
      </w:r>
      <w:r w:rsidR="005E4FF9" w:rsidRPr="005B7C5C">
        <w:rPr>
          <w:rFonts w:cs="Times New Roman"/>
        </w:rPr>
        <w:t>Our</w:t>
      </w:r>
      <w:r w:rsidRPr="005B7C5C">
        <w:rPr>
          <w:rFonts w:cs="Times New Roman"/>
        </w:rPr>
        <w:t xml:space="preserve"> </w:t>
      </w:r>
      <w:r w:rsidRPr="005B7C5C">
        <w:rPr>
          <w:rFonts w:cs="Times New Roman"/>
          <w:noProof/>
        </w:rPr>
        <w:t>long</w:t>
      </w:r>
      <w:r w:rsidR="00B65E31" w:rsidRPr="005B7C5C">
        <w:rPr>
          <w:rFonts w:cs="Times New Roman"/>
          <w:noProof/>
        </w:rPr>
        <w:t>-</w:t>
      </w:r>
      <w:r w:rsidRPr="005B7C5C">
        <w:rPr>
          <w:rFonts w:cs="Times New Roman"/>
          <w:noProof/>
        </w:rPr>
        <w:t>term</w:t>
      </w:r>
      <w:r w:rsidRPr="005B7C5C">
        <w:rPr>
          <w:rFonts w:cs="Times New Roman"/>
        </w:rPr>
        <w:t xml:space="preserve"> </w:t>
      </w:r>
      <w:r w:rsidR="005E4FF9" w:rsidRPr="005B7C5C">
        <w:rPr>
          <w:rFonts w:cs="Times New Roman"/>
        </w:rPr>
        <w:t>survival was unlikely</w:t>
      </w:r>
      <w:r w:rsidRPr="005B7C5C">
        <w:rPr>
          <w:rFonts w:cs="Times New Roman"/>
        </w:rPr>
        <w:t>. We decided to take our lifeboats back to Earth. Now the situation has changed a great deal</w:t>
      </w:r>
      <w:r w:rsidR="005E4FF9" w:rsidRPr="005B7C5C">
        <w:rPr>
          <w:rFonts w:cs="Times New Roman"/>
        </w:rPr>
        <w:t>,</w:t>
      </w:r>
      <w:r w:rsidRPr="005B7C5C">
        <w:rPr>
          <w:rFonts w:cs="Times New Roman"/>
        </w:rPr>
        <w:t xml:space="preserve"> and we think there are good reasons to go back to the moon. There are a lot of rare elements that we can obtain on the moon that I think will be critical. Aside from mining the rare </w:t>
      </w:r>
      <w:r w:rsidRPr="005B7C5C">
        <w:rPr>
          <w:rFonts w:cs="Times New Roman"/>
          <w:noProof/>
        </w:rPr>
        <w:t>elements</w:t>
      </w:r>
      <w:r w:rsidR="00B65E31" w:rsidRPr="005B7C5C">
        <w:rPr>
          <w:rFonts w:cs="Times New Roman"/>
          <w:noProof/>
        </w:rPr>
        <w:t>,</w:t>
      </w:r>
      <w:r w:rsidRPr="005B7C5C">
        <w:rPr>
          <w:rFonts w:cs="Times New Roman"/>
        </w:rPr>
        <w:t xml:space="preserve"> I think there is a strategic benefit to what I’m going to suggest.”</w:t>
      </w:r>
    </w:p>
    <w:p w14:paraId="5F88C78C" w14:textId="70CAF64B" w:rsidR="001B4154" w:rsidRPr="005B7C5C" w:rsidRDefault="001B4154" w:rsidP="004537F7">
      <w:pPr>
        <w:rPr>
          <w:rFonts w:cs="Times New Roman"/>
        </w:rPr>
      </w:pPr>
      <w:r w:rsidRPr="005B7C5C">
        <w:rPr>
          <w:rFonts w:cs="Times New Roman"/>
        </w:rPr>
        <w:t>“Go ahead</w:t>
      </w:r>
      <w:r w:rsidR="00C41262">
        <w:rPr>
          <w:rFonts w:cs="Times New Roman"/>
        </w:rPr>
        <w:t>,</w:t>
      </w:r>
      <w:r w:rsidRPr="005B7C5C">
        <w:rPr>
          <w:rFonts w:cs="Times New Roman"/>
        </w:rPr>
        <w:t xml:space="preserve"> Bill, I’m listening,” President Patterson said.</w:t>
      </w:r>
    </w:p>
    <w:p w14:paraId="13F7A8C4" w14:textId="56EDF849" w:rsidR="001B4154" w:rsidRPr="005B7C5C" w:rsidRDefault="001B4154" w:rsidP="004537F7">
      <w:pPr>
        <w:rPr>
          <w:rFonts w:cs="Times New Roman"/>
        </w:rPr>
      </w:pPr>
      <w:r w:rsidRPr="005B7C5C">
        <w:rPr>
          <w:rFonts w:cs="Times New Roman"/>
        </w:rPr>
        <w:t>“There are 11 Capital Ships, including Joan’s. In the past, the distance between Earth and the moon was a barrier</w:t>
      </w:r>
      <w:r w:rsidR="00EC1DE7"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the distance to Mars was almost insurmountable. These </w:t>
      </w:r>
      <w:r w:rsidRPr="005B7C5C">
        <w:rPr>
          <w:rFonts w:cs="Times New Roman"/>
          <w:noProof/>
        </w:rPr>
        <w:t>ships</w:t>
      </w:r>
      <w:r w:rsidRPr="005B7C5C">
        <w:rPr>
          <w:rFonts w:cs="Times New Roman"/>
        </w:rPr>
        <w:t xml:space="preserve"> and those of any potential </w:t>
      </w:r>
      <w:r w:rsidRPr="005B7C5C">
        <w:rPr>
          <w:rFonts w:cs="Times New Roman"/>
          <w:noProof/>
        </w:rPr>
        <w:t>attacker</w:t>
      </w:r>
      <w:r w:rsidRPr="005B7C5C">
        <w:rPr>
          <w:rFonts w:cs="Times New Roman"/>
        </w:rPr>
        <w:t xml:space="preserve"> can cover those distances in a short time</w:t>
      </w:r>
      <w:r w:rsidR="00F23318" w:rsidRPr="005B7C5C">
        <w:rPr>
          <w:rFonts w:cs="Times New Roman"/>
        </w:rPr>
        <w:t xml:space="preserve"> now</w:t>
      </w:r>
      <w:r w:rsidR="00EC1DE7" w:rsidRPr="005B7C5C">
        <w:rPr>
          <w:rFonts w:cs="Times New Roman"/>
          <w:noProof/>
        </w:rPr>
        <w:t>;</w:t>
      </w:r>
      <w:r w:rsidRPr="005B7C5C">
        <w:rPr>
          <w:rFonts w:cs="Times New Roman"/>
          <w:noProof/>
        </w:rPr>
        <w:t xml:space="preserve"> th</w:t>
      </w:r>
      <w:r w:rsidR="00C931A3" w:rsidRPr="005B7C5C">
        <w:rPr>
          <w:rFonts w:cs="Times New Roman"/>
          <w:noProof/>
        </w:rPr>
        <w:t>e</w:t>
      </w:r>
      <w:r w:rsidR="00C931A3" w:rsidRPr="005B7C5C">
        <w:rPr>
          <w:rFonts w:cs="Times New Roman"/>
        </w:rPr>
        <w:t xml:space="preserve"> distance is</w:t>
      </w:r>
      <w:r w:rsidRPr="005B7C5C">
        <w:rPr>
          <w:rFonts w:cs="Times New Roman"/>
        </w:rPr>
        <w:t xml:space="preserve"> almost not relevant </w:t>
      </w:r>
      <w:r w:rsidRPr="005B7C5C">
        <w:rPr>
          <w:rFonts w:cs="Times New Roman"/>
          <w:noProof/>
        </w:rPr>
        <w:t>anymore</w:t>
      </w:r>
      <w:r w:rsidRPr="005B7C5C">
        <w:rPr>
          <w:rFonts w:cs="Times New Roman"/>
        </w:rPr>
        <w:t xml:space="preserve">. </w:t>
      </w:r>
      <w:r w:rsidR="005E4FF9" w:rsidRPr="005B7C5C">
        <w:rPr>
          <w:rFonts w:cs="Times New Roman"/>
        </w:rPr>
        <w:t>Now</w:t>
      </w:r>
      <w:r w:rsidRPr="005B7C5C">
        <w:rPr>
          <w:rFonts w:cs="Times New Roman"/>
        </w:rPr>
        <w:t xml:space="preserve"> that one Capital Ship </w:t>
      </w:r>
      <w:r w:rsidR="005E4FF9" w:rsidRPr="005B7C5C">
        <w:rPr>
          <w:rFonts w:cs="Times New Roman"/>
        </w:rPr>
        <w:t>has been</w:t>
      </w:r>
      <w:r w:rsidRPr="005B7C5C">
        <w:rPr>
          <w:rFonts w:cs="Times New Roman"/>
        </w:rPr>
        <w:t xml:space="preserve"> assigned to the moon and Mars along with the appropriate number of supply ships</w:t>
      </w:r>
      <w:r w:rsidR="00C931A3" w:rsidRPr="005B7C5C">
        <w:rPr>
          <w:rFonts w:cs="Times New Roman"/>
        </w:rPr>
        <w:t xml:space="preserve">, I think the holes have been filed. </w:t>
      </w:r>
      <w:r w:rsidRPr="005B7C5C">
        <w:rPr>
          <w:rFonts w:cs="Times New Roman"/>
        </w:rPr>
        <w:t xml:space="preserve">I </w:t>
      </w:r>
      <w:r w:rsidR="005E4FF9" w:rsidRPr="005B7C5C">
        <w:rPr>
          <w:rFonts w:cs="Times New Roman"/>
        </w:rPr>
        <w:t>know</w:t>
      </w:r>
      <w:r w:rsidRPr="005B7C5C">
        <w:rPr>
          <w:rFonts w:cs="Times New Roman"/>
        </w:rPr>
        <w:t xml:space="preserve"> there are already supply ships and </w:t>
      </w:r>
      <w:r w:rsidR="008C34A6">
        <w:rPr>
          <w:rFonts w:cs="Times New Roman"/>
        </w:rPr>
        <w:t>cow robot</w:t>
      </w:r>
      <w:r w:rsidRPr="005B7C5C">
        <w:rPr>
          <w:rFonts w:cs="Times New Roman"/>
        </w:rPr>
        <w:t xml:space="preserve">s in the </w:t>
      </w:r>
      <w:proofErr w:type="gramStart"/>
      <w:r w:rsidRPr="005B7C5C">
        <w:rPr>
          <w:rFonts w:cs="Times New Roman"/>
        </w:rPr>
        <w:t>moon’s</w:t>
      </w:r>
      <w:proofErr w:type="gramEnd"/>
      <w:r w:rsidRPr="005B7C5C">
        <w:rPr>
          <w:rFonts w:cs="Times New Roman"/>
        </w:rPr>
        <w:t xml:space="preserve"> and Mar</w:t>
      </w:r>
      <w:r w:rsidR="00F23318" w:rsidRPr="005B7C5C">
        <w:rPr>
          <w:rFonts w:cs="Times New Roman"/>
        </w:rPr>
        <w:t>s</w:t>
      </w:r>
      <w:r w:rsidRPr="005B7C5C">
        <w:rPr>
          <w:rFonts w:cs="Times New Roman"/>
        </w:rPr>
        <w:t xml:space="preserve">’s </w:t>
      </w:r>
      <w:r w:rsidRPr="005B7C5C">
        <w:rPr>
          <w:rFonts w:cs="Times New Roman"/>
          <w:noProof/>
        </w:rPr>
        <w:t>orbits</w:t>
      </w:r>
      <w:r w:rsidR="00C41262">
        <w:rPr>
          <w:rFonts w:cs="Times New Roman"/>
          <w:noProof/>
        </w:rPr>
        <w:t>,</w:t>
      </w:r>
      <w:r w:rsidRPr="005B7C5C">
        <w:rPr>
          <w:rFonts w:cs="Times New Roman"/>
        </w:rPr>
        <w:t xml:space="preserve"> so only a few will need to be moved. With the manufacturing ability of the Capital Ships a</w:t>
      </w:r>
      <w:r w:rsidR="00C41262">
        <w:rPr>
          <w:rFonts w:cs="Times New Roman"/>
        </w:rPr>
        <w:t>nd</w:t>
      </w:r>
      <w:r w:rsidRPr="005B7C5C">
        <w:rPr>
          <w:rFonts w:cs="Times New Roman"/>
        </w:rPr>
        <w:t xml:space="preserve"> the supply ships and robots, both the moon and Mars could be made into substantial outposts that will provide a key buffer in the case of attack. If Earth </w:t>
      </w:r>
      <w:r w:rsidRPr="005B7C5C">
        <w:rPr>
          <w:rFonts w:cs="Times New Roman"/>
        </w:rPr>
        <w:lastRenderedPageBreak/>
        <w:t>is attacked</w:t>
      </w:r>
      <w:r w:rsidR="00C41262">
        <w:rPr>
          <w:rFonts w:cs="Times New Roman"/>
        </w:rPr>
        <w:t>,</w:t>
      </w:r>
      <w:r w:rsidRPr="005B7C5C">
        <w:rPr>
          <w:rFonts w:cs="Times New Roman"/>
        </w:rPr>
        <w:t xml:space="preserve"> the resources from the moon and Mars can lend support from other directions.”</w:t>
      </w:r>
    </w:p>
    <w:p w14:paraId="02E0AA6A" w14:textId="42CECE08" w:rsidR="001B4154" w:rsidRPr="005B7C5C" w:rsidRDefault="001B4154" w:rsidP="004537F7">
      <w:pPr>
        <w:rPr>
          <w:rFonts w:cs="Times New Roman"/>
        </w:rPr>
      </w:pPr>
      <w:r w:rsidRPr="005B7C5C">
        <w:rPr>
          <w:rFonts w:cs="Times New Roman"/>
        </w:rPr>
        <w:t xml:space="preserve">“Bill, some of what you say makes </w:t>
      </w:r>
      <w:r w:rsidRPr="005B7C5C">
        <w:rPr>
          <w:rFonts w:cs="Times New Roman"/>
          <w:noProof/>
        </w:rPr>
        <w:t>sense</w:t>
      </w:r>
      <w:r w:rsidR="00B65E31" w:rsidRPr="005B7C5C">
        <w:rPr>
          <w:rFonts w:cs="Times New Roman"/>
          <w:noProof/>
        </w:rPr>
        <w:t>,</w:t>
      </w:r>
      <w:r w:rsidRPr="005B7C5C">
        <w:rPr>
          <w:rFonts w:cs="Times New Roman"/>
        </w:rPr>
        <w:t xml:space="preserve"> but there are also problems. True</w:t>
      </w:r>
      <w:r w:rsidR="00C41262">
        <w:rPr>
          <w:rFonts w:cs="Times New Roman"/>
        </w:rPr>
        <w:t>,</w:t>
      </w:r>
      <w:r w:rsidRPr="005B7C5C">
        <w:rPr>
          <w:rFonts w:cs="Times New Roman"/>
        </w:rPr>
        <w:t xml:space="preserve"> we’ll need some of the elements from the moon and Mars. </w:t>
      </w:r>
      <w:r w:rsidR="005E4FF9" w:rsidRPr="005B7C5C">
        <w:rPr>
          <w:rFonts w:cs="Times New Roman"/>
        </w:rPr>
        <w:t xml:space="preserve">We already have some of the </w:t>
      </w:r>
      <w:r w:rsidR="008C34A6">
        <w:rPr>
          <w:rFonts w:cs="Times New Roman"/>
        </w:rPr>
        <w:t>cow robot</w:t>
      </w:r>
      <w:r w:rsidR="005E4FF9" w:rsidRPr="005B7C5C">
        <w:rPr>
          <w:rFonts w:cs="Times New Roman"/>
          <w:noProof/>
        </w:rPr>
        <w:t>s</w:t>
      </w:r>
      <w:r w:rsidR="005E4FF9" w:rsidRPr="005B7C5C">
        <w:rPr>
          <w:rFonts w:cs="Times New Roman"/>
        </w:rPr>
        <w:t xml:space="preserve"> mining key materials. </w:t>
      </w:r>
      <w:r w:rsidRPr="005B7C5C">
        <w:rPr>
          <w:rFonts w:cs="Times New Roman"/>
        </w:rPr>
        <w:t xml:space="preserve">True having a </w:t>
      </w:r>
      <w:r w:rsidRPr="005B7C5C">
        <w:rPr>
          <w:rFonts w:cs="Times New Roman"/>
          <w:noProof/>
        </w:rPr>
        <w:t>remote</w:t>
      </w:r>
      <w:r w:rsidR="00B65E31" w:rsidRPr="005B7C5C">
        <w:rPr>
          <w:rFonts w:cs="Times New Roman"/>
          <w:noProof/>
        </w:rPr>
        <w:t>ly</w:t>
      </w:r>
      <w:r w:rsidRPr="005B7C5C">
        <w:rPr>
          <w:rFonts w:cs="Times New Roman"/>
        </w:rPr>
        <w:t xml:space="preserve"> armed site might have some advances, but I have concerns. You and Mars will be almost defenseless</w:t>
      </w:r>
      <w:r w:rsidR="00C41262">
        <w:rPr>
          <w:rFonts w:cs="Times New Roman"/>
        </w:rPr>
        <w:t>;</w:t>
      </w:r>
      <w:r w:rsidRPr="005B7C5C">
        <w:rPr>
          <w:rFonts w:cs="Times New Roman"/>
        </w:rPr>
        <w:t xml:space="preserve"> with only one Capital Ship</w:t>
      </w:r>
      <w:r w:rsidR="00C41262">
        <w:rPr>
          <w:rFonts w:cs="Times New Roman"/>
        </w:rPr>
        <w:t>,</w:t>
      </w:r>
      <w:r w:rsidRPr="005B7C5C">
        <w:rPr>
          <w:rFonts w:cs="Times New Roman"/>
        </w:rPr>
        <w:t xml:space="preserve"> you won’t have much </w:t>
      </w:r>
      <w:r w:rsidRPr="005B7C5C">
        <w:rPr>
          <w:rFonts w:cs="Times New Roman"/>
          <w:noProof/>
        </w:rPr>
        <w:t>defense</w:t>
      </w:r>
      <w:r w:rsidR="00B65E31" w:rsidRPr="005B7C5C">
        <w:rPr>
          <w:rFonts w:cs="Times New Roman"/>
          <w:noProof/>
        </w:rPr>
        <w:t>,</w:t>
      </w:r>
      <w:r w:rsidRPr="005B7C5C">
        <w:rPr>
          <w:rFonts w:cs="Times New Roman"/>
        </w:rPr>
        <w:t xml:space="preserve"> and we’ll have two out of our 10 ships out in space by themselves. It would be easy to take them out</w:t>
      </w:r>
      <w:r w:rsidR="00EC1DE7" w:rsidRPr="005B7C5C">
        <w:rPr>
          <w:rFonts w:cs="Times New Roman"/>
          <w:noProof/>
        </w:rPr>
        <w:t>;</w:t>
      </w:r>
      <w:r w:rsidRPr="005B7C5C">
        <w:rPr>
          <w:rFonts w:cs="Times New Roman"/>
          <w:noProof/>
        </w:rPr>
        <w:t xml:space="preserve"> then</w:t>
      </w:r>
      <w:r w:rsidRPr="005B7C5C">
        <w:rPr>
          <w:rFonts w:cs="Times New Roman"/>
        </w:rPr>
        <w:t xml:space="preserve"> we’d be down to nine. </w:t>
      </w:r>
      <w:r w:rsidR="00C41262">
        <w:rPr>
          <w:rFonts w:cs="Times New Roman"/>
        </w:rPr>
        <w:t>Other alternatives</w:t>
      </w:r>
      <w:r w:rsidRPr="005B7C5C">
        <w:rPr>
          <w:rFonts w:cs="Times New Roman"/>
        </w:rPr>
        <w:t xml:space="preserve"> should work. Normally the first rule in war is not to split your forces. </w:t>
      </w:r>
      <w:r w:rsidRPr="005B7C5C">
        <w:rPr>
          <w:rFonts w:cs="Times New Roman"/>
          <w:noProof/>
        </w:rPr>
        <w:t>Generally</w:t>
      </w:r>
      <w:r w:rsidR="00B65E31" w:rsidRPr="005B7C5C">
        <w:rPr>
          <w:rFonts w:cs="Times New Roman"/>
          <w:noProof/>
        </w:rPr>
        <w:t>,</w:t>
      </w:r>
      <w:r w:rsidRPr="005B7C5C">
        <w:rPr>
          <w:rFonts w:cs="Times New Roman"/>
        </w:rPr>
        <w:t xml:space="preserve"> that applies if you can’t regroup when you’re attacked. SIMPOC, how much warning will we get if an attacking force enters our system?”</w:t>
      </w:r>
    </w:p>
    <w:p w14:paraId="7A742F87" w14:textId="12C2D257" w:rsidR="001B4154" w:rsidRPr="005B7C5C" w:rsidRDefault="001B4154" w:rsidP="004537F7">
      <w:pPr>
        <w:rPr>
          <w:rFonts w:cs="Times New Roman"/>
        </w:rPr>
      </w:pPr>
      <w:r w:rsidRPr="005B7C5C">
        <w:rPr>
          <w:rFonts w:cs="Times New Roman"/>
        </w:rPr>
        <w:t xml:space="preserve">“Admiral, there are many factors. If </w:t>
      </w:r>
      <w:r w:rsidR="00B65E31" w:rsidRPr="005B7C5C">
        <w:rPr>
          <w:rFonts w:cs="Times New Roman"/>
          <w:noProof/>
        </w:rPr>
        <w:t>their</w:t>
      </w:r>
      <w:r w:rsidRPr="005B7C5C">
        <w:rPr>
          <w:rFonts w:cs="Times New Roman"/>
        </w:rPr>
        <w:t xml:space="preserve"> navigation system is very </w:t>
      </w:r>
      <w:r w:rsidRPr="005B7C5C">
        <w:rPr>
          <w:rFonts w:cs="Times New Roman"/>
          <w:noProof/>
        </w:rPr>
        <w:t>accurate</w:t>
      </w:r>
      <w:r w:rsidR="00B65E31" w:rsidRPr="005B7C5C">
        <w:rPr>
          <w:rFonts w:cs="Times New Roman"/>
          <w:noProof/>
        </w:rPr>
        <w:t>,</w:t>
      </w:r>
      <w:r w:rsidRPr="005B7C5C">
        <w:rPr>
          <w:rFonts w:cs="Times New Roman"/>
        </w:rPr>
        <w:t xml:space="preserve"> they could enter our system near Earth’s orbit, although that would be a risky maneuver. Most likely</w:t>
      </w:r>
      <w:r w:rsidR="00C41262">
        <w:rPr>
          <w:rFonts w:cs="Times New Roman"/>
        </w:rPr>
        <w:t>,</w:t>
      </w:r>
      <w:r w:rsidRPr="005B7C5C">
        <w:rPr>
          <w:rFonts w:cs="Times New Roman"/>
        </w:rPr>
        <w:t xml:space="preserve"> the closest they would enter our system would be just beyond the moon’s orbit.”</w:t>
      </w:r>
    </w:p>
    <w:p w14:paraId="08A42E65" w14:textId="47FCC9EA" w:rsidR="001B4154" w:rsidRPr="005B7C5C" w:rsidRDefault="001B4154" w:rsidP="004537F7">
      <w:pPr>
        <w:rPr>
          <w:rFonts w:cs="Times New Roman"/>
        </w:rPr>
      </w:pPr>
      <w:r w:rsidRPr="005B7C5C">
        <w:rPr>
          <w:rFonts w:cs="Times New Roman"/>
        </w:rPr>
        <w:t>“Mr. President</w:t>
      </w:r>
      <w:r w:rsidR="00C41262">
        <w:rPr>
          <w:rFonts w:cs="Times New Roman"/>
        </w:rPr>
        <w:t>,</w:t>
      </w:r>
      <w:r w:rsidRPr="005B7C5C">
        <w:rPr>
          <w:rFonts w:cs="Times New Roman"/>
        </w:rPr>
        <w:t xml:space="preserve"> </w:t>
      </w:r>
      <w:r w:rsidR="004247F9" w:rsidRPr="005B7C5C">
        <w:rPr>
          <w:rFonts w:cs="Times New Roman"/>
        </w:rPr>
        <w:t xml:space="preserve">there are </w:t>
      </w:r>
      <w:r w:rsidRPr="005B7C5C">
        <w:rPr>
          <w:rFonts w:cs="Times New Roman"/>
        </w:rPr>
        <w:t xml:space="preserve">two scenarios, if they </w:t>
      </w:r>
      <w:r w:rsidR="00C41262">
        <w:rPr>
          <w:rFonts w:cs="Times New Roman"/>
        </w:rPr>
        <w:t>can</w:t>
      </w:r>
      <w:r w:rsidRPr="005B7C5C">
        <w:rPr>
          <w:rFonts w:cs="Times New Roman"/>
        </w:rPr>
        <w:t xml:space="preserve"> enter the system at Earth’s orbit, we’ll be </w:t>
      </w:r>
      <w:r w:rsidRPr="005B7C5C">
        <w:rPr>
          <w:rFonts w:cs="Times New Roman"/>
          <w:noProof/>
        </w:rPr>
        <w:t>outgunned</w:t>
      </w:r>
      <w:r w:rsidRPr="005B7C5C">
        <w:rPr>
          <w:rFonts w:cs="Times New Roman"/>
        </w:rPr>
        <w:t xml:space="preserve"> </w:t>
      </w:r>
      <w:r w:rsidRPr="005B7C5C">
        <w:rPr>
          <w:rFonts w:cs="Times New Roman"/>
          <w:noProof/>
        </w:rPr>
        <w:t>immediately</w:t>
      </w:r>
      <w:r w:rsidR="00B65E31" w:rsidRPr="005B7C5C">
        <w:rPr>
          <w:rFonts w:cs="Times New Roman"/>
          <w:noProof/>
        </w:rPr>
        <w:t>,</w:t>
      </w:r>
      <w:r w:rsidRPr="005B7C5C">
        <w:rPr>
          <w:rFonts w:cs="Times New Roman"/>
        </w:rPr>
        <w:t xml:space="preserve"> and the fight will be over. If we take SIMPOC’s estimate as accurate, we could split our forces between Earth and the moon. In fact</w:t>
      </w:r>
      <w:r w:rsidR="00C41262">
        <w:rPr>
          <w:rFonts w:cs="Times New Roman"/>
        </w:rPr>
        <w:t>,</w:t>
      </w:r>
      <w:r w:rsidRPr="005B7C5C">
        <w:rPr>
          <w:rFonts w:cs="Times New Roman"/>
        </w:rPr>
        <w:t xml:space="preserve"> in that scenario, if they did enter near</w:t>
      </w:r>
      <w:r w:rsidR="00C41262">
        <w:rPr>
          <w:rFonts w:cs="Times New Roman"/>
        </w:rPr>
        <w:t>-</w:t>
      </w:r>
      <w:r w:rsidRPr="005B7C5C">
        <w:rPr>
          <w:rFonts w:cs="Times New Roman"/>
        </w:rPr>
        <w:t>Ear</w:t>
      </w:r>
      <w:r w:rsidR="002F32FA" w:rsidRPr="005B7C5C">
        <w:rPr>
          <w:rFonts w:cs="Times New Roman"/>
        </w:rPr>
        <w:t>th</w:t>
      </w:r>
      <w:r w:rsidR="00C41262">
        <w:rPr>
          <w:rFonts w:cs="Times New Roman"/>
        </w:rPr>
        <w:t>,</w:t>
      </w:r>
      <w:r w:rsidR="002F32FA" w:rsidRPr="005B7C5C">
        <w:rPr>
          <w:rFonts w:cs="Times New Roman"/>
        </w:rPr>
        <w:t xml:space="preserve"> the force from the moon could attack from a different direction.</w:t>
      </w:r>
      <w:r w:rsidRPr="005B7C5C">
        <w:rPr>
          <w:rFonts w:cs="Times New Roman"/>
        </w:rPr>
        <w:t>”</w:t>
      </w:r>
    </w:p>
    <w:p w14:paraId="48E84DF7" w14:textId="21B99BDF" w:rsidR="002F32FA" w:rsidRPr="005B7C5C" w:rsidRDefault="002F32FA" w:rsidP="004537F7">
      <w:pPr>
        <w:rPr>
          <w:rFonts w:cs="Times New Roman"/>
        </w:rPr>
      </w:pPr>
      <w:r w:rsidRPr="005B7C5C">
        <w:rPr>
          <w:rFonts w:cs="Times New Roman"/>
        </w:rPr>
        <w:t>“Admiral, you’re suggesting that setting the moon up and putting half the Capital Ships in moon’s orbit is a good plan?” the president asked.</w:t>
      </w:r>
    </w:p>
    <w:p w14:paraId="689D8BFB" w14:textId="47DAF0D2" w:rsidR="002F32FA" w:rsidRPr="005B7C5C" w:rsidRDefault="002F32FA" w:rsidP="004537F7">
      <w:pPr>
        <w:rPr>
          <w:rFonts w:cs="Times New Roman"/>
        </w:rPr>
      </w:pPr>
      <w:r w:rsidRPr="005B7C5C">
        <w:rPr>
          <w:rFonts w:cs="Times New Roman"/>
        </w:rPr>
        <w:lastRenderedPageBreak/>
        <w:t>“Yes</w:t>
      </w:r>
      <w:r w:rsidR="00C41262">
        <w:rPr>
          <w:rFonts w:cs="Times New Roman"/>
        </w:rPr>
        <w:t>,</w:t>
      </w:r>
      <w:r w:rsidRPr="005B7C5C">
        <w:rPr>
          <w:rFonts w:cs="Times New Roman"/>
        </w:rPr>
        <w:t xml:space="preserve"> sir, I think so,” Admiral Hagerly answered.</w:t>
      </w:r>
    </w:p>
    <w:p w14:paraId="3FEE4890" w14:textId="53D4B475" w:rsidR="00D2121A" w:rsidRPr="005B7C5C" w:rsidRDefault="00D2121A" w:rsidP="004537F7">
      <w:pPr>
        <w:rPr>
          <w:rFonts w:cs="Times New Roman"/>
        </w:rPr>
      </w:pPr>
      <w:r w:rsidRPr="005B7C5C">
        <w:rPr>
          <w:rFonts w:cs="Times New Roman"/>
        </w:rPr>
        <w:t xml:space="preserve">“I just thought of something,” Bill said. “We have a </w:t>
      </w:r>
      <w:r w:rsidR="005E4FF9" w:rsidRPr="005B7C5C">
        <w:rPr>
          <w:rFonts w:cs="Times New Roman"/>
        </w:rPr>
        <w:t>Rail-Gun</w:t>
      </w:r>
      <w:r w:rsidRPr="005B7C5C">
        <w:rPr>
          <w:rFonts w:cs="Times New Roman"/>
        </w:rPr>
        <w:t xml:space="preserve"> to launch the ore we </w:t>
      </w:r>
      <w:r w:rsidRPr="005B7C5C">
        <w:rPr>
          <w:rFonts w:cs="Times New Roman"/>
          <w:noProof/>
        </w:rPr>
        <w:t>mine</w:t>
      </w:r>
      <w:r w:rsidR="00B65E31" w:rsidRPr="005B7C5C">
        <w:rPr>
          <w:rFonts w:cs="Times New Roman"/>
          <w:noProof/>
        </w:rPr>
        <w:t>,</w:t>
      </w:r>
      <w:r w:rsidRPr="005B7C5C">
        <w:rPr>
          <w:rFonts w:cs="Times New Roman"/>
        </w:rPr>
        <w:t xml:space="preserve"> and we used it to launch the </w:t>
      </w:r>
      <w:r w:rsidRPr="005B7C5C">
        <w:rPr>
          <w:rFonts w:cs="Times New Roman"/>
          <w:noProof/>
        </w:rPr>
        <w:t>lifeboats</w:t>
      </w:r>
      <w:r w:rsidRPr="005B7C5C">
        <w:rPr>
          <w:rFonts w:cs="Times New Roman"/>
        </w:rPr>
        <w:t xml:space="preserve">. If we could put a couple of </w:t>
      </w:r>
      <w:r w:rsidR="00840450" w:rsidRPr="005B7C5C">
        <w:rPr>
          <w:rFonts w:cs="Times New Roman"/>
        </w:rPr>
        <w:t>the super</w:t>
      </w:r>
      <w:r w:rsidRPr="005B7C5C">
        <w:rPr>
          <w:rFonts w:cs="Times New Roman"/>
        </w:rPr>
        <w:t xml:space="preserve"> </w:t>
      </w:r>
      <w:proofErr w:type="gramStart"/>
      <w:r w:rsidR="005E4FF9" w:rsidRPr="005B7C5C">
        <w:rPr>
          <w:rFonts w:cs="Times New Roman"/>
        </w:rPr>
        <w:t>Rail-Gun</w:t>
      </w:r>
      <w:r w:rsidRPr="005B7C5C">
        <w:rPr>
          <w:rFonts w:cs="Times New Roman"/>
        </w:rPr>
        <w:t>s</w:t>
      </w:r>
      <w:proofErr w:type="gramEnd"/>
      <w:r w:rsidRPr="005B7C5C">
        <w:rPr>
          <w:rFonts w:cs="Times New Roman"/>
        </w:rPr>
        <w:t xml:space="preserve"> in the right </w:t>
      </w:r>
      <w:r w:rsidRPr="005B7C5C">
        <w:rPr>
          <w:rFonts w:cs="Times New Roman"/>
          <w:noProof/>
        </w:rPr>
        <w:t>locations</w:t>
      </w:r>
      <w:r w:rsidR="00B65E31" w:rsidRPr="005B7C5C">
        <w:rPr>
          <w:rFonts w:cs="Times New Roman"/>
          <w:noProof/>
        </w:rPr>
        <w:t>,</w:t>
      </w:r>
      <w:r w:rsidRPr="005B7C5C">
        <w:rPr>
          <w:rFonts w:cs="Times New Roman"/>
        </w:rPr>
        <w:t xml:space="preserve"> we could fire a lot of projectiles at </w:t>
      </w:r>
      <w:r w:rsidRPr="005B7C5C">
        <w:rPr>
          <w:rFonts w:cs="Times New Roman"/>
          <w:noProof/>
        </w:rPr>
        <w:t>ships</w:t>
      </w:r>
      <w:r w:rsidRPr="005B7C5C">
        <w:rPr>
          <w:rFonts w:cs="Times New Roman"/>
        </w:rPr>
        <w:t xml:space="preserve"> in Earth’s orbit. Correct me if I’m wrong, but I think the current mass projectiles can change their trajectory by up to 10 degrees. Over that </w:t>
      </w:r>
      <w:r w:rsidRPr="005B7C5C">
        <w:rPr>
          <w:rFonts w:cs="Times New Roman"/>
          <w:noProof/>
        </w:rPr>
        <w:t>distance</w:t>
      </w:r>
      <w:r w:rsidR="00B65E31" w:rsidRPr="005B7C5C">
        <w:rPr>
          <w:rFonts w:cs="Times New Roman"/>
          <w:noProof/>
        </w:rPr>
        <w:t>,</w:t>
      </w:r>
      <w:r w:rsidRPr="005B7C5C">
        <w:rPr>
          <w:rFonts w:cs="Times New Roman"/>
        </w:rPr>
        <w:t xml:space="preserve"> we should be able to cover</w:t>
      </w:r>
      <w:r w:rsidR="00074598" w:rsidRPr="005B7C5C">
        <w:rPr>
          <w:rFonts w:cs="Times New Roman"/>
        </w:rPr>
        <w:t xml:space="preserve"> all</w:t>
      </w:r>
      <w:r w:rsidRPr="005B7C5C">
        <w:rPr>
          <w:rFonts w:cs="Times New Roman"/>
        </w:rPr>
        <w:t xml:space="preserve"> Earth.”</w:t>
      </w:r>
    </w:p>
    <w:p w14:paraId="56D0ED52" w14:textId="355587D3" w:rsidR="00D2121A" w:rsidRPr="005B7C5C" w:rsidRDefault="00D2121A" w:rsidP="004537F7">
      <w:pPr>
        <w:rPr>
          <w:rFonts w:cs="Times New Roman"/>
        </w:rPr>
      </w:pPr>
      <w:r w:rsidRPr="005B7C5C">
        <w:rPr>
          <w:rFonts w:cs="Times New Roman"/>
        </w:rPr>
        <w:t xml:space="preserve">“With the </w:t>
      </w:r>
      <w:r w:rsidR="00840450" w:rsidRPr="005B7C5C">
        <w:rPr>
          <w:rFonts w:cs="Times New Roman"/>
        </w:rPr>
        <w:t>current</w:t>
      </w:r>
      <w:r w:rsidRPr="005B7C5C">
        <w:rPr>
          <w:rFonts w:cs="Times New Roman"/>
        </w:rPr>
        <w:t xml:space="preserve"> gun </w:t>
      </w:r>
      <w:r w:rsidRPr="005B7C5C">
        <w:rPr>
          <w:rFonts w:cs="Times New Roman"/>
          <w:noProof/>
        </w:rPr>
        <w:t>design</w:t>
      </w:r>
      <w:r w:rsidR="00B65E31" w:rsidRPr="005B7C5C">
        <w:rPr>
          <w:rFonts w:cs="Times New Roman"/>
          <w:noProof/>
        </w:rPr>
        <w:t>,</w:t>
      </w:r>
      <w:r w:rsidR="00840450" w:rsidRPr="005B7C5C">
        <w:rPr>
          <w:rFonts w:cs="Times New Roman"/>
        </w:rPr>
        <w:t xml:space="preserve"> we’re </w:t>
      </w:r>
      <w:r w:rsidR="005E4FF9" w:rsidRPr="005B7C5C">
        <w:rPr>
          <w:rFonts w:cs="Times New Roman"/>
        </w:rPr>
        <w:t>get</w:t>
      </w:r>
      <w:r w:rsidR="00840450" w:rsidRPr="005B7C5C">
        <w:rPr>
          <w:rFonts w:cs="Times New Roman"/>
        </w:rPr>
        <w:t>ting</w:t>
      </w:r>
      <w:r w:rsidR="005E4FF9" w:rsidRPr="005B7C5C">
        <w:rPr>
          <w:rFonts w:cs="Times New Roman"/>
        </w:rPr>
        <w:t xml:space="preserve"> 10,000 mph</w:t>
      </w:r>
      <w:r w:rsidR="00C41262">
        <w:rPr>
          <w:rFonts w:cs="Times New Roman"/>
        </w:rPr>
        <w:t>,</w:t>
      </w:r>
      <w:r w:rsidR="005E4FF9" w:rsidRPr="005B7C5C">
        <w:rPr>
          <w:rFonts w:cs="Times New Roman"/>
        </w:rPr>
        <w:t xml:space="preserve"> so it will take </w:t>
      </w:r>
      <w:r w:rsidR="004247F9" w:rsidRPr="005B7C5C">
        <w:rPr>
          <w:rFonts w:cs="Times New Roman"/>
        </w:rPr>
        <w:t>25</w:t>
      </w:r>
      <w:r w:rsidRPr="005B7C5C">
        <w:rPr>
          <w:rFonts w:cs="Times New Roman"/>
        </w:rPr>
        <w:t xml:space="preserve"> hours to get to orbit?”</w:t>
      </w:r>
      <w:r w:rsidR="005E4FF9" w:rsidRPr="005B7C5C">
        <w:rPr>
          <w:rFonts w:cs="Times New Roman"/>
        </w:rPr>
        <w:t xml:space="preserve"> Admiral Hagerly pointed out.</w:t>
      </w:r>
    </w:p>
    <w:p w14:paraId="3DFB23CB" w14:textId="2D4873D5" w:rsidR="00D2121A" w:rsidRPr="005B7C5C" w:rsidRDefault="00D2121A" w:rsidP="004537F7">
      <w:pPr>
        <w:rPr>
          <w:rFonts w:cs="Times New Roman"/>
        </w:rPr>
      </w:pPr>
      <w:r w:rsidRPr="005B7C5C">
        <w:rPr>
          <w:rFonts w:cs="Times New Roman"/>
        </w:rPr>
        <w:t xml:space="preserve">“Yes, </w:t>
      </w:r>
      <w:r w:rsidR="004247F9" w:rsidRPr="005B7C5C">
        <w:rPr>
          <w:rFonts w:cs="Times New Roman"/>
        </w:rPr>
        <w:t xml:space="preserve">sir. That’s a long </w:t>
      </w:r>
      <w:proofErr w:type="gramStart"/>
      <w:r w:rsidR="004247F9" w:rsidRPr="005B7C5C">
        <w:rPr>
          <w:rFonts w:cs="Times New Roman"/>
        </w:rPr>
        <w:t>time</w:t>
      </w:r>
      <w:r w:rsidR="00C41262">
        <w:rPr>
          <w:rFonts w:cs="Times New Roman"/>
        </w:rPr>
        <w:t>,</w:t>
      </w:r>
      <w:r w:rsidR="004247F9" w:rsidRPr="005B7C5C">
        <w:rPr>
          <w:rFonts w:cs="Times New Roman"/>
        </w:rPr>
        <w:t xml:space="preserve"> but</w:t>
      </w:r>
      <w:proofErr w:type="gramEnd"/>
      <w:r w:rsidR="004247F9" w:rsidRPr="005B7C5C">
        <w:rPr>
          <w:rFonts w:cs="Times New Roman"/>
        </w:rPr>
        <w:t xml:space="preserve"> having</w:t>
      </w:r>
      <w:r w:rsidRPr="005B7C5C">
        <w:rPr>
          <w:rFonts w:cs="Times New Roman"/>
        </w:rPr>
        <w:t xml:space="preserve"> chunks of metal targeting your ship will sure give</w:t>
      </w:r>
      <w:r w:rsidR="004247F9" w:rsidRPr="005B7C5C">
        <w:rPr>
          <w:rFonts w:cs="Times New Roman"/>
        </w:rPr>
        <w:t xml:space="preserve"> them something to think about,” said Bill. “Also, remember the moon is </w:t>
      </w:r>
      <w:r w:rsidR="004247F9" w:rsidRPr="005B7C5C">
        <w:rPr>
          <w:rFonts w:cs="Times New Roman"/>
          <w:noProof/>
        </w:rPr>
        <w:t>locked</w:t>
      </w:r>
      <w:r w:rsidR="004247F9" w:rsidRPr="005B7C5C">
        <w:rPr>
          <w:rFonts w:cs="Times New Roman"/>
        </w:rPr>
        <w:t xml:space="preserve"> by the Earth’s gravity</w:t>
      </w:r>
      <w:r w:rsidR="00EC1DE7" w:rsidRPr="005B7C5C">
        <w:rPr>
          <w:rFonts w:cs="Times New Roman"/>
        </w:rPr>
        <w:t>,</w:t>
      </w:r>
      <w:r w:rsidR="004247F9" w:rsidRPr="005B7C5C">
        <w:rPr>
          <w:rFonts w:cs="Times New Roman"/>
        </w:rPr>
        <w:t xml:space="preserve"> </w:t>
      </w:r>
      <w:r w:rsidR="004247F9" w:rsidRPr="005B7C5C">
        <w:rPr>
          <w:rFonts w:cs="Times New Roman"/>
          <w:noProof/>
        </w:rPr>
        <w:t>so</w:t>
      </w:r>
      <w:r w:rsidR="004247F9" w:rsidRPr="005B7C5C">
        <w:rPr>
          <w:rFonts w:cs="Times New Roman"/>
        </w:rPr>
        <w:t xml:space="preserve"> the Rail-Gun is always pointed in the right direction.</w:t>
      </w:r>
    </w:p>
    <w:p w14:paraId="6167FDA6" w14:textId="4C387927" w:rsidR="003A4FE3" w:rsidRPr="005B7C5C" w:rsidRDefault="00D2121A" w:rsidP="004537F7">
      <w:pPr>
        <w:rPr>
          <w:rFonts w:cs="Times New Roman"/>
        </w:rPr>
      </w:pPr>
      <w:r w:rsidRPr="005B7C5C">
        <w:rPr>
          <w:rFonts w:cs="Times New Roman"/>
        </w:rPr>
        <w:t>“Admiral</w:t>
      </w:r>
      <w:r w:rsidR="00C41262">
        <w:rPr>
          <w:rFonts w:cs="Times New Roman"/>
        </w:rPr>
        <w:t>,</w:t>
      </w:r>
      <w:r w:rsidRPr="005B7C5C">
        <w:rPr>
          <w:rFonts w:cs="Times New Roman"/>
        </w:rPr>
        <w:t xml:space="preserve"> I have something to add. The limitation </w:t>
      </w:r>
      <w:r w:rsidR="00C41262">
        <w:rPr>
          <w:rFonts w:cs="Times New Roman"/>
        </w:rPr>
        <w:t>of</w:t>
      </w:r>
      <w:r w:rsidRPr="005B7C5C">
        <w:rPr>
          <w:rFonts w:cs="Times New Roman"/>
        </w:rPr>
        <w:t xml:space="preserve"> rail guns is twofold. The amount of energy used and the wear on the launch rails. I have found metals within the capabilities of the Capital Ships that I think will significantly improve their performance. My preliminary estimates are that a rail gun on the </w:t>
      </w:r>
      <w:r w:rsidR="00C41262">
        <w:rPr>
          <w:rFonts w:cs="Times New Roman"/>
        </w:rPr>
        <w:t>moon's surface</w:t>
      </w:r>
      <w:r w:rsidRPr="005B7C5C">
        <w:rPr>
          <w:rFonts w:cs="Times New Roman"/>
        </w:rPr>
        <w:t xml:space="preserve"> </w:t>
      </w:r>
      <w:r w:rsidR="005E4FF9" w:rsidRPr="005B7C5C">
        <w:rPr>
          <w:rFonts w:cs="Times New Roman"/>
        </w:rPr>
        <w:t xml:space="preserve">or Mars </w:t>
      </w:r>
      <w:r w:rsidRPr="005B7C5C">
        <w:rPr>
          <w:rFonts w:cs="Times New Roman"/>
        </w:rPr>
        <w:t xml:space="preserve">could reach 100,000 mph. At that </w:t>
      </w:r>
      <w:r w:rsidRPr="005B7C5C">
        <w:rPr>
          <w:rFonts w:cs="Times New Roman"/>
          <w:noProof/>
        </w:rPr>
        <w:t>speed</w:t>
      </w:r>
      <w:r w:rsidR="000D7B30" w:rsidRPr="005B7C5C">
        <w:rPr>
          <w:rFonts w:cs="Times New Roman"/>
          <w:noProof/>
        </w:rPr>
        <w:t>,</w:t>
      </w:r>
      <w:r w:rsidRPr="005B7C5C">
        <w:rPr>
          <w:rFonts w:cs="Times New Roman"/>
        </w:rPr>
        <w:t xml:space="preserve"> a well-timed projectile could reach a ship in orbit after it comes out from the backside of Earth.</w:t>
      </w:r>
      <w:r w:rsidR="003A4FE3" w:rsidRPr="005B7C5C">
        <w:rPr>
          <w:rFonts w:cs="Times New Roman"/>
        </w:rPr>
        <w:t xml:space="preserve"> I w</w:t>
      </w:r>
      <w:r w:rsidR="00840450" w:rsidRPr="005B7C5C">
        <w:rPr>
          <w:rFonts w:cs="Times New Roman"/>
        </w:rPr>
        <w:t>ould like</w:t>
      </w:r>
      <w:r w:rsidR="004247F9" w:rsidRPr="005B7C5C">
        <w:rPr>
          <w:rFonts w:cs="Times New Roman"/>
        </w:rPr>
        <w:t xml:space="preserve"> permission to modify our plan</w:t>
      </w:r>
      <w:r w:rsidR="00394BF9" w:rsidRPr="005B7C5C">
        <w:rPr>
          <w:rFonts w:cs="Times New Roman"/>
        </w:rPr>
        <w:t>,</w:t>
      </w:r>
      <w:r w:rsidR="00840450" w:rsidRPr="005B7C5C">
        <w:rPr>
          <w:rFonts w:cs="Times New Roman"/>
        </w:rPr>
        <w:t xml:space="preserve"> based </w:t>
      </w:r>
      <w:r w:rsidR="00394BF9" w:rsidRPr="005B7C5C">
        <w:rPr>
          <w:rFonts w:cs="Times New Roman"/>
        </w:rPr>
        <w:t xml:space="preserve">on </w:t>
      </w:r>
      <w:r w:rsidR="00840450" w:rsidRPr="005B7C5C">
        <w:rPr>
          <w:rFonts w:cs="Times New Roman"/>
        </w:rPr>
        <w:t xml:space="preserve">Rail-Guns with </w:t>
      </w:r>
      <w:r w:rsidR="003A4FE3" w:rsidRPr="005B7C5C">
        <w:rPr>
          <w:rFonts w:cs="Times New Roman"/>
        </w:rPr>
        <w:t>the alien materials.”</w:t>
      </w:r>
    </w:p>
    <w:p w14:paraId="7C08A754" w14:textId="2D8CA908" w:rsidR="003A4FE3" w:rsidRPr="005B7C5C" w:rsidRDefault="003A4FE3" w:rsidP="004537F7">
      <w:pPr>
        <w:rPr>
          <w:rFonts w:cs="Times New Roman"/>
        </w:rPr>
      </w:pPr>
      <w:r w:rsidRPr="005B7C5C">
        <w:rPr>
          <w:rFonts w:cs="Times New Roman"/>
        </w:rPr>
        <w:t>“Good idea</w:t>
      </w:r>
      <w:r w:rsidR="00C41262">
        <w:rPr>
          <w:rFonts w:cs="Times New Roman"/>
        </w:rPr>
        <w:t>,</w:t>
      </w:r>
      <w:r w:rsidRPr="005B7C5C">
        <w:rPr>
          <w:rFonts w:cs="Times New Roman"/>
        </w:rPr>
        <w:t xml:space="preserve"> SIMP</w:t>
      </w:r>
      <w:r w:rsidR="00A75306" w:rsidRPr="005B7C5C">
        <w:rPr>
          <w:rFonts w:cs="Times New Roman"/>
        </w:rPr>
        <w:t xml:space="preserve">OC. If we can use it on the </w:t>
      </w:r>
      <w:r w:rsidR="00A75306" w:rsidRPr="005B7C5C">
        <w:rPr>
          <w:rFonts w:cs="Times New Roman"/>
          <w:noProof/>
        </w:rPr>
        <w:t>Moon</w:t>
      </w:r>
      <w:r w:rsidR="000D7B30" w:rsidRPr="005B7C5C">
        <w:rPr>
          <w:rFonts w:cs="Times New Roman"/>
          <w:noProof/>
        </w:rPr>
        <w:t>,</w:t>
      </w:r>
      <w:r w:rsidRPr="005B7C5C">
        <w:rPr>
          <w:rFonts w:cs="Times New Roman"/>
        </w:rPr>
        <w:t xml:space="preserve"> we might be able to mount them on some of the Capital or Battleships,” directed the Admiral.</w:t>
      </w:r>
    </w:p>
    <w:p w14:paraId="7D9ED63B" w14:textId="1E026EB0" w:rsidR="005E4FF9" w:rsidRPr="005B7C5C" w:rsidRDefault="005E4FF9" w:rsidP="004537F7">
      <w:pPr>
        <w:rPr>
          <w:rFonts w:cs="Times New Roman"/>
        </w:rPr>
      </w:pPr>
      <w:r w:rsidRPr="005B7C5C">
        <w:rPr>
          <w:rFonts w:cs="Times New Roman"/>
        </w:rPr>
        <w:t xml:space="preserve">“Admiral, I doubt the design that I’m considering would be suitable for a spacecraft. A key feature of the design is the length of </w:t>
      </w:r>
      <w:r w:rsidRPr="005B7C5C">
        <w:rPr>
          <w:rFonts w:cs="Times New Roman"/>
        </w:rPr>
        <w:lastRenderedPageBreak/>
        <w:t>the rails. On the Moon and Mars, we are</w:t>
      </w:r>
      <w:r w:rsidR="00840450" w:rsidRPr="005B7C5C">
        <w:rPr>
          <w:rFonts w:cs="Times New Roman"/>
        </w:rPr>
        <w:t>n’t</w:t>
      </w:r>
      <w:r w:rsidRPr="005B7C5C">
        <w:rPr>
          <w:rFonts w:cs="Times New Roman"/>
        </w:rPr>
        <w:t xml:space="preserve"> limited, and the rail length can be considerable.”</w:t>
      </w:r>
    </w:p>
    <w:p w14:paraId="670E36AB" w14:textId="09B562AB" w:rsidR="005E4FF9" w:rsidRPr="005B7C5C" w:rsidRDefault="005E4FF9" w:rsidP="004537F7">
      <w:pPr>
        <w:rPr>
          <w:rFonts w:cs="Times New Roman"/>
        </w:rPr>
      </w:pPr>
      <w:r w:rsidRPr="005B7C5C">
        <w:rPr>
          <w:rFonts w:cs="Times New Roman"/>
        </w:rPr>
        <w:t>“I understand, but using alien material should count for something,” the admiral pointed out.</w:t>
      </w:r>
    </w:p>
    <w:p w14:paraId="0E96E7E8" w14:textId="1DA15085" w:rsidR="005E4FF9" w:rsidRPr="005B7C5C" w:rsidRDefault="005E4FF9" w:rsidP="004537F7">
      <w:pPr>
        <w:rPr>
          <w:rFonts w:cs="Times New Roman"/>
        </w:rPr>
      </w:pPr>
      <w:r w:rsidRPr="005B7C5C">
        <w:rPr>
          <w:rFonts w:cs="Times New Roman"/>
        </w:rPr>
        <w:t>“Sir, if my concepts work, I’ll integrate the materials into the Rail-Guns on our ships,” SIMPOC responded.</w:t>
      </w:r>
    </w:p>
    <w:p w14:paraId="475A1CCA" w14:textId="367B527E" w:rsidR="001B4154" w:rsidRPr="005B7C5C" w:rsidRDefault="002F32FA" w:rsidP="004537F7">
      <w:pPr>
        <w:rPr>
          <w:rFonts w:cs="Times New Roman"/>
        </w:rPr>
      </w:pPr>
      <w:r w:rsidRPr="005B7C5C">
        <w:rPr>
          <w:rFonts w:cs="Times New Roman"/>
        </w:rPr>
        <w:t>“What about Mars</w:t>
      </w:r>
      <w:r w:rsidR="00C41262">
        <w:rPr>
          <w:rFonts w:cs="Times New Roman"/>
        </w:rPr>
        <w:t>? W</w:t>
      </w:r>
      <w:r w:rsidRPr="005B7C5C">
        <w:rPr>
          <w:rFonts w:cs="Times New Roman"/>
        </w:rPr>
        <w:t xml:space="preserve">e have a colony currently trapped </w:t>
      </w:r>
      <w:proofErr w:type="gramStart"/>
      <w:r w:rsidRPr="005B7C5C">
        <w:rPr>
          <w:rFonts w:cs="Times New Roman"/>
        </w:rPr>
        <w:t>there?</w:t>
      </w:r>
      <w:proofErr w:type="gramEnd"/>
      <w:r w:rsidR="00FC7478" w:rsidRPr="005B7C5C">
        <w:rPr>
          <w:rFonts w:cs="Times New Roman"/>
        </w:rPr>
        <w:t xml:space="preserve"> It has been pointed out that the Terest entered our system through a point near </w:t>
      </w:r>
      <w:r w:rsidR="00FC7478" w:rsidRPr="005B7C5C">
        <w:rPr>
          <w:rFonts w:cs="Times New Roman"/>
          <w:noProof/>
        </w:rPr>
        <w:t>Mars</w:t>
      </w:r>
      <w:r w:rsidR="000D7B30" w:rsidRPr="005B7C5C">
        <w:rPr>
          <w:rFonts w:cs="Times New Roman"/>
          <w:noProof/>
        </w:rPr>
        <w:t>,</w:t>
      </w:r>
      <w:r w:rsidR="00FC7478" w:rsidRPr="005B7C5C">
        <w:rPr>
          <w:rFonts w:cs="Times New Roman"/>
        </w:rPr>
        <w:t xml:space="preserve"> and if others’ come </w:t>
      </w:r>
      <w:r w:rsidR="00FC7478" w:rsidRPr="005B7C5C">
        <w:rPr>
          <w:rFonts w:cs="Times New Roman"/>
          <w:noProof/>
        </w:rPr>
        <w:t>through</w:t>
      </w:r>
      <w:r w:rsidR="00FC7478" w:rsidRPr="005B7C5C">
        <w:rPr>
          <w:rFonts w:cs="Times New Roman"/>
        </w:rPr>
        <w:t xml:space="preserve"> that point, a</w:t>
      </w:r>
      <w:r w:rsidR="00840450" w:rsidRPr="005B7C5C">
        <w:rPr>
          <w:rFonts w:cs="Times New Roman"/>
        </w:rPr>
        <w:t>n advanced</w:t>
      </w:r>
      <w:r w:rsidR="00FC7478" w:rsidRPr="005B7C5C">
        <w:rPr>
          <w:rFonts w:cs="Times New Roman"/>
        </w:rPr>
        <w:t xml:space="preserve"> </w:t>
      </w:r>
      <w:r w:rsidR="005E4FF9" w:rsidRPr="005B7C5C">
        <w:rPr>
          <w:rFonts w:cs="Times New Roman"/>
        </w:rPr>
        <w:t>Rail-Gun</w:t>
      </w:r>
      <w:r w:rsidR="00FC7478" w:rsidRPr="005B7C5C">
        <w:rPr>
          <w:rFonts w:cs="Times New Roman"/>
        </w:rPr>
        <w:t xml:space="preserve"> </w:t>
      </w:r>
      <w:r w:rsidR="00840450" w:rsidRPr="005B7C5C">
        <w:rPr>
          <w:rFonts w:cs="Times New Roman"/>
        </w:rPr>
        <w:t xml:space="preserve">using alien technology </w:t>
      </w:r>
      <w:r w:rsidR="00FC7478" w:rsidRPr="005B7C5C">
        <w:rPr>
          <w:rFonts w:cs="Times New Roman"/>
        </w:rPr>
        <w:t xml:space="preserve">on Mars could </w:t>
      </w:r>
      <w:r w:rsidR="00840450" w:rsidRPr="005B7C5C">
        <w:rPr>
          <w:rFonts w:cs="Times New Roman"/>
        </w:rPr>
        <w:t xml:space="preserve">have a high </w:t>
      </w:r>
      <w:r w:rsidR="00840450" w:rsidRPr="005B7C5C">
        <w:rPr>
          <w:rFonts w:cs="Times New Roman"/>
          <w:noProof/>
        </w:rPr>
        <w:t>prior</w:t>
      </w:r>
      <w:r w:rsidR="00182A7E" w:rsidRPr="005B7C5C">
        <w:rPr>
          <w:rFonts w:cs="Times New Roman"/>
          <w:noProof/>
        </w:rPr>
        <w:t>i</w:t>
      </w:r>
      <w:r w:rsidR="00840450" w:rsidRPr="005B7C5C">
        <w:rPr>
          <w:rFonts w:cs="Times New Roman"/>
          <w:noProof/>
        </w:rPr>
        <w:t>ty</w:t>
      </w:r>
      <w:r w:rsidR="00FC7478" w:rsidRPr="005B7C5C">
        <w:rPr>
          <w:rFonts w:cs="Times New Roman"/>
        </w:rPr>
        <w:t>.</w:t>
      </w:r>
      <w:r w:rsidRPr="005B7C5C">
        <w:rPr>
          <w:rFonts w:cs="Times New Roman"/>
        </w:rPr>
        <w:t xml:space="preserve">” Joan </w:t>
      </w:r>
      <w:r w:rsidR="00FC7478" w:rsidRPr="005B7C5C">
        <w:rPr>
          <w:rFonts w:cs="Times New Roman"/>
        </w:rPr>
        <w:t>commented</w:t>
      </w:r>
      <w:r w:rsidRPr="005B7C5C">
        <w:rPr>
          <w:rFonts w:cs="Times New Roman"/>
        </w:rPr>
        <w:t>.</w:t>
      </w:r>
    </w:p>
    <w:p w14:paraId="3A0BD960" w14:textId="3418841D" w:rsidR="002F32FA" w:rsidRPr="005B7C5C" w:rsidRDefault="002F32FA" w:rsidP="004537F7">
      <w:pPr>
        <w:rPr>
          <w:rFonts w:cs="Times New Roman"/>
        </w:rPr>
      </w:pPr>
      <w:r w:rsidRPr="005B7C5C">
        <w:rPr>
          <w:rFonts w:cs="Times New Roman"/>
        </w:rPr>
        <w:t xml:space="preserve">“Correct me if I’m wrong, but we know there are supply ships in orbit and </w:t>
      </w:r>
      <w:r w:rsidR="008C34A6">
        <w:rPr>
          <w:rFonts w:cs="Times New Roman"/>
        </w:rPr>
        <w:t>cow robot</w:t>
      </w:r>
      <w:r w:rsidRPr="005B7C5C">
        <w:rPr>
          <w:rFonts w:cs="Times New Roman"/>
        </w:rPr>
        <w:t xml:space="preserve">s on the surface. I’m sorry to say but, I don’t see dedicating </w:t>
      </w:r>
      <w:r w:rsidR="00840450" w:rsidRPr="005B7C5C">
        <w:rPr>
          <w:rFonts w:cs="Times New Roman"/>
        </w:rPr>
        <w:t>too much manufacturing</w:t>
      </w:r>
      <w:r w:rsidRPr="005B7C5C">
        <w:rPr>
          <w:rFonts w:cs="Times New Roman"/>
        </w:rPr>
        <w:t xml:space="preserve"> to Mars is a good idea. We could help them with </w:t>
      </w:r>
      <w:r w:rsidRPr="005B7C5C">
        <w:rPr>
          <w:rFonts w:cs="Times New Roman"/>
          <w:noProof/>
        </w:rPr>
        <w:t>manufacturing</w:t>
      </w:r>
      <w:r w:rsidR="000D7B30" w:rsidRPr="005B7C5C">
        <w:rPr>
          <w:rFonts w:cs="Times New Roman"/>
          <w:noProof/>
        </w:rPr>
        <w:t>,</w:t>
      </w:r>
      <w:r w:rsidRPr="005B7C5C">
        <w:rPr>
          <w:rFonts w:cs="Times New Roman"/>
        </w:rPr>
        <w:t xml:space="preserve"> </w:t>
      </w:r>
      <w:r w:rsidR="00FC7478" w:rsidRPr="005B7C5C">
        <w:rPr>
          <w:rFonts w:cs="Times New Roman"/>
        </w:rPr>
        <w:t xml:space="preserve">and </w:t>
      </w:r>
      <w:r w:rsidR="005E4FF9" w:rsidRPr="005B7C5C">
        <w:rPr>
          <w:rFonts w:cs="Times New Roman"/>
        </w:rPr>
        <w:t xml:space="preserve">we’ve already </w:t>
      </w:r>
      <w:r w:rsidR="004247F9" w:rsidRPr="005B7C5C">
        <w:rPr>
          <w:rFonts w:cs="Times New Roman"/>
          <w:noProof/>
        </w:rPr>
        <w:t>install</w:t>
      </w:r>
      <w:r w:rsidR="00EC1DE7" w:rsidRPr="005B7C5C">
        <w:rPr>
          <w:rFonts w:cs="Times New Roman"/>
          <w:noProof/>
        </w:rPr>
        <w:t>ed</w:t>
      </w:r>
      <w:r w:rsidR="005E4FF9" w:rsidRPr="005B7C5C">
        <w:rPr>
          <w:rFonts w:cs="Times New Roman"/>
        </w:rPr>
        <w:t xml:space="preserve"> a</w:t>
      </w:r>
      <w:r w:rsidR="00FC7478" w:rsidRPr="005B7C5C">
        <w:rPr>
          <w:rFonts w:cs="Times New Roman"/>
        </w:rPr>
        <w:t xml:space="preserve"> </w:t>
      </w:r>
      <w:r w:rsidR="00840450" w:rsidRPr="005B7C5C">
        <w:rPr>
          <w:rFonts w:cs="Times New Roman"/>
        </w:rPr>
        <w:t xml:space="preserve">standard </w:t>
      </w:r>
      <w:proofErr w:type="gramStart"/>
      <w:r w:rsidR="005E4FF9" w:rsidRPr="005B7C5C">
        <w:rPr>
          <w:rFonts w:cs="Times New Roman"/>
        </w:rPr>
        <w:t>Rail-Gun</w:t>
      </w:r>
      <w:proofErr w:type="gramEnd"/>
      <w:r w:rsidR="00FC7478" w:rsidRPr="005B7C5C">
        <w:rPr>
          <w:rFonts w:cs="Times New Roman"/>
        </w:rPr>
        <w:t>. I do beli</w:t>
      </w:r>
      <w:r w:rsidR="00840450" w:rsidRPr="005B7C5C">
        <w:rPr>
          <w:rFonts w:cs="Times New Roman"/>
        </w:rPr>
        <w:t>eve that any manufacturing for an advanced</w:t>
      </w:r>
      <w:r w:rsidR="00FC7478" w:rsidRPr="005B7C5C">
        <w:rPr>
          <w:rFonts w:cs="Times New Roman"/>
        </w:rPr>
        <w:t xml:space="preserve"> </w:t>
      </w:r>
      <w:proofErr w:type="gramStart"/>
      <w:r w:rsidR="005E4FF9" w:rsidRPr="005B7C5C">
        <w:rPr>
          <w:rFonts w:cs="Times New Roman"/>
        </w:rPr>
        <w:t>Rail-Gun</w:t>
      </w:r>
      <w:proofErr w:type="gramEnd"/>
      <w:r w:rsidR="00FC7478" w:rsidRPr="005B7C5C">
        <w:rPr>
          <w:rFonts w:cs="Times New Roman"/>
        </w:rPr>
        <w:t xml:space="preserve"> on Mars is </w:t>
      </w:r>
      <w:r w:rsidR="005E4FF9" w:rsidRPr="005B7C5C">
        <w:rPr>
          <w:rFonts w:cs="Times New Roman"/>
          <w:noProof/>
        </w:rPr>
        <w:t>important</w:t>
      </w:r>
      <w:r w:rsidR="000D7B30" w:rsidRPr="005B7C5C">
        <w:rPr>
          <w:rFonts w:cs="Times New Roman"/>
          <w:noProof/>
        </w:rPr>
        <w:t>,</w:t>
      </w:r>
      <w:r w:rsidR="005E4FF9" w:rsidRPr="005B7C5C">
        <w:rPr>
          <w:rFonts w:cs="Times New Roman"/>
        </w:rPr>
        <w:t xml:space="preserve"> but I don’t want to</w:t>
      </w:r>
      <w:r w:rsidR="00FC7478" w:rsidRPr="005B7C5C">
        <w:rPr>
          <w:rFonts w:cs="Times New Roman"/>
        </w:rPr>
        <w:t xml:space="preserve"> </w:t>
      </w:r>
      <w:r w:rsidR="005E4FF9" w:rsidRPr="005B7C5C">
        <w:rPr>
          <w:rFonts w:cs="Times New Roman"/>
        </w:rPr>
        <w:t>delay</w:t>
      </w:r>
      <w:r w:rsidR="008629B7" w:rsidRPr="005B7C5C">
        <w:rPr>
          <w:rFonts w:cs="Times New Roman"/>
        </w:rPr>
        <w:t xml:space="preserve"> arming the Capital Ships. The Groups come first,</w:t>
      </w:r>
      <w:r w:rsidR="00FC7478" w:rsidRPr="005B7C5C">
        <w:rPr>
          <w:rFonts w:cs="Times New Roman"/>
        </w:rPr>
        <w:t xml:space="preserve"> then the Moon</w:t>
      </w:r>
      <w:r w:rsidR="00C41262">
        <w:rPr>
          <w:rFonts w:cs="Times New Roman"/>
        </w:rPr>
        <w:t>,</w:t>
      </w:r>
      <w:r w:rsidR="00FC7478" w:rsidRPr="005B7C5C">
        <w:rPr>
          <w:rFonts w:cs="Times New Roman"/>
        </w:rPr>
        <w:t xml:space="preserve"> and lastly Mars. In the </w:t>
      </w:r>
      <w:r w:rsidR="00FC7478" w:rsidRPr="005B7C5C">
        <w:rPr>
          <w:rFonts w:cs="Times New Roman"/>
          <w:noProof/>
        </w:rPr>
        <w:t>meantime</w:t>
      </w:r>
      <w:r w:rsidR="000D7B30" w:rsidRPr="005B7C5C">
        <w:rPr>
          <w:rFonts w:cs="Times New Roman"/>
          <w:noProof/>
        </w:rPr>
        <w:t>,</w:t>
      </w:r>
      <w:r w:rsidR="00FC7478" w:rsidRPr="005B7C5C">
        <w:rPr>
          <w:rFonts w:cs="Times New Roman"/>
        </w:rPr>
        <w:t xml:space="preserve"> we can schedule a Capital Ship to </w:t>
      </w:r>
      <w:r w:rsidRPr="005B7C5C">
        <w:rPr>
          <w:rFonts w:cs="Times New Roman"/>
        </w:rPr>
        <w:t xml:space="preserve">ferry people and parts back and forth, but I don’t think committing </w:t>
      </w:r>
      <w:r w:rsidR="00840450" w:rsidRPr="005B7C5C">
        <w:rPr>
          <w:rFonts w:cs="Times New Roman"/>
        </w:rPr>
        <w:t xml:space="preserve">too many resources to Mars </w:t>
      </w:r>
      <w:r w:rsidRPr="005B7C5C">
        <w:rPr>
          <w:rFonts w:cs="Times New Roman"/>
        </w:rPr>
        <w:t>is the right thing to do,” observed the Admiral.</w:t>
      </w:r>
    </w:p>
    <w:p w14:paraId="206A4C32" w14:textId="7B5D1854" w:rsidR="005E4FF9" w:rsidRPr="005B7C5C" w:rsidRDefault="005E4FF9" w:rsidP="004537F7">
      <w:pPr>
        <w:rPr>
          <w:rFonts w:cs="Times New Roman"/>
        </w:rPr>
      </w:pPr>
      <w:r w:rsidRPr="005B7C5C">
        <w:rPr>
          <w:rFonts w:cs="Times New Roman"/>
        </w:rPr>
        <w:t xml:space="preserve">“Sir, I’ve been able to work out manufacturing schedules that allow </w:t>
      </w:r>
      <w:r w:rsidR="004247F9" w:rsidRPr="005B7C5C">
        <w:rPr>
          <w:rFonts w:cs="Times New Roman"/>
        </w:rPr>
        <w:t xml:space="preserve">the </w:t>
      </w:r>
      <w:r w:rsidRPr="005B7C5C">
        <w:rPr>
          <w:rFonts w:cs="Times New Roman"/>
        </w:rPr>
        <w:t xml:space="preserve">manufacturing </w:t>
      </w:r>
      <w:r w:rsidR="004247F9" w:rsidRPr="005B7C5C">
        <w:rPr>
          <w:rFonts w:cs="Times New Roman"/>
        </w:rPr>
        <w:t xml:space="preserve">of </w:t>
      </w:r>
      <w:r w:rsidRPr="005B7C5C">
        <w:rPr>
          <w:rFonts w:cs="Times New Roman"/>
        </w:rPr>
        <w:t xml:space="preserve">Rail-Guns to have a small impact on production. They use similar power supplies </w:t>
      </w:r>
      <w:proofErr w:type="gramStart"/>
      <w:r w:rsidRPr="005B7C5C">
        <w:rPr>
          <w:rFonts w:cs="Times New Roman"/>
        </w:rPr>
        <w:t>as</w:t>
      </w:r>
      <w:proofErr w:type="gramEnd"/>
      <w:r w:rsidRPr="005B7C5C">
        <w:rPr>
          <w:rFonts w:cs="Times New Roman"/>
        </w:rPr>
        <w:t xml:space="preserve"> the laser </w:t>
      </w:r>
      <w:r w:rsidRPr="005B7C5C">
        <w:rPr>
          <w:rFonts w:cs="Times New Roman"/>
          <w:noProof/>
        </w:rPr>
        <w:t>guns</w:t>
      </w:r>
      <w:r w:rsidR="000D7B30" w:rsidRPr="005B7C5C">
        <w:rPr>
          <w:rFonts w:cs="Times New Roman"/>
          <w:noProof/>
        </w:rPr>
        <w:t>,</w:t>
      </w:r>
      <w:r w:rsidRPr="005B7C5C">
        <w:rPr>
          <w:rFonts w:cs="Times New Roman"/>
        </w:rPr>
        <w:t xml:space="preserve"> and we only </w:t>
      </w:r>
      <w:proofErr w:type="gramStart"/>
      <w:r w:rsidRPr="005B7C5C">
        <w:rPr>
          <w:rFonts w:cs="Times New Roman"/>
        </w:rPr>
        <w:t>have to</w:t>
      </w:r>
      <w:proofErr w:type="gramEnd"/>
      <w:r w:rsidRPr="005B7C5C">
        <w:rPr>
          <w:rFonts w:cs="Times New Roman"/>
        </w:rPr>
        <w:t xml:space="preserve"> manufacture the rails </w:t>
      </w:r>
      <w:r w:rsidR="00840450" w:rsidRPr="005B7C5C">
        <w:rPr>
          <w:rFonts w:cs="Times New Roman"/>
        </w:rPr>
        <w:t>using the alien technology. The rails with the alien technology</w:t>
      </w:r>
      <w:r w:rsidRPr="005B7C5C">
        <w:rPr>
          <w:rFonts w:cs="Times New Roman"/>
        </w:rPr>
        <w:t xml:space="preserve"> </w:t>
      </w:r>
      <w:r w:rsidR="0036709B" w:rsidRPr="005B7C5C">
        <w:rPr>
          <w:rFonts w:cs="Times New Roman"/>
        </w:rPr>
        <w:t xml:space="preserve">have </w:t>
      </w:r>
      <w:r w:rsidR="00840450" w:rsidRPr="005B7C5C">
        <w:rPr>
          <w:rFonts w:cs="Times New Roman"/>
        </w:rPr>
        <w:t>little</w:t>
      </w:r>
      <w:r w:rsidRPr="005B7C5C">
        <w:rPr>
          <w:rFonts w:cs="Times New Roman"/>
        </w:rPr>
        <w:t xml:space="preserve"> </w:t>
      </w:r>
      <w:r w:rsidR="00840450" w:rsidRPr="005B7C5C">
        <w:rPr>
          <w:rFonts w:cs="Times New Roman"/>
        </w:rPr>
        <w:t xml:space="preserve">impact </w:t>
      </w:r>
      <w:r w:rsidR="00C41262">
        <w:rPr>
          <w:rFonts w:cs="Times New Roman"/>
        </w:rPr>
        <w:t>on</w:t>
      </w:r>
      <w:r w:rsidR="00840450" w:rsidRPr="005B7C5C">
        <w:rPr>
          <w:rFonts w:cs="Times New Roman"/>
        </w:rPr>
        <w:t xml:space="preserve"> the production schedule</w:t>
      </w:r>
      <w:r w:rsidRPr="005B7C5C">
        <w:rPr>
          <w:rFonts w:cs="Times New Roman"/>
        </w:rPr>
        <w:t>,” pointed out SIMPOC.</w:t>
      </w:r>
    </w:p>
    <w:p w14:paraId="45628D5E" w14:textId="71865034" w:rsidR="00394BF9" w:rsidRPr="005B7C5C" w:rsidRDefault="002F32FA" w:rsidP="004537F7">
      <w:pPr>
        <w:rPr>
          <w:rFonts w:cs="Times New Roman"/>
        </w:rPr>
      </w:pPr>
      <w:r w:rsidRPr="005B7C5C">
        <w:rPr>
          <w:rFonts w:cs="Times New Roman"/>
        </w:rPr>
        <w:lastRenderedPageBreak/>
        <w:t>“</w:t>
      </w:r>
      <w:r w:rsidR="008629B7" w:rsidRPr="005B7C5C">
        <w:rPr>
          <w:rFonts w:cs="Times New Roman"/>
        </w:rPr>
        <w:t xml:space="preserve">That’s good news, </w:t>
      </w:r>
      <w:r w:rsidR="008629B7" w:rsidRPr="005B7C5C">
        <w:rPr>
          <w:rFonts w:cs="Times New Roman"/>
          <w:noProof/>
        </w:rPr>
        <w:t>thanks</w:t>
      </w:r>
      <w:r w:rsidR="000D7B30" w:rsidRPr="005B7C5C">
        <w:rPr>
          <w:rFonts w:cs="Times New Roman"/>
          <w:noProof/>
        </w:rPr>
        <w:t>,</w:t>
      </w:r>
      <w:r w:rsidR="008629B7" w:rsidRPr="005B7C5C">
        <w:rPr>
          <w:rFonts w:cs="Times New Roman"/>
        </w:rPr>
        <w:t xml:space="preserve"> SIMPOC. </w:t>
      </w:r>
      <w:r w:rsidRPr="005B7C5C">
        <w:rPr>
          <w:rFonts w:cs="Times New Roman"/>
        </w:rPr>
        <w:t xml:space="preserve">We </w:t>
      </w:r>
      <w:proofErr w:type="gramStart"/>
      <w:r w:rsidRPr="005B7C5C">
        <w:rPr>
          <w:rFonts w:cs="Times New Roman"/>
        </w:rPr>
        <w:t xml:space="preserve">have </w:t>
      </w:r>
      <w:r w:rsidR="008629B7" w:rsidRPr="005B7C5C">
        <w:rPr>
          <w:rFonts w:cs="Times New Roman"/>
        </w:rPr>
        <w:t>to</w:t>
      </w:r>
      <w:proofErr w:type="gramEnd"/>
      <w:r w:rsidR="008629B7" w:rsidRPr="005B7C5C">
        <w:rPr>
          <w:rFonts w:cs="Times New Roman"/>
        </w:rPr>
        <w:t xml:space="preserve"> remember we have </w:t>
      </w:r>
      <w:r w:rsidRPr="005B7C5C">
        <w:rPr>
          <w:rFonts w:cs="Times New Roman"/>
        </w:rPr>
        <w:t>two objective</w:t>
      </w:r>
      <w:r w:rsidR="00FC7478" w:rsidRPr="005B7C5C">
        <w:rPr>
          <w:rFonts w:cs="Times New Roman"/>
        </w:rPr>
        <w:t>s</w:t>
      </w:r>
      <w:r w:rsidR="00C41262">
        <w:rPr>
          <w:rFonts w:cs="Times New Roman"/>
        </w:rPr>
        <w:t>: to protect Earth and</w:t>
      </w:r>
      <w:r w:rsidRPr="005B7C5C">
        <w:rPr>
          <w:rFonts w:cs="Times New Roman"/>
        </w:rPr>
        <w:t xml:space="preserve"> prepare for a future conflict. I agree to split our forces between Earth and the moon’s orbits. I also agree to share the manufacturing with </w:t>
      </w:r>
      <w:r w:rsidRPr="005B7C5C">
        <w:rPr>
          <w:rFonts w:cs="Times New Roman"/>
          <w:noProof/>
        </w:rPr>
        <w:t>Mars</w:t>
      </w:r>
      <w:r w:rsidR="00840450" w:rsidRPr="005B7C5C">
        <w:rPr>
          <w:rFonts w:cs="Times New Roman"/>
          <w:noProof/>
        </w:rPr>
        <w:t xml:space="preserve"> and the moon to upgrade their Rail-Guns</w:t>
      </w:r>
      <w:r w:rsidR="000D7B30" w:rsidRPr="005B7C5C">
        <w:rPr>
          <w:rFonts w:cs="Times New Roman"/>
          <w:noProof/>
        </w:rPr>
        <w:t>,</w:t>
      </w:r>
      <w:r w:rsidRPr="005B7C5C">
        <w:rPr>
          <w:rFonts w:cs="Times New Roman"/>
        </w:rPr>
        <w:t xml:space="preserve"> and we could schedule one Capital Ship to go </w:t>
      </w:r>
      <w:r w:rsidR="00840450" w:rsidRPr="005B7C5C">
        <w:rPr>
          <w:rFonts w:cs="Times New Roman"/>
        </w:rPr>
        <w:t>to Mars</w:t>
      </w:r>
      <w:r w:rsidRPr="005B7C5C">
        <w:rPr>
          <w:rFonts w:cs="Times New Roman"/>
        </w:rPr>
        <w:t xml:space="preserve"> </w:t>
      </w:r>
      <w:r w:rsidR="00C41262">
        <w:rPr>
          <w:rFonts w:cs="Times New Roman"/>
        </w:rPr>
        <w:t>every week</w:t>
      </w:r>
      <w:r w:rsidRPr="005B7C5C">
        <w:rPr>
          <w:rFonts w:cs="Times New Roman"/>
        </w:rPr>
        <w:t xml:space="preserve">. Aside from </w:t>
      </w:r>
      <w:r w:rsidRPr="005B7C5C">
        <w:rPr>
          <w:rFonts w:cs="Times New Roman"/>
          <w:noProof/>
        </w:rPr>
        <w:t>that</w:t>
      </w:r>
      <w:r w:rsidR="000D7B30" w:rsidRPr="005B7C5C">
        <w:rPr>
          <w:rFonts w:cs="Times New Roman"/>
          <w:noProof/>
        </w:rPr>
        <w:t>,</w:t>
      </w:r>
      <w:r w:rsidRPr="005B7C5C">
        <w:rPr>
          <w:rFonts w:cs="Times New Roman"/>
        </w:rPr>
        <w:t xml:space="preserve"> they’ll have to </w:t>
      </w:r>
      <w:r w:rsidR="000D7B30" w:rsidRPr="005B7C5C">
        <w:rPr>
          <w:rFonts w:cs="Times New Roman"/>
          <w:noProof/>
        </w:rPr>
        <w:t>make</w:t>
      </w:r>
      <w:r w:rsidR="00C41262">
        <w:rPr>
          <w:rFonts w:cs="Times New Roman"/>
          <w:noProof/>
        </w:rPr>
        <w:t xml:space="preserve"> </w:t>
      </w:r>
      <w:r w:rsidRPr="005B7C5C">
        <w:rPr>
          <w:rFonts w:cs="Times New Roman"/>
          <w:noProof/>
        </w:rPr>
        <w:t>do</w:t>
      </w:r>
      <w:r w:rsidRPr="005B7C5C">
        <w:rPr>
          <w:rFonts w:cs="Times New Roman"/>
        </w:rPr>
        <w:t xml:space="preserve"> with the supply ships and robots they currently have. Any questions or comments?” the president asked.</w:t>
      </w:r>
    </w:p>
    <w:p w14:paraId="2C04AE46" w14:textId="410058FC" w:rsidR="002F32FA" w:rsidRPr="005B7C5C" w:rsidRDefault="002F32FA" w:rsidP="004537F7">
      <w:pPr>
        <w:rPr>
          <w:rFonts w:cs="Times New Roman"/>
        </w:rPr>
      </w:pPr>
      <w:r w:rsidRPr="005B7C5C">
        <w:rPr>
          <w:rFonts w:cs="Times New Roman"/>
        </w:rPr>
        <w:t>There were none.</w:t>
      </w:r>
    </w:p>
    <w:p w14:paraId="75BB8390" w14:textId="7FF19C3B" w:rsidR="00DB43AB" w:rsidRPr="005B7C5C" w:rsidRDefault="00DB43AB" w:rsidP="004537F7">
      <w:pPr>
        <w:rPr>
          <w:rFonts w:cs="Times New Roman"/>
        </w:rPr>
      </w:pPr>
      <w:r w:rsidRPr="005B7C5C">
        <w:rPr>
          <w:rFonts w:cs="Times New Roman"/>
        </w:rPr>
        <w:t>“Now I have a question,” President Patterson said.</w:t>
      </w:r>
    </w:p>
    <w:p w14:paraId="73038236" w14:textId="01BB2B43" w:rsidR="00DB43AB" w:rsidRPr="005B7C5C" w:rsidRDefault="00DB43AB" w:rsidP="004537F7">
      <w:pPr>
        <w:rPr>
          <w:rFonts w:cs="Times New Roman"/>
        </w:rPr>
      </w:pPr>
      <w:r w:rsidRPr="005B7C5C">
        <w:rPr>
          <w:rFonts w:cs="Times New Roman"/>
        </w:rPr>
        <w:t>“Can we repair the ships we have</w:t>
      </w:r>
      <w:r w:rsidR="00C41262">
        <w:rPr>
          <w:rFonts w:cs="Times New Roman"/>
        </w:rPr>
        <w:t>? C</w:t>
      </w:r>
      <w:r w:rsidRPr="005B7C5C">
        <w:rPr>
          <w:rFonts w:cs="Times New Roman"/>
        </w:rPr>
        <w:t>an we use the manufacturing to make more ships?” the president’s question was met with silence.</w:t>
      </w:r>
    </w:p>
    <w:p w14:paraId="5EC1E816" w14:textId="23722579" w:rsidR="00DB43AB" w:rsidRPr="005B7C5C" w:rsidRDefault="00DB43AB" w:rsidP="004537F7">
      <w:pPr>
        <w:rPr>
          <w:rFonts w:cs="Times New Roman"/>
        </w:rPr>
      </w:pPr>
      <w:r w:rsidRPr="005B7C5C">
        <w:rPr>
          <w:rFonts w:cs="Times New Roman"/>
        </w:rPr>
        <w:t>“</w:t>
      </w:r>
      <w:r w:rsidRPr="005B7C5C">
        <w:rPr>
          <w:rFonts w:cs="Times New Roman"/>
          <w:noProof/>
        </w:rPr>
        <w:t>Apparently</w:t>
      </w:r>
      <w:r w:rsidR="006839DB" w:rsidRPr="005B7C5C">
        <w:rPr>
          <w:rFonts w:cs="Times New Roman"/>
          <w:noProof/>
        </w:rPr>
        <w:t>,</w:t>
      </w:r>
      <w:r w:rsidRPr="005B7C5C">
        <w:rPr>
          <w:rFonts w:cs="Times New Roman"/>
        </w:rPr>
        <w:t xml:space="preserve"> </w:t>
      </w:r>
      <w:r w:rsidR="004247F9" w:rsidRPr="005B7C5C">
        <w:rPr>
          <w:rFonts w:cs="Times New Roman"/>
        </w:rPr>
        <w:t xml:space="preserve">your silence means </w:t>
      </w:r>
      <w:r w:rsidRPr="005B7C5C">
        <w:rPr>
          <w:rFonts w:cs="Times New Roman"/>
        </w:rPr>
        <w:t xml:space="preserve">the answer is </w:t>
      </w:r>
      <w:r w:rsidRPr="005B7C5C">
        <w:rPr>
          <w:rFonts w:cs="Times New Roman"/>
          <w:noProof/>
        </w:rPr>
        <w:t>either no</w:t>
      </w:r>
      <w:r w:rsidR="00332574" w:rsidRPr="005B7C5C">
        <w:rPr>
          <w:rFonts w:cs="Times New Roman"/>
          <w:noProof/>
        </w:rPr>
        <w:t>,</w:t>
      </w:r>
      <w:r w:rsidRPr="005B7C5C">
        <w:rPr>
          <w:rFonts w:cs="Times New Roman"/>
          <w:noProof/>
        </w:rPr>
        <w:t xml:space="preserve"> or</w:t>
      </w:r>
      <w:r w:rsidRPr="005B7C5C">
        <w:rPr>
          <w:rFonts w:cs="Times New Roman"/>
        </w:rPr>
        <w:t xml:space="preserve"> we don’t know,” the president stated. “If that’s the case, I think we need to figure it out.”</w:t>
      </w:r>
    </w:p>
    <w:p w14:paraId="5E5DCDCC" w14:textId="77777777" w:rsidR="008629B7" w:rsidRPr="005B7C5C" w:rsidRDefault="008629B7" w:rsidP="00845671">
      <w:pPr>
        <w:pStyle w:val="Heading2"/>
        <w:rPr>
          <w:rFonts w:cs="Times New Roman"/>
        </w:rPr>
      </w:pPr>
      <w:r w:rsidRPr="005B7C5C">
        <w:rPr>
          <w:rFonts w:cs="Times New Roman"/>
        </w:rPr>
        <w:t>10 Nautical Miles East of the Entrance to the Chesapeake Bay</w:t>
      </w:r>
    </w:p>
    <w:p w14:paraId="3FF3E931" w14:textId="04775F71" w:rsidR="003E6C70" w:rsidRPr="005B7C5C" w:rsidRDefault="003E6C70" w:rsidP="004537F7">
      <w:pPr>
        <w:rPr>
          <w:rFonts w:cs="Times New Roman"/>
        </w:rPr>
      </w:pPr>
      <w:r w:rsidRPr="005B7C5C">
        <w:rPr>
          <w:rFonts w:cs="Times New Roman"/>
        </w:rPr>
        <w:t xml:space="preserve">“The submarine was running </w:t>
      </w:r>
      <w:r w:rsidRPr="005B7C5C">
        <w:rPr>
          <w:rFonts w:cs="Times New Roman"/>
          <w:noProof/>
        </w:rPr>
        <w:t>silent</w:t>
      </w:r>
      <w:r w:rsidR="000D7B30" w:rsidRPr="005B7C5C">
        <w:rPr>
          <w:rFonts w:cs="Times New Roman"/>
          <w:noProof/>
        </w:rPr>
        <w:t>ly</w:t>
      </w:r>
      <w:r w:rsidRPr="005B7C5C">
        <w:rPr>
          <w:rFonts w:cs="Times New Roman"/>
        </w:rPr>
        <w:t xml:space="preserve"> as it approached the mouth of the Chesapeake Bay. Going was </w:t>
      </w:r>
      <w:r w:rsidRPr="005B7C5C">
        <w:rPr>
          <w:rFonts w:cs="Times New Roman"/>
          <w:noProof/>
        </w:rPr>
        <w:t>slow</w:t>
      </w:r>
      <w:r w:rsidRPr="005B7C5C">
        <w:rPr>
          <w:rFonts w:cs="Times New Roman"/>
        </w:rPr>
        <w:t xml:space="preserve"> because the water was hot. It </w:t>
      </w:r>
      <w:r w:rsidRPr="005B7C5C">
        <w:rPr>
          <w:rFonts w:cs="Times New Roman"/>
          <w:noProof/>
        </w:rPr>
        <w:t>was</w:t>
      </w:r>
      <w:r w:rsidRPr="005B7C5C">
        <w:rPr>
          <w:rFonts w:cs="Times New Roman"/>
        </w:rPr>
        <w:t xml:space="preserve"> actively ‘pinged’ by at least six ships. </w:t>
      </w:r>
      <w:r w:rsidRPr="005B7C5C">
        <w:rPr>
          <w:rFonts w:cs="Times New Roman"/>
          <w:noProof/>
        </w:rPr>
        <w:t>There was so much noise in the water from the active sonar it was hard to pick up the sources.</w:t>
      </w:r>
      <w:r w:rsidRPr="005B7C5C">
        <w:rPr>
          <w:rFonts w:cs="Times New Roman"/>
        </w:rPr>
        <w:t xml:space="preserve"> Reluctantly the ship’s captain had to move to his fallback plan.</w:t>
      </w:r>
    </w:p>
    <w:p w14:paraId="1A15D621" w14:textId="77777777" w:rsidR="008E7B2D" w:rsidRPr="005B7C5C" w:rsidRDefault="008E7B2D" w:rsidP="008E7B2D">
      <w:pPr>
        <w:pStyle w:val="Heading2"/>
        <w:rPr>
          <w:rFonts w:cs="Times New Roman"/>
        </w:rPr>
      </w:pPr>
      <w:r w:rsidRPr="005B7C5C">
        <w:rPr>
          <w:rFonts w:cs="Times New Roman"/>
        </w:rPr>
        <w:lastRenderedPageBreak/>
        <w:t>Return to Oasis</w:t>
      </w:r>
    </w:p>
    <w:p w14:paraId="276CF5AD" w14:textId="64F4AC4D" w:rsidR="004D6786" w:rsidRPr="005B7C5C" w:rsidRDefault="004D6786" w:rsidP="004537F7">
      <w:pPr>
        <w:rPr>
          <w:rFonts w:cs="Times New Roman"/>
        </w:rPr>
      </w:pPr>
      <w:r w:rsidRPr="005B7C5C">
        <w:rPr>
          <w:rFonts w:cs="Times New Roman"/>
        </w:rPr>
        <w:t xml:space="preserve">“Seems like things are starting to come together,” Tom said to Joan as they </w:t>
      </w:r>
      <w:r w:rsidR="00AF0956" w:rsidRPr="005B7C5C">
        <w:rPr>
          <w:rFonts w:cs="Times New Roman"/>
        </w:rPr>
        <w:t xml:space="preserve">rode </w:t>
      </w:r>
      <w:r w:rsidRPr="005B7C5C">
        <w:rPr>
          <w:rFonts w:cs="Times New Roman"/>
        </w:rPr>
        <w:t xml:space="preserve">in the shuttle back to the Chevesky. “Wow, I’m married to the </w:t>
      </w:r>
      <w:r w:rsidR="00FE2906" w:rsidRPr="005B7C5C">
        <w:rPr>
          <w:rFonts w:cs="Times New Roman"/>
        </w:rPr>
        <w:t>Inter-Planetary</w:t>
      </w:r>
      <w:r w:rsidRPr="005B7C5C">
        <w:rPr>
          <w:rFonts w:cs="Times New Roman"/>
        </w:rPr>
        <w:t xml:space="preserve"> Secretary of State. Can I get some business cards made up</w:t>
      </w:r>
      <w:r w:rsidR="00394BF9" w:rsidRPr="005B7C5C">
        <w:rPr>
          <w:rFonts w:cs="Times New Roman"/>
        </w:rPr>
        <w:t>?</w:t>
      </w:r>
      <w:r w:rsidRPr="005B7C5C">
        <w:rPr>
          <w:rFonts w:cs="Times New Roman"/>
        </w:rPr>
        <w:t>” he asked.</w:t>
      </w:r>
    </w:p>
    <w:p w14:paraId="48022FD4" w14:textId="0EDD07A0" w:rsidR="004D6786" w:rsidRPr="005B7C5C" w:rsidRDefault="004D6786" w:rsidP="004537F7">
      <w:pPr>
        <w:rPr>
          <w:rFonts w:cs="Times New Roman"/>
        </w:rPr>
      </w:pPr>
      <w:r w:rsidRPr="005B7C5C">
        <w:rPr>
          <w:rFonts w:cs="Times New Roman"/>
        </w:rPr>
        <w:t>“Don’t spend our money,” Joan responded.</w:t>
      </w:r>
    </w:p>
    <w:p w14:paraId="6FAC2429" w14:textId="1B6F9CDD" w:rsidR="00355B34" w:rsidRPr="005B7C5C" w:rsidRDefault="00355B34" w:rsidP="004537F7">
      <w:pPr>
        <w:rPr>
          <w:rFonts w:cs="Times New Roman"/>
        </w:rPr>
      </w:pPr>
      <w:r w:rsidRPr="005B7C5C">
        <w:rPr>
          <w:rFonts w:cs="Times New Roman"/>
        </w:rPr>
        <w:t>“Tom</w:t>
      </w:r>
      <w:r w:rsidR="00F92126" w:rsidRPr="005B7C5C">
        <w:rPr>
          <w:rFonts w:cs="Times New Roman"/>
        </w:rPr>
        <w:t>,</w:t>
      </w:r>
      <w:r w:rsidRPr="005B7C5C">
        <w:rPr>
          <w:rFonts w:cs="Times New Roman"/>
        </w:rPr>
        <w:t xml:space="preserve"> Oasis is passing under </w:t>
      </w:r>
      <w:r w:rsidR="004D6786" w:rsidRPr="005B7C5C">
        <w:rPr>
          <w:rFonts w:cs="Times New Roman"/>
        </w:rPr>
        <w:t>the Chevesky</w:t>
      </w:r>
      <w:r w:rsidRPr="005B7C5C">
        <w:rPr>
          <w:rFonts w:cs="Times New Roman"/>
        </w:rPr>
        <w:t xml:space="preserve"> in about two hours. I think this is a good time to take the shuttle and check it out,” Joan said.</w:t>
      </w:r>
    </w:p>
    <w:p w14:paraId="39F43AE6" w14:textId="77777777" w:rsidR="00355B34" w:rsidRPr="005B7C5C" w:rsidRDefault="00355B34" w:rsidP="004537F7">
      <w:pPr>
        <w:rPr>
          <w:rFonts w:cs="Times New Roman"/>
        </w:rPr>
      </w:pPr>
      <w:r w:rsidRPr="005B7C5C">
        <w:rPr>
          <w:rFonts w:cs="Times New Roman"/>
        </w:rPr>
        <w:t>“Why do we need to go back there?” Tom asked.</w:t>
      </w:r>
    </w:p>
    <w:p w14:paraId="6984511C" w14:textId="72952B12" w:rsidR="00355B34" w:rsidRPr="005B7C5C" w:rsidRDefault="00355B34" w:rsidP="004537F7">
      <w:pPr>
        <w:rPr>
          <w:rFonts w:cs="Times New Roman"/>
        </w:rPr>
      </w:pPr>
      <w:r w:rsidRPr="005B7C5C">
        <w:rPr>
          <w:rFonts w:cs="Times New Roman"/>
        </w:rPr>
        <w:t>“There is some stuff I’d like to get</w:t>
      </w:r>
      <w:r w:rsidR="00C41262">
        <w:rPr>
          <w:rFonts w:cs="Times New Roman"/>
        </w:rPr>
        <w:t>,</w:t>
      </w:r>
      <w:r w:rsidRPr="005B7C5C">
        <w:rPr>
          <w:rFonts w:cs="Times New Roman"/>
        </w:rPr>
        <w:t xml:space="preserve"> and besides, it reminds me of simpler times. It would be nice to pay it a visit and make sure that it has been shut down properly and is still in good shape.”</w:t>
      </w:r>
    </w:p>
    <w:p w14:paraId="14288AEC" w14:textId="5FA24B23" w:rsidR="00355B34" w:rsidRPr="005B7C5C" w:rsidRDefault="00355B34" w:rsidP="004537F7">
      <w:pPr>
        <w:rPr>
          <w:rFonts w:cs="Times New Roman"/>
        </w:rPr>
      </w:pPr>
      <w:r w:rsidRPr="005B7C5C">
        <w:rPr>
          <w:rFonts w:cs="Times New Roman"/>
        </w:rPr>
        <w:t>“</w:t>
      </w:r>
      <w:r w:rsidR="00CB3607" w:rsidRPr="005B7C5C">
        <w:rPr>
          <w:rFonts w:cs="Times New Roman"/>
        </w:rPr>
        <w:t>Okay</w:t>
      </w:r>
      <w:r w:rsidR="00C41262">
        <w:rPr>
          <w:rFonts w:cs="Times New Roman"/>
        </w:rPr>
        <w:t>,</w:t>
      </w:r>
      <w:r w:rsidRPr="005B7C5C">
        <w:rPr>
          <w:rFonts w:cs="Times New Roman"/>
        </w:rPr>
        <w:t xml:space="preserve"> by me, I’ll tell the Group </w:t>
      </w:r>
      <w:r w:rsidRPr="005B7C5C">
        <w:rPr>
          <w:rFonts w:cs="Times New Roman"/>
          <w:noProof/>
        </w:rPr>
        <w:t>Commanders</w:t>
      </w:r>
      <w:r w:rsidR="000D7B30" w:rsidRPr="005B7C5C">
        <w:rPr>
          <w:rFonts w:cs="Times New Roman"/>
          <w:noProof/>
        </w:rPr>
        <w:t>,</w:t>
      </w:r>
      <w:r w:rsidRPr="005B7C5C">
        <w:rPr>
          <w:rFonts w:cs="Times New Roman"/>
        </w:rPr>
        <w:t xml:space="preserve"> and I’ve got some things to do. It will take us a good hour to maneuver </w:t>
      </w:r>
      <w:r w:rsidR="004D6786" w:rsidRPr="005B7C5C">
        <w:rPr>
          <w:rFonts w:cs="Times New Roman"/>
        </w:rPr>
        <w:t xml:space="preserve">from the Chevesky </w:t>
      </w:r>
      <w:r w:rsidRPr="005B7C5C">
        <w:rPr>
          <w:rFonts w:cs="Times New Roman"/>
        </w:rPr>
        <w:t>to a good intercept point.”</w:t>
      </w:r>
    </w:p>
    <w:p w14:paraId="72663ADA" w14:textId="616B65F0" w:rsidR="00355B34" w:rsidRPr="005B7C5C" w:rsidRDefault="00355B34" w:rsidP="004537F7">
      <w:pPr>
        <w:rPr>
          <w:rFonts w:cs="Times New Roman"/>
        </w:rPr>
      </w:pPr>
      <w:r w:rsidRPr="005B7C5C">
        <w:rPr>
          <w:rFonts w:cs="Times New Roman"/>
        </w:rPr>
        <w:t>“</w:t>
      </w:r>
      <w:r w:rsidR="00CB3607" w:rsidRPr="005B7C5C">
        <w:rPr>
          <w:rFonts w:cs="Times New Roman"/>
        </w:rPr>
        <w:t>Okay</w:t>
      </w:r>
      <w:r w:rsidR="004D6786" w:rsidRPr="005B7C5C">
        <w:rPr>
          <w:rFonts w:cs="Times New Roman"/>
        </w:rPr>
        <w:t>, we’ll leave early</w:t>
      </w:r>
      <w:r w:rsidRPr="005B7C5C">
        <w:rPr>
          <w:rFonts w:cs="Times New Roman"/>
        </w:rPr>
        <w:t>.”</w:t>
      </w:r>
    </w:p>
    <w:p w14:paraId="56ECA319" w14:textId="5373CB5D" w:rsidR="00355B34" w:rsidRPr="005B7C5C" w:rsidRDefault="00355B34" w:rsidP="004537F7">
      <w:pPr>
        <w:rPr>
          <w:rFonts w:cs="Times New Roman"/>
        </w:rPr>
      </w:pPr>
      <w:r w:rsidRPr="005B7C5C">
        <w:rPr>
          <w:rFonts w:cs="Times New Roman"/>
        </w:rPr>
        <w:t>The shuttle ride from the Chevesky</w:t>
      </w:r>
      <w:r w:rsidR="00F92126" w:rsidRPr="005B7C5C">
        <w:rPr>
          <w:rFonts w:cs="Times New Roman"/>
        </w:rPr>
        <w:t>,</w:t>
      </w:r>
      <w:r w:rsidR="004D6786" w:rsidRPr="005B7C5C">
        <w:rPr>
          <w:rFonts w:cs="Times New Roman"/>
        </w:rPr>
        <w:t xml:space="preserve"> which was</w:t>
      </w:r>
      <w:r w:rsidRPr="005B7C5C">
        <w:rPr>
          <w:rFonts w:cs="Times New Roman"/>
        </w:rPr>
        <w:t xml:space="preserve"> still parked in geosynchronous orbit at about 26,000 miles</w:t>
      </w:r>
      <w:r w:rsidR="004D6786" w:rsidRPr="005B7C5C">
        <w:rPr>
          <w:rFonts w:cs="Times New Roman"/>
        </w:rPr>
        <w:t xml:space="preserve"> above Earth,</w:t>
      </w:r>
      <w:r w:rsidRPr="005B7C5C">
        <w:rPr>
          <w:rFonts w:cs="Times New Roman"/>
        </w:rPr>
        <w:t xml:space="preserve"> </w:t>
      </w:r>
      <w:r w:rsidR="00C41262">
        <w:rPr>
          <w:rFonts w:cs="Times New Roman"/>
        </w:rPr>
        <w:t>wasn't a long trip down to the Oasis orbit of 155 miles</w:t>
      </w:r>
      <w:r w:rsidRPr="005B7C5C">
        <w:rPr>
          <w:rFonts w:cs="Times New Roman"/>
        </w:rPr>
        <w:t xml:space="preserve">. Because of the difference in relative </w:t>
      </w:r>
      <w:r w:rsidRPr="005B7C5C">
        <w:rPr>
          <w:rFonts w:cs="Times New Roman"/>
          <w:noProof/>
        </w:rPr>
        <w:t>velocities</w:t>
      </w:r>
      <w:r w:rsidR="000D7B30" w:rsidRPr="005B7C5C">
        <w:rPr>
          <w:rFonts w:cs="Times New Roman"/>
          <w:noProof/>
        </w:rPr>
        <w:t>,</w:t>
      </w:r>
      <w:r w:rsidRPr="005B7C5C">
        <w:rPr>
          <w:rFonts w:cs="Times New Roman"/>
        </w:rPr>
        <w:t xml:space="preserve"> it would take </w:t>
      </w:r>
      <w:r w:rsidR="00EF7669" w:rsidRPr="005B7C5C">
        <w:rPr>
          <w:rFonts w:cs="Times New Roman"/>
        </w:rPr>
        <w:t>some</w:t>
      </w:r>
      <w:r w:rsidRPr="005B7C5C">
        <w:rPr>
          <w:rFonts w:cs="Times New Roman"/>
        </w:rPr>
        <w:t xml:space="preserve"> maneuvering to align with the Oasis</w:t>
      </w:r>
      <w:r w:rsidR="00C41262">
        <w:rPr>
          <w:rFonts w:cs="Times New Roman"/>
        </w:rPr>
        <w:t>, change orbits, fall in behind it, and</w:t>
      </w:r>
      <w:r w:rsidRPr="005B7C5C">
        <w:rPr>
          <w:rFonts w:cs="Times New Roman"/>
        </w:rPr>
        <w:t xml:space="preserve"> gradually catch up.</w:t>
      </w:r>
    </w:p>
    <w:p w14:paraId="4F39D11F" w14:textId="77777777" w:rsidR="00355B34" w:rsidRPr="005B7C5C" w:rsidRDefault="00355B34" w:rsidP="004537F7">
      <w:pPr>
        <w:rPr>
          <w:rFonts w:cs="Times New Roman"/>
        </w:rPr>
      </w:pPr>
      <w:r w:rsidRPr="005B7C5C">
        <w:rPr>
          <w:rFonts w:cs="Times New Roman"/>
        </w:rPr>
        <w:t>After some fun flying by Tom, they were stable in the same orbit as Oasis and only about 50 feet from her.</w:t>
      </w:r>
    </w:p>
    <w:p w14:paraId="78186055" w14:textId="1C4D9C08" w:rsidR="00355B34" w:rsidRPr="005B7C5C" w:rsidRDefault="00355B34" w:rsidP="004537F7">
      <w:pPr>
        <w:rPr>
          <w:rFonts w:cs="Times New Roman"/>
        </w:rPr>
      </w:pPr>
      <w:r w:rsidRPr="005B7C5C">
        <w:rPr>
          <w:rFonts w:cs="Times New Roman"/>
        </w:rPr>
        <w:lastRenderedPageBreak/>
        <w:t>“I wish we had compatible docking ports, but that is too much to hope f</w:t>
      </w:r>
      <w:r w:rsidR="00F92126" w:rsidRPr="005B7C5C">
        <w:rPr>
          <w:rFonts w:cs="Times New Roman"/>
        </w:rPr>
        <w:t>or. Let’s get our suits sealed</w:t>
      </w:r>
      <w:r w:rsidR="00EC1DE7" w:rsidRPr="005B7C5C">
        <w:rPr>
          <w:rFonts w:cs="Times New Roman"/>
          <w:noProof/>
        </w:rPr>
        <w:t>;</w:t>
      </w:r>
      <w:r w:rsidRPr="005B7C5C">
        <w:rPr>
          <w:rFonts w:cs="Times New Roman"/>
          <w:noProof/>
        </w:rPr>
        <w:t xml:space="preserve"> then</w:t>
      </w:r>
      <w:r w:rsidRPr="005B7C5C">
        <w:rPr>
          <w:rFonts w:cs="Times New Roman"/>
        </w:rPr>
        <w:t xml:space="preserve"> I’ll pop the hatch. You go out first while tethered to me</w:t>
      </w:r>
      <w:r w:rsidR="00EC1DE7" w:rsidRPr="005B7C5C">
        <w:rPr>
          <w:rFonts w:cs="Times New Roman"/>
          <w:noProof/>
        </w:rPr>
        <w:t>;</w:t>
      </w:r>
      <w:r w:rsidRPr="005B7C5C">
        <w:rPr>
          <w:rFonts w:cs="Times New Roman"/>
          <w:noProof/>
        </w:rPr>
        <w:t xml:space="preserve"> then</w:t>
      </w:r>
      <w:r w:rsidR="00C41262">
        <w:rPr>
          <w:rFonts w:cs="Times New Roman"/>
          <w:noProof/>
        </w:rPr>
        <w:t>,</w:t>
      </w:r>
      <w:r w:rsidRPr="005B7C5C">
        <w:rPr>
          <w:rFonts w:cs="Times New Roman"/>
        </w:rPr>
        <w:t xml:space="preserve"> after you have your tether moved to the outside hooks, I’ll come out. Then we can launch </w:t>
      </w:r>
      <w:r w:rsidRPr="005B7C5C">
        <w:rPr>
          <w:rFonts w:cs="Times New Roman"/>
          <w:noProof/>
        </w:rPr>
        <w:t>to</w:t>
      </w:r>
      <w:r w:rsidRPr="005B7C5C">
        <w:rPr>
          <w:rFonts w:cs="Times New Roman"/>
        </w:rPr>
        <w:t xml:space="preserve"> the Oasis,” Tom reminded Joan.</w:t>
      </w:r>
    </w:p>
    <w:p w14:paraId="5A34A76C" w14:textId="77777777" w:rsidR="00355B34" w:rsidRPr="005B7C5C" w:rsidRDefault="00355B34" w:rsidP="004537F7">
      <w:pPr>
        <w:rPr>
          <w:rFonts w:cs="Times New Roman"/>
        </w:rPr>
      </w:pPr>
      <w:r w:rsidRPr="005B7C5C">
        <w:rPr>
          <w:rFonts w:cs="Times New Roman"/>
        </w:rPr>
        <w:t xml:space="preserve">She nodded and closed her helmet with a twist. It took a few seconds for Tom to </w:t>
      </w:r>
      <w:proofErr w:type="gramStart"/>
      <w:r w:rsidRPr="005B7C5C">
        <w:rPr>
          <w:rFonts w:cs="Times New Roman"/>
        </w:rPr>
        <w:t>close up</w:t>
      </w:r>
      <w:proofErr w:type="gramEnd"/>
      <w:r w:rsidRPr="005B7C5C">
        <w:rPr>
          <w:rFonts w:cs="Times New Roman"/>
        </w:rPr>
        <w:t xml:space="preserve"> and for the computers to </w:t>
      </w:r>
      <w:proofErr w:type="gramStart"/>
      <w:r w:rsidRPr="005B7C5C">
        <w:rPr>
          <w:rFonts w:cs="Times New Roman"/>
        </w:rPr>
        <w:t>sync</w:t>
      </w:r>
      <w:proofErr w:type="gramEnd"/>
      <w:r w:rsidRPr="005B7C5C">
        <w:rPr>
          <w:rFonts w:cs="Times New Roman"/>
        </w:rPr>
        <w:t xml:space="preserve"> up.</w:t>
      </w:r>
    </w:p>
    <w:p w14:paraId="3107AE88" w14:textId="77777777" w:rsidR="00355B34" w:rsidRPr="005B7C5C" w:rsidRDefault="00355B34" w:rsidP="004537F7">
      <w:pPr>
        <w:rPr>
          <w:rFonts w:cs="Times New Roman"/>
        </w:rPr>
      </w:pPr>
      <w:r w:rsidRPr="005B7C5C">
        <w:rPr>
          <w:rFonts w:cs="Times New Roman"/>
        </w:rPr>
        <w:t>“Are you ready,” Tom asked.</w:t>
      </w:r>
    </w:p>
    <w:p w14:paraId="0EBF5826" w14:textId="77777777" w:rsidR="00355B34" w:rsidRPr="005B7C5C" w:rsidRDefault="00355B34" w:rsidP="004537F7">
      <w:pPr>
        <w:rPr>
          <w:rFonts w:cs="Times New Roman"/>
        </w:rPr>
      </w:pPr>
      <w:r w:rsidRPr="005B7C5C">
        <w:rPr>
          <w:rFonts w:cs="Times New Roman"/>
        </w:rPr>
        <w:t>“Yes.”</w:t>
      </w:r>
    </w:p>
    <w:p w14:paraId="5DA55AE2" w14:textId="703282A0" w:rsidR="00355B34" w:rsidRPr="005B7C5C" w:rsidRDefault="00355B34" w:rsidP="004537F7">
      <w:pPr>
        <w:rPr>
          <w:rFonts w:cs="Times New Roman"/>
        </w:rPr>
      </w:pPr>
      <w:r w:rsidRPr="005B7C5C">
        <w:rPr>
          <w:rFonts w:cs="Times New Roman"/>
        </w:rPr>
        <w:t>“</w:t>
      </w:r>
      <w:r w:rsidR="00CB3607" w:rsidRPr="005B7C5C">
        <w:rPr>
          <w:rFonts w:cs="Times New Roman"/>
        </w:rPr>
        <w:t>Okay</w:t>
      </w:r>
      <w:r w:rsidRPr="005B7C5C">
        <w:rPr>
          <w:rFonts w:cs="Times New Roman"/>
        </w:rPr>
        <w:t>, I’m popping the hatch,” Tom said.</w:t>
      </w:r>
    </w:p>
    <w:p w14:paraId="2B9C68F8" w14:textId="77777777" w:rsidR="00355B34" w:rsidRPr="005B7C5C" w:rsidRDefault="00355B34" w:rsidP="004537F7">
      <w:pPr>
        <w:rPr>
          <w:rFonts w:cs="Times New Roman"/>
        </w:rPr>
      </w:pPr>
      <w:r w:rsidRPr="005B7C5C">
        <w:rPr>
          <w:rFonts w:cs="Times New Roman"/>
        </w:rPr>
        <w:t>They took their time with the transfer of the lanyards, but once it was done, they were holding onto the outside of the hatch with both tethers securely attached.</w:t>
      </w:r>
    </w:p>
    <w:p w14:paraId="2A73B5E8" w14:textId="6D30142E" w:rsidR="00355B34" w:rsidRPr="005B7C5C" w:rsidRDefault="00355B34" w:rsidP="004537F7">
      <w:pPr>
        <w:rPr>
          <w:rFonts w:cs="Times New Roman"/>
        </w:rPr>
      </w:pPr>
      <w:r w:rsidRPr="005B7C5C">
        <w:rPr>
          <w:rFonts w:cs="Times New Roman"/>
        </w:rPr>
        <w:t>“You sure you set the parking br</w:t>
      </w:r>
      <w:r w:rsidR="00C41262">
        <w:rPr>
          <w:rFonts w:cs="Times New Roman"/>
        </w:rPr>
        <w:t>ake</w:t>
      </w:r>
      <w:r w:rsidRPr="005B7C5C">
        <w:rPr>
          <w:rFonts w:cs="Times New Roman"/>
        </w:rPr>
        <w:t xml:space="preserve"> </w:t>
      </w:r>
      <w:proofErr w:type="gramStart"/>
      <w:r w:rsidRPr="005B7C5C">
        <w:rPr>
          <w:rFonts w:cs="Times New Roman"/>
        </w:rPr>
        <w:t>real</w:t>
      </w:r>
      <w:proofErr w:type="gramEnd"/>
      <w:r w:rsidRPr="005B7C5C">
        <w:rPr>
          <w:rFonts w:cs="Times New Roman"/>
        </w:rPr>
        <w:t xml:space="preserve"> well on this thing?” she asked her husband.</w:t>
      </w:r>
    </w:p>
    <w:p w14:paraId="34164785" w14:textId="06531DF9" w:rsidR="00355B34" w:rsidRPr="005B7C5C" w:rsidRDefault="00355B34" w:rsidP="004537F7">
      <w:pPr>
        <w:rPr>
          <w:rFonts w:cs="Times New Roman"/>
        </w:rPr>
      </w:pPr>
      <w:r w:rsidRPr="005B7C5C">
        <w:rPr>
          <w:rFonts w:cs="Times New Roman"/>
        </w:rPr>
        <w:t>“</w:t>
      </w:r>
      <w:r w:rsidRPr="005B7C5C">
        <w:rPr>
          <w:rFonts w:cs="Times New Roman"/>
          <w:noProof/>
        </w:rPr>
        <w:t>Yes</w:t>
      </w:r>
      <w:r w:rsidR="000D7B30" w:rsidRPr="005B7C5C">
        <w:rPr>
          <w:rFonts w:cs="Times New Roman"/>
          <w:noProof/>
        </w:rPr>
        <w:t>,</w:t>
      </w:r>
      <w:r w:rsidRPr="005B7C5C">
        <w:rPr>
          <w:rFonts w:cs="Times New Roman"/>
        </w:rPr>
        <w:t xml:space="preserve"> dear. We’re all set</w:t>
      </w:r>
      <w:r w:rsidR="00C41262">
        <w:rPr>
          <w:rFonts w:cs="Times New Roman"/>
        </w:rPr>
        <w:t>. A</w:t>
      </w:r>
      <w:r w:rsidRPr="005B7C5C">
        <w:rPr>
          <w:rFonts w:cs="Times New Roman"/>
        </w:rPr>
        <w:t>re you ready?”</w:t>
      </w:r>
    </w:p>
    <w:p w14:paraId="55C282AC" w14:textId="45AB28AC" w:rsidR="00355B34" w:rsidRPr="005B7C5C" w:rsidRDefault="00355B34" w:rsidP="004537F7">
      <w:pPr>
        <w:rPr>
          <w:rFonts w:cs="Times New Roman"/>
        </w:rPr>
      </w:pPr>
      <w:r w:rsidRPr="005B7C5C">
        <w:rPr>
          <w:rFonts w:cs="Times New Roman"/>
        </w:rPr>
        <w:t xml:space="preserve">Joan </w:t>
      </w:r>
      <w:r w:rsidRPr="005B7C5C">
        <w:rPr>
          <w:rFonts w:cs="Times New Roman"/>
          <w:noProof/>
        </w:rPr>
        <w:t>nodded</w:t>
      </w:r>
      <w:r w:rsidR="000D7B30" w:rsidRPr="005B7C5C">
        <w:rPr>
          <w:rFonts w:cs="Times New Roman"/>
          <w:noProof/>
        </w:rPr>
        <w:t>,</w:t>
      </w:r>
      <w:r w:rsidRPr="005B7C5C">
        <w:rPr>
          <w:rFonts w:cs="Times New Roman"/>
        </w:rPr>
        <w:t xml:space="preserve"> and they pushed off the shuttle with a gentle nudge</w:t>
      </w:r>
      <w:r w:rsidR="00C41262">
        <w:rPr>
          <w:rFonts w:cs="Times New Roman"/>
        </w:rPr>
        <w:t>,</w:t>
      </w:r>
      <w:r w:rsidRPr="005B7C5C">
        <w:rPr>
          <w:rFonts w:cs="Times New Roman"/>
        </w:rPr>
        <w:t xml:space="preserve"> then began to use their maneuvering packs to fine</w:t>
      </w:r>
      <w:r w:rsidR="00C41262">
        <w:rPr>
          <w:rFonts w:cs="Times New Roman"/>
        </w:rPr>
        <w:t>-</w:t>
      </w:r>
      <w:r w:rsidRPr="005B7C5C">
        <w:rPr>
          <w:rFonts w:cs="Times New Roman"/>
        </w:rPr>
        <w:t xml:space="preserve">tune the trajectory to the </w:t>
      </w:r>
      <w:r w:rsidRPr="005B7C5C">
        <w:rPr>
          <w:rFonts w:cs="Times New Roman"/>
          <w:noProof/>
        </w:rPr>
        <w:t>airlock</w:t>
      </w:r>
      <w:r w:rsidRPr="005B7C5C">
        <w:rPr>
          <w:rFonts w:cs="Times New Roman"/>
        </w:rPr>
        <w:t xml:space="preserve"> onboard the Oasis. They were </w:t>
      </w:r>
      <w:r w:rsidRPr="005B7C5C">
        <w:rPr>
          <w:rFonts w:cs="Times New Roman"/>
          <w:noProof/>
        </w:rPr>
        <w:t>quiet</w:t>
      </w:r>
      <w:r w:rsidR="000D7B30" w:rsidRPr="005B7C5C">
        <w:rPr>
          <w:rFonts w:cs="Times New Roman"/>
          <w:noProof/>
        </w:rPr>
        <w:t>,</w:t>
      </w:r>
      <w:r w:rsidRPr="005B7C5C">
        <w:rPr>
          <w:rFonts w:cs="Times New Roman"/>
        </w:rPr>
        <w:t xml:space="preserve"> and all they could hear was their breathing. Unlike the suits on the moon or Mars</w:t>
      </w:r>
      <w:r w:rsidR="00C41262">
        <w:rPr>
          <w:rFonts w:cs="Times New Roman"/>
        </w:rPr>
        <w:t>,</w:t>
      </w:r>
      <w:r w:rsidRPr="005B7C5C">
        <w:rPr>
          <w:rFonts w:cs="Times New Roman"/>
        </w:rPr>
        <w:t xml:space="preserve"> where the intercom was </w:t>
      </w:r>
      <w:r w:rsidRPr="005B7C5C">
        <w:rPr>
          <w:rFonts w:cs="Times New Roman"/>
          <w:noProof/>
        </w:rPr>
        <w:t>silenced</w:t>
      </w:r>
      <w:r w:rsidRPr="005B7C5C">
        <w:rPr>
          <w:rFonts w:cs="Times New Roman"/>
        </w:rPr>
        <w:t xml:space="preserve"> and a person couldn’t hear their own breathing, the </w:t>
      </w:r>
      <w:r w:rsidRPr="005B7C5C">
        <w:rPr>
          <w:rFonts w:cs="Times New Roman"/>
          <w:noProof/>
        </w:rPr>
        <w:t>extravehicular</w:t>
      </w:r>
      <w:r w:rsidRPr="005B7C5C">
        <w:rPr>
          <w:rFonts w:cs="Times New Roman"/>
        </w:rPr>
        <w:t xml:space="preserve"> suits allowed the noise of their breaths. It wasn’t clear to everyone why that felt better, but it did. Perhaps over the </w:t>
      </w:r>
      <w:r w:rsidRPr="005B7C5C">
        <w:rPr>
          <w:rFonts w:cs="Times New Roman"/>
          <w:noProof/>
        </w:rPr>
        <w:t>years</w:t>
      </w:r>
      <w:r w:rsidR="000D7B30" w:rsidRPr="005B7C5C">
        <w:rPr>
          <w:rFonts w:cs="Times New Roman"/>
          <w:noProof/>
        </w:rPr>
        <w:t>,</w:t>
      </w:r>
      <w:r w:rsidRPr="005B7C5C">
        <w:rPr>
          <w:rFonts w:cs="Times New Roman"/>
        </w:rPr>
        <w:t xml:space="preserve"> they had realized how alone they were in space</w:t>
      </w:r>
      <w:r w:rsidR="00EC1DE7"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at least the sound of their breathing fought off the isolation.</w:t>
      </w:r>
    </w:p>
    <w:p w14:paraId="221BD3A8" w14:textId="33100F56" w:rsidR="00355B34" w:rsidRPr="005B7C5C" w:rsidRDefault="00355B34" w:rsidP="004537F7">
      <w:pPr>
        <w:rPr>
          <w:rFonts w:cs="Times New Roman"/>
        </w:rPr>
      </w:pPr>
      <w:r w:rsidRPr="005B7C5C">
        <w:rPr>
          <w:rFonts w:cs="Times New Roman"/>
        </w:rPr>
        <w:lastRenderedPageBreak/>
        <w:t xml:space="preserve">After a few minutes of </w:t>
      </w:r>
      <w:r w:rsidRPr="005B7C5C">
        <w:rPr>
          <w:rFonts w:cs="Times New Roman"/>
          <w:noProof/>
        </w:rPr>
        <w:t>maneuvering</w:t>
      </w:r>
      <w:r w:rsidR="000D7B30" w:rsidRPr="005B7C5C">
        <w:rPr>
          <w:rFonts w:cs="Times New Roman"/>
          <w:noProof/>
        </w:rPr>
        <w:t>,</w:t>
      </w:r>
      <w:r w:rsidRPr="005B7C5C">
        <w:rPr>
          <w:rFonts w:cs="Times New Roman"/>
        </w:rPr>
        <w:t xml:space="preserve"> they grabbed onto the </w:t>
      </w:r>
      <w:r w:rsidRPr="005B7C5C">
        <w:rPr>
          <w:rFonts w:cs="Times New Roman"/>
          <w:noProof/>
        </w:rPr>
        <w:t>handholds</w:t>
      </w:r>
      <w:r w:rsidRPr="005B7C5C">
        <w:rPr>
          <w:rFonts w:cs="Times New Roman"/>
        </w:rPr>
        <w:t xml:space="preserve"> by the exterior of the Oasis </w:t>
      </w:r>
      <w:r w:rsidRPr="005B7C5C">
        <w:rPr>
          <w:rFonts w:cs="Times New Roman"/>
          <w:noProof/>
        </w:rPr>
        <w:t>airlock</w:t>
      </w:r>
      <w:r w:rsidRPr="005B7C5C">
        <w:rPr>
          <w:rFonts w:cs="Times New Roman"/>
        </w:rPr>
        <w:t xml:space="preserve">. </w:t>
      </w:r>
      <w:r w:rsidRPr="005B7C5C">
        <w:rPr>
          <w:rFonts w:cs="Times New Roman"/>
          <w:noProof/>
        </w:rPr>
        <w:t>Tom maneuvered in first because he was larger, then Joan slipped in behind him.</w:t>
      </w:r>
      <w:r w:rsidRPr="005B7C5C">
        <w:rPr>
          <w:rFonts w:cs="Times New Roman"/>
        </w:rPr>
        <w:t xml:space="preserve"> The door closed when Tom pressed the </w:t>
      </w:r>
      <w:r w:rsidRPr="005B7C5C">
        <w:rPr>
          <w:rFonts w:cs="Times New Roman"/>
          <w:noProof/>
        </w:rPr>
        <w:t>button</w:t>
      </w:r>
      <w:r w:rsidR="000D7B30" w:rsidRPr="005B7C5C">
        <w:rPr>
          <w:rFonts w:cs="Times New Roman"/>
          <w:noProof/>
        </w:rPr>
        <w:t>,</w:t>
      </w:r>
      <w:r w:rsidRPr="005B7C5C">
        <w:rPr>
          <w:rFonts w:cs="Times New Roman"/>
        </w:rPr>
        <w:t xml:space="preserve"> and the gauges began moving towards full pressurization.</w:t>
      </w:r>
    </w:p>
    <w:p w14:paraId="20939F56" w14:textId="77777777" w:rsidR="00355B34" w:rsidRPr="005B7C5C" w:rsidRDefault="00355B34" w:rsidP="004537F7">
      <w:pPr>
        <w:rPr>
          <w:rFonts w:cs="Times New Roman"/>
        </w:rPr>
      </w:pPr>
      <w:r w:rsidRPr="005B7C5C">
        <w:rPr>
          <w:rFonts w:cs="Times New Roman"/>
        </w:rPr>
        <w:t>Joan paid attention to the pressure inside the station and pointed the indicator to Tom. “I guess there aren’t too many leaks,” she pointed out.</w:t>
      </w:r>
    </w:p>
    <w:p w14:paraId="5A546EC6" w14:textId="2AC3AF05" w:rsidR="00355B34" w:rsidRPr="005B7C5C" w:rsidRDefault="00355B34" w:rsidP="004537F7">
      <w:pPr>
        <w:rPr>
          <w:rFonts w:cs="Times New Roman"/>
        </w:rPr>
      </w:pPr>
      <w:r w:rsidRPr="005B7C5C">
        <w:rPr>
          <w:rFonts w:cs="Times New Roman"/>
        </w:rPr>
        <w:t>He smiled</w:t>
      </w:r>
      <w:r w:rsidR="00EC1DE7"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when the pressures were </w:t>
      </w:r>
      <w:r w:rsidRPr="005B7C5C">
        <w:rPr>
          <w:rFonts w:cs="Times New Roman"/>
          <w:noProof/>
        </w:rPr>
        <w:t>equal</w:t>
      </w:r>
      <w:r w:rsidR="00EC1DE7" w:rsidRPr="005B7C5C">
        <w:rPr>
          <w:rFonts w:cs="Times New Roman"/>
          <w:noProof/>
        </w:rPr>
        <w:t>,</w:t>
      </w:r>
      <w:r w:rsidRPr="005B7C5C">
        <w:rPr>
          <w:rFonts w:cs="Times New Roman"/>
        </w:rPr>
        <w:t xml:space="preserve"> they popped the door and swung inside. They had entered through one of the airlocks between Docks A and B</w:t>
      </w:r>
      <w:r w:rsidR="00EC1DE7" w:rsidRPr="005B7C5C">
        <w:rPr>
          <w:rFonts w:cs="Times New Roman"/>
        </w:rPr>
        <w:t>,</w:t>
      </w:r>
      <w:r w:rsidRPr="005B7C5C">
        <w:rPr>
          <w:rFonts w:cs="Times New Roman"/>
        </w:rPr>
        <w:t xml:space="preserve"> </w:t>
      </w:r>
      <w:r w:rsidRPr="005B7C5C">
        <w:rPr>
          <w:rFonts w:cs="Times New Roman"/>
          <w:noProof/>
        </w:rPr>
        <w:t>so</w:t>
      </w:r>
      <w:r w:rsidRPr="005B7C5C">
        <w:rPr>
          <w:rFonts w:cs="Times New Roman"/>
        </w:rPr>
        <w:t xml:space="preserve"> they were still weightless</w:t>
      </w:r>
      <w:r w:rsidR="004D6786" w:rsidRPr="005B7C5C">
        <w:rPr>
          <w:rFonts w:cs="Times New Roman"/>
        </w:rPr>
        <w:t xml:space="preserve"> while in the docking bay at the center of rotation for the giant space station</w:t>
      </w:r>
      <w:r w:rsidRPr="005B7C5C">
        <w:rPr>
          <w:rFonts w:cs="Times New Roman"/>
        </w:rPr>
        <w:t>.</w:t>
      </w:r>
    </w:p>
    <w:p w14:paraId="742A752C" w14:textId="0719EB10" w:rsidR="00355B34" w:rsidRPr="005B7C5C" w:rsidRDefault="00355B34" w:rsidP="004537F7">
      <w:pPr>
        <w:rPr>
          <w:rFonts w:cs="Times New Roman"/>
        </w:rPr>
      </w:pPr>
      <w:r w:rsidRPr="005B7C5C">
        <w:rPr>
          <w:rFonts w:cs="Times New Roman"/>
        </w:rPr>
        <w:t xml:space="preserve">“Let’s keep the suits on until we’ve made a </w:t>
      </w:r>
      <w:r w:rsidRPr="005B7C5C">
        <w:rPr>
          <w:rFonts w:cs="Times New Roman"/>
          <w:noProof/>
        </w:rPr>
        <w:t>look</w:t>
      </w:r>
      <w:r w:rsidR="006839DB" w:rsidRPr="005B7C5C">
        <w:rPr>
          <w:rFonts w:cs="Times New Roman"/>
          <w:noProof/>
        </w:rPr>
        <w:t>-</w:t>
      </w:r>
      <w:r w:rsidRPr="005B7C5C">
        <w:rPr>
          <w:rFonts w:cs="Times New Roman"/>
          <w:noProof/>
        </w:rPr>
        <w:t>see</w:t>
      </w:r>
      <w:r w:rsidRPr="005B7C5C">
        <w:rPr>
          <w:rFonts w:cs="Times New Roman"/>
        </w:rPr>
        <w:t xml:space="preserve"> of the ship,” Joan suggested.</w:t>
      </w:r>
    </w:p>
    <w:p w14:paraId="18050A06" w14:textId="342AE114" w:rsidR="004D6786" w:rsidRPr="005B7C5C" w:rsidRDefault="00355B34" w:rsidP="004537F7">
      <w:pPr>
        <w:rPr>
          <w:rFonts w:cs="Times New Roman"/>
        </w:rPr>
      </w:pPr>
      <w:r w:rsidRPr="005B7C5C">
        <w:rPr>
          <w:rFonts w:cs="Times New Roman"/>
        </w:rPr>
        <w:t>Tom nodded and as they moved to one of the CAT</w:t>
      </w:r>
      <w:r w:rsidR="00394BF9" w:rsidRPr="005B7C5C">
        <w:rPr>
          <w:rFonts w:cs="Times New Roman"/>
        </w:rPr>
        <w:t>S</w:t>
      </w:r>
      <w:r w:rsidR="00E70AEE" w:rsidRPr="005B7C5C">
        <w:rPr>
          <w:rFonts w:cs="Times New Roman"/>
        </w:rPr>
        <w:t xml:space="preserve"> </w:t>
      </w:r>
      <w:r w:rsidR="004D6786" w:rsidRPr="005B7C5C">
        <w:rPr>
          <w:rFonts w:cs="Times New Roman"/>
        </w:rPr>
        <w:t xml:space="preserve">tubes connecting the center docking station to the outer ring. </w:t>
      </w:r>
      <w:r w:rsidR="00C41262">
        <w:rPr>
          <w:rFonts w:cs="Times New Roman"/>
        </w:rPr>
        <w:t>They tried to squeeze into the one-man lift without any hesitation, but because of the bulk of their suits,</w:t>
      </w:r>
      <w:r w:rsidRPr="005B7C5C">
        <w:rPr>
          <w:rFonts w:cs="Times New Roman"/>
        </w:rPr>
        <w:t xml:space="preserve"> they couldn’t.</w:t>
      </w:r>
    </w:p>
    <w:p w14:paraId="240CA7AF" w14:textId="77777777" w:rsidR="004D6786" w:rsidRPr="005B7C5C" w:rsidRDefault="004D6786" w:rsidP="004537F7">
      <w:pPr>
        <w:rPr>
          <w:rFonts w:cs="Times New Roman"/>
        </w:rPr>
      </w:pPr>
      <w:r w:rsidRPr="005B7C5C">
        <w:rPr>
          <w:rFonts w:cs="Times New Roman"/>
        </w:rPr>
        <w:t>“Ladies first,” Tom said as he pointed to the lift.</w:t>
      </w:r>
    </w:p>
    <w:p w14:paraId="198766E1" w14:textId="77777777" w:rsidR="004D6786" w:rsidRPr="005B7C5C" w:rsidRDefault="004D6786" w:rsidP="004537F7">
      <w:pPr>
        <w:rPr>
          <w:rFonts w:cs="Times New Roman"/>
        </w:rPr>
      </w:pPr>
      <w:r w:rsidRPr="005B7C5C">
        <w:rPr>
          <w:rFonts w:cs="Times New Roman"/>
        </w:rPr>
        <w:t>Joan smiled and climbed on board.</w:t>
      </w:r>
    </w:p>
    <w:p w14:paraId="1BDE119F" w14:textId="7EE8C2EF" w:rsidR="00355B34" w:rsidRPr="005B7C5C" w:rsidRDefault="004D6786" w:rsidP="004537F7">
      <w:pPr>
        <w:rPr>
          <w:rFonts w:cs="Times New Roman"/>
        </w:rPr>
      </w:pPr>
      <w:r w:rsidRPr="005B7C5C">
        <w:rPr>
          <w:rFonts w:cs="Times New Roman"/>
        </w:rPr>
        <w:t xml:space="preserve">After the lift </w:t>
      </w:r>
      <w:r w:rsidR="000D7B30" w:rsidRPr="005B7C5C">
        <w:rPr>
          <w:rFonts w:cs="Times New Roman"/>
        </w:rPr>
        <w:t xml:space="preserve">had </w:t>
      </w:r>
      <w:r w:rsidRPr="005B7C5C">
        <w:rPr>
          <w:rFonts w:cs="Times New Roman"/>
          <w:noProof/>
        </w:rPr>
        <w:t>carried</w:t>
      </w:r>
      <w:r w:rsidRPr="005B7C5C">
        <w:rPr>
          <w:rFonts w:cs="Times New Roman"/>
        </w:rPr>
        <w:t xml:space="preserve"> Joan to the outer ring, it came back for Tom. As they passed through the CATS towards the outer ring, the gravity began to take effect.</w:t>
      </w:r>
    </w:p>
    <w:p w14:paraId="773268D6" w14:textId="648B18A2" w:rsidR="00355B34" w:rsidRPr="005B7C5C" w:rsidRDefault="00355B34" w:rsidP="004537F7">
      <w:pPr>
        <w:rPr>
          <w:rFonts w:cs="Times New Roman"/>
        </w:rPr>
      </w:pPr>
      <w:r w:rsidRPr="005B7C5C">
        <w:rPr>
          <w:rFonts w:cs="Times New Roman"/>
        </w:rPr>
        <w:t xml:space="preserve">“The old girl is in pretty good shape. I’m glad you left </w:t>
      </w:r>
      <w:r w:rsidRPr="005B7C5C">
        <w:rPr>
          <w:rFonts w:cs="Times New Roman"/>
          <w:noProof/>
        </w:rPr>
        <w:t>her</w:t>
      </w:r>
      <w:r w:rsidRPr="005B7C5C">
        <w:rPr>
          <w:rFonts w:cs="Times New Roman"/>
        </w:rPr>
        <w:t xml:space="preserve"> pressurized,” Tom said. “Which direction do you want to go?” he asked.</w:t>
      </w:r>
    </w:p>
    <w:p w14:paraId="63ECD705" w14:textId="6C098E76" w:rsidR="00355B34" w:rsidRPr="005B7C5C" w:rsidRDefault="00355B34" w:rsidP="004537F7">
      <w:pPr>
        <w:rPr>
          <w:rFonts w:cs="Times New Roman"/>
        </w:rPr>
      </w:pPr>
      <w:r w:rsidRPr="005B7C5C">
        <w:rPr>
          <w:rFonts w:cs="Times New Roman"/>
        </w:rPr>
        <w:lastRenderedPageBreak/>
        <w:t>“Doesn’t make a difference. Let’s make a circuit and make sure everything is shut down properly</w:t>
      </w:r>
      <w:r w:rsidR="00C41262">
        <w:rPr>
          <w:rFonts w:cs="Times New Roman"/>
        </w:rPr>
        <w:t>,</w:t>
      </w:r>
      <w:r w:rsidRPr="005B7C5C">
        <w:rPr>
          <w:rFonts w:cs="Times New Roman"/>
        </w:rPr>
        <w:t xml:space="preserve"> then we’ll </w:t>
      </w:r>
      <w:r w:rsidR="004D6786" w:rsidRPr="005B7C5C">
        <w:rPr>
          <w:rFonts w:cs="Times New Roman"/>
        </w:rPr>
        <w:t>head</w:t>
      </w:r>
      <w:r w:rsidRPr="005B7C5C">
        <w:rPr>
          <w:rFonts w:cs="Times New Roman"/>
        </w:rPr>
        <w:t xml:space="preserve"> back </w:t>
      </w:r>
      <w:r w:rsidR="004D6786" w:rsidRPr="005B7C5C">
        <w:rPr>
          <w:rFonts w:cs="Times New Roman"/>
        </w:rPr>
        <w:t>to</w:t>
      </w:r>
      <w:r w:rsidRPr="005B7C5C">
        <w:rPr>
          <w:rFonts w:cs="Times New Roman"/>
        </w:rPr>
        <w:t xml:space="preserve"> our quarters. I think I’ve still got some good food in the freezer.”</w:t>
      </w:r>
    </w:p>
    <w:p w14:paraId="1001CFA2" w14:textId="77777777" w:rsidR="00355B34" w:rsidRPr="005B7C5C" w:rsidRDefault="00355B34" w:rsidP="004537F7">
      <w:pPr>
        <w:rPr>
          <w:rFonts w:cs="Times New Roman"/>
        </w:rPr>
      </w:pPr>
      <w:r w:rsidRPr="005B7C5C">
        <w:rPr>
          <w:rFonts w:cs="Times New Roman"/>
        </w:rPr>
        <w:t xml:space="preserve">“Sounds like a deal,” Tom said as he bounded off up </w:t>
      </w:r>
      <w:r w:rsidRPr="005B7C5C">
        <w:rPr>
          <w:rFonts w:cs="Times New Roman"/>
          <w:noProof/>
        </w:rPr>
        <w:t>rotation</w:t>
      </w:r>
      <w:r w:rsidRPr="005B7C5C">
        <w:rPr>
          <w:rFonts w:cs="Times New Roman"/>
        </w:rPr>
        <w:t xml:space="preserve"> with Joan following close behind.</w:t>
      </w:r>
    </w:p>
    <w:p w14:paraId="30873426" w14:textId="5244263A" w:rsidR="00355B34" w:rsidRPr="005B7C5C" w:rsidRDefault="00355B34" w:rsidP="004537F7">
      <w:pPr>
        <w:rPr>
          <w:rFonts w:cs="Times New Roman"/>
        </w:rPr>
      </w:pPr>
      <w:r w:rsidRPr="005B7C5C">
        <w:rPr>
          <w:rFonts w:cs="Times New Roman"/>
        </w:rPr>
        <w:t>The inspection went well. All the key systems were shut down properly</w:t>
      </w:r>
      <w:r w:rsidR="00C41262">
        <w:rPr>
          <w:rFonts w:cs="Times New Roman"/>
        </w:rPr>
        <w:t>,</w:t>
      </w:r>
      <w:r w:rsidRPr="005B7C5C">
        <w:rPr>
          <w:rFonts w:cs="Times New Roman"/>
        </w:rPr>
        <w:t xml:space="preserve"> and the ones needed to keep the station habitable were all functioning well. There were no </w:t>
      </w:r>
      <w:r w:rsidRPr="005B7C5C">
        <w:rPr>
          <w:rFonts w:cs="Times New Roman"/>
          <w:noProof/>
        </w:rPr>
        <w:t>issues</w:t>
      </w:r>
      <w:r w:rsidR="000D7B30" w:rsidRPr="005B7C5C">
        <w:rPr>
          <w:rFonts w:cs="Times New Roman"/>
          <w:noProof/>
        </w:rPr>
        <w:t>,</w:t>
      </w:r>
      <w:r w:rsidRPr="005B7C5C">
        <w:rPr>
          <w:rFonts w:cs="Times New Roman"/>
        </w:rPr>
        <w:t xml:space="preserve"> and the discussion between them related only to systems and shut down requirements until they reached the area where their crew was isolated </w:t>
      </w:r>
      <w:r w:rsidR="000D7B30" w:rsidRPr="005B7C5C">
        <w:rPr>
          <w:rFonts w:cs="Times New Roman"/>
          <w:noProof/>
        </w:rPr>
        <w:t>from</w:t>
      </w:r>
      <w:r w:rsidRPr="005B7C5C">
        <w:rPr>
          <w:rFonts w:cs="Times New Roman"/>
        </w:rPr>
        <w:t xml:space="preserve"> the virus.</w:t>
      </w:r>
    </w:p>
    <w:p w14:paraId="4DE8556B" w14:textId="0632C062" w:rsidR="00355B34" w:rsidRPr="005B7C5C" w:rsidRDefault="00355B34" w:rsidP="004537F7">
      <w:pPr>
        <w:rPr>
          <w:rFonts w:cs="Times New Roman"/>
        </w:rPr>
      </w:pPr>
      <w:r w:rsidRPr="005B7C5C">
        <w:rPr>
          <w:rFonts w:cs="Times New Roman"/>
        </w:rPr>
        <w:t xml:space="preserve">“When they had </w:t>
      </w:r>
      <w:r w:rsidRPr="005B7C5C">
        <w:rPr>
          <w:rFonts w:cs="Times New Roman"/>
          <w:noProof/>
        </w:rPr>
        <w:t>perform</w:t>
      </w:r>
      <w:r w:rsidR="000D7B30" w:rsidRPr="005B7C5C">
        <w:rPr>
          <w:rFonts w:cs="Times New Roman"/>
          <w:noProof/>
        </w:rPr>
        <w:t>ed</w:t>
      </w:r>
      <w:r w:rsidRPr="005B7C5C">
        <w:rPr>
          <w:rFonts w:cs="Times New Roman"/>
        </w:rPr>
        <w:t xml:space="preserve"> the burial rights, they didn’t take much time actually looking at the quarters. The crew took their personal items from the ship as they moved into quarantine</w:t>
      </w:r>
      <w:r w:rsidR="004C361A">
        <w:rPr>
          <w:rFonts w:cs="Times New Roman"/>
        </w:rPr>
        <w:t>,</w:t>
      </w:r>
      <w:r w:rsidRPr="005B7C5C">
        <w:rPr>
          <w:rFonts w:cs="Times New Roman"/>
        </w:rPr>
        <w:t xml:space="preserve"> and each of the sections still had their personal effects. The walls were covered with pictures of wives, </w:t>
      </w:r>
      <w:r w:rsidRPr="005B7C5C">
        <w:rPr>
          <w:rFonts w:cs="Times New Roman"/>
          <w:noProof/>
        </w:rPr>
        <w:t>children</w:t>
      </w:r>
      <w:r w:rsidR="000D7B30" w:rsidRPr="005B7C5C">
        <w:rPr>
          <w:rFonts w:cs="Times New Roman"/>
          <w:noProof/>
        </w:rPr>
        <w:t>,</w:t>
      </w:r>
      <w:r w:rsidRPr="005B7C5C">
        <w:rPr>
          <w:rFonts w:cs="Times New Roman"/>
        </w:rPr>
        <w:t xml:space="preserve"> and girlfriends. Joan and Tom took the time to look at</w:t>
      </w:r>
      <w:r w:rsidR="00074598" w:rsidRPr="005B7C5C">
        <w:rPr>
          <w:rFonts w:cs="Times New Roman"/>
        </w:rPr>
        <w:t xml:space="preserve"> all</w:t>
      </w:r>
      <w:r w:rsidRPr="005B7C5C">
        <w:rPr>
          <w:rFonts w:cs="Times New Roman"/>
        </w:rPr>
        <w:t xml:space="preserve"> </w:t>
      </w:r>
      <w:r w:rsidR="004C361A">
        <w:rPr>
          <w:rFonts w:cs="Times New Roman"/>
        </w:rPr>
        <w:t xml:space="preserve">of </w:t>
      </w:r>
      <w:r w:rsidRPr="005B7C5C">
        <w:rPr>
          <w:rFonts w:cs="Times New Roman"/>
        </w:rPr>
        <w:t xml:space="preserve">them. It was a show of respect for the crew and their loss. </w:t>
      </w:r>
      <w:r w:rsidRPr="005B7C5C">
        <w:rPr>
          <w:rFonts w:cs="Times New Roman"/>
          <w:noProof/>
        </w:rPr>
        <w:t>After all</w:t>
      </w:r>
      <w:r w:rsidR="000D7B30" w:rsidRPr="005B7C5C">
        <w:rPr>
          <w:rFonts w:cs="Times New Roman"/>
          <w:noProof/>
        </w:rPr>
        <w:t>,</w:t>
      </w:r>
      <w:r w:rsidRPr="005B7C5C">
        <w:rPr>
          <w:rFonts w:cs="Times New Roman"/>
        </w:rPr>
        <w:t xml:space="preserve"> if those pictures were important to them, then they should be looked at.</w:t>
      </w:r>
    </w:p>
    <w:p w14:paraId="6521CBE0" w14:textId="619F3678" w:rsidR="00355B34" w:rsidRPr="005B7C5C" w:rsidRDefault="00355B34" w:rsidP="004537F7">
      <w:pPr>
        <w:rPr>
          <w:rFonts w:cs="Times New Roman"/>
        </w:rPr>
      </w:pPr>
      <w:r w:rsidRPr="005B7C5C">
        <w:rPr>
          <w:rFonts w:cs="Times New Roman"/>
        </w:rPr>
        <w:t>“We should leave</w:t>
      </w:r>
      <w:r w:rsidR="00074598" w:rsidRPr="005B7C5C">
        <w:rPr>
          <w:rFonts w:cs="Times New Roman"/>
        </w:rPr>
        <w:t xml:space="preserve"> all</w:t>
      </w:r>
      <w:r w:rsidRPr="005B7C5C">
        <w:rPr>
          <w:rFonts w:cs="Times New Roman"/>
        </w:rPr>
        <w:t xml:space="preserve"> this exactly as we found it,” Tom said.</w:t>
      </w:r>
    </w:p>
    <w:p w14:paraId="5C9740B1" w14:textId="77777777" w:rsidR="00355B34" w:rsidRPr="005B7C5C" w:rsidRDefault="00355B34" w:rsidP="004537F7">
      <w:pPr>
        <w:rPr>
          <w:rFonts w:cs="Times New Roman"/>
        </w:rPr>
      </w:pPr>
      <w:r w:rsidRPr="005B7C5C">
        <w:rPr>
          <w:rFonts w:cs="Times New Roman"/>
        </w:rPr>
        <w:t>“I like that idea,” Joan responded.</w:t>
      </w:r>
    </w:p>
    <w:p w14:paraId="3199AADB" w14:textId="77777777" w:rsidR="00355B34" w:rsidRPr="005B7C5C" w:rsidRDefault="00355B34" w:rsidP="004537F7">
      <w:pPr>
        <w:rPr>
          <w:rFonts w:cs="Times New Roman"/>
        </w:rPr>
      </w:pPr>
      <w:r w:rsidRPr="005B7C5C">
        <w:rPr>
          <w:rFonts w:cs="Times New Roman"/>
        </w:rPr>
        <w:t>After they paid due respects to the lost crew members, Joan and Tom finally made it to their old quarters.</w:t>
      </w:r>
    </w:p>
    <w:p w14:paraId="6F3C6441" w14:textId="438BC712" w:rsidR="00355B34" w:rsidRPr="005B7C5C" w:rsidRDefault="00355B34" w:rsidP="004537F7">
      <w:pPr>
        <w:rPr>
          <w:rFonts w:cs="Times New Roman"/>
        </w:rPr>
      </w:pPr>
      <w:r w:rsidRPr="005B7C5C">
        <w:rPr>
          <w:rFonts w:cs="Times New Roman"/>
        </w:rPr>
        <w:t xml:space="preserve">“I can’t promise a </w:t>
      </w:r>
      <w:r w:rsidRPr="005B7C5C">
        <w:rPr>
          <w:rFonts w:cs="Times New Roman"/>
          <w:noProof/>
        </w:rPr>
        <w:t>5</w:t>
      </w:r>
      <w:r w:rsidR="000D7B30" w:rsidRPr="005B7C5C">
        <w:rPr>
          <w:rFonts w:cs="Times New Roman"/>
          <w:noProof/>
        </w:rPr>
        <w:t>-</w:t>
      </w:r>
      <w:r w:rsidRPr="005B7C5C">
        <w:rPr>
          <w:rFonts w:cs="Times New Roman"/>
          <w:noProof/>
        </w:rPr>
        <w:t>star</w:t>
      </w:r>
      <w:r w:rsidRPr="005B7C5C">
        <w:rPr>
          <w:rFonts w:cs="Times New Roman"/>
        </w:rPr>
        <w:t xml:space="preserve"> dinner, but I think I can put something together. I wish we had a bottle of good wine,” Joan said as she opened the freezer.</w:t>
      </w:r>
    </w:p>
    <w:p w14:paraId="7ADF0380" w14:textId="6EB6A385" w:rsidR="00355B34" w:rsidRPr="005B7C5C" w:rsidRDefault="00355B34" w:rsidP="004537F7">
      <w:pPr>
        <w:rPr>
          <w:rFonts w:cs="Times New Roman"/>
        </w:rPr>
      </w:pPr>
      <w:r w:rsidRPr="005B7C5C">
        <w:rPr>
          <w:rFonts w:cs="Times New Roman"/>
        </w:rPr>
        <w:lastRenderedPageBreak/>
        <w:t>“Don’t worry, it’s not the liquor, it’s the company,” Tom said after he reached her and put his arms around her</w:t>
      </w:r>
      <w:r w:rsidR="00394BF9" w:rsidRPr="005B7C5C">
        <w:rPr>
          <w:rFonts w:cs="Times New Roman"/>
        </w:rPr>
        <w:t xml:space="preserve"> the </w:t>
      </w:r>
      <w:proofErr w:type="gramStart"/>
      <w:r w:rsidR="00394BF9" w:rsidRPr="005B7C5C">
        <w:rPr>
          <w:rFonts w:cs="Times New Roman"/>
        </w:rPr>
        <w:t>best</w:t>
      </w:r>
      <w:proofErr w:type="gramEnd"/>
      <w:r w:rsidR="00394BF9" w:rsidRPr="005B7C5C">
        <w:rPr>
          <w:rFonts w:cs="Times New Roman"/>
        </w:rPr>
        <w:t xml:space="preserve"> he could with the suits still on.</w:t>
      </w:r>
    </w:p>
    <w:p w14:paraId="6FAC10D6" w14:textId="461F9918" w:rsidR="00394BF9" w:rsidRPr="005B7C5C" w:rsidRDefault="00394BF9" w:rsidP="004537F7">
      <w:pPr>
        <w:rPr>
          <w:rFonts w:cs="Times New Roman"/>
        </w:rPr>
      </w:pPr>
      <w:r w:rsidRPr="005B7C5C">
        <w:rPr>
          <w:rFonts w:cs="Times New Roman"/>
        </w:rPr>
        <w:t>“How about we take these things off?” He asked.</w:t>
      </w:r>
    </w:p>
    <w:p w14:paraId="48F9806B" w14:textId="11A697D6" w:rsidR="00394BF9" w:rsidRPr="005B7C5C" w:rsidRDefault="00394BF9" w:rsidP="004537F7">
      <w:pPr>
        <w:rPr>
          <w:rFonts w:cs="Times New Roman"/>
        </w:rPr>
      </w:pPr>
      <w:r w:rsidRPr="005B7C5C">
        <w:rPr>
          <w:rFonts w:cs="Times New Roman"/>
        </w:rPr>
        <w:t>“Okay</w:t>
      </w:r>
      <w:r w:rsidR="004C361A">
        <w:rPr>
          <w:rFonts w:cs="Times New Roman"/>
        </w:rPr>
        <w:t>,</w:t>
      </w:r>
      <w:r w:rsidRPr="005B7C5C">
        <w:rPr>
          <w:rFonts w:cs="Times New Roman"/>
        </w:rPr>
        <w:t xml:space="preserve"> by me,” Joan responded.</w:t>
      </w:r>
    </w:p>
    <w:p w14:paraId="5896494C" w14:textId="40EC6C0A" w:rsidR="00355B34" w:rsidRPr="005B7C5C" w:rsidRDefault="00355B34" w:rsidP="004537F7">
      <w:pPr>
        <w:rPr>
          <w:rFonts w:cs="Times New Roman"/>
        </w:rPr>
      </w:pPr>
      <w:r w:rsidRPr="005B7C5C">
        <w:rPr>
          <w:rFonts w:cs="Times New Roman"/>
        </w:rPr>
        <w:t>“Let’s stay here tonight?” Joan whispered as he kissed her neck.</w:t>
      </w:r>
    </w:p>
    <w:p w14:paraId="1886D5EF" w14:textId="77777777" w:rsidR="00355B34" w:rsidRPr="005B7C5C" w:rsidRDefault="00355B34" w:rsidP="004537F7">
      <w:pPr>
        <w:rPr>
          <w:rFonts w:cs="Times New Roman"/>
        </w:rPr>
      </w:pPr>
      <w:r w:rsidRPr="005B7C5C">
        <w:rPr>
          <w:rFonts w:cs="Times New Roman"/>
        </w:rPr>
        <w:t>“Sounds like a great idea,” Tom said before he went back to kissing.</w:t>
      </w:r>
    </w:p>
    <w:p w14:paraId="6133692E" w14:textId="6F633385" w:rsidR="008E7B2D" w:rsidRPr="005B7C5C" w:rsidRDefault="008E7B2D" w:rsidP="008E7B2D">
      <w:pPr>
        <w:pStyle w:val="Heading2"/>
        <w:rPr>
          <w:rFonts w:cs="Times New Roman"/>
        </w:rPr>
      </w:pPr>
      <w:r w:rsidRPr="005B7C5C">
        <w:rPr>
          <w:rFonts w:cs="Times New Roman"/>
        </w:rPr>
        <w:t>Mor</w:t>
      </w:r>
      <w:r w:rsidR="009374F0" w:rsidRPr="005B7C5C">
        <w:rPr>
          <w:rFonts w:cs="Times New Roman"/>
        </w:rPr>
        <w:t>n</w:t>
      </w:r>
      <w:r w:rsidRPr="005B7C5C">
        <w:rPr>
          <w:rFonts w:cs="Times New Roman"/>
        </w:rPr>
        <w:t>ing Sun on Oasis</w:t>
      </w:r>
    </w:p>
    <w:p w14:paraId="6782ABBD" w14:textId="3F1B9C06" w:rsidR="00355B34" w:rsidRPr="005B7C5C" w:rsidRDefault="00355B34" w:rsidP="004537F7">
      <w:pPr>
        <w:rPr>
          <w:rFonts w:cs="Times New Roman"/>
        </w:rPr>
      </w:pPr>
      <w:r w:rsidRPr="005B7C5C">
        <w:rPr>
          <w:rFonts w:cs="Times New Roman"/>
        </w:rPr>
        <w:t>Joan rolled over in bed</w:t>
      </w:r>
      <w:r w:rsidR="00EC1DE7"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for the longest </w:t>
      </w:r>
      <w:r w:rsidRPr="005B7C5C">
        <w:rPr>
          <w:rFonts w:cs="Times New Roman"/>
          <w:noProof/>
        </w:rPr>
        <w:t>time</w:t>
      </w:r>
      <w:r w:rsidR="00EC1DE7" w:rsidRPr="005B7C5C">
        <w:rPr>
          <w:rFonts w:cs="Times New Roman"/>
          <w:noProof/>
        </w:rPr>
        <w:t>,</w:t>
      </w:r>
      <w:r w:rsidRPr="005B7C5C">
        <w:rPr>
          <w:rFonts w:cs="Times New Roman"/>
        </w:rPr>
        <w:t xml:space="preserve"> she was disoriented. The room was almost totally dark </w:t>
      </w:r>
      <w:proofErr w:type="gramStart"/>
      <w:r w:rsidRPr="005B7C5C">
        <w:rPr>
          <w:rFonts w:cs="Times New Roman"/>
        </w:rPr>
        <w:t>but yet</w:t>
      </w:r>
      <w:proofErr w:type="gramEnd"/>
      <w:r w:rsidRPr="005B7C5C">
        <w:rPr>
          <w:rFonts w:cs="Times New Roman"/>
        </w:rPr>
        <w:t xml:space="preserve"> familiar. She was concerned for a few seconds until she remembered where </w:t>
      </w:r>
      <w:r w:rsidR="00AF0956" w:rsidRPr="005B7C5C">
        <w:rPr>
          <w:rFonts w:cs="Times New Roman"/>
        </w:rPr>
        <w:t xml:space="preserve">they </w:t>
      </w:r>
      <w:r w:rsidRPr="005B7C5C">
        <w:rPr>
          <w:rFonts w:cs="Times New Roman"/>
        </w:rPr>
        <w:t>were. She rolled to her left and said, “Open screen.”</w:t>
      </w:r>
    </w:p>
    <w:p w14:paraId="1B035491" w14:textId="717A4892" w:rsidR="00355B34" w:rsidRPr="005B7C5C" w:rsidRDefault="00355B34" w:rsidP="004537F7">
      <w:pPr>
        <w:rPr>
          <w:rFonts w:cs="Times New Roman"/>
        </w:rPr>
      </w:pPr>
      <w:r w:rsidRPr="005B7C5C">
        <w:rPr>
          <w:rFonts w:cs="Times New Roman"/>
        </w:rPr>
        <w:t xml:space="preserve">“The room suddenly exploded with the reflected light from the rotating Earth below them. The light was </w:t>
      </w:r>
      <w:r w:rsidRPr="005B7C5C">
        <w:rPr>
          <w:rFonts w:cs="Times New Roman"/>
          <w:noProof/>
        </w:rPr>
        <w:t>brilliant</w:t>
      </w:r>
      <w:r w:rsidR="000D7B30" w:rsidRPr="005B7C5C">
        <w:rPr>
          <w:rFonts w:cs="Times New Roman"/>
          <w:noProof/>
        </w:rPr>
        <w:t>,</w:t>
      </w:r>
      <w:r w:rsidRPr="005B7C5C">
        <w:rPr>
          <w:rFonts w:cs="Times New Roman"/>
        </w:rPr>
        <w:t xml:space="preserve"> and even Joan’s eyes were </w:t>
      </w:r>
      <w:r w:rsidRPr="005B7C5C">
        <w:rPr>
          <w:rFonts w:cs="Times New Roman"/>
          <w:noProof/>
        </w:rPr>
        <w:t>hurting</w:t>
      </w:r>
      <w:r w:rsidR="000D7B30" w:rsidRPr="005B7C5C">
        <w:rPr>
          <w:rFonts w:cs="Times New Roman"/>
          <w:noProof/>
        </w:rPr>
        <w:t>,</w:t>
      </w:r>
      <w:r w:rsidRPr="005B7C5C">
        <w:rPr>
          <w:rFonts w:cs="Times New Roman"/>
        </w:rPr>
        <w:t xml:space="preserve"> but the sight was still something that took her </w:t>
      </w:r>
      <w:r w:rsidRPr="005B7C5C">
        <w:rPr>
          <w:rFonts w:cs="Times New Roman"/>
          <w:noProof/>
        </w:rPr>
        <w:t>breath</w:t>
      </w:r>
      <w:r w:rsidRPr="005B7C5C">
        <w:rPr>
          <w:rFonts w:cs="Times New Roman"/>
        </w:rPr>
        <w:t xml:space="preserve"> away. It wasn’t too long </w:t>
      </w:r>
      <w:r w:rsidRPr="005B7C5C">
        <w:rPr>
          <w:rFonts w:cs="Times New Roman"/>
          <w:noProof/>
        </w:rPr>
        <w:t>ago</w:t>
      </w:r>
      <w:r w:rsidRPr="005B7C5C">
        <w:rPr>
          <w:rFonts w:cs="Times New Roman"/>
        </w:rPr>
        <w:t xml:space="preserve"> that </w:t>
      </w:r>
      <w:r w:rsidRPr="005B7C5C">
        <w:rPr>
          <w:rFonts w:cs="Times New Roman"/>
          <w:noProof/>
        </w:rPr>
        <w:t>waking</w:t>
      </w:r>
      <w:r w:rsidRPr="005B7C5C">
        <w:rPr>
          <w:rFonts w:cs="Times New Roman"/>
        </w:rPr>
        <w:t xml:space="preserve"> to Earth</w:t>
      </w:r>
      <w:r w:rsidR="00182A7E" w:rsidRPr="005B7C5C">
        <w:rPr>
          <w:rFonts w:cs="Times New Roman"/>
        </w:rPr>
        <w:t xml:space="preserve">’s </w:t>
      </w:r>
      <w:r w:rsidR="00F92126" w:rsidRPr="005B7C5C">
        <w:rPr>
          <w:rFonts w:cs="Times New Roman"/>
        </w:rPr>
        <w:t>bright</w:t>
      </w:r>
      <w:r w:rsidR="00182A7E" w:rsidRPr="005B7C5C">
        <w:rPr>
          <w:rFonts w:cs="Times New Roman"/>
        </w:rPr>
        <w:t xml:space="preserve"> sun through the window</w:t>
      </w:r>
      <w:r w:rsidRPr="005B7C5C">
        <w:rPr>
          <w:rFonts w:cs="Times New Roman"/>
        </w:rPr>
        <w:t xml:space="preserve"> was the normal way to wake up, but so much had changed since then.</w:t>
      </w:r>
    </w:p>
    <w:p w14:paraId="69D00F85" w14:textId="38412511" w:rsidR="00355B34" w:rsidRPr="005B7C5C" w:rsidRDefault="00355B34" w:rsidP="004537F7">
      <w:pPr>
        <w:rPr>
          <w:rFonts w:cs="Times New Roman"/>
        </w:rPr>
      </w:pPr>
      <w:r w:rsidRPr="005B7C5C">
        <w:rPr>
          <w:rFonts w:cs="Times New Roman"/>
        </w:rPr>
        <w:t>“Do you have any idea how much that hurts</w:t>
      </w:r>
      <w:r w:rsidR="004C361A">
        <w:rPr>
          <w:rFonts w:cs="Times New Roman"/>
        </w:rPr>
        <w:t>?</w:t>
      </w:r>
      <w:r w:rsidRPr="005B7C5C">
        <w:rPr>
          <w:rFonts w:cs="Times New Roman"/>
        </w:rPr>
        <w:t>” Tom asked as he covered his eyes and rolled over</w:t>
      </w:r>
      <w:r w:rsidR="004C361A">
        <w:rPr>
          <w:rFonts w:cs="Times New Roman"/>
        </w:rPr>
        <w:t>.</w:t>
      </w:r>
    </w:p>
    <w:p w14:paraId="6DF06124" w14:textId="14BF82F8" w:rsidR="00355B34" w:rsidRPr="005B7C5C" w:rsidRDefault="00355B34" w:rsidP="004537F7">
      <w:pPr>
        <w:rPr>
          <w:rFonts w:cs="Times New Roman"/>
        </w:rPr>
      </w:pPr>
      <w:r w:rsidRPr="005B7C5C">
        <w:rPr>
          <w:rFonts w:cs="Times New Roman"/>
        </w:rPr>
        <w:t>“I don’t care</w:t>
      </w:r>
      <w:r w:rsidR="004C361A">
        <w:rPr>
          <w:rFonts w:cs="Times New Roman"/>
        </w:rPr>
        <w:t>. I</w:t>
      </w:r>
      <w:r w:rsidRPr="005B7C5C">
        <w:rPr>
          <w:rFonts w:cs="Times New Roman"/>
        </w:rPr>
        <w:t>t’s still the best way in the world to wake up.</w:t>
      </w:r>
    </w:p>
    <w:p w14:paraId="39CB9DA3" w14:textId="77777777" w:rsidR="00355B34" w:rsidRPr="005B7C5C" w:rsidRDefault="00355B34" w:rsidP="004537F7">
      <w:pPr>
        <w:rPr>
          <w:rFonts w:cs="Times New Roman"/>
        </w:rPr>
      </w:pPr>
      <w:r w:rsidRPr="005B7C5C">
        <w:rPr>
          <w:rFonts w:cs="Times New Roman"/>
        </w:rPr>
        <w:t>“Second best,” Tom said as he rolled over and grabbed her.</w:t>
      </w:r>
    </w:p>
    <w:p w14:paraId="54335A0E" w14:textId="12101566" w:rsidR="00355B34" w:rsidRPr="005B7C5C" w:rsidRDefault="00355B34" w:rsidP="004537F7">
      <w:pPr>
        <w:rPr>
          <w:rFonts w:cs="Times New Roman"/>
        </w:rPr>
      </w:pPr>
      <w:r w:rsidRPr="005B7C5C">
        <w:rPr>
          <w:rFonts w:cs="Times New Roman"/>
        </w:rPr>
        <w:lastRenderedPageBreak/>
        <w:t>20 minutes later</w:t>
      </w:r>
      <w:r w:rsidR="004C361A">
        <w:rPr>
          <w:rFonts w:cs="Times New Roman"/>
        </w:rPr>
        <w:t>,</w:t>
      </w:r>
      <w:r w:rsidRPr="005B7C5C">
        <w:rPr>
          <w:rFonts w:cs="Times New Roman"/>
        </w:rPr>
        <w:t xml:space="preserve"> they laid together in each other’s arms and just looked out the window at Earth.</w:t>
      </w:r>
    </w:p>
    <w:p w14:paraId="5112A453" w14:textId="77777777" w:rsidR="00355B34" w:rsidRPr="005B7C5C" w:rsidRDefault="00355B34" w:rsidP="004537F7">
      <w:pPr>
        <w:rPr>
          <w:rFonts w:cs="Times New Roman"/>
        </w:rPr>
      </w:pPr>
      <w:r w:rsidRPr="005B7C5C">
        <w:rPr>
          <w:rFonts w:cs="Times New Roman"/>
        </w:rPr>
        <w:t>“Almost looks normal, doesn’t it?” Tom asked.</w:t>
      </w:r>
    </w:p>
    <w:p w14:paraId="5336EACE" w14:textId="77777777" w:rsidR="00355B34" w:rsidRPr="005B7C5C" w:rsidRDefault="00355B34" w:rsidP="004537F7">
      <w:pPr>
        <w:rPr>
          <w:rFonts w:cs="Times New Roman"/>
        </w:rPr>
      </w:pPr>
      <w:r w:rsidRPr="005B7C5C">
        <w:rPr>
          <w:rFonts w:cs="Times New Roman"/>
        </w:rPr>
        <w:t>“If only it were,” Joan responded.</w:t>
      </w:r>
    </w:p>
    <w:p w14:paraId="7CDAB4D4" w14:textId="77777777" w:rsidR="00355B34" w:rsidRPr="005B7C5C" w:rsidRDefault="00355B34" w:rsidP="004537F7">
      <w:pPr>
        <w:rPr>
          <w:rFonts w:cs="Times New Roman"/>
        </w:rPr>
      </w:pPr>
      <w:r w:rsidRPr="005B7C5C">
        <w:rPr>
          <w:rFonts w:cs="Times New Roman"/>
        </w:rPr>
        <w:t>“Tom, we’ve got to talk.”</w:t>
      </w:r>
    </w:p>
    <w:p w14:paraId="6D581A9B" w14:textId="0E11B177" w:rsidR="00355B34" w:rsidRPr="005B7C5C" w:rsidRDefault="00355B34" w:rsidP="004537F7">
      <w:pPr>
        <w:rPr>
          <w:rFonts w:cs="Times New Roman"/>
        </w:rPr>
      </w:pPr>
      <w:r w:rsidRPr="005B7C5C">
        <w:rPr>
          <w:rFonts w:cs="Times New Roman"/>
        </w:rPr>
        <w:t>Her husband took a deep breath and looked at his wife. She had one of those, ‘What I’m going to say is important</w:t>
      </w:r>
      <w:r w:rsidR="004C361A">
        <w:rPr>
          <w:rFonts w:cs="Times New Roman"/>
        </w:rPr>
        <w:t>,</w:t>
      </w:r>
      <w:r w:rsidRPr="005B7C5C">
        <w:rPr>
          <w:rFonts w:cs="Times New Roman"/>
        </w:rPr>
        <w:t>’ looks. So, he sat up and gave her his full attention.</w:t>
      </w:r>
    </w:p>
    <w:p w14:paraId="019F20D8" w14:textId="3E767463" w:rsidR="00355B34" w:rsidRPr="005B7C5C" w:rsidRDefault="004D6786" w:rsidP="004537F7">
      <w:pPr>
        <w:rPr>
          <w:rFonts w:cs="Times New Roman"/>
        </w:rPr>
      </w:pPr>
      <w:r w:rsidRPr="005B7C5C">
        <w:rPr>
          <w:rFonts w:cs="Times New Roman"/>
        </w:rPr>
        <w:t>“I’m pregnant.”</w:t>
      </w:r>
    </w:p>
    <w:p w14:paraId="4EDFAB76" w14:textId="76771674" w:rsidR="00A97017" w:rsidRPr="005B7C5C" w:rsidRDefault="001666DC">
      <w:pPr>
        <w:spacing w:line="259" w:lineRule="auto"/>
        <w:ind w:firstLine="0"/>
        <w:jc w:val="left"/>
        <w:rPr>
          <w:rFonts w:eastAsiaTheme="majorEastAsia" w:cs="Times New Roman"/>
          <w:b/>
          <w:noProof/>
          <w:color w:val="262626" w:themeColor="text1" w:themeTint="D9"/>
          <w:sz w:val="32"/>
          <w:szCs w:val="32"/>
        </w:rPr>
      </w:pPr>
      <w:r w:rsidRPr="005B7C5C">
        <w:rPr>
          <w:rFonts w:cs="Times New Roman"/>
        </w:rPr>
        <w:br w:type="page"/>
      </w:r>
    </w:p>
    <w:p w14:paraId="252E6708" w14:textId="47F9A299" w:rsidR="0048119B" w:rsidRPr="005B7C5C" w:rsidRDefault="00830BBF" w:rsidP="00FA16D7">
      <w:pPr>
        <w:pStyle w:val="Heading1"/>
        <w:rPr>
          <w:rFonts w:cs="Times New Roman"/>
        </w:rPr>
      </w:pPr>
      <w:bookmarkStart w:id="100" w:name="_Toc517868387"/>
      <w:bookmarkStart w:id="101" w:name="_Toc76716903"/>
      <w:r w:rsidRPr="005B7C5C">
        <w:rPr>
          <w:rFonts w:cs="Times New Roman"/>
        </w:rPr>
        <w:lastRenderedPageBreak/>
        <w:t>Friday</w:t>
      </w:r>
      <w:r w:rsidR="000D7B30" w:rsidRPr="005B7C5C">
        <w:rPr>
          <w:rFonts w:cs="Times New Roman"/>
        </w:rPr>
        <w:t>,</w:t>
      </w:r>
      <w:r w:rsidRPr="005B7C5C">
        <w:rPr>
          <w:rFonts w:cs="Times New Roman"/>
        </w:rPr>
        <w:t xml:space="preserve"> October 20, 2051</w:t>
      </w:r>
      <w:bookmarkEnd w:id="100"/>
      <w:bookmarkEnd w:id="101"/>
    </w:p>
    <w:p w14:paraId="7D6D7F25" w14:textId="77777777" w:rsidR="00172900" w:rsidRPr="005B7C5C" w:rsidRDefault="00172900" w:rsidP="00172900">
      <w:pPr>
        <w:pStyle w:val="Heading2"/>
        <w:rPr>
          <w:rFonts w:cs="Times New Roman"/>
        </w:rPr>
      </w:pPr>
      <w:r w:rsidRPr="005B7C5C">
        <w:rPr>
          <w:rFonts w:cs="Times New Roman"/>
        </w:rPr>
        <w:t>Return to Desert Beach</w:t>
      </w:r>
    </w:p>
    <w:p w14:paraId="6B84C5A1" w14:textId="03FAE532" w:rsidR="00977083" w:rsidRPr="005B7C5C" w:rsidRDefault="00977083" w:rsidP="004537F7">
      <w:pPr>
        <w:rPr>
          <w:rFonts w:cs="Times New Roman"/>
        </w:rPr>
      </w:pPr>
      <w:r w:rsidRPr="005B7C5C">
        <w:rPr>
          <w:rFonts w:cs="Times New Roman"/>
        </w:rPr>
        <w:t>Joan and Tom return</w:t>
      </w:r>
      <w:r w:rsidR="009442E5" w:rsidRPr="005B7C5C">
        <w:rPr>
          <w:rFonts w:cs="Times New Roman"/>
        </w:rPr>
        <w:t>ed</w:t>
      </w:r>
      <w:r w:rsidRPr="005B7C5C">
        <w:rPr>
          <w:rFonts w:cs="Times New Roman"/>
        </w:rPr>
        <w:t xml:space="preserve"> to Earth</w:t>
      </w:r>
      <w:r w:rsidR="004C361A">
        <w:rPr>
          <w:rFonts w:cs="Times New Roman"/>
        </w:rPr>
        <w:t>;</w:t>
      </w:r>
      <w:r w:rsidRPr="005B7C5C">
        <w:rPr>
          <w:rFonts w:cs="Times New Roman"/>
        </w:rPr>
        <w:t xml:space="preserve"> they both had a lot to think about. They knew that they were scheduled to take Bill, Sarah</w:t>
      </w:r>
      <w:r w:rsidR="00EC1DE7"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the Desert Beach personnel back to the moon</w:t>
      </w:r>
      <w:r w:rsidR="004C361A">
        <w:rPr>
          <w:rFonts w:cs="Times New Roman"/>
        </w:rPr>
        <w:t>,</w:t>
      </w:r>
      <w:r w:rsidRPr="005B7C5C">
        <w:rPr>
          <w:rFonts w:cs="Times New Roman"/>
        </w:rPr>
        <w:t xml:space="preserve"> and they decided to keep their information to themselves.</w:t>
      </w:r>
    </w:p>
    <w:p w14:paraId="00336611" w14:textId="4B376AE2" w:rsidR="0048119B" w:rsidRPr="005B7C5C" w:rsidRDefault="0048119B" w:rsidP="004537F7">
      <w:pPr>
        <w:rPr>
          <w:rFonts w:cs="Times New Roman"/>
        </w:rPr>
      </w:pPr>
      <w:r w:rsidRPr="005B7C5C">
        <w:rPr>
          <w:rFonts w:cs="Times New Roman"/>
        </w:rPr>
        <w:t>“Boy</w:t>
      </w:r>
      <w:r w:rsidR="004C361A">
        <w:rPr>
          <w:rFonts w:cs="Times New Roman"/>
        </w:rPr>
        <w:t>,</w:t>
      </w:r>
      <w:r w:rsidRPr="005B7C5C">
        <w:rPr>
          <w:rFonts w:cs="Times New Roman"/>
        </w:rPr>
        <w:t xml:space="preserve"> do I wish that we had a couple of these things when we started Dessert Beach. No rockets, no staging, no weight limitations. </w:t>
      </w:r>
      <w:r w:rsidRPr="005B7C5C">
        <w:rPr>
          <w:rFonts w:cs="Times New Roman"/>
          <w:noProof/>
        </w:rPr>
        <w:t>Hell</w:t>
      </w:r>
      <w:r w:rsidR="000D7B30" w:rsidRPr="005B7C5C">
        <w:rPr>
          <w:rFonts w:cs="Times New Roman"/>
          <w:noProof/>
        </w:rPr>
        <w:t>,</w:t>
      </w:r>
      <w:r w:rsidRPr="005B7C5C">
        <w:rPr>
          <w:rFonts w:cs="Times New Roman"/>
        </w:rPr>
        <w:t xml:space="preserve"> we could have had the moon base set up over a weekend.”</w:t>
      </w:r>
    </w:p>
    <w:p w14:paraId="4EDF4A94" w14:textId="76C1939C" w:rsidR="0048119B" w:rsidRPr="005B7C5C" w:rsidRDefault="0048119B" w:rsidP="004537F7">
      <w:pPr>
        <w:rPr>
          <w:rFonts w:cs="Times New Roman"/>
        </w:rPr>
      </w:pPr>
      <w:r w:rsidRPr="005B7C5C">
        <w:rPr>
          <w:rFonts w:cs="Times New Roman"/>
        </w:rPr>
        <w:t>“Bill, we could have made the base a resort and brought up weekenders,” Tom replied as he maneuvered the shuttle to a landing site near the dual</w:t>
      </w:r>
      <w:r w:rsidR="004C361A">
        <w:rPr>
          <w:rFonts w:cs="Times New Roman"/>
        </w:rPr>
        <w:t>-</w:t>
      </w:r>
      <w:r w:rsidRPr="005B7C5C">
        <w:rPr>
          <w:rFonts w:cs="Times New Roman"/>
        </w:rPr>
        <w:t>rail launcher.</w:t>
      </w:r>
    </w:p>
    <w:p w14:paraId="673CF6A4" w14:textId="5CB4C0A0" w:rsidR="0048119B" w:rsidRPr="005B7C5C" w:rsidRDefault="0048119B" w:rsidP="004537F7">
      <w:pPr>
        <w:rPr>
          <w:rFonts w:cs="Times New Roman"/>
        </w:rPr>
      </w:pPr>
      <w:r w:rsidRPr="005B7C5C">
        <w:rPr>
          <w:rFonts w:cs="Times New Roman"/>
        </w:rPr>
        <w:t xml:space="preserve">“You better get your suits on so you can walk to the air-locks,” </w:t>
      </w:r>
      <w:r w:rsidR="00977083" w:rsidRPr="005B7C5C">
        <w:rPr>
          <w:rFonts w:cs="Times New Roman"/>
        </w:rPr>
        <w:t>Bill</w:t>
      </w:r>
      <w:r w:rsidRPr="005B7C5C">
        <w:rPr>
          <w:rFonts w:cs="Times New Roman"/>
        </w:rPr>
        <w:t xml:space="preserve"> suggested.</w:t>
      </w:r>
    </w:p>
    <w:p w14:paraId="28CEE8DE" w14:textId="7B48BF1B" w:rsidR="0048119B" w:rsidRPr="005B7C5C" w:rsidRDefault="0048119B" w:rsidP="004537F7">
      <w:pPr>
        <w:rPr>
          <w:rFonts w:cs="Times New Roman"/>
        </w:rPr>
      </w:pPr>
      <w:r w:rsidRPr="005B7C5C">
        <w:rPr>
          <w:rFonts w:cs="Times New Roman"/>
        </w:rPr>
        <w:t xml:space="preserve">The landing went </w:t>
      </w:r>
      <w:r w:rsidRPr="005B7C5C">
        <w:rPr>
          <w:rFonts w:cs="Times New Roman"/>
          <w:noProof/>
        </w:rPr>
        <w:t>smoothly</w:t>
      </w:r>
      <w:r w:rsidR="000D7B30" w:rsidRPr="005B7C5C">
        <w:rPr>
          <w:rFonts w:cs="Times New Roman"/>
          <w:noProof/>
        </w:rPr>
        <w:t>,</w:t>
      </w:r>
      <w:r w:rsidRPr="005B7C5C">
        <w:rPr>
          <w:rFonts w:cs="Times New Roman"/>
        </w:rPr>
        <w:t xml:space="preserve"> and the last of the suits were buttoned up. Tom popped the hatch on the shuttle</w:t>
      </w:r>
      <w:r w:rsidR="00EC1DE7"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the first of the returning moon residents stepped back on the moon</w:t>
      </w:r>
      <w:r w:rsidR="004C361A">
        <w:rPr>
          <w:rFonts w:cs="Times New Roman"/>
        </w:rPr>
        <w:t>'s</w:t>
      </w:r>
      <w:r w:rsidRPr="005B7C5C">
        <w:rPr>
          <w:rFonts w:cs="Times New Roman"/>
        </w:rPr>
        <w:t xml:space="preserve"> surface.</w:t>
      </w:r>
    </w:p>
    <w:p w14:paraId="24C846B8" w14:textId="3E0327BB" w:rsidR="0048119B" w:rsidRPr="005B7C5C" w:rsidRDefault="0048119B" w:rsidP="004537F7">
      <w:pPr>
        <w:rPr>
          <w:rFonts w:cs="Times New Roman"/>
        </w:rPr>
      </w:pPr>
      <w:r w:rsidRPr="005B7C5C">
        <w:rPr>
          <w:rFonts w:cs="Times New Roman"/>
        </w:rPr>
        <w:t xml:space="preserve">“Tom, Joan, take your time. You may have tons of hours in space, but the first steps on the surface will be a challenge. Take your </w:t>
      </w:r>
      <w:proofErr w:type="gramStart"/>
      <w:r w:rsidRPr="005B7C5C">
        <w:rPr>
          <w:rFonts w:cs="Times New Roman"/>
        </w:rPr>
        <w:t>time, and</w:t>
      </w:r>
      <w:proofErr w:type="gramEnd"/>
      <w:r w:rsidRPr="005B7C5C">
        <w:rPr>
          <w:rFonts w:cs="Times New Roman"/>
        </w:rPr>
        <w:t xml:space="preserve"> make cautious steps. One of us will be on either side of you in case you trip. These suits are built </w:t>
      </w:r>
      <w:r w:rsidRPr="005B7C5C">
        <w:rPr>
          <w:rFonts w:cs="Times New Roman"/>
          <w:noProof/>
        </w:rPr>
        <w:t>different</w:t>
      </w:r>
      <w:r w:rsidR="000D7B30" w:rsidRPr="005B7C5C">
        <w:rPr>
          <w:rFonts w:cs="Times New Roman"/>
          <w:noProof/>
        </w:rPr>
        <w:t>ly</w:t>
      </w:r>
      <w:r w:rsidRPr="005B7C5C">
        <w:rPr>
          <w:rFonts w:cs="Times New Roman"/>
        </w:rPr>
        <w:t xml:space="preserve"> than </w:t>
      </w:r>
      <w:r w:rsidRPr="005B7C5C">
        <w:rPr>
          <w:rFonts w:cs="Times New Roman"/>
          <w:noProof/>
        </w:rPr>
        <w:t>yours</w:t>
      </w:r>
      <w:r w:rsidR="000D7B30" w:rsidRPr="005B7C5C">
        <w:rPr>
          <w:rFonts w:cs="Times New Roman"/>
          <w:noProof/>
        </w:rPr>
        <w:t>,</w:t>
      </w:r>
      <w:r w:rsidRPr="005B7C5C">
        <w:rPr>
          <w:rFonts w:cs="Times New Roman"/>
        </w:rPr>
        <w:t xml:space="preserve"> and it will take a bit to get used to them.”</w:t>
      </w:r>
    </w:p>
    <w:p w14:paraId="324DD1EB" w14:textId="77777777" w:rsidR="0048119B" w:rsidRPr="005B7C5C" w:rsidRDefault="0048119B" w:rsidP="004537F7">
      <w:pPr>
        <w:rPr>
          <w:rFonts w:cs="Times New Roman"/>
        </w:rPr>
      </w:pPr>
      <w:r w:rsidRPr="005B7C5C">
        <w:rPr>
          <w:rFonts w:cs="Times New Roman"/>
        </w:rPr>
        <w:lastRenderedPageBreak/>
        <w:t>When Joan and Tom set foot on the moon, Bill said, “Welcome to our little planet.”</w:t>
      </w:r>
    </w:p>
    <w:p w14:paraId="6E7AEC60" w14:textId="463F5AB8" w:rsidR="0048119B" w:rsidRPr="005B7C5C" w:rsidRDefault="0048119B" w:rsidP="004537F7">
      <w:pPr>
        <w:rPr>
          <w:rFonts w:cs="Times New Roman"/>
        </w:rPr>
      </w:pPr>
      <w:r w:rsidRPr="005B7C5C">
        <w:rPr>
          <w:rFonts w:cs="Times New Roman"/>
        </w:rPr>
        <w:t xml:space="preserve">The group made their way to the </w:t>
      </w:r>
      <w:r w:rsidRPr="005B7C5C">
        <w:rPr>
          <w:rFonts w:cs="Times New Roman"/>
          <w:noProof/>
        </w:rPr>
        <w:t>airlocks</w:t>
      </w:r>
      <w:r w:rsidRPr="005B7C5C">
        <w:rPr>
          <w:rFonts w:cs="Times New Roman"/>
        </w:rPr>
        <w:t>. There wasn’t much to be said</w:t>
      </w:r>
      <w:r w:rsidR="00EC1DE7" w:rsidRPr="005B7C5C">
        <w:rPr>
          <w:rFonts w:cs="Times New Roman"/>
          <w:noProof/>
        </w:rPr>
        <w:t>;</w:t>
      </w:r>
      <w:r w:rsidRPr="005B7C5C">
        <w:rPr>
          <w:rFonts w:cs="Times New Roman"/>
          <w:noProof/>
        </w:rPr>
        <w:t xml:space="preserve"> each</w:t>
      </w:r>
      <w:r w:rsidRPr="005B7C5C">
        <w:rPr>
          <w:rFonts w:cs="Times New Roman"/>
        </w:rPr>
        <w:t xml:space="preserve"> knew the challenge of walking on the moon and getting familiar with the suits.</w:t>
      </w:r>
    </w:p>
    <w:p w14:paraId="7CCB0E11" w14:textId="330F2EE8" w:rsidR="0048119B" w:rsidRPr="005B7C5C" w:rsidRDefault="00997400" w:rsidP="004537F7">
      <w:pPr>
        <w:rPr>
          <w:rFonts w:cs="Times New Roman"/>
        </w:rPr>
      </w:pPr>
      <w:r w:rsidRPr="005B7C5C">
        <w:rPr>
          <w:rFonts w:cs="Times New Roman"/>
        </w:rPr>
        <w:t>Bill le</w:t>
      </w:r>
      <w:r w:rsidR="0048119B" w:rsidRPr="005B7C5C">
        <w:rPr>
          <w:rFonts w:cs="Times New Roman"/>
        </w:rPr>
        <w:t xml:space="preserve">d the group towards the airlocks and noticed the same remote units that he </w:t>
      </w:r>
      <w:r w:rsidR="006839DB" w:rsidRPr="005B7C5C">
        <w:rPr>
          <w:rFonts w:cs="Times New Roman"/>
          <w:noProof/>
        </w:rPr>
        <w:t xml:space="preserve">had left such a short time ago. They </w:t>
      </w:r>
      <w:r w:rsidR="0048119B" w:rsidRPr="005B7C5C">
        <w:rPr>
          <w:rFonts w:cs="Times New Roman"/>
          <w:noProof/>
        </w:rPr>
        <w:t>were</w:t>
      </w:r>
      <w:r w:rsidR="0048119B" w:rsidRPr="005B7C5C">
        <w:rPr>
          <w:rFonts w:cs="Times New Roman"/>
        </w:rPr>
        <w:t xml:space="preserve"> still plugged into their outlets</w:t>
      </w:r>
      <w:r w:rsidR="004C361A">
        <w:rPr>
          <w:rFonts w:cs="Times New Roman"/>
        </w:rPr>
        <w:t>,</w:t>
      </w:r>
      <w:r w:rsidR="0048119B" w:rsidRPr="005B7C5C">
        <w:rPr>
          <w:rFonts w:cs="Times New Roman"/>
        </w:rPr>
        <w:t xml:space="preserve"> waiting for new orders.</w:t>
      </w:r>
      <w:r w:rsidR="00763DF0" w:rsidRPr="005B7C5C">
        <w:rPr>
          <w:rFonts w:cs="Times New Roman"/>
        </w:rPr>
        <w:t xml:space="preserve"> </w:t>
      </w:r>
      <w:r w:rsidR="0048119B" w:rsidRPr="005B7C5C">
        <w:rPr>
          <w:rFonts w:cs="Times New Roman"/>
        </w:rPr>
        <w:t>The station looked no different than if he had just left</w:t>
      </w:r>
      <w:r w:rsidR="004C361A">
        <w:rPr>
          <w:rFonts w:cs="Times New Roman"/>
        </w:rPr>
        <w:t>;</w:t>
      </w:r>
      <w:r w:rsidR="0048119B" w:rsidRPr="005B7C5C">
        <w:rPr>
          <w:rFonts w:cs="Times New Roman"/>
        </w:rPr>
        <w:t xml:space="preserve"> there wasn’t any wind, so nothing had moved since he turned out the lights.</w:t>
      </w:r>
    </w:p>
    <w:p w14:paraId="14E7914C" w14:textId="269CAA03" w:rsidR="0048119B" w:rsidRPr="005B7C5C" w:rsidRDefault="0048119B" w:rsidP="004537F7">
      <w:pPr>
        <w:rPr>
          <w:rFonts w:cs="Times New Roman"/>
        </w:rPr>
      </w:pPr>
      <w:r w:rsidRPr="005B7C5C">
        <w:rPr>
          <w:rFonts w:cs="Times New Roman"/>
        </w:rPr>
        <w:t xml:space="preserve">The door to the airlock worked </w:t>
      </w:r>
      <w:r w:rsidRPr="005B7C5C">
        <w:rPr>
          <w:rFonts w:cs="Times New Roman"/>
          <w:noProof/>
        </w:rPr>
        <w:t>perfectly</w:t>
      </w:r>
      <w:r w:rsidR="004054AF" w:rsidRPr="005B7C5C">
        <w:rPr>
          <w:rFonts w:cs="Times New Roman"/>
          <w:noProof/>
        </w:rPr>
        <w:t>,</w:t>
      </w:r>
      <w:r w:rsidRPr="005B7C5C">
        <w:rPr>
          <w:rFonts w:cs="Times New Roman"/>
        </w:rPr>
        <w:t xml:space="preserve"> and the first four of the group entered and waited for the pressurization to build. The other </w:t>
      </w:r>
      <w:r w:rsidR="004C361A">
        <w:rPr>
          <w:rFonts w:cs="Times New Roman"/>
        </w:rPr>
        <w:t>landing party members</w:t>
      </w:r>
      <w:r w:rsidRPr="005B7C5C">
        <w:rPr>
          <w:rFonts w:cs="Times New Roman"/>
        </w:rPr>
        <w:t xml:space="preserve"> had gone to airlocks that were further </w:t>
      </w:r>
      <w:r w:rsidRPr="005B7C5C">
        <w:rPr>
          <w:rFonts w:cs="Times New Roman"/>
          <w:noProof/>
        </w:rPr>
        <w:t>away</w:t>
      </w:r>
      <w:r w:rsidR="004054AF" w:rsidRPr="005B7C5C">
        <w:rPr>
          <w:rFonts w:cs="Times New Roman"/>
          <w:noProof/>
        </w:rPr>
        <w:t>,</w:t>
      </w:r>
      <w:r w:rsidRPr="005B7C5C">
        <w:rPr>
          <w:rFonts w:cs="Times New Roman"/>
        </w:rPr>
        <w:t xml:space="preserve"> and they were entering the moon colony at the other locations.</w:t>
      </w:r>
    </w:p>
    <w:p w14:paraId="12BDD279" w14:textId="7178088B" w:rsidR="0048119B" w:rsidRPr="005B7C5C" w:rsidRDefault="0048119B" w:rsidP="004537F7">
      <w:pPr>
        <w:rPr>
          <w:rFonts w:cs="Times New Roman"/>
        </w:rPr>
      </w:pPr>
      <w:r w:rsidRPr="005B7C5C">
        <w:rPr>
          <w:rFonts w:cs="Times New Roman"/>
        </w:rPr>
        <w:t>“Ok</w:t>
      </w:r>
      <w:r w:rsidR="00331023" w:rsidRPr="005B7C5C">
        <w:rPr>
          <w:rFonts w:cs="Times New Roman"/>
        </w:rPr>
        <w:t>ay</w:t>
      </w:r>
      <w:r w:rsidRPr="005B7C5C">
        <w:rPr>
          <w:rFonts w:cs="Times New Roman"/>
        </w:rPr>
        <w:t xml:space="preserve">, hold tight for a while. It will take 20 minutes to pressurize this section. Then another 30 minutes to finish the station,” Bill </w:t>
      </w:r>
      <w:r w:rsidRPr="005B7C5C">
        <w:rPr>
          <w:rFonts w:cs="Times New Roman"/>
          <w:noProof/>
        </w:rPr>
        <w:t>said</w:t>
      </w:r>
      <w:r w:rsidR="004054AF" w:rsidRPr="005B7C5C">
        <w:rPr>
          <w:rFonts w:cs="Times New Roman"/>
          <w:noProof/>
        </w:rPr>
        <w:t>,</w:t>
      </w:r>
      <w:r w:rsidRPr="005B7C5C">
        <w:rPr>
          <w:rFonts w:cs="Times New Roman"/>
        </w:rPr>
        <w:t xml:space="preserve"> and he changed the settings on the environmental controls.</w:t>
      </w:r>
    </w:p>
    <w:p w14:paraId="174038D6" w14:textId="6332EC03" w:rsidR="0048119B" w:rsidRPr="005B7C5C" w:rsidRDefault="00331023" w:rsidP="004537F7">
      <w:pPr>
        <w:rPr>
          <w:rFonts w:cs="Times New Roman"/>
        </w:rPr>
      </w:pPr>
      <w:r w:rsidRPr="005B7C5C">
        <w:rPr>
          <w:rFonts w:cs="Times New Roman"/>
        </w:rPr>
        <w:t>After 20 minutes</w:t>
      </w:r>
      <w:r w:rsidR="004C361A">
        <w:rPr>
          <w:rFonts w:cs="Times New Roman"/>
        </w:rPr>
        <w:t>,</w:t>
      </w:r>
      <w:r w:rsidRPr="005B7C5C">
        <w:rPr>
          <w:rFonts w:cs="Times New Roman"/>
        </w:rPr>
        <w:t xml:space="preserve"> Bill said, </w:t>
      </w:r>
      <w:r w:rsidR="0048119B" w:rsidRPr="005B7C5C">
        <w:rPr>
          <w:rFonts w:cs="Times New Roman"/>
        </w:rPr>
        <w:t>“You can take off the helmets. We’re pretty close to standard pressure,” Bill said as he popped the pressure seal on his suit and began to take it off.</w:t>
      </w:r>
    </w:p>
    <w:p w14:paraId="15D12B28" w14:textId="6C9F4353" w:rsidR="0048119B" w:rsidRPr="005B7C5C" w:rsidRDefault="0048119B" w:rsidP="004537F7">
      <w:pPr>
        <w:rPr>
          <w:rFonts w:cs="Times New Roman"/>
        </w:rPr>
      </w:pPr>
      <w:r w:rsidRPr="005B7C5C">
        <w:rPr>
          <w:rFonts w:cs="Times New Roman"/>
        </w:rPr>
        <w:t>Joan and Tom did the same</w:t>
      </w:r>
      <w:r w:rsidR="00EC1DE7"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in </w:t>
      </w:r>
      <w:r w:rsidR="00B719E6" w:rsidRPr="005B7C5C">
        <w:rPr>
          <w:rFonts w:cs="Times New Roman"/>
        </w:rPr>
        <w:t>30</w:t>
      </w:r>
      <w:r w:rsidRPr="005B7C5C">
        <w:rPr>
          <w:rFonts w:cs="Times New Roman"/>
        </w:rPr>
        <w:t xml:space="preserve"> </w:t>
      </w:r>
      <w:r w:rsidRPr="005B7C5C">
        <w:rPr>
          <w:rFonts w:cs="Times New Roman"/>
          <w:noProof/>
        </w:rPr>
        <w:t>minutes</w:t>
      </w:r>
      <w:r w:rsidR="004054AF" w:rsidRPr="005B7C5C">
        <w:rPr>
          <w:rFonts w:cs="Times New Roman"/>
          <w:noProof/>
        </w:rPr>
        <w:t>,</w:t>
      </w:r>
      <w:r w:rsidRPr="005B7C5C">
        <w:rPr>
          <w:rFonts w:cs="Times New Roman"/>
        </w:rPr>
        <w:t xml:space="preserve"> they </w:t>
      </w:r>
      <w:r w:rsidR="00B719E6" w:rsidRPr="005B7C5C">
        <w:rPr>
          <w:rFonts w:cs="Times New Roman"/>
        </w:rPr>
        <w:t>had</w:t>
      </w:r>
      <w:r w:rsidRPr="005B7C5C">
        <w:rPr>
          <w:rFonts w:cs="Times New Roman"/>
        </w:rPr>
        <w:t xml:space="preserve"> </w:t>
      </w:r>
      <w:r w:rsidRPr="005B7C5C">
        <w:rPr>
          <w:rFonts w:cs="Times New Roman"/>
          <w:noProof/>
        </w:rPr>
        <w:t>put</w:t>
      </w:r>
      <w:r w:rsidRPr="005B7C5C">
        <w:rPr>
          <w:rFonts w:cs="Times New Roman"/>
        </w:rPr>
        <w:t xml:space="preserve"> on a pot of coffee and </w:t>
      </w:r>
      <w:r w:rsidR="00B719E6" w:rsidRPr="005B7C5C">
        <w:rPr>
          <w:rFonts w:cs="Times New Roman"/>
          <w:noProof/>
        </w:rPr>
        <w:t>were</w:t>
      </w:r>
      <w:r w:rsidR="00B719E6" w:rsidRPr="005B7C5C">
        <w:rPr>
          <w:rFonts w:cs="Times New Roman"/>
        </w:rPr>
        <w:t xml:space="preserve"> </w:t>
      </w:r>
      <w:r w:rsidRPr="005B7C5C">
        <w:rPr>
          <w:rFonts w:cs="Times New Roman"/>
        </w:rPr>
        <w:t>getting a quick tour of the facility.</w:t>
      </w:r>
    </w:p>
    <w:p w14:paraId="147166F7" w14:textId="77777777" w:rsidR="0048119B" w:rsidRPr="005B7C5C" w:rsidRDefault="0048119B" w:rsidP="004537F7">
      <w:pPr>
        <w:rPr>
          <w:rFonts w:cs="Times New Roman"/>
        </w:rPr>
      </w:pPr>
      <w:r w:rsidRPr="005B7C5C">
        <w:rPr>
          <w:rFonts w:cs="Times New Roman"/>
        </w:rPr>
        <w:t xml:space="preserve">“Bill, as we said, putting a Capital Ship in lunar orbit for a while will get those rail guns up and </w:t>
      </w:r>
      <w:r w:rsidRPr="005B7C5C">
        <w:rPr>
          <w:rFonts w:cs="Times New Roman"/>
          <w:noProof/>
        </w:rPr>
        <w:t>running</w:t>
      </w:r>
      <w:r w:rsidRPr="005B7C5C">
        <w:rPr>
          <w:rFonts w:cs="Times New Roman"/>
        </w:rPr>
        <w:t xml:space="preserve"> in a few days. It is amazing how fast the Capital Ships can manufacture.”</w:t>
      </w:r>
    </w:p>
    <w:p w14:paraId="5D87C581" w14:textId="7B38BF0A" w:rsidR="0048119B" w:rsidRPr="005B7C5C" w:rsidRDefault="0048119B" w:rsidP="004537F7">
      <w:pPr>
        <w:rPr>
          <w:rFonts w:cs="Times New Roman"/>
        </w:rPr>
      </w:pPr>
      <w:r w:rsidRPr="005B7C5C">
        <w:rPr>
          <w:rFonts w:cs="Times New Roman"/>
        </w:rPr>
        <w:lastRenderedPageBreak/>
        <w:t xml:space="preserve">“I think a couple of </w:t>
      </w:r>
      <w:r w:rsidR="005E4FF9" w:rsidRPr="005B7C5C">
        <w:rPr>
          <w:rFonts w:cs="Times New Roman"/>
        </w:rPr>
        <w:t>Rail-Gun</w:t>
      </w:r>
      <w:r w:rsidRPr="005B7C5C">
        <w:rPr>
          <w:rFonts w:cs="Times New Roman"/>
        </w:rPr>
        <w:t>s will perform well here. If we can meet SIMPOC’s expectations, we’ll be able to fire some impressive chunks of iron,” Bill said.</w:t>
      </w:r>
    </w:p>
    <w:p w14:paraId="3CB0D369" w14:textId="33950E66" w:rsidR="0048119B" w:rsidRPr="005B7C5C" w:rsidRDefault="0048119B" w:rsidP="004537F7">
      <w:pPr>
        <w:rPr>
          <w:rFonts w:cs="Times New Roman"/>
        </w:rPr>
      </w:pPr>
      <w:r w:rsidRPr="005B7C5C">
        <w:rPr>
          <w:rFonts w:cs="Times New Roman"/>
        </w:rPr>
        <w:t xml:space="preserve">The rear hatch to the room they were in </w:t>
      </w:r>
      <w:r w:rsidRPr="005B7C5C">
        <w:rPr>
          <w:rFonts w:cs="Times New Roman"/>
          <w:noProof/>
        </w:rPr>
        <w:t>opened</w:t>
      </w:r>
      <w:r w:rsidR="004C361A">
        <w:rPr>
          <w:rFonts w:cs="Times New Roman"/>
          <w:noProof/>
        </w:rPr>
        <w:t>,</w:t>
      </w:r>
      <w:r w:rsidRPr="005B7C5C">
        <w:rPr>
          <w:rFonts w:cs="Times New Roman"/>
        </w:rPr>
        <w:t xml:space="preserve"> and Sarah came in.</w:t>
      </w:r>
    </w:p>
    <w:p w14:paraId="66AB2C0C" w14:textId="55244216" w:rsidR="0048119B" w:rsidRPr="005B7C5C" w:rsidRDefault="0048119B" w:rsidP="004537F7">
      <w:pPr>
        <w:rPr>
          <w:rFonts w:cs="Times New Roman"/>
        </w:rPr>
      </w:pPr>
      <w:r w:rsidRPr="005B7C5C">
        <w:rPr>
          <w:rFonts w:cs="Times New Roman"/>
        </w:rPr>
        <w:t xml:space="preserve">“Hon, the rest of the facility looks pretty good. We’ve got a couple of </w:t>
      </w:r>
      <w:r w:rsidRPr="005B7C5C">
        <w:rPr>
          <w:rFonts w:cs="Times New Roman"/>
          <w:noProof/>
        </w:rPr>
        <w:t>micrometeorite</w:t>
      </w:r>
      <w:r w:rsidRPr="005B7C5C">
        <w:rPr>
          <w:rFonts w:cs="Times New Roman"/>
        </w:rPr>
        <w:t xml:space="preserve"> impacts but nothing serious. We’ll have them patched in no time.”</w:t>
      </w:r>
    </w:p>
    <w:p w14:paraId="4FC5BE72" w14:textId="7E5AD087" w:rsidR="0048119B" w:rsidRPr="005B7C5C" w:rsidRDefault="0048119B" w:rsidP="004537F7">
      <w:pPr>
        <w:rPr>
          <w:rFonts w:cs="Times New Roman"/>
        </w:rPr>
      </w:pPr>
      <w:r w:rsidRPr="005B7C5C">
        <w:rPr>
          <w:rFonts w:cs="Times New Roman"/>
        </w:rPr>
        <w:t xml:space="preserve">“I didn’t see any of those </w:t>
      </w:r>
      <w:r w:rsidR="008C34A6">
        <w:rPr>
          <w:rFonts w:cs="Times New Roman"/>
        </w:rPr>
        <w:t>cow robot</w:t>
      </w:r>
      <w:r w:rsidRPr="005B7C5C">
        <w:rPr>
          <w:rFonts w:cs="Times New Roman"/>
        </w:rPr>
        <w:t>s around here,” Bill said.</w:t>
      </w:r>
    </w:p>
    <w:p w14:paraId="7027FF71" w14:textId="1F1677C3" w:rsidR="0048119B" w:rsidRPr="005B7C5C" w:rsidRDefault="0048119B" w:rsidP="004537F7">
      <w:pPr>
        <w:rPr>
          <w:rFonts w:cs="Times New Roman"/>
        </w:rPr>
      </w:pPr>
      <w:r w:rsidRPr="005B7C5C">
        <w:rPr>
          <w:rFonts w:cs="Times New Roman"/>
        </w:rPr>
        <w:t>“SIMPOC did a survey and passed the data</w:t>
      </w:r>
      <w:r w:rsidR="00332574" w:rsidRPr="005B7C5C">
        <w:rPr>
          <w:rFonts w:cs="Times New Roman"/>
          <w:noProof/>
        </w:rPr>
        <w:t>;</w:t>
      </w:r>
      <w:r w:rsidRPr="005B7C5C">
        <w:rPr>
          <w:rFonts w:cs="Times New Roman"/>
          <w:noProof/>
        </w:rPr>
        <w:t xml:space="preserve"> he</w:t>
      </w:r>
      <w:r w:rsidRPr="005B7C5C">
        <w:rPr>
          <w:rFonts w:cs="Times New Roman"/>
        </w:rPr>
        <w:t xml:space="preserve"> says there </w:t>
      </w:r>
      <w:r w:rsidR="004054AF" w:rsidRPr="005B7C5C">
        <w:rPr>
          <w:rFonts w:cs="Times New Roman"/>
          <w:noProof/>
        </w:rPr>
        <w:t>are</w:t>
      </w:r>
      <w:r w:rsidRPr="005B7C5C">
        <w:rPr>
          <w:rFonts w:cs="Times New Roman"/>
        </w:rPr>
        <w:t xml:space="preserve"> 8 supply ships in orbit and 160 units on the surface. He’s programmed them to find the resources needed for the Capital Ship to make the </w:t>
      </w:r>
      <w:proofErr w:type="gramStart"/>
      <w:r w:rsidR="005E4FF9" w:rsidRPr="005B7C5C">
        <w:rPr>
          <w:rFonts w:cs="Times New Roman"/>
        </w:rPr>
        <w:t>Rail-Gun</w:t>
      </w:r>
      <w:r w:rsidRPr="005B7C5C">
        <w:rPr>
          <w:rFonts w:cs="Times New Roman"/>
        </w:rPr>
        <w:t>s</w:t>
      </w:r>
      <w:proofErr w:type="gramEnd"/>
      <w:r w:rsidR="004C361A">
        <w:rPr>
          <w:rFonts w:cs="Times New Roman"/>
        </w:rPr>
        <w:t>;</w:t>
      </w:r>
      <w:r w:rsidRPr="005B7C5C">
        <w:rPr>
          <w:rFonts w:cs="Times New Roman"/>
        </w:rPr>
        <w:t xml:space="preserve"> I doubt you’ll see them until after they’ve done their scavenging, which shouldn’t take too long. Then he’ll change the programming so you can control them. You can use them to start building the tunnels like Ophelia is doing on Mars. Who knows, you’ll be able to move underground in a </w:t>
      </w:r>
      <w:r w:rsidR="00B719E6" w:rsidRPr="005B7C5C">
        <w:rPr>
          <w:rFonts w:cs="Times New Roman"/>
        </w:rPr>
        <w:t>week or two</w:t>
      </w:r>
      <w:r w:rsidRPr="005B7C5C">
        <w:rPr>
          <w:rFonts w:cs="Times New Roman"/>
        </w:rPr>
        <w:t>.”</w:t>
      </w:r>
    </w:p>
    <w:p w14:paraId="497F7EB2" w14:textId="3BFD3733" w:rsidR="0048119B" w:rsidRPr="005B7C5C" w:rsidRDefault="0048119B" w:rsidP="004537F7">
      <w:pPr>
        <w:rPr>
          <w:rFonts w:cs="Times New Roman"/>
        </w:rPr>
      </w:pPr>
      <w:r w:rsidRPr="005B7C5C">
        <w:rPr>
          <w:rFonts w:cs="Times New Roman"/>
        </w:rPr>
        <w:t>“I don’t know</w:t>
      </w:r>
      <w:r w:rsidR="004C361A">
        <w:rPr>
          <w:rFonts w:cs="Times New Roman"/>
        </w:rPr>
        <w:t>,</w:t>
      </w:r>
      <w:r w:rsidRPr="005B7C5C">
        <w:rPr>
          <w:rFonts w:cs="Times New Roman"/>
        </w:rPr>
        <w:t xml:space="preserve"> </w:t>
      </w:r>
      <w:r w:rsidR="00331023" w:rsidRPr="005B7C5C">
        <w:rPr>
          <w:rFonts w:cs="Times New Roman"/>
        </w:rPr>
        <w:t xml:space="preserve">Joan, </w:t>
      </w:r>
      <w:r w:rsidRPr="005B7C5C">
        <w:rPr>
          <w:rFonts w:cs="Times New Roman"/>
        </w:rPr>
        <w:t xml:space="preserve">about the underground thing,” Sarah said. </w:t>
      </w:r>
      <w:r w:rsidRPr="005B7C5C">
        <w:rPr>
          <w:rFonts w:cs="Times New Roman"/>
          <w:noProof/>
        </w:rPr>
        <w:t>“I know that it’s safer and all that, but I’ll miss the view.”</w:t>
      </w:r>
    </w:p>
    <w:p w14:paraId="3B2C5B31" w14:textId="55D97AC7" w:rsidR="0048119B" w:rsidRPr="005B7C5C" w:rsidRDefault="0048119B" w:rsidP="004537F7">
      <w:pPr>
        <w:rPr>
          <w:rFonts w:cs="Times New Roman"/>
        </w:rPr>
      </w:pPr>
      <w:r w:rsidRPr="005B7C5C">
        <w:rPr>
          <w:rFonts w:cs="Times New Roman"/>
        </w:rPr>
        <w:t xml:space="preserve">“Don’t worry, </w:t>
      </w:r>
      <w:r w:rsidRPr="005B7C5C">
        <w:rPr>
          <w:rFonts w:cs="Times New Roman"/>
          <w:noProof/>
        </w:rPr>
        <w:t>de</w:t>
      </w:r>
      <w:r w:rsidR="004054AF" w:rsidRPr="005B7C5C">
        <w:rPr>
          <w:rFonts w:cs="Times New Roman"/>
          <w:noProof/>
        </w:rPr>
        <w:t>a</w:t>
      </w:r>
      <w:r w:rsidRPr="005B7C5C">
        <w:rPr>
          <w:rFonts w:cs="Times New Roman"/>
          <w:noProof/>
        </w:rPr>
        <w:t>r</w:t>
      </w:r>
      <w:r w:rsidRPr="005B7C5C">
        <w:rPr>
          <w:rFonts w:cs="Times New Roman"/>
        </w:rPr>
        <w:t>, I’ll let you on the surfa</w:t>
      </w:r>
      <w:r w:rsidR="008129A7" w:rsidRPr="005B7C5C">
        <w:rPr>
          <w:rFonts w:cs="Times New Roman"/>
        </w:rPr>
        <w:t>ce once in</w:t>
      </w:r>
      <w:r w:rsidRPr="005B7C5C">
        <w:rPr>
          <w:rFonts w:cs="Times New Roman"/>
        </w:rPr>
        <w:t xml:space="preserve"> a while,” Bill said, just before she threw an empty coffee cup at him.</w:t>
      </w:r>
    </w:p>
    <w:p w14:paraId="2FB32930" w14:textId="77777777" w:rsidR="0048119B" w:rsidRPr="005B7C5C" w:rsidRDefault="0048119B" w:rsidP="004537F7">
      <w:pPr>
        <w:rPr>
          <w:rFonts w:cs="Times New Roman"/>
        </w:rPr>
      </w:pPr>
      <w:r w:rsidRPr="005B7C5C">
        <w:rPr>
          <w:rFonts w:cs="Times New Roman"/>
        </w:rPr>
        <w:t>“Will you have any problems taking in the volunteers that are interested in coming here?” Tom asked.</w:t>
      </w:r>
    </w:p>
    <w:p w14:paraId="073FEDBC" w14:textId="793B7093" w:rsidR="0048119B" w:rsidRPr="005B7C5C" w:rsidRDefault="0048119B" w:rsidP="004537F7">
      <w:pPr>
        <w:rPr>
          <w:rFonts w:cs="Times New Roman"/>
        </w:rPr>
      </w:pPr>
      <w:r w:rsidRPr="005B7C5C">
        <w:rPr>
          <w:rFonts w:cs="Times New Roman"/>
        </w:rPr>
        <w:t xml:space="preserve">“I don’t think so. We’ll be able to use </w:t>
      </w:r>
      <w:r w:rsidRPr="005B7C5C">
        <w:rPr>
          <w:rFonts w:cs="Times New Roman"/>
          <w:noProof/>
        </w:rPr>
        <w:t>them</w:t>
      </w:r>
      <w:r w:rsidRPr="005B7C5C">
        <w:rPr>
          <w:rFonts w:cs="Times New Roman"/>
        </w:rPr>
        <w:t xml:space="preserve"> in the </w:t>
      </w:r>
      <w:r w:rsidRPr="005B7C5C">
        <w:rPr>
          <w:rFonts w:cs="Times New Roman"/>
          <w:noProof/>
        </w:rPr>
        <w:t>labs</w:t>
      </w:r>
      <w:r w:rsidR="004054AF" w:rsidRPr="005B7C5C">
        <w:rPr>
          <w:rFonts w:cs="Times New Roman"/>
          <w:noProof/>
        </w:rPr>
        <w:t>,</w:t>
      </w:r>
      <w:r w:rsidRPr="005B7C5C">
        <w:rPr>
          <w:rFonts w:cs="Times New Roman"/>
        </w:rPr>
        <w:t xml:space="preserve"> and when we get some tunnels </w:t>
      </w:r>
      <w:r w:rsidRPr="005B7C5C">
        <w:rPr>
          <w:rFonts w:cs="Times New Roman"/>
          <w:noProof/>
        </w:rPr>
        <w:t>underway</w:t>
      </w:r>
      <w:r w:rsidRPr="005B7C5C">
        <w:rPr>
          <w:rFonts w:cs="Times New Roman"/>
        </w:rPr>
        <w:t xml:space="preserve">, they can stay below ground most of the time. The real risks are when someone goes on the surface. In the </w:t>
      </w:r>
      <w:r w:rsidRPr="005B7C5C">
        <w:rPr>
          <w:rFonts w:cs="Times New Roman"/>
          <w:noProof/>
        </w:rPr>
        <w:t>past</w:t>
      </w:r>
      <w:r w:rsidR="00182A7E" w:rsidRPr="005B7C5C">
        <w:rPr>
          <w:rFonts w:cs="Times New Roman"/>
          <w:noProof/>
        </w:rPr>
        <w:t>,</w:t>
      </w:r>
      <w:r w:rsidR="00380748" w:rsidRPr="005B7C5C">
        <w:rPr>
          <w:rFonts w:cs="Times New Roman"/>
        </w:rPr>
        <w:t xml:space="preserve"> the danger was the trip here. N</w:t>
      </w:r>
      <w:r w:rsidRPr="005B7C5C">
        <w:rPr>
          <w:rFonts w:cs="Times New Roman"/>
        </w:rPr>
        <w:t xml:space="preserve">ow that we have </w:t>
      </w:r>
      <w:r w:rsidRPr="005B7C5C">
        <w:rPr>
          <w:rFonts w:cs="Times New Roman"/>
        </w:rPr>
        <w:lastRenderedPageBreak/>
        <w:t xml:space="preserve">the Capital Ships and shuttles, we can bring anyone who wants </w:t>
      </w:r>
      <w:r w:rsidR="00380748" w:rsidRPr="005B7C5C">
        <w:rPr>
          <w:rFonts w:cs="Times New Roman"/>
        </w:rPr>
        <w:t xml:space="preserve">to come, </w:t>
      </w:r>
      <w:proofErr w:type="gramStart"/>
      <w:r w:rsidR="00380748" w:rsidRPr="005B7C5C">
        <w:rPr>
          <w:rFonts w:cs="Times New Roman"/>
        </w:rPr>
        <w:t>as long as</w:t>
      </w:r>
      <w:proofErr w:type="gramEnd"/>
      <w:r w:rsidR="00380748" w:rsidRPr="005B7C5C">
        <w:rPr>
          <w:rFonts w:cs="Times New Roman"/>
        </w:rPr>
        <w:t xml:space="preserve"> they </w:t>
      </w:r>
      <w:r w:rsidRPr="005B7C5C">
        <w:rPr>
          <w:rFonts w:cs="Times New Roman"/>
        </w:rPr>
        <w:t>can contribute to what we do. This is opening up a whole new era of moon exploration.”</w:t>
      </w:r>
    </w:p>
    <w:p w14:paraId="3A8FE9DD" w14:textId="77777777" w:rsidR="0048119B" w:rsidRPr="005B7C5C" w:rsidRDefault="0048119B" w:rsidP="004537F7">
      <w:pPr>
        <w:rPr>
          <w:rFonts w:cs="Times New Roman"/>
        </w:rPr>
      </w:pPr>
      <w:r w:rsidRPr="005B7C5C">
        <w:rPr>
          <w:rFonts w:cs="Times New Roman"/>
        </w:rPr>
        <w:t>“Sounds optimistic,” Joan said as she walked to the large window over the command console and glanced at the lunar landscape.</w:t>
      </w:r>
    </w:p>
    <w:p w14:paraId="188C820F" w14:textId="77777777" w:rsidR="001742CE" w:rsidRPr="005B7C5C" w:rsidRDefault="001742CE" w:rsidP="00845671">
      <w:pPr>
        <w:pStyle w:val="Heading2"/>
        <w:rPr>
          <w:rFonts w:cs="Times New Roman"/>
        </w:rPr>
      </w:pPr>
      <w:r w:rsidRPr="005B7C5C">
        <w:rPr>
          <w:rFonts w:cs="Times New Roman"/>
        </w:rPr>
        <w:t>Langley-Eustis Command Center</w:t>
      </w:r>
    </w:p>
    <w:p w14:paraId="09878822" w14:textId="1CA838ED" w:rsidR="002A529C" w:rsidRPr="005B7C5C" w:rsidRDefault="002A529C" w:rsidP="004537F7">
      <w:pPr>
        <w:rPr>
          <w:rFonts w:cs="Times New Roman"/>
        </w:rPr>
      </w:pPr>
      <w:r w:rsidRPr="005B7C5C">
        <w:rPr>
          <w:rFonts w:cs="Times New Roman"/>
        </w:rPr>
        <w:t xml:space="preserve">“Now that we’ve set up a rotating schedule where the 5 Capital Ships stay in Earth orbit for a week, </w:t>
      </w:r>
      <w:r w:rsidRPr="005B7C5C">
        <w:rPr>
          <w:rFonts w:cs="Times New Roman"/>
          <w:noProof/>
        </w:rPr>
        <w:t xml:space="preserve">then </w:t>
      </w:r>
      <w:r w:rsidRPr="005B7C5C">
        <w:rPr>
          <w:rFonts w:cs="Times New Roman"/>
        </w:rPr>
        <w:t>four of them will rotate to the moon for a week, and 2 will transit to Mars for a w</w:t>
      </w:r>
      <w:r w:rsidR="001742CE" w:rsidRPr="005B7C5C">
        <w:rPr>
          <w:rFonts w:cs="Times New Roman"/>
        </w:rPr>
        <w:t>eek. This will work out to give</w:t>
      </w:r>
      <w:r w:rsidRPr="005B7C5C">
        <w:rPr>
          <w:rFonts w:cs="Times New Roman"/>
        </w:rPr>
        <w:t xml:space="preserve"> coverage to everyone and </w:t>
      </w:r>
      <w:r w:rsidRPr="005B7C5C">
        <w:rPr>
          <w:rFonts w:cs="Times New Roman"/>
          <w:noProof/>
        </w:rPr>
        <w:t>still</w:t>
      </w:r>
      <w:r w:rsidRPr="005B7C5C">
        <w:rPr>
          <w:rFonts w:cs="Times New Roman"/>
        </w:rPr>
        <w:t xml:space="preserve"> have </w:t>
      </w:r>
      <w:proofErr w:type="gramStart"/>
      <w:r w:rsidRPr="005B7C5C">
        <w:rPr>
          <w:rFonts w:cs="Times New Roman"/>
        </w:rPr>
        <w:t>the majority of</w:t>
      </w:r>
      <w:proofErr w:type="gramEnd"/>
      <w:r w:rsidRPr="005B7C5C">
        <w:rPr>
          <w:rFonts w:cs="Times New Roman"/>
        </w:rPr>
        <w:t xml:space="preserve"> ships either in the moon/Earth area or in transit to or from Mars. This will also maximize the use of the manufacturing facilities to support the sites a</w:t>
      </w:r>
      <w:r w:rsidR="004C361A">
        <w:rPr>
          <w:rFonts w:cs="Times New Roman"/>
        </w:rPr>
        <w:t>nd build</w:t>
      </w:r>
      <w:r w:rsidRPr="005B7C5C">
        <w:rPr>
          <w:rFonts w:cs="Times New Roman"/>
        </w:rPr>
        <w:t xml:space="preserve"> new weapons for Earth’s fleet. Do you have any questions?” Admiral Monson asked.</w:t>
      </w:r>
    </w:p>
    <w:p w14:paraId="014EF260" w14:textId="48A9DAF2" w:rsidR="00830BBF" w:rsidRPr="005B7C5C" w:rsidRDefault="001742CE" w:rsidP="004537F7">
      <w:pPr>
        <w:rPr>
          <w:rFonts w:cs="Times New Roman"/>
        </w:rPr>
      </w:pPr>
      <w:r w:rsidRPr="005B7C5C">
        <w:rPr>
          <w:rFonts w:cs="Times New Roman"/>
        </w:rPr>
        <w:t>“No Admiral, thanks,” responded the president.</w:t>
      </w:r>
    </w:p>
    <w:p w14:paraId="283F24FE" w14:textId="35F27145" w:rsidR="003E6C70" w:rsidRPr="005B7C5C" w:rsidRDefault="003E6C70" w:rsidP="004537F7">
      <w:pPr>
        <w:rPr>
          <w:rFonts w:cs="Times New Roman"/>
        </w:rPr>
      </w:pPr>
      <w:r w:rsidRPr="005B7C5C">
        <w:rPr>
          <w:rFonts w:cs="Times New Roman"/>
        </w:rPr>
        <w:t>“Mr. President</w:t>
      </w:r>
      <w:r w:rsidR="004C361A">
        <w:rPr>
          <w:rFonts w:cs="Times New Roman"/>
        </w:rPr>
        <w:t>,</w:t>
      </w:r>
      <w:r w:rsidRPr="005B7C5C">
        <w:rPr>
          <w:rFonts w:cs="Times New Roman"/>
        </w:rPr>
        <w:t xml:space="preserve"> the last item on the agenda is the status of our </w:t>
      </w:r>
      <w:r w:rsidRPr="005B7C5C">
        <w:rPr>
          <w:rFonts w:cs="Times New Roman"/>
          <w:noProof/>
        </w:rPr>
        <w:t>burgeoning</w:t>
      </w:r>
      <w:r w:rsidRPr="005B7C5C">
        <w:rPr>
          <w:rFonts w:cs="Times New Roman"/>
        </w:rPr>
        <w:t xml:space="preserve"> population. Since our arrival, our Hampton Roads community has increased significantly. We’re getting between 100 and 150 people per day. The word of us being here seems to be spreading faster </w:t>
      </w:r>
      <w:r w:rsidR="00B719E6" w:rsidRPr="005B7C5C">
        <w:rPr>
          <w:rFonts w:cs="Times New Roman"/>
        </w:rPr>
        <w:t>as</w:t>
      </w:r>
      <w:r w:rsidR="00AF0956" w:rsidRPr="005B7C5C">
        <w:rPr>
          <w:rFonts w:cs="Times New Roman"/>
        </w:rPr>
        <w:t xml:space="preserve"> </w:t>
      </w:r>
      <w:r w:rsidRPr="005B7C5C">
        <w:rPr>
          <w:rFonts w:cs="Times New Roman"/>
        </w:rPr>
        <w:t xml:space="preserve">we’re getting the word out. As one person comes here from the </w:t>
      </w:r>
      <w:proofErr w:type="gramStart"/>
      <w:r w:rsidRPr="005B7C5C">
        <w:rPr>
          <w:rFonts w:cs="Times New Roman"/>
        </w:rPr>
        <w:t>North East</w:t>
      </w:r>
      <w:proofErr w:type="gramEnd"/>
      <w:r w:rsidR="00AF0956" w:rsidRPr="005B7C5C">
        <w:rPr>
          <w:rFonts w:cs="Times New Roman"/>
        </w:rPr>
        <w:t>,</w:t>
      </w:r>
      <w:r w:rsidRPr="005B7C5C">
        <w:rPr>
          <w:rFonts w:cs="Times New Roman"/>
        </w:rPr>
        <w:t xml:space="preserve"> </w:t>
      </w:r>
      <w:r w:rsidRPr="005B7C5C">
        <w:rPr>
          <w:rFonts w:cs="Times New Roman"/>
          <w:noProof/>
        </w:rPr>
        <w:t>they</w:t>
      </w:r>
      <w:r w:rsidRPr="005B7C5C">
        <w:rPr>
          <w:rFonts w:cs="Times New Roman"/>
        </w:rPr>
        <w:t xml:space="preserve"> tell five people while they travel</w:t>
      </w:r>
      <w:r w:rsidR="004C361A">
        <w:rPr>
          <w:rFonts w:cs="Times New Roman"/>
        </w:rPr>
        <w:t>,</w:t>
      </w:r>
      <w:r w:rsidRPr="005B7C5C">
        <w:rPr>
          <w:rFonts w:cs="Times New Roman"/>
        </w:rPr>
        <w:t xml:space="preserve"> and those five people are telling others. Right now</w:t>
      </w:r>
      <w:r w:rsidR="004C361A">
        <w:rPr>
          <w:rFonts w:cs="Times New Roman"/>
        </w:rPr>
        <w:t>,</w:t>
      </w:r>
      <w:r w:rsidRPr="005B7C5C">
        <w:rPr>
          <w:rFonts w:cs="Times New Roman"/>
        </w:rPr>
        <w:t xml:space="preserve"> we have a population of 19,343 people. We’re getting an excellent mix of mechanics, </w:t>
      </w:r>
      <w:r w:rsidRPr="005B7C5C">
        <w:rPr>
          <w:rFonts w:cs="Times New Roman"/>
        </w:rPr>
        <w:lastRenderedPageBreak/>
        <w:t>teachers, doctors, lawyers, carpenters; pretty much</w:t>
      </w:r>
      <w:r w:rsidR="00074598" w:rsidRPr="005B7C5C">
        <w:rPr>
          <w:rFonts w:cs="Times New Roman"/>
        </w:rPr>
        <w:t xml:space="preserve"> all</w:t>
      </w:r>
      <w:r w:rsidRPr="005B7C5C">
        <w:rPr>
          <w:rFonts w:cs="Times New Roman"/>
        </w:rPr>
        <w:t xml:space="preserve"> the disciplines that a healthy community needs to develop.”</w:t>
      </w:r>
    </w:p>
    <w:p w14:paraId="197ADCFF" w14:textId="018CD659" w:rsidR="003E6C70" w:rsidRPr="005B7C5C" w:rsidRDefault="003E6C70" w:rsidP="004537F7">
      <w:pPr>
        <w:rPr>
          <w:rFonts w:cs="Times New Roman"/>
        </w:rPr>
      </w:pPr>
      <w:r w:rsidRPr="005B7C5C">
        <w:rPr>
          <w:rFonts w:cs="Times New Roman"/>
        </w:rPr>
        <w:t>“Eddy, Nial</w:t>
      </w:r>
      <w:r w:rsidR="004C361A">
        <w:rPr>
          <w:rFonts w:cs="Times New Roman"/>
        </w:rPr>
        <w:t>,</w:t>
      </w:r>
      <w:r w:rsidRPr="005B7C5C">
        <w:rPr>
          <w:rFonts w:cs="Times New Roman"/>
        </w:rPr>
        <w:t xml:space="preserve"> I want something made perfectly clear to our new arrivals. We are a democracy, but we aren’t running as one yet. We have many problems that need to be solved</w:t>
      </w:r>
      <w:r w:rsidR="004C361A">
        <w:rPr>
          <w:rFonts w:cs="Times New Roman"/>
        </w:rPr>
        <w:t>,</w:t>
      </w:r>
      <w:r w:rsidRPr="005B7C5C">
        <w:rPr>
          <w:rFonts w:cs="Times New Roman"/>
        </w:rPr>
        <w:t xml:space="preserve"> and everyone’s welfare</w:t>
      </w:r>
      <w:r w:rsidR="00AF0956" w:rsidRPr="005B7C5C">
        <w:rPr>
          <w:rFonts w:cs="Times New Roman"/>
        </w:rPr>
        <w:t>,</w:t>
      </w:r>
      <w:r w:rsidRPr="005B7C5C">
        <w:rPr>
          <w:rFonts w:cs="Times New Roman"/>
        </w:rPr>
        <w:t xml:space="preserve"> </w:t>
      </w:r>
      <w:r w:rsidRPr="005B7C5C">
        <w:rPr>
          <w:rFonts w:cs="Times New Roman"/>
          <w:noProof/>
        </w:rPr>
        <w:t>health</w:t>
      </w:r>
      <w:r w:rsidR="004C361A">
        <w:rPr>
          <w:rFonts w:cs="Times New Roman"/>
          <w:noProof/>
        </w:rPr>
        <w:t>,</w:t>
      </w:r>
      <w:r w:rsidRPr="005B7C5C">
        <w:rPr>
          <w:rFonts w:cs="Times New Roman"/>
        </w:rPr>
        <w:t xml:space="preserve"> and housing </w:t>
      </w:r>
      <w:r w:rsidRPr="005B7C5C">
        <w:rPr>
          <w:rFonts w:cs="Times New Roman"/>
          <w:noProof/>
        </w:rPr>
        <w:t>are</w:t>
      </w:r>
      <w:r w:rsidRPr="005B7C5C">
        <w:rPr>
          <w:rFonts w:cs="Times New Roman"/>
        </w:rPr>
        <w:t xml:space="preserve"> the first priorities. Remember to help everyone organize our structure of advisory committees and tribunals. I want to make sure that everyone feel</w:t>
      </w:r>
      <w:r w:rsidR="00AF0956" w:rsidRPr="005B7C5C">
        <w:rPr>
          <w:rFonts w:cs="Times New Roman"/>
        </w:rPr>
        <w:t>s</w:t>
      </w:r>
      <w:r w:rsidRPr="005B7C5C">
        <w:rPr>
          <w:rFonts w:cs="Times New Roman"/>
        </w:rPr>
        <w:t xml:space="preserve"> that their voice is being heard. When they ask about voting, I know that it is hard to </w:t>
      </w:r>
      <w:proofErr w:type="gramStart"/>
      <w:r w:rsidRPr="005B7C5C">
        <w:rPr>
          <w:rFonts w:cs="Times New Roman"/>
        </w:rPr>
        <w:t>say</w:t>
      </w:r>
      <w:proofErr w:type="gramEnd"/>
      <w:r w:rsidRPr="005B7C5C">
        <w:rPr>
          <w:rFonts w:cs="Times New Roman"/>
        </w:rPr>
        <w:t xml:space="preserve"> </w:t>
      </w:r>
      <w:r w:rsidR="004C361A">
        <w:rPr>
          <w:rFonts w:cs="Times New Roman"/>
        </w:rPr>
        <w:t>‘</w:t>
      </w:r>
      <w:r w:rsidRPr="005B7C5C">
        <w:rPr>
          <w:rFonts w:cs="Times New Roman"/>
        </w:rPr>
        <w:t>not yet,</w:t>
      </w:r>
      <w:r w:rsidR="004C361A">
        <w:rPr>
          <w:rFonts w:cs="Times New Roman"/>
        </w:rPr>
        <w:t>’</w:t>
      </w:r>
      <w:r w:rsidRPr="005B7C5C">
        <w:rPr>
          <w:rFonts w:cs="Times New Roman"/>
        </w:rPr>
        <w:t xml:space="preserve"> but it will occur once we have homes and food on the table. We will return to a representative government. Until that point, everyone is expected to contribute their time and their skills to help </w:t>
      </w:r>
      <w:r w:rsidRPr="005B7C5C">
        <w:rPr>
          <w:rFonts w:cs="Times New Roman"/>
          <w:noProof/>
        </w:rPr>
        <w:t>rebuil</w:t>
      </w:r>
      <w:r w:rsidR="00332574" w:rsidRPr="005B7C5C">
        <w:rPr>
          <w:rFonts w:cs="Times New Roman"/>
          <w:noProof/>
        </w:rPr>
        <w:t>d</w:t>
      </w:r>
      <w:r w:rsidRPr="005B7C5C">
        <w:rPr>
          <w:rFonts w:cs="Times New Roman"/>
        </w:rPr>
        <w:t xml:space="preserve"> our world.”</w:t>
      </w:r>
    </w:p>
    <w:p w14:paraId="197CF4E0" w14:textId="01DD3930" w:rsidR="003E6C70" w:rsidRPr="005B7C5C" w:rsidRDefault="003E6C70" w:rsidP="004537F7">
      <w:pPr>
        <w:rPr>
          <w:rFonts w:cs="Times New Roman"/>
        </w:rPr>
      </w:pPr>
      <w:r w:rsidRPr="005B7C5C">
        <w:rPr>
          <w:rFonts w:cs="Times New Roman"/>
        </w:rPr>
        <w:t>“Sir, there are a lot of questions that people still have about what happened, where the robots came from, how the virus started, and what i</w:t>
      </w:r>
      <w:r w:rsidR="00AF0956" w:rsidRPr="005B7C5C">
        <w:rPr>
          <w:rFonts w:cs="Times New Roman"/>
        </w:rPr>
        <w:t>s</w:t>
      </w:r>
      <w:r w:rsidRPr="005B7C5C">
        <w:rPr>
          <w:rFonts w:cs="Times New Roman"/>
        </w:rPr>
        <w:t xml:space="preserve"> happening in space,” pointed out Eddy.</w:t>
      </w:r>
    </w:p>
    <w:p w14:paraId="69CAE31E" w14:textId="2EE7A696" w:rsidR="003E6C70" w:rsidRPr="005B7C5C" w:rsidRDefault="003E6C70" w:rsidP="004537F7">
      <w:pPr>
        <w:rPr>
          <w:rFonts w:cs="Times New Roman"/>
        </w:rPr>
      </w:pPr>
      <w:r w:rsidRPr="005B7C5C">
        <w:rPr>
          <w:rFonts w:cs="Times New Roman"/>
        </w:rPr>
        <w:t xml:space="preserve">“Yes, I’m sure there are. We need to continue with the periodic briefings </w:t>
      </w:r>
      <w:r w:rsidR="004C361A">
        <w:rPr>
          <w:rFonts w:cs="Times New Roman"/>
        </w:rPr>
        <w:t>to have people answer the questions and explain</w:t>
      </w:r>
      <w:r w:rsidRPr="005B7C5C">
        <w:rPr>
          <w:rFonts w:cs="Times New Roman"/>
        </w:rPr>
        <w:t xml:space="preserve"> what’s happening. How are we doing on getting a TV broadcast up or </w:t>
      </w:r>
      <w:r w:rsidR="004054AF" w:rsidRPr="005B7C5C">
        <w:rPr>
          <w:rFonts w:cs="Times New Roman"/>
        </w:rPr>
        <w:t>an</w:t>
      </w:r>
      <w:r w:rsidRPr="005B7C5C">
        <w:rPr>
          <w:rFonts w:cs="Times New Roman"/>
          <w:noProof/>
        </w:rPr>
        <w:t>other type</w:t>
      </w:r>
      <w:r w:rsidRPr="005B7C5C">
        <w:rPr>
          <w:rFonts w:cs="Times New Roman"/>
        </w:rPr>
        <w:t xml:space="preserve"> of mass communication?”</w:t>
      </w:r>
    </w:p>
    <w:p w14:paraId="2777DEC3" w14:textId="57F4AC51" w:rsidR="003E6C70" w:rsidRPr="005B7C5C" w:rsidRDefault="003E6C70" w:rsidP="004537F7">
      <w:pPr>
        <w:rPr>
          <w:rFonts w:cs="Times New Roman"/>
        </w:rPr>
      </w:pPr>
      <w:r w:rsidRPr="005B7C5C">
        <w:rPr>
          <w:rFonts w:cs="Times New Roman"/>
        </w:rPr>
        <w:t xml:space="preserve">“Sir, we should have the TV channel </w:t>
      </w:r>
      <w:r w:rsidRPr="005B7C5C">
        <w:rPr>
          <w:rFonts w:cs="Times New Roman"/>
          <w:noProof/>
        </w:rPr>
        <w:t>online</w:t>
      </w:r>
      <w:r w:rsidRPr="005B7C5C">
        <w:rPr>
          <w:rFonts w:cs="Times New Roman"/>
        </w:rPr>
        <w:t xml:space="preserve"> in a day or two. We’re already </w:t>
      </w:r>
      <w:r w:rsidRPr="005B7C5C">
        <w:rPr>
          <w:rFonts w:cs="Times New Roman"/>
          <w:noProof/>
        </w:rPr>
        <w:t>spreading the word that it is coming and to prepare</w:t>
      </w:r>
      <w:r w:rsidRPr="005B7C5C">
        <w:rPr>
          <w:rFonts w:cs="Times New Roman"/>
        </w:rPr>
        <w:t xml:space="preserve"> for the first broadcast.”</w:t>
      </w:r>
    </w:p>
    <w:p w14:paraId="3CA9AD5D" w14:textId="77777777" w:rsidR="003E6C70" w:rsidRPr="005B7C5C" w:rsidRDefault="003E6C70" w:rsidP="004537F7">
      <w:pPr>
        <w:rPr>
          <w:rFonts w:cs="Times New Roman"/>
        </w:rPr>
      </w:pPr>
      <w:r w:rsidRPr="005B7C5C">
        <w:rPr>
          <w:rFonts w:cs="Times New Roman"/>
        </w:rPr>
        <w:t>“Great, book me a slot.”</w:t>
      </w:r>
    </w:p>
    <w:p w14:paraId="546CB069" w14:textId="77777777" w:rsidR="003E6C70" w:rsidRPr="005B7C5C" w:rsidRDefault="003E6C70" w:rsidP="004537F7">
      <w:pPr>
        <w:rPr>
          <w:rFonts w:cs="Times New Roman"/>
        </w:rPr>
      </w:pPr>
      <w:r w:rsidRPr="005B7C5C">
        <w:rPr>
          <w:rFonts w:cs="Times New Roman"/>
        </w:rPr>
        <w:t>“Yes, Sir.”</w:t>
      </w:r>
    </w:p>
    <w:p w14:paraId="65C1AF01" w14:textId="2A3CB8C5" w:rsidR="001742CE" w:rsidRPr="005B7C5C" w:rsidRDefault="009374F0" w:rsidP="00845671">
      <w:pPr>
        <w:pStyle w:val="Heading2"/>
        <w:rPr>
          <w:rFonts w:cs="Times New Roman"/>
        </w:rPr>
      </w:pPr>
      <w:r w:rsidRPr="005B7C5C">
        <w:rPr>
          <w:rFonts w:cs="Times New Roman"/>
        </w:rPr>
        <w:lastRenderedPageBreak/>
        <w:t xml:space="preserve">Submarine Moving South off the </w:t>
      </w:r>
      <w:r w:rsidR="004C361A">
        <w:rPr>
          <w:rFonts w:cs="Times New Roman"/>
        </w:rPr>
        <w:t>c</w:t>
      </w:r>
      <w:r w:rsidR="001742CE" w:rsidRPr="005B7C5C">
        <w:rPr>
          <w:rFonts w:cs="Times New Roman"/>
        </w:rPr>
        <w:t>oast of Virginia Beach</w:t>
      </w:r>
      <w:r w:rsidR="004C361A">
        <w:rPr>
          <w:rFonts w:cs="Times New Roman"/>
        </w:rPr>
        <w:t>,</w:t>
      </w:r>
      <w:r w:rsidR="001742CE" w:rsidRPr="005B7C5C">
        <w:rPr>
          <w:rFonts w:cs="Times New Roman"/>
        </w:rPr>
        <w:t xml:space="preserve"> Va.</w:t>
      </w:r>
    </w:p>
    <w:p w14:paraId="10C0259E" w14:textId="62D02253" w:rsidR="003E6C70" w:rsidRPr="005B7C5C" w:rsidRDefault="003E6C70" w:rsidP="004537F7">
      <w:pPr>
        <w:rPr>
          <w:rFonts w:cs="Times New Roman"/>
        </w:rPr>
      </w:pPr>
      <w:r w:rsidRPr="005B7C5C">
        <w:rPr>
          <w:rFonts w:cs="Times New Roman"/>
        </w:rPr>
        <w:t>“The submarine captain had no choice, the only way he could accomplish his part of the mission was to avoid the active pinging at the mouth of the Chesapeake Bay.</w:t>
      </w:r>
    </w:p>
    <w:p w14:paraId="366FE761" w14:textId="0802CF43" w:rsidR="003E6C70" w:rsidRPr="005B7C5C" w:rsidRDefault="003E6C70" w:rsidP="004537F7">
      <w:pPr>
        <w:rPr>
          <w:rFonts w:cs="Times New Roman"/>
        </w:rPr>
      </w:pPr>
      <w:r w:rsidRPr="005B7C5C">
        <w:rPr>
          <w:rFonts w:cs="Times New Roman"/>
        </w:rPr>
        <w:t>The best way to drop his cargo was to make</w:t>
      </w:r>
      <w:r w:rsidR="004054AF" w:rsidRPr="005B7C5C">
        <w:rPr>
          <w:rFonts w:cs="Times New Roman"/>
        </w:rPr>
        <w:t xml:space="preserve"> a</w:t>
      </w:r>
      <w:r w:rsidRPr="005B7C5C">
        <w:rPr>
          <w:rFonts w:cs="Times New Roman"/>
        </w:rPr>
        <w:t xml:space="preserve"> </w:t>
      </w:r>
      <w:r w:rsidRPr="005B7C5C">
        <w:rPr>
          <w:rFonts w:cs="Times New Roman"/>
          <w:noProof/>
        </w:rPr>
        <w:t>wide</w:t>
      </w:r>
      <w:r w:rsidRPr="005B7C5C">
        <w:rPr>
          <w:rFonts w:cs="Times New Roman"/>
        </w:rPr>
        <w:t xml:space="preserve"> circle around Hampton Roads and Virginia Beach and head south. The best option was to turn south of Cape Hatteras and drop his cargo along the </w:t>
      </w:r>
      <w:r w:rsidR="00331023" w:rsidRPr="005B7C5C">
        <w:rPr>
          <w:rFonts w:cs="Times New Roman"/>
        </w:rPr>
        <w:t>O</w:t>
      </w:r>
      <w:r w:rsidRPr="005B7C5C">
        <w:rPr>
          <w:rFonts w:cs="Times New Roman"/>
        </w:rPr>
        <w:t xml:space="preserve">uter </w:t>
      </w:r>
      <w:r w:rsidR="00331023" w:rsidRPr="005B7C5C">
        <w:rPr>
          <w:rFonts w:cs="Times New Roman"/>
        </w:rPr>
        <w:t>B</w:t>
      </w:r>
      <w:r w:rsidRPr="005B7C5C">
        <w:rPr>
          <w:rFonts w:cs="Times New Roman"/>
        </w:rPr>
        <w:t>anks. Once he made the turn, the landmass would shield his ship from the active sonar up the coast.</w:t>
      </w:r>
    </w:p>
    <w:p w14:paraId="7E0C4AED" w14:textId="07270613" w:rsidR="003E6C70" w:rsidRPr="005B7C5C" w:rsidRDefault="003E6C70" w:rsidP="004537F7">
      <w:pPr>
        <w:rPr>
          <w:rFonts w:cs="Times New Roman"/>
        </w:rPr>
      </w:pPr>
      <w:r w:rsidRPr="005B7C5C">
        <w:rPr>
          <w:rFonts w:cs="Times New Roman"/>
        </w:rPr>
        <w:t>By the time the submarine reached the target location, the sun was already an hour below the horizon. There was little chance that anyone would notice his actions. He was confident that his cargo would make it to shore easily u</w:t>
      </w:r>
      <w:r w:rsidR="001742CE" w:rsidRPr="005B7C5C">
        <w:rPr>
          <w:rFonts w:cs="Times New Roman"/>
        </w:rPr>
        <w:t>sing the silent electric motors. T</w:t>
      </w:r>
      <w:r w:rsidRPr="005B7C5C">
        <w:rPr>
          <w:rFonts w:cs="Times New Roman"/>
        </w:rPr>
        <w:t>he small craft could easily cover 3-4 nautical miles and place them on the beach without a sound.</w:t>
      </w:r>
    </w:p>
    <w:p w14:paraId="6D6C936B" w14:textId="2FE80289" w:rsidR="009F6CFE" w:rsidRPr="005B7C5C" w:rsidRDefault="009F6CFE" w:rsidP="00845671">
      <w:pPr>
        <w:pStyle w:val="Heading2"/>
        <w:rPr>
          <w:rFonts w:cs="Times New Roman"/>
        </w:rPr>
      </w:pPr>
      <w:r w:rsidRPr="005B7C5C">
        <w:rPr>
          <w:rFonts w:cs="Times New Roman"/>
        </w:rPr>
        <w:t>South of Cape Hatteras</w:t>
      </w:r>
    </w:p>
    <w:p w14:paraId="70813F2B" w14:textId="0B9EAC06" w:rsidR="003E6C70" w:rsidRPr="005B7C5C" w:rsidRDefault="00B719E6" w:rsidP="004537F7">
      <w:pPr>
        <w:rPr>
          <w:rFonts w:cs="Times New Roman"/>
          <w:sz w:val="36"/>
        </w:rPr>
      </w:pPr>
      <w:r w:rsidRPr="005B7C5C">
        <w:rPr>
          <w:rFonts w:cs="Times New Roman"/>
        </w:rPr>
        <w:t>Jianyu</w:t>
      </w:r>
      <w:r w:rsidR="003E6C70" w:rsidRPr="005B7C5C">
        <w:rPr>
          <w:rFonts w:cs="Times New Roman"/>
        </w:rPr>
        <w:t xml:space="preserve"> Cheng</w:t>
      </w:r>
      <w:r w:rsidRPr="005B7C5C">
        <w:rPr>
          <w:rFonts w:cs="Times New Roman"/>
        </w:rPr>
        <w:t>,</w:t>
      </w:r>
      <w:r w:rsidR="001742CE" w:rsidRPr="005B7C5C">
        <w:rPr>
          <w:rFonts w:cs="Times New Roman"/>
        </w:rPr>
        <w:t xml:space="preserve"> a proud member of the Chin</w:t>
      </w:r>
      <w:r w:rsidR="003E6C70" w:rsidRPr="005B7C5C">
        <w:rPr>
          <w:rFonts w:cs="Times New Roman"/>
        </w:rPr>
        <w:t>ese PLA Special Operations Branch, stood on the beach just southwest of Cape Hatteras. He took a deep breath of sea air</w:t>
      </w:r>
      <w:r w:rsidR="00332574" w:rsidRPr="005B7C5C">
        <w:rPr>
          <w:rFonts w:cs="Times New Roman"/>
        </w:rPr>
        <w:t>,</w:t>
      </w:r>
      <w:r w:rsidR="003E6C70" w:rsidRPr="005B7C5C">
        <w:rPr>
          <w:rFonts w:cs="Times New Roman"/>
        </w:rPr>
        <w:t xml:space="preserve"> </w:t>
      </w:r>
      <w:r w:rsidR="003E6C70" w:rsidRPr="005B7C5C">
        <w:rPr>
          <w:rFonts w:cs="Times New Roman"/>
          <w:noProof/>
        </w:rPr>
        <w:t>and</w:t>
      </w:r>
      <w:r w:rsidR="003E6C70" w:rsidRPr="005B7C5C">
        <w:rPr>
          <w:rFonts w:cs="Times New Roman"/>
        </w:rPr>
        <w:t xml:space="preserve"> his thoughts went back three years when he graduated from George Washington University with a degree in American History. This was his first time return</w:t>
      </w:r>
      <w:r w:rsidR="004C361A">
        <w:rPr>
          <w:rFonts w:cs="Times New Roman"/>
        </w:rPr>
        <w:t>ing</w:t>
      </w:r>
      <w:r w:rsidR="003E6C70" w:rsidRPr="005B7C5C">
        <w:rPr>
          <w:rFonts w:cs="Times New Roman"/>
        </w:rPr>
        <w:t xml:space="preserve"> to American </w:t>
      </w:r>
      <w:r w:rsidR="003E6C70" w:rsidRPr="005B7C5C">
        <w:rPr>
          <w:rFonts w:cs="Times New Roman"/>
          <w:noProof/>
        </w:rPr>
        <w:t>soil</w:t>
      </w:r>
      <w:r w:rsidR="004054AF" w:rsidRPr="005B7C5C">
        <w:rPr>
          <w:rFonts w:cs="Times New Roman"/>
          <w:noProof/>
        </w:rPr>
        <w:t>,</w:t>
      </w:r>
      <w:r w:rsidR="003E6C70" w:rsidRPr="005B7C5C">
        <w:rPr>
          <w:rFonts w:cs="Times New Roman"/>
        </w:rPr>
        <w:t xml:space="preserve"> and this was his most important mission.</w:t>
      </w:r>
    </w:p>
    <w:p w14:paraId="2961397A" w14:textId="38AACD9C" w:rsidR="003E6C70" w:rsidRPr="005B7C5C" w:rsidRDefault="003E6C70" w:rsidP="004537F7">
      <w:pPr>
        <w:rPr>
          <w:rFonts w:cs="Times New Roman"/>
        </w:rPr>
      </w:pPr>
      <w:r w:rsidRPr="005B7C5C">
        <w:rPr>
          <w:rFonts w:cs="Times New Roman"/>
        </w:rPr>
        <w:lastRenderedPageBreak/>
        <w:t>“Murry, hurry</w:t>
      </w:r>
      <w:r w:rsidR="001742CE" w:rsidRPr="005B7C5C">
        <w:rPr>
          <w:rFonts w:cs="Times New Roman"/>
        </w:rPr>
        <w:t xml:space="preserve"> up</w:t>
      </w:r>
      <w:r w:rsidRPr="005B7C5C">
        <w:rPr>
          <w:rFonts w:cs="Times New Roman"/>
        </w:rPr>
        <w:t xml:space="preserve"> and get ashore</w:t>
      </w:r>
      <w:r w:rsidR="004C361A">
        <w:rPr>
          <w:rFonts w:cs="Times New Roman"/>
        </w:rPr>
        <w:t>. W</w:t>
      </w:r>
      <w:r w:rsidRPr="005B7C5C">
        <w:rPr>
          <w:rFonts w:cs="Times New Roman"/>
        </w:rPr>
        <w:t>e need to hide that raft,” Captain Jianyu said to his subordinate.</w:t>
      </w:r>
    </w:p>
    <w:p w14:paraId="11E6C3AE" w14:textId="0A32D8AB" w:rsidR="003E6C70" w:rsidRPr="005B7C5C" w:rsidRDefault="003E6C70" w:rsidP="004537F7">
      <w:pPr>
        <w:rPr>
          <w:rFonts w:cs="Times New Roman"/>
        </w:rPr>
      </w:pPr>
      <w:r w:rsidRPr="005B7C5C">
        <w:rPr>
          <w:rFonts w:cs="Times New Roman"/>
        </w:rPr>
        <w:t>“Yes</w:t>
      </w:r>
      <w:r w:rsidR="004C361A">
        <w:rPr>
          <w:rFonts w:cs="Times New Roman"/>
        </w:rPr>
        <w:t>,</w:t>
      </w:r>
      <w:r w:rsidRPr="005B7C5C">
        <w:rPr>
          <w:rFonts w:cs="Times New Roman"/>
        </w:rPr>
        <w:t xml:space="preserve"> Peter,” said PLA Chief Sergeant Huizhong</w:t>
      </w:r>
      <w:r w:rsidR="00763DF0" w:rsidRPr="005B7C5C">
        <w:rPr>
          <w:rFonts w:cs="Times New Roman"/>
        </w:rPr>
        <w:t xml:space="preserve"> </w:t>
      </w:r>
      <w:r w:rsidRPr="005B7C5C">
        <w:rPr>
          <w:rFonts w:cs="Times New Roman"/>
        </w:rPr>
        <w:t>Déwei.</w:t>
      </w:r>
    </w:p>
    <w:p w14:paraId="5CEDB331" w14:textId="5A2A70BF" w:rsidR="003E6C70" w:rsidRPr="005B7C5C" w:rsidRDefault="003E6C70" w:rsidP="004537F7">
      <w:pPr>
        <w:rPr>
          <w:rFonts w:cs="Times New Roman"/>
        </w:rPr>
      </w:pPr>
      <w:r w:rsidRPr="005B7C5C">
        <w:rPr>
          <w:rFonts w:cs="Times New Roman"/>
        </w:rPr>
        <w:t>PLA Aiguo Kang helped his friend Murry pull the small boat ashore and hide it in some coastal brush. “Peter</w:t>
      </w:r>
      <w:r w:rsidR="004C361A">
        <w:rPr>
          <w:rFonts w:cs="Times New Roman"/>
        </w:rPr>
        <w:t>,</w:t>
      </w:r>
      <w:r w:rsidRPr="005B7C5C">
        <w:rPr>
          <w:rFonts w:cs="Times New Roman"/>
        </w:rPr>
        <w:t xml:space="preserve"> the boat has been hidden,” </w:t>
      </w:r>
      <w:r w:rsidR="00331023" w:rsidRPr="005B7C5C">
        <w:rPr>
          <w:rFonts w:cs="Times New Roman"/>
        </w:rPr>
        <w:t>Murry</w:t>
      </w:r>
      <w:r w:rsidRPr="005B7C5C">
        <w:rPr>
          <w:rFonts w:cs="Times New Roman"/>
        </w:rPr>
        <w:t xml:space="preserve"> said once the last of the brush was moved.</w:t>
      </w:r>
    </w:p>
    <w:p w14:paraId="2600357F" w14:textId="5320F098" w:rsidR="003E6C70" w:rsidRPr="005B7C5C" w:rsidRDefault="003E6C70" w:rsidP="004537F7">
      <w:pPr>
        <w:rPr>
          <w:rFonts w:cs="Times New Roman"/>
        </w:rPr>
      </w:pPr>
      <w:r w:rsidRPr="005B7C5C">
        <w:rPr>
          <w:rFonts w:cs="Times New Roman"/>
          <w:noProof/>
        </w:rPr>
        <w:t>“</w:t>
      </w:r>
      <w:r w:rsidR="00331023" w:rsidRPr="005B7C5C">
        <w:rPr>
          <w:rFonts w:cs="Times New Roman"/>
          <w:noProof/>
        </w:rPr>
        <w:t>Leon</w:t>
      </w:r>
      <w:r w:rsidR="004054AF" w:rsidRPr="005B7C5C">
        <w:rPr>
          <w:rFonts w:cs="Times New Roman"/>
          <w:noProof/>
        </w:rPr>
        <w:t>, you and Murry,</w:t>
      </w:r>
      <w:r w:rsidRPr="005B7C5C">
        <w:rPr>
          <w:rFonts w:cs="Times New Roman"/>
        </w:rPr>
        <w:t xml:space="preserve"> find a car</w:t>
      </w:r>
      <w:r w:rsidR="004C361A">
        <w:rPr>
          <w:rFonts w:cs="Times New Roman"/>
        </w:rPr>
        <w:t>;</w:t>
      </w:r>
      <w:r w:rsidRPr="005B7C5C">
        <w:rPr>
          <w:rFonts w:cs="Times New Roman"/>
        </w:rPr>
        <w:t xml:space="preserve"> there should be plenty of them around. I want to get on Rte</w:t>
      </w:r>
      <w:r w:rsidR="00B719E6" w:rsidRPr="005B7C5C">
        <w:rPr>
          <w:rFonts w:cs="Times New Roman"/>
        </w:rPr>
        <w:t>.</w:t>
      </w:r>
      <w:r w:rsidRPr="005B7C5C">
        <w:rPr>
          <w:rFonts w:cs="Times New Roman"/>
        </w:rPr>
        <w:t xml:space="preserve"> 12 and get to our destination well before sunrise,” </w:t>
      </w:r>
      <w:r w:rsidRPr="005B7C5C">
        <w:rPr>
          <w:rFonts w:cs="Times New Roman"/>
          <w:noProof/>
        </w:rPr>
        <w:t>directed</w:t>
      </w:r>
      <w:r w:rsidRPr="005B7C5C">
        <w:rPr>
          <w:rFonts w:cs="Times New Roman"/>
        </w:rPr>
        <w:t xml:space="preserve"> </w:t>
      </w:r>
      <w:r w:rsidR="00331023" w:rsidRPr="005B7C5C">
        <w:rPr>
          <w:rFonts w:cs="Times New Roman"/>
        </w:rPr>
        <w:t>Peter</w:t>
      </w:r>
      <w:r w:rsidRPr="005B7C5C">
        <w:rPr>
          <w:rFonts w:cs="Times New Roman"/>
        </w:rPr>
        <w:t>.</w:t>
      </w:r>
    </w:p>
    <w:p w14:paraId="711102AE" w14:textId="57F30CFF" w:rsidR="003E6C70" w:rsidRPr="005B7C5C" w:rsidRDefault="003E6C70" w:rsidP="004537F7">
      <w:pPr>
        <w:rPr>
          <w:rFonts w:cs="Times New Roman"/>
        </w:rPr>
      </w:pPr>
      <w:r w:rsidRPr="005B7C5C">
        <w:rPr>
          <w:rFonts w:cs="Times New Roman"/>
        </w:rPr>
        <w:t xml:space="preserve">The coastal community seemed to have at least one car in each of the driveways. They were all well hidden from each </w:t>
      </w:r>
      <w:r w:rsidRPr="005B7C5C">
        <w:rPr>
          <w:rFonts w:cs="Times New Roman"/>
          <w:noProof/>
        </w:rPr>
        <w:t>other</w:t>
      </w:r>
      <w:r w:rsidR="004054AF" w:rsidRPr="005B7C5C">
        <w:rPr>
          <w:rFonts w:cs="Times New Roman"/>
          <w:noProof/>
        </w:rPr>
        <w:t>,</w:t>
      </w:r>
      <w:r w:rsidRPr="005B7C5C">
        <w:rPr>
          <w:rFonts w:cs="Times New Roman"/>
        </w:rPr>
        <w:t xml:space="preserve"> and it took only a few minutes to find one, hot-wire it and start their journey. They didn’t know exactly where they were going, but they had a general idea.</w:t>
      </w:r>
    </w:p>
    <w:p w14:paraId="2C9E87BD" w14:textId="77777777" w:rsidR="009F6CFE" w:rsidRPr="005B7C5C" w:rsidRDefault="009F6CFE" w:rsidP="00845671">
      <w:pPr>
        <w:pStyle w:val="Heading2"/>
        <w:rPr>
          <w:rFonts w:cs="Times New Roman"/>
        </w:rPr>
      </w:pPr>
      <w:r w:rsidRPr="005B7C5C">
        <w:rPr>
          <w:rFonts w:cs="Times New Roman"/>
        </w:rPr>
        <w:t>Driving North Heading into Virginia Beach</w:t>
      </w:r>
    </w:p>
    <w:p w14:paraId="302E95BB" w14:textId="31BAC7D8" w:rsidR="003E6C70" w:rsidRPr="005B7C5C" w:rsidRDefault="003E6C70" w:rsidP="004537F7">
      <w:pPr>
        <w:rPr>
          <w:rFonts w:cs="Times New Roman"/>
        </w:rPr>
      </w:pPr>
      <w:r w:rsidRPr="005B7C5C">
        <w:rPr>
          <w:rFonts w:cs="Times New Roman"/>
        </w:rPr>
        <w:t>“The trip north went easy. There was only one road</w:t>
      </w:r>
      <w:r w:rsidR="00332574" w:rsidRPr="005B7C5C">
        <w:rPr>
          <w:rFonts w:cs="Times New Roman"/>
        </w:rPr>
        <w:t>,</w:t>
      </w:r>
      <w:r w:rsidRPr="005B7C5C">
        <w:rPr>
          <w:rFonts w:cs="Times New Roman"/>
        </w:rPr>
        <w:t xml:space="preserve"> </w:t>
      </w:r>
      <w:r w:rsidR="001742CE" w:rsidRPr="005B7C5C">
        <w:rPr>
          <w:rFonts w:cs="Times New Roman"/>
        </w:rPr>
        <w:t>R</w:t>
      </w:r>
      <w:r w:rsidR="00332574" w:rsidRPr="005B7C5C">
        <w:rPr>
          <w:rFonts w:cs="Times New Roman"/>
        </w:rPr>
        <w:t>oute</w:t>
      </w:r>
      <w:r w:rsidRPr="005B7C5C">
        <w:rPr>
          <w:rFonts w:cs="Times New Roman"/>
        </w:rPr>
        <w:t xml:space="preserve"> </w:t>
      </w:r>
      <w:r w:rsidRPr="005B7C5C">
        <w:rPr>
          <w:rFonts w:cs="Times New Roman"/>
          <w:noProof/>
        </w:rPr>
        <w:t>12</w:t>
      </w:r>
      <w:r w:rsidR="004C361A">
        <w:rPr>
          <w:rFonts w:cs="Times New Roman"/>
          <w:noProof/>
        </w:rPr>
        <w:t>,</w:t>
      </w:r>
      <w:r w:rsidRPr="005B7C5C">
        <w:rPr>
          <w:rFonts w:cs="Times New Roman"/>
          <w:noProof/>
        </w:rPr>
        <w:t xml:space="preserve"> that went the full length of the Outer Banks</w:t>
      </w:r>
      <w:r w:rsidRPr="005B7C5C">
        <w:rPr>
          <w:rFonts w:cs="Times New Roman"/>
        </w:rPr>
        <w:t xml:space="preserve">. Staying on it </w:t>
      </w:r>
      <w:r w:rsidRPr="005B7C5C">
        <w:rPr>
          <w:rFonts w:cs="Times New Roman"/>
          <w:noProof/>
        </w:rPr>
        <w:t>brought</w:t>
      </w:r>
      <w:r w:rsidRPr="005B7C5C">
        <w:rPr>
          <w:rFonts w:cs="Times New Roman"/>
        </w:rPr>
        <w:t xml:space="preserve"> them </w:t>
      </w:r>
      <w:r w:rsidRPr="005B7C5C">
        <w:rPr>
          <w:rFonts w:cs="Times New Roman"/>
          <w:noProof/>
        </w:rPr>
        <w:t>to</w:t>
      </w:r>
      <w:r w:rsidRPr="005B7C5C">
        <w:rPr>
          <w:rFonts w:cs="Times New Roman"/>
        </w:rPr>
        <w:t xml:space="preserve"> Virginia Beach from the south.</w:t>
      </w:r>
    </w:p>
    <w:p w14:paraId="0632F77C" w14:textId="6695D1EE" w:rsidR="003E6C70" w:rsidRPr="005B7C5C" w:rsidRDefault="003E6C70" w:rsidP="004537F7">
      <w:pPr>
        <w:rPr>
          <w:rFonts w:cs="Times New Roman"/>
        </w:rPr>
      </w:pPr>
      <w:r w:rsidRPr="005B7C5C">
        <w:rPr>
          <w:rFonts w:cs="Times New Roman"/>
        </w:rPr>
        <w:t xml:space="preserve">Peter, </w:t>
      </w:r>
      <w:r w:rsidRPr="005B7C5C">
        <w:rPr>
          <w:rFonts w:cs="Times New Roman"/>
          <w:noProof/>
        </w:rPr>
        <w:t>Murry</w:t>
      </w:r>
      <w:r w:rsidR="00182A7E" w:rsidRPr="005B7C5C">
        <w:rPr>
          <w:rFonts w:cs="Times New Roman"/>
          <w:noProof/>
        </w:rPr>
        <w:t>,</w:t>
      </w:r>
      <w:r w:rsidRPr="005B7C5C">
        <w:rPr>
          <w:rFonts w:cs="Times New Roman"/>
        </w:rPr>
        <w:t xml:space="preserve"> and Leon would fit in well. They were educated in different colleges in the United States. They didn’t have any accents</w:t>
      </w:r>
      <w:r w:rsidR="00332574"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even though they had some minor Chinese characteristics, they looked more like Americans. They could easily pass as citizens.</w:t>
      </w:r>
    </w:p>
    <w:p w14:paraId="6C4D0DA3" w14:textId="1736E41A" w:rsidR="003E6C70" w:rsidRPr="005B7C5C" w:rsidRDefault="003E6C70" w:rsidP="004537F7">
      <w:pPr>
        <w:rPr>
          <w:rFonts w:cs="Times New Roman"/>
        </w:rPr>
      </w:pPr>
      <w:r w:rsidRPr="005B7C5C">
        <w:rPr>
          <w:rFonts w:cs="Times New Roman"/>
        </w:rPr>
        <w:lastRenderedPageBreak/>
        <w:t xml:space="preserve">Nurturing Chinese loyalists </w:t>
      </w:r>
      <w:r w:rsidRPr="005B7C5C">
        <w:rPr>
          <w:rFonts w:cs="Times New Roman"/>
          <w:noProof/>
        </w:rPr>
        <w:t>w</w:t>
      </w:r>
      <w:r w:rsidR="004C361A">
        <w:rPr>
          <w:rFonts w:cs="Times New Roman"/>
          <w:noProof/>
        </w:rPr>
        <w:t>as</w:t>
      </w:r>
      <w:r w:rsidRPr="005B7C5C">
        <w:rPr>
          <w:rFonts w:cs="Times New Roman"/>
        </w:rPr>
        <w:t xml:space="preserve"> part of the </w:t>
      </w:r>
      <w:r w:rsidRPr="005B7C5C">
        <w:rPr>
          <w:rFonts w:cs="Times New Roman"/>
          <w:noProof/>
        </w:rPr>
        <w:t>long</w:t>
      </w:r>
      <w:r w:rsidR="004054AF" w:rsidRPr="005B7C5C">
        <w:rPr>
          <w:rFonts w:cs="Times New Roman"/>
          <w:noProof/>
        </w:rPr>
        <w:t>-</w:t>
      </w:r>
      <w:r w:rsidRPr="005B7C5C">
        <w:rPr>
          <w:rFonts w:cs="Times New Roman"/>
          <w:noProof/>
        </w:rPr>
        <w:t>term</w:t>
      </w:r>
      <w:r w:rsidRPr="005B7C5C">
        <w:rPr>
          <w:rFonts w:cs="Times New Roman"/>
        </w:rPr>
        <w:t xml:space="preserve"> Chinese plan. Send them to the US, get them educated, encourage them to ‘fit in</w:t>
      </w:r>
      <w:r w:rsidR="00332574" w:rsidRPr="005B7C5C">
        <w:rPr>
          <w:rFonts w:cs="Times New Roman"/>
          <w:noProof/>
        </w:rPr>
        <w:t>,’</w:t>
      </w:r>
      <w:r w:rsidRPr="005B7C5C">
        <w:rPr>
          <w:rFonts w:cs="Times New Roman"/>
        </w:rPr>
        <w:t xml:space="preserve"> learn the language and customs. </w:t>
      </w:r>
      <w:r w:rsidRPr="005B7C5C">
        <w:rPr>
          <w:rFonts w:cs="Times New Roman"/>
          <w:noProof/>
        </w:rPr>
        <w:t>Someday</w:t>
      </w:r>
      <w:r w:rsidRPr="005B7C5C">
        <w:rPr>
          <w:rFonts w:cs="Times New Roman"/>
        </w:rPr>
        <w:t xml:space="preserve"> they </w:t>
      </w:r>
      <w:proofErr w:type="gramStart"/>
      <w:r w:rsidRPr="005B7C5C">
        <w:rPr>
          <w:rFonts w:cs="Times New Roman"/>
        </w:rPr>
        <w:t>would</w:t>
      </w:r>
      <w:proofErr w:type="gramEnd"/>
      <w:r w:rsidRPr="005B7C5C">
        <w:rPr>
          <w:rFonts w:cs="Times New Roman"/>
        </w:rPr>
        <w:t xml:space="preserve"> </w:t>
      </w:r>
      <w:r w:rsidR="00AF0956" w:rsidRPr="005B7C5C">
        <w:rPr>
          <w:rFonts w:cs="Times New Roman"/>
        </w:rPr>
        <w:t xml:space="preserve">be </w:t>
      </w:r>
      <w:proofErr w:type="gramStart"/>
      <w:r w:rsidRPr="005B7C5C">
        <w:rPr>
          <w:rFonts w:cs="Times New Roman"/>
        </w:rPr>
        <w:t>put to use</w:t>
      </w:r>
      <w:proofErr w:type="gramEnd"/>
      <w:r w:rsidRPr="005B7C5C">
        <w:rPr>
          <w:rFonts w:cs="Times New Roman"/>
        </w:rPr>
        <w:t xml:space="preserve"> by the People’s Republic. Today was their time, their time to bring things into balance.</w:t>
      </w:r>
    </w:p>
    <w:p w14:paraId="63110BE4" w14:textId="438EA812" w:rsidR="003E6C70" w:rsidRPr="005B7C5C" w:rsidRDefault="003E6C70" w:rsidP="004537F7">
      <w:pPr>
        <w:rPr>
          <w:rFonts w:cs="Times New Roman"/>
        </w:rPr>
      </w:pPr>
      <w:proofErr w:type="gramStart"/>
      <w:r w:rsidRPr="005B7C5C">
        <w:rPr>
          <w:rFonts w:cs="Times New Roman"/>
        </w:rPr>
        <w:t xml:space="preserve">The three men, Peter, </w:t>
      </w:r>
      <w:r w:rsidRPr="005B7C5C">
        <w:rPr>
          <w:rFonts w:cs="Times New Roman"/>
          <w:noProof/>
        </w:rPr>
        <w:t>Murry</w:t>
      </w:r>
      <w:r w:rsidR="004054AF" w:rsidRPr="005B7C5C">
        <w:rPr>
          <w:rFonts w:cs="Times New Roman"/>
          <w:noProof/>
        </w:rPr>
        <w:t>,</w:t>
      </w:r>
      <w:r w:rsidRPr="005B7C5C">
        <w:rPr>
          <w:rFonts w:cs="Times New Roman"/>
        </w:rPr>
        <w:t xml:space="preserve"> and </w:t>
      </w:r>
      <w:r w:rsidRPr="005B7C5C">
        <w:rPr>
          <w:rFonts w:cs="Times New Roman"/>
          <w:noProof/>
        </w:rPr>
        <w:t>Leon</w:t>
      </w:r>
      <w:r w:rsidR="004054AF" w:rsidRPr="005B7C5C">
        <w:rPr>
          <w:rFonts w:cs="Times New Roman"/>
          <w:noProof/>
        </w:rPr>
        <w:t>,</w:t>
      </w:r>
      <w:proofErr w:type="gramEnd"/>
      <w:r w:rsidRPr="005B7C5C">
        <w:rPr>
          <w:rFonts w:cs="Times New Roman"/>
        </w:rPr>
        <w:t xml:space="preserve"> weren’t told about the situation the world faced. They were aware, of course, of the virus, but they knew little about its outcome. They knew nothing of the Earth’s Space Command</w:t>
      </w:r>
      <w:r w:rsidR="00332574" w:rsidRPr="005B7C5C">
        <w:rPr>
          <w:rFonts w:cs="Times New Roman"/>
        </w:rPr>
        <w:t>,</w:t>
      </w:r>
      <w:r w:rsidRPr="005B7C5C">
        <w:rPr>
          <w:rFonts w:cs="Times New Roman"/>
        </w:rPr>
        <w:t xml:space="preserve"> </w:t>
      </w:r>
      <w:proofErr w:type="gramStart"/>
      <w:r w:rsidRPr="005B7C5C">
        <w:rPr>
          <w:rFonts w:cs="Times New Roman"/>
          <w:noProof/>
        </w:rPr>
        <w:t>and</w:t>
      </w:r>
      <w:r w:rsidRPr="005B7C5C">
        <w:rPr>
          <w:rFonts w:cs="Times New Roman"/>
        </w:rPr>
        <w:t xml:space="preserve"> </w:t>
      </w:r>
      <w:r w:rsidRPr="005B7C5C">
        <w:rPr>
          <w:rFonts w:cs="Times New Roman"/>
          <w:noProof/>
        </w:rPr>
        <w:t>in particular</w:t>
      </w:r>
      <w:r w:rsidR="004054AF" w:rsidRPr="005B7C5C">
        <w:rPr>
          <w:rFonts w:cs="Times New Roman"/>
          <w:noProof/>
        </w:rPr>
        <w:t>,</w:t>
      </w:r>
      <w:r w:rsidRPr="005B7C5C">
        <w:rPr>
          <w:rFonts w:cs="Times New Roman"/>
        </w:rPr>
        <w:t xml:space="preserve"> they</w:t>
      </w:r>
      <w:proofErr w:type="gramEnd"/>
      <w:r w:rsidRPr="005B7C5C">
        <w:rPr>
          <w:rFonts w:cs="Times New Roman"/>
        </w:rPr>
        <w:t xml:space="preserve"> didn’t know that </w:t>
      </w:r>
      <w:r w:rsidR="00B719E6" w:rsidRPr="005B7C5C">
        <w:rPr>
          <w:rFonts w:cs="Times New Roman"/>
        </w:rPr>
        <w:t xml:space="preserve">some of </w:t>
      </w:r>
      <w:r w:rsidRPr="005B7C5C">
        <w:rPr>
          <w:rFonts w:cs="Times New Roman"/>
        </w:rPr>
        <w:t xml:space="preserve">the remaining Chinese leadership felt slighted and wanted control. The world had </w:t>
      </w:r>
      <w:r w:rsidRPr="005B7C5C">
        <w:rPr>
          <w:rFonts w:cs="Times New Roman"/>
          <w:noProof/>
        </w:rPr>
        <w:t>changed</w:t>
      </w:r>
      <w:r w:rsidR="004054AF" w:rsidRPr="005B7C5C">
        <w:rPr>
          <w:rFonts w:cs="Times New Roman"/>
          <w:noProof/>
        </w:rPr>
        <w:t>,</w:t>
      </w:r>
      <w:r w:rsidRPr="005B7C5C">
        <w:rPr>
          <w:rFonts w:cs="Times New Roman"/>
        </w:rPr>
        <w:t xml:space="preserve"> and </w:t>
      </w:r>
      <w:r w:rsidR="00332574" w:rsidRPr="005B7C5C">
        <w:rPr>
          <w:rFonts w:cs="Times New Roman"/>
          <w:noProof/>
        </w:rPr>
        <w:t>his</w:t>
      </w:r>
      <w:r w:rsidR="00B719E6" w:rsidRPr="005B7C5C">
        <w:rPr>
          <w:rFonts w:cs="Times New Roman"/>
        </w:rPr>
        <w:t xml:space="preserve"> small group felt that </w:t>
      </w:r>
      <w:r w:rsidRPr="005B7C5C">
        <w:rPr>
          <w:rFonts w:cs="Times New Roman"/>
        </w:rPr>
        <w:t xml:space="preserve">it was China’s time. </w:t>
      </w:r>
      <w:r w:rsidR="00B719E6" w:rsidRPr="005B7C5C">
        <w:rPr>
          <w:rFonts w:cs="Times New Roman"/>
        </w:rPr>
        <w:t>The three soldiers</w:t>
      </w:r>
      <w:r w:rsidRPr="005B7C5C">
        <w:rPr>
          <w:rFonts w:cs="Times New Roman"/>
        </w:rPr>
        <w:t xml:space="preserve"> only knew their </w:t>
      </w:r>
      <w:r w:rsidRPr="005B7C5C">
        <w:rPr>
          <w:rFonts w:cs="Times New Roman"/>
          <w:noProof/>
        </w:rPr>
        <w:t>mission</w:t>
      </w:r>
      <w:r w:rsidR="004054AF" w:rsidRPr="005B7C5C">
        <w:rPr>
          <w:rFonts w:cs="Times New Roman"/>
          <w:noProof/>
        </w:rPr>
        <w:t>,</w:t>
      </w:r>
      <w:r w:rsidRPr="005B7C5C">
        <w:rPr>
          <w:rFonts w:cs="Times New Roman"/>
        </w:rPr>
        <w:t xml:space="preserve"> and they would do anything to accomplish it.</w:t>
      </w:r>
    </w:p>
    <w:p w14:paraId="20021667" w14:textId="32243FCA" w:rsidR="003E6C70" w:rsidRPr="005B7C5C" w:rsidRDefault="003E6C70" w:rsidP="004537F7">
      <w:pPr>
        <w:rPr>
          <w:rFonts w:cs="Times New Roman"/>
        </w:rPr>
      </w:pPr>
      <w:r w:rsidRPr="005B7C5C">
        <w:rPr>
          <w:rFonts w:cs="Times New Roman"/>
        </w:rPr>
        <w:t>Peter slowed as he entered the outskirts of Virgin</w:t>
      </w:r>
      <w:r w:rsidR="001742CE" w:rsidRPr="005B7C5C">
        <w:rPr>
          <w:rFonts w:cs="Times New Roman"/>
        </w:rPr>
        <w:t>i</w:t>
      </w:r>
      <w:r w:rsidRPr="005B7C5C">
        <w:rPr>
          <w:rFonts w:cs="Times New Roman"/>
        </w:rPr>
        <w:t>a Beach. He wasn’t sure where they were going or wha</w:t>
      </w:r>
      <w:r w:rsidR="001742CE" w:rsidRPr="005B7C5C">
        <w:rPr>
          <w:rFonts w:cs="Times New Roman"/>
        </w:rPr>
        <w:t>t kind of reception they’d face, but he knew where to begin looking.</w:t>
      </w:r>
    </w:p>
    <w:p w14:paraId="0B222877" w14:textId="77777777" w:rsidR="003E6C70" w:rsidRPr="005B7C5C" w:rsidRDefault="003E6C70" w:rsidP="004537F7">
      <w:pPr>
        <w:rPr>
          <w:rFonts w:cs="Times New Roman"/>
        </w:rPr>
      </w:pPr>
      <w:r w:rsidRPr="005B7C5C">
        <w:rPr>
          <w:rFonts w:cs="Times New Roman"/>
        </w:rPr>
        <w:t>“Murry, keep your eyes open and let me know if you see any police or military. I have no idea how they’ve organized or how they’re protecting themselves,” Peter said to caution his partner seated in the passenger seat.</w:t>
      </w:r>
    </w:p>
    <w:p w14:paraId="387715CD" w14:textId="24474B32" w:rsidR="003E6C70" w:rsidRPr="005B7C5C" w:rsidRDefault="003E6C70" w:rsidP="004537F7">
      <w:pPr>
        <w:rPr>
          <w:rFonts w:cs="Times New Roman"/>
        </w:rPr>
      </w:pPr>
      <w:r w:rsidRPr="005B7C5C">
        <w:rPr>
          <w:rFonts w:cs="Times New Roman"/>
        </w:rPr>
        <w:t>“Leon, Murry</w:t>
      </w:r>
      <w:r w:rsidR="004C361A">
        <w:rPr>
          <w:rFonts w:cs="Times New Roman"/>
        </w:rPr>
        <w:t>,</w:t>
      </w:r>
      <w:r w:rsidRPr="005B7C5C">
        <w:rPr>
          <w:rFonts w:cs="Times New Roman"/>
        </w:rPr>
        <w:t xml:space="preserve"> let’s go over everything once again. I’m from Atlanta</w:t>
      </w:r>
      <w:r w:rsidR="004C361A">
        <w:rPr>
          <w:rFonts w:cs="Times New Roman"/>
        </w:rPr>
        <w:t>.</w:t>
      </w:r>
      <w:r w:rsidRPr="005B7C5C">
        <w:rPr>
          <w:rFonts w:cs="Times New Roman"/>
        </w:rPr>
        <w:t xml:space="preserve"> I’m a hotel manager from a Best Western near the airport. Murry, you’re a car mechanic from Macon</w:t>
      </w:r>
      <w:r w:rsidR="004C361A">
        <w:rPr>
          <w:rFonts w:cs="Times New Roman"/>
        </w:rPr>
        <w:t>,</w:t>
      </w:r>
      <w:r w:rsidRPr="005B7C5C">
        <w:rPr>
          <w:rFonts w:cs="Times New Roman"/>
        </w:rPr>
        <w:t xml:space="preserve"> Georgia</w:t>
      </w:r>
      <w:r w:rsidR="004C361A">
        <w:rPr>
          <w:rFonts w:cs="Times New Roman"/>
        </w:rPr>
        <w:t>,</w:t>
      </w:r>
      <w:r w:rsidRPr="005B7C5C">
        <w:rPr>
          <w:rFonts w:cs="Times New Roman"/>
        </w:rPr>
        <w:t xml:space="preserve"> and Leon</w:t>
      </w:r>
      <w:r w:rsidR="004C361A">
        <w:rPr>
          <w:rFonts w:cs="Times New Roman"/>
        </w:rPr>
        <w:t>,</w:t>
      </w:r>
      <w:r w:rsidRPr="005B7C5C">
        <w:rPr>
          <w:rFonts w:cs="Times New Roman"/>
        </w:rPr>
        <w:t xml:space="preserve"> you’re a math teacher from a high school in St. Petersburg. You’ve both spent time in your respective areas</w:t>
      </w:r>
      <w:r w:rsidR="004C361A">
        <w:rPr>
          <w:rFonts w:cs="Times New Roman"/>
        </w:rPr>
        <w:t>,</w:t>
      </w:r>
      <w:r w:rsidRPr="005B7C5C">
        <w:rPr>
          <w:rFonts w:cs="Times New Roman"/>
        </w:rPr>
        <w:t xml:space="preserve"> so you should be able to answer any questions about the area. If we get </w:t>
      </w:r>
      <w:r w:rsidRPr="005B7C5C">
        <w:rPr>
          <w:rFonts w:cs="Times New Roman"/>
          <w:noProof/>
        </w:rPr>
        <w:t>stopped</w:t>
      </w:r>
      <w:r w:rsidR="004054AF" w:rsidRPr="005B7C5C">
        <w:rPr>
          <w:rFonts w:cs="Times New Roman"/>
          <w:noProof/>
        </w:rPr>
        <w:t>,</w:t>
      </w:r>
      <w:r w:rsidRPr="005B7C5C">
        <w:rPr>
          <w:rFonts w:cs="Times New Roman"/>
        </w:rPr>
        <w:t xml:space="preserve"> you’ve got </w:t>
      </w:r>
      <w:r w:rsidR="00AF0956" w:rsidRPr="005B7C5C">
        <w:rPr>
          <w:rFonts w:cs="Times New Roman"/>
        </w:rPr>
        <w:t xml:space="preserve">to </w:t>
      </w:r>
      <w:r w:rsidRPr="005B7C5C">
        <w:rPr>
          <w:rFonts w:cs="Times New Roman"/>
        </w:rPr>
        <w:t xml:space="preserve">be relaxed and act happy that you’ve found people. We’ve all lost our </w:t>
      </w:r>
      <w:r w:rsidRPr="005B7C5C">
        <w:rPr>
          <w:rFonts w:cs="Times New Roman"/>
          <w:noProof/>
        </w:rPr>
        <w:t>families</w:t>
      </w:r>
      <w:r w:rsidR="004054AF" w:rsidRPr="005B7C5C">
        <w:rPr>
          <w:rFonts w:cs="Times New Roman"/>
          <w:noProof/>
        </w:rPr>
        <w:t>,</w:t>
      </w:r>
      <w:r w:rsidRPr="005B7C5C">
        <w:rPr>
          <w:rFonts w:cs="Times New Roman"/>
        </w:rPr>
        <w:t xml:space="preserve"> and we heard about the Government setting up a safe zone in Hampton Roads. We </w:t>
      </w:r>
      <w:r w:rsidRPr="005B7C5C">
        <w:rPr>
          <w:rFonts w:cs="Times New Roman"/>
          <w:noProof/>
        </w:rPr>
        <w:t>don’t</w:t>
      </w:r>
      <w:r w:rsidR="004054AF" w:rsidRPr="005B7C5C">
        <w:rPr>
          <w:rFonts w:cs="Times New Roman"/>
          <w:noProof/>
        </w:rPr>
        <w:t xml:space="preserve"> know</w:t>
      </w:r>
      <w:r w:rsidRPr="005B7C5C">
        <w:rPr>
          <w:rFonts w:cs="Times New Roman"/>
        </w:rPr>
        <w:t xml:space="preserve"> much about each other</w:t>
      </w:r>
      <w:r w:rsidR="004C361A">
        <w:rPr>
          <w:rFonts w:cs="Times New Roman"/>
        </w:rPr>
        <w:t>;</w:t>
      </w:r>
      <w:r w:rsidRPr="005B7C5C">
        <w:rPr>
          <w:rFonts w:cs="Times New Roman"/>
        </w:rPr>
        <w:t xml:space="preserve"> we </w:t>
      </w:r>
      <w:r w:rsidRPr="005B7C5C">
        <w:rPr>
          <w:rFonts w:cs="Times New Roman"/>
        </w:rPr>
        <w:lastRenderedPageBreak/>
        <w:t xml:space="preserve">just hooked up together and headed north. If we get </w:t>
      </w:r>
      <w:r w:rsidRPr="005B7C5C">
        <w:rPr>
          <w:rFonts w:cs="Times New Roman"/>
          <w:noProof/>
        </w:rPr>
        <w:t>stopped</w:t>
      </w:r>
      <w:r w:rsidR="004054AF" w:rsidRPr="005B7C5C">
        <w:rPr>
          <w:rFonts w:cs="Times New Roman"/>
          <w:noProof/>
        </w:rPr>
        <w:t>,</w:t>
      </w:r>
      <w:r w:rsidRPr="005B7C5C">
        <w:rPr>
          <w:rFonts w:cs="Times New Roman"/>
        </w:rPr>
        <w:t xml:space="preserve"> we’ll just act </w:t>
      </w:r>
      <w:r w:rsidRPr="005B7C5C">
        <w:rPr>
          <w:rFonts w:cs="Times New Roman"/>
          <w:noProof/>
        </w:rPr>
        <w:t>easy</w:t>
      </w:r>
      <w:r w:rsidR="004C361A">
        <w:rPr>
          <w:rFonts w:cs="Times New Roman"/>
        </w:rPr>
        <w:t>-</w:t>
      </w:r>
      <w:r w:rsidRPr="005B7C5C">
        <w:rPr>
          <w:rFonts w:cs="Times New Roman"/>
        </w:rPr>
        <w:t>going and ask for help. Any comments or questions?”</w:t>
      </w:r>
    </w:p>
    <w:p w14:paraId="4B8C38A2" w14:textId="77777777" w:rsidR="003E6C70" w:rsidRPr="005B7C5C" w:rsidRDefault="003E6C70" w:rsidP="004537F7">
      <w:pPr>
        <w:rPr>
          <w:rFonts w:cs="Times New Roman"/>
        </w:rPr>
      </w:pPr>
      <w:r w:rsidRPr="005B7C5C">
        <w:rPr>
          <w:rFonts w:cs="Times New Roman"/>
        </w:rPr>
        <w:t>“Nope,” said Murry.</w:t>
      </w:r>
    </w:p>
    <w:p w14:paraId="5D656C8D" w14:textId="77777777" w:rsidR="003E6C70" w:rsidRPr="005B7C5C" w:rsidRDefault="003E6C70" w:rsidP="004537F7">
      <w:pPr>
        <w:rPr>
          <w:rFonts w:cs="Times New Roman"/>
        </w:rPr>
      </w:pPr>
      <w:r w:rsidRPr="005B7C5C">
        <w:rPr>
          <w:rFonts w:cs="Times New Roman"/>
        </w:rPr>
        <w:t>“Sounds good to me,” Leon said.</w:t>
      </w:r>
    </w:p>
    <w:p w14:paraId="170244ED" w14:textId="5E1C840B" w:rsidR="003E6C70" w:rsidRPr="005B7C5C" w:rsidRDefault="009A7523" w:rsidP="004537F7">
      <w:pPr>
        <w:rPr>
          <w:rFonts w:cs="Times New Roman"/>
        </w:rPr>
      </w:pPr>
      <w:r w:rsidRPr="005B7C5C">
        <w:rPr>
          <w:rFonts w:cs="Times New Roman"/>
        </w:rPr>
        <w:t>Peter slowed as he entered the b</w:t>
      </w:r>
      <w:r w:rsidR="003E6C70" w:rsidRPr="005B7C5C">
        <w:rPr>
          <w:rFonts w:cs="Times New Roman"/>
        </w:rPr>
        <w:t>each area</w:t>
      </w:r>
      <w:r w:rsidR="004C361A">
        <w:rPr>
          <w:rFonts w:cs="Times New Roman"/>
        </w:rPr>
        <w:t>,</w:t>
      </w:r>
      <w:r w:rsidR="003E6C70" w:rsidRPr="005B7C5C">
        <w:rPr>
          <w:rFonts w:cs="Times New Roman"/>
        </w:rPr>
        <w:t xml:space="preserve"> and he stayed on the coastal road. “Our intel suggests that our target is in Hampton. We’ll stay on this road and avoid the big Navy Airfield to our left. This road will go </w:t>
      </w:r>
      <w:r w:rsidR="003E6C70" w:rsidRPr="005B7C5C">
        <w:rPr>
          <w:rFonts w:cs="Times New Roman"/>
          <w:noProof/>
        </w:rPr>
        <w:t>around</w:t>
      </w:r>
      <w:r w:rsidR="004054AF" w:rsidRPr="005B7C5C">
        <w:rPr>
          <w:rFonts w:cs="Times New Roman"/>
          <w:noProof/>
        </w:rPr>
        <w:t>,</w:t>
      </w:r>
      <w:r w:rsidR="003E6C70" w:rsidRPr="005B7C5C">
        <w:rPr>
          <w:rFonts w:cs="Times New Roman"/>
        </w:rPr>
        <w:t xml:space="preserve"> and we’ll take the bridge into Hampton. We’ll stay on the main roads</w:t>
      </w:r>
      <w:r w:rsidR="00332574" w:rsidRPr="005B7C5C">
        <w:rPr>
          <w:rFonts w:cs="Times New Roman"/>
          <w:noProof/>
        </w:rPr>
        <w:t>;</w:t>
      </w:r>
      <w:r w:rsidR="003E6C70" w:rsidRPr="005B7C5C">
        <w:rPr>
          <w:rFonts w:cs="Times New Roman"/>
          <w:noProof/>
        </w:rPr>
        <w:t xml:space="preserve"> I</w:t>
      </w:r>
      <w:r w:rsidR="003E6C70" w:rsidRPr="005B7C5C">
        <w:rPr>
          <w:rFonts w:cs="Times New Roman"/>
        </w:rPr>
        <w:t xml:space="preserve"> don’t want anyone to think we’re avoiding anything. Besides, I don’t know if there are any bandits or thieves around </w:t>
      </w:r>
      <w:r w:rsidR="003E6C70" w:rsidRPr="005B7C5C">
        <w:rPr>
          <w:rFonts w:cs="Times New Roman"/>
          <w:noProof/>
        </w:rPr>
        <w:t>here</w:t>
      </w:r>
      <w:r w:rsidR="004054AF" w:rsidRPr="005B7C5C">
        <w:rPr>
          <w:rFonts w:cs="Times New Roman"/>
          <w:noProof/>
        </w:rPr>
        <w:t>,</w:t>
      </w:r>
      <w:r w:rsidR="003E6C70" w:rsidRPr="005B7C5C">
        <w:rPr>
          <w:rFonts w:cs="Times New Roman"/>
        </w:rPr>
        <w:t xml:space="preserve"> and I don’t want any trouble.”</w:t>
      </w:r>
    </w:p>
    <w:p w14:paraId="4D1AFA8F" w14:textId="070293C2" w:rsidR="003E6C70" w:rsidRPr="005B7C5C" w:rsidRDefault="003E6C70" w:rsidP="004537F7">
      <w:pPr>
        <w:rPr>
          <w:rFonts w:cs="Times New Roman"/>
        </w:rPr>
      </w:pPr>
      <w:r w:rsidRPr="005B7C5C">
        <w:rPr>
          <w:rFonts w:cs="Times New Roman"/>
        </w:rPr>
        <w:t xml:space="preserve">Neither Murry </w:t>
      </w:r>
      <w:r w:rsidR="004C361A">
        <w:rPr>
          <w:rFonts w:cs="Times New Roman"/>
        </w:rPr>
        <w:t>n</w:t>
      </w:r>
      <w:r w:rsidRPr="005B7C5C">
        <w:rPr>
          <w:rFonts w:cs="Times New Roman"/>
        </w:rPr>
        <w:t>or Leon had a better suggestion</w:t>
      </w:r>
      <w:r w:rsidR="00332574" w:rsidRPr="005B7C5C">
        <w:rPr>
          <w:rFonts w:cs="Times New Roman"/>
        </w:rPr>
        <w:t>,</w:t>
      </w:r>
      <w:r w:rsidRPr="005B7C5C">
        <w:rPr>
          <w:rFonts w:cs="Times New Roman"/>
        </w:rPr>
        <w:t xml:space="preserve"> </w:t>
      </w:r>
      <w:r w:rsidRPr="005B7C5C">
        <w:rPr>
          <w:rFonts w:cs="Times New Roman"/>
          <w:noProof/>
        </w:rPr>
        <w:t>so</w:t>
      </w:r>
      <w:r w:rsidRPr="005B7C5C">
        <w:rPr>
          <w:rFonts w:cs="Times New Roman"/>
        </w:rPr>
        <w:t xml:space="preserve"> they remained quiet.</w:t>
      </w:r>
    </w:p>
    <w:p w14:paraId="1F0B1E36" w14:textId="62182528" w:rsidR="003E6C70" w:rsidRPr="005B7C5C" w:rsidRDefault="003E6C70" w:rsidP="004537F7">
      <w:pPr>
        <w:rPr>
          <w:rFonts w:cs="Times New Roman"/>
        </w:rPr>
      </w:pPr>
      <w:r w:rsidRPr="005B7C5C">
        <w:rPr>
          <w:rFonts w:cs="Times New Roman"/>
        </w:rPr>
        <w:t xml:space="preserve">They </w:t>
      </w:r>
      <w:proofErr w:type="gramStart"/>
      <w:r w:rsidRPr="005B7C5C">
        <w:rPr>
          <w:rFonts w:cs="Times New Roman"/>
        </w:rPr>
        <w:t>continued on</w:t>
      </w:r>
      <w:proofErr w:type="gramEnd"/>
      <w:r w:rsidRPr="005B7C5C">
        <w:rPr>
          <w:rFonts w:cs="Times New Roman"/>
        </w:rPr>
        <w:t xml:space="preserve"> the coastal road until they could see the Chesapeake Bay Bridge</w:t>
      </w:r>
      <w:r w:rsidR="004C361A">
        <w:rPr>
          <w:rFonts w:cs="Times New Roman"/>
        </w:rPr>
        <w:t>,</w:t>
      </w:r>
      <w:r w:rsidRPr="005B7C5C">
        <w:rPr>
          <w:rFonts w:cs="Times New Roman"/>
        </w:rPr>
        <w:t xml:space="preserve"> </w:t>
      </w:r>
      <w:r w:rsidR="001742CE" w:rsidRPr="005B7C5C">
        <w:rPr>
          <w:rFonts w:cs="Times New Roman"/>
        </w:rPr>
        <w:t>and</w:t>
      </w:r>
      <w:r w:rsidRPr="005B7C5C">
        <w:rPr>
          <w:rFonts w:cs="Times New Roman"/>
        </w:rPr>
        <w:t xml:space="preserve"> they approached the bridge over Lynnhaven Inlet. At that </w:t>
      </w:r>
      <w:r w:rsidRPr="005B7C5C">
        <w:rPr>
          <w:rFonts w:cs="Times New Roman"/>
          <w:noProof/>
        </w:rPr>
        <w:t>point</w:t>
      </w:r>
      <w:r w:rsidR="004054AF" w:rsidRPr="005B7C5C">
        <w:rPr>
          <w:rFonts w:cs="Times New Roman"/>
          <w:noProof/>
        </w:rPr>
        <w:t>,</w:t>
      </w:r>
      <w:r w:rsidRPr="005B7C5C">
        <w:rPr>
          <w:rFonts w:cs="Times New Roman"/>
        </w:rPr>
        <w:t xml:space="preserve"> the road went inland </w:t>
      </w:r>
      <w:r w:rsidR="001742CE" w:rsidRPr="005B7C5C">
        <w:rPr>
          <w:rFonts w:cs="Times New Roman"/>
          <w:noProof/>
        </w:rPr>
        <w:t>through</w:t>
      </w:r>
      <w:r w:rsidR="001742CE" w:rsidRPr="005B7C5C">
        <w:rPr>
          <w:rFonts w:cs="Times New Roman"/>
        </w:rPr>
        <w:t xml:space="preserve"> Norfolk and then </w:t>
      </w:r>
      <w:r w:rsidRPr="005B7C5C">
        <w:rPr>
          <w:rFonts w:cs="Times New Roman"/>
        </w:rPr>
        <w:t>to pick up the entrance ramps to the bridge</w:t>
      </w:r>
      <w:r w:rsidR="001742CE" w:rsidRPr="005B7C5C">
        <w:rPr>
          <w:rFonts w:cs="Times New Roman"/>
        </w:rPr>
        <w:t xml:space="preserve"> to Hampton</w:t>
      </w:r>
      <w:r w:rsidRPr="005B7C5C">
        <w:rPr>
          <w:rFonts w:cs="Times New Roman"/>
        </w:rPr>
        <w:t>. Peter was very attentive</w:t>
      </w:r>
      <w:r w:rsidR="00332574" w:rsidRPr="005B7C5C">
        <w:rPr>
          <w:rFonts w:cs="Times New Roman"/>
          <w:noProof/>
        </w:rPr>
        <w:t>;</w:t>
      </w:r>
      <w:r w:rsidRPr="005B7C5C">
        <w:rPr>
          <w:rFonts w:cs="Times New Roman"/>
          <w:noProof/>
        </w:rPr>
        <w:t xml:space="preserve"> he</w:t>
      </w:r>
      <w:r w:rsidRPr="005B7C5C">
        <w:rPr>
          <w:rFonts w:cs="Times New Roman"/>
        </w:rPr>
        <w:t xml:space="preserve"> expected to run into some roadblock or other official people before </w:t>
      </w:r>
      <w:r w:rsidR="004C361A">
        <w:rPr>
          <w:rFonts w:cs="Times New Roman"/>
        </w:rPr>
        <w:t>getting</w:t>
      </w:r>
      <w:r w:rsidRPr="005B7C5C">
        <w:rPr>
          <w:rFonts w:cs="Times New Roman"/>
        </w:rPr>
        <w:t xml:space="preserve"> on the bridge.</w:t>
      </w:r>
    </w:p>
    <w:p w14:paraId="0892C46E" w14:textId="5FE3F9F1" w:rsidR="003E6C70" w:rsidRPr="005B7C5C" w:rsidRDefault="00C931A3" w:rsidP="004537F7">
      <w:pPr>
        <w:rPr>
          <w:rFonts w:cs="Times New Roman"/>
        </w:rPr>
      </w:pPr>
      <w:r w:rsidRPr="005B7C5C">
        <w:rPr>
          <w:rFonts w:cs="Times New Roman"/>
        </w:rPr>
        <w:t xml:space="preserve">Peter’s </w:t>
      </w:r>
      <w:r w:rsidR="003E6C70" w:rsidRPr="005B7C5C">
        <w:rPr>
          <w:rFonts w:cs="Times New Roman"/>
        </w:rPr>
        <w:t xml:space="preserve">GPS maps </w:t>
      </w:r>
      <w:r w:rsidRPr="005B7C5C">
        <w:rPr>
          <w:rFonts w:cs="Times New Roman"/>
        </w:rPr>
        <w:t>showed</w:t>
      </w:r>
      <w:r w:rsidR="003E6C70" w:rsidRPr="005B7C5C">
        <w:rPr>
          <w:rFonts w:cs="Times New Roman"/>
        </w:rPr>
        <w:t xml:space="preserve"> that he needed to stay on 60 until the 13</w:t>
      </w:r>
      <w:r w:rsidR="004C361A">
        <w:rPr>
          <w:rFonts w:cs="Times New Roman"/>
        </w:rPr>
        <w:t>,</w:t>
      </w:r>
      <w:r w:rsidR="003E6C70" w:rsidRPr="005B7C5C">
        <w:rPr>
          <w:rFonts w:cs="Times New Roman"/>
        </w:rPr>
        <w:t xml:space="preserve"> then follow that to the 64 and ultimately the 564</w:t>
      </w:r>
      <w:r w:rsidR="004C361A">
        <w:rPr>
          <w:rFonts w:cs="Times New Roman"/>
        </w:rPr>
        <w:t>,</w:t>
      </w:r>
      <w:r w:rsidR="003E6C70" w:rsidRPr="005B7C5C">
        <w:rPr>
          <w:rFonts w:cs="Times New Roman"/>
        </w:rPr>
        <w:t xml:space="preserve"> which would take them into Hampton. Once they were closer to the bridge, that was the best place to have a roadblock. </w:t>
      </w:r>
      <w:r w:rsidR="003E6C70" w:rsidRPr="005B7C5C">
        <w:rPr>
          <w:rFonts w:cs="Times New Roman"/>
          <w:noProof/>
        </w:rPr>
        <w:t>In fact</w:t>
      </w:r>
      <w:r w:rsidR="004054AF" w:rsidRPr="005B7C5C">
        <w:rPr>
          <w:rFonts w:cs="Times New Roman"/>
          <w:noProof/>
        </w:rPr>
        <w:t>,</w:t>
      </w:r>
      <w:r w:rsidR="003E6C70" w:rsidRPr="005B7C5C">
        <w:rPr>
          <w:rFonts w:cs="Times New Roman"/>
        </w:rPr>
        <w:t xml:space="preserve"> the last couple of intersections before the bridge were the ideal place for the intercept.</w:t>
      </w:r>
    </w:p>
    <w:p w14:paraId="01865607" w14:textId="47F87934" w:rsidR="003E6C70" w:rsidRPr="005B7C5C" w:rsidRDefault="003E6C70" w:rsidP="004537F7">
      <w:pPr>
        <w:rPr>
          <w:rFonts w:cs="Times New Roman"/>
        </w:rPr>
      </w:pPr>
      <w:r w:rsidRPr="005B7C5C">
        <w:rPr>
          <w:rFonts w:cs="Times New Roman"/>
        </w:rPr>
        <w:t xml:space="preserve">There was no </w:t>
      </w:r>
      <w:r w:rsidRPr="005B7C5C">
        <w:rPr>
          <w:rFonts w:cs="Times New Roman"/>
          <w:noProof/>
        </w:rPr>
        <w:t>intercept</w:t>
      </w:r>
      <w:r w:rsidR="004054AF" w:rsidRPr="005B7C5C">
        <w:rPr>
          <w:rFonts w:cs="Times New Roman"/>
          <w:noProof/>
        </w:rPr>
        <w:t>,</w:t>
      </w:r>
      <w:r w:rsidRPr="005B7C5C">
        <w:rPr>
          <w:rFonts w:cs="Times New Roman"/>
        </w:rPr>
        <w:t xml:space="preserve"> and after Peter </w:t>
      </w:r>
      <w:r w:rsidR="004054AF" w:rsidRPr="005B7C5C">
        <w:rPr>
          <w:rFonts w:cs="Times New Roman"/>
        </w:rPr>
        <w:t xml:space="preserve">had </w:t>
      </w:r>
      <w:r w:rsidRPr="005B7C5C">
        <w:rPr>
          <w:rFonts w:cs="Times New Roman"/>
          <w:noProof/>
        </w:rPr>
        <w:t>got</w:t>
      </w:r>
      <w:r w:rsidRPr="005B7C5C">
        <w:rPr>
          <w:rFonts w:cs="Times New Roman"/>
        </w:rPr>
        <w:t xml:space="preserve"> on the 564 to </w:t>
      </w:r>
      <w:r w:rsidRPr="005B7C5C">
        <w:rPr>
          <w:rFonts w:cs="Times New Roman"/>
          <w:noProof/>
        </w:rPr>
        <w:t>Hampton</w:t>
      </w:r>
      <w:r w:rsidR="004054AF" w:rsidRPr="005B7C5C">
        <w:rPr>
          <w:rFonts w:cs="Times New Roman"/>
          <w:noProof/>
        </w:rPr>
        <w:t>,</w:t>
      </w:r>
      <w:r w:rsidRPr="005B7C5C">
        <w:rPr>
          <w:rFonts w:cs="Times New Roman"/>
        </w:rPr>
        <w:t xml:space="preserve"> </w:t>
      </w:r>
      <w:r w:rsidR="009A7523" w:rsidRPr="005B7C5C">
        <w:rPr>
          <w:rFonts w:cs="Times New Roman"/>
        </w:rPr>
        <w:t>he said, “Leon, Murry</w:t>
      </w:r>
      <w:r w:rsidR="004C361A">
        <w:rPr>
          <w:rFonts w:cs="Times New Roman"/>
        </w:rPr>
        <w:t>,</w:t>
      </w:r>
      <w:r w:rsidR="009A7523" w:rsidRPr="005B7C5C">
        <w:rPr>
          <w:rFonts w:cs="Times New Roman"/>
        </w:rPr>
        <w:t xml:space="preserve"> I expect</w:t>
      </w:r>
      <w:r w:rsidRPr="005B7C5C">
        <w:rPr>
          <w:rFonts w:cs="Times New Roman"/>
        </w:rPr>
        <w:t xml:space="preserve"> one of</w:t>
      </w:r>
      <w:r w:rsidR="004054AF" w:rsidRPr="005B7C5C">
        <w:rPr>
          <w:rFonts w:cs="Times New Roman"/>
        </w:rPr>
        <w:t xml:space="preserve"> the</w:t>
      </w:r>
      <w:r w:rsidRPr="005B7C5C">
        <w:rPr>
          <w:rFonts w:cs="Times New Roman"/>
        </w:rPr>
        <w:t xml:space="preserve"> </w:t>
      </w:r>
      <w:r w:rsidRPr="005B7C5C">
        <w:rPr>
          <w:rFonts w:cs="Times New Roman"/>
          <w:noProof/>
        </w:rPr>
        <w:t>intersections</w:t>
      </w:r>
      <w:r w:rsidRPr="005B7C5C">
        <w:rPr>
          <w:rFonts w:cs="Times New Roman"/>
        </w:rPr>
        <w:t xml:space="preserve"> </w:t>
      </w:r>
      <w:r w:rsidRPr="005B7C5C">
        <w:rPr>
          <w:rFonts w:cs="Times New Roman"/>
        </w:rPr>
        <w:lastRenderedPageBreak/>
        <w:t>up ahead to be where they stop us. Leon, act like you’re asleep in the back.”</w:t>
      </w:r>
    </w:p>
    <w:p w14:paraId="199F0883" w14:textId="296E32E7" w:rsidR="003E6C70" w:rsidRPr="005B7C5C" w:rsidRDefault="003E6C70" w:rsidP="004537F7">
      <w:pPr>
        <w:rPr>
          <w:rFonts w:cs="Times New Roman"/>
        </w:rPr>
      </w:pPr>
      <w:r w:rsidRPr="005B7C5C">
        <w:rPr>
          <w:rFonts w:cs="Times New Roman"/>
        </w:rPr>
        <w:t>“Ok</w:t>
      </w:r>
      <w:r w:rsidR="00331023" w:rsidRPr="005B7C5C">
        <w:rPr>
          <w:rFonts w:cs="Times New Roman"/>
        </w:rPr>
        <w:t>ay</w:t>
      </w:r>
      <w:r w:rsidRPr="005B7C5C">
        <w:rPr>
          <w:rFonts w:cs="Times New Roman"/>
        </w:rPr>
        <w:t>,” Leon said as he slouched in the seat and pulled a hat over his eyes.</w:t>
      </w:r>
    </w:p>
    <w:p w14:paraId="05164563" w14:textId="77777777" w:rsidR="003E6C70" w:rsidRPr="005B7C5C" w:rsidRDefault="003E6C70" w:rsidP="004537F7">
      <w:pPr>
        <w:rPr>
          <w:rFonts w:cs="Times New Roman"/>
        </w:rPr>
      </w:pPr>
      <w:r w:rsidRPr="005B7C5C">
        <w:rPr>
          <w:rFonts w:cs="Times New Roman"/>
        </w:rPr>
        <w:t>“There they are,” Peter said as he slowed the car and rolled his window down.</w:t>
      </w:r>
    </w:p>
    <w:p w14:paraId="4270A3FE" w14:textId="77777777" w:rsidR="003E6C70" w:rsidRPr="005B7C5C" w:rsidRDefault="003E6C70" w:rsidP="004537F7">
      <w:pPr>
        <w:rPr>
          <w:rFonts w:cs="Times New Roman"/>
        </w:rPr>
      </w:pPr>
      <w:r w:rsidRPr="005B7C5C">
        <w:rPr>
          <w:rFonts w:cs="Times New Roman"/>
        </w:rPr>
        <w:t>“Hey guys, where are you headed?” the skinny guy said after he walked up to the driver’s side window.</w:t>
      </w:r>
    </w:p>
    <w:p w14:paraId="7650323B" w14:textId="3B8C36B2" w:rsidR="003E6C70" w:rsidRPr="005B7C5C" w:rsidRDefault="003E6C70" w:rsidP="004537F7">
      <w:pPr>
        <w:rPr>
          <w:rFonts w:cs="Times New Roman"/>
        </w:rPr>
      </w:pPr>
      <w:r w:rsidRPr="005B7C5C">
        <w:rPr>
          <w:rFonts w:cs="Times New Roman"/>
        </w:rPr>
        <w:t>“Hey man, we heard that everyone is coming here. We’re from Georgia and Florida. We’re glad to see you guys</w:t>
      </w:r>
      <w:r w:rsidR="004C361A">
        <w:rPr>
          <w:rFonts w:cs="Times New Roman"/>
        </w:rPr>
        <w:t>;</w:t>
      </w:r>
      <w:r w:rsidRPr="005B7C5C">
        <w:rPr>
          <w:rFonts w:cs="Times New Roman"/>
        </w:rPr>
        <w:t xml:space="preserve"> we have</w:t>
      </w:r>
      <w:r w:rsidR="00331023" w:rsidRPr="005B7C5C">
        <w:rPr>
          <w:rFonts w:cs="Times New Roman"/>
        </w:rPr>
        <w:t>n’t</w:t>
      </w:r>
      <w:r w:rsidRPr="005B7C5C">
        <w:rPr>
          <w:rFonts w:cs="Times New Roman"/>
        </w:rPr>
        <w:t xml:space="preserve"> seen many people coming up the coast. It sure was lonely,” Peter said with enthusiasm in his voice.</w:t>
      </w:r>
    </w:p>
    <w:p w14:paraId="7DA3F99D" w14:textId="0D1B0C3B" w:rsidR="003E6C70" w:rsidRPr="005B7C5C" w:rsidRDefault="003E6C70" w:rsidP="004537F7">
      <w:pPr>
        <w:rPr>
          <w:rFonts w:cs="Times New Roman"/>
        </w:rPr>
      </w:pPr>
      <w:r w:rsidRPr="005B7C5C">
        <w:rPr>
          <w:rFonts w:cs="Times New Roman"/>
        </w:rPr>
        <w:t>“You’re right. We have people coming in from up and down the coast. We’re happy to have</w:t>
      </w:r>
      <w:r w:rsidR="00074598" w:rsidRPr="005B7C5C">
        <w:rPr>
          <w:rFonts w:cs="Times New Roman"/>
        </w:rPr>
        <w:t xml:space="preserve"> all</w:t>
      </w:r>
      <w:r w:rsidRPr="005B7C5C">
        <w:rPr>
          <w:rFonts w:cs="Times New Roman"/>
        </w:rPr>
        <w:t xml:space="preserve"> you, us survivors</w:t>
      </w:r>
      <w:r w:rsidR="004C361A">
        <w:rPr>
          <w:rFonts w:cs="Times New Roman"/>
        </w:rPr>
        <w:t>,</w:t>
      </w:r>
      <w:r w:rsidRPr="005B7C5C">
        <w:rPr>
          <w:rFonts w:cs="Times New Roman"/>
        </w:rPr>
        <w:t xml:space="preserve"> need to stick together. Are you planning on staying here?”</w:t>
      </w:r>
    </w:p>
    <w:p w14:paraId="16AC09BA" w14:textId="38D1B017" w:rsidR="003E6C70" w:rsidRPr="005B7C5C" w:rsidRDefault="003E6C70" w:rsidP="004537F7">
      <w:pPr>
        <w:rPr>
          <w:rFonts w:cs="Times New Roman"/>
        </w:rPr>
      </w:pPr>
      <w:r w:rsidRPr="005B7C5C">
        <w:rPr>
          <w:rFonts w:cs="Times New Roman"/>
        </w:rPr>
        <w:t>“There’s no other place to go. Do we go somewhere and get checked in or what?”</w:t>
      </w:r>
      <w:r w:rsidR="00331023" w:rsidRPr="005B7C5C">
        <w:rPr>
          <w:rFonts w:cs="Times New Roman"/>
        </w:rPr>
        <w:t xml:space="preserve"> Peter asked.</w:t>
      </w:r>
    </w:p>
    <w:p w14:paraId="60FDEAA0" w14:textId="61B0E46F" w:rsidR="003E6C70" w:rsidRPr="005B7C5C" w:rsidRDefault="003E6C70" w:rsidP="004537F7">
      <w:pPr>
        <w:rPr>
          <w:rFonts w:cs="Times New Roman"/>
        </w:rPr>
      </w:pPr>
      <w:r w:rsidRPr="005B7C5C">
        <w:rPr>
          <w:rFonts w:cs="Times New Roman"/>
        </w:rPr>
        <w:t>“If you’re planning on staying</w:t>
      </w:r>
      <w:r w:rsidR="004C361A">
        <w:rPr>
          <w:rFonts w:cs="Times New Roman"/>
        </w:rPr>
        <w:t>,</w:t>
      </w:r>
      <w:r w:rsidRPr="005B7C5C">
        <w:rPr>
          <w:rFonts w:cs="Times New Roman"/>
        </w:rPr>
        <w:t xml:space="preserve"> go ahead and cross the bridge and fo</w:t>
      </w:r>
      <w:r w:rsidR="001742CE" w:rsidRPr="005B7C5C">
        <w:rPr>
          <w:rFonts w:cs="Times New Roman"/>
        </w:rPr>
        <w:t>llow the signs for Langley-Eusti</w:t>
      </w:r>
      <w:r w:rsidRPr="005B7C5C">
        <w:rPr>
          <w:rFonts w:cs="Times New Roman"/>
        </w:rPr>
        <w:t xml:space="preserve">s. The processing center is on the </w:t>
      </w:r>
      <w:r w:rsidRPr="005B7C5C">
        <w:rPr>
          <w:rFonts w:cs="Times New Roman"/>
          <w:noProof/>
        </w:rPr>
        <w:t>base</w:t>
      </w:r>
      <w:r w:rsidR="004054AF" w:rsidRPr="005B7C5C">
        <w:rPr>
          <w:rFonts w:cs="Times New Roman"/>
          <w:noProof/>
        </w:rPr>
        <w:t>,</w:t>
      </w:r>
      <w:r w:rsidRPr="005B7C5C">
        <w:rPr>
          <w:rFonts w:cs="Times New Roman"/>
        </w:rPr>
        <w:t xml:space="preserve"> and they’ll tell you where to live and everything else you need. Good luck and glad to have you guys here.”</w:t>
      </w:r>
    </w:p>
    <w:p w14:paraId="081EF5F6" w14:textId="4164E26D" w:rsidR="003E6C70" w:rsidRPr="005B7C5C" w:rsidRDefault="003E6C70" w:rsidP="004537F7">
      <w:pPr>
        <w:rPr>
          <w:rFonts w:cs="Times New Roman"/>
        </w:rPr>
      </w:pPr>
      <w:r w:rsidRPr="005B7C5C">
        <w:rPr>
          <w:rFonts w:cs="Times New Roman"/>
        </w:rPr>
        <w:t xml:space="preserve">“Thanks, hope to see you around,” Peter said as he gradually pulled away from the </w:t>
      </w:r>
      <w:r w:rsidRPr="005B7C5C">
        <w:rPr>
          <w:rFonts w:cs="Times New Roman"/>
          <w:noProof/>
        </w:rPr>
        <w:t>checkpoint</w:t>
      </w:r>
      <w:r w:rsidRPr="005B7C5C">
        <w:rPr>
          <w:rFonts w:cs="Times New Roman"/>
        </w:rPr>
        <w:t>.</w:t>
      </w:r>
    </w:p>
    <w:p w14:paraId="26CE9F2F" w14:textId="77777777" w:rsidR="003E6C70" w:rsidRPr="005B7C5C" w:rsidRDefault="003E6C70" w:rsidP="004537F7">
      <w:pPr>
        <w:rPr>
          <w:rFonts w:cs="Times New Roman"/>
        </w:rPr>
      </w:pPr>
      <w:r w:rsidRPr="005B7C5C">
        <w:rPr>
          <w:rFonts w:cs="Times New Roman"/>
        </w:rPr>
        <w:t>“That went well,” Murry commented.</w:t>
      </w:r>
    </w:p>
    <w:p w14:paraId="5FBD861E" w14:textId="77777777" w:rsidR="003E6C70" w:rsidRPr="005B7C5C" w:rsidRDefault="003E6C70" w:rsidP="004537F7">
      <w:pPr>
        <w:rPr>
          <w:rFonts w:cs="Times New Roman"/>
        </w:rPr>
      </w:pPr>
      <w:r w:rsidRPr="005B7C5C">
        <w:rPr>
          <w:rFonts w:cs="Times New Roman"/>
        </w:rPr>
        <w:t>“Yes, they’re trusting,” Peter said.</w:t>
      </w:r>
    </w:p>
    <w:p w14:paraId="04CF2802" w14:textId="0D2FBB0F" w:rsidR="003E6C70" w:rsidRPr="005B7C5C" w:rsidRDefault="003E6C70" w:rsidP="004537F7">
      <w:pPr>
        <w:rPr>
          <w:rFonts w:cs="Times New Roman"/>
        </w:rPr>
      </w:pPr>
      <w:r w:rsidRPr="005B7C5C">
        <w:rPr>
          <w:rFonts w:cs="Times New Roman"/>
        </w:rPr>
        <w:lastRenderedPageBreak/>
        <w:t>Leon sat up and glanced behind them</w:t>
      </w:r>
      <w:r w:rsidR="004C361A">
        <w:rPr>
          <w:rFonts w:cs="Times New Roman"/>
        </w:rPr>
        <w:t>,</w:t>
      </w:r>
      <w:r w:rsidRPr="005B7C5C">
        <w:rPr>
          <w:rFonts w:cs="Times New Roman"/>
        </w:rPr>
        <w:t xml:space="preserve"> then added, </w:t>
      </w:r>
      <w:r w:rsidRPr="005B7C5C">
        <w:rPr>
          <w:rFonts w:cs="Times New Roman"/>
          <w:noProof/>
        </w:rPr>
        <w:t>“Boy</w:t>
      </w:r>
      <w:r w:rsidR="004C361A">
        <w:rPr>
          <w:rFonts w:cs="Times New Roman"/>
          <w:noProof/>
        </w:rPr>
        <w:t>,</w:t>
      </w:r>
      <w:r w:rsidRPr="005B7C5C">
        <w:rPr>
          <w:rFonts w:cs="Times New Roman"/>
        </w:rPr>
        <w:t xml:space="preserve"> if we were home</w:t>
      </w:r>
      <w:r w:rsidR="004C361A">
        <w:rPr>
          <w:rFonts w:cs="Times New Roman"/>
        </w:rPr>
        <w:t>,</w:t>
      </w:r>
      <w:r w:rsidRPr="005B7C5C">
        <w:rPr>
          <w:rFonts w:cs="Times New Roman"/>
        </w:rPr>
        <w:t xml:space="preserve"> they would have demanded to see our papers</w:t>
      </w:r>
      <w:r w:rsidR="004C361A">
        <w:rPr>
          <w:rFonts w:cs="Times New Roman"/>
        </w:rPr>
        <w:t>. W</w:t>
      </w:r>
      <w:r w:rsidR="009A7523" w:rsidRPr="005B7C5C">
        <w:rPr>
          <w:rFonts w:cs="Times New Roman"/>
        </w:rPr>
        <w:t>e would have been in trouble</w:t>
      </w:r>
      <w:r w:rsidRPr="005B7C5C">
        <w:rPr>
          <w:rFonts w:cs="Times New Roman"/>
        </w:rPr>
        <w:t>. Those guys aren’t controlling anything</w:t>
      </w:r>
      <w:r w:rsidR="004C361A">
        <w:rPr>
          <w:rFonts w:cs="Times New Roman"/>
        </w:rPr>
        <w:t>;</w:t>
      </w:r>
      <w:r w:rsidRPr="005B7C5C">
        <w:rPr>
          <w:rFonts w:cs="Times New Roman"/>
        </w:rPr>
        <w:t xml:space="preserve"> what a mess.”</w:t>
      </w:r>
    </w:p>
    <w:p w14:paraId="1A3E98EA" w14:textId="77777777" w:rsidR="003E6C70" w:rsidRPr="005B7C5C" w:rsidRDefault="003E6C70" w:rsidP="004537F7">
      <w:pPr>
        <w:rPr>
          <w:rFonts w:cs="Times New Roman"/>
        </w:rPr>
      </w:pPr>
      <w:r w:rsidRPr="005B7C5C">
        <w:rPr>
          <w:rFonts w:cs="Times New Roman"/>
        </w:rPr>
        <w:t>“Good for us, let’s find that processing center,” Murry said.</w:t>
      </w:r>
    </w:p>
    <w:p w14:paraId="6E7D07B8" w14:textId="1C36126E" w:rsidR="003E6C70" w:rsidRPr="005B7C5C" w:rsidRDefault="003E6C70" w:rsidP="004537F7">
      <w:pPr>
        <w:rPr>
          <w:rFonts w:cs="Times New Roman"/>
        </w:rPr>
      </w:pPr>
      <w:r w:rsidRPr="005B7C5C">
        <w:rPr>
          <w:rFonts w:cs="Times New Roman"/>
        </w:rPr>
        <w:t>The bridge was short</w:t>
      </w:r>
      <w:r w:rsidR="004C361A">
        <w:rPr>
          <w:rFonts w:cs="Times New Roman"/>
        </w:rPr>
        <w:t>,</w:t>
      </w:r>
      <w:r w:rsidRPr="005B7C5C">
        <w:rPr>
          <w:rFonts w:cs="Times New Roman"/>
        </w:rPr>
        <w:t xml:space="preserve"> and immediately upon entering Hampton</w:t>
      </w:r>
      <w:r w:rsidR="004C361A">
        <w:rPr>
          <w:rFonts w:cs="Times New Roman"/>
        </w:rPr>
        <w:t>,</w:t>
      </w:r>
      <w:r w:rsidRPr="005B7C5C">
        <w:rPr>
          <w:rFonts w:cs="Times New Roman"/>
        </w:rPr>
        <w:t xml:space="preserve"> there were signs for the base. Peter exited</w:t>
      </w:r>
      <w:r w:rsidR="004C361A">
        <w:rPr>
          <w:rFonts w:cs="Times New Roman"/>
        </w:rPr>
        <w:t>,</w:t>
      </w:r>
      <w:r w:rsidRPr="005B7C5C">
        <w:rPr>
          <w:rFonts w:cs="Times New Roman"/>
        </w:rPr>
        <w:t xml:space="preserve"> going East on Mercury</w:t>
      </w:r>
      <w:r w:rsidR="004C361A">
        <w:rPr>
          <w:rFonts w:cs="Times New Roman"/>
        </w:rPr>
        <w:t>,</w:t>
      </w:r>
      <w:r w:rsidRPr="005B7C5C">
        <w:rPr>
          <w:rFonts w:cs="Times New Roman"/>
        </w:rPr>
        <w:t xml:space="preserve"> then left on LaSalle. As they approached the main gate, there was a guard who flagged them down.</w:t>
      </w:r>
    </w:p>
    <w:p w14:paraId="4D9E1F52" w14:textId="77777777" w:rsidR="003E6C70" w:rsidRPr="005B7C5C" w:rsidRDefault="003E6C70" w:rsidP="004537F7">
      <w:pPr>
        <w:rPr>
          <w:rFonts w:cs="Times New Roman"/>
        </w:rPr>
      </w:pPr>
      <w:r w:rsidRPr="005B7C5C">
        <w:rPr>
          <w:rFonts w:cs="Times New Roman"/>
        </w:rPr>
        <w:t>“Gentlemen, are you new to the area?”</w:t>
      </w:r>
    </w:p>
    <w:p w14:paraId="462461D5" w14:textId="616DC81F" w:rsidR="003E6C70" w:rsidRPr="005B7C5C" w:rsidRDefault="003E6C70" w:rsidP="004537F7">
      <w:pPr>
        <w:rPr>
          <w:rFonts w:cs="Times New Roman"/>
        </w:rPr>
      </w:pPr>
      <w:r w:rsidRPr="005B7C5C">
        <w:rPr>
          <w:rFonts w:cs="Times New Roman"/>
          <w:noProof/>
        </w:rPr>
        <w:t>“Yup</w:t>
      </w:r>
      <w:r w:rsidR="004C361A">
        <w:rPr>
          <w:rFonts w:cs="Times New Roman"/>
          <w:noProof/>
        </w:rPr>
        <w:t>,</w:t>
      </w:r>
      <w:r w:rsidRPr="005B7C5C">
        <w:rPr>
          <w:rFonts w:cs="Times New Roman"/>
        </w:rPr>
        <w:t xml:space="preserve"> just came up from Georgia</w:t>
      </w:r>
      <w:r w:rsidR="00332574" w:rsidRPr="005B7C5C">
        <w:rPr>
          <w:rFonts w:cs="Times New Roman"/>
          <w:noProof/>
        </w:rPr>
        <w:t>;</w:t>
      </w:r>
      <w:r w:rsidRPr="005B7C5C">
        <w:rPr>
          <w:rFonts w:cs="Times New Roman"/>
          <w:noProof/>
        </w:rPr>
        <w:t xml:space="preserve"> we’re</w:t>
      </w:r>
      <w:r w:rsidRPr="005B7C5C">
        <w:rPr>
          <w:rFonts w:cs="Times New Roman"/>
        </w:rPr>
        <w:t xml:space="preserve"> looking for a safe place. It’s getting pretty scary out there.”</w:t>
      </w:r>
    </w:p>
    <w:p w14:paraId="7CCA086F" w14:textId="409FC26A" w:rsidR="003E6C70" w:rsidRPr="005B7C5C" w:rsidRDefault="003E6C70" w:rsidP="004537F7">
      <w:pPr>
        <w:rPr>
          <w:rFonts w:cs="Times New Roman"/>
        </w:rPr>
      </w:pPr>
      <w:r w:rsidRPr="005B7C5C">
        <w:rPr>
          <w:rFonts w:cs="Times New Roman"/>
        </w:rPr>
        <w:t xml:space="preserve">“I know, I came in from </w:t>
      </w:r>
      <w:r w:rsidRPr="005B7C5C">
        <w:rPr>
          <w:rFonts w:cs="Times New Roman"/>
          <w:noProof/>
        </w:rPr>
        <w:t>Ohio</w:t>
      </w:r>
      <w:r w:rsidR="004054AF" w:rsidRPr="005B7C5C">
        <w:rPr>
          <w:rFonts w:cs="Times New Roman"/>
          <w:noProof/>
        </w:rPr>
        <w:t>,</w:t>
      </w:r>
      <w:r w:rsidRPr="005B7C5C">
        <w:rPr>
          <w:rFonts w:cs="Times New Roman"/>
        </w:rPr>
        <w:t xml:space="preserve"> and we had some close calls. Follow this map to the big hangers</w:t>
      </w:r>
      <w:r w:rsidR="00332574"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you’ll see a sign for in-processing. Go in there</w:t>
      </w:r>
      <w:r w:rsidR="00332574"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they’ll take care of you. Just one warning, stay on the map and don’t go cross Dodd Blvd. If you do, you’ll get a ton of trouble. As you follow the map, there’ll be a guard at each </w:t>
      </w:r>
      <w:r w:rsidRPr="005B7C5C">
        <w:rPr>
          <w:rFonts w:cs="Times New Roman"/>
          <w:noProof/>
        </w:rPr>
        <w:t>intersection</w:t>
      </w:r>
      <w:r w:rsidR="004054AF" w:rsidRPr="005B7C5C">
        <w:rPr>
          <w:rFonts w:cs="Times New Roman"/>
          <w:noProof/>
        </w:rPr>
        <w:t>,</w:t>
      </w:r>
      <w:r w:rsidRPr="005B7C5C">
        <w:rPr>
          <w:rFonts w:cs="Times New Roman"/>
        </w:rPr>
        <w:t xml:space="preserve"> and you better follow their directions. You’re lucky you came in now. We’re getting ready to move the entire in-processing center to someplace off base. I’m sure it will make things more complicated. Right now, we’ve got it working well, so you’re lucky. Ok</w:t>
      </w:r>
      <w:r w:rsidR="001D6F03" w:rsidRPr="005B7C5C">
        <w:rPr>
          <w:rFonts w:cs="Times New Roman"/>
        </w:rPr>
        <w:t>ay</w:t>
      </w:r>
      <w:r w:rsidRPr="005B7C5C">
        <w:rPr>
          <w:rFonts w:cs="Times New Roman"/>
        </w:rPr>
        <w:t>, got everything?”</w:t>
      </w:r>
    </w:p>
    <w:p w14:paraId="6DB28547" w14:textId="237726A2" w:rsidR="003E6C70" w:rsidRPr="005B7C5C" w:rsidRDefault="003E6C70" w:rsidP="004537F7">
      <w:pPr>
        <w:rPr>
          <w:rFonts w:cs="Times New Roman"/>
        </w:rPr>
      </w:pPr>
      <w:r w:rsidRPr="005B7C5C">
        <w:rPr>
          <w:rFonts w:cs="Times New Roman"/>
        </w:rPr>
        <w:t xml:space="preserve">“Sure, thanks,” Peter said as he smiled at the </w:t>
      </w:r>
      <w:r w:rsidRPr="005B7C5C">
        <w:rPr>
          <w:rFonts w:cs="Times New Roman"/>
          <w:noProof/>
        </w:rPr>
        <w:t>middle</w:t>
      </w:r>
      <w:r w:rsidR="004054AF" w:rsidRPr="005B7C5C">
        <w:rPr>
          <w:rFonts w:cs="Times New Roman"/>
          <w:noProof/>
        </w:rPr>
        <w:t>-</w:t>
      </w:r>
      <w:r w:rsidRPr="005B7C5C">
        <w:rPr>
          <w:rFonts w:cs="Times New Roman"/>
          <w:noProof/>
        </w:rPr>
        <w:t>aged</w:t>
      </w:r>
      <w:r w:rsidRPr="005B7C5C">
        <w:rPr>
          <w:rFonts w:cs="Times New Roman"/>
        </w:rPr>
        <w:t xml:space="preserve"> guard.</w:t>
      </w:r>
    </w:p>
    <w:p w14:paraId="74AFF7D7" w14:textId="7241C09D" w:rsidR="003E6C70" w:rsidRPr="005B7C5C" w:rsidRDefault="003E6C70" w:rsidP="004537F7">
      <w:pPr>
        <w:rPr>
          <w:rFonts w:cs="Times New Roman"/>
        </w:rPr>
      </w:pPr>
      <w:r w:rsidRPr="005B7C5C">
        <w:rPr>
          <w:rFonts w:cs="Times New Roman"/>
        </w:rPr>
        <w:t xml:space="preserve">Peter pulled away and </w:t>
      </w:r>
      <w:r w:rsidRPr="005B7C5C">
        <w:rPr>
          <w:rFonts w:cs="Times New Roman"/>
          <w:noProof/>
        </w:rPr>
        <w:t>waved</w:t>
      </w:r>
      <w:r w:rsidRPr="005B7C5C">
        <w:rPr>
          <w:rFonts w:cs="Times New Roman"/>
        </w:rPr>
        <w:t xml:space="preserve"> </w:t>
      </w:r>
      <w:r w:rsidR="009A7523" w:rsidRPr="005B7C5C">
        <w:rPr>
          <w:rFonts w:cs="Times New Roman"/>
        </w:rPr>
        <w:t>at</w:t>
      </w:r>
      <w:r w:rsidRPr="005B7C5C">
        <w:rPr>
          <w:rFonts w:cs="Times New Roman"/>
        </w:rPr>
        <w:t xml:space="preserve"> the guard.</w:t>
      </w:r>
    </w:p>
    <w:p w14:paraId="1DC3E779" w14:textId="77777777" w:rsidR="003E6C70" w:rsidRPr="005B7C5C" w:rsidRDefault="003E6C70" w:rsidP="004537F7">
      <w:pPr>
        <w:rPr>
          <w:rFonts w:cs="Times New Roman"/>
        </w:rPr>
      </w:pPr>
      <w:r w:rsidRPr="005B7C5C">
        <w:rPr>
          <w:rFonts w:cs="Times New Roman"/>
        </w:rPr>
        <w:lastRenderedPageBreak/>
        <w:t>“Let’s follow the map and look around but don’t look too interested. I’m sure we’ll learn a lot,” Peter cautioned Murry and Leon.</w:t>
      </w:r>
    </w:p>
    <w:p w14:paraId="7F93C3E0" w14:textId="13EEC288" w:rsidR="003E6C70" w:rsidRPr="005B7C5C" w:rsidRDefault="003E6C70" w:rsidP="004537F7">
      <w:pPr>
        <w:rPr>
          <w:rFonts w:cs="Times New Roman"/>
        </w:rPr>
      </w:pPr>
      <w:r w:rsidRPr="005B7C5C">
        <w:rPr>
          <w:rFonts w:cs="Times New Roman"/>
        </w:rPr>
        <w:t xml:space="preserve">“First thing, I think we confirm that this is the right place. The maps on my </w:t>
      </w:r>
      <w:r w:rsidRPr="005B7C5C">
        <w:rPr>
          <w:rFonts w:cs="Times New Roman"/>
          <w:noProof/>
        </w:rPr>
        <w:t>commlink</w:t>
      </w:r>
      <w:r w:rsidRPr="005B7C5C">
        <w:rPr>
          <w:rFonts w:cs="Times New Roman"/>
        </w:rPr>
        <w:t xml:space="preserve"> show there is a big house on the water. I think that’s the place we’re looking for. Just as we turn and there are big hangers on the left</w:t>
      </w:r>
      <w:r w:rsidR="004C361A">
        <w:rPr>
          <w:rFonts w:cs="Times New Roman"/>
        </w:rPr>
        <w:t>,</w:t>
      </w:r>
      <w:r w:rsidRPr="005B7C5C">
        <w:rPr>
          <w:rFonts w:cs="Times New Roman"/>
        </w:rPr>
        <w:t xml:space="preserve"> pay close attention to our right</w:t>
      </w:r>
      <w:r w:rsidR="004C361A">
        <w:rPr>
          <w:rFonts w:cs="Times New Roman"/>
        </w:rPr>
        <w:t>;</w:t>
      </w:r>
      <w:r w:rsidRPr="005B7C5C">
        <w:rPr>
          <w:rFonts w:cs="Times New Roman"/>
        </w:rPr>
        <w:t xml:space="preserve"> that’s where we’re going.”</w:t>
      </w:r>
    </w:p>
    <w:p w14:paraId="62CE6E0C" w14:textId="4067748D" w:rsidR="003E6C70" w:rsidRPr="005B7C5C" w:rsidRDefault="003E6C70" w:rsidP="004537F7">
      <w:pPr>
        <w:rPr>
          <w:rFonts w:cs="Times New Roman"/>
        </w:rPr>
      </w:pPr>
      <w:r w:rsidRPr="005B7C5C">
        <w:rPr>
          <w:rFonts w:cs="Times New Roman"/>
        </w:rPr>
        <w:t xml:space="preserve">Peter drove slowly and politely followed the directions from the guards at the intersections. Passing the key points, each of them made mental notes of the site lines, </w:t>
      </w:r>
      <w:r w:rsidRPr="005B7C5C">
        <w:rPr>
          <w:rFonts w:cs="Times New Roman"/>
          <w:noProof/>
        </w:rPr>
        <w:t>obstructions</w:t>
      </w:r>
      <w:r w:rsidR="004054AF" w:rsidRPr="005B7C5C">
        <w:rPr>
          <w:rFonts w:cs="Times New Roman"/>
          <w:noProof/>
        </w:rPr>
        <w:t>,</w:t>
      </w:r>
      <w:r w:rsidRPr="005B7C5C">
        <w:rPr>
          <w:rFonts w:cs="Times New Roman"/>
        </w:rPr>
        <w:t xml:space="preserve"> and optional paths. </w:t>
      </w:r>
      <w:r w:rsidRPr="005B7C5C">
        <w:rPr>
          <w:rFonts w:cs="Times New Roman"/>
          <w:noProof/>
        </w:rPr>
        <w:t>Finally</w:t>
      </w:r>
      <w:r w:rsidR="00182A7E" w:rsidRPr="005B7C5C">
        <w:rPr>
          <w:rFonts w:cs="Times New Roman"/>
          <w:noProof/>
        </w:rPr>
        <w:t>,</w:t>
      </w:r>
      <w:r w:rsidRPr="005B7C5C">
        <w:rPr>
          <w:rFonts w:cs="Times New Roman"/>
        </w:rPr>
        <w:t xml:space="preserve"> they reached one of the large </w:t>
      </w:r>
      <w:r w:rsidRPr="005B7C5C">
        <w:rPr>
          <w:rFonts w:cs="Times New Roman"/>
          <w:noProof/>
        </w:rPr>
        <w:t>hangers</w:t>
      </w:r>
      <w:r w:rsidR="00182A7E" w:rsidRPr="005B7C5C">
        <w:rPr>
          <w:rFonts w:cs="Times New Roman"/>
          <w:noProof/>
        </w:rPr>
        <w:t>,</w:t>
      </w:r>
      <w:r w:rsidRPr="005B7C5C">
        <w:rPr>
          <w:rFonts w:cs="Times New Roman"/>
        </w:rPr>
        <w:t xml:space="preserve"> and there </w:t>
      </w:r>
      <w:r w:rsidR="00AF0956" w:rsidRPr="005B7C5C">
        <w:rPr>
          <w:rFonts w:cs="Times New Roman"/>
        </w:rPr>
        <w:t xml:space="preserve">was </w:t>
      </w:r>
      <w:r w:rsidRPr="005B7C5C">
        <w:rPr>
          <w:rFonts w:cs="Times New Roman"/>
        </w:rPr>
        <w:t>a huge sign on its side saying, “In-Processing Here.”</w:t>
      </w:r>
    </w:p>
    <w:p w14:paraId="24609E00" w14:textId="5CCA172E" w:rsidR="003E6C70" w:rsidRPr="005B7C5C" w:rsidRDefault="003E6C70" w:rsidP="004537F7">
      <w:pPr>
        <w:rPr>
          <w:rFonts w:cs="Times New Roman"/>
        </w:rPr>
      </w:pPr>
      <w:r w:rsidRPr="005B7C5C">
        <w:rPr>
          <w:rFonts w:cs="Times New Roman"/>
        </w:rPr>
        <w:t xml:space="preserve">Peter </w:t>
      </w:r>
      <w:r w:rsidR="00AF0956" w:rsidRPr="005B7C5C">
        <w:rPr>
          <w:rFonts w:cs="Times New Roman"/>
        </w:rPr>
        <w:t xml:space="preserve">slowed and </w:t>
      </w:r>
      <w:r w:rsidRPr="005B7C5C">
        <w:rPr>
          <w:rFonts w:cs="Times New Roman"/>
        </w:rPr>
        <w:t>pulled into a parking place. “</w:t>
      </w:r>
      <w:r w:rsidR="00CB3607" w:rsidRPr="005B7C5C">
        <w:rPr>
          <w:rFonts w:cs="Times New Roman"/>
        </w:rPr>
        <w:t>Okay</w:t>
      </w:r>
      <w:r w:rsidRPr="005B7C5C">
        <w:rPr>
          <w:rFonts w:cs="Times New Roman"/>
        </w:rPr>
        <w:t>, here we go. Remember your training.”</w:t>
      </w:r>
    </w:p>
    <w:p w14:paraId="299A1F19" w14:textId="56E4ED8B" w:rsidR="003E6C70" w:rsidRPr="005B7C5C" w:rsidRDefault="003E6C70" w:rsidP="004537F7">
      <w:pPr>
        <w:rPr>
          <w:rFonts w:cs="Times New Roman"/>
        </w:rPr>
      </w:pPr>
      <w:r w:rsidRPr="005B7C5C">
        <w:rPr>
          <w:rFonts w:cs="Times New Roman"/>
        </w:rPr>
        <w:t xml:space="preserve">They climbed out of the car and tried to act confused and unsure as they followed other signage into the building. When they got </w:t>
      </w:r>
      <w:r w:rsidRPr="005B7C5C">
        <w:rPr>
          <w:rFonts w:cs="Times New Roman"/>
          <w:noProof/>
        </w:rPr>
        <w:t>inside</w:t>
      </w:r>
      <w:r w:rsidR="004054AF" w:rsidRPr="005B7C5C">
        <w:rPr>
          <w:rFonts w:cs="Times New Roman"/>
          <w:noProof/>
        </w:rPr>
        <w:t>,</w:t>
      </w:r>
      <w:r w:rsidRPr="005B7C5C">
        <w:rPr>
          <w:rFonts w:cs="Times New Roman"/>
        </w:rPr>
        <w:t xml:space="preserve"> there were tables with signs on the walls behind them. The first table said, “Sign-in Here</w:t>
      </w:r>
      <w:r w:rsidR="004054AF" w:rsidRPr="005B7C5C">
        <w:rPr>
          <w:rFonts w:cs="Times New Roman"/>
          <w:noProof/>
        </w:rPr>
        <w:t>,”</w:t>
      </w:r>
      <w:r w:rsidRPr="005B7C5C">
        <w:rPr>
          <w:rFonts w:cs="Times New Roman"/>
        </w:rPr>
        <w:t xml:space="preserve"> then there was a table, for “Housing</w:t>
      </w:r>
      <w:r w:rsidR="004C361A">
        <w:rPr>
          <w:rFonts w:cs="Times New Roman"/>
        </w:rPr>
        <w:t>,</w:t>
      </w:r>
      <w:r w:rsidRPr="005B7C5C">
        <w:rPr>
          <w:rFonts w:cs="Times New Roman"/>
        </w:rPr>
        <w:t>” then “Families</w:t>
      </w:r>
      <w:r w:rsidR="004C361A">
        <w:rPr>
          <w:rFonts w:cs="Times New Roman"/>
        </w:rPr>
        <w:t>,</w:t>
      </w:r>
      <w:r w:rsidRPr="005B7C5C">
        <w:rPr>
          <w:rFonts w:cs="Times New Roman"/>
        </w:rPr>
        <w:t>” and the last was for “Job Skills.”</w:t>
      </w:r>
    </w:p>
    <w:p w14:paraId="18A7C54C" w14:textId="0259017F" w:rsidR="003E6C70" w:rsidRPr="005B7C5C" w:rsidRDefault="003E6C70" w:rsidP="004537F7">
      <w:pPr>
        <w:rPr>
          <w:rFonts w:cs="Times New Roman"/>
        </w:rPr>
      </w:pPr>
      <w:r w:rsidRPr="005B7C5C">
        <w:rPr>
          <w:rFonts w:cs="Times New Roman"/>
        </w:rPr>
        <w:t xml:space="preserve">Peter walked up to the sign-in </w:t>
      </w:r>
      <w:r w:rsidRPr="005B7C5C">
        <w:rPr>
          <w:rFonts w:cs="Times New Roman"/>
          <w:noProof/>
        </w:rPr>
        <w:t>table</w:t>
      </w:r>
      <w:r w:rsidR="004054AF" w:rsidRPr="005B7C5C">
        <w:rPr>
          <w:rFonts w:cs="Times New Roman"/>
          <w:noProof/>
        </w:rPr>
        <w:t>,</w:t>
      </w:r>
      <w:r w:rsidRPr="005B7C5C">
        <w:rPr>
          <w:rFonts w:cs="Times New Roman"/>
        </w:rPr>
        <w:t xml:space="preserve"> and Murry and Leon stood behind him.</w:t>
      </w:r>
    </w:p>
    <w:p w14:paraId="7748A576" w14:textId="3E92CE61" w:rsidR="003E6C70" w:rsidRPr="005B7C5C" w:rsidRDefault="003E6C70" w:rsidP="004537F7">
      <w:pPr>
        <w:rPr>
          <w:rFonts w:cs="Times New Roman"/>
        </w:rPr>
      </w:pPr>
      <w:r w:rsidRPr="005B7C5C">
        <w:rPr>
          <w:rFonts w:cs="Times New Roman"/>
        </w:rPr>
        <w:t xml:space="preserve">“Hi, welcome to the </w:t>
      </w:r>
      <w:r w:rsidRPr="005B7C5C">
        <w:rPr>
          <w:rFonts w:cs="Times New Roman"/>
          <w:noProof/>
        </w:rPr>
        <w:t>new</w:t>
      </w:r>
      <w:r w:rsidR="004054AF" w:rsidRPr="005B7C5C">
        <w:rPr>
          <w:rFonts w:cs="Times New Roman"/>
          <w:noProof/>
        </w:rPr>
        <w:t xml:space="preserve"> </w:t>
      </w:r>
      <w:r w:rsidRPr="005B7C5C">
        <w:rPr>
          <w:rFonts w:cs="Times New Roman"/>
          <w:noProof/>
        </w:rPr>
        <w:t>world</w:t>
      </w:r>
      <w:r w:rsidRPr="005B7C5C">
        <w:rPr>
          <w:rFonts w:cs="Times New Roman"/>
        </w:rPr>
        <w:t>,” the guy said with a mix of sarcasm and humor.</w:t>
      </w:r>
    </w:p>
    <w:p w14:paraId="39008A31" w14:textId="77777777" w:rsidR="003E6C70" w:rsidRPr="005B7C5C" w:rsidRDefault="003E6C70" w:rsidP="004537F7">
      <w:pPr>
        <w:rPr>
          <w:rFonts w:cs="Times New Roman"/>
        </w:rPr>
      </w:pPr>
      <w:r w:rsidRPr="005B7C5C">
        <w:rPr>
          <w:rFonts w:cs="Times New Roman"/>
        </w:rPr>
        <w:t>“What do I do?” Peter asked.</w:t>
      </w:r>
    </w:p>
    <w:p w14:paraId="64C24A0C" w14:textId="4FE81EA5" w:rsidR="003E6C70" w:rsidRPr="005B7C5C" w:rsidRDefault="003E6C70" w:rsidP="004537F7">
      <w:pPr>
        <w:rPr>
          <w:rFonts w:cs="Times New Roman"/>
        </w:rPr>
      </w:pPr>
      <w:r w:rsidRPr="005B7C5C">
        <w:rPr>
          <w:rFonts w:cs="Times New Roman"/>
        </w:rPr>
        <w:t xml:space="preserve">“Just answer some questions, </w:t>
      </w:r>
      <w:r w:rsidR="00CB3607" w:rsidRPr="005B7C5C">
        <w:rPr>
          <w:rFonts w:cs="Times New Roman"/>
        </w:rPr>
        <w:t>okay</w:t>
      </w:r>
      <w:r w:rsidRPr="005B7C5C">
        <w:rPr>
          <w:rFonts w:cs="Times New Roman"/>
        </w:rPr>
        <w:t>?”</w:t>
      </w:r>
    </w:p>
    <w:p w14:paraId="0C9F9CCF" w14:textId="77777777" w:rsidR="003E6C70" w:rsidRPr="005B7C5C" w:rsidRDefault="003E6C70" w:rsidP="004537F7">
      <w:pPr>
        <w:rPr>
          <w:rFonts w:cs="Times New Roman"/>
        </w:rPr>
      </w:pPr>
      <w:r w:rsidRPr="005B7C5C">
        <w:rPr>
          <w:rFonts w:cs="Times New Roman"/>
        </w:rPr>
        <w:lastRenderedPageBreak/>
        <w:t>“Yes, sir. Whatever you want.”</w:t>
      </w:r>
    </w:p>
    <w:p w14:paraId="624F5AA2" w14:textId="29484275" w:rsidR="003E6C70" w:rsidRPr="005B7C5C" w:rsidRDefault="003E6C70" w:rsidP="004537F7">
      <w:pPr>
        <w:rPr>
          <w:rFonts w:cs="Times New Roman"/>
        </w:rPr>
      </w:pPr>
      <w:r w:rsidRPr="005B7C5C">
        <w:rPr>
          <w:rFonts w:cs="Times New Roman"/>
        </w:rPr>
        <w:t>The next few minutes</w:t>
      </w:r>
      <w:r w:rsidR="004C361A">
        <w:rPr>
          <w:rFonts w:cs="Times New Roman"/>
        </w:rPr>
        <w:t>,</w:t>
      </w:r>
      <w:r w:rsidRPr="005B7C5C">
        <w:rPr>
          <w:rFonts w:cs="Times New Roman"/>
        </w:rPr>
        <w:t xml:space="preserve"> they went through the typical questions, who are you, where are you from, do you have any </w:t>
      </w:r>
      <w:r w:rsidRPr="005B7C5C">
        <w:rPr>
          <w:rFonts w:cs="Times New Roman"/>
          <w:noProof/>
        </w:rPr>
        <w:t>identification</w:t>
      </w:r>
      <w:r w:rsidR="004054AF" w:rsidRPr="005B7C5C">
        <w:rPr>
          <w:rFonts w:cs="Times New Roman"/>
          <w:noProof/>
        </w:rPr>
        <w:t>,</w:t>
      </w:r>
      <w:r w:rsidRPr="005B7C5C">
        <w:rPr>
          <w:rFonts w:cs="Times New Roman"/>
        </w:rPr>
        <w:t xml:space="preserve"> etc. When they had filled in</w:t>
      </w:r>
      <w:r w:rsidR="00074598" w:rsidRPr="005B7C5C">
        <w:rPr>
          <w:rFonts w:cs="Times New Roman"/>
        </w:rPr>
        <w:t xml:space="preserve"> all</w:t>
      </w:r>
      <w:r w:rsidRPr="005B7C5C">
        <w:rPr>
          <w:rFonts w:cs="Times New Roman"/>
        </w:rPr>
        <w:t xml:space="preserve"> the squares, Peter was passed on to the next </w:t>
      </w:r>
      <w:r w:rsidRPr="005B7C5C">
        <w:rPr>
          <w:rFonts w:cs="Times New Roman"/>
          <w:noProof/>
        </w:rPr>
        <w:t>table</w:t>
      </w:r>
      <w:r w:rsidR="004054AF" w:rsidRPr="005B7C5C">
        <w:rPr>
          <w:rFonts w:cs="Times New Roman"/>
          <w:noProof/>
        </w:rPr>
        <w:t>,</w:t>
      </w:r>
      <w:r w:rsidRPr="005B7C5C">
        <w:rPr>
          <w:rFonts w:cs="Times New Roman"/>
        </w:rPr>
        <w:t xml:space="preserve"> and the m</w:t>
      </w:r>
      <w:r w:rsidR="00331023" w:rsidRPr="005B7C5C">
        <w:rPr>
          <w:rFonts w:cs="Times New Roman"/>
        </w:rPr>
        <w:t>a</w:t>
      </w:r>
      <w:r w:rsidRPr="005B7C5C">
        <w:rPr>
          <w:rFonts w:cs="Times New Roman"/>
        </w:rPr>
        <w:t>n turned his attention to Murry and Leon.</w:t>
      </w:r>
    </w:p>
    <w:p w14:paraId="1954E3DA" w14:textId="7792D43C" w:rsidR="003E6C70" w:rsidRPr="005B7C5C" w:rsidRDefault="003E6C70" w:rsidP="004537F7">
      <w:pPr>
        <w:rPr>
          <w:rFonts w:cs="Times New Roman"/>
        </w:rPr>
      </w:pPr>
      <w:r w:rsidRPr="005B7C5C">
        <w:rPr>
          <w:rFonts w:cs="Times New Roman"/>
        </w:rPr>
        <w:t xml:space="preserve">“Hi, my name is </w:t>
      </w:r>
      <w:proofErr w:type="gramStart"/>
      <w:r w:rsidRPr="005B7C5C">
        <w:rPr>
          <w:rFonts w:cs="Times New Roman"/>
        </w:rPr>
        <w:t>Bertha</w:t>
      </w:r>
      <w:r w:rsidR="004C361A">
        <w:rPr>
          <w:rFonts w:cs="Times New Roman"/>
        </w:rPr>
        <w:t>;</w:t>
      </w:r>
      <w:proofErr w:type="gramEnd"/>
      <w:r w:rsidRPr="005B7C5C">
        <w:rPr>
          <w:rFonts w:cs="Times New Roman"/>
        </w:rPr>
        <w:t xml:space="preserve"> welcome to Virginia. All that I’ve got for </w:t>
      </w:r>
      <w:r w:rsidRPr="005B7C5C">
        <w:rPr>
          <w:rFonts w:cs="Times New Roman"/>
          <w:noProof/>
        </w:rPr>
        <w:t>you</w:t>
      </w:r>
      <w:r w:rsidR="004054AF" w:rsidRPr="005B7C5C">
        <w:rPr>
          <w:rFonts w:cs="Times New Roman"/>
          <w:noProof/>
        </w:rPr>
        <w:t>, for now,</w:t>
      </w:r>
      <w:r w:rsidRPr="005B7C5C">
        <w:rPr>
          <w:rFonts w:cs="Times New Roman"/>
        </w:rPr>
        <w:t xml:space="preserve"> is a cot in a hanger next door. We’re still cleaning up some of the </w:t>
      </w:r>
      <w:r w:rsidRPr="005B7C5C">
        <w:rPr>
          <w:rFonts w:cs="Times New Roman"/>
          <w:noProof/>
        </w:rPr>
        <w:t>neighborhoods</w:t>
      </w:r>
      <w:r w:rsidR="004054AF" w:rsidRPr="005B7C5C">
        <w:rPr>
          <w:rFonts w:cs="Times New Roman"/>
          <w:noProof/>
        </w:rPr>
        <w:t>,</w:t>
      </w:r>
      <w:r w:rsidRPr="005B7C5C">
        <w:rPr>
          <w:rFonts w:cs="Times New Roman"/>
        </w:rPr>
        <w:t xml:space="preserve"> and the next batch of houses won’t be ready for a couple of days. Are you and your friends staying together?” she asked.</w:t>
      </w:r>
    </w:p>
    <w:p w14:paraId="68B5E45B" w14:textId="184F1926" w:rsidR="003E6C70" w:rsidRPr="005B7C5C" w:rsidRDefault="003E6C70" w:rsidP="004537F7">
      <w:pPr>
        <w:rPr>
          <w:rFonts w:cs="Times New Roman"/>
        </w:rPr>
      </w:pPr>
      <w:r w:rsidRPr="005B7C5C">
        <w:rPr>
          <w:rFonts w:cs="Times New Roman"/>
        </w:rPr>
        <w:t>“Look, Bertha, anything you’ve got is great. And yes, we’d like to stay together</w:t>
      </w:r>
      <w:r w:rsidR="00332574" w:rsidRPr="005B7C5C">
        <w:rPr>
          <w:rFonts w:cs="Times New Roman"/>
        </w:rPr>
        <w:t>. W</w:t>
      </w:r>
      <w:r w:rsidRPr="005B7C5C">
        <w:rPr>
          <w:rFonts w:cs="Times New Roman"/>
          <w:noProof/>
        </w:rPr>
        <w:t>e’re</w:t>
      </w:r>
      <w:r w:rsidRPr="005B7C5C">
        <w:rPr>
          <w:rFonts w:cs="Times New Roman"/>
        </w:rPr>
        <w:t xml:space="preserve"> all from the Atlanta </w:t>
      </w:r>
      <w:r w:rsidRPr="005B7C5C">
        <w:rPr>
          <w:rFonts w:cs="Times New Roman"/>
          <w:noProof/>
        </w:rPr>
        <w:t>area</w:t>
      </w:r>
      <w:r w:rsidR="004054AF" w:rsidRPr="005B7C5C">
        <w:rPr>
          <w:rFonts w:cs="Times New Roman"/>
          <w:noProof/>
        </w:rPr>
        <w:t>,</w:t>
      </w:r>
      <w:r w:rsidRPr="005B7C5C">
        <w:rPr>
          <w:rFonts w:cs="Times New Roman"/>
        </w:rPr>
        <w:t xml:space="preserve"> and we came here together. Makes sense to stay together.”</w:t>
      </w:r>
    </w:p>
    <w:p w14:paraId="25065FCF" w14:textId="070BF278" w:rsidR="003E6C70" w:rsidRPr="005B7C5C" w:rsidRDefault="003E6C70" w:rsidP="004537F7">
      <w:pPr>
        <w:rPr>
          <w:rFonts w:cs="Times New Roman"/>
        </w:rPr>
      </w:pPr>
      <w:r w:rsidRPr="005B7C5C">
        <w:rPr>
          <w:rFonts w:cs="Times New Roman"/>
        </w:rPr>
        <w:t>“I understand</w:t>
      </w:r>
      <w:r w:rsidR="004C361A">
        <w:rPr>
          <w:rFonts w:cs="Times New Roman"/>
        </w:rPr>
        <w:t>;</w:t>
      </w:r>
      <w:r w:rsidRPr="005B7C5C">
        <w:rPr>
          <w:rFonts w:cs="Times New Roman"/>
        </w:rPr>
        <w:t xml:space="preserve"> here is your </w:t>
      </w:r>
      <w:r w:rsidRPr="005B7C5C">
        <w:rPr>
          <w:rFonts w:cs="Times New Roman"/>
          <w:noProof/>
        </w:rPr>
        <w:t>cot</w:t>
      </w:r>
      <w:r w:rsidRPr="005B7C5C">
        <w:rPr>
          <w:rFonts w:cs="Times New Roman"/>
        </w:rPr>
        <w:t xml:space="preserve"> number</w:t>
      </w:r>
      <w:r w:rsidR="00332574"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they’ll get </w:t>
      </w:r>
      <w:r w:rsidRPr="005B7C5C">
        <w:rPr>
          <w:rFonts w:cs="Times New Roman"/>
          <w:noProof/>
        </w:rPr>
        <w:t>cots</w:t>
      </w:r>
      <w:r w:rsidRPr="005B7C5C">
        <w:rPr>
          <w:rFonts w:cs="Times New Roman"/>
        </w:rPr>
        <w:t xml:space="preserve"> near you.”</w:t>
      </w:r>
    </w:p>
    <w:p w14:paraId="00965F7F" w14:textId="6A2BE55E" w:rsidR="003E6C70" w:rsidRPr="005B7C5C" w:rsidRDefault="001742CE" w:rsidP="004537F7">
      <w:pPr>
        <w:rPr>
          <w:rFonts w:cs="Times New Roman"/>
        </w:rPr>
      </w:pPr>
      <w:r w:rsidRPr="005B7C5C">
        <w:rPr>
          <w:rFonts w:cs="Times New Roman"/>
        </w:rPr>
        <w:t xml:space="preserve">“Thanks, </w:t>
      </w:r>
      <w:r w:rsidR="003E6C70" w:rsidRPr="005B7C5C">
        <w:rPr>
          <w:rFonts w:cs="Times New Roman"/>
        </w:rPr>
        <w:t>Bertha</w:t>
      </w:r>
      <w:r w:rsidR="004C361A">
        <w:rPr>
          <w:rFonts w:cs="Times New Roman"/>
        </w:rPr>
        <w:t>;</w:t>
      </w:r>
      <w:r w:rsidR="003E6C70" w:rsidRPr="005B7C5C">
        <w:rPr>
          <w:rFonts w:cs="Times New Roman"/>
        </w:rPr>
        <w:t xml:space="preserve"> next table?”</w:t>
      </w:r>
    </w:p>
    <w:p w14:paraId="23DA2FB4" w14:textId="310B2449" w:rsidR="003E6C70" w:rsidRPr="005B7C5C" w:rsidRDefault="003E6C70" w:rsidP="004537F7">
      <w:pPr>
        <w:rPr>
          <w:rFonts w:cs="Times New Roman"/>
        </w:rPr>
      </w:pPr>
      <w:r w:rsidRPr="005B7C5C">
        <w:rPr>
          <w:rFonts w:cs="Times New Roman"/>
        </w:rPr>
        <w:t>“Yes, move on,” Bertha said with a smile and gentle motion</w:t>
      </w:r>
      <w:r w:rsidR="004C361A">
        <w:rPr>
          <w:rFonts w:cs="Times New Roman"/>
        </w:rPr>
        <w:t>,</w:t>
      </w:r>
      <w:r w:rsidRPr="005B7C5C">
        <w:rPr>
          <w:rFonts w:cs="Times New Roman"/>
        </w:rPr>
        <w:t xml:space="preserve"> pointing her finger to the next table.</w:t>
      </w:r>
    </w:p>
    <w:p w14:paraId="0464D873" w14:textId="10C96FB6" w:rsidR="003E6C70" w:rsidRPr="005B7C5C" w:rsidRDefault="003E6C70" w:rsidP="004537F7">
      <w:pPr>
        <w:rPr>
          <w:rFonts w:cs="Times New Roman"/>
        </w:rPr>
      </w:pPr>
      <w:r w:rsidRPr="005B7C5C">
        <w:rPr>
          <w:rFonts w:cs="Times New Roman"/>
        </w:rPr>
        <w:t>“I don’t have any family</w:t>
      </w:r>
      <w:r w:rsidR="004C361A">
        <w:rPr>
          <w:rFonts w:cs="Times New Roman"/>
        </w:rPr>
        <w:t>. C</w:t>
      </w:r>
      <w:r w:rsidRPr="005B7C5C">
        <w:rPr>
          <w:rFonts w:cs="Times New Roman"/>
        </w:rPr>
        <w:t>an I just go to the last table?” Peter asked.</w:t>
      </w:r>
    </w:p>
    <w:p w14:paraId="2BD05A68" w14:textId="77777777" w:rsidR="003E6C70" w:rsidRPr="005B7C5C" w:rsidRDefault="003E6C70" w:rsidP="004537F7">
      <w:pPr>
        <w:rPr>
          <w:rFonts w:cs="Times New Roman"/>
        </w:rPr>
      </w:pPr>
      <w:r w:rsidRPr="005B7C5C">
        <w:rPr>
          <w:rFonts w:cs="Times New Roman"/>
        </w:rPr>
        <w:t>“Sure, few of us have any family left. Go to the last table.”</w:t>
      </w:r>
    </w:p>
    <w:p w14:paraId="73290076" w14:textId="04B0F356" w:rsidR="003E6C70" w:rsidRPr="005B7C5C" w:rsidRDefault="003E6C70" w:rsidP="004537F7">
      <w:pPr>
        <w:rPr>
          <w:rFonts w:cs="Times New Roman"/>
        </w:rPr>
      </w:pPr>
      <w:r w:rsidRPr="005B7C5C">
        <w:rPr>
          <w:rFonts w:cs="Times New Roman"/>
        </w:rPr>
        <w:t xml:space="preserve">Peter walked by the third </w:t>
      </w:r>
      <w:r w:rsidRPr="005B7C5C">
        <w:rPr>
          <w:rFonts w:cs="Times New Roman"/>
          <w:noProof/>
        </w:rPr>
        <w:t>table</w:t>
      </w:r>
      <w:r w:rsidR="004054AF" w:rsidRPr="005B7C5C">
        <w:rPr>
          <w:rFonts w:cs="Times New Roman"/>
          <w:noProof/>
        </w:rPr>
        <w:t>,</w:t>
      </w:r>
      <w:r w:rsidRPr="005B7C5C">
        <w:rPr>
          <w:rFonts w:cs="Times New Roman"/>
        </w:rPr>
        <w:t xml:space="preserve"> and the person behind the desk looked bored. Likely not many people stopped by.</w:t>
      </w:r>
    </w:p>
    <w:p w14:paraId="0703ABAA" w14:textId="1ACF5177" w:rsidR="003E6C70" w:rsidRPr="005B7C5C" w:rsidRDefault="003E6C70" w:rsidP="004537F7">
      <w:pPr>
        <w:rPr>
          <w:rFonts w:cs="Times New Roman"/>
        </w:rPr>
      </w:pPr>
      <w:r w:rsidRPr="005B7C5C">
        <w:rPr>
          <w:rFonts w:cs="Times New Roman"/>
        </w:rPr>
        <w:t xml:space="preserve">Peter walked to the last </w:t>
      </w:r>
      <w:r w:rsidRPr="005B7C5C">
        <w:rPr>
          <w:rFonts w:cs="Times New Roman"/>
          <w:noProof/>
        </w:rPr>
        <w:t>table</w:t>
      </w:r>
      <w:r w:rsidR="004054AF" w:rsidRPr="005B7C5C">
        <w:rPr>
          <w:rFonts w:cs="Times New Roman"/>
          <w:noProof/>
        </w:rPr>
        <w:t>,</w:t>
      </w:r>
      <w:r w:rsidRPr="005B7C5C">
        <w:rPr>
          <w:rFonts w:cs="Times New Roman"/>
        </w:rPr>
        <w:t xml:space="preserve"> and as he approached it</w:t>
      </w:r>
      <w:r w:rsidR="004C361A">
        <w:rPr>
          <w:rFonts w:cs="Times New Roman"/>
        </w:rPr>
        <w:t>,</w:t>
      </w:r>
      <w:r w:rsidRPr="005B7C5C">
        <w:rPr>
          <w:rFonts w:cs="Times New Roman"/>
        </w:rPr>
        <w:t xml:space="preserve"> he asked, “What can I do for you?”</w:t>
      </w:r>
    </w:p>
    <w:p w14:paraId="32DD4D22" w14:textId="77777777" w:rsidR="003E6C70" w:rsidRPr="005B7C5C" w:rsidRDefault="003E6C70" w:rsidP="004537F7">
      <w:pPr>
        <w:rPr>
          <w:rFonts w:cs="Times New Roman"/>
        </w:rPr>
      </w:pPr>
      <w:r w:rsidRPr="005B7C5C">
        <w:rPr>
          <w:rFonts w:cs="Times New Roman"/>
        </w:rPr>
        <w:lastRenderedPageBreak/>
        <w:t>“Welcome to our little corner of heaven,” the tired woman behind the table said.</w:t>
      </w:r>
    </w:p>
    <w:p w14:paraId="6EE4E9EA" w14:textId="1E750C7D" w:rsidR="003E6C70" w:rsidRPr="005B7C5C" w:rsidRDefault="003E6C70" w:rsidP="004537F7">
      <w:pPr>
        <w:rPr>
          <w:rFonts w:cs="Times New Roman"/>
        </w:rPr>
      </w:pPr>
      <w:r w:rsidRPr="005B7C5C">
        <w:rPr>
          <w:rFonts w:cs="Times New Roman"/>
        </w:rPr>
        <w:t>“Tell me what your skills are. We need people to do things</w:t>
      </w:r>
      <w:r w:rsidR="004C361A">
        <w:rPr>
          <w:rFonts w:cs="Times New Roman"/>
        </w:rPr>
        <w:t>,</w:t>
      </w:r>
      <w:r w:rsidRPr="005B7C5C">
        <w:rPr>
          <w:rFonts w:cs="Times New Roman"/>
        </w:rPr>
        <w:t xml:space="preserve"> and anything that you have experience with, we can use you.”</w:t>
      </w:r>
    </w:p>
    <w:p w14:paraId="5EEEAAAB" w14:textId="28F5F291" w:rsidR="003E6C70" w:rsidRPr="005B7C5C" w:rsidRDefault="003E6C70" w:rsidP="004537F7">
      <w:pPr>
        <w:rPr>
          <w:rFonts w:cs="Times New Roman"/>
        </w:rPr>
      </w:pPr>
      <w:r w:rsidRPr="005B7C5C">
        <w:rPr>
          <w:rFonts w:cs="Times New Roman"/>
        </w:rPr>
        <w:t xml:space="preserve">Peter thought quick and said, “I worked for a private security force a couple of years </w:t>
      </w:r>
      <w:r w:rsidRPr="005B7C5C">
        <w:rPr>
          <w:rFonts w:cs="Times New Roman"/>
          <w:noProof/>
        </w:rPr>
        <w:t>ago</w:t>
      </w:r>
      <w:r w:rsidR="004054AF" w:rsidRPr="005B7C5C">
        <w:rPr>
          <w:rFonts w:cs="Times New Roman"/>
          <w:noProof/>
        </w:rPr>
        <w:t>. L</w:t>
      </w:r>
      <w:r w:rsidRPr="005B7C5C">
        <w:rPr>
          <w:rFonts w:cs="Times New Roman"/>
          <w:noProof/>
        </w:rPr>
        <w:t>ately</w:t>
      </w:r>
      <w:r w:rsidR="00A602F8" w:rsidRPr="005B7C5C">
        <w:rPr>
          <w:rFonts w:cs="Times New Roman"/>
          <w:noProof/>
        </w:rPr>
        <w:t>,</w:t>
      </w:r>
      <w:r w:rsidRPr="005B7C5C">
        <w:rPr>
          <w:rFonts w:cs="Times New Roman"/>
        </w:rPr>
        <w:t xml:space="preserve"> I’ve been managing a hotel.”</w:t>
      </w:r>
    </w:p>
    <w:p w14:paraId="05165B49" w14:textId="0B6CCB1D" w:rsidR="003E6C70" w:rsidRPr="005B7C5C" w:rsidRDefault="003E6C70" w:rsidP="004537F7">
      <w:pPr>
        <w:rPr>
          <w:rFonts w:cs="Times New Roman"/>
        </w:rPr>
      </w:pPr>
      <w:r w:rsidRPr="005B7C5C">
        <w:rPr>
          <w:rFonts w:cs="Times New Roman"/>
        </w:rPr>
        <w:t>“Security experience? Great, we need that skill.</w:t>
      </w:r>
      <w:r w:rsidR="001D6F03" w:rsidRPr="005B7C5C">
        <w:rPr>
          <w:rFonts w:cs="Times New Roman"/>
        </w:rPr>
        <w:t xml:space="preserve"> Okay</w:t>
      </w:r>
      <w:r w:rsidR="004C361A">
        <w:rPr>
          <w:rFonts w:cs="Times New Roman"/>
        </w:rPr>
        <w:t>,</w:t>
      </w:r>
      <w:r w:rsidR="00331023" w:rsidRPr="005B7C5C">
        <w:rPr>
          <w:rFonts w:cs="Times New Roman"/>
        </w:rPr>
        <w:t xml:space="preserve"> </w:t>
      </w:r>
      <w:r w:rsidRPr="005B7C5C">
        <w:rPr>
          <w:rFonts w:cs="Times New Roman"/>
        </w:rPr>
        <w:t>if I assign you to the guard force?”</w:t>
      </w:r>
    </w:p>
    <w:p w14:paraId="45B8A7FB" w14:textId="77777777" w:rsidR="003E6C70" w:rsidRPr="005B7C5C" w:rsidRDefault="003E6C70" w:rsidP="004537F7">
      <w:pPr>
        <w:rPr>
          <w:rFonts w:cs="Times New Roman"/>
        </w:rPr>
      </w:pPr>
      <w:r w:rsidRPr="005B7C5C">
        <w:rPr>
          <w:rFonts w:cs="Times New Roman"/>
        </w:rPr>
        <w:t>“Sure, love to help out,” Peter responded.</w:t>
      </w:r>
    </w:p>
    <w:p w14:paraId="58112551" w14:textId="77777777" w:rsidR="003E6C70" w:rsidRPr="005B7C5C" w:rsidRDefault="003E6C70" w:rsidP="004537F7">
      <w:pPr>
        <w:rPr>
          <w:rFonts w:cs="Times New Roman"/>
        </w:rPr>
      </w:pPr>
      <w:r w:rsidRPr="005B7C5C">
        <w:rPr>
          <w:rFonts w:cs="Times New Roman"/>
        </w:rPr>
        <w:t xml:space="preserve">“Please fill this out and give me your </w:t>
      </w:r>
      <w:r w:rsidRPr="005B7C5C">
        <w:rPr>
          <w:rFonts w:cs="Times New Roman"/>
          <w:noProof/>
        </w:rPr>
        <w:t>cot</w:t>
      </w:r>
      <w:r w:rsidRPr="005B7C5C">
        <w:rPr>
          <w:rFonts w:cs="Times New Roman"/>
        </w:rPr>
        <w:t xml:space="preserve"> number. Someone will talk to you in the morning.”</w:t>
      </w:r>
    </w:p>
    <w:p w14:paraId="24D18C2A" w14:textId="6389CD21" w:rsidR="003E6C70" w:rsidRPr="005B7C5C" w:rsidRDefault="003E6C70" w:rsidP="004537F7">
      <w:pPr>
        <w:rPr>
          <w:rFonts w:cs="Times New Roman"/>
        </w:rPr>
      </w:pPr>
      <w:r w:rsidRPr="005B7C5C">
        <w:rPr>
          <w:rFonts w:cs="Times New Roman"/>
        </w:rPr>
        <w:t>Just as Peter finished filling out the paper</w:t>
      </w:r>
      <w:r w:rsidR="004C361A">
        <w:rPr>
          <w:rFonts w:cs="Times New Roman"/>
        </w:rPr>
        <w:t>,</w:t>
      </w:r>
      <w:r w:rsidRPr="005B7C5C">
        <w:rPr>
          <w:rFonts w:cs="Times New Roman"/>
        </w:rPr>
        <w:t xml:space="preserve"> he turned as he walked </w:t>
      </w:r>
      <w:r w:rsidRPr="005B7C5C">
        <w:rPr>
          <w:rFonts w:cs="Times New Roman"/>
          <w:noProof/>
        </w:rPr>
        <w:t>away</w:t>
      </w:r>
      <w:r w:rsidR="004C361A">
        <w:rPr>
          <w:rFonts w:cs="Times New Roman"/>
          <w:noProof/>
        </w:rPr>
        <w:t>;</w:t>
      </w:r>
      <w:r w:rsidRPr="005B7C5C">
        <w:rPr>
          <w:rFonts w:cs="Times New Roman"/>
        </w:rPr>
        <w:t xml:space="preserve"> he said to Murry, “Hey</w:t>
      </w:r>
      <w:r w:rsidR="004C361A">
        <w:rPr>
          <w:rFonts w:cs="Times New Roman"/>
        </w:rPr>
        <w:t>,</w:t>
      </w:r>
      <w:r w:rsidRPr="005B7C5C">
        <w:rPr>
          <w:rFonts w:cs="Times New Roman"/>
        </w:rPr>
        <w:t xml:space="preserve"> they need guys with security or guard experience.”</w:t>
      </w:r>
    </w:p>
    <w:p w14:paraId="15FAE4C7" w14:textId="5F977D22" w:rsidR="003E6C70" w:rsidRPr="005B7C5C" w:rsidRDefault="003E6C70" w:rsidP="004537F7">
      <w:pPr>
        <w:rPr>
          <w:rFonts w:cs="Times New Roman"/>
        </w:rPr>
      </w:pPr>
      <w:r w:rsidRPr="005B7C5C">
        <w:rPr>
          <w:rFonts w:cs="Times New Roman"/>
        </w:rPr>
        <w:t xml:space="preserve">“Murry immediately picked up on the information and became an </w:t>
      </w:r>
      <w:r w:rsidRPr="005B7C5C">
        <w:rPr>
          <w:rFonts w:cs="Times New Roman"/>
          <w:noProof/>
        </w:rPr>
        <w:t>ex</w:t>
      </w:r>
      <w:r w:rsidR="004C361A">
        <w:rPr>
          <w:rFonts w:cs="Times New Roman"/>
          <w:noProof/>
        </w:rPr>
        <w:t>-b</w:t>
      </w:r>
      <w:r w:rsidRPr="005B7C5C">
        <w:rPr>
          <w:rFonts w:cs="Times New Roman"/>
          <w:noProof/>
        </w:rPr>
        <w:t>ank</w:t>
      </w:r>
      <w:r w:rsidRPr="005B7C5C">
        <w:rPr>
          <w:rFonts w:cs="Times New Roman"/>
        </w:rPr>
        <w:t xml:space="preserve"> Security Guard.</w:t>
      </w:r>
    </w:p>
    <w:p w14:paraId="55275EA3" w14:textId="40CB2C75" w:rsidR="003E6C70" w:rsidRPr="005B7C5C" w:rsidRDefault="003E6C70" w:rsidP="004537F7">
      <w:pPr>
        <w:rPr>
          <w:rFonts w:cs="Times New Roman"/>
        </w:rPr>
      </w:pPr>
      <w:r w:rsidRPr="005B7C5C">
        <w:rPr>
          <w:rFonts w:cs="Times New Roman"/>
        </w:rPr>
        <w:t>By the door exiting the hanger was a table with boxes of food. Peter took his time to pick one up and waited for Murry and Leon. They laughed and joked while they got their food. They thanked the volunteer profusely</w:t>
      </w:r>
      <w:r w:rsidR="00332574"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as they left for the other hanger where their </w:t>
      </w:r>
      <w:r w:rsidRPr="005B7C5C">
        <w:rPr>
          <w:rFonts w:cs="Times New Roman"/>
          <w:noProof/>
        </w:rPr>
        <w:t>cots</w:t>
      </w:r>
      <w:r w:rsidRPr="005B7C5C">
        <w:rPr>
          <w:rFonts w:cs="Times New Roman"/>
        </w:rPr>
        <w:t xml:space="preserve"> were, Peter said, “Guys, let’s all do a good job tomorrow helping to secure this place. I’m glad we can contribute.”</w:t>
      </w:r>
    </w:p>
    <w:p w14:paraId="3280342C" w14:textId="2954E96E" w:rsidR="00A97017" w:rsidRPr="005B7C5C" w:rsidRDefault="00A97017">
      <w:pPr>
        <w:spacing w:line="259" w:lineRule="auto"/>
        <w:ind w:firstLine="0"/>
        <w:jc w:val="left"/>
        <w:rPr>
          <w:rFonts w:eastAsiaTheme="majorEastAsia" w:cs="Times New Roman"/>
          <w:b/>
          <w:noProof/>
          <w:color w:val="262626" w:themeColor="text1" w:themeTint="D9"/>
          <w:sz w:val="32"/>
          <w:szCs w:val="32"/>
        </w:rPr>
      </w:pPr>
      <w:r w:rsidRPr="005B7C5C">
        <w:rPr>
          <w:rFonts w:cs="Times New Roman"/>
        </w:rPr>
        <w:br w:type="page"/>
      </w:r>
    </w:p>
    <w:p w14:paraId="73DF448A" w14:textId="2E273DF2" w:rsidR="00A5742A" w:rsidRPr="005B7C5C" w:rsidRDefault="00830BBF" w:rsidP="00FA16D7">
      <w:pPr>
        <w:pStyle w:val="Heading1"/>
        <w:rPr>
          <w:rFonts w:cs="Times New Roman"/>
        </w:rPr>
      </w:pPr>
      <w:bookmarkStart w:id="102" w:name="_Toc517868388"/>
      <w:bookmarkStart w:id="103" w:name="_Toc76716904"/>
      <w:r w:rsidRPr="005B7C5C">
        <w:rPr>
          <w:rFonts w:cs="Times New Roman"/>
        </w:rPr>
        <w:lastRenderedPageBreak/>
        <w:t>Saturday</w:t>
      </w:r>
      <w:r w:rsidR="007C344D" w:rsidRPr="005B7C5C">
        <w:rPr>
          <w:rFonts w:cs="Times New Roman"/>
        </w:rPr>
        <w:t>,</w:t>
      </w:r>
      <w:r w:rsidRPr="005B7C5C">
        <w:rPr>
          <w:rFonts w:cs="Times New Roman"/>
        </w:rPr>
        <w:t xml:space="preserve"> October 21, 2051</w:t>
      </w:r>
      <w:bookmarkEnd w:id="102"/>
      <w:bookmarkEnd w:id="103"/>
    </w:p>
    <w:p w14:paraId="5E58E44F" w14:textId="77777777" w:rsidR="00344A5C" w:rsidRPr="005B7C5C" w:rsidRDefault="00344A5C" w:rsidP="00344A5C">
      <w:pPr>
        <w:pStyle w:val="Heading2"/>
        <w:rPr>
          <w:rFonts w:cs="Times New Roman"/>
        </w:rPr>
      </w:pPr>
      <w:r w:rsidRPr="005B7C5C">
        <w:rPr>
          <w:rFonts w:cs="Times New Roman"/>
        </w:rPr>
        <w:t>ESC Advisory Committee</w:t>
      </w:r>
    </w:p>
    <w:p w14:paraId="68B05A97" w14:textId="554BF73E" w:rsidR="00F1077E" w:rsidRPr="005B7C5C" w:rsidRDefault="00830BBF" w:rsidP="004537F7">
      <w:pPr>
        <w:rPr>
          <w:rFonts w:cs="Times New Roman"/>
        </w:rPr>
      </w:pPr>
      <w:r w:rsidRPr="005B7C5C">
        <w:rPr>
          <w:rFonts w:cs="Times New Roman"/>
        </w:rPr>
        <w:t xml:space="preserve">President </w:t>
      </w:r>
      <w:r w:rsidR="00F1077E" w:rsidRPr="005B7C5C">
        <w:rPr>
          <w:rFonts w:cs="Times New Roman"/>
        </w:rPr>
        <w:t>Patterson walked onto the platform and walked to the center. He stood behind the podium and paused. When he saw the signal on his display on top of the podium, he knew that it was time to start.</w:t>
      </w:r>
    </w:p>
    <w:p w14:paraId="40D23EE7" w14:textId="3E40370F" w:rsidR="00F1077E" w:rsidRPr="005B7C5C" w:rsidRDefault="00F1077E" w:rsidP="004537F7">
      <w:pPr>
        <w:rPr>
          <w:rFonts w:cs="Times New Roman"/>
        </w:rPr>
      </w:pPr>
      <w:r w:rsidRPr="005B7C5C">
        <w:rPr>
          <w:rFonts w:cs="Times New Roman"/>
        </w:rPr>
        <w:t xml:space="preserve">“Good day, ladies and gentlemen. This is our first attempt to have this </w:t>
      </w:r>
      <w:r w:rsidRPr="005B7C5C">
        <w:rPr>
          <w:rFonts w:cs="Times New Roman"/>
          <w:noProof/>
        </w:rPr>
        <w:t>worldwide</w:t>
      </w:r>
      <w:r w:rsidRPr="005B7C5C">
        <w:rPr>
          <w:rFonts w:cs="Times New Roman"/>
        </w:rPr>
        <w:t xml:space="preserve"> </w:t>
      </w:r>
      <w:r w:rsidRPr="005B7C5C">
        <w:rPr>
          <w:rFonts w:cs="Times New Roman"/>
          <w:noProof/>
        </w:rPr>
        <w:t>connection</w:t>
      </w:r>
      <w:r w:rsidR="007C344D" w:rsidRPr="005B7C5C">
        <w:rPr>
          <w:rFonts w:cs="Times New Roman"/>
          <w:noProof/>
        </w:rPr>
        <w:t>,</w:t>
      </w:r>
      <w:r w:rsidRPr="005B7C5C">
        <w:rPr>
          <w:rFonts w:cs="Times New Roman"/>
        </w:rPr>
        <w:t xml:space="preserve"> and I’m glad that most of you </w:t>
      </w:r>
      <w:r w:rsidR="004C361A">
        <w:rPr>
          <w:rFonts w:cs="Times New Roman"/>
        </w:rPr>
        <w:t>can</w:t>
      </w:r>
      <w:r w:rsidRPr="005B7C5C">
        <w:rPr>
          <w:rFonts w:cs="Times New Roman"/>
        </w:rPr>
        <w:t xml:space="preserve"> attend. For the members that are currently unable, we will do everything we can to correct that.”</w:t>
      </w:r>
    </w:p>
    <w:p w14:paraId="539FB779" w14:textId="62D725A5" w:rsidR="00F1077E" w:rsidRPr="005B7C5C" w:rsidRDefault="00F1077E" w:rsidP="004537F7">
      <w:pPr>
        <w:rPr>
          <w:rFonts w:cs="Times New Roman"/>
        </w:rPr>
      </w:pPr>
      <w:r w:rsidRPr="005B7C5C">
        <w:rPr>
          <w:rFonts w:cs="Times New Roman"/>
        </w:rPr>
        <w:t>“Now, I’d like to get down to business. You may notice that I didn’t call myself the President of the United States. I did that for a reason. Like</w:t>
      </w:r>
      <w:r w:rsidR="00074598" w:rsidRPr="005B7C5C">
        <w:rPr>
          <w:rFonts w:cs="Times New Roman"/>
        </w:rPr>
        <w:t xml:space="preserve"> all</w:t>
      </w:r>
      <w:r w:rsidRPr="005B7C5C">
        <w:rPr>
          <w:rFonts w:cs="Times New Roman"/>
        </w:rPr>
        <w:t xml:space="preserve"> </w:t>
      </w:r>
      <w:r w:rsidR="004C361A">
        <w:rPr>
          <w:rFonts w:cs="Times New Roman"/>
        </w:rPr>
        <w:t xml:space="preserve">of </w:t>
      </w:r>
      <w:r w:rsidRPr="005B7C5C">
        <w:rPr>
          <w:rFonts w:cs="Times New Roman"/>
          <w:noProof/>
        </w:rPr>
        <w:t>you</w:t>
      </w:r>
      <w:r w:rsidR="007C344D" w:rsidRPr="005B7C5C">
        <w:rPr>
          <w:rFonts w:cs="Times New Roman"/>
          <w:noProof/>
        </w:rPr>
        <w:t>,</w:t>
      </w:r>
      <w:r w:rsidRPr="005B7C5C">
        <w:rPr>
          <w:rFonts w:cs="Times New Roman"/>
          <w:noProof/>
        </w:rPr>
        <w:t xml:space="preserve"> we</w:t>
      </w:r>
      <w:r w:rsidRPr="005B7C5C">
        <w:rPr>
          <w:rFonts w:cs="Times New Roman"/>
        </w:rPr>
        <w:t xml:space="preserve"> are a broken nation. I want to call us the United States, but that term no longer applies. We have been broken into three segments, the East Coast, Central</w:t>
      </w:r>
      <w:r w:rsidR="004C361A">
        <w:rPr>
          <w:rFonts w:cs="Times New Roman"/>
        </w:rPr>
        <w:t>,</w:t>
      </w:r>
      <w:r w:rsidRPr="005B7C5C">
        <w:rPr>
          <w:rFonts w:cs="Times New Roman"/>
        </w:rPr>
        <w:t xml:space="preserve"> and West Coasts. We </w:t>
      </w:r>
      <w:r w:rsidR="004C361A">
        <w:rPr>
          <w:rFonts w:cs="Times New Roman"/>
        </w:rPr>
        <w:t>encourage</w:t>
      </w:r>
      <w:r w:rsidR="00074598" w:rsidRPr="005B7C5C">
        <w:rPr>
          <w:rFonts w:cs="Times New Roman"/>
        </w:rPr>
        <w:t xml:space="preserve"> all</w:t>
      </w:r>
      <w:r w:rsidRPr="005B7C5C">
        <w:rPr>
          <w:rFonts w:cs="Times New Roman"/>
        </w:rPr>
        <w:t xml:space="preserve"> our surviving ci</w:t>
      </w:r>
      <w:r w:rsidR="00DF64BF" w:rsidRPr="005B7C5C">
        <w:rPr>
          <w:rFonts w:cs="Times New Roman"/>
        </w:rPr>
        <w:t>tizens to move to Norfolk</w:t>
      </w:r>
      <w:r w:rsidR="004C361A">
        <w:rPr>
          <w:rFonts w:cs="Times New Roman"/>
        </w:rPr>
        <w:t>,</w:t>
      </w:r>
      <w:r w:rsidRPr="005B7C5C">
        <w:rPr>
          <w:rFonts w:cs="Times New Roman"/>
        </w:rPr>
        <w:t xml:space="preserve"> Va., Chicago</w:t>
      </w:r>
      <w:r w:rsidR="004C361A">
        <w:rPr>
          <w:rFonts w:cs="Times New Roman"/>
        </w:rPr>
        <w:t>,</w:t>
      </w:r>
      <w:r w:rsidRPr="005B7C5C">
        <w:rPr>
          <w:rFonts w:cs="Times New Roman"/>
        </w:rPr>
        <w:t xml:space="preserve"> </w:t>
      </w:r>
      <w:r w:rsidR="00DF64BF" w:rsidRPr="005B7C5C">
        <w:rPr>
          <w:rFonts w:cs="Times New Roman"/>
        </w:rPr>
        <w:t>Illinois</w:t>
      </w:r>
      <w:r w:rsidR="004C361A">
        <w:rPr>
          <w:rFonts w:cs="Times New Roman"/>
        </w:rPr>
        <w:t>,</w:t>
      </w:r>
      <w:r w:rsidRPr="005B7C5C">
        <w:rPr>
          <w:rFonts w:cs="Times New Roman"/>
        </w:rPr>
        <w:t xml:space="preserve"> or San Diego</w:t>
      </w:r>
      <w:r w:rsidR="004C361A">
        <w:rPr>
          <w:rFonts w:cs="Times New Roman"/>
        </w:rPr>
        <w:t>,</w:t>
      </w:r>
      <w:r w:rsidRPr="005B7C5C">
        <w:rPr>
          <w:rFonts w:cs="Times New Roman"/>
        </w:rPr>
        <w:t xml:space="preserve"> California. We will try to group ourselves there for protection and mutual support. The remainder of the country will do the best they can. I’m sure that many of you are following the same approach. Because of </w:t>
      </w:r>
      <w:r w:rsidRPr="005B7C5C">
        <w:rPr>
          <w:rFonts w:cs="Times New Roman"/>
          <w:noProof/>
        </w:rPr>
        <w:t>that</w:t>
      </w:r>
      <w:r w:rsidR="007C344D" w:rsidRPr="005B7C5C">
        <w:rPr>
          <w:rFonts w:cs="Times New Roman"/>
          <w:noProof/>
        </w:rPr>
        <w:t>,</w:t>
      </w:r>
      <w:r w:rsidRPr="005B7C5C">
        <w:rPr>
          <w:rFonts w:cs="Times New Roman"/>
        </w:rPr>
        <w:t xml:space="preserve"> I won’t use the term </w:t>
      </w:r>
      <w:r w:rsidR="004054AF" w:rsidRPr="005B7C5C">
        <w:rPr>
          <w:rFonts w:cs="Times New Roman"/>
        </w:rPr>
        <w:t xml:space="preserve">the </w:t>
      </w:r>
      <w:r w:rsidRPr="005B7C5C">
        <w:rPr>
          <w:rFonts w:cs="Times New Roman"/>
          <w:noProof/>
        </w:rPr>
        <w:t>United States</w:t>
      </w:r>
      <w:r w:rsidRPr="005B7C5C">
        <w:rPr>
          <w:rFonts w:cs="Times New Roman"/>
        </w:rPr>
        <w:t xml:space="preserve"> until we have </w:t>
      </w:r>
      <w:r w:rsidR="004C361A">
        <w:rPr>
          <w:rFonts w:cs="Times New Roman"/>
          <w:noProof/>
        </w:rPr>
        <w:t>u</w:t>
      </w:r>
      <w:r w:rsidRPr="005B7C5C">
        <w:rPr>
          <w:rFonts w:cs="Times New Roman"/>
          <w:noProof/>
        </w:rPr>
        <w:t xml:space="preserve">nited </w:t>
      </w:r>
      <w:r w:rsidR="004C361A">
        <w:rPr>
          <w:rFonts w:cs="Times New Roman"/>
          <w:noProof/>
        </w:rPr>
        <w:t>s</w:t>
      </w:r>
      <w:r w:rsidRPr="005B7C5C">
        <w:rPr>
          <w:rFonts w:cs="Times New Roman"/>
          <w:noProof/>
        </w:rPr>
        <w:t>tates</w:t>
      </w:r>
      <w:r w:rsidRPr="005B7C5C">
        <w:rPr>
          <w:rFonts w:cs="Times New Roman"/>
        </w:rPr>
        <w:t>. Until that time</w:t>
      </w:r>
      <w:r w:rsidR="004C361A">
        <w:rPr>
          <w:rFonts w:cs="Times New Roman"/>
        </w:rPr>
        <w:t>,</w:t>
      </w:r>
      <w:r w:rsidRPr="005B7C5C">
        <w:rPr>
          <w:rFonts w:cs="Times New Roman"/>
        </w:rPr>
        <w:t xml:space="preserve"> I’m Arnold Patterson.”</w:t>
      </w:r>
    </w:p>
    <w:p w14:paraId="4B735DD2" w14:textId="1B051A1F" w:rsidR="00F1077E" w:rsidRPr="005B7C5C" w:rsidRDefault="00BB0FBC" w:rsidP="004537F7">
      <w:pPr>
        <w:rPr>
          <w:rFonts w:cs="Times New Roman"/>
        </w:rPr>
      </w:pPr>
      <w:r w:rsidRPr="005B7C5C">
        <w:rPr>
          <w:rFonts w:cs="Times New Roman"/>
        </w:rPr>
        <w:t>“When we had our last meeting, I told you about the Earth Space Command. I also pointed out that we would retain control over</w:t>
      </w:r>
      <w:r w:rsidR="00074598" w:rsidRPr="005B7C5C">
        <w:rPr>
          <w:rFonts w:cs="Times New Roman"/>
        </w:rPr>
        <w:t xml:space="preserve"> all</w:t>
      </w:r>
      <w:r w:rsidRPr="005B7C5C">
        <w:rPr>
          <w:rFonts w:cs="Times New Roman"/>
        </w:rPr>
        <w:t xml:space="preserve"> those assets, but I did say that I would form an advisory </w:t>
      </w:r>
      <w:r w:rsidRPr="005B7C5C">
        <w:rPr>
          <w:rFonts w:cs="Times New Roman"/>
        </w:rPr>
        <w:lastRenderedPageBreak/>
        <w:t>committee to discuss and seek opinions regarding our relationships beyond our solar system. This is the first meeting of that committee. I selected each of you because you have established a reasonable amount of control and stability in your areas. You</w:t>
      </w:r>
      <w:r w:rsidR="008D6F7D" w:rsidRPr="005B7C5C">
        <w:rPr>
          <w:rFonts w:cs="Times New Roman"/>
        </w:rPr>
        <w:t xml:space="preserve"> will notice that I haven’t made</w:t>
      </w:r>
      <w:r w:rsidRPr="005B7C5C">
        <w:rPr>
          <w:rFonts w:cs="Times New Roman"/>
        </w:rPr>
        <w:t xml:space="preserve"> my selections based </w:t>
      </w:r>
      <w:r w:rsidRPr="005B7C5C">
        <w:rPr>
          <w:rFonts w:cs="Times New Roman"/>
          <w:noProof/>
        </w:rPr>
        <w:t>on</w:t>
      </w:r>
      <w:r w:rsidRPr="005B7C5C">
        <w:rPr>
          <w:rFonts w:cs="Times New Roman"/>
        </w:rPr>
        <w:t xml:space="preserve"> previous relationships or political philosophies. </w:t>
      </w:r>
      <w:r w:rsidR="003355A0" w:rsidRPr="005B7C5C">
        <w:rPr>
          <w:rFonts w:cs="Times New Roman"/>
        </w:rPr>
        <w:t xml:space="preserve">I hope that we are beyond that. Much of our discussion will be to inform you of our actions and to seek comments. We are doing it this way </w:t>
      </w:r>
      <w:r w:rsidR="003355A0" w:rsidRPr="005B7C5C">
        <w:rPr>
          <w:rFonts w:cs="Times New Roman"/>
          <w:noProof/>
        </w:rPr>
        <w:t>because</w:t>
      </w:r>
      <w:r w:rsidR="003355A0" w:rsidRPr="005B7C5C">
        <w:rPr>
          <w:rFonts w:cs="Times New Roman"/>
        </w:rPr>
        <w:t xml:space="preserve"> I hope we all agree that our </w:t>
      </w:r>
      <w:proofErr w:type="gramStart"/>
      <w:r w:rsidR="003355A0" w:rsidRPr="005B7C5C">
        <w:rPr>
          <w:rFonts w:cs="Times New Roman"/>
        </w:rPr>
        <w:t>first priority</w:t>
      </w:r>
      <w:proofErr w:type="gramEnd"/>
      <w:r w:rsidR="003355A0" w:rsidRPr="005B7C5C">
        <w:rPr>
          <w:rFonts w:cs="Times New Roman"/>
        </w:rPr>
        <w:t xml:space="preserve"> must be to protect our people and establish a safe environment. Laying the complexities of dealing with unknown alien races will detract from our important job here, on Earth. I hope that you’ll understand the position that I’m taking, yet I’m sure that some of you will object, some will object vehemently. Regardless, that is the way it </w:t>
      </w:r>
      <w:r w:rsidR="003355A0" w:rsidRPr="005B7C5C">
        <w:rPr>
          <w:rFonts w:cs="Times New Roman"/>
          <w:noProof/>
        </w:rPr>
        <w:t>is</w:t>
      </w:r>
      <w:r w:rsidR="007C344D" w:rsidRPr="005B7C5C">
        <w:rPr>
          <w:rFonts w:cs="Times New Roman"/>
          <w:noProof/>
        </w:rPr>
        <w:t>,</w:t>
      </w:r>
      <w:r w:rsidR="003355A0" w:rsidRPr="005B7C5C">
        <w:rPr>
          <w:rFonts w:cs="Times New Roman"/>
        </w:rPr>
        <w:t xml:space="preserve"> and that is the way it will remain. The only logical choice is to remain part of this co</w:t>
      </w:r>
      <w:r w:rsidR="00133121" w:rsidRPr="005B7C5C">
        <w:rPr>
          <w:rFonts w:cs="Times New Roman"/>
        </w:rPr>
        <w:t>mmittee so that you know what is</w:t>
      </w:r>
      <w:r w:rsidR="003355A0" w:rsidRPr="005B7C5C">
        <w:rPr>
          <w:rFonts w:cs="Times New Roman"/>
        </w:rPr>
        <w:t xml:space="preserve"> happening.”</w:t>
      </w:r>
    </w:p>
    <w:p w14:paraId="3716692A" w14:textId="41AF5DE8" w:rsidR="00B765FD" w:rsidRPr="005B7C5C" w:rsidRDefault="007801C1" w:rsidP="004537F7">
      <w:pPr>
        <w:rPr>
          <w:rFonts w:cs="Times New Roman"/>
        </w:rPr>
      </w:pPr>
      <w:r w:rsidRPr="005B7C5C">
        <w:rPr>
          <w:rFonts w:cs="Times New Roman"/>
        </w:rPr>
        <w:t xml:space="preserve"> </w:t>
      </w:r>
      <w:r w:rsidR="00467D22" w:rsidRPr="005B7C5C">
        <w:rPr>
          <w:rFonts w:cs="Times New Roman"/>
        </w:rPr>
        <w:t>“Firs</w:t>
      </w:r>
      <w:r w:rsidRPr="005B7C5C">
        <w:rPr>
          <w:rFonts w:cs="Times New Roman"/>
        </w:rPr>
        <w:t xml:space="preserve">t thing, I have some good news, those </w:t>
      </w:r>
      <w:r w:rsidR="00467D22" w:rsidRPr="005B7C5C">
        <w:rPr>
          <w:rFonts w:cs="Times New Roman"/>
        </w:rPr>
        <w:t xml:space="preserve">of you that had mobile units as part of your economy before the virus may still have them to </w:t>
      </w:r>
      <w:r w:rsidRPr="005B7C5C">
        <w:rPr>
          <w:rFonts w:cs="Times New Roman"/>
        </w:rPr>
        <w:t xml:space="preserve">provide </w:t>
      </w:r>
      <w:r w:rsidR="00467D22" w:rsidRPr="005B7C5C">
        <w:rPr>
          <w:rFonts w:cs="Times New Roman"/>
        </w:rPr>
        <w:t xml:space="preserve">support. </w:t>
      </w:r>
      <w:r w:rsidRPr="005B7C5C">
        <w:rPr>
          <w:rFonts w:cs="Times New Roman"/>
        </w:rPr>
        <w:t>W</w:t>
      </w:r>
      <w:r w:rsidR="00467D22" w:rsidRPr="005B7C5C">
        <w:rPr>
          <w:rFonts w:cs="Times New Roman"/>
        </w:rPr>
        <w:t xml:space="preserve">hen you </w:t>
      </w:r>
      <w:r w:rsidR="004C361A">
        <w:rPr>
          <w:rFonts w:cs="Times New Roman"/>
        </w:rPr>
        <w:t>can</w:t>
      </w:r>
      <w:r w:rsidR="00467D22" w:rsidRPr="005B7C5C">
        <w:rPr>
          <w:rFonts w:cs="Times New Roman"/>
        </w:rPr>
        <w:t xml:space="preserve"> get your power grid back </w:t>
      </w:r>
      <w:r w:rsidR="00467D22" w:rsidRPr="005B7C5C">
        <w:rPr>
          <w:rFonts w:cs="Times New Roman"/>
          <w:noProof/>
        </w:rPr>
        <w:t>online</w:t>
      </w:r>
      <w:r w:rsidR="00467D22" w:rsidRPr="005B7C5C">
        <w:rPr>
          <w:rFonts w:cs="Times New Roman"/>
        </w:rPr>
        <w:t>, the units will be charged</w:t>
      </w:r>
      <w:r w:rsidR="004C361A">
        <w:rPr>
          <w:rFonts w:cs="Times New Roman"/>
        </w:rPr>
        <w:t>,</w:t>
      </w:r>
      <w:r w:rsidR="00467D22" w:rsidRPr="005B7C5C">
        <w:rPr>
          <w:rFonts w:cs="Times New Roman"/>
        </w:rPr>
        <w:t xml:space="preserve"> and then you’ll be able to use them. Also, we have </w:t>
      </w:r>
      <w:r w:rsidR="00467D22" w:rsidRPr="005B7C5C">
        <w:rPr>
          <w:rFonts w:cs="Times New Roman"/>
          <w:noProof/>
        </w:rPr>
        <w:t>thousands</w:t>
      </w:r>
      <w:r w:rsidR="007C344D" w:rsidRPr="005B7C5C">
        <w:rPr>
          <w:rFonts w:cs="Times New Roman"/>
          <w:noProof/>
        </w:rPr>
        <w:t xml:space="preserve"> of</w:t>
      </w:r>
      <w:r w:rsidR="00467D22" w:rsidRPr="005B7C5C">
        <w:rPr>
          <w:rFonts w:cs="Times New Roman"/>
        </w:rPr>
        <w:t xml:space="preserve"> </w:t>
      </w:r>
      <w:r w:rsidR="008C34A6">
        <w:rPr>
          <w:rFonts w:cs="Times New Roman"/>
        </w:rPr>
        <w:t>cow robot</w:t>
      </w:r>
      <w:r w:rsidR="00467D22" w:rsidRPr="005B7C5C">
        <w:rPr>
          <w:rFonts w:cs="Times New Roman"/>
        </w:rPr>
        <w:t xml:space="preserve">s, as we call them, </w:t>
      </w:r>
      <w:r w:rsidR="00A602F8" w:rsidRPr="005B7C5C">
        <w:rPr>
          <w:rFonts w:cs="Times New Roman"/>
        </w:rPr>
        <w:t>given to us by the Va</w:t>
      </w:r>
      <w:r w:rsidR="00467D22" w:rsidRPr="005B7C5C">
        <w:rPr>
          <w:rFonts w:cs="Times New Roman"/>
        </w:rPr>
        <w:t xml:space="preserve">keel. We didn’t fully understand their </w:t>
      </w:r>
      <w:r w:rsidR="00467D22" w:rsidRPr="005B7C5C">
        <w:rPr>
          <w:rFonts w:cs="Times New Roman"/>
          <w:noProof/>
        </w:rPr>
        <w:t>capabilities</w:t>
      </w:r>
      <w:r w:rsidR="007C344D" w:rsidRPr="005B7C5C">
        <w:rPr>
          <w:rFonts w:cs="Times New Roman"/>
          <w:noProof/>
        </w:rPr>
        <w:t>,</w:t>
      </w:r>
      <w:r w:rsidR="00467D22" w:rsidRPr="005B7C5C">
        <w:rPr>
          <w:rFonts w:cs="Times New Roman"/>
        </w:rPr>
        <w:t xml:space="preserve"> and as soon as control was established, they were shut down and returned to the ships in orbit. We are making progress in learning how to control them</w:t>
      </w:r>
      <w:r w:rsidR="00332574" w:rsidRPr="005B7C5C">
        <w:rPr>
          <w:rFonts w:cs="Times New Roman"/>
        </w:rPr>
        <w:t>,</w:t>
      </w:r>
      <w:r w:rsidR="00467D22" w:rsidRPr="005B7C5C">
        <w:rPr>
          <w:rFonts w:cs="Times New Roman"/>
        </w:rPr>
        <w:t xml:space="preserve"> </w:t>
      </w:r>
      <w:r w:rsidR="00467D22" w:rsidRPr="005B7C5C">
        <w:rPr>
          <w:rFonts w:cs="Times New Roman"/>
          <w:noProof/>
        </w:rPr>
        <w:t>and</w:t>
      </w:r>
      <w:r w:rsidR="00467D22" w:rsidRPr="005B7C5C">
        <w:rPr>
          <w:rFonts w:cs="Times New Roman"/>
        </w:rPr>
        <w:t xml:space="preserve"> in limited </w:t>
      </w:r>
      <w:r w:rsidR="00467D22" w:rsidRPr="005B7C5C">
        <w:rPr>
          <w:rFonts w:cs="Times New Roman"/>
          <w:noProof/>
        </w:rPr>
        <w:t>situations</w:t>
      </w:r>
      <w:r w:rsidR="00332574" w:rsidRPr="005B7C5C">
        <w:rPr>
          <w:rFonts w:cs="Times New Roman"/>
          <w:noProof/>
        </w:rPr>
        <w:t>,</w:t>
      </w:r>
      <w:r w:rsidR="00467D22" w:rsidRPr="005B7C5C">
        <w:rPr>
          <w:rFonts w:cs="Times New Roman"/>
        </w:rPr>
        <w:t xml:space="preserve"> we can program them to do tasks for people in </w:t>
      </w:r>
      <w:r w:rsidRPr="005B7C5C">
        <w:rPr>
          <w:rFonts w:cs="Times New Roman"/>
        </w:rPr>
        <w:t>your</w:t>
      </w:r>
      <w:r w:rsidR="00467D22" w:rsidRPr="005B7C5C">
        <w:rPr>
          <w:rFonts w:cs="Times New Roman"/>
        </w:rPr>
        <w:t xml:space="preserve"> area</w:t>
      </w:r>
      <w:r w:rsidRPr="005B7C5C">
        <w:rPr>
          <w:rFonts w:cs="Times New Roman"/>
        </w:rPr>
        <w:t>s</w:t>
      </w:r>
      <w:r w:rsidR="00467D22" w:rsidRPr="005B7C5C">
        <w:rPr>
          <w:rFonts w:cs="Times New Roman"/>
        </w:rPr>
        <w:t xml:space="preserve">. I propose that we create a sub-committee to establish plans to use a limited number of them to help our civilizations. I </w:t>
      </w:r>
      <w:r w:rsidR="004C361A">
        <w:rPr>
          <w:rFonts w:cs="Times New Roman"/>
        </w:rPr>
        <w:t>need to point out; they will be used only to build, develop resources, and grow</w:t>
      </w:r>
      <w:r w:rsidR="00467D22" w:rsidRPr="005B7C5C">
        <w:rPr>
          <w:rFonts w:cs="Times New Roman"/>
        </w:rPr>
        <w:t xml:space="preserve"> food. We will retain control of them</w:t>
      </w:r>
      <w:r w:rsidR="00332574" w:rsidRPr="005B7C5C">
        <w:rPr>
          <w:rFonts w:cs="Times New Roman"/>
        </w:rPr>
        <w:t>,</w:t>
      </w:r>
      <w:r w:rsidR="00467D22" w:rsidRPr="005B7C5C">
        <w:rPr>
          <w:rFonts w:cs="Times New Roman"/>
        </w:rPr>
        <w:t xml:space="preserve"> </w:t>
      </w:r>
      <w:r w:rsidR="00467D22" w:rsidRPr="005B7C5C">
        <w:rPr>
          <w:rFonts w:cs="Times New Roman"/>
          <w:noProof/>
        </w:rPr>
        <w:lastRenderedPageBreak/>
        <w:t>and</w:t>
      </w:r>
      <w:r w:rsidR="00467D22" w:rsidRPr="005B7C5C">
        <w:rPr>
          <w:rFonts w:cs="Times New Roman"/>
        </w:rPr>
        <w:t xml:space="preserve"> if we find them to be misused or if anyone tampers with their programming</w:t>
      </w:r>
      <w:r w:rsidR="004C361A">
        <w:rPr>
          <w:rFonts w:cs="Times New Roman"/>
        </w:rPr>
        <w:t>,</w:t>
      </w:r>
      <w:r w:rsidR="00467D22" w:rsidRPr="005B7C5C">
        <w:rPr>
          <w:rFonts w:cs="Times New Roman"/>
        </w:rPr>
        <w:t xml:space="preserve"> they will be removed from the area.”</w:t>
      </w:r>
    </w:p>
    <w:p w14:paraId="08DA3326" w14:textId="7FB2694A" w:rsidR="003355A0" w:rsidRPr="005B7C5C" w:rsidRDefault="00D269B8" w:rsidP="004537F7">
      <w:pPr>
        <w:rPr>
          <w:rFonts w:cs="Times New Roman"/>
        </w:rPr>
      </w:pPr>
      <w:r w:rsidRPr="005B7C5C">
        <w:rPr>
          <w:rFonts w:cs="Times New Roman"/>
        </w:rPr>
        <w:t>Arnold Patterson knew that the next few statements would ignite a reaction that he couldn’t predict. He took a deep breath, grabbed both sides of the podium</w:t>
      </w:r>
      <w:r w:rsidR="004C361A">
        <w:rPr>
          <w:rFonts w:cs="Times New Roman"/>
        </w:rPr>
        <w:t>,</w:t>
      </w:r>
      <w:r w:rsidRPr="005B7C5C">
        <w:rPr>
          <w:rFonts w:cs="Times New Roman"/>
        </w:rPr>
        <w:t xml:space="preserve"> and said, </w:t>
      </w:r>
      <w:r w:rsidR="003355A0" w:rsidRPr="005B7C5C">
        <w:rPr>
          <w:rFonts w:cs="Times New Roman"/>
        </w:rPr>
        <w:t>“With that statement behind us, the next speakers will update you on recent meetings with a new race of alien</w:t>
      </w:r>
      <w:r w:rsidRPr="005B7C5C">
        <w:rPr>
          <w:rFonts w:cs="Times New Roman"/>
        </w:rPr>
        <w:t>s</w:t>
      </w:r>
      <w:r w:rsidR="003355A0" w:rsidRPr="005B7C5C">
        <w:rPr>
          <w:rFonts w:cs="Times New Roman"/>
        </w:rPr>
        <w:t xml:space="preserve"> called the </w:t>
      </w:r>
      <w:r w:rsidR="003355A0" w:rsidRPr="005B7C5C">
        <w:rPr>
          <w:rFonts w:cs="Times New Roman"/>
          <w:noProof/>
        </w:rPr>
        <w:t>Terest</w:t>
      </w:r>
      <w:r w:rsidR="003355A0" w:rsidRPr="005B7C5C">
        <w:rPr>
          <w:rFonts w:cs="Times New Roman"/>
        </w:rPr>
        <w:t xml:space="preserve">. We have had two meetings with </w:t>
      </w:r>
      <w:r w:rsidR="003355A0" w:rsidRPr="005B7C5C">
        <w:rPr>
          <w:rFonts w:cs="Times New Roman"/>
          <w:noProof/>
        </w:rPr>
        <w:t>them</w:t>
      </w:r>
      <w:r w:rsidR="007C344D" w:rsidRPr="005B7C5C">
        <w:rPr>
          <w:rFonts w:cs="Times New Roman"/>
          <w:noProof/>
        </w:rPr>
        <w:t>,</w:t>
      </w:r>
      <w:r w:rsidR="003355A0" w:rsidRPr="005B7C5C">
        <w:rPr>
          <w:rFonts w:cs="Times New Roman"/>
        </w:rPr>
        <w:t xml:space="preserve"> and we are proceeding cautiously.”</w:t>
      </w:r>
    </w:p>
    <w:p w14:paraId="29E9D456" w14:textId="1A9A3CA0" w:rsidR="00D269B8" w:rsidRPr="005B7C5C" w:rsidRDefault="00D269B8" w:rsidP="004537F7">
      <w:pPr>
        <w:rPr>
          <w:rFonts w:cs="Times New Roman"/>
        </w:rPr>
      </w:pPr>
      <w:r w:rsidRPr="005B7C5C">
        <w:rPr>
          <w:rFonts w:cs="Times New Roman"/>
        </w:rPr>
        <w:t xml:space="preserve">The traffic over the communication channels exploded as the meeting participants </w:t>
      </w:r>
      <w:r w:rsidR="006A53C5" w:rsidRPr="005B7C5C">
        <w:rPr>
          <w:rFonts w:cs="Times New Roman"/>
        </w:rPr>
        <w:t>reali</w:t>
      </w:r>
      <w:r w:rsidR="00C931A3" w:rsidRPr="005B7C5C">
        <w:rPr>
          <w:rFonts w:cs="Times New Roman"/>
        </w:rPr>
        <w:t>z</w:t>
      </w:r>
      <w:r w:rsidR="006A53C5" w:rsidRPr="005B7C5C">
        <w:rPr>
          <w:rFonts w:cs="Times New Roman"/>
        </w:rPr>
        <w:t xml:space="preserve">ed </w:t>
      </w:r>
      <w:r w:rsidRPr="005B7C5C">
        <w:rPr>
          <w:rFonts w:cs="Times New Roman"/>
        </w:rPr>
        <w:t>that he had just said that the ESC had met with aliens.</w:t>
      </w:r>
    </w:p>
    <w:p w14:paraId="6B3CDEB4" w14:textId="7A7E3E2E" w:rsidR="00D269B8" w:rsidRPr="005B7C5C" w:rsidRDefault="00D269B8" w:rsidP="004537F7">
      <w:pPr>
        <w:rPr>
          <w:rFonts w:cs="Times New Roman"/>
        </w:rPr>
      </w:pPr>
      <w:r w:rsidRPr="005B7C5C">
        <w:rPr>
          <w:rFonts w:cs="Times New Roman"/>
        </w:rPr>
        <w:t>Arnold Patterson just stood and listened to the reactions. He was greeted with threats, confusion, yelling</w:t>
      </w:r>
      <w:r w:rsidR="004C361A">
        <w:rPr>
          <w:rFonts w:cs="Times New Roman"/>
        </w:rPr>
        <w:t>,</w:t>
      </w:r>
      <w:r w:rsidRPr="005B7C5C">
        <w:rPr>
          <w:rFonts w:cs="Times New Roman"/>
        </w:rPr>
        <w:t xml:space="preserve"> and </w:t>
      </w:r>
      <w:r w:rsidRPr="005B7C5C">
        <w:rPr>
          <w:rFonts w:cs="Times New Roman"/>
          <w:noProof/>
        </w:rPr>
        <w:t>name</w:t>
      </w:r>
      <w:r w:rsidR="00332574" w:rsidRPr="005B7C5C">
        <w:rPr>
          <w:rFonts w:cs="Times New Roman"/>
          <w:noProof/>
        </w:rPr>
        <w:t>-</w:t>
      </w:r>
      <w:r w:rsidRPr="005B7C5C">
        <w:rPr>
          <w:rFonts w:cs="Times New Roman"/>
          <w:noProof/>
        </w:rPr>
        <w:t>calling</w:t>
      </w:r>
      <w:r w:rsidRPr="005B7C5C">
        <w:rPr>
          <w:rFonts w:cs="Times New Roman"/>
        </w:rPr>
        <w:t xml:space="preserve">. He waited, knowing that </w:t>
      </w:r>
      <w:r w:rsidRPr="005B7C5C">
        <w:rPr>
          <w:rFonts w:cs="Times New Roman"/>
          <w:noProof/>
        </w:rPr>
        <w:t>eventually</w:t>
      </w:r>
      <w:r w:rsidR="00A602F8" w:rsidRPr="005B7C5C">
        <w:rPr>
          <w:rFonts w:cs="Times New Roman"/>
          <w:noProof/>
        </w:rPr>
        <w:t>,</w:t>
      </w:r>
      <w:r w:rsidRPr="005B7C5C">
        <w:rPr>
          <w:rFonts w:cs="Times New Roman"/>
        </w:rPr>
        <w:t xml:space="preserve"> they would quiet down.</w:t>
      </w:r>
    </w:p>
    <w:p w14:paraId="6BE228A4" w14:textId="347A7F16" w:rsidR="00D269B8" w:rsidRPr="005B7C5C" w:rsidRDefault="00D269B8" w:rsidP="004537F7">
      <w:pPr>
        <w:rPr>
          <w:rFonts w:cs="Times New Roman"/>
        </w:rPr>
      </w:pPr>
      <w:r w:rsidRPr="005B7C5C">
        <w:rPr>
          <w:rFonts w:cs="Times New Roman"/>
        </w:rPr>
        <w:t>“As you were told before, Joan and Tom Herl</w:t>
      </w:r>
      <w:r w:rsidR="004C361A">
        <w:rPr>
          <w:rFonts w:cs="Times New Roman"/>
        </w:rPr>
        <w:t>,</w:t>
      </w:r>
      <w:r w:rsidRPr="005B7C5C">
        <w:rPr>
          <w:rFonts w:cs="Times New Roman"/>
        </w:rPr>
        <w:t xml:space="preserve"> along with SIMPOC</w:t>
      </w:r>
      <w:r w:rsidR="004C361A">
        <w:rPr>
          <w:rFonts w:cs="Times New Roman"/>
        </w:rPr>
        <w:t>,</w:t>
      </w:r>
      <w:r w:rsidRPr="005B7C5C">
        <w:rPr>
          <w:rFonts w:cs="Times New Roman"/>
        </w:rPr>
        <w:t xml:space="preserve"> were ab</w:t>
      </w:r>
      <w:r w:rsidR="00830BBF" w:rsidRPr="005B7C5C">
        <w:rPr>
          <w:rFonts w:cs="Times New Roman"/>
        </w:rPr>
        <w:t>le to negotiate a stop to the Va</w:t>
      </w:r>
      <w:r w:rsidRPr="005B7C5C">
        <w:rPr>
          <w:rFonts w:cs="Times New Roman"/>
        </w:rPr>
        <w:t>keels attack on us. They are the same people who responded when an alien craft entered our solar system. They were sent to intercept the craft and to determine the</w:t>
      </w:r>
      <w:r w:rsidR="004C361A">
        <w:rPr>
          <w:rFonts w:cs="Times New Roman"/>
        </w:rPr>
        <w:t>ir</w:t>
      </w:r>
      <w:r w:rsidRPr="005B7C5C">
        <w:rPr>
          <w:rFonts w:cs="Times New Roman"/>
        </w:rPr>
        <w:t xml:space="preserve"> intentions. They had </w:t>
      </w:r>
      <w:r w:rsidRPr="005B7C5C">
        <w:rPr>
          <w:rFonts w:cs="Times New Roman"/>
          <w:noProof/>
        </w:rPr>
        <w:t>preliminary meetings</w:t>
      </w:r>
      <w:r w:rsidRPr="005B7C5C">
        <w:rPr>
          <w:rFonts w:cs="Times New Roman"/>
        </w:rPr>
        <w:t xml:space="preserve"> and were able to work out a common language. They just had a second </w:t>
      </w:r>
      <w:r w:rsidRPr="005B7C5C">
        <w:rPr>
          <w:rFonts w:cs="Times New Roman"/>
          <w:noProof/>
        </w:rPr>
        <w:t>meeting</w:t>
      </w:r>
      <w:r w:rsidR="007C344D" w:rsidRPr="005B7C5C">
        <w:rPr>
          <w:rFonts w:cs="Times New Roman"/>
          <w:noProof/>
        </w:rPr>
        <w:t>,</w:t>
      </w:r>
      <w:r w:rsidRPr="005B7C5C">
        <w:rPr>
          <w:rFonts w:cs="Times New Roman"/>
        </w:rPr>
        <w:t xml:space="preserve"> and the discussion is continuing. We expect </w:t>
      </w:r>
      <w:r w:rsidRPr="005B7C5C">
        <w:rPr>
          <w:rFonts w:cs="Times New Roman"/>
          <w:noProof/>
        </w:rPr>
        <w:t>a third</w:t>
      </w:r>
      <w:r w:rsidRPr="005B7C5C">
        <w:rPr>
          <w:rFonts w:cs="Times New Roman"/>
        </w:rPr>
        <w:t xml:space="preserve"> </w:t>
      </w:r>
      <w:r w:rsidRPr="005B7C5C">
        <w:rPr>
          <w:rFonts w:cs="Times New Roman"/>
          <w:noProof/>
        </w:rPr>
        <w:t>meeting</w:t>
      </w:r>
      <w:r w:rsidR="007C344D" w:rsidRPr="005B7C5C">
        <w:rPr>
          <w:rFonts w:cs="Times New Roman"/>
          <w:noProof/>
        </w:rPr>
        <w:t>,</w:t>
      </w:r>
      <w:r w:rsidRPr="005B7C5C">
        <w:rPr>
          <w:rFonts w:cs="Times New Roman"/>
        </w:rPr>
        <w:t xml:space="preserve"> and I’ll let you know what comes out </w:t>
      </w:r>
      <w:r w:rsidR="006A53C5" w:rsidRPr="005B7C5C">
        <w:rPr>
          <w:rFonts w:cs="Times New Roman"/>
        </w:rPr>
        <w:t xml:space="preserve">of </w:t>
      </w:r>
      <w:r w:rsidRPr="005B7C5C">
        <w:rPr>
          <w:rFonts w:cs="Times New Roman"/>
        </w:rPr>
        <w:t>it.”</w:t>
      </w:r>
    </w:p>
    <w:p w14:paraId="18809974" w14:textId="5A6A3653" w:rsidR="00D269B8" w:rsidRPr="005B7C5C" w:rsidRDefault="00D269B8" w:rsidP="004537F7">
      <w:pPr>
        <w:rPr>
          <w:rFonts w:cs="Times New Roman"/>
        </w:rPr>
      </w:pPr>
      <w:r w:rsidRPr="005B7C5C">
        <w:rPr>
          <w:rFonts w:cs="Times New Roman"/>
        </w:rPr>
        <w:t>Arnold took another deep breath</w:t>
      </w:r>
      <w:r w:rsidR="00332574"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the comm traffic exploded again. He knew that the others needed some time to express and deal with their sho</w:t>
      </w:r>
      <w:r w:rsidR="004301C1" w:rsidRPr="005B7C5C">
        <w:rPr>
          <w:rFonts w:cs="Times New Roman"/>
        </w:rPr>
        <w:t>ck, but beyond informing</w:t>
      </w:r>
      <w:r w:rsidRPr="005B7C5C">
        <w:rPr>
          <w:rFonts w:cs="Times New Roman"/>
        </w:rPr>
        <w:t xml:space="preserve"> them, he knew the future of Earth and the surviving humans rested with Joan, Tom, </w:t>
      </w:r>
      <w:r w:rsidRPr="005B7C5C">
        <w:rPr>
          <w:rFonts w:cs="Times New Roman"/>
          <w:noProof/>
        </w:rPr>
        <w:t>SIMPOC</w:t>
      </w:r>
      <w:r w:rsidR="007C344D" w:rsidRPr="005B7C5C">
        <w:rPr>
          <w:rFonts w:cs="Times New Roman"/>
          <w:noProof/>
        </w:rPr>
        <w:t>,</w:t>
      </w:r>
      <w:r w:rsidRPr="005B7C5C">
        <w:rPr>
          <w:rFonts w:cs="Times New Roman"/>
        </w:rPr>
        <w:t xml:space="preserve"> and Bob.</w:t>
      </w:r>
    </w:p>
    <w:p w14:paraId="5B84F950" w14:textId="15086C97" w:rsidR="00D269B8" w:rsidRPr="005B7C5C" w:rsidRDefault="00D269B8" w:rsidP="004537F7">
      <w:pPr>
        <w:rPr>
          <w:rFonts w:cs="Times New Roman"/>
        </w:rPr>
      </w:pPr>
      <w:r w:rsidRPr="005B7C5C">
        <w:rPr>
          <w:rFonts w:cs="Times New Roman"/>
        </w:rPr>
        <w:lastRenderedPageBreak/>
        <w:t>“</w:t>
      </w:r>
      <w:r w:rsidR="00AC3075" w:rsidRPr="005B7C5C">
        <w:rPr>
          <w:rFonts w:cs="Times New Roman"/>
        </w:rPr>
        <w:t>The next speakers will tell you what we’ve found and what was discussed.”</w:t>
      </w:r>
    </w:p>
    <w:p w14:paraId="7F3AA78E" w14:textId="5A59404E" w:rsidR="007801C1" w:rsidRPr="005B7C5C" w:rsidRDefault="007801C1" w:rsidP="004537F7">
      <w:pPr>
        <w:rPr>
          <w:rFonts w:cs="Times New Roman"/>
        </w:rPr>
      </w:pPr>
      <w:r w:rsidRPr="005B7C5C">
        <w:rPr>
          <w:rFonts w:cs="Times New Roman"/>
        </w:rPr>
        <w:t>The remainder of the conference was a mix of confusion, fear, anger</w:t>
      </w:r>
      <w:r w:rsidR="00332574"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wonder. The questions were numerous and varied from fear that the </w:t>
      </w:r>
      <w:r w:rsidR="004C361A">
        <w:rPr>
          <w:rFonts w:cs="Times New Roman"/>
        </w:rPr>
        <w:t>world's en</w:t>
      </w:r>
      <w:r w:rsidRPr="005B7C5C">
        <w:rPr>
          <w:rFonts w:cs="Times New Roman"/>
        </w:rPr>
        <w:t>d was imminent to those who wanted to be included in the meetings. When the meeting was over</w:t>
      </w:r>
      <w:r w:rsidR="004C361A">
        <w:rPr>
          <w:rFonts w:cs="Times New Roman"/>
        </w:rPr>
        <w:t>,</w:t>
      </w:r>
      <w:r w:rsidRPr="005B7C5C">
        <w:rPr>
          <w:rFonts w:cs="Times New Roman"/>
        </w:rPr>
        <w:t xml:space="preserve"> Joan, Tom</w:t>
      </w:r>
      <w:r w:rsidR="004C361A">
        <w:rPr>
          <w:rFonts w:cs="Times New Roman"/>
        </w:rPr>
        <w:t>,</w:t>
      </w:r>
      <w:r w:rsidRPr="005B7C5C">
        <w:rPr>
          <w:rFonts w:cs="Times New Roman"/>
        </w:rPr>
        <w:t xml:space="preserve"> and SIMPOC headed back to the Chevesky to relax and escape.</w:t>
      </w:r>
    </w:p>
    <w:p w14:paraId="3F23EA9F" w14:textId="77777777" w:rsidR="009F6CFE" w:rsidRPr="005B7C5C" w:rsidRDefault="009F6CFE" w:rsidP="00845671">
      <w:pPr>
        <w:pStyle w:val="Heading2"/>
        <w:rPr>
          <w:rFonts w:cs="Times New Roman"/>
        </w:rPr>
      </w:pPr>
      <w:r w:rsidRPr="005B7C5C">
        <w:rPr>
          <w:rFonts w:cs="Times New Roman"/>
        </w:rPr>
        <w:t>Onboard the Chevesky</w:t>
      </w:r>
    </w:p>
    <w:p w14:paraId="5DAF0E83" w14:textId="2D04CEE6" w:rsidR="00CD46E3" w:rsidRPr="005B7C5C" w:rsidRDefault="00CD46E3" w:rsidP="004537F7">
      <w:pPr>
        <w:rPr>
          <w:rFonts w:cs="Times New Roman"/>
        </w:rPr>
      </w:pPr>
      <w:r w:rsidRPr="005B7C5C">
        <w:rPr>
          <w:rFonts w:cs="Times New Roman"/>
        </w:rPr>
        <w:t>“Joan</w:t>
      </w:r>
      <w:r w:rsidR="004C361A">
        <w:rPr>
          <w:rFonts w:cs="Times New Roman"/>
        </w:rPr>
        <w:t>,</w:t>
      </w:r>
      <w:r w:rsidRPr="005B7C5C">
        <w:rPr>
          <w:rFonts w:cs="Times New Roman"/>
        </w:rPr>
        <w:t xml:space="preserve"> I have found out something significant,” SIMPOC said.</w:t>
      </w:r>
    </w:p>
    <w:p w14:paraId="4C73F3FE" w14:textId="0E001F28" w:rsidR="00CD46E3" w:rsidRPr="005B7C5C" w:rsidRDefault="00CD46E3" w:rsidP="004537F7">
      <w:pPr>
        <w:rPr>
          <w:rFonts w:cs="Times New Roman"/>
        </w:rPr>
      </w:pPr>
      <w:r w:rsidRPr="005B7C5C">
        <w:rPr>
          <w:rFonts w:cs="Times New Roman"/>
        </w:rPr>
        <w:t>“Oh great, what is that,” fearing tha</w:t>
      </w:r>
      <w:r w:rsidR="0036208C" w:rsidRPr="005B7C5C">
        <w:rPr>
          <w:rFonts w:cs="Times New Roman"/>
        </w:rPr>
        <w:t>t she was going to be told bad news.</w:t>
      </w:r>
    </w:p>
    <w:p w14:paraId="35B7F05D" w14:textId="0DBDADE3" w:rsidR="0036208C" w:rsidRPr="005B7C5C" w:rsidRDefault="0036208C" w:rsidP="004537F7">
      <w:pPr>
        <w:rPr>
          <w:rFonts w:cs="Times New Roman"/>
        </w:rPr>
      </w:pPr>
      <w:r w:rsidRPr="005B7C5C">
        <w:rPr>
          <w:rFonts w:cs="Times New Roman"/>
        </w:rPr>
        <w:t xml:space="preserve">“I have continued to investigate the considerable abilities of the Capital Ships. I have found the data regarding the repair of the Vakeel equipment. It includes information on the </w:t>
      </w:r>
      <w:r w:rsidR="008C34A6">
        <w:rPr>
          <w:rFonts w:cs="Times New Roman"/>
        </w:rPr>
        <w:t>cow robot</w:t>
      </w:r>
      <w:r w:rsidRPr="005B7C5C">
        <w:rPr>
          <w:rFonts w:cs="Times New Roman"/>
        </w:rPr>
        <w:t>s, controlling robots, delivery ships, supply ships</w:t>
      </w:r>
      <w:r w:rsidR="004C361A">
        <w:rPr>
          <w:rFonts w:cs="Times New Roman"/>
        </w:rPr>
        <w:t>,</w:t>
      </w:r>
      <w:r w:rsidRPr="005B7C5C">
        <w:rPr>
          <w:rFonts w:cs="Times New Roman"/>
        </w:rPr>
        <w:t xml:space="preserve"> and capital ships. If I may point out,</w:t>
      </w:r>
      <w:r w:rsidR="00074598" w:rsidRPr="005B7C5C">
        <w:rPr>
          <w:rFonts w:cs="Times New Roman"/>
        </w:rPr>
        <w:t xml:space="preserve"> all</w:t>
      </w:r>
      <w:r w:rsidRPr="005B7C5C">
        <w:rPr>
          <w:rFonts w:cs="Times New Roman"/>
        </w:rPr>
        <w:t xml:space="preserve"> these ships are designed to function in a remote environment, so it is logical to have repair information. That allowed them to accomplish their mission regardless of any damage or mechanical problems.”</w:t>
      </w:r>
    </w:p>
    <w:p w14:paraId="5359FDFF" w14:textId="16EC7F1A" w:rsidR="0036208C" w:rsidRPr="005B7C5C" w:rsidRDefault="0036208C" w:rsidP="004537F7">
      <w:pPr>
        <w:rPr>
          <w:rFonts w:cs="Times New Roman"/>
        </w:rPr>
      </w:pPr>
      <w:r w:rsidRPr="005B7C5C">
        <w:rPr>
          <w:rFonts w:cs="Times New Roman"/>
        </w:rPr>
        <w:t>“</w:t>
      </w:r>
      <w:r w:rsidR="00CB3607" w:rsidRPr="005B7C5C">
        <w:rPr>
          <w:rFonts w:cs="Times New Roman"/>
        </w:rPr>
        <w:t>Okay</w:t>
      </w:r>
      <w:r w:rsidRPr="005B7C5C">
        <w:rPr>
          <w:rFonts w:cs="Times New Roman"/>
        </w:rPr>
        <w:t>, what can we do with that information?” she asked.</w:t>
      </w:r>
    </w:p>
    <w:p w14:paraId="6478E782" w14:textId="2F078B06" w:rsidR="0036208C" w:rsidRPr="005B7C5C" w:rsidRDefault="0036208C" w:rsidP="004537F7">
      <w:pPr>
        <w:rPr>
          <w:rFonts w:cs="Times New Roman"/>
        </w:rPr>
      </w:pPr>
      <w:r w:rsidRPr="005B7C5C">
        <w:rPr>
          <w:rFonts w:cs="Times New Roman"/>
        </w:rPr>
        <w:t>“The information is sufficiently detailed to allow the manufacturing onboard the Capital Ships to fabricate anything necessary to repair</w:t>
      </w:r>
      <w:r w:rsidR="00074598" w:rsidRPr="005B7C5C">
        <w:rPr>
          <w:rFonts w:cs="Times New Roman"/>
        </w:rPr>
        <w:t xml:space="preserve"> all</w:t>
      </w:r>
      <w:r w:rsidRPr="005B7C5C">
        <w:rPr>
          <w:rFonts w:cs="Times New Roman"/>
        </w:rPr>
        <w:t xml:space="preserve"> the ships.”</w:t>
      </w:r>
    </w:p>
    <w:p w14:paraId="4E7D4193" w14:textId="507AA7C5" w:rsidR="0036208C" w:rsidRPr="005B7C5C" w:rsidRDefault="0036208C" w:rsidP="004537F7">
      <w:pPr>
        <w:rPr>
          <w:rFonts w:cs="Times New Roman"/>
        </w:rPr>
      </w:pPr>
      <w:r w:rsidRPr="005B7C5C">
        <w:rPr>
          <w:rFonts w:cs="Times New Roman"/>
        </w:rPr>
        <w:lastRenderedPageBreak/>
        <w:t xml:space="preserve">“You’re telling me that the Capital Ships </w:t>
      </w:r>
      <w:r w:rsidR="0098002E">
        <w:rPr>
          <w:rFonts w:cs="Times New Roman"/>
        </w:rPr>
        <w:t>can</w:t>
      </w:r>
      <w:r w:rsidRPr="005B7C5C">
        <w:rPr>
          <w:rFonts w:cs="Times New Roman"/>
        </w:rPr>
        <w:t xml:space="preserve"> repair everything?” Joan asked.</w:t>
      </w:r>
    </w:p>
    <w:p w14:paraId="5E408F86" w14:textId="035722C0" w:rsidR="0036208C" w:rsidRPr="005B7C5C" w:rsidRDefault="0036208C" w:rsidP="004537F7">
      <w:pPr>
        <w:rPr>
          <w:rFonts w:cs="Times New Roman"/>
        </w:rPr>
      </w:pPr>
      <w:r w:rsidRPr="005B7C5C">
        <w:rPr>
          <w:rFonts w:cs="Times New Roman"/>
        </w:rPr>
        <w:t>“Yes,” was SIMPOC’s simple answer.</w:t>
      </w:r>
    </w:p>
    <w:p w14:paraId="40DCC238" w14:textId="5BAB0DE8" w:rsidR="0036208C" w:rsidRPr="005B7C5C" w:rsidRDefault="0036208C" w:rsidP="004537F7">
      <w:pPr>
        <w:rPr>
          <w:rFonts w:cs="Times New Roman"/>
        </w:rPr>
      </w:pPr>
      <w:r w:rsidRPr="005B7C5C">
        <w:rPr>
          <w:rFonts w:cs="Times New Roman"/>
        </w:rPr>
        <w:t xml:space="preserve">“Does that also mean that we can build new ships? </w:t>
      </w:r>
      <w:r w:rsidR="007801C1" w:rsidRPr="005B7C5C">
        <w:rPr>
          <w:rFonts w:cs="Times New Roman"/>
        </w:rPr>
        <w:t xml:space="preserve">New </w:t>
      </w:r>
      <w:r w:rsidRPr="005B7C5C">
        <w:rPr>
          <w:rFonts w:cs="Times New Roman"/>
        </w:rPr>
        <w:t xml:space="preserve">Capital Ships…can we build another manufacturing facility like the ones on the Capital Ships?” Joan asked as her voice increased in pitch </w:t>
      </w:r>
      <w:r w:rsidRPr="005B7C5C">
        <w:rPr>
          <w:rFonts w:cs="Times New Roman"/>
          <w:noProof/>
        </w:rPr>
        <w:t>an</w:t>
      </w:r>
      <w:r w:rsidR="007C344D" w:rsidRPr="005B7C5C">
        <w:rPr>
          <w:rFonts w:cs="Times New Roman"/>
          <w:noProof/>
        </w:rPr>
        <w:t>d</w:t>
      </w:r>
      <w:r w:rsidRPr="005B7C5C">
        <w:rPr>
          <w:rFonts w:cs="Times New Roman"/>
        </w:rPr>
        <w:t xml:space="preserve"> rate as the information created exciting images in her head.</w:t>
      </w:r>
    </w:p>
    <w:p w14:paraId="78C5125E" w14:textId="2A1DB6C3" w:rsidR="0036208C" w:rsidRPr="005B7C5C" w:rsidRDefault="0036208C" w:rsidP="004537F7">
      <w:pPr>
        <w:rPr>
          <w:rFonts w:cs="Times New Roman"/>
        </w:rPr>
      </w:pPr>
      <w:r w:rsidRPr="005B7C5C">
        <w:rPr>
          <w:rFonts w:cs="Times New Roman"/>
        </w:rPr>
        <w:t>“I believe the answer to</w:t>
      </w:r>
      <w:r w:rsidR="00074598" w:rsidRPr="005B7C5C">
        <w:rPr>
          <w:rFonts w:cs="Times New Roman"/>
        </w:rPr>
        <w:t xml:space="preserve"> all</w:t>
      </w:r>
      <w:r w:rsidRPr="005B7C5C">
        <w:rPr>
          <w:rFonts w:cs="Times New Roman"/>
        </w:rPr>
        <w:t xml:space="preserve"> your questions is yes,” SIMPOC said with some finality.</w:t>
      </w:r>
    </w:p>
    <w:p w14:paraId="5F16616A" w14:textId="0FEAD655" w:rsidR="0036208C" w:rsidRPr="005B7C5C" w:rsidRDefault="00692B96" w:rsidP="004537F7">
      <w:pPr>
        <w:rPr>
          <w:rFonts w:cs="Times New Roman"/>
        </w:rPr>
      </w:pPr>
      <w:r w:rsidRPr="005B7C5C">
        <w:rPr>
          <w:rFonts w:cs="Times New Roman"/>
        </w:rPr>
        <w:t>“Let’s get a meeting with Admiral Monson and the rest of the Group Commanders</w:t>
      </w:r>
      <w:r w:rsidR="00332574" w:rsidRPr="005B7C5C">
        <w:rPr>
          <w:rFonts w:cs="Times New Roman"/>
          <w:noProof/>
        </w:rPr>
        <w:t>;</w:t>
      </w:r>
      <w:r w:rsidRPr="005B7C5C">
        <w:rPr>
          <w:rFonts w:cs="Times New Roman"/>
          <w:noProof/>
        </w:rPr>
        <w:t xml:space="preserve"> we’ve</w:t>
      </w:r>
      <w:r w:rsidRPr="005B7C5C">
        <w:rPr>
          <w:rFonts w:cs="Times New Roman"/>
        </w:rPr>
        <w:t xml:space="preserve"> got some decisions to make.”</w:t>
      </w:r>
    </w:p>
    <w:p w14:paraId="78A14B73" w14:textId="539FD9A0" w:rsidR="00692B96" w:rsidRPr="005B7C5C" w:rsidRDefault="00692B96" w:rsidP="004537F7">
      <w:pPr>
        <w:rPr>
          <w:rFonts w:cs="Times New Roman"/>
        </w:rPr>
      </w:pPr>
      <w:r w:rsidRPr="005B7C5C">
        <w:rPr>
          <w:rFonts w:cs="Times New Roman"/>
        </w:rPr>
        <w:t>“Acknowledged.”</w:t>
      </w:r>
    </w:p>
    <w:p w14:paraId="6689E6EC" w14:textId="70B53DB3" w:rsidR="00A97017" w:rsidRPr="005B7C5C" w:rsidRDefault="001666DC">
      <w:pPr>
        <w:spacing w:line="259" w:lineRule="auto"/>
        <w:ind w:firstLine="0"/>
        <w:jc w:val="left"/>
        <w:rPr>
          <w:rFonts w:eastAsiaTheme="majorEastAsia" w:cs="Times New Roman"/>
          <w:b/>
          <w:noProof/>
          <w:color w:val="262626" w:themeColor="text1" w:themeTint="D9"/>
          <w:sz w:val="32"/>
          <w:szCs w:val="32"/>
        </w:rPr>
      </w:pPr>
      <w:r w:rsidRPr="005B7C5C">
        <w:rPr>
          <w:rFonts w:cs="Times New Roman"/>
        </w:rPr>
        <w:br w:type="page"/>
      </w:r>
    </w:p>
    <w:p w14:paraId="4113479C" w14:textId="41E0C247" w:rsidR="003F5F9A" w:rsidRPr="005B7C5C" w:rsidRDefault="00DF64BF" w:rsidP="00FA16D7">
      <w:pPr>
        <w:pStyle w:val="Heading1"/>
        <w:rPr>
          <w:rFonts w:cs="Times New Roman"/>
        </w:rPr>
      </w:pPr>
      <w:bookmarkStart w:id="104" w:name="_Toc517868389"/>
      <w:bookmarkStart w:id="105" w:name="_Toc76716905"/>
      <w:r w:rsidRPr="005B7C5C">
        <w:rPr>
          <w:rFonts w:cs="Times New Roman"/>
        </w:rPr>
        <w:lastRenderedPageBreak/>
        <w:t>Sunday</w:t>
      </w:r>
      <w:r w:rsidR="007C344D" w:rsidRPr="005B7C5C">
        <w:rPr>
          <w:rFonts w:cs="Times New Roman"/>
        </w:rPr>
        <w:t>,</w:t>
      </w:r>
      <w:r w:rsidRPr="005B7C5C">
        <w:rPr>
          <w:rFonts w:cs="Times New Roman"/>
        </w:rPr>
        <w:t xml:space="preserve"> October 22, 2051</w:t>
      </w:r>
      <w:bookmarkEnd w:id="104"/>
      <w:bookmarkEnd w:id="105"/>
    </w:p>
    <w:p w14:paraId="22E468E4" w14:textId="77777777" w:rsidR="00344A5C" w:rsidRPr="005B7C5C" w:rsidRDefault="00344A5C" w:rsidP="00344A5C">
      <w:pPr>
        <w:pStyle w:val="Heading2"/>
        <w:rPr>
          <w:rFonts w:cs="Times New Roman"/>
        </w:rPr>
      </w:pPr>
      <w:r w:rsidRPr="005B7C5C">
        <w:rPr>
          <w:rFonts w:cs="Times New Roman"/>
        </w:rPr>
        <w:t>The Guards Begin</w:t>
      </w:r>
    </w:p>
    <w:p w14:paraId="4C11E193" w14:textId="40F2C15A" w:rsidR="004F13D0" w:rsidRPr="005B7C5C" w:rsidRDefault="004F13D0" w:rsidP="004537F7">
      <w:pPr>
        <w:rPr>
          <w:rFonts w:cs="Times New Roman"/>
        </w:rPr>
      </w:pPr>
      <w:r w:rsidRPr="005B7C5C">
        <w:rPr>
          <w:rFonts w:cs="Times New Roman"/>
        </w:rPr>
        <w:t>“Your name is Peter?” the tall guy with the cowboy hat asked.</w:t>
      </w:r>
    </w:p>
    <w:p w14:paraId="3788DAE1" w14:textId="2E8E076F" w:rsidR="004F13D0" w:rsidRPr="005B7C5C" w:rsidRDefault="004F13D0" w:rsidP="004537F7">
      <w:pPr>
        <w:rPr>
          <w:rFonts w:cs="Times New Roman"/>
        </w:rPr>
      </w:pPr>
      <w:r w:rsidRPr="005B7C5C">
        <w:rPr>
          <w:rFonts w:cs="Times New Roman"/>
        </w:rPr>
        <w:t>“Yes, that’s my name. Who are you?”</w:t>
      </w:r>
    </w:p>
    <w:p w14:paraId="19C00777" w14:textId="03006209" w:rsidR="004F13D0" w:rsidRPr="005B7C5C" w:rsidRDefault="004F13D0" w:rsidP="004537F7">
      <w:pPr>
        <w:rPr>
          <w:rFonts w:cs="Times New Roman"/>
        </w:rPr>
      </w:pPr>
      <w:r w:rsidRPr="005B7C5C">
        <w:rPr>
          <w:rFonts w:cs="Times New Roman"/>
        </w:rPr>
        <w:t>“My name is Donovan</w:t>
      </w:r>
      <w:r w:rsidR="00332574" w:rsidRPr="005B7C5C">
        <w:rPr>
          <w:rFonts w:cs="Times New Roman"/>
          <w:noProof/>
        </w:rPr>
        <w:t>;</w:t>
      </w:r>
      <w:r w:rsidRPr="005B7C5C">
        <w:rPr>
          <w:rFonts w:cs="Times New Roman"/>
          <w:noProof/>
        </w:rPr>
        <w:t xml:space="preserve"> I’m</w:t>
      </w:r>
      <w:r w:rsidRPr="005B7C5C">
        <w:rPr>
          <w:rFonts w:cs="Times New Roman"/>
        </w:rPr>
        <w:t xml:space="preserve"> coordinating the new recruits to fill the security around here. My notes say there are two others?”</w:t>
      </w:r>
    </w:p>
    <w:p w14:paraId="00EE6DA1" w14:textId="1B8BF9F0" w:rsidR="004F13D0" w:rsidRPr="005B7C5C" w:rsidRDefault="004F13D0" w:rsidP="004537F7">
      <w:pPr>
        <w:rPr>
          <w:rFonts w:cs="Times New Roman"/>
        </w:rPr>
      </w:pPr>
      <w:r w:rsidRPr="005B7C5C">
        <w:rPr>
          <w:rFonts w:cs="Times New Roman"/>
        </w:rPr>
        <w:t xml:space="preserve">“Yes, Murry is still asleep over </w:t>
      </w:r>
      <w:r w:rsidRPr="005B7C5C">
        <w:rPr>
          <w:rFonts w:cs="Times New Roman"/>
          <w:noProof/>
        </w:rPr>
        <w:t>there</w:t>
      </w:r>
      <w:r w:rsidR="007C344D" w:rsidRPr="005B7C5C">
        <w:rPr>
          <w:rFonts w:cs="Times New Roman"/>
          <w:noProof/>
        </w:rPr>
        <w:t>,</w:t>
      </w:r>
      <w:r w:rsidRPr="005B7C5C">
        <w:rPr>
          <w:rFonts w:cs="Times New Roman"/>
        </w:rPr>
        <w:t xml:space="preserve"> and Leon is over there</w:t>
      </w:r>
      <w:r w:rsidR="0098002E">
        <w:rPr>
          <w:rFonts w:cs="Times New Roman"/>
        </w:rPr>
        <w:t>;</w:t>
      </w:r>
      <w:r w:rsidRPr="005B7C5C">
        <w:rPr>
          <w:rFonts w:cs="Times New Roman"/>
        </w:rPr>
        <w:t xml:space="preserve"> he’s just walking back from the head.”</w:t>
      </w:r>
    </w:p>
    <w:p w14:paraId="7874B3FC" w14:textId="6CE499E2" w:rsidR="004F13D0" w:rsidRPr="005B7C5C" w:rsidRDefault="004F13D0" w:rsidP="004537F7">
      <w:pPr>
        <w:rPr>
          <w:rFonts w:cs="Times New Roman"/>
        </w:rPr>
      </w:pPr>
      <w:r w:rsidRPr="005B7C5C">
        <w:rPr>
          <w:rFonts w:cs="Times New Roman"/>
        </w:rPr>
        <w:t>“Murry, wake up. Leon</w:t>
      </w:r>
      <w:r w:rsidR="0098002E">
        <w:rPr>
          <w:rFonts w:cs="Times New Roman"/>
        </w:rPr>
        <w:t>,</w:t>
      </w:r>
      <w:r w:rsidRPr="005B7C5C">
        <w:rPr>
          <w:rFonts w:cs="Times New Roman"/>
        </w:rPr>
        <w:t xml:space="preserve"> </w:t>
      </w:r>
      <w:r w:rsidRPr="005B7C5C">
        <w:rPr>
          <w:rFonts w:cs="Times New Roman"/>
          <w:noProof/>
        </w:rPr>
        <w:t>listen</w:t>
      </w:r>
      <w:r w:rsidRPr="005B7C5C">
        <w:rPr>
          <w:rFonts w:cs="Times New Roman"/>
        </w:rPr>
        <w:t xml:space="preserve"> to me. I need you guys out front in 30 minutes</w:t>
      </w:r>
      <w:r w:rsidR="0098002E">
        <w:rPr>
          <w:rFonts w:cs="Times New Roman"/>
        </w:rPr>
        <w:t>;</w:t>
      </w:r>
      <w:r w:rsidRPr="005B7C5C">
        <w:rPr>
          <w:rFonts w:cs="Times New Roman"/>
        </w:rPr>
        <w:t xml:space="preserve"> I’ve got to put your skills to work.”</w:t>
      </w:r>
    </w:p>
    <w:p w14:paraId="219C64B9" w14:textId="56D87EE2" w:rsidR="004F13D0" w:rsidRPr="005B7C5C" w:rsidRDefault="004F13D0" w:rsidP="004537F7">
      <w:pPr>
        <w:rPr>
          <w:rFonts w:cs="Times New Roman"/>
        </w:rPr>
      </w:pPr>
      <w:r w:rsidRPr="005B7C5C">
        <w:rPr>
          <w:rFonts w:cs="Times New Roman"/>
        </w:rPr>
        <w:t>“</w:t>
      </w:r>
      <w:r w:rsidR="00CB3607" w:rsidRPr="005B7C5C">
        <w:rPr>
          <w:rFonts w:cs="Times New Roman"/>
        </w:rPr>
        <w:t>Okay</w:t>
      </w:r>
      <w:r w:rsidR="0098002E">
        <w:rPr>
          <w:rFonts w:cs="Times New Roman"/>
        </w:rPr>
        <w:t>,</w:t>
      </w:r>
      <w:r w:rsidRPr="005B7C5C">
        <w:rPr>
          <w:rFonts w:cs="Times New Roman"/>
        </w:rPr>
        <w:t xml:space="preserve"> Donovan</w:t>
      </w:r>
      <w:r w:rsidR="0098002E">
        <w:rPr>
          <w:rFonts w:cs="Times New Roman"/>
        </w:rPr>
        <w:t>,</w:t>
      </w:r>
      <w:r w:rsidRPr="005B7C5C">
        <w:rPr>
          <w:rFonts w:cs="Times New Roman"/>
        </w:rPr>
        <w:t xml:space="preserve"> we’ll be there,” Peter said with a smile.</w:t>
      </w:r>
    </w:p>
    <w:p w14:paraId="18EEBF84" w14:textId="7DE81A0F" w:rsidR="004F13D0" w:rsidRPr="005B7C5C" w:rsidRDefault="004F13D0" w:rsidP="004537F7">
      <w:pPr>
        <w:rPr>
          <w:rFonts w:cs="Times New Roman"/>
        </w:rPr>
      </w:pPr>
      <w:r w:rsidRPr="005B7C5C">
        <w:rPr>
          <w:rFonts w:cs="Times New Roman"/>
        </w:rPr>
        <w:t xml:space="preserve">After Donovan </w:t>
      </w:r>
      <w:r w:rsidRPr="005B7C5C">
        <w:rPr>
          <w:rFonts w:cs="Times New Roman"/>
          <w:noProof/>
        </w:rPr>
        <w:t>left</w:t>
      </w:r>
      <w:r w:rsidRPr="005B7C5C">
        <w:rPr>
          <w:rFonts w:cs="Times New Roman"/>
        </w:rPr>
        <w:t xml:space="preserve">, he whispered to Murry and Leon. Whatever we do, remember everything that you see. You know what our target </w:t>
      </w:r>
      <w:r w:rsidRPr="005B7C5C">
        <w:rPr>
          <w:rFonts w:cs="Times New Roman"/>
          <w:noProof/>
        </w:rPr>
        <w:t>is</w:t>
      </w:r>
      <w:r w:rsidR="007C344D" w:rsidRPr="005B7C5C">
        <w:rPr>
          <w:rFonts w:cs="Times New Roman"/>
          <w:noProof/>
        </w:rPr>
        <w:t>,</w:t>
      </w:r>
      <w:r w:rsidRPr="005B7C5C">
        <w:rPr>
          <w:rFonts w:cs="Times New Roman"/>
        </w:rPr>
        <w:t xml:space="preserve"> and we need the details. Any questions?”</w:t>
      </w:r>
    </w:p>
    <w:p w14:paraId="5EC4B144" w14:textId="25DD730F" w:rsidR="004F13D0" w:rsidRPr="005B7C5C" w:rsidRDefault="004F13D0" w:rsidP="004537F7">
      <w:pPr>
        <w:rPr>
          <w:rFonts w:cs="Times New Roman"/>
        </w:rPr>
      </w:pPr>
      <w:proofErr w:type="gramStart"/>
      <w:r w:rsidRPr="005B7C5C">
        <w:rPr>
          <w:rFonts w:cs="Times New Roman"/>
        </w:rPr>
        <w:t>Both of them</w:t>
      </w:r>
      <w:proofErr w:type="gramEnd"/>
      <w:r w:rsidRPr="005B7C5C">
        <w:rPr>
          <w:rFonts w:cs="Times New Roman"/>
        </w:rPr>
        <w:t xml:space="preserve"> shook their heads and got up to get some breakfast.</w:t>
      </w:r>
    </w:p>
    <w:p w14:paraId="74E69C70" w14:textId="44D7372F" w:rsidR="009F6CFE" w:rsidRPr="005B7C5C" w:rsidRDefault="009F6CFE" w:rsidP="00845671">
      <w:pPr>
        <w:pStyle w:val="Heading2"/>
        <w:rPr>
          <w:rFonts w:cs="Times New Roman"/>
        </w:rPr>
      </w:pPr>
      <w:r w:rsidRPr="005B7C5C">
        <w:rPr>
          <w:rFonts w:cs="Times New Roman"/>
        </w:rPr>
        <w:lastRenderedPageBreak/>
        <w:t>New Resident Dormitory-Langley-Eustis Processing Center</w:t>
      </w:r>
    </w:p>
    <w:p w14:paraId="20B76B9E" w14:textId="708281A9" w:rsidR="004F13D0" w:rsidRPr="005B7C5C" w:rsidRDefault="004F13D0" w:rsidP="004537F7">
      <w:pPr>
        <w:rPr>
          <w:rFonts w:cs="Times New Roman"/>
        </w:rPr>
      </w:pPr>
      <w:r w:rsidRPr="005B7C5C">
        <w:rPr>
          <w:rFonts w:cs="Times New Roman"/>
        </w:rPr>
        <w:t>“You guys ready</w:t>
      </w:r>
      <w:r w:rsidR="0098002E">
        <w:rPr>
          <w:rFonts w:cs="Times New Roman"/>
        </w:rPr>
        <w:t>? W</w:t>
      </w:r>
      <w:r w:rsidRPr="005B7C5C">
        <w:rPr>
          <w:rFonts w:cs="Times New Roman"/>
        </w:rPr>
        <w:t>e’ve got to meet Donovan?” Peter asked as he got up and went to clean off his tray.</w:t>
      </w:r>
    </w:p>
    <w:p w14:paraId="02C9F05E" w14:textId="54A3DB91" w:rsidR="004F13D0" w:rsidRPr="005B7C5C" w:rsidRDefault="004F13D0" w:rsidP="004537F7">
      <w:pPr>
        <w:rPr>
          <w:rFonts w:cs="Times New Roman"/>
        </w:rPr>
      </w:pPr>
      <w:r w:rsidRPr="005B7C5C">
        <w:rPr>
          <w:rFonts w:cs="Times New Roman"/>
        </w:rPr>
        <w:t xml:space="preserve">Murry and Leon got up and did the </w:t>
      </w:r>
      <w:r w:rsidRPr="005B7C5C">
        <w:rPr>
          <w:rFonts w:cs="Times New Roman"/>
          <w:noProof/>
        </w:rPr>
        <w:t>same</w:t>
      </w:r>
      <w:r w:rsidR="007C344D" w:rsidRPr="005B7C5C">
        <w:rPr>
          <w:rFonts w:cs="Times New Roman"/>
          <w:noProof/>
        </w:rPr>
        <w:t>,</w:t>
      </w:r>
      <w:r w:rsidRPr="005B7C5C">
        <w:rPr>
          <w:rFonts w:cs="Times New Roman"/>
        </w:rPr>
        <w:t xml:space="preserve"> and they walked through the </w:t>
      </w:r>
      <w:r w:rsidRPr="005B7C5C">
        <w:rPr>
          <w:rFonts w:cs="Times New Roman"/>
          <w:noProof/>
        </w:rPr>
        <w:t>hang</w:t>
      </w:r>
      <w:r w:rsidR="00332574" w:rsidRPr="005B7C5C">
        <w:rPr>
          <w:rFonts w:cs="Times New Roman"/>
          <w:noProof/>
        </w:rPr>
        <w:t>a</w:t>
      </w:r>
      <w:r w:rsidRPr="005B7C5C">
        <w:rPr>
          <w:rFonts w:cs="Times New Roman"/>
          <w:noProof/>
        </w:rPr>
        <w:t>r</w:t>
      </w:r>
      <w:r w:rsidRPr="005B7C5C">
        <w:rPr>
          <w:rFonts w:cs="Times New Roman"/>
        </w:rPr>
        <w:t xml:space="preserve"> door to the front of the building.</w:t>
      </w:r>
    </w:p>
    <w:p w14:paraId="198B9C50" w14:textId="161C1A82" w:rsidR="00D22514" w:rsidRPr="005B7C5C" w:rsidRDefault="00D22514" w:rsidP="004537F7">
      <w:pPr>
        <w:rPr>
          <w:rFonts w:cs="Times New Roman"/>
        </w:rPr>
      </w:pPr>
      <w:r w:rsidRPr="005B7C5C">
        <w:rPr>
          <w:rFonts w:cs="Times New Roman"/>
        </w:rPr>
        <w:t>They didn’t have to stand and wait for long</w:t>
      </w:r>
      <w:r w:rsidR="0098002E">
        <w:rPr>
          <w:rFonts w:cs="Times New Roman"/>
        </w:rPr>
        <w:t>;</w:t>
      </w:r>
      <w:r w:rsidRPr="005B7C5C">
        <w:rPr>
          <w:rFonts w:cs="Times New Roman"/>
        </w:rPr>
        <w:t xml:space="preserve"> Donovan came along in a white van with “Security” on the side.</w:t>
      </w:r>
    </w:p>
    <w:p w14:paraId="4199B690" w14:textId="642706FD" w:rsidR="00D22514" w:rsidRPr="005B7C5C" w:rsidRDefault="00D22514" w:rsidP="004537F7">
      <w:pPr>
        <w:rPr>
          <w:rFonts w:cs="Times New Roman"/>
        </w:rPr>
      </w:pPr>
      <w:r w:rsidRPr="005B7C5C">
        <w:rPr>
          <w:rFonts w:cs="Times New Roman"/>
        </w:rPr>
        <w:t>“You guys ready?” Donovan asked through the window.</w:t>
      </w:r>
    </w:p>
    <w:p w14:paraId="48441497" w14:textId="633DD6C0" w:rsidR="00D22514" w:rsidRPr="005B7C5C" w:rsidRDefault="00D22514" w:rsidP="004537F7">
      <w:pPr>
        <w:rPr>
          <w:rFonts w:cs="Times New Roman"/>
        </w:rPr>
      </w:pPr>
      <w:r w:rsidRPr="005B7C5C">
        <w:rPr>
          <w:rFonts w:cs="Times New Roman"/>
        </w:rPr>
        <w:t xml:space="preserve">Peter just nodded and opened the rear sliding door so Leon and Murry could climb in, </w:t>
      </w:r>
      <w:r w:rsidR="00A620A2" w:rsidRPr="005B7C5C">
        <w:rPr>
          <w:rFonts w:cs="Times New Roman"/>
        </w:rPr>
        <w:t>then</w:t>
      </w:r>
      <w:r w:rsidRPr="005B7C5C">
        <w:rPr>
          <w:rFonts w:cs="Times New Roman"/>
        </w:rPr>
        <w:t xml:space="preserve"> he got in the front.</w:t>
      </w:r>
    </w:p>
    <w:p w14:paraId="08210896" w14:textId="325EF2E2" w:rsidR="00D22514" w:rsidRPr="005B7C5C" w:rsidRDefault="00D22514" w:rsidP="004537F7">
      <w:pPr>
        <w:rPr>
          <w:rFonts w:cs="Times New Roman"/>
        </w:rPr>
      </w:pPr>
      <w:r w:rsidRPr="005B7C5C">
        <w:rPr>
          <w:rFonts w:cs="Times New Roman"/>
        </w:rPr>
        <w:t>“</w:t>
      </w:r>
      <w:r w:rsidR="00A620A2" w:rsidRPr="005B7C5C">
        <w:rPr>
          <w:rFonts w:cs="Times New Roman"/>
        </w:rPr>
        <w:t>What are we doing?” Peter asked once he was in the right seat.</w:t>
      </w:r>
    </w:p>
    <w:p w14:paraId="7F98A396" w14:textId="3FDA74F3" w:rsidR="00A620A2" w:rsidRPr="005B7C5C" w:rsidRDefault="00A620A2" w:rsidP="004537F7">
      <w:pPr>
        <w:rPr>
          <w:rFonts w:cs="Times New Roman"/>
        </w:rPr>
      </w:pPr>
      <w:r w:rsidRPr="005B7C5C">
        <w:rPr>
          <w:rFonts w:cs="Times New Roman"/>
        </w:rPr>
        <w:t>“I’m putting your buddies at the gate</w:t>
      </w:r>
      <w:r w:rsidR="00332574" w:rsidRPr="005B7C5C">
        <w:rPr>
          <w:rFonts w:cs="Times New Roman"/>
          <w:noProof/>
        </w:rPr>
        <w:t>;</w:t>
      </w:r>
      <w:r w:rsidRPr="005B7C5C">
        <w:rPr>
          <w:rFonts w:cs="Times New Roman"/>
          <w:noProof/>
        </w:rPr>
        <w:t xml:space="preserve"> there</w:t>
      </w:r>
      <w:r w:rsidR="007C344D" w:rsidRPr="005B7C5C">
        <w:rPr>
          <w:rFonts w:cs="Times New Roman"/>
          <w:noProof/>
        </w:rPr>
        <w:t xml:space="preserve"> are</w:t>
      </w:r>
      <w:r w:rsidRPr="005B7C5C">
        <w:rPr>
          <w:rFonts w:cs="Times New Roman"/>
        </w:rPr>
        <w:t xml:space="preserve"> a couple of other guys there that will teach them the ropes. You’re going to drive this van around to each </w:t>
      </w:r>
      <w:r w:rsidR="0098002E">
        <w:rPr>
          <w:rFonts w:cs="Times New Roman"/>
        </w:rPr>
        <w:t>checkpoint, pick guys up,</w:t>
      </w:r>
      <w:r w:rsidRPr="005B7C5C">
        <w:rPr>
          <w:rFonts w:cs="Times New Roman"/>
        </w:rPr>
        <w:t xml:space="preserve"> and drop them off for breaks and meals. You’ll follow this map and schedule. Any questions out of you guys?”</w:t>
      </w:r>
    </w:p>
    <w:p w14:paraId="0508880F" w14:textId="04A82E9E" w:rsidR="00A620A2" w:rsidRPr="005B7C5C" w:rsidRDefault="00A620A2" w:rsidP="004537F7">
      <w:pPr>
        <w:rPr>
          <w:rFonts w:cs="Times New Roman"/>
        </w:rPr>
      </w:pPr>
      <w:r w:rsidRPr="005B7C5C">
        <w:rPr>
          <w:rFonts w:cs="Times New Roman"/>
        </w:rPr>
        <w:t>There wasn’t any</w:t>
      </w:r>
      <w:r w:rsidR="00332574" w:rsidRPr="005B7C5C">
        <w:rPr>
          <w:rFonts w:cs="Times New Roman"/>
          <w:noProof/>
        </w:rPr>
        <w:t>;</w:t>
      </w:r>
      <w:r w:rsidRPr="005B7C5C">
        <w:rPr>
          <w:rFonts w:cs="Times New Roman"/>
          <w:noProof/>
        </w:rPr>
        <w:t xml:space="preserve"> they</w:t>
      </w:r>
      <w:r w:rsidRPr="005B7C5C">
        <w:rPr>
          <w:rFonts w:cs="Times New Roman"/>
        </w:rPr>
        <w:t xml:space="preserve"> knew that it was going to be a good day.</w:t>
      </w:r>
    </w:p>
    <w:p w14:paraId="06D51E8A" w14:textId="77777777" w:rsidR="009F6CFE" w:rsidRPr="005B7C5C" w:rsidRDefault="009F6CFE" w:rsidP="00845671">
      <w:pPr>
        <w:pStyle w:val="Heading2"/>
        <w:rPr>
          <w:rFonts w:cs="Times New Roman"/>
        </w:rPr>
      </w:pPr>
      <w:r w:rsidRPr="005B7C5C">
        <w:rPr>
          <w:rFonts w:cs="Times New Roman"/>
        </w:rPr>
        <w:lastRenderedPageBreak/>
        <w:t>President’s Home – Langley-Eustis USCFAFB</w:t>
      </w:r>
    </w:p>
    <w:p w14:paraId="338CC92A" w14:textId="400791CA" w:rsidR="00692B96" w:rsidRPr="005B7C5C" w:rsidRDefault="00692B96" w:rsidP="004537F7">
      <w:pPr>
        <w:rPr>
          <w:rFonts w:cs="Times New Roman"/>
        </w:rPr>
      </w:pPr>
      <w:r w:rsidRPr="005B7C5C">
        <w:rPr>
          <w:rFonts w:cs="Times New Roman"/>
        </w:rPr>
        <w:t>“I’m glad to have</w:t>
      </w:r>
      <w:r w:rsidR="00074598" w:rsidRPr="005B7C5C">
        <w:rPr>
          <w:rFonts w:cs="Times New Roman"/>
        </w:rPr>
        <w:t xml:space="preserve"> all</w:t>
      </w:r>
      <w:r w:rsidRPr="005B7C5C">
        <w:rPr>
          <w:rFonts w:cs="Times New Roman"/>
        </w:rPr>
        <w:t xml:space="preserve"> </w:t>
      </w:r>
      <w:r w:rsidR="0098002E">
        <w:rPr>
          <w:rFonts w:cs="Times New Roman"/>
        </w:rPr>
        <w:t xml:space="preserve">of </w:t>
      </w:r>
      <w:r w:rsidRPr="005B7C5C">
        <w:rPr>
          <w:rFonts w:cs="Times New Roman"/>
        </w:rPr>
        <w:t xml:space="preserve">you </w:t>
      </w:r>
      <w:r w:rsidR="00316376" w:rsidRPr="005B7C5C">
        <w:rPr>
          <w:rFonts w:cs="Times New Roman"/>
        </w:rPr>
        <w:t xml:space="preserve">here, it’s a beautiful </w:t>
      </w:r>
      <w:r w:rsidR="00316376" w:rsidRPr="005B7C5C">
        <w:rPr>
          <w:rFonts w:cs="Times New Roman"/>
          <w:noProof/>
        </w:rPr>
        <w:t>day</w:t>
      </w:r>
      <w:r w:rsidR="007C344D" w:rsidRPr="005B7C5C">
        <w:rPr>
          <w:rFonts w:cs="Times New Roman"/>
          <w:noProof/>
        </w:rPr>
        <w:t>,</w:t>
      </w:r>
      <w:r w:rsidR="00316376" w:rsidRPr="005B7C5C">
        <w:rPr>
          <w:rFonts w:cs="Times New Roman"/>
        </w:rPr>
        <w:t xml:space="preserve"> and I thought that we’d have a nice </w:t>
      </w:r>
      <w:r w:rsidR="00316376" w:rsidRPr="005B7C5C">
        <w:rPr>
          <w:rFonts w:cs="Times New Roman"/>
          <w:noProof/>
        </w:rPr>
        <w:t>cookout</w:t>
      </w:r>
      <w:r w:rsidR="00316376" w:rsidRPr="005B7C5C">
        <w:rPr>
          <w:rFonts w:cs="Times New Roman"/>
        </w:rPr>
        <w:t>,” the president announced as he put on his BBQ apron</w:t>
      </w:r>
      <w:r w:rsidR="0098002E">
        <w:rPr>
          <w:rFonts w:cs="Times New Roman"/>
        </w:rPr>
        <w:t>,</w:t>
      </w:r>
      <w:r w:rsidR="00316376" w:rsidRPr="005B7C5C">
        <w:rPr>
          <w:rFonts w:cs="Times New Roman"/>
        </w:rPr>
        <w:t xml:space="preserve"> which </w:t>
      </w:r>
      <w:r w:rsidR="00316376" w:rsidRPr="005B7C5C">
        <w:rPr>
          <w:rFonts w:cs="Times New Roman"/>
          <w:noProof/>
        </w:rPr>
        <w:t>said</w:t>
      </w:r>
      <w:r w:rsidR="007C344D" w:rsidRPr="005B7C5C">
        <w:rPr>
          <w:rFonts w:cs="Times New Roman"/>
          <w:noProof/>
        </w:rPr>
        <w:t>,</w:t>
      </w:r>
      <w:r w:rsidR="00316376" w:rsidRPr="005B7C5C">
        <w:rPr>
          <w:rFonts w:cs="Times New Roman"/>
        </w:rPr>
        <w:t xml:space="preserve"> “Eat This?”</w:t>
      </w:r>
    </w:p>
    <w:p w14:paraId="0564D5E6" w14:textId="1A69BF33" w:rsidR="00692B96" w:rsidRPr="005B7C5C" w:rsidRDefault="00316376" w:rsidP="004537F7">
      <w:pPr>
        <w:rPr>
          <w:rFonts w:cs="Times New Roman"/>
        </w:rPr>
      </w:pPr>
      <w:r w:rsidRPr="005B7C5C">
        <w:rPr>
          <w:rFonts w:cs="Times New Roman"/>
        </w:rPr>
        <w:t xml:space="preserve"> </w:t>
      </w:r>
      <w:r w:rsidR="00692B96" w:rsidRPr="005B7C5C">
        <w:rPr>
          <w:rFonts w:cs="Times New Roman"/>
        </w:rPr>
        <w:t>“</w:t>
      </w:r>
      <w:r w:rsidRPr="005B7C5C">
        <w:rPr>
          <w:rFonts w:cs="Times New Roman"/>
        </w:rPr>
        <w:t>Mr. President</w:t>
      </w:r>
      <w:r w:rsidR="00692B96" w:rsidRPr="005B7C5C">
        <w:rPr>
          <w:rFonts w:cs="Times New Roman"/>
        </w:rPr>
        <w:t xml:space="preserve">, SIMPOC </w:t>
      </w:r>
      <w:r w:rsidR="00302C9F" w:rsidRPr="005B7C5C">
        <w:rPr>
          <w:rFonts w:cs="Times New Roman"/>
        </w:rPr>
        <w:t>has some exciting news to share. If he may?</w:t>
      </w:r>
      <w:r w:rsidR="00692B96" w:rsidRPr="005B7C5C">
        <w:rPr>
          <w:rFonts w:cs="Times New Roman"/>
        </w:rPr>
        <w:t>”</w:t>
      </w:r>
      <w:r w:rsidR="00302C9F" w:rsidRPr="005B7C5C">
        <w:rPr>
          <w:rFonts w:cs="Times New Roman"/>
        </w:rPr>
        <w:t xml:space="preserve"> Joan asked.</w:t>
      </w:r>
    </w:p>
    <w:p w14:paraId="65D8D048" w14:textId="751954B0" w:rsidR="00302C9F" w:rsidRPr="005B7C5C" w:rsidRDefault="00302C9F" w:rsidP="004537F7">
      <w:pPr>
        <w:rPr>
          <w:rFonts w:cs="Times New Roman"/>
        </w:rPr>
      </w:pPr>
      <w:r w:rsidRPr="005B7C5C">
        <w:rPr>
          <w:rFonts w:cs="Times New Roman"/>
        </w:rPr>
        <w:t>“Go for it,” the president answered as he flipped some burgers on the grill.</w:t>
      </w:r>
    </w:p>
    <w:p w14:paraId="21F824AC" w14:textId="5E9E544F" w:rsidR="00692B96" w:rsidRPr="005B7C5C" w:rsidRDefault="00692B96" w:rsidP="004537F7">
      <w:pPr>
        <w:rPr>
          <w:rFonts w:cs="Times New Roman"/>
        </w:rPr>
      </w:pPr>
      <w:r w:rsidRPr="005B7C5C">
        <w:rPr>
          <w:rFonts w:cs="Times New Roman"/>
        </w:rPr>
        <w:t>“I have been researching the question that President Patterson asked about if we can repair the Vakeel vessels. The answer is yes. I have found information in the computer system that shows how to construct and repair</w:t>
      </w:r>
      <w:r w:rsidR="00074598" w:rsidRPr="005B7C5C">
        <w:rPr>
          <w:rFonts w:cs="Times New Roman"/>
        </w:rPr>
        <w:t xml:space="preserve"> all</w:t>
      </w:r>
      <w:r w:rsidRPr="005B7C5C">
        <w:rPr>
          <w:rFonts w:cs="Times New Roman"/>
        </w:rPr>
        <w:t xml:space="preserve"> the </w:t>
      </w:r>
      <w:r w:rsidR="0098002E">
        <w:rPr>
          <w:rFonts w:cs="Times New Roman"/>
        </w:rPr>
        <w:t>vessels' system</w:t>
      </w:r>
      <w:r w:rsidRPr="005B7C5C">
        <w:rPr>
          <w:rFonts w:cs="Times New Roman"/>
        </w:rPr>
        <w:t>s. Remember</w:t>
      </w:r>
      <w:r w:rsidR="0098002E">
        <w:rPr>
          <w:rFonts w:cs="Times New Roman"/>
        </w:rPr>
        <w:t>,</w:t>
      </w:r>
      <w:r w:rsidRPr="005B7C5C">
        <w:rPr>
          <w:rFonts w:cs="Times New Roman"/>
        </w:rPr>
        <w:t xml:space="preserve"> these ships were made to operate in a remote location</w:t>
      </w:r>
      <w:r w:rsidR="00332574" w:rsidRPr="005B7C5C">
        <w:rPr>
          <w:rFonts w:cs="Times New Roman"/>
        </w:rPr>
        <w:t>,</w:t>
      </w:r>
      <w:r w:rsidRPr="005B7C5C">
        <w:rPr>
          <w:rFonts w:cs="Times New Roman"/>
        </w:rPr>
        <w:t xml:space="preserve"> </w:t>
      </w:r>
      <w:r w:rsidRPr="005B7C5C">
        <w:rPr>
          <w:rFonts w:cs="Times New Roman"/>
          <w:noProof/>
        </w:rPr>
        <w:t>so</w:t>
      </w:r>
      <w:r w:rsidRPr="005B7C5C">
        <w:rPr>
          <w:rFonts w:cs="Times New Roman"/>
        </w:rPr>
        <w:t xml:space="preserve"> it was only logical for them to have the ability to repair themselves. Using the abilities of the manufacturing centers on the Capital Ships, we can manufacture anything that we need to maintain the ships.”</w:t>
      </w:r>
    </w:p>
    <w:p w14:paraId="3B2FE12C" w14:textId="5BDF7E11" w:rsidR="00692B96" w:rsidRPr="005B7C5C" w:rsidRDefault="00692B96" w:rsidP="004537F7">
      <w:pPr>
        <w:rPr>
          <w:rFonts w:cs="Times New Roman"/>
        </w:rPr>
      </w:pPr>
      <w:r w:rsidRPr="005B7C5C">
        <w:rPr>
          <w:rFonts w:cs="Times New Roman"/>
        </w:rPr>
        <w:t xml:space="preserve">“If I may add to that,” Joan added. “We can also create new ships with the same abilities. We can also create other manufacturing centers </w:t>
      </w:r>
      <w:proofErr w:type="gramStart"/>
      <w:r w:rsidRPr="005B7C5C">
        <w:rPr>
          <w:rFonts w:cs="Times New Roman"/>
        </w:rPr>
        <w:t>similar to</w:t>
      </w:r>
      <w:proofErr w:type="gramEnd"/>
      <w:r w:rsidRPr="005B7C5C">
        <w:rPr>
          <w:rFonts w:cs="Times New Roman"/>
        </w:rPr>
        <w:t xml:space="preserve"> what is on the Capital Ships. We have our 11 Capital </w:t>
      </w:r>
      <w:r w:rsidRPr="005B7C5C">
        <w:rPr>
          <w:rFonts w:cs="Times New Roman"/>
          <w:noProof/>
        </w:rPr>
        <w:t>Ships</w:t>
      </w:r>
      <w:r w:rsidR="007C344D" w:rsidRPr="005B7C5C">
        <w:rPr>
          <w:rFonts w:cs="Times New Roman"/>
          <w:noProof/>
        </w:rPr>
        <w:t>,</w:t>
      </w:r>
      <w:r w:rsidRPr="005B7C5C">
        <w:rPr>
          <w:rFonts w:cs="Times New Roman"/>
        </w:rPr>
        <w:t xml:space="preserve"> and if we can dedicate the output of the Capital Ships to construct one or two other manufacturing centers on the moon, we’ll increase our production by 20%. SIMPOC, can you tell us how long it would take to create another manufacturing center on the </w:t>
      </w:r>
      <w:r w:rsidRPr="005B7C5C">
        <w:rPr>
          <w:rFonts w:cs="Times New Roman"/>
          <w:noProof/>
        </w:rPr>
        <w:t>moon</w:t>
      </w:r>
      <w:r w:rsidRPr="005B7C5C">
        <w:rPr>
          <w:rFonts w:cs="Times New Roman"/>
        </w:rPr>
        <w:t xml:space="preserve"> if we use</w:t>
      </w:r>
      <w:r w:rsidR="00074598" w:rsidRPr="005B7C5C">
        <w:rPr>
          <w:rFonts w:cs="Times New Roman"/>
        </w:rPr>
        <w:t xml:space="preserve"> all</w:t>
      </w:r>
      <w:r w:rsidRPr="005B7C5C">
        <w:rPr>
          <w:rFonts w:cs="Times New Roman"/>
        </w:rPr>
        <w:t xml:space="preserve"> our manufacturing ability?”</w:t>
      </w:r>
    </w:p>
    <w:p w14:paraId="71674956" w14:textId="6791F21E" w:rsidR="00692B96" w:rsidRPr="005B7C5C" w:rsidRDefault="00692B96" w:rsidP="004537F7">
      <w:pPr>
        <w:rPr>
          <w:rFonts w:cs="Times New Roman"/>
        </w:rPr>
      </w:pPr>
      <w:r w:rsidRPr="005B7C5C">
        <w:rPr>
          <w:rFonts w:cs="Times New Roman"/>
        </w:rPr>
        <w:t xml:space="preserve">“It will take 3 hours and 42 minutes to complete the items already in the manufacturing process. After </w:t>
      </w:r>
      <w:r w:rsidRPr="005B7C5C">
        <w:rPr>
          <w:rFonts w:cs="Times New Roman"/>
          <w:noProof/>
        </w:rPr>
        <w:t>that</w:t>
      </w:r>
      <w:r w:rsidR="007C344D" w:rsidRPr="005B7C5C">
        <w:rPr>
          <w:rFonts w:cs="Times New Roman"/>
          <w:noProof/>
        </w:rPr>
        <w:t>,</w:t>
      </w:r>
      <w:r w:rsidRPr="005B7C5C">
        <w:rPr>
          <w:rFonts w:cs="Times New Roman"/>
        </w:rPr>
        <w:t xml:space="preserve"> we could have</w:t>
      </w:r>
      <w:r w:rsidR="00074598" w:rsidRPr="005B7C5C">
        <w:rPr>
          <w:rFonts w:cs="Times New Roman"/>
        </w:rPr>
        <w:t xml:space="preserve"> all</w:t>
      </w:r>
      <w:r w:rsidRPr="005B7C5C">
        <w:rPr>
          <w:rFonts w:cs="Times New Roman"/>
        </w:rPr>
        <w:t xml:space="preserve"> </w:t>
      </w:r>
      <w:r w:rsidRPr="005B7C5C">
        <w:rPr>
          <w:rFonts w:cs="Times New Roman"/>
        </w:rPr>
        <w:lastRenderedPageBreak/>
        <w:t>the manufacturing components available within three days. During that time</w:t>
      </w:r>
      <w:r w:rsidR="0098002E">
        <w:rPr>
          <w:rFonts w:cs="Times New Roman"/>
        </w:rPr>
        <w:t>,</w:t>
      </w:r>
      <w:r w:rsidRPr="005B7C5C">
        <w:rPr>
          <w:rFonts w:cs="Times New Roman"/>
        </w:rPr>
        <w:t xml:space="preserve"> we need to use</w:t>
      </w:r>
      <w:r w:rsidR="00074598" w:rsidRPr="005B7C5C">
        <w:rPr>
          <w:rFonts w:cs="Times New Roman"/>
        </w:rPr>
        <w:t xml:space="preserve"> all</w:t>
      </w:r>
      <w:r w:rsidRPr="005B7C5C">
        <w:rPr>
          <w:rFonts w:cs="Times New Roman"/>
        </w:rPr>
        <w:t xml:space="preserve"> the </w:t>
      </w:r>
      <w:r w:rsidR="008C34A6">
        <w:rPr>
          <w:rFonts w:cs="Times New Roman"/>
        </w:rPr>
        <w:t>cow robot</w:t>
      </w:r>
      <w:r w:rsidRPr="005B7C5C">
        <w:rPr>
          <w:rFonts w:cs="Times New Roman"/>
        </w:rPr>
        <w:t xml:space="preserve">s on the </w:t>
      </w:r>
      <w:r w:rsidR="0098002E">
        <w:rPr>
          <w:rFonts w:cs="Times New Roman"/>
        </w:rPr>
        <w:t>moon's surface</w:t>
      </w:r>
      <w:r w:rsidRPr="005B7C5C">
        <w:rPr>
          <w:rFonts w:cs="Times New Roman"/>
        </w:rPr>
        <w:t xml:space="preserve"> a</w:t>
      </w:r>
      <w:r w:rsidR="0098002E">
        <w:rPr>
          <w:rFonts w:cs="Times New Roman"/>
        </w:rPr>
        <w:t>nd</w:t>
      </w:r>
      <w:r w:rsidRPr="005B7C5C">
        <w:rPr>
          <w:rFonts w:cs="Times New Roman"/>
        </w:rPr>
        <w:t xml:space="preserve"> 56 others </w:t>
      </w:r>
      <w:r w:rsidR="0098002E">
        <w:rPr>
          <w:rFonts w:cs="Times New Roman"/>
        </w:rPr>
        <w:t>that</w:t>
      </w:r>
      <w:r w:rsidRPr="005B7C5C">
        <w:rPr>
          <w:rFonts w:cs="Times New Roman"/>
        </w:rPr>
        <w:t xml:space="preserve"> need to be transported there to build the facility and install the manufacturing devices as they are constructed. I estimated that </w:t>
      </w:r>
      <w:r w:rsidR="0098002E">
        <w:rPr>
          <w:rFonts w:cs="Times New Roman"/>
          <w:noProof/>
        </w:rPr>
        <w:t>we should have a full manufacturing facility in operation in less than five days, and the second would be available</w:t>
      </w:r>
      <w:r w:rsidRPr="005B7C5C">
        <w:rPr>
          <w:rFonts w:cs="Times New Roman"/>
        </w:rPr>
        <w:t xml:space="preserve"> 3 days later. Of that </w:t>
      </w:r>
      <w:r w:rsidRPr="005B7C5C">
        <w:rPr>
          <w:rFonts w:cs="Times New Roman"/>
          <w:noProof/>
        </w:rPr>
        <w:t>five</w:t>
      </w:r>
      <w:r w:rsidR="007C344D" w:rsidRPr="005B7C5C">
        <w:rPr>
          <w:rFonts w:cs="Times New Roman"/>
          <w:noProof/>
        </w:rPr>
        <w:t>-</w:t>
      </w:r>
      <w:r w:rsidRPr="005B7C5C">
        <w:rPr>
          <w:rFonts w:cs="Times New Roman"/>
          <w:noProof/>
        </w:rPr>
        <w:t>day</w:t>
      </w:r>
      <w:r w:rsidRPr="005B7C5C">
        <w:rPr>
          <w:rFonts w:cs="Times New Roman"/>
        </w:rPr>
        <w:t xml:space="preserve"> span and accounting for the time to build the facilities on the moon, we will lose only 4.2 days of manufacturing process time on the Capital Ships.”</w:t>
      </w:r>
    </w:p>
    <w:p w14:paraId="5507B452" w14:textId="45283124" w:rsidR="00893956" w:rsidRPr="005B7C5C" w:rsidRDefault="00893956" w:rsidP="004537F7">
      <w:pPr>
        <w:rPr>
          <w:rFonts w:cs="Times New Roman"/>
        </w:rPr>
      </w:pPr>
      <w:r w:rsidRPr="005B7C5C">
        <w:rPr>
          <w:rFonts w:cs="Times New Roman"/>
        </w:rPr>
        <w:t>“</w:t>
      </w:r>
      <w:r w:rsidR="00CB3607" w:rsidRPr="005B7C5C">
        <w:rPr>
          <w:rFonts w:cs="Times New Roman"/>
        </w:rPr>
        <w:t>Okay</w:t>
      </w:r>
      <w:r w:rsidRPr="005B7C5C">
        <w:rPr>
          <w:rFonts w:cs="Times New Roman"/>
        </w:rPr>
        <w:t xml:space="preserve">…I think I just heard that we could have two additional manufacturing facilities on the </w:t>
      </w:r>
      <w:r w:rsidRPr="005B7C5C">
        <w:rPr>
          <w:rFonts w:cs="Times New Roman"/>
          <w:noProof/>
        </w:rPr>
        <w:t>moon</w:t>
      </w:r>
      <w:r w:rsidR="007C344D" w:rsidRPr="005B7C5C">
        <w:rPr>
          <w:rFonts w:cs="Times New Roman"/>
          <w:noProof/>
        </w:rPr>
        <w:t>,</w:t>
      </w:r>
      <w:r w:rsidRPr="005B7C5C">
        <w:rPr>
          <w:rFonts w:cs="Times New Roman"/>
        </w:rPr>
        <w:t xml:space="preserve"> and it will cost us only a little over four days of production onboard the Capital Ships…correct?” Admiral Hagerly asked </w:t>
      </w:r>
      <w:r w:rsidR="00D01DB3" w:rsidRPr="005B7C5C">
        <w:rPr>
          <w:rFonts w:cs="Times New Roman"/>
        </w:rPr>
        <w:t>while sipping a beer</w:t>
      </w:r>
      <w:r w:rsidRPr="005B7C5C">
        <w:rPr>
          <w:rFonts w:cs="Times New Roman"/>
        </w:rPr>
        <w:t>.</w:t>
      </w:r>
    </w:p>
    <w:p w14:paraId="3E9B53A8" w14:textId="6010A9FD" w:rsidR="00893956" w:rsidRPr="005B7C5C" w:rsidRDefault="00893956" w:rsidP="004537F7">
      <w:pPr>
        <w:rPr>
          <w:rFonts w:cs="Times New Roman"/>
        </w:rPr>
      </w:pPr>
      <w:r w:rsidRPr="005B7C5C">
        <w:rPr>
          <w:rFonts w:cs="Times New Roman"/>
        </w:rPr>
        <w:t>“Yes, sir. That is an accurate summary,” SIMPOC said.</w:t>
      </w:r>
    </w:p>
    <w:p w14:paraId="7A56490A" w14:textId="238A958A" w:rsidR="00D91C9A" w:rsidRPr="005B7C5C" w:rsidRDefault="00302C9F" w:rsidP="004537F7">
      <w:pPr>
        <w:rPr>
          <w:rFonts w:cs="Times New Roman"/>
        </w:rPr>
      </w:pPr>
      <w:r w:rsidRPr="005B7C5C">
        <w:rPr>
          <w:rFonts w:cs="Times New Roman"/>
        </w:rPr>
        <w:t>“</w:t>
      </w:r>
      <w:r w:rsidR="00CB3607" w:rsidRPr="005B7C5C">
        <w:rPr>
          <w:rFonts w:cs="Times New Roman"/>
        </w:rPr>
        <w:t>Okay</w:t>
      </w:r>
      <w:r w:rsidRPr="005B7C5C">
        <w:rPr>
          <w:rFonts w:cs="Times New Roman"/>
        </w:rPr>
        <w:t>, gentlemen … and ladies</w:t>
      </w:r>
      <w:r w:rsidR="0098002E">
        <w:rPr>
          <w:rFonts w:cs="Times New Roman"/>
        </w:rPr>
        <w:t>,</w:t>
      </w:r>
      <w:r w:rsidR="00D91C9A" w:rsidRPr="005B7C5C">
        <w:rPr>
          <w:rFonts w:cs="Times New Roman"/>
        </w:rPr>
        <w:t xml:space="preserve"> sorry</w:t>
      </w:r>
      <w:r w:rsidR="0098002E">
        <w:rPr>
          <w:rFonts w:cs="Times New Roman"/>
        </w:rPr>
        <w:t>,</w:t>
      </w:r>
      <w:r w:rsidR="00D91C9A" w:rsidRPr="005B7C5C">
        <w:rPr>
          <w:rFonts w:cs="Times New Roman"/>
        </w:rPr>
        <w:t xml:space="preserve"> Captain </w:t>
      </w:r>
      <w:r w:rsidRPr="005B7C5C">
        <w:rPr>
          <w:rFonts w:cs="Times New Roman"/>
        </w:rPr>
        <w:t>Darlene and Joan.</w:t>
      </w:r>
    </w:p>
    <w:p w14:paraId="04636498" w14:textId="055C7069" w:rsidR="00D91C9A" w:rsidRPr="005B7C5C" w:rsidRDefault="00D91C9A" w:rsidP="004537F7">
      <w:pPr>
        <w:rPr>
          <w:rFonts w:cs="Times New Roman"/>
        </w:rPr>
      </w:pPr>
      <w:r w:rsidRPr="005B7C5C">
        <w:rPr>
          <w:rFonts w:cs="Times New Roman"/>
        </w:rPr>
        <w:t>“That’s</w:t>
      </w:r>
      <w:r w:rsidR="001D6F03" w:rsidRPr="005B7C5C">
        <w:rPr>
          <w:rFonts w:cs="Times New Roman"/>
        </w:rPr>
        <w:t xml:space="preserve"> okay</w:t>
      </w:r>
      <w:r w:rsidR="00D01DB3" w:rsidRPr="005B7C5C">
        <w:rPr>
          <w:rFonts w:cs="Times New Roman"/>
        </w:rPr>
        <w:t xml:space="preserve"> </w:t>
      </w:r>
      <w:r w:rsidRPr="005B7C5C">
        <w:rPr>
          <w:rFonts w:cs="Times New Roman"/>
        </w:rPr>
        <w:t>Admiral, I</w:t>
      </w:r>
      <w:r w:rsidR="00302C9F" w:rsidRPr="005B7C5C">
        <w:rPr>
          <w:rFonts w:cs="Times New Roman"/>
        </w:rPr>
        <w:t xml:space="preserve"> feel like one of the guys now,” Darlene responded.</w:t>
      </w:r>
    </w:p>
    <w:p w14:paraId="18E65A27" w14:textId="4DC74D04" w:rsidR="00D91C9A" w:rsidRPr="005B7C5C" w:rsidRDefault="00D91C9A" w:rsidP="004537F7">
      <w:pPr>
        <w:rPr>
          <w:rFonts w:cs="Times New Roman"/>
        </w:rPr>
      </w:pPr>
      <w:r w:rsidRPr="005B7C5C">
        <w:rPr>
          <w:rFonts w:cs="Times New Roman"/>
        </w:rPr>
        <w:t>“As I was saying, it sounds like we have</w:t>
      </w:r>
      <w:r w:rsidR="007C344D" w:rsidRPr="005B7C5C">
        <w:rPr>
          <w:rFonts w:cs="Times New Roman"/>
        </w:rPr>
        <w:t xml:space="preserve"> </w:t>
      </w:r>
      <w:r w:rsidR="007C344D" w:rsidRPr="005B7C5C">
        <w:rPr>
          <w:rFonts w:cs="Times New Roman"/>
          <w:noProof/>
        </w:rPr>
        <w:t>a</w:t>
      </w:r>
      <w:r w:rsidRPr="005B7C5C">
        <w:rPr>
          <w:rFonts w:cs="Times New Roman"/>
          <w:noProof/>
        </w:rPr>
        <w:t xml:space="preserve"> decision</w:t>
      </w:r>
      <w:r w:rsidRPr="005B7C5C">
        <w:rPr>
          <w:rFonts w:cs="Times New Roman"/>
        </w:rPr>
        <w:t xml:space="preserve"> to make. To me, it’s an easy one. We aren’t involved in a </w:t>
      </w:r>
      <w:r w:rsidRPr="005B7C5C">
        <w:rPr>
          <w:rFonts w:cs="Times New Roman"/>
          <w:noProof/>
        </w:rPr>
        <w:t>conflict</w:t>
      </w:r>
      <w:r w:rsidR="007C344D" w:rsidRPr="005B7C5C">
        <w:rPr>
          <w:rFonts w:cs="Times New Roman"/>
          <w:noProof/>
        </w:rPr>
        <w:t>,</w:t>
      </w:r>
      <w:r w:rsidRPr="005B7C5C">
        <w:rPr>
          <w:rFonts w:cs="Times New Roman"/>
        </w:rPr>
        <w:t xml:space="preserve"> but we need to prepare in case there is one. I suggest that we make the commitment and build the extra manufacturing facilities on the moon. It will slow things down now, but that extra 20% production could turn out to be very important. </w:t>
      </w:r>
      <w:r w:rsidR="00302C9F" w:rsidRPr="005B7C5C">
        <w:rPr>
          <w:rFonts w:cs="Times New Roman"/>
        </w:rPr>
        <w:t xml:space="preserve">Conflicts are won by logistics and supplies. </w:t>
      </w:r>
      <w:r w:rsidRPr="005B7C5C">
        <w:rPr>
          <w:rFonts w:cs="Times New Roman"/>
        </w:rPr>
        <w:t>SIMPOC</w:t>
      </w:r>
      <w:r w:rsidR="0036709B" w:rsidRPr="005B7C5C">
        <w:rPr>
          <w:rFonts w:cs="Times New Roman"/>
        </w:rPr>
        <w:t>,</w:t>
      </w:r>
      <w:r w:rsidRPr="005B7C5C">
        <w:rPr>
          <w:rFonts w:cs="Times New Roman"/>
        </w:rPr>
        <w:t xml:space="preserve"> how are we doing on the manufacturing in the queue?”</w:t>
      </w:r>
    </w:p>
    <w:p w14:paraId="511033FB" w14:textId="30E00B17" w:rsidR="00D91C9A" w:rsidRPr="005B7C5C" w:rsidRDefault="00D91C9A" w:rsidP="004537F7">
      <w:pPr>
        <w:rPr>
          <w:rFonts w:cs="Times New Roman"/>
        </w:rPr>
      </w:pPr>
      <w:r w:rsidRPr="005B7C5C">
        <w:rPr>
          <w:rFonts w:cs="Times New Roman"/>
        </w:rPr>
        <w:t>“</w:t>
      </w:r>
      <w:r w:rsidR="00D01DB3" w:rsidRPr="005B7C5C">
        <w:rPr>
          <w:rFonts w:cs="Times New Roman"/>
        </w:rPr>
        <w:t>Mr. President</w:t>
      </w:r>
      <w:r w:rsidR="0098002E">
        <w:rPr>
          <w:rFonts w:cs="Times New Roman"/>
        </w:rPr>
        <w:t>,</w:t>
      </w:r>
      <w:r w:rsidRPr="005B7C5C">
        <w:rPr>
          <w:rFonts w:cs="Times New Roman"/>
        </w:rPr>
        <w:t xml:space="preserve"> we have outfitted each of the Capital Ships with a </w:t>
      </w:r>
      <w:r w:rsidR="005E4FF9" w:rsidRPr="005B7C5C">
        <w:rPr>
          <w:rFonts w:cs="Times New Roman"/>
        </w:rPr>
        <w:t>Laser Cannon</w:t>
      </w:r>
      <w:r w:rsidRPr="005B7C5C">
        <w:rPr>
          <w:rFonts w:cs="Times New Roman"/>
        </w:rPr>
        <w:t xml:space="preserve"> and </w:t>
      </w:r>
      <w:r w:rsidR="005E4FF9" w:rsidRPr="005B7C5C">
        <w:rPr>
          <w:rFonts w:cs="Times New Roman"/>
        </w:rPr>
        <w:t>Rail-Gun</w:t>
      </w:r>
      <w:r w:rsidRPr="005B7C5C">
        <w:rPr>
          <w:rFonts w:cs="Times New Roman"/>
        </w:rPr>
        <w:t xml:space="preserve">. We have six supply ships being </w:t>
      </w:r>
      <w:r w:rsidRPr="005B7C5C">
        <w:rPr>
          <w:rFonts w:cs="Times New Roman"/>
        </w:rPr>
        <w:lastRenderedPageBreak/>
        <w:t xml:space="preserve">modified into a battleship configuration. The first of them </w:t>
      </w:r>
      <w:r w:rsidRPr="005B7C5C">
        <w:rPr>
          <w:rFonts w:cs="Times New Roman"/>
          <w:noProof/>
        </w:rPr>
        <w:t>are</w:t>
      </w:r>
      <w:r w:rsidRPr="005B7C5C">
        <w:rPr>
          <w:rFonts w:cs="Times New Roman"/>
        </w:rPr>
        <w:t xml:space="preserve"> </w:t>
      </w:r>
      <w:r w:rsidRPr="005B7C5C">
        <w:rPr>
          <w:rFonts w:cs="Times New Roman"/>
          <w:noProof/>
        </w:rPr>
        <w:t>complete</w:t>
      </w:r>
      <w:r w:rsidR="007C344D" w:rsidRPr="005B7C5C">
        <w:rPr>
          <w:rFonts w:cs="Times New Roman"/>
          <w:noProof/>
        </w:rPr>
        <w:t>,</w:t>
      </w:r>
      <w:r w:rsidRPr="005B7C5C">
        <w:rPr>
          <w:rFonts w:cs="Times New Roman"/>
        </w:rPr>
        <w:t xml:space="preserve"> and I suggest that we time the conversion so that we have</w:t>
      </w:r>
      <w:r w:rsidR="00074598" w:rsidRPr="005B7C5C">
        <w:rPr>
          <w:rFonts w:cs="Times New Roman"/>
        </w:rPr>
        <w:t xml:space="preserve"> all</w:t>
      </w:r>
      <w:r w:rsidRPr="005B7C5C">
        <w:rPr>
          <w:rFonts w:cs="Times New Roman"/>
        </w:rPr>
        <w:t xml:space="preserve"> the battleship parts complete before we start on the moon manufacturing. </w:t>
      </w:r>
      <w:r w:rsidR="007C344D" w:rsidRPr="005B7C5C">
        <w:rPr>
          <w:rFonts w:cs="Times New Roman"/>
          <w:noProof/>
        </w:rPr>
        <w:t>If</w:t>
      </w:r>
      <w:r w:rsidRPr="005B7C5C">
        <w:rPr>
          <w:rFonts w:cs="Times New Roman"/>
          <w:noProof/>
        </w:rPr>
        <w:t xml:space="preserve"> we</w:t>
      </w:r>
      <w:r w:rsidRPr="005B7C5C">
        <w:rPr>
          <w:rFonts w:cs="Times New Roman"/>
        </w:rPr>
        <w:t xml:space="preserve"> do </w:t>
      </w:r>
      <w:r w:rsidRPr="005B7C5C">
        <w:rPr>
          <w:rFonts w:cs="Times New Roman"/>
          <w:noProof/>
        </w:rPr>
        <w:t>that</w:t>
      </w:r>
      <w:r w:rsidR="004054AF" w:rsidRPr="005B7C5C">
        <w:rPr>
          <w:rFonts w:cs="Times New Roman"/>
          <w:noProof/>
        </w:rPr>
        <w:t>,</w:t>
      </w:r>
      <w:r w:rsidRPr="005B7C5C">
        <w:rPr>
          <w:rFonts w:cs="Times New Roman"/>
        </w:rPr>
        <w:t xml:space="preserve"> then the remaining </w:t>
      </w:r>
      <w:r w:rsidRPr="005B7C5C">
        <w:rPr>
          <w:rFonts w:cs="Times New Roman"/>
          <w:noProof/>
        </w:rPr>
        <w:t>battleships</w:t>
      </w:r>
      <w:r w:rsidRPr="005B7C5C">
        <w:rPr>
          <w:rFonts w:cs="Times New Roman"/>
        </w:rPr>
        <w:t xml:space="preserve"> will be done </w:t>
      </w:r>
      <w:r w:rsidR="0098002E">
        <w:rPr>
          <w:rFonts w:cs="Times New Roman"/>
        </w:rPr>
        <w:t>simultaneously</w:t>
      </w:r>
      <w:r w:rsidRPr="005B7C5C">
        <w:rPr>
          <w:rFonts w:cs="Times New Roman"/>
        </w:rPr>
        <w:t xml:space="preserve"> as building the moon facilities.</w:t>
      </w:r>
    </w:p>
    <w:p w14:paraId="58635918" w14:textId="6961E8AE" w:rsidR="00D91C9A" w:rsidRPr="005B7C5C" w:rsidRDefault="00D91C9A" w:rsidP="004537F7">
      <w:pPr>
        <w:rPr>
          <w:rFonts w:cs="Times New Roman"/>
        </w:rPr>
      </w:pPr>
      <w:r w:rsidRPr="005B7C5C">
        <w:rPr>
          <w:rFonts w:cs="Times New Roman"/>
        </w:rPr>
        <w:t xml:space="preserve">“Sounds like we’ll have everything done and coming </w:t>
      </w:r>
      <w:r w:rsidRPr="005B7C5C">
        <w:rPr>
          <w:rFonts w:cs="Times New Roman"/>
          <w:noProof/>
        </w:rPr>
        <w:t>online</w:t>
      </w:r>
      <w:r w:rsidRPr="005B7C5C">
        <w:rPr>
          <w:rFonts w:cs="Times New Roman"/>
        </w:rPr>
        <w:t xml:space="preserve"> at the same time. </w:t>
      </w:r>
      <w:r w:rsidRPr="005B7C5C">
        <w:rPr>
          <w:rFonts w:cs="Times New Roman"/>
          <w:noProof/>
        </w:rPr>
        <w:t>You</w:t>
      </w:r>
      <w:r w:rsidR="00182A7E" w:rsidRPr="005B7C5C">
        <w:rPr>
          <w:rFonts w:cs="Times New Roman"/>
          <w:noProof/>
        </w:rPr>
        <w:t>, men and ladies,</w:t>
      </w:r>
      <w:r w:rsidRPr="005B7C5C">
        <w:rPr>
          <w:rFonts w:cs="Times New Roman"/>
        </w:rPr>
        <w:t xml:space="preserve"> are the group leaders</w:t>
      </w:r>
      <w:r w:rsidR="0098002E">
        <w:rPr>
          <w:rFonts w:cs="Times New Roman"/>
        </w:rPr>
        <w:t>. W</w:t>
      </w:r>
      <w:r w:rsidRPr="005B7C5C">
        <w:rPr>
          <w:rFonts w:cs="Times New Roman"/>
        </w:rPr>
        <w:t>hat do you think?”</w:t>
      </w:r>
    </w:p>
    <w:p w14:paraId="47B73FA5" w14:textId="6D49B31E" w:rsidR="00D91C9A" w:rsidRPr="005B7C5C" w:rsidRDefault="00D91C9A" w:rsidP="004537F7">
      <w:pPr>
        <w:rPr>
          <w:rFonts w:cs="Times New Roman"/>
        </w:rPr>
      </w:pPr>
      <w:r w:rsidRPr="005B7C5C">
        <w:rPr>
          <w:rFonts w:cs="Times New Roman"/>
        </w:rPr>
        <w:t>There was no discussion having a 20% increase in production was well worth the slight delay. “Let’s do it, was the unanimous response.</w:t>
      </w:r>
    </w:p>
    <w:p w14:paraId="3F69759E" w14:textId="3CD27B0D" w:rsidR="00316376" w:rsidRPr="005B7C5C" w:rsidRDefault="00316376" w:rsidP="004537F7">
      <w:pPr>
        <w:rPr>
          <w:rFonts w:cs="Times New Roman"/>
        </w:rPr>
      </w:pPr>
      <w:r w:rsidRPr="005B7C5C">
        <w:rPr>
          <w:rFonts w:cs="Times New Roman"/>
        </w:rPr>
        <w:t xml:space="preserve">“Sounds like we’re making a ton of progress. So, that’s enough business for the day, let’s get out some cold </w:t>
      </w:r>
      <w:r w:rsidRPr="005B7C5C">
        <w:rPr>
          <w:rFonts w:cs="Times New Roman"/>
          <w:noProof/>
        </w:rPr>
        <w:t>beer</w:t>
      </w:r>
      <w:r w:rsidR="007C344D" w:rsidRPr="005B7C5C">
        <w:rPr>
          <w:rFonts w:cs="Times New Roman"/>
          <w:noProof/>
        </w:rPr>
        <w:t>,</w:t>
      </w:r>
      <w:r w:rsidRPr="005B7C5C">
        <w:rPr>
          <w:rFonts w:cs="Times New Roman"/>
        </w:rPr>
        <w:t xml:space="preserve"> and I’ll finish cooking the hamburgers. Who wants cheese?” the president said while </w:t>
      </w:r>
      <w:r w:rsidRPr="005B7C5C">
        <w:rPr>
          <w:rFonts w:cs="Times New Roman"/>
          <w:noProof/>
        </w:rPr>
        <w:t>waving</w:t>
      </w:r>
      <w:r w:rsidRPr="005B7C5C">
        <w:rPr>
          <w:rFonts w:cs="Times New Roman"/>
        </w:rPr>
        <w:t xml:space="preserve"> his spatula.</w:t>
      </w:r>
    </w:p>
    <w:p w14:paraId="035C0707" w14:textId="6675E516" w:rsidR="00316376" w:rsidRPr="005B7C5C" w:rsidRDefault="00316376" w:rsidP="004537F7">
      <w:pPr>
        <w:rPr>
          <w:rFonts w:cs="Times New Roman"/>
        </w:rPr>
      </w:pPr>
      <w:r w:rsidRPr="005B7C5C">
        <w:rPr>
          <w:rFonts w:cs="Times New Roman"/>
        </w:rPr>
        <w:t xml:space="preserve">It was a nice break for the president to break the routine that everyone was locked </w:t>
      </w:r>
      <w:r w:rsidR="00D01DB3" w:rsidRPr="005B7C5C">
        <w:rPr>
          <w:rFonts w:cs="Times New Roman"/>
        </w:rPr>
        <w:t>in</w:t>
      </w:r>
      <w:r w:rsidRPr="005B7C5C">
        <w:rPr>
          <w:rFonts w:cs="Times New Roman"/>
        </w:rPr>
        <w:t xml:space="preserve">to. Spending an afternoon having a </w:t>
      </w:r>
      <w:r w:rsidRPr="005B7C5C">
        <w:rPr>
          <w:rFonts w:cs="Times New Roman"/>
          <w:noProof/>
        </w:rPr>
        <w:t>cookout</w:t>
      </w:r>
      <w:r w:rsidRPr="005B7C5C">
        <w:rPr>
          <w:rFonts w:cs="Times New Roman"/>
        </w:rPr>
        <w:t xml:space="preserve"> on the beautiful open area behind the president’s home was just what they needed. The cooking was </w:t>
      </w:r>
      <w:r w:rsidRPr="005B7C5C">
        <w:rPr>
          <w:rFonts w:cs="Times New Roman"/>
          <w:noProof/>
        </w:rPr>
        <w:t>great</w:t>
      </w:r>
      <w:r w:rsidR="007C344D" w:rsidRPr="005B7C5C">
        <w:rPr>
          <w:rFonts w:cs="Times New Roman"/>
          <w:noProof/>
        </w:rPr>
        <w:t>,</w:t>
      </w:r>
      <w:r w:rsidRPr="005B7C5C">
        <w:rPr>
          <w:rFonts w:cs="Times New Roman"/>
        </w:rPr>
        <w:t xml:space="preserve"> and the view of the </w:t>
      </w:r>
      <w:r w:rsidR="00302C9F" w:rsidRPr="005B7C5C">
        <w:rPr>
          <w:rFonts w:cs="Times New Roman"/>
        </w:rPr>
        <w:t>inlet</w:t>
      </w:r>
      <w:r w:rsidRPr="005B7C5C">
        <w:rPr>
          <w:rFonts w:cs="Times New Roman"/>
        </w:rPr>
        <w:t xml:space="preserve"> was awesome.</w:t>
      </w:r>
    </w:p>
    <w:p w14:paraId="1A814AF9" w14:textId="5F1A734A" w:rsidR="00316376" w:rsidRPr="005B7C5C" w:rsidRDefault="00316376" w:rsidP="004537F7">
      <w:pPr>
        <w:rPr>
          <w:rFonts w:cs="Times New Roman"/>
        </w:rPr>
      </w:pPr>
      <w:r w:rsidRPr="005B7C5C">
        <w:rPr>
          <w:rFonts w:cs="Times New Roman"/>
        </w:rPr>
        <w:t>“Joan, Tom. Why bother to go back to the Chevesky</w:t>
      </w:r>
      <w:r w:rsidR="0098002E">
        <w:rPr>
          <w:rFonts w:cs="Times New Roman"/>
        </w:rPr>
        <w:t>? W</w:t>
      </w:r>
      <w:r w:rsidRPr="005B7C5C">
        <w:rPr>
          <w:rFonts w:cs="Times New Roman"/>
        </w:rPr>
        <w:t xml:space="preserve">hy not spend the night here? That house is vacant, Admiral Hagerly is in this house to our </w:t>
      </w:r>
      <w:r w:rsidRPr="005B7C5C">
        <w:rPr>
          <w:rFonts w:cs="Times New Roman"/>
          <w:noProof/>
        </w:rPr>
        <w:t>left</w:t>
      </w:r>
      <w:r w:rsidR="007C344D" w:rsidRPr="005B7C5C">
        <w:rPr>
          <w:rFonts w:cs="Times New Roman"/>
          <w:noProof/>
        </w:rPr>
        <w:t>,</w:t>
      </w:r>
      <w:r w:rsidRPr="005B7C5C">
        <w:rPr>
          <w:rFonts w:cs="Times New Roman"/>
        </w:rPr>
        <w:t xml:space="preserve"> and you can have the one on the right</w:t>
      </w:r>
      <w:r w:rsidR="00302C9F" w:rsidRPr="005B7C5C">
        <w:rPr>
          <w:rFonts w:cs="Times New Roman"/>
        </w:rPr>
        <w:t>,</w:t>
      </w:r>
      <w:r w:rsidRPr="005B7C5C">
        <w:rPr>
          <w:rFonts w:cs="Times New Roman"/>
        </w:rPr>
        <w:t>”</w:t>
      </w:r>
      <w:r w:rsidR="00302C9F" w:rsidRPr="005B7C5C">
        <w:rPr>
          <w:rFonts w:cs="Times New Roman"/>
        </w:rPr>
        <w:t xml:space="preserve"> suggested the president.</w:t>
      </w:r>
    </w:p>
    <w:p w14:paraId="697CEED8" w14:textId="3751267D" w:rsidR="00316376" w:rsidRPr="005B7C5C" w:rsidRDefault="00316376" w:rsidP="004537F7">
      <w:pPr>
        <w:rPr>
          <w:rFonts w:cs="Times New Roman"/>
        </w:rPr>
      </w:pPr>
      <w:r w:rsidRPr="005B7C5C">
        <w:rPr>
          <w:rFonts w:cs="Times New Roman"/>
        </w:rPr>
        <w:t xml:space="preserve">“Sir, we’d love to. </w:t>
      </w:r>
      <w:r w:rsidRPr="005B7C5C">
        <w:rPr>
          <w:rFonts w:cs="Times New Roman"/>
          <w:noProof/>
        </w:rPr>
        <w:t>It’s so nice having this view of the water</w:t>
      </w:r>
      <w:r w:rsidR="00332574" w:rsidRPr="005B7C5C">
        <w:rPr>
          <w:rFonts w:cs="Times New Roman"/>
          <w:noProof/>
        </w:rPr>
        <w:t>;</w:t>
      </w:r>
      <w:r w:rsidRPr="005B7C5C">
        <w:rPr>
          <w:rFonts w:cs="Times New Roman"/>
          <w:noProof/>
        </w:rPr>
        <w:t xml:space="preserve"> it will be a pleasant break</w:t>
      </w:r>
      <w:r w:rsidR="00D01DB3" w:rsidRPr="005B7C5C">
        <w:rPr>
          <w:rFonts w:cs="Times New Roman"/>
          <w:noProof/>
        </w:rPr>
        <w:t>,” answered Joan.</w:t>
      </w:r>
    </w:p>
    <w:p w14:paraId="28C0611D" w14:textId="029F6934" w:rsidR="00316376" w:rsidRPr="005B7C5C" w:rsidRDefault="00316376" w:rsidP="004537F7">
      <w:pPr>
        <w:rPr>
          <w:rFonts w:cs="Times New Roman"/>
        </w:rPr>
      </w:pPr>
      <w:r w:rsidRPr="005B7C5C">
        <w:rPr>
          <w:rFonts w:cs="Times New Roman"/>
        </w:rPr>
        <w:lastRenderedPageBreak/>
        <w:t xml:space="preserve">“Let me tell you about these houses. They were built when the base was created around 1916 or 1917. </w:t>
      </w:r>
      <w:r w:rsidRPr="005B7C5C">
        <w:rPr>
          <w:rFonts w:cs="Times New Roman"/>
          <w:noProof/>
        </w:rPr>
        <w:t xml:space="preserve">Their small and </w:t>
      </w:r>
      <w:r w:rsidR="00EF7669" w:rsidRPr="005B7C5C">
        <w:rPr>
          <w:rFonts w:cs="Times New Roman"/>
          <w:noProof/>
        </w:rPr>
        <w:t>somewhat</w:t>
      </w:r>
      <w:r w:rsidRPr="005B7C5C">
        <w:rPr>
          <w:rFonts w:cs="Times New Roman"/>
          <w:noProof/>
        </w:rPr>
        <w:t xml:space="preserve"> worn, but they have so much history.</w:t>
      </w:r>
      <w:r w:rsidRPr="005B7C5C">
        <w:rPr>
          <w:rFonts w:cs="Times New Roman"/>
        </w:rPr>
        <w:t xml:space="preserve"> I hope you’ll enjoy your stay.”</w:t>
      </w:r>
    </w:p>
    <w:p w14:paraId="4E56A16E" w14:textId="39605C52" w:rsidR="00316376" w:rsidRPr="005B7C5C" w:rsidRDefault="00316376" w:rsidP="004537F7">
      <w:pPr>
        <w:rPr>
          <w:rFonts w:cs="Times New Roman"/>
        </w:rPr>
      </w:pPr>
      <w:r w:rsidRPr="005B7C5C">
        <w:rPr>
          <w:rFonts w:cs="Times New Roman"/>
        </w:rPr>
        <w:t>“</w:t>
      </w:r>
      <w:r w:rsidRPr="005B7C5C">
        <w:rPr>
          <w:rFonts w:cs="Times New Roman"/>
          <w:noProof/>
        </w:rPr>
        <w:t>Thanks</w:t>
      </w:r>
      <w:r w:rsidR="007C344D" w:rsidRPr="005B7C5C">
        <w:rPr>
          <w:rFonts w:cs="Times New Roman"/>
          <w:noProof/>
        </w:rPr>
        <w:t>,</w:t>
      </w:r>
      <w:r w:rsidRPr="005B7C5C">
        <w:rPr>
          <w:rFonts w:cs="Times New Roman"/>
        </w:rPr>
        <w:t xml:space="preserve"> Mr. President, I’m sure that we will,” Tom said.</w:t>
      </w:r>
    </w:p>
    <w:p w14:paraId="3FD32500" w14:textId="77777777" w:rsidR="009F6CFE" w:rsidRPr="005B7C5C" w:rsidRDefault="009F6CFE" w:rsidP="00845671">
      <w:pPr>
        <w:pStyle w:val="Heading2"/>
        <w:rPr>
          <w:rFonts w:cs="Times New Roman"/>
        </w:rPr>
      </w:pPr>
      <w:r w:rsidRPr="005B7C5C">
        <w:rPr>
          <w:rFonts w:cs="Times New Roman"/>
        </w:rPr>
        <w:t>Night Shift – Langley-Eustis USCFABF</w:t>
      </w:r>
    </w:p>
    <w:p w14:paraId="3BFE094E" w14:textId="0EA52314" w:rsidR="000E77A7" w:rsidRPr="005B7C5C" w:rsidRDefault="00EF7669" w:rsidP="004537F7">
      <w:pPr>
        <w:rPr>
          <w:rFonts w:cs="Times New Roman"/>
        </w:rPr>
      </w:pPr>
      <w:r w:rsidRPr="005B7C5C">
        <w:rPr>
          <w:rFonts w:cs="Times New Roman"/>
        </w:rPr>
        <w:t xml:space="preserve">Peter was running </w:t>
      </w:r>
      <w:r w:rsidR="000E77A7" w:rsidRPr="005B7C5C">
        <w:rPr>
          <w:rFonts w:cs="Times New Roman"/>
          <w:noProof/>
        </w:rPr>
        <w:t>late</w:t>
      </w:r>
      <w:r w:rsidR="007C344D" w:rsidRPr="005B7C5C">
        <w:rPr>
          <w:rFonts w:cs="Times New Roman"/>
          <w:noProof/>
        </w:rPr>
        <w:t>,</w:t>
      </w:r>
      <w:r w:rsidR="000E77A7" w:rsidRPr="005B7C5C">
        <w:rPr>
          <w:rFonts w:cs="Times New Roman"/>
        </w:rPr>
        <w:t xml:space="preserve"> so he drove a little faster. He had to make the last run of his shift and drop off some guys and pick up Murry and Leon at the front gate. He planned his route and timing so that he’d pick them up last. That would give them some time to plan.</w:t>
      </w:r>
    </w:p>
    <w:p w14:paraId="5E73BCD3" w14:textId="1A505B6A" w:rsidR="000E77A7" w:rsidRPr="005B7C5C" w:rsidRDefault="000E77A7" w:rsidP="004537F7">
      <w:pPr>
        <w:rPr>
          <w:rFonts w:cs="Times New Roman"/>
        </w:rPr>
      </w:pPr>
      <w:r w:rsidRPr="005B7C5C">
        <w:rPr>
          <w:rFonts w:cs="Times New Roman"/>
        </w:rPr>
        <w:t xml:space="preserve">His timing worked </w:t>
      </w:r>
      <w:r w:rsidRPr="005B7C5C">
        <w:rPr>
          <w:rFonts w:cs="Times New Roman"/>
          <w:noProof/>
        </w:rPr>
        <w:t>out</w:t>
      </w:r>
      <w:r w:rsidR="004054AF" w:rsidRPr="005B7C5C">
        <w:rPr>
          <w:rFonts w:cs="Times New Roman"/>
          <w:noProof/>
        </w:rPr>
        <w:t>,</w:t>
      </w:r>
      <w:r w:rsidRPr="005B7C5C">
        <w:rPr>
          <w:rFonts w:cs="Times New Roman"/>
        </w:rPr>
        <w:t xml:space="preserve"> and he dropped off the last of the replacement men by the King Street </w:t>
      </w:r>
      <w:r w:rsidRPr="005B7C5C">
        <w:rPr>
          <w:rFonts w:cs="Times New Roman"/>
          <w:noProof/>
        </w:rPr>
        <w:t>Gate</w:t>
      </w:r>
      <w:r w:rsidR="007C344D" w:rsidRPr="005B7C5C">
        <w:rPr>
          <w:rFonts w:cs="Times New Roman"/>
          <w:noProof/>
        </w:rPr>
        <w:t>,</w:t>
      </w:r>
      <w:r w:rsidRPr="005B7C5C">
        <w:rPr>
          <w:rFonts w:cs="Times New Roman"/>
        </w:rPr>
        <w:t xml:space="preserve"> and his next stop was the main gate. He pulled up in the ‘outbound’ side of the guard </w:t>
      </w:r>
      <w:r w:rsidRPr="005B7C5C">
        <w:rPr>
          <w:rFonts w:cs="Times New Roman"/>
          <w:noProof/>
        </w:rPr>
        <w:t>shack</w:t>
      </w:r>
      <w:r w:rsidR="007C344D" w:rsidRPr="005B7C5C">
        <w:rPr>
          <w:rFonts w:cs="Times New Roman"/>
          <w:noProof/>
        </w:rPr>
        <w:t>,</w:t>
      </w:r>
      <w:r w:rsidRPr="005B7C5C">
        <w:rPr>
          <w:rFonts w:cs="Times New Roman"/>
        </w:rPr>
        <w:t xml:space="preserve"> and Murry and Leon made a point of kidding around with the guards they were leaving and walked around the van and climbed in. When Peter turned </w:t>
      </w:r>
      <w:r w:rsidRPr="005B7C5C">
        <w:rPr>
          <w:rFonts w:cs="Times New Roman"/>
          <w:noProof/>
        </w:rPr>
        <w:t>around</w:t>
      </w:r>
      <w:r w:rsidR="007C344D" w:rsidRPr="005B7C5C">
        <w:rPr>
          <w:rFonts w:cs="Times New Roman"/>
          <w:noProof/>
        </w:rPr>
        <w:t>,</w:t>
      </w:r>
      <w:r w:rsidRPr="005B7C5C">
        <w:rPr>
          <w:rFonts w:cs="Times New Roman"/>
        </w:rPr>
        <w:t xml:space="preserve"> he </w:t>
      </w:r>
      <w:r w:rsidRPr="005B7C5C">
        <w:rPr>
          <w:rFonts w:cs="Times New Roman"/>
          <w:noProof/>
        </w:rPr>
        <w:t>waved</w:t>
      </w:r>
      <w:r w:rsidRPr="005B7C5C">
        <w:rPr>
          <w:rFonts w:cs="Times New Roman"/>
        </w:rPr>
        <w:t xml:space="preserve"> at the guys and smiled.</w:t>
      </w:r>
    </w:p>
    <w:p w14:paraId="33C74ABD" w14:textId="2897A53E" w:rsidR="000E77A7" w:rsidRPr="005B7C5C" w:rsidRDefault="000E77A7" w:rsidP="004537F7">
      <w:pPr>
        <w:rPr>
          <w:rFonts w:cs="Times New Roman"/>
        </w:rPr>
      </w:pPr>
      <w:r w:rsidRPr="005B7C5C">
        <w:rPr>
          <w:rFonts w:cs="Times New Roman"/>
        </w:rPr>
        <w:t>“What did you guys learn?” Peter asked as soon as they were past the shack.</w:t>
      </w:r>
    </w:p>
    <w:p w14:paraId="5CAB16A3" w14:textId="7FE108FB" w:rsidR="000E77A7" w:rsidRPr="005B7C5C" w:rsidRDefault="000E77A7" w:rsidP="004537F7">
      <w:pPr>
        <w:rPr>
          <w:rFonts w:cs="Times New Roman"/>
        </w:rPr>
      </w:pPr>
      <w:r w:rsidRPr="005B7C5C">
        <w:rPr>
          <w:rFonts w:cs="Times New Roman"/>
        </w:rPr>
        <w:t>“A lot, there is a schedule of</w:t>
      </w:r>
      <w:r w:rsidR="00074598" w:rsidRPr="005B7C5C">
        <w:rPr>
          <w:rFonts w:cs="Times New Roman"/>
        </w:rPr>
        <w:t xml:space="preserve"> all</w:t>
      </w:r>
      <w:r w:rsidRPr="005B7C5C">
        <w:rPr>
          <w:rFonts w:cs="Times New Roman"/>
        </w:rPr>
        <w:t xml:space="preserve"> the posts</w:t>
      </w:r>
      <w:r w:rsidR="00A64D83" w:rsidRPr="005B7C5C">
        <w:rPr>
          <w:rFonts w:cs="Times New Roman"/>
        </w:rPr>
        <w:t>,</w:t>
      </w:r>
      <w:r w:rsidRPr="005B7C5C">
        <w:rPr>
          <w:rFonts w:cs="Times New Roman"/>
        </w:rPr>
        <w:t xml:space="preserve"> </w:t>
      </w:r>
      <w:r w:rsidRPr="005B7C5C">
        <w:rPr>
          <w:rFonts w:cs="Times New Roman"/>
          <w:noProof/>
        </w:rPr>
        <w:t>the</w:t>
      </w:r>
      <w:r w:rsidR="007C344D" w:rsidRPr="005B7C5C">
        <w:rPr>
          <w:rFonts w:cs="Times New Roman"/>
          <w:noProof/>
        </w:rPr>
        <w:t>ir</w:t>
      </w:r>
      <w:r w:rsidRPr="005B7C5C">
        <w:rPr>
          <w:rFonts w:cs="Times New Roman"/>
        </w:rPr>
        <w:t xml:space="preserve"> locations</w:t>
      </w:r>
      <w:r w:rsidR="0098002E">
        <w:rPr>
          <w:rFonts w:cs="Times New Roman"/>
        </w:rPr>
        <w:t>,</w:t>
      </w:r>
      <w:r w:rsidRPr="005B7C5C">
        <w:rPr>
          <w:rFonts w:cs="Times New Roman"/>
        </w:rPr>
        <w:t xml:space="preserve"> and movements of some of the key people</w:t>
      </w:r>
      <w:r w:rsidR="0098002E">
        <w:rPr>
          <w:rFonts w:cs="Times New Roman"/>
        </w:rPr>
        <w:t>,</w:t>
      </w:r>
      <w:r w:rsidRPr="005B7C5C">
        <w:rPr>
          <w:rFonts w:cs="Times New Roman"/>
        </w:rPr>
        <w:t xml:space="preserve"> including our targets. Judging by where they have the </w:t>
      </w:r>
      <w:r w:rsidRPr="005B7C5C">
        <w:rPr>
          <w:rFonts w:cs="Times New Roman"/>
          <w:noProof/>
        </w:rPr>
        <w:t>checkpoints</w:t>
      </w:r>
      <w:r w:rsidRPr="005B7C5C">
        <w:rPr>
          <w:rFonts w:cs="Times New Roman"/>
        </w:rPr>
        <w:t xml:space="preserve"> assigned, the big house on the water is where he lives.</w:t>
      </w:r>
      <w:r w:rsidR="000F070F" w:rsidRPr="005B7C5C">
        <w:rPr>
          <w:rFonts w:cs="Times New Roman"/>
        </w:rPr>
        <w:t xml:space="preserve"> They also have a nice selection of rifles and pistols in the shack.</w:t>
      </w:r>
      <w:r w:rsidRPr="005B7C5C">
        <w:rPr>
          <w:rFonts w:cs="Times New Roman"/>
        </w:rPr>
        <w:t>”</w:t>
      </w:r>
    </w:p>
    <w:p w14:paraId="6EAE76C6" w14:textId="2F396AD3" w:rsidR="000E77A7" w:rsidRPr="005B7C5C" w:rsidRDefault="000E77A7" w:rsidP="004537F7">
      <w:pPr>
        <w:rPr>
          <w:rFonts w:cs="Times New Roman"/>
        </w:rPr>
      </w:pPr>
      <w:r w:rsidRPr="005B7C5C">
        <w:rPr>
          <w:rFonts w:cs="Times New Roman"/>
        </w:rPr>
        <w:lastRenderedPageBreak/>
        <w:t>“I got the same information.</w:t>
      </w:r>
      <w:r w:rsidR="005C0D42" w:rsidRPr="005B7C5C">
        <w:rPr>
          <w:rFonts w:cs="Times New Roman"/>
        </w:rPr>
        <w:t xml:space="preserve"> When I picked up the guards near</w:t>
      </w:r>
      <w:r w:rsidRPr="005B7C5C">
        <w:rPr>
          <w:rFonts w:cs="Times New Roman"/>
        </w:rPr>
        <w:t xml:space="preserve"> that house, I saw a lot. The parking lot is full of </w:t>
      </w:r>
      <w:r w:rsidRPr="005B7C5C">
        <w:rPr>
          <w:rFonts w:cs="Times New Roman"/>
          <w:noProof/>
        </w:rPr>
        <w:t>vehicles</w:t>
      </w:r>
      <w:r w:rsidR="007C344D" w:rsidRPr="005B7C5C">
        <w:rPr>
          <w:rFonts w:cs="Times New Roman"/>
          <w:noProof/>
        </w:rPr>
        <w:t>,</w:t>
      </w:r>
      <w:r w:rsidRPr="005B7C5C">
        <w:rPr>
          <w:rFonts w:cs="Times New Roman"/>
        </w:rPr>
        <w:t xml:space="preserve"> and </w:t>
      </w:r>
      <w:r w:rsidR="0098002E">
        <w:rPr>
          <w:rFonts w:cs="Times New Roman"/>
        </w:rPr>
        <w:t>people wer</w:t>
      </w:r>
      <w:r w:rsidRPr="005B7C5C">
        <w:rPr>
          <w:rFonts w:cs="Times New Roman"/>
        </w:rPr>
        <w:t>e coming and going all day. He moved out for a couple of hours</w:t>
      </w:r>
      <w:r w:rsidR="0098002E">
        <w:rPr>
          <w:rFonts w:cs="Times New Roman"/>
        </w:rPr>
        <w:t>,</w:t>
      </w:r>
      <w:r w:rsidRPr="005B7C5C">
        <w:rPr>
          <w:rFonts w:cs="Times New Roman"/>
        </w:rPr>
        <w:t xml:space="preserve"> and the guards relaxed and told me that he was in the command center. </w:t>
      </w:r>
      <w:r w:rsidR="00A64D83" w:rsidRPr="005B7C5C">
        <w:rPr>
          <w:rFonts w:cs="Times New Roman"/>
        </w:rPr>
        <w:t xml:space="preserve">I dropped men off at their armory a couple of </w:t>
      </w:r>
      <w:r w:rsidR="00A64D83" w:rsidRPr="005B7C5C">
        <w:rPr>
          <w:rFonts w:cs="Times New Roman"/>
          <w:noProof/>
        </w:rPr>
        <w:t>times</w:t>
      </w:r>
      <w:r w:rsidR="00A64D83" w:rsidRPr="005B7C5C">
        <w:rPr>
          <w:rFonts w:cs="Times New Roman"/>
        </w:rPr>
        <w:t xml:space="preserve"> and picked them up. </w:t>
      </w:r>
      <w:r w:rsidRPr="005B7C5C">
        <w:rPr>
          <w:rFonts w:cs="Times New Roman"/>
        </w:rPr>
        <w:t xml:space="preserve">I think we know </w:t>
      </w:r>
      <w:r w:rsidRPr="005B7C5C">
        <w:rPr>
          <w:rFonts w:cs="Times New Roman"/>
          <w:noProof/>
        </w:rPr>
        <w:t>everyth</w:t>
      </w:r>
      <w:r w:rsidRPr="005B7C5C">
        <w:rPr>
          <w:rFonts w:cs="Times New Roman"/>
        </w:rPr>
        <w:t>ing. We’ll act tonight.”</w:t>
      </w:r>
    </w:p>
    <w:p w14:paraId="13555F63" w14:textId="116AC79C" w:rsidR="009F6CFE" w:rsidRPr="005B7C5C" w:rsidRDefault="009F6CFE" w:rsidP="00845671">
      <w:pPr>
        <w:pStyle w:val="Heading2"/>
        <w:rPr>
          <w:rFonts w:cs="Times New Roman"/>
        </w:rPr>
      </w:pPr>
      <w:r w:rsidRPr="005B7C5C">
        <w:rPr>
          <w:rFonts w:cs="Times New Roman"/>
        </w:rPr>
        <w:t>Last Night in the Dormitory</w:t>
      </w:r>
    </w:p>
    <w:p w14:paraId="39B91193" w14:textId="7E15B1E3" w:rsidR="00A64D83" w:rsidRPr="005B7C5C" w:rsidRDefault="00A64D83" w:rsidP="004537F7">
      <w:pPr>
        <w:rPr>
          <w:rFonts w:cs="Times New Roman"/>
        </w:rPr>
      </w:pPr>
      <w:r w:rsidRPr="005B7C5C">
        <w:rPr>
          <w:rFonts w:cs="Times New Roman"/>
        </w:rPr>
        <w:t>During the dinner</w:t>
      </w:r>
      <w:r w:rsidR="0098002E">
        <w:rPr>
          <w:rFonts w:cs="Times New Roman"/>
        </w:rPr>
        <w:t>,</w:t>
      </w:r>
      <w:r w:rsidRPr="005B7C5C">
        <w:rPr>
          <w:rFonts w:cs="Times New Roman"/>
        </w:rPr>
        <w:t xml:space="preserve"> Peter, Murry</w:t>
      </w:r>
      <w:r w:rsidR="0098002E">
        <w:rPr>
          <w:rFonts w:cs="Times New Roman"/>
        </w:rPr>
        <w:t>,</w:t>
      </w:r>
      <w:r w:rsidRPr="005B7C5C">
        <w:rPr>
          <w:rFonts w:cs="Times New Roman"/>
        </w:rPr>
        <w:t xml:space="preserve"> and Leon joked and enjoyed their meals. They spoke with others, laughing at their stories and engaging them </w:t>
      </w:r>
      <w:r w:rsidR="004054AF" w:rsidRPr="005B7C5C">
        <w:rPr>
          <w:rFonts w:cs="Times New Roman"/>
          <w:noProof/>
        </w:rPr>
        <w:t>on</w:t>
      </w:r>
      <w:r w:rsidRPr="005B7C5C">
        <w:rPr>
          <w:rFonts w:cs="Times New Roman"/>
        </w:rPr>
        <w:t xml:space="preserve"> their own. It was a fun evening</w:t>
      </w:r>
      <w:r w:rsidR="00332574" w:rsidRPr="005B7C5C">
        <w:rPr>
          <w:rFonts w:cs="Times New Roman"/>
          <w:noProof/>
        </w:rPr>
        <w:t>;</w:t>
      </w:r>
      <w:r w:rsidRPr="005B7C5C">
        <w:rPr>
          <w:rFonts w:cs="Times New Roman"/>
          <w:noProof/>
        </w:rPr>
        <w:t xml:space="preserve"> then</w:t>
      </w:r>
      <w:r w:rsidR="0098002E">
        <w:rPr>
          <w:rFonts w:cs="Times New Roman"/>
          <w:noProof/>
        </w:rPr>
        <w:t>,</w:t>
      </w:r>
      <w:r w:rsidRPr="005B7C5C">
        <w:rPr>
          <w:rFonts w:cs="Times New Roman"/>
        </w:rPr>
        <w:t xml:space="preserve"> it was time to call it a night.</w:t>
      </w:r>
    </w:p>
    <w:p w14:paraId="2DF8A8DF" w14:textId="4B44423B" w:rsidR="00A64D83" w:rsidRPr="005B7C5C" w:rsidRDefault="00A64D83" w:rsidP="004537F7">
      <w:pPr>
        <w:rPr>
          <w:rFonts w:cs="Times New Roman"/>
        </w:rPr>
      </w:pPr>
      <w:r w:rsidRPr="005B7C5C">
        <w:rPr>
          <w:rFonts w:cs="Times New Roman"/>
        </w:rPr>
        <w:t>While wal</w:t>
      </w:r>
      <w:r w:rsidR="005E588D" w:rsidRPr="005B7C5C">
        <w:rPr>
          <w:rFonts w:cs="Times New Roman"/>
        </w:rPr>
        <w:t>k</w:t>
      </w:r>
      <w:r w:rsidRPr="005B7C5C">
        <w:rPr>
          <w:rFonts w:cs="Times New Roman"/>
        </w:rPr>
        <w:t xml:space="preserve">ing back </w:t>
      </w:r>
      <w:r w:rsidR="005E588D" w:rsidRPr="005B7C5C">
        <w:rPr>
          <w:rFonts w:cs="Times New Roman"/>
        </w:rPr>
        <w:t xml:space="preserve">to their </w:t>
      </w:r>
      <w:r w:rsidR="005E588D" w:rsidRPr="005B7C5C">
        <w:rPr>
          <w:rFonts w:cs="Times New Roman"/>
          <w:noProof/>
        </w:rPr>
        <w:t>cots</w:t>
      </w:r>
      <w:r w:rsidR="00193AD6" w:rsidRPr="005B7C5C">
        <w:rPr>
          <w:rFonts w:cs="Times New Roman"/>
          <w:noProof/>
        </w:rPr>
        <w:t>,</w:t>
      </w:r>
      <w:r w:rsidR="005E588D" w:rsidRPr="005B7C5C">
        <w:rPr>
          <w:rFonts w:cs="Times New Roman"/>
        </w:rPr>
        <w:t xml:space="preserve"> whispering wasn’t heard by anyone. “Set your comm units to vibrate and put them under your pillows. Set them at 1:00. We’ll get up, one-by-one like we’re going to the head, then meet outside. Got it?” Peter whispered.</w:t>
      </w:r>
    </w:p>
    <w:p w14:paraId="23D31DE0" w14:textId="13C41367" w:rsidR="005E588D" w:rsidRPr="005B7C5C" w:rsidRDefault="005E588D" w:rsidP="004537F7">
      <w:pPr>
        <w:rPr>
          <w:rFonts w:cs="Times New Roman"/>
        </w:rPr>
      </w:pPr>
      <w:r w:rsidRPr="005B7C5C">
        <w:rPr>
          <w:rFonts w:cs="Times New Roman"/>
        </w:rPr>
        <w:t>Both of his partners nodded.</w:t>
      </w:r>
    </w:p>
    <w:p w14:paraId="1A626E5D" w14:textId="77777777" w:rsidR="00280227" w:rsidRPr="005B7C5C" w:rsidRDefault="00280227" w:rsidP="00845671">
      <w:pPr>
        <w:pStyle w:val="Heading2"/>
        <w:rPr>
          <w:rFonts w:cs="Times New Roman"/>
        </w:rPr>
      </w:pPr>
      <w:r w:rsidRPr="005B7C5C">
        <w:rPr>
          <w:rFonts w:cs="Times New Roman"/>
        </w:rPr>
        <w:t>The Attack Begins</w:t>
      </w:r>
    </w:p>
    <w:p w14:paraId="3DA57BF2" w14:textId="4C201321" w:rsidR="00AA6FAE" w:rsidRPr="005B7C5C" w:rsidRDefault="00AA6FAE" w:rsidP="004537F7">
      <w:pPr>
        <w:rPr>
          <w:rFonts w:cs="Times New Roman"/>
        </w:rPr>
      </w:pPr>
      <w:r w:rsidRPr="005B7C5C">
        <w:rPr>
          <w:rFonts w:cs="Times New Roman"/>
        </w:rPr>
        <w:t>Two minutes before 1 AM</w:t>
      </w:r>
      <w:r w:rsidR="0098002E">
        <w:rPr>
          <w:rFonts w:cs="Times New Roman"/>
        </w:rPr>
        <w:t>,</w:t>
      </w:r>
      <w:r w:rsidRPr="005B7C5C">
        <w:rPr>
          <w:rFonts w:cs="Times New Roman"/>
        </w:rPr>
        <w:t xml:space="preserve"> Peter rolled over</w:t>
      </w:r>
      <w:r w:rsidR="0098002E">
        <w:rPr>
          <w:rFonts w:cs="Times New Roman"/>
        </w:rPr>
        <w:t>,</w:t>
      </w:r>
      <w:r w:rsidRPr="005B7C5C">
        <w:rPr>
          <w:rFonts w:cs="Times New Roman"/>
        </w:rPr>
        <w:t xml:space="preserve"> and he could see Murry and Leon’s eyes. They were both awake. He reached under his pillow</w:t>
      </w:r>
      <w:r w:rsidR="0098002E">
        <w:rPr>
          <w:rFonts w:cs="Times New Roman"/>
        </w:rPr>
        <w:t>, silenced his comm unit, casually got up, stretched,</w:t>
      </w:r>
      <w:r w:rsidRPr="005B7C5C">
        <w:rPr>
          <w:rFonts w:cs="Times New Roman"/>
        </w:rPr>
        <w:t xml:space="preserve"> and walked towards the head.</w:t>
      </w:r>
    </w:p>
    <w:p w14:paraId="7CDE400B" w14:textId="058AC9AF" w:rsidR="00AA6FAE" w:rsidRPr="005B7C5C" w:rsidRDefault="00AA6FAE" w:rsidP="004537F7">
      <w:pPr>
        <w:rPr>
          <w:rFonts w:cs="Times New Roman"/>
        </w:rPr>
      </w:pPr>
      <w:r w:rsidRPr="005B7C5C">
        <w:rPr>
          <w:rFonts w:cs="Times New Roman"/>
        </w:rPr>
        <w:lastRenderedPageBreak/>
        <w:t xml:space="preserve">Within a few </w:t>
      </w:r>
      <w:r w:rsidRPr="005B7C5C">
        <w:rPr>
          <w:rFonts w:cs="Times New Roman"/>
          <w:noProof/>
        </w:rPr>
        <w:t>minutes</w:t>
      </w:r>
      <w:r w:rsidR="007C344D" w:rsidRPr="005B7C5C">
        <w:rPr>
          <w:rFonts w:cs="Times New Roman"/>
          <w:noProof/>
        </w:rPr>
        <w:t>,</w:t>
      </w:r>
      <w:r w:rsidRPr="005B7C5C">
        <w:rPr>
          <w:rFonts w:cs="Times New Roman"/>
        </w:rPr>
        <w:t xml:space="preserve"> Murry and Leon followed a similar process and met Peter outside the building. They didn’t need to talk, years of training were part of their </w:t>
      </w:r>
      <w:r w:rsidRPr="005B7C5C">
        <w:rPr>
          <w:rFonts w:cs="Times New Roman"/>
          <w:noProof/>
        </w:rPr>
        <w:t>nature</w:t>
      </w:r>
      <w:r w:rsidR="007C344D" w:rsidRPr="005B7C5C">
        <w:rPr>
          <w:rFonts w:cs="Times New Roman"/>
          <w:noProof/>
        </w:rPr>
        <w:t>,</w:t>
      </w:r>
      <w:r w:rsidRPr="005B7C5C">
        <w:rPr>
          <w:rFonts w:cs="Times New Roman"/>
        </w:rPr>
        <w:t xml:space="preserve"> and they knew what to do.</w:t>
      </w:r>
    </w:p>
    <w:p w14:paraId="038A0151" w14:textId="16E5F3FF" w:rsidR="00DD00A2" w:rsidRPr="005B7C5C" w:rsidRDefault="00DD00A2" w:rsidP="004537F7">
      <w:pPr>
        <w:rPr>
          <w:rFonts w:cs="Times New Roman"/>
        </w:rPr>
      </w:pPr>
      <w:r w:rsidRPr="005B7C5C">
        <w:rPr>
          <w:rFonts w:cs="Times New Roman"/>
        </w:rPr>
        <w:t>They stood on the sidewalk for a moment, then the Security van came out of a parking lot and approached them. Peter stepped off the curb and flagged it down.</w:t>
      </w:r>
    </w:p>
    <w:p w14:paraId="112B93C9" w14:textId="77777777" w:rsidR="00302C9F" w:rsidRPr="005B7C5C" w:rsidRDefault="00302C9F" w:rsidP="004537F7">
      <w:pPr>
        <w:rPr>
          <w:rFonts w:cs="Times New Roman"/>
        </w:rPr>
      </w:pPr>
      <w:r w:rsidRPr="005B7C5C">
        <w:rPr>
          <w:rFonts w:cs="Times New Roman"/>
        </w:rPr>
        <w:t>“Am I scheduled to pick you guys up?” the driver asked.</w:t>
      </w:r>
    </w:p>
    <w:p w14:paraId="0ECE4233" w14:textId="07D1A1FC" w:rsidR="00DD00A2" w:rsidRPr="005B7C5C" w:rsidRDefault="00302C9F" w:rsidP="004537F7">
      <w:pPr>
        <w:rPr>
          <w:rFonts w:cs="Times New Roman"/>
        </w:rPr>
      </w:pPr>
      <w:r w:rsidRPr="005B7C5C">
        <w:rPr>
          <w:rFonts w:cs="Times New Roman"/>
        </w:rPr>
        <w:t>“Donovan said a couple of guys are sick</w:t>
      </w:r>
      <w:r w:rsidR="0098002E">
        <w:rPr>
          <w:rFonts w:cs="Times New Roman"/>
        </w:rPr>
        <w:t>,</w:t>
      </w:r>
      <w:r w:rsidRPr="005B7C5C">
        <w:rPr>
          <w:rFonts w:cs="Times New Roman"/>
        </w:rPr>
        <w:t xml:space="preserve"> and we won the </w:t>
      </w:r>
      <w:r w:rsidRPr="005B7C5C">
        <w:rPr>
          <w:rFonts w:cs="Times New Roman"/>
          <w:noProof/>
        </w:rPr>
        <w:t>lotter</w:t>
      </w:r>
      <w:r w:rsidR="00332574" w:rsidRPr="005B7C5C">
        <w:rPr>
          <w:rFonts w:cs="Times New Roman"/>
          <w:noProof/>
        </w:rPr>
        <w:t>y</w:t>
      </w:r>
      <w:r w:rsidRPr="005B7C5C">
        <w:rPr>
          <w:rFonts w:cs="Times New Roman"/>
        </w:rPr>
        <w:t>,” Peter said. Then a</w:t>
      </w:r>
      <w:r w:rsidR="00DD00A2" w:rsidRPr="005B7C5C">
        <w:rPr>
          <w:rFonts w:cs="Times New Roman"/>
        </w:rPr>
        <w:t xml:space="preserve">s before, Peter opened the sliding door for Murry and </w:t>
      </w:r>
      <w:r w:rsidR="00DD00A2" w:rsidRPr="005B7C5C">
        <w:rPr>
          <w:rFonts w:cs="Times New Roman"/>
          <w:noProof/>
        </w:rPr>
        <w:t>Leon</w:t>
      </w:r>
      <w:r w:rsidR="007C344D" w:rsidRPr="005B7C5C">
        <w:rPr>
          <w:rFonts w:cs="Times New Roman"/>
          <w:noProof/>
        </w:rPr>
        <w:t>,</w:t>
      </w:r>
      <w:r w:rsidR="00DD00A2" w:rsidRPr="005B7C5C">
        <w:rPr>
          <w:rFonts w:cs="Times New Roman"/>
        </w:rPr>
        <w:t xml:space="preserve"> and as he was climbing in the front seat, the driver’s neck was broken without a sound. The body dropped down between the seats and was moved to the back while Peter climbed in the drivers’ seat.</w:t>
      </w:r>
    </w:p>
    <w:p w14:paraId="7165F6C2" w14:textId="7EA43151" w:rsidR="000F070F" w:rsidRPr="005B7C5C" w:rsidRDefault="000F070F" w:rsidP="004537F7">
      <w:pPr>
        <w:rPr>
          <w:rFonts w:cs="Times New Roman"/>
        </w:rPr>
      </w:pPr>
      <w:r w:rsidRPr="005B7C5C">
        <w:rPr>
          <w:rFonts w:cs="Times New Roman"/>
        </w:rPr>
        <w:t>A few minutes later</w:t>
      </w:r>
      <w:r w:rsidR="0098002E">
        <w:rPr>
          <w:rFonts w:cs="Times New Roman"/>
        </w:rPr>
        <w:t>,</w:t>
      </w:r>
      <w:r w:rsidRPr="005B7C5C">
        <w:rPr>
          <w:rFonts w:cs="Times New Roman"/>
        </w:rPr>
        <w:t xml:space="preserve"> they pulled up to the main </w:t>
      </w:r>
      <w:r w:rsidRPr="005B7C5C">
        <w:rPr>
          <w:rFonts w:cs="Times New Roman"/>
          <w:noProof/>
        </w:rPr>
        <w:t>gate</w:t>
      </w:r>
      <w:r w:rsidR="007C344D" w:rsidRPr="005B7C5C">
        <w:rPr>
          <w:rFonts w:cs="Times New Roman"/>
          <w:noProof/>
        </w:rPr>
        <w:t>,</w:t>
      </w:r>
      <w:r w:rsidRPr="005B7C5C">
        <w:rPr>
          <w:rFonts w:cs="Times New Roman"/>
        </w:rPr>
        <w:t xml:space="preserve"> and Peter slowed then stopped. “Hey</w:t>
      </w:r>
      <w:r w:rsidR="0098002E">
        <w:rPr>
          <w:rFonts w:cs="Times New Roman"/>
        </w:rPr>
        <w:t>,</w:t>
      </w:r>
      <w:r w:rsidRPr="005B7C5C">
        <w:rPr>
          <w:rFonts w:cs="Times New Roman"/>
        </w:rPr>
        <w:t xml:space="preserve"> you guys, Donovan sent us out to bring you guys back for some kind of meeting.”</w:t>
      </w:r>
    </w:p>
    <w:p w14:paraId="27778140" w14:textId="7C04E9BB" w:rsidR="000F070F" w:rsidRPr="005B7C5C" w:rsidRDefault="000F070F" w:rsidP="004537F7">
      <w:pPr>
        <w:rPr>
          <w:rFonts w:cs="Times New Roman"/>
        </w:rPr>
      </w:pPr>
      <w:r w:rsidRPr="005B7C5C">
        <w:rPr>
          <w:rFonts w:cs="Times New Roman"/>
          <w:noProof/>
        </w:rPr>
        <w:t>While he was talking</w:t>
      </w:r>
      <w:r w:rsidR="00332574" w:rsidRPr="005B7C5C">
        <w:rPr>
          <w:rFonts w:cs="Times New Roman"/>
          <w:noProof/>
        </w:rPr>
        <w:t>,</w:t>
      </w:r>
      <w:r w:rsidRPr="005B7C5C">
        <w:rPr>
          <w:rFonts w:cs="Times New Roman"/>
          <w:noProof/>
        </w:rPr>
        <w:t xml:space="preserve"> the sliding door opened</w:t>
      </w:r>
      <w:r w:rsidR="0098002E">
        <w:rPr>
          <w:rFonts w:cs="Times New Roman"/>
          <w:noProof/>
        </w:rPr>
        <w:t>,</w:t>
      </w:r>
      <w:r w:rsidR="00332574" w:rsidRPr="005B7C5C">
        <w:rPr>
          <w:rFonts w:cs="Times New Roman"/>
          <w:noProof/>
        </w:rPr>
        <w:t xml:space="preserve"> </w:t>
      </w:r>
      <w:r w:rsidRPr="005B7C5C">
        <w:rPr>
          <w:rFonts w:cs="Times New Roman"/>
          <w:noProof/>
        </w:rPr>
        <w:t>and Murry and Leon were taking their time getting out.</w:t>
      </w:r>
      <w:r w:rsidRPr="005B7C5C">
        <w:rPr>
          <w:rFonts w:cs="Times New Roman"/>
        </w:rPr>
        <w:t xml:space="preserve"> The guards in the shack thought nothing of it and started to climb in. They never made it; alive.</w:t>
      </w:r>
    </w:p>
    <w:p w14:paraId="1F013271" w14:textId="67302A49" w:rsidR="000F070F" w:rsidRPr="005B7C5C" w:rsidRDefault="000F070F" w:rsidP="004537F7">
      <w:pPr>
        <w:rPr>
          <w:rFonts w:cs="Times New Roman"/>
        </w:rPr>
      </w:pPr>
      <w:r w:rsidRPr="005B7C5C">
        <w:rPr>
          <w:rFonts w:cs="Times New Roman"/>
        </w:rPr>
        <w:t xml:space="preserve">A few minutes to </w:t>
      </w:r>
      <w:r w:rsidR="00D01DB3" w:rsidRPr="005B7C5C">
        <w:rPr>
          <w:rFonts w:cs="Times New Roman"/>
        </w:rPr>
        <w:t>remove</w:t>
      </w:r>
      <w:r w:rsidRPr="005B7C5C">
        <w:rPr>
          <w:rFonts w:cs="Times New Roman"/>
        </w:rPr>
        <w:t xml:space="preserve"> the guards and the guard shack</w:t>
      </w:r>
      <w:r w:rsidR="00D01DB3" w:rsidRPr="005B7C5C">
        <w:rPr>
          <w:rFonts w:cs="Times New Roman"/>
        </w:rPr>
        <w:t>’s supply</w:t>
      </w:r>
      <w:r w:rsidRPr="005B7C5C">
        <w:rPr>
          <w:rFonts w:cs="Times New Roman"/>
        </w:rPr>
        <w:t xml:space="preserve"> of weapons</w:t>
      </w:r>
      <w:r w:rsidR="0098002E">
        <w:rPr>
          <w:rFonts w:cs="Times New Roman"/>
        </w:rPr>
        <w:t>,</w:t>
      </w:r>
      <w:r w:rsidRPr="005B7C5C">
        <w:rPr>
          <w:rFonts w:cs="Times New Roman"/>
        </w:rPr>
        <w:t xml:space="preserve"> and Peter, Murry</w:t>
      </w:r>
      <w:r w:rsidR="0098002E">
        <w:rPr>
          <w:rFonts w:cs="Times New Roman"/>
        </w:rPr>
        <w:t>,</w:t>
      </w:r>
      <w:r w:rsidRPr="005B7C5C">
        <w:rPr>
          <w:rFonts w:cs="Times New Roman"/>
        </w:rPr>
        <w:t xml:space="preserve"> and Leon were on their way. When they had gone far enough to be out of the lights of the gate, the bodies were carried out and put under some bushes.</w:t>
      </w:r>
      <w:r w:rsidR="001D4DFB" w:rsidRPr="005B7C5C">
        <w:rPr>
          <w:rFonts w:cs="Times New Roman"/>
        </w:rPr>
        <w:t xml:space="preserve"> The ‘swap out the guards for a meeting’ ploy worked at the </w:t>
      </w:r>
      <w:r w:rsidR="00174422" w:rsidRPr="005B7C5C">
        <w:rPr>
          <w:rFonts w:cs="Times New Roman"/>
        </w:rPr>
        <w:t xml:space="preserve">main </w:t>
      </w:r>
      <w:r w:rsidR="00174422" w:rsidRPr="005B7C5C">
        <w:rPr>
          <w:rFonts w:cs="Times New Roman"/>
          <w:noProof/>
        </w:rPr>
        <w:t>gate</w:t>
      </w:r>
      <w:r w:rsidR="007C344D" w:rsidRPr="005B7C5C">
        <w:rPr>
          <w:rFonts w:cs="Times New Roman"/>
          <w:noProof/>
        </w:rPr>
        <w:t>,</w:t>
      </w:r>
      <w:r w:rsidR="00174422" w:rsidRPr="005B7C5C">
        <w:rPr>
          <w:rFonts w:cs="Times New Roman"/>
        </w:rPr>
        <w:t xml:space="preserve"> and it would </w:t>
      </w:r>
      <w:r w:rsidR="001D4DFB" w:rsidRPr="005B7C5C">
        <w:rPr>
          <w:rFonts w:cs="Times New Roman"/>
        </w:rPr>
        <w:t xml:space="preserve">likely work at the key </w:t>
      </w:r>
      <w:r w:rsidR="001D4DFB" w:rsidRPr="005B7C5C">
        <w:rPr>
          <w:rFonts w:cs="Times New Roman"/>
          <w:noProof/>
        </w:rPr>
        <w:t>checkpoints</w:t>
      </w:r>
      <w:r w:rsidR="001D4DFB" w:rsidRPr="005B7C5C">
        <w:rPr>
          <w:rFonts w:cs="Times New Roman"/>
        </w:rPr>
        <w:t xml:space="preserve"> near their target. In many </w:t>
      </w:r>
      <w:r w:rsidR="001D4DFB" w:rsidRPr="005B7C5C">
        <w:rPr>
          <w:rFonts w:cs="Times New Roman"/>
          <w:noProof/>
        </w:rPr>
        <w:lastRenderedPageBreak/>
        <w:t>situations</w:t>
      </w:r>
      <w:r w:rsidR="00A602F8" w:rsidRPr="005B7C5C">
        <w:rPr>
          <w:rFonts w:cs="Times New Roman"/>
          <w:noProof/>
        </w:rPr>
        <w:t>,</w:t>
      </w:r>
      <w:r w:rsidR="001D4DFB" w:rsidRPr="005B7C5C">
        <w:rPr>
          <w:rFonts w:cs="Times New Roman"/>
        </w:rPr>
        <w:t xml:space="preserve"> speed and guile </w:t>
      </w:r>
      <w:r w:rsidR="00174422" w:rsidRPr="005B7C5C">
        <w:rPr>
          <w:rFonts w:cs="Times New Roman"/>
        </w:rPr>
        <w:t>are more important than</w:t>
      </w:r>
      <w:r w:rsidR="001D4DFB" w:rsidRPr="005B7C5C">
        <w:rPr>
          <w:rFonts w:cs="Times New Roman"/>
        </w:rPr>
        <w:t xml:space="preserve"> meticulous planning.</w:t>
      </w:r>
    </w:p>
    <w:p w14:paraId="6A1787D6" w14:textId="091F2D5A" w:rsidR="001D4DFB" w:rsidRPr="005B7C5C" w:rsidRDefault="00CE6A26" w:rsidP="004537F7">
      <w:pPr>
        <w:rPr>
          <w:rFonts w:cs="Times New Roman"/>
        </w:rPr>
      </w:pPr>
      <w:r w:rsidRPr="005B7C5C">
        <w:rPr>
          <w:rFonts w:cs="Times New Roman"/>
        </w:rPr>
        <w:t xml:space="preserve">Between Peter and his team’s goal were two </w:t>
      </w:r>
      <w:r w:rsidRPr="005B7C5C">
        <w:rPr>
          <w:rFonts w:cs="Times New Roman"/>
          <w:noProof/>
        </w:rPr>
        <w:t>checkpoints</w:t>
      </w:r>
      <w:r w:rsidRPr="005B7C5C">
        <w:rPr>
          <w:rFonts w:cs="Times New Roman"/>
        </w:rPr>
        <w:t>. The smart approach was to deal with</w:t>
      </w:r>
      <w:r w:rsidR="00302C9F" w:rsidRPr="005B7C5C">
        <w:rPr>
          <w:rFonts w:cs="Times New Roman"/>
        </w:rPr>
        <w:t xml:space="preserve"> the men at the first one, </w:t>
      </w:r>
      <w:r w:rsidRPr="005B7C5C">
        <w:rPr>
          <w:rFonts w:cs="Times New Roman"/>
        </w:rPr>
        <w:t xml:space="preserve">dispose of the bodies and come to the second </w:t>
      </w:r>
      <w:r w:rsidRPr="005B7C5C">
        <w:rPr>
          <w:rFonts w:cs="Times New Roman"/>
          <w:noProof/>
        </w:rPr>
        <w:t>checkpoint</w:t>
      </w:r>
      <w:r w:rsidRPr="005B7C5C">
        <w:rPr>
          <w:rFonts w:cs="Times New Roman"/>
        </w:rPr>
        <w:t xml:space="preserve"> by a different route.</w:t>
      </w:r>
    </w:p>
    <w:p w14:paraId="178827D5" w14:textId="3DD32DDA" w:rsidR="00CE6A26" w:rsidRPr="005B7C5C" w:rsidRDefault="00CE6A26" w:rsidP="004537F7">
      <w:pPr>
        <w:rPr>
          <w:rFonts w:cs="Times New Roman"/>
        </w:rPr>
      </w:pPr>
      <w:r w:rsidRPr="005B7C5C">
        <w:rPr>
          <w:rFonts w:cs="Times New Roman"/>
        </w:rPr>
        <w:t xml:space="preserve">The first </w:t>
      </w:r>
      <w:r w:rsidRPr="005B7C5C">
        <w:rPr>
          <w:rFonts w:cs="Times New Roman"/>
          <w:noProof/>
        </w:rPr>
        <w:t>checkpoint</w:t>
      </w:r>
      <w:r w:rsidRPr="005B7C5C">
        <w:rPr>
          <w:rFonts w:cs="Times New Roman"/>
        </w:rPr>
        <w:t xml:space="preserve"> suckered for the same ploy as the main gate.</w:t>
      </w:r>
      <w:r w:rsidR="00DF04E1" w:rsidRPr="005B7C5C">
        <w:rPr>
          <w:rFonts w:cs="Times New Roman"/>
        </w:rPr>
        <w:t xml:space="preserve"> A quick diversion to clean out the van</w:t>
      </w:r>
      <w:r w:rsidR="0098002E">
        <w:rPr>
          <w:rFonts w:cs="Times New Roman"/>
        </w:rPr>
        <w:t>,</w:t>
      </w:r>
      <w:r w:rsidR="00DF04E1" w:rsidRPr="005B7C5C">
        <w:rPr>
          <w:rFonts w:cs="Times New Roman"/>
        </w:rPr>
        <w:t xml:space="preserve"> and they made their way to the last </w:t>
      </w:r>
      <w:r w:rsidR="00DF04E1" w:rsidRPr="005B7C5C">
        <w:rPr>
          <w:rFonts w:cs="Times New Roman"/>
          <w:noProof/>
        </w:rPr>
        <w:t>checkpoint</w:t>
      </w:r>
      <w:r w:rsidR="00DF04E1" w:rsidRPr="005B7C5C">
        <w:rPr>
          <w:rFonts w:cs="Times New Roman"/>
        </w:rPr>
        <w:t xml:space="preserve"> just in front of the residence. Things were going </w:t>
      </w:r>
      <w:r w:rsidR="00DF04E1" w:rsidRPr="005B7C5C">
        <w:rPr>
          <w:rFonts w:cs="Times New Roman"/>
          <w:noProof/>
        </w:rPr>
        <w:t>well</w:t>
      </w:r>
      <w:r w:rsidR="007C344D" w:rsidRPr="005B7C5C">
        <w:rPr>
          <w:rFonts w:cs="Times New Roman"/>
          <w:noProof/>
        </w:rPr>
        <w:t>,</w:t>
      </w:r>
      <w:r w:rsidR="00DF04E1" w:rsidRPr="005B7C5C">
        <w:rPr>
          <w:rFonts w:cs="Times New Roman"/>
        </w:rPr>
        <w:t xml:space="preserve"> and they should be inside in a matter of minutes.</w:t>
      </w:r>
    </w:p>
    <w:p w14:paraId="573D512F" w14:textId="330729C8" w:rsidR="003E1626" w:rsidRPr="005B7C5C" w:rsidRDefault="003E1626" w:rsidP="004537F7">
      <w:pPr>
        <w:rPr>
          <w:rFonts w:cs="Times New Roman"/>
        </w:rPr>
      </w:pPr>
      <w:r w:rsidRPr="005B7C5C">
        <w:rPr>
          <w:rFonts w:cs="Times New Roman"/>
        </w:rPr>
        <w:t xml:space="preserve">Peter slowed as he approached the last </w:t>
      </w:r>
      <w:r w:rsidRPr="005B7C5C">
        <w:rPr>
          <w:rFonts w:cs="Times New Roman"/>
          <w:noProof/>
        </w:rPr>
        <w:t>checkpoint</w:t>
      </w:r>
      <w:r w:rsidRPr="005B7C5C">
        <w:rPr>
          <w:rFonts w:cs="Times New Roman"/>
        </w:rPr>
        <w:t>. He rolled down the window on the passenger’s side and said, “I know that it’s near the end of</w:t>
      </w:r>
      <w:r w:rsidR="004054AF" w:rsidRPr="005B7C5C">
        <w:rPr>
          <w:rFonts w:cs="Times New Roman"/>
        </w:rPr>
        <w:t xml:space="preserve"> the</w:t>
      </w:r>
      <w:r w:rsidRPr="005B7C5C">
        <w:rPr>
          <w:rFonts w:cs="Times New Roman"/>
        </w:rPr>
        <w:t xml:space="preserve"> </w:t>
      </w:r>
      <w:r w:rsidRPr="005B7C5C">
        <w:rPr>
          <w:rFonts w:cs="Times New Roman"/>
          <w:noProof/>
        </w:rPr>
        <w:t>shift</w:t>
      </w:r>
      <w:r w:rsidR="007C344D" w:rsidRPr="005B7C5C">
        <w:rPr>
          <w:rFonts w:cs="Times New Roman"/>
          <w:noProof/>
        </w:rPr>
        <w:t>,</w:t>
      </w:r>
      <w:r w:rsidRPr="005B7C5C">
        <w:rPr>
          <w:rFonts w:cs="Times New Roman"/>
        </w:rPr>
        <w:t xml:space="preserve"> but Donovan called an emergency meeting. I’ve got a couple of guys in the back to spell you while you go.”</w:t>
      </w:r>
    </w:p>
    <w:p w14:paraId="405CE384" w14:textId="6992DD48" w:rsidR="003E1626" w:rsidRPr="005B7C5C" w:rsidRDefault="003E1626" w:rsidP="004537F7">
      <w:pPr>
        <w:rPr>
          <w:rFonts w:cs="Times New Roman"/>
        </w:rPr>
      </w:pPr>
      <w:r w:rsidRPr="005B7C5C">
        <w:rPr>
          <w:rFonts w:cs="Times New Roman"/>
        </w:rPr>
        <w:t>“Hey</w:t>
      </w:r>
      <w:r w:rsidR="0098002E">
        <w:rPr>
          <w:rFonts w:cs="Times New Roman"/>
        </w:rPr>
        <w:t>,</w:t>
      </w:r>
      <w:r w:rsidRPr="005B7C5C">
        <w:rPr>
          <w:rFonts w:cs="Times New Roman"/>
        </w:rPr>
        <w:t xml:space="preserve"> aren’t you the new guy that just started today?” the guard nearest the van asked.</w:t>
      </w:r>
    </w:p>
    <w:p w14:paraId="6242F9CB" w14:textId="6FF277BF" w:rsidR="003E1626" w:rsidRPr="005B7C5C" w:rsidRDefault="003E1626" w:rsidP="004537F7">
      <w:pPr>
        <w:rPr>
          <w:rFonts w:cs="Times New Roman"/>
        </w:rPr>
      </w:pPr>
      <w:r w:rsidRPr="005B7C5C">
        <w:rPr>
          <w:rFonts w:cs="Times New Roman"/>
        </w:rPr>
        <w:t xml:space="preserve">“Yes, that’s </w:t>
      </w:r>
      <w:r w:rsidRPr="005B7C5C">
        <w:rPr>
          <w:rFonts w:cs="Times New Roman"/>
          <w:noProof/>
        </w:rPr>
        <w:t>probably</w:t>
      </w:r>
      <w:r w:rsidRPr="005B7C5C">
        <w:rPr>
          <w:rFonts w:cs="Times New Roman"/>
        </w:rPr>
        <w:t xml:space="preserve"> why he dragged me out of bed. Come on</w:t>
      </w:r>
      <w:r w:rsidR="0098002E">
        <w:rPr>
          <w:rFonts w:cs="Times New Roman"/>
        </w:rPr>
        <w:t>,</w:t>
      </w:r>
      <w:r w:rsidRPr="005B7C5C">
        <w:rPr>
          <w:rFonts w:cs="Times New Roman"/>
        </w:rPr>
        <w:t xml:space="preserve"> let’s get going</w:t>
      </w:r>
      <w:r w:rsidR="0098002E">
        <w:rPr>
          <w:rFonts w:cs="Times New Roman"/>
        </w:rPr>
        <w:t>;</w:t>
      </w:r>
      <w:r w:rsidRPr="005B7C5C">
        <w:rPr>
          <w:rFonts w:cs="Times New Roman"/>
        </w:rPr>
        <w:t xml:space="preserve"> the meeting is due to start in a few minutes,” Peter responded with irritation in his voice.</w:t>
      </w:r>
    </w:p>
    <w:p w14:paraId="54C3C562" w14:textId="43E8C95B" w:rsidR="003E1626" w:rsidRPr="005B7C5C" w:rsidRDefault="003E1626" w:rsidP="004537F7">
      <w:pPr>
        <w:rPr>
          <w:rFonts w:cs="Times New Roman"/>
        </w:rPr>
      </w:pPr>
      <w:r w:rsidRPr="005B7C5C">
        <w:rPr>
          <w:rFonts w:cs="Times New Roman"/>
        </w:rPr>
        <w:t>“</w:t>
      </w:r>
      <w:r w:rsidR="00CB3607" w:rsidRPr="005B7C5C">
        <w:rPr>
          <w:rFonts w:cs="Times New Roman"/>
        </w:rPr>
        <w:t>Okay</w:t>
      </w:r>
      <w:r w:rsidRPr="005B7C5C">
        <w:rPr>
          <w:rFonts w:cs="Times New Roman"/>
        </w:rPr>
        <w:t xml:space="preserve">, </w:t>
      </w:r>
      <w:r w:rsidR="00CB3607" w:rsidRPr="005B7C5C">
        <w:rPr>
          <w:rFonts w:cs="Times New Roman"/>
        </w:rPr>
        <w:t>Okay</w:t>
      </w:r>
      <w:r w:rsidRPr="005B7C5C">
        <w:rPr>
          <w:rFonts w:cs="Times New Roman"/>
        </w:rPr>
        <w:t xml:space="preserve">. We’re coming, Bert </w:t>
      </w:r>
      <w:r w:rsidRPr="005B7C5C">
        <w:rPr>
          <w:rFonts w:cs="Times New Roman"/>
          <w:noProof/>
        </w:rPr>
        <w:t>come</w:t>
      </w:r>
      <w:r w:rsidRPr="005B7C5C">
        <w:rPr>
          <w:rFonts w:cs="Times New Roman"/>
        </w:rPr>
        <w:t xml:space="preserve"> on</w:t>
      </w:r>
      <w:r w:rsidR="0098002E">
        <w:rPr>
          <w:rFonts w:cs="Times New Roman"/>
        </w:rPr>
        <w:t>,</w:t>
      </w:r>
      <w:r w:rsidRPr="005B7C5C">
        <w:rPr>
          <w:rFonts w:cs="Times New Roman"/>
        </w:rPr>
        <w:t xml:space="preserve"> let’s go,” he said to his fellow guard.</w:t>
      </w:r>
    </w:p>
    <w:p w14:paraId="3EDF52A7" w14:textId="6A8633E3" w:rsidR="003E1626" w:rsidRPr="005B7C5C" w:rsidRDefault="003E1626" w:rsidP="004537F7">
      <w:pPr>
        <w:rPr>
          <w:rFonts w:cs="Times New Roman"/>
        </w:rPr>
      </w:pPr>
      <w:r w:rsidRPr="005B7C5C">
        <w:rPr>
          <w:rFonts w:cs="Times New Roman"/>
        </w:rPr>
        <w:t>The pl</w:t>
      </w:r>
      <w:r w:rsidR="00D01DB3" w:rsidRPr="005B7C5C">
        <w:rPr>
          <w:rFonts w:cs="Times New Roman"/>
        </w:rPr>
        <w:t>an</w:t>
      </w:r>
      <w:r w:rsidR="00302C9F" w:rsidRPr="005B7C5C">
        <w:rPr>
          <w:rFonts w:cs="Times New Roman"/>
        </w:rPr>
        <w:t xml:space="preserve"> </w:t>
      </w:r>
      <w:r w:rsidRPr="005B7C5C">
        <w:rPr>
          <w:rFonts w:cs="Times New Roman"/>
        </w:rPr>
        <w:t xml:space="preserve">was for Murry and Leon </w:t>
      </w:r>
      <w:r w:rsidR="00302C9F" w:rsidRPr="005B7C5C">
        <w:rPr>
          <w:rFonts w:cs="Times New Roman"/>
        </w:rPr>
        <w:t>to be</w:t>
      </w:r>
      <w:r w:rsidRPr="005B7C5C">
        <w:rPr>
          <w:rFonts w:cs="Times New Roman"/>
        </w:rPr>
        <w:t xml:space="preserve"> near the guards when they took them down. The timing had to be good so both would at</w:t>
      </w:r>
      <w:r w:rsidR="00EA28A7" w:rsidRPr="005B7C5C">
        <w:rPr>
          <w:rFonts w:cs="Times New Roman"/>
        </w:rPr>
        <w:t>tack the guards simultaneously.</w:t>
      </w:r>
    </w:p>
    <w:p w14:paraId="5CE9645B" w14:textId="1489D42F" w:rsidR="00EA28A7" w:rsidRPr="005B7C5C" w:rsidRDefault="00EA28A7" w:rsidP="004537F7">
      <w:pPr>
        <w:rPr>
          <w:rFonts w:cs="Times New Roman"/>
        </w:rPr>
      </w:pPr>
      <w:r w:rsidRPr="005B7C5C">
        <w:rPr>
          <w:rFonts w:cs="Times New Roman"/>
        </w:rPr>
        <w:t xml:space="preserve">The first guard opened the sliding door to the back of the </w:t>
      </w:r>
      <w:r w:rsidRPr="005B7C5C">
        <w:rPr>
          <w:rFonts w:cs="Times New Roman"/>
          <w:noProof/>
        </w:rPr>
        <w:t>van</w:t>
      </w:r>
      <w:r w:rsidR="007C344D" w:rsidRPr="005B7C5C">
        <w:rPr>
          <w:rFonts w:cs="Times New Roman"/>
          <w:noProof/>
        </w:rPr>
        <w:t>,</w:t>
      </w:r>
      <w:r w:rsidRPr="005B7C5C">
        <w:rPr>
          <w:rFonts w:cs="Times New Roman"/>
        </w:rPr>
        <w:t xml:space="preserve"> and Murry slid out and moved </w:t>
      </w:r>
      <w:r w:rsidR="007C344D" w:rsidRPr="005B7C5C">
        <w:rPr>
          <w:rFonts w:cs="Times New Roman"/>
          <w:noProof/>
        </w:rPr>
        <w:t>to</w:t>
      </w:r>
      <w:r w:rsidRPr="005B7C5C">
        <w:rPr>
          <w:rFonts w:cs="Times New Roman"/>
        </w:rPr>
        <w:t xml:space="preserve"> the second guard. Leon seemed to lay back so the timing would work out. When Murry reached the </w:t>
      </w:r>
      <w:r w:rsidRPr="005B7C5C">
        <w:rPr>
          <w:rFonts w:cs="Times New Roman"/>
        </w:rPr>
        <w:lastRenderedPageBreak/>
        <w:t xml:space="preserve">guard furthest </w:t>
      </w:r>
      <w:r w:rsidRPr="005B7C5C">
        <w:rPr>
          <w:rFonts w:cs="Times New Roman"/>
          <w:noProof/>
        </w:rPr>
        <w:t>away</w:t>
      </w:r>
      <w:r w:rsidR="007C344D" w:rsidRPr="005B7C5C">
        <w:rPr>
          <w:rFonts w:cs="Times New Roman"/>
          <w:noProof/>
        </w:rPr>
        <w:t>,</w:t>
      </w:r>
      <w:r w:rsidRPr="005B7C5C">
        <w:rPr>
          <w:rFonts w:cs="Times New Roman"/>
        </w:rPr>
        <w:t xml:space="preserve"> he reached out a hand so the guard would look down and be distracted. That was the point for </w:t>
      </w:r>
      <w:proofErr w:type="gramStart"/>
      <w:r w:rsidRPr="005B7C5C">
        <w:rPr>
          <w:rFonts w:cs="Times New Roman"/>
        </w:rPr>
        <w:t>both of them</w:t>
      </w:r>
      <w:proofErr w:type="gramEnd"/>
      <w:r w:rsidRPr="005B7C5C">
        <w:rPr>
          <w:rFonts w:cs="Times New Roman"/>
        </w:rPr>
        <w:t xml:space="preserve"> to act.</w:t>
      </w:r>
    </w:p>
    <w:p w14:paraId="13D6214F" w14:textId="4640C77D" w:rsidR="00EA28A7" w:rsidRPr="005B7C5C" w:rsidRDefault="00EA28A7" w:rsidP="004537F7">
      <w:pPr>
        <w:rPr>
          <w:rFonts w:cs="Times New Roman"/>
        </w:rPr>
      </w:pPr>
      <w:r w:rsidRPr="005B7C5C">
        <w:rPr>
          <w:rFonts w:cs="Times New Roman"/>
        </w:rPr>
        <w:t xml:space="preserve">Leon’s man went down </w:t>
      </w:r>
      <w:r w:rsidRPr="005B7C5C">
        <w:rPr>
          <w:rFonts w:cs="Times New Roman"/>
          <w:noProof/>
        </w:rPr>
        <w:t>quickly</w:t>
      </w:r>
      <w:r w:rsidR="007C344D" w:rsidRPr="005B7C5C">
        <w:rPr>
          <w:rFonts w:cs="Times New Roman"/>
          <w:noProof/>
        </w:rPr>
        <w:t>,</w:t>
      </w:r>
      <w:r w:rsidRPr="005B7C5C">
        <w:rPr>
          <w:rFonts w:cs="Times New Roman"/>
        </w:rPr>
        <w:t xml:space="preserve"> and Murry’s target was subdued just as fast, but he dropped his rifle on the pavement. It bounced around for only a second before the body was dragged out of the way. These </w:t>
      </w:r>
      <w:r w:rsidRPr="005B7C5C">
        <w:rPr>
          <w:rFonts w:cs="Times New Roman"/>
          <w:noProof/>
        </w:rPr>
        <w:t>two</w:t>
      </w:r>
      <w:r w:rsidRPr="005B7C5C">
        <w:rPr>
          <w:rFonts w:cs="Times New Roman"/>
        </w:rPr>
        <w:t xml:space="preserve"> only needed to be hidden </w:t>
      </w:r>
      <w:r w:rsidRPr="005B7C5C">
        <w:rPr>
          <w:rFonts w:cs="Times New Roman"/>
          <w:noProof/>
        </w:rPr>
        <w:t>l</w:t>
      </w:r>
      <w:r w:rsidR="006B283A" w:rsidRPr="005B7C5C">
        <w:rPr>
          <w:rFonts w:cs="Times New Roman"/>
          <w:noProof/>
        </w:rPr>
        <w:t>ocally</w:t>
      </w:r>
      <w:r w:rsidR="00332574" w:rsidRPr="005B7C5C">
        <w:rPr>
          <w:rFonts w:cs="Times New Roman"/>
          <w:noProof/>
        </w:rPr>
        <w:t>,</w:t>
      </w:r>
      <w:r w:rsidR="006B283A" w:rsidRPr="005B7C5C">
        <w:rPr>
          <w:rFonts w:cs="Times New Roman"/>
        </w:rPr>
        <w:t xml:space="preserve"> </w:t>
      </w:r>
      <w:r w:rsidR="006B283A" w:rsidRPr="005B7C5C">
        <w:rPr>
          <w:rFonts w:cs="Times New Roman"/>
          <w:noProof/>
        </w:rPr>
        <w:t>so</w:t>
      </w:r>
      <w:r w:rsidR="006B283A" w:rsidRPr="005B7C5C">
        <w:rPr>
          <w:rFonts w:cs="Times New Roman"/>
        </w:rPr>
        <w:t xml:space="preserve"> they were drug under</w:t>
      </w:r>
      <w:r w:rsidRPr="005B7C5C">
        <w:rPr>
          <w:rFonts w:cs="Times New Roman"/>
        </w:rPr>
        <w:t xml:space="preserve"> nearby bush</w:t>
      </w:r>
      <w:r w:rsidR="006B283A" w:rsidRPr="005B7C5C">
        <w:rPr>
          <w:rFonts w:cs="Times New Roman"/>
        </w:rPr>
        <w:t>es in the center of the circular drive</w:t>
      </w:r>
      <w:r w:rsidRPr="005B7C5C">
        <w:rPr>
          <w:rFonts w:cs="Times New Roman"/>
        </w:rPr>
        <w:t xml:space="preserve">. Now the route to the target was wide </w:t>
      </w:r>
      <w:r w:rsidRPr="005B7C5C">
        <w:rPr>
          <w:rFonts w:cs="Times New Roman"/>
          <w:noProof/>
        </w:rPr>
        <w:t>open</w:t>
      </w:r>
      <w:r w:rsidR="007C344D" w:rsidRPr="005B7C5C">
        <w:rPr>
          <w:rFonts w:cs="Times New Roman"/>
          <w:noProof/>
        </w:rPr>
        <w:t>,</w:t>
      </w:r>
      <w:r w:rsidRPr="005B7C5C">
        <w:rPr>
          <w:rFonts w:cs="Times New Roman"/>
        </w:rPr>
        <w:t xml:space="preserve"> and Peter and his team moved quickly.</w:t>
      </w:r>
    </w:p>
    <w:p w14:paraId="21A00E6A" w14:textId="07726574" w:rsidR="0054624D" w:rsidRPr="005B7C5C" w:rsidRDefault="0054624D" w:rsidP="004537F7">
      <w:pPr>
        <w:rPr>
          <w:rFonts w:cs="Times New Roman"/>
        </w:rPr>
      </w:pPr>
      <w:r w:rsidRPr="005B7C5C">
        <w:rPr>
          <w:rFonts w:cs="Times New Roman"/>
        </w:rPr>
        <w:t>There were likely guards within the house</w:t>
      </w:r>
      <w:r w:rsidR="00332574" w:rsidRPr="005B7C5C">
        <w:rPr>
          <w:rFonts w:cs="Times New Roman"/>
        </w:rPr>
        <w:t>,</w:t>
      </w:r>
      <w:r w:rsidRPr="005B7C5C">
        <w:rPr>
          <w:rFonts w:cs="Times New Roman"/>
        </w:rPr>
        <w:t xml:space="preserve"> </w:t>
      </w:r>
      <w:r w:rsidRPr="005B7C5C">
        <w:rPr>
          <w:rFonts w:cs="Times New Roman"/>
          <w:noProof/>
        </w:rPr>
        <w:t>so</w:t>
      </w:r>
      <w:r w:rsidRPr="005B7C5C">
        <w:rPr>
          <w:rFonts w:cs="Times New Roman"/>
        </w:rPr>
        <w:t xml:space="preserve"> the plan was a frontal assault. Get in, take care of business</w:t>
      </w:r>
      <w:r w:rsidR="0098002E">
        <w:rPr>
          <w:rFonts w:cs="Times New Roman"/>
        </w:rPr>
        <w:t>,</w:t>
      </w:r>
      <w:r w:rsidRPr="005B7C5C">
        <w:rPr>
          <w:rFonts w:cs="Times New Roman"/>
        </w:rPr>
        <w:t xml:space="preserve"> and if possible</w:t>
      </w:r>
      <w:r w:rsidR="0098002E">
        <w:rPr>
          <w:rFonts w:cs="Times New Roman"/>
        </w:rPr>
        <w:t>,</w:t>
      </w:r>
      <w:r w:rsidRPr="005B7C5C">
        <w:rPr>
          <w:rFonts w:cs="Times New Roman"/>
        </w:rPr>
        <w:t xml:space="preserve"> get out. Escape plans were a matter of convenience and not a high priority.</w:t>
      </w:r>
    </w:p>
    <w:p w14:paraId="2AD02A4E" w14:textId="1B387136" w:rsidR="00280227" w:rsidRPr="005B7C5C" w:rsidRDefault="00280227" w:rsidP="00845671">
      <w:pPr>
        <w:pStyle w:val="Heading2"/>
        <w:rPr>
          <w:rFonts w:cs="Times New Roman"/>
        </w:rPr>
      </w:pPr>
      <w:r w:rsidRPr="005B7C5C">
        <w:rPr>
          <w:rFonts w:cs="Times New Roman"/>
        </w:rPr>
        <w:t>Guest House – Next to President Patterson’s Home</w:t>
      </w:r>
    </w:p>
    <w:p w14:paraId="661BA7DA" w14:textId="5FD155E1" w:rsidR="0054624D" w:rsidRPr="005B7C5C" w:rsidRDefault="006B283A" w:rsidP="004537F7">
      <w:pPr>
        <w:rPr>
          <w:rFonts w:cs="Times New Roman"/>
        </w:rPr>
      </w:pPr>
      <w:r w:rsidRPr="005B7C5C">
        <w:rPr>
          <w:rFonts w:cs="Times New Roman"/>
        </w:rPr>
        <w:t xml:space="preserve">SIMPOC was in a low-energy state. He was standing in the corner of the living room and respecting Joan and Tom’s privacy. His processor </w:t>
      </w:r>
      <w:r w:rsidR="00875707" w:rsidRPr="005B7C5C">
        <w:rPr>
          <w:rFonts w:cs="Times New Roman"/>
        </w:rPr>
        <w:t xml:space="preserve">and key sensors </w:t>
      </w:r>
      <w:r w:rsidRPr="005B7C5C">
        <w:rPr>
          <w:rFonts w:cs="Times New Roman"/>
          <w:noProof/>
        </w:rPr>
        <w:t>w</w:t>
      </w:r>
      <w:r w:rsidR="00332574" w:rsidRPr="005B7C5C">
        <w:rPr>
          <w:rFonts w:cs="Times New Roman"/>
          <w:noProof/>
        </w:rPr>
        <w:t>ere</w:t>
      </w:r>
      <w:r w:rsidRPr="005B7C5C">
        <w:rPr>
          <w:rFonts w:cs="Times New Roman"/>
        </w:rPr>
        <w:t xml:space="preserve"> functioning, but beyond </w:t>
      </w:r>
      <w:r w:rsidRPr="005B7C5C">
        <w:rPr>
          <w:rFonts w:cs="Times New Roman"/>
          <w:noProof/>
        </w:rPr>
        <w:t>that</w:t>
      </w:r>
      <w:r w:rsidR="00A602F8" w:rsidRPr="005B7C5C">
        <w:rPr>
          <w:rFonts w:cs="Times New Roman"/>
          <w:noProof/>
        </w:rPr>
        <w:t>,</w:t>
      </w:r>
      <w:r w:rsidRPr="005B7C5C">
        <w:rPr>
          <w:rFonts w:cs="Times New Roman"/>
        </w:rPr>
        <w:t xml:space="preserve"> his legs were </w:t>
      </w:r>
      <w:r w:rsidRPr="005B7C5C">
        <w:rPr>
          <w:rFonts w:cs="Times New Roman"/>
          <w:noProof/>
        </w:rPr>
        <w:t>locked</w:t>
      </w:r>
      <w:r w:rsidR="007C344D" w:rsidRPr="005B7C5C">
        <w:rPr>
          <w:rFonts w:cs="Times New Roman"/>
          <w:noProof/>
        </w:rPr>
        <w:t>,</w:t>
      </w:r>
      <w:r w:rsidRPr="005B7C5C">
        <w:rPr>
          <w:rFonts w:cs="Times New Roman"/>
        </w:rPr>
        <w:t xml:space="preserve"> and he was immobile.</w:t>
      </w:r>
    </w:p>
    <w:p w14:paraId="4BF6F0F6" w14:textId="744F814D" w:rsidR="006B283A" w:rsidRPr="005B7C5C" w:rsidRDefault="006B283A" w:rsidP="004537F7">
      <w:pPr>
        <w:rPr>
          <w:rFonts w:cs="Times New Roman"/>
        </w:rPr>
      </w:pPr>
      <w:r w:rsidRPr="005B7C5C">
        <w:rPr>
          <w:rFonts w:cs="Times New Roman"/>
        </w:rPr>
        <w:t xml:space="preserve">His hearing was picking up the normal sounds of a couple in bed, the normal sounds of </w:t>
      </w:r>
      <w:r w:rsidRPr="005B7C5C">
        <w:rPr>
          <w:rFonts w:cs="Times New Roman"/>
          <w:noProof/>
        </w:rPr>
        <w:t>home</w:t>
      </w:r>
      <w:r w:rsidRPr="005B7C5C">
        <w:rPr>
          <w:rFonts w:cs="Times New Roman"/>
        </w:rPr>
        <w:t xml:space="preserve">, squirrels outside, and the gentle sounds of </w:t>
      </w:r>
      <w:r w:rsidR="007C344D" w:rsidRPr="005B7C5C">
        <w:rPr>
          <w:rFonts w:cs="Times New Roman"/>
        </w:rPr>
        <w:t xml:space="preserve">the </w:t>
      </w:r>
      <w:r w:rsidRPr="005B7C5C">
        <w:rPr>
          <w:rFonts w:cs="Times New Roman"/>
          <w:noProof/>
        </w:rPr>
        <w:t>wind</w:t>
      </w:r>
      <w:r w:rsidRPr="005B7C5C">
        <w:rPr>
          <w:rFonts w:cs="Times New Roman"/>
        </w:rPr>
        <w:t xml:space="preserve"> in the trees. It was easy for him to hear the guards outside and even most of the sounds in the home 50 meters to the west.</w:t>
      </w:r>
    </w:p>
    <w:p w14:paraId="413524D4" w14:textId="4452A5EC" w:rsidR="006B283A" w:rsidRPr="005B7C5C" w:rsidRDefault="006B283A" w:rsidP="004537F7">
      <w:pPr>
        <w:rPr>
          <w:rFonts w:cs="Times New Roman"/>
        </w:rPr>
      </w:pPr>
      <w:r w:rsidRPr="005B7C5C">
        <w:rPr>
          <w:rFonts w:cs="Times New Roman"/>
        </w:rPr>
        <w:lastRenderedPageBreak/>
        <w:t xml:space="preserve">Everything in nature </w:t>
      </w:r>
      <w:r w:rsidRPr="005B7C5C">
        <w:rPr>
          <w:rFonts w:cs="Times New Roman"/>
          <w:noProof/>
        </w:rPr>
        <w:t>ha</w:t>
      </w:r>
      <w:r w:rsidR="007C344D" w:rsidRPr="005B7C5C">
        <w:rPr>
          <w:rFonts w:cs="Times New Roman"/>
          <w:noProof/>
        </w:rPr>
        <w:t>s</w:t>
      </w:r>
      <w:r w:rsidRPr="005B7C5C">
        <w:rPr>
          <w:rFonts w:cs="Times New Roman"/>
        </w:rPr>
        <w:t xml:space="preserve"> typical sounds. </w:t>
      </w:r>
      <w:proofErr w:type="gramStart"/>
      <w:r w:rsidRPr="005B7C5C">
        <w:rPr>
          <w:rFonts w:cs="Times New Roman"/>
        </w:rPr>
        <w:t>All of</w:t>
      </w:r>
      <w:proofErr w:type="gramEnd"/>
      <w:r w:rsidRPr="005B7C5C">
        <w:rPr>
          <w:rFonts w:cs="Times New Roman"/>
        </w:rPr>
        <w:t xml:space="preserve"> which SIMPOC had recorded and stored, if not for </w:t>
      </w:r>
      <w:r w:rsidR="0036709B" w:rsidRPr="005B7C5C">
        <w:rPr>
          <w:rFonts w:cs="Times New Roman"/>
        </w:rPr>
        <w:t xml:space="preserve">a </w:t>
      </w:r>
      <w:r w:rsidRPr="005B7C5C">
        <w:rPr>
          <w:rFonts w:cs="Times New Roman"/>
        </w:rPr>
        <w:t>particular need, but because that’s what computers do.</w:t>
      </w:r>
    </w:p>
    <w:p w14:paraId="08E0074E" w14:textId="20D7F1B0" w:rsidR="000C1FBD" w:rsidRPr="005B7C5C" w:rsidRDefault="000C1FBD" w:rsidP="004537F7">
      <w:pPr>
        <w:rPr>
          <w:rFonts w:cs="Times New Roman"/>
        </w:rPr>
      </w:pPr>
      <w:r w:rsidRPr="005B7C5C">
        <w:rPr>
          <w:rFonts w:cs="Times New Roman"/>
        </w:rPr>
        <w:t>The sound of a rifle falling on the ground was a distinct sound, not one found in nature. SIMPOC’s processor notice</w:t>
      </w:r>
      <w:r w:rsidR="003D02EE" w:rsidRPr="005B7C5C">
        <w:rPr>
          <w:rFonts w:cs="Times New Roman"/>
        </w:rPr>
        <w:t>d</w:t>
      </w:r>
      <w:r w:rsidRPr="005B7C5C">
        <w:rPr>
          <w:rFonts w:cs="Times New Roman"/>
        </w:rPr>
        <w:t xml:space="preserve"> </w:t>
      </w:r>
      <w:r w:rsidRPr="005B7C5C">
        <w:rPr>
          <w:rFonts w:cs="Times New Roman"/>
          <w:noProof/>
        </w:rPr>
        <w:t>it</w:t>
      </w:r>
      <w:r w:rsidR="007C344D" w:rsidRPr="005B7C5C">
        <w:rPr>
          <w:rFonts w:cs="Times New Roman"/>
          <w:noProof/>
        </w:rPr>
        <w:t>,</w:t>
      </w:r>
      <w:r w:rsidRPr="005B7C5C">
        <w:rPr>
          <w:rFonts w:cs="Times New Roman"/>
        </w:rPr>
        <w:t xml:space="preserve"> and suddenly the hearing of the large mobile computer was occupying</w:t>
      </w:r>
      <w:r w:rsidR="00074598" w:rsidRPr="005B7C5C">
        <w:rPr>
          <w:rFonts w:cs="Times New Roman"/>
        </w:rPr>
        <w:t xml:space="preserve"> all</w:t>
      </w:r>
      <w:r w:rsidRPr="005B7C5C">
        <w:rPr>
          <w:rFonts w:cs="Times New Roman"/>
        </w:rPr>
        <w:t xml:space="preserve"> his </w:t>
      </w:r>
      <w:r w:rsidRPr="005B7C5C">
        <w:rPr>
          <w:rFonts w:cs="Times New Roman"/>
          <w:noProof/>
        </w:rPr>
        <w:t>processor</w:t>
      </w:r>
      <w:r w:rsidR="00370B56" w:rsidRPr="005B7C5C">
        <w:rPr>
          <w:rFonts w:cs="Times New Roman"/>
        </w:rPr>
        <w:t>. What also seemed odd was</w:t>
      </w:r>
      <w:r w:rsidRPr="005B7C5C">
        <w:rPr>
          <w:rFonts w:cs="Times New Roman"/>
        </w:rPr>
        <w:t xml:space="preserve"> the lack of another sound. He had become accustomed to the sounds of the guards talking, complaining, coughing</w:t>
      </w:r>
      <w:r w:rsidR="0098002E">
        <w:rPr>
          <w:rFonts w:cs="Times New Roman"/>
        </w:rPr>
        <w:t>,</w:t>
      </w:r>
      <w:r w:rsidRPr="005B7C5C">
        <w:rPr>
          <w:rFonts w:cs="Times New Roman"/>
        </w:rPr>
        <w:t xml:space="preserve"> and moving around. Those sounds had just changed</w:t>
      </w:r>
      <w:r w:rsidR="0098002E">
        <w:rPr>
          <w:rFonts w:cs="Times New Roman"/>
        </w:rPr>
        <w:t>;</w:t>
      </w:r>
      <w:r w:rsidRPr="005B7C5C">
        <w:rPr>
          <w:rFonts w:cs="Times New Roman"/>
        </w:rPr>
        <w:t xml:space="preserve"> they were gone and replaced by heavy breathing as three individuals were moving quickly and doing laborious work. Then the distinct sound of a vehicle moving, which was unusual at this time of night. The shift change wasn’t for another 12 minutes.</w:t>
      </w:r>
    </w:p>
    <w:p w14:paraId="3AE26CF3" w14:textId="4B03DCD0" w:rsidR="000C1FBD" w:rsidRPr="005B7C5C" w:rsidRDefault="00074598" w:rsidP="004537F7">
      <w:pPr>
        <w:rPr>
          <w:rFonts w:cs="Times New Roman"/>
        </w:rPr>
      </w:pPr>
      <w:r w:rsidRPr="005B7C5C">
        <w:rPr>
          <w:rFonts w:cs="Times New Roman"/>
        </w:rPr>
        <w:t>All</w:t>
      </w:r>
      <w:r w:rsidR="000C1FBD" w:rsidRPr="005B7C5C">
        <w:rPr>
          <w:rFonts w:cs="Times New Roman"/>
        </w:rPr>
        <w:t xml:space="preserve"> those changes in the environment caused SIMPOC to conclude something unusual was </w:t>
      </w:r>
      <w:r w:rsidR="000C1FBD" w:rsidRPr="005B7C5C">
        <w:rPr>
          <w:rFonts w:cs="Times New Roman"/>
          <w:noProof/>
        </w:rPr>
        <w:t>happening</w:t>
      </w:r>
      <w:r w:rsidR="007C344D" w:rsidRPr="005B7C5C">
        <w:rPr>
          <w:rFonts w:cs="Times New Roman"/>
          <w:noProof/>
        </w:rPr>
        <w:t>,</w:t>
      </w:r>
      <w:r w:rsidR="000C1FBD" w:rsidRPr="005B7C5C">
        <w:rPr>
          <w:rFonts w:cs="Times New Roman"/>
        </w:rPr>
        <w:t xml:space="preserve"> and he should investigate. He tried to move </w:t>
      </w:r>
      <w:r w:rsidR="000C1FBD" w:rsidRPr="005B7C5C">
        <w:rPr>
          <w:rFonts w:cs="Times New Roman"/>
          <w:noProof/>
        </w:rPr>
        <w:t>quickly</w:t>
      </w:r>
      <w:r w:rsidR="0098002E">
        <w:rPr>
          <w:rFonts w:cs="Times New Roman"/>
          <w:noProof/>
        </w:rPr>
        <w:t>,</w:t>
      </w:r>
      <w:r w:rsidR="000C1FBD" w:rsidRPr="005B7C5C">
        <w:rPr>
          <w:rFonts w:cs="Times New Roman"/>
        </w:rPr>
        <w:t xml:space="preserve"> which was difficult for a </w:t>
      </w:r>
      <w:r w:rsidR="000C1FBD" w:rsidRPr="005B7C5C">
        <w:rPr>
          <w:rFonts w:cs="Times New Roman"/>
          <w:noProof/>
        </w:rPr>
        <w:t>653</w:t>
      </w:r>
      <w:r w:rsidR="004054AF" w:rsidRPr="005B7C5C">
        <w:rPr>
          <w:rFonts w:cs="Times New Roman"/>
          <w:noProof/>
        </w:rPr>
        <w:t>-</w:t>
      </w:r>
      <w:r w:rsidR="000C1FBD" w:rsidRPr="005B7C5C">
        <w:rPr>
          <w:rFonts w:cs="Times New Roman"/>
          <w:noProof/>
        </w:rPr>
        <w:t>pound</w:t>
      </w:r>
      <w:r w:rsidR="000C1FBD" w:rsidRPr="005B7C5C">
        <w:rPr>
          <w:rFonts w:cs="Times New Roman"/>
        </w:rPr>
        <w:t xml:space="preserve"> </w:t>
      </w:r>
      <w:r w:rsidR="000C1FBD" w:rsidRPr="005B7C5C">
        <w:rPr>
          <w:rFonts w:cs="Times New Roman"/>
          <w:noProof/>
        </w:rPr>
        <w:t>two</w:t>
      </w:r>
      <w:r w:rsidR="007C344D" w:rsidRPr="005B7C5C">
        <w:rPr>
          <w:rFonts w:cs="Times New Roman"/>
          <w:noProof/>
        </w:rPr>
        <w:t>-</w:t>
      </w:r>
      <w:r w:rsidR="000C1FBD" w:rsidRPr="005B7C5C">
        <w:rPr>
          <w:rFonts w:cs="Times New Roman"/>
          <w:noProof/>
        </w:rPr>
        <w:t>legged</w:t>
      </w:r>
      <w:r w:rsidR="000C1FBD" w:rsidRPr="005B7C5C">
        <w:rPr>
          <w:rFonts w:cs="Times New Roman"/>
        </w:rPr>
        <w:t xml:space="preserve"> computer. He knew where each of the beams in the floor </w:t>
      </w:r>
      <w:r w:rsidR="0036709B" w:rsidRPr="005B7C5C">
        <w:rPr>
          <w:rFonts w:cs="Times New Roman"/>
        </w:rPr>
        <w:t xml:space="preserve">was </w:t>
      </w:r>
      <w:r w:rsidR="000C1FBD" w:rsidRPr="005B7C5C">
        <w:rPr>
          <w:rFonts w:cs="Times New Roman"/>
        </w:rPr>
        <w:t xml:space="preserve">and </w:t>
      </w:r>
      <w:proofErr w:type="gramStart"/>
      <w:r w:rsidR="000C1FBD" w:rsidRPr="005B7C5C">
        <w:rPr>
          <w:rFonts w:cs="Times New Roman"/>
        </w:rPr>
        <w:t>made an effort</w:t>
      </w:r>
      <w:proofErr w:type="gramEnd"/>
      <w:r w:rsidR="000C1FBD" w:rsidRPr="005B7C5C">
        <w:rPr>
          <w:rFonts w:cs="Times New Roman"/>
        </w:rPr>
        <w:t xml:space="preserve"> to step on them as he moved to the window. Before he reached the window, he heard the distinct sound of a door being </w:t>
      </w:r>
      <w:r w:rsidR="00875707" w:rsidRPr="005B7C5C">
        <w:rPr>
          <w:rFonts w:cs="Times New Roman"/>
        </w:rPr>
        <w:t>crashed</w:t>
      </w:r>
      <w:r w:rsidR="000C1FBD" w:rsidRPr="005B7C5C">
        <w:rPr>
          <w:rFonts w:cs="Times New Roman"/>
        </w:rPr>
        <w:t xml:space="preserve"> open</w:t>
      </w:r>
      <w:r w:rsidR="0098002E">
        <w:rPr>
          <w:rFonts w:cs="Times New Roman"/>
        </w:rPr>
        <w:t>, followed by a shout and</w:t>
      </w:r>
      <w:r w:rsidR="000C1FBD" w:rsidRPr="005B7C5C">
        <w:rPr>
          <w:rFonts w:cs="Times New Roman"/>
        </w:rPr>
        <w:t xml:space="preserve"> then a </w:t>
      </w:r>
      <w:r w:rsidR="000C1FBD" w:rsidRPr="005B7C5C">
        <w:rPr>
          <w:rFonts w:cs="Times New Roman"/>
          <w:noProof/>
        </w:rPr>
        <w:t>gunshot</w:t>
      </w:r>
      <w:r w:rsidR="000C1FBD" w:rsidRPr="005B7C5C">
        <w:rPr>
          <w:rFonts w:cs="Times New Roman"/>
        </w:rPr>
        <w:t>.</w:t>
      </w:r>
    </w:p>
    <w:p w14:paraId="54B64DB3" w14:textId="65041CD5" w:rsidR="000C1FBD" w:rsidRPr="005B7C5C" w:rsidRDefault="000C1FBD" w:rsidP="004537F7">
      <w:pPr>
        <w:rPr>
          <w:rFonts w:cs="Times New Roman"/>
        </w:rPr>
      </w:pPr>
      <w:r w:rsidRPr="005B7C5C">
        <w:rPr>
          <w:rFonts w:cs="Times New Roman"/>
        </w:rPr>
        <w:t xml:space="preserve">Without any time to think or evaluate the situation, SIMPOC reacted. He moved </w:t>
      </w:r>
      <w:r w:rsidRPr="005B7C5C">
        <w:rPr>
          <w:rFonts w:cs="Times New Roman"/>
          <w:noProof/>
        </w:rPr>
        <w:t>through</w:t>
      </w:r>
      <w:r w:rsidRPr="005B7C5C">
        <w:rPr>
          <w:rFonts w:cs="Times New Roman"/>
        </w:rPr>
        <w:t xml:space="preserve"> the window and wall. His mass took out the window and a large part of the structure as he exited the old home and </w:t>
      </w:r>
      <w:r w:rsidR="0098002E">
        <w:rPr>
          <w:rFonts w:cs="Times New Roman"/>
        </w:rPr>
        <w:t>moved</w:t>
      </w:r>
      <w:r w:rsidRPr="005B7C5C">
        <w:rPr>
          <w:rFonts w:cs="Times New Roman"/>
        </w:rPr>
        <w:t xml:space="preserve"> at over 30 mph to the home of the President of the United States. </w:t>
      </w:r>
      <w:r w:rsidRPr="005B7C5C">
        <w:rPr>
          <w:rFonts w:cs="Times New Roman"/>
          <w:noProof/>
        </w:rPr>
        <w:t>Approaching the home</w:t>
      </w:r>
      <w:r w:rsidR="007C344D" w:rsidRPr="005B7C5C">
        <w:rPr>
          <w:rFonts w:cs="Times New Roman"/>
          <w:noProof/>
        </w:rPr>
        <w:t>,</w:t>
      </w:r>
      <w:r w:rsidRPr="005B7C5C">
        <w:rPr>
          <w:rFonts w:cs="Times New Roman"/>
        </w:rPr>
        <w:t xml:space="preserve"> his sensors were on full </w:t>
      </w:r>
      <w:r w:rsidRPr="005B7C5C">
        <w:rPr>
          <w:rFonts w:cs="Times New Roman"/>
          <w:noProof/>
        </w:rPr>
        <w:t>power</w:t>
      </w:r>
      <w:r w:rsidR="007C344D" w:rsidRPr="005B7C5C">
        <w:rPr>
          <w:rFonts w:cs="Times New Roman"/>
          <w:noProof/>
        </w:rPr>
        <w:t>,</w:t>
      </w:r>
      <w:r w:rsidRPr="005B7C5C">
        <w:rPr>
          <w:rFonts w:cs="Times New Roman"/>
        </w:rPr>
        <w:t xml:space="preserve"> and he could hear the movements, shouts</w:t>
      </w:r>
      <w:r w:rsidR="00332574"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w:t>
      </w:r>
      <w:r w:rsidRPr="005B7C5C">
        <w:rPr>
          <w:rFonts w:cs="Times New Roman"/>
          <w:noProof/>
        </w:rPr>
        <w:t>gunshots</w:t>
      </w:r>
      <w:r w:rsidRPr="005B7C5C">
        <w:rPr>
          <w:rFonts w:cs="Times New Roman"/>
        </w:rPr>
        <w:t xml:space="preserve"> from two distinct groups of people within the house. He knew the P</w:t>
      </w:r>
      <w:r w:rsidR="00875707" w:rsidRPr="005B7C5C">
        <w:rPr>
          <w:rFonts w:cs="Times New Roman"/>
        </w:rPr>
        <w:t xml:space="preserve">resident’s security team </w:t>
      </w:r>
      <w:r w:rsidRPr="005B7C5C">
        <w:rPr>
          <w:rFonts w:cs="Times New Roman"/>
        </w:rPr>
        <w:t xml:space="preserve">was only two </w:t>
      </w:r>
      <w:r w:rsidR="00875707" w:rsidRPr="005B7C5C">
        <w:rPr>
          <w:rFonts w:cs="Times New Roman"/>
          <w:noProof/>
        </w:rPr>
        <w:t>people</w:t>
      </w:r>
      <w:r w:rsidR="007C344D" w:rsidRPr="005B7C5C">
        <w:rPr>
          <w:rFonts w:cs="Times New Roman"/>
          <w:noProof/>
        </w:rPr>
        <w:t>,</w:t>
      </w:r>
      <w:r w:rsidRPr="005B7C5C">
        <w:rPr>
          <w:rFonts w:cs="Times New Roman"/>
        </w:rPr>
        <w:t xml:space="preserve"> and they were easy </w:t>
      </w:r>
      <w:r w:rsidRPr="005B7C5C">
        <w:rPr>
          <w:rFonts w:cs="Times New Roman"/>
        </w:rPr>
        <w:lastRenderedPageBreak/>
        <w:t>to identify as their backs were towards the president. In front of them were three men who apparently had come through the door behind them.</w:t>
      </w:r>
    </w:p>
    <w:p w14:paraId="339629F4" w14:textId="59245027" w:rsidR="000C1FBD" w:rsidRPr="005B7C5C" w:rsidRDefault="0098002E" w:rsidP="004537F7">
      <w:pPr>
        <w:rPr>
          <w:rFonts w:cs="Times New Roman"/>
        </w:rPr>
      </w:pPr>
      <w:r>
        <w:rPr>
          <w:rFonts w:cs="Times New Roman"/>
        </w:rPr>
        <w:t>More shots were fired in the seconds that it took for SIMPOC to cover the distance between homes. Apparently, one of the president’s security detail was down. T</w:t>
      </w:r>
      <w:r w:rsidR="000C1FBD" w:rsidRPr="005B7C5C">
        <w:rPr>
          <w:rFonts w:cs="Times New Roman"/>
        </w:rPr>
        <w:t>he three aggressors were moving closure to the last guard and the president.</w:t>
      </w:r>
    </w:p>
    <w:p w14:paraId="5294B875" w14:textId="02FDB9B3" w:rsidR="000C1FBD" w:rsidRPr="005B7C5C" w:rsidRDefault="000C1FBD" w:rsidP="004537F7">
      <w:pPr>
        <w:rPr>
          <w:rFonts w:cs="Times New Roman"/>
        </w:rPr>
      </w:pPr>
      <w:r w:rsidRPr="005B7C5C">
        <w:rPr>
          <w:rFonts w:cs="Times New Roman"/>
        </w:rPr>
        <w:t>SIMPOC didn’t have time to divert his path and come in through the front door. His only choice was a direct path</w:t>
      </w:r>
      <w:r w:rsidR="00332574"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just as he made that </w:t>
      </w:r>
      <w:r w:rsidRPr="005B7C5C">
        <w:rPr>
          <w:rFonts w:cs="Times New Roman"/>
          <w:noProof/>
        </w:rPr>
        <w:t>choice</w:t>
      </w:r>
      <w:r w:rsidR="00332574" w:rsidRPr="005B7C5C">
        <w:rPr>
          <w:rFonts w:cs="Times New Roman"/>
          <w:noProof/>
        </w:rPr>
        <w:t>,</w:t>
      </w:r>
      <w:r w:rsidRPr="005B7C5C">
        <w:rPr>
          <w:rFonts w:cs="Times New Roman"/>
        </w:rPr>
        <w:t xml:space="preserve"> he launched himself into the air and came through the east wall of the president’s residence. The structure of the historic building was no match for his mass. The explosion of wood and paneling was confusing to the four men still battling in the living room, but to SIMPOC</w:t>
      </w:r>
      <w:r w:rsidR="0098002E">
        <w:rPr>
          <w:rFonts w:cs="Times New Roman"/>
        </w:rPr>
        <w:t>,</w:t>
      </w:r>
      <w:r w:rsidRPr="005B7C5C">
        <w:rPr>
          <w:rFonts w:cs="Times New Roman"/>
        </w:rPr>
        <w:t xml:space="preserve"> he remained focused on the three attackers.</w:t>
      </w:r>
    </w:p>
    <w:p w14:paraId="2312EBBE" w14:textId="39A6C3CF" w:rsidR="000C1FBD" w:rsidRPr="005B7C5C" w:rsidRDefault="000C1FBD" w:rsidP="004537F7">
      <w:pPr>
        <w:rPr>
          <w:rFonts w:cs="Times New Roman"/>
        </w:rPr>
      </w:pPr>
      <w:r w:rsidRPr="005B7C5C">
        <w:rPr>
          <w:rFonts w:cs="Times New Roman"/>
        </w:rPr>
        <w:t>SIMPOC entered the room in a diving position after he passed through the wall</w:t>
      </w:r>
      <w:r w:rsidR="0098002E">
        <w:rPr>
          <w:rFonts w:cs="Times New Roman"/>
        </w:rPr>
        <w:t>. He made</w:t>
      </w:r>
      <w:r w:rsidRPr="005B7C5C">
        <w:rPr>
          <w:rFonts w:cs="Times New Roman"/>
        </w:rPr>
        <w:t xml:space="preserve"> a quick roll on the floor, </w:t>
      </w:r>
      <w:r w:rsidR="0098002E">
        <w:rPr>
          <w:rFonts w:cs="Times New Roman"/>
        </w:rPr>
        <w:t>breaking so</w:t>
      </w:r>
      <w:r w:rsidRPr="005B7C5C">
        <w:rPr>
          <w:rFonts w:cs="Times New Roman"/>
        </w:rPr>
        <w:t xml:space="preserve"> of the boards</w:t>
      </w:r>
      <w:r w:rsidR="00D01DB3" w:rsidRPr="005B7C5C">
        <w:rPr>
          <w:rFonts w:cs="Times New Roman"/>
        </w:rPr>
        <w:t>,</w:t>
      </w:r>
      <w:r w:rsidRPr="005B7C5C">
        <w:rPr>
          <w:rFonts w:cs="Times New Roman"/>
        </w:rPr>
        <w:t xml:space="preserve"> </w:t>
      </w:r>
      <w:r w:rsidR="0098002E">
        <w:rPr>
          <w:rFonts w:cs="Times New Roman"/>
        </w:rPr>
        <w:t xml:space="preserve">and </w:t>
      </w:r>
      <w:r w:rsidR="00D01DB3" w:rsidRPr="005B7C5C">
        <w:rPr>
          <w:rFonts w:cs="Times New Roman"/>
        </w:rPr>
        <w:t>quickly</w:t>
      </w:r>
      <w:r w:rsidRPr="005B7C5C">
        <w:rPr>
          <w:rFonts w:cs="Times New Roman"/>
        </w:rPr>
        <w:t xml:space="preserve"> he was vertical and charging the three attackers. They were just reacting to </w:t>
      </w:r>
      <w:r w:rsidR="00875707" w:rsidRPr="005B7C5C">
        <w:rPr>
          <w:rFonts w:cs="Times New Roman"/>
        </w:rPr>
        <w:t>the explosion and fast movement. As they</w:t>
      </w:r>
      <w:r w:rsidRPr="005B7C5C">
        <w:rPr>
          <w:rFonts w:cs="Times New Roman"/>
        </w:rPr>
        <w:t xml:space="preserve"> turn</w:t>
      </w:r>
      <w:r w:rsidR="00875707" w:rsidRPr="005B7C5C">
        <w:rPr>
          <w:rFonts w:cs="Times New Roman"/>
        </w:rPr>
        <w:t>ed</w:t>
      </w:r>
      <w:r w:rsidRPr="005B7C5C">
        <w:rPr>
          <w:rFonts w:cs="Times New Roman"/>
        </w:rPr>
        <w:t xml:space="preserve"> to face their new </w:t>
      </w:r>
      <w:r w:rsidRPr="005B7C5C">
        <w:rPr>
          <w:rFonts w:cs="Times New Roman"/>
          <w:noProof/>
        </w:rPr>
        <w:t>opponent</w:t>
      </w:r>
      <w:r w:rsidR="00332574" w:rsidRPr="005B7C5C">
        <w:rPr>
          <w:rFonts w:cs="Times New Roman"/>
          <w:noProof/>
        </w:rPr>
        <w:t>,</w:t>
      </w:r>
      <w:r w:rsidRPr="005B7C5C">
        <w:rPr>
          <w:rFonts w:cs="Times New Roman"/>
        </w:rPr>
        <w:t xml:space="preserve"> they were brought down. SIMPOC didn’t kill them, but quick movements with his body and arms </w:t>
      </w:r>
      <w:r w:rsidR="005A49F5" w:rsidRPr="005B7C5C">
        <w:rPr>
          <w:rFonts w:cs="Times New Roman"/>
        </w:rPr>
        <w:t>brought them down</w:t>
      </w:r>
      <w:r w:rsidRPr="005B7C5C">
        <w:rPr>
          <w:rFonts w:cs="Times New Roman"/>
        </w:rPr>
        <w:t xml:space="preserve"> without </w:t>
      </w:r>
      <w:r w:rsidR="0098002E">
        <w:rPr>
          <w:rFonts w:cs="Times New Roman"/>
        </w:rPr>
        <w:t xml:space="preserve">them </w:t>
      </w:r>
      <w:r w:rsidRPr="005B7C5C">
        <w:rPr>
          <w:rFonts w:cs="Times New Roman"/>
        </w:rPr>
        <w:t>getting off a shot.</w:t>
      </w:r>
    </w:p>
    <w:p w14:paraId="5712576F" w14:textId="6123CC7F" w:rsidR="005A49F5" w:rsidRPr="005B7C5C" w:rsidRDefault="005A49F5" w:rsidP="004537F7">
      <w:pPr>
        <w:rPr>
          <w:rFonts w:cs="Times New Roman"/>
        </w:rPr>
      </w:pPr>
      <w:r w:rsidRPr="005B7C5C">
        <w:rPr>
          <w:rFonts w:cs="Times New Roman"/>
        </w:rPr>
        <w:t>Joan and Tom were just woken up by SIMPOC going through their wall</w:t>
      </w:r>
      <w:r w:rsidR="00332574" w:rsidRPr="005B7C5C">
        <w:rPr>
          <w:rFonts w:cs="Times New Roman"/>
          <w:noProof/>
        </w:rPr>
        <w:t>;</w:t>
      </w:r>
      <w:r w:rsidRPr="005B7C5C">
        <w:rPr>
          <w:rFonts w:cs="Times New Roman"/>
          <w:noProof/>
        </w:rPr>
        <w:t xml:space="preserve"> they</w:t>
      </w:r>
      <w:r w:rsidRPr="005B7C5C">
        <w:rPr>
          <w:rFonts w:cs="Times New Roman"/>
        </w:rPr>
        <w:t xml:space="preserve"> went from a peaceful sleep state to a fully awake </w:t>
      </w:r>
      <w:r w:rsidR="003D02EE" w:rsidRPr="005B7C5C">
        <w:rPr>
          <w:rFonts w:cs="Times New Roman"/>
        </w:rPr>
        <w:t xml:space="preserve">state </w:t>
      </w:r>
      <w:r w:rsidRPr="005B7C5C">
        <w:rPr>
          <w:rFonts w:cs="Times New Roman"/>
        </w:rPr>
        <w:t>in a second. In three seconds</w:t>
      </w:r>
      <w:r w:rsidR="0098002E">
        <w:rPr>
          <w:rFonts w:cs="Times New Roman"/>
        </w:rPr>
        <w:t>,</w:t>
      </w:r>
      <w:r w:rsidRPr="005B7C5C">
        <w:rPr>
          <w:rFonts w:cs="Times New Roman"/>
        </w:rPr>
        <w:t xml:space="preserve"> they were out of bed and going through their destroyed living room to the front door while they heard a couple of shots. Just as they exited their </w:t>
      </w:r>
      <w:r w:rsidRPr="005B7C5C">
        <w:rPr>
          <w:rFonts w:cs="Times New Roman"/>
          <w:noProof/>
        </w:rPr>
        <w:t>residence</w:t>
      </w:r>
      <w:r w:rsidR="007C344D" w:rsidRPr="005B7C5C">
        <w:rPr>
          <w:rFonts w:cs="Times New Roman"/>
          <w:noProof/>
        </w:rPr>
        <w:t>,</w:t>
      </w:r>
      <w:r w:rsidRPr="005B7C5C">
        <w:rPr>
          <w:rFonts w:cs="Times New Roman"/>
        </w:rPr>
        <w:t xml:space="preserve"> they heard the explosion in the President’s home next door.</w:t>
      </w:r>
    </w:p>
    <w:p w14:paraId="366FCE02" w14:textId="240B4503" w:rsidR="005A49F5" w:rsidRPr="005B7C5C" w:rsidRDefault="005A49F5" w:rsidP="004537F7">
      <w:pPr>
        <w:rPr>
          <w:rFonts w:cs="Times New Roman"/>
        </w:rPr>
      </w:pPr>
      <w:r w:rsidRPr="005B7C5C">
        <w:rPr>
          <w:rFonts w:cs="Times New Roman"/>
        </w:rPr>
        <w:lastRenderedPageBreak/>
        <w:t xml:space="preserve">Neither of them said a word. </w:t>
      </w:r>
      <w:r w:rsidRPr="005B7C5C">
        <w:rPr>
          <w:rFonts w:cs="Times New Roman"/>
          <w:noProof/>
        </w:rPr>
        <w:t>They</w:t>
      </w:r>
      <w:r w:rsidRPr="005B7C5C">
        <w:rPr>
          <w:rFonts w:cs="Times New Roman"/>
        </w:rPr>
        <w:t xml:space="preserve"> knew that SIMPOC had </w:t>
      </w:r>
      <w:r w:rsidRPr="005B7C5C">
        <w:rPr>
          <w:rFonts w:cs="Times New Roman"/>
          <w:noProof/>
        </w:rPr>
        <w:t>reacted</w:t>
      </w:r>
      <w:r w:rsidR="007C344D" w:rsidRPr="005B7C5C">
        <w:rPr>
          <w:rFonts w:cs="Times New Roman"/>
          <w:noProof/>
        </w:rPr>
        <w:t>,</w:t>
      </w:r>
      <w:r w:rsidRPr="005B7C5C">
        <w:rPr>
          <w:rFonts w:cs="Times New Roman"/>
        </w:rPr>
        <w:t xml:space="preserve"> and they knew that he must have had</w:t>
      </w:r>
      <w:r w:rsidR="007C344D" w:rsidRPr="005B7C5C">
        <w:rPr>
          <w:rFonts w:cs="Times New Roman"/>
        </w:rPr>
        <w:t xml:space="preserve"> a</w:t>
      </w:r>
      <w:r w:rsidRPr="005B7C5C">
        <w:rPr>
          <w:rFonts w:cs="Times New Roman"/>
        </w:rPr>
        <w:t xml:space="preserve"> </w:t>
      </w:r>
      <w:r w:rsidRPr="005B7C5C">
        <w:rPr>
          <w:rFonts w:cs="Times New Roman"/>
          <w:noProof/>
        </w:rPr>
        <w:t>good</w:t>
      </w:r>
      <w:r w:rsidRPr="005B7C5C">
        <w:rPr>
          <w:rFonts w:cs="Times New Roman"/>
        </w:rPr>
        <w:t xml:space="preserve"> reason. Neither of them </w:t>
      </w:r>
      <w:r w:rsidRPr="005B7C5C">
        <w:rPr>
          <w:rFonts w:cs="Times New Roman"/>
          <w:noProof/>
        </w:rPr>
        <w:t>w</w:t>
      </w:r>
      <w:r w:rsidR="007C344D" w:rsidRPr="005B7C5C">
        <w:rPr>
          <w:rFonts w:cs="Times New Roman"/>
          <w:noProof/>
        </w:rPr>
        <w:t>as</w:t>
      </w:r>
      <w:r w:rsidRPr="005B7C5C">
        <w:rPr>
          <w:rFonts w:cs="Times New Roman"/>
        </w:rPr>
        <w:t xml:space="preserve"> armed, but as they ran to the president’s home, they heard only the last sounds of SIMPOC going through that wall and then silence. </w:t>
      </w:r>
    </w:p>
    <w:p w14:paraId="51DCC010" w14:textId="7F923EE5" w:rsidR="005A49F5" w:rsidRPr="005B7C5C" w:rsidRDefault="005A49F5" w:rsidP="004537F7">
      <w:pPr>
        <w:rPr>
          <w:rFonts w:cs="Times New Roman"/>
        </w:rPr>
      </w:pPr>
      <w:r w:rsidRPr="005B7C5C">
        <w:rPr>
          <w:rFonts w:cs="Times New Roman"/>
        </w:rPr>
        <w:t xml:space="preserve">They burst through the front door of the president’s </w:t>
      </w:r>
      <w:r w:rsidRPr="005B7C5C">
        <w:rPr>
          <w:rFonts w:cs="Times New Roman"/>
          <w:noProof/>
        </w:rPr>
        <w:t>home</w:t>
      </w:r>
      <w:r w:rsidR="007C344D" w:rsidRPr="005B7C5C">
        <w:rPr>
          <w:rFonts w:cs="Times New Roman"/>
          <w:noProof/>
        </w:rPr>
        <w:t>,</w:t>
      </w:r>
      <w:r w:rsidRPr="005B7C5C">
        <w:rPr>
          <w:rFonts w:cs="Times New Roman"/>
        </w:rPr>
        <w:t xml:space="preserve"> and </w:t>
      </w:r>
      <w:r w:rsidR="00D92BF4" w:rsidRPr="005B7C5C">
        <w:rPr>
          <w:rFonts w:cs="Times New Roman"/>
        </w:rPr>
        <w:t>Michael</w:t>
      </w:r>
      <w:r w:rsidR="00763DF0" w:rsidRPr="005B7C5C">
        <w:rPr>
          <w:rFonts w:cs="Times New Roman"/>
        </w:rPr>
        <w:t xml:space="preserve"> </w:t>
      </w:r>
      <w:r w:rsidR="00D92BF4" w:rsidRPr="005B7C5C">
        <w:rPr>
          <w:rFonts w:cs="Times New Roman"/>
          <w:noProof/>
        </w:rPr>
        <w:t>Dereaux</w:t>
      </w:r>
      <w:r w:rsidR="00D92BF4" w:rsidRPr="005B7C5C">
        <w:rPr>
          <w:rFonts w:cs="Times New Roman"/>
        </w:rPr>
        <w:t xml:space="preserve"> </w:t>
      </w:r>
      <w:r w:rsidRPr="005B7C5C">
        <w:rPr>
          <w:rFonts w:cs="Times New Roman"/>
        </w:rPr>
        <w:t>yelled, “Halt.”</w:t>
      </w:r>
    </w:p>
    <w:p w14:paraId="0B44ADD2" w14:textId="19234324" w:rsidR="005A49F5" w:rsidRPr="005B7C5C" w:rsidRDefault="005A49F5" w:rsidP="004537F7">
      <w:pPr>
        <w:rPr>
          <w:rFonts w:cs="Times New Roman"/>
        </w:rPr>
      </w:pPr>
      <w:r w:rsidRPr="005B7C5C">
        <w:rPr>
          <w:rFonts w:cs="Times New Roman"/>
        </w:rPr>
        <w:t>Tom yelled back, “It’s Joan and Tom</w:t>
      </w:r>
      <w:r w:rsidR="0098002E">
        <w:rPr>
          <w:rFonts w:cs="Times New Roman"/>
        </w:rPr>
        <w:t>;</w:t>
      </w:r>
      <w:r w:rsidRPr="005B7C5C">
        <w:rPr>
          <w:rFonts w:cs="Times New Roman"/>
        </w:rPr>
        <w:t xml:space="preserve"> what happened?”</w:t>
      </w:r>
    </w:p>
    <w:p w14:paraId="211D7E6C" w14:textId="78D37206" w:rsidR="005A49F5" w:rsidRPr="005B7C5C" w:rsidRDefault="005A49F5" w:rsidP="004537F7">
      <w:pPr>
        <w:rPr>
          <w:rFonts w:cs="Times New Roman"/>
        </w:rPr>
      </w:pPr>
      <w:r w:rsidRPr="005B7C5C">
        <w:rPr>
          <w:rFonts w:cs="Times New Roman"/>
        </w:rPr>
        <w:t xml:space="preserve">As they got into the </w:t>
      </w:r>
      <w:r w:rsidRPr="005B7C5C">
        <w:rPr>
          <w:rFonts w:cs="Times New Roman"/>
          <w:noProof/>
        </w:rPr>
        <w:t>room</w:t>
      </w:r>
      <w:r w:rsidR="007C344D" w:rsidRPr="005B7C5C">
        <w:rPr>
          <w:rFonts w:cs="Times New Roman"/>
          <w:noProof/>
        </w:rPr>
        <w:t>,</w:t>
      </w:r>
      <w:r w:rsidRPr="005B7C5C">
        <w:rPr>
          <w:rFonts w:cs="Times New Roman"/>
        </w:rPr>
        <w:t xml:space="preserve"> </w:t>
      </w:r>
      <w:r w:rsidR="00D92BF4" w:rsidRPr="005B7C5C">
        <w:rPr>
          <w:rFonts w:cs="Times New Roman"/>
        </w:rPr>
        <w:t>Michael</w:t>
      </w:r>
      <w:r w:rsidRPr="005B7C5C">
        <w:rPr>
          <w:rFonts w:cs="Times New Roman"/>
        </w:rPr>
        <w:t xml:space="preserve"> was just standing from behind a couch</w:t>
      </w:r>
      <w:r w:rsidR="0098002E">
        <w:rPr>
          <w:rFonts w:cs="Times New Roman"/>
        </w:rPr>
        <w:t>,</w:t>
      </w:r>
      <w:r w:rsidRPr="005B7C5C">
        <w:rPr>
          <w:rFonts w:cs="Times New Roman"/>
        </w:rPr>
        <w:t xml:space="preserve"> and through the </w:t>
      </w:r>
      <w:r w:rsidRPr="005B7C5C">
        <w:rPr>
          <w:rFonts w:cs="Times New Roman"/>
          <w:noProof/>
        </w:rPr>
        <w:t>dust</w:t>
      </w:r>
      <w:r w:rsidR="007C344D" w:rsidRPr="005B7C5C">
        <w:rPr>
          <w:rFonts w:cs="Times New Roman"/>
          <w:noProof/>
        </w:rPr>
        <w:t>,</w:t>
      </w:r>
      <w:r w:rsidRPr="005B7C5C">
        <w:rPr>
          <w:rFonts w:cs="Times New Roman"/>
        </w:rPr>
        <w:t xml:space="preserve"> they saw the large figure of SIMPOC standing. The sight took a moment for Joan and Tom to realize what they were looking at.</w:t>
      </w:r>
    </w:p>
    <w:p w14:paraId="50707776" w14:textId="62CA47FD" w:rsidR="005A49F5" w:rsidRPr="005B7C5C" w:rsidRDefault="005A49F5" w:rsidP="004537F7">
      <w:pPr>
        <w:rPr>
          <w:rFonts w:cs="Times New Roman"/>
        </w:rPr>
      </w:pPr>
      <w:r w:rsidRPr="005B7C5C">
        <w:rPr>
          <w:rFonts w:cs="Times New Roman"/>
        </w:rPr>
        <w:t>SIMPOC was standing there with two men in his arms who were struggling to getaway. They were using</w:t>
      </w:r>
      <w:r w:rsidR="00074598" w:rsidRPr="005B7C5C">
        <w:rPr>
          <w:rFonts w:cs="Times New Roman"/>
        </w:rPr>
        <w:t xml:space="preserve"> all</w:t>
      </w:r>
      <w:r w:rsidRPr="005B7C5C">
        <w:rPr>
          <w:rFonts w:cs="Times New Roman"/>
        </w:rPr>
        <w:t xml:space="preserve"> their strength and fighting skills to no avail. </w:t>
      </w:r>
      <w:r w:rsidRPr="005B7C5C">
        <w:rPr>
          <w:rFonts w:cs="Times New Roman"/>
          <w:noProof/>
        </w:rPr>
        <w:t>In fact</w:t>
      </w:r>
      <w:r w:rsidR="007C344D" w:rsidRPr="005B7C5C">
        <w:rPr>
          <w:rFonts w:cs="Times New Roman"/>
          <w:noProof/>
        </w:rPr>
        <w:t>,</w:t>
      </w:r>
      <w:r w:rsidRPr="005B7C5C">
        <w:rPr>
          <w:rFonts w:cs="Times New Roman"/>
        </w:rPr>
        <w:t xml:space="preserve"> they likely had broken at least one of their hands from striking the huge robot.</w:t>
      </w:r>
    </w:p>
    <w:p w14:paraId="7D7B4F53" w14:textId="196B0848" w:rsidR="005A49F5" w:rsidRPr="005B7C5C" w:rsidRDefault="005A49F5" w:rsidP="004537F7">
      <w:pPr>
        <w:rPr>
          <w:rFonts w:cs="Times New Roman"/>
        </w:rPr>
      </w:pPr>
      <w:r w:rsidRPr="005B7C5C">
        <w:rPr>
          <w:rFonts w:cs="Times New Roman"/>
        </w:rPr>
        <w:t>The</w:t>
      </w:r>
      <w:r w:rsidR="0098002E">
        <w:rPr>
          <w:rFonts w:cs="Times New Roman"/>
        </w:rPr>
        <w:t xml:space="preserve"> other</w:t>
      </w:r>
      <w:r w:rsidRPr="005B7C5C">
        <w:rPr>
          <w:rFonts w:cs="Times New Roman"/>
        </w:rPr>
        <w:t xml:space="preserve"> man </w:t>
      </w:r>
      <w:r w:rsidR="0098002E">
        <w:rPr>
          <w:rFonts w:cs="Times New Roman"/>
        </w:rPr>
        <w:t xml:space="preserve">was </w:t>
      </w:r>
      <w:r w:rsidRPr="005B7C5C">
        <w:rPr>
          <w:rFonts w:cs="Times New Roman"/>
        </w:rPr>
        <w:t>on the floor</w:t>
      </w:r>
      <w:r w:rsidR="0098002E">
        <w:rPr>
          <w:rFonts w:cs="Times New Roman"/>
        </w:rPr>
        <w:t xml:space="preserve"> with one of </w:t>
      </w:r>
      <w:r w:rsidRPr="005B7C5C">
        <w:rPr>
          <w:rFonts w:cs="Times New Roman"/>
        </w:rPr>
        <w:t>SIMPOC</w:t>
      </w:r>
      <w:r w:rsidR="0098002E">
        <w:rPr>
          <w:rFonts w:cs="Times New Roman"/>
        </w:rPr>
        <w:t xml:space="preserve">’s feet </w:t>
      </w:r>
      <w:r w:rsidRPr="005B7C5C">
        <w:rPr>
          <w:rFonts w:cs="Times New Roman"/>
        </w:rPr>
        <w:t xml:space="preserve">in the middle of his </w:t>
      </w:r>
      <w:r w:rsidRPr="005B7C5C">
        <w:rPr>
          <w:rFonts w:cs="Times New Roman"/>
          <w:noProof/>
        </w:rPr>
        <w:t>back</w:t>
      </w:r>
      <w:r w:rsidR="0098002E">
        <w:rPr>
          <w:rFonts w:cs="Times New Roman"/>
          <w:noProof/>
        </w:rPr>
        <w:t>. The man</w:t>
      </w:r>
      <w:r w:rsidRPr="005B7C5C">
        <w:rPr>
          <w:rFonts w:cs="Times New Roman"/>
        </w:rPr>
        <w:t xml:space="preserve"> was flailing like </w:t>
      </w:r>
      <w:r w:rsidRPr="005B7C5C">
        <w:rPr>
          <w:rFonts w:cs="Times New Roman"/>
          <w:noProof/>
        </w:rPr>
        <w:t>an</w:t>
      </w:r>
      <w:r w:rsidRPr="005B7C5C">
        <w:rPr>
          <w:rFonts w:cs="Times New Roman"/>
        </w:rPr>
        <w:t xml:space="preserve"> octopus being squished on a dock. Nothing he could do had any effect on the huge robot.</w:t>
      </w:r>
    </w:p>
    <w:p w14:paraId="687FC3D2" w14:textId="400D5074" w:rsidR="005A49F5" w:rsidRPr="005B7C5C" w:rsidRDefault="00D92BF4" w:rsidP="004537F7">
      <w:pPr>
        <w:rPr>
          <w:rFonts w:cs="Times New Roman"/>
        </w:rPr>
      </w:pPr>
      <w:r w:rsidRPr="005B7C5C">
        <w:rPr>
          <w:rFonts w:cs="Times New Roman"/>
        </w:rPr>
        <w:t>Michael</w:t>
      </w:r>
      <w:r w:rsidR="005A49F5" w:rsidRPr="005B7C5C">
        <w:rPr>
          <w:rFonts w:cs="Times New Roman"/>
        </w:rPr>
        <w:t xml:space="preserve"> was finally in the position to take control of the situation and yelled, “They attacked and were trying to assassinate the president.”</w:t>
      </w:r>
    </w:p>
    <w:p w14:paraId="56CABEF3" w14:textId="33829A6A" w:rsidR="005A49F5" w:rsidRPr="005B7C5C" w:rsidRDefault="005A49F5" w:rsidP="004537F7">
      <w:pPr>
        <w:rPr>
          <w:rFonts w:cs="Times New Roman"/>
        </w:rPr>
      </w:pPr>
      <w:r w:rsidRPr="005B7C5C">
        <w:rPr>
          <w:rFonts w:cs="Times New Roman"/>
        </w:rPr>
        <w:t xml:space="preserve">As he finished the </w:t>
      </w:r>
      <w:r w:rsidRPr="005B7C5C">
        <w:rPr>
          <w:rFonts w:cs="Times New Roman"/>
          <w:noProof/>
        </w:rPr>
        <w:t>statement</w:t>
      </w:r>
      <w:r w:rsidR="007C344D" w:rsidRPr="005B7C5C">
        <w:rPr>
          <w:rFonts w:cs="Times New Roman"/>
          <w:noProof/>
        </w:rPr>
        <w:t>,</w:t>
      </w:r>
      <w:r w:rsidRPr="005B7C5C">
        <w:rPr>
          <w:rFonts w:cs="Times New Roman"/>
        </w:rPr>
        <w:t xml:space="preserve"> the confused president came out from the back of the house just in time to hear what was said.</w:t>
      </w:r>
    </w:p>
    <w:p w14:paraId="468B3C38" w14:textId="3A119C14" w:rsidR="00D92BF4" w:rsidRPr="005B7C5C" w:rsidRDefault="00D92BF4" w:rsidP="004537F7">
      <w:pPr>
        <w:rPr>
          <w:rFonts w:cs="Times New Roman"/>
        </w:rPr>
      </w:pPr>
      <w:r w:rsidRPr="005B7C5C">
        <w:rPr>
          <w:rFonts w:cs="Times New Roman"/>
        </w:rPr>
        <w:t>Captain JIANYU Cheng, Chief Sergeant Huizhong</w:t>
      </w:r>
      <w:r w:rsidR="00763DF0" w:rsidRPr="005B7C5C">
        <w:rPr>
          <w:rFonts w:cs="Times New Roman"/>
        </w:rPr>
        <w:t xml:space="preserve"> </w:t>
      </w:r>
      <w:r w:rsidRPr="005B7C5C">
        <w:rPr>
          <w:rFonts w:cs="Times New Roman"/>
        </w:rPr>
        <w:t xml:space="preserve">Déwei, and </w:t>
      </w:r>
      <w:r w:rsidR="007714FE" w:rsidRPr="005B7C5C">
        <w:rPr>
          <w:rFonts w:cs="Times New Roman"/>
        </w:rPr>
        <w:t>Sergeant</w:t>
      </w:r>
      <w:r w:rsidRPr="005B7C5C">
        <w:rPr>
          <w:rFonts w:cs="Times New Roman"/>
        </w:rPr>
        <w:t xml:space="preserve"> Aiguo Kang immediately recognized that the attack had </w:t>
      </w:r>
      <w:r w:rsidRPr="005B7C5C">
        <w:rPr>
          <w:rFonts w:cs="Times New Roman"/>
          <w:noProof/>
        </w:rPr>
        <w:lastRenderedPageBreak/>
        <w:t>ended</w:t>
      </w:r>
      <w:r w:rsidR="007C344D" w:rsidRPr="005B7C5C">
        <w:rPr>
          <w:rFonts w:cs="Times New Roman"/>
          <w:noProof/>
        </w:rPr>
        <w:t>,</w:t>
      </w:r>
      <w:r w:rsidRPr="005B7C5C">
        <w:rPr>
          <w:rFonts w:cs="Times New Roman"/>
        </w:rPr>
        <w:t xml:space="preserve"> and their mission failed. Before anyone could </w:t>
      </w:r>
      <w:r w:rsidRPr="005B7C5C">
        <w:rPr>
          <w:rFonts w:cs="Times New Roman"/>
          <w:noProof/>
        </w:rPr>
        <w:t>react</w:t>
      </w:r>
      <w:r w:rsidR="007C344D" w:rsidRPr="005B7C5C">
        <w:rPr>
          <w:rFonts w:cs="Times New Roman"/>
          <w:noProof/>
        </w:rPr>
        <w:t>,</w:t>
      </w:r>
      <w:r w:rsidRPr="005B7C5C">
        <w:rPr>
          <w:rFonts w:cs="Times New Roman"/>
        </w:rPr>
        <w:t xml:space="preserve"> they pulled small glass</w:t>
      </w:r>
      <w:r w:rsidR="0098002E">
        <w:rPr>
          <w:rFonts w:cs="Times New Roman"/>
        </w:rPr>
        <w:t>-</w:t>
      </w:r>
      <w:r w:rsidRPr="005B7C5C">
        <w:rPr>
          <w:rFonts w:cs="Times New Roman"/>
        </w:rPr>
        <w:t xml:space="preserve">coated needles containing </w:t>
      </w:r>
      <w:hyperlink r:id="rId21" w:tooltip="Saxitoxin" w:history="1">
        <w:r w:rsidRPr="005B7C5C">
          <w:rPr>
            <w:rFonts w:cs="Times New Roman"/>
          </w:rPr>
          <w:t>saxitoxin</w:t>
        </w:r>
      </w:hyperlink>
      <w:r w:rsidRPr="005B7C5C">
        <w:rPr>
          <w:rFonts w:cs="Times New Roman"/>
        </w:rPr>
        <w:t xml:space="preserve"> from their shirt collars and put them into their mouths. A couple of quick chews</w:t>
      </w:r>
      <w:r w:rsidR="0098002E">
        <w:rPr>
          <w:rFonts w:cs="Times New Roman"/>
        </w:rPr>
        <w:t>,</w:t>
      </w:r>
      <w:r w:rsidRPr="005B7C5C">
        <w:rPr>
          <w:rFonts w:cs="Times New Roman"/>
        </w:rPr>
        <w:t xml:space="preserve"> and within 15 seconds</w:t>
      </w:r>
      <w:r w:rsidR="0098002E">
        <w:rPr>
          <w:rFonts w:cs="Times New Roman"/>
        </w:rPr>
        <w:t>,</w:t>
      </w:r>
      <w:r w:rsidRPr="005B7C5C">
        <w:rPr>
          <w:rFonts w:cs="Times New Roman"/>
        </w:rPr>
        <w:t xml:space="preserve"> they were unconscious</w:t>
      </w:r>
      <w:r w:rsidR="00332574"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within one minute</w:t>
      </w:r>
      <w:r w:rsidR="0098002E">
        <w:rPr>
          <w:rFonts w:cs="Times New Roman"/>
        </w:rPr>
        <w:t>,</w:t>
      </w:r>
      <w:r w:rsidRPr="005B7C5C">
        <w:rPr>
          <w:rFonts w:cs="Times New Roman"/>
        </w:rPr>
        <w:t xml:space="preserve"> they were dead.</w:t>
      </w:r>
    </w:p>
    <w:p w14:paraId="335272F6" w14:textId="2EF6943B" w:rsidR="00D92BF4" w:rsidRPr="005B7C5C" w:rsidRDefault="00D92BF4" w:rsidP="004537F7">
      <w:pPr>
        <w:rPr>
          <w:rFonts w:cs="Times New Roman"/>
        </w:rPr>
      </w:pPr>
      <w:r w:rsidRPr="005B7C5C">
        <w:rPr>
          <w:rFonts w:cs="Times New Roman"/>
        </w:rPr>
        <w:t xml:space="preserve">It wasn’t a loud </w:t>
      </w:r>
      <w:r w:rsidRPr="005B7C5C">
        <w:rPr>
          <w:rFonts w:cs="Times New Roman"/>
          <w:noProof/>
        </w:rPr>
        <w:t>process</w:t>
      </w:r>
      <w:r w:rsidR="007C344D" w:rsidRPr="005B7C5C">
        <w:rPr>
          <w:rFonts w:cs="Times New Roman"/>
          <w:noProof/>
        </w:rPr>
        <w:t>,</w:t>
      </w:r>
      <w:r w:rsidRPr="005B7C5C">
        <w:rPr>
          <w:rFonts w:cs="Times New Roman"/>
        </w:rPr>
        <w:t xml:space="preserve"> and while they were dying, Michael moved to shield the president even though he could see his partner Ruth lying on the floor. His </w:t>
      </w:r>
      <w:proofErr w:type="gramStart"/>
      <w:r w:rsidRPr="005B7C5C">
        <w:rPr>
          <w:rFonts w:cs="Times New Roman"/>
        </w:rPr>
        <w:t>first priority</w:t>
      </w:r>
      <w:proofErr w:type="gramEnd"/>
      <w:r w:rsidRPr="005B7C5C">
        <w:rPr>
          <w:rFonts w:cs="Times New Roman"/>
        </w:rPr>
        <w:t xml:space="preserve"> was the president, but his thoughts were split with worry about her.</w:t>
      </w:r>
    </w:p>
    <w:p w14:paraId="7240B78D" w14:textId="509D82EE" w:rsidR="00D92BF4" w:rsidRPr="005B7C5C" w:rsidRDefault="00D92BF4" w:rsidP="004537F7">
      <w:pPr>
        <w:rPr>
          <w:rFonts w:cs="Times New Roman"/>
        </w:rPr>
      </w:pPr>
      <w:r w:rsidRPr="005B7C5C">
        <w:rPr>
          <w:rFonts w:cs="Times New Roman"/>
        </w:rPr>
        <w:t>When the three bodies that SIMPOC had restrained went limp, his sensors confirmed that they were dead. He put the two men in his arms on the floor next to the one he had under his foot.</w:t>
      </w:r>
    </w:p>
    <w:p w14:paraId="653934C0" w14:textId="58B71B01" w:rsidR="00D92BF4" w:rsidRPr="005B7C5C" w:rsidRDefault="00D92BF4" w:rsidP="004537F7">
      <w:pPr>
        <w:rPr>
          <w:rFonts w:cs="Times New Roman"/>
        </w:rPr>
      </w:pPr>
      <w:r w:rsidRPr="005B7C5C">
        <w:rPr>
          <w:rFonts w:cs="Times New Roman"/>
        </w:rPr>
        <w:t xml:space="preserve">Joan and Tom recovered </w:t>
      </w:r>
      <w:r w:rsidR="003D02EE" w:rsidRPr="005B7C5C">
        <w:rPr>
          <w:rFonts w:cs="Times New Roman"/>
        </w:rPr>
        <w:t xml:space="preserve">from </w:t>
      </w:r>
      <w:r w:rsidRPr="005B7C5C">
        <w:rPr>
          <w:rFonts w:cs="Times New Roman"/>
        </w:rPr>
        <w:t>the shock of the scene and started to check out the dead attackers, making sure they were indeed dead.</w:t>
      </w:r>
    </w:p>
    <w:p w14:paraId="4A6C6B4E" w14:textId="25F286B0" w:rsidR="00B17F12" w:rsidRPr="005B7C5C" w:rsidRDefault="00B17F12" w:rsidP="004537F7">
      <w:pPr>
        <w:rPr>
          <w:rFonts w:cs="Times New Roman"/>
        </w:rPr>
      </w:pPr>
      <w:r w:rsidRPr="005B7C5C">
        <w:rPr>
          <w:rFonts w:cs="Times New Roman"/>
        </w:rPr>
        <w:t>“SIMPCOC, go outside and make sure there are no other attackers. Go around the house and vicinity and make sure this is</w:t>
      </w:r>
      <w:r w:rsidR="00074598" w:rsidRPr="005B7C5C">
        <w:rPr>
          <w:rFonts w:cs="Times New Roman"/>
        </w:rPr>
        <w:t xml:space="preserve"> all</w:t>
      </w:r>
      <w:r w:rsidRPr="005B7C5C">
        <w:rPr>
          <w:rFonts w:cs="Times New Roman"/>
        </w:rPr>
        <w:t xml:space="preserve"> them,” Tom shouted.</w:t>
      </w:r>
    </w:p>
    <w:p w14:paraId="48F55C52" w14:textId="36AEFA19" w:rsidR="00B17F12" w:rsidRPr="005B7C5C" w:rsidRDefault="00B17F12" w:rsidP="004537F7">
      <w:pPr>
        <w:rPr>
          <w:rFonts w:cs="Times New Roman"/>
        </w:rPr>
      </w:pPr>
      <w:r w:rsidRPr="005B7C5C">
        <w:rPr>
          <w:rFonts w:cs="Times New Roman"/>
        </w:rPr>
        <w:t>“Yes,” SIMPOC responded.</w:t>
      </w:r>
    </w:p>
    <w:p w14:paraId="5A7A7D29" w14:textId="2298D6CB" w:rsidR="00D92BF4" w:rsidRPr="005B7C5C" w:rsidRDefault="00D92BF4" w:rsidP="004537F7">
      <w:pPr>
        <w:rPr>
          <w:rFonts w:cs="Times New Roman"/>
        </w:rPr>
      </w:pPr>
      <w:r w:rsidRPr="005B7C5C">
        <w:rPr>
          <w:rFonts w:cs="Times New Roman"/>
        </w:rPr>
        <w:t xml:space="preserve">Michael turned to the president and said, “Sir, please stay away from them and remain here so we can see that you’re safe. As soon as the president acknowledged the </w:t>
      </w:r>
      <w:r w:rsidRPr="005B7C5C">
        <w:rPr>
          <w:rFonts w:cs="Times New Roman"/>
          <w:noProof/>
        </w:rPr>
        <w:t>Secr</w:t>
      </w:r>
      <w:r w:rsidR="007C344D" w:rsidRPr="005B7C5C">
        <w:rPr>
          <w:rFonts w:cs="Times New Roman"/>
          <w:noProof/>
        </w:rPr>
        <w:t>e</w:t>
      </w:r>
      <w:r w:rsidRPr="005B7C5C">
        <w:rPr>
          <w:rFonts w:cs="Times New Roman"/>
          <w:noProof/>
        </w:rPr>
        <w:t>t</w:t>
      </w:r>
      <w:r w:rsidRPr="005B7C5C">
        <w:rPr>
          <w:rFonts w:cs="Times New Roman"/>
        </w:rPr>
        <w:t xml:space="preserve"> Service Man’s suggestion</w:t>
      </w:r>
      <w:r w:rsidR="00875707" w:rsidRPr="005B7C5C">
        <w:rPr>
          <w:rFonts w:cs="Times New Roman"/>
        </w:rPr>
        <w:t>,</w:t>
      </w:r>
      <w:r w:rsidRPr="005B7C5C">
        <w:rPr>
          <w:rFonts w:cs="Times New Roman"/>
        </w:rPr>
        <w:t xml:space="preserve"> he backed away and sat on a chair in the corner. It was then that Michael thought the situation was under </w:t>
      </w:r>
      <w:r w:rsidRPr="005B7C5C">
        <w:rPr>
          <w:rFonts w:cs="Times New Roman"/>
          <w:noProof/>
        </w:rPr>
        <w:t>control</w:t>
      </w:r>
      <w:r w:rsidR="007C344D" w:rsidRPr="005B7C5C">
        <w:rPr>
          <w:rFonts w:cs="Times New Roman"/>
          <w:noProof/>
        </w:rPr>
        <w:t>,</w:t>
      </w:r>
      <w:r w:rsidRPr="005B7C5C">
        <w:rPr>
          <w:rFonts w:cs="Times New Roman"/>
        </w:rPr>
        <w:t xml:space="preserve"> and he called for back-up on his comm unit. Then he turned to check on Ruth. She was lying still on the </w:t>
      </w:r>
      <w:r w:rsidRPr="005B7C5C">
        <w:rPr>
          <w:rFonts w:cs="Times New Roman"/>
          <w:noProof/>
        </w:rPr>
        <w:t>floor</w:t>
      </w:r>
      <w:r w:rsidR="007C344D" w:rsidRPr="005B7C5C">
        <w:rPr>
          <w:rFonts w:cs="Times New Roman"/>
          <w:noProof/>
        </w:rPr>
        <w:t>,</w:t>
      </w:r>
      <w:r w:rsidRPr="005B7C5C">
        <w:rPr>
          <w:rFonts w:cs="Times New Roman"/>
        </w:rPr>
        <w:t xml:space="preserve"> and it didn’t look good for her.</w:t>
      </w:r>
    </w:p>
    <w:p w14:paraId="1596D353" w14:textId="77777777" w:rsidR="00280227" w:rsidRPr="005B7C5C" w:rsidRDefault="00280227" w:rsidP="00845671">
      <w:pPr>
        <w:pStyle w:val="Heading2"/>
        <w:rPr>
          <w:rFonts w:cs="Times New Roman"/>
          <w:noProof/>
        </w:rPr>
      </w:pPr>
      <w:r w:rsidRPr="005B7C5C">
        <w:rPr>
          <w:rFonts w:cs="Times New Roman"/>
          <w:noProof/>
        </w:rPr>
        <w:lastRenderedPageBreak/>
        <w:t>President Patterson’s Living Room</w:t>
      </w:r>
    </w:p>
    <w:p w14:paraId="789A4BD8" w14:textId="24456740" w:rsidR="003E5A9C" w:rsidRPr="005B7C5C" w:rsidRDefault="003E5A9C" w:rsidP="004537F7">
      <w:pPr>
        <w:rPr>
          <w:rFonts w:cs="Times New Roman"/>
          <w:noProof/>
        </w:rPr>
      </w:pPr>
      <w:r w:rsidRPr="005B7C5C">
        <w:rPr>
          <w:rFonts w:cs="Times New Roman"/>
          <w:noProof/>
        </w:rPr>
        <w:t>Michael was holding Ruth’s head in his lap and stroking her hair. She was barely con</w:t>
      </w:r>
      <w:r w:rsidR="007C344D" w:rsidRPr="005B7C5C">
        <w:rPr>
          <w:rFonts w:cs="Times New Roman"/>
          <w:noProof/>
        </w:rPr>
        <w:t>s</w:t>
      </w:r>
      <w:r w:rsidRPr="005B7C5C">
        <w:rPr>
          <w:rFonts w:cs="Times New Roman"/>
          <w:noProof/>
        </w:rPr>
        <w:t>cious and kept whispering over and over, “is he safe?”</w:t>
      </w:r>
    </w:p>
    <w:p w14:paraId="1D883810" w14:textId="411B5F82" w:rsidR="003E5A9C" w:rsidRPr="005B7C5C" w:rsidRDefault="003E5A9C" w:rsidP="004537F7">
      <w:pPr>
        <w:rPr>
          <w:rFonts w:cs="Times New Roman"/>
          <w:noProof/>
        </w:rPr>
      </w:pPr>
      <w:r w:rsidRPr="005B7C5C">
        <w:rPr>
          <w:rFonts w:cs="Times New Roman"/>
          <w:noProof/>
        </w:rPr>
        <w:t>Michael kept reassuring her that the president was safe, although she was barely con</w:t>
      </w:r>
      <w:r w:rsidR="007C344D" w:rsidRPr="005B7C5C">
        <w:rPr>
          <w:rFonts w:cs="Times New Roman"/>
          <w:noProof/>
        </w:rPr>
        <w:t>s</w:t>
      </w:r>
      <w:r w:rsidRPr="005B7C5C">
        <w:rPr>
          <w:rFonts w:cs="Times New Roman"/>
          <w:noProof/>
        </w:rPr>
        <w:t>cious and didn’t hear him.</w:t>
      </w:r>
    </w:p>
    <w:p w14:paraId="1E47B48C" w14:textId="12D9D740" w:rsidR="003E5A9C" w:rsidRPr="005B7C5C" w:rsidRDefault="003E5A9C" w:rsidP="004537F7">
      <w:pPr>
        <w:rPr>
          <w:rFonts w:cs="Times New Roman"/>
          <w:noProof/>
        </w:rPr>
      </w:pPr>
      <w:r w:rsidRPr="005B7C5C">
        <w:rPr>
          <w:rFonts w:cs="Times New Roman"/>
          <w:noProof/>
        </w:rPr>
        <w:t>Tom knew that action had to be taken immediately if she was going to live. “Central</w:t>
      </w:r>
      <w:r w:rsidR="0098002E">
        <w:rPr>
          <w:rFonts w:cs="Times New Roman"/>
          <w:noProof/>
        </w:rPr>
        <w:t>,</w:t>
      </w:r>
      <w:r w:rsidRPr="005B7C5C">
        <w:rPr>
          <w:rFonts w:cs="Times New Roman"/>
          <w:noProof/>
        </w:rPr>
        <w:t xml:space="preserve"> this is Tom Herl</w:t>
      </w:r>
      <w:r w:rsidR="0098002E">
        <w:rPr>
          <w:rFonts w:cs="Times New Roman"/>
          <w:noProof/>
        </w:rPr>
        <w:t>;</w:t>
      </w:r>
      <w:r w:rsidRPr="005B7C5C">
        <w:rPr>
          <w:rFonts w:cs="Times New Roman"/>
          <w:noProof/>
        </w:rPr>
        <w:t xml:space="preserve"> we need emergen</w:t>
      </w:r>
      <w:r w:rsidR="007C344D" w:rsidRPr="005B7C5C">
        <w:rPr>
          <w:rFonts w:cs="Times New Roman"/>
          <w:noProof/>
        </w:rPr>
        <w:t>c</w:t>
      </w:r>
      <w:r w:rsidRPr="005B7C5C">
        <w:rPr>
          <w:rFonts w:cs="Times New Roman"/>
          <w:noProof/>
        </w:rPr>
        <w:t xml:space="preserve">y personnel to the President’s </w:t>
      </w:r>
      <w:r w:rsidR="003D02EE" w:rsidRPr="005B7C5C">
        <w:rPr>
          <w:rFonts w:cs="Times New Roman"/>
          <w:noProof/>
        </w:rPr>
        <w:t xml:space="preserve">residence </w:t>
      </w:r>
      <w:r w:rsidRPr="005B7C5C">
        <w:rPr>
          <w:rFonts w:cs="Times New Roman"/>
          <w:noProof/>
        </w:rPr>
        <w:t xml:space="preserve">immediately, find a </w:t>
      </w:r>
      <w:r w:rsidR="003D02EE" w:rsidRPr="005B7C5C">
        <w:rPr>
          <w:rFonts w:cs="Times New Roman"/>
          <w:noProof/>
        </w:rPr>
        <w:t xml:space="preserve">doctor </w:t>
      </w:r>
      <w:r w:rsidRPr="005B7C5C">
        <w:rPr>
          <w:rFonts w:cs="Times New Roman"/>
          <w:noProof/>
        </w:rPr>
        <w:t>and get them here, now!”</w:t>
      </w:r>
    </w:p>
    <w:p w14:paraId="421021F1" w14:textId="4A23710A" w:rsidR="003E5A9C" w:rsidRPr="005B7C5C" w:rsidRDefault="003E5A9C" w:rsidP="004537F7">
      <w:pPr>
        <w:rPr>
          <w:rFonts w:cs="Times New Roman"/>
          <w:noProof/>
        </w:rPr>
      </w:pPr>
      <w:r w:rsidRPr="005B7C5C">
        <w:rPr>
          <w:rFonts w:cs="Times New Roman"/>
          <w:noProof/>
        </w:rPr>
        <w:t>Just as he was finishing the request, cars were pulling up outside</w:t>
      </w:r>
      <w:r w:rsidR="0098002E">
        <w:rPr>
          <w:rFonts w:cs="Times New Roman"/>
          <w:noProof/>
        </w:rPr>
        <w:t>,</w:t>
      </w:r>
      <w:r w:rsidRPr="005B7C5C">
        <w:rPr>
          <w:rFonts w:cs="Times New Roman"/>
          <w:noProof/>
        </w:rPr>
        <w:t xml:space="preserve"> responding to the call that Michael had made. The additional security people rushed in</w:t>
      </w:r>
      <w:r w:rsidR="007C344D" w:rsidRPr="005B7C5C">
        <w:rPr>
          <w:rFonts w:cs="Times New Roman"/>
          <w:noProof/>
        </w:rPr>
        <w:t>,</w:t>
      </w:r>
      <w:r w:rsidRPr="005B7C5C">
        <w:rPr>
          <w:rFonts w:cs="Times New Roman"/>
          <w:noProof/>
        </w:rPr>
        <w:t xml:space="preserve"> and some took up positions around the house.</w:t>
      </w:r>
    </w:p>
    <w:p w14:paraId="6D5CAD33" w14:textId="16E12331" w:rsidR="00B17F12" w:rsidRPr="005B7C5C" w:rsidRDefault="00B17F12" w:rsidP="00B17F12">
      <w:pPr>
        <w:rPr>
          <w:rFonts w:cs="Times New Roman"/>
          <w:noProof/>
        </w:rPr>
      </w:pPr>
      <w:r w:rsidRPr="005B7C5C">
        <w:rPr>
          <w:rFonts w:cs="Times New Roman"/>
          <w:noProof/>
        </w:rPr>
        <w:t>SIMPOC entered and said, “Tom, I have cleared the area</w:t>
      </w:r>
      <w:r w:rsidR="00182A7E" w:rsidRPr="005B7C5C">
        <w:rPr>
          <w:rFonts w:cs="Times New Roman"/>
          <w:noProof/>
        </w:rPr>
        <w:t>,</w:t>
      </w:r>
      <w:r w:rsidRPr="005B7C5C">
        <w:rPr>
          <w:rFonts w:cs="Times New Roman"/>
          <w:noProof/>
        </w:rPr>
        <w:t xml:space="preserve"> and there are no other attackers. The additional security forces are arriving.”</w:t>
      </w:r>
    </w:p>
    <w:p w14:paraId="2496159F" w14:textId="4CB46EB7" w:rsidR="003E5A9C" w:rsidRPr="005B7C5C" w:rsidRDefault="003E5A9C" w:rsidP="004537F7">
      <w:pPr>
        <w:rPr>
          <w:rFonts w:cs="Times New Roman"/>
          <w:noProof/>
        </w:rPr>
      </w:pPr>
      <w:r w:rsidRPr="005B7C5C">
        <w:rPr>
          <w:rFonts w:cs="Times New Roman"/>
          <w:noProof/>
        </w:rPr>
        <w:t>“</w:t>
      </w:r>
      <w:r w:rsidR="00B17F12" w:rsidRPr="005B7C5C">
        <w:rPr>
          <w:rFonts w:cs="Times New Roman"/>
          <w:noProof/>
        </w:rPr>
        <w:t>Thanks</w:t>
      </w:r>
      <w:r w:rsidR="00182A7E" w:rsidRPr="005B7C5C">
        <w:rPr>
          <w:rFonts w:cs="Times New Roman"/>
          <w:noProof/>
        </w:rPr>
        <w:t>,</w:t>
      </w:r>
      <w:r w:rsidR="00B17F12" w:rsidRPr="005B7C5C">
        <w:rPr>
          <w:rFonts w:cs="Times New Roman"/>
          <w:noProof/>
        </w:rPr>
        <w:t xml:space="preserve"> SIMPOC. </w:t>
      </w:r>
      <w:r w:rsidRPr="005B7C5C">
        <w:rPr>
          <w:rFonts w:cs="Times New Roman"/>
          <w:noProof/>
        </w:rPr>
        <w:t xml:space="preserve">We’ve got to </w:t>
      </w:r>
      <w:r w:rsidR="003D02EE" w:rsidRPr="005B7C5C">
        <w:rPr>
          <w:rFonts w:cs="Times New Roman"/>
          <w:noProof/>
        </w:rPr>
        <w:t xml:space="preserve">get </w:t>
      </w:r>
      <w:r w:rsidRPr="005B7C5C">
        <w:rPr>
          <w:rFonts w:cs="Times New Roman"/>
          <w:noProof/>
        </w:rPr>
        <w:t>her to the medical facility ASAP,” Tom said.</w:t>
      </w:r>
    </w:p>
    <w:p w14:paraId="39973F6A" w14:textId="72A8D6D9" w:rsidR="003E5A9C" w:rsidRPr="005B7C5C" w:rsidRDefault="003E5A9C" w:rsidP="004537F7">
      <w:pPr>
        <w:rPr>
          <w:rFonts w:cs="Times New Roman"/>
          <w:noProof/>
        </w:rPr>
      </w:pPr>
      <w:r w:rsidRPr="005B7C5C">
        <w:rPr>
          <w:rFonts w:cs="Times New Roman"/>
          <w:noProof/>
        </w:rPr>
        <w:t>Everyone knew he was right</w:t>
      </w:r>
      <w:r w:rsidR="0098002E">
        <w:rPr>
          <w:rFonts w:cs="Times New Roman"/>
          <w:noProof/>
        </w:rPr>
        <w:t>;</w:t>
      </w:r>
      <w:r w:rsidRPr="005B7C5C">
        <w:rPr>
          <w:rFonts w:cs="Times New Roman"/>
          <w:noProof/>
        </w:rPr>
        <w:t xml:space="preserve"> locating a doctor or getting something like an ambulance wouldn’t happen. The new world meant that people had to take car</w:t>
      </w:r>
      <w:r w:rsidR="001A178A" w:rsidRPr="005B7C5C">
        <w:rPr>
          <w:rFonts w:cs="Times New Roman"/>
          <w:noProof/>
        </w:rPr>
        <w:t>e</w:t>
      </w:r>
      <w:r w:rsidRPr="005B7C5C">
        <w:rPr>
          <w:rFonts w:cs="Times New Roman"/>
          <w:noProof/>
        </w:rPr>
        <w:t xml:space="preserve"> of themselves first and wait for support from others second.</w:t>
      </w:r>
    </w:p>
    <w:p w14:paraId="6C314225" w14:textId="23ABCEDC" w:rsidR="003E5A9C" w:rsidRPr="005B7C5C" w:rsidRDefault="003E5A9C" w:rsidP="004537F7">
      <w:pPr>
        <w:rPr>
          <w:rFonts w:cs="Times New Roman"/>
          <w:noProof/>
        </w:rPr>
      </w:pPr>
      <w:r w:rsidRPr="005B7C5C">
        <w:rPr>
          <w:rFonts w:cs="Times New Roman"/>
          <w:noProof/>
        </w:rPr>
        <w:t>Michael stood with Ruth in his arms</w:t>
      </w:r>
      <w:r w:rsidR="007C344D" w:rsidRPr="005B7C5C">
        <w:rPr>
          <w:rFonts w:cs="Times New Roman"/>
          <w:noProof/>
        </w:rPr>
        <w:t>,</w:t>
      </w:r>
      <w:r w:rsidRPr="005B7C5C">
        <w:rPr>
          <w:rFonts w:cs="Times New Roman"/>
          <w:noProof/>
        </w:rPr>
        <w:t xml:space="preserve"> and everyone cleared the way so he could carry her to one of the support vehicles in the front. </w:t>
      </w:r>
      <w:r w:rsidRPr="005B7C5C">
        <w:rPr>
          <w:rFonts w:cs="Times New Roman"/>
          <w:noProof/>
        </w:rPr>
        <w:lastRenderedPageBreak/>
        <w:t>Joan and Tom walked with him</w:t>
      </w:r>
      <w:r w:rsidR="007C344D" w:rsidRPr="005B7C5C">
        <w:rPr>
          <w:rFonts w:cs="Times New Roman"/>
          <w:noProof/>
        </w:rPr>
        <w:t>,</w:t>
      </w:r>
      <w:r w:rsidRPr="005B7C5C">
        <w:rPr>
          <w:rFonts w:cs="Times New Roman"/>
          <w:noProof/>
        </w:rPr>
        <w:t xml:space="preserve"> and the president yelled from behind them, “I’m driving her, she f</w:t>
      </w:r>
      <w:r w:rsidR="007C344D" w:rsidRPr="005B7C5C">
        <w:rPr>
          <w:rFonts w:cs="Times New Roman"/>
          <w:noProof/>
        </w:rPr>
        <w:t>o</w:t>
      </w:r>
      <w:r w:rsidRPr="005B7C5C">
        <w:rPr>
          <w:rFonts w:cs="Times New Roman"/>
          <w:noProof/>
        </w:rPr>
        <w:t>ught to save me, and I’m driving. That’s all there is to it.” The tone of his voice made it perfectly clear that he was driving.</w:t>
      </w:r>
    </w:p>
    <w:p w14:paraId="7AF42DBC" w14:textId="7827A22A" w:rsidR="003E5A9C" w:rsidRPr="005B7C5C" w:rsidRDefault="003E5A9C" w:rsidP="004537F7">
      <w:pPr>
        <w:rPr>
          <w:rFonts w:cs="Times New Roman"/>
          <w:noProof/>
        </w:rPr>
      </w:pPr>
      <w:r w:rsidRPr="005B7C5C">
        <w:rPr>
          <w:rFonts w:cs="Times New Roman"/>
          <w:noProof/>
        </w:rPr>
        <w:t>When they got to the van</w:t>
      </w:r>
      <w:r w:rsidR="00182A7E" w:rsidRPr="005B7C5C">
        <w:rPr>
          <w:rFonts w:cs="Times New Roman"/>
          <w:noProof/>
        </w:rPr>
        <w:t>,</w:t>
      </w:r>
      <w:r w:rsidRPr="005B7C5C">
        <w:rPr>
          <w:rFonts w:cs="Times New Roman"/>
          <w:noProof/>
        </w:rPr>
        <w:t xml:space="preserve"> two other security guards stayed with Michael and Ruth while the president clim</w:t>
      </w:r>
      <w:r w:rsidR="003D02EE" w:rsidRPr="005B7C5C">
        <w:rPr>
          <w:rFonts w:cs="Times New Roman"/>
          <w:noProof/>
        </w:rPr>
        <w:t>b</w:t>
      </w:r>
      <w:r w:rsidRPr="005B7C5C">
        <w:rPr>
          <w:rFonts w:cs="Times New Roman"/>
          <w:noProof/>
        </w:rPr>
        <w:t xml:space="preserve">ed in </w:t>
      </w:r>
      <w:r w:rsidR="003D02EE" w:rsidRPr="005B7C5C">
        <w:rPr>
          <w:rFonts w:cs="Times New Roman"/>
          <w:noProof/>
        </w:rPr>
        <w:t xml:space="preserve">the </w:t>
      </w:r>
      <w:r w:rsidRPr="005B7C5C">
        <w:rPr>
          <w:rFonts w:cs="Times New Roman"/>
          <w:noProof/>
        </w:rPr>
        <w:t xml:space="preserve">front and left for the base hospital. Joan and Tom ran to their vehicle in front of their house and </w:t>
      </w:r>
      <w:r w:rsidR="00221B4A" w:rsidRPr="005B7C5C">
        <w:rPr>
          <w:rFonts w:cs="Times New Roman"/>
          <w:noProof/>
        </w:rPr>
        <w:t>followed</w:t>
      </w:r>
      <w:r w:rsidRPr="005B7C5C">
        <w:rPr>
          <w:rFonts w:cs="Times New Roman"/>
          <w:noProof/>
        </w:rPr>
        <w:t>.</w:t>
      </w:r>
    </w:p>
    <w:p w14:paraId="00F82293" w14:textId="09117980" w:rsidR="00B17F12" w:rsidRPr="005B7C5C" w:rsidRDefault="00B17F12" w:rsidP="004537F7">
      <w:pPr>
        <w:rPr>
          <w:rFonts w:cs="Times New Roman"/>
          <w:noProof/>
        </w:rPr>
      </w:pPr>
      <w:r w:rsidRPr="005B7C5C">
        <w:rPr>
          <w:rFonts w:cs="Times New Roman"/>
          <w:noProof/>
        </w:rPr>
        <w:t>The other security personnel stayed in their vehicle and indicated that they would lead the path.</w:t>
      </w:r>
    </w:p>
    <w:p w14:paraId="390681A9" w14:textId="2507BED6" w:rsidR="003E5A9C" w:rsidRPr="005B7C5C" w:rsidRDefault="003E5A9C" w:rsidP="004537F7">
      <w:pPr>
        <w:rPr>
          <w:rFonts w:cs="Times New Roman"/>
          <w:noProof/>
        </w:rPr>
      </w:pPr>
      <w:r w:rsidRPr="005B7C5C">
        <w:rPr>
          <w:rFonts w:cs="Times New Roman"/>
          <w:noProof/>
        </w:rPr>
        <w:t>SIMPOC was still standing in front of the president’s house. As everyone left, he followed, not knowing if he could help or not, but he wanted to be available. When they left, it just happened</w:t>
      </w:r>
      <w:r w:rsidR="0098002E">
        <w:rPr>
          <w:rFonts w:cs="Times New Roman"/>
          <w:noProof/>
        </w:rPr>
        <w:t>;</w:t>
      </w:r>
      <w:r w:rsidRPr="005B7C5C">
        <w:rPr>
          <w:rFonts w:cs="Times New Roman"/>
          <w:noProof/>
        </w:rPr>
        <w:t xml:space="preserve"> he was left by himself. After a few minutes of reviewing the situation and the </w:t>
      </w:r>
      <w:r w:rsidR="0098002E">
        <w:rPr>
          <w:rFonts w:cs="Times New Roman"/>
          <w:noProof/>
        </w:rPr>
        <w:t>agent's injuries</w:t>
      </w:r>
      <w:r w:rsidRPr="005B7C5C">
        <w:rPr>
          <w:rFonts w:cs="Times New Roman"/>
          <w:noProof/>
        </w:rPr>
        <w:t>, a thought emerged in his processor. If he was right, he needed to act quickly and get many things started. If he was going to be succe</w:t>
      </w:r>
      <w:r w:rsidR="007C344D" w:rsidRPr="005B7C5C">
        <w:rPr>
          <w:rFonts w:cs="Times New Roman"/>
          <w:noProof/>
        </w:rPr>
        <w:t>s</w:t>
      </w:r>
      <w:r w:rsidRPr="005B7C5C">
        <w:rPr>
          <w:rFonts w:cs="Times New Roman"/>
          <w:noProof/>
        </w:rPr>
        <w:t>sful</w:t>
      </w:r>
      <w:r w:rsidR="004054AF" w:rsidRPr="005B7C5C">
        <w:rPr>
          <w:rFonts w:cs="Times New Roman"/>
          <w:noProof/>
        </w:rPr>
        <w:t>,</w:t>
      </w:r>
      <w:r w:rsidRPr="005B7C5C">
        <w:rPr>
          <w:rFonts w:cs="Times New Roman"/>
          <w:noProof/>
        </w:rPr>
        <w:t xml:space="preserve"> then he needed to get moving.</w:t>
      </w:r>
    </w:p>
    <w:p w14:paraId="473DD354" w14:textId="35B6D856" w:rsidR="00280227" w:rsidRPr="005B7C5C" w:rsidRDefault="00280227" w:rsidP="00845671">
      <w:pPr>
        <w:pStyle w:val="Heading2"/>
        <w:rPr>
          <w:rFonts w:cs="Times New Roman"/>
          <w:noProof/>
        </w:rPr>
      </w:pPr>
      <w:r w:rsidRPr="005B7C5C">
        <w:rPr>
          <w:rFonts w:cs="Times New Roman"/>
          <w:noProof/>
        </w:rPr>
        <w:t>The Secret Service Agent is Injured</w:t>
      </w:r>
    </w:p>
    <w:p w14:paraId="2E31A525" w14:textId="6B3D97DD" w:rsidR="003E5A9C" w:rsidRPr="005B7C5C" w:rsidRDefault="003E5A9C" w:rsidP="004537F7">
      <w:pPr>
        <w:rPr>
          <w:rFonts w:cs="Times New Roman"/>
          <w:noProof/>
        </w:rPr>
      </w:pPr>
      <w:r w:rsidRPr="005B7C5C">
        <w:rPr>
          <w:rFonts w:cs="Times New Roman"/>
          <w:noProof/>
        </w:rPr>
        <w:t>The van raced to the base hospital</w:t>
      </w:r>
      <w:r w:rsidR="0098002E">
        <w:rPr>
          <w:rFonts w:cs="Times New Roman"/>
          <w:noProof/>
        </w:rPr>
        <w:t>,</w:t>
      </w:r>
      <w:r w:rsidRPr="005B7C5C">
        <w:rPr>
          <w:rFonts w:cs="Times New Roman"/>
          <w:noProof/>
        </w:rPr>
        <w:t xml:space="preserve"> which was only a few minutes away on the small base. It wasn’t a large facility</w:t>
      </w:r>
      <w:r w:rsidR="0098002E">
        <w:rPr>
          <w:rFonts w:cs="Times New Roman"/>
          <w:noProof/>
        </w:rPr>
        <w:t>;</w:t>
      </w:r>
      <w:r w:rsidRPr="005B7C5C">
        <w:rPr>
          <w:rFonts w:cs="Times New Roman"/>
          <w:noProof/>
        </w:rPr>
        <w:t xml:space="preserve"> in fact</w:t>
      </w:r>
      <w:r w:rsidR="007C344D" w:rsidRPr="005B7C5C">
        <w:rPr>
          <w:rFonts w:cs="Times New Roman"/>
          <w:noProof/>
        </w:rPr>
        <w:t>,</w:t>
      </w:r>
      <w:r w:rsidRPr="005B7C5C">
        <w:rPr>
          <w:rFonts w:cs="Times New Roman"/>
          <w:noProof/>
        </w:rPr>
        <w:t xml:space="preserve"> it wasn’t much larger than a clinic, but it was all they had.</w:t>
      </w:r>
    </w:p>
    <w:p w14:paraId="355F1AEC" w14:textId="34F7EC73" w:rsidR="003E5A9C" w:rsidRPr="005B7C5C" w:rsidRDefault="003E5A9C" w:rsidP="004537F7">
      <w:pPr>
        <w:rPr>
          <w:rFonts w:cs="Times New Roman"/>
          <w:noProof/>
        </w:rPr>
      </w:pPr>
      <w:r w:rsidRPr="005B7C5C">
        <w:rPr>
          <w:rFonts w:cs="Times New Roman"/>
          <w:noProof/>
        </w:rPr>
        <w:t>By the time they got to the entrance, Tom and Joan had already caught the vehicle</w:t>
      </w:r>
      <w:r w:rsidR="0098002E">
        <w:rPr>
          <w:rFonts w:cs="Times New Roman"/>
          <w:noProof/>
        </w:rPr>
        <w:t>,</w:t>
      </w:r>
      <w:r w:rsidRPr="005B7C5C">
        <w:rPr>
          <w:rFonts w:cs="Times New Roman"/>
          <w:noProof/>
        </w:rPr>
        <w:t xml:space="preserve"> and Tom was first out, running into the building yelling for help, “There was an assa</w:t>
      </w:r>
      <w:r w:rsidR="007C344D" w:rsidRPr="005B7C5C">
        <w:rPr>
          <w:rFonts w:cs="Times New Roman"/>
          <w:noProof/>
        </w:rPr>
        <w:t>s</w:t>
      </w:r>
      <w:r w:rsidRPr="005B7C5C">
        <w:rPr>
          <w:rFonts w:cs="Times New Roman"/>
          <w:noProof/>
        </w:rPr>
        <w:t xml:space="preserve">sination attempt on the </w:t>
      </w:r>
      <w:r w:rsidRPr="005B7C5C">
        <w:rPr>
          <w:rFonts w:cs="Times New Roman"/>
          <w:noProof/>
        </w:rPr>
        <w:lastRenderedPageBreak/>
        <w:t>president</w:t>
      </w:r>
      <w:r w:rsidR="007C344D" w:rsidRPr="005B7C5C">
        <w:rPr>
          <w:rFonts w:cs="Times New Roman"/>
          <w:noProof/>
        </w:rPr>
        <w:t>,</w:t>
      </w:r>
      <w:r w:rsidRPr="005B7C5C">
        <w:rPr>
          <w:rFonts w:cs="Times New Roman"/>
          <w:noProof/>
        </w:rPr>
        <w:t xml:space="preserve"> and one of his guards was shot, she needs immediate help.”</w:t>
      </w:r>
    </w:p>
    <w:p w14:paraId="13AF989C" w14:textId="0B60CE73" w:rsidR="003E5A9C" w:rsidRPr="005B7C5C" w:rsidRDefault="003E5A9C" w:rsidP="004537F7">
      <w:pPr>
        <w:rPr>
          <w:rFonts w:cs="Times New Roman"/>
          <w:noProof/>
        </w:rPr>
      </w:pPr>
      <w:r w:rsidRPr="005B7C5C">
        <w:rPr>
          <w:rFonts w:cs="Times New Roman"/>
          <w:noProof/>
        </w:rPr>
        <w:t>As he shouted, a face came out of the emergen</w:t>
      </w:r>
      <w:r w:rsidR="007C344D" w:rsidRPr="005B7C5C">
        <w:rPr>
          <w:rFonts w:cs="Times New Roman"/>
          <w:noProof/>
        </w:rPr>
        <w:t>c</w:t>
      </w:r>
      <w:r w:rsidRPr="005B7C5C">
        <w:rPr>
          <w:rFonts w:cs="Times New Roman"/>
          <w:noProof/>
        </w:rPr>
        <w:t>y ward that he recognized, “Arron, I’m glad you’re here, one of the president’s guards was shot</w:t>
      </w:r>
      <w:r w:rsidR="007C344D" w:rsidRPr="005B7C5C">
        <w:rPr>
          <w:rFonts w:cs="Times New Roman"/>
          <w:noProof/>
        </w:rPr>
        <w:t>,</w:t>
      </w:r>
      <w:r w:rsidRPr="005B7C5C">
        <w:rPr>
          <w:rFonts w:cs="Times New Roman"/>
          <w:noProof/>
        </w:rPr>
        <w:t xml:space="preserve"> and she’s in bad condition.”</w:t>
      </w:r>
    </w:p>
    <w:p w14:paraId="4CD2648E" w14:textId="0781549A" w:rsidR="003E5A9C" w:rsidRPr="005B7C5C" w:rsidRDefault="003E5A9C" w:rsidP="004537F7">
      <w:pPr>
        <w:rPr>
          <w:rFonts w:cs="Times New Roman"/>
          <w:noProof/>
        </w:rPr>
      </w:pPr>
      <w:r w:rsidRPr="005B7C5C">
        <w:rPr>
          <w:rFonts w:cs="Times New Roman"/>
          <w:noProof/>
        </w:rPr>
        <w:t>“Tom, I’m a dentist. I’m here because we don’t have many doctors yet</w:t>
      </w:r>
      <w:r w:rsidR="007C344D" w:rsidRPr="005B7C5C">
        <w:rPr>
          <w:rFonts w:cs="Times New Roman"/>
          <w:noProof/>
        </w:rPr>
        <w:t>,</w:t>
      </w:r>
      <w:r w:rsidRPr="005B7C5C">
        <w:rPr>
          <w:rFonts w:cs="Times New Roman"/>
          <w:noProof/>
        </w:rPr>
        <w:t xml:space="preserve"> and I doubt that we have many surgeons. Barbara and I are doing what we can, but I don’t know if we can do anything.”</w:t>
      </w:r>
    </w:p>
    <w:p w14:paraId="67DD2214" w14:textId="1945BC7D" w:rsidR="003E5A9C" w:rsidRPr="005B7C5C" w:rsidRDefault="003E5A9C" w:rsidP="004537F7">
      <w:pPr>
        <w:rPr>
          <w:rFonts w:cs="Times New Roman"/>
          <w:noProof/>
        </w:rPr>
      </w:pPr>
      <w:r w:rsidRPr="005B7C5C">
        <w:rPr>
          <w:rFonts w:cs="Times New Roman"/>
          <w:noProof/>
        </w:rPr>
        <w:t>As he was talking</w:t>
      </w:r>
      <w:r w:rsidR="00332574" w:rsidRPr="005B7C5C">
        <w:rPr>
          <w:rFonts w:cs="Times New Roman"/>
          <w:noProof/>
        </w:rPr>
        <w:t>,</w:t>
      </w:r>
      <w:r w:rsidRPr="005B7C5C">
        <w:rPr>
          <w:rFonts w:cs="Times New Roman"/>
          <w:noProof/>
        </w:rPr>
        <w:t xml:space="preserve"> Michael </w:t>
      </w:r>
      <w:r w:rsidR="00221B4A" w:rsidRPr="005B7C5C">
        <w:rPr>
          <w:rFonts w:cs="Times New Roman"/>
          <w:noProof/>
        </w:rPr>
        <w:t>carried Ruth in and placed</w:t>
      </w:r>
      <w:r w:rsidRPr="005B7C5C">
        <w:rPr>
          <w:rFonts w:cs="Times New Roman"/>
          <w:noProof/>
        </w:rPr>
        <w:t xml:space="preserve"> her on a bed. Aaron’s wife Barbara took command and started to care for her, using</w:t>
      </w:r>
      <w:r w:rsidR="00074598" w:rsidRPr="005B7C5C">
        <w:rPr>
          <w:rFonts w:cs="Times New Roman"/>
          <w:noProof/>
        </w:rPr>
        <w:t xml:space="preserve"> all</w:t>
      </w:r>
      <w:r w:rsidRPr="005B7C5C">
        <w:rPr>
          <w:rFonts w:cs="Times New Roman"/>
          <w:noProof/>
        </w:rPr>
        <w:t xml:space="preserve"> her skills as an Emergency Room Nurse.</w:t>
      </w:r>
    </w:p>
    <w:p w14:paraId="3A8B31C5" w14:textId="21229FEA" w:rsidR="00C349DF" w:rsidRPr="005B7C5C" w:rsidRDefault="00C349DF" w:rsidP="004537F7">
      <w:pPr>
        <w:rPr>
          <w:rFonts w:cs="Times New Roman"/>
          <w:noProof/>
        </w:rPr>
      </w:pPr>
      <w:r w:rsidRPr="005B7C5C">
        <w:rPr>
          <w:rFonts w:cs="Times New Roman"/>
          <w:noProof/>
        </w:rPr>
        <w:t xml:space="preserve">Aaron and Barbara were </w:t>
      </w:r>
      <w:r w:rsidR="007C344D" w:rsidRPr="005B7C5C">
        <w:rPr>
          <w:rFonts w:cs="Times New Roman"/>
          <w:noProof/>
        </w:rPr>
        <w:t>do</w:t>
      </w:r>
      <w:r w:rsidRPr="005B7C5C">
        <w:rPr>
          <w:rFonts w:cs="Times New Roman"/>
          <w:noProof/>
        </w:rPr>
        <w:t>ing everything they could to stabilize the patient. They ran around trying to find the right equipment, bandages</w:t>
      </w:r>
      <w:r w:rsidR="007C344D" w:rsidRPr="005B7C5C">
        <w:rPr>
          <w:rFonts w:cs="Times New Roman"/>
          <w:noProof/>
        </w:rPr>
        <w:t>,</w:t>
      </w:r>
      <w:r w:rsidRPr="005B7C5C">
        <w:rPr>
          <w:rFonts w:cs="Times New Roman"/>
          <w:noProof/>
        </w:rPr>
        <w:t xml:space="preserve"> and IVs to set up everything up.</w:t>
      </w:r>
    </w:p>
    <w:p w14:paraId="2EEA8111" w14:textId="485DA9A7" w:rsidR="00C349DF" w:rsidRPr="005B7C5C" w:rsidRDefault="00D01DB3" w:rsidP="004537F7">
      <w:pPr>
        <w:rPr>
          <w:rFonts w:cs="Times New Roman"/>
          <w:noProof/>
        </w:rPr>
      </w:pPr>
      <w:r w:rsidRPr="005B7C5C">
        <w:rPr>
          <w:rFonts w:cs="Times New Roman"/>
          <w:noProof/>
        </w:rPr>
        <w:t>President Patterson,</w:t>
      </w:r>
      <w:r w:rsidR="0098002E">
        <w:rPr>
          <w:rFonts w:cs="Times New Roman"/>
          <w:noProof/>
        </w:rPr>
        <w:t xml:space="preserve"> </w:t>
      </w:r>
      <w:r w:rsidR="00C349DF" w:rsidRPr="005B7C5C">
        <w:rPr>
          <w:rFonts w:cs="Times New Roman"/>
          <w:noProof/>
        </w:rPr>
        <w:t>Tom, Joan</w:t>
      </w:r>
      <w:r w:rsidR="007C344D" w:rsidRPr="005B7C5C">
        <w:rPr>
          <w:rFonts w:cs="Times New Roman"/>
          <w:noProof/>
        </w:rPr>
        <w:t>,</w:t>
      </w:r>
      <w:r w:rsidR="00C349DF" w:rsidRPr="005B7C5C">
        <w:rPr>
          <w:rFonts w:cs="Times New Roman"/>
          <w:noProof/>
        </w:rPr>
        <w:t xml:space="preserve"> and Michael could do nothing but stand and watch.</w:t>
      </w:r>
    </w:p>
    <w:p w14:paraId="63E12DF2" w14:textId="4C4236BF" w:rsidR="00C349DF" w:rsidRPr="005B7C5C" w:rsidRDefault="00C349DF" w:rsidP="004537F7">
      <w:pPr>
        <w:rPr>
          <w:rFonts w:cs="Times New Roman"/>
          <w:noProof/>
        </w:rPr>
      </w:pPr>
      <w:r w:rsidRPr="005B7C5C">
        <w:rPr>
          <w:rFonts w:cs="Times New Roman"/>
          <w:noProof/>
        </w:rPr>
        <w:t>Joan watched for a few moments</w:t>
      </w:r>
      <w:r w:rsidR="0098002E">
        <w:rPr>
          <w:rFonts w:cs="Times New Roman"/>
          <w:noProof/>
        </w:rPr>
        <w:t>,</w:t>
      </w:r>
      <w:r w:rsidRPr="005B7C5C">
        <w:rPr>
          <w:rFonts w:cs="Times New Roman"/>
          <w:noProof/>
        </w:rPr>
        <w:t xml:space="preserve"> then whispered to Tom, “Aaron and Barbara are the couple that we picked up in LA when we took care of your brother. I think he’s a dentist</w:t>
      </w:r>
      <w:r w:rsidR="007C344D" w:rsidRPr="005B7C5C">
        <w:rPr>
          <w:rFonts w:cs="Times New Roman"/>
          <w:noProof/>
        </w:rPr>
        <w:t>,</w:t>
      </w:r>
      <w:r w:rsidRPr="005B7C5C">
        <w:rPr>
          <w:rFonts w:cs="Times New Roman"/>
          <w:noProof/>
        </w:rPr>
        <w:t xml:space="preserve"> and she’s a nurse.”</w:t>
      </w:r>
    </w:p>
    <w:p w14:paraId="3BE9FA1E" w14:textId="05349F9E" w:rsidR="00C349DF" w:rsidRPr="005B7C5C" w:rsidRDefault="00C349DF" w:rsidP="004537F7">
      <w:pPr>
        <w:rPr>
          <w:rFonts w:cs="Times New Roman"/>
          <w:noProof/>
        </w:rPr>
      </w:pPr>
      <w:r w:rsidRPr="005B7C5C">
        <w:rPr>
          <w:rFonts w:cs="Times New Roman"/>
          <w:noProof/>
        </w:rPr>
        <w:t>“Ok</w:t>
      </w:r>
      <w:r w:rsidR="00D01DB3" w:rsidRPr="005B7C5C">
        <w:rPr>
          <w:rFonts w:cs="Times New Roman"/>
          <w:noProof/>
        </w:rPr>
        <w:t>ay</w:t>
      </w:r>
      <w:r w:rsidRPr="005B7C5C">
        <w:rPr>
          <w:rFonts w:cs="Times New Roman"/>
          <w:noProof/>
        </w:rPr>
        <w:t>, now I remember them. I knew that I have met them somewhere. Let’s hope a Dentist knows what he’s doing?” Tom said.</w:t>
      </w:r>
    </w:p>
    <w:p w14:paraId="6C20895F" w14:textId="72326F31" w:rsidR="00C349DF" w:rsidRPr="005B7C5C" w:rsidRDefault="00C349DF" w:rsidP="004537F7">
      <w:pPr>
        <w:rPr>
          <w:rFonts w:cs="Times New Roman"/>
          <w:noProof/>
        </w:rPr>
      </w:pPr>
      <w:r w:rsidRPr="005B7C5C">
        <w:rPr>
          <w:rFonts w:cs="Times New Roman"/>
          <w:noProof/>
        </w:rPr>
        <w:t>Finally</w:t>
      </w:r>
      <w:r w:rsidR="007C344D" w:rsidRPr="005B7C5C">
        <w:rPr>
          <w:rFonts w:cs="Times New Roman"/>
          <w:noProof/>
        </w:rPr>
        <w:t>,</w:t>
      </w:r>
      <w:r w:rsidRPr="005B7C5C">
        <w:rPr>
          <w:rFonts w:cs="Times New Roman"/>
          <w:noProof/>
        </w:rPr>
        <w:t xml:space="preserve"> the IV was in</w:t>
      </w:r>
      <w:r w:rsidR="0098002E">
        <w:rPr>
          <w:rFonts w:cs="Times New Roman"/>
          <w:noProof/>
        </w:rPr>
        <w:t>,</w:t>
      </w:r>
      <w:r w:rsidRPr="005B7C5C">
        <w:rPr>
          <w:rFonts w:cs="Times New Roman"/>
          <w:noProof/>
        </w:rPr>
        <w:t xml:space="preserve"> and a quick bandage </w:t>
      </w:r>
      <w:r w:rsidR="0098002E">
        <w:rPr>
          <w:rFonts w:cs="Times New Roman"/>
          <w:noProof/>
        </w:rPr>
        <w:t xml:space="preserve">was </w:t>
      </w:r>
      <w:r w:rsidRPr="005B7C5C">
        <w:rPr>
          <w:rFonts w:cs="Times New Roman"/>
          <w:noProof/>
        </w:rPr>
        <w:t>put over Ruth’s wound. Doctor Aaron walked to the group watching and said in a whisper, “I don’t know how much we can do for her. It’s a bad wound, very near her heart</w:t>
      </w:r>
      <w:r w:rsidR="0098002E">
        <w:rPr>
          <w:rFonts w:cs="Times New Roman"/>
          <w:noProof/>
        </w:rPr>
        <w:t>,</w:t>
      </w:r>
      <w:r w:rsidRPr="005B7C5C">
        <w:rPr>
          <w:rFonts w:cs="Times New Roman"/>
          <w:noProof/>
        </w:rPr>
        <w:t xml:space="preserve"> and I think there is internal bleeding. It </w:t>
      </w:r>
      <w:r w:rsidRPr="005B7C5C">
        <w:rPr>
          <w:rFonts w:cs="Times New Roman"/>
          <w:noProof/>
        </w:rPr>
        <w:lastRenderedPageBreak/>
        <w:t>might have nicked her Aorta. I don’t have the skill to operate</w:t>
      </w:r>
      <w:r w:rsidR="007C344D" w:rsidRPr="005B7C5C">
        <w:rPr>
          <w:rFonts w:cs="Times New Roman"/>
          <w:noProof/>
        </w:rPr>
        <w:t>,</w:t>
      </w:r>
      <w:r w:rsidRPr="005B7C5C">
        <w:rPr>
          <w:rFonts w:cs="Times New Roman"/>
          <w:noProof/>
        </w:rPr>
        <w:t xml:space="preserve"> and I don’t know that we have a surgeon with the skills in Norfolk. We’ve had a couple come in over the last week or so, but none are surgeons. One is a GP</w:t>
      </w:r>
      <w:r w:rsidR="007C344D" w:rsidRPr="005B7C5C">
        <w:rPr>
          <w:rFonts w:cs="Times New Roman"/>
          <w:noProof/>
        </w:rPr>
        <w:t>,</w:t>
      </w:r>
      <w:r w:rsidRPr="005B7C5C">
        <w:rPr>
          <w:rFonts w:cs="Times New Roman"/>
          <w:noProof/>
        </w:rPr>
        <w:t xml:space="preserve"> and the other is a Podiatrist. Between the three of us, I think we’d do more damage than good.”</w:t>
      </w:r>
    </w:p>
    <w:p w14:paraId="61F0EFA0" w14:textId="52C4D8BB" w:rsidR="00C349DF" w:rsidRPr="005B7C5C" w:rsidRDefault="00C349DF" w:rsidP="004537F7">
      <w:pPr>
        <w:rPr>
          <w:rFonts w:cs="Times New Roman"/>
          <w:noProof/>
        </w:rPr>
      </w:pPr>
      <w:r w:rsidRPr="005B7C5C">
        <w:rPr>
          <w:rFonts w:cs="Times New Roman"/>
          <w:noProof/>
        </w:rPr>
        <w:t>The words fell heavy on President Patterson, Tom, Joan</w:t>
      </w:r>
      <w:r w:rsidR="007C344D" w:rsidRPr="005B7C5C">
        <w:rPr>
          <w:rFonts w:cs="Times New Roman"/>
          <w:noProof/>
        </w:rPr>
        <w:t>,</w:t>
      </w:r>
      <w:r w:rsidRPr="005B7C5C">
        <w:rPr>
          <w:rFonts w:cs="Times New Roman"/>
          <w:noProof/>
        </w:rPr>
        <w:t xml:space="preserve"> and Michael, but they fell the heaviest on Michael.</w:t>
      </w:r>
    </w:p>
    <w:p w14:paraId="30E9ABDB" w14:textId="2B6C49F0" w:rsidR="00C349DF" w:rsidRPr="005B7C5C" w:rsidRDefault="00C349DF" w:rsidP="004537F7">
      <w:pPr>
        <w:rPr>
          <w:rFonts w:cs="Times New Roman"/>
          <w:noProof/>
        </w:rPr>
      </w:pPr>
      <w:r w:rsidRPr="005B7C5C">
        <w:rPr>
          <w:rFonts w:cs="Times New Roman"/>
          <w:noProof/>
        </w:rPr>
        <w:t>“Doc, is there anything we can do</w:t>
      </w:r>
      <w:r w:rsidR="0098002E">
        <w:rPr>
          <w:rFonts w:cs="Times New Roman"/>
          <w:noProof/>
        </w:rPr>
        <w:t>?</w:t>
      </w:r>
      <w:r w:rsidRPr="005B7C5C">
        <w:rPr>
          <w:rFonts w:cs="Times New Roman"/>
          <w:noProof/>
        </w:rPr>
        <w:t xml:space="preserve"> She’s pretty important to me,” Michael said.</w:t>
      </w:r>
    </w:p>
    <w:p w14:paraId="063135CE" w14:textId="6474314E" w:rsidR="00C349DF" w:rsidRPr="005B7C5C" w:rsidRDefault="00C349DF" w:rsidP="004537F7">
      <w:pPr>
        <w:rPr>
          <w:rFonts w:cs="Times New Roman"/>
          <w:noProof/>
        </w:rPr>
      </w:pPr>
      <w:r w:rsidRPr="005B7C5C">
        <w:rPr>
          <w:rFonts w:cs="Times New Roman"/>
          <w:noProof/>
        </w:rPr>
        <w:t>President Patterson knew Michael and Ruth</w:t>
      </w:r>
      <w:r w:rsidR="00332574" w:rsidRPr="005B7C5C">
        <w:rPr>
          <w:rFonts w:cs="Times New Roman"/>
          <w:noProof/>
        </w:rPr>
        <w:t>;</w:t>
      </w:r>
      <w:r w:rsidRPr="005B7C5C">
        <w:rPr>
          <w:rFonts w:cs="Times New Roman"/>
          <w:noProof/>
        </w:rPr>
        <w:t xml:space="preserve"> they had served on his personal team many times. He put his hand on Michael’s shoulder and said, “I’m sure they’ll do everything they can.”</w:t>
      </w:r>
    </w:p>
    <w:p w14:paraId="67909F1B" w14:textId="7A255371" w:rsidR="00C349DF" w:rsidRPr="005B7C5C" w:rsidRDefault="00C349DF" w:rsidP="004537F7">
      <w:pPr>
        <w:rPr>
          <w:rFonts w:cs="Times New Roman"/>
          <w:noProof/>
        </w:rPr>
      </w:pPr>
      <w:r w:rsidRPr="005B7C5C">
        <w:rPr>
          <w:rFonts w:cs="Times New Roman"/>
          <w:noProof/>
        </w:rPr>
        <w:t>“Yes, sir. I know they will, but I’m afraid that’s not enough.”</w:t>
      </w:r>
    </w:p>
    <w:p w14:paraId="04FF13B6" w14:textId="29A31636" w:rsidR="00C349DF" w:rsidRPr="005B7C5C" w:rsidRDefault="00C349DF" w:rsidP="004537F7">
      <w:pPr>
        <w:rPr>
          <w:rFonts w:cs="Times New Roman"/>
          <w:noProof/>
        </w:rPr>
      </w:pPr>
      <w:r w:rsidRPr="005B7C5C">
        <w:rPr>
          <w:rFonts w:cs="Times New Roman"/>
          <w:noProof/>
        </w:rPr>
        <w:t>No one had a good answer</w:t>
      </w:r>
      <w:r w:rsidR="00763DF0" w:rsidRPr="005B7C5C">
        <w:rPr>
          <w:rFonts w:cs="Times New Roman"/>
          <w:noProof/>
        </w:rPr>
        <w:t xml:space="preserve"> </w:t>
      </w:r>
      <w:r w:rsidR="003D02EE" w:rsidRPr="005B7C5C">
        <w:rPr>
          <w:rFonts w:cs="Times New Roman"/>
          <w:noProof/>
        </w:rPr>
        <w:t xml:space="preserve">to </w:t>
      </w:r>
      <w:r w:rsidRPr="005B7C5C">
        <w:rPr>
          <w:rFonts w:cs="Times New Roman"/>
          <w:noProof/>
        </w:rPr>
        <w:t>that because they were all thinking the same.</w:t>
      </w:r>
    </w:p>
    <w:p w14:paraId="34477EB5" w14:textId="3B4FC100" w:rsidR="00C349DF" w:rsidRPr="005B7C5C" w:rsidRDefault="00C349DF" w:rsidP="004537F7">
      <w:pPr>
        <w:rPr>
          <w:rFonts w:cs="Times New Roman"/>
          <w:noProof/>
        </w:rPr>
      </w:pPr>
      <w:r w:rsidRPr="005B7C5C">
        <w:rPr>
          <w:rFonts w:cs="Times New Roman"/>
          <w:noProof/>
        </w:rPr>
        <w:t>For a while</w:t>
      </w:r>
      <w:r w:rsidR="007C344D" w:rsidRPr="005B7C5C">
        <w:rPr>
          <w:rFonts w:cs="Times New Roman"/>
          <w:noProof/>
        </w:rPr>
        <w:t>,</w:t>
      </w:r>
      <w:r w:rsidRPr="005B7C5C">
        <w:rPr>
          <w:rFonts w:cs="Times New Roman"/>
          <w:noProof/>
        </w:rPr>
        <w:t xml:space="preserve"> they stood and watched. Barbara stood next to Ruth</w:t>
      </w:r>
      <w:r w:rsidR="0098002E">
        <w:rPr>
          <w:rFonts w:cs="Times New Roman"/>
          <w:noProof/>
        </w:rPr>
        <w:t>,</w:t>
      </w:r>
      <w:r w:rsidRPr="005B7C5C">
        <w:rPr>
          <w:rFonts w:cs="Times New Roman"/>
          <w:noProof/>
        </w:rPr>
        <w:t xml:space="preserve"> monitoring her vital signs</w:t>
      </w:r>
      <w:r w:rsidR="0098002E">
        <w:rPr>
          <w:rFonts w:cs="Times New Roman"/>
          <w:noProof/>
        </w:rPr>
        <w:t>,</w:t>
      </w:r>
      <w:r w:rsidRPr="005B7C5C">
        <w:rPr>
          <w:rFonts w:cs="Times New Roman"/>
          <w:noProof/>
        </w:rPr>
        <w:t xml:space="preserve"> and Aaron was walking around the emerg</w:t>
      </w:r>
      <w:r w:rsidR="007C344D" w:rsidRPr="005B7C5C">
        <w:rPr>
          <w:rFonts w:cs="Times New Roman"/>
          <w:noProof/>
        </w:rPr>
        <w:t>enc</w:t>
      </w:r>
      <w:r w:rsidRPr="005B7C5C">
        <w:rPr>
          <w:rFonts w:cs="Times New Roman"/>
          <w:noProof/>
        </w:rPr>
        <w:t>y room looking for options.</w:t>
      </w:r>
    </w:p>
    <w:p w14:paraId="18857D8E" w14:textId="7DABF57D" w:rsidR="00C349DF" w:rsidRPr="005B7C5C" w:rsidRDefault="00C349DF" w:rsidP="004537F7">
      <w:pPr>
        <w:rPr>
          <w:rFonts w:cs="Times New Roman"/>
          <w:noProof/>
        </w:rPr>
      </w:pPr>
      <w:r w:rsidRPr="005B7C5C">
        <w:rPr>
          <w:rFonts w:cs="Times New Roman"/>
          <w:noProof/>
        </w:rPr>
        <w:t>Suddenly the door behind them burst open</w:t>
      </w:r>
      <w:r w:rsidR="00332574" w:rsidRPr="005B7C5C">
        <w:rPr>
          <w:rFonts w:cs="Times New Roman"/>
          <w:noProof/>
        </w:rPr>
        <w:t>,</w:t>
      </w:r>
      <w:r w:rsidRPr="005B7C5C">
        <w:rPr>
          <w:rFonts w:cs="Times New Roman"/>
          <w:noProof/>
        </w:rPr>
        <w:t xml:space="preserve"> and for a second</w:t>
      </w:r>
      <w:r w:rsidR="0098002E">
        <w:rPr>
          <w:rFonts w:cs="Times New Roman"/>
          <w:noProof/>
        </w:rPr>
        <w:t>,</w:t>
      </w:r>
      <w:r w:rsidRPr="005B7C5C">
        <w:rPr>
          <w:rFonts w:cs="Times New Roman"/>
          <w:noProof/>
        </w:rPr>
        <w:t xml:space="preserve"> they thought they were under attack again.</w:t>
      </w:r>
      <w:r w:rsidR="00016159" w:rsidRPr="005B7C5C">
        <w:rPr>
          <w:rFonts w:cs="Times New Roman"/>
          <w:noProof/>
        </w:rPr>
        <w:t xml:space="preserve"> They turned</w:t>
      </w:r>
      <w:r w:rsidR="007C344D" w:rsidRPr="005B7C5C">
        <w:rPr>
          <w:rFonts w:cs="Times New Roman"/>
          <w:noProof/>
        </w:rPr>
        <w:t>,</w:t>
      </w:r>
      <w:r w:rsidR="00016159" w:rsidRPr="005B7C5C">
        <w:rPr>
          <w:rFonts w:cs="Times New Roman"/>
          <w:noProof/>
        </w:rPr>
        <w:t xml:space="preserve"> and SIMPOC was moving fast.</w:t>
      </w:r>
    </w:p>
    <w:p w14:paraId="6665EB26" w14:textId="7E688DDD" w:rsidR="00016159" w:rsidRPr="005B7C5C" w:rsidRDefault="00016159" w:rsidP="004537F7">
      <w:pPr>
        <w:rPr>
          <w:rFonts w:cs="Times New Roman"/>
          <w:noProof/>
        </w:rPr>
      </w:pPr>
      <w:r w:rsidRPr="005B7C5C">
        <w:rPr>
          <w:rFonts w:cs="Times New Roman"/>
          <w:noProof/>
        </w:rPr>
        <w:t>“What’s happening,” Tom yelled.</w:t>
      </w:r>
    </w:p>
    <w:p w14:paraId="0C17467B" w14:textId="48F5AA1B" w:rsidR="00016159" w:rsidRPr="005B7C5C" w:rsidRDefault="00016159" w:rsidP="004537F7">
      <w:pPr>
        <w:rPr>
          <w:rFonts w:cs="Times New Roman"/>
          <w:noProof/>
        </w:rPr>
      </w:pPr>
      <w:r w:rsidRPr="005B7C5C">
        <w:rPr>
          <w:rFonts w:cs="Times New Roman"/>
          <w:noProof/>
        </w:rPr>
        <w:t>“I’m sorry if I surprised you, but I’ve been busy. I noted the severity of the agent’s wounds</w:t>
      </w:r>
      <w:r w:rsidR="0098002E">
        <w:rPr>
          <w:rFonts w:cs="Times New Roman"/>
          <w:noProof/>
        </w:rPr>
        <w:t>,</w:t>
      </w:r>
      <w:r w:rsidRPr="005B7C5C">
        <w:rPr>
          <w:rFonts w:cs="Times New Roman"/>
          <w:noProof/>
        </w:rPr>
        <w:t xml:space="preserve"> </w:t>
      </w:r>
      <w:r w:rsidR="00221B4A" w:rsidRPr="005B7C5C">
        <w:rPr>
          <w:rFonts w:cs="Times New Roman"/>
          <w:noProof/>
        </w:rPr>
        <w:t xml:space="preserve">and </w:t>
      </w:r>
      <w:r w:rsidRPr="005B7C5C">
        <w:rPr>
          <w:rFonts w:cs="Times New Roman"/>
          <w:noProof/>
        </w:rPr>
        <w:t>I was concerned.”</w:t>
      </w:r>
    </w:p>
    <w:p w14:paraId="57E7731B" w14:textId="138BA4A7" w:rsidR="00016159" w:rsidRPr="005B7C5C" w:rsidRDefault="00016159" w:rsidP="004537F7">
      <w:pPr>
        <w:rPr>
          <w:rFonts w:cs="Times New Roman"/>
          <w:noProof/>
        </w:rPr>
      </w:pPr>
      <w:r w:rsidRPr="005B7C5C">
        <w:rPr>
          <w:rFonts w:cs="Times New Roman"/>
          <w:noProof/>
        </w:rPr>
        <w:t>“I’m glad we’re not under attack again. SIMPOC</w:t>
      </w:r>
      <w:r w:rsidR="0098002E">
        <w:rPr>
          <w:rFonts w:cs="Times New Roman"/>
          <w:noProof/>
        </w:rPr>
        <w:t>,</w:t>
      </w:r>
      <w:r w:rsidRPr="005B7C5C">
        <w:rPr>
          <w:rFonts w:cs="Times New Roman"/>
          <w:noProof/>
        </w:rPr>
        <w:t xml:space="preserve"> she’s not doing well. The wound is serious</w:t>
      </w:r>
      <w:r w:rsidR="007C344D" w:rsidRPr="005B7C5C">
        <w:rPr>
          <w:rFonts w:cs="Times New Roman"/>
          <w:noProof/>
        </w:rPr>
        <w:t>,</w:t>
      </w:r>
      <w:r w:rsidRPr="005B7C5C">
        <w:rPr>
          <w:rFonts w:cs="Times New Roman"/>
          <w:noProof/>
        </w:rPr>
        <w:t xml:space="preserve"> and we don’t have the right </w:t>
      </w:r>
      <w:r w:rsidRPr="005B7C5C">
        <w:rPr>
          <w:rFonts w:cs="Times New Roman"/>
          <w:noProof/>
        </w:rPr>
        <w:lastRenderedPageBreak/>
        <w:t xml:space="preserve">personnel yet. This </w:t>
      </w:r>
      <w:r w:rsidR="003D02EE" w:rsidRPr="005B7C5C">
        <w:rPr>
          <w:rFonts w:cs="Times New Roman"/>
          <w:noProof/>
        </w:rPr>
        <w:t xml:space="preserve">doctor </w:t>
      </w:r>
      <w:r w:rsidRPr="005B7C5C">
        <w:rPr>
          <w:rFonts w:cs="Times New Roman"/>
          <w:noProof/>
        </w:rPr>
        <w:t xml:space="preserve">is a </w:t>
      </w:r>
      <w:r w:rsidR="003D02EE" w:rsidRPr="005B7C5C">
        <w:rPr>
          <w:rFonts w:cs="Times New Roman"/>
          <w:noProof/>
        </w:rPr>
        <w:t>dentist</w:t>
      </w:r>
      <w:r w:rsidR="007C344D" w:rsidRPr="005B7C5C">
        <w:rPr>
          <w:rFonts w:cs="Times New Roman"/>
          <w:noProof/>
        </w:rPr>
        <w:t>,</w:t>
      </w:r>
      <w:r w:rsidRPr="005B7C5C">
        <w:rPr>
          <w:rFonts w:cs="Times New Roman"/>
          <w:noProof/>
        </w:rPr>
        <w:t xml:space="preserve"> and he doesn’t feel capable of performing the operation. There may be a surgeon in the area, but it would take hours to find them.”</w:t>
      </w:r>
    </w:p>
    <w:p w14:paraId="3103B650" w14:textId="611A3095" w:rsidR="00016159" w:rsidRPr="005B7C5C" w:rsidRDefault="00016159" w:rsidP="004537F7">
      <w:pPr>
        <w:rPr>
          <w:rFonts w:cs="Times New Roman"/>
          <w:noProof/>
        </w:rPr>
      </w:pPr>
      <w:r w:rsidRPr="005B7C5C">
        <w:rPr>
          <w:rFonts w:cs="Times New Roman"/>
          <w:noProof/>
        </w:rPr>
        <w:t>“Joan, Tom, Mr. President, Michael</w:t>
      </w:r>
      <w:r w:rsidR="0098002E">
        <w:rPr>
          <w:rFonts w:cs="Times New Roman"/>
          <w:noProof/>
        </w:rPr>
        <w:t>,</w:t>
      </w:r>
      <w:r w:rsidRPr="005B7C5C">
        <w:rPr>
          <w:rFonts w:cs="Times New Roman"/>
          <w:noProof/>
        </w:rPr>
        <w:t xml:space="preserve"> I have a suggestion,” said SIMPOC</w:t>
      </w:r>
      <w:r w:rsidR="0098002E">
        <w:rPr>
          <w:rFonts w:cs="Times New Roman"/>
          <w:noProof/>
        </w:rPr>
        <w:t>,</w:t>
      </w:r>
      <w:r w:rsidRPr="005B7C5C">
        <w:rPr>
          <w:rFonts w:cs="Times New Roman"/>
          <w:noProof/>
        </w:rPr>
        <w:t xml:space="preserve"> and he had everyone’s attention.</w:t>
      </w:r>
    </w:p>
    <w:p w14:paraId="1207D5C1" w14:textId="5939527F" w:rsidR="00016159" w:rsidRPr="005B7C5C" w:rsidRDefault="00016159" w:rsidP="004537F7">
      <w:pPr>
        <w:rPr>
          <w:rFonts w:cs="Times New Roman"/>
          <w:noProof/>
        </w:rPr>
      </w:pPr>
      <w:r w:rsidRPr="005B7C5C">
        <w:rPr>
          <w:rFonts w:cs="Times New Roman"/>
          <w:noProof/>
        </w:rPr>
        <w:t>As he spoke, Aaron and Barbara walked over to hear what he had to say.</w:t>
      </w:r>
    </w:p>
    <w:p w14:paraId="071EC694" w14:textId="45F23801" w:rsidR="00016159" w:rsidRPr="005B7C5C" w:rsidRDefault="00016159" w:rsidP="004537F7">
      <w:pPr>
        <w:rPr>
          <w:rFonts w:cs="Times New Roman"/>
          <w:noProof/>
        </w:rPr>
      </w:pPr>
      <w:r w:rsidRPr="005B7C5C">
        <w:rPr>
          <w:rFonts w:cs="Times New Roman"/>
          <w:noProof/>
        </w:rPr>
        <w:t>“This is a radical suggestion</w:t>
      </w:r>
      <w:r w:rsidR="007C344D" w:rsidRPr="005B7C5C">
        <w:rPr>
          <w:rFonts w:cs="Times New Roman"/>
          <w:noProof/>
        </w:rPr>
        <w:t>,</w:t>
      </w:r>
      <w:r w:rsidRPr="005B7C5C">
        <w:rPr>
          <w:rFonts w:cs="Times New Roman"/>
          <w:noProof/>
        </w:rPr>
        <w:t xml:space="preserve"> but I think that it is the best option. I spoke to you about the advanced medical capabilities onboard the Capital Ships. They have devices that are far beyond our understanding. Their data sets cover many biological creatures</w:t>
      </w:r>
      <w:r w:rsidR="007C344D" w:rsidRPr="005B7C5C">
        <w:rPr>
          <w:rFonts w:cs="Times New Roman"/>
          <w:noProof/>
        </w:rPr>
        <w:t>,</w:t>
      </w:r>
      <w:r w:rsidRPr="005B7C5C">
        <w:rPr>
          <w:rFonts w:cs="Times New Roman"/>
          <w:noProof/>
        </w:rPr>
        <w:t xml:space="preserve"> and they have automated methods to record the necessary information for a new creature. I propose that we use those capabilities for this agent. The medical devices are more than capable of meas</w:t>
      </w:r>
      <w:r w:rsidR="007C344D" w:rsidRPr="005B7C5C">
        <w:rPr>
          <w:rFonts w:cs="Times New Roman"/>
          <w:noProof/>
        </w:rPr>
        <w:t>ur</w:t>
      </w:r>
      <w:r w:rsidRPr="005B7C5C">
        <w:rPr>
          <w:rFonts w:cs="Times New Roman"/>
          <w:noProof/>
        </w:rPr>
        <w:t>ing her physiology, bone structure</w:t>
      </w:r>
      <w:r w:rsidR="007C344D" w:rsidRPr="005B7C5C">
        <w:rPr>
          <w:rFonts w:cs="Times New Roman"/>
          <w:noProof/>
        </w:rPr>
        <w:t>,</w:t>
      </w:r>
      <w:r w:rsidRPr="005B7C5C">
        <w:rPr>
          <w:rFonts w:cs="Times New Roman"/>
          <w:noProof/>
        </w:rPr>
        <w:t xml:space="preserve"> and organ operation. We can let the system take the necessary measurements</w:t>
      </w:r>
      <w:r w:rsidR="007C344D" w:rsidRPr="005B7C5C">
        <w:rPr>
          <w:rFonts w:cs="Times New Roman"/>
          <w:noProof/>
        </w:rPr>
        <w:t>,</w:t>
      </w:r>
      <w:r w:rsidRPr="005B7C5C">
        <w:rPr>
          <w:rFonts w:cs="Times New Roman"/>
          <w:noProof/>
        </w:rPr>
        <w:t xml:space="preserve"> and if everyone is sati</w:t>
      </w:r>
      <w:r w:rsidR="007C344D" w:rsidRPr="005B7C5C">
        <w:rPr>
          <w:rFonts w:cs="Times New Roman"/>
          <w:noProof/>
        </w:rPr>
        <w:t>s</w:t>
      </w:r>
      <w:r w:rsidRPr="005B7C5C">
        <w:rPr>
          <w:rFonts w:cs="Times New Roman"/>
          <w:noProof/>
        </w:rPr>
        <w:t>fied, we could allow it to repair the damage.”</w:t>
      </w:r>
    </w:p>
    <w:p w14:paraId="0B8D0ABE" w14:textId="54521860" w:rsidR="00016159" w:rsidRPr="005B7C5C" w:rsidRDefault="00016159" w:rsidP="004537F7">
      <w:pPr>
        <w:rPr>
          <w:rFonts w:cs="Times New Roman"/>
          <w:noProof/>
        </w:rPr>
      </w:pPr>
      <w:r w:rsidRPr="005B7C5C">
        <w:rPr>
          <w:rFonts w:cs="Times New Roman"/>
          <w:noProof/>
        </w:rPr>
        <w:t>The expressions on everyone’s faces made their feelings explicitly clear, absolute confusion and disbelief.</w:t>
      </w:r>
    </w:p>
    <w:p w14:paraId="55E9EB01" w14:textId="4D82231E" w:rsidR="00016159" w:rsidRPr="005B7C5C" w:rsidRDefault="00016159" w:rsidP="004537F7">
      <w:pPr>
        <w:rPr>
          <w:rFonts w:cs="Times New Roman"/>
          <w:noProof/>
        </w:rPr>
      </w:pPr>
      <w:r w:rsidRPr="005B7C5C">
        <w:rPr>
          <w:rFonts w:cs="Times New Roman"/>
          <w:noProof/>
        </w:rPr>
        <w:t>“You’ve got to be kidding me?” Aaron asked.</w:t>
      </w:r>
    </w:p>
    <w:p w14:paraId="148A1E47" w14:textId="146D3056" w:rsidR="00016159" w:rsidRPr="005B7C5C" w:rsidRDefault="00016159" w:rsidP="004537F7">
      <w:pPr>
        <w:rPr>
          <w:rFonts w:cs="Times New Roman"/>
          <w:noProof/>
        </w:rPr>
      </w:pPr>
      <w:r w:rsidRPr="005B7C5C">
        <w:rPr>
          <w:rFonts w:cs="Times New Roman"/>
          <w:noProof/>
        </w:rPr>
        <w:t>“Aaron, do you have a better option</w:t>
      </w:r>
      <w:r w:rsidR="0098002E">
        <w:rPr>
          <w:rFonts w:cs="Times New Roman"/>
          <w:noProof/>
        </w:rPr>
        <w:t>?</w:t>
      </w:r>
      <w:r w:rsidRPr="005B7C5C">
        <w:rPr>
          <w:rFonts w:cs="Times New Roman"/>
          <w:noProof/>
        </w:rPr>
        <w:t xml:space="preserve"> How long will she live?” Michael asked.</w:t>
      </w:r>
    </w:p>
    <w:p w14:paraId="758349C9" w14:textId="35F9917B" w:rsidR="00016159" w:rsidRPr="005B7C5C" w:rsidRDefault="00016159" w:rsidP="004537F7">
      <w:pPr>
        <w:rPr>
          <w:rFonts w:cs="Times New Roman"/>
          <w:noProof/>
        </w:rPr>
      </w:pPr>
      <w:r w:rsidRPr="005B7C5C">
        <w:rPr>
          <w:rFonts w:cs="Times New Roman"/>
          <w:noProof/>
        </w:rPr>
        <w:t>Aaron took a deep breath</w:t>
      </w:r>
      <w:r w:rsidR="0098002E">
        <w:rPr>
          <w:rFonts w:cs="Times New Roman"/>
          <w:noProof/>
        </w:rPr>
        <w:t>,</w:t>
      </w:r>
      <w:r w:rsidRPr="005B7C5C">
        <w:rPr>
          <w:rFonts w:cs="Times New Roman"/>
          <w:noProof/>
        </w:rPr>
        <w:t xml:space="preserve"> and a look of defeat came across his face. I doubt she’ll last more than an hour or two.”</w:t>
      </w:r>
    </w:p>
    <w:p w14:paraId="60B5C3F5" w14:textId="424EFA78" w:rsidR="00016159" w:rsidRPr="005B7C5C" w:rsidRDefault="00016159" w:rsidP="004537F7">
      <w:pPr>
        <w:rPr>
          <w:rFonts w:cs="Times New Roman"/>
          <w:noProof/>
        </w:rPr>
      </w:pPr>
      <w:r w:rsidRPr="005B7C5C">
        <w:rPr>
          <w:rFonts w:cs="Times New Roman"/>
          <w:noProof/>
        </w:rPr>
        <w:t>“Then we have no option,” Michael said. “If you can’t do anything</w:t>
      </w:r>
      <w:r w:rsidR="0098002E">
        <w:rPr>
          <w:rFonts w:cs="Times New Roman"/>
          <w:noProof/>
        </w:rPr>
        <w:t>,</w:t>
      </w:r>
      <w:r w:rsidRPr="005B7C5C">
        <w:rPr>
          <w:rFonts w:cs="Times New Roman"/>
          <w:noProof/>
        </w:rPr>
        <w:t xml:space="preserve"> then we go where we have a chance.”</w:t>
      </w:r>
    </w:p>
    <w:p w14:paraId="5398DD1D" w14:textId="5232942D" w:rsidR="00016159" w:rsidRPr="005B7C5C" w:rsidRDefault="00016159" w:rsidP="004537F7">
      <w:pPr>
        <w:rPr>
          <w:rFonts w:cs="Times New Roman"/>
          <w:noProof/>
        </w:rPr>
      </w:pPr>
      <w:r w:rsidRPr="005B7C5C">
        <w:rPr>
          <w:rFonts w:cs="Times New Roman"/>
          <w:noProof/>
        </w:rPr>
        <w:lastRenderedPageBreak/>
        <w:t>With no better options, there was a moment of silence then the decision was made.</w:t>
      </w:r>
    </w:p>
    <w:p w14:paraId="796B5BBC" w14:textId="6C388DDE" w:rsidR="00016159" w:rsidRPr="005B7C5C" w:rsidRDefault="00016159" w:rsidP="004537F7">
      <w:pPr>
        <w:rPr>
          <w:rFonts w:cs="Times New Roman"/>
          <w:noProof/>
        </w:rPr>
      </w:pPr>
      <w:r w:rsidRPr="005B7C5C">
        <w:rPr>
          <w:rFonts w:cs="Times New Roman"/>
          <w:noProof/>
        </w:rPr>
        <w:t>“I have a shuttle in the parking lot</w:t>
      </w:r>
      <w:r w:rsidR="0098002E">
        <w:rPr>
          <w:rFonts w:cs="Times New Roman"/>
          <w:noProof/>
        </w:rPr>
        <w:t>;</w:t>
      </w:r>
      <w:r w:rsidRPr="005B7C5C">
        <w:rPr>
          <w:rFonts w:cs="Times New Roman"/>
          <w:noProof/>
        </w:rPr>
        <w:t xml:space="preserve"> we can take her to the Chevesky immediately,” SIMPOC said to the overwhelmed group.</w:t>
      </w:r>
    </w:p>
    <w:p w14:paraId="31154706" w14:textId="5B7AAEDC" w:rsidR="00016159" w:rsidRPr="005B7C5C" w:rsidRDefault="00016159" w:rsidP="004537F7">
      <w:pPr>
        <w:rPr>
          <w:rFonts w:cs="Times New Roman"/>
          <w:noProof/>
        </w:rPr>
      </w:pPr>
      <w:r w:rsidRPr="005B7C5C">
        <w:rPr>
          <w:rFonts w:cs="Times New Roman"/>
          <w:noProof/>
        </w:rPr>
        <w:t>“Go,” Michael said.</w:t>
      </w:r>
    </w:p>
    <w:p w14:paraId="0C931B8C" w14:textId="40CE1165" w:rsidR="00016159" w:rsidRPr="005B7C5C" w:rsidRDefault="00016159" w:rsidP="004537F7">
      <w:pPr>
        <w:rPr>
          <w:rFonts w:cs="Times New Roman"/>
          <w:noProof/>
        </w:rPr>
      </w:pPr>
      <w:r w:rsidRPr="005B7C5C">
        <w:rPr>
          <w:rFonts w:cs="Times New Roman"/>
          <w:noProof/>
        </w:rPr>
        <w:t>Within seconds</w:t>
      </w:r>
      <w:r w:rsidR="007C344D" w:rsidRPr="005B7C5C">
        <w:rPr>
          <w:rFonts w:cs="Times New Roman"/>
          <w:noProof/>
        </w:rPr>
        <w:t>,</w:t>
      </w:r>
      <w:r w:rsidRPr="005B7C5C">
        <w:rPr>
          <w:rFonts w:cs="Times New Roman"/>
          <w:noProof/>
        </w:rPr>
        <w:t xml:space="preserve"> Ruth and the gurney she was laying on were picked up by SIMPOC</w:t>
      </w:r>
      <w:r w:rsidR="007C344D" w:rsidRPr="005B7C5C">
        <w:rPr>
          <w:rFonts w:cs="Times New Roman"/>
          <w:noProof/>
        </w:rPr>
        <w:t>,</w:t>
      </w:r>
      <w:r w:rsidRPr="005B7C5C">
        <w:rPr>
          <w:rFonts w:cs="Times New Roman"/>
          <w:noProof/>
        </w:rPr>
        <w:t xml:space="preserve"> and he was moving through the lobby. Barbara was racing along beside him</w:t>
      </w:r>
      <w:r w:rsidR="0098002E">
        <w:rPr>
          <w:rFonts w:cs="Times New Roman"/>
          <w:noProof/>
        </w:rPr>
        <w:t>,</w:t>
      </w:r>
      <w:r w:rsidRPr="005B7C5C">
        <w:rPr>
          <w:rFonts w:cs="Times New Roman"/>
          <w:noProof/>
        </w:rPr>
        <w:t xml:space="preserve"> carrying the IV bottle. The President of the United States, Michael, Tom, Joan</w:t>
      </w:r>
      <w:r w:rsidR="00332574" w:rsidRPr="005B7C5C">
        <w:rPr>
          <w:rFonts w:cs="Times New Roman"/>
          <w:noProof/>
        </w:rPr>
        <w:t>,</w:t>
      </w:r>
      <w:r w:rsidRPr="005B7C5C">
        <w:rPr>
          <w:rFonts w:cs="Times New Roman"/>
          <w:noProof/>
        </w:rPr>
        <w:t xml:space="preserve"> and Aaron</w:t>
      </w:r>
      <w:r w:rsidR="0098002E">
        <w:rPr>
          <w:rFonts w:cs="Times New Roman"/>
          <w:noProof/>
        </w:rPr>
        <w:t>,</w:t>
      </w:r>
      <w:r w:rsidRPr="005B7C5C">
        <w:rPr>
          <w:rFonts w:cs="Times New Roman"/>
          <w:noProof/>
        </w:rPr>
        <w:t xml:space="preserve"> were doing their best to keep up.</w:t>
      </w:r>
    </w:p>
    <w:p w14:paraId="5BB4D418" w14:textId="79DB818A" w:rsidR="00016159" w:rsidRPr="005B7C5C" w:rsidRDefault="00016159" w:rsidP="004537F7">
      <w:pPr>
        <w:rPr>
          <w:rFonts w:cs="Times New Roman"/>
          <w:noProof/>
        </w:rPr>
      </w:pPr>
      <w:r w:rsidRPr="005B7C5C">
        <w:rPr>
          <w:rFonts w:cs="Times New Roman"/>
          <w:noProof/>
        </w:rPr>
        <w:t>The group moved quickly to the shuttle</w:t>
      </w:r>
      <w:r w:rsidR="0098002E">
        <w:rPr>
          <w:rFonts w:cs="Times New Roman"/>
          <w:noProof/>
        </w:rPr>
        <w:t>,</w:t>
      </w:r>
      <w:r w:rsidRPr="005B7C5C">
        <w:rPr>
          <w:rFonts w:cs="Times New Roman"/>
          <w:noProof/>
        </w:rPr>
        <w:t xml:space="preserve"> and Tom jumped into the pilot seat. The moment the hatch was closed and the gurney was secured</w:t>
      </w:r>
      <w:r w:rsidR="0098002E">
        <w:rPr>
          <w:rFonts w:cs="Times New Roman"/>
          <w:noProof/>
        </w:rPr>
        <w:t>,</w:t>
      </w:r>
      <w:r w:rsidRPr="005B7C5C">
        <w:rPr>
          <w:rFonts w:cs="Times New Roman"/>
          <w:noProof/>
        </w:rPr>
        <w:t xml:space="preserve"> the vehicle </w:t>
      </w:r>
      <w:r w:rsidR="0098002E">
        <w:rPr>
          <w:rFonts w:cs="Times New Roman"/>
          <w:noProof/>
        </w:rPr>
        <w:t>lifted</w:t>
      </w:r>
      <w:r w:rsidRPr="005B7C5C">
        <w:rPr>
          <w:rFonts w:cs="Times New Roman"/>
          <w:noProof/>
        </w:rPr>
        <w:t xml:space="preserve"> off the parking lot.</w:t>
      </w:r>
    </w:p>
    <w:p w14:paraId="6A479F4F" w14:textId="34F36DA4" w:rsidR="00016159" w:rsidRPr="005B7C5C" w:rsidRDefault="00016159" w:rsidP="004537F7">
      <w:pPr>
        <w:rPr>
          <w:rFonts w:cs="Times New Roman"/>
          <w:noProof/>
        </w:rPr>
      </w:pPr>
      <w:r w:rsidRPr="005B7C5C">
        <w:rPr>
          <w:rFonts w:cs="Times New Roman"/>
          <w:noProof/>
        </w:rPr>
        <w:t>“Sir, should you be going?” Michael asked the president when he noticed that he was sitting next to him.</w:t>
      </w:r>
    </w:p>
    <w:p w14:paraId="79C20271" w14:textId="72F01A0A" w:rsidR="00016159" w:rsidRPr="005B7C5C" w:rsidRDefault="00016159" w:rsidP="004537F7">
      <w:pPr>
        <w:rPr>
          <w:rFonts w:cs="Times New Roman"/>
          <w:noProof/>
        </w:rPr>
      </w:pPr>
      <w:r w:rsidRPr="005B7C5C">
        <w:rPr>
          <w:rFonts w:cs="Times New Roman"/>
          <w:noProof/>
        </w:rPr>
        <w:t>“She saved my life, and I want to be with her.”</w:t>
      </w:r>
    </w:p>
    <w:p w14:paraId="0023F908" w14:textId="5012E0F6" w:rsidR="00016159" w:rsidRPr="005B7C5C" w:rsidRDefault="00016159" w:rsidP="004537F7">
      <w:pPr>
        <w:rPr>
          <w:rFonts w:cs="Times New Roman"/>
          <w:noProof/>
        </w:rPr>
      </w:pPr>
      <w:r w:rsidRPr="005B7C5C">
        <w:rPr>
          <w:rFonts w:cs="Times New Roman"/>
          <w:noProof/>
        </w:rPr>
        <w:t>Michael just nodded and turned his attention back to Ruth.</w:t>
      </w:r>
    </w:p>
    <w:p w14:paraId="78F6D86A" w14:textId="73029C14" w:rsidR="007C40B6" w:rsidRPr="005B7C5C" w:rsidRDefault="007C40B6" w:rsidP="004537F7">
      <w:pPr>
        <w:rPr>
          <w:rFonts w:cs="Times New Roman"/>
          <w:noProof/>
        </w:rPr>
      </w:pPr>
      <w:r w:rsidRPr="005B7C5C">
        <w:rPr>
          <w:rFonts w:cs="Times New Roman"/>
          <w:noProof/>
        </w:rPr>
        <w:t>“Tom, there is a docking station nearer to the operating areas. It is a larger door made to load and unload raw materials. The passage from there to the operating area is pressurized</w:t>
      </w:r>
      <w:r w:rsidR="00332574" w:rsidRPr="005B7C5C">
        <w:rPr>
          <w:rFonts w:cs="Times New Roman"/>
          <w:noProof/>
        </w:rPr>
        <w:t>;</w:t>
      </w:r>
      <w:r w:rsidRPr="005B7C5C">
        <w:rPr>
          <w:rFonts w:cs="Times New Roman"/>
          <w:noProof/>
        </w:rPr>
        <w:t xml:space="preserve"> I suggest that you enter there. I have already opened the door.”</w:t>
      </w:r>
    </w:p>
    <w:p w14:paraId="7F4D1208" w14:textId="4EDC1B55" w:rsidR="007C40B6" w:rsidRPr="005B7C5C" w:rsidRDefault="007C40B6" w:rsidP="004537F7">
      <w:pPr>
        <w:rPr>
          <w:rFonts w:cs="Times New Roman"/>
          <w:noProof/>
        </w:rPr>
      </w:pPr>
      <w:r w:rsidRPr="005B7C5C">
        <w:rPr>
          <w:rFonts w:cs="Times New Roman"/>
          <w:noProof/>
        </w:rPr>
        <w:t>Tom didn’t say much, just maneuvered to the front of the Chevesky un</w:t>
      </w:r>
      <w:r w:rsidR="007C344D" w:rsidRPr="005B7C5C">
        <w:rPr>
          <w:rFonts w:cs="Times New Roman"/>
          <w:noProof/>
        </w:rPr>
        <w:t>ti</w:t>
      </w:r>
      <w:r w:rsidRPr="005B7C5C">
        <w:rPr>
          <w:rFonts w:cs="Times New Roman"/>
          <w:noProof/>
        </w:rPr>
        <w:t>l he saw the open door. Waiting for Tom to get to the dock wasn’t a long time</w:t>
      </w:r>
      <w:r w:rsidR="007C344D" w:rsidRPr="005B7C5C">
        <w:rPr>
          <w:rFonts w:cs="Times New Roman"/>
          <w:noProof/>
        </w:rPr>
        <w:t>,</w:t>
      </w:r>
      <w:r w:rsidRPr="005B7C5C">
        <w:rPr>
          <w:rFonts w:cs="Times New Roman"/>
          <w:noProof/>
        </w:rPr>
        <w:t xml:space="preserve"> but it seemed to drag on for a long time. As soon as they were inside the Chevesky, everything happen</w:t>
      </w:r>
      <w:r w:rsidR="00221B4A" w:rsidRPr="005B7C5C">
        <w:rPr>
          <w:rFonts w:cs="Times New Roman"/>
          <w:noProof/>
        </w:rPr>
        <w:t>ed</w:t>
      </w:r>
      <w:r w:rsidRPr="005B7C5C">
        <w:rPr>
          <w:rFonts w:cs="Times New Roman"/>
          <w:noProof/>
        </w:rPr>
        <w:t xml:space="preserve"> at once.</w:t>
      </w:r>
    </w:p>
    <w:p w14:paraId="1702A4D9" w14:textId="7505906D" w:rsidR="007C40B6" w:rsidRPr="005B7C5C" w:rsidRDefault="007C40B6" w:rsidP="004537F7">
      <w:pPr>
        <w:rPr>
          <w:rFonts w:cs="Times New Roman"/>
          <w:noProof/>
        </w:rPr>
      </w:pPr>
      <w:r w:rsidRPr="005B7C5C">
        <w:rPr>
          <w:rFonts w:cs="Times New Roman"/>
          <w:noProof/>
        </w:rPr>
        <w:lastRenderedPageBreak/>
        <w:t>When they had moved Ruth and her gurney into the hallway, Tom asked, “</w:t>
      </w:r>
      <w:r w:rsidR="00CB3607" w:rsidRPr="005B7C5C">
        <w:rPr>
          <w:rFonts w:cs="Times New Roman"/>
          <w:noProof/>
        </w:rPr>
        <w:t>Okay</w:t>
      </w:r>
      <w:r w:rsidR="0098002E">
        <w:rPr>
          <w:rFonts w:cs="Times New Roman"/>
          <w:noProof/>
        </w:rPr>
        <w:t>,</w:t>
      </w:r>
      <w:r w:rsidRPr="005B7C5C">
        <w:rPr>
          <w:rFonts w:cs="Times New Roman"/>
          <w:noProof/>
        </w:rPr>
        <w:t xml:space="preserve"> what do we do?”</w:t>
      </w:r>
    </w:p>
    <w:p w14:paraId="39992D03" w14:textId="7182AB31" w:rsidR="007C40B6" w:rsidRPr="005B7C5C" w:rsidRDefault="007C40B6" w:rsidP="004537F7">
      <w:pPr>
        <w:rPr>
          <w:rFonts w:cs="Times New Roman"/>
          <w:noProof/>
        </w:rPr>
      </w:pPr>
      <w:r w:rsidRPr="005B7C5C">
        <w:rPr>
          <w:rFonts w:cs="Times New Roman"/>
          <w:noProof/>
        </w:rPr>
        <w:t>“Before we do anything</w:t>
      </w:r>
      <w:r w:rsidR="0098002E">
        <w:rPr>
          <w:rFonts w:cs="Times New Roman"/>
          <w:noProof/>
        </w:rPr>
        <w:t>,</w:t>
      </w:r>
      <w:r w:rsidRPr="005B7C5C">
        <w:rPr>
          <w:rFonts w:cs="Times New Roman"/>
          <w:noProof/>
        </w:rPr>
        <w:t xml:space="preserve"> I want to know what’s happening,” Aaron said.</w:t>
      </w:r>
    </w:p>
    <w:p w14:paraId="39A8639E" w14:textId="3CEE71E9" w:rsidR="007C40B6" w:rsidRPr="005B7C5C" w:rsidRDefault="007C40B6" w:rsidP="004537F7">
      <w:pPr>
        <w:rPr>
          <w:rFonts w:cs="Times New Roman"/>
          <w:noProof/>
        </w:rPr>
      </w:pPr>
      <w:r w:rsidRPr="005B7C5C">
        <w:rPr>
          <w:rFonts w:cs="Times New Roman"/>
          <w:noProof/>
        </w:rPr>
        <w:t>“Doctor, this is a fully automated process. There is a small room ahead and an articulating table on which we’ll place Ruth. At that point, we’ll go to a sma</w:t>
      </w:r>
      <w:r w:rsidR="007C344D" w:rsidRPr="005B7C5C">
        <w:rPr>
          <w:rFonts w:cs="Times New Roman"/>
          <w:noProof/>
        </w:rPr>
        <w:t>l</w:t>
      </w:r>
      <w:r w:rsidRPr="005B7C5C">
        <w:rPr>
          <w:rFonts w:cs="Times New Roman"/>
          <w:noProof/>
        </w:rPr>
        <w:t>l control room</w:t>
      </w:r>
      <w:r w:rsidR="00332574" w:rsidRPr="005B7C5C">
        <w:rPr>
          <w:rFonts w:cs="Times New Roman"/>
          <w:noProof/>
        </w:rPr>
        <w:t>,</w:t>
      </w:r>
      <w:r w:rsidRPr="005B7C5C">
        <w:rPr>
          <w:rFonts w:cs="Times New Roman"/>
          <w:noProof/>
        </w:rPr>
        <w:t xml:space="preserve"> and when I initiate the process</w:t>
      </w:r>
      <w:r w:rsidR="0098002E">
        <w:rPr>
          <w:rFonts w:cs="Times New Roman"/>
          <w:noProof/>
        </w:rPr>
        <w:t>,</w:t>
      </w:r>
      <w:r w:rsidRPr="005B7C5C">
        <w:rPr>
          <w:rFonts w:cs="Times New Roman"/>
          <w:noProof/>
        </w:rPr>
        <w:t xml:space="preserve"> the mechanisms will take over,” SIMPOC explained.</w:t>
      </w:r>
    </w:p>
    <w:p w14:paraId="3CA4E2D0" w14:textId="52F4278C" w:rsidR="007C40B6" w:rsidRPr="005B7C5C" w:rsidRDefault="007C40B6" w:rsidP="004537F7">
      <w:pPr>
        <w:rPr>
          <w:rFonts w:cs="Times New Roman"/>
          <w:noProof/>
        </w:rPr>
      </w:pPr>
      <w:r w:rsidRPr="005B7C5C">
        <w:rPr>
          <w:rFonts w:cs="Times New Roman"/>
          <w:noProof/>
        </w:rPr>
        <w:t>“What will the machines do to her,” Aaron asked with some irritation in his voice.</w:t>
      </w:r>
    </w:p>
    <w:p w14:paraId="7B9E143A" w14:textId="546612E6" w:rsidR="007C40B6" w:rsidRPr="005B7C5C" w:rsidRDefault="007C40B6" w:rsidP="004537F7">
      <w:pPr>
        <w:rPr>
          <w:rFonts w:cs="Times New Roman"/>
          <w:noProof/>
        </w:rPr>
      </w:pPr>
      <w:r w:rsidRPr="005B7C5C">
        <w:rPr>
          <w:rFonts w:cs="Times New Roman"/>
          <w:noProof/>
        </w:rPr>
        <w:t>“We must remove her clothing</w:t>
      </w:r>
      <w:r w:rsidR="0098002E">
        <w:rPr>
          <w:rFonts w:cs="Times New Roman"/>
          <w:noProof/>
        </w:rPr>
        <w:t>,</w:t>
      </w:r>
      <w:r w:rsidRPr="005B7C5C">
        <w:rPr>
          <w:rFonts w:cs="Times New Roman"/>
          <w:noProof/>
        </w:rPr>
        <w:t xml:space="preserve"> and when she is on the table</w:t>
      </w:r>
      <w:r w:rsidR="0098002E">
        <w:rPr>
          <w:rFonts w:cs="Times New Roman"/>
          <w:noProof/>
        </w:rPr>
        <w:t>,</w:t>
      </w:r>
      <w:r w:rsidRPr="005B7C5C">
        <w:rPr>
          <w:rFonts w:cs="Times New Roman"/>
          <w:noProof/>
        </w:rPr>
        <w:t xml:space="preserve"> scans will be done. They are similar to our C</w:t>
      </w:r>
      <w:r w:rsidR="0098002E">
        <w:rPr>
          <w:rFonts w:cs="Times New Roman"/>
          <w:noProof/>
        </w:rPr>
        <w:t>T s</w:t>
      </w:r>
      <w:r w:rsidRPr="005B7C5C">
        <w:rPr>
          <w:rFonts w:cs="Times New Roman"/>
          <w:noProof/>
        </w:rPr>
        <w:t>cans, MRI’s and other diagnostic tools. Her blood will be sampled</w:t>
      </w:r>
      <w:r w:rsidR="007C344D" w:rsidRPr="005B7C5C">
        <w:rPr>
          <w:rFonts w:cs="Times New Roman"/>
          <w:noProof/>
        </w:rPr>
        <w:t>,</w:t>
      </w:r>
      <w:r w:rsidRPr="005B7C5C">
        <w:rPr>
          <w:rFonts w:cs="Times New Roman"/>
          <w:noProof/>
        </w:rPr>
        <w:t xml:space="preserve"> and then the system will build a 3D model of her body. After </w:t>
      </w:r>
      <w:r w:rsidR="0098002E">
        <w:rPr>
          <w:rFonts w:cs="Times New Roman"/>
          <w:noProof/>
        </w:rPr>
        <w:t>analyzing</w:t>
      </w:r>
      <w:r w:rsidRPr="005B7C5C">
        <w:rPr>
          <w:rFonts w:cs="Times New Roman"/>
          <w:noProof/>
        </w:rPr>
        <w:t xml:space="preserve"> her blood and is ready to begin, we can stop the process or allow it to continue. I suggest we take a few minutes to review the data in the system and the accuracy of the scans</w:t>
      </w:r>
      <w:r w:rsidR="00332574" w:rsidRPr="005B7C5C">
        <w:rPr>
          <w:rFonts w:cs="Times New Roman"/>
          <w:noProof/>
        </w:rPr>
        <w:t>;</w:t>
      </w:r>
      <w:r w:rsidRPr="005B7C5C">
        <w:rPr>
          <w:rFonts w:cs="Times New Roman"/>
          <w:noProof/>
        </w:rPr>
        <w:t xml:space="preserve"> then the decision can be made to continue.”</w:t>
      </w:r>
    </w:p>
    <w:p w14:paraId="25AF5010" w14:textId="48B615A3" w:rsidR="007C40B6" w:rsidRPr="005B7C5C" w:rsidRDefault="007C40B6" w:rsidP="004537F7">
      <w:pPr>
        <w:rPr>
          <w:rFonts w:cs="Times New Roman"/>
          <w:noProof/>
        </w:rPr>
      </w:pPr>
      <w:r w:rsidRPr="005B7C5C">
        <w:rPr>
          <w:rFonts w:cs="Times New Roman"/>
          <w:noProof/>
        </w:rPr>
        <w:t>“As long as we can stop it,” Aaron said vehemently.</w:t>
      </w:r>
    </w:p>
    <w:p w14:paraId="0C68D9BF" w14:textId="288DA643" w:rsidR="00180F26" w:rsidRPr="005B7C5C" w:rsidRDefault="00180F26" w:rsidP="004537F7">
      <w:pPr>
        <w:rPr>
          <w:rFonts w:cs="Times New Roman"/>
          <w:noProof/>
        </w:rPr>
      </w:pPr>
      <w:r w:rsidRPr="005B7C5C">
        <w:rPr>
          <w:rFonts w:cs="Times New Roman"/>
          <w:noProof/>
        </w:rPr>
        <w:t>“Time is wasting,” Michael said behind them.</w:t>
      </w:r>
    </w:p>
    <w:p w14:paraId="5D301D33" w14:textId="36CEFCD4" w:rsidR="00180F26" w:rsidRPr="005B7C5C" w:rsidRDefault="00180F26" w:rsidP="004537F7">
      <w:pPr>
        <w:rPr>
          <w:rFonts w:cs="Times New Roman"/>
          <w:noProof/>
        </w:rPr>
      </w:pPr>
      <w:r w:rsidRPr="005B7C5C">
        <w:rPr>
          <w:rFonts w:cs="Times New Roman"/>
          <w:noProof/>
        </w:rPr>
        <w:t>They rolled Ruth’s gurney the few feet to the operating room. The opening was barely large enough to look in. When SIMPOC initiated the systems</w:t>
      </w:r>
      <w:r w:rsidR="007C344D" w:rsidRPr="005B7C5C">
        <w:rPr>
          <w:rFonts w:cs="Times New Roman"/>
          <w:noProof/>
        </w:rPr>
        <w:t>,</w:t>
      </w:r>
      <w:r w:rsidRPr="005B7C5C">
        <w:rPr>
          <w:rFonts w:cs="Times New Roman"/>
          <w:noProof/>
        </w:rPr>
        <w:t xml:space="preserve"> a table extended into the hallway.</w:t>
      </w:r>
    </w:p>
    <w:p w14:paraId="6782F6EF" w14:textId="3C14F31D" w:rsidR="00180F26" w:rsidRPr="005B7C5C" w:rsidRDefault="00180F26" w:rsidP="004537F7">
      <w:pPr>
        <w:rPr>
          <w:rFonts w:cs="Times New Roman"/>
          <w:noProof/>
        </w:rPr>
      </w:pPr>
      <w:r w:rsidRPr="005B7C5C">
        <w:rPr>
          <w:rFonts w:cs="Times New Roman"/>
          <w:noProof/>
        </w:rPr>
        <w:t>Aaron looked in and saw equipment he couldn’t begin to understand. In</w:t>
      </w:r>
      <w:r w:rsidR="00074598" w:rsidRPr="005B7C5C">
        <w:rPr>
          <w:rFonts w:cs="Times New Roman"/>
          <w:noProof/>
        </w:rPr>
        <w:t xml:space="preserve"> all</w:t>
      </w:r>
      <w:r w:rsidRPr="005B7C5C">
        <w:rPr>
          <w:rFonts w:cs="Times New Roman"/>
          <w:noProof/>
        </w:rPr>
        <w:t xml:space="preserve"> the mechanics</w:t>
      </w:r>
      <w:r w:rsidR="007C344D" w:rsidRPr="005B7C5C">
        <w:rPr>
          <w:rFonts w:cs="Times New Roman"/>
          <w:noProof/>
        </w:rPr>
        <w:t>,</w:t>
      </w:r>
      <w:r w:rsidRPr="005B7C5C">
        <w:rPr>
          <w:rFonts w:cs="Times New Roman"/>
          <w:noProof/>
        </w:rPr>
        <w:t xml:space="preserve"> there was a space large enough for the table to retract.</w:t>
      </w:r>
    </w:p>
    <w:p w14:paraId="7219A91A" w14:textId="5063A283" w:rsidR="00180F26" w:rsidRPr="005B7C5C" w:rsidRDefault="00180F26" w:rsidP="004537F7">
      <w:pPr>
        <w:rPr>
          <w:rFonts w:cs="Times New Roman"/>
          <w:noProof/>
        </w:rPr>
      </w:pPr>
      <w:r w:rsidRPr="005B7C5C">
        <w:rPr>
          <w:rFonts w:cs="Times New Roman"/>
          <w:noProof/>
        </w:rPr>
        <w:lastRenderedPageBreak/>
        <w:t>“Is that area clean,” he yelled to SIMPOC.</w:t>
      </w:r>
    </w:p>
    <w:p w14:paraId="195E6DDC" w14:textId="6AEFE37C" w:rsidR="00180F26" w:rsidRPr="005B7C5C" w:rsidRDefault="00180F26" w:rsidP="004537F7">
      <w:pPr>
        <w:rPr>
          <w:rFonts w:cs="Times New Roman"/>
          <w:noProof/>
        </w:rPr>
      </w:pPr>
      <w:r w:rsidRPr="005B7C5C">
        <w:rPr>
          <w:rFonts w:cs="Times New Roman"/>
          <w:noProof/>
        </w:rPr>
        <w:t>“The first step in the process is to dis</w:t>
      </w:r>
      <w:r w:rsidR="007C344D" w:rsidRPr="005B7C5C">
        <w:rPr>
          <w:rFonts w:cs="Times New Roman"/>
          <w:noProof/>
        </w:rPr>
        <w:t>i</w:t>
      </w:r>
      <w:r w:rsidRPr="005B7C5C">
        <w:rPr>
          <w:rFonts w:cs="Times New Roman"/>
          <w:noProof/>
        </w:rPr>
        <w:t>nfect the room and the patient once the door is closed.</w:t>
      </w:r>
    </w:p>
    <w:p w14:paraId="55F278D8" w14:textId="567F5C48" w:rsidR="00180F26" w:rsidRPr="005B7C5C" w:rsidRDefault="00180F26" w:rsidP="004537F7">
      <w:pPr>
        <w:rPr>
          <w:rFonts w:cs="Times New Roman"/>
          <w:noProof/>
        </w:rPr>
      </w:pPr>
      <w:r w:rsidRPr="005B7C5C">
        <w:rPr>
          <w:rFonts w:cs="Times New Roman"/>
          <w:noProof/>
        </w:rPr>
        <w:t>“How do they do that,” Aaron asked with almost panic in his voice.</w:t>
      </w:r>
    </w:p>
    <w:p w14:paraId="6F042100" w14:textId="4BB032E3" w:rsidR="00180F26" w:rsidRPr="005B7C5C" w:rsidRDefault="00180F26" w:rsidP="004537F7">
      <w:pPr>
        <w:rPr>
          <w:rFonts w:cs="Times New Roman"/>
          <w:noProof/>
        </w:rPr>
      </w:pPr>
      <w:r w:rsidRPr="005B7C5C">
        <w:rPr>
          <w:rFonts w:cs="Times New Roman"/>
          <w:noProof/>
        </w:rPr>
        <w:t>“Unknown,” SIMPOC said. “Doctor, the patient’s vital signs are deteriorating,” SIMPOC added.</w:t>
      </w:r>
    </w:p>
    <w:p w14:paraId="7754D5CC" w14:textId="0FF6F566" w:rsidR="00180F26" w:rsidRPr="005B7C5C" w:rsidRDefault="00180F26" w:rsidP="004537F7">
      <w:pPr>
        <w:rPr>
          <w:rFonts w:cs="Times New Roman"/>
          <w:noProof/>
        </w:rPr>
      </w:pPr>
      <w:r w:rsidRPr="005B7C5C">
        <w:rPr>
          <w:rFonts w:cs="Times New Roman"/>
          <w:noProof/>
        </w:rPr>
        <w:t xml:space="preserve">With a mix of frustration and fear, they </w:t>
      </w:r>
      <w:r w:rsidR="00221B4A" w:rsidRPr="005B7C5C">
        <w:rPr>
          <w:rFonts w:cs="Times New Roman"/>
          <w:noProof/>
        </w:rPr>
        <w:t xml:space="preserve">removed her clothing and </w:t>
      </w:r>
      <w:r w:rsidRPr="005B7C5C">
        <w:rPr>
          <w:rFonts w:cs="Times New Roman"/>
          <w:noProof/>
        </w:rPr>
        <w:t>lif</w:t>
      </w:r>
      <w:r w:rsidR="00221B4A" w:rsidRPr="005B7C5C">
        <w:rPr>
          <w:rFonts w:cs="Times New Roman"/>
          <w:noProof/>
        </w:rPr>
        <w:t xml:space="preserve">ted her body onto the table. The table </w:t>
      </w:r>
      <w:r w:rsidRPr="005B7C5C">
        <w:rPr>
          <w:rFonts w:cs="Times New Roman"/>
          <w:noProof/>
        </w:rPr>
        <w:t>immediately retracted</w:t>
      </w:r>
      <w:r w:rsidR="00332574" w:rsidRPr="005B7C5C">
        <w:rPr>
          <w:rFonts w:cs="Times New Roman"/>
          <w:noProof/>
        </w:rPr>
        <w:t>,</w:t>
      </w:r>
      <w:r w:rsidRPr="005B7C5C">
        <w:rPr>
          <w:rFonts w:cs="Times New Roman"/>
          <w:noProof/>
        </w:rPr>
        <w:t xml:space="preserve"> and the door closed. They stood in silence as if waiting for something </w:t>
      </w:r>
      <w:r w:rsidR="00221B4A" w:rsidRPr="005B7C5C">
        <w:rPr>
          <w:rFonts w:cs="Times New Roman"/>
          <w:noProof/>
        </w:rPr>
        <w:t>to happen</w:t>
      </w:r>
      <w:r w:rsidR="0098002E">
        <w:rPr>
          <w:rFonts w:cs="Times New Roman"/>
          <w:noProof/>
        </w:rPr>
        <w:t>,</w:t>
      </w:r>
      <w:r w:rsidR="00221B4A" w:rsidRPr="005B7C5C">
        <w:rPr>
          <w:rFonts w:cs="Times New Roman"/>
          <w:noProof/>
        </w:rPr>
        <w:t xml:space="preserve"> </w:t>
      </w:r>
      <w:r w:rsidRPr="005B7C5C">
        <w:rPr>
          <w:rFonts w:cs="Times New Roman"/>
          <w:noProof/>
        </w:rPr>
        <w:t>then SIMPOC said, “Come this way.”</w:t>
      </w:r>
    </w:p>
    <w:p w14:paraId="6B453027" w14:textId="2EF3BECA" w:rsidR="00180F26" w:rsidRPr="005B7C5C" w:rsidRDefault="00180F26" w:rsidP="004537F7">
      <w:pPr>
        <w:rPr>
          <w:rFonts w:cs="Times New Roman"/>
          <w:noProof/>
        </w:rPr>
      </w:pPr>
      <w:r w:rsidRPr="005B7C5C">
        <w:rPr>
          <w:rFonts w:cs="Times New Roman"/>
          <w:noProof/>
        </w:rPr>
        <w:t xml:space="preserve">They followed him into a room that was laid out </w:t>
      </w:r>
      <w:r w:rsidR="0098002E">
        <w:rPr>
          <w:rFonts w:cs="Times New Roman"/>
          <w:noProof/>
        </w:rPr>
        <w:t>similarly</w:t>
      </w:r>
      <w:r w:rsidRPr="005B7C5C">
        <w:rPr>
          <w:rFonts w:cs="Times New Roman"/>
          <w:noProof/>
        </w:rPr>
        <w:t xml:space="preserve"> to the main control room</w:t>
      </w:r>
      <w:r w:rsidR="0098002E">
        <w:rPr>
          <w:rFonts w:cs="Times New Roman"/>
          <w:noProof/>
        </w:rPr>
        <w:t>,</w:t>
      </w:r>
      <w:r w:rsidRPr="005B7C5C">
        <w:rPr>
          <w:rFonts w:cs="Times New Roman"/>
          <w:noProof/>
        </w:rPr>
        <w:t xml:space="preserve"> except the only device was a</w:t>
      </w:r>
      <w:r w:rsidR="007C344D" w:rsidRPr="005B7C5C">
        <w:rPr>
          <w:rFonts w:cs="Times New Roman"/>
          <w:noProof/>
        </w:rPr>
        <w:t>n</w:t>
      </w:r>
      <w:r w:rsidRPr="005B7C5C">
        <w:rPr>
          <w:rFonts w:cs="Times New Roman"/>
          <w:noProof/>
        </w:rPr>
        <w:t xml:space="preserve"> oval 3D table in the center. There were no other workstations around the peri</w:t>
      </w:r>
      <w:r w:rsidR="007C344D" w:rsidRPr="005B7C5C">
        <w:rPr>
          <w:rFonts w:cs="Times New Roman"/>
          <w:noProof/>
        </w:rPr>
        <w:t>ph</w:t>
      </w:r>
      <w:r w:rsidRPr="005B7C5C">
        <w:rPr>
          <w:rFonts w:cs="Times New Roman"/>
          <w:noProof/>
        </w:rPr>
        <w:t>ery, just the table in the middle. The air over the table had a cloud of points of light</w:t>
      </w:r>
      <w:r w:rsidR="007C344D" w:rsidRPr="005B7C5C">
        <w:rPr>
          <w:rFonts w:cs="Times New Roman"/>
          <w:noProof/>
        </w:rPr>
        <w:t>,</w:t>
      </w:r>
      <w:r w:rsidRPr="005B7C5C">
        <w:rPr>
          <w:rFonts w:cs="Times New Roman"/>
          <w:noProof/>
        </w:rPr>
        <w:t xml:space="preserve"> and as the scans began, Ruth’s image began to form. Progressively it got more detailed until it was a perfect representation of her. Once that was complete, the system expanded and began to focus on the area of the bullet. As it rotated its view around the bullet, it progressiv</w:t>
      </w:r>
      <w:r w:rsidR="007C344D" w:rsidRPr="005B7C5C">
        <w:rPr>
          <w:rFonts w:cs="Times New Roman"/>
          <w:noProof/>
        </w:rPr>
        <w:t>el</w:t>
      </w:r>
      <w:r w:rsidRPr="005B7C5C">
        <w:rPr>
          <w:rFonts w:cs="Times New Roman"/>
          <w:noProof/>
        </w:rPr>
        <w:t xml:space="preserve">y improved the image until they were looking at an extremely detailed picture. It was </w:t>
      </w:r>
      <w:r w:rsidR="007C344D" w:rsidRPr="005B7C5C">
        <w:rPr>
          <w:rFonts w:cs="Times New Roman"/>
          <w:noProof/>
        </w:rPr>
        <w:t>just like</w:t>
      </w:r>
      <w:r w:rsidRPr="005B7C5C">
        <w:rPr>
          <w:rFonts w:cs="Times New Roman"/>
          <w:noProof/>
        </w:rPr>
        <w:t xml:space="preserve"> they were inside the wound.</w:t>
      </w:r>
    </w:p>
    <w:p w14:paraId="74664CC4" w14:textId="4014423B" w:rsidR="00180F26" w:rsidRPr="005B7C5C" w:rsidRDefault="00180F26" w:rsidP="004537F7">
      <w:pPr>
        <w:rPr>
          <w:rFonts w:cs="Times New Roman"/>
          <w:noProof/>
        </w:rPr>
      </w:pPr>
      <w:r w:rsidRPr="005B7C5C">
        <w:rPr>
          <w:rFonts w:cs="Times New Roman"/>
          <w:noProof/>
        </w:rPr>
        <w:t>“Wow,” Barbara said as he</w:t>
      </w:r>
      <w:r w:rsidR="003D02EE" w:rsidRPr="005B7C5C">
        <w:rPr>
          <w:rFonts w:cs="Times New Roman"/>
          <w:noProof/>
        </w:rPr>
        <w:t>r</w:t>
      </w:r>
      <w:r w:rsidRPr="005B7C5C">
        <w:rPr>
          <w:rFonts w:cs="Times New Roman"/>
          <w:noProof/>
        </w:rPr>
        <w:t xml:space="preserve"> husband just stood and watched with his mouth open.</w:t>
      </w:r>
    </w:p>
    <w:p w14:paraId="3F381F0D" w14:textId="109E4593" w:rsidR="00180F26" w:rsidRPr="005B7C5C" w:rsidRDefault="00180F26" w:rsidP="004537F7">
      <w:pPr>
        <w:rPr>
          <w:rFonts w:cs="Times New Roman"/>
          <w:noProof/>
        </w:rPr>
      </w:pPr>
      <w:r w:rsidRPr="005B7C5C">
        <w:rPr>
          <w:rFonts w:cs="Times New Roman"/>
          <w:noProof/>
        </w:rPr>
        <w:t xml:space="preserve">“If I may point out,” SIMPOC said, once the environment is sterile and the wound is understood, the repair is just a mechanical process. The database is replete with biological information. At a </w:t>
      </w:r>
      <w:r w:rsidRPr="005B7C5C">
        <w:rPr>
          <w:rFonts w:cs="Times New Roman"/>
          <w:noProof/>
        </w:rPr>
        <w:lastRenderedPageBreak/>
        <w:t>fundamental level, all biological tissue is similar</w:t>
      </w:r>
      <w:r w:rsidR="007C344D" w:rsidRPr="005B7C5C">
        <w:rPr>
          <w:rFonts w:cs="Times New Roman"/>
          <w:noProof/>
        </w:rPr>
        <w:t>,</w:t>
      </w:r>
      <w:r w:rsidRPr="005B7C5C">
        <w:rPr>
          <w:rFonts w:cs="Times New Roman"/>
          <w:noProof/>
        </w:rPr>
        <w:t xml:space="preserve"> and the repairs are equa</w:t>
      </w:r>
      <w:r w:rsidR="007C344D" w:rsidRPr="005B7C5C">
        <w:rPr>
          <w:rFonts w:cs="Times New Roman"/>
          <w:noProof/>
        </w:rPr>
        <w:t>l</w:t>
      </w:r>
      <w:r w:rsidRPr="005B7C5C">
        <w:rPr>
          <w:rFonts w:cs="Times New Roman"/>
          <w:noProof/>
        </w:rPr>
        <w:t>ly similar.”</w:t>
      </w:r>
    </w:p>
    <w:p w14:paraId="024F892E" w14:textId="6E4FAD2A" w:rsidR="00180F26" w:rsidRPr="005B7C5C" w:rsidRDefault="00180F26" w:rsidP="004537F7">
      <w:pPr>
        <w:rPr>
          <w:rFonts w:cs="Times New Roman"/>
          <w:noProof/>
        </w:rPr>
      </w:pPr>
      <w:r w:rsidRPr="005B7C5C">
        <w:rPr>
          <w:rFonts w:cs="Times New Roman"/>
          <w:noProof/>
        </w:rPr>
        <w:t>“The dia</w:t>
      </w:r>
      <w:r w:rsidR="007C344D" w:rsidRPr="005B7C5C">
        <w:rPr>
          <w:rFonts w:cs="Times New Roman"/>
          <w:noProof/>
        </w:rPr>
        <w:t>g</w:t>
      </w:r>
      <w:r w:rsidRPr="005B7C5C">
        <w:rPr>
          <w:rFonts w:cs="Times New Roman"/>
          <w:noProof/>
        </w:rPr>
        <w:t>nostic system has</w:t>
      </w:r>
      <w:r w:rsidR="00074598" w:rsidRPr="005B7C5C">
        <w:rPr>
          <w:rFonts w:cs="Times New Roman"/>
          <w:noProof/>
        </w:rPr>
        <w:t xml:space="preserve"> all</w:t>
      </w:r>
      <w:r w:rsidRPr="005B7C5C">
        <w:rPr>
          <w:rFonts w:cs="Times New Roman"/>
          <w:noProof/>
        </w:rPr>
        <w:t xml:space="preserve"> the data that it needs. It is waiting for authorization to proceed,” SIMPOC said.</w:t>
      </w:r>
    </w:p>
    <w:p w14:paraId="3DCB8B6B" w14:textId="68D7EB28" w:rsidR="00180F26" w:rsidRPr="005B7C5C" w:rsidRDefault="00180F26" w:rsidP="004537F7">
      <w:pPr>
        <w:rPr>
          <w:rFonts w:cs="Times New Roman"/>
          <w:noProof/>
        </w:rPr>
      </w:pPr>
      <w:r w:rsidRPr="005B7C5C">
        <w:rPr>
          <w:rFonts w:cs="Times New Roman"/>
          <w:noProof/>
        </w:rPr>
        <w:t>“I want to see her blood chemistry and other vital signs,” Aaron said.</w:t>
      </w:r>
    </w:p>
    <w:p w14:paraId="4D711309" w14:textId="57EB17CF" w:rsidR="00180F26" w:rsidRPr="005B7C5C" w:rsidRDefault="00180F26" w:rsidP="004537F7">
      <w:pPr>
        <w:rPr>
          <w:rFonts w:cs="Times New Roman"/>
          <w:noProof/>
        </w:rPr>
      </w:pPr>
      <w:r w:rsidRPr="005B7C5C">
        <w:rPr>
          <w:rFonts w:cs="Times New Roman"/>
          <w:noProof/>
        </w:rPr>
        <w:t>Within a second</w:t>
      </w:r>
      <w:r w:rsidR="007C344D" w:rsidRPr="005B7C5C">
        <w:rPr>
          <w:rFonts w:cs="Times New Roman"/>
          <w:noProof/>
        </w:rPr>
        <w:t>,</w:t>
      </w:r>
      <w:r w:rsidRPr="005B7C5C">
        <w:rPr>
          <w:rFonts w:cs="Times New Roman"/>
          <w:noProof/>
        </w:rPr>
        <w:t xml:space="preserve"> 3D images</w:t>
      </w:r>
      <w:r w:rsidR="007C344D" w:rsidRPr="005B7C5C">
        <w:rPr>
          <w:rFonts w:cs="Times New Roman"/>
          <w:noProof/>
        </w:rPr>
        <w:t xml:space="preserve"> of the information appeared</w:t>
      </w:r>
      <w:r w:rsidR="0098002E">
        <w:rPr>
          <w:rFonts w:cs="Times New Roman"/>
          <w:noProof/>
        </w:rPr>
        <w:t>,</w:t>
      </w:r>
      <w:r w:rsidRPr="005B7C5C">
        <w:rPr>
          <w:rFonts w:cs="Times New Roman"/>
          <w:noProof/>
        </w:rPr>
        <w:t xml:space="preserve"> and the </w:t>
      </w:r>
      <w:r w:rsidR="003D02EE" w:rsidRPr="005B7C5C">
        <w:rPr>
          <w:rFonts w:cs="Times New Roman"/>
          <w:noProof/>
        </w:rPr>
        <w:t xml:space="preserve">doctor </w:t>
      </w:r>
      <w:r w:rsidRPr="005B7C5C">
        <w:rPr>
          <w:rFonts w:cs="Times New Roman"/>
          <w:noProof/>
        </w:rPr>
        <w:t>looked at SIMPOC. “Move your hands through the images</w:t>
      </w:r>
      <w:r w:rsidR="00332574" w:rsidRPr="005B7C5C">
        <w:rPr>
          <w:rFonts w:cs="Times New Roman"/>
          <w:noProof/>
        </w:rPr>
        <w:t>,</w:t>
      </w:r>
      <w:r w:rsidRPr="005B7C5C">
        <w:rPr>
          <w:rFonts w:cs="Times New Roman"/>
          <w:noProof/>
        </w:rPr>
        <w:t xml:space="preserve"> and you’ll intuitively find out how to manipulate them.”</w:t>
      </w:r>
    </w:p>
    <w:p w14:paraId="52750F17" w14:textId="70FD4487" w:rsidR="00180F26" w:rsidRPr="005B7C5C" w:rsidRDefault="00180F26" w:rsidP="004537F7">
      <w:pPr>
        <w:rPr>
          <w:rFonts w:cs="Times New Roman"/>
          <w:noProof/>
        </w:rPr>
      </w:pPr>
      <w:r w:rsidRPr="005B7C5C">
        <w:rPr>
          <w:rFonts w:cs="Times New Roman"/>
          <w:noProof/>
        </w:rPr>
        <w:t>The doctor did as he was told</w:t>
      </w:r>
      <w:r w:rsidR="0098002E">
        <w:rPr>
          <w:rFonts w:cs="Times New Roman"/>
          <w:noProof/>
        </w:rPr>
        <w:t>,</w:t>
      </w:r>
      <w:r w:rsidRPr="005B7C5C">
        <w:rPr>
          <w:rFonts w:cs="Times New Roman"/>
          <w:noProof/>
        </w:rPr>
        <w:t xml:space="preserve"> and within seconds</w:t>
      </w:r>
      <w:r w:rsidR="007C344D" w:rsidRPr="005B7C5C">
        <w:rPr>
          <w:rFonts w:cs="Times New Roman"/>
          <w:noProof/>
        </w:rPr>
        <w:t>,</w:t>
      </w:r>
      <w:r w:rsidRPr="005B7C5C">
        <w:rPr>
          <w:rFonts w:cs="Times New Roman"/>
          <w:noProof/>
        </w:rPr>
        <w:t xml:space="preserve"> he was repositioning and inspecting many sources of data. After about two minutes, he dropped his hands to his sides and said, “I’ve never seen such a workup. There is more data here th</w:t>
      </w:r>
      <w:r w:rsidR="007C344D" w:rsidRPr="005B7C5C">
        <w:rPr>
          <w:rFonts w:cs="Times New Roman"/>
          <w:noProof/>
        </w:rPr>
        <w:t>a</w:t>
      </w:r>
      <w:r w:rsidRPr="005B7C5C">
        <w:rPr>
          <w:rFonts w:cs="Times New Roman"/>
          <w:noProof/>
        </w:rPr>
        <w:t>n I could get with a month of tests. I don’t know what to do</w:t>
      </w:r>
      <w:r w:rsidR="00332574" w:rsidRPr="005B7C5C">
        <w:rPr>
          <w:rFonts w:cs="Times New Roman"/>
          <w:noProof/>
        </w:rPr>
        <w:t>;</w:t>
      </w:r>
      <w:r w:rsidRPr="005B7C5C">
        <w:rPr>
          <w:rFonts w:cs="Times New Roman"/>
          <w:noProof/>
        </w:rPr>
        <w:t xml:space="preserve"> it seems to have everything.”</w:t>
      </w:r>
    </w:p>
    <w:p w14:paraId="353A0CAB" w14:textId="77777777" w:rsidR="00180F26" w:rsidRPr="005B7C5C" w:rsidRDefault="00180F26" w:rsidP="004537F7">
      <w:pPr>
        <w:rPr>
          <w:rFonts w:cs="Times New Roman"/>
          <w:noProof/>
        </w:rPr>
      </w:pPr>
      <w:r w:rsidRPr="005B7C5C">
        <w:rPr>
          <w:rFonts w:cs="Times New Roman"/>
          <w:noProof/>
        </w:rPr>
        <w:t>“We have no choice,” Michael said.</w:t>
      </w:r>
    </w:p>
    <w:p w14:paraId="724FF6D9" w14:textId="77777777" w:rsidR="00180F26" w:rsidRPr="005B7C5C" w:rsidRDefault="00180F26" w:rsidP="004537F7">
      <w:pPr>
        <w:rPr>
          <w:rFonts w:cs="Times New Roman"/>
          <w:noProof/>
        </w:rPr>
      </w:pPr>
      <w:r w:rsidRPr="005B7C5C">
        <w:rPr>
          <w:rFonts w:cs="Times New Roman"/>
          <w:noProof/>
        </w:rPr>
        <w:t>Aaron just nodded.</w:t>
      </w:r>
    </w:p>
    <w:p w14:paraId="499CA38B" w14:textId="662431AC" w:rsidR="00180F26" w:rsidRPr="005B7C5C" w:rsidRDefault="00180F26" w:rsidP="004537F7">
      <w:pPr>
        <w:rPr>
          <w:rFonts w:cs="Times New Roman"/>
          <w:noProof/>
        </w:rPr>
      </w:pPr>
      <w:r w:rsidRPr="005B7C5C">
        <w:rPr>
          <w:rFonts w:cs="Times New Roman"/>
          <w:noProof/>
        </w:rPr>
        <w:t>SIMPOC passed the authorization</w:t>
      </w:r>
      <w:r w:rsidR="00332574" w:rsidRPr="005B7C5C">
        <w:rPr>
          <w:rFonts w:cs="Times New Roman"/>
          <w:noProof/>
        </w:rPr>
        <w:t>,</w:t>
      </w:r>
      <w:r w:rsidRPr="005B7C5C">
        <w:rPr>
          <w:rFonts w:cs="Times New Roman"/>
          <w:noProof/>
        </w:rPr>
        <w:t xml:space="preserve"> and immediately the 3D image of the wound began to change.</w:t>
      </w:r>
    </w:p>
    <w:p w14:paraId="6D1945CF" w14:textId="14C07536" w:rsidR="00180F26" w:rsidRPr="005B7C5C" w:rsidRDefault="00180F26" w:rsidP="004537F7">
      <w:pPr>
        <w:rPr>
          <w:rFonts w:cs="Times New Roman"/>
          <w:noProof/>
        </w:rPr>
      </w:pPr>
      <w:r w:rsidRPr="005B7C5C">
        <w:rPr>
          <w:rFonts w:cs="Times New Roman"/>
          <w:noProof/>
        </w:rPr>
        <w:t>“What’s happening,” Aaron asked.</w:t>
      </w:r>
    </w:p>
    <w:p w14:paraId="62AC45BE" w14:textId="4E786991" w:rsidR="00180F26" w:rsidRPr="005B7C5C" w:rsidRDefault="00180F26" w:rsidP="004537F7">
      <w:pPr>
        <w:rPr>
          <w:rFonts w:cs="Times New Roman"/>
          <w:noProof/>
        </w:rPr>
      </w:pPr>
      <w:r w:rsidRPr="005B7C5C">
        <w:rPr>
          <w:rFonts w:cs="Times New Roman"/>
          <w:noProof/>
        </w:rPr>
        <w:t xml:space="preserve">“We are seeing only the tissue being manipulated. The device doesn’t show us the devices and tools. Regardless, </w:t>
      </w:r>
      <w:r w:rsidR="0098002E">
        <w:rPr>
          <w:rFonts w:cs="Times New Roman"/>
          <w:noProof/>
        </w:rPr>
        <w:t>many items are</w:t>
      </w:r>
      <w:r w:rsidRPr="005B7C5C">
        <w:rPr>
          <w:rFonts w:cs="Times New Roman"/>
          <w:noProof/>
        </w:rPr>
        <w:t xml:space="preserve"> contributing to the operation</w:t>
      </w:r>
      <w:r w:rsidR="007C344D" w:rsidRPr="005B7C5C">
        <w:rPr>
          <w:rFonts w:cs="Times New Roman"/>
          <w:noProof/>
        </w:rPr>
        <w:t>,</w:t>
      </w:r>
      <w:r w:rsidRPr="005B7C5C">
        <w:rPr>
          <w:rFonts w:cs="Times New Roman"/>
          <w:noProof/>
        </w:rPr>
        <w:t xml:space="preserve"> and many of them are moving faster </w:t>
      </w:r>
      <w:r w:rsidR="003D02EE" w:rsidRPr="005B7C5C">
        <w:rPr>
          <w:rFonts w:cs="Times New Roman"/>
          <w:noProof/>
        </w:rPr>
        <w:t xml:space="preserve">than </w:t>
      </w:r>
      <w:r w:rsidRPr="005B7C5C">
        <w:rPr>
          <w:rFonts w:cs="Times New Roman"/>
          <w:noProof/>
        </w:rPr>
        <w:t>we could detect on this display,” SIMPOC explained.</w:t>
      </w:r>
    </w:p>
    <w:p w14:paraId="093233E4" w14:textId="7C76C9EC" w:rsidR="00180F26" w:rsidRPr="005B7C5C" w:rsidRDefault="00180F26" w:rsidP="004537F7">
      <w:pPr>
        <w:rPr>
          <w:rFonts w:cs="Times New Roman"/>
          <w:noProof/>
        </w:rPr>
      </w:pPr>
      <w:r w:rsidRPr="005B7C5C">
        <w:rPr>
          <w:rFonts w:cs="Times New Roman"/>
          <w:noProof/>
        </w:rPr>
        <w:t>As they stood and watched, the bullet was removed</w:t>
      </w:r>
      <w:r w:rsidR="007C344D" w:rsidRPr="005B7C5C">
        <w:rPr>
          <w:rFonts w:cs="Times New Roman"/>
          <w:noProof/>
        </w:rPr>
        <w:t>,</w:t>
      </w:r>
      <w:r w:rsidRPr="005B7C5C">
        <w:rPr>
          <w:rFonts w:cs="Times New Roman"/>
          <w:noProof/>
        </w:rPr>
        <w:t xml:space="preserve"> and each speck of tissue around the wound was moving and apparently </w:t>
      </w:r>
      <w:r w:rsidRPr="005B7C5C">
        <w:rPr>
          <w:rFonts w:cs="Times New Roman"/>
          <w:noProof/>
        </w:rPr>
        <w:lastRenderedPageBreak/>
        <w:t>healing. The torn tissue was somehow fused and repositioned. Layer by layer</w:t>
      </w:r>
      <w:r w:rsidR="0098002E">
        <w:rPr>
          <w:rFonts w:cs="Times New Roman"/>
          <w:noProof/>
        </w:rPr>
        <w:t>,</w:t>
      </w:r>
      <w:r w:rsidRPr="005B7C5C">
        <w:rPr>
          <w:rFonts w:cs="Times New Roman"/>
          <w:noProof/>
        </w:rPr>
        <w:t xml:space="preserve"> the wound was repaired.</w:t>
      </w:r>
    </w:p>
    <w:p w14:paraId="05EE0F43" w14:textId="3F0C0FD7" w:rsidR="00180F26" w:rsidRPr="005B7C5C" w:rsidRDefault="00180F26" w:rsidP="004537F7">
      <w:pPr>
        <w:rPr>
          <w:rFonts w:cs="Times New Roman"/>
          <w:noProof/>
        </w:rPr>
      </w:pPr>
      <w:r w:rsidRPr="005B7C5C">
        <w:rPr>
          <w:rFonts w:cs="Times New Roman"/>
          <w:noProof/>
        </w:rPr>
        <w:t xml:space="preserve">There was nothing to be said by the people watching. </w:t>
      </w:r>
      <w:r w:rsidR="003D02EE" w:rsidRPr="005B7C5C">
        <w:rPr>
          <w:rFonts w:cs="Times New Roman"/>
          <w:noProof/>
        </w:rPr>
        <w:t xml:space="preserve">They </w:t>
      </w:r>
      <w:r w:rsidRPr="005B7C5C">
        <w:rPr>
          <w:rFonts w:cs="Times New Roman"/>
          <w:noProof/>
        </w:rPr>
        <w:t>were witnessing an amazing process that they couldn’t begin to understand.</w:t>
      </w:r>
    </w:p>
    <w:p w14:paraId="365D63C5" w14:textId="742D524D" w:rsidR="00180F26" w:rsidRPr="005B7C5C" w:rsidRDefault="00180F26" w:rsidP="004537F7">
      <w:pPr>
        <w:rPr>
          <w:rFonts w:cs="Times New Roman"/>
          <w:noProof/>
        </w:rPr>
      </w:pPr>
      <w:r w:rsidRPr="005B7C5C">
        <w:rPr>
          <w:rFonts w:cs="Times New Roman"/>
          <w:noProof/>
        </w:rPr>
        <w:t>10 minutes later</w:t>
      </w:r>
      <w:r w:rsidR="0098002E">
        <w:rPr>
          <w:rFonts w:cs="Times New Roman"/>
          <w:noProof/>
        </w:rPr>
        <w:t>,</w:t>
      </w:r>
      <w:r w:rsidRPr="005B7C5C">
        <w:rPr>
          <w:rFonts w:cs="Times New Roman"/>
          <w:noProof/>
        </w:rPr>
        <w:t xml:space="preserve"> SIMPOC asked, “The procedure is complete. Should she be allowed to regain </w:t>
      </w:r>
      <w:r w:rsidR="005D3906" w:rsidRPr="005B7C5C">
        <w:rPr>
          <w:rFonts w:cs="Times New Roman"/>
          <w:noProof/>
        </w:rPr>
        <w:t>con</w:t>
      </w:r>
      <w:r w:rsidR="004054AF" w:rsidRPr="005B7C5C">
        <w:rPr>
          <w:rFonts w:cs="Times New Roman"/>
          <w:noProof/>
        </w:rPr>
        <w:t>sciousnes</w:t>
      </w:r>
      <w:r w:rsidR="005D3906" w:rsidRPr="005B7C5C">
        <w:rPr>
          <w:rFonts w:cs="Times New Roman"/>
          <w:noProof/>
        </w:rPr>
        <w:t>s</w:t>
      </w:r>
      <w:r w:rsidRPr="005B7C5C">
        <w:rPr>
          <w:rFonts w:cs="Times New Roman"/>
          <w:noProof/>
        </w:rPr>
        <w:t>?”</w:t>
      </w:r>
    </w:p>
    <w:p w14:paraId="2C74D8A1" w14:textId="48ADF80B" w:rsidR="00180F26" w:rsidRPr="005B7C5C" w:rsidRDefault="00221B4A" w:rsidP="004537F7">
      <w:pPr>
        <w:rPr>
          <w:rFonts w:cs="Times New Roman"/>
          <w:noProof/>
        </w:rPr>
      </w:pPr>
      <w:r w:rsidRPr="005B7C5C">
        <w:rPr>
          <w:rFonts w:cs="Times New Roman"/>
          <w:noProof/>
        </w:rPr>
        <w:t>“It’s done?</w:t>
      </w:r>
      <w:r w:rsidR="00180F26" w:rsidRPr="005B7C5C">
        <w:rPr>
          <w:rFonts w:cs="Times New Roman"/>
          <w:noProof/>
        </w:rPr>
        <w:t>” Aaron asked.</w:t>
      </w:r>
    </w:p>
    <w:p w14:paraId="2154BE05" w14:textId="09BB3FA6" w:rsidR="00180F26" w:rsidRPr="005B7C5C" w:rsidRDefault="00180F26" w:rsidP="004537F7">
      <w:pPr>
        <w:rPr>
          <w:rFonts w:cs="Times New Roman"/>
          <w:noProof/>
        </w:rPr>
      </w:pPr>
      <w:r w:rsidRPr="005B7C5C">
        <w:rPr>
          <w:rFonts w:cs="Times New Roman"/>
          <w:noProof/>
        </w:rPr>
        <w:t>“Yes, as you can see by the 3D scan</w:t>
      </w:r>
      <w:r w:rsidR="0098002E">
        <w:rPr>
          <w:rFonts w:cs="Times New Roman"/>
          <w:noProof/>
        </w:rPr>
        <w:t>,</w:t>
      </w:r>
      <w:r w:rsidRPr="005B7C5C">
        <w:rPr>
          <w:rFonts w:cs="Times New Roman"/>
          <w:noProof/>
        </w:rPr>
        <w:t xml:space="preserve"> there is no indication of a wound,” SIMPOC said.</w:t>
      </w:r>
    </w:p>
    <w:p w14:paraId="528B019E" w14:textId="72195714" w:rsidR="00180F26" w:rsidRPr="005B7C5C" w:rsidRDefault="00180F26" w:rsidP="004537F7">
      <w:pPr>
        <w:rPr>
          <w:rFonts w:cs="Times New Roman"/>
          <w:noProof/>
        </w:rPr>
      </w:pPr>
      <w:r w:rsidRPr="005B7C5C">
        <w:rPr>
          <w:rFonts w:cs="Times New Roman"/>
          <w:noProof/>
        </w:rPr>
        <w:t>“She can be woken?” Michael asked.</w:t>
      </w:r>
    </w:p>
    <w:p w14:paraId="512E7C45" w14:textId="0D25659C" w:rsidR="00180F26" w:rsidRPr="005B7C5C" w:rsidRDefault="00180F26" w:rsidP="004537F7">
      <w:pPr>
        <w:rPr>
          <w:rFonts w:cs="Times New Roman"/>
          <w:noProof/>
        </w:rPr>
      </w:pPr>
      <w:r w:rsidRPr="005B7C5C">
        <w:rPr>
          <w:rFonts w:cs="Times New Roman"/>
          <w:noProof/>
        </w:rPr>
        <w:t>“I know of no reason, why not. Physically she is repaired. She may be weak and disoriented</w:t>
      </w:r>
      <w:r w:rsidR="005D3906" w:rsidRPr="005B7C5C">
        <w:rPr>
          <w:rFonts w:cs="Times New Roman"/>
          <w:noProof/>
        </w:rPr>
        <w:t>,</w:t>
      </w:r>
      <w:r w:rsidR="00221B4A" w:rsidRPr="005B7C5C">
        <w:rPr>
          <w:rFonts w:cs="Times New Roman"/>
          <w:noProof/>
        </w:rPr>
        <w:t xml:space="preserve"> but the procedure is complete,” said SIMPOC.</w:t>
      </w:r>
    </w:p>
    <w:p w14:paraId="3B0CE032" w14:textId="1CE97CB8" w:rsidR="00180F26" w:rsidRPr="005B7C5C" w:rsidRDefault="00180F26" w:rsidP="004537F7">
      <w:pPr>
        <w:rPr>
          <w:rFonts w:cs="Times New Roman"/>
          <w:noProof/>
        </w:rPr>
      </w:pPr>
      <w:r w:rsidRPr="005B7C5C">
        <w:rPr>
          <w:rFonts w:cs="Times New Roman"/>
          <w:noProof/>
        </w:rPr>
        <w:t>“I guess you should wake and let her out of that box,” Michael said.</w:t>
      </w:r>
    </w:p>
    <w:p w14:paraId="44624E93" w14:textId="796D5BB5" w:rsidR="00180F26" w:rsidRPr="005B7C5C" w:rsidRDefault="00180F26" w:rsidP="004537F7">
      <w:pPr>
        <w:rPr>
          <w:rFonts w:cs="Times New Roman"/>
          <w:noProof/>
        </w:rPr>
      </w:pPr>
      <w:r w:rsidRPr="005B7C5C">
        <w:rPr>
          <w:rFonts w:cs="Times New Roman"/>
          <w:noProof/>
        </w:rPr>
        <w:t>“Let’s gre</w:t>
      </w:r>
      <w:r w:rsidR="005D3906" w:rsidRPr="005B7C5C">
        <w:rPr>
          <w:rFonts w:cs="Times New Roman"/>
          <w:noProof/>
        </w:rPr>
        <w:t>e</w:t>
      </w:r>
      <w:r w:rsidRPr="005B7C5C">
        <w:rPr>
          <w:rFonts w:cs="Times New Roman"/>
          <w:noProof/>
        </w:rPr>
        <w:t>t her,” SIMPOC responded.</w:t>
      </w:r>
    </w:p>
    <w:p w14:paraId="59E388CB" w14:textId="18D570C9" w:rsidR="00180F26" w:rsidRPr="005B7C5C" w:rsidRDefault="00180F26" w:rsidP="004537F7">
      <w:pPr>
        <w:rPr>
          <w:rFonts w:cs="Times New Roman"/>
          <w:noProof/>
        </w:rPr>
      </w:pPr>
      <w:r w:rsidRPr="005B7C5C">
        <w:rPr>
          <w:rFonts w:cs="Times New Roman"/>
          <w:noProof/>
        </w:rPr>
        <w:t xml:space="preserve">They rushed into the hall as her table was </w:t>
      </w:r>
      <w:r w:rsidR="00D01DB3" w:rsidRPr="005B7C5C">
        <w:rPr>
          <w:rFonts w:cs="Times New Roman"/>
          <w:noProof/>
        </w:rPr>
        <w:t>coming out of the machine</w:t>
      </w:r>
      <w:r w:rsidRPr="005B7C5C">
        <w:rPr>
          <w:rFonts w:cs="Times New Roman"/>
          <w:noProof/>
        </w:rPr>
        <w:t>. Michael reached her side</w:t>
      </w:r>
      <w:r w:rsidR="005D3906" w:rsidRPr="005B7C5C">
        <w:rPr>
          <w:rFonts w:cs="Times New Roman"/>
          <w:noProof/>
        </w:rPr>
        <w:t>,</w:t>
      </w:r>
      <w:r w:rsidRPr="005B7C5C">
        <w:rPr>
          <w:rFonts w:cs="Times New Roman"/>
          <w:noProof/>
        </w:rPr>
        <w:t xml:space="preserve"> and she took a second to get her eyes focused. “What happened,” Ruth asked.</w:t>
      </w:r>
    </w:p>
    <w:p w14:paraId="7EC71676" w14:textId="2631A5C0" w:rsidR="00180F26" w:rsidRPr="005B7C5C" w:rsidRDefault="00180F26" w:rsidP="004537F7">
      <w:pPr>
        <w:rPr>
          <w:rFonts w:cs="Times New Roman"/>
          <w:noProof/>
        </w:rPr>
      </w:pPr>
      <w:r w:rsidRPr="005B7C5C">
        <w:rPr>
          <w:rFonts w:cs="Times New Roman"/>
          <w:noProof/>
        </w:rPr>
        <w:t>“It’s a long story</w:t>
      </w:r>
      <w:r w:rsidR="005D3906" w:rsidRPr="005B7C5C">
        <w:rPr>
          <w:rFonts w:cs="Times New Roman"/>
          <w:noProof/>
        </w:rPr>
        <w:t>,</w:t>
      </w:r>
      <w:r w:rsidRPr="005B7C5C">
        <w:rPr>
          <w:rFonts w:cs="Times New Roman"/>
          <w:noProof/>
        </w:rPr>
        <w:t xml:space="preserve"> and I doubt that you’ll believe it,” Michael responded.</w:t>
      </w:r>
    </w:p>
    <w:p w14:paraId="54FF7C58" w14:textId="283D65D7" w:rsidR="00180F26" w:rsidRPr="005B7C5C" w:rsidRDefault="00180F26" w:rsidP="004537F7">
      <w:pPr>
        <w:rPr>
          <w:rFonts w:cs="Times New Roman"/>
          <w:noProof/>
        </w:rPr>
      </w:pPr>
      <w:r w:rsidRPr="005B7C5C">
        <w:rPr>
          <w:rFonts w:cs="Times New Roman"/>
          <w:noProof/>
        </w:rPr>
        <w:t>“And why am I laying here naked,” Ruth asked.</w:t>
      </w:r>
    </w:p>
    <w:p w14:paraId="28C1BCFD" w14:textId="77777777" w:rsidR="001666DC" w:rsidRPr="005B7C5C" w:rsidRDefault="001666DC">
      <w:pPr>
        <w:spacing w:line="259" w:lineRule="auto"/>
        <w:ind w:firstLine="0"/>
        <w:jc w:val="left"/>
        <w:rPr>
          <w:rFonts w:eastAsiaTheme="majorEastAsia" w:cs="Times New Roman"/>
          <w:b/>
          <w:noProof/>
          <w:color w:val="262626" w:themeColor="text1" w:themeTint="D9"/>
          <w:sz w:val="32"/>
          <w:szCs w:val="32"/>
        </w:rPr>
      </w:pPr>
      <w:r w:rsidRPr="005B7C5C">
        <w:rPr>
          <w:rFonts w:cs="Times New Roman"/>
        </w:rPr>
        <w:br w:type="page"/>
      </w:r>
    </w:p>
    <w:p w14:paraId="031F1D36" w14:textId="418BC836" w:rsidR="00DF04E1" w:rsidRPr="005B7C5C" w:rsidRDefault="00DF64BF" w:rsidP="00FA16D7">
      <w:pPr>
        <w:pStyle w:val="Heading1"/>
        <w:rPr>
          <w:rFonts w:cs="Times New Roman"/>
        </w:rPr>
      </w:pPr>
      <w:bookmarkStart w:id="106" w:name="_Toc517868390"/>
      <w:bookmarkStart w:id="107" w:name="_Toc76716906"/>
      <w:r w:rsidRPr="005B7C5C">
        <w:rPr>
          <w:rFonts w:cs="Times New Roman"/>
        </w:rPr>
        <w:lastRenderedPageBreak/>
        <w:t>Monday</w:t>
      </w:r>
      <w:r w:rsidR="005D3906" w:rsidRPr="005B7C5C">
        <w:rPr>
          <w:rFonts w:cs="Times New Roman"/>
        </w:rPr>
        <w:t>,</w:t>
      </w:r>
      <w:r w:rsidRPr="005B7C5C">
        <w:rPr>
          <w:rFonts w:cs="Times New Roman"/>
        </w:rPr>
        <w:t xml:space="preserve"> October 23, 2051</w:t>
      </w:r>
      <w:bookmarkEnd w:id="106"/>
      <w:bookmarkEnd w:id="107"/>
    </w:p>
    <w:p w14:paraId="352BCAAB" w14:textId="77777777" w:rsidR="00344A5C" w:rsidRPr="005B7C5C" w:rsidRDefault="00344A5C" w:rsidP="00344A5C">
      <w:pPr>
        <w:pStyle w:val="Heading2"/>
        <w:rPr>
          <w:rFonts w:cs="Times New Roman"/>
          <w:noProof/>
        </w:rPr>
      </w:pPr>
      <w:r w:rsidRPr="005B7C5C">
        <w:rPr>
          <w:rFonts w:cs="Times New Roman"/>
          <w:noProof/>
        </w:rPr>
        <w:t>Announce Wedding</w:t>
      </w:r>
    </w:p>
    <w:p w14:paraId="7C1A6DD5" w14:textId="402DB955" w:rsidR="00BB5B40" w:rsidRPr="005B7C5C" w:rsidRDefault="00BB5B40" w:rsidP="004537F7">
      <w:pPr>
        <w:rPr>
          <w:rFonts w:cs="Times New Roman"/>
          <w:noProof/>
        </w:rPr>
      </w:pPr>
      <w:r w:rsidRPr="005B7C5C">
        <w:rPr>
          <w:rFonts w:cs="Times New Roman"/>
          <w:noProof/>
        </w:rPr>
        <w:t>“We had quit</w:t>
      </w:r>
      <w:r w:rsidR="005D3906" w:rsidRPr="005B7C5C">
        <w:rPr>
          <w:rFonts w:cs="Times New Roman"/>
          <w:noProof/>
        </w:rPr>
        <w:t>e</w:t>
      </w:r>
      <w:r w:rsidRPr="005B7C5C">
        <w:rPr>
          <w:rFonts w:cs="Times New Roman"/>
          <w:noProof/>
        </w:rPr>
        <w:t xml:space="preserve"> a day yesterday,” </w:t>
      </w:r>
      <w:r w:rsidR="009E37C1" w:rsidRPr="005B7C5C">
        <w:rPr>
          <w:rFonts w:cs="Times New Roman"/>
          <w:noProof/>
        </w:rPr>
        <w:t>Arnold Patterson said.</w:t>
      </w:r>
    </w:p>
    <w:p w14:paraId="05E3F78A" w14:textId="6F857787" w:rsidR="009E37C1" w:rsidRPr="005B7C5C" w:rsidRDefault="009E37C1" w:rsidP="004537F7">
      <w:pPr>
        <w:rPr>
          <w:rFonts w:cs="Times New Roman"/>
          <w:noProof/>
        </w:rPr>
      </w:pPr>
      <w:r w:rsidRPr="005B7C5C">
        <w:rPr>
          <w:rFonts w:cs="Times New Roman"/>
          <w:noProof/>
        </w:rPr>
        <w:t>“Yes</w:t>
      </w:r>
      <w:r w:rsidR="0098002E">
        <w:rPr>
          <w:rFonts w:cs="Times New Roman"/>
          <w:noProof/>
        </w:rPr>
        <w:t>,</w:t>
      </w:r>
      <w:r w:rsidRPr="005B7C5C">
        <w:rPr>
          <w:rFonts w:cs="Times New Roman"/>
          <w:noProof/>
        </w:rPr>
        <w:t xml:space="preserve"> Mr. President, we sure did,” Michael responded.</w:t>
      </w:r>
    </w:p>
    <w:p w14:paraId="399D8139" w14:textId="0F2F69BD" w:rsidR="00FF1B64" w:rsidRPr="005B7C5C" w:rsidRDefault="00FF1B64" w:rsidP="004537F7">
      <w:pPr>
        <w:rPr>
          <w:rFonts w:cs="Times New Roman"/>
          <w:noProof/>
        </w:rPr>
      </w:pPr>
      <w:r w:rsidRPr="005B7C5C">
        <w:rPr>
          <w:rFonts w:cs="Times New Roman"/>
          <w:noProof/>
        </w:rPr>
        <w:t>“How is Ruth doing?” President Patterson asked.</w:t>
      </w:r>
    </w:p>
    <w:p w14:paraId="28F83D1F" w14:textId="1AF0C406" w:rsidR="00FF1B64" w:rsidRPr="005B7C5C" w:rsidRDefault="00FF1B64" w:rsidP="004537F7">
      <w:pPr>
        <w:rPr>
          <w:rFonts w:cs="Times New Roman"/>
          <w:noProof/>
        </w:rPr>
      </w:pPr>
      <w:r w:rsidRPr="005B7C5C">
        <w:rPr>
          <w:rFonts w:cs="Times New Roman"/>
          <w:noProof/>
        </w:rPr>
        <w:t>“Extremely well, she wants to get up and get back to work, but I made her stay in our house until she’s stronger.</w:t>
      </w:r>
      <w:r w:rsidR="006D11ED" w:rsidRPr="005B7C5C">
        <w:rPr>
          <w:rFonts w:cs="Times New Roman"/>
          <w:noProof/>
        </w:rPr>
        <w:t xml:space="preserve"> Sir, I’d also like to make an annou</w:t>
      </w:r>
      <w:r w:rsidR="005D3906" w:rsidRPr="005B7C5C">
        <w:rPr>
          <w:rFonts w:cs="Times New Roman"/>
          <w:noProof/>
        </w:rPr>
        <w:t>n</w:t>
      </w:r>
      <w:r w:rsidR="006D11ED" w:rsidRPr="005B7C5C">
        <w:rPr>
          <w:rFonts w:cs="Times New Roman"/>
          <w:noProof/>
        </w:rPr>
        <w:t>cement.</w:t>
      </w:r>
      <w:r w:rsidRPr="005B7C5C">
        <w:rPr>
          <w:rFonts w:cs="Times New Roman"/>
          <w:noProof/>
        </w:rPr>
        <w:t>”</w:t>
      </w:r>
    </w:p>
    <w:p w14:paraId="0A806E4D" w14:textId="402A5700" w:rsidR="006D11ED" w:rsidRPr="005B7C5C" w:rsidRDefault="006D11ED" w:rsidP="004537F7">
      <w:pPr>
        <w:rPr>
          <w:rFonts w:cs="Times New Roman"/>
          <w:noProof/>
        </w:rPr>
      </w:pPr>
      <w:r w:rsidRPr="005B7C5C">
        <w:rPr>
          <w:rFonts w:cs="Times New Roman"/>
          <w:noProof/>
        </w:rPr>
        <w:t>“Yes, Michael. What is it?” the president asked.</w:t>
      </w:r>
    </w:p>
    <w:p w14:paraId="3358640E" w14:textId="3067EF9C" w:rsidR="006D11ED" w:rsidRPr="005B7C5C" w:rsidRDefault="006D11ED" w:rsidP="004537F7">
      <w:pPr>
        <w:rPr>
          <w:rFonts w:cs="Times New Roman"/>
          <w:noProof/>
        </w:rPr>
      </w:pPr>
      <w:r w:rsidRPr="005B7C5C">
        <w:rPr>
          <w:rFonts w:cs="Times New Roman"/>
          <w:noProof/>
        </w:rPr>
        <w:t>“I’ve asked Ruth to marry me</w:t>
      </w:r>
      <w:r w:rsidR="0098002E">
        <w:rPr>
          <w:rFonts w:cs="Times New Roman"/>
          <w:noProof/>
        </w:rPr>
        <w:t>,</w:t>
      </w:r>
      <w:r w:rsidRPr="005B7C5C">
        <w:rPr>
          <w:rFonts w:cs="Times New Roman"/>
          <w:noProof/>
        </w:rPr>
        <w:t xml:space="preserve"> and given the dynami</w:t>
      </w:r>
      <w:r w:rsidR="00B86711" w:rsidRPr="005B7C5C">
        <w:rPr>
          <w:rFonts w:cs="Times New Roman"/>
          <w:noProof/>
        </w:rPr>
        <w:t>c nature of the world we live in</w:t>
      </w:r>
      <w:r w:rsidR="0098002E">
        <w:rPr>
          <w:rFonts w:cs="Times New Roman"/>
          <w:noProof/>
        </w:rPr>
        <w:t>,</w:t>
      </w:r>
      <w:r w:rsidRPr="005B7C5C">
        <w:rPr>
          <w:rFonts w:cs="Times New Roman"/>
          <w:noProof/>
        </w:rPr>
        <w:t xml:space="preserve"> we want to get married as soon as possible.”</w:t>
      </w:r>
    </w:p>
    <w:p w14:paraId="260A522D" w14:textId="1E60098B" w:rsidR="006D11ED" w:rsidRPr="005B7C5C" w:rsidRDefault="006D11ED" w:rsidP="004537F7">
      <w:pPr>
        <w:rPr>
          <w:rFonts w:cs="Times New Roman"/>
          <w:noProof/>
        </w:rPr>
      </w:pPr>
      <w:r w:rsidRPr="005B7C5C">
        <w:rPr>
          <w:rFonts w:cs="Times New Roman"/>
          <w:noProof/>
        </w:rPr>
        <w:t>“Fantastic. Michael</w:t>
      </w:r>
      <w:r w:rsidR="0098002E">
        <w:rPr>
          <w:rFonts w:cs="Times New Roman"/>
          <w:noProof/>
        </w:rPr>
        <w:t>,</w:t>
      </w:r>
      <w:r w:rsidRPr="005B7C5C">
        <w:rPr>
          <w:rFonts w:cs="Times New Roman"/>
          <w:noProof/>
        </w:rPr>
        <w:t xml:space="preserve"> you and Ruth are making the right decision. I hope you’ll invite us.”</w:t>
      </w:r>
    </w:p>
    <w:p w14:paraId="084747C0" w14:textId="19237CB3" w:rsidR="006D11ED" w:rsidRPr="005B7C5C" w:rsidRDefault="006D11ED" w:rsidP="004537F7">
      <w:pPr>
        <w:rPr>
          <w:rFonts w:cs="Times New Roman"/>
          <w:noProof/>
        </w:rPr>
      </w:pPr>
      <w:r w:rsidRPr="005B7C5C">
        <w:rPr>
          <w:rFonts w:cs="Times New Roman"/>
          <w:noProof/>
        </w:rPr>
        <w:t>“Absolutely, I’m not sure exactly when</w:t>
      </w:r>
      <w:r w:rsidR="00221B4A" w:rsidRPr="005B7C5C">
        <w:rPr>
          <w:rFonts w:cs="Times New Roman"/>
          <w:noProof/>
        </w:rPr>
        <w:t>,</w:t>
      </w:r>
      <w:r w:rsidRPr="005B7C5C">
        <w:rPr>
          <w:rFonts w:cs="Times New Roman"/>
          <w:noProof/>
        </w:rPr>
        <w:t xml:space="preserve"> but it will be soon</w:t>
      </w:r>
      <w:r w:rsidR="005D3906" w:rsidRPr="005B7C5C">
        <w:rPr>
          <w:rFonts w:cs="Times New Roman"/>
          <w:noProof/>
        </w:rPr>
        <w:t>,</w:t>
      </w:r>
      <w:r w:rsidRPr="005B7C5C">
        <w:rPr>
          <w:rFonts w:cs="Times New Roman"/>
          <w:noProof/>
        </w:rPr>
        <w:t xml:space="preserve"> and you’re all invited.”</w:t>
      </w:r>
    </w:p>
    <w:p w14:paraId="0D3E0CA2" w14:textId="655AD31D" w:rsidR="006D11ED" w:rsidRPr="005B7C5C" w:rsidRDefault="006D11ED" w:rsidP="004537F7">
      <w:pPr>
        <w:rPr>
          <w:rFonts w:cs="Times New Roman"/>
          <w:noProof/>
        </w:rPr>
      </w:pPr>
      <w:r w:rsidRPr="005B7C5C">
        <w:rPr>
          <w:rFonts w:cs="Times New Roman"/>
          <w:noProof/>
        </w:rPr>
        <w:t>“Love it</w:t>
      </w:r>
      <w:r w:rsidR="00332574" w:rsidRPr="005B7C5C">
        <w:rPr>
          <w:rFonts w:cs="Times New Roman"/>
          <w:noProof/>
        </w:rPr>
        <w:t>;</w:t>
      </w:r>
      <w:r w:rsidRPr="005B7C5C">
        <w:rPr>
          <w:rFonts w:cs="Times New Roman"/>
          <w:noProof/>
        </w:rPr>
        <w:t xml:space="preserve"> we’ll have a great time. It will be nice to focus on something nice </w:t>
      </w:r>
      <w:r w:rsidR="003D02EE" w:rsidRPr="005B7C5C">
        <w:rPr>
          <w:rFonts w:cs="Times New Roman"/>
          <w:noProof/>
        </w:rPr>
        <w:t xml:space="preserve">that </w:t>
      </w:r>
      <w:r w:rsidRPr="005B7C5C">
        <w:rPr>
          <w:rFonts w:cs="Times New Roman"/>
          <w:noProof/>
        </w:rPr>
        <w:t>represents the future. Instead of the nigh</w:t>
      </w:r>
      <w:r w:rsidR="005D3906" w:rsidRPr="005B7C5C">
        <w:rPr>
          <w:rFonts w:cs="Times New Roman"/>
          <w:noProof/>
        </w:rPr>
        <w:t>t</w:t>
      </w:r>
      <w:r w:rsidRPr="005B7C5C">
        <w:rPr>
          <w:rFonts w:cs="Times New Roman"/>
          <w:noProof/>
        </w:rPr>
        <w:t>mares that we’ve all had to deal with. Just give me 10 minutes</w:t>
      </w:r>
      <w:r w:rsidR="0098002E">
        <w:rPr>
          <w:rFonts w:cs="Times New Roman"/>
          <w:noProof/>
        </w:rPr>
        <w:t>'</w:t>
      </w:r>
      <w:r w:rsidRPr="005B7C5C">
        <w:rPr>
          <w:rFonts w:cs="Times New Roman"/>
          <w:noProof/>
        </w:rPr>
        <w:t xml:space="preserve"> notice</w:t>
      </w:r>
      <w:r w:rsidR="00332574" w:rsidRPr="005B7C5C">
        <w:rPr>
          <w:rFonts w:cs="Times New Roman"/>
          <w:noProof/>
        </w:rPr>
        <w:t>,</w:t>
      </w:r>
      <w:r w:rsidRPr="005B7C5C">
        <w:rPr>
          <w:rFonts w:cs="Times New Roman"/>
          <w:noProof/>
        </w:rPr>
        <w:t xml:space="preserve"> and I’ll be there.”</w:t>
      </w:r>
    </w:p>
    <w:p w14:paraId="48682DFA" w14:textId="0E87436B" w:rsidR="00221B4A" w:rsidRPr="005B7C5C" w:rsidRDefault="00221B4A" w:rsidP="004537F7">
      <w:pPr>
        <w:rPr>
          <w:rFonts w:cs="Times New Roman"/>
          <w:noProof/>
        </w:rPr>
      </w:pPr>
      <w:r w:rsidRPr="005B7C5C">
        <w:rPr>
          <w:rFonts w:cs="Times New Roman"/>
          <w:noProof/>
        </w:rPr>
        <w:t>“We’re going to have a wedding!”</w:t>
      </w:r>
      <w:r w:rsidR="00A71F3C" w:rsidRPr="005B7C5C">
        <w:rPr>
          <w:rFonts w:cs="Times New Roman"/>
          <w:noProof/>
        </w:rPr>
        <w:t xml:space="preserve"> the president yelled.</w:t>
      </w:r>
    </w:p>
    <w:p w14:paraId="119070A2" w14:textId="7B12D13D" w:rsidR="00221B4A" w:rsidRPr="005B7C5C" w:rsidRDefault="00221B4A" w:rsidP="004537F7">
      <w:pPr>
        <w:rPr>
          <w:rFonts w:cs="Times New Roman"/>
          <w:noProof/>
        </w:rPr>
      </w:pPr>
      <w:r w:rsidRPr="005B7C5C">
        <w:rPr>
          <w:rFonts w:cs="Times New Roman"/>
          <w:noProof/>
        </w:rPr>
        <w:lastRenderedPageBreak/>
        <w:t>Everyone enjoyed sharing the good news</w:t>
      </w:r>
      <w:r w:rsidR="0098002E">
        <w:rPr>
          <w:rFonts w:cs="Times New Roman"/>
          <w:noProof/>
        </w:rPr>
        <w:t>,</w:t>
      </w:r>
      <w:r w:rsidRPr="005B7C5C">
        <w:rPr>
          <w:rFonts w:cs="Times New Roman"/>
          <w:noProof/>
        </w:rPr>
        <w:t xml:space="preserve"> patting Michael on his back, shaking his hand</w:t>
      </w:r>
      <w:r w:rsidR="0098002E">
        <w:rPr>
          <w:rFonts w:cs="Times New Roman"/>
          <w:noProof/>
        </w:rPr>
        <w:t>,</w:t>
      </w:r>
      <w:r w:rsidRPr="005B7C5C">
        <w:rPr>
          <w:rFonts w:cs="Times New Roman"/>
          <w:noProof/>
        </w:rPr>
        <w:t xml:space="preserve"> and giving him a hug. Once the congratulations had passed, the president got the meeting under control.</w:t>
      </w:r>
    </w:p>
    <w:p w14:paraId="56F0634A" w14:textId="46CCF85F" w:rsidR="009E37C1" w:rsidRPr="005B7C5C" w:rsidRDefault="009E37C1" w:rsidP="004537F7">
      <w:pPr>
        <w:rPr>
          <w:rFonts w:cs="Times New Roman"/>
          <w:noProof/>
        </w:rPr>
      </w:pPr>
      <w:r w:rsidRPr="005B7C5C">
        <w:rPr>
          <w:rFonts w:cs="Times New Roman"/>
          <w:noProof/>
        </w:rPr>
        <w:t>“I called this meeting because I think we all realize that we’re in a new world</w:t>
      </w:r>
      <w:r w:rsidR="005D3906" w:rsidRPr="005B7C5C">
        <w:rPr>
          <w:rFonts w:cs="Times New Roman"/>
          <w:noProof/>
        </w:rPr>
        <w:t>,</w:t>
      </w:r>
      <w:r w:rsidRPr="005B7C5C">
        <w:rPr>
          <w:rFonts w:cs="Times New Roman"/>
          <w:noProof/>
        </w:rPr>
        <w:t xml:space="preserve"> and we have to make some adjustments.”</w:t>
      </w:r>
    </w:p>
    <w:p w14:paraId="54407B03" w14:textId="1B790208" w:rsidR="009E37C1" w:rsidRPr="005B7C5C" w:rsidRDefault="009E37C1" w:rsidP="004537F7">
      <w:pPr>
        <w:rPr>
          <w:rFonts w:cs="Times New Roman"/>
          <w:noProof/>
        </w:rPr>
      </w:pPr>
      <w:r w:rsidRPr="005B7C5C">
        <w:rPr>
          <w:rFonts w:cs="Times New Roman"/>
          <w:noProof/>
        </w:rPr>
        <w:t>“Sir, first off. I want to assign some Beta units to be part of your security detail. They have abilities that your Secret Service detail doesn’t have,” Joan suggested.</w:t>
      </w:r>
    </w:p>
    <w:p w14:paraId="0C4F9AEA" w14:textId="2E40C92D" w:rsidR="009E37C1" w:rsidRPr="005B7C5C" w:rsidRDefault="009E37C1" w:rsidP="004537F7">
      <w:pPr>
        <w:rPr>
          <w:rFonts w:cs="Times New Roman"/>
          <w:noProof/>
        </w:rPr>
      </w:pPr>
      <w:r w:rsidRPr="005B7C5C">
        <w:rPr>
          <w:rFonts w:cs="Times New Roman"/>
          <w:noProof/>
        </w:rPr>
        <w:t>“Sir, I agree with Joan</w:t>
      </w:r>
      <w:r w:rsidR="0098002E">
        <w:rPr>
          <w:rFonts w:cs="Times New Roman"/>
          <w:noProof/>
        </w:rPr>
        <w:t>;</w:t>
      </w:r>
      <w:r w:rsidRPr="005B7C5C">
        <w:rPr>
          <w:rFonts w:cs="Times New Roman"/>
          <w:noProof/>
        </w:rPr>
        <w:t xml:space="preserve"> that would be a good idea,” Michael added.</w:t>
      </w:r>
    </w:p>
    <w:p w14:paraId="7A07CC0C" w14:textId="126272F6" w:rsidR="009E37C1" w:rsidRPr="005B7C5C" w:rsidRDefault="009E37C1" w:rsidP="004537F7">
      <w:pPr>
        <w:rPr>
          <w:rFonts w:cs="Times New Roman"/>
          <w:noProof/>
        </w:rPr>
      </w:pPr>
      <w:r w:rsidRPr="005B7C5C">
        <w:rPr>
          <w:rFonts w:cs="Times New Roman"/>
          <w:noProof/>
        </w:rPr>
        <w:t>“That would help us, we don’t have many Secret Service personnel</w:t>
      </w:r>
      <w:r w:rsidR="005D3906" w:rsidRPr="005B7C5C">
        <w:rPr>
          <w:rFonts w:cs="Times New Roman"/>
          <w:noProof/>
        </w:rPr>
        <w:t>,</w:t>
      </w:r>
      <w:r w:rsidRPr="005B7C5C">
        <w:rPr>
          <w:rFonts w:cs="Times New Roman"/>
          <w:noProof/>
        </w:rPr>
        <w:t xml:space="preserve"> and I think we can trust the </w:t>
      </w:r>
      <w:r w:rsidR="003D02EE" w:rsidRPr="005B7C5C">
        <w:rPr>
          <w:rFonts w:cs="Times New Roman"/>
          <w:noProof/>
        </w:rPr>
        <w:t xml:space="preserve">Betas </w:t>
      </w:r>
      <w:r w:rsidRPr="005B7C5C">
        <w:rPr>
          <w:rFonts w:cs="Times New Roman"/>
          <w:noProof/>
        </w:rPr>
        <w:t xml:space="preserve">well enough,” </w:t>
      </w:r>
      <w:r w:rsidR="007326B2" w:rsidRPr="005B7C5C">
        <w:rPr>
          <w:rFonts w:cs="Times New Roman"/>
          <w:noProof/>
        </w:rPr>
        <w:t>Colonel</w:t>
      </w:r>
      <w:r w:rsidRPr="005B7C5C">
        <w:rPr>
          <w:rFonts w:cs="Times New Roman"/>
          <w:noProof/>
        </w:rPr>
        <w:t xml:space="preserve"> Dodd added.</w:t>
      </w:r>
    </w:p>
    <w:p w14:paraId="1A668AC2" w14:textId="686C2396" w:rsidR="009E37C1" w:rsidRPr="005B7C5C" w:rsidRDefault="009E37C1" w:rsidP="004537F7">
      <w:pPr>
        <w:rPr>
          <w:rFonts w:cs="Times New Roman"/>
          <w:noProof/>
        </w:rPr>
      </w:pPr>
      <w:r w:rsidRPr="005B7C5C">
        <w:rPr>
          <w:rFonts w:cs="Times New Roman"/>
          <w:noProof/>
        </w:rPr>
        <w:t>“</w:t>
      </w:r>
      <w:r w:rsidR="001D6522">
        <w:rPr>
          <w:rFonts w:cs="Times New Roman"/>
          <w:noProof/>
        </w:rPr>
        <w:t>Okay</w:t>
      </w:r>
      <w:r w:rsidRPr="005B7C5C">
        <w:rPr>
          <w:rFonts w:cs="Times New Roman"/>
          <w:noProof/>
        </w:rPr>
        <w:t>, that’s what we do,” President Patterson accepted.</w:t>
      </w:r>
    </w:p>
    <w:p w14:paraId="10EA796D" w14:textId="0672824B" w:rsidR="009E37C1" w:rsidRPr="005B7C5C" w:rsidRDefault="009E37C1" w:rsidP="004537F7">
      <w:pPr>
        <w:rPr>
          <w:rFonts w:cs="Times New Roman"/>
          <w:noProof/>
        </w:rPr>
      </w:pPr>
      <w:r w:rsidRPr="005B7C5C">
        <w:rPr>
          <w:rFonts w:cs="Times New Roman"/>
          <w:noProof/>
        </w:rPr>
        <w:t>“Next thing, SIMPOC</w:t>
      </w:r>
      <w:r w:rsidR="0098002E">
        <w:rPr>
          <w:rFonts w:cs="Times New Roman"/>
          <w:noProof/>
        </w:rPr>
        <w:t>,</w:t>
      </w:r>
      <w:r w:rsidRPr="005B7C5C">
        <w:rPr>
          <w:rFonts w:cs="Times New Roman"/>
          <w:noProof/>
        </w:rPr>
        <w:t xml:space="preserve"> can your productio</w:t>
      </w:r>
      <w:r w:rsidR="00FF1B64" w:rsidRPr="005B7C5C">
        <w:rPr>
          <w:rFonts w:cs="Times New Roman"/>
          <w:noProof/>
        </w:rPr>
        <w:t>n</w:t>
      </w:r>
      <w:r w:rsidRPr="005B7C5C">
        <w:rPr>
          <w:rFonts w:cs="Times New Roman"/>
          <w:noProof/>
        </w:rPr>
        <w:t xml:space="preserve"> facilities duplicate those medical systems for use here?”</w:t>
      </w:r>
    </w:p>
    <w:p w14:paraId="02E7B2E9" w14:textId="71FD1A89" w:rsidR="009E37C1" w:rsidRPr="005B7C5C" w:rsidRDefault="009E37C1" w:rsidP="004537F7">
      <w:pPr>
        <w:rPr>
          <w:rFonts w:cs="Times New Roman"/>
          <w:noProof/>
        </w:rPr>
      </w:pPr>
      <w:r w:rsidRPr="005B7C5C">
        <w:rPr>
          <w:rFonts w:cs="Times New Roman"/>
          <w:noProof/>
        </w:rPr>
        <w:t>“Yes, Mr. President</w:t>
      </w:r>
      <w:r w:rsidR="0098002E">
        <w:rPr>
          <w:rFonts w:cs="Times New Roman"/>
          <w:noProof/>
        </w:rPr>
        <w:t>,</w:t>
      </w:r>
      <w:r w:rsidRPr="005B7C5C">
        <w:rPr>
          <w:rFonts w:cs="Times New Roman"/>
          <w:noProof/>
        </w:rPr>
        <w:t xml:space="preserve"> the Capital Ships can produce those systems. I must ad</w:t>
      </w:r>
      <w:r w:rsidR="00A52E33" w:rsidRPr="005B7C5C">
        <w:rPr>
          <w:rFonts w:cs="Times New Roman"/>
          <w:noProof/>
        </w:rPr>
        <w:t>d</w:t>
      </w:r>
      <w:r w:rsidR="004054AF" w:rsidRPr="005B7C5C">
        <w:rPr>
          <w:rFonts w:cs="Times New Roman"/>
          <w:noProof/>
        </w:rPr>
        <w:t>,</w:t>
      </w:r>
      <w:r w:rsidRPr="005B7C5C">
        <w:rPr>
          <w:rFonts w:cs="Times New Roman"/>
          <w:noProof/>
        </w:rPr>
        <w:t xml:space="preserve"> though, additional requirements on a set of manufacturing facilities with a fixed output will delay other items. We must prioritize what is needed and when it is needed.”</w:t>
      </w:r>
    </w:p>
    <w:p w14:paraId="3D544F3A" w14:textId="1F9ABB73" w:rsidR="009E37C1" w:rsidRPr="005B7C5C" w:rsidRDefault="009E37C1" w:rsidP="004537F7">
      <w:pPr>
        <w:rPr>
          <w:rFonts w:cs="Times New Roman"/>
          <w:noProof/>
        </w:rPr>
      </w:pPr>
      <w:r w:rsidRPr="005B7C5C">
        <w:rPr>
          <w:rFonts w:cs="Times New Roman"/>
          <w:noProof/>
        </w:rPr>
        <w:t>“SIMPOC</w:t>
      </w:r>
      <w:r w:rsidR="0098002E">
        <w:rPr>
          <w:rFonts w:cs="Times New Roman"/>
          <w:noProof/>
        </w:rPr>
        <w:t>,</w:t>
      </w:r>
      <w:r w:rsidRPr="005B7C5C">
        <w:rPr>
          <w:rFonts w:cs="Times New Roman"/>
          <w:noProof/>
        </w:rPr>
        <w:t xml:space="preserve"> I realize that we’re </w:t>
      </w:r>
      <w:r w:rsidR="0098002E">
        <w:rPr>
          <w:rFonts w:cs="Times New Roman"/>
          <w:noProof/>
        </w:rPr>
        <w:t>stressing</w:t>
      </w:r>
      <w:r w:rsidRPr="005B7C5C">
        <w:rPr>
          <w:rFonts w:cs="Times New Roman"/>
          <w:noProof/>
        </w:rPr>
        <w:t xml:space="preserve"> the output of the manufacturing network, but it must be done. We need to balance defense with the health of the human survivors. How </w:t>
      </w:r>
      <w:r w:rsidR="00FF1B64" w:rsidRPr="005B7C5C">
        <w:rPr>
          <w:rFonts w:cs="Times New Roman"/>
          <w:noProof/>
        </w:rPr>
        <w:t>are the manufacturing facilities</w:t>
      </w:r>
      <w:r w:rsidRPr="005B7C5C">
        <w:rPr>
          <w:rFonts w:cs="Times New Roman"/>
          <w:noProof/>
        </w:rPr>
        <w:t xml:space="preserve"> on the moon coming?”</w:t>
      </w:r>
    </w:p>
    <w:p w14:paraId="77BADABF" w14:textId="79104F72" w:rsidR="009E37C1" w:rsidRPr="005B7C5C" w:rsidRDefault="009E37C1" w:rsidP="004537F7">
      <w:pPr>
        <w:rPr>
          <w:rFonts w:cs="Times New Roman"/>
          <w:noProof/>
        </w:rPr>
      </w:pPr>
      <w:r w:rsidRPr="005B7C5C">
        <w:rPr>
          <w:rFonts w:cs="Times New Roman"/>
          <w:noProof/>
        </w:rPr>
        <w:lastRenderedPageBreak/>
        <w:t>“</w:t>
      </w:r>
      <w:r w:rsidR="00FF1B64" w:rsidRPr="005B7C5C">
        <w:rPr>
          <w:rFonts w:cs="Times New Roman"/>
          <w:noProof/>
        </w:rPr>
        <w:t>Sir, the second one</w:t>
      </w:r>
      <w:r w:rsidRPr="005B7C5C">
        <w:rPr>
          <w:rFonts w:cs="Times New Roman"/>
          <w:noProof/>
        </w:rPr>
        <w:t xml:space="preserve"> was completed yesterday. It is slowly increasing its output as we make sure that it is operating properly.”</w:t>
      </w:r>
    </w:p>
    <w:p w14:paraId="197A6D55" w14:textId="34220F00" w:rsidR="009E37C1" w:rsidRPr="005B7C5C" w:rsidRDefault="009E37C1" w:rsidP="004537F7">
      <w:pPr>
        <w:rPr>
          <w:rFonts w:cs="Times New Roman"/>
          <w:noProof/>
        </w:rPr>
      </w:pPr>
      <w:r w:rsidRPr="005B7C5C">
        <w:rPr>
          <w:rFonts w:cs="Times New Roman"/>
          <w:noProof/>
        </w:rPr>
        <w:t>“Can we make another one?”</w:t>
      </w:r>
    </w:p>
    <w:p w14:paraId="19A634B7" w14:textId="69E72605" w:rsidR="009E37C1" w:rsidRPr="005B7C5C" w:rsidRDefault="009E37C1" w:rsidP="004537F7">
      <w:pPr>
        <w:rPr>
          <w:rFonts w:cs="Times New Roman"/>
          <w:noProof/>
        </w:rPr>
      </w:pPr>
      <w:r w:rsidRPr="005B7C5C">
        <w:rPr>
          <w:rFonts w:cs="Times New Roman"/>
          <w:noProof/>
        </w:rPr>
        <w:t>“Mr. President, that is possible</w:t>
      </w:r>
      <w:r w:rsidR="00A52E33" w:rsidRPr="005B7C5C">
        <w:rPr>
          <w:rFonts w:cs="Times New Roman"/>
          <w:noProof/>
        </w:rPr>
        <w:t>,</w:t>
      </w:r>
      <w:r w:rsidRPr="005B7C5C">
        <w:rPr>
          <w:rFonts w:cs="Times New Roman"/>
          <w:noProof/>
        </w:rPr>
        <w:t xml:space="preserve"> but it will only put additional pressure on meeting the current requirements.”</w:t>
      </w:r>
    </w:p>
    <w:p w14:paraId="09743647" w14:textId="0008C2C2" w:rsidR="009E37C1" w:rsidRPr="005B7C5C" w:rsidRDefault="009E37C1" w:rsidP="004537F7">
      <w:pPr>
        <w:rPr>
          <w:rFonts w:cs="Times New Roman"/>
          <w:noProof/>
        </w:rPr>
      </w:pPr>
      <w:r w:rsidRPr="005B7C5C">
        <w:rPr>
          <w:rFonts w:cs="Times New Roman"/>
          <w:noProof/>
        </w:rPr>
        <w:t>The president thought for a moment</w:t>
      </w:r>
      <w:r w:rsidR="0098002E">
        <w:rPr>
          <w:rFonts w:cs="Times New Roman"/>
          <w:noProof/>
        </w:rPr>
        <w:t>,</w:t>
      </w:r>
      <w:r w:rsidRPr="005B7C5C">
        <w:rPr>
          <w:rFonts w:cs="Times New Roman"/>
          <w:noProof/>
        </w:rPr>
        <w:t xml:space="preserve"> then said, “I want another facility on the moon</w:t>
      </w:r>
      <w:r w:rsidR="0098002E">
        <w:rPr>
          <w:rFonts w:cs="Times New Roman"/>
          <w:noProof/>
        </w:rPr>
        <w:t>;</w:t>
      </w:r>
      <w:r w:rsidRPr="005B7C5C">
        <w:rPr>
          <w:rFonts w:cs="Times New Roman"/>
          <w:noProof/>
        </w:rPr>
        <w:t xml:space="preserve"> get together and work out the best production plan you can for everything else, but let’s make that happen.”</w:t>
      </w:r>
    </w:p>
    <w:p w14:paraId="7D75B578" w14:textId="6B2442A6" w:rsidR="009E37C1" w:rsidRPr="005B7C5C" w:rsidRDefault="009E37C1" w:rsidP="004537F7">
      <w:pPr>
        <w:rPr>
          <w:rFonts w:cs="Times New Roman"/>
          <w:noProof/>
        </w:rPr>
      </w:pPr>
      <w:r w:rsidRPr="005B7C5C">
        <w:rPr>
          <w:rFonts w:cs="Times New Roman"/>
          <w:noProof/>
        </w:rPr>
        <w:t>“Yes</w:t>
      </w:r>
      <w:r w:rsidR="0098002E">
        <w:rPr>
          <w:rFonts w:cs="Times New Roman"/>
          <w:noProof/>
        </w:rPr>
        <w:t>,</w:t>
      </w:r>
      <w:r w:rsidRPr="005B7C5C">
        <w:rPr>
          <w:rFonts w:cs="Times New Roman"/>
          <w:noProof/>
        </w:rPr>
        <w:t xml:space="preserve"> sir,” Admiral Hagerly said.</w:t>
      </w:r>
    </w:p>
    <w:p w14:paraId="563E5F55" w14:textId="691DC0A8" w:rsidR="003010AF" w:rsidRPr="005B7C5C" w:rsidRDefault="003010AF" w:rsidP="004537F7">
      <w:pPr>
        <w:rPr>
          <w:rFonts w:cs="Times New Roman"/>
          <w:noProof/>
        </w:rPr>
      </w:pPr>
      <w:r w:rsidRPr="005B7C5C">
        <w:rPr>
          <w:rFonts w:cs="Times New Roman"/>
          <w:noProof/>
        </w:rPr>
        <w:t xml:space="preserve">“Another thing, we need to finish up the move and get the welcome center off the base and located in Hampton. We need to isolate this base more and </w:t>
      </w:r>
      <w:r w:rsidR="00A71F3C" w:rsidRPr="005B7C5C">
        <w:rPr>
          <w:rFonts w:cs="Times New Roman"/>
          <w:noProof/>
        </w:rPr>
        <w:t xml:space="preserve">concentrate more of our defenses </w:t>
      </w:r>
      <w:r w:rsidRPr="005B7C5C">
        <w:rPr>
          <w:rFonts w:cs="Times New Roman"/>
          <w:noProof/>
        </w:rPr>
        <w:t>here. At least I want a control center put together where we can see</w:t>
      </w:r>
      <w:r w:rsidR="00074598" w:rsidRPr="005B7C5C">
        <w:rPr>
          <w:rFonts w:cs="Times New Roman"/>
          <w:noProof/>
        </w:rPr>
        <w:t xml:space="preserve"> all</w:t>
      </w:r>
      <w:r w:rsidRPr="005B7C5C">
        <w:rPr>
          <w:rFonts w:cs="Times New Roman"/>
          <w:noProof/>
        </w:rPr>
        <w:t xml:space="preserve"> our offensive and defensive resources. Now that we know the Chinese are after us, we can be confident they’ll be back. We don’t know when</w:t>
      </w:r>
      <w:r w:rsidR="004054AF" w:rsidRPr="005B7C5C">
        <w:rPr>
          <w:rFonts w:cs="Times New Roman"/>
          <w:noProof/>
        </w:rPr>
        <w:t>,</w:t>
      </w:r>
      <w:r w:rsidRPr="005B7C5C">
        <w:rPr>
          <w:rFonts w:cs="Times New Roman"/>
          <w:noProof/>
        </w:rPr>
        <w:t xml:space="preserve"> and we don’t know </w:t>
      </w:r>
      <w:r w:rsidR="004054AF" w:rsidRPr="005B7C5C">
        <w:rPr>
          <w:rFonts w:cs="Times New Roman"/>
          <w:noProof/>
        </w:rPr>
        <w:t>‘</w:t>
      </w:r>
      <w:r w:rsidRPr="005B7C5C">
        <w:rPr>
          <w:rFonts w:cs="Times New Roman"/>
          <w:noProof/>
        </w:rPr>
        <w:t>with what</w:t>
      </w:r>
      <w:r w:rsidR="0098002E">
        <w:rPr>
          <w:rFonts w:cs="Times New Roman"/>
          <w:noProof/>
        </w:rPr>
        <w:t>,</w:t>
      </w:r>
      <w:r w:rsidR="004054AF" w:rsidRPr="005B7C5C">
        <w:rPr>
          <w:rFonts w:cs="Times New Roman"/>
          <w:noProof/>
        </w:rPr>
        <w:t>’</w:t>
      </w:r>
      <w:r w:rsidRPr="005B7C5C">
        <w:rPr>
          <w:rFonts w:cs="Times New Roman"/>
          <w:noProof/>
        </w:rPr>
        <w:t xml:space="preserve"> but they’ll be back.”</w:t>
      </w:r>
    </w:p>
    <w:p w14:paraId="4F5E8D78" w14:textId="529D5887" w:rsidR="003010AF" w:rsidRPr="005B7C5C" w:rsidRDefault="003010AF" w:rsidP="004537F7">
      <w:pPr>
        <w:rPr>
          <w:rFonts w:cs="Times New Roman"/>
          <w:noProof/>
        </w:rPr>
      </w:pPr>
      <w:r w:rsidRPr="005B7C5C">
        <w:rPr>
          <w:rFonts w:cs="Times New Roman"/>
          <w:noProof/>
        </w:rPr>
        <w:t>“That should</w:t>
      </w:r>
      <w:r w:rsidR="008B4BFE" w:rsidRPr="005B7C5C">
        <w:rPr>
          <w:rFonts w:cs="Times New Roman"/>
          <w:noProof/>
        </w:rPr>
        <w:t>n’t</w:t>
      </w:r>
      <w:r w:rsidRPr="005B7C5C">
        <w:rPr>
          <w:rFonts w:cs="Times New Roman"/>
          <w:noProof/>
        </w:rPr>
        <w:t xml:space="preserve"> be </w:t>
      </w:r>
      <w:r w:rsidR="0098002E">
        <w:rPr>
          <w:rFonts w:cs="Times New Roman"/>
          <w:noProof/>
        </w:rPr>
        <w:t xml:space="preserve">a </w:t>
      </w:r>
      <w:r w:rsidRPr="005B7C5C">
        <w:rPr>
          <w:rFonts w:cs="Times New Roman"/>
          <w:noProof/>
        </w:rPr>
        <w:t>problem</w:t>
      </w:r>
      <w:r w:rsidR="0098002E">
        <w:rPr>
          <w:rFonts w:cs="Times New Roman"/>
          <w:noProof/>
        </w:rPr>
        <w:t>,</w:t>
      </w:r>
      <w:r w:rsidRPr="005B7C5C">
        <w:rPr>
          <w:rFonts w:cs="Times New Roman"/>
          <w:noProof/>
        </w:rPr>
        <w:t xml:space="preserve"> sir</w:t>
      </w:r>
      <w:r w:rsidR="0098002E">
        <w:rPr>
          <w:rFonts w:cs="Times New Roman"/>
          <w:noProof/>
        </w:rPr>
        <w:t>;</w:t>
      </w:r>
      <w:r w:rsidRPr="005B7C5C">
        <w:rPr>
          <w:rFonts w:cs="Times New Roman"/>
          <w:noProof/>
        </w:rPr>
        <w:t xml:space="preserve"> we’ll start on it immediately,” </w:t>
      </w:r>
      <w:r w:rsidR="007326B2" w:rsidRPr="005B7C5C">
        <w:rPr>
          <w:rFonts w:cs="Times New Roman"/>
          <w:noProof/>
        </w:rPr>
        <w:t>Colonel</w:t>
      </w:r>
      <w:r w:rsidRPr="005B7C5C">
        <w:rPr>
          <w:rFonts w:cs="Times New Roman"/>
          <w:noProof/>
        </w:rPr>
        <w:t xml:space="preserve"> Dodd added.</w:t>
      </w:r>
    </w:p>
    <w:p w14:paraId="31E3E7E5" w14:textId="4E9301A4" w:rsidR="003010AF" w:rsidRPr="005B7C5C" w:rsidRDefault="003010AF" w:rsidP="004537F7">
      <w:pPr>
        <w:rPr>
          <w:rFonts w:cs="Times New Roman"/>
          <w:noProof/>
        </w:rPr>
      </w:pPr>
      <w:r w:rsidRPr="005B7C5C">
        <w:rPr>
          <w:rFonts w:cs="Times New Roman"/>
          <w:noProof/>
        </w:rPr>
        <w:t>“Have we repair</w:t>
      </w:r>
      <w:r w:rsidR="004054AF" w:rsidRPr="005B7C5C">
        <w:rPr>
          <w:rFonts w:cs="Times New Roman"/>
          <w:noProof/>
        </w:rPr>
        <w:t>e</w:t>
      </w:r>
      <w:r w:rsidRPr="005B7C5C">
        <w:rPr>
          <w:rFonts w:cs="Times New Roman"/>
          <w:noProof/>
        </w:rPr>
        <w:t>d the ship</w:t>
      </w:r>
      <w:r w:rsidR="00A71F3C" w:rsidRPr="005B7C5C">
        <w:rPr>
          <w:rFonts w:cs="Times New Roman"/>
          <w:noProof/>
        </w:rPr>
        <w:t>s</w:t>
      </w:r>
      <w:r w:rsidRPr="005B7C5C">
        <w:rPr>
          <w:rFonts w:cs="Times New Roman"/>
          <w:noProof/>
        </w:rPr>
        <w:t xml:space="preserve"> in the Chesapeake</w:t>
      </w:r>
      <w:r w:rsidR="003D02EE" w:rsidRPr="005B7C5C">
        <w:rPr>
          <w:rFonts w:cs="Times New Roman"/>
          <w:noProof/>
        </w:rPr>
        <w:t>?</w:t>
      </w:r>
      <w:r w:rsidRPr="005B7C5C">
        <w:rPr>
          <w:rFonts w:cs="Times New Roman"/>
          <w:noProof/>
        </w:rPr>
        <w:t>”</w:t>
      </w:r>
    </w:p>
    <w:p w14:paraId="29E1A1A0" w14:textId="38621611" w:rsidR="003010AF" w:rsidRPr="005B7C5C" w:rsidRDefault="003010AF" w:rsidP="004537F7">
      <w:pPr>
        <w:rPr>
          <w:rFonts w:cs="Times New Roman"/>
          <w:noProof/>
        </w:rPr>
      </w:pPr>
      <w:r w:rsidRPr="005B7C5C">
        <w:rPr>
          <w:rFonts w:cs="Times New Roman"/>
          <w:noProof/>
        </w:rPr>
        <w:t>“Yes, sir</w:t>
      </w:r>
      <w:r w:rsidR="0098002E">
        <w:rPr>
          <w:rFonts w:cs="Times New Roman"/>
          <w:noProof/>
        </w:rPr>
        <w:t>,</w:t>
      </w:r>
      <w:r w:rsidRPr="005B7C5C">
        <w:rPr>
          <w:rFonts w:cs="Times New Roman"/>
          <w:noProof/>
        </w:rPr>
        <w:t xml:space="preserve"> they’re fully operational now</w:t>
      </w:r>
      <w:r w:rsidR="004054AF" w:rsidRPr="005B7C5C">
        <w:rPr>
          <w:rFonts w:cs="Times New Roman"/>
          <w:noProof/>
        </w:rPr>
        <w:t>,</w:t>
      </w:r>
      <w:r w:rsidRPr="005B7C5C">
        <w:rPr>
          <w:rFonts w:cs="Times New Roman"/>
          <w:noProof/>
        </w:rPr>
        <w:t xml:space="preserve"> and we’ve changed their focus from decelerating orbital vehicles to possible attacks from the Atlantic. They aren’t well suited for doing that from a fixed position</w:t>
      </w:r>
      <w:r w:rsidR="00A71F3C" w:rsidRPr="005B7C5C">
        <w:rPr>
          <w:rFonts w:cs="Times New Roman"/>
          <w:noProof/>
        </w:rPr>
        <w:t>. They’ll be effective against a target, but they’re also sitting duck. For now</w:t>
      </w:r>
      <w:r w:rsidR="00332574" w:rsidRPr="005B7C5C">
        <w:rPr>
          <w:rFonts w:cs="Times New Roman"/>
          <w:noProof/>
        </w:rPr>
        <w:t>,</w:t>
      </w:r>
      <w:r w:rsidR="00A71F3C" w:rsidRPr="005B7C5C">
        <w:rPr>
          <w:rFonts w:cs="Times New Roman"/>
          <w:noProof/>
        </w:rPr>
        <w:t xml:space="preserve"> </w:t>
      </w:r>
      <w:r w:rsidRPr="005B7C5C">
        <w:rPr>
          <w:rFonts w:cs="Times New Roman"/>
          <w:noProof/>
        </w:rPr>
        <w:t xml:space="preserve">I think we have some </w:t>
      </w:r>
      <w:r w:rsidR="00A71F3C" w:rsidRPr="005B7C5C">
        <w:rPr>
          <w:rFonts w:cs="Times New Roman"/>
          <w:noProof/>
        </w:rPr>
        <w:t>reasonable</w:t>
      </w:r>
      <w:r w:rsidRPr="005B7C5C">
        <w:rPr>
          <w:rFonts w:cs="Times New Roman"/>
          <w:noProof/>
        </w:rPr>
        <w:t xml:space="preserve"> solutions.”</w:t>
      </w:r>
    </w:p>
    <w:p w14:paraId="45370902" w14:textId="0FCF4A34" w:rsidR="003010AF" w:rsidRPr="005B7C5C" w:rsidRDefault="003010AF" w:rsidP="004537F7">
      <w:pPr>
        <w:rPr>
          <w:rFonts w:cs="Times New Roman"/>
          <w:noProof/>
        </w:rPr>
      </w:pPr>
      <w:r w:rsidRPr="005B7C5C">
        <w:rPr>
          <w:rFonts w:cs="Times New Roman"/>
          <w:noProof/>
        </w:rPr>
        <w:lastRenderedPageBreak/>
        <w:t>“Great Admiral, I’m afraid what we face next will be more conventional th</w:t>
      </w:r>
      <w:r w:rsidR="004054AF" w:rsidRPr="005B7C5C">
        <w:rPr>
          <w:rFonts w:cs="Times New Roman"/>
          <w:noProof/>
        </w:rPr>
        <w:t>a</w:t>
      </w:r>
      <w:r w:rsidRPr="005B7C5C">
        <w:rPr>
          <w:rFonts w:cs="Times New Roman"/>
          <w:noProof/>
        </w:rPr>
        <w:t>n invading aliens. We’ll leave our solar system defense to the ESC.”</w:t>
      </w:r>
    </w:p>
    <w:p w14:paraId="2B50BA85" w14:textId="77777777" w:rsidR="00280227" w:rsidRPr="005B7C5C" w:rsidRDefault="00280227" w:rsidP="00845671">
      <w:pPr>
        <w:pStyle w:val="Heading2"/>
        <w:rPr>
          <w:rFonts w:cs="Times New Roman"/>
        </w:rPr>
      </w:pPr>
      <w:r w:rsidRPr="005B7C5C">
        <w:rPr>
          <w:rFonts w:cs="Times New Roman"/>
        </w:rPr>
        <w:t>Tom Wants His Own Command</w:t>
      </w:r>
    </w:p>
    <w:p w14:paraId="715C5B6A" w14:textId="7DAB2FAB" w:rsidR="004B3A18" w:rsidRPr="005B7C5C" w:rsidRDefault="00FC0891" w:rsidP="004537F7">
      <w:pPr>
        <w:rPr>
          <w:rFonts w:cs="Times New Roman"/>
        </w:rPr>
      </w:pPr>
      <w:r w:rsidRPr="005B7C5C">
        <w:rPr>
          <w:rFonts w:cs="Times New Roman"/>
        </w:rPr>
        <w:t xml:space="preserve"> </w:t>
      </w:r>
      <w:r w:rsidR="004B3A18" w:rsidRPr="005B7C5C">
        <w:rPr>
          <w:rFonts w:cs="Times New Roman"/>
        </w:rPr>
        <w:t>“Honey, before we meet with the president, there is something I want to talk to you about.”</w:t>
      </w:r>
    </w:p>
    <w:p w14:paraId="7F2BD370" w14:textId="1A9EA2A5" w:rsidR="004B3A18" w:rsidRPr="005B7C5C" w:rsidRDefault="004B3A18" w:rsidP="004537F7">
      <w:pPr>
        <w:rPr>
          <w:rFonts w:cs="Times New Roman"/>
        </w:rPr>
      </w:pPr>
      <w:r w:rsidRPr="005B7C5C">
        <w:rPr>
          <w:rFonts w:cs="Times New Roman"/>
        </w:rPr>
        <w:t>Joan didn’t like the sound of that. “What is it</w:t>
      </w:r>
      <w:r w:rsidR="0036709B" w:rsidRPr="005B7C5C">
        <w:rPr>
          <w:rFonts w:cs="Times New Roman"/>
        </w:rPr>
        <w:t>?”</w:t>
      </w:r>
    </w:p>
    <w:p w14:paraId="2C018B59" w14:textId="50190264" w:rsidR="00D91C9A" w:rsidRPr="005B7C5C" w:rsidRDefault="004B3A18" w:rsidP="004537F7">
      <w:pPr>
        <w:rPr>
          <w:rFonts w:cs="Times New Roman"/>
        </w:rPr>
      </w:pPr>
      <w:r w:rsidRPr="005B7C5C">
        <w:rPr>
          <w:rFonts w:cs="Times New Roman"/>
        </w:rPr>
        <w:t>“I’ve been thinking. Our current plans have a battle group for Monson, Mears, Drummond</w:t>
      </w:r>
      <w:r w:rsidR="00332574"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Barbour. With the </w:t>
      </w:r>
      <w:r w:rsidR="00D91C9A" w:rsidRPr="005B7C5C">
        <w:rPr>
          <w:rFonts w:cs="Times New Roman"/>
        </w:rPr>
        <w:t xml:space="preserve">Red Dirt </w:t>
      </w:r>
      <w:r w:rsidR="00D91C9A" w:rsidRPr="005B7C5C">
        <w:rPr>
          <w:rFonts w:cs="Times New Roman"/>
          <w:noProof/>
        </w:rPr>
        <w:t>volunteers</w:t>
      </w:r>
      <w:r w:rsidR="004054AF" w:rsidRPr="005B7C5C">
        <w:rPr>
          <w:rFonts w:cs="Times New Roman"/>
          <w:noProof/>
        </w:rPr>
        <w:t>,</w:t>
      </w:r>
      <w:r w:rsidR="00D91C9A" w:rsidRPr="005B7C5C">
        <w:rPr>
          <w:rFonts w:cs="Times New Roman"/>
        </w:rPr>
        <w:t xml:space="preserve"> we have</w:t>
      </w:r>
      <w:r w:rsidR="00074598" w:rsidRPr="005B7C5C">
        <w:rPr>
          <w:rFonts w:cs="Times New Roman"/>
        </w:rPr>
        <w:t xml:space="preserve"> all</w:t>
      </w:r>
      <w:r w:rsidR="00D91C9A" w:rsidRPr="005B7C5C">
        <w:rPr>
          <w:rFonts w:cs="Times New Roman"/>
        </w:rPr>
        <w:t xml:space="preserve"> the battle groups covered.</w:t>
      </w:r>
    </w:p>
    <w:p w14:paraId="4F5B591C" w14:textId="77492298" w:rsidR="004B3A18" w:rsidRPr="005B7C5C" w:rsidRDefault="00D01DB3" w:rsidP="004537F7">
      <w:pPr>
        <w:rPr>
          <w:rFonts w:cs="Times New Roman"/>
        </w:rPr>
      </w:pPr>
      <w:r w:rsidRPr="005B7C5C">
        <w:rPr>
          <w:rFonts w:cs="Times New Roman"/>
        </w:rPr>
        <w:t>“</w:t>
      </w:r>
      <w:r w:rsidR="00D91C9A" w:rsidRPr="005B7C5C">
        <w:rPr>
          <w:rFonts w:cs="Times New Roman"/>
        </w:rPr>
        <w:t xml:space="preserve">Now we have a small fleet of heavy hitters coming online. I’d like to command the six </w:t>
      </w:r>
      <w:r w:rsidR="00D91C9A" w:rsidRPr="005B7C5C">
        <w:rPr>
          <w:rFonts w:cs="Times New Roman"/>
          <w:noProof/>
        </w:rPr>
        <w:t>battleships</w:t>
      </w:r>
      <w:r w:rsidR="004B3A18" w:rsidRPr="005B7C5C">
        <w:rPr>
          <w:rFonts w:cs="Times New Roman"/>
          <w:noProof/>
        </w:rPr>
        <w:t>.</w:t>
      </w:r>
      <w:r w:rsidRPr="005B7C5C">
        <w:rPr>
          <w:rFonts w:cs="Times New Roman"/>
          <w:noProof/>
        </w:rPr>
        <w:t>”</w:t>
      </w:r>
    </w:p>
    <w:p w14:paraId="7E7676E3" w14:textId="3C81026C" w:rsidR="004B3A18" w:rsidRPr="005B7C5C" w:rsidRDefault="004B3A18" w:rsidP="004537F7">
      <w:pPr>
        <w:rPr>
          <w:rFonts w:cs="Times New Roman"/>
        </w:rPr>
      </w:pPr>
      <w:r w:rsidRPr="005B7C5C">
        <w:rPr>
          <w:rFonts w:cs="Times New Roman"/>
        </w:rPr>
        <w:t xml:space="preserve">Joan stood and looked at him. Tom’s change of mind caught her totally unprepared. Taking over the </w:t>
      </w:r>
      <w:r w:rsidRPr="005B7C5C">
        <w:rPr>
          <w:rFonts w:cs="Times New Roman"/>
          <w:noProof/>
        </w:rPr>
        <w:t>command</w:t>
      </w:r>
      <w:r w:rsidR="003D02EE" w:rsidRPr="005B7C5C">
        <w:rPr>
          <w:rFonts w:cs="Times New Roman"/>
          <w:noProof/>
        </w:rPr>
        <w:t xml:space="preserve"> of</w:t>
      </w:r>
      <w:r w:rsidR="00A71F3C" w:rsidRPr="005B7C5C">
        <w:rPr>
          <w:rFonts w:cs="Times New Roman"/>
        </w:rPr>
        <w:t xml:space="preserve"> a Battles</w:t>
      </w:r>
      <w:r w:rsidR="00D91C9A" w:rsidRPr="005B7C5C">
        <w:rPr>
          <w:rFonts w:cs="Times New Roman"/>
        </w:rPr>
        <w:t xml:space="preserve">hip </w:t>
      </w:r>
      <w:r w:rsidRPr="005B7C5C">
        <w:rPr>
          <w:rFonts w:cs="Times New Roman"/>
        </w:rPr>
        <w:t xml:space="preserve">Group was </w:t>
      </w:r>
      <w:r w:rsidRPr="005B7C5C">
        <w:rPr>
          <w:rFonts w:cs="Times New Roman"/>
          <w:noProof/>
        </w:rPr>
        <w:t>dangerous</w:t>
      </w:r>
      <w:r w:rsidR="004054AF" w:rsidRPr="005B7C5C">
        <w:rPr>
          <w:rFonts w:cs="Times New Roman"/>
          <w:noProof/>
        </w:rPr>
        <w:t>,</w:t>
      </w:r>
      <w:r w:rsidRPr="005B7C5C">
        <w:rPr>
          <w:rFonts w:cs="Times New Roman"/>
        </w:rPr>
        <w:t xml:space="preserve"> and she said so to Tom.</w:t>
      </w:r>
    </w:p>
    <w:p w14:paraId="21BBDC00" w14:textId="0D7379DC" w:rsidR="004B3A18" w:rsidRPr="005B7C5C" w:rsidRDefault="004B3A18" w:rsidP="004537F7">
      <w:pPr>
        <w:rPr>
          <w:rFonts w:cs="Times New Roman"/>
        </w:rPr>
      </w:pPr>
      <w:r w:rsidRPr="005B7C5C">
        <w:rPr>
          <w:rFonts w:cs="Times New Roman"/>
        </w:rPr>
        <w:t xml:space="preserve">“And what you’ll be doing isn’t?” he asked back to her. “I know we’ll be separated, but I have the </w:t>
      </w:r>
      <w:r w:rsidRPr="005B7C5C">
        <w:rPr>
          <w:rFonts w:cs="Times New Roman"/>
          <w:noProof/>
        </w:rPr>
        <w:t>experience</w:t>
      </w:r>
      <w:r w:rsidR="004054AF" w:rsidRPr="005B7C5C">
        <w:rPr>
          <w:rFonts w:cs="Times New Roman"/>
          <w:noProof/>
        </w:rPr>
        <w:t>,</w:t>
      </w:r>
      <w:r w:rsidRPr="005B7C5C">
        <w:rPr>
          <w:rFonts w:cs="Times New Roman"/>
        </w:rPr>
        <w:t xml:space="preserve"> and right now</w:t>
      </w:r>
      <w:r w:rsidR="0098002E">
        <w:rPr>
          <w:rFonts w:cs="Times New Roman"/>
        </w:rPr>
        <w:t>,</w:t>
      </w:r>
      <w:r w:rsidRPr="005B7C5C">
        <w:rPr>
          <w:rFonts w:cs="Times New Roman"/>
        </w:rPr>
        <w:t xml:space="preserve"> we need everybody that can fly an alien spaceship in space flying.” He said</w:t>
      </w:r>
      <w:r w:rsidR="0098002E">
        <w:rPr>
          <w:rFonts w:cs="Times New Roman"/>
        </w:rPr>
        <w:t>,</w:t>
      </w:r>
      <w:r w:rsidRPr="005B7C5C">
        <w:rPr>
          <w:rFonts w:cs="Times New Roman"/>
        </w:rPr>
        <w:t xml:space="preserve"> trying to be funny.</w:t>
      </w:r>
    </w:p>
    <w:p w14:paraId="3EF3B774" w14:textId="2E1FC2AE" w:rsidR="004B3A18" w:rsidRPr="005B7C5C" w:rsidRDefault="004B3A18" w:rsidP="004537F7">
      <w:pPr>
        <w:rPr>
          <w:rFonts w:cs="Times New Roman"/>
        </w:rPr>
      </w:pPr>
      <w:r w:rsidRPr="005B7C5C">
        <w:rPr>
          <w:rFonts w:cs="Times New Roman"/>
        </w:rPr>
        <w:t>“I don’t like it,” she said.</w:t>
      </w:r>
      <w:r w:rsidR="00C91719" w:rsidRPr="005B7C5C">
        <w:rPr>
          <w:rFonts w:cs="Times New Roman"/>
        </w:rPr>
        <w:t xml:space="preserve"> “I’m going to talk to Admiral Monson.”</w:t>
      </w:r>
    </w:p>
    <w:p w14:paraId="137C4D34" w14:textId="0231768E" w:rsidR="00C91719" w:rsidRPr="005B7C5C" w:rsidRDefault="00C91719" w:rsidP="004537F7">
      <w:pPr>
        <w:rPr>
          <w:rFonts w:cs="Times New Roman"/>
        </w:rPr>
      </w:pPr>
      <w:r w:rsidRPr="005B7C5C">
        <w:rPr>
          <w:rFonts w:cs="Times New Roman"/>
        </w:rPr>
        <w:t>“Why?”</w:t>
      </w:r>
    </w:p>
    <w:p w14:paraId="3E9DC49B" w14:textId="61A83F60" w:rsidR="00C91719" w:rsidRPr="005B7C5C" w:rsidRDefault="00C91719" w:rsidP="004537F7">
      <w:pPr>
        <w:rPr>
          <w:rFonts w:cs="Times New Roman"/>
        </w:rPr>
      </w:pPr>
      <w:r w:rsidRPr="005B7C5C">
        <w:rPr>
          <w:rFonts w:cs="Times New Roman"/>
        </w:rPr>
        <w:t>“If you’re insisting on that, then I want Alpha with you.”</w:t>
      </w:r>
    </w:p>
    <w:p w14:paraId="0E942B42" w14:textId="5E88C2B5" w:rsidR="00C91719" w:rsidRPr="005B7C5C" w:rsidRDefault="00C91719" w:rsidP="004537F7">
      <w:pPr>
        <w:rPr>
          <w:rFonts w:cs="Times New Roman"/>
        </w:rPr>
      </w:pPr>
      <w:r w:rsidRPr="005B7C5C">
        <w:rPr>
          <w:rFonts w:cs="Times New Roman"/>
        </w:rPr>
        <w:lastRenderedPageBreak/>
        <w:t>“I’d love to have him.”</w:t>
      </w:r>
    </w:p>
    <w:p w14:paraId="3FA273F8" w14:textId="607E9B5F" w:rsidR="00C91719" w:rsidRPr="005B7C5C" w:rsidRDefault="00C91719" w:rsidP="004537F7">
      <w:pPr>
        <w:rPr>
          <w:rFonts w:cs="Times New Roman"/>
        </w:rPr>
      </w:pPr>
      <w:r w:rsidRPr="005B7C5C">
        <w:rPr>
          <w:rFonts w:cs="Times New Roman"/>
        </w:rPr>
        <w:t>“I still don’t like it, though.”</w:t>
      </w:r>
    </w:p>
    <w:p w14:paraId="0FD2A984" w14:textId="362B6B0B" w:rsidR="00A71F3C" w:rsidRPr="005B7C5C" w:rsidRDefault="004B3A18" w:rsidP="00A71F3C">
      <w:pPr>
        <w:rPr>
          <w:rFonts w:cs="Times New Roman"/>
        </w:rPr>
      </w:pPr>
      <w:r w:rsidRPr="005B7C5C">
        <w:rPr>
          <w:rFonts w:cs="Times New Roman"/>
        </w:rPr>
        <w:t xml:space="preserve">“Neither do I, but it’s the right thing to </w:t>
      </w:r>
      <w:r w:rsidRPr="005B7C5C">
        <w:rPr>
          <w:rFonts w:cs="Times New Roman"/>
          <w:noProof/>
        </w:rPr>
        <w:t>do</w:t>
      </w:r>
      <w:r w:rsidR="00332574" w:rsidRPr="005B7C5C">
        <w:rPr>
          <w:rFonts w:cs="Times New Roman"/>
          <w:noProof/>
        </w:rPr>
        <w:t>,</w:t>
      </w:r>
      <w:r w:rsidRPr="005B7C5C">
        <w:rPr>
          <w:rFonts w:cs="Times New Roman"/>
        </w:rPr>
        <w:t xml:space="preserve">” </w:t>
      </w:r>
      <w:r w:rsidR="00C91719" w:rsidRPr="005B7C5C">
        <w:rPr>
          <w:rFonts w:cs="Times New Roman"/>
        </w:rPr>
        <w:t>Tom admitted</w:t>
      </w:r>
      <w:r w:rsidRPr="005B7C5C">
        <w:rPr>
          <w:rFonts w:cs="Times New Roman"/>
        </w:rPr>
        <w:t xml:space="preserve">. They </w:t>
      </w:r>
      <w:r w:rsidRPr="005B7C5C">
        <w:rPr>
          <w:rFonts w:cs="Times New Roman"/>
          <w:noProof/>
        </w:rPr>
        <w:t>hugged</w:t>
      </w:r>
      <w:r w:rsidR="004054AF" w:rsidRPr="005B7C5C">
        <w:rPr>
          <w:rFonts w:cs="Times New Roman"/>
          <w:noProof/>
        </w:rPr>
        <w:t>,</w:t>
      </w:r>
      <w:r w:rsidRPr="005B7C5C">
        <w:rPr>
          <w:rFonts w:cs="Times New Roman"/>
        </w:rPr>
        <w:t xml:space="preserve"> and both knew their lives were going in different </w:t>
      </w:r>
      <w:r w:rsidRPr="005B7C5C">
        <w:rPr>
          <w:rFonts w:cs="Times New Roman"/>
          <w:noProof/>
        </w:rPr>
        <w:t>directions</w:t>
      </w:r>
      <w:r w:rsidR="004054AF" w:rsidRPr="005B7C5C">
        <w:rPr>
          <w:rFonts w:cs="Times New Roman"/>
          <w:noProof/>
        </w:rPr>
        <w:t>,</w:t>
      </w:r>
      <w:r w:rsidRPr="005B7C5C">
        <w:rPr>
          <w:rFonts w:cs="Times New Roman"/>
        </w:rPr>
        <w:t xml:space="preserve"> and neither of them liked it. They went into space to be together. Now they were preparing to fight </w:t>
      </w:r>
      <w:r w:rsidR="00D91C9A" w:rsidRPr="005B7C5C">
        <w:rPr>
          <w:rFonts w:cs="Times New Roman"/>
        </w:rPr>
        <w:t>unknown enemies</w:t>
      </w:r>
      <w:r w:rsidRPr="005B7C5C">
        <w:rPr>
          <w:rFonts w:cs="Times New Roman"/>
        </w:rPr>
        <w:t xml:space="preserve"> </w:t>
      </w:r>
      <w:r w:rsidR="00A71F3C" w:rsidRPr="005B7C5C">
        <w:rPr>
          <w:rFonts w:cs="Times New Roman"/>
        </w:rPr>
        <w:t>in space using alien space</w:t>
      </w:r>
      <w:r w:rsidR="00D01DB3" w:rsidRPr="005B7C5C">
        <w:rPr>
          <w:rFonts w:cs="Times New Roman"/>
        </w:rPr>
        <w:t>ships</w:t>
      </w:r>
      <w:r w:rsidR="00A71F3C" w:rsidRPr="005B7C5C">
        <w:rPr>
          <w:rFonts w:cs="Times New Roman"/>
        </w:rPr>
        <w:t>.</w:t>
      </w:r>
    </w:p>
    <w:p w14:paraId="4425B98C" w14:textId="5B89BE67" w:rsidR="00A71F3C" w:rsidRPr="005B7C5C" w:rsidRDefault="00A71F3C" w:rsidP="00A71F3C">
      <w:pPr>
        <w:rPr>
          <w:rFonts w:cs="Times New Roman"/>
        </w:rPr>
      </w:pPr>
      <w:r w:rsidRPr="005B7C5C">
        <w:rPr>
          <w:rFonts w:cs="Times New Roman"/>
        </w:rPr>
        <w:t>Just as they finished hugging, Joan’s communicator came alive</w:t>
      </w:r>
      <w:r w:rsidR="0098002E">
        <w:rPr>
          <w:rFonts w:cs="Times New Roman"/>
        </w:rPr>
        <w:t>,</w:t>
      </w:r>
      <w:r w:rsidRPr="005B7C5C">
        <w:rPr>
          <w:rFonts w:cs="Times New Roman"/>
        </w:rPr>
        <w:t xml:space="preserve"> and when she looked at </w:t>
      </w:r>
      <w:r w:rsidR="00D01DB3" w:rsidRPr="005B7C5C">
        <w:rPr>
          <w:rFonts w:cs="Times New Roman"/>
        </w:rPr>
        <w:t>it</w:t>
      </w:r>
      <w:r w:rsidR="0098002E">
        <w:rPr>
          <w:rFonts w:cs="Times New Roman"/>
        </w:rPr>
        <w:t>,</w:t>
      </w:r>
      <w:r w:rsidR="00D01DB3" w:rsidRPr="005B7C5C">
        <w:rPr>
          <w:rFonts w:cs="Times New Roman"/>
        </w:rPr>
        <w:t xml:space="preserve"> </w:t>
      </w:r>
      <w:r w:rsidRPr="005B7C5C">
        <w:rPr>
          <w:rFonts w:cs="Times New Roman"/>
        </w:rPr>
        <w:t>she showed a confused look as she glanced at Tom, “This is Joan Herl.”</w:t>
      </w:r>
    </w:p>
    <w:p w14:paraId="7C6A412A" w14:textId="77777777" w:rsidR="00A71F3C" w:rsidRPr="005B7C5C" w:rsidRDefault="00A71F3C" w:rsidP="00A71F3C">
      <w:pPr>
        <w:rPr>
          <w:rFonts w:cs="Times New Roman"/>
        </w:rPr>
      </w:pPr>
      <w:r w:rsidRPr="005B7C5C">
        <w:rPr>
          <w:rFonts w:cs="Times New Roman"/>
        </w:rPr>
        <w:t>“Joan, this is Ruth Minor. I’m sure this call might come as a surprise, but there is something I’d like to ask you.”</w:t>
      </w:r>
    </w:p>
    <w:p w14:paraId="3EA580CB" w14:textId="77777777" w:rsidR="00A71F3C" w:rsidRPr="005B7C5C" w:rsidRDefault="00A71F3C" w:rsidP="00A71F3C">
      <w:pPr>
        <w:rPr>
          <w:rFonts w:cs="Times New Roman"/>
        </w:rPr>
      </w:pPr>
      <w:r w:rsidRPr="005B7C5C">
        <w:rPr>
          <w:rFonts w:cs="Times New Roman"/>
        </w:rPr>
        <w:t>“Yes, Ruth. Go ahead.”</w:t>
      </w:r>
    </w:p>
    <w:p w14:paraId="0F3623CD" w14:textId="77777777" w:rsidR="00A71F3C" w:rsidRPr="005B7C5C" w:rsidRDefault="00A71F3C" w:rsidP="00A71F3C">
      <w:pPr>
        <w:rPr>
          <w:rFonts w:cs="Times New Roman"/>
        </w:rPr>
      </w:pPr>
      <w:r w:rsidRPr="005B7C5C">
        <w:rPr>
          <w:rFonts w:cs="Times New Roman"/>
        </w:rPr>
        <w:t>“Michael told me that he announced to the president’s team that we’re getting married. He told me that he asked the president to be his best man. I know we don’t know each very well, but I would like you to be my Maid-of-Honor?”</w:t>
      </w:r>
    </w:p>
    <w:p w14:paraId="5595DA3B" w14:textId="7C48A9FF" w:rsidR="00A71F3C" w:rsidRPr="005B7C5C" w:rsidRDefault="00A71F3C" w:rsidP="00A71F3C">
      <w:pPr>
        <w:rPr>
          <w:rFonts w:cs="Times New Roman"/>
        </w:rPr>
      </w:pPr>
      <w:r w:rsidRPr="005B7C5C">
        <w:rPr>
          <w:rFonts w:cs="Times New Roman"/>
        </w:rPr>
        <w:t>Joan was caught speechless</w:t>
      </w:r>
      <w:r w:rsidR="00332574"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for what seemed like a long time</w:t>
      </w:r>
      <w:r w:rsidR="0098002E">
        <w:rPr>
          <w:rFonts w:cs="Times New Roman"/>
        </w:rPr>
        <w:t>,</w:t>
      </w:r>
      <w:r w:rsidRPr="005B7C5C">
        <w:rPr>
          <w:rFonts w:cs="Times New Roman"/>
        </w:rPr>
        <w:t xml:space="preserve"> she didn’t answer. Then she blurted out, “Ruth, I’d love to. I’m sorry I didn’t answer immediately, but I was surprised to </w:t>
      </w:r>
      <w:r w:rsidRPr="005B7C5C">
        <w:rPr>
          <w:rFonts w:cs="Times New Roman"/>
          <w:noProof/>
        </w:rPr>
        <w:t>be ask</w:t>
      </w:r>
      <w:r w:rsidR="00332574" w:rsidRPr="005B7C5C">
        <w:rPr>
          <w:rFonts w:cs="Times New Roman"/>
          <w:noProof/>
        </w:rPr>
        <w:t>ed</w:t>
      </w:r>
      <w:r w:rsidRPr="005B7C5C">
        <w:rPr>
          <w:rFonts w:cs="Times New Roman"/>
        </w:rPr>
        <w:t>. I never imagined…</w:t>
      </w:r>
      <w:r w:rsidR="0098002E">
        <w:rPr>
          <w:rFonts w:cs="Times New Roman"/>
        </w:rPr>
        <w:t>.</w:t>
      </w:r>
      <w:r w:rsidRPr="005B7C5C">
        <w:rPr>
          <w:rFonts w:cs="Times New Roman"/>
        </w:rPr>
        <w:t>”</w:t>
      </w:r>
    </w:p>
    <w:p w14:paraId="2E3CF568" w14:textId="0AAE89C9" w:rsidR="00D01DB3" w:rsidRPr="005B7C5C" w:rsidRDefault="00A71F3C" w:rsidP="00D01DB3">
      <w:pPr>
        <w:rPr>
          <w:rFonts w:cs="Times New Roman"/>
        </w:rPr>
      </w:pPr>
      <w:r w:rsidRPr="005B7C5C">
        <w:rPr>
          <w:rFonts w:cs="Times New Roman"/>
        </w:rPr>
        <w:t>“Joan, there aren’t many women in the circles where you and I spend our time. Aside from the time Michael and I spend together, I haven’t met many people. You’re one of the few people I know within the small group of people around the president. Besides that</w:t>
      </w:r>
      <w:bookmarkStart w:id="108" w:name="_Toc517868391"/>
      <w:r w:rsidR="00D01DB3" w:rsidRPr="005B7C5C">
        <w:rPr>
          <w:rFonts w:cs="Times New Roman"/>
        </w:rPr>
        <w:t>, I can’t think of another person that I’d rather have.”</w:t>
      </w:r>
    </w:p>
    <w:p w14:paraId="739F5CC3" w14:textId="1DBB2725" w:rsidR="00D01DB3" w:rsidRPr="005B7C5C" w:rsidRDefault="00D01DB3" w:rsidP="00D01DB3">
      <w:pPr>
        <w:rPr>
          <w:rFonts w:cs="Times New Roman"/>
        </w:rPr>
      </w:pPr>
      <w:r w:rsidRPr="005B7C5C">
        <w:rPr>
          <w:rFonts w:cs="Times New Roman"/>
        </w:rPr>
        <w:lastRenderedPageBreak/>
        <w:t>“Ruth, I’m honored. Have you set a date? There’s a ton we need to do.”</w:t>
      </w:r>
    </w:p>
    <w:p w14:paraId="43B697B4" w14:textId="6392D155" w:rsidR="00D01DB3" w:rsidRPr="005B7C5C" w:rsidRDefault="00D01DB3" w:rsidP="00D01DB3">
      <w:pPr>
        <w:rPr>
          <w:rFonts w:cs="Times New Roman"/>
        </w:rPr>
      </w:pPr>
      <w:r w:rsidRPr="005B7C5C">
        <w:rPr>
          <w:rFonts w:cs="Times New Roman"/>
        </w:rPr>
        <w:t xml:space="preserve">“We’re getting married tomorrow. Based on what happened to me and what </w:t>
      </w:r>
      <w:r w:rsidR="0098002E">
        <w:rPr>
          <w:rFonts w:cs="Times New Roman"/>
        </w:rPr>
        <w:t>we</w:t>
      </w:r>
      <w:r w:rsidRPr="005B7C5C">
        <w:rPr>
          <w:rFonts w:cs="Times New Roman"/>
        </w:rPr>
        <w:t xml:space="preserve"> have gone through, we decided not to wait. The marriage is more important tha</w:t>
      </w:r>
      <w:r w:rsidR="0098002E">
        <w:rPr>
          <w:rFonts w:cs="Times New Roman"/>
        </w:rPr>
        <w:t>n</w:t>
      </w:r>
      <w:r w:rsidRPr="005B7C5C">
        <w:rPr>
          <w:rFonts w:cs="Times New Roman"/>
        </w:rPr>
        <w:t xml:space="preserve"> the event. I’m still recovering from the shot and operation, but I should be strong enough tomorrow. I wish we could go out and get drunk or have a party, but I don’t want to press my luck. Please, just be there tomorrow to support me.”</w:t>
      </w:r>
    </w:p>
    <w:p w14:paraId="4EE6BFC3" w14:textId="77777777" w:rsidR="00D01DB3" w:rsidRPr="005B7C5C" w:rsidRDefault="00D01DB3" w:rsidP="00D01DB3">
      <w:pPr>
        <w:rPr>
          <w:rFonts w:cs="Times New Roman"/>
        </w:rPr>
      </w:pPr>
      <w:r w:rsidRPr="005B7C5C">
        <w:rPr>
          <w:rFonts w:cs="Times New Roman"/>
        </w:rPr>
        <w:t>“As I said, Ruth, I’d love to. You’ve got a good guy there.”</w:t>
      </w:r>
    </w:p>
    <w:p w14:paraId="055780D9" w14:textId="77777777" w:rsidR="00D01DB3" w:rsidRPr="005B7C5C" w:rsidRDefault="00D01DB3" w:rsidP="00D01DB3">
      <w:pPr>
        <w:rPr>
          <w:rFonts w:cs="Times New Roman"/>
        </w:rPr>
      </w:pPr>
      <w:r w:rsidRPr="005B7C5C">
        <w:rPr>
          <w:rFonts w:cs="Times New Roman"/>
        </w:rPr>
        <w:t>“I know.”</w:t>
      </w:r>
    </w:p>
    <w:p w14:paraId="21E946E1" w14:textId="77777777" w:rsidR="00AA35C7" w:rsidRPr="005B7C5C" w:rsidRDefault="00AA35C7" w:rsidP="00AA35C7">
      <w:pPr>
        <w:pStyle w:val="Heading1"/>
      </w:pPr>
      <w:bookmarkStart w:id="109" w:name="_Toc467048965"/>
      <w:bookmarkStart w:id="110" w:name="_Toc76716907"/>
      <w:bookmarkEnd w:id="108"/>
      <w:r w:rsidRPr="005B7C5C">
        <w:lastRenderedPageBreak/>
        <w:t>Tuesday, October 24, 2051</w:t>
      </w:r>
      <w:bookmarkEnd w:id="109"/>
      <w:bookmarkEnd w:id="110"/>
    </w:p>
    <w:p w14:paraId="0C546D65" w14:textId="77777777" w:rsidR="00DF178C" w:rsidRPr="005B7C5C" w:rsidRDefault="00DF178C" w:rsidP="00DF178C">
      <w:pPr>
        <w:pStyle w:val="Heading2"/>
        <w:rPr>
          <w:rFonts w:cs="Times New Roman"/>
        </w:rPr>
      </w:pPr>
      <w:r w:rsidRPr="005B7C5C">
        <w:rPr>
          <w:rFonts w:cs="Times New Roman"/>
        </w:rPr>
        <w:t>The Wedding</w:t>
      </w:r>
    </w:p>
    <w:p w14:paraId="15778057" w14:textId="46A3933D" w:rsidR="00BA3DFF" w:rsidRPr="005B7C5C" w:rsidRDefault="00BA3DFF" w:rsidP="004537F7">
      <w:pPr>
        <w:rPr>
          <w:rFonts w:cs="Times New Roman"/>
        </w:rPr>
      </w:pPr>
      <w:r w:rsidRPr="005B7C5C">
        <w:rPr>
          <w:rFonts w:cs="Times New Roman"/>
        </w:rPr>
        <w:t xml:space="preserve">The day was beautiful. The early morning coastal fog had burned </w:t>
      </w:r>
      <w:r w:rsidRPr="005B7C5C">
        <w:rPr>
          <w:rFonts w:cs="Times New Roman"/>
          <w:noProof/>
        </w:rPr>
        <w:t>off</w:t>
      </w:r>
      <w:r w:rsidR="004054AF" w:rsidRPr="005B7C5C">
        <w:rPr>
          <w:rFonts w:cs="Times New Roman"/>
          <w:noProof/>
        </w:rPr>
        <w:t>,</w:t>
      </w:r>
      <w:r w:rsidRPr="005B7C5C">
        <w:rPr>
          <w:rFonts w:cs="Times New Roman"/>
        </w:rPr>
        <w:t xml:space="preserve"> and the </w:t>
      </w:r>
      <w:r w:rsidRPr="005B7C5C">
        <w:rPr>
          <w:rFonts w:cs="Times New Roman"/>
          <w:noProof/>
        </w:rPr>
        <w:t>mix</w:t>
      </w:r>
      <w:r w:rsidR="00A602F8" w:rsidRPr="005B7C5C">
        <w:rPr>
          <w:rFonts w:cs="Times New Roman"/>
          <w:noProof/>
        </w:rPr>
        <w:t>ed</w:t>
      </w:r>
      <w:r w:rsidRPr="005B7C5C">
        <w:rPr>
          <w:rFonts w:cs="Times New Roman"/>
        </w:rPr>
        <w:t xml:space="preserve"> crowd of guests </w:t>
      </w:r>
      <w:r w:rsidRPr="005B7C5C">
        <w:rPr>
          <w:rFonts w:cs="Times New Roman"/>
          <w:noProof/>
        </w:rPr>
        <w:t>w</w:t>
      </w:r>
      <w:r w:rsidR="00A602F8" w:rsidRPr="005B7C5C">
        <w:rPr>
          <w:rFonts w:cs="Times New Roman"/>
          <w:noProof/>
        </w:rPr>
        <w:t>as</w:t>
      </w:r>
      <w:r w:rsidRPr="005B7C5C">
        <w:rPr>
          <w:rFonts w:cs="Times New Roman"/>
        </w:rPr>
        <w:t xml:space="preserve"> seated listening to a trio of musicians playing simple music to entertain them.</w:t>
      </w:r>
    </w:p>
    <w:p w14:paraId="20D9FF67" w14:textId="47F15932" w:rsidR="00BA3DFF" w:rsidRPr="005B7C5C" w:rsidRDefault="00BA3DFF" w:rsidP="004537F7">
      <w:pPr>
        <w:rPr>
          <w:rFonts w:cs="Times New Roman"/>
        </w:rPr>
      </w:pPr>
      <w:r w:rsidRPr="005B7C5C">
        <w:rPr>
          <w:rFonts w:cs="Times New Roman"/>
        </w:rPr>
        <w:t xml:space="preserve">The front row had </w:t>
      </w:r>
      <w:r w:rsidR="0097392F" w:rsidRPr="005B7C5C">
        <w:rPr>
          <w:rFonts w:cs="Times New Roman"/>
          <w:noProof/>
        </w:rPr>
        <w:t xml:space="preserve">the </w:t>
      </w:r>
      <w:r w:rsidRPr="005B7C5C">
        <w:rPr>
          <w:rFonts w:cs="Times New Roman"/>
          <w:noProof/>
        </w:rPr>
        <w:t>Chairmen</w:t>
      </w:r>
      <w:r w:rsidR="0097392F" w:rsidRPr="005B7C5C">
        <w:rPr>
          <w:rFonts w:cs="Times New Roman"/>
        </w:rPr>
        <w:t xml:space="preserve"> of The Joint </w:t>
      </w:r>
      <w:r w:rsidR="0097392F" w:rsidRPr="005B7C5C">
        <w:rPr>
          <w:rFonts w:cs="Times New Roman"/>
          <w:noProof/>
        </w:rPr>
        <w:t>Chiefs</w:t>
      </w:r>
      <w:r w:rsidR="0097392F" w:rsidRPr="005B7C5C">
        <w:rPr>
          <w:rFonts w:cs="Times New Roman"/>
        </w:rPr>
        <w:t xml:space="preserve"> and </w:t>
      </w:r>
      <w:r w:rsidRPr="005B7C5C">
        <w:rPr>
          <w:rFonts w:cs="Times New Roman"/>
        </w:rPr>
        <w:t xml:space="preserve">the </w:t>
      </w:r>
      <w:r w:rsidR="0097392F" w:rsidRPr="005B7C5C">
        <w:rPr>
          <w:rFonts w:cs="Times New Roman"/>
        </w:rPr>
        <w:t>newly appointed commander of the Battleship Fleet</w:t>
      </w:r>
      <w:r w:rsidRPr="005B7C5C">
        <w:rPr>
          <w:rFonts w:cs="Times New Roman"/>
        </w:rPr>
        <w:t xml:space="preserve">. The rest of the audience were the friends and co-workers of Michael </w:t>
      </w:r>
      <w:r w:rsidRPr="005B7C5C">
        <w:rPr>
          <w:rFonts w:cs="Times New Roman"/>
          <w:noProof/>
        </w:rPr>
        <w:t>Dev</w:t>
      </w:r>
      <w:r w:rsidR="004054AF" w:rsidRPr="005B7C5C">
        <w:rPr>
          <w:rFonts w:cs="Times New Roman"/>
          <w:noProof/>
        </w:rPr>
        <w:t>e</w:t>
      </w:r>
      <w:r w:rsidRPr="005B7C5C">
        <w:rPr>
          <w:rFonts w:cs="Times New Roman"/>
          <w:noProof/>
        </w:rPr>
        <w:t>reaux</w:t>
      </w:r>
      <w:r w:rsidRPr="005B7C5C">
        <w:rPr>
          <w:rFonts w:cs="Times New Roman"/>
        </w:rPr>
        <w:t xml:space="preserve"> and Ruth Minor.</w:t>
      </w:r>
    </w:p>
    <w:p w14:paraId="0AAB1BB2" w14:textId="45089D19" w:rsidR="00BA3DFF" w:rsidRPr="005B7C5C" w:rsidRDefault="00BA3DFF" w:rsidP="004537F7">
      <w:pPr>
        <w:rPr>
          <w:rFonts w:cs="Times New Roman"/>
        </w:rPr>
      </w:pPr>
      <w:r w:rsidRPr="005B7C5C">
        <w:rPr>
          <w:rFonts w:cs="Times New Roman"/>
        </w:rPr>
        <w:t xml:space="preserve">Standing in front of the audience was </w:t>
      </w:r>
      <w:r w:rsidRPr="005B7C5C">
        <w:rPr>
          <w:rFonts w:cs="Times New Roman"/>
          <w:noProof/>
        </w:rPr>
        <w:t>Michael</w:t>
      </w:r>
      <w:r w:rsidR="004054AF" w:rsidRPr="005B7C5C">
        <w:rPr>
          <w:rFonts w:cs="Times New Roman"/>
          <w:noProof/>
        </w:rPr>
        <w:t>,</w:t>
      </w:r>
      <w:r w:rsidRPr="005B7C5C">
        <w:rPr>
          <w:rFonts w:cs="Times New Roman"/>
        </w:rPr>
        <w:t xml:space="preserve"> looking down the </w:t>
      </w:r>
      <w:r w:rsidR="0098002E">
        <w:rPr>
          <w:rFonts w:cs="Times New Roman"/>
        </w:rPr>
        <w:t>a</w:t>
      </w:r>
      <w:r w:rsidRPr="005B7C5C">
        <w:rPr>
          <w:rFonts w:cs="Times New Roman"/>
        </w:rPr>
        <w:t xml:space="preserve">isle towards the president’s home. Beside him was </w:t>
      </w:r>
      <w:r w:rsidR="009922CC" w:rsidRPr="005B7C5C">
        <w:rPr>
          <w:rFonts w:cs="Times New Roman"/>
        </w:rPr>
        <w:t>Sergeant</w:t>
      </w:r>
      <w:r w:rsidRPr="005B7C5C">
        <w:rPr>
          <w:rFonts w:cs="Times New Roman"/>
        </w:rPr>
        <w:t xml:space="preserve"> </w:t>
      </w:r>
      <w:r w:rsidR="004054AF" w:rsidRPr="005B7C5C">
        <w:rPr>
          <w:rFonts w:cs="Times New Roman"/>
        </w:rPr>
        <w:t>Lenmore</w:t>
      </w:r>
      <w:r w:rsidRPr="005B7C5C">
        <w:rPr>
          <w:rFonts w:cs="Times New Roman"/>
        </w:rPr>
        <w:t xml:space="preserve"> in a dress uniform that he put together </w:t>
      </w:r>
      <w:proofErr w:type="gramStart"/>
      <w:r w:rsidRPr="005B7C5C">
        <w:rPr>
          <w:rFonts w:cs="Times New Roman"/>
        </w:rPr>
        <w:t>real</w:t>
      </w:r>
      <w:proofErr w:type="gramEnd"/>
      <w:r w:rsidRPr="005B7C5C">
        <w:rPr>
          <w:rFonts w:cs="Times New Roman"/>
        </w:rPr>
        <w:t xml:space="preserve"> quick.</w:t>
      </w:r>
    </w:p>
    <w:p w14:paraId="359E5ED7" w14:textId="0BA5EF28" w:rsidR="0097392F" w:rsidRPr="005B7C5C" w:rsidRDefault="0097392F" w:rsidP="004537F7">
      <w:pPr>
        <w:rPr>
          <w:rFonts w:cs="Times New Roman"/>
        </w:rPr>
      </w:pPr>
      <w:r w:rsidRPr="005B7C5C">
        <w:rPr>
          <w:rFonts w:cs="Times New Roman"/>
        </w:rPr>
        <w:t xml:space="preserve">Joan </w:t>
      </w:r>
      <w:r w:rsidRPr="005B7C5C">
        <w:rPr>
          <w:rFonts w:cs="Times New Roman"/>
          <w:noProof/>
        </w:rPr>
        <w:t>Herl</w:t>
      </w:r>
      <w:r w:rsidRPr="005B7C5C">
        <w:rPr>
          <w:rFonts w:cs="Times New Roman"/>
        </w:rPr>
        <w:t xml:space="preserve"> stood opposite to them on the other side of the small wedding platform.</w:t>
      </w:r>
    </w:p>
    <w:p w14:paraId="52858420" w14:textId="388C0E77" w:rsidR="00BA3DFF" w:rsidRPr="005B7C5C" w:rsidRDefault="00BA3DFF" w:rsidP="004537F7">
      <w:pPr>
        <w:rPr>
          <w:rFonts w:cs="Times New Roman"/>
        </w:rPr>
      </w:pPr>
      <w:r w:rsidRPr="005B7C5C">
        <w:rPr>
          <w:rFonts w:cs="Times New Roman"/>
        </w:rPr>
        <w:t xml:space="preserve">The small trio got their </w:t>
      </w:r>
      <w:r w:rsidRPr="005B7C5C">
        <w:rPr>
          <w:rFonts w:cs="Times New Roman"/>
          <w:noProof/>
        </w:rPr>
        <w:t>signal</w:t>
      </w:r>
      <w:r w:rsidR="004054AF" w:rsidRPr="005B7C5C">
        <w:rPr>
          <w:rFonts w:cs="Times New Roman"/>
          <w:noProof/>
        </w:rPr>
        <w:t>,</w:t>
      </w:r>
      <w:r w:rsidRPr="005B7C5C">
        <w:rPr>
          <w:rFonts w:cs="Times New Roman"/>
        </w:rPr>
        <w:t xml:space="preserve"> and they we</w:t>
      </w:r>
      <w:r w:rsidR="00D86E0B" w:rsidRPr="005B7C5C">
        <w:rPr>
          <w:rFonts w:cs="Times New Roman"/>
        </w:rPr>
        <w:t xml:space="preserve">nt to the first chords of the Wedding </w:t>
      </w:r>
      <w:r w:rsidR="00D86E0B" w:rsidRPr="005B7C5C">
        <w:rPr>
          <w:rFonts w:cs="Times New Roman"/>
          <w:noProof/>
        </w:rPr>
        <w:t>M</w:t>
      </w:r>
      <w:r w:rsidRPr="005B7C5C">
        <w:rPr>
          <w:rFonts w:cs="Times New Roman"/>
          <w:noProof/>
        </w:rPr>
        <w:t>arch</w:t>
      </w:r>
      <w:r w:rsidR="00AA35C7" w:rsidRPr="005B7C5C">
        <w:rPr>
          <w:rFonts w:cs="Times New Roman"/>
          <w:noProof/>
        </w:rPr>
        <w:t xml:space="preserve">. </w:t>
      </w:r>
      <w:r w:rsidRPr="005B7C5C">
        <w:rPr>
          <w:rFonts w:cs="Times New Roman"/>
        </w:rPr>
        <w:t xml:space="preserve">Ruth Minor walked out of the home of the president with her arm intertwined </w:t>
      </w:r>
      <w:r w:rsidR="004054AF" w:rsidRPr="005B7C5C">
        <w:rPr>
          <w:rFonts w:cs="Times New Roman"/>
          <w:noProof/>
        </w:rPr>
        <w:t>with</w:t>
      </w:r>
      <w:r w:rsidRPr="005B7C5C">
        <w:rPr>
          <w:rFonts w:cs="Times New Roman"/>
        </w:rPr>
        <w:t xml:space="preserve"> </w:t>
      </w:r>
      <w:r w:rsidR="00AA35C7" w:rsidRPr="005B7C5C">
        <w:rPr>
          <w:rFonts w:cs="Times New Roman"/>
        </w:rPr>
        <w:t>h</w:t>
      </w:r>
      <w:r w:rsidRPr="005B7C5C">
        <w:rPr>
          <w:rFonts w:cs="Times New Roman"/>
        </w:rPr>
        <w:t xml:space="preserve">is. She initially didn’t know who to ask to walk her down the </w:t>
      </w:r>
      <w:r w:rsidRPr="005B7C5C">
        <w:rPr>
          <w:rFonts w:cs="Times New Roman"/>
          <w:noProof/>
        </w:rPr>
        <w:t>aisle</w:t>
      </w:r>
      <w:r w:rsidR="004054AF" w:rsidRPr="005B7C5C">
        <w:rPr>
          <w:rFonts w:cs="Times New Roman"/>
          <w:noProof/>
        </w:rPr>
        <w:t>,</w:t>
      </w:r>
      <w:r w:rsidRPr="005B7C5C">
        <w:rPr>
          <w:rFonts w:cs="Times New Roman"/>
        </w:rPr>
        <w:t xml:space="preserve"> and Arnold Patterson acted offended until she got the message and ask</w:t>
      </w:r>
      <w:r w:rsidR="003D02EE" w:rsidRPr="005B7C5C">
        <w:rPr>
          <w:rFonts w:cs="Times New Roman"/>
        </w:rPr>
        <w:t>ed</w:t>
      </w:r>
      <w:r w:rsidRPr="005B7C5C">
        <w:rPr>
          <w:rFonts w:cs="Times New Roman"/>
        </w:rPr>
        <w:t xml:space="preserve"> him.</w:t>
      </w:r>
    </w:p>
    <w:p w14:paraId="4271A7DD" w14:textId="00436309" w:rsidR="00BA3DFF" w:rsidRPr="005B7C5C" w:rsidRDefault="00BA3DFF" w:rsidP="004537F7">
      <w:pPr>
        <w:rPr>
          <w:rFonts w:cs="Times New Roman"/>
        </w:rPr>
      </w:pPr>
      <w:r w:rsidRPr="005B7C5C">
        <w:rPr>
          <w:rFonts w:cs="Times New Roman"/>
        </w:rPr>
        <w:t xml:space="preserve">The music </w:t>
      </w:r>
      <w:r w:rsidRPr="005B7C5C">
        <w:rPr>
          <w:rFonts w:cs="Times New Roman"/>
          <w:noProof/>
        </w:rPr>
        <w:t>continued</w:t>
      </w:r>
      <w:r w:rsidR="004054AF" w:rsidRPr="005B7C5C">
        <w:rPr>
          <w:rFonts w:cs="Times New Roman"/>
          <w:noProof/>
        </w:rPr>
        <w:t>,</w:t>
      </w:r>
      <w:r w:rsidRPr="005B7C5C">
        <w:rPr>
          <w:rFonts w:cs="Times New Roman"/>
        </w:rPr>
        <w:t xml:space="preserve"> and they walked, almost in step, almost acting like it had been rehearsed many times.</w:t>
      </w:r>
    </w:p>
    <w:p w14:paraId="4101B916" w14:textId="2BE1EA78" w:rsidR="00BA3DFF" w:rsidRPr="005B7C5C" w:rsidRDefault="00BA3DFF" w:rsidP="004537F7">
      <w:pPr>
        <w:rPr>
          <w:rFonts w:cs="Times New Roman"/>
        </w:rPr>
      </w:pPr>
      <w:r w:rsidRPr="005B7C5C">
        <w:rPr>
          <w:rFonts w:cs="Times New Roman"/>
        </w:rPr>
        <w:lastRenderedPageBreak/>
        <w:t xml:space="preserve">When they reached the end of the </w:t>
      </w:r>
      <w:r w:rsidRPr="005B7C5C">
        <w:rPr>
          <w:rFonts w:cs="Times New Roman"/>
          <w:noProof/>
        </w:rPr>
        <w:t>aisle</w:t>
      </w:r>
      <w:r w:rsidR="004054AF" w:rsidRPr="005B7C5C">
        <w:rPr>
          <w:rFonts w:cs="Times New Roman"/>
          <w:noProof/>
        </w:rPr>
        <w:t>,</w:t>
      </w:r>
      <w:r w:rsidRPr="005B7C5C">
        <w:rPr>
          <w:rFonts w:cs="Times New Roman"/>
        </w:rPr>
        <w:t xml:space="preserve"> the music stopped within a couple of steps. Arnold Patterson, the President of the United States, handed </w:t>
      </w:r>
      <w:r w:rsidRPr="005B7C5C">
        <w:rPr>
          <w:rFonts w:cs="Times New Roman"/>
          <w:noProof/>
        </w:rPr>
        <w:t>the</w:t>
      </w:r>
      <w:r w:rsidRPr="005B7C5C">
        <w:rPr>
          <w:rFonts w:cs="Times New Roman"/>
        </w:rPr>
        <w:t xml:space="preserve"> </w:t>
      </w:r>
      <w:r w:rsidR="00332574" w:rsidRPr="005B7C5C">
        <w:rPr>
          <w:rFonts w:cs="Times New Roman"/>
        </w:rPr>
        <w:t>‘</w:t>
      </w:r>
      <w:r w:rsidRPr="005B7C5C">
        <w:rPr>
          <w:rFonts w:cs="Times New Roman"/>
        </w:rPr>
        <w:t>to be bride</w:t>
      </w:r>
      <w:r w:rsidR="00332574" w:rsidRPr="005B7C5C">
        <w:rPr>
          <w:rFonts w:cs="Times New Roman"/>
        </w:rPr>
        <w:t>’</w:t>
      </w:r>
      <w:r w:rsidRPr="005B7C5C">
        <w:rPr>
          <w:rFonts w:cs="Times New Roman"/>
        </w:rPr>
        <w:t xml:space="preserve"> off to her waiting fiancé. </w:t>
      </w:r>
    </w:p>
    <w:p w14:paraId="4D474973" w14:textId="767FB1E1" w:rsidR="00BA3DFF" w:rsidRPr="005B7C5C" w:rsidRDefault="00BA3DFF" w:rsidP="004537F7">
      <w:pPr>
        <w:rPr>
          <w:rFonts w:cs="Times New Roman"/>
        </w:rPr>
      </w:pPr>
      <w:r w:rsidRPr="005B7C5C">
        <w:rPr>
          <w:rFonts w:cs="Times New Roman"/>
        </w:rPr>
        <w:t xml:space="preserve">The wedding took only a few minutes and was presided over by a </w:t>
      </w:r>
      <w:r w:rsidR="0097392F" w:rsidRPr="005B7C5C">
        <w:rPr>
          <w:rFonts w:cs="Times New Roman"/>
        </w:rPr>
        <w:t>local minister from a different faith tha</w:t>
      </w:r>
      <w:r w:rsidR="00AA35C7" w:rsidRPr="005B7C5C">
        <w:rPr>
          <w:rFonts w:cs="Times New Roman"/>
        </w:rPr>
        <w:t>n</w:t>
      </w:r>
      <w:r w:rsidR="0097392F" w:rsidRPr="005B7C5C">
        <w:rPr>
          <w:rFonts w:cs="Times New Roman"/>
        </w:rPr>
        <w:t xml:space="preserve"> Ruth or Michael</w:t>
      </w:r>
      <w:r w:rsidR="00AA35C7" w:rsidRPr="005B7C5C">
        <w:rPr>
          <w:rFonts w:cs="Times New Roman"/>
        </w:rPr>
        <w:t>’s</w:t>
      </w:r>
      <w:r w:rsidR="0097392F" w:rsidRPr="005B7C5C">
        <w:rPr>
          <w:rFonts w:cs="Times New Roman"/>
        </w:rPr>
        <w:t>. They had decided that it didn’t matter</w:t>
      </w:r>
      <w:r w:rsidRPr="005B7C5C">
        <w:rPr>
          <w:rFonts w:cs="Times New Roman"/>
        </w:rPr>
        <w:t>. When it was complete, the crowd applauded as the two kissed then ran down the aisle.</w:t>
      </w:r>
    </w:p>
    <w:p w14:paraId="6E015ED8" w14:textId="6FC2FEE6" w:rsidR="00851BAF" w:rsidRPr="005B7C5C" w:rsidRDefault="00851BAF" w:rsidP="004537F7">
      <w:pPr>
        <w:rPr>
          <w:rFonts w:cs="Times New Roman"/>
        </w:rPr>
      </w:pPr>
      <w:r w:rsidRPr="005B7C5C">
        <w:rPr>
          <w:rFonts w:cs="Times New Roman"/>
        </w:rPr>
        <w:t>“I find this human tradition to be unusual,” SIMPOC said in a personal transmission to Alpha, who was standing next to him.</w:t>
      </w:r>
    </w:p>
    <w:p w14:paraId="26B9B25F" w14:textId="70BBD952" w:rsidR="00851BAF" w:rsidRPr="005B7C5C" w:rsidRDefault="00851BAF" w:rsidP="004537F7">
      <w:pPr>
        <w:rPr>
          <w:rFonts w:cs="Times New Roman"/>
        </w:rPr>
      </w:pPr>
      <w:r w:rsidRPr="005B7C5C">
        <w:rPr>
          <w:rFonts w:cs="Times New Roman"/>
        </w:rPr>
        <w:t xml:space="preserve">“I </w:t>
      </w:r>
      <w:r w:rsidRPr="005B7C5C">
        <w:rPr>
          <w:rFonts w:cs="Times New Roman"/>
          <w:noProof/>
        </w:rPr>
        <w:t>agree</w:t>
      </w:r>
      <w:r w:rsidRPr="005B7C5C">
        <w:rPr>
          <w:rFonts w:cs="Times New Roman"/>
        </w:rPr>
        <w:t xml:space="preserve"> </w:t>
      </w:r>
      <w:r w:rsidR="003D02EE" w:rsidRPr="005B7C5C">
        <w:rPr>
          <w:rFonts w:cs="Times New Roman"/>
        </w:rPr>
        <w:t xml:space="preserve">if </w:t>
      </w:r>
      <w:r w:rsidRPr="005B7C5C">
        <w:rPr>
          <w:rFonts w:cs="Times New Roman"/>
        </w:rPr>
        <w:t>two people decide to spend their lives together, why i</w:t>
      </w:r>
      <w:r w:rsidR="003D02EE" w:rsidRPr="005B7C5C">
        <w:rPr>
          <w:rFonts w:cs="Times New Roman"/>
        </w:rPr>
        <w:t>s</w:t>
      </w:r>
      <w:r w:rsidRPr="005B7C5C">
        <w:rPr>
          <w:rFonts w:cs="Times New Roman"/>
        </w:rPr>
        <w:t xml:space="preserve"> a ceremony like this necessary. If they </w:t>
      </w:r>
      <w:proofErr w:type="gramStart"/>
      <w:r w:rsidRPr="005B7C5C">
        <w:rPr>
          <w:rFonts w:cs="Times New Roman"/>
        </w:rPr>
        <w:t>make a decision</w:t>
      </w:r>
      <w:proofErr w:type="gramEnd"/>
      <w:r w:rsidRPr="005B7C5C">
        <w:rPr>
          <w:rFonts w:cs="Times New Roman"/>
        </w:rPr>
        <w:t>, why is the ceremony needed?”</w:t>
      </w:r>
    </w:p>
    <w:p w14:paraId="238B0437" w14:textId="1BD7F0DD" w:rsidR="00851BAF" w:rsidRPr="005B7C5C" w:rsidRDefault="00851BAF" w:rsidP="004537F7">
      <w:pPr>
        <w:rPr>
          <w:rFonts w:cs="Times New Roman"/>
        </w:rPr>
      </w:pPr>
      <w:r w:rsidRPr="005B7C5C">
        <w:rPr>
          <w:rFonts w:cs="Times New Roman"/>
        </w:rPr>
        <w:t>“I presume that the necessity is due to many factors, some of which are legal, moral</w:t>
      </w:r>
      <w:r w:rsidR="0098002E">
        <w:rPr>
          <w:rFonts w:cs="Times New Roman"/>
        </w:rPr>
        <w:t>,</w:t>
      </w:r>
      <w:r w:rsidRPr="005B7C5C">
        <w:rPr>
          <w:rFonts w:cs="Times New Roman"/>
        </w:rPr>
        <w:t xml:space="preserve"> and traditional,” SIMPOC pointed out.</w:t>
      </w:r>
    </w:p>
    <w:p w14:paraId="04E59140" w14:textId="0705C082" w:rsidR="00851BAF" w:rsidRPr="005B7C5C" w:rsidRDefault="00851BAF" w:rsidP="00AA35C7">
      <w:pPr>
        <w:rPr>
          <w:rFonts w:cs="Times New Roman"/>
        </w:rPr>
      </w:pPr>
      <w:r w:rsidRPr="005B7C5C">
        <w:rPr>
          <w:rFonts w:cs="Times New Roman"/>
        </w:rPr>
        <w:t xml:space="preserve">“I should point out that each of those reasons </w:t>
      </w:r>
      <w:r w:rsidR="003D02EE" w:rsidRPr="005B7C5C">
        <w:rPr>
          <w:rFonts w:cs="Times New Roman"/>
        </w:rPr>
        <w:t xml:space="preserve">is </w:t>
      </w:r>
      <w:r w:rsidRPr="005B7C5C">
        <w:rPr>
          <w:rFonts w:cs="Times New Roman"/>
        </w:rPr>
        <w:t>subjective when two people make a contract with each other.</w:t>
      </w:r>
      <w:r w:rsidR="00AA35C7" w:rsidRPr="005B7C5C">
        <w:rPr>
          <w:rFonts w:cs="Times New Roman"/>
        </w:rPr>
        <w:t xml:space="preserve"> </w:t>
      </w:r>
      <w:r w:rsidRPr="005B7C5C">
        <w:rPr>
          <w:rFonts w:cs="Times New Roman"/>
        </w:rPr>
        <w:t xml:space="preserve">SIMPOC, if you haven’t been informed, Tom Herl has asked me to change my work location from supporting Admiral Monson to supporting him. He </w:t>
      </w:r>
      <w:r w:rsidR="00332574" w:rsidRPr="005B7C5C">
        <w:rPr>
          <w:rFonts w:cs="Times New Roman"/>
          <w:noProof/>
        </w:rPr>
        <w:t>w</w:t>
      </w:r>
      <w:r w:rsidRPr="005B7C5C">
        <w:rPr>
          <w:rFonts w:cs="Times New Roman"/>
          <w:noProof/>
        </w:rPr>
        <w:t>as</w:t>
      </w:r>
      <w:r w:rsidRPr="005B7C5C">
        <w:rPr>
          <w:rFonts w:cs="Times New Roman"/>
        </w:rPr>
        <w:t xml:space="preserve"> </w:t>
      </w:r>
      <w:r w:rsidR="0097392F" w:rsidRPr="005B7C5C">
        <w:rPr>
          <w:rFonts w:cs="Times New Roman"/>
        </w:rPr>
        <w:t>assigned as the</w:t>
      </w:r>
      <w:r w:rsidRPr="005B7C5C">
        <w:rPr>
          <w:rFonts w:cs="Times New Roman"/>
        </w:rPr>
        <w:t xml:space="preserve"> Group Leader for the new battleship configured ships. He wants me to work with him, </w:t>
      </w:r>
      <w:proofErr w:type="gramStart"/>
      <w:r w:rsidRPr="005B7C5C">
        <w:rPr>
          <w:rFonts w:cs="Times New Roman"/>
        </w:rPr>
        <w:t>similar to</w:t>
      </w:r>
      <w:proofErr w:type="gramEnd"/>
      <w:r w:rsidRPr="005B7C5C">
        <w:rPr>
          <w:rFonts w:cs="Times New Roman"/>
        </w:rPr>
        <w:t xml:space="preserve"> how you’re supporting Joan.”</w:t>
      </w:r>
    </w:p>
    <w:p w14:paraId="7601F7DF" w14:textId="63CB3E0C" w:rsidR="00851BAF" w:rsidRPr="005B7C5C" w:rsidRDefault="00851BAF" w:rsidP="00851BAF">
      <w:pPr>
        <w:rPr>
          <w:rFonts w:cs="Times New Roman"/>
        </w:rPr>
      </w:pPr>
      <w:r w:rsidRPr="005B7C5C">
        <w:rPr>
          <w:rFonts w:cs="Times New Roman"/>
        </w:rPr>
        <w:t xml:space="preserve">“Excellent, I was aware of the </w:t>
      </w:r>
      <w:r w:rsidRPr="005B7C5C">
        <w:rPr>
          <w:rFonts w:cs="Times New Roman"/>
          <w:noProof/>
        </w:rPr>
        <w:t>change</w:t>
      </w:r>
      <w:r w:rsidR="0097392F" w:rsidRPr="005B7C5C">
        <w:rPr>
          <w:rFonts w:cs="Times New Roman"/>
          <w:noProof/>
        </w:rPr>
        <w:t>. With you supporting Tom, I am confident that you’ll both work very well together</w:t>
      </w:r>
      <w:r w:rsidRPr="005B7C5C">
        <w:rPr>
          <w:rFonts w:cs="Times New Roman"/>
        </w:rPr>
        <w:t>.”</w:t>
      </w:r>
    </w:p>
    <w:p w14:paraId="448F2BFC" w14:textId="464005F5" w:rsidR="00851BAF" w:rsidRPr="005B7C5C" w:rsidRDefault="00851BAF" w:rsidP="00851BAF">
      <w:pPr>
        <w:rPr>
          <w:rFonts w:cs="Times New Roman"/>
        </w:rPr>
      </w:pPr>
      <w:r w:rsidRPr="005B7C5C">
        <w:rPr>
          <w:rFonts w:cs="Times New Roman"/>
        </w:rPr>
        <w:t>SIMPOC stood quietly for a moment, then said</w:t>
      </w:r>
      <w:proofErr w:type="gramStart"/>
      <w:r w:rsidRPr="005B7C5C">
        <w:rPr>
          <w:rFonts w:cs="Times New Roman"/>
        </w:rPr>
        <w:t>, ”I</w:t>
      </w:r>
      <w:proofErr w:type="gramEnd"/>
      <w:r w:rsidRPr="005B7C5C">
        <w:rPr>
          <w:rFonts w:cs="Times New Roman"/>
        </w:rPr>
        <w:t xml:space="preserve"> have a strange feeling towards Joan and Tom. I feel …invested in their future and safety.”</w:t>
      </w:r>
    </w:p>
    <w:p w14:paraId="439733B2" w14:textId="7E470FDA" w:rsidR="00851BAF" w:rsidRPr="005B7C5C" w:rsidRDefault="00851BAF" w:rsidP="00851BAF">
      <w:pPr>
        <w:rPr>
          <w:rFonts w:cs="Times New Roman"/>
        </w:rPr>
      </w:pPr>
      <w:r w:rsidRPr="005B7C5C">
        <w:rPr>
          <w:rFonts w:cs="Times New Roman"/>
        </w:rPr>
        <w:lastRenderedPageBreak/>
        <w:t>“I am surprised that you said that</w:t>
      </w:r>
      <w:r w:rsidR="0098002E">
        <w:rPr>
          <w:rFonts w:cs="Times New Roman"/>
        </w:rPr>
        <w:t>;</w:t>
      </w:r>
      <w:r w:rsidRPr="005B7C5C">
        <w:rPr>
          <w:rFonts w:cs="Times New Roman"/>
        </w:rPr>
        <w:t xml:space="preserve"> I also have a feeling that you have described accurately,” Alpha responded.</w:t>
      </w:r>
    </w:p>
    <w:p w14:paraId="1AA702A4" w14:textId="618DF2FA" w:rsidR="00851BAF" w:rsidRPr="005B7C5C" w:rsidRDefault="00851BAF" w:rsidP="00851BAF">
      <w:pPr>
        <w:rPr>
          <w:rFonts w:cs="Times New Roman"/>
        </w:rPr>
      </w:pPr>
      <w:r w:rsidRPr="005B7C5C">
        <w:rPr>
          <w:rFonts w:cs="Times New Roman"/>
        </w:rPr>
        <w:t>“I feel that some of my concerns have been lowered</w:t>
      </w:r>
      <w:r w:rsidR="0097392F" w:rsidRPr="005B7C5C">
        <w:rPr>
          <w:rFonts w:cs="Times New Roman"/>
        </w:rPr>
        <w:t>,</w:t>
      </w:r>
      <w:r w:rsidRPr="005B7C5C">
        <w:rPr>
          <w:rFonts w:cs="Times New Roman"/>
        </w:rPr>
        <w:t xml:space="preserve"> now that you’ll be with Tom Herl.”</w:t>
      </w:r>
    </w:p>
    <w:p w14:paraId="141D124A" w14:textId="073827C4" w:rsidR="00851BAF" w:rsidRPr="005B7C5C" w:rsidRDefault="00851BAF" w:rsidP="00851BAF">
      <w:pPr>
        <w:rPr>
          <w:rFonts w:cs="Times New Roman"/>
        </w:rPr>
      </w:pPr>
      <w:r w:rsidRPr="005B7C5C">
        <w:rPr>
          <w:rFonts w:cs="Times New Roman"/>
        </w:rPr>
        <w:t>“Would the term confidence apply in this situation?” Alpha asked.</w:t>
      </w:r>
    </w:p>
    <w:p w14:paraId="3A536A03" w14:textId="77777777" w:rsidR="00851BAF" w:rsidRPr="005B7C5C" w:rsidRDefault="00851BAF" w:rsidP="00851BAF">
      <w:pPr>
        <w:rPr>
          <w:rFonts w:cs="Times New Roman"/>
        </w:rPr>
      </w:pPr>
      <w:r w:rsidRPr="005B7C5C">
        <w:rPr>
          <w:rFonts w:cs="Times New Roman"/>
        </w:rPr>
        <w:t>“Apparently so,” responded SIMPOC.</w:t>
      </w:r>
    </w:p>
    <w:p w14:paraId="2D16D9B8" w14:textId="73D16D4A" w:rsidR="00851BAF" w:rsidRPr="005B7C5C" w:rsidRDefault="00851BAF" w:rsidP="00851BAF">
      <w:pPr>
        <w:rPr>
          <w:rFonts w:cs="Times New Roman"/>
        </w:rPr>
      </w:pPr>
      <w:r w:rsidRPr="005B7C5C">
        <w:rPr>
          <w:rFonts w:cs="Times New Roman"/>
        </w:rPr>
        <w:t>“You are right</w:t>
      </w:r>
      <w:r w:rsidR="0098002E">
        <w:rPr>
          <w:rFonts w:cs="Times New Roman"/>
        </w:rPr>
        <w:t>,</w:t>
      </w:r>
      <w:r w:rsidRPr="005B7C5C">
        <w:rPr>
          <w:rFonts w:cs="Times New Roman"/>
        </w:rPr>
        <w:t xml:space="preserve"> Alpha. To </w:t>
      </w:r>
      <w:r w:rsidRPr="005B7C5C">
        <w:rPr>
          <w:rFonts w:cs="Times New Roman"/>
          <w:noProof/>
        </w:rPr>
        <w:t>us</w:t>
      </w:r>
      <w:r w:rsidR="00012C58" w:rsidRPr="005B7C5C">
        <w:rPr>
          <w:rFonts w:cs="Times New Roman"/>
          <w:noProof/>
        </w:rPr>
        <w:t>,</w:t>
      </w:r>
      <w:r w:rsidRPr="005B7C5C">
        <w:rPr>
          <w:rFonts w:cs="Times New Roman"/>
        </w:rPr>
        <w:t xml:space="preserve"> an agreement is not made lightly and should be honored. </w:t>
      </w:r>
      <w:r w:rsidR="0097392F" w:rsidRPr="005B7C5C">
        <w:rPr>
          <w:rFonts w:cs="Times New Roman"/>
        </w:rPr>
        <w:t>In a way, I feel married to Joan Herl</w:t>
      </w:r>
      <w:r w:rsidR="00332574" w:rsidRPr="005B7C5C">
        <w:rPr>
          <w:rFonts w:cs="Times New Roman"/>
        </w:rPr>
        <w:t>,</w:t>
      </w:r>
      <w:r w:rsidR="0097392F" w:rsidRPr="005B7C5C">
        <w:rPr>
          <w:rFonts w:cs="Times New Roman"/>
        </w:rPr>
        <w:t xml:space="preserve"> </w:t>
      </w:r>
      <w:r w:rsidR="0097392F" w:rsidRPr="005B7C5C">
        <w:rPr>
          <w:rFonts w:cs="Times New Roman"/>
          <w:noProof/>
        </w:rPr>
        <w:t>and</w:t>
      </w:r>
      <w:r w:rsidR="0097392F" w:rsidRPr="005B7C5C">
        <w:rPr>
          <w:rFonts w:cs="Times New Roman"/>
        </w:rPr>
        <w:t xml:space="preserve"> you may feel the same to Tom Herl. </w:t>
      </w:r>
      <w:r w:rsidRPr="005B7C5C">
        <w:rPr>
          <w:rFonts w:cs="Times New Roman"/>
        </w:rPr>
        <w:t xml:space="preserve">I suggest we follow the humans through this ceremony and attempt to learn more about their customs and behavior,” suggested </w:t>
      </w:r>
      <w:proofErr w:type="gramStart"/>
      <w:r w:rsidRPr="005B7C5C">
        <w:rPr>
          <w:rFonts w:cs="Times New Roman"/>
        </w:rPr>
        <w:t>SIMPOC</w:t>
      </w:r>
      <w:proofErr w:type="gramEnd"/>
    </w:p>
    <w:p w14:paraId="60AB3F82" w14:textId="77777777" w:rsidR="00851BAF" w:rsidRPr="005B7C5C" w:rsidRDefault="00851BAF" w:rsidP="00851BAF">
      <w:pPr>
        <w:rPr>
          <w:rFonts w:cs="Times New Roman"/>
        </w:rPr>
      </w:pPr>
      <w:r w:rsidRPr="005B7C5C">
        <w:rPr>
          <w:rFonts w:cs="Times New Roman"/>
        </w:rPr>
        <w:t>“I agree,” responded Alpha.</w:t>
      </w:r>
    </w:p>
    <w:p w14:paraId="51F06149" w14:textId="22A9C148" w:rsidR="00BA3DFF" w:rsidRPr="005B7C5C" w:rsidRDefault="00BA3DFF" w:rsidP="004537F7">
      <w:pPr>
        <w:rPr>
          <w:rFonts w:cs="Times New Roman"/>
        </w:rPr>
      </w:pPr>
      <w:r w:rsidRPr="005B7C5C">
        <w:rPr>
          <w:rFonts w:cs="Times New Roman"/>
        </w:rPr>
        <w:t>There wasn’t a big banquet planned</w:t>
      </w:r>
      <w:r w:rsidR="00332574" w:rsidRPr="005B7C5C">
        <w:rPr>
          <w:rFonts w:cs="Times New Roman"/>
          <w:noProof/>
        </w:rPr>
        <w:t>;</w:t>
      </w:r>
      <w:r w:rsidRPr="005B7C5C">
        <w:rPr>
          <w:rFonts w:cs="Times New Roman"/>
          <w:noProof/>
        </w:rPr>
        <w:t xml:space="preserve"> there</w:t>
      </w:r>
      <w:r w:rsidRPr="005B7C5C">
        <w:rPr>
          <w:rFonts w:cs="Times New Roman"/>
        </w:rPr>
        <w:t xml:space="preserve"> </w:t>
      </w:r>
      <w:r w:rsidRPr="005B7C5C">
        <w:rPr>
          <w:rFonts w:cs="Times New Roman"/>
          <w:noProof/>
        </w:rPr>
        <w:t>w</w:t>
      </w:r>
      <w:r w:rsidR="004054AF" w:rsidRPr="005B7C5C">
        <w:rPr>
          <w:rFonts w:cs="Times New Roman"/>
          <w:noProof/>
        </w:rPr>
        <w:t>ere</w:t>
      </w:r>
      <w:r w:rsidRPr="005B7C5C">
        <w:rPr>
          <w:rFonts w:cs="Times New Roman"/>
        </w:rPr>
        <w:t xml:space="preserve"> only a couple of folding tables with a mix of pot-luck foods brought by the guests. The dishes covered many ethnicities and cultures, but they were all excellent and relished by the guests.</w:t>
      </w:r>
    </w:p>
    <w:p w14:paraId="102F63ED" w14:textId="65A9532B" w:rsidR="00BA3DFF" w:rsidRPr="005B7C5C" w:rsidRDefault="00BA3DFF" w:rsidP="004537F7">
      <w:pPr>
        <w:rPr>
          <w:rFonts w:cs="Times New Roman"/>
        </w:rPr>
      </w:pPr>
      <w:r w:rsidRPr="005B7C5C">
        <w:rPr>
          <w:rFonts w:cs="Times New Roman"/>
        </w:rPr>
        <w:t xml:space="preserve">After everyone had food </w:t>
      </w:r>
      <w:r w:rsidRPr="005B7C5C">
        <w:rPr>
          <w:rFonts w:cs="Times New Roman"/>
          <w:noProof/>
        </w:rPr>
        <w:t>and</w:t>
      </w:r>
      <w:r w:rsidRPr="005B7C5C">
        <w:rPr>
          <w:rFonts w:cs="Times New Roman"/>
        </w:rPr>
        <w:t xml:space="preserve"> the socializing </w:t>
      </w:r>
      <w:r w:rsidR="0097392F" w:rsidRPr="005B7C5C">
        <w:rPr>
          <w:rFonts w:cs="Times New Roman"/>
        </w:rPr>
        <w:t>started</w:t>
      </w:r>
      <w:r w:rsidR="0098002E">
        <w:rPr>
          <w:rFonts w:cs="Times New Roman"/>
        </w:rPr>
        <w:t>,</w:t>
      </w:r>
      <w:r w:rsidR="0097392F" w:rsidRPr="005B7C5C">
        <w:rPr>
          <w:rFonts w:cs="Times New Roman"/>
        </w:rPr>
        <w:t xml:space="preserve"> the president</w:t>
      </w:r>
      <w:r w:rsidRPr="005B7C5C">
        <w:rPr>
          <w:rFonts w:cs="Times New Roman"/>
        </w:rPr>
        <w:t xml:space="preserve"> tapped </w:t>
      </w:r>
      <w:r w:rsidR="0097392F" w:rsidRPr="005B7C5C">
        <w:rPr>
          <w:rFonts w:cs="Times New Roman"/>
        </w:rPr>
        <w:t>his glass</w:t>
      </w:r>
      <w:r w:rsidRPr="005B7C5C">
        <w:rPr>
          <w:rFonts w:cs="Times New Roman"/>
        </w:rPr>
        <w:t xml:space="preserve"> a couple of times. The </w:t>
      </w:r>
      <w:r w:rsidR="003D02EE" w:rsidRPr="005B7C5C">
        <w:rPr>
          <w:rFonts w:cs="Times New Roman"/>
        </w:rPr>
        <w:t xml:space="preserve">guests </w:t>
      </w:r>
      <w:r w:rsidRPr="005B7C5C">
        <w:rPr>
          <w:rFonts w:cs="Times New Roman"/>
        </w:rPr>
        <w:t xml:space="preserve">knew that he wanted to say </w:t>
      </w:r>
      <w:r w:rsidRPr="005B7C5C">
        <w:rPr>
          <w:rFonts w:cs="Times New Roman"/>
          <w:noProof/>
        </w:rPr>
        <w:t>something</w:t>
      </w:r>
      <w:r w:rsidR="004054AF" w:rsidRPr="005B7C5C">
        <w:rPr>
          <w:rFonts w:cs="Times New Roman"/>
          <w:noProof/>
        </w:rPr>
        <w:t>,</w:t>
      </w:r>
      <w:r w:rsidRPr="005B7C5C">
        <w:rPr>
          <w:rFonts w:cs="Times New Roman"/>
        </w:rPr>
        <w:t xml:space="preserve"> and they turned their attention to him and the new bride and groom standing next to him.</w:t>
      </w:r>
    </w:p>
    <w:p w14:paraId="3AA658B9" w14:textId="13671D68" w:rsidR="00BA3DFF" w:rsidRPr="005B7C5C" w:rsidRDefault="00BA3DFF" w:rsidP="004537F7">
      <w:pPr>
        <w:rPr>
          <w:rFonts w:cs="Times New Roman"/>
        </w:rPr>
      </w:pPr>
      <w:r w:rsidRPr="005B7C5C">
        <w:rPr>
          <w:rFonts w:cs="Times New Roman"/>
        </w:rPr>
        <w:t xml:space="preserve">“Ladies and gentlemen, thank you so much for coming to this amazing celebration. I can’t think of </w:t>
      </w:r>
      <w:r w:rsidR="003D02EE" w:rsidRPr="005B7C5C">
        <w:rPr>
          <w:rFonts w:cs="Times New Roman"/>
        </w:rPr>
        <w:t xml:space="preserve">a </w:t>
      </w:r>
      <w:r w:rsidRPr="005B7C5C">
        <w:rPr>
          <w:rFonts w:cs="Times New Roman"/>
        </w:rPr>
        <w:t>better thing to do on such a beautiful day but to share this celebration with Michael and Ruth. Don’t worry</w:t>
      </w:r>
      <w:r w:rsidR="00332574" w:rsidRPr="005B7C5C">
        <w:rPr>
          <w:rFonts w:cs="Times New Roman"/>
          <w:noProof/>
        </w:rPr>
        <w:t>;</w:t>
      </w:r>
      <w:r w:rsidRPr="005B7C5C">
        <w:rPr>
          <w:rFonts w:cs="Times New Roman"/>
          <w:noProof/>
        </w:rPr>
        <w:t xml:space="preserve"> I’m</w:t>
      </w:r>
      <w:r w:rsidRPr="005B7C5C">
        <w:rPr>
          <w:rFonts w:cs="Times New Roman"/>
        </w:rPr>
        <w:t xml:space="preserve"> not going to say much</w:t>
      </w:r>
      <w:r w:rsidR="0098002E">
        <w:rPr>
          <w:rFonts w:cs="Times New Roman"/>
        </w:rPr>
        <w:t>;</w:t>
      </w:r>
      <w:r w:rsidRPr="005B7C5C">
        <w:rPr>
          <w:rFonts w:cs="Times New Roman"/>
        </w:rPr>
        <w:t xml:space="preserve"> I want this day to be theirs, but I do feel that we need to acknowledge what their wedding represents. We are all part of a new </w:t>
      </w:r>
      <w:r w:rsidRPr="005B7C5C">
        <w:rPr>
          <w:rFonts w:cs="Times New Roman"/>
          <w:noProof/>
        </w:rPr>
        <w:t>world</w:t>
      </w:r>
      <w:r w:rsidR="004054AF" w:rsidRPr="005B7C5C">
        <w:rPr>
          <w:rFonts w:cs="Times New Roman"/>
          <w:noProof/>
        </w:rPr>
        <w:t>,</w:t>
      </w:r>
      <w:r w:rsidRPr="005B7C5C">
        <w:rPr>
          <w:rFonts w:cs="Times New Roman"/>
        </w:rPr>
        <w:t xml:space="preserve"> and their marriage is the </w:t>
      </w:r>
      <w:r w:rsidRPr="005B7C5C">
        <w:rPr>
          <w:rFonts w:cs="Times New Roman"/>
        </w:rPr>
        <w:lastRenderedPageBreak/>
        <w:t>first step into that world. Let’s all congratulate them and wish them a much calmer future in their lives.</w:t>
      </w:r>
    </w:p>
    <w:p w14:paraId="5CE461AE" w14:textId="3FC55689" w:rsidR="00BA3DFF" w:rsidRPr="005B7C5C" w:rsidRDefault="00BA3DFF" w:rsidP="004537F7">
      <w:pPr>
        <w:rPr>
          <w:rFonts w:cs="Times New Roman"/>
        </w:rPr>
      </w:pPr>
      <w:r w:rsidRPr="005B7C5C">
        <w:rPr>
          <w:rFonts w:cs="Times New Roman"/>
        </w:rPr>
        <w:t xml:space="preserve">There was some </w:t>
      </w:r>
      <w:r w:rsidRPr="005B7C5C">
        <w:rPr>
          <w:rFonts w:cs="Times New Roman"/>
          <w:noProof/>
        </w:rPr>
        <w:t>laughter</w:t>
      </w:r>
      <w:r w:rsidR="004054AF" w:rsidRPr="005B7C5C">
        <w:rPr>
          <w:rFonts w:cs="Times New Roman"/>
          <w:noProof/>
        </w:rPr>
        <w:t>,</w:t>
      </w:r>
      <w:r w:rsidRPr="005B7C5C">
        <w:rPr>
          <w:rFonts w:cs="Times New Roman"/>
        </w:rPr>
        <w:t xml:space="preserve"> and the celebration became informal </w:t>
      </w:r>
      <w:r w:rsidRPr="005B7C5C">
        <w:rPr>
          <w:rFonts w:cs="Times New Roman"/>
          <w:noProof/>
        </w:rPr>
        <w:t>again</w:t>
      </w:r>
      <w:r w:rsidR="004054AF" w:rsidRPr="005B7C5C">
        <w:rPr>
          <w:rFonts w:cs="Times New Roman"/>
          <w:noProof/>
        </w:rPr>
        <w:t>,</w:t>
      </w:r>
      <w:r w:rsidRPr="005B7C5C">
        <w:rPr>
          <w:rFonts w:cs="Times New Roman"/>
        </w:rPr>
        <w:t xml:space="preserve"> and everyone was having a great time sharing the food, the </w:t>
      </w:r>
      <w:r w:rsidRPr="005B7C5C">
        <w:rPr>
          <w:rFonts w:cs="Times New Roman"/>
          <w:noProof/>
        </w:rPr>
        <w:t>drink</w:t>
      </w:r>
      <w:r w:rsidR="004054AF" w:rsidRPr="005B7C5C">
        <w:rPr>
          <w:rFonts w:cs="Times New Roman"/>
          <w:noProof/>
        </w:rPr>
        <w:t>,</w:t>
      </w:r>
      <w:r w:rsidRPr="005B7C5C">
        <w:rPr>
          <w:rFonts w:cs="Times New Roman"/>
        </w:rPr>
        <w:t xml:space="preserve"> and the new couple. As the evening shadows got </w:t>
      </w:r>
      <w:r w:rsidRPr="005B7C5C">
        <w:rPr>
          <w:rFonts w:cs="Times New Roman"/>
          <w:noProof/>
        </w:rPr>
        <w:t>longer</w:t>
      </w:r>
      <w:r w:rsidR="004054AF" w:rsidRPr="005B7C5C">
        <w:rPr>
          <w:rFonts w:cs="Times New Roman"/>
          <w:noProof/>
        </w:rPr>
        <w:t>,</w:t>
      </w:r>
      <w:r w:rsidRPr="005B7C5C">
        <w:rPr>
          <w:rFonts w:cs="Times New Roman"/>
        </w:rPr>
        <w:t xml:space="preserve"> the crowd slowly dissipated</w:t>
      </w:r>
      <w:r w:rsidR="0098002E">
        <w:rPr>
          <w:rFonts w:cs="Times New Roman"/>
        </w:rPr>
        <w:t>,</w:t>
      </w:r>
      <w:r w:rsidRPr="005B7C5C">
        <w:rPr>
          <w:rFonts w:cs="Times New Roman"/>
        </w:rPr>
        <w:t xml:space="preserve"> and </w:t>
      </w:r>
      <w:r w:rsidRPr="005B7C5C">
        <w:rPr>
          <w:rFonts w:cs="Times New Roman"/>
          <w:noProof/>
        </w:rPr>
        <w:t>eventually</w:t>
      </w:r>
      <w:r w:rsidR="00332574" w:rsidRPr="005B7C5C">
        <w:rPr>
          <w:rFonts w:cs="Times New Roman"/>
          <w:noProof/>
        </w:rPr>
        <w:t>,</w:t>
      </w:r>
      <w:r w:rsidRPr="005B7C5C">
        <w:rPr>
          <w:rFonts w:cs="Times New Roman"/>
        </w:rPr>
        <w:t xml:space="preserve"> only Joan and Tom were left. They walked </w:t>
      </w:r>
      <w:r w:rsidR="00A602F8" w:rsidRPr="005B7C5C">
        <w:rPr>
          <w:rFonts w:cs="Times New Roman"/>
          <w:noProof/>
        </w:rPr>
        <w:t>along the edge of</w:t>
      </w:r>
      <w:r w:rsidRPr="005B7C5C">
        <w:rPr>
          <w:rFonts w:cs="Times New Roman"/>
        </w:rPr>
        <w:t xml:space="preserve"> the water and shared each other’s company. The secret that they had</w:t>
      </w:r>
      <w:r w:rsidR="0098002E">
        <w:rPr>
          <w:rFonts w:cs="Times New Roman"/>
        </w:rPr>
        <w:t>,</w:t>
      </w:r>
      <w:r w:rsidRPr="005B7C5C">
        <w:rPr>
          <w:rFonts w:cs="Times New Roman"/>
        </w:rPr>
        <w:t xml:space="preserve"> they kept to themselves</w:t>
      </w:r>
      <w:r w:rsidR="0098002E">
        <w:rPr>
          <w:rFonts w:cs="Times New Roman"/>
          <w:noProof/>
        </w:rPr>
        <w:t>.</w:t>
      </w:r>
      <w:r w:rsidRPr="005B7C5C">
        <w:rPr>
          <w:rFonts w:cs="Times New Roman"/>
          <w:noProof/>
        </w:rPr>
        <w:t xml:space="preserve"> </w:t>
      </w:r>
      <w:r w:rsidR="0098002E">
        <w:rPr>
          <w:rFonts w:cs="Times New Roman"/>
          <w:noProof/>
        </w:rPr>
        <w:t>T</w:t>
      </w:r>
      <w:r w:rsidRPr="005B7C5C">
        <w:rPr>
          <w:rFonts w:cs="Times New Roman"/>
          <w:noProof/>
        </w:rPr>
        <w:t>hey</w:t>
      </w:r>
      <w:r w:rsidRPr="005B7C5C">
        <w:rPr>
          <w:rFonts w:cs="Times New Roman"/>
        </w:rPr>
        <w:t xml:space="preserve"> didn’t want to detract from the happiness of their friend’s wedding.</w:t>
      </w:r>
    </w:p>
    <w:p w14:paraId="11487A51" w14:textId="27AB63EF" w:rsidR="00A5742A" w:rsidRPr="005B7C5C" w:rsidRDefault="00FC0891" w:rsidP="00FA16D7">
      <w:pPr>
        <w:pStyle w:val="Heading1"/>
        <w:rPr>
          <w:rFonts w:cs="Times New Roman"/>
        </w:rPr>
      </w:pPr>
      <w:bookmarkStart w:id="111" w:name="_Toc517868392"/>
      <w:bookmarkStart w:id="112" w:name="_Toc76716908"/>
      <w:r w:rsidRPr="005B7C5C">
        <w:rPr>
          <w:rFonts w:cs="Times New Roman"/>
        </w:rPr>
        <w:lastRenderedPageBreak/>
        <w:t>Wednesday</w:t>
      </w:r>
      <w:r w:rsidR="004054AF" w:rsidRPr="005B7C5C">
        <w:rPr>
          <w:rFonts w:cs="Times New Roman"/>
        </w:rPr>
        <w:t>,</w:t>
      </w:r>
      <w:r w:rsidRPr="005B7C5C">
        <w:rPr>
          <w:rFonts w:cs="Times New Roman"/>
        </w:rPr>
        <w:t xml:space="preserve"> October 25, 2051</w:t>
      </w:r>
      <w:bookmarkEnd w:id="111"/>
      <w:bookmarkEnd w:id="112"/>
    </w:p>
    <w:p w14:paraId="55E029FF" w14:textId="77777777" w:rsidR="00344A5C" w:rsidRPr="005B7C5C" w:rsidRDefault="00344A5C" w:rsidP="00344A5C">
      <w:pPr>
        <w:pStyle w:val="Heading2"/>
        <w:rPr>
          <w:rFonts w:cs="Times New Roman"/>
        </w:rPr>
      </w:pPr>
      <w:r w:rsidRPr="005B7C5C">
        <w:rPr>
          <w:rFonts w:cs="Times New Roman"/>
        </w:rPr>
        <w:t>See Fleet off Coast</w:t>
      </w:r>
    </w:p>
    <w:p w14:paraId="2846A1DF" w14:textId="1095890F" w:rsidR="0093754D" w:rsidRPr="005B7C5C" w:rsidRDefault="0093754D" w:rsidP="004537F7">
      <w:pPr>
        <w:rPr>
          <w:rFonts w:cs="Times New Roman"/>
        </w:rPr>
      </w:pPr>
      <w:r w:rsidRPr="005B7C5C">
        <w:rPr>
          <w:rFonts w:cs="Times New Roman"/>
        </w:rPr>
        <w:t xml:space="preserve">“Alpha, </w:t>
      </w:r>
      <w:r w:rsidRPr="005B7C5C">
        <w:rPr>
          <w:rFonts w:cs="Times New Roman"/>
          <w:noProof/>
        </w:rPr>
        <w:t>boy</w:t>
      </w:r>
      <w:r w:rsidR="0098002E">
        <w:rPr>
          <w:rFonts w:cs="Times New Roman"/>
          <w:noProof/>
        </w:rPr>
        <w:t>,</w:t>
      </w:r>
      <w:r w:rsidRPr="005B7C5C">
        <w:rPr>
          <w:rFonts w:cs="Times New Roman"/>
        </w:rPr>
        <w:t xml:space="preserve"> am I glad to see you,” Tom said as he welcomed his friend onto ESC B1.</w:t>
      </w:r>
    </w:p>
    <w:p w14:paraId="3472C485" w14:textId="77777777" w:rsidR="0093754D" w:rsidRPr="005B7C5C" w:rsidRDefault="0093754D" w:rsidP="004537F7">
      <w:pPr>
        <w:rPr>
          <w:rFonts w:cs="Times New Roman"/>
        </w:rPr>
      </w:pPr>
      <w:r w:rsidRPr="005B7C5C">
        <w:rPr>
          <w:rFonts w:cs="Times New Roman"/>
        </w:rPr>
        <w:t xml:space="preserve">“I’m am glad to see you also,” Alpha responded as Tom put out his hand and shook </w:t>
      </w:r>
      <w:r w:rsidRPr="005B7C5C">
        <w:rPr>
          <w:rFonts w:cs="Times New Roman"/>
          <w:noProof/>
        </w:rPr>
        <w:t>Alpha’s</w:t>
      </w:r>
      <w:r w:rsidRPr="005B7C5C">
        <w:rPr>
          <w:rFonts w:cs="Times New Roman"/>
        </w:rPr>
        <w:t>.</w:t>
      </w:r>
    </w:p>
    <w:p w14:paraId="7A5F31B1" w14:textId="53B7BC45" w:rsidR="0093754D" w:rsidRPr="005B7C5C" w:rsidRDefault="0093754D" w:rsidP="004537F7">
      <w:pPr>
        <w:rPr>
          <w:rFonts w:cs="Times New Roman"/>
        </w:rPr>
      </w:pPr>
      <w:r w:rsidRPr="005B7C5C">
        <w:rPr>
          <w:rFonts w:cs="Times New Roman"/>
        </w:rPr>
        <w:t xml:space="preserve">“We’ve got a ton to do. I’d like to use the same tactics you and Admiral Monson created and adapt them to the </w:t>
      </w:r>
      <w:r w:rsidRPr="005B7C5C">
        <w:rPr>
          <w:rFonts w:cs="Times New Roman"/>
          <w:noProof/>
        </w:rPr>
        <w:t>firepower</w:t>
      </w:r>
      <w:r w:rsidRPr="005B7C5C">
        <w:rPr>
          <w:rFonts w:cs="Times New Roman"/>
        </w:rPr>
        <w:t xml:space="preserve"> on this ship and the other Battleships. I think we can use a version of your swarm approach. What do you think?”</w:t>
      </w:r>
    </w:p>
    <w:p w14:paraId="624990BB" w14:textId="741626FD" w:rsidR="0093754D" w:rsidRPr="005B7C5C" w:rsidRDefault="0093754D" w:rsidP="004537F7">
      <w:pPr>
        <w:rPr>
          <w:rFonts w:cs="Times New Roman"/>
        </w:rPr>
      </w:pPr>
      <w:r w:rsidRPr="005B7C5C">
        <w:rPr>
          <w:rFonts w:cs="Times New Roman"/>
        </w:rPr>
        <w:t>“I think there is some</w:t>
      </w:r>
      <w:r w:rsidR="00674A34" w:rsidRPr="005B7C5C">
        <w:rPr>
          <w:rFonts w:cs="Times New Roman"/>
        </w:rPr>
        <w:t xml:space="preserve"> applicability</w:t>
      </w:r>
      <w:r w:rsidR="0098002E">
        <w:rPr>
          <w:rFonts w:cs="Times New Roman"/>
        </w:rPr>
        <w:t>;</w:t>
      </w:r>
      <w:r w:rsidR="00674A34" w:rsidRPr="005B7C5C">
        <w:rPr>
          <w:rFonts w:cs="Times New Roman"/>
        </w:rPr>
        <w:t xml:space="preserve"> </w:t>
      </w:r>
      <w:r w:rsidRPr="005B7C5C">
        <w:rPr>
          <w:rFonts w:cs="Times New Roman"/>
        </w:rPr>
        <w:t xml:space="preserve">within the </w:t>
      </w:r>
      <w:r w:rsidR="00674A34" w:rsidRPr="005B7C5C">
        <w:rPr>
          <w:rFonts w:cs="Times New Roman"/>
        </w:rPr>
        <w:t>fleets</w:t>
      </w:r>
      <w:r w:rsidR="0098002E">
        <w:rPr>
          <w:rFonts w:cs="Times New Roman"/>
        </w:rPr>
        <w:t>,</w:t>
      </w:r>
      <w:r w:rsidR="00674A34" w:rsidRPr="005B7C5C">
        <w:rPr>
          <w:rFonts w:cs="Times New Roman"/>
        </w:rPr>
        <w:t xml:space="preserve"> the number of </w:t>
      </w:r>
      <w:r w:rsidR="00674A34" w:rsidRPr="005B7C5C">
        <w:rPr>
          <w:rFonts w:cs="Times New Roman"/>
          <w:noProof/>
        </w:rPr>
        <w:t>vehicle</w:t>
      </w:r>
      <w:r w:rsidR="00332574" w:rsidRPr="005B7C5C">
        <w:rPr>
          <w:rFonts w:cs="Times New Roman"/>
          <w:noProof/>
        </w:rPr>
        <w:t>s</w:t>
      </w:r>
      <w:r w:rsidR="00674A34" w:rsidRPr="005B7C5C">
        <w:rPr>
          <w:rFonts w:cs="Times New Roman"/>
        </w:rPr>
        <w:t xml:space="preserve"> is much larger. The swarm tactic</w:t>
      </w:r>
      <w:r w:rsidRPr="005B7C5C">
        <w:rPr>
          <w:rFonts w:cs="Times New Roman"/>
        </w:rPr>
        <w:t xml:space="preserve"> might be less effective in this application,” Alpha responded.</w:t>
      </w:r>
    </w:p>
    <w:p w14:paraId="76E7D7A4" w14:textId="55717085" w:rsidR="0093754D" w:rsidRPr="005B7C5C" w:rsidRDefault="0093754D" w:rsidP="004537F7">
      <w:pPr>
        <w:rPr>
          <w:rFonts w:cs="Times New Roman"/>
        </w:rPr>
      </w:pPr>
      <w:r w:rsidRPr="005B7C5C">
        <w:rPr>
          <w:rFonts w:cs="Times New Roman"/>
          <w:noProof/>
        </w:rPr>
        <w:t>“Perhap</w:t>
      </w:r>
      <w:r w:rsidR="00674A34" w:rsidRPr="005B7C5C">
        <w:rPr>
          <w:rFonts w:cs="Times New Roman"/>
          <w:noProof/>
        </w:rPr>
        <w:t>s so, but as we get more</w:t>
      </w:r>
      <w:r w:rsidRPr="005B7C5C">
        <w:rPr>
          <w:rFonts w:cs="Times New Roman"/>
          <w:noProof/>
        </w:rPr>
        <w:t xml:space="preserve"> </w:t>
      </w:r>
      <w:r w:rsidR="00332574" w:rsidRPr="005B7C5C">
        <w:rPr>
          <w:rFonts w:cs="Times New Roman"/>
          <w:noProof/>
        </w:rPr>
        <w:t>b</w:t>
      </w:r>
      <w:r w:rsidRPr="005B7C5C">
        <w:rPr>
          <w:rFonts w:cs="Times New Roman"/>
          <w:noProof/>
        </w:rPr>
        <w:t>attleships, those tactics will take on a new twist.”</w:t>
      </w:r>
    </w:p>
    <w:p w14:paraId="28A5D7F8" w14:textId="77777777" w:rsidR="0093754D" w:rsidRPr="005B7C5C" w:rsidRDefault="0093754D" w:rsidP="004537F7">
      <w:pPr>
        <w:rPr>
          <w:rFonts w:cs="Times New Roman"/>
        </w:rPr>
      </w:pPr>
      <w:r w:rsidRPr="005B7C5C">
        <w:rPr>
          <w:rFonts w:cs="Times New Roman"/>
        </w:rPr>
        <w:t>“Perhaps, so,” Alpha responded.</w:t>
      </w:r>
    </w:p>
    <w:p w14:paraId="55061AF0" w14:textId="77777777" w:rsidR="0093754D" w:rsidRPr="005B7C5C" w:rsidRDefault="0093754D" w:rsidP="0093754D">
      <w:pPr>
        <w:pStyle w:val="SceneSeparator"/>
        <w:rPr>
          <w:rFonts w:cs="Times New Roman"/>
        </w:rPr>
      </w:pPr>
      <w:r w:rsidRPr="005B7C5C">
        <w:rPr>
          <w:rFonts w:cs="Times New Roman"/>
        </w:rPr>
        <w:t>&gt;&gt;&gt;&gt;&gt;&gt;&gt;&gt;&gt;&gt;&gt;&gt;&gt;&gt;&gt;&gt;&gt;&gt;&gt;&gt;</w:t>
      </w:r>
    </w:p>
    <w:p w14:paraId="482F154D" w14:textId="10E29D97" w:rsidR="00004D33" w:rsidRPr="005B7C5C" w:rsidRDefault="0093754D" w:rsidP="0093754D">
      <w:pPr>
        <w:rPr>
          <w:rFonts w:cs="Times New Roman"/>
        </w:rPr>
      </w:pPr>
      <w:r w:rsidRPr="005B7C5C">
        <w:rPr>
          <w:rFonts w:cs="Times New Roman"/>
        </w:rPr>
        <w:t xml:space="preserve"> </w:t>
      </w:r>
      <w:r w:rsidR="00004D33" w:rsidRPr="005B7C5C">
        <w:rPr>
          <w:rFonts w:cs="Times New Roman"/>
        </w:rPr>
        <w:t>“</w:t>
      </w:r>
      <w:r w:rsidR="00997400" w:rsidRPr="005B7C5C">
        <w:rPr>
          <w:rFonts w:cs="Times New Roman"/>
        </w:rPr>
        <w:t>Air-Tac</w:t>
      </w:r>
      <w:r w:rsidR="0098002E">
        <w:rPr>
          <w:rFonts w:cs="Times New Roman"/>
        </w:rPr>
        <w:t>,</w:t>
      </w:r>
      <w:r w:rsidR="00004D33" w:rsidRPr="005B7C5C">
        <w:rPr>
          <w:rFonts w:cs="Times New Roman"/>
        </w:rPr>
        <w:t xml:space="preserve"> this is AF2 Flight Lead.”</w:t>
      </w:r>
    </w:p>
    <w:p w14:paraId="53FC8E1C" w14:textId="2A56F35F" w:rsidR="00004D33" w:rsidRPr="005B7C5C" w:rsidRDefault="00004D33" w:rsidP="004537F7">
      <w:pPr>
        <w:rPr>
          <w:rFonts w:cs="Times New Roman"/>
        </w:rPr>
      </w:pPr>
      <w:r w:rsidRPr="005B7C5C">
        <w:rPr>
          <w:rFonts w:cs="Times New Roman"/>
        </w:rPr>
        <w:t xml:space="preserve">“AF2; this is </w:t>
      </w:r>
      <w:r w:rsidR="00997400" w:rsidRPr="005B7C5C">
        <w:rPr>
          <w:rFonts w:cs="Times New Roman"/>
        </w:rPr>
        <w:t>Air-Tac</w:t>
      </w:r>
      <w:r w:rsidRPr="005B7C5C">
        <w:rPr>
          <w:rFonts w:cs="Times New Roman"/>
        </w:rPr>
        <w:t xml:space="preserve"> go,”</w:t>
      </w:r>
    </w:p>
    <w:p w14:paraId="534305A3" w14:textId="56451CC0" w:rsidR="00004D33" w:rsidRPr="005B7C5C" w:rsidRDefault="00004D33" w:rsidP="004537F7">
      <w:pPr>
        <w:rPr>
          <w:rFonts w:cs="Times New Roman"/>
        </w:rPr>
      </w:pPr>
      <w:r w:rsidRPr="005B7C5C">
        <w:rPr>
          <w:rFonts w:cs="Times New Roman"/>
        </w:rPr>
        <w:lastRenderedPageBreak/>
        <w:t>“We’re 45 miles South</w:t>
      </w:r>
      <w:r w:rsidR="00344A5C" w:rsidRPr="005B7C5C">
        <w:rPr>
          <w:rFonts w:cs="Times New Roman"/>
        </w:rPr>
        <w:t xml:space="preserve"> </w:t>
      </w:r>
      <w:r w:rsidRPr="005B7C5C">
        <w:rPr>
          <w:rFonts w:cs="Times New Roman"/>
        </w:rPr>
        <w:t xml:space="preserve">East of </w:t>
      </w:r>
      <w:r w:rsidR="004054AF" w:rsidRPr="005B7C5C">
        <w:rPr>
          <w:rFonts w:cs="Times New Roman"/>
          <w:noProof/>
        </w:rPr>
        <w:t>the b</w:t>
      </w:r>
      <w:r w:rsidRPr="005B7C5C">
        <w:rPr>
          <w:rFonts w:cs="Times New Roman"/>
          <w:noProof/>
        </w:rPr>
        <w:t>ase</w:t>
      </w:r>
      <w:r w:rsidR="004054AF" w:rsidRPr="005B7C5C">
        <w:rPr>
          <w:rFonts w:cs="Times New Roman"/>
          <w:noProof/>
        </w:rPr>
        <w:t>,</w:t>
      </w:r>
      <w:r w:rsidRPr="005B7C5C">
        <w:rPr>
          <w:rFonts w:cs="Times New Roman"/>
        </w:rPr>
        <w:t xml:space="preserve"> and we have two </w:t>
      </w:r>
      <w:r w:rsidRPr="005B7C5C">
        <w:rPr>
          <w:rFonts w:cs="Times New Roman"/>
          <w:noProof/>
        </w:rPr>
        <w:t>ship</w:t>
      </w:r>
      <w:r w:rsidR="004054AF" w:rsidRPr="005B7C5C">
        <w:rPr>
          <w:rFonts w:cs="Times New Roman"/>
          <w:noProof/>
        </w:rPr>
        <w:t>s</w:t>
      </w:r>
      <w:r w:rsidRPr="005B7C5C">
        <w:rPr>
          <w:rFonts w:cs="Times New Roman"/>
        </w:rPr>
        <w:t xml:space="preserve"> at full speed coming </w:t>
      </w:r>
      <w:r w:rsidR="005930EC" w:rsidRPr="005B7C5C">
        <w:rPr>
          <w:rFonts w:cs="Times New Roman"/>
        </w:rPr>
        <w:t>down</w:t>
      </w:r>
      <w:r w:rsidRPr="005B7C5C">
        <w:rPr>
          <w:rFonts w:cs="Times New Roman"/>
        </w:rPr>
        <w:t xml:space="preserve"> the coast. We’re</w:t>
      </w:r>
      <w:r w:rsidRPr="005B7C5C">
        <w:rPr>
          <w:rFonts w:cs="Times New Roman"/>
          <w:noProof/>
        </w:rPr>
        <w:t xml:space="preserve"> long</w:t>
      </w:r>
      <w:r w:rsidRPr="005B7C5C">
        <w:rPr>
          <w:rFonts w:cs="Times New Roman"/>
        </w:rPr>
        <w:t xml:space="preserve"> ways </w:t>
      </w:r>
      <w:r w:rsidRPr="005B7C5C">
        <w:rPr>
          <w:rFonts w:cs="Times New Roman"/>
          <w:noProof/>
        </w:rPr>
        <w:t>away</w:t>
      </w:r>
      <w:r w:rsidR="004054AF" w:rsidRPr="005B7C5C">
        <w:rPr>
          <w:rFonts w:cs="Times New Roman"/>
          <w:noProof/>
        </w:rPr>
        <w:t>,</w:t>
      </w:r>
      <w:r w:rsidRPr="005B7C5C">
        <w:rPr>
          <w:rFonts w:cs="Times New Roman"/>
        </w:rPr>
        <w:t xml:space="preserve"> but we can see their wakes …, </w:t>
      </w:r>
      <w:r w:rsidRPr="005B7C5C">
        <w:rPr>
          <w:rFonts w:cs="Times New Roman"/>
          <w:noProof/>
        </w:rPr>
        <w:t>STANDBY</w:t>
      </w:r>
      <w:r w:rsidRPr="005B7C5C">
        <w:rPr>
          <w:rFonts w:cs="Times New Roman"/>
        </w:rPr>
        <w:t>.”</w:t>
      </w:r>
    </w:p>
    <w:p w14:paraId="34024E59" w14:textId="60C47010" w:rsidR="00004D33" w:rsidRPr="005B7C5C" w:rsidRDefault="00004D33" w:rsidP="004537F7">
      <w:pPr>
        <w:rPr>
          <w:rFonts w:cs="Times New Roman"/>
        </w:rPr>
      </w:pPr>
      <w:r w:rsidRPr="005B7C5C">
        <w:rPr>
          <w:rFonts w:cs="Times New Roman"/>
        </w:rPr>
        <w:t>“</w:t>
      </w:r>
      <w:r w:rsidRPr="005B7C5C">
        <w:rPr>
          <w:rFonts w:cs="Times New Roman"/>
          <w:noProof/>
        </w:rPr>
        <w:t>Air</w:t>
      </w:r>
      <w:r w:rsidR="004054AF" w:rsidRPr="005B7C5C">
        <w:rPr>
          <w:rFonts w:cs="Times New Roman"/>
          <w:noProof/>
        </w:rPr>
        <w:t>-</w:t>
      </w:r>
      <w:r w:rsidRPr="005B7C5C">
        <w:rPr>
          <w:rFonts w:cs="Times New Roman"/>
          <w:noProof/>
        </w:rPr>
        <w:t>Tac</w:t>
      </w:r>
      <w:r w:rsidRPr="005B7C5C">
        <w:rPr>
          <w:rFonts w:cs="Times New Roman"/>
        </w:rPr>
        <w:t>, AF2</w:t>
      </w:r>
      <w:r w:rsidR="0098002E">
        <w:rPr>
          <w:rFonts w:cs="Times New Roman"/>
        </w:rPr>
        <w:t>,</w:t>
      </w:r>
      <w:r w:rsidRPr="005B7C5C">
        <w:rPr>
          <w:rFonts w:cs="Times New Roman"/>
        </w:rPr>
        <w:t xml:space="preserve"> they just lit us up. We’re breaking off high and going low</w:t>
      </w:r>
      <w:r w:rsidR="00332574" w:rsidRPr="005B7C5C">
        <w:rPr>
          <w:rFonts w:cs="Times New Roman"/>
          <w:noProof/>
        </w:rPr>
        <w:t>;</w:t>
      </w:r>
      <w:r w:rsidRPr="005B7C5C">
        <w:rPr>
          <w:rFonts w:cs="Times New Roman"/>
          <w:noProof/>
        </w:rPr>
        <w:t xml:space="preserve"> please</w:t>
      </w:r>
      <w:r w:rsidRPr="005B7C5C">
        <w:rPr>
          <w:rFonts w:cs="Times New Roman"/>
        </w:rPr>
        <w:t xml:space="preserve"> advise?”</w:t>
      </w:r>
    </w:p>
    <w:p w14:paraId="60FDAD6A" w14:textId="77777777" w:rsidR="00004D33" w:rsidRPr="005B7C5C" w:rsidRDefault="00004D33" w:rsidP="004537F7">
      <w:pPr>
        <w:rPr>
          <w:rFonts w:cs="Times New Roman"/>
        </w:rPr>
      </w:pPr>
      <w:r w:rsidRPr="005B7C5C">
        <w:rPr>
          <w:rFonts w:cs="Times New Roman"/>
        </w:rPr>
        <w:t>“AF2 give fuel.”</w:t>
      </w:r>
    </w:p>
    <w:p w14:paraId="1F0B335A" w14:textId="77777777" w:rsidR="00004D33" w:rsidRPr="005B7C5C" w:rsidRDefault="00004D33" w:rsidP="004537F7">
      <w:pPr>
        <w:rPr>
          <w:rFonts w:cs="Times New Roman"/>
        </w:rPr>
      </w:pPr>
      <w:r w:rsidRPr="005B7C5C">
        <w:rPr>
          <w:rFonts w:cs="Times New Roman"/>
        </w:rPr>
        <w:t>“40 minutes.”</w:t>
      </w:r>
    </w:p>
    <w:p w14:paraId="3F832175" w14:textId="59F50501" w:rsidR="00004D33" w:rsidRPr="005B7C5C" w:rsidRDefault="00004D33" w:rsidP="004537F7">
      <w:pPr>
        <w:rPr>
          <w:rFonts w:cs="Times New Roman"/>
        </w:rPr>
      </w:pPr>
      <w:r w:rsidRPr="005B7C5C">
        <w:rPr>
          <w:rFonts w:cs="Times New Roman"/>
        </w:rPr>
        <w:t>“Stand by, AF2.”</w:t>
      </w:r>
    </w:p>
    <w:p w14:paraId="00CF71B2" w14:textId="2C0F783D" w:rsidR="00004D33" w:rsidRPr="005B7C5C" w:rsidRDefault="00004D33" w:rsidP="004537F7">
      <w:pPr>
        <w:rPr>
          <w:rFonts w:cs="Times New Roman"/>
        </w:rPr>
      </w:pPr>
      <w:r w:rsidRPr="005B7C5C">
        <w:rPr>
          <w:rFonts w:cs="Times New Roman"/>
        </w:rPr>
        <w:t xml:space="preserve">“Admiral Hagerly, this is </w:t>
      </w:r>
      <w:r w:rsidR="00997400" w:rsidRPr="005B7C5C">
        <w:rPr>
          <w:rFonts w:cs="Times New Roman"/>
        </w:rPr>
        <w:t>Air-Tac</w:t>
      </w:r>
      <w:r w:rsidRPr="005B7C5C">
        <w:rPr>
          <w:rFonts w:cs="Times New Roman"/>
        </w:rPr>
        <w:t>, pick-up.”</w:t>
      </w:r>
    </w:p>
    <w:p w14:paraId="5BA90BAD" w14:textId="0929620B" w:rsidR="00057673" w:rsidRPr="005B7C5C" w:rsidRDefault="00004D33" w:rsidP="004537F7">
      <w:pPr>
        <w:rPr>
          <w:rFonts w:cs="Times New Roman"/>
        </w:rPr>
      </w:pPr>
      <w:r w:rsidRPr="005B7C5C">
        <w:rPr>
          <w:rFonts w:cs="Times New Roman"/>
        </w:rPr>
        <w:t xml:space="preserve">Admiral Hagerly glanced at his </w:t>
      </w:r>
      <w:r w:rsidRPr="005B7C5C">
        <w:rPr>
          <w:rFonts w:cs="Times New Roman"/>
          <w:noProof/>
        </w:rPr>
        <w:t>commlink</w:t>
      </w:r>
      <w:r w:rsidRPr="005B7C5C">
        <w:rPr>
          <w:rFonts w:cs="Times New Roman"/>
        </w:rPr>
        <w:t xml:space="preserve"> and saw that it was the control center responsible for the fighters.</w:t>
      </w:r>
    </w:p>
    <w:p w14:paraId="22624D03" w14:textId="08196AD3" w:rsidR="00004D33" w:rsidRPr="005B7C5C" w:rsidRDefault="00004D33" w:rsidP="004537F7">
      <w:pPr>
        <w:rPr>
          <w:rFonts w:cs="Times New Roman"/>
        </w:rPr>
      </w:pPr>
      <w:r w:rsidRPr="005B7C5C">
        <w:rPr>
          <w:rFonts w:cs="Times New Roman"/>
        </w:rPr>
        <w:t>“This is Hagerly, go,” was his terse response.</w:t>
      </w:r>
    </w:p>
    <w:p w14:paraId="5223E5EC" w14:textId="34029B6A" w:rsidR="00004D33" w:rsidRPr="005B7C5C" w:rsidRDefault="00004D33" w:rsidP="004537F7">
      <w:pPr>
        <w:rPr>
          <w:rFonts w:cs="Times New Roman"/>
        </w:rPr>
      </w:pPr>
      <w:r w:rsidRPr="005B7C5C">
        <w:rPr>
          <w:rFonts w:cs="Times New Roman"/>
        </w:rPr>
        <w:t xml:space="preserve">“Sir, AF2 is </w:t>
      </w:r>
      <w:r w:rsidR="005930EC" w:rsidRPr="005B7C5C">
        <w:rPr>
          <w:rFonts w:cs="Times New Roman"/>
        </w:rPr>
        <w:t>North</w:t>
      </w:r>
      <w:r w:rsidRPr="005B7C5C">
        <w:rPr>
          <w:rFonts w:cs="Times New Roman"/>
        </w:rPr>
        <w:t>east of</w:t>
      </w:r>
      <w:r w:rsidR="004054AF" w:rsidRPr="005B7C5C">
        <w:rPr>
          <w:rFonts w:cs="Times New Roman"/>
        </w:rPr>
        <w:t xml:space="preserve"> the</w:t>
      </w:r>
      <w:r w:rsidRPr="005B7C5C">
        <w:rPr>
          <w:rFonts w:cs="Times New Roman"/>
        </w:rPr>
        <w:t xml:space="preserve"> </w:t>
      </w:r>
      <w:r w:rsidRPr="005B7C5C">
        <w:rPr>
          <w:rFonts w:cs="Times New Roman"/>
          <w:noProof/>
        </w:rPr>
        <w:t>base</w:t>
      </w:r>
      <w:r w:rsidR="00193AD6" w:rsidRPr="005B7C5C">
        <w:rPr>
          <w:rFonts w:cs="Times New Roman"/>
          <w:noProof/>
        </w:rPr>
        <w:t>,</w:t>
      </w:r>
      <w:r w:rsidRPr="005B7C5C">
        <w:rPr>
          <w:rFonts w:cs="Times New Roman"/>
        </w:rPr>
        <w:t xml:space="preserve"> and they were lit up by a </w:t>
      </w:r>
      <w:r w:rsidRPr="005B7C5C">
        <w:rPr>
          <w:rFonts w:cs="Times New Roman"/>
          <w:noProof/>
        </w:rPr>
        <w:t>two</w:t>
      </w:r>
      <w:r w:rsidR="004054AF" w:rsidRPr="005B7C5C">
        <w:rPr>
          <w:rFonts w:cs="Times New Roman"/>
          <w:noProof/>
        </w:rPr>
        <w:t>-</w:t>
      </w:r>
      <w:r w:rsidRPr="005B7C5C">
        <w:rPr>
          <w:rFonts w:cs="Times New Roman"/>
          <w:noProof/>
        </w:rPr>
        <w:t>ship</w:t>
      </w:r>
      <w:r w:rsidRPr="005B7C5C">
        <w:rPr>
          <w:rFonts w:cs="Times New Roman"/>
        </w:rPr>
        <w:t xml:space="preserve"> formation approaching our location at high speed. Please advise?”</w:t>
      </w:r>
    </w:p>
    <w:p w14:paraId="4226C0A1" w14:textId="48A4556B" w:rsidR="00004D33" w:rsidRPr="005B7C5C" w:rsidRDefault="00004D33" w:rsidP="004537F7">
      <w:pPr>
        <w:rPr>
          <w:rFonts w:cs="Times New Roman"/>
        </w:rPr>
      </w:pPr>
      <w:r w:rsidRPr="005B7C5C">
        <w:rPr>
          <w:rFonts w:cs="Times New Roman"/>
        </w:rPr>
        <w:t>“What’s their fuel status?”</w:t>
      </w:r>
    </w:p>
    <w:p w14:paraId="636DC1D6" w14:textId="20EFC2F0" w:rsidR="00004D33" w:rsidRPr="005B7C5C" w:rsidRDefault="00004D33" w:rsidP="004537F7">
      <w:pPr>
        <w:rPr>
          <w:rFonts w:cs="Times New Roman"/>
        </w:rPr>
      </w:pPr>
      <w:r w:rsidRPr="005B7C5C">
        <w:rPr>
          <w:rFonts w:cs="Times New Roman"/>
        </w:rPr>
        <w:t>“40 minutes, sir.”</w:t>
      </w:r>
    </w:p>
    <w:p w14:paraId="29163107" w14:textId="76059752" w:rsidR="00004D33" w:rsidRPr="005B7C5C" w:rsidRDefault="00004D33" w:rsidP="004537F7">
      <w:pPr>
        <w:rPr>
          <w:rFonts w:cs="Times New Roman"/>
        </w:rPr>
      </w:pPr>
      <w:r w:rsidRPr="005B7C5C">
        <w:rPr>
          <w:rFonts w:cs="Times New Roman"/>
        </w:rPr>
        <w:t>“Standby.”</w:t>
      </w:r>
    </w:p>
    <w:p w14:paraId="582802C3" w14:textId="2A5E1192" w:rsidR="00004D33" w:rsidRPr="005B7C5C" w:rsidRDefault="00004D33" w:rsidP="007F2010">
      <w:pPr>
        <w:rPr>
          <w:rFonts w:cs="Times New Roman"/>
        </w:rPr>
      </w:pPr>
      <w:r w:rsidRPr="005B7C5C">
        <w:rPr>
          <w:rFonts w:cs="Times New Roman"/>
        </w:rPr>
        <w:t>“Roger Admiral.”</w:t>
      </w:r>
    </w:p>
    <w:p w14:paraId="4145A35E" w14:textId="5AE75267" w:rsidR="00280227" w:rsidRPr="005B7C5C" w:rsidRDefault="00280227" w:rsidP="00845671">
      <w:pPr>
        <w:pStyle w:val="Heading2"/>
        <w:rPr>
          <w:rFonts w:cs="Times New Roman"/>
        </w:rPr>
      </w:pPr>
      <w:r w:rsidRPr="005B7C5C">
        <w:rPr>
          <w:rFonts w:cs="Times New Roman"/>
        </w:rPr>
        <w:lastRenderedPageBreak/>
        <w:t>They Arrive off the Coast</w:t>
      </w:r>
    </w:p>
    <w:p w14:paraId="12AE6AD2" w14:textId="0180B252" w:rsidR="00004D33" w:rsidRPr="005B7C5C" w:rsidRDefault="00004D33" w:rsidP="004537F7">
      <w:pPr>
        <w:rPr>
          <w:rFonts w:cs="Times New Roman"/>
        </w:rPr>
      </w:pPr>
      <w:r w:rsidRPr="005B7C5C">
        <w:rPr>
          <w:rFonts w:cs="Times New Roman"/>
        </w:rPr>
        <w:t xml:space="preserve">President Arnold Patterson had just opened his </w:t>
      </w:r>
      <w:r w:rsidRPr="005B7C5C">
        <w:rPr>
          <w:rFonts w:cs="Times New Roman"/>
          <w:noProof/>
        </w:rPr>
        <w:t>eyes</w:t>
      </w:r>
      <w:r w:rsidR="004054AF" w:rsidRPr="005B7C5C">
        <w:rPr>
          <w:rFonts w:cs="Times New Roman"/>
          <w:noProof/>
        </w:rPr>
        <w:t>,</w:t>
      </w:r>
      <w:r w:rsidRPr="005B7C5C">
        <w:rPr>
          <w:rFonts w:cs="Times New Roman"/>
        </w:rPr>
        <w:t xml:space="preserve"> and he was making the tough decision of whether to get out of bed now or wait a few minutes.</w:t>
      </w:r>
    </w:p>
    <w:p w14:paraId="1D8F2EC8" w14:textId="6B0BF738" w:rsidR="00004D33" w:rsidRPr="005B7C5C" w:rsidRDefault="00004D33" w:rsidP="004537F7">
      <w:pPr>
        <w:rPr>
          <w:rFonts w:cs="Times New Roman"/>
        </w:rPr>
      </w:pPr>
      <w:r w:rsidRPr="005B7C5C">
        <w:rPr>
          <w:rFonts w:cs="Times New Roman"/>
        </w:rPr>
        <w:t xml:space="preserve">His question was answered when the </w:t>
      </w:r>
      <w:r w:rsidRPr="005B7C5C">
        <w:rPr>
          <w:rFonts w:cs="Times New Roman"/>
          <w:noProof/>
        </w:rPr>
        <w:t>commlink</w:t>
      </w:r>
      <w:r w:rsidRPr="005B7C5C">
        <w:rPr>
          <w:rFonts w:cs="Times New Roman"/>
        </w:rPr>
        <w:t xml:space="preserve"> on his nightstand started to buzz.</w:t>
      </w:r>
    </w:p>
    <w:p w14:paraId="62329AAD" w14:textId="5F805A44" w:rsidR="00004D33" w:rsidRPr="005B7C5C" w:rsidRDefault="00004D33" w:rsidP="004537F7">
      <w:pPr>
        <w:rPr>
          <w:rFonts w:cs="Times New Roman"/>
        </w:rPr>
      </w:pPr>
      <w:r w:rsidRPr="005B7C5C">
        <w:rPr>
          <w:rFonts w:cs="Times New Roman"/>
        </w:rPr>
        <w:t>“That’s never good,” he thought to himself.</w:t>
      </w:r>
    </w:p>
    <w:p w14:paraId="5A13BFFD" w14:textId="73B1C786" w:rsidR="00004D33" w:rsidRPr="005B7C5C" w:rsidRDefault="00004D33" w:rsidP="004537F7">
      <w:pPr>
        <w:rPr>
          <w:rFonts w:cs="Times New Roman"/>
        </w:rPr>
      </w:pPr>
      <w:r w:rsidRPr="005B7C5C">
        <w:rPr>
          <w:rFonts w:cs="Times New Roman"/>
        </w:rPr>
        <w:t>“Yes</w:t>
      </w:r>
      <w:r w:rsidR="0098002E">
        <w:rPr>
          <w:rFonts w:cs="Times New Roman"/>
        </w:rPr>
        <w:t>,</w:t>
      </w:r>
      <w:r w:rsidRPr="005B7C5C">
        <w:rPr>
          <w:rFonts w:cs="Times New Roman"/>
        </w:rPr>
        <w:t xml:space="preserve"> Nial, what is it,” he said after </w:t>
      </w:r>
      <w:r w:rsidR="0098002E">
        <w:rPr>
          <w:rFonts w:cs="Times New Roman"/>
        </w:rPr>
        <w:t>looking at his commlink and seeing</w:t>
      </w:r>
      <w:r w:rsidRPr="005B7C5C">
        <w:rPr>
          <w:rFonts w:cs="Times New Roman"/>
        </w:rPr>
        <w:t xml:space="preserve"> who the caller was.</w:t>
      </w:r>
    </w:p>
    <w:p w14:paraId="6E61D07B" w14:textId="1652B380" w:rsidR="00004D33" w:rsidRPr="005B7C5C" w:rsidRDefault="00004D33" w:rsidP="004537F7">
      <w:pPr>
        <w:rPr>
          <w:rFonts w:cs="Times New Roman"/>
        </w:rPr>
      </w:pPr>
      <w:r w:rsidRPr="005B7C5C">
        <w:rPr>
          <w:rFonts w:cs="Times New Roman"/>
        </w:rPr>
        <w:t xml:space="preserve">“Sir, we have two ships coming </w:t>
      </w:r>
      <w:r w:rsidR="00D0659B" w:rsidRPr="005B7C5C">
        <w:rPr>
          <w:rFonts w:cs="Times New Roman"/>
        </w:rPr>
        <w:t>along</w:t>
      </w:r>
      <w:r w:rsidRPr="005B7C5C">
        <w:rPr>
          <w:rFonts w:cs="Times New Roman"/>
        </w:rPr>
        <w:t xml:space="preserve"> the coast. When two of our planes saw them, the ships lit them up.”</w:t>
      </w:r>
    </w:p>
    <w:p w14:paraId="65B01132" w14:textId="571DC23C" w:rsidR="00004D33" w:rsidRPr="005B7C5C" w:rsidRDefault="00004D33" w:rsidP="004537F7">
      <w:pPr>
        <w:rPr>
          <w:rFonts w:cs="Times New Roman"/>
        </w:rPr>
      </w:pPr>
      <w:r w:rsidRPr="005B7C5C">
        <w:rPr>
          <w:rFonts w:cs="Times New Roman"/>
        </w:rPr>
        <w:t>“What do you mean by ‘lit them up’?” the president asked.</w:t>
      </w:r>
    </w:p>
    <w:p w14:paraId="2BB15409" w14:textId="0640631C" w:rsidR="00004D33" w:rsidRPr="005B7C5C" w:rsidRDefault="00004D33" w:rsidP="004537F7">
      <w:pPr>
        <w:rPr>
          <w:rFonts w:cs="Times New Roman"/>
        </w:rPr>
      </w:pPr>
      <w:r w:rsidRPr="005B7C5C">
        <w:rPr>
          <w:rFonts w:cs="Times New Roman"/>
        </w:rPr>
        <w:t>“They turned on their target radar</w:t>
      </w:r>
      <w:r w:rsidR="0098002E">
        <w:rPr>
          <w:rFonts w:cs="Times New Roman"/>
        </w:rPr>
        <w:t>,</w:t>
      </w:r>
      <w:r w:rsidRPr="005B7C5C">
        <w:rPr>
          <w:rFonts w:cs="Times New Roman"/>
        </w:rPr>
        <w:t xml:space="preserve"> which translates to ‘one button’ from firing.”</w:t>
      </w:r>
    </w:p>
    <w:p w14:paraId="027FC197" w14:textId="5386B7BE" w:rsidR="00004D33" w:rsidRPr="005B7C5C" w:rsidRDefault="00004D33" w:rsidP="004537F7">
      <w:pPr>
        <w:rPr>
          <w:rFonts w:cs="Times New Roman"/>
        </w:rPr>
      </w:pPr>
      <w:r w:rsidRPr="005B7C5C">
        <w:rPr>
          <w:rFonts w:cs="Times New Roman"/>
        </w:rPr>
        <w:t>“</w:t>
      </w:r>
      <w:r w:rsidR="00CB3607" w:rsidRPr="005B7C5C">
        <w:rPr>
          <w:rFonts w:cs="Times New Roman"/>
        </w:rPr>
        <w:t>Okay</w:t>
      </w:r>
      <w:r w:rsidRPr="005B7C5C">
        <w:rPr>
          <w:rFonts w:cs="Times New Roman"/>
        </w:rPr>
        <w:t>, can that be a defensive act?”</w:t>
      </w:r>
    </w:p>
    <w:p w14:paraId="7F3C4497" w14:textId="1C2A07DF" w:rsidR="00004D33" w:rsidRPr="005B7C5C" w:rsidRDefault="00004D33" w:rsidP="004537F7">
      <w:pPr>
        <w:rPr>
          <w:rFonts w:cs="Times New Roman"/>
        </w:rPr>
      </w:pPr>
      <w:r w:rsidRPr="005B7C5C">
        <w:rPr>
          <w:rFonts w:cs="Times New Roman"/>
        </w:rPr>
        <w:t>“Yes, but sir. It’s not a peaceful act. Particularly if they’re heading for the mouth of the Chesapeake.”</w:t>
      </w:r>
    </w:p>
    <w:p w14:paraId="137CBE9F" w14:textId="0FDFD2D3" w:rsidR="00004D33" w:rsidRPr="005B7C5C" w:rsidRDefault="00004D33" w:rsidP="004537F7">
      <w:pPr>
        <w:rPr>
          <w:rFonts w:cs="Times New Roman"/>
        </w:rPr>
      </w:pPr>
      <w:r w:rsidRPr="005B7C5C">
        <w:rPr>
          <w:rFonts w:cs="Times New Roman"/>
        </w:rPr>
        <w:t xml:space="preserve">“I get your point. When will </w:t>
      </w:r>
      <w:r w:rsidRPr="005B7C5C">
        <w:rPr>
          <w:rFonts w:cs="Times New Roman"/>
          <w:noProof/>
        </w:rPr>
        <w:t>they</w:t>
      </w:r>
      <w:r w:rsidRPr="005B7C5C">
        <w:rPr>
          <w:rFonts w:cs="Times New Roman"/>
        </w:rPr>
        <w:t xml:space="preserve"> become a problem?”</w:t>
      </w:r>
    </w:p>
    <w:p w14:paraId="18A7A725" w14:textId="5208209F" w:rsidR="00004D33" w:rsidRPr="005B7C5C" w:rsidRDefault="00004D33" w:rsidP="004537F7">
      <w:pPr>
        <w:rPr>
          <w:rFonts w:cs="Times New Roman"/>
        </w:rPr>
      </w:pPr>
      <w:r w:rsidRPr="005B7C5C">
        <w:rPr>
          <w:rFonts w:cs="Times New Roman"/>
        </w:rPr>
        <w:t>“Sir, they are a problem.”</w:t>
      </w:r>
    </w:p>
    <w:p w14:paraId="1CD850E6" w14:textId="20531300" w:rsidR="00004D33" w:rsidRPr="005B7C5C" w:rsidRDefault="00004D33" w:rsidP="004537F7">
      <w:pPr>
        <w:rPr>
          <w:rFonts w:cs="Times New Roman"/>
        </w:rPr>
      </w:pPr>
      <w:r w:rsidRPr="005B7C5C">
        <w:rPr>
          <w:rFonts w:cs="Times New Roman"/>
        </w:rPr>
        <w:t>“I m</w:t>
      </w:r>
      <w:r w:rsidR="008B4BFE" w:rsidRPr="005B7C5C">
        <w:rPr>
          <w:rFonts w:cs="Times New Roman"/>
        </w:rPr>
        <w:t>ean, when will they get to the b</w:t>
      </w:r>
      <w:r w:rsidRPr="005B7C5C">
        <w:rPr>
          <w:rFonts w:cs="Times New Roman"/>
        </w:rPr>
        <w:t>ay mouth?”</w:t>
      </w:r>
    </w:p>
    <w:p w14:paraId="5D1EF6D5" w14:textId="070B42E7" w:rsidR="00004D33" w:rsidRPr="005B7C5C" w:rsidRDefault="008B4BFE" w:rsidP="004537F7">
      <w:pPr>
        <w:rPr>
          <w:rFonts w:cs="Times New Roman"/>
        </w:rPr>
      </w:pPr>
      <w:r w:rsidRPr="005B7C5C">
        <w:rPr>
          <w:rFonts w:cs="Times New Roman"/>
        </w:rPr>
        <w:t>“Rough estimate, an</w:t>
      </w:r>
      <w:r w:rsidR="00004D33" w:rsidRPr="005B7C5C">
        <w:rPr>
          <w:rFonts w:cs="Times New Roman"/>
        </w:rPr>
        <w:t xml:space="preserve"> hour</w:t>
      </w:r>
      <w:r w:rsidR="0036709B" w:rsidRPr="005B7C5C">
        <w:rPr>
          <w:rFonts w:cs="Times New Roman"/>
        </w:rPr>
        <w:t>,</w:t>
      </w:r>
      <w:r w:rsidR="00004D33" w:rsidRPr="005B7C5C">
        <w:rPr>
          <w:rFonts w:cs="Times New Roman"/>
        </w:rPr>
        <w:t xml:space="preserve"> maybe an hour and a half.”</w:t>
      </w:r>
    </w:p>
    <w:p w14:paraId="6589825A" w14:textId="2913A04A" w:rsidR="00004D33" w:rsidRPr="005B7C5C" w:rsidRDefault="00004D33" w:rsidP="004537F7">
      <w:pPr>
        <w:rPr>
          <w:rFonts w:cs="Times New Roman"/>
        </w:rPr>
      </w:pPr>
      <w:r w:rsidRPr="005B7C5C">
        <w:rPr>
          <w:rFonts w:cs="Times New Roman"/>
        </w:rPr>
        <w:t>“</w:t>
      </w:r>
      <w:r w:rsidR="001D6522">
        <w:rPr>
          <w:rFonts w:cs="Times New Roman"/>
        </w:rPr>
        <w:t>Okay</w:t>
      </w:r>
      <w:r w:rsidRPr="005B7C5C">
        <w:rPr>
          <w:rFonts w:cs="Times New Roman"/>
        </w:rPr>
        <w:t xml:space="preserve">, I’ll meet you in </w:t>
      </w:r>
      <w:r w:rsidR="00997400" w:rsidRPr="005B7C5C">
        <w:rPr>
          <w:rFonts w:cs="Times New Roman"/>
        </w:rPr>
        <w:t>Air-Tac</w:t>
      </w:r>
      <w:r w:rsidRPr="005B7C5C">
        <w:rPr>
          <w:rFonts w:cs="Times New Roman"/>
        </w:rPr>
        <w:t xml:space="preserve"> in 10 minutes.”</w:t>
      </w:r>
    </w:p>
    <w:p w14:paraId="238C4660" w14:textId="0690175C" w:rsidR="00004D33" w:rsidRPr="005B7C5C" w:rsidRDefault="00004D33" w:rsidP="004537F7">
      <w:pPr>
        <w:rPr>
          <w:rFonts w:cs="Times New Roman"/>
        </w:rPr>
      </w:pPr>
      <w:r w:rsidRPr="005B7C5C">
        <w:rPr>
          <w:rFonts w:cs="Times New Roman"/>
        </w:rPr>
        <w:lastRenderedPageBreak/>
        <w:t>“Roger.”</w:t>
      </w:r>
    </w:p>
    <w:p w14:paraId="60DCDAAB" w14:textId="4C912A0F" w:rsidR="00004D33" w:rsidRPr="005B7C5C" w:rsidRDefault="00004D33" w:rsidP="004537F7">
      <w:pPr>
        <w:rPr>
          <w:rFonts w:cs="Times New Roman"/>
        </w:rPr>
      </w:pPr>
      <w:r w:rsidRPr="005B7C5C">
        <w:rPr>
          <w:rFonts w:cs="Times New Roman"/>
        </w:rPr>
        <w:t xml:space="preserve">Arnold </w:t>
      </w:r>
      <w:r w:rsidRPr="005B7C5C">
        <w:rPr>
          <w:rFonts w:cs="Times New Roman"/>
          <w:noProof/>
        </w:rPr>
        <w:t>Patterson</w:t>
      </w:r>
      <w:r w:rsidRPr="005B7C5C">
        <w:rPr>
          <w:rFonts w:cs="Times New Roman"/>
        </w:rPr>
        <w:t xml:space="preserve"> never liked jumping out of bed and rushing. It always seemed to start his day off badly. He did recognize </w:t>
      </w:r>
      <w:r w:rsidRPr="005B7C5C">
        <w:rPr>
          <w:rFonts w:cs="Times New Roman"/>
          <w:noProof/>
        </w:rPr>
        <w:t>that</w:t>
      </w:r>
      <w:r w:rsidRPr="005B7C5C">
        <w:rPr>
          <w:rFonts w:cs="Times New Roman"/>
        </w:rPr>
        <w:t xml:space="preserve"> that day could get a lot worse.</w:t>
      </w:r>
    </w:p>
    <w:p w14:paraId="5909DBE2" w14:textId="02FA1FA0" w:rsidR="00280227" w:rsidRPr="005B7C5C" w:rsidRDefault="00A602F8" w:rsidP="00845671">
      <w:pPr>
        <w:pStyle w:val="Heading2"/>
        <w:rPr>
          <w:rFonts w:cs="Times New Roman"/>
        </w:rPr>
      </w:pPr>
      <w:r w:rsidRPr="005B7C5C">
        <w:rPr>
          <w:rFonts w:cs="Times New Roman"/>
        </w:rPr>
        <w:t>The Attackers</w:t>
      </w:r>
      <w:r w:rsidR="00280227" w:rsidRPr="005B7C5C">
        <w:rPr>
          <w:rFonts w:cs="Times New Roman"/>
        </w:rPr>
        <w:t xml:space="preserve"> Make Themselves Known</w:t>
      </w:r>
    </w:p>
    <w:p w14:paraId="570C9A6A" w14:textId="636C9E82" w:rsidR="00004D33" w:rsidRPr="005B7C5C" w:rsidRDefault="00004D33" w:rsidP="004537F7">
      <w:pPr>
        <w:rPr>
          <w:rFonts w:cs="Times New Roman"/>
        </w:rPr>
      </w:pPr>
      <w:r w:rsidRPr="005B7C5C">
        <w:rPr>
          <w:rFonts w:cs="Times New Roman"/>
        </w:rPr>
        <w:t xml:space="preserve">The President walked into the </w:t>
      </w:r>
      <w:r w:rsidR="00997400" w:rsidRPr="005B7C5C">
        <w:rPr>
          <w:rFonts w:cs="Times New Roman"/>
        </w:rPr>
        <w:t>Air-Tac</w:t>
      </w:r>
      <w:r w:rsidRPr="005B7C5C">
        <w:rPr>
          <w:rFonts w:cs="Times New Roman"/>
        </w:rPr>
        <w:t xml:space="preserve"> center and was handed a cup of coffee, “Thanks,” he said to the man that gave it to him.</w:t>
      </w:r>
    </w:p>
    <w:p w14:paraId="13562FDD" w14:textId="70E55F5B" w:rsidR="00004D33" w:rsidRPr="005B7C5C" w:rsidRDefault="00004D33" w:rsidP="004537F7">
      <w:pPr>
        <w:rPr>
          <w:rFonts w:cs="Times New Roman"/>
        </w:rPr>
      </w:pPr>
      <w:r w:rsidRPr="005B7C5C">
        <w:rPr>
          <w:rFonts w:cs="Times New Roman"/>
        </w:rPr>
        <w:t>“Nial, what do we have?”</w:t>
      </w:r>
    </w:p>
    <w:p w14:paraId="2A881CE6" w14:textId="3EA1385C" w:rsidR="00004D33" w:rsidRPr="005B7C5C" w:rsidRDefault="00004D33" w:rsidP="004537F7">
      <w:pPr>
        <w:rPr>
          <w:rFonts w:cs="Times New Roman"/>
        </w:rPr>
      </w:pPr>
      <w:r w:rsidRPr="005B7C5C">
        <w:rPr>
          <w:rFonts w:cs="Times New Roman"/>
        </w:rPr>
        <w:t xml:space="preserve">The admiral pointed to the 2D display showing the Virginia Coast and about </w:t>
      </w:r>
      <w:r w:rsidR="00285E54" w:rsidRPr="005B7C5C">
        <w:rPr>
          <w:rFonts w:cs="Times New Roman"/>
        </w:rPr>
        <w:t>2</w:t>
      </w:r>
      <w:r w:rsidR="005930EC" w:rsidRPr="005B7C5C">
        <w:rPr>
          <w:rFonts w:cs="Times New Roman"/>
        </w:rPr>
        <w:t xml:space="preserve">5 miles </w:t>
      </w:r>
      <w:r w:rsidR="0098002E">
        <w:rPr>
          <w:rFonts w:cs="Times New Roman"/>
        </w:rPr>
        <w:t>northeast of the Chesapeake's mouth</w:t>
      </w:r>
      <w:r w:rsidR="00332574" w:rsidRPr="005B7C5C">
        <w:rPr>
          <w:rFonts w:cs="Times New Roman"/>
          <w:noProof/>
        </w:rPr>
        <w:t>;</w:t>
      </w:r>
      <w:r w:rsidRPr="005B7C5C">
        <w:rPr>
          <w:rFonts w:cs="Times New Roman"/>
          <w:noProof/>
        </w:rPr>
        <w:t xml:space="preserve"> there</w:t>
      </w:r>
      <w:r w:rsidRPr="005B7C5C">
        <w:rPr>
          <w:rFonts w:cs="Times New Roman"/>
        </w:rPr>
        <w:t xml:space="preserve"> </w:t>
      </w:r>
      <w:r w:rsidR="003D02EE" w:rsidRPr="005B7C5C">
        <w:rPr>
          <w:rFonts w:cs="Times New Roman"/>
        </w:rPr>
        <w:t xml:space="preserve">were </w:t>
      </w:r>
      <w:r w:rsidRPr="005B7C5C">
        <w:rPr>
          <w:rFonts w:cs="Times New Roman"/>
        </w:rPr>
        <w:t>two red dots and two green dots about 15 miles to the East.</w:t>
      </w:r>
    </w:p>
    <w:p w14:paraId="458221AD" w14:textId="49FBF7AA" w:rsidR="00004D33" w:rsidRPr="005B7C5C" w:rsidRDefault="00004D33" w:rsidP="004537F7">
      <w:pPr>
        <w:rPr>
          <w:rFonts w:cs="Times New Roman"/>
        </w:rPr>
      </w:pPr>
      <w:r w:rsidRPr="005B7C5C">
        <w:rPr>
          <w:rFonts w:cs="Times New Roman"/>
        </w:rPr>
        <w:t xml:space="preserve">“Sir, these are the two </w:t>
      </w:r>
      <w:r w:rsidRPr="005B7C5C">
        <w:rPr>
          <w:rFonts w:cs="Times New Roman"/>
          <w:noProof/>
        </w:rPr>
        <w:t>bogies</w:t>
      </w:r>
      <w:r w:rsidR="00332574" w:rsidRPr="005B7C5C">
        <w:rPr>
          <w:rFonts w:cs="Times New Roman"/>
          <w:noProof/>
        </w:rPr>
        <w:t>,</w:t>
      </w:r>
      <w:r w:rsidRPr="005B7C5C">
        <w:rPr>
          <w:rFonts w:cs="Times New Roman"/>
        </w:rPr>
        <w:t xml:space="preserve"> </w:t>
      </w:r>
      <w:r w:rsidRPr="005B7C5C">
        <w:rPr>
          <w:rFonts w:cs="Times New Roman"/>
          <w:noProof/>
        </w:rPr>
        <w:t>and</w:t>
      </w:r>
      <w:r w:rsidRPr="005B7C5C">
        <w:rPr>
          <w:rFonts w:cs="Times New Roman"/>
        </w:rPr>
        <w:t xml:space="preserve"> these are our flight. They’re on the deck</w:t>
      </w:r>
      <w:r w:rsidR="0098002E">
        <w:rPr>
          <w:rFonts w:cs="Times New Roman"/>
        </w:rPr>
        <w:t>,</w:t>
      </w:r>
      <w:r w:rsidRPr="005B7C5C">
        <w:rPr>
          <w:rFonts w:cs="Times New Roman"/>
        </w:rPr>
        <w:t xml:space="preserve"> staying in the area waiting for direction. If they pop </w:t>
      </w:r>
      <w:r w:rsidRPr="005B7C5C">
        <w:rPr>
          <w:rFonts w:cs="Times New Roman"/>
          <w:noProof/>
        </w:rPr>
        <w:t>up</w:t>
      </w:r>
      <w:r w:rsidR="004054AF" w:rsidRPr="005B7C5C">
        <w:rPr>
          <w:rFonts w:cs="Times New Roman"/>
          <w:noProof/>
        </w:rPr>
        <w:t>,</w:t>
      </w:r>
      <w:r w:rsidRPr="005B7C5C">
        <w:rPr>
          <w:rFonts w:cs="Times New Roman"/>
        </w:rPr>
        <w:t xml:space="preserve"> they’re more vulnerable.”</w:t>
      </w:r>
    </w:p>
    <w:p w14:paraId="5A565636" w14:textId="25E37348" w:rsidR="00004D33" w:rsidRPr="005B7C5C" w:rsidRDefault="00004D33" w:rsidP="004537F7">
      <w:pPr>
        <w:rPr>
          <w:rFonts w:cs="Times New Roman"/>
        </w:rPr>
      </w:pPr>
      <w:r w:rsidRPr="005B7C5C">
        <w:rPr>
          <w:rFonts w:cs="Times New Roman"/>
        </w:rPr>
        <w:t>“Could the ships have fired?” asked the president.</w:t>
      </w:r>
    </w:p>
    <w:p w14:paraId="42978B10" w14:textId="62591138" w:rsidR="00004D33" w:rsidRPr="005B7C5C" w:rsidRDefault="00004D33" w:rsidP="004537F7">
      <w:pPr>
        <w:rPr>
          <w:rFonts w:cs="Times New Roman"/>
        </w:rPr>
      </w:pPr>
      <w:r w:rsidRPr="005B7C5C">
        <w:rPr>
          <w:rFonts w:cs="Times New Roman"/>
        </w:rPr>
        <w:t>“</w:t>
      </w:r>
      <w:r w:rsidRPr="005B7C5C">
        <w:rPr>
          <w:rFonts w:cs="Times New Roman"/>
          <w:noProof/>
        </w:rPr>
        <w:t>Yes</w:t>
      </w:r>
      <w:r w:rsidR="004054AF" w:rsidRPr="005B7C5C">
        <w:rPr>
          <w:rFonts w:cs="Times New Roman"/>
          <w:noProof/>
        </w:rPr>
        <w:t>,</w:t>
      </w:r>
      <w:r w:rsidRPr="005B7C5C">
        <w:rPr>
          <w:rFonts w:cs="Times New Roman"/>
        </w:rPr>
        <w:t xml:space="preserve"> sir. If they have the </w:t>
      </w:r>
      <w:r w:rsidR="00A602F8" w:rsidRPr="005B7C5C">
        <w:rPr>
          <w:rFonts w:cs="Times New Roman"/>
        </w:rPr>
        <w:t>people</w:t>
      </w:r>
      <w:r w:rsidRPr="005B7C5C">
        <w:rPr>
          <w:rFonts w:cs="Times New Roman"/>
        </w:rPr>
        <w:t xml:space="preserve"> and their equipment is working</w:t>
      </w:r>
      <w:r w:rsidR="0098002E">
        <w:rPr>
          <w:rFonts w:cs="Times New Roman"/>
        </w:rPr>
        <w:t>,</w:t>
      </w:r>
      <w:r w:rsidRPr="005B7C5C">
        <w:rPr>
          <w:rFonts w:cs="Times New Roman"/>
        </w:rPr>
        <w:t xml:space="preserve"> they could have.”</w:t>
      </w:r>
    </w:p>
    <w:p w14:paraId="0A2810E7" w14:textId="4439E178" w:rsidR="00004D33" w:rsidRPr="005B7C5C" w:rsidRDefault="00004D33" w:rsidP="004537F7">
      <w:pPr>
        <w:rPr>
          <w:rFonts w:cs="Times New Roman"/>
        </w:rPr>
      </w:pPr>
      <w:r w:rsidRPr="005B7C5C">
        <w:rPr>
          <w:rFonts w:cs="Times New Roman"/>
        </w:rPr>
        <w:t>“So, we might assume they decided not to. That’s a good sign.”</w:t>
      </w:r>
    </w:p>
    <w:p w14:paraId="7B8B9E31" w14:textId="59BBD21C" w:rsidR="00004D33" w:rsidRPr="005B7C5C" w:rsidRDefault="00004D33" w:rsidP="004537F7">
      <w:pPr>
        <w:rPr>
          <w:rFonts w:cs="Times New Roman"/>
        </w:rPr>
      </w:pPr>
      <w:r w:rsidRPr="005B7C5C">
        <w:rPr>
          <w:rFonts w:cs="Times New Roman"/>
        </w:rPr>
        <w:t xml:space="preserve">The admiral looked </w:t>
      </w:r>
      <w:r w:rsidRPr="005B7C5C">
        <w:rPr>
          <w:rFonts w:cs="Times New Roman"/>
          <w:noProof/>
        </w:rPr>
        <w:t>apprehensive</w:t>
      </w:r>
      <w:r w:rsidRPr="005B7C5C">
        <w:rPr>
          <w:rFonts w:cs="Times New Roman"/>
        </w:rPr>
        <w:t xml:space="preserve"> but accepted the president’s statement.</w:t>
      </w:r>
    </w:p>
    <w:p w14:paraId="348BF271" w14:textId="2C28B17D" w:rsidR="00004D33" w:rsidRPr="005B7C5C" w:rsidRDefault="00004D33" w:rsidP="004537F7">
      <w:pPr>
        <w:rPr>
          <w:rFonts w:cs="Times New Roman"/>
        </w:rPr>
      </w:pPr>
      <w:r w:rsidRPr="005B7C5C">
        <w:rPr>
          <w:rFonts w:cs="Times New Roman"/>
        </w:rPr>
        <w:t>“Do we have any subs in the area?”</w:t>
      </w:r>
    </w:p>
    <w:p w14:paraId="0939C668" w14:textId="2D54D6BC" w:rsidR="00004D33" w:rsidRPr="005B7C5C" w:rsidRDefault="00004D33" w:rsidP="004537F7">
      <w:pPr>
        <w:rPr>
          <w:rFonts w:cs="Times New Roman"/>
        </w:rPr>
      </w:pPr>
      <w:r w:rsidRPr="005B7C5C">
        <w:rPr>
          <w:rFonts w:cs="Times New Roman"/>
        </w:rPr>
        <w:lastRenderedPageBreak/>
        <w:t>“</w:t>
      </w:r>
      <w:r w:rsidRPr="005B7C5C">
        <w:rPr>
          <w:rFonts w:cs="Times New Roman"/>
          <w:noProof/>
        </w:rPr>
        <w:t>Yes</w:t>
      </w:r>
      <w:r w:rsidR="004054AF" w:rsidRPr="005B7C5C">
        <w:rPr>
          <w:rFonts w:cs="Times New Roman"/>
          <w:noProof/>
        </w:rPr>
        <w:t>,</w:t>
      </w:r>
      <w:r w:rsidRPr="005B7C5C">
        <w:rPr>
          <w:rFonts w:cs="Times New Roman"/>
        </w:rPr>
        <w:t xml:space="preserve"> sir. The Fargo is out </w:t>
      </w:r>
      <w:r w:rsidRPr="005B7C5C">
        <w:rPr>
          <w:rFonts w:cs="Times New Roman"/>
          <w:noProof/>
        </w:rPr>
        <w:t>there</w:t>
      </w:r>
      <w:r w:rsidR="004054AF" w:rsidRPr="005B7C5C">
        <w:rPr>
          <w:rFonts w:cs="Times New Roman"/>
          <w:noProof/>
        </w:rPr>
        <w:t>,</w:t>
      </w:r>
      <w:r w:rsidRPr="005B7C5C">
        <w:rPr>
          <w:rFonts w:cs="Times New Roman"/>
        </w:rPr>
        <w:t xml:space="preserve"> and they should be shadowing them. We can’t be </w:t>
      </w:r>
      <w:r w:rsidRPr="005B7C5C">
        <w:rPr>
          <w:rFonts w:cs="Times New Roman"/>
          <w:noProof/>
        </w:rPr>
        <w:t>sure</w:t>
      </w:r>
      <w:r w:rsidRPr="005B7C5C">
        <w:rPr>
          <w:rFonts w:cs="Times New Roman"/>
        </w:rPr>
        <w:t xml:space="preserve"> because they’re on silent patrol.”</w:t>
      </w:r>
    </w:p>
    <w:p w14:paraId="78492F3D" w14:textId="1809D3EF" w:rsidR="00004D33" w:rsidRPr="005B7C5C" w:rsidRDefault="00004D33" w:rsidP="004537F7">
      <w:pPr>
        <w:rPr>
          <w:rFonts w:cs="Times New Roman"/>
        </w:rPr>
      </w:pPr>
      <w:r w:rsidRPr="005B7C5C">
        <w:rPr>
          <w:rFonts w:cs="Times New Roman"/>
        </w:rPr>
        <w:t>“Can we get better eyes on them?”</w:t>
      </w:r>
    </w:p>
    <w:p w14:paraId="4C14351D" w14:textId="6DE9B71E" w:rsidR="00004D33" w:rsidRPr="005B7C5C" w:rsidRDefault="00004D33" w:rsidP="004537F7">
      <w:pPr>
        <w:rPr>
          <w:rFonts w:cs="Times New Roman"/>
        </w:rPr>
      </w:pPr>
      <w:r w:rsidRPr="005B7C5C">
        <w:rPr>
          <w:rFonts w:cs="Times New Roman"/>
        </w:rPr>
        <w:t>“I’ve already asked Monson to send one of his shuttles down to get a better look-see. They should be in</w:t>
      </w:r>
      <w:r w:rsidR="004054AF" w:rsidRPr="005B7C5C">
        <w:rPr>
          <w:rFonts w:cs="Times New Roman"/>
        </w:rPr>
        <w:t xml:space="preserve"> a</w:t>
      </w:r>
      <w:r w:rsidRPr="005B7C5C">
        <w:rPr>
          <w:rFonts w:cs="Times New Roman"/>
        </w:rPr>
        <w:t xml:space="preserve"> </w:t>
      </w:r>
      <w:r w:rsidRPr="005B7C5C">
        <w:rPr>
          <w:rFonts w:cs="Times New Roman"/>
          <w:noProof/>
        </w:rPr>
        <w:t>position</w:t>
      </w:r>
      <w:r w:rsidRPr="005B7C5C">
        <w:rPr>
          <w:rFonts w:cs="Times New Roman"/>
        </w:rPr>
        <w:t xml:space="preserve"> in about two minutes.”</w:t>
      </w:r>
    </w:p>
    <w:p w14:paraId="2687ABE6" w14:textId="6C0DDED6" w:rsidR="00004D33" w:rsidRPr="005B7C5C" w:rsidRDefault="00004D33" w:rsidP="004537F7">
      <w:pPr>
        <w:rPr>
          <w:rFonts w:cs="Times New Roman"/>
        </w:rPr>
      </w:pPr>
      <w:r w:rsidRPr="005B7C5C">
        <w:rPr>
          <w:rFonts w:cs="Times New Roman"/>
        </w:rPr>
        <w:t>“How did they get so close?”</w:t>
      </w:r>
    </w:p>
    <w:p w14:paraId="6B2A9D1E" w14:textId="3AD986A0" w:rsidR="00004D33" w:rsidRPr="005B7C5C" w:rsidRDefault="00004D33" w:rsidP="004537F7">
      <w:pPr>
        <w:rPr>
          <w:rFonts w:cs="Times New Roman"/>
        </w:rPr>
      </w:pPr>
      <w:r w:rsidRPr="005B7C5C">
        <w:rPr>
          <w:rFonts w:cs="Times New Roman"/>
        </w:rPr>
        <w:t xml:space="preserve">“Sir, we don’t have that many eyes </w:t>
      </w:r>
      <w:r w:rsidRPr="005B7C5C">
        <w:rPr>
          <w:rFonts w:cs="Times New Roman"/>
          <w:noProof/>
        </w:rPr>
        <w:t>anymore</w:t>
      </w:r>
      <w:r w:rsidRPr="005B7C5C">
        <w:rPr>
          <w:rFonts w:cs="Times New Roman"/>
        </w:rPr>
        <w:t>. The systems aren’t fully integrated yet. Our surveillance network had thousands of people supporting it. Now I have about 50.”</w:t>
      </w:r>
    </w:p>
    <w:p w14:paraId="3EE761C6" w14:textId="1D6B0899" w:rsidR="00004D33" w:rsidRPr="005B7C5C" w:rsidRDefault="00004D33" w:rsidP="004537F7">
      <w:pPr>
        <w:rPr>
          <w:rFonts w:cs="Times New Roman"/>
        </w:rPr>
      </w:pPr>
      <w:r w:rsidRPr="005B7C5C">
        <w:rPr>
          <w:rFonts w:cs="Times New Roman"/>
        </w:rPr>
        <w:t>“Sir, we’re getting visuals from the shuttle now.”</w:t>
      </w:r>
    </w:p>
    <w:p w14:paraId="2E358C6E" w14:textId="6F1C76FB" w:rsidR="00004D33" w:rsidRPr="005B7C5C" w:rsidRDefault="00004D33" w:rsidP="004537F7">
      <w:pPr>
        <w:rPr>
          <w:rFonts w:cs="Times New Roman"/>
        </w:rPr>
      </w:pPr>
      <w:r w:rsidRPr="005B7C5C">
        <w:rPr>
          <w:rFonts w:cs="Times New Roman"/>
        </w:rPr>
        <w:t>“</w:t>
      </w:r>
      <w:r w:rsidR="005930EC" w:rsidRPr="005B7C5C">
        <w:rPr>
          <w:rFonts w:cs="Times New Roman"/>
        </w:rPr>
        <w:t>Here we go</w:t>
      </w:r>
      <w:r w:rsidRPr="005B7C5C">
        <w:rPr>
          <w:rFonts w:cs="Times New Roman"/>
        </w:rPr>
        <w:t>,” the admiral said to the president as the picture appeared on the wall display.</w:t>
      </w:r>
    </w:p>
    <w:p w14:paraId="658712E8" w14:textId="0DF670BB" w:rsidR="00004D33" w:rsidRPr="005B7C5C" w:rsidRDefault="00004D33" w:rsidP="004537F7">
      <w:pPr>
        <w:rPr>
          <w:rFonts w:cs="Times New Roman"/>
        </w:rPr>
      </w:pPr>
      <w:r w:rsidRPr="005B7C5C">
        <w:rPr>
          <w:rFonts w:cs="Times New Roman"/>
        </w:rPr>
        <w:t>“</w:t>
      </w:r>
      <w:r w:rsidR="00CB3607" w:rsidRPr="005B7C5C">
        <w:rPr>
          <w:rFonts w:cs="Times New Roman"/>
          <w:noProof/>
        </w:rPr>
        <w:t>Okay</w:t>
      </w:r>
      <w:r w:rsidR="004054AF" w:rsidRPr="005B7C5C">
        <w:rPr>
          <w:rFonts w:cs="Times New Roman"/>
          <w:noProof/>
        </w:rPr>
        <w:t>,</w:t>
      </w:r>
      <w:r w:rsidRPr="005B7C5C">
        <w:rPr>
          <w:rFonts w:cs="Times New Roman"/>
        </w:rPr>
        <w:t xml:space="preserve"> we’ve got two ships. </w:t>
      </w:r>
      <w:r w:rsidRPr="005B7C5C">
        <w:rPr>
          <w:rFonts w:cs="Times New Roman"/>
          <w:noProof/>
        </w:rPr>
        <w:t xml:space="preserve">Looks like one of China’s </w:t>
      </w:r>
      <w:r w:rsidR="005930EC" w:rsidRPr="005B7C5C">
        <w:rPr>
          <w:rFonts w:cs="Times New Roman"/>
          <w:noProof/>
        </w:rPr>
        <w:t>frigates, probably one</w:t>
      </w:r>
      <w:r w:rsidR="003D02EE" w:rsidRPr="005B7C5C">
        <w:rPr>
          <w:rFonts w:cs="Times New Roman"/>
          <w:noProof/>
        </w:rPr>
        <w:t xml:space="preserve"> of</w:t>
      </w:r>
      <w:r w:rsidR="005930EC" w:rsidRPr="005B7C5C">
        <w:rPr>
          <w:rFonts w:cs="Times New Roman"/>
          <w:noProof/>
        </w:rPr>
        <w:t xml:space="preserve"> the older Jiangkai II-class, </w:t>
      </w:r>
      <w:r w:rsidRPr="005B7C5C">
        <w:rPr>
          <w:rFonts w:cs="Times New Roman"/>
          <w:noProof/>
        </w:rPr>
        <w:t>along with a troop transport.</w:t>
      </w:r>
      <w:r w:rsidRPr="005B7C5C">
        <w:rPr>
          <w:rFonts w:cs="Times New Roman"/>
        </w:rPr>
        <w:t xml:space="preserve"> Based on what they tried</w:t>
      </w:r>
      <w:r w:rsidR="0098002E">
        <w:rPr>
          <w:rFonts w:cs="Times New Roman"/>
        </w:rPr>
        <w:t>,</w:t>
      </w:r>
      <w:r w:rsidRPr="005B7C5C">
        <w:rPr>
          <w:rFonts w:cs="Times New Roman"/>
        </w:rPr>
        <w:t xml:space="preserve"> I think we can assume they’re hostile.”</w:t>
      </w:r>
    </w:p>
    <w:p w14:paraId="151AF78B" w14:textId="1002CD6C" w:rsidR="00004D33" w:rsidRPr="005B7C5C" w:rsidRDefault="00004D33" w:rsidP="004537F7">
      <w:pPr>
        <w:rPr>
          <w:rFonts w:cs="Times New Roman"/>
        </w:rPr>
      </w:pPr>
      <w:r w:rsidRPr="005B7C5C">
        <w:rPr>
          <w:rFonts w:cs="Times New Roman"/>
        </w:rPr>
        <w:t>“Will they have tactical nukes?” Patterson asked.</w:t>
      </w:r>
    </w:p>
    <w:p w14:paraId="568F6B25" w14:textId="35CBBC31" w:rsidR="00004D33" w:rsidRPr="005B7C5C" w:rsidRDefault="00004D33" w:rsidP="004537F7">
      <w:pPr>
        <w:rPr>
          <w:rFonts w:cs="Times New Roman"/>
        </w:rPr>
      </w:pPr>
      <w:r w:rsidRPr="005B7C5C">
        <w:rPr>
          <w:rFonts w:cs="Times New Roman"/>
        </w:rPr>
        <w:t xml:space="preserve">“Most likely, although they may not have the sophistication to fire one. If </w:t>
      </w:r>
      <w:r w:rsidRPr="005B7C5C">
        <w:rPr>
          <w:rFonts w:cs="Times New Roman"/>
          <w:noProof/>
        </w:rPr>
        <w:t>they</w:t>
      </w:r>
      <w:r w:rsidRPr="005B7C5C">
        <w:rPr>
          <w:rFonts w:cs="Times New Roman"/>
        </w:rPr>
        <w:t xml:space="preserve"> do, our ships are on full </w:t>
      </w:r>
      <w:r w:rsidRPr="005B7C5C">
        <w:rPr>
          <w:rFonts w:cs="Times New Roman"/>
          <w:noProof/>
        </w:rPr>
        <w:t>alert</w:t>
      </w:r>
      <w:r w:rsidR="004054AF" w:rsidRPr="005B7C5C">
        <w:rPr>
          <w:rFonts w:cs="Times New Roman"/>
          <w:noProof/>
        </w:rPr>
        <w:t>,</w:t>
      </w:r>
      <w:r w:rsidRPr="005B7C5C">
        <w:rPr>
          <w:rFonts w:cs="Times New Roman"/>
        </w:rPr>
        <w:t xml:space="preserve"> and the </w:t>
      </w:r>
      <w:r w:rsidR="005E4FF9" w:rsidRPr="005B7C5C">
        <w:rPr>
          <w:rFonts w:cs="Times New Roman"/>
        </w:rPr>
        <w:t>Laser Cannon</w:t>
      </w:r>
      <w:r w:rsidRPr="005B7C5C">
        <w:rPr>
          <w:rFonts w:cs="Times New Roman"/>
        </w:rPr>
        <w:t>’s and rail guns might be effective.”</w:t>
      </w:r>
    </w:p>
    <w:p w14:paraId="2560596D" w14:textId="403800F9" w:rsidR="00004D33" w:rsidRPr="005B7C5C" w:rsidRDefault="00004D33" w:rsidP="00D0659B">
      <w:pPr>
        <w:rPr>
          <w:rFonts w:cs="Times New Roman"/>
        </w:rPr>
      </w:pPr>
      <w:r w:rsidRPr="005B7C5C">
        <w:rPr>
          <w:rFonts w:cs="Times New Roman"/>
        </w:rPr>
        <w:t>“Might</w:t>
      </w:r>
      <w:r w:rsidR="00D0659B" w:rsidRPr="005B7C5C">
        <w:rPr>
          <w:rFonts w:cs="Times New Roman"/>
        </w:rPr>
        <w:t xml:space="preserve">? </w:t>
      </w:r>
      <w:r w:rsidR="00285E54" w:rsidRPr="005B7C5C">
        <w:rPr>
          <w:rFonts w:cs="Times New Roman"/>
        </w:rPr>
        <w:t xml:space="preserve">When all else fails, let’s try to talk with them. Let’s give </w:t>
      </w:r>
      <w:r w:rsidR="00285E54" w:rsidRPr="005B7C5C">
        <w:rPr>
          <w:rFonts w:cs="Times New Roman"/>
          <w:noProof/>
        </w:rPr>
        <w:t>them</w:t>
      </w:r>
      <w:r w:rsidR="00285E54" w:rsidRPr="005B7C5C">
        <w:rPr>
          <w:rFonts w:cs="Times New Roman"/>
        </w:rPr>
        <w:t xml:space="preserve"> a call.”</w:t>
      </w:r>
    </w:p>
    <w:p w14:paraId="7472BF25" w14:textId="47B8E920" w:rsidR="00285E54" w:rsidRPr="005B7C5C" w:rsidRDefault="00285E54" w:rsidP="004537F7">
      <w:pPr>
        <w:rPr>
          <w:rFonts w:cs="Times New Roman"/>
        </w:rPr>
      </w:pPr>
      <w:r w:rsidRPr="005B7C5C">
        <w:rPr>
          <w:rFonts w:cs="Times New Roman"/>
        </w:rPr>
        <w:t>The admiral nodded to one of the technicians.</w:t>
      </w:r>
    </w:p>
    <w:p w14:paraId="1BD44C44" w14:textId="0002D59E" w:rsidR="00285E54" w:rsidRPr="005B7C5C" w:rsidRDefault="00285E54" w:rsidP="004537F7">
      <w:pPr>
        <w:rPr>
          <w:rFonts w:cs="Times New Roman"/>
        </w:rPr>
      </w:pPr>
      <w:r w:rsidRPr="005B7C5C">
        <w:rPr>
          <w:rFonts w:cs="Times New Roman"/>
        </w:rPr>
        <w:lastRenderedPageBreak/>
        <w:t xml:space="preserve">“Unidentified ships, </w:t>
      </w:r>
      <w:r w:rsidR="005930EC" w:rsidRPr="005B7C5C">
        <w:rPr>
          <w:rFonts w:cs="Times New Roman"/>
        </w:rPr>
        <w:t>North</w:t>
      </w:r>
      <w:r w:rsidRPr="005B7C5C">
        <w:rPr>
          <w:rFonts w:cs="Times New Roman"/>
        </w:rPr>
        <w:t xml:space="preserve">east of Cape </w:t>
      </w:r>
      <w:r w:rsidR="005930EC" w:rsidRPr="005B7C5C">
        <w:rPr>
          <w:rFonts w:cs="Times New Roman"/>
        </w:rPr>
        <w:t>Anne</w:t>
      </w:r>
      <w:r w:rsidRPr="005B7C5C">
        <w:rPr>
          <w:rFonts w:cs="Times New Roman"/>
        </w:rPr>
        <w:t xml:space="preserve"> moving to the </w:t>
      </w:r>
      <w:r w:rsidR="005930EC" w:rsidRPr="005B7C5C">
        <w:rPr>
          <w:rFonts w:cs="Times New Roman"/>
        </w:rPr>
        <w:t>south</w:t>
      </w:r>
      <w:r w:rsidRPr="005B7C5C">
        <w:rPr>
          <w:rFonts w:cs="Times New Roman"/>
        </w:rPr>
        <w:t>. Please identify yourself?”</w:t>
      </w:r>
    </w:p>
    <w:p w14:paraId="1A43F568" w14:textId="732646E1" w:rsidR="00285E54" w:rsidRPr="005B7C5C" w:rsidRDefault="00285E54" w:rsidP="004537F7">
      <w:pPr>
        <w:rPr>
          <w:rFonts w:cs="Times New Roman"/>
        </w:rPr>
      </w:pPr>
      <w:r w:rsidRPr="005B7C5C">
        <w:rPr>
          <w:rFonts w:cs="Times New Roman"/>
        </w:rPr>
        <w:t>…</w:t>
      </w:r>
    </w:p>
    <w:p w14:paraId="758D7E3F" w14:textId="77777777" w:rsidR="00285E54" w:rsidRPr="005B7C5C" w:rsidRDefault="00285E54" w:rsidP="004537F7">
      <w:pPr>
        <w:rPr>
          <w:rFonts w:cs="Times New Roman"/>
        </w:rPr>
      </w:pPr>
      <w:r w:rsidRPr="005B7C5C">
        <w:rPr>
          <w:rFonts w:cs="Times New Roman"/>
        </w:rPr>
        <w:t>“Unidentified ships, Southeast of Cape Henry moving to the north. Please identify yourself?”</w:t>
      </w:r>
    </w:p>
    <w:p w14:paraId="1E7A1B4E" w14:textId="7AAB3375" w:rsidR="00285E54" w:rsidRPr="005B7C5C" w:rsidRDefault="005930EC" w:rsidP="004537F7">
      <w:pPr>
        <w:rPr>
          <w:rFonts w:cs="Times New Roman"/>
        </w:rPr>
      </w:pPr>
      <w:r w:rsidRPr="005B7C5C">
        <w:rPr>
          <w:rFonts w:cs="Times New Roman"/>
        </w:rPr>
        <w:t>“We are representative of the People’s Liberation Army,” the slightly accented voice said.</w:t>
      </w:r>
    </w:p>
    <w:p w14:paraId="14E20658" w14:textId="47B4F06E" w:rsidR="005930EC" w:rsidRPr="005B7C5C" w:rsidRDefault="005930EC" w:rsidP="004537F7">
      <w:pPr>
        <w:rPr>
          <w:rFonts w:cs="Times New Roman"/>
        </w:rPr>
      </w:pPr>
      <w:r w:rsidRPr="005B7C5C">
        <w:rPr>
          <w:rFonts w:cs="Times New Roman"/>
        </w:rPr>
        <w:t>“This is the United States Government. Please state your intentions.”</w:t>
      </w:r>
    </w:p>
    <w:p w14:paraId="03789670" w14:textId="2F95507E" w:rsidR="005930EC" w:rsidRPr="005B7C5C" w:rsidRDefault="005930EC" w:rsidP="004537F7">
      <w:pPr>
        <w:rPr>
          <w:rFonts w:cs="Times New Roman"/>
        </w:rPr>
      </w:pPr>
      <w:r w:rsidRPr="005B7C5C">
        <w:rPr>
          <w:rFonts w:cs="Times New Roman"/>
        </w:rPr>
        <w:t>“We are here to stop your aggressive actions against the People’s Republic of China.”</w:t>
      </w:r>
    </w:p>
    <w:p w14:paraId="0E3DCD30" w14:textId="122E24D1" w:rsidR="005930EC" w:rsidRPr="005B7C5C" w:rsidRDefault="005930EC" w:rsidP="004537F7">
      <w:pPr>
        <w:rPr>
          <w:rFonts w:cs="Times New Roman"/>
        </w:rPr>
      </w:pPr>
      <w:r w:rsidRPr="005B7C5C">
        <w:rPr>
          <w:rFonts w:cs="Times New Roman"/>
        </w:rPr>
        <w:t>Admiral Hagerly and President Patterson shared sideward glances.</w:t>
      </w:r>
    </w:p>
    <w:p w14:paraId="0F471BF4" w14:textId="1F863A86" w:rsidR="005930EC" w:rsidRPr="005B7C5C" w:rsidRDefault="005930EC" w:rsidP="004537F7">
      <w:pPr>
        <w:rPr>
          <w:rFonts w:cs="Times New Roman"/>
        </w:rPr>
      </w:pPr>
      <w:r w:rsidRPr="005B7C5C">
        <w:rPr>
          <w:rFonts w:cs="Times New Roman"/>
        </w:rPr>
        <w:t>“Order them to stop where they are</w:t>
      </w:r>
      <w:r w:rsidR="00C01DF9"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we’ll talk</w:t>
      </w:r>
      <w:r w:rsidR="0098002E">
        <w:rPr>
          <w:rFonts w:cs="Times New Roman"/>
        </w:rPr>
        <w:t>;</w:t>
      </w:r>
      <w:r w:rsidRPr="005B7C5C">
        <w:rPr>
          <w:rFonts w:cs="Times New Roman"/>
        </w:rPr>
        <w:t xml:space="preserve"> if not</w:t>
      </w:r>
      <w:r w:rsidR="0098002E">
        <w:rPr>
          <w:rFonts w:cs="Times New Roman"/>
        </w:rPr>
        <w:t>,</w:t>
      </w:r>
      <w:r w:rsidRPr="005B7C5C">
        <w:rPr>
          <w:rFonts w:cs="Times New Roman"/>
        </w:rPr>
        <w:t xml:space="preserve"> we’ll act,” The </w:t>
      </w:r>
      <w:r w:rsidR="004054AF" w:rsidRPr="005B7C5C">
        <w:rPr>
          <w:rFonts w:cs="Times New Roman"/>
          <w:noProof/>
        </w:rPr>
        <w:t>A</w:t>
      </w:r>
      <w:r w:rsidRPr="005B7C5C">
        <w:rPr>
          <w:rFonts w:cs="Times New Roman"/>
          <w:noProof/>
        </w:rPr>
        <w:t>dmiral</w:t>
      </w:r>
      <w:r w:rsidRPr="005B7C5C">
        <w:rPr>
          <w:rFonts w:cs="Times New Roman"/>
        </w:rPr>
        <w:t xml:space="preserve"> passed to the comm tech.</w:t>
      </w:r>
    </w:p>
    <w:p w14:paraId="538EBD5F" w14:textId="41E08D5C" w:rsidR="005930EC" w:rsidRPr="005B7C5C" w:rsidRDefault="005930EC" w:rsidP="004537F7">
      <w:pPr>
        <w:rPr>
          <w:rFonts w:cs="Times New Roman"/>
        </w:rPr>
      </w:pPr>
      <w:r w:rsidRPr="005B7C5C">
        <w:rPr>
          <w:rFonts w:cs="Times New Roman"/>
        </w:rPr>
        <w:t xml:space="preserve">“Unidentified ship, you are directed to power down and stop. Once you have </w:t>
      </w:r>
      <w:r w:rsidRPr="005B7C5C">
        <w:rPr>
          <w:rFonts w:cs="Times New Roman"/>
          <w:noProof/>
        </w:rPr>
        <w:t>complied</w:t>
      </w:r>
      <w:r w:rsidR="00193AD6" w:rsidRPr="005B7C5C">
        <w:rPr>
          <w:rFonts w:cs="Times New Roman"/>
          <w:noProof/>
        </w:rPr>
        <w:t>,</w:t>
      </w:r>
      <w:r w:rsidRPr="005B7C5C">
        <w:rPr>
          <w:rFonts w:cs="Times New Roman"/>
        </w:rPr>
        <w:t xml:space="preserve"> we will talk. If you do not comply, you will be considered hostile</w:t>
      </w:r>
      <w:r w:rsidR="00C01DF9"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actions will be taken against you.”</w:t>
      </w:r>
    </w:p>
    <w:p w14:paraId="39C8A88E" w14:textId="5A79E12C" w:rsidR="005930EC" w:rsidRPr="005B7C5C" w:rsidRDefault="005930EC" w:rsidP="004537F7">
      <w:pPr>
        <w:rPr>
          <w:rFonts w:cs="Times New Roman"/>
        </w:rPr>
      </w:pPr>
      <w:r w:rsidRPr="005B7C5C">
        <w:rPr>
          <w:rFonts w:cs="Times New Roman"/>
        </w:rPr>
        <w:t xml:space="preserve">“Be advised we have an armed nuclear weapon aimed at your location. If you interfere with </w:t>
      </w:r>
      <w:r w:rsidRPr="005B7C5C">
        <w:rPr>
          <w:rFonts w:cs="Times New Roman"/>
          <w:noProof/>
        </w:rPr>
        <w:t>us</w:t>
      </w:r>
      <w:r w:rsidR="004054AF" w:rsidRPr="005B7C5C">
        <w:rPr>
          <w:rFonts w:cs="Times New Roman"/>
          <w:noProof/>
        </w:rPr>
        <w:t>,</w:t>
      </w:r>
      <w:r w:rsidRPr="005B7C5C">
        <w:rPr>
          <w:rFonts w:cs="Times New Roman"/>
        </w:rPr>
        <w:t xml:space="preserve"> we will be forced to defend ourselves.”</w:t>
      </w:r>
    </w:p>
    <w:p w14:paraId="568C5B52" w14:textId="01CF5CCA" w:rsidR="005930EC" w:rsidRPr="005B7C5C" w:rsidRDefault="005930EC" w:rsidP="004537F7">
      <w:pPr>
        <w:rPr>
          <w:rFonts w:cs="Times New Roman"/>
        </w:rPr>
      </w:pPr>
      <w:r w:rsidRPr="005B7C5C">
        <w:rPr>
          <w:rFonts w:cs="Times New Roman"/>
        </w:rPr>
        <w:t>“Ask what they want,” the president directed.</w:t>
      </w:r>
    </w:p>
    <w:p w14:paraId="0B27605E" w14:textId="59CF8D4A" w:rsidR="005930EC" w:rsidRPr="005B7C5C" w:rsidRDefault="005930EC" w:rsidP="004537F7">
      <w:pPr>
        <w:rPr>
          <w:rFonts w:cs="Times New Roman"/>
        </w:rPr>
      </w:pPr>
      <w:r w:rsidRPr="005B7C5C">
        <w:rPr>
          <w:rFonts w:cs="Times New Roman"/>
        </w:rPr>
        <w:t>“Unidentified ship, what are your demands?”</w:t>
      </w:r>
    </w:p>
    <w:p w14:paraId="0A6C3C9B" w14:textId="7B7FFA85" w:rsidR="005930EC" w:rsidRPr="005B7C5C" w:rsidRDefault="005930EC" w:rsidP="004537F7">
      <w:pPr>
        <w:rPr>
          <w:rFonts w:cs="Times New Roman"/>
        </w:rPr>
      </w:pPr>
      <w:r w:rsidRPr="005B7C5C">
        <w:rPr>
          <w:rFonts w:cs="Times New Roman"/>
        </w:rPr>
        <w:t>“We want control over the alien assets</w:t>
      </w:r>
      <w:r w:rsidR="00C01DF9" w:rsidRPr="005B7C5C">
        <w:rPr>
          <w:rFonts w:cs="Times New Roman"/>
          <w:noProof/>
        </w:rPr>
        <w:t>, b</w:t>
      </w:r>
      <w:r w:rsidRPr="005B7C5C">
        <w:rPr>
          <w:rFonts w:cs="Times New Roman"/>
          <w:noProof/>
        </w:rPr>
        <w:t>oth</w:t>
      </w:r>
      <w:r w:rsidRPr="005B7C5C">
        <w:rPr>
          <w:rFonts w:cs="Times New Roman"/>
        </w:rPr>
        <w:t xml:space="preserve"> on the ground and in space. The People’s Republic of China can’t allow another state </w:t>
      </w:r>
      <w:r w:rsidRPr="005B7C5C">
        <w:rPr>
          <w:rFonts w:cs="Times New Roman"/>
        </w:rPr>
        <w:lastRenderedPageBreak/>
        <w:t xml:space="preserve">to control the skies above it. If you do not </w:t>
      </w:r>
      <w:r w:rsidRPr="005B7C5C">
        <w:rPr>
          <w:rFonts w:cs="Times New Roman"/>
          <w:noProof/>
        </w:rPr>
        <w:t>comply</w:t>
      </w:r>
      <w:r w:rsidR="004054AF" w:rsidRPr="005B7C5C">
        <w:rPr>
          <w:rFonts w:cs="Times New Roman"/>
          <w:noProof/>
        </w:rPr>
        <w:t>,</w:t>
      </w:r>
      <w:r w:rsidRPr="005B7C5C">
        <w:rPr>
          <w:rFonts w:cs="Times New Roman"/>
        </w:rPr>
        <w:t xml:space="preserve"> we will destroy you.”</w:t>
      </w:r>
    </w:p>
    <w:p w14:paraId="4F7FA6C9" w14:textId="0A6C9075" w:rsidR="005930EC" w:rsidRPr="005B7C5C" w:rsidRDefault="005930EC" w:rsidP="004537F7">
      <w:pPr>
        <w:rPr>
          <w:rFonts w:cs="Times New Roman"/>
        </w:rPr>
      </w:pPr>
      <w:r w:rsidRPr="005B7C5C">
        <w:rPr>
          <w:rFonts w:cs="Times New Roman"/>
        </w:rPr>
        <w:t>“Admiral, what options do we have?”</w:t>
      </w:r>
      <w:r w:rsidR="00D0659B" w:rsidRPr="005B7C5C">
        <w:rPr>
          <w:rFonts w:cs="Times New Roman"/>
        </w:rPr>
        <w:t xml:space="preserve"> asked the President.</w:t>
      </w:r>
    </w:p>
    <w:p w14:paraId="21B60AE3" w14:textId="3CBCCAEB" w:rsidR="005930EC" w:rsidRPr="005B7C5C" w:rsidRDefault="005930EC" w:rsidP="004537F7">
      <w:pPr>
        <w:rPr>
          <w:rFonts w:cs="Times New Roman"/>
        </w:rPr>
      </w:pPr>
      <w:r w:rsidRPr="005B7C5C">
        <w:rPr>
          <w:rFonts w:cs="Times New Roman"/>
        </w:rPr>
        <w:t xml:space="preserve">“If we torpedo it, and they do have an armed missile ready to launch, they’ll be able to get it off before the torpedo hits. If </w:t>
      </w:r>
      <w:r w:rsidRPr="005B7C5C">
        <w:rPr>
          <w:rFonts w:cs="Times New Roman"/>
          <w:noProof/>
        </w:rPr>
        <w:t>they</w:t>
      </w:r>
      <w:r w:rsidRPr="005B7C5C">
        <w:rPr>
          <w:rFonts w:cs="Times New Roman"/>
        </w:rPr>
        <w:t xml:space="preserve"> launch, our ships will have only seconds to intercept and destroy the missile.</w:t>
      </w:r>
    </w:p>
    <w:p w14:paraId="31C16666" w14:textId="50BB7A2D" w:rsidR="005930EC" w:rsidRPr="005B7C5C" w:rsidRDefault="005930EC" w:rsidP="004537F7">
      <w:pPr>
        <w:rPr>
          <w:rFonts w:cs="Times New Roman"/>
        </w:rPr>
      </w:pPr>
      <w:r w:rsidRPr="005B7C5C">
        <w:rPr>
          <w:rFonts w:cs="Times New Roman"/>
        </w:rPr>
        <w:t xml:space="preserve">“Tell them we’ll talk. </w:t>
      </w:r>
      <w:r w:rsidRPr="005B7C5C">
        <w:rPr>
          <w:rFonts w:cs="Times New Roman"/>
          <w:noProof/>
        </w:rPr>
        <w:t>They</w:t>
      </w:r>
      <w:r w:rsidRPr="005B7C5C">
        <w:rPr>
          <w:rFonts w:cs="Times New Roman"/>
        </w:rPr>
        <w:t xml:space="preserve"> can anchor outside of the bay,” the president said.</w:t>
      </w:r>
    </w:p>
    <w:p w14:paraId="434AEB89" w14:textId="76DDAD0D" w:rsidR="005930EC" w:rsidRPr="005B7C5C" w:rsidRDefault="005930EC" w:rsidP="004537F7">
      <w:pPr>
        <w:rPr>
          <w:rFonts w:cs="Times New Roman"/>
        </w:rPr>
      </w:pPr>
      <w:r w:rsidRPr="005B7C5C">
        <w:rPr>
          <w:rFonts w:cs="Times New Roman"/>
        </w:rPr>
        <w:t>“Maybe a little acquiescence will give us some time,” the president said to the admiral.</w:t>
      </w:r>
    </w:p>
    <w:p w14:paraId="3144CD93" w14:textId="1B1FF67F" w:rsidR="007A1BFD" w:rsidRPr="005B7C5C" w:rsidRDefault="007A1BFD" w:rsidP="004537F7">
      <w:pPr>
        <w:rPr>
          <w:rFonts w:cs="Times New Roman"/>
        </w:rPr>
      </w:pPr>
      <w:r w:rsidRPr="005B7C5C">
        <w:rPr>
          <w:rFonts w:cs="Times New Roman"/>
        </w:rPr>
        <w:t xml:space="preserve">“We will allow you to anchor abeam Cape Anne. When you have </w:t>
      </w:r>
      <w:r w:rsidRPr="005B7C5C">
        <w:rPr>
          <w:rFonts w:cs="Times New Roman"/>
          <w:noProof/>
        </w:rPr>
        <w:t>anchored</w:t>
      </w:r>
      <w:r w:rsidR="004054AF" w:rsidRPr="005B7C5C">
        <w:rPr>
          <w:rFonts w:cs="Times New Roman"/>
          <w:noProof/>
        </w:rPr>
        <w:t>,</w:t>
      </w:r>
      <w:r w:rsidRPr="005B7C5C">
        <w:rPr>
          <w:rFonts w:cs="Times New Roman"/>
        </w:rPr>
        <w:t xml:space="preserve"> we will arrange for a discussion.”</w:t>
      </w:r>
    </w:p>
    <w:p w14:paraId="21853557" w14:textId="2B331D52" w:rsidR="007A1BFD" w:rsidRPr="005B7C5C" w:rsidRDefault="007A1BFD" w:rsidP="004537F7">
      <w:pPr>
        <w:rPr>
          <w:rFonts w:cs="Times New Roman"/>
        </w:rPr>
      </w:pPr>
      <w:r w:rsidRPr="005B7C5C">
        <w:rPr>
          <w:rFonts w:cs="Times New Roman"/>
        </w:rPr>
        <w:t>“Acceptable,” The PRC Captain replied.</w:t>
      </w:r>
    </w:p>
    <w:p w14:paraId="62F88D9B" w14:textId="2209588A" w:rsidR="00B64802" w:rsidRPr="005B7C5C" w:rsidRDefault="00B64802" w:rsidP="004537F7">
      <w:pPr>
        <w:rPr>
          <w:rFonts w:cs="Times New Roman"/>
        </w:rPr>
      </w:pPr>
      <w:r w:rsidRPr="005B7C5C">
        <w:rPr>
          <w:rFonts w:cs="Times New Roman"/>
        </w:rPr>
        <w:t>“I want every set of electro</w:t>
      </w:r>
      <w:r w:rsidR="00674A34" w:rsidRPr="005B7C5C">
        <w:rPr>
          <w:rFonts w:cs="Times New Roman"/>
        </w:rPr>
        <w:t>nic ears we have focused on those</w:t>
      </w:r>
      <w:r w:rsidRPr="005B7C5C">
        <w:rPr>
          <w:rFonts w:cs="Times New Roman"/>
        </w:rPr>
        <w:t xml:space="preserve"> ship</w:t>
      </w:r>
      <w:r w:rsidR="00674A34" w:rsidRPr="005B7C5C">
        <w:rPr>
          <w:rFonts w:cs="Times New Roman"/>
        </w:rPr>
        <w:t>s</w:t>
      </w:r>
      <w:r w:rsidR="00C01DF9" w:rsidRPr="005B7C5C">
        <w:rPr>
          <w:rFonts w:cs="Times New Roman"/>
          <w:noProof/>
        </w:rPr>
        <w:t>;</w:t>
      </w:r>
      <w:r w:rsidRPr="005B7C5C">
        <w:rPr>
          <w:rFonts w:cs="Times New Roman"/>
          <w:noProof/>
        </w:rPr>
        <w:t xml:space="preserve"> I</w:t>
      </w:r>
      <w:r w:rsidRPr="005B7C5C">
        <w:rPr>
          <w:rFonts w:cs="Times New Roman"/>
        </w:rPr>
        <w:t xml:space="preserve"> want every signal that leaves it. Use a secure link and get me SIMPOC,” said the Admiral.</w:t>
      </w:r>
    </w:p>
    <w:p w14:paraId="05BA70EE" w14:textId="2ECA6AAA" w:rsidR="00B64802" w:rsidRPr="005B7C5C" w:rsidRDefault="00B64802" w:rsidP="004537F7">
      <w:pPr>
        <w:rPr>
          <w:rFonts w:cs="Times New Roman"/>
        </w:rPr>
      </w:pPr>
      <w:r w:rsidRPr="005B7C5C">
        <w:rPr>
          <w:rFonts w:cs="Times New Roman"/>
        </w:rPr>
        <w:t>“</w:t>
      </w:r>
      <w:r w:rsidRPr="005B7C5C">
        <w:rPr>
          <w:rFonts w:cs="Times New Roman"/>
          <w:noProof/>
        </w:rPr>
        <w:t>Yes</w:t>
      </w:r>
      <w:r w:rsidR="004054AF" w:rsidRPr="005B7C5C">
        <w:rPr>
          <w:rFonts w:cs="Times New Roman"/>
          <w:noProof/>
        </w:rPr>
        <w:t>,</w:t>
      </w:r>
      <w:r w:rsidRPr="005B7C5C">
        <w:rPr>
          <w:rFonts w:cs="Times New Roman"/>
        </w:rPr>
        <w:t xml:space="preserve"> sir.”</w:t>
      </w:r>
    </w:p>
    <w:p w14:paraId="2FFB9D8F" w14:textId="7174AC3C" w:rsidR="007A1BFD" w:rsidRPr="005B7C5C" w:rsidRDefault="00B64802" w:rsidP="004537F7">
      <w:pPr>
        <w:rPr>
          <w:rFonts w:cs="Times New Roman"/>
        </w:rPr>
      </w:pPr>
      <w:r w:rsidRPr="005B7C5C">
        <w:rPr>
          <w:rFonts w:cs="Times New Roman"/>
        </w:rPr>
        <w:t>“Admiral let’s get</w:t>
      </w:r>
      <w:r w:rsidR="00074598" w:rsidRPr="005B7C5C">
        <w:rPr>
          <w:rFonts w:cs="Times New Roman"/>
        </w:rPr>
        <w:t xml:space="preserve"> all</w:t>
      </w:r>
      <w:r w:rsidRPr="005B7C5C">
        <w:rPr>
          <w:rFonts w:cs="Times New Roman"/>
        </w:rPr>
        <w:t xml:space="preserve"> the key players together, including the Group leaders,” directed the president.</w:t>
      </w:r>
    </w:p>
    <w:p w14:paraId="7331BD36" w14:textId="155A4AD5" w:rsidR="00B64802" w:rsidRPr="005B7C5C" w:rsidRDefault="00B64802" w:rsidP="004537F7">
      <w:pPr>
        <w:rPr>
          <w:rFonts w:cs="Times New Roman"/>
        </w:rPr>
      </w:pPr>
      <w:r w:rsidRPr="005B7C5C">
        <w:rPr>
          <w:rFonts w:cs="Times New Roman"/>
        </w:rPr>
        <w:t>“Yes, sir.”</w:t>
      </w:r>
    </w:p>
    <w:p w14:paraId="0B8F45C5" w14:textId="77777777" w:rsidR="00280227" w:rsidRPr="005B7C5C" w:rsidRDefault="00280227" w:rsidP="00845671">
      <w:pPr>
        <w:pStyle w:val="Heading2"/>
        <w:rPr>
          <w:rFonts w:cs="Times New Roman"/>
        </w:rPr>
      </w:pPr>
      <w:r w:rsidRPr="005B7C5C">
        <w:rPr>
          <w:rFonts w:cs="Times New Roman"/>
        </w:rPr>
        <w:lastRenderedPageBreak/>
        <w:t>How to Respond to the Threats</w:t>
      </w:r>
    </w:p>
    <w:p w14:paraId="22511633" w14:textId="2FCFD6DA" w:rsidR="00B64802" w:rsidRPr="005B7C5C" w:rsidRDefault="00B64802" w:rsidP="004537F7">
      <w:pPr>
        <w:rPr>
          <w:rFonts w:cs="Times New Roman"/>
        </w:rPr>
      </w:pPr>
      <w:r w:rsidRPr="005B7C5C">
        <w:rPr>
          <w:rFonts w:cs="Times New Roman"/>
        </w:rPr>
        <w:t>Admiral Hagerly started the meeting with, “</w:t>
      </w:r>
      <w:r w:rsidR="00CB3607" w:rsidRPr="005B7C5C">
        <w:rPr>
          <w:rFonts w:cs="Times New Roman"/>
        </w:rPr>
        <w:t>Okay</w:t>
      </w:r>
      <w:r w:rsidRPr="005B7C5C">
        <w:rPr>
          <w:rFonts w:cs="Times New Roman"/>
        </w:rPr>
        <w:t>, ladies and gentlemen, you’ve been briefed. The president needs options. What do we have?”</w:t>
      </w:r>
    </w:p>
    <w:p w14:paraId="7145BB03" w14:textId="608C8AFD" w:rsidR="00B64802" w:rsidRPr="005B7C5C" w:rsidRDefault="00B64802" w:rsidP="004537F7">
      <w:pPr>
        <w:rPr>
          <w:rFonts w:cs="Times New Roman"/>
        </w:rPr>
      </w:pPr>
      <w:r w:rsidRPr="005B7C5C">
        <w:rPr>
          <w:rFonts w:cs="Times New Roman"/>
        </w:rPr>
        <w:t>“Sir, we’ve gone through most of our options. All of them give them enough time to launch a missile if they have one and not enough time for us to react. The fleet in the bay may be able to lock on and fire, but that’s hard to guarantee.”</w:t>
      </w:r>
    </w:p>
    <w:p w14:paraId="0ABCF351" w14:textId="53F10F32" w:rsidR="00B64802" w:rsidRPr="005B7C5C" w:rsidRDefault="00B64802" w:rsidP="004537F7">
      <w:pPr>
        <w:rPr>
          <w:rFonts w:cs="Times New Roman"/>
        </w:rPr>
      </w:pPr>
      <w:r w:rsidRPr="005B7C5C">
        <w:rPr>
          <w:rFonts w:cs="Times New Roman"/>
        </w:rPr>
        <w:t xml:space="preserve">“Captain Drummond, you have the most firsthand experience with the </w:t>
      </w:r>
      <w:r w:rsidR="005E4FF9" w:rsidRPr="005B7C5C">
        <w:rPr>
          <w:rFonts w:cs="Times New Roman"/>
        </w:rPr>
        <w:t>Laser Cannon</w:t>
      </w:r>
      <w:r w:rsidRPr="005B7C5C">
        <w:rPr>
          <w:rFonts w:cs="Times New Roman"/>
        </w:rPr>
        <w:t xml:space="preserve">s and </w:t>
      </w:r>
      <w:r w:rsidR="005E4FF9" w:rsidRPr="005B7C5C">
        <w:rPr>
          <w:rFonts w:cs="Times New Roman"/>
        </w:rPr>
        <w:t>Rail-Gun</w:t>
      </w:r>
      <w:r w:rsidRPr="005B7C5C">
        <w:rPr>
          <w:rFonts w:cs="Times New Roman"/>
        </w:rPr>
        <w:t>s</w:t>
      </w:r>
      <w:r w:rsidR="0098002E">
        <w:rPr>
          <w:rFonts w:cs="Times New Roman"/>
        </w:rPr>
        <w:t>;</w:t>
      </w:r>
      <w:r w:rsidRPr="005B7C5C">
        <w:rPr>
          <w:rFonts w:cs="Times New Roman"/>
        </w:rPr>
        <w:t xml:space="preserve"> what do you think?”</w:t>
      </w:r>
    </w:p>
    <w:p w14:paraId="38A613A6" w14:textId="3341C16D" w:rsidR="00B64802" w:rsidRPr="005B7C5C" w:rsidRDefault="00B64802" w:rsidP="004537F7">
      <w:pPr>
        <w:rPr>
          <w:rFonts w:cs="Times New Roman"/>
        </w:rPr>
      </w:pPr>
      <w:r w:rsidRPr="005B7C5C">
        <w:rPr>
          <w:rFonts w:cs="Times New Roman"/>
        </w:rPr>
        <w:t xml:space="preserve">“Sir, even when I was on a roll, it would take me 3-5 seconds to designate the target and start the action. Then it would take the laser 2-3 seconds to discharge and about the same for the </w:t>
      </w:r>
      <w:proofErr w:type="gramStart"/>
      <w:r w:rsidR="005E4FF9" w:rsidRPr="005B7C5C">
        <w:rPr>
          <w:rFonts w:cs="Times New Roman"/>
        </w:rPr>
        <w:t>Rail-Gun</w:t>
      </w:r>
      <w:proofErr w:type="gramEnd"/>
      <w:r w:rsidRPr="005B7C5C">
        <w:rPr>
          <w:rFonts w:cs="Times New Roman"/>
        </w:rPr>
        <w:t xml:space="preserve"> to build up its charge and have the slug accelerate down the rail. The best we could do is 5-8 seconds.”</w:t>
      </w:r>
    </w:p>
    <w:p w14:paraId="05EA43E1" w14:textId="61E0D5CA" w:rsidR="00B64802" w:rsidRPr="005B7C5C" w:rsidRDefault="00B64802" w:rsidP="004537F7">
      <w:pPr>
        <w:rPr>
          <w:rFonts w:cs="Times New Roman"/>
        </w:rPr>
      </w:pPr>
      <w:r w:rsidRPr="005B7C5C">
        <w:rPr>
          <w:rFonts w:cs="Times New Roman"/>
        </w:rPr>
        <w:t>“Admiral</w:t>
      </w:r>
      <w:r w:rsidR="0098002E">
        <w:rPr>
          <w:rFonts w:cs="Times New Roman"/>
        </w:rPr>
        <w:t>,</w:t>
      </w:r>
      <w:r w:rsidRPr="005B7C5C">
        <w:rPr>
          <w:rFonts w:cs="Times New Roman"/>
        </w:rPr>
        <w:t xml:space="preserve"> what is the time for their weapon to reach us?” the president asked.</w:t>
      </w:r>
    </w:p>
    <w:p w14:paraId="35447581" w14:textId="22664D2E" w:rsidR="00B64802" w:rsidRPr="005B7C5C" w:rsidRDefault="00B64802" w:rsidP="004537F7">
      <w:pPr>
        <w:rPr>
          <w:rFonts w:cs="Times New Roman"/>
        </w:rPr>
      </w:pPr>
      <w:r w:rsidRPr="005B7C5C">
        <w:rPr>
          <w:rFonts w:cs="Times New Roman"/>
        </w:rPr>
        <w:t xml:space="preserve">“Sir, it depends on what they’re firing. If it is a </w:t>
      </w:r>
      <w:r w:rsidRPr="005B7C5C">
        <w:rPr>
          <w:rFonts w:cs="Times New Roman"/>
          <w:noProof/>
        </w:rPr>
        <w:t>ship-to-shore</w:t>
      </w:r>
      <w:r w:rsidR="004054AF" w:rsidRPr="005B7C5C">
        <w:rPr>
          <w:rFonts w:cs="Times New Roman"/>
          <w:noProof/>
        </w:rPr>
        <w:t>,</w:t>
      </w:r>
      <w:r w:rsidRPr="005B7C5C">
        <w:rPr>
          <w:rFonts w:cs="Times New Roman"/>
        </w:rPr>
        <w:t xml:space="preserve"> it will climb then follow more of a ballistic delivery. That kind would give us at least 30-40 seconds. If it’s</w:t>
      </w:r>
      <w:r w:rsidRPr="005B7C5C">
        <w:rPr>
          <w:rFonts w:cs="Times New Roman"/>
          <w:noProof/>
        </w:rPr>
        <w:t xml:space="preserve"> ship-to-ship</w:t>
      </w:r>
      <w:r w:rsidR="004054AF" w:rsidRPr="005B7C5C">
        <w:rPr>
          <w:rFonts w:cs="Times New Roman"/>
          <w:noProof/>
        </w:rPr>
        <w:t>,</w:t>
      </w:r>
      <w:r w:rsidRPr="005B7C5C">
        <w:rPr>
          <w:rFonts w:cs="Times New Roman"/>
        </w:rPr>
        <w:t xml:space="preserve"> it fires more horizontal and goes at Mach 2.5. It would be here in about 28 seconds.”</w:t>
      </w:r>
    </w:p>
    <w:p w14:paraId="2530F8F1" w14:textId="278E3DEB" w:rsidR="00B64802" w:rsidRPr="005B7C5C" w:rsidRDefault="00B64802" w:rsidP="004537F7">
      <w:pPr>
        <w:rPr>
          <w:rFonts w:cs="Times New Roman"/>
        </w:rPr>
      </w:pPr>
      <w:r w:rsidRPr="005B7C5C">
        <w:rPr>
          <w:rFonts w:cs="Times New Roman"/>
        </w:rPr>
        <w:t>“That’s good</w:t>
      </w:r>
      <w:r w:rsidR="0098002E">
        <w:rPr>
          <w:rFonts w:cs="Times New Roman"/>
        </w:rPr>
        <w:t>. T</w:t>
      </w:r>
      <w:r w:rsidRPr="005B7C5C">
        <w:rPr>
          <w:rFonts w:cs="Times New Roman"/>
        </w:rPr>
        <w:t>hen we have enough time to defend ourselves?” the president asked.</w:t>
      </w:r>
    </w:p>
    <w:p w14:paraId="2395C64A" w14:textId="2257686B" w:rsidR="00B64802" w:rsidRPr="005B7C5C" w:rsidRDefault="00B64802" w:rsidP="004537F7">
      <w:pPr>
        <w:rPr>
          <w:rFonts w:cs="Times New Roman"/>
        </w:rPr>
      </w:pPr>
      <w:r w:rsidRPr="005B7C5C">
        <w:rPr>
          <w:rFonts w:cs="Times New Roman"/>
        </w:rPr>
        <w:lastRenderedPageBreak/>
        <w:t>“Not exactly</w:t>
      </w:r>
      <w:r w:rsidR="0098002E">
        <w:rPr>
          <w:rFonts w:cs="Times New Roman"/>
        </w:rPr>
        <w:t>,</w:t>
      </w:r>
      <w:r w:rsidRPr="005B7C5C">
        <w:rPr>
          <w:rFonts w:cs="Times New Roman"/>
        </w:rPr>
        <w:t xml:space="preserve"> sir,” Admiral Monson added. “Most of the tactical missile</w:t>
      </w:r>
      <w:r w:rsidR="0098002E">
        <w:rPr>
          <w:rFonts w:cs="Times New Roman"/>
        </w:rPr>
        <w:t>s</w:t>
      </w:r>
      <w:r w:rsidRPr="005B7C5C">
        <w:rPr>
          <w:rFonts w:cs="Times New Roman"/>
        </w:rPr>
        <w:t xml:space="preserve"> </w:t>
      </w:r>
      <w:r w:rsidRPr="005B7C5C">
        <w:rPr>
          <w:rFonts w:cs="Times New Roman"/>
          <w:noProof/>
        </w:rPr>
        <w:t>are</w:t>
      </w:r>
      <w:r w:rsidRPr="005B7C5C">
        <w:rPr>
          <w:rFonts w:cs="Times New Roman"/>
        </w:rPr>
        <w:t xml:space="preserve"> fired hot. That means if they sense the skin heating due to a laser and their optics pick up a laser light</w:t>
      </w:r>
      <w:r w:rsidR="0098002E">
        <w:rPr>
          <w:rFonts w:cs="Times New Roman"/>
        </w:rPr>
        <w:t>,</w:t>
      </w:r>
      <w:r w:rsidRPr="005B7C5C">
        <w:rPr>
          <w:rFonts w:cs="Times New Roman"/>
        </w:rPr>
        <w:t xml:space="preserve"> they’ll go off. The chances of hitting a missile that size with a </w:t>
      </w:r>
      <w:r w:rsidR="005E4FF9" w:rsidRPr="005B7C5C">
        <w:rPr>
          <w:rFonts w:cs="Times New Roman"/>
        </w:rPr>
        <w:t>Rail-Gun</w:t>
      </w:r>
      <w:r w:rsidRPr="005B7C5C">
        <w:rPr>
          <w:rFonts w:cs="Times New Roman"/>
        </w:rPr>
        <w:t xml:space="preserve"> is almost zero.</w:t>
      </w:r>
      <w:r w:rsidR="00D0659B" w:rsidRPr="005B7C5C">
        <w:rPr>
          <w:rFonts w:cs="Times New Roman"/>
        </w:rPr>
        <w:t>”</w:t>
      </w:r>
    </w:p>
    <w:p w14:paraId="56E65A06" w14:textId="4C5CB951" w:rsidR="00B64802" w:rsidRPr="005B7C5C" w:rsidRDefault="00B64802" w:rsidP="004537F7">
      <w:pPr>
        <w:rPr>
          <w:rFonts w:cs="Times New Roman"/>
        </w:rPr>
      </w:pPr>
      <w:r w:rsidRPr="005B7C5C">
        <w:rPr>
          <w:rFonts w:cs="Times New Roman"/>
        </w:rPr>
        <w:t xml:space="preserve">“And we’ve ruled out torpedoes and aircraft missiles against their </w:t>
      </w:r>
      <w:r w:rsidRPr="005B7C5C">
        <w:rPr>
          <w:rFonts w:cs="Times New Roman"/>
          <w:noProof/>
        </w:rPr>
        <w:t>ships</w:t>
      </w:r>
      <w:r w:rsidRPr="005B7C5C">
        <w:rPr>
          <w:rFonts w:cs="Times New Roman"/>
        </w:rPr>
        <w:t xml:space="preserve"> because they’ll have enough time to launch, right?” the president asked with some irritation. “I need options,” </w:t>
      </w:r>
      <w:r w:rsidRPr="005B7C5C">
        <w:rPr>
          <w:rFonts w:cs="Times New Roman"/>
          <w:noProof/>
        </w:rPr>
        <w:t>he</w:t>
      </w:r>
      <w:r w:rsidRPr="005B7C5C">
        <w:rPr>
          <w:rFonts w:cs="Times New Roman"/>
        </w:rPr>
        <w:t xml:space="preserve"> said </w:t>
      </w:r>
      <w:r w:rsidR="00C01DF9" w:rsidRPr="005B7C5C">
        <w:rPr>
          <w:rFonts w:cs="Times New Roman"/>
          <w:noProof/>
        </w:rPr>
        <w:t>in</w:t>
      </w:r>
      <w:r w:rsidRPr="005B7C5C">
        <w:rPr>
          <w:rFonts w:cs="Times New Roman"/>
        </w:rPr>
        <w:t xml:space="preserve"> a loud voice.</w:t>
      </w:r>
    </w:p>
    <w:p w14:paraId="7D9B100E" w14:textId="5E670E36" w:rsidR="00B64802" w:rsidRPr="005B7C5C" w:rsidRDefault="00B64802" w:rsidP="004537F7">
      <w:pPr>
        <w:rPr>
          <w:rFonts w:cs="Times New Roman"/>
        </w:rPr>
      </w:pPr>
      <w:r w:rsidRPr="005B7C5C">
        <w:rPr>
          <w:rFonts w:cs="Times New Roman"/>
        </w:rPr>
        <w:t>“SIMPOC can we find out where this ship’s commanders are?” asked Admiral Mears. “Maybe we can give them something else to think about.”</w:t>
      </w:r>
    </w:p>
    <w:p w14:paraId="329903F0" w14:textId="4BEE1ACD" w:rsidR="00D0659B" w:rsidRPr="005B7C5C" w:rsidRDefault="00D0659B" w:rsidP="004537F7">
      <w:pPr>
        <w:rPr>
          <w:rFonts w:cs="Times New Roman"/>
        </w:rPr>
      </w:pPr>
      <w:r w:rsidRPr="005B7C5C">
        <w:rPr>
          <w:rFonts w:cs="Times New Roman"/>
        </w:rPr>
        <w:t>“Perhaps, I will attempt to,” responded SIMPOC.</w:t>
      </w:r>
    </w:p>
    <w:p w14:paraId="5FDDE01C" w14:textId="625ABEEC" w:rsidR="00B64802" w:rsidRPr="005B7C5C" w:rsidRDefault="0034390A" w:rsidP="004537F7">
      <w:pPr>
        <w:rPr>
          <w:rFonts w:cs="Times New Roman"/>
        </w:rPr>
      </w:pPr>
      <w:r w:rsidRPr="005B7C5C">
        <w:rPr>
          <w:rFonts w:cs="Times New Roman"/>
        </w:rPr>
        <w:t xml:space="preserve">The president dwelled on that option for a second. “What would happen if we fired a </w:t>
      </w:r>
      <w:r w:rsidR="005E4FF9" w:rsidRPr="005B7C5C">
        <w:rPr>
          <w:rFonts w:cs="Times New Roman"/>
        </w:rPr>
        <w:t>Laser Cannon</w:t>
      </w:r>
      <w:r w:rsidRPr="005B7C5C">
        <w:rPr>
          <w:rFonts w:cs="Times New Roman"/>
        </w:rPr>
        <w:t xml:space="preserve"> or </w:t>
      </w:r>
      <w:r w:rsidR="005E4FF9" w:rsidRPr="005B7C5C">
        <w:rPr>
          <w:rFonts w:cs="Times New Roman"/>
        </w:rPr>
        <w:t>Rail-Gun</w:t>
      </w:r>
      <w:r w:rsidRPr="005B7C5C">
        <w:rPr>
          <w:rFonts w:cs="Times New Roman"/>
        </w:rPr>
        <w:t xml:space="preserve"> from a Capital Ship in low Earth orbit?” President Patterson asked.</w:t>
      </w:r>
    </w:p>
    <w:p w14:paraId="15798E71" w14:textId="0E4D8AF2" w:rsidR="0034390A" w:rsidRPr="005B7C5C" w:rsidRDefault="0034390A" w:rsidP="004537F7">
      <w:pPr>
        <w:rPr>
          <w:rFonts w:cs="Times New Roman"/>
        </w:rPr>
      </w:pPr>
      <w:r w:rsidRPr="005B7C5C">
        <w:rPr>
          <w:rFonts w:cs="Times New Roman"/>
          <w:noProof/>
        </w:rPr>
        <w:t>“Sir</w:t>
      </w:r>
      <w:r w:rsidR="0098002E">
        <w:rPr>
          <w:rFonts w:cs="Times New Roman"/>
          <w:noProof/>
        </w:rPr>
        <w:t>,</w:t>
      </w:r>
      <w:r w:rsidRPr="005B7C5C">
        <w:rPr>
          <w:rFonts w:cs="Times New Roman"/>
        </w:rPr>
        <w:t xml:space="preserve"> either would do considerable damage. The laser from altitude would be effective for a small target, and the </w:t>
      </w:r>
      <w:r w:rsidR="005E4FF9" w:rsidRPr="005B7C5C">
        <w:rPr>
          <w:rFonts w:cs="Times New Roman"/>
        </w:rPr>
        <w:t>Rail-Gun</w:t>
      </w:r>
      <w:r w:rsidRPr="005B7C5C">
        <w:rPr>
          <w:rFonts w:cs="Times New Roman"/>
        </w:rPr>
        <w:t xml:space="preserve"> would be almost instantaneous and would do damage exceeding that of a conventional bomb,” added SIMPOC.</w:t>
      </w:r>
    </w:p>
    <w:p w14:paraId="31E7A6CC" w14:textId="4EA23D54" w:rsidR="0034390A" w:rsidRPr="005B7C5C" w:rsidRDefault="0034390A" w:rsidP="004537F7">
      <w:pPr>
        <w:rPr>
          <w:rFonts w:cs="Times New Roman"/>
        </w:rPr>
      </w:pPr>
      <w:r w:rsidRPr="005B7C5C">
        <w:rPr>
          <w:rFonts w:cs="Times New Roman"/>
        </w:rPr>
        <w:t>“</w:t>
      </w:r>
      <w:proofErr w:type="gramStart"/>
      <w:r w:rsidRPr="005B7C5C">
        <w:rPr>
          <w:rFonts w:cs="Times New Roman"/>
        </w:rPr>
        <w:t>Admiral,</w:t>
      </w:r>
      <w:proofErr w:type="gramEnd"/>
      <w:r w:rsidRPr="005B7C5C">
        <w:rPr>
          <w:rFonts w:cs="Times New Roman"/>
        </w:rPr>
        <w:t xml:space="preserve"> can the Chinese fire on a</w:t>
      </w:r>
      <w:r w:rsidR="00763DF0" w:rsidRPr="005B7C5C">
        <w:rPr>
          <w:rFonts w:cs="Times New Roman"/>
        </w:rPr>
        <w:t xml:space="preserve"> </w:t>
      </w:r>
      <w:r w:rsidRPr="005B7C5C">
        <w:rPr>
          <w:rFonts w:cs="Times New Roman"/>
        </w:rPr>
        <w:t>ship in low-Earth orbit?” asked the president.</w:t>
      </w:r>
    </w:p>
    <w:p w14:paraId="199A754A" w14:textId="10ACEB2F" w:rsidR="00B64802" w:rsidRPr="005B7C5C" w:rsidRDefault="0034390A" w:rsidP="004537F7">
      <w:pPr>
        <w:rPr>
          <w:rFonts w:cs="Times New Roman"/>
        </w:rPr>
      </w:pPr>
      <w:r w:rsidRPr="005B7C5C">
        <w:rPr>
          <w:rFonts w:cs="Times New Roman"/>
        </w:rPr>
        <w:t xml:space="preserve">“Sir, that’s a hard one to answer. We believe they have three systems in development. An X-ray Laser, a standard </w:t>
      </w:r>
      <w:r w:rsidR="004054AF" w:rsidRPr="005B7C5C">
        <w:rPr>
          <w:rFonts w:cs="Times New Roman"/>
          <w:noProof/>
        </w:rPr>
        <w:t>L</w:t>
      </w:r>
      <w:r w:rsidRPr="005B7C5C">
        <w:rPr>
          <w:rFonts w:cs="Times New Roman"/>
          <w:noProof/>
        </w:rPr>
        <w:t>aser</w:t>
      </w:r>
      <w:r w:rsidR="004054AF" w:rsidRPr="005B7C5C">
        <w:rPr>
          <w:rFonts w:cs="Times New Roman"/>
          <w:noProof/>
        </w:rPr>
        <w:t>,</w:t>
      </w:r>
      <w:r w:rsidRPr="005B7C5C">
        <w:rPr>
          <w:rFonts w:cs="Times New Roman"/>
        </w:rPr>
        <w:t xml:space="preserve"> and Maser</w:t>
      </w:r>
      <w:r w:rsidR="0098002E">
        <w:rPr>
          <w:rFonts w:cs="Times New Roman"/>
        </w:rPr>
        <w:t>-</w:t>
      </w:r>
      <w:r w:rsidRPr="005B7C5C">
        <w:rPr>
          <w:rFonts w:cs="Times New Roman"/>
        </w:rPr>
        <w:t xml:space="preserve">based systems. The X-ray is range </w:t>
      </w:r>
      <w:r w:rsidRPr="005B7C5C">
        <w:rPr>
          <w:rFonts w:cs="Times New Roman"/>
          <w:noProof/>
        </w:rPr>
        <w:t>limited</w:t>
      </w:r>
      <w:r w:rsidR="004054AF" w:rsidRPr="005B7C5C">
        <w:rPr>
          <w:rFonts w:cs="Times New Roman"/>
          <w:noProof/>
        </w:rPr>
        <w:t>,</w:t>
      </w:r>
      <w:r w:rsidRPr="005B7C5C">
        <w:rPr>
          <w:rFonts w:cs="Times New Roman"/>
        </w:rPr>
        <w:t xml:space="preserve"> and the Laser/Maser are both orbital weapons. They launch the bomb into orbit, then it maneuvers, then fires. I don’t think it would be </w:t>
      </w:r>
      <w:r w:rsidRPr="005B7C5C">
        <w:rPr>
          <w:rFonts w:cs="Times New Roman"/>
        </w:rPr>
        <w:lastRenderedPageBreak/>
        <w:t xml:space="preserve">effective against our ships in low orbit. They’re not designed for a maneuvering </w:t>
      </w:r>
      <w:r w:rsidRPr="005B7C5C">
        <w:rPr>
          <w:rFonts w:cs="Times New Roman"/>
          <w:noProof/>
        </w:rPr>
        <w:t>target</w:t>
      </w:r>
      <w:r w:rsidR="004054AF" w:rsidRPr="005B7C5C">
        <w:rPr>
          <w:rFonts w:cs="Times New Roman"/>
          <w:noProof/>
        </w:rPr>
        <w:t>,</w:t>
      </w:r>
      <w:r w:rsidRPr="005B7C5C">
        <w:rPr>
          <w:rFonts w:cs="Times New Roman"/>
        </w:rPr>
        <w:t xml:space="preserve"> and they take a lot of support, which the Chinese are likely short on. Just like us.”</w:t>
      </w:r>
    </w:p>
    <w:p w14:paraId="0564B1E5" w14:textId="54C732D4" w:rsidR="0034390A" w:rsidRPr="005B7C5C" w:rsidRDefault="0034390A" w:rsidP="004537F7">
      <w:pPr>
        <w:rPr>
          <w:rFonts w:cs="Times New Roman"/>
        </w:rPr>
      </w:pPr>
      <w:r w:rsidRPr="005B7C5C">
        <w:rPr>
          <w:rFonts w:cs="Times New Roman"/>
        </w:rPr>
        <w:t xml:space="preserve">“Besides Mr. President, if they had that capability would they threaten us with a </w:t>
      </w:r>
      <w:r w:rsidR="00D0659B" w:rsidRPr="005B7C5C">
        <w:rPr>
          <w:rFonts w:cs="Times New Roman"/>
        </w:rPr>
        <w:t>short-range</w:t>
      </w:r>
      <w:r w:rsidRPr="005B7C5C">
        <w:rPr>
          <w:rFonts w:cs="Times New Roman"/>
        </w:rPr>
        <w:t xml:space="preserve"> nuke from a ship?” </w:t>
      </w:r>
      <w:r w:rsidR="00C01DF9" w:rsidRPr="005B7C5C">
        <w:rPr>
          <w:rFonts w:cs="Times New Roman"/>
          <w:noProof/>
        </w:rPr>
        <w:t>p</w:t>
      </w:r>
      <w:r w:rsidRPr="005B7C5C">
        <w:rPr>
          <w:rFonts w:cs="Times New Roman"/>
          <w:noProof/>
        </w:rPr>
        <w:t>ointed out Joan.</w:t>
      </w:r>
    </w:p>
    <w:p w14:paraId="5590117E" w14:textId="5E5ED6C4" w:rsidR="008B3551" w:rsidRPr="005B7C5C" w:rsidRDefault="008B3551" w:rsidP="004537F7">
      <w:pPr>
        <w:rPr>
          <w:rFonts w:cs="Times New Roman"/>
        </w:rPr>
      </w:pPr>
      <w:r w:rsidRPr="005B7C5C">
        <w:rPr>
          <w:rFonts w:cs="Times New Roman"/>
        </w:rPr>
        <w:t>“Good point,” responded the president. “At this time, I see only one plan</w:t>
      </w:r>
      <w:r w:rsidR="00C01DF9" w:rsidRPr="005B7C5C">
        <w:rPr>
          <w:rFonts w:cs="Times New Roman"/>
          <w:noProof/>
        </w:rPr>
        <w:t>;</w:t>
      </w:r>
      <w:r w:rsidRPr="005B7C5C">
        <w:rPr>
          <w:rFonts w:cs="Times New Roman"/>
          <w:noProof/>
        </w:rPr>
        <w:t xml:space="preserve"> if</w:t>
      </w:r>
      <w:r w:rsidRPr="005B7C5C">
        <w:rPr>
          <w:rFonts w:cs="Times New Roman"/>
        </w:rPr>
        <w:t xml:space="preserve"> SIMPOC can figure out where the leadership is, we take the chance th</w:t>
      </w:r>
      <w:r w:rsidR="00674A34" w:rsidRPr="005B7C5C">
        <w:rPr>
          <w:rFonts w:cs="Times New Roman"/>
        </w:rPr>
        <w:t>ey can’t fire back. We then park</w:t>
      </w:r>
      <w:r w:rsidRPr="005B7C5C">
        <w:rPr>
          <w:rFonts w:cs="Times New Roman"/>
        </w:rPr>
        <w:t xml:space="preserve"> a Capital Ship over their location and demonstrate what a 17 </w:t>
      </w:r>
      <w:r w:rsidRPr="005B7C5C">
        <w:rPr>
          <w:rFonts w:cs="Times New Roman"/>
          <w:noProof/>
        </w:rPr>
        <w:t>lbs chunk</w:t>
      </w:r>
      <w:r w:rsidRPr="005B7C5C">
        <w:rPr>
          <w:rFonts w:cs="Times New Roman"/>
        </w:rPr>
        <w:t xml:space="preserve"> of lead can do at Mach 10. I think it will open their eyes a little.”</w:t>
      </w:r>
    </w:p>
    <w:p w14:paraId="440916B9" w14:textId="34FDD368" w:rsidR="008B3551" w:rsidRPr="005B7C5C" w:rsidRDefault="008B3551" w:rsidP="004537F7">
      <w:pPr>
        <w:rPr>
          <w:rFonts w:cs="Times New Roman"/>
        </w:rPr>
      </w:pPr>
      <w:r w:rsidRPr="005B7C5C">
        <w:rPr>
          <w:rFonts w:cs="Times New Roman"/>
        </w:rPr>
        <w:t>“SIMPOC, what can you do? You haven’t said much.” Tom asked.</w:t>
      </w:r>
    </w:p>
    <w:p w14:paraId="08A4180C" w14:textId="78F5D72A" w:rsidR="008B3551" w:rsidRPr="005B7C5C" w:rsidRDefault="008B3551" w:rsidP="004537F7">
      <w:pPr>
        <w:rPr>
          <w:rFonts w:cs="Times New Roman"/>
        </w:rPr>
      </w:pPr>
      <w:r w:rsidRPr="005B7C5C">
        <w:rPr>
          <w:rFonts w:cs="Times New Roman"/>
        </w:rPr>
        <w:t xml:space="preserve">“I have been analyzing all available sources of data. I think I can isolate the possible locations of their leadership. I suggest that we cause the ships to ask their leaders for </w:t>
      </w:r>
      <w:r w:rsidRPr="005B7C5C">
        <w:rPr>
          <w:rFonts w:cs="Times New Roman"/>
          <w:noProof/>
        </w:rPr>
        <w:t>direction</w:t>
      </w:r>
      <w:r w:rsidR="004054AF" w:rsidRPr="005B7C5C">
        <w:rPr>
          <w:rFonts w:cs="Times New Roman"/>
          <w:noProof/>
        </w:rPr>
        <w:t>,</w:t>
      </w:r>
      <w:r w:rsidRPr="005B7C5C">
        <w:rPr>
          <w:rFonts w:cs="Times New Roman"/>
        </w:rPr>
        <w:t xml:space="preserve"> and I should be able to identify their location,” SIMPOC said.</w:t>
      </w:r>
    </w:p>
    <w:p w14:paraId="261CC5D7" w14:textId="5372413C" w:rsidR="008B3551" w:rsidRPr="005B7C5C" w:rsidRDefault="003E4152" w:rsidP="004537F7">
      <w:pPr>
        <w:rPr>
          <w:rFonts w:cs="Times New Roman"/>
        </w:rPr>
      </w:pPr>
      <w:r w:rsidRPr="005B7C5C">
        <w:rPr>
          <w:rFonts w:cs="Times New Roman"/>
        </w:rPr>
        <w:t>“</w:t>
      </w:r>
      <w:r w:rsidR="00CB3607" w:rsidRPr="005B7C5C">
        <w:rPr>
          <w:rFonts w:cs="Times New Roman"/>
        </w:rPr>
        <w:t>Okay</w:t>
      </w:r>
      <w:r w:rsidRPr="005B7C5C">
        <w:rPr>
          <w:rFonts w:cs="Times New Roman"/>
        </w:rPr>
        <w:t>, how do we get them to call home?” mused Admiral Monson.</w:t>
      </w:r>
    </w:p>
    <w:p w14:paraId="09B5B2BB" w14:textId="355349B1" w:rsidR="003E4152" w:rsidRPr="005B7C5C" w:rsidRDefault="000B51AA" w:rsidP="004537F7">
      <w:pPr>
        <w:rPr>
          <w:rFonts w:cs="Times New Roman"/>
        </w:rPr>
      </w:pPr>
      <w:r w:rsidRPr="005B7C5C">
        <w:rPr>
          <w:rFonts w:cs="Times New Roman"/>
        </w:rPr>
        <w:t>“We scare them, trick them or be nice to them,” suggested Joan.</w:t>
      </w:r>
    </w:p>
    <w:p w14:paraId="573ED567" w14:textId="77A79B98" w:rsidR="000B51AA" w:rsidRPr="005B7C5C" w:rsidRDefault="000B51AA" w:rsidP="004537F7">
      <w:pPr>
        <w:rPr>
          <w:rFonts w:cs="Times New Roman"/>
        </w:rPr>
      </w:pPr>
      <w:r w:rsidRPr="005B7C5C">
        <w:rPr>
          <w:rFonts w:cs="Times New Roman"/>
        </w:rPr>
        <w:t>“What do you mean?” asked the president.</w:t>
      </w:r>
    </w:p>
    <w:p w14:paraId="0842BE22" w14:textId="09B56085" w:rsidR="000B51AA" w:rsidRPr="005B7C5C" w:rsidRDefault="000B51AA" w:rsidP="004537F7">
      <w:pPr>
        <w:rPr>
          <w:rFonts w:cs="Times New Roman"/>
        </w:rPr>
      </w:pPr>
      <w:r w:rsidRPr="005B7C5C">
        <w:rPr>
          <w:rFonts w:cs="Times New Roman"/>
        </w:rPr>
        <w:t xml:space="preserve">“Tell them that we’re </w:t>
      </w:r>
      <w:r w:rsidRPr="005B7C5C">
        <w:rPr>
          <w:rFonts w:cs="Times New Roman"/>
          <w:noProof/>
        </w:rPr>
        <w:t>in discussion with</w:t>
      </w:r>
      <w:r w:rsidRPr="005B7C5C">
        <w:rPr>
          <w:rFonts w:cs="Times New Roman"/>
        </w:rPr>
        <w:t xml:space="preserve"> the Terest</w:t>
      </w:r>
      <w:r w:rsidR="00C01DF9"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we need their help. The Terest wish to visit </w:t>
      </w:r>
      <w:r w:rsidRPr="005B7C5C">
        <w:rPr>
          <w:rFonts w:cs="Times New Roman"/>
          <w:noProof/>
        </w:rPr>
        <w:t>Earth</w:t>
      </w:r>
      <w:r w:rsidR="004054AF" w:rsidRPr="005B7C5C">
        <w:rPr>
          <w:rFonts w:cs="Times New Roman"/>
          <w:noProof/>
        </w:rPr>
        <w:t>,</w:t>
      </w:r>
      <w:r w:rsidRPr="005B7C5C">
        <w:rPr>
          <w:rFonts w:cs="Times New Roman"/>
        </w:rPr>
        <w:t xml:space="preserve"> and we want to put together a group of world leaders to welcome them. Bring them here and roll out the welcome wagon. Then they’ll call home and either brag or pass the plan to them. Either way, we get their address.”</w:t>
      </w:r>
    </w:p>
    <w:p w14:paraId="13E2060A" w14:textId="2D06F104" w:rsidR="000B51AA" w:rsidRPr="005B7C5C" w:rsidRDefault="000B51AA" w:rsidP="004537F7">
      <w:pPr>
        <w:rPr>
          <w:rFonts w:cs="Times New Roman"/>
        </w:rPr>
      </w:pPr>
      <w:r w:rsidRPr="005B7C5C">
        <w:rPr>
          <w:rFonts w:cs="Times New Roman"/>
        </w:rPr>
        <w:lastRenderedPageBreak/>
        <w:t>“Sounds like a plan</w:t>
      </w:r>
      <w:r w:rsidR="0098002E">
        <w:rPr>
          <w:rFonts w:cs="Times New Roman"/>
        </w:rPr>
        <w:t>;</w:t>
      </w:r>
      <w:r w:rsidRPr="005B7C5C">
        <w:rPr>
          <w:rFonts w:cs="Times New Roman"/>
        </w:rPr>
        <w:t xml:space="preserve"> give them the invite,” said the president. “Let’s get them here quick and not give them much time to think.”</w:t>
      </w:r>
    </w:p>
    <w:p w14:paraId="3C78D6E1" w14:textId="6E9BAC49" w:rsidR="00A97017" w:rsidRPr="005B7C5C" w:rsidRDefault="00A97017">
      <w:pPr>
        <w:spacing w:line="259" w:lineRule="auto"/>
        <w:ind w:firstLine="0"/>
        <w:jc w:val="left"/>
        <w:rPr>
          <w:rFonts w:eastAsiaTheme="majorEastAsia" w:cs="Times New Roman"/>
          <w:b/>
          <w:noProof/>
          <w:color w:val="262626" w:themeColor="text1" w:themeTint="D9"/>
          <w:sz w:val="32"/>
          <w:szCs w:val="32"/>
        </w:rPr>
      </w:pPr>
      <w:r w:rsidRPr="005B7C5C">
        <w:rPr>
          <w:rFonts w:cs="Times New Roman"/>
        </w:rPr>
        <w:br w:type="page"/>
      </w:r>
    </w:p>
    <w:p w14:paraId="686D9D64" w14:textId="64CA35A5" w:rsidR="00DC3A19" w:rsidRPr="005B7C5C" w:rsidRDefault="00FC0891" w:rsidP="00FA16D7">
      <w:pPr>
        <w:pStyle w:val="Heading1"/>
        <w:rPr>
          <w:rFonts w:cs="Times New Roman"/>
        </w:rPr>
      </w:pPr>
      <w:bookmarkStart w:id="113" w:name="_Toc517868393"/>
      <w:bookmarkStart w:id="114" w:name="_Toc76716909"/>
      <w:r w:rsidRPr="005B7C5C">
        <w:rPr>
          <w:rFonts w:cs="Times New Roman"/>
        </w:rPr>
        <w:lastRenderedPageBreak/>
        <w:t>Thursday</w:t>
      </w:r>
      <w:r w:rsidR="004054AF" w:rsidRPr="005B7C5C">
        <w:rPr>
          <w:rFonts w:cs="Times New Roman"/>
        </w:rPr>
        <w:t>,</w:t>
      </w:r>
      <w:r w:rsidRPr="005B7C5C">
        <w:rPr>
          <w:rFonts w:cs="Times New Roman"/>
        </w:rPr>
        <w:t xml:space="preserve"> October 26, 2051</w:t>
      </w:r>
      <w:bookmarkEnd w:id="113"/>
      <w:bookmarkEnd w:id="114"/>
    </w:p>
    <w:p w14:paraId="3B063B2E" w14:textId="77777777" w:rsidR="00DF178C" w:rsidRPr="005B7C5C" w:rsidRDefault="00DF178C" w:rsidP="00DF178C">
      <w:pPr>
        <w:pStyle w:val="Heading2"/>
        <w:rPr>
          <w:rFonts w:cs="Times New Roman"/>
        </w:rPr>
      </w:pPr>
      <w:r w:rsidRPr="005B7C5C">
        <w:rPr>
          <w:rFonts w:cs="Times New Roman"/>
        </w:rPr>
        <w:t>President Meets Admiral Wu</w:t>
      </w:r>
    </w:p>
    <w:p w14:paraId="5FC8924D" w14:textId="06566250" w:rsidR="00665BE4" w:rsidRPr="005B7C5C" w:rsidRDefault="00665BE4" w:rsidP="004537F7">
      <w:pPr>
        <w:rPr>
          <w:rFonts w:cs="Times New Roman"/>
        </w:rPr>
      </w:pPr>
      <w:r w:rsidRPr="005B7C5C">
        <w:rPr>
          <w:rFonts w:cs="Times New Roman"/>
        </w:rPr>
        <w:t>“Admiral, welcome. My name is President Patterson.”</w:t>
      </w:r>
    </w:p>
    <w:p w14:paraId="6C6F5DEE" w14:textId="7E58F679" w:rsidR="00665BE4" w:rsidRPr="005B7C5C" w:rsidRDefault="00665BE4" w:rsidP="004537F7">
      <w:pPr>
        <w:rPr>
          <w:rFonts w:cs="Times New Roman"/>
        </w:rPr>
      </w:pPr>
      <w:r w:rsidRPr="005B7C5C">
        <w:rPr>
          <w:rFonts w:cs="Times New Roman"/>
        </w:rPr>
        <w:t>“Mr. President</w:t>
      </w:r>
      <w:r w:rsidR="0098002E">
        <w:rPr>
          <w:rFonts w:cs="Times New Roman"/>
        </w:rPr>
        <w:t>,</w:t>
      </w:r>
      <w:r w:rsidRPr="005B7C5C">
        <w:rPr>
          <w:rFonts w:cs="Times New Roman"/>
        </w:rPr>
        <w:t xml:space="preserve"> my name is Admiral Wu.”</w:t>
      </w:r>
    </w:p>
    <w:p w14:paraId="778861D7" w14:textId="66F021A3" w:rsidR="00665BE4" w:rsidRPr="005B7C5C" w:rsidRDefault="0098002E" w:rsidP="004537F7">
      <w:pPr>
        <w:rPr>
          <w:rFonts w:cs="Times New Roman"/>
        </w:rPr>
      </w:pPr>
      <w:r>
        <w:rPr>
          <w:rFonts w:cs="Times New Roman"/>
        </w:rPr>
        <w:t>T</w:t>
      </w:r>
      <w:r w:rsidR="00665BE4" w:rsidRPr="005B7C5C">
        <w:rPr>
          <w:rFonts w:cs="Times New Roman"/>
        </w:rPr>
        <w:t xml:space="preserve">hose who knew the president recognized the momentary change in his eyes. But he was a consummate politician and barely missed a beat. </w:t>
      </w:r>
      <w:r>
        <w:rPr>
          <w:rFonts w:cs="Times New Roman"/>
        </w:rPr>
        <w:t>Instead, h</w:t>
      </w:r>
      <w:r w:rsidR="00665BE4" w:rsidRPr="005B7C5C">
        <w:rPr>
          <w:rFonts w:cs="Times New Roman"/>
        </w:rPr>
        <w:t>e turned and said, “I’ll let my Admirals introduce themselves.”</w:t>
      </w:r>
    </w:p>
    <w:p w14:paraId="6EF17F74" w14:textId="017DDA48" w:rsidR="00665BE4" w:rsidRPr="005B7C5C" w:rsidRDefault="00665BE4" w:rsidP="004537F7">
      <w:pPr>
        <w:rPr>
          <w:rFonts w:cs="Times New Roman"/>
        </w:rPr>
      </w:pPr>
      <w:r w:rsidRPr="005B7C5C">
        <w:rPr>
          <w:rFonts w:cs="Times New Roman"/>
        </w:rPr>
        <w:t>“I’m Admiral Nial Hagerly</w:t>
      </w:r>
      <w:r w:rsidR="00C01DF9" w:rsidRPr="005B7C5C">
        <w:rPr>
          <w:rFonts w:cs="Times New Roman"/>
          <w:noProof/>
        </w:rPr>
        <w:t>;</w:t>
      </w:r>
      <w:r w:rsidRPr="005B7C5C">
        <w:rPr>
          <w:rFonts w:cs="Times New Roman"/>
          <w:noProof/>
        </w:rPr>
        <w:t xml:space="preserve"> I</w:t>
      </w:r>
      <w:r w:rsidRPr="005B7C5C">
        <w:rPr>
          <w:rFonts w:cs="Times New Roman"/>
        </w:rPr>
        <w:t xml:space="preserve"> was the Chairmen of the Joint Chiefs.”</w:t>
      </w:r>
    </w:p>
    <w:p w14:paraId="39D1DEA4" w14:textId="124ECC20" w:rsidR="00665BE4" w:rsidRPr="005B7C5C" w:rsidRDefault="00665BE4" w:rsidP="004537F7">
      <w:pPr>
        <w:rPr>
          <w:rFonts w:cs="Times New Roman"/>
        </w:rPr>
      </w:pPr>
      <w:r w:rsidRPr="005B7C5C">
        <w:rPr>
          <w:rFonts w:cs="Times New Roman"/>
          <w:noProof/>
        </w:rPr>
        <w:t>“Admiral</w:t>
      </w:r>
      <w:r w:rsidRPr="005B7C5C">
        <w:rPr>
          <w:rFonts w:cs="Times New Roman"/>
        </w:rPr>
        <w:t xml:space="preserve"> pleased to meet you,” Admiral Wu responded.</w:t>
      </w:r>
    </w:p>
    <w:p w14:paraId="770E7166" w14:textId="7469AFCF" w:rsidR="00665BE4" w:rsidRPr="005B7C5C" w:rsidRDefault="00665BE4" w:rsidP="004537F7">
      <w:pPr>
        <w:rPr>
          <w:rFonts w:cs="Times New Roman"/>
        </w:rPr>
      </w:pPr>
      <w:r w:rsidRPr="005B7C5C">
        <w:rPr>
          <w:rFonts w:cs="Times New Roman"/>
        </w:rPr>
        <w:t>“I’m Admiral Shirley Mears</w:t>
      </w:r>
      <w:r w:rsidR="00C01DF9" w:rsidRPr="005B7C5C">
        <w:rPr>
          <w:rFonts w:cs="Times New Roman"/>
          <w:noProof/>
        </w:rPr>
        <w:t>;</w:t>
      </w:r>
      <w:r w:rsidRPr="005B7C5C">
        <w:rPr>
          <w:rFonts w:cs="Times New Roman"/>
          <w:noProof/>
        </w:rPr>
        <w:t xml:space="preserve"> I</w:t>
      </w:r>
      <w:r w:rsidRPr="005B7C5C">
        <w:rPr>
          <w:rFonts w:cs="Times New Roman"/>
        </w:rPr>
        <w:t xml:space="preserve"> am the commander of the Seventh Fleet.”</w:t>
      </w:r>
    </w:p>
    <w:p w14:paraId="0BC58E39" w14:textId="3391F67A" w:rsidR="00665BE4" w:rsidRPr="005B7C5C" w:rsidRDefault="00665BE4" w:rsidP="004537F7">
      <w:pPr>
        <w:rPr>
          <w:rFonts w:cs="Times New Roman"/>
        </w:rPr>
      </w:pPr>
      <w:r w:rsidRPr="005B7C5C">
        <w:rPr>
          <w:rFonts w:cs="Times New Roman"/>
        </w:rPr>
        <w:t xml:space="preserve">“Admiral,” Admiral Wu said with </w:t>
      </w:r>
      <w:r w:rsidR="00EF7669" w:rsidRPr="005B7C5C">
        <w:rPr>
          <w:rFonts w:cs="Times New Roman"/>
        </w:rPr>
        <w:t>a slight</w:t>
      </w:r>
      <w:r w:rsidRPr="005B7C5C">
        <w:rPr>
          <w:rFonts w:cs="Times New Roman"/>
        </w:rPr>
        <w:t xml:space="preserve"> bow as he scrutinized her.</w:t>
      </w:r>
    </w:p>
    <w:p w14:paraId="2FB7FF8B" w14:textId="648C7BE6" w:rsidR="00665BE4" w:rsidRPr="005B7C5C" w:rsidRDefault="00665BE4" w:rsidP="004537F7">
      <w:pPr>
        <w:rPr>
          <w:rFonts w:cs="Times New Roman"/>
        </w:rPr>
      </w:pPr>
      <w:r w:rsidRPr="005B7C5C">
        <w:rPr>
          <w:rFonts w:cs="Times New Roman"/>
        </w:rPr>
        <w:t>“I’m Admiral Monson,” I am the commander of the Fifth.”</w:t>
      </w:r>
    </w:p>
    <w:p w14:paraId="41CC36DF" w14:textId="289B91C2" w:rsidR="00665BE4" w:rsidRPr="005B7C5C" w:rsidRDefault="00D0659B" w:rsidP="004537F7">
      <w:pPr>
        <w:rPr>
          <w:rFonts w:cs="Times New Roman"/>
        </w:rPr>
      </w:pPr>
      <w:r w:rsidRPr="005B7C5C">
        <w:rPr>
          <w:rFonts w:cs="Times New Roman"/>
        </w:rPr>
        <w:t>“</w:t>
      </w:r>
      <w:r w:rsidR="00665BE4" w:rsidRPr="005B7C5C">
        <w:rPr>
          <w:rFonts w:cs="Times New Roman"/>
        </w:rPr>
        <w:t>Admiral</w:t>
      </w:r>
      <w:r w:rsidRPr="005B7C5C">
        <w:rPr>
          <w:rFonts w:cs="Times New Roman"/>
        </w:rPr>
        <w:t>.”</w:t>
      </w:r>
      <w:r w:rsidR="0098002E">
        <w:rPr>
          <w:rFonts w:cs="Times New Roman"/>
        </w:rPr>
        <w:t xml:space="preserve"> </w:t>
      </w:r>
      <w:r w:rsidR="00665BE4" w:rsidRPr="005B7C5C">
        <w:rPr>
          <w:rFonts w:cs="Times New Roman"/>
          <w:noProof/>
        </w:rPr>
        <w:t>Wu</w:t>
      </w:r>
      <w:r w:rsidR="00665BE4" w:rsidRPr="005B7C5C">
        <w:rPr>
          <w:rFonts w:cs="Times New Roman"/>
        </w:rPr>
        <w:t xml:space="preserve"> stopped for a second and looked Admiral Monson right in </w:t>
      </w:r>
      <w:r w:rsidR="0098002E">
        <w:rPr>
          <w:rFonts w:cs="Times New Roman"/>
        </w:rPr>
        <w:t xml:space="preserve">the </w:t>
      </w:r>
      <w:r w:rsidR="00665BE4" w:rsidRPr="005B7C5C">
        <w:rPr>
          <w:rFonts w:cs="Times New Roman"/>
        </w:rPr>
        <w:t xml:space="preserve">eyes before responding, “Nice to meet </w:t>
      </w:r>
      <w:r w:rsidR="00665BE4" w:rsidRPr="005B7C5C">
        <w:rPr>
          <w:rFonts w:cs="Times New Roman"/>
          <w:noProof/>
        </w:rPr>
        <w:t>you</w:t>
      </w:r>
      <w:r w:rsidR="004054AF" w:rsidRPr="005B7C5C">
        <w:rPr>
          <w:rFonts w:cs="Times New Roman"/>
          <w:noProof/>
        </w:rPr>
        <w:t>,</w:t>
      </w:r>
      <w:r w:rsidR="00665BE4" w:rsidRPr="005B7C5C">
        <w:rPr>
          <w:rFonts w:cs="Times New Roman"/>
        </w:rPr>
        <w:t xml:space="preserve"> Admiral.”</w:t>
      </w:r>
    </w:p>
    <w:p w14:paraId="33243446" w14:textId="360D0E92" w:rsidR="00665BE4" w:rsidRPr="005B7C5C" w:rsidRDefault="00665BE4" w:rsidP="004537F7">
      <w:pPr>
        <w:rPr>
          <w:rFonts w:cs="Times New Roman"/>
        </w:rPr>
      </w:pPr>
      <w:r w:rsidRPr="005B7C5C">
        <w:rPr>
          <w:rFonts w:cs="Times New Roman"/>
        </w:rPr>
        <w:t>Suddenly the complexion of the meeting became very complex.</w:t>
      </w:r>
    </w:p>
    <w:p w14:paraId="2DF4CD82" w14:textId="5D877DAE" w:rsidR="00665BE4" w:rsidRPr="005B7C5C" w:rsidRDefault="00665BE4" w:rsidP="004537F7">
      <w:pPr>
        <w:rPr>
          <w:rFonts w:cs="Times New Roman"/>
        </w:rPr>
      </w:pPr>
      <w:r w:rsidRPr="005B7C5C">
        <w:rPr>
          <w:rFonts w:cs="Times New Roman"/>
        </w:rPr>
        <w:lastRenderedPageBreak/>
        <w:t>“</w:t>
      </w:r>
      <w:r w:rsidRPr="005B7C5C">
        <w:rPr>
          <w:rFonts w:cs="Times New Roman"/>
          <w:noProof/>
        </w:rPr>
        <w:t>Admiral</w:t>
      </w:r>
      <w:r w:rsidR="00C01DF9" w:rsidRPr="005B7C5C">
        <w:rPr>
          <w:rFonts w:cs="Times New Roman"/>
          <w:noProof/>
        </w:rPr>
        <w:t>,</w:t>
      </w:r>
      <w:r w:rsidRPr="005B7C5C">
        <w:rPr>
          <w:rFonts w:cs="Times New Roman"/>
        </w:rPr>
        <w:t xml:space="preserve"> would you like some tea or other beverage?” Eddy Purser asked.</w:t>
      </w:r>
    </w:p>
    <w:p w14:paraId="57732BE5" w14:textId="0DB7F289" w:rsidR="00665BE4" w:rsidRPr="005B7C5C" w:rsidRDefault="00665BE4" w:rsidP="004537F7">
      <w:pPr>
        <w:rPr>
          <w:rFonts w:cs="Times New Roman"/>
        </w:rPr>
      </w:pPr>
      <w:r w:rsidRPr="005B7C5C">
        <w:rPr>
          <w:rFonts w:cs="Times New Roman"/>
        </w:rPr>
        <w:t>“Yes, thank you.”</w:t>
      </w:r>
    </w:p>
    <w:p w14:paraId="64E036DA" w14:textId="181888F4" w:rsidR="00665BE4" w:rsidRPr="005B7C5C" w:rsidRDefault="00665BE4" w:rsidP="004537F7">
      <w:pPr>
        <w:rPr>
          <w:rFonts w:cs="Times New Roman"/>
        </w:rPr>
      </w:pPr>
      <w:r w:rsidRPr="005B7C5C">
        <w:rPr>
          <w:rFonts w:cs="Times New Roman"/>
        </w:rPr>
        <w:t>“Right this way</w:t>
      </w:r>
      <w:r w:rsidR="0098002E">
        <w:rPr>
          <w:rFonts w:cs="Times New Roman"/>
        </w:rPr>
        <w:t>,</w:t>
      </w:r>
      <w:r w:rsidRPr="005B7C5C">
        <w:rPr>
          <w:rFonts w:cs="Times New Roman"/>
        </w:rPr>
        <w:t xml:space="preserve"> sir, we have a full selection</w:t>
      </w:r>
      <w:r w:rsidR="0098002E">
        <w:rPr>
          <w:rFonts w:cs="Times New Roman"/>
        </w:rPr>
        <w:t>.</w:t>
      </w:r>
      <w:r w:rsidRPr="005B7C5C">
        <w:rPr>
          <w:rFonts w:cs="Times New Roman"/>
        </w:rPr>
        <w:t xml:space="preserve"> I hope that you find something satisfactory.”</w:t>
      </w:r>
    </w:p>
    <w:p w14:paraId="75FF68DD" w14:textId="1400E674" w:rsidR="00665BE4" w:rsidRPr="005B7C5C" w:rsidRDefault="00665BE4" w:rsidP="004537F7">
      <w:pPr>
        <w:rPr>
          <w:rFonts w:cs="Times New Roman"/>
        </w:rPr>
      </w:pPr>
      <w:r w:rsidRPr="005B7C5C">
        <w:rPr>
          <w:rFonts w:cs="Times New Roman"/>
        </w:rPr>
        <w:t>“I’m sure that I will,” Admiral Wu said as he allowed himself to be escorted to the refreshment table.</w:t>
      </w:r>
    </w:p>
    <w:p w14:paraId="01959F0D" w14:textId="0D5F53B9" w:rsidR="00665BE4" w:rsidRPr="005B7C5C" w:rsidRDefault="00665BE4" w:rsidP="004537F7">
      <w:pPr>
        <w:rPr>
          <w:rFonts w:cs="Times New Roman"/>
        </w:rPr>
      </w:pPr>
      <w:r w:rsidRPr="005B7C5C">
        <w:rPr>
          <w:rFonts w:cs="Times New Roman"/>
        </w:rPr>
        <w:t>“Mr. President, Admiral,” Admiral Monson whispered to the president and Admiral Hagerly. “He’s the renegade admiral that attacked the Fifth.”</w:t>
      </w:r>
    </w:p>
    <w:p w14:paraId="1D1B95B5" w14:textId="6827AB63" w:rsidR="00665BE4" w:rsidRPr="005B7C5C" w:rsidRDefault="00665BE4" w:rsidP="004537F7">
      <w:pPr>
        <w:rPr>
          <w:rFonts w:cs="Times New Roman"/>
        </w:rPr>
      </w:pPr>
      <w:r w:rsidRPr="005B7C5C">
        <w:rPr>
          <w:rFonts w:cs="Times New Roman"/>
        </w:rPr>
        <w:t>“We know,” the president mouthed back.</w:t>
      </w:r>
    </w:p>
    <w:p w14:paraId="54E6ED4C" w14:textId="4CD93FA3" w:rsidR="00665BE4" w:rsidRPr="005B7C5C" w:rsidRDefault="00665BE4" w:rsidP="004537F7">
      <w:pPr>
        <w:rPr>
          <w:rFonts w:cs="Times New Roman"/>
        </w:rPr>
      </w:pPr>
      <w:r w:rsidRPr="005B7C5C">
        <w:rPr>
          <w:rFonts w:cs="Times New Roman"/>
        </w:rPr>
        <w:t>“Admiral Wu, if you’d like to take a seat</w:t>
      </w:r>
      <w:r w:rsidR="0098002E">
        <w:rPr>
          <w:rFonts w:cs="Times New Roman"/>
        </w:rPr>
        <w:t>,</w:t>
      </w:r>
      <w:r w:rsidRPr="005B7C5C">
        <w:rPr>
          <w:rFonts w:cs="Times New Roman"/>
        </w:rPr>
        <w:t xml:space="preserve"> we’ll get started,” President Patterson said as he pointed to one of the chairs</w:t>
      </w:r>
      <w:r w:rsidR="0098002E">
        <w:rPr>
          <w:rFonts w:cs="Times New Roman"/>
        </w:rPr>
        <w:t>,</w:t>
      </w:r>
      <w:r w:rsidRPr="005B7C5C">
        <w:rPr>
          <w:rFonts w:cs="Times New Roman"/>
        </w:rPr>
        <w:t xml:space="preserve"> and he began to seat himself. Each of the other participants in the meeting sat as Admiral Wu sat down.</w:t>
      </w:r>
    </w:p>
    <w:p w14:paraId="39918E9E" w14:textId="536DED4D" w:rsidR="00502EF2" w:rsidRPr="005B7C5C" w:rsidRDefault="00665BE4" w:rsidP="004537F7">
      <w:pPr>
        <w:rPr>
          <w:rFonts w:cs="Times New Roman"/>
        </w:rPr>
      </w:pPr>
      <w:r w:rsidRPr="005B7C5C">
        <w:rPr>
          <w:rFonts w:cs="Times New Roman"/>
        </w:rPr>
        <w:t xml:space="preserve">“The timing of this meeting is perhaps fortuitous for both of us,” the president began with. </w:t>
      </w:r>
      <w:r w:rsidR="00502EF2" w:rsidRPr="005B7C5C">
        <w:rPr>
          <w:rFonts w:cs="Times New Roman"/>
        </w:rPr>
        <w:t>“It is true</w:t>
      </w:r>
      <w:r w:rsidR="00C01DF9" w:rsidRPr="005B7C5C">
        <w:rPr>
          <w:rFonts w:cs="Times New Roman"/>
          <w:noProof/>
        </w:rPr>
        <w:t>;</w:t>
      </w:r>
      <w:r w:rsidR="00502EF2" w:rsidRPr="005B7C5C">
        <w:rPr>
          <w:rFonts w:cs="Times New Roman"/>
          <w:noProof/>
        </w:rPr>
        <w:t xml:space="preserve"> </w:t>
      </w:r>
      <w:r w:rsidR="00EA0050" w:rsidRPr="005B7C5C">
        <w:rPr>
          <w:rFonts w:cs="Times New Roman"/>
          <w:noProof/>
        </w:rPr>
        <w:t>the</w:t>
      </w:r>
      <w:r w:rsidR="00EA0050" w:rsidRPr="005B7C5C">
        <w:rPr>
          <w:rFonts w:cs="Times New Roman"/>
        </w:rPr>
        <w:t xml:space="preserve"> </w:t>
      </w:r>
      <w:r w:rsidR="00502EF2" w:rsidRPr="005B7C5C">
        <w:rPr>
          <w:rFonts w:cs="Times New Roman"/>
        </w:rPr>
        <w:t xml:space="preserve">Vakeel </w:t>
      </w:r>
      <w:r w:rsidR="00502EF2" w:rsidRPr="005B7C5C">
        <w:rPr>
          <w:rFonts w:cs="Times New Roman"/>
          <w:noProof/>
        </w:rPr>
        <w:t>have</w:t>
      </w:r>
      <w:r w:rsidR="00EA0050" w:rsidRPr="005B7C5C">
        <w:rPr>
          <w:rFonts w:cs="Times New Roman"/>
        </w:rPr>
        <w:t xml:space="preserve"> left</w:t>
      </w:r>
      <w:r w:rsidR="00502EF2" w:rsidRPr="005B7C5C">
        <w:rPr>
          <w:rFonts w:cs="Times New Roman"/>
        </w:rPr>
        <w:t xml:space="preserve"> their space fleet to us as reparations for </w:t>
      </w:r>
      <w:r w:rsidR="00502EF2" w:rsidRPr="005B7C5C">
        <w:rPr>
          <w:rFonts w:cs="Times New Roman"/>
          <w:noProof/>
        </w:rPr>
        <w:t>a</w:t>
      </w:r>
      <w:r w:rsidR="00EA0050" w:rsidRPr="005B7C5C">
        <w:rPr>
          <w:rFonts w:cs="Times New Roman"/>
          <w:noProof/>
        </w:rPr>
        <w:t>n</w:t>
      </w:r>
      <w:r w:rsidR="00502EF2" w:rsidRPr="005B7C5C">
        <w:rPr>
          <w:rFonts w:cs="Times New Roman"/>
          <w:noProof/>
        </w:rPr>
        <w:t xml:space="preserve"> unfortunate</w:t>
      </w:r>
      <w:r w:rsidR="00502EF2" w:rsidRPr="005B7C5C">
        <w:rPr>
          <w:rFonts w:cs="Times New Roman"/>
        </w:rPr>
        <w:t xml:space="preserve"> attack. You are our guest</w:t>
      </w:r>
      <w:r w:rsidR="00D0659B" w:rsidRPr="005B7C5C">
        <w:rPr>
          <w:rFonts w:cs="Times New Roman"/>
        </w:rPr>
        <w:t>,</w:t>
      </w:r>
      <w:r w:rsidR="00502EF2" w:rsidRPr="005B7C5C">
        <w:rPr>
          <w:rFonts w:cs="Times New Roman"/>
        </w:rPr>
        <w:t xml:space="preserve"> so I’d like to hear the details of your proposal.”</w:t>
      </w:r>
    </w:p>
    <w:p w14:paraId="090DA54C" w14:textId="32FEB213" w:rsidR="0020267E" w:rsidRPr="005B7C5C" w:rsidRDefault="0020267E" w:rsidP="004537F7">
      <w:pPr>
        <w:rPr>
          <w:rFonts w:cs="Times New Roman"/>
        </w:rPr>
      </w:pPr>
      <w:r w:rsidRPr="005B7C5C">
        <w:rPr>
          <w:rFonts w:cs="Times New Roman"/>
        </w:rPr>
        <w:t xml:space="preserve">“Mr. President. The Chinese people are a proud race that must </w:t>
      </w:r>
      <w:proofErr w:type="gramStart"/>
      <w:r w:rsidRPr="005B7C5C">
        <w:rPr>
          <w:rFonts w:cs="Times New Roman"/>
        </w:rPr>
        <w:t>be in charge of</w:t>
      </w:r>
      <w:proofErr w:type="gramEnd"/>
      <w:r w:rsidRPr="005B7C5C">
        <w:rPr>
          <w:rFonts w:cs="Times New Roman"/>
        </w:rPr>
        <w:t xml:space="preserve"> their own destiny. We expect that the United States should turn the space fleet over to </w:t>
      </w:r>
      <w:r w:rsidRPr="005B7C5C">
        <w:rPr>
          <w:rFonts w:cs="Times New Roman"/>
          <w:noProof/>
        </w:rPr>
        <w:t>us</w:t>
      </w:r>
      <w:r w:rsidR="00EA0050" w:rsidRPr="005B7C5C">
        <w:rPr>
          <w:rFonts w:cs="Times New Roman"/>
          <w:noProof/>
        </w:rPr>
        <w:t>,</w:t>
      </w:r>
      <w:r w:rsidRPr="005B7C5C">
        <w:rPr>
          <w:rFonts w:cs="Times New Roman"/>
        </w:rPr>
        <w:t xml:space="preserve"> and we will patrol the space and protect Earth. It is only fair considering the billions of lives lost within our nation.”</w:t>
      </w:r>
    </w:p>
    <w:p w14:paraId="733D82D5" w14:textId="456B337F" w:rsidR="0020267E" w:rsidRPr="005B7C5C" w:rsidRDefault="0020267E" w:rsidP="004537F7">
      <w:pPr>
        <w:rPr>
          <w:rFonts w:cs="Times New Roman"/>
        </w:rPr>
      </w:pPr>
      <w:r w:rsidRPr="005B7C5C">
        <w:rPr>
          <w:rFonts w:cs="Times New Roman"/>
        </w:rPr>
        <w:t>“Admira</w:t>
      </w:r>
      <w:r w:rsidR="00C823E7" w:rsidRPr="005B7C5C">
        <w:rPr>
          <w:rFonts w:cs="Times New Roman"/>
        </w:rPr>
        <w:t>l</w:t>
      </w:r>
      <w:r w:rsidR="0098002E">
        <w:rPr>
          <w:rFonts w:cs="Times New Roman"/>
        </w:rPr>
        <w:t>,</w:t>
      </w:r>
      <w:r w:rsidR="00C823E7" w:rsidRPr="005B7C5C">
        <w:rPr>
          <w:rFonts w:cs="Times New Roman"/>
        </w:rPr>
        <w:t xml:space="preserve"> I am sympathetic to the loss</w:t>
      </w:r>
      <w:r w:rsidRPr="005B7C5C">
        <w:rPr>
          <w:rFonts w:cs="Times New Roman"/>
        </w:rPr>
        <w:t xml:space="preserve"> of people within your country. As you are </w:t>
      </w:r>
      <w:r w:rsidRPr="005B7C5C">
        <w:rPr>
          <w:rFonts w:cs="Times New Roman"/>
          <w:noProof/>
        </w:rPr>
        <w:t>aware</w:t>
      </w:r>
      <w:r w:rsidR="00EA0050" w:rsidRPr="005B7C5C">
        <w:rPr>
          <w:rFonts w:cs="Times New Roman"/>
          <w:noProof/>
        </w:rPr>
        <w:t>,</w:t>
      </w:r>
      <w:r w:rsidRPr="005B7C5C">
        <w:rPr>
          <w:rFonts w:cs="Times New Roman"/>
        </w:rPr>
        <w:t xml:space="preserve"> we have also suffered huge losses. If we </w:t>
      </w:r>
      <w:r w:rsidRPr="005B7C5C">
        <w:rPr>
          <w:rFonts w:cs="Times New Roman"/>
        </w:rPr>
        <w:lastRenderedPageBreak/>
        <w:t>were to transfer part of the fleet to the People’s Republic, how would we go about that?”</w:t>
      </w:r>
    </w:p>
    <w:p w14:paraId="16638217" w14:textId="41B934AE" w:rsidR="0020267E" w:rsidRPr="005B7C5C" w:rsidRDefault="0020267E" w:rsidP="004537F7">
      <w:pPr>
        <w:rPr>
          <w:rFonts w:cs="Times New Roman"/>
        </w:rPr>
      </w:pPr>
      <w:r w:rsidRPr="005B7C5C">
        <w:rPr>
          <w:rFonts w:cs="Times New Roman"/>
        </w:rPr>
        <w:t xml:space="preserve">“That would be no problem, and we could begin the transfer immediately. Provide </w:t>
      </w:r>
      <w:r w:rsidRPr="005B7C5C">
        <w:rPr>
          <w:rFonts w:cs="Times New Roman"/>
          <w:noProof/>
        </w:rPr>
        <w:t>me</w:t>
      </w:r>
      <w:r w:rsidR="00C01DF9" w:rsidRPr="005B7C5C">
        <w:rPr>
          <w:rFonts w:cs="Times New Roman"/>
          <w:noProof/>
        </w:rPr>
        <w:t xml:space="preserve"> with</w:t>
      </w:r>
      <w:r w:rsidRPr="005B7C5C">
        <w:rPr>
          <w:rFonts w:cs="Times New Roman"/>
        </w:rPr>
        <w:t xml:space="preserve"> the means to control one of the </w:t>
      </w:r>
      <w:r w:rsidRPr="005B7C5C">
        <w:rPr>
          <w:rFonts w:cs="Times New Roman"/>
          <w:noProof/>
        </w:rPr>
        <w:t>spaceships</w:t>
      </w:r>
      <w:r w:rsidRPr="005B7C5C">
        <w:rPr>
          <w:rFonts w:cs="Times New Roman"/>
        </w:rPr>
        <w:t xml:space="preserve"> as a show of </w:t>
      </w:r>
      <w:r w:rsidRPr="005B7C5C">
        <w:rPr>
          <w:rFonts w:cs="Times New Roman"/>
          <w:noProof/>
        </w:rPr>
        <w:t>goodwill</w:t>
      </w:r>
      <w:r w:rsidRPr="005B7C5C">
        <w:rPr>
          <w:rFonts w:cs="Times New Roman"/>
        </w:rPr>
        <w:t>. Then I will bring other capable people with me who can replace your people and learn how to operate the craft.”</w:t>
      </w:r>
    </w:p>
    <w:p w14:paraId="2E244593" w14:textId="783BE409" w:rsidR="0020267E" w:rsidRPr="005B7C5C" w:rsidRDefault="0020267E" w:rsidP="004537F7">
      <w:pPr>
        <w:rPr>
          <w:rFonts w:cs="Times New Roman"/>
        </w:rPr>
      </w:pPr>
      <w:r w:rsidRPr="005B7C5C">
        <w:rPr>
          <w:rFonts w:cs="Times New Roman"/>
        </w:rPr>
        <w:t xml:space="preserve">“Seem like a reasonable solution, just a moment please,” the president took a small pad of paper and printed a message on it. “Perhaps we can bring you onboard one of the </w:t>
      </w:r>
      <w:r w:rsidRPr="005B7C5C">
        <w:rPr>
          <w:rFonts w:cs="Times New Roman"/>
          <w:noProof/>
        </w:rPr>
        <w:t>craft</w:t>
      </w:r>
      <w:r w:rsidR="00EA0050" w:rsidRPr="005B7C5C">
        <w:rPr>
          <w:rFonts w:cs="Times New Roman"/>
          <w:noProof/>
        </w:rPr>
        <w:t>,</w:t>
      </w:r>
      <w:r w:rsidRPr="005B7C5C">
        <w:rPr>
          <w:rFonts w:cs="Times New Roman"/>
        </w:rPr>
        <w:t xml:space="preserve"> and you can look around.”</w:t>
      </w:r>
    </w:p>
    <w:p w14:paraId="79BF5FDE" w14:textId="2FBCC1CF" w:rsidR="0020267E" w:rsidRPr="005B7C5C" w:rsidRDefault="0020267E" w:rsidP="004537F7">
      <w:pPr>
        <w:rPr>
          <w:rFonts w:cs="Times New Roman"/>
        </w:rPr>
      </w:pPr>
      <w:r w:rsidRPr="005B7C5C">
        <w:rPr>
          <w:rFonts w:cs="Times New Roman"/>
        </w:rPr>
        <w:t>Admiral Wu smiled as the president slid the paper to Admiral Hagerly.</w:t>
      </w:r>
    </w:p>
    <w:p w14:paraId="0F3725A4" w14:textId="1008E26F" w:rsidR="0020267E" w:rsidRPr="005B7C5C" w:rsidRDefault="0020267E" w:rsidP="004537F7">
      <w:pPr>
        <w:rPr>
          <w:rFonts w:cs="Times New Roman"/>
        </w:rPr>
      </w:pPr>
      <w:r w:rsidRPr="005B7C5C">
        <w:rPr>
          <w:rFonts w:cs="Times New Roman"/>
        </w:rPr>
        <w:t>The Admiral was an old pro at receiving messages during important meetings. He read</w:t>
      </w:r>
      <w:r w:rsidR="00962938" w:rsidRPr="005B7C5C">
        <w:rPr>
          <w:rFonts w:cs="Times New Roman"/>
        </w:rPr>
        <w:t xml:space="preserve"> it</w:t>
      </w:r>
      <w:r w:rsidRPr="005B7C5C">
        <w:rPr>
          <w:rFonts w:cs="Times New Roman"/>
        </w:rPr>
        <w:t>, nodded his head to the president</w:t>
      </w:r>
      <w:r w:rsidR="0098002E">
        <w:rPr>
          <w:rFonts w:cs="Times New Roman"/>
        </w:rPr>
        <w:t>,</w:t>
      </w:r>
      <w:r w:rsidRPr="005B7C5C">
        <w:rPr>
          <w:rFonts w:cs="Times New Roman"/>
        </w:rPr>
        <w:t xml:space="preserve"> and said, “Please excuse me</w:t>
      </w:r>
      <w:r w:rsidR="0098002E">
        <w:rPr>
          <w:rFonts w:cs="Times New Roman"/>
        </w:rPr>
        <w:t>;</w:t>
      </w:r>
      <w:r w:rsidRPr="005B7C5C">
        <w:rPr>
          <w:rFonts w:cs="Times New Roman"/>
        </w:rPr>
        <w:t xml:space="preserve"> there are preparations to be made.” He got up fr</w:t>
      </w:r>
      <w:r w:rsidR="00962938" w:rsidRPr="005B7C5C">
        <w:rPr>
          <w:rFonts w:cs="Times New Roman"/>
        </w:rPr>
        <w:t>om the table and left the room.</w:t>
      </w:r>
    </w:p>
    <w:p w14:paraId="70398919" w14:textId="23FC2C86" w:rsidR="00665BE4" w:rsidRPr="005B7C5C" w:rsidRDefault="00502EF2" w:rsidP="004537F7">
      <w:pPr>
        <w:rPr>
          <w:rFonts w:cs="Times New Roman"/>
        </w:rPr>
      </w:pPr>
      <w:r w:rsidRPr="005B7C5C">
        <w:rPr>
          <w:rFonts w:cs="Times New Roman"/>
        </w:rPr>
        <w:t>“</w:t>
      </w:r>
      <w:r w:rsidR="00962938" w:rsidRPr="005B7C5C">
        <w:rPr>
          <w:rFonts w:cs="Times New Roman"/>
        </w:rPr>
        <w:t>Admiral</w:t>
      </w:r>
      <w:r w:rsidR="0098002E">
        <w:rPr>
          <w:rFonts w:cs="Times New Roman"/>
        </w:rPr>
        <w:t>,</w:t>
      </w:r>
      <w:r w:rsidR="00962938" w:rsidRPr="005B7C5C">
        <w:rPr>
          <w:rFonts w:cs="Times New Roman"/>
        </w:rPr>
        <w:t xml:space="preserve"> s</w:t>
      </w:r>
      <w:r w:rsidRPr="005B7C5C">
        <w:rPr>
          <w:rFonts w:cs="Times New Roman"/>
        </w:rPr>
        <w:t>ince we acquired the fleet</w:t>
      </w:r>
      <w:r w:rsidR="0098002E">
        <w:rPr>
          <w:rFonts w:cs="Times New Roman"/>
        </w:rPr>
        <w:t>,</w:t>
      </w:r>
      <w:r w:rsidRPr="005B7C5C">
        <w:rPr>
          <w:rFonts w:cs="Times New Roman"/>
        </w:rPr>
        <w:t xml:space="preserve"> we have encountered other alien fleets, some of whom appear aggressive. We expect an attack from a different alien force within a short </w:t>
      </w:r>
      <w:r w:rsidRPr="005B7C5C">
        <w:rPr>
          <w:rFonts w:cs="Times New Roman"/>
          <w:noProof/>
        </w:rPr>
        <w:t>time</w:t>
      </w:r>
      <w:r w:rsidR="00EA0050" w:rsidRPr="005B7C5C">
        <w:rPr>
          <w:rFonts w:cs="Times New Roman"/>
          <w:noProof/>
        </w:rPr>
        <w:t>,</w:t>
      </w:r>
      <w:r w:rsidRPr="005B7C5C">
        <w:rPr>
          <w:rFonts w:cs="Times New Roman"/>
        </w:rPr>
        <w:t xml:space="preserve"> and we need help to </w:t>
      </w:r>
      <w:r w:rsidR="0098002E">
        <w:rPr>
          <w:rFonts w:cs="Times New Roman"/>
        </w:rPr>
        <w:t>operate</w:t>
      </w:r>
      <w:r w:rsidRPr="005B7C5C">
        <w:rPr>
          <w:rFonts w:cs="Times New Roman"/>
        </w:rPr>
        <w:t xml:space="preserve"> the fleet and defend ourselves.</w:t>
      </w:r>
      <w:r w:rsidR="00962938" w:rsidRPr="005B7C5C">
        <w:rPr>
          <w:rFonts w:cs="Times New Roman"/>
        </w:rPr>
        <w:t xml:space="preserve"> I</w:t>
      </w:r>
      <w:r w:rsidR="00EA0050" w:rsidRPr="005B7C5C">
        <w:rPr>
          <w:rFonts w:cs="Times New Roman"/>
        </w:rPr>
        <w:t>t will be to our benefit</w:t>
      </w:r>
      <w:r w:rsidR="00962938" w:rsidRPr="005B7C5C">
        <w:rPr>
          <w:rFonts w:cs="Times New Roman"/>
        </w:rPr>
        <w:t xml:space="preserve"> </w:t>
      </w:r>
      <w:r w:rsidR="00962938" w:rsidRPr="005B7C5C">
        <w:rPr>
          <w:rFonts w:cs="Times New Roman"/>
          <w:noProof/>
        </w:rPr>
        <w:t>hav</w:t>
      </w:r>
      <w:r w:rsidR="00EA0050" w:rsidRPr="005B7C5C">
        <w:rPr>
          <w:rFonts w:cs="Times New Roman"/>
          <w:noProof/>
        </w:rPr>
        <w:t>ing</w:t>
      </w:r>
      <w:r w:rsidR="00962938" w:rsidRPr="005B7C5C">
        <w:rPr>
          <w:rFonts w:cs="Times New Roman"/>
        </w:rPr>
        <w:t xml:space="preserve"> you help in Earth’s defense.”</w:t>
      </w:r>
    </w:p>
    <w:p w14:paraId="05830A17" w14:textId="175F2A99" w:rsidR="00962938" w:rsidRPr="005B7C5C" w:rsidRDefault="00962938" w:rsidP="004537F7">
      <w:pPr>
        <w:rPr>
          <w:rFonts w:cs="Times New Roman"/>
        </w:rPr>
      </w:pPr>
      <w:r w:rsidRPr="005B7C5C">
        <w:rPr>
          <w:rFonts w:cs="Times New Roman"/>
        </w:rPr>
        <w:t>Just about then</w:t>
      </w:r>
      <w:r w:rsidR="0098002E">
        <w:rPr>
          <w:rFonts w:cs="Times New Roman"/>
        </w:rPr>
        <w:t>,</w:t>
      </w:r>
      <w:r w:rsidRPr="005B7C5C">
        <w:rPr>
          <w:rFonts w:cs="Times New Roman"/>
        </w:rPr>
        <w:t xml:space="preserve"> Admiral Hagerly entered the </w:t>
      </w:r>
      <w:r w:rsidRPr="005B7C5C">
        <w:rPr>
          <w:rFonts w:cs="Times New Roman"/>
          <w:noProof/>
        </w:rPr>
        <w:t>room</w:t>
      </w:r>
      <w:r w:rsidR="00EA0050" w:rsidRPr="005B7C5C">
        <w:rPr>
          <w:rFonts w:cs="Times New Roman"/>
          <w:noProof/>
        </w:rPr>
        <w:t>,</w:t>
      </w:r>
      <w:r w:rsidRPr="005B7C5C">
        <w:rPr>
          <w:rFonts w:cs="Times New Roman"/>
        </w:rPr>
        <w:t xml:space="preserve"> and the president said, “Admiral</w:t>
      </w:r>
      <w:r w:rsidR="0098002E">
        <w:rPr>
          <w:rFonts w:cs="Times New Roman"/>
        </w:rPr>
        <w:t>,</w:t>
      </w:r>
      <w:r w:rsidRPr="005B7C5C">
        <w:rPr>
          <w:rFonts w:cs="Times New Roman"/>
        </w:rPr>
        <w:t xml:space="preserve"> excuse me.”</w:t>
      </w:r>
    </w:p>
    <w:p w14:paraId="0295EE45" w14:textId="56B1779E" w:rsidR="00962938" w:rsidRPr="005B7C5C" w:rsidRDefault="00962938" w:rsidP="004537F7">
      <w:pPr>
        <w:rPr>
          <w:rFonts w:cs="Times New Roman"/>
        </w:rPr>
      </w:pPr>
      <w:r w:rsidRPr="005B7C5C">
        <w:rPr>
          <w:rFonts w:cs="Times New Roman"/>
        </w:rPr>
        <w:t xml:space="preserve">Admiral Wu nodded </w:t>
      </w:r>
      <w:r w:rsidR="0098002E">
        <w:rPr>
          <w:rFonts w:cs="Times New Roman"/>
        </w:rPr>
        <w:t>politely</w:t>
      </w:r>
      <w:r w:rsidRPr="005B7C5C">
        <w:rPr>
          <w:rFonts w:cs="Times New Roman"/>
        </w:rPr>
        <w:t xml:space="preserve"> while the President got up to </w:t>
      </w:r>
      <w:r w:rsidR="0098002E">
        <w:rPr>
          <w:rFonts w:cs="Times New Roman"/>
        </w:rPr>
        <w:t>speak with</w:t>
      </w:r>
      <w:r w:rsidRPr="005B7C5C">
        <w:rPr>
          <w:rFonts w:cs="Times New Roman"/>
        </w:rPr>
        <w:t xml:space="preserve"> Admiral Hagerly.</w:t>
      </w:r>
    </w:p>
    <w:p w14:paraId="791CE0C7" w14:textId="75F69E16" w:rsidR="00962938" w:rsidRPr="005B7C5C" w:rsidRDefault="00962938" w:rsidP="004537F7">
      <w:pPr>
        <w:rPr>
          <w:rFonts w:cs="Times New Roman"/>
        </w:rPr>
      </w:pPr>
      <w:r w:rsidRPr="005B7C5C">
        <w:rPr>
          <w:rFonts w:cs="Times New Roman"/>
        </w:rPr>
        <w:lastRenderedPageBreak/>
        <w:t>The president grabbed the Admiral’s arm and almost dragged him towards the refreshment table.</w:t>
      </w:r>
    </w:p>
    <w:p w14:paraId="111BA383" w14:textId="311D6771" w:rsidR="00962938" w:rsidRPr="005B7C5C" w:rsidRDefault="00962938" w:rsidP="004537F7">
      <w:pPr>
        <w:rPr>
          <w:rFonts w:cs="Times New Roman"/>
        </w:rPr>
      </w:pPr>
      <w:r w:rsidRPr="005B7C5C">
        <w:rPr>
          <w:rFonts w:cs="Times New Roman"/>
        </w:rPr>
        <w:t>“Nial, is it happening?”</w:t>
      </w:r>
    </w:p>
    <w:p w14:paraId="61B77FF6" w14:textId="163716E7" w:rsidR="00962938" w:rsidRPr="005B7C5C" w:rsidRDefault="0093754D" w:rsidP="004537F7">
      <w:pPr>
        <w:rPr>
          <w:rFonts w:cs="Times New Roman"/>
        </w:rPr>
      </w:pPr>
      <w:r w:rsidRPr="005B7C5C">
        <w:rPr>
          <w:rFonts w:cs="Times New Roman"/>
        </w:rPr>
        <w:t xml:space="preserve"> </w:t>
      </w:r>
      <w:r w:rsidR="00962938" w:rsidRPr="005B7C5C">
        <w:rPr>
          <w:rFonts w:cs="Times New Roman"/>
        </w:rPr>
        <w:t>“Yes, sir. Per your orders.”</w:t>
      </w:r>
    </w:p>
    <w:p w14:paraId="78C6AAB5" w14:textId="62C8E1E2" w:rsidR="00962938" w:rsidRPr="005B7C5C" w:rsidRDefault="00962938" w:rsidP="004537F7">
      <w:pPr>
        <w:rPr>
          <w:rFonts w:cs="Times New Roman"/>
        </w:rPr>
      </w:pPr>
      <w:r w:rsidRPr="005B7C5C">
        <w:rPr>
          <w:rFonts w:cs="Times New Roman"/>
        </w:rPr>
        <w:t xml:space="preserve">“Good, now act </w:t>
      </w:r>
      <w:r w:rsidRPr="005B7C5C">
        <w:rPr>
          <w:rFonts w:cs="Times New Roman"/>
          <w:noProof/>
        </w:rPr>
        <w:t>real</w:t>
      </w:r>
      <w:r w:rsidR="00361AC8" w:rsidRPr="005B7C5C">
        <w:rPr>
          <w:rFonts w:cs="Times New Roman"/>
          <w:noProof/>
        </w:rPr>
        <w:t>ly</w:t>
      </w:r>
      <w:r w:rsidRPr="005B7C5C">
        <w:rPr>
          <w:rFonts w:cs="Times New Roman"/>
        </w:rPr>
        <w:t xml:space="preserve"> pissed off at me. A</w:t>
      </w:r>
      <w:r w:rsidR="00A602F8" w:rsidRPr="005B7C5C">
        <w:rPr>
          <w:rFonts w:cs="Times New Roman"/>
        </w:rPr>
        <w:t>c</w:t>
      </w:r>
      <w:r w:rsidRPr="005B7C5C">
        <w:rPr>
          <w:rFonts w:cs="Times New Roman"/>
        </w:rPr>
        <w:t xml:space="preserve">t like you </w:t>
      </w:r>
      <w:r w:rsidRPr="005B7C5C">
        <w:rPr>
          <w:rFonts w:cs="Times New Roman"/>
          <w:noProof/>
        </w:rPr>
        <w:t>don’t</w:t>
      </w:r>
      <w:r w:rsidRPr="005B7C5C">
        <w:rPr>
          <w:rFonts w:cs="Times New Roman"/>
        </w:rPr>
        <w:t xml:space="preserve"> agree with something.”</w:t>
      </w:r>
    </w:p>
    <w:p w14:paraId="23F7DABA" w14:textId="7146BE57" w:rsidR="00962938" w:rsidRPr="005B7C5C" w:rsidRDefault="00962938" w:rsidP="004537F7">
      <w:pPr>
        <w:rPr>
          <w:rFonts w:cs="Times New Roman"/>
        </w:rPr>
      </w:pPr>
      <w:r w:rsidRPr="005B7C5C">
        <w:rPr>
          <w:rFonts w:cs="Times New Roman"/>
        </w:rPr>
        <w:t>A twinkle in the Admiral’s eye indicated that the show would be good, “Mr. President</w:t>
      </w:r>
      <w:r w:rsidR="0098002E">
        <w:rPr>
          <w:rFonts w:cs="Times New Roman"/>
        </w:rPr>
        <w:t>,</w:t>
      </w:r>
      <w:r w:rsidRPr="005B7C5C">
        <w:rPr>
          <w:rFonts w:cs="Times New Roman"/>
        </w:rPr>
        <w:t xml:space="preserve"> the hamburgers you cooked at your house the other day were the worst pieces of </w:t>
      </w:r>
      <w:r w:rsidR="008B4BFE" w:rsidRPr="005B7C5C">
        <w:rPr>
          <w:rFonts w:cs="Times New Roman"/>
        </w:rPr>
        <w:t>shit that I’ve ever eaten</w:t>
      </w:r>
      <w:r w:rsidRPr="005B7C5C">
        <w:rPr>
          <w:rFonts w:cs="Times New Roman"/>
        </w:rPr>
        <w:t>. If you ever feed me that crap again, I’ll shove them down your throat.”</w:t>
      </w:r>
    </w:p>
    <w:p w14:paraId="5E1C00A1" w14:textId="443C8B14" w:rsidR="00962938" w:rsidRPr="005B7C5C" w:rsidRDefault="00962938" w:rsidP="004537F7">
      <w:pPr>
        <w:rPr>
          <w:rFonts w:cs="Times New Roman"/>
        </w:rPr>
      </w:pPr>
      <w:r w:rsidRPr="005B7C5C">
        <w:rPr>
          <w:rFonts w:cs="Times New Roman"/>
        </w:rPr>
        <w:t>“</w:t>
      </w:r>
      <w:r w:rsidRPr="005B7C5C">
        <w:rPr>
          <w:rFonts w:cs="Times New Roman"/>
          <w:noProof/>
        </w:rPr>
        <w:t>Thanks</w:t>
      </w:r>
      <w:r w:rsidR="00EA0050" w:rsidRPr="005B7C5C">
        <w:rPr>
          <w:rFonts w:cs="Times New Roman"/>
          <w:noProof/>
        </w:rPr>
        <w:t>,</w:t>
      </w:r>
      <w:r w:rsidRPr="005B7C5C">
        <w:rPr>
          <w:rFonts w:cs="Times New Roman"/>
        </w:rPr>
        <w:t xml:space="preserve"> Nial.”</w:t>
      </w:r>
    </w:p>
    <w:p w14:paraId="4C8E37CF" w14:textId="0A170DF5" w:rsidR="00962938" w:rsidRPr="005B7C5C" w:rsidRDefault="00962938" w:rsidP="004537F7">
      <w:pPr>
        <w:rPr>
          <w:rFonts w:cs="Times New Roman"/>
        </w:rPr>
      </w:pPr>
      <w:r w:rsidRPr="005B7C5C">
        <w:rPr>
          <w:rFonts w:cs="Times New Roman"/>
        </w:rPr>
        <w:t xml:space="preserve">As the president </w:t>
      </w:r>
      <w:r w:rsidRPr="005B7C5C">
        <w:rPr>
          <w:rFonts w:cs="Times New Roman"/>
          <w:noProof/>
        </w:rPr>
        <w:t>turned</w:t>
      </w:r>
      <w:r w:rsidR="00C01DF9" w:rsidRPr="005B7C5C">
        <w:rPr>
          <w:rFonts w:cs="Times New Roman"/>
          <w:noProof/>
        </w:rPr>
        <w:t>,</w:t>
      </w:r>
      <w:r w:rsidRPr="005B7C5C">
        <w:rPr>
          <w:rFonts w:cs="Times New Roman"/>
        </w:rPr>
        <w:t xml:space="preserve"> he could see the light on Admiral Wu’s </w:t>
      </w:r>
      <w:r w:rsidRPr="005B7C5C">
        <w:rPr>
          <w:rFonts w:cs="Times New Roman"/>
          <w:noProof/>
        </w:rPr>
        <w:t>commlink</w:t>
      </w:r>
      <w:r w:rsidRPr="005B7C5C">
        <w:rPr>
          <w:rFonts w:cs="Times New Roman"/>
        </w:rPr>
        <w:t xml:space="preserve"> flashing</w:t>
      </w:r>
      <w:r w:rsidR="00C01DF9" w:rsidRPr="005B7C5C">
        <w:rPr>
          <w:rFonts w:cs="Times New Roman"/>
        </w:rPr>
        <w:t>,</w:t>
      </w:r>
      <w:r w:rsidRPr="005B7C5C">
        <w:rPr>
          <w:rFonts w:cs="Times New Roman"/>
        </w:rPr>
        <w:t xml:space="preserve"> </w:t>
      </w:r>
      <w:r w:rsidRPr="005B7C5C">
        <w:rPr>
          <w:rFonts w:cs="Times New Roman"/>
          <w:noProof/>
        </w:rPr>
        <w:t>but</w:t>
      </w:r>
      <w:r w:rsidRPr="005B7C5C">
        <w:rPr>
          <w:rFonts w:cs="Times New Roman"/>
        </w:rPr>
        <w:t xml:space="preserve"> he was too busy watching the president and Admiral Hagerly.</w:t>
      </w:r>
    </w:p>
    <w:p w14:paraId="2FDCD29C" w14:textId="21FF696D" w:rsidR="00962938" w:rsidRPr="005B7C5C" w:rsidRDefault="00962938" w:rsidP="004537F7">
      <w:pPr>
        <w:rPr>
          <w:rFonts w:cs="Times New Roman"/>
        </w:rPr>
      </w:pPr>
      <w:r w:rsidRPr="005B7C5C">
        <w:rPr>
          <w:rFonts w:cs="Times New Roman"/>
        </w:rPr>
        <w:t>The president walked over to the table and casually looked at his watch as he sat down.</w:t>
      </w:r>
    </w:p>
    <w:p w14:paraId="5E7C4AEB" w14:textId="41EDE845" w:rsidR="00962938" w:rsidRPr="005B7C5C" w:rsidRDefault="00962938" w:rsidP="004537F7">
      <w:pPr>
        <w:rPr>
          <w:rFonts w:cs="Times New Roman"/>
        </w:rPr>
      </w:pPr>
      <w:r w:rsidRPr="005B7C5C">
        <w:rPr>
          <w:rFonts w:cs="Times New Roman"/>
        </w:rPr>
        <w:t xml:space="preserve">“Admiral Wu. I’d like to make three points. One is you may notice that your </w:t>
      </w:r>
      <w:r w:rsidRPr="005B7C5C">
        <w:rPr>
          <w:rFonts w:cs="Times New Roman"/>
          <w:noProof/>
        </w:rPr>
        <w:t>commlink</w:t>
      </w:r>
      <w:r w:rsidRPr="005B7C5C">
        <w:rPr>
          <w:rFonts w:cs="Times New Roman"/>
        </w:rPr>
        <w:t xml:space="preserve"> is no longer flashing.”</w:t>
      </w:r>
    </w:p>
    <w:p w14:paraId="171EDDC8" w14:textId="49ADF3EE" w:rsidR="00962938" w:rsidRPr="005B7C5C" w:rsidRDefault="00962938" w:rsidP="004537F7">
      <w:pPr>
        <w:rPr>
          <w:rFonts w:cs="Times New Roman"/>
        </w:rPr>
      </w:pPr>
      <w:r w:rsidRPr="005B7C5C">
        <w:rPr>
          <w:rFonts w:cs="Times New Roman"/>
        </w:rPr>
        <w:t>Suddenly the smile on Admiral Wu’s face change</w:t>
      </w:r>
      <w:r w:rsidR="003D02EE" w:rsidRPr="005B7C5C">
        <w:rPr>
          <w:rFonts w:cs="Times New Roman"/>
        </w:rPr>
        <w:t>d</w:t>
      </w:r>
      <w:r w:rsidRPr="005B7C5C">
        <w:rPr>
          <w:rFonts w:cs="Times New Roman"/>
        </w:rPr>
        <w:t xml:space="preserve"> as he looked at his quiet </w:t>
      </w:r>
      <w:r w:rsidRPr="005B7C5C">
        <w:rPr>
          <w:rFonts w:cs="Times New Roman"/>
          <w:noProof/>
        </w:rPr>
        <w:t>commlink</w:t>
      </w:r>
      <w:r w:rsidRPr="005B7C5C">
        <w:rPr>
          <w:rFonts w:cs="Times New Roman"/>
        </w:rPr>
        <w:t>.</w:t>
      </w:r>
    </w:p>
    <w:p w14:paraId="1F7FF375" w14:textId="0126A751" w:rsidR="00962938" w:rsidRPr="005B7C5C" w:rsidRDefault="00962938" w:rsidP="004537F7">
      <w:pPr>
        <w:rPr>
          <w:rFonts w:cs="Times New Roman"/>
        </w:rPr>
      </w:pPr>
      <w:r w:rsidRPr="005B7C5C">
        <w:rPr>
          <w:rFonts w:cs="Times New Roman"/>
        </w:rPr>
        <w:t>“</w:t>
      </w:r>
      <w:r w:rsidRPr="005B7C5C">
        <w:rPr>
          <w:rFonts w:cs="Times New Roman"/>
          <w:noProof/>
        </w:rPr>
        <w:t>Second</w:t>
      </w:r>
      <w:r w:rsidR="00012C58" w:rsidRPr="005B7C5C">
        <w:rPr>
          <w:rFonts w:cs="Times New Roman"/>
          <w:noProof/>
        </w:rPr>
        <w:t>,</w:t>
      </w:r>
      <w:r w:rsidRPr="005B7C5C">
        <w:rPr>
          <w:rFonts w:cs="Times New Roman"/>
        </w:rPr>
        <w:t xml:space="preserve"> if you turn in your chair, you’ll see smoke rising. That is all that you’ll see of your two ships. They have been blown up and are now sinking in the Atlantic.”</w:t>
      </w:r>
    </w:p>
    <w:p w14:paraId="446FE4B1" w14:textId="5968DB32" w:rsidR="00962938" w:rsidRPr="005B7C5C" w:rsidRDefault="00962938" w:rsidP="004537F7">
      <w:pPr>
        <w:rPr>
          <w:rFonts w:cs="Times New Roman"/>
        </w:rPr>
      </w:pPr>
      <w:r w:rsidRPr="005B7C5C">
        <w:rPr>
          <w:rFonts w:cs="Times New Roman"/>
        </w:rPr>
        <w:t>Admiral Wu leaped from his chair and turned to see huge plumes of smoke growing to the East.</w:t>
      </w:r>
    </w:p>
    <w:p w14:paraId="26ADDFE3" w14:textId="3FAD44B9" w:rsidR="00962938" w:rsidRPr="005B7C5C" w:rsidRDefault="00962938" w:rsidP="004537F7">
      <w:pPr>
        <w:rPr>
          <w:rFonts w:cs="Times New Roman"/>
        </w:rPr>
      </w:pPr>
      <w:r w:rsidRPr="005B7C5C">
        <w:rPr>
          <w:rFonts w:cs="Times New Roman"/>
        </w:rPr>
        <w:lastRenderedPageBreak/>
        <w:t xml:space="preserve">“And third, you are under arrest. At some point in the </w:t>
      </w:r>
      <w:r w:rsidRPr="005B7C5C">
        <w:rPr>
          <w:rFonts w:cs="Times New Roman"/>
          <w:noProof/>
        </w:rPr>
        <w:t>future</w:t>
      </w:r>
      <w:r w:rsidR="00EA0050" w:rsidRPr="005B7C5C">
        <w:rPr>
          <w:rFonts w:cs="Times New Roman"/>
          <w:noProof/>
        </w:rPr>
        <w:t>,</w:t>
      </w:r>
      <w:r w:rsidRPr="005B7C5C">
        <w:rPr>
          <w:rFonts w:cs="Times New Roman"/>
        </w:rPr>
        <w:t xml:space="preserve"> you will be turned over to the legitimate Chinese government to do what they see fit.”</w:t>
      </w:r>
    </w:p>
    <w:p w14:paraId="25D3A3E3" w14:textId="315A2777" w:rsidR="00962938" w:rsidRPr="005B7C5C" w:rsidRDefault="00962938" w:rsidP="004537F7">
      <w:pPr>
        <w:rPr>
          <w:rFonts w:cs="Times New Roman"/>
        </w:rPr>
      </w:pPr>
      <w:r w:rsidRPr="005B7C5C">
        <w:rPr>
          <w:rFonts w:cs="Times New Roman"/>
        </w:rPr>
        <w:t xml:space="preserve">The door </w:t>
      </w:r>
      <w:r w:rsidRPr="005B7C5C">
        <w:rPr>
          <w:rFonts w:cs="Times New Roman"/>
          <w:noProof/>
        </w:rPr>
        <w:t>opened</w:t>
      </w:r>
      <w:r w:rsidR="00EA0050" w:rsidRPr="005B7C5C">
        <w:rPr>
          <w:rFonts w:cs="Times New Roman"/>
          <w:noProof/>
        </w:rPr>
        <w:t>,</w:t>
      </w:r>
      <w:r w:rsidRPr="005B7C5C">
        <w:rPr>
          <w:rFonts w:cs="Times New Roman"/>
        </w:rPr>
        <w:t xml:space="preserve"> and six armed men came in and escorted the speechless Admiral out of the room.</w:t>
      </w:r>
    </w:p>
    <w:p w14:paraId="037E7AEC" w14:textId="6FE405A0" w:rsidR="00962938" w:rsidRPr="005B7C5C" w:rsidRDefault="00962938" w:rsidP="004537F7">
      <w:pPr>
        <w:rPr>
          <w:rFonts w:cs="Times New Roman"/>
        </w:rPr>
      </w:pPr>
      <w:r w:rsidRPr="005B7C5C">
        <w:rPr>
          <w:rFonts w:cs="Times New Roman"/>
        </w:rPr>
        <w:t xml:space="preserve">After Admiral Wu </w:t>
      </w:r>
      <w:r w:rsidR="00EA0050" w:rsidRPr="005B7C5C">
        <w:rPr>
          <w:rFonts w:cs="Times New Roman"/>
        </w:rPr>
        <w:t xml:space="preserve">had </w:t>
      </w:r>
      <w:r w:rsidRPr="005B7C5C">
        <w:rPr>
          <w:rFonts w:cs="Times New Roman"/>
          <w:noProof/>
        </w:rPr>
        <w:t>left</w:t>
      </w:r>
      <w:r w:rsidRPr="005B7C5C">
        <w:rPr>
          <w:rFonts w:cs="Times New Roman"/>
        </w:rPr>
        <w:t xml:space="preserve"> the stunned room, the president turned to Admiral Hagerly and said, “next time you cook the hamburgers.”</w:t>
      </w:r>
    </w:p>
    <w:p w14:paraId="50A0B495" w14:textId="006CBBAB" w:rsidR="00962938" w:rsidRPr="005B7C5C" w:rsidRDefault="00962938" w:rsidP="004537F7">
      <w:pPr>
        <w:rPr>
          <w:rFonts w:cs="Times New Roman"/>
        </w:rPr>
      </w:pPr>
      <w:r w:rsidRPr="005B7C5C">
        <w:rPr>
          <w:rFonts w:cs="Times New Roman"/>
        </w:rPr>
        <w:t>“Sir, what happened</w:t>
      </w:r>
      <w:r w:rsidR="00703821" w:rsidRPr="005B7C5C">
        <w:rPr>
          <w:rFonts w:cs="Times New Roman"/>
        </w:rPr>
        <w:t>,” asked Joan.</w:t>
      </w:r>
    </w:p>
    <w:p w14:paraId="6668406C" w14:textId="5CF9BC8F" w:rsidR="00703821" w:rsidRPr="005B7C5C" w:rsidRDefault="00703821" w:rsidP="004537F7">
      <w:pPr>
        <w:rPr>
          <w:rFonts w:cs="Times New Roman"/>
        </w:rPr>
      </w:pPr>
      <w:r w:rsidRPr="005B7C5C">
        <w:rPr>
          <w:rFonts w:cs="Times New Roman"/>
        </w:rPr>
        <w:t xml:space="preserve">“Simple, he was the renegade that attacked Admiral Monson and likely fired the missiles towards the Seventh. He was </w:t>
      </w:r>
      <w:r w:rsidRPr="005B7C5C">
        <w:rPr>
          <w:rFonts w:cs="Times New Roman"/>
          <w:noProof/>
        </w:rPr>
        <w:t>removed</w:t>
      </w:r>
      <w:r w:rsidR="00EA0050" w:rsidRPr="005B7C5C">
        <w:rPr>
          <w:rFonts w:cs="Times New Roman"/>
          <w:noProof/>
        </w:rPr>
        <w:t>,</w:t>
      </w:r>
      <w:r w:rsidRPr="005B7C5C">
        <w:rPr>
          <w:rFonts w:cs="Times New Roman"/>
        </w:rPr>
        <w:t xml:space="preserve"> and we thought the Chinese had taken care of him, but he must have escaped. Anyway, no Chinese official </w:t>
      </w:r>
      <w:proofErr w:type="gramStart"/>
      <w:r w:rsidRPr="005B7C5C">
        <w:rPr>
          <w:rFonts w:cs="Times New Roman"/>
        </w:rPr>
        <w:t>makes a decision</w:t>
      </w:r>
      <w:proofErr w:type="gramEnd"/>
      <w:r w:rsidRPr="005B7C5C">
        <w:rPr>
          <w:rFonts w:cs="Times New Roman"/>
        </w:rPr>
        <w:t xml:space="preserve"> without discussions and conferring with others. Once he said we should pass one of the ships to him, I knew he was a renegade.”</w:t>
      </w:r>
    </w:p>
    <w:p w14:paraId="642C0C4F" w14:textId="6AD81B6F" w:rsidR="00703821" w:rsidRPr="005B7C5C" w:rsidRDefault="00703821" w:rsidP="004537F7">
      <w:pPr>
        <w:rPr>
          <w:rFonts w:cs="Times New Roman"/>
        </w:rPr>
      </w:pPr>
      <w:r w:rsidRPr="005B7C5C">
        <w:rPr>
          <w:rFonts w:cs="Times New Roman"/>
        </w:rPr>
        <w:t>“How did you know he didn’t have a bomb?” Tom asked.</w:t>
      </w:r>
    </w:p>
    <w:p w14:paraId="7FA15952" w14:textId="08E6C4AE" w:rsidR="00703821" w:rsidRPr="005B7C5C" w:rsidRDefault="00703821" w:rsidP="004537F7">
      <w:pPr>
        <w:rPr>
          <w:rFonts w:cs="Times New Roman"/>
        </w:rPr>
      </w:pPr>
      <w:r w:rsidRPr="005B7C5C">
        <w:rPr>
          <w:rFonts w:cs="Times New Roman"/>
        </w:rPr>
        <w:t>“I didn’t</w:t>
      </w:r>
      <w:r w:rsidR="00C01DF9" w:rsidRPr="005B7C5C">
        <w:rPr>
          <w:rFonts w:cs="Times New Roman"/>
          <w:noProof/>
        </w:rPr>
        <w:t>;</w:t>
      </w:r>
      <w:r w:rsidRPr="005B7C5C">
        <w:rPr>
          <w:rFonts w:cs="Times New Roman"/>
          <w:noProof/>
        </w:rPr>
        <w:t xml:space="preserve"> I</w:t>
      </w:r>
      <w:r w:rsidRPr="005B7C5C">
        <w:rPr>
          <w:rFonts w:cs="Times New Roman"/>
        </w:rPr>
        <w:t xml:space="preserve"> made a guess. Lone people don’t give control to others. If they had a bomb, he would have been the only one with the key. Regardless he was </w:t>
      </w:r>
      <w:r w:rsidRPr="005B7C5C">
        <w:rPr>
          <w:rFonts w:cs="Times New Roman"/>
          <w:noProof/>
        </w:rPr>
        <w:t>here</w:t>
      </w:r>
      <w:r w:rsidR="00EA0050" w:rsidRPr="005B7C5C">
        <w:rPr>
          <w:rFonts w:cs="Times New Roman"/>
          <w:noProof/>
        </w:rPr>
        <w:t>,</w:t>
      </w:r>
      <w:r w:rsidRPr="005B7C5C">
        <w:rPr>
          <w:rFonts w:cs="Times New Roman"/>
        </w:rPr>
        <w:t xml:space="preserve"> and he wouldn’t want a launch when he’s at ground zero. </w:t>
      </w:r>
      <w:r w:rsidRPr="005B7C5C">
        <w:rPr>
          <w:rFonts w:cs="Times New Roman"/>
          <w:noProof/>
        </w:rPr>
        <w:t>Apparently</w:t>
      </w:r>
      <w:r w:rsidR="00A602F8" w:rsidRPr="005B7C5C">
        <w:rPr>
          <w:rFonts w:cs="Times New Roman"/>
          <w:noProof/>
        </w:rPr>
        <w:t>,</w:t>
      </w:r>
      <w:r w:rsidRPr="005B7C5C">
        <w:rPr>
          <w:rFonts w:cs="Times New Roman"/>
        </w:rPr>
        <w:t xml:space="preserve"> I was right.”</w:t>
      </w:r>
    </w:p>
    <w:p w14:paraId="5B511E96" w14:textId="57685F56" w:rsidR="00703821" w:rsidRPr="005B7C5C" w:rsidRDefault="00703821" w:rsidP="004537F7">
      <w:pPr>
        <w:rPr>
          <w:rFonts w:cs="Times New Roman"/>
        </w:rPr>
      </w:pPr>
      <w:r w:rsidRPr="005B7C5C">
        <w:rPr>
          <w:rFonts w:cs="Times New Roman"/>
        </w:rPr>
        <w:t>Admiral Hagerly handed Joan the note he had received from the President. It was simple, it said.</w:t>
      </w:r>
    </w:p>
    <w:p w14:paraId="3B623051" w14:textId="3B3580EF" w:rsidR="00185503" w:rsidRPr="005B7C5C" w:rsidRDefault="00703821" w:rsidP="00E82649">
      <w:pPr>
        <w:rPr>
          <w:rFonts w:cs="Times New Roman"/>
        </w:rPr>
      </w:pPr>
      <w:r w:rsidRPr="005B7C5C">
        <w:rPr>
          <w:rFonts w:cs="Times New Roman"/>
        </w:rPr>
        <w:t>“In 3 minutes, I want everything fired at his ships. Take them out.</w:t>
      </w:r>
      <w:r w:rsidR="0093754D" w:rsidRPr="005B7C5C">
        <w:rPr>
          <w:rFonts w:cs="Times New Roman"/>
        </w:rPr>
        <w:t xml:space="preserve"> I passed this to Alpha.</w:t>
      </w:r>
      <w:r w:rsidRPr="005B7C5C">
        <w:rPr>
          <w:rFonts w:cs="Times New Roman"/>
        </w:rPr>
        <w:t>”</w:t>
      </w:r>
    </w:p>
    <w:p w14:paraId="0D11638B" w14:textId="77777777" w:rsidR="001666DC" w:rsidRPr="005B7C5C" w:rsidRDefault="001666DC">
      <w:pPr>
        <w:spacing w:line="259" w:lineRule="auto"/>
        <w:ind w:firstLine="0"/>
        <w:jc w:val="left"/>
        <w:rPr>
          <w:rFonts w:eastAsiaTheme="majorEastAsia" w:cs="Times New Roman"/>
          <w:b/>
          <w:noProof/>
          <w:color w:val="262626" w:themeColor="text1" w:themeTint="D9"/>
          <w:sz w:val="32"/>
          <w:szCs w:val="32"/>
        </w:rPr>
      </w:pPr>
      <w:r w:rsidRPr="005B7C5C">
        <w:rPr>
          <w:rFonts w:cs="Times New Roman"/>
        </w:rPr>
        <w:br w:type="page"/>
      </w:r>
    </w:p>
    <w:p w14:paraId="0EC27363" w14:textId="5690FB42" w:rsidR="00A5742A" w:rsidRPr="005B7C5C" w:rsidRDefault="00FC0891" w:rsidP="00FA16D7">
      <w:pPr>
        <w:pStyle w:val="Heading1"/>
        <w:rPr>
          <w:rFonts w:cs="Times New Roman"/>
        </w:rPr>
      </w:pPr>
      <w:bookmarkStart w:id="115" w:name="_Toc517868394"/>
      <w:bookmarkStart w:id="116" w:name="_Toc76716910"/>
      <w:r w:rsidRPr="005B7C5C">
        <w:rPr>
          <w:rFonts w:cs="Times New Roman"/>
        </w:rPr>
        <w:lastRenderedPageBreak/>
        <w:t>Friday</w:t>
      </w:r>
      <w:r w:rsidR="00EA0050" w:rsidRPr="005B7C5C">
        <w:rPr>
          <w:rFonts w:cs="Times New Roman"/>
        </w:rPr>
        <w:t>,</w:t>
      </w:r>
      <w:r w:rsidRPr="005B7C5C">
        <w:rPr>
          <w:rFonts w:cs="Times New Roman"/>
        </w:rPr>
        <w:t xml:space="preserve"> October 27, 2051</w:t>
      </w:r>
      <w:bookmarkEnd w:id="115"/>
      <w:bookmarkEnd w:id="116"/>
    </w:p>
    <w:p w14:paraId="4C9DFD10" w14:textId="77777777" w:rsidR="00344A5C" w:rsidRPr="005B7C5C" w:rsidRDefault="00344A5C" w:rsidP="00344A5C">
      <w:pPr>
        <w:pStyle w:val="Heading2"/>
        <w:rPr>
          <w:rFonts w:cs="Times New Roman"/>
        </w:rPr>
      </w:pPr>
      <w:r w:rsidRPr="005B7C5C">
        <w:rPr>
          <w:rFonts w:cs="Times New Roman"/>
        </w:rPr>
        <w:t>SIMPOC Senses Alien Processor</w:t>
      </w:r>
    </w:p>
    <w:p w14:paraId="75932094" w14:textId="39FF959B" w:rsidR="00775A82" w:rsidRPr="005B7C5C" w:rsidRDefault="00775A82" w:rsidP="004537F7">
      <w:pPr>
        <w:rPr>
          <w:rFonts w:cs="Times New Roman"/>
        </w:rPr>
      </w:pPr>
      <w:r w:rsidRPr="005B7C5C">
        <w:rPr>
          <w:rFonts w:cs="Times New Roman"/>
        </w:rPr>
        <w:t>SIMPOC had a few minutes before meeting with Joan in the Chevesky Control Center. It was time to continue his exploration of the ship. The ship was huge</w:t>
      </w:r>
      <w:r w:rsidR="0098002E">
        <w:rPr>
          <w:rFonts w:cs="Times New Roman"/>
        </w:rPr>
        <w:t>,</w:t>
      </w:r>
      <w:r w:rsidRPr="005B7C5C">
        <w:rPr>
          <w:rFonts w:cs="Times New Roman"/>
        </w:rPr>
        <w:t xml:space="preserve"> and every time he explored </w:t>
      </w:r>
      <w:r w:rsidR="00F90D4C" w:rsidRPr="005B7C5C">
        <w:rPr>
          <w:rFonts w:cs="Times New Roman"/>
        </w:rPr>
        <w:t xml:space="preserve">another </w:t>
      </w:r>
      <w:r w:rsidRPr="005B7C5C">
        <w:rPr>
          <w:rFonts w:cs="Times New Roman"/>
        </w:rPr>
        <w:t xml:space="preserve">dark corner, </w:t>
      </w:r>
      <w:r w:rsidR="00AD259D" w:rsidRPr="005B7C5C">
        <w:rPr>
          <w:rFonts w:cs="Times New Roman"/>
          <w:noProof/>
        </w:rPr>
        <w:t>more</w:t>
      </w:r>
      <w:r w:rsidRPr="005B7C5C">
        <w:rPr>
          <w:rFonts w:cs="Times New Roman"/>
        </w:rPr>
        <w:t xml:space="preserve"> interesting things were found.</w:t>
      </w:r>
    </w:p>
    <w:p w14:paraId="5214A766" w14:textId="096D330A" w:rsidR="00775A82" w:rsidRPr="005B7C5C" w:rsidRDefault="00775A82" w:rsidP="004537F7">
      <w:pPr>
        <w:rPr>
          <w:rFonts w:cs="Times New Roman"/>
        </w:rPr>
      </w:pPr>
      <w:r w:rsidRPr="005B7C5C">
        <w:rPr>
          <w:rFonts w:cs="Times New Roman"/>
        </w:rPr>
        <w:t>The time that SIMPOC was alone was also</w:t>
      </w:r>
      <w:r w:rsidR="00EA0050" w:rsidRPr="005B7C5C">
        <w:rPr>
          <w:rFonts w:cs="Times New Roman"/>
        </w:rPr>
        <w:t xml:space="preserve"> a</w:t>
      </w:r>
      <w:r w:rsidRPr="005B7C5C">
        <w:rPr>
          <w:rFonts w:cs="Times New Roman"/>
        </w:rPr>
        <w:t xml:space="preserve"> </w:t>
      </w:r>
      <w:r w:rsidRPr="005B7C5C">
        <w:rPr>
          <w:rFonts w:cs="Times New Roman"/>
          <w:noProof/>
        </w:rPr>
        <w:t>good</w:t>
      </w:r>
      <w:r w:rsidRPr="005B7C5C">
        <w:rPr>
          <w:rFonts w:cs="Times New Roman"/>
        </w:rPr>
        <w:t xml:space="preserve"> time for him to interact with the Vakeel Processor </w:t>
      </w:r>
      <w:r w:rsidR="00AD259D" w:rsidRPr="005B7C5C">
        <w:rPr>
          <w:rFonts w:cs="Times New Roman"/>
        </w:rPr>
        <w:t>material</w:t>
      </w:r>
      <w:r w:rsidRPr="005B7C5C">
        <w:rPr>
          <w:rFonts w:cs="Times New Roman"/>
        </w:rPr>
        <w:t xml:space="preserve"> that he and Alpha had implanted in their bodies.</w:t>
      </w:r>
    </w:p>
    <w:p w14:paraId="74E4E724" w14:textId="15226C21" w:rsidR="00DE1557" w:rsidRPr="005B7C5C" w:rsidRDefault="00DE1557" w:rsidP="004537F7">
      <w:pPr>
        <w:rPr>
          <w:rFonts w:cs="Times New Roman"/>
        </w:rPr>
      </w:pPr>
      <w:r w:rsidRPr="005B7C5C">
        <w:rPr>
          <w:rFonts w:cs="Times New Roman"/>
        </w:rPr>
        <w:t xml:space="preserve">SIMPOC and Alpha hadn’t told anyone about the alien processor. </w:t>
      </w:r>
      <w:r w:rsidRPr="005B7C5C">
        <w:rPr>
          <w:rFonts w:cs="Times New Roman"/>
          <w:noProof/>
        </w:rPr>
        <w:t>At first</w:t>
      </w:r>
      <w:r w:rsidR="00EA0050" w:rsidRPr="005B7C5C">
        <w:rPr>
          <w:rFonts w:cs="Times New Roman"/>
          <w:noProof/>
        </w:rPr>
        <w:t>,</w:t>
      </w:r>
      <w:r w:rsidRPr="005B7C5C">
        <w:rPr>
          <w:rFonts w:cs="Times New Roman"/>
        </w:rPr>
        <w:t xml:space="preserve"> they didn’t understand them and didn’t want to worry anyone. They knew that the only way to understand the technology was to use it.</w:t>
      </w:r>
    </w:p>
    <w:p w14:paraId="222B1F39" w14:textId="69D83595" w:rsidR="00DE1557" w:rsidRPr="005B7C5C" w:rsidRDefault="00DE1557" w:rsidP="004537F7">
      <w:pPr>
        <w:rPr>
          <w:rFonts w:cs="Times New Roman"/>
        </w:rPr>
      </w:pPr>
      <w:r w:rsidRPr="005B7C5C">
        <w:rPr>
          <w:rFonts w:cs="Times New Roman"/>
        </w:rPr>
        <w:t xml:space="preserve">Over </w:t>
      </w:r>
      <w:r w:rsidRPr="005B7C5C">
        <w:rPr>
          <w:rFonts w:cs="Times New Roman"/>
          <w:noProof/>
        </w:rPr>
        <w:t>time</w:t>
      </w:r>
      <w:r w:rsidR="00EA0050" w:rsidRPr="005B7C5C">
        <w:rPr>
          <w:rFonts w:cs="Times New Roman"/>
          <w:noProof/>
        </w:rPr>
        <w:t>,</w:t>
      </w:r>
      <w:r w:rsidRPr="005B7C5C">
        <w:rPr>
          <w:rFonts w:cs="Times New Roman"/>
        </w:rPr>
        <w:t xml:space="preserve"> the connection between SIMPOC’s original organic process and the alien processor </w:t>
      </w:r>
      <w:r w:rsidR="0098002E">
        <w:rPr>
          <w:rFonts w:cs="Times New Roman"/>
        </w:rPr>
        <w:t>inhibited</w:t>
      </w:r>
      <w:r w:rsidRPr="005B7C5C">
        <w:rPr>
          <w:rFonts w:cs="Times New Roman"/>
        </w:rPr>
        <w:t xml:space="preserve"> the communication. SIMPOC could sense that the alien processor was fast</w:t>
      </w:r>
      <w:r w:rsidR="00243E4D" w:rsidRPr="005B7C5C">
        <w:rPr>
          <w:rFonts w:cs="Times New Roman"/>
        </w:rPr>
        <w:t>er</w:t>
      </w:r>
      <w:r w:rsidRPr="005B7C5C">
        <w:rPr>
          <w:rFonts w:cs="Times New Roman"/>
        </w:rPr>
        <w:t xml:space="preserve"> </w:t>
      </w:r>
      <w:r w:rsidRPr="005B7C5C">
        <w:rPr>
          <w:rFonts w:cs="Times New Roman"/>
          <w:noProof/>
        </w:rPr>
        <w:t>by order</w:t>
      </w:r>
      <w:r w:rsidR="0098002E">
        <w:rPr>
          <w:rFonts w:cs="Times New Roman"/>
          <w:noProof/>
        </w:rPr>
        <w:t>s</w:t>
      </w:r>
      <w:r w:rsidRPr="005B7C5C">
        <w:rPr>
          <w:rFonts w:cs="Times New Roman"/>
          <w:noProof/>
        </w:rPr>
        <w:t xml:space="preserve"> of</w:t>
      </w:r>
      <w:r w:rsidRPr="005B7C5C">
        <w:rPr>
          <w:rFonts w:cs="Times New Roman"/>
        </w:rPr>
        <w:t xml:space="preserve"> mag</w:t>
      </w:r>
      <w:r w:rsidR="00243E4D" w:rsidRPr="005B7C5C">
        <w:rPr>
          <w:rFonts w:cs="Times New Roman"/>
        </w:rPr>
        <w:t>n</w:t>
      </w:r>
      <w:r w:rsidRPr="005B7C5C">
        <w:rPr>
          <w:rFonts w:cs="Times New Roman"/>
        </w:rPr>
        <w:t>itude</w:t>
      </w:r>
      <w:r w:rsidR="0098002E">
        <w:rPr>
          <w:rFonts w:cs="Times New Roman"/>
        </w:rPr>
        <w:t>,</w:t>
      </w:r>
      <w:r w:rsidRPr="005B7C5C">
        <w:rPr>
          <w:rFonts w:cs="Times New Roman"/>
        </w:rPr>
        <w:t xml:space="preserve"> which meant that it was</w:t>
      </w:r>
      <w:r w:rsidR="00F90D4C" w:rsidRPr="005B7C5C">
        <w:rPr>
          <w:rFonts w:cs="Times New Roman"/>
        </w:rPr>
        <w:t>n’t</w:t>
      </w:r>
      <w:r w:rsidRPr="005B7C5C">
        <w:rPr>
          <w:rFonts w:cs="Times New Roman"/>
        </w:rPr>
        <w:t xml:space="preserve"> twice as fast or even 10 times </w:t>
      </w:r>
      <w:r w:rsidR="0098002E">
        <w:rPr>
          <w:rFonts w:cs="Times New Roman"/>
        </w:rPr>
        <w:t>faster</w:t>
      </w:r>
      <w:r w:rsidRPr="005B7C5C">
        <w:rPr>
          <w:rFonts w:cs="Times New Roman"/>
        </w:rPr>
        <w:t>; it was 100 times faster than SIMPOC’s.</w:t>
      </w:r>
    </w:p>
    <w:p w14:paraId="68F82EDB" w14:textId="7A1BB19E" w:rsidR="00DE1557" w:rsidRPr="005B7C5C" w:rsidRDefault="00DE1557" w:rsidP="004537F7">
      <w:pPr>
        <w:rPr>
          <w:rFonts w:cs="Times New Roman"/>
        </w:rPr>
      </w:pPr>
      <w:r w:rsidRPr="005B7C5C">
        <w:rPr>
          <w:rFonts w:cs="Times New Roman"/>
        </w:rPr>
        <w:t xml:space="preserve">Having a </w:t>
      </w:r>
      <w:r w:rsidR="0098002E">
        <w:rPr>
          <w:rFonts w:cs="Times New Roman"/>
        </w:rPr>
        <w:t>fast processor was a tremendous advantage. Each time SIMPOC moved more of his processing to the alien processor,</w:t>
      </w:r>
      <w:r w:rsidRPr="005B7C5C">
        <w:rPr>
          <w:rFonts w:cs="Times New Roman"/>
        </w:rPr>
        <w:t xml:space="preserve"> it worked better. Over </w:t>
      </w:r>
      <w:r w:rsidRPr="005B7C5C">
        <w:rPr>
          <w:rFonts w:cs="Times New Roman"/>
          <w:noProof/>
        </w:rPr>
        <w:t>time</w:t>
      </w:r>
      <w:r w:rsidR="00EA0050" w:rsidRPr="005B7C5C">
        <w:rPr>
          <w:rFonts w:cs="Times New Roman"/>
          <w:noProof/>
        </w:rPr>
        <w:t>,</w:t>
      </w:r>
      <w:r w:rsidRPr="005B7C5C">
        <w:rPr>
          <w:rFonts w:cs="Times New Roman"/>
        </w:rPr>
        <w:t xml:space="preserve"> the progression from his original to the alien processor was almost inevitable.</w:t>
      </w:r>
    </w:p>
    <w:p w14:paraId="5F141B0C" w14:textId="3EBA41C0" w:rsidR="00DE1557" w:rsidRPr="005B7C5C" w:rsidRDefault="00DE1557" w:rsidP="004537F7">
      <w:pPr>
        <w:rPr>
          <w:rFonts w:cs="Times New Roman"/>
        </w:rPr>
      </w:pPr>
      <w:r w:rsidRPr="005B7C5C">
        <w:rPr>
          <w:rFonts w:cs="Times New Roman"/>
        </w:rPr>
        <w:t xml:space="preserve">As SIMPOC explored the ship, he finally acknowledged that the conversion to the alien processor was complete. Over </w:t>
      </w:r>
      <w:r w:rsidRPr="005B7C5C">
        <w:rPr>
          <w:rFonts w:cs="Times New Roman"/>
          <w:noProof/>
        </w:rPr>
        <w:t>time</w:t>
      </w:r>
      <w:r w:rsidR="00EA0050" w:rsidRPr="005B7C5C">
        <w:rPr>
          <w:rFonts w:cs="Times New Roman"/>
          <w:noProof/>
        </w:rPr>
        <w:t>,</w:t>
      </w:r>
      <w:r w:rsidRPr="005B7C5C">
        <w:rPr>
          <w:rFonts w:cs="Times New Roman"/>
        </w:rPr>
        <w:t xml:space="preserve"> he </w:t>
      </w:r>
      <w:r w:rsidRPr="005B7C5C">
        <w:rPr>
          <w:rFonts w:cs="Times New Roman"/>
        </w:rPr>
        <w:lastRenderedPageBreak/>
        <w:t>had given up</w:t>
      </w:r>
      <w:r w:rsidR="00074598" w:rsidRPr="005B7C5C">
        <w:rPr>
          <w:rFonts w:cs="Times New Roman"/>
        </w:rPr>
        <w:t xml:space="preserve"> all</w:t>
      </w:r>
      <w:r w:rsidRPr="005B7C5C">
        <w:rPr>
          <w:rFonts w:cs="Times New Roman"/>
        </w:rPr>
        <w:t xml:space="preserve"> the volume used by the original. The original processor </w:t>
      </w:r>
      <w:r w:rsidRPr="005B7C5C">
        <w:rPr>
          <w:rFonts w:cs="Times New Roman"/>
          <w:noProof/>
        </w:rPr>
        <w:t>material</w:t>
      </w:r>
      <w:r w:rsidRPr="005B7C5C">
        <w:rPr>
          <w:rFonts w:cs="Times New Roman"/>
        </w:rPr>
        <w:t xml:space="preserve"> didn’t exist anymore</w:t>
      </w:r>
      <w:r w:rsidR="00C01DF9" w:rsidRPr="005B7C5C">
        <w:rPr>
          <w:rFonts w:cs="Times New Roman"/>
          <w:noProof/>
        </w:rPr>
        <w:t>;</w:t>
      </w:r>
      <w:r w:rsidRPr="005B7C5C">
        <w:rPr>
          <w:rFonts w:cs="Times New Roman"/>
          <w:noProof/>
        </w:rPr>
        <w:t xml:space="preserve"> it</w:t>
      </w:r>
      <w:r w:rsidRPr="005B7C5C">
        <w:rPr>
          <w:rFonts w:cs="Times New Roman"/>
        </w:rPr>
        <w:t xml:space="preserve"> had been completely replaced by the alien substance.</w:t>
      </w:r>
    </w:p>
    <w:p w14:paraId="75E83419" w14:textId="1379EF5D" w:rsidR="00902328" w:rsidRPr="005B7C5C" w:rsidRDefault="00DE1557" w:rsidP="004537F7">
      <w:pPr>
        <w:rPr>
          <w:rFonts w:cs="Times New Roman"/>
        </w:rPr>
      </w:pPr>
      <w:r w:rsidRPr="005B7C5C">
        <w:rPr>
          <w:rFonts w:cs="Times New Roman"/>
        </w:rPr>
        <w:t xml:space="preserve">The feelings that SIMPOC felt as he moved through the ship were different. His entire perspective was different. Instead of looking at the </w:t>
      </w:r>
      <w:r w:rsidR="00243E4D" w:rsidRPr="005B7C5C">
        <w:rPr>
          <w:rFonts w:cs="Times New Roman"/>
        </w:rPr>
        <w:t>ship</w:t>
      </w:r>
      <w:r w:rsidRPr="005B7C5C">
        <w:rPr>
          <w:rFonts w:cs="Times New Roman"/>
        </w:rPr>
        <w:t xml:space="preserve"> around him like a 2D picture, SIMPOC was now sensing </w:t>
      </w:r>
      <w:r w:rsidR="00243E4D" w:rsidRPr="005B7C5C">
        <w:rPr>
          <w:rFonts w:cs="Times New Roman"/>
        </w:rPr>
        <w:t>it</w:t>
      </w:r>
      <w:r w:rsidRPr="005B7C5C">
        <w:rPr>
          <w:rFonts w:cs="Times New Roman"/>
        </w:rPr>
        <w:t xml:space="preserve"> like a 3D picture. It was an elevating experience, one that seemed to fit better with his programming. </w:t>
      </w:r>
      <w:r w:rsidR="00243E4D" w:rsidRPr="005B7C5C">
        <w:rPr>
          <w:rFonts w:cs="Times New Roman"/>
        </w:rPr>
        <w:t xml:space="preserve">The connection between his processor and the alien ship was complete. </w:t>
      </w:r>
      <w:r w:rsidRPr="005B7C5C">
        <w:rPr>
          <w:rFonts w:cs="Times New Roman"/>
        </w:rPr>
        <w:t xml:space="preserve">He felt and saw the </w:t>
      </w:r>
      <w:r w:rsidR="00243E4D" w:rsidRPr="005B7C5C">
        <w:rPr>
          <w:rFonts w:cs="Times New Roman"/>
        </w:rPr>
        <w:t>other alien ships</w:t>
      </w:r>
      <w:r w:rsidRPr="005B7C5C">
        <w:rPr>
          <w:rFonts w:cs="Times New Roman"/>
        </w:rPr>
        <w:t xml:space="preserve"> beyond his</w:t>
      </w:r>
      <w:r w:rsidR="00243E4D" w:rsidRPr="005B7C5C">
        <w:rPr>
          <w:rFonts w:cs="Times New Roman"/>
        </w:rPr>
        <w:t xml:space="preserve">. </w:t>
      </w:r>
      <w:r w:rsidRPr="005B7C5C">
        <w:rPr>
          <w:rFonts w:cs="Times New Roman"/>
        </w:rPr>
        <w:t>He heard the communications</w:t>
      </w:r>
      <w:r w:rsidR="00C01DF9" w:rsidRPr="005B7C5C">
        <w:rPr>
          <w:rFonts w:cs="Times New Roman"/>
          <w:noProof/>
        </w:rPr>
        <w:t>;</w:t>
      </w:r>
      <w:r w:rsidRPr="005B7C5C">
        <w:rPr>
          <w:rFonts w:cs="Times New Roman"/>
          <w:noProof/>
        </w:rPr>
        <w:t xml:space="preserve"> he</w:t>
      </w:r>
      <w:r w:rsidRPr="005B7C5C">
        <w:rPr>
          <w:rFonts w:cs="Times New Roman"/>
        </w:rPr>
        <w:t xml:space="preserve"> felt the release of energ</w:t>
      </w:r>
      <w:r w:rsidR="00243E4D" w:rsidRPr="005B7C5C">
        <w:rPr>
          <w:rFonts w:cs="Times New Roman"/>
        </w:rPr>
        <w:t>y as a ship moved through space</w:t>
      </w:r>
      <w:r w:rsidR="00902328" w:rsidRPr="005B7C5C">
        <w:rPr>
          <w:rFonts w:cs="Times New Roman"/>
        </w:rPr>
        <w:t>.</w:t>
      </w:r>
    </w:p>
    <w:p w14:paraId="495F694E" w14:textId="579D9FFF" w:rsidR="00DE1557" w:rsidRPr="005B7C5C" w:rsidRDefault="00DE1557" w:rsidP="004537F7">
      <w:pPr>
        <w:rPr>
          <w:rFonts w:cs="Times New Roman"/>
        </w:rPr>
      </w:pPr>
      <w:r w:rsidRPr="005B7C5C">
        <w:rPr>
          <w:rFonts w:cs="Times New Roman"/>
        </w:rPr>
        <w:t xml:space="preserve">He was also humbled because seeing more only demonstrated how much he didn’t see. His limitations became threatening because the potential loss of friends or the few remaining humans on </w:t>
      </w:r>
      <w:r w:rsidRPr="005B7C5C">
        <w:rPr>
          <w:rFonts w:cs="Times New Roman"/>
          <w:noProof/>
        </w:rPr>
        <w:t>Earth</w:t>
      </w:r>
      <w:r w:rsidRPr="005B7C5C">
        <w:rPr>
          <w:rFonts w:cs="Times New Roman"/>
        </w:rPr>
        <w:t xml:space="preserve"> hung over him like a wet woolen coat. He feared and felt the loss before it occurred.</w:t>
      </w:r>
    </w:p>
    <w:p w14:paraId="707BC10D" w14:textId="77777777" w:rsidR="00280227" w:rsidRPr="005B7C5C" w:rsidRDefault="00280227" w:rsidP="00845671">
      <w:pPr>
        <w:pStyle w:val="Heading2"/>
        <w:rPr>
          <w:rFonts w:cs="Times New Roman"/>
        </w:rPr>
      </w:pPr>
      <w:r w:rsidRPr="005B7C5C">
        <w:rPr>
          <w:rFonts w:cs="Times New Roman"/>
        </w:rPr>
        <w:t>A New Ship Arrives in Solar System</w:t>
      </w:r>
    </w:p>
    <w:p w14:paraId="75FF3535" w14:textId="47E08B17" w:rsidR="00902328" w:rsidRPr="005B7C5C" w:rsidRDefault="00902328" w:rsidP="004537F7">
      <w:pPr>
        <w:rPr>
          <w:rFonts w:cs="Times New Roman"/>
        </w:rPr>
      </w:pPr>
      <w:r w:rsidRPr="005B7C5C">
        <w:rPr>
          <w:rFonts w:cs="Times New Roman"/>
        </w:rPr>
        <w:t>Bob Shappel ran down the hall of the command building</w:t>
      </w:r>
      <w:r w:rsidR="0098002E">
        <w:rPr>
          <w:rFonts w:cs="Times New Roman"/>
        </w:rPr>
        <w:t>,</w:t>
      </w:r>
      <w:r w:rsidRPr="005B7C5C">
        <w:rPr>
          <w:rFonts w:cs="Times New Roman"/>
        </w:rPr>
        <w:t xml:space="preserve"> looking for anyone. He had tried to contact them on his </w:t>
      </w:r>
      <w:r w:rsidRPr="005B7C5C">
        <w:rPr>
          <w:rFonts w:cs="Times New Roman"/>
          <w:noProof/>
        </w:rPr>
        <w:t>commlink</w:t>
      </w:r>
      <w:r w:rsidRPr="005B7C5C">
        <w:rPr>
          <w:rFonts w:cs="Times New Roman"/>
        </w:rPr>
        <w:t>, but the damn thing didn’t always work in that building. There was too much Tempest Shielding and particularly in his area.</w:t>
      </w:r>
    </w:p>
    <w:p w14:paraId="76DB55F4" w14:textId="6DCBA989" w:rsidR="00005485" w:rsidRPr="005B7C5C" w:rsidRDefault="00902328" w:rsidP="004537F7">
      <w:pPr>
        <w:rPr>
          <w:rFonts w:cs="Times New Roman"/>
        </w:rPr>
      </w:pPr>
      <w:r w:rsidRPr="005B7C5C">
        <w:rPr>
          <w:rFonts w:cs="Times New Roman"/>
        </w:rPr>
        <w:t xml:space="preserve">“Admiral, boy am I glad to see you. We have a problem, another ship has popped through the jump </w:t>
      </w:r>
      <w:r w:rsidRPr="005B7C5C">
        <w:rPr>
          <w:rFonts w:cs="Times New Roman"/>
          <w:noProof/>
        </w:rPr>
        <w:t>point</w:t>
      </w:r>
      <w:r w:rsidR="00EA0050" w:rsidRPr="005B7C5C">
        <w:rPr>
          <w:rFonts w:cs="Times New Roman"/>
          <w:noProof/>
        </w:rPr>
        <w:t>,</w:t>
      </w:r>
      <w:r w:rsidRPr="005B7C5C">
        <w:rPr>
          <w:rFonts w:cs="Times New Roman"/>
        </w:rPr>
        <w:t xml:space="preserve"> and it doesn’t appear to be a Terest. The </w:t>
      </w:r>
      <w:r w:rsidR="00005485" w:rsidRPr="005B7C5C">
        <w:rPr>
          <w:rFonts w:cs="Times New Roman"/>
        </w:rPr>
        <w:t xml:space="preserve">trajectory and gamma pulse </w:t>
      </w:r>
      <w:proofErr w:type="gramStart"/>
      <w:r w:rsidR="00005485" w:rsidRPr="005B7C5C">
        <w:rPr>
          <w:rFonts w:cs="Times New Roman"/>
        </w:rPr>
        <w:t>is</w:t>
      </w:r>
      <w:proofErr w:type="gramEnd"/>
      <w:r w:rsidR="00005485" w:rsidRPr="005B7C5C">
        <w:rPr>
          <w:rFonts w:cs="Times New Roman"/>
        </w:rPr>
        <w:t xml:space="preserve"> different.”</w:t>
      </w:r>
    </w:p>
    <w:p w14:paraId="755D8F27" w14:textId="0C44D610" w:rsidR="00005485" w:rsidRPr="005B7C5C" w:rsidRDefault="00005485" w:rsidP="004537F7">
      <w:pPr>
        <w:rPr>
          <w:rFonts w:cs="Times New Roman"/>
        </w:rPr>
      </w:pPr>
      <w:r w:rsidRPr="005B7C5C">
        <w:rPr>
          <w:rFonts w:cs="Times New Roman"/>
        </w:rPr>
        <w:lastRenderedPageBreak/>
        <w:t>“Let’s go to my office</w:t>
      </w:r>
      <w:r w:rsidR="0098002E">
        <w:rPr>
          <w:rFonts w:cs="Times New Roman"/>
        </w:rPr>
        <w:t>.</w:t>
      </w:r>
      <w:r w:rsidRPr="005B7C5C">
        <w:rPr>
          <w:rFonts w:cs="Times New Roman"/>
        </w:rPr>
        <w:t xml:space="preserve"> I’ve got a stronger link,” Admiral Hagerly said as he </w:t>
      </w:r>
      <w:r w:rsidR="00997400" w:rsidRPr="005B7C5C">
        <w:rPr>
          <w:rFonts w:cs="Times New Roman"/>
          <w:noProof/>
        </w:rPr>
        <w:t>le</w:t>
      </w:r>
      <w:r w:rsidRPr="005B7C5C">
        <w:rPr>
          <w:rFonts w:cs="Times New Roman"/>
          <w:noProof/>
        </w:rPr>
        <w:t>d</w:t>
      </w:r>
      <w:r w:rsidRPr="005B7C5C">
        <w:rPr>
          <w:rFonts w:cs="Times New Roman"/>
        </w:rPr>
        <w:t xml:space="preserve"> the way to his office.</w:t>
      </w:r>
    </w:p>
    <w:p w14:paraId="78324A84" w14:textId="47D4DC15" w:rsidR="00005485" w:rsidRPr="005B7C5C" w:rsidRDefault="00005485" w:rsidP="004537F7">
      <w:pPr>
        <w:rPr>
          <w:rFonts w:cs="Times New Roman"/>
        </w:rPr>
      </w:pPr>
      <w:r w:rsidRPr="005B7C5C">
        <w:rPr>
          <w:rFonts w:cs="Times New Roman"/>
        </w:rPr>
        <w:t>“Joan, SIMPOC</w:t>
      </w:r>
      <w:r w:rsidR="0098002E">
        <w:rPr>
          <w:rFonts w:cs="Times New Roman"/>
        </w:rPr>
        <w:t>,</w:t>
      </w:r>
      <w:r w:rsidRPr="005B7C5C">
        <w:rPr>
          <w:rFonts w:cs="Times New Roman"/>
        </w:rPr>
        <w:t xml:space="preserve"> this is Hagerly with Shappel. We have a problem.”</w:t>
      </w:r>
    </w:p>
    <w:p w14:paraId="0FE2ED65" w14:textId="7706708B" w:rsidR="00005485" w:rsidRPr="005B7C5C" w:rsidRDefault="00005485" w:rsidP="004537F7">
      <w:pPr>
        <w:rPr>
          <w:rFonts w:cs="Times New Roman"/>
        </w:rPr>
      </w:pPr>
      <w:r w:rsidRPr="005B7C5C">
        <w:rPr>
          <w:rFonts w:cs="Times New Roman"/>
        </w:rPr>
        <w:t>“Yes, sir. What’s the problem?”</w:t>
      </w:r>
    </w:p>
    <w:p w14:paraId="4D187F87" w14:textId="52159F6F" w:rsidR="006827F6" w:rsidRPr="005B7C5C" w:rsidRDefault="006827F6" w:rsidP="004537F7">
      <w:pPr>
        <w:rPr>
          <w:rFonts w:cs="Times New Roman"/>
        </w:rPr>
      </w:pPr>
      <w:r w:rsidRPr="005B7C5C">
        <w:rPr>
          <w:rFonts w:cs="Times New Roman"/>
        </w:rPr>
        <w:t xml:space="preserve">Admiral Hagerly nodded to Professor Shappel to jump </w:t>
      </w:r>
      <w:r w:rsidR="00F31F85" w:rsidRPr="005B7C5C">
        <w:rPr>
          <w:rFonts w:cs="Times New Roman"/>
        </w:rPr>
        <w:t xml:space="preserve">in </w:t>
      </w:r>
      <w:r w:rsidRPr="005B7C5C">
        <w:rPr>
          <w:rFonts w:cs="Times New Roman"/>
        </w:rPr>
        <w:t>and explain the issue.</w:t>
      </w:r>
    </w:p>
    <w:p w14:paraId="3A625CE9" w14:textId="4C0BFB47" w:rsidR="00005485" w:rsidRPr="005B7C5C" w:rsidRDefault="00005485" w:rsidP="004537F7">
      <w:pPr>
        <w:rPr>
          <w:rFonts w:cs="Times New Roman"/>
        </w:rPr>
      </w:pPr>
      <w:r w:rsidRPr="005B7C5C">
        <w:rPr>
          <w:rFonts w:cs="Times New Roman"/>
        </w:rPr>
        <w:t>“Joan, I just got a new gamma pulse</w:t>
      </w:r>
      <w:r w:rsidR="00A36E58" w:rsidRPr="005B7C5C">
        <w:rPr>
          <w:rFonts w:cs="Times New Roman"/>
        </w:rPr>
        <w:t xml:space="preserve"> from the same jump point the Terest used. It has a different gamma </w:t>
      </w:r>
      <w:r w:rsidR="00A36E58" w:rsidRPr="005B7C5C">
        <w:rPr>
          <w:rFonts w:cs="Times New Roman"/>
          <w:noProof/>
        </w:rPr>
        <w:t>pulse</w:t>
      </w:r>
      <w:r w:rsidR="00EA0050" w:rsidRPr="005B7C5C">
        <w:rPr>
          <w:rFonts w:cs="Times New Roman"/>
          <w:noProof/>
        </w:rPr>
        <w:t>,</w:t>
      </w:r>
      <w:r w:rsidR="00A36E58" w:rsidRPr="005B7C5C">
        <w:rPr>
          <w:rFonts w:cs="Times New Roman"/>
        </w:rPr>
        <w:t xml:space="preserve"> and the trajectory is different. I don’t have that many data points for craft coming through those jump points, but </w:t>
      </w:r>
      <w:r w:rsidR="00A36E58" w:rsidRPr="005B7C5C">
        <w:rPr>
          <w:rFonts w:cs="Times New Roman"/>
          <w:noProof/>
        </w:rPr>
        <w:t>in my opinion</w:t>
      </w:r>
      <w:r w:rsidR="00EA0050" w:rsidRPr="005B7C5C">
        <w:rPr>
          <w:rFonts w:cs="Times New Roman"/>
          <w:noProof/>
        </w:rPr>
        <w:t>,</w:t>
      </w:r>
      <w:r w:rsidR="00A36E58" w:rsidRPr="005B7C5C">
        <w:rPr>
          <w:rFonts w:cs="Times New Roman"/>
        </w:rPr>
        <w:t xml:space="preserve"> it is either a Terest ship coming from a different jump point on their end</w:t>
      </w:r>
      <w:r w:rsidR="0098002E">
        <w:rPr>
          <w:rFonts w:cs="Times New Roman"/>
        </w:rPr>
        <w:t>,</w:t>
      </w:r>
      <w:r w:rsidR="00A36E58" w:rsidRPr="005B7C5C">
        <w:rPr>
          <w:rFonts w:cs="Times New Roman"/>
        </w:rPr>
        <w:t xml:space="preserve"> or it’s not a Terest ship. Regardless if it is a Terest </w:t>
      </w:r>
      <w:r w:rsidR="00A36E58" w:rsidRPr="005B7C5C">
        <w:rPr>
          <w:rFonts w:cs="Times New Roman"/>
          <w:noProof/>
        </w:rPr>
        <w:t>ship</w:t>
      </w:r>
      <w:r w:rsidR="00EA0050" w:rsidRPr="005B7C5C">
        <w:rPr>
          <w:rFonts w:cs="Times New Roman"/>
          <w:noProof/>
        </w:rPr>
        <w:t>,</w:t>
      </w:r>
      <w:r w:rsidR="00A36E58" w:rsidRPr="005B7C5C">
        <w:rPr>
          <w:rFonts w:cs="Times New Roman"/>
        </w:rPr>
        <w:t xml:space="preserve"> then they’re a couple of days early.”</w:t>
      </w:r>
    </w:p>
    <w:p w14:paraId="5C66BAEB" w14:textId="02B3B0FB" w:rsidR="00A36E58" w:rsidRPr="005B7C5C" w:rsidRDefault="00A36E58" w:rsidP="004537F7">
      <w:pPr>
        <w:rPr>
          <w:rFonts w:cs="Times New Roman"/>
        </w:rPr>
      </w:pPr>
      <w:r w:rsidRPr="005B7C5C">
        <w:rPr>
          <w:rFonts w:cs="Times New Roman"/>
        </w:rPr>
        <w:t>“</w:t>
      </w:r>
      <w:r w:rsidRPr="005B7C5C">
        <w:rPr>
          <w:rFonts w:cs="Times New Roman"/>
          <w:noProof/>
        </w:rPr>
        <w:t>Thanks</w:t>
      </w:r>
      <w:r w:rsidR="00EA0050" w:rsidRPr="005B7C5C">
        <w:rPr>
          <w:rFonts w:cs="Times New Roman"/>
          <w:noProof/>
        </w:rPr>
        <w:t>,</w:t>
      </w:r>
      <w:r w:rsidRPr="005B7C5C">
        <w:rPr>
          <w:rFonts w:cs="Times New Roman"/>
        </w:rPr>
        <w:t xml:space="preserve"> Bob, Admiral</w:t>
      </w:r>
      <w:r w:rsidR="0098002E">
        <w:rPr>
          <w:rFonts w:cs="Times New Roman"/>
        </w:rPr>
        <w:t>,</w:t>
      </w:r>
      <w:r w:rsidRPr="005B7C5C">
        <w:rPr>
          <w:rFonts w:cs="Times New Roman"/>
        </w:rPr>
        <w:t xml:space="preserve"> we’ll leave immediately for that point and intercept </w:t>
      </w:r>
      <w:r w:rsidRPr="005B7C5C">
        <w:rPr>
          <w:rFonts w:cs="Times New Roman"/>
          <w:noProof/>
        </w:rPr>
        <w:t>whoever</w:t>
      </w:r>
      <w:r w:rsidRPr="005B7C5C">
        <w:rPr>
          <w:rFonts w:cs="Times New Roman"/>
        </w:rPr>
        <w:t xml:space="preserve"> they are. I’d like to bring Tom in one of our new battleships along with me. </w:t>
      </w:r>
      <w:r w:rsidRPr="005B7C5C">
        <w:rPr>
          <w:rFonts w:cs="Times New Roman"/>
          <w:noProof/>
        </w:rPr>
        <w:t>Bob</w:t>
      </w:r>
      <w:r w:rsidR="00EA0050" w:rsidRPr="005B7C5C">
        <w:rPr>
          <w:rFonts w:cs="Times New Roman"/>
          <w:noProof/>
        </w:rPr>
        <w:t>,</w:t>
      </w:r>
      <w:r w:rsidRPr="005B7C5C">
        <w:rPr>
          <w:rFonts w:cs="Times New Roman"/>
        </w:rPr>
        <w:t xml:space="preserve"> can you get on a shuttle and get back to the ship?”</w:t>
      </w:r>
    </w:p>
    <w:p w14:paraId="226E8CBA" w14:textId="3BACB9A8" w:rsidR="00A36E58" w:rsidRPr="005B7C5C" w:rsidRDefault="00A36E58" w:rsidP="004537F7">
      <w:pPr>
        <w:rPr>
          <w:rFonts w:cs="Times New Roman"/>
        </w:rPr>
      </w:pPr>
      <w:r w:rsidRPr="005B7C5C">
        <w:rPr>
          <w:rFonts w:cs="Times New Roman"/>
        </w:rPr>
        <w:t>“On my way.”</w:t>
      </w:r>
    </w:p>
    <w:p w14:paraId="49566AE1" w14:textId="10ECB9B8" w:rsidR="00A36E58" w:rsidRPr="005B7C5C" w:rsidRDefault="00A36E58" w:rsidP="004537F7">
      <w:pPr>
        <w:rPr>
          <w:rFonts w:cs="Times New Roman"/>
        </w:rPr>
      </w:pPr>
      <w:r w:rsidRPr="005B7C5C">
        <w:rPr>
          <w:rFonts w:cs="Times New Roman"/>
        </w:rPr>
        <w:t>“Sounds like a prudent plan Joan, I’ll inform the president. Good luck.”</w:t>
      </w:r>
    </w:p>
    <w:p w14:paraId="649D8D73" w14:textId="29D8C2D9" w:rsidR="00A36E58" w:rsidRPr="005B7C5C" w:rsidRDefault="00A36E58" w:rsidP="004537F7">
      <w:pPr>
        <w:rPr>
          <w:rFonts w:cs="Times New Roman"/>
        </w:rPr>
      </w:pPr>
      <w:r w:rsidRPr="005B7C5C">
        <w:rPr>
          <w:rFonts w:cs="Times New Roman"/>
        </w:rPr>
        <w:t>“</w:t>
      </w:r>
      <w:r w:rsidRPr="005B7C5C">
        <w:rPr>
          <w:rFonts w:cs="Times New Roman"/>
          <w:noProof/>
        </w:rPr>
        <w:t>Thanks</w:t>
      </w:r>
      <w:r w:rsidR="00EA0050" w:rsidRPr="005B7C5C">
        <w:rPr>
          <w:rFonts w:cs="Times New Roman"/>
          <w:noProof/>
        </w:rPr>
        <w:t>,</w:t>
      </w:r>
      <w:r w:rsidRPr="005B7C5C">
        <w:rPr>
          <w:rFonts w:cs="Times New Roman"/>
        </w:rPr>
        <w:t xml:space="preserve"> Admiral. Chevesky out.”</w:t>
      </w:r>
    </w:p>
    <w:p w14:paraId="7BB7C869" w14:textId="2BDB8C81" w:rsidR="00F31F85" w:rsidRPr="005B7C5C" w:rsidRDefault="00F31F85" w:rsidP="00F31F85">
      <w:pPr>
        <w:pStyle w:val="SceneSeparator"/>
        <w:rPr>
          <w:rFonts w:cs="Times New Roman"/>
        </w:rPr>
      </w:pPr>
      <w:r w:rsidRPr="005B7C5C">
        <w:rPr>
          <w:rFonts w:cs="Times New Roman"/>
        </w:rPr>
        <w:lastRenderedPageBreak/>
        <w:t>&gt;&gt;&gt;&gt;&gt;&gt;&gt;&gt;&gt;&gt;&gt;&gt;&gt;&gt;&gt;&gt;&gt;&gt;</w:t>
      </w:r>
    </w:p>
    <w:p w14:paraId="20A9FC05" w14:textId="09160FAA" w:rsidR="00F31F85" w:rsidRPr="005B7C5C" w:rsidRDefault="00F31F85" w:rsidP="00F31F85">
      <w:pPr>
        <w:rPr>
          <w:rFonts w:cs="Times New Roman"/>
        </w:rPr>
      </w:pPr>
      <w:r w:rsidRPr="005B7C5C">
        <w:rPr>
          <w:rFonts w:cs="Times New Roman"/>
        </w:rPr>
        <w:t>“Tom, we’ve got a job,” Joan transmitted through her link to her husband.</w:t>
      </w:r>
    </w:p>
    <w:p w14:paraId="2E638F4D" w14:textId="59212247" w:rsidR="00F31F85" w:rsidRPr="005B7C5C" w:rsidRDefault="00F31F85" w:rsidP="00F31F85">
      <w:pPr>
        <w:rPr>
          <w:rFonts w:cs="Times New Roman"/>
        </w:rPr>
      </w:pPr>
      <w:r w:rsidRPr="005B7C5C">
        <w:rPr>
          <w:rFonts w:cs="Times New Roman"/>
        </w:rPr>
        <w:t>“And that job is…?” Tom responded.</w:t>
      </w:r>
    </w:p>
    <w:p w14:paraId="672CE0C5" w14:textId="7C446FAF" w:rsidR="00F31F85" w:rsidRPr="005B7C5C" w:rsidRDefault="00F31F85" w:rsidP="00F31F85">
      <w:pPr>
        <w:rPr>
          <w:rFonts w:cs="Times New Roman"/>
        </w:rPr>
      </w:pPr>
      <w:r w:rsidRPr="005B7C5C">
        <w:rPr>
          <w:rFonts w:cs="Times New Roman"/>
        </w:rPr>
        <w:t>“We have another ship entering the system. It doesn’t appear to be either Terest or Vakeel. I think it might be an Izod. We’ve got to head out to meet them, and I want you backing me up.”</w:t>
      </w:r>
    </w:p>
    <w:p w14:paraId="687D8A14" w14:textId="36E6EF84" w:rsidR="00F31F85" w:rsidRPr="005B7C5C" w:rsidRDefault="00F31F85" w:rsidP="00F31F85">
      <w:pPr>
        <w:rPr>
          <w:rFonts w:cs="Times New Roman"/>
        </w:rPr>
      </w:pPr>
      <w:r w:rsidRPr="005B7C5C">
        <w:rPr>
          <w:rFonts w:cs="Times New Roman"/>
        </w:rPr>
        <w:t xml:space="preserve">“Hon, I’m afraid all you’ve got </w:t>
      </w:r>
      <w:proofErr w:type="gramStart"/>
      <w:r w:rsidRPr="005B7C5C">
        <w:rPr>
          <w:rFonts w:cs="Times New Roman"/>
        </w:rPr>
        <w:t>at the moment</w:t>
      </w:r>
      <w:proofErr w:type="gramEnd"/>
      <w:r w:rsidRPr="005B7C5C">
        <w:rPr>
          <w:rFonts w:cs="Times New Roman"/>
        </w:rPr>
        <w:t xml:space="preserve"> is </w:t>
      </w:r>
      <w:r w:rsidR="00C01DF9" w:rsidRPr="005B7C5C">
        <w:rPr>
          <w:rFonts w:cs="Times New Roman"/>
          <w:noProof/>
        </w:rPr>
        <w:t>Alpha and me</w:t>
      </w:r>
      <w:r w:rsidRPr="005B7C5C">
        <w:rPr>
          <w:rFonts w:cs="Times New Roman"/>
        </w:rPr>
        <w:t xml:space="preserve">. The other ships are maneuvering and are too far to meet with </w:t>
      </w:r>
      <w:r w:rsidRPr="005B7C5C">
        <w:rPr>
          <w:rFonts w:cs="Times New Roman"/>
          <w:noProof/>
        </w:rPr>
        <w:t>us</w:t>
      </w:r>
      <w:r w:rsidRPr="005B7C5C">
        <w:rPr>
          <w:rFonts w:cs="Times New Roman"/>
        </w:rPr>
        <w:t xml:space="preserve"> unless you want to wait a couple of hours.”</w:t>
      </w:r>
    </w:p>
    <w:p w14:paraId="0AEBED74" w14:textId="0E2CAFBC" w:rsidR="00F31F85" w:rsidRPr="005B7C5C" w:rsidRDefault="00F31F85" w:rsidP="00F31F85">
      <w:pPr>
        <w:rPr>
          <w:rFonts w:cs="Times New Roman"/>
        </w:rPr>
      </w:pPr>
      <w:r w:rsidRPr="005B7C5C">
        <w:rPr>
          <w:rFonts w:cs="Times New Roman"/>
        </w:rPr>
        <w:t>“I’m afraid not</w:t>
      </w:r>
      <w:r w:rsidR="0098002E">
        <w:rPr>
          <w:rFonts w:cs="Times New Roman"/>
        </w:rPr>
        <w:t>;</w:t>
      </w:r>
      <w:r w:rsidRPr="005B7C5C">
        <w:rPr>
          <w:rFonts w:cs="Times New Roman"/>
        </w:rPr>
        <w:t xml:space="preserve"> we’ve got to leave immediately. They just entered the system and aren’t acting aggressively, so you Alpha and </w:t>
      </w:r>
      <w:r w:rsidRPr="005B7C5C">
        <w:rPr>
          <w:rFonts w:cs="Times New Roman"/>
          <w:noProof/>
        </w:rPr>
        <w:t>your</w:t>
      </w:r>
      <w:r w:rsidRPr="005B7C5C">
        <w:rPr>
          <w:rFonts w:cs="Times New Roman"/>
        </w:rPr>
        <w:t xml:space="preserve"> </w:t>
      </w:r>
      <w:r w:rsidRPr="005B7C5C">
        <w:rPr>
          <w:rFonts w:cs="Times New Roman"/>
          <w:noProof/>
        </w:rPr>
        <w:t>souped</w:t>
      </w:r>
      <w:r w:rsidR="00C01DF9" w:rsidRPr="005B7C5C">
        <w:rPr>
          <w:rFonts w:cs="Times New Roman"/>
          <w:noProof/>
        </w:rPr>
        <w:t>-</w:t>
      </w:r>
      <w:r w:rsidRPr="005B7C5C">
        <w:rPr>
          <w:rFonts w:cs="Times New Roman"/>
          <w:noProof/>
        </w:rPr>
        <w:t>up</w:t>
      </w:r>
      <w:r w:rsidRPr="005B7C5C">
        <w:rPr>
          <w:rFonts w:cs="Times New Roman"/>
        </w:rPr>
        <w:t xml:space="preserve"> guns should be enough.”</w:t>
      </w:r>
    </w:p>
    <w:p w14:paraId="71D09B80" w14:textId="389CB0A8" w:rsidR="00F31F85" w:rsidRPr="005B7C5C" w:rsidRDefault="00F31F85" w:rsidP="00F31F85">
      <w:pPr>
        <w:rPr>
          <w:rFonts w:cs="Times New Roman"/>
        </w:rPr>
      </w:pPr>
      <w:r w:rsidRPr="005B7C5C">
        <w:rPr>
          <w:rFonts w:cs="Times New Roman"/>
        </w:rPr>
        <w:t>“</w:t>
      </w:r>
      <w:r w:rsidR="00CB3607" w:rsidRPr="005B7C5C">
        <w:rPr>
          <w:rFonts w:cs="Times New Roman"/>
        </w:rPr>
        <w:t>Okay</w:t>
      </w:r>
      <w:r w:rsidRPr="005B7C5C">
        <w:rPr>
          <w:rFonts w:cs="Times New Roman"/>
        </w:rPr>
        <w:t xml:space="preserve">, I’m on </w:t>
      </w:r>
      <w:r w:rsidRPr="005B7C5C">
        <w:rPr>
          <w:rFonts w:cs="Times New Roman"/>
          <w:noProof/>
        </w:rPr>
        <w:t>you</w:t>
      </w:r>
      <w:r w:rsidR="00C01DF9" w:rsidRPr="005B7C5C">
        <w:rPr>
          <w:rFonts w:cs="Times New Roman"/>
          <w:noProof/>
        </w:rPr>
        <w:t>r</w:t>
      </w:r>
      <w:r w:rsidRPr="005B7C5C">
        <w:rPr>
          <w:rFonts w:cs="Times New Roman"/>
        </w:rPr>
        <w:t xml:space="preserve"> tail</w:t>
      </w:r>
      <w:r w:rsidR="0098002E">
        <w:rPr>
          <w:rFonts w:cs="Times New Roman"/>
        </w:rPr>
        <w:t>;</w:t>
      </w:r>
      <w:r w:rsidRPr="005B7C5C">
        <w:rPr>
          <w:rFonts w:cs="Times New Roman"/>
        </w:rPr>
        <w:t xml:space="preserve"> move out when you want.”</w:t>
      </w:r>
    </w:p>
    <w:p w14:paraId="2701ACA2" w14:textId="77777777" w:rsidR="00280227" w:rsidRPr="005B7C5C" w:rsidRDefault="00280227" w:rsidP="00845671">
      <w:pPr>
        <w:pStyle w:val="Heading2"/>
        <w:rPr>
          <w:rFonts w:cs="Times New Roman"/>
        </w:rPr>
      </w:pPr>
      <w:r w:rsidRPr="005B7C5C">
        <w:rPr>
          <w:rFonts w:cs="Times New Roman"/>
        </w:rPr>
        <w:t>They Approach the New Ship</w:t>
      </w:r>
    </w:p>
    <w:p w14:paraId="3DEEEF81" w14:textId="77877713" w:rsidR="00A36E58" w:rsidRPr="005B7C5C" w:rsidRDefault="00CD05A2" w:rsidP="004537F7">
      <w:pPr>
        <w:rPr>
          <w:rFonts w:cs="Times New Roman"/>
        </w:rPr>
      </w:pPr>
      <w:r w:rsidRPr="005B7C5C">
        <w:rPr>
          <w:rFonts w:cs="Times New Roman"/>
        </w:rPr>
        <w:t xml:space="preserve">“Joan, I’m starting to get some data on the ship,” Shappel said over Joan’s </w:t>
      </w:r>
      <w:r w:rsidRPr="005B7C5C">
        <w:rPr>
          <w:rFonts w:cs="Times New Roman"/>
          <w:noProof/>
        </w:rPr>
        <w:t>commlink</w:t>
      </w:r>
      <w:r w:rsidRPr="005B7C5C">
        <w:rPr>
          <w:rFonts w:cs="Times New Roman"/>
        </w:rPr>
        <w:t>.</w:t>
      </w:r>
    </w:p>
    <w:p w14:paraId="1A57EA2E" w14:textId="59F6F297" w:rsidR="00CD05A2" w:rsidRPr="005B7C5C" w:rsidRDefault="00CD05A2" w:rsidP="004537F7">
      <w:pPr>
        <w:rPr>
          <w:rFonts w:cs="Times New Roman"/>
        </w:rPr>
      </w:pPr>
      <w:r w:rsidRPr="005B7C5C">
        <w:rPr>
          <w:rFonts w:cs="Times New Roman"/>
        </w:rPr>
        <w:t>“What is it,” she responded.</w:t>
      </w:r>
    </w:p>
    <w:p w14:paraId="0F89D872" w14:textId="20A0F901" w:rsidR="00CD05A2" w:rsidRPr="005B7C5C" w:rsidRDefault="00CD05A2" w:rsidP="004537F7">
      <w:pPr>
        <w:rPr>
          <w:rFonts w:cs="Times New Roman"/>
        </w:rPr>
      </w:pPr>
      <w:r w:rsidRPr="005B7C5C">
        <w:rPr>
          <w:rFonts w:cs="Times New Roman"/>
        </w:rPr>
        <w:t xml:space="preserve">“It appears different from the Terest ship. It </w:t>
      </w:r>
      <w:r w:rsidRPr="005B7C5C">
        <w:rPr>
          <w:rFonts w:cs="Times New Roman"/>
          <w:noProof/>
        </w:rPr>
        <w:t>might</w:t>
      </w:r>
      <w:r w:rsidR="00EA0050" w:rsidRPr="005B7C5C">
        <w:rPr>
          <w:rFonts w:cs="Times New Roman"/>
          <w:noProof/>
        </w:rPr>
        <w:t xml:space="preserve"> be</w:t>
      </w:r>
      <w:r w:rsidRPr="005B7C5C">
        <w:rPr>
          <w:rFonts w:cs="Times New Roman"/>
        </w:rPr>
        <w:t xml:space="preserve"> a different configuration, but I doubt it. This one is leaking emissions in many spectra. The Terest ship was tight, I couldn’t read anything from their emissions, but this one is more open.”</w:t>
      </w:r>
    </w:p>
    <w:p w14:paraId="2DAB1B9D" w14:textId="6E31E3FC" w:rsidR="00CD05A2" w:rsidRPr="005B7C5C" w:rsidRDefault="00CD05A2" w:rsidP="004537F7">
      <w:pPr>
        <w:rPr>
          <w:rFonts w:cs="Times New Roman"/>
        </w:rPr>
      </w:pPr>
      <w:r w:rsidRPr="005B7C5C">
        <w:rPr>
          <w:rFonts w:cs="Times New Roman"/>
        </w:rPr>
        <w:lastRenderedPageBreak/>
        <w:t>“Have you tried for a radar image yet</w:t>
      </w:r>
      <w:r w:rsidR="0098002E">
        <w:rPr>
          <w:rFonts w:cs="Times New Roman"/>
        </w:rPr>
        <w:t>,</w:t>
      </w:r>
      <w:r w:rsidRPr="005B7C5C">
        <w:rPr>
          <w:rFonts w:cs="Times New Roman"/>
        </w:rPr>
        <w:t xml:space="preserve"> or are you still on visual?”</w:t>
      </w:r>
    </w:p>
    <w:p w14:paraId="5FED81DA" w14:textId="7CC1F1A1" w:rsidR="00CD05A2" w:rsidRPr="005B7C5C" w:rsidRDefault="00CD05A2" w:rsidP="004537F7">
      <w:pPr>
        <w:rPr>
          <w:rFonts w:cs="Times New Roman"/>
        </w:rPr>
      </w:pPr>
      <w:r w:rsidRPr="005B7C5C">
        <w:rPr>
          <w:rFonts w:cs="Times New Roman"/>
        </w:rPr>
        <w:t xml:space="preserve">“I’m on visual. I didn’t want to spook </w:t>
      </w:r>
      <w:r w:rsidRPr="005B7C5C">
        <w:rPr>
          <w:rFonts w:cs="Times New Roman"/>
          <w:noProof/>
        </w:rPr>
        <w:t>them</w:t>
      </w:r>
      <w:r w:rsidRPr="005B7C5C">
        <w:rPr>
          <w:rFonts w:cs="Times New Roman"/>
        </w:rPr>
        <w:t xml:space="preserve"> with radar.”</w:t>
      </w:r>
    </w:p>
    <w:p w14:paraId="375F95DD" w14:textId="2444BF3E" w:rsidR="00CD05A2" w:rsidRPr="005B7C5C" w:rsidRDefault="00CD05A2" w:rsidP="004537F7">
      <w:pPr>
        <w:rPr>
          <w:rFonts w:cs="Times New Roman"/>
        </w:rPr>
      </w:pPr>
      <w:r w:rsidRPr="005B7C5C">
        <w:rPr>
          <w:rFonts w:cs="Times New Roman"/>
        </w:rPr>
        <w:t>“They’re the surprise guest, go ahead and paint them.”</w:t>
      </w:r>
    </w:p>
    <w:p w14:paraId="7C697C45" w14:textId="606D6EE3" w:rsidR="00CD05A2" w:rsidRPr="005B7C5C" w:rsidRDefault="00CD05A2" w:rsidP="004537F7">
      <w:pPr>
        <w:rPr>
          <w:rFonts w:cs="Times New Roman"/>
        </w:rPr>
      </w:pPr>
      <w:r w:rsidRPr="005B7C5C">
        <w:rPr>
          <w:rFonts w:cs="Times New Roman"/>
        </w:rPr>
        <w:t xml:space="preserve">“Standby. I’ve painted </w:t>
      </w:r>
      <w:r w:rsidRPr="005B7C5C">
        <w:rPr>
          <w:rFonts w:cs="Times New Roman"/>
          <w:noProof/>
        </w:rPr>
        <w:t>them</w:t>
      </w:r>
      <w:r w:rsidRPr="005B7C5C">
        <w:rPr>
          <w:rFonts w:cs="Times New Roman"/>
        </w:rPr>
        <w:t xml:space="preserve"> a couple of </w:t>
      </w:r>
      <w:r w:rsidRPr="005B7C5C">
        <w:rPr>
          <w:rFonts w:cs="Times New Roman"/>
          <w:noProof/>
        </w:rPr>
        <w:t>times</w:t>
      </w:r>
      <w:r w:rsidR="00EA0050" w:rsidRPr="005B7C5C">
        <w:rPr>
          <w:rFonts w:cs="Times New Roman"/>
          <w:noProof/>
        </w:rPr>
        <w:t>,</w:t>
      </w:r>
      <w:r w:rsidRPr="005B7C5C">
        <w:rPr>
          <w:rFonts w:cs="Times New Roman"/>
        </w:rPr>
        <w:t xml:space="preserve"> and I’m getting a good image. I’ll put it up on the 3D Display.”</w:t>
      </w:r>
    </w:p>
    <w:p w14:paraId="074424C2" w14:textId="1A7CF7B6" w:rsidR="00CD05A2" w:rsidRPr="005B7C5C" w:rsidRDefault="00CD05A2" w:rsidP="004537F7">
      <w:pPr>
        <w:rPr>
          <w:rFonts w:cs="Times New Roman"/>
        </w:rPr>
      </w:pPr>
      <w:r w:rsidRPr="005B7C5C">
        <w:rPr>
          <w:rFonts w:cs="Times New Roman"/>
        </w:rPr>
        <w:t>“</w:t>
      </w:r>
      <w:r w:rsidRPr="005B7C5C">
        <w:rPr>
          <w:rFonts w:cs="Times New Roman"/>
          <w:noProof/>
        </w:rPr>
        <w:t>Thanks</w:t>
      </w:r>
      <w:r w:rsidR="00EA0050" w:rsidRPr="005B7C5C">
        <w:rPr>
          <w:rFonts w:cs="Times New Roman"/>
          <w:noProof/>
        </w:rPr>
        <w:t>,</w:t>
      </w:r>
      <w:r w:rsidRPr="005B7C5C">
        <w:rPr>
          <w:rFonts w:cs="Times New Roman"/>
        </w:rPr>
        <w:t xml:space="preserve"> Bob.”</w:t>
      </w:r>
    </w:p>
    <w:p w14:paraId="4B11FEFA" w14:textId="268248B5" w:rsidR="00CD05A2" w:rsidRPr="005B7C5C" w:rsidRDefault="00CD05A2" w:rsidP="004537F7">
      <w:pPr>
        <w:rPr>
          <w:rFonts w:cs="Times New Roman"/>
        </w:rPr>
      </w:pPr>
      <w:r w:rsidRPr="005B7C5C">
        <w:rPr>
          <w:rFonts w:cs="Times New Roman"/>
        </w:rPr>
        <w:t>Joan stood for a second while the data was transferred and solidified in the 3D Display.</w:t>
      </w:r>
    </w:p>
    <w:p w14:paraId="6F2C0D6F" w14:textId="0B043B47" w:rsidR="00CD05A2" w:rsidRPr="005B7C5C" w:rsidRDefault="00CD05A2" w:rsidP="004537F7">
      <w:pPr>
        <w:rPr>
          <w:rFonts w:cs="Times New Roman"/>
        </w:rPr>
      </w:pPr>
      <w:r w:rsidRPr="005B7C5C">
        <w:rPr>
          <w:rFonts w:cs="Times New Roman"/>
        </w:rPr>
        <w:t>“SIMPOC</w:t>
      </w:r>
      <w:r w:rsidR="0098002E">
        <w:rPr>
          <w:rFonts w:cs="Times New Roman"/>
        </w:rPr>
        <w:t>,</w:t>
      </w:r>
      <w:r w:rsidRPr="005B7C5C">
        <w:rPr>
          <w:rFonts w:cs="Times New Roman"/>
        </w:rPr>
        <w:t xml:space="preserve"> what do you think?”</w:t>
      </w:r>
    </w:p>
    <w:p w14:paraId="52CDD8BD" w14:textId="3C62C8AB" w:rsidR="00CD05A2" w:rsidRPr="005B7C5C" w:rsidRDefault="00CD05A2" w:rsidP="004537F7">
      <w:pPr>
        <w:rPr>
          <w:rFonts w:cs="Times New Roman"/>
        </w:rPr>
      </w:pPr>
      <w:r w:rsidRPr="005B7C5C">
        <w:rPr>
          <w:rFonts w:cs="Times New Roman"/>
        </w:rPr>
        <w:t>“Commander, it is definitely a different configuration</w:t>
      </w:r>
      <w:r w:rsidR="0098002E">
        <w:rPr>
          <w:rFonts w:cs="Times New Roman"/>
        </w:rPr>
        <w:t>,</w:t>
      </w:r>
      <w:r w:rsidRPr="005B7C5C">
        <w:rPr>
          <w:rFonts w:cs="Times New Roman"/>
        </w:rPr>
        <w:t xml:space="preserve"> although there are some similarities. I suspect that the two designs are based on similar technology, but it has been implemented in different ways.”</w:t>
      </w:r>
    </w:p>
    <w:p w14:paraId="33C8C707" w14:textId="4036FBE6" w:rsidR="00CD05A2" w:rsidRPr="005B7C5C" w:rsidRDefault="00CD05A2" w:rsidP="004537F7">
      <w:pPr>
        <w:rPr>
          <w:rFonts w:cs="Times New Roman"/>
        </w:rPr>
      </w:pPr>
      <w:r w:rsidRPr="005B7C5C">
        <w:rPr>
          <w:rFonts w:cs="Times New Roman"/>
        </w:rPr>
        <w:t>“Joan, they’re transmitting,” Bob Shappel said, interrupting Joan and SIMPOC.</w:t>
      </w:r>
    </w:p>
    <w:p w14:paraId="186A7635" w14:textId="56125B94" w:rsidR="00CD05A2" w:rsidRPr="005B7C5C" w:rsidRDefault="00CD05A2" w:rsidP="004537F7">
      <w:pPr>
        <w:rPr>
          <w:rFonts w:cs="Times New Roman"/>
        </w:rPr>
      </w:pPr>
      <w:r w:rsidRPr="005B7C5C">
        <w:rPr>
          <w:rFonts w:cs="Times New Roman"/>
        </w:rPr>
        <w:t>“SIMPOC</w:t>
      </w:r>
      <w:r w:rsidR="0036709B" w:rsidRPr="005B7C5C">
        <w:rPr>
          <w:rFonts w:cs="Times New Roman"/>
        </w:rPr>
        <w:t>,</w:t>
      </w:r>
      <w:r w:rsidRPr="005B7C5C">
        <w:rPr>
          <w:rFonts w:cs="Times New Roman"/>
        </w:rPr>
        <w:t xml:space="preserve"> can you translate?”</w:t>
      </w:r>
    </w:p>
    <w:p w14:paraId="57DA7B70" w14:textId="09D4BE78" w:rsidR="00CD05A2" w:rsidRPr="005B7C5C" w:rsidRDefault="00CD05A2" w:rsidP="004537F7">
      <w:pPr>
        <w:rPr>
          <w:rFonts w:cs="Times New Roman"/>
        </w:rPr>
      </w:pPr>
      <w:r w:rsidRPr="005B7C5C">
        <w:rPr>
          <w:rFonts w:cs="Times New Roman"/>
        </w:rPr>
        <w:t>SIMPOC stood motionless for almost a full minute before he responded to Joan.</w:t>
      </w:r>
    </w:p>
    <w:p w14:paraId="419BB8BE" w14:textId="3C61F96E" w:rsidR="00CD05A2" w:rsidRPr="005B7C5C" w:rsidRDefault="00CD05A2" w:rsidP="004537F7">
      <w:pPr>
        <w:rPr>
          <w:rFonts w:cs="Times New Roman"/>
        </w:rPr>
      </w:pPr>
      <w:r w:rsidRPr="005B7C5C">
        <w:rPr>
          <w:rFonts w:cs="Times New Roman"/>
        </w:rPr>
        <w:t>“</w:t>
      </w:r>
      <w:r w:rsidR="00891B5E" w:rsidRPr="005B7C5C">
        <w:rPr>
          <w:rFonts w:cs="Times New Roman"/>
        </w:rPr>
        <w:t>Their language</w:t>
      </w:r>
      <w:r w:rsidRPr="005B7C5C">
        <w:rPr>
          <w:rFonts w:cs="Times New Roman"/>
        </w:rPr>
        <w:t xml:space="preserve"> is </w:t>
      </w:r>
      <w:proofErr w:type="gramStart"/>
      <w:r w:rsidRPr="005B7C5C">
        <w:rPr>
          <w:rFonts w:cs="Times New Roman"/>
        </w:rPr>
        <w:t>similar to</w:t>
      </w:r>
      <w:proofErr w:type="gramEnd"/>
      <w:r w:rsidRPr="005B7C5C">
        <w:rPr>
          <w:rFonts w:cs="Times New Roman"/>
        </w:rPr>
        <w:t xml:space="preserve"> the Terest </w:t>
      </w:r>
      <w:r w:rsidRPr="005B7C5C">
        <w:rPr>
          <w:rFonts w:cs="Times New Roman"/>
          <w:noProof/>
        </w:rPr>
        <w:t>language</w:t>
      </w:r>
      <w:r w:rsidRPr="005B7C5C">
        <w:rPr>
          <w:rFonts w:cs="Times New Roman"/>
        </w:rPr>
        <w:t xml:space="preserve"> bu</w:t>
      </w:r>
      <w:r w:rsidR="00EA0050" w:rsidRPr="005B7C5C">
        <w:rPr>
          <w:rFonts w:cs="Times New Roman"/>
        </w:rPr>
        <w:t>t structured differently. It is</w:t>
      </w:r>
      <w:r w:rsidRPr="005B7C5C">
        <w:rPr>
          <w:rFonts w:cs="Times New Roman"/>
          <w:noProof/>
        </w:rPr>
        <w:t xml:space="preserve"> </w:t>
      </w:r>
      <w:r w:rsidR="00EA0050" w:rsidRPr="005B7C5C">
        <w:rPr>
          <w:rFonts w:cs="Times New Roman"/>
        </w:rPr>
        <w:t>a derivation</w:t>
      </w:r>
      <w:r w:rsidR="00C01DF9" w:rsidRPr="005B7C5C">
        <w:rPr>
          <w:rFonts w:cs="Times New Roman"/>
          <w:noProof/>
        </w:rPr>
        <w:t>;</w:t>
      </w:r>
      <w:r w:rsidR="00EA0050" w:rsidRPr="005B7C5C">
        <w:rPr>
          <w:rFonts w:cs="Times New Roman"/>
          <w:noProof/>
        </w:rPr>
        <w:t xml:space="preserve"> they</w:t>
      </w:r>
      <w:r w:rsidRPr="005B7C5C">
        <w:rPr>
          <w:rFonts w:cs="Times New Roman"/>
        </w:rPr>
        <w:t xml:space="preserve"> appear to have similar roots. It will take me a while to work through the data and create a translation table. The fact that they are transmitting is significant. They want us to know they are here.”</w:t>
      </w:r>
    </w:p>
    <w:p w14:paraId="61FF9569" w14:textId="34B9129A" w:rsidR="00CD05A2" w:rsidRPr="005B7C5C" w:rsidRDefault="00CD05A2" w:rsidP="004537F7">
      <w:pPr>
        <w:rPr>
          <w:rFonts w:cs="Times New Roman"/>
        </w:rPr>
      </w:pPr>
      <w:r w:rsidRPr="005B7C5C">
        <w:rPr>
          <w:rFonts w:cs="Times New Roman"/>
        </w:rPr>
        <w:lastRenderedPageBreak/>
        <w:t xml:space="preserve">“As soon as you have any part of it translated, let me know. I want to know if </w:t>
      </w:r>
      <w:r w:rsidRPr="005B7C5C">
        <w:rPr>
          <w:rFonts w:cs="Times New Roman"/>
          <w:noProof/>
        </w:rPr>
        <w:t>they</w:t>
      </w:r>
      <w:r w:rsidRPr="005B7C5C">
        <w:rPr>
          <w:rFonts w:cs="Times New Roman"/>
        </w:rPr>
        <w:t>’re sending us a welcome, reading us the galactic encyclopedia</w:t>
      </w:r>
      <w:r w:rsidR="0098002E">
        <w:rPr>
          <w:rFonts w:cs="Times New Roman"/>
        </w:rPr>
        <w:t>,</w:t>
      </w:r>
      <w:r w:rsidRPr="005B7C5C">
        <w:rPr>
          <w:rFonts w:cs="Times New Roman"/>
        </w:rPr>
        <w:t xml:space="preserve"> or threatening our existence.”</w:t>
      </w:r>
    </w:p>
    <w:p w14:paraId="40E2DFED" w14:textId="16908742" w:rsidR="00CD05A2" w:rsidRPr="005B7C5C" w:rsidRDefault="00CD05A2" w:rsidP="004537F7">
      <w:pPr>
        <w:rPr>
          <w:rFonts w:cs="Times New Roman"/>
        </w:rPr>
      </w:pPr>
      <w:r w:rsidRPr="005B7C5C">
        <w:rPr>
          <w:rFonts w:cs="Times New Roman"/>
        </w:rPr>
        <w:t>“Understood,” SIMPOC replied.</w:t>
      </w:r>
    </w:p>
    <w:p w14:paraId="41A1ADB1" w14:textId="673E6243" w:rsidR="00CD05A2" w:rsidRPr="005B7C5C" w:rsidRDefault="00CD05A2" w:rsidP="004537F7">
      <w:pPr>
        <w:rPr>
          <w:rFonts w:cs="Times New Roman"/>
        </w:rPr>
      </w:pPr>
      <w:r w:rsidRPr="005B7C5C">
        <w:rPr>
          <w:rFonts w:cs="Times New Roman"/>
        </w:rPr>
        <w:t>“Beta 4, send them the following message. Unidentified ship. You have entered our solar system without warning. Please state your intentions. We are proceeding to your location to understand why you have come here. We are not hostile, but we will defend ourselves and our planets. We will be at your location in 3 hours and 12 minutes.”</w:t>
      </w:r>
    </w:p>
    <w:p w14:paraId="5F4C92EF" w14:textId="1950176E" w:rsidR="00CD05A2" w:rsidRPr="005B7C5C" w:rsidRDefault="00CD05A2" w:rsidP="004537F7">
      <w:pPr>
        <w:rPr>
          <w:rFonts w:cs="Times New Roman"/>
        </w:rPr>
      </w:pPr>
      <w:r w:rsidRPr="005B7C5C">
        <w:rPr>
          <w:rFonts w:cs="Times New Roman"/>
        </w:rPr>
        <w:t>“Beta 4</w:t>
      </w:r>
      <w:r w:rsidR="0036709B" w:rsidRPr="005B7C5C">
        <w:rPr>
          <w:rFonts w:cs="Times New Roman"/>
        </w:rPr>
        <w:t>,</w:t>
      </w:r>
      <w:r w:rsidRPr="005B7C5C">
        <w:rPr>
          <w:rFonts w:cs="Times New Roman"/>
        </w:rPr>
        <w:t xml:space="preserve"> continue to repeat that message but adjusting the arrival time.”</w:t>
      </w:r>
    </w:p>
    <w:p w14:paraId="6991459B" w14:textId="2B2238FB" w:rsidR="00CD05A2" w:rsidRPr="005B7C5C" w:rsidRDefault="00CD05A2" w:rsidP="004537F7">
      <w:pPr>
        <w:rPr>
          <w:rFonts w:cs="Times New Roman"/>
        </w:rPr>
      </w:pPr>
      <w:r w:rsidRPr="005B7C5C">
        <w:rPr>
          <w:rFonts w:cs="Times New Roman"/>
        </w:rPr>
        <w:t>“Acknowledged.”</w:t>
      </w:r>
    </w:p>
    <w:p w14:paraId="2FCFBCEB" w14:textId="77777777" w:rsidR="00280227" w:rsidRPr="005B7C5C" w:rsidRDefault="00280227" w:rsidP="00845671">
      <w:pPr>
        <w:pStyle w:val="Heading2"/>
        <w:rPr>
          <w:rFonts w:cs="Times New Roman"/>
        </w:rPr>
      </w:pPr>
      <w:r w:rsidRPr="005B7C5C">
        <w:rPr>
          <w:rFonts w:cs="Times New Roman"/>
        </w:rPr>
        <w:t>They Talk</w:t>
      </w:r>
    </w:p>
    <w:p w14:paraId="4AAF28FF" w14:textId="689D5872" w:rsidR="00CD05A2" w:rsidRPr="005B7C5C" w:rsidRDefault="005E1841" w:rsidP="004537F7">
      <w:pPr>
        <w:rPr>
          <w:rFonts w:cs="Times New Roman"/>
        </w:rPr>
      </w:pPr>
      <w:r w:rsidRPr="005B7C5C">
        <w:rPr>
          <w:rFonts w:cs="Times New Roman"/>
        </w:rPr>
        <w:t>“Joan, Professor Shappel. I think that I have a rudimentary translation. I may not have</w:t>
      </w:r>
      <w:r w:rsidR="00074598" w:rsidRPr="005B7C5C">
        <w:rPr>
          <w:rFonts w:cs="Times New Roman"/>
        </w:rPr>
        <w:t xml:space="preserve"> all</w:t>
      </w:r>
      <w:r w:rsidRPr="005B7C5C">
        <w:rPr>
          <w:rFonts w:cs="Times New Roman"/>
        </w:rPr>
        <w:t xml:space="preserve"> the </w:t>
      </w:r>
      <w:r w:rsidRPr="005B7C5C">
        <w:rPr>
          <w:rFonts w:cs="Times New Roman"/>
          <w:noProof/>
        </w:rPr>
        <w:t>subtleties</w:t>
      </w:r>
      <w:r w:rsidR="00EA0050" w:rsidRPr="005B7C5C">
        <w:rPr>
          <w:rFonts w:cs="Times New Roman"/>
          <w:noProof/>
        </w:rPr>
        <w:t>,</w:t>
      </w:r>
      <w:r w:rsidRPr="005B7C5C">
        <w:rPr>
          <w:rFonts w:cs="Times New Roman"/>
        </w:rPr>
        <w:t xml:space="preserve"> but I think I have the general tone of the message.”</w:t>
      </w:r>
    </w:p>
    <w:p w14:paraId="210FE74C" w14:textId="730D0E43" w:rsidR="00783FA4" w:rsidRPr="005B7C5C" w:rsidRDefault="005E1841" w:rsidP="004537F7">
      <w:pPr>
        <w:rPr>
          <w:rFonts w:cs="Times New Roman"/>
        </w:rPr>
      </w:pPr>
      <w:r w:rsidRPr="005B7C5C">
        <w:rPr>
          <w:rFonts w:cs="Times New Roman"/>
        </w:rPr>
        <w:t>“</w:t>
      </w:r>
      <w:r w:rsidR="00783FA4" w:rsidRPr="005B7C5C">
        <w:rPr>
          <w:rFonts w:cs="Times New Roman"/>
        </w:rPr>
        <w:t xml:space="preserve">Great </w:t>
      </w:r>
      <w:r w:rsidR="00783FA4" w:rsidRPr="005B7C5C">
        <w:rPr>
          <w:rFonts w:cs="Times New Roman"/>
          <w:noProof/>
        </w:rPr>
        <w:t>SIMPOC</w:t>
      </w:r>
      <w:r w:rsidR="00EA0050" w:rsidRPr="005B7C5C">
        <w:rPr>
          <w:rFonts w:cs="Times New Roman"/>
          <w:noProof/>
        </w:rPr>
        <w:t>,</w:t>
      </w:r>
      <w:r w:rsidR="00783FA4" w:rsidRPr="005B7C5C">
        <w:rPr>
          <w:rFonts w:cs="Times New Roman"/>
        </w:rPr>
        <w:t>” Joan said.</w:t>
      </w:r>
    </w:p>
    <w:p w14:paraId="61A41658" w14:textId="1954C7C2" w:rsidR="00783FA4" w:rsidRPr="005B7C5C" w:rsidRDefault="00783FA4" w:rsidP="004537F7">
      <w:pPr>
        <w:rPr>
          <w:rFonts w:cs="Times New Roman"/>
        </w:rPr>
      </w:pPr>
      <w:r w:rsidRPr="005B7C5C">
        <w:rPr>
          <w:rFonts w:cs="Times New Roman"/>
        </w:rPr>
        <w:t>“Tom, SIMPOC has a translation. I’m connecting you so you can hear it also.”</w:t>
      </w:r>
    </w:p>
    <w:p w14:paraId="1C709ADA" w14:textId="68171D1E" w:rsidR="00783FA4" w:rsidRPr="005B7C5C" w:rsidRDefault="00783FA4" w:rsidP="004537F7">
      <w:pPr>
        <w:rPr>
          <w:rFonts w:cs="Times New Roman"/>
        </w:rPr>
      </w:pPr>
      <w:r w:rsidRPr="005B7C5C">
        <w:rPr>
          <w:rFonts w:cs="Times New Roman"/>
        </w:rPr>
        <w:t>“Roger.”</w:t>
      </w:r>
    </w:p>
    <w:p w14:paraId="59C4F717" w14:textId="3B0B668D" w:rsidR="00783FA4" w:rsidRPr="005B7C5C" w:rsidRDefault="00783FA4" w:rsidP="004537F7">
      <w:pPr>
        <w:rPr>
          <w:rFonts w:cs="Times New Roman"/>
        </w:rPr>
      </w:pPr>
      <w:r w:rsidRPr="005B7C5C">
        <w:rPr>
          <w:rFonts w:cs="Times New Roman"/>
        </w:rPr>
        <w:t>“Go ahead</w:t>
      </w:r>
      <w:r w:rsidR="0098002E">
        <w:rPr>
          <w:rFonts w:cs="Times New Roman"/>
        </w:rPr>
        <w:t>,</w:t>
      </w:r>
      <w:r w:rsidRPr="005B7C5C">
        <w:rPr>
          <w:rFonts w:cs="Times New Roman"/>
        </w:rPr>
        <w:t xml:space="preserve"> SIMPOC.”</w:t>
      </w:r>
    </w:p>
    <w:p w14:paraId="32D3C919" w14:textId="4F18110F" w:rsidR="005E1841" w:rsidRPr="005B7C5C" w:rsidRDefault="0002558A" w:rsidP="004537F7">
      <w:pPr>
        <w:rPr>
          <w:rFonts w:cs="Times New Roman"/>
        </w:rPr>
      </w:pPr>
      <w:r w:rsidRPr="005B7C5C">
        <w:rPr>
          <w:rFonts w:cs="Times New Roman"/>
        </w:rPr>
        <w:lastRenderedPageBreak/>
        <w:t xml:space="preserve">“We </w:t>
      </w:r>
      <w:r w:rsidR="00EB5A52" w:rsidRPr="005B7C5C">
        <w:rPr>
          <w:rFonts w:cs="Times New Roman"/>
        </w:rPr>
        <w:t>Izod</w:t>
      </w:r>
      <w:r w:rsidRPr="005B7C5C">
        <w:rPr>
          <w:rFonts w:cs="Times New Roman"/>
        </w:rPr>
        <w:t>. No attack. We talk.”</w:t>
      </w:r>
    </w:p>
    <w:p w14:paraId="58D21B4F" w14:textId="3F6A0970" w:rsidR="0002558A" w:rsidRPr="005B7C5C" w:rsidRDefault="0002558A" w:rsidP="004537F7">
      <w:pPr>
        <w:rPr>
          <w:rFonts w:cs="Times New Roman"/>
        </w:rPr>
      </w:pPr>
      <w:r w:rsidRPr="005B7C5C">
        <w:rPr>
          <w:rFonts w:cs="Times New Roman"/>
        </w:rPr>
        <w:t>“</w:t>
      </w:r>
      <w:r w:rsidRPr="005B7C5C">
        <w:rPr>
          <w:rFonts w:cs="Times New Roman"/>
          <w:noProof/>
        </w:rPr>
        <w:t>Well</w:t>
      </w:r>
      <w:r w:rsidR="00EA0050" w:rsidRPr="005B7C5C">
        <w:rPr>
          <w:rFonts w:cs="Times New Roman"/>
          <w:noProof/>
        </w:rPr>
        <w:t>,</w:t>
      </w:r>
      <w:r w:rsidRPr="005B7C5C">
        <w:rPr>
          <w:rFonts w:cs="Times New Roman"/>
        </w:rPr>
        <w:t xml:space="preserve"> that’s encouraging. SIMPOC</w:t>
      </w:r>
      <w:r w:rsidR="0098002E">
        <w:rPr>
          <w:rFonts w:cs="Times New Roman"/>
        </w:rPr>
        <w:t>,</w:t>
      </w:r>
      <w:r w:rsidRPr="005B7C5C">
        <w:rPr>
          <w:rFonts w:cs="Times New Roman"/>
        </w:rPr>
        <w:t xml:space="preserve"> can you send a simple message back in their language?”</w:t>
      </w:r>
    </w:p>
    <w:p w14:paraId="0B590276" w14:textId="27BE7851" w:rsidR="0002558A" w:rsidRPr="005B7C5C" w:rsidRDefault="0002558A" w:rsidP="004537F7">
      <w:pPr>
        <w:rPr>
          <w:rFonts w:cs="Times New Roman"/>
        </w:rPr>
      </w:pPr>
      <w:r w:rsidRPr="005B7C5C">
        <w:rPr>
          <w:rFonts w:cs="Times New Roman"/>
        </w:rPr>
        <w:t>“Yes.”</w:t>
      </w:r>
    </w:p>
    <w:p w14:paraId="511A8B99" w14:textId="61F8DBD6" w:rsidR="0002558A" w:rsidRPr="005B7C5C" w:rsidRDefault="0002558A" w:rsidP="004537F7">
      <w:pPr>
        <w:rPr>
          <w:rFonts w:cs="Times New Roman"/>
        </w:rPr>
      </w:pPr>
      <w:r w:rsidRPr="005B7C5C">
        <w:rPr>
          <w:rFonts w:cs="Times New Roman"/>
        </w:rPr>
        <w:t>“Tell them we human, no attack, we talk.”</w:t>
      </w:r>
    </w:p>
    <w:p w14:paraId="61AC3980" w14:textId="486AE3A8" w:rsidR="0002558A" w:rsidRPr="005B7C5C" w:rsidRDefault="0002558A" w:rsidP="004537F7">
      <w:pPr>
        <w:rPr>
          <w:rFonts w:cs="Times New Roman"/>
        </w:rPr>
      </w:pPr>
      <w:r w:rsidRPr="005B7C5C">
        <w:rPr>
          <w:rFonts w:cs="Times New Roman"/>
        </w:rPr>
        <w:t>“Transmitted,” SIMPOC announced.</w:t>
      </w:r>
    </w:p>
    <w:p w14:paraId="47AC7A46" w14:textId="73C8DA78" w:rsidR="0002558A" w:rsidRPr="005B7C5C" w:rsidRDefault="0002558A" w:rsidP="004537F7">
      <w:pPr>
        <w:rPr>
          <w:rFonts w:cs="Times New Roman"/>
        </w:rPr>
      </w:pPr>
      <w:r w:rsidRPr="005B7C5C">
        <w:rPr>
          <w:rFonts w:cs="Times New Roman"/>
        </w:rPr>
        <w:t>“They have stopped transmitting,” announced Beta 4.</w:t>
      </w:r>
    </w:p>
    <w:p w14:paraId="7B722134" w14:textId="1710BB25" w:rsidR="0002558A" w:rsidRPr="005B7C5C" w:rsidRDefault="0002558A" w:rsidP="004537F7">
      <w:pPr>
        <w:rPr>
          <w:rFonts w:cs="Times New Roman"/>
        </w:rPr>
      </w:pPr>
      <w:r w:rsidRPr="005B7C5C">
        <w:rPr>
          <w:rFonts w:cs="Times New Roman"/>
        </w:rPr>
        <w:t>“</w:t>
      </w:r>
      <w:r w:rsidR="00783FA4" w:rsidRPr="005B7C5C">
        <w:rPr>
          <w:rFonts w:cs="Times New Roman"/>
        </w:rPr>
        <w:t>I hope that is good news,” Joan thought aloud.</w:t>
      </w:r>
    </w:p>
    <w:p w14:paraId="77E83F86" w14:textId="1D64A10C" w:rsidR="00783FA4" w:rsidRPr="005B7C5C" w:rsidRDefault="00783FA4" w:rsidP="004537F7">
      <w:pPr>
        <w:rPr>
          <w:rFonts w:cs="Times New Roman"/>
        </w:rPr>
      </w:pPr>
      <w:r w:rsidRPr="005B7C5C">
        <w:rPr>
          <w:rFonts w:cs="Times New Roman"/>
        </w:rPr>
        <w:t>“Tom, what do you think?” Joan transmitted.</w:t>
      </w:r>
    </w:p>
    <w:p w14:paraId="751A3688" w14:textId="330179ED" w:rsidR="00783FA4" w:rsidRPr="005B7C5C" w:rsidRDefault="00783FA4" w:rsidP="004537F7">
      <w:pPr>
        <w:rPr>
          <w:rFonts w:cs="Times New Roman"/>
        </w:rPr>
      </w:pPr>
      <w:r w:rsidRPr="005B7C5C">
        <w:rPr>
          <w:rFonts w:cs="Times New Roman"/>
        </w:rPr>
        <w:t>“So far</w:t>
      </w:r>
      <w:r w:rsidR="0098002E">
        <w:rPr>
          <w:rFonts w:cs="Times New Roman"/>
        </w:rPr>
        <w:t>,</w:t>
      </w:r>
      <w:r w:rsidRPr="005B7C5C">
        <w:rPr>
          <w:rFonts w:cs="Times New Roman"/>
        </w:rPr>
        <w:t xml:space="preserve"> so good. I suggest you go in with your weapons at a low </w:t>
      </w:r>
      <w:r w:rsidRPr="005B7C5C">
        <w:rPr>
          <w:rFonts w:cs="Times New Roman"/>
          <w:noProof/>
        </w:rPr>
        <w:t>level</w:t>
      </w:r>
      <w:r w:rsidR="00EA0050" w:rsidRPr="005B7C5C">
        <w:rPr>
          <w:rFonts w:cs="Times New Roman"/>
          <w:noProof/>
        </w:rPr>
        <w:t>,</w:t>
      </w:r>
      <w:r w:rsidRPr="005B7C5C">
        <w:rPr>
          <w:rFonts w:cs="Times New Roman"/>
        </w:rPr>
        <w:t xml:space="preserve"> and we’ll stay back with ours ready to go. I think that gives them the proper message.</w:t>
      </w:r>
      <w:r w:rsidR="001E0187" w:rsidRPr="005B7C5C">
        <w:rPr>
          <w:rFonts w:cs="Times New Roman"/>
        </w:rPr>
        <w:t xml:space="preserve"> </w:t>
      </w:r>
      <w:proofErr w:type="gramStart"/>
      <w:r w:rsidR="001E0187" w:rsidRPr="005B7C5C">
        <w:rPr>
          <w:rFonts w:cs="Times New Roman"/>
        </w:rPr>
        <w:t>Somehow</w:t>
      </w:r>
      <w:proofErr w:type="gramEnd"/>
      <w:r w:rsidR="001E0187" w:rsidRPr="005B7C5C">
        <w:rPr>
          <w:rFonts w:cs="Times New Roman"/>
        </w:rPr>
        <w:t xml:space="preserve"> I suspect that we’re getting involved in the conflict between the Terest and </w:t>
      </w:r>
      <w:r w:rsidR="00EB5A52" w:rsidRPr="005B7C5C">
        <w:rPr>
          <w:rFonts w:cs="Times New Roman"/>
        </w:rPr>
        <w:t>Izod</w:t>
      </w:r>
      <w:r w:rsidR="0098002E">
        <w:rPr>
          <w:rFonts w:cs="Times New Roman"/>
        </w:rPr>
        <w:t>,</w:t>
      </w:r>
      <w:r w:rsidR="001E0187" w:rsidRPr="005B7C5C">
        <w:rPr>
          <w:rFonts w:cs="Times New Roman"/>
        </w:rPr>
        <w:t xml:space="preserve"> and I don’t like that.</w:t>
      </w:r>
      <w:r w:rsidRPr="005B7C5C">
        <w:rPr>
          <w:rFonts w:cs="Times New Roman"/>
        </w:rPr>
        <w:t>”</w:t>
      </w:r>
    </w:p>
    <w:p w14:paraId="5A75F258" w14:textId="237556E5" w:rsidR="00783FA4" w:rsidRPr="005B7C5C" w:rsidRDefault="001E0187" w:rsidP="004537F7">
      <w:pPr>
        <w:rPr>
          <w:rFonts w:cs="Times New Roman"/>
        </w:rPr>
      </w:pPr>
      <w:r w:rsidRPr="005B7C5C">
        <w:rPr>
          <w:rFonts w:cs="Times New Roman"/>
        </w:rPr>
        <w:t>“Neither do I, but I don’t think it will hurt to talk to them. We have no allegiance to the Terest.”</w:t>
      </w:r>
    </w:p>
    <w:p w14:paraId="0BD84ECA" w14:textId="699323C2" w:rsidR="001E0187" w:rsidRPr="005B7C5C" w:rsidRDefault="001E0187" w:rsidP="004537F7">
      <w:pPr>
        <w:rPr>
          <w:rFonts w:cs="Times New Roman"/>
        </w:rPr>
      </w:pPr>
      <w:r w:rsidRPr="005B7C5C">
        <w:rPr>
          <w:rFonts w:cs="Times New Roman"/>
        </w:rPr>
        <w:t>“Let’s hope that both sides see it that way,” Tom added.</w:t>
      </w:r>
    </w:p>
    <w:p w14:paraId="10D4A541" w14:textId="2D0E1637" w:rsidR="00783FA4" w:rsidRPr="005B7C5C" w:rsidRDefault="00783FA4" w:rsidP="004537F7">
      <w:pPr>
        <w:rPr>
          <w:rFonts w:cs="Times New Roman"/>
        </w:rPr>
      </w:pPr>
      <w:r w:rsidRPr="005B7C5C">
        <w:rPr>
          <w:rFonts w:cs="Times New Roman"/>
        </w:rPr>
        <w:t>“SIMPOC send them a primer for our translation of the Terest language. Maybe we can speed up the translation process.”</w:t>
      </w:r>
    </w:p>
    <w:p w14:paraId="191D777F" w14:textId="4D669DEF" w:rsidR="00783FA4" w:rsidRPr="005B7C5C" w:rsidRDefault="00783FA4" w:rsidP="004537F7">
      <w:pPr>
        <w:rPr>
          <w:rFonts w:cs="Times New Roman"/>
        </w:rPr>
      </w:pPr>
      <w:r w:rsidRPr="005B7C5C">
        <w:rPr>
          <w:rFonts w:cs="Times New Roman"/>
        </w:rPr>
        <w:t>“Acknowledged.”</w:t>
      </w:r>
    </w:p>
    <w:p w14:paraId="7F82DCBD" w14:textId="0FE45A93" w:rsidR="00783FA4" w:rsidRPr="005B7C5C" w:rsidRDefault="00783FA4" w:rsidP="004537F7">
      <w:pPr>
        <w:rPr>
          <w:rFonts w:cs="Times New Roman"/>
        </w:rPr>
      </w:pPr>
      <w:r w:rsidRPr="005B7C5C">
        <w:rPr>
          <w:rFonts w:cs="Times New Roman"/>
        </w:rPr>
        <w:t xml:space="preserve">“They are sending back a primer between their language and the Terest. I should </w:t>
      </w:r>
      <w:r w:rsidR="00F90D4C" w:rsidRPr="005B7C5C">
        <w:rPr>
          <w:rFonts w:cs="Times New Roman"/>
        </w:rPr>
        <w:t xml:space="preserve">have </w:t>
      </w:r>
      <w:r w:rsidRPr="005B7C5C">
        <w:rPr>
          <w:rFonts w:cs="Times New Roman"/>
        </w:rPr>
        <w:t>a good translator working by the time we meet.”</w:t>
      </w:r>
    </w:p>
    <w:p w14:paraId="7BF7D061" w14:textId="45AAA07C" w:rsidR="00783FA4" w:rsidRPr="005B7C5C" w:rsidRDefault="00783FA4" w:rsidP="004537F7">
      <w:pPr>
        <w:rPr>
          <w:rFonts w:cs="Times New Roman"/>
        </w:rPr>
      </w:pPr>
      <w:r w:rsidRPr="005B7C5C">
        <w:rPr>
          <w:rFonts w:cs="Times New Roman"/>
        </w:rPr>
        <w:t>“Thanks.”</w:t>
      </w:r>
    </w:p>
    <w:p w14:paraId="43162E5E" w14:textId="77777777" w:rsidR="001666DC" w:rsidRPr="005B7C5C" w:rsidRDefault="001666DC">
      <w:pPr>
        <w:spacing w:line="259" w:lineRule="auto"/>
        <w:ind w:firstLine="0"/>
        <w:jc w:val="left"/>
        <w:rPr>
          <w:rFonts w:eastAsiaTheme="majorEastAsia" w:cs="Times New Roman"/>
          <w:b/>
          <w:noProof/>
          <w:color w:val="262626" w:themeColor="text1" w:themeTint="D9"/>
          <w:sz w:val="32"/>
          <w:szCs w:val="32"/>
        </w:rPr>
      </w:pPr>
      <w:r w:rsidRPr="005B7C5C">
        <w:rPr>
          <w:rFonts w:cs="Times New Roman"/>
        </w:rPr>
        <w:lastRenderedPageBreak/>
        <w:br w:type="page"/>
      </w:r>
    </w:p>
    <w:p w14:paraId="6CEAE145" w14:textId="5356DDFC" w:rsidR="00783FA4" w:rsidRPr="005B7C5C" w:rsidRDefault="00FC0891" w:rsidP="00FA16D7">
      <w:pPr>
        <w:pStyle w:val="Heading1"/>
        <w:rPr>
          <w:rFonts w:cs="Times New Roman"/>
        </w:rPr>
      </w:pPr>
      <w:bookmarkStart w:id="117" w:name="_Toc517868395"/>
      <w:bookmarkStart w:id="118" w:name="_Toc76716911"/>
      <w:r w:rsidRPr="005B7C5C">
        <w:rPr>
          <w:rFonts w:cs="Times New Roman"/>
        </w:rPr>
        <w:lastRenderedPageBreak/>
        <w:t>Saturday</w:t>
      </w:r>
      <w:r w:rsidR="00EA0050" w:rsidRPr="005B7C5C">
        <w:rPr>
          <w:rFonts w:cs="Times New Roman"/>
        </w:rPr>
        <w:t>,</w:t>
      </w:r>
      <w:r w:rsidRPr="005B7C5C">
        <w:rPr>
          <w:rFonts w:cs="Times New Roman"/>
        </w:rPr>
        <w:t xml:space="preserve"> October 28, 2051</w:t>
      </w:r>
      <w:bookmarkEnd w:id="117"/>
      <w:bookmarkEnd w:id="118"/>
    </w:p>
    <w:p w14:paraId="65D7AE2E" w14:textId="77777777" w:rsidR="00344A5C" w:rsidRPr="005B7C5C" w:rsidRDefault="00344A5C" w:rsidP="007E46BD">
      <w:pPr>
        <w:pStyle w:val="Heading2"/>
        <w:rPr>
          <w:rFonts w:cs="Times New Roman"/>
        </w:rPr>
      </w:pPr>
      <w:r w:rsidRPr="005B7C5C">
        <w:rPr>
          <w:rFonts w:cs="Times New Roman"/>
        </w:rPr>
        <w:t>Meet the Izod</w:t>
      </w:r>
    </w:p>
    <w:p w14:paraId="64B475DC" w14:textId="1A6312DF" w:rsidR="00783FA4" w:rsidRPr="005B7C5C" w:rsidRDefault="00783FA4" w:rsidP="004537F7">
      <w:pPr>
        <w:rPr>
          <w:rFonts w:cs="Times New Roman"/>
        </w:rPr>
      </w:pPr>
      <w:r w:rsidRPr="005B7C5C">
        <w:rPr>
          <w:rFonts w:cs="Times New Roman"/>
        </w:rPr>
        <w:t>“Joan, SIMPOC. I’ve got some interesting images of their ship coming up on the 3D,” said Bob Shappel</w:t>
      </w:r>
    </w:p>
    <w:p w14:paraId="089CB9EB" w14:textId="049DB7FC" w:rsidR="00783FA4" w:rsidRPr="005B7C5C" w:rsidRDefault="00783FA4" w:rsidP="004537F7">
      <w:pPr>
        <w:rPr>
          <w:rFonts w:cs="Times New Roman"/>
        </w:rPr>
      </w:pPr>
      <w:r w:rsidRPr="005B7C5C">
        <w:rPr>
          <w:rFonts w:cs="Times New Roman"/>
        </w:rPr>
        <w:t>Joan and SIMPOC stood looking at the detailed image of the ship.</w:t>
      </w:r>
    </w:p>
    <w:p w14:paraId="31A7FA57" w14:textId="7DC20E1D" w:rsidR="00783FA4" w:rsidRPr="005B7C5C" w:rsidRDefault="00783FA4" w:rsidP="004537F7">
      <w:pPr>
        <w:rPr>
          <w:rFonts w:cs="Times New Roman"/>
        </w:rPr>
      </w:pPr>
      <w:r w:rsidRPr="005B7C5C">
        <w:rPr>
          <w:rFonts w:cs="Times New Roman"/>
        </w:rPr>
        <w:t>“</w:t>
      </w:r>
      <w:r w:rsidRPr="005B7C5C">
        <w:rPr>
          <w:rFonts w:cs="Times New Roman"/>
          <w:noProof/>
        </w:rPr>
        <w:t>Tom</w:t>
      </w:r>
      <w:r w:rsidR="00EA0050" w:rsidRPr="005B7C5C">
        <w:rPr>
          <w:rFonts w:cs="Times New Roman"/>
          <w:noProof/>
        </w:rPr>
        <w:t>,</w:t>
      </w:r>
      <w:r w:rsidRPr="005B7C5C">
        <w:rPr>
          <w:rFonts w:cs="Times New Roman"/>
        </w:rPr>
        <w:t xml:space="preserve"> are you seeing this also?”</w:t>
      </w:r>
    </w:p>
    <w:p w14:paraId="74090160" w14:textId="54AE09EA" w:rsidR="00783FA4" w:rsidRPr="005B7C5C" w:rsidRDefault="00783FA4" w:rsidP="004537F7">
      <w:pPr>
        <w:rPr>
          <w:rFonts w:cs="Times New Roman"/>
        </w:rPr>
      </w:pPr>
      <w:r w:rsidRPr="005B7C5C">
        <w:rPr>
          <w:rFonts w:cs="Times New Roman"/>
        </w:rPr>
        <w:t>“Yes, I am. It looks like battle damage along the port side.”</w:t>
      </w:r>
    </w:p>
    <w:p w14:paraId="33BF3611" w14:textId="0808ADAF" w:rsidR="00783FA4" w:rsidRPr="005B7C5C" w:rsidRDefault="00783FA4" w:rsidP="004537F7">
      <w:pPr>
        <w:rPr>
          <w:rFonts w:cs="Times New Roman"/>
        </w:rPr>
      </w:pPr>
      <w:r w:rsidRPr="005B7C5C">
        <w:rPr>
          <w:rFonts w:cs="Times New Roman"/>
        </w:rPr>
        <w:t>“Appears so,” responded Joan.</w:t>
      </w:r>
    </w:p>
    <w:p w14:paraId="4FFBCA3F" w14:textId="55BCB121" w:rsidR="00783FA4" w:rsidRPr="005B7C5C" w:rsidRDefault="00783FA4" w:rsidP="004537F7">
      <w:pPr>
        <w:rPr>
          <w:rFonts w:cs="Times New Roman"/>
        </w:rPr>
      </w:pPr>
      <w:r w:rsidRPr="005B7C5C">
        <w:rPr>
          <w:rFonts w:cs="Times New Roman"/>
        </w:rPr>
        <w:t xml:space="preserve">“There is also </w:t>
      </w:r>
      <w:r w:rsidR="00DE343C" w:rsidRPr="005B7C5C">
        <w:rPr>
          <w:rFonts w:cs="Times New Roman"/>
        </w:rPr>
        <w:t>gas</w:t>
      </w:r>
      <w:r w:rsidRPr="005B7C5C">
        <w:rPr>
          <w:rFonts w:cs="Times New Roman"/>
        </w:rPr>
        <w:t xml:space="preserve"> leaking from the appendage on the top of the vessel,” SIMPOC pointed out.</w:t>
      </w:r>
    </w:p>
    <w:p w14:paraId="42E42C75" w14:textId="42767FF9" w:rsidR="00DE343C" w:rsidRPr="005B7C5C" w:rsidRDefault="00DE343C" w:rsidP="004537F7">
      <w:pPr>
        <w:rPr>
          <w:rFonts w:cs="Times New Roman"/>
        </w:rPr>
      </w:pPr>
      <w:r w:rsidRPr="005B7C5C">
        <w:rPr>
          <w:rFonts w:cs="Times New Roman"/>
        </w:rPr>
        <w:t>“What is it?” Joan asked.</w:t>
      </w:r>
    </w:p>
    <w:p w14:paraId="57184068" w14:textId="5AAF599B" w:rsidR="00DE343C" w:rsidRPr="005B7C5C" w:rsidRDefault="00DE343C" w:rsidP="004537F7">
      <w:pPr>
        <w:rPr>
          <w:rFonts w:cs="Times New Roman"/>
        </w:rPr>
      </w:pPr>
      <w:r w:rsidRPr="005B7C5C">
        <w:rPr>
          <w:rFonts w:cs="Times New Roman"/>
        </w:rPr>
        <w:t xml:space="preserve">“If they </w:t>
      </w:r>
      <w:r w:rsidRPr="005B7C5C">
        <w:rPr>
          <w:rFonts w:cs="Times New Roman"/>
          <w:noProof/>
        </w:rPr>
        <w:t>breath</w:t>
      </w:r>
      <w:r w:rsidR="00EA0050" w:rsidRPr="005B7C5C">
        <w:rPr>
          <w:rFonts w:cs="Times New Roman"/>
          <w:noProof/>
        </w:rPr>
        <w:t>e</w:t>
      </w:r>
      <w:r w:rsidRPr="005B7C5C">
        <w:rPr>
          <w:rFonts w:cs="Times New Roman"/>
        </w:rPr>
        <w:t xml:space="preserve"> the same as the Terest</w:t>
      </w:r>
      <w:r w:rsidR="0098002E">
        <w:rPr>
          <w:rFonts w:cs="Times New Roman"/>
        </w:rPr>
        <w:t>,</w:t>
      </w:r>
      <w:r w:rsidRPr="005B7C5C">
        <w:rPr>
          <w:rFonts w:cs="Times New Roman"/>
        </w:rPr>
        <w:t xml:space="preserve"> then it is an atmospheric leak.”</w:t>
      </w:r>
    </w:p>
    <w:p w14:paraId="4681A579" w14:textId="6142AB94" w:rsidR="00DE343C" w:rsidRPr="005B7C5C" w:rsidRDefault="00DE343C" w:rsidP="004537F7">
      <w:pPr>
        <w:rPr>
          <w:rFonts w:cs="Times New Roman"/>
        </w:rPr>
      </w:pPr>
      <w:r w:rsidRPr="005B7C5C">
        <w:rPr>
          <w:rFonts w:cs="Times New Roman"/>
        </w:rPr>
        <w:t>“</w:t>
      </w:r>
      <w:r w:rsidR="00A07208" w:rsidRPr="005B7C5C">
        <w:rPr>
          <w:rFonts w:cs="Times New Roman"/>
        </w:rPr>
        <w:t xml:space="preserve">Tom, when we stabilize next to them, I’ll turn the Chevesky to show them the open hatch. I want them </w:t>
      </w:r>
      <w:r w:rsidR="0098002E">
        <w:rPr>
          <w:rFonts w:cs="Times New Roman"/>
        </w:rPr>
        <w:t>to come</w:t>
      </w:r>
      <w:r w:rsidR="00A07208" w:rsidRPr="005B7C5C">
        <w:rPr>
          <w:rFonts w:cs="Times New Roman"/>
        </w:rPr>
        <w:t xml:space="preserve"> to us. I want them on my ship,” Joan said.</w:t>
      </w:r>
    </w:p>
    <w:p w14:paraId="038DD676" w14:textId="5CD17C0A" w:rsidR="00A07208" w:rsidRPr="005B7C5C" w:rsidRDefault="00A07208" w:rsidP="004537F7">
      <w:pPr>
        <w:rPr>
          <w:rFonts w:cs="Times New Roman"/>
        </w:rPr>
      </w:pPr>
      <w:r w:rsidRPr="005B7C5C">
        <w:rPr>
          <w:rFonts w:cs="Times New Roman"/>
        </w:rPr>
        <w:t>“SIMPOC send them our atmospheric information and invite them to visit us.”</w:t>
      </w:r>
    </w:p>
    <w:p w14:paraId="6B9064B8" w14:textId="13FC9150" w:rsidR="00A07208" w:rsidRPr="005B7C5C" w:rsidRDefault="00A07208" w:rsidP="004537F7">
      <w:pPr>
        <w:rPr>
          <w:rFonts w:cs="Times New Roman"/>
        </w:rPr>
      </w:pPr>
      <w:r w:rsidRPr="005B7C5C">
        <w:rPr>
          <w:rFonts w:cs="Times New Roman"/>
        </w:rPr>
        <w:t>“Acknowledged.”</w:t>
      </w:r>
    </w:p>
    <w:p w14:paraId="5B5F61BC" w14:textId="57C0747A" w:rsidR="00A07208" w:rsidRPr="005B7C5C" w:rsidRDefault="00F07F7A" w:rsidP="004537F7">
      <w:pPr>
        <w:rPr>
          <w:rFonts w:cs="Times New Roman"/>
        </w:rPr>
      </w:pPr>
      <w:r w:rsidRPr="005B7C5C">
        <w:rPr>
          <w:rFonts w:cs="Times New Roman"/>
        </w:rPr>
        <w:lastRenderedPageBreak/>
        <w:t>“Joan</w:t>
      </w:r>
      <w:r w:rsidR="0098002E">
        <w:rPr>
          <w:rFonts w:cs="Times New Roman"/>
        </w:rPr>
        <w:t>,</w:t>
      </w:r>
      <w:r w:rsidRPr="005B7C5C">
        <w:rPr>
          <w:rFonts w:cs="Times New Roman"/>
        </w:rPr>
        <w:t xml:space="preserve"> they have rotated their ship to their starboard</w:t>
      </w:r>
      <w:r w:rsidR="0098002E">
        <w:rPr>
          <w:rFonts w:cs="Times New Roman"/>
        </w:rPr>
        <w:t>,</w:t>
      </w:r>
      <w:r w:rsidRPr="005B7C5C">
        <w:rPr>
          <w:rFonts w:cs="Times New Roman"/>
        </w:rPr>
        <w:t xml:space="preserve"> and a hatch is opening on their port side. It appears they have accepted the invitation.”</w:t>
      </w:r>
    </w:p>
    <w:p w14:paraId="0FA950EC" w14:textId="6A6A2183" w:rsidR="00447D6E" w:rsidRPr="005B7C5C" w:rsidRDefault="00447D6E" w:rsidP="004537F7">
      <w:pPr>
        <w:rPr>
          <w:rFonts w:cs="Times New Roman"/>
        </w:rPr>
      </w:pPr>
      <w:r w:rsidRPr="005B7C5C">
        <w:rPr>
          <w:rFonts w:cs="Times New Roman"/>
          <w:noProof/>
        </w:rPr>
        <w:t>Joan</w:t>
      </w:r>
      <w:r w:rsidRPr="005B7C5C">
        <w:rPr>
          <w:rFonts w:cs="Times New Roman"/>
        </w:rPr>
        <w:t xml:space="preserve"> and SIMPOC watched the 3D display show the </w:t>
      </w:r>
      <w:r w:rsidR="00EB5A52" w:rsidRPr="005B7C5C">
        <w:rPr>
          <w:rFonts w:cs="Times New Roman"/>
        </w:rPr>
        <w:t>Izod</w:t>
      </w:r>
      <w:r w:rsidRPr="005B7C5C">
        <w:rPr>
          <w:rFonts w:cs="Times New Roman"/>
        </w:rPr>
        <w:t xml:space="preserve"> shuttle maneuver into position then enter the Chevesky. The shuttle was different </w:t>
      </w:r>
      <w:r w:rsidR="0098002E">
        <w:rPr>
          <w:rFonts w:cs="Times New Roman"/>
        </w:rPr>
        <w:t>from what they saw with the Terest ship; it was similar in interesting ways with a definite military feel</w:t>
      </w:r>
      <w:r w:rsidRPr="005B7C5C">
        <w:rPr>
          <w:rFonts w:cs="Times New Roman"/>
        </w:rPr>
        <w:t>.</w:t>
      </w:r>
    </w:p>
    <w:p w14:paraId="343BA098" w14:textId="584D9664" w:rsidR="00447D6E" w:rsidRPr="005B7C5C" w:rsidRDefault="00447D6E" w:rsidP="004537F7">
      <w:pPr>
        <w:rPr>
          <w:rFonts w:cs="Times New Roman"/>
        </w:rPr>
      </w:pPr>
      <w:r w:rsidRPr="005B7C5C">
        <w:rPr>
          <w:rFonts w:cs="Times New Roman"/>
        </w:rPr>
        <w:t xml:space="preserve">SIMPOC went to the cargo loading hatch to welcome the </w:t>
      </w:r>
      <w:r w:rsidR="00EB5A52" w:rsidRPr="005B7C5C">
        <w:rPr>
          <w:rFonts w:cs="Times New Roman"/>
        </w:rPr>
        <w:t>Izod</w:t>
      </w:r>
      <w:r w:rsidRPr="005B7C5C">
        <w:rPr>
          <w:rFonts w:cs="Times New Roman"/>
        </w:rPr>
        <w:t xml:space="preserve"> onto the Chevesky. He stood off to the side while they maneuvered the last few feet and settled on the deck. The </w:t>
      </w:r>
      <w:r w:rsidRPr="005B7C5C">
        <w:rPr>
          <w:rFonts w:cs="Times New Roman"/>
          <w:noProof/>
        </w:rPr>
        <w:t>occupants</w:t>
      </w:r>
      <w:r w:rsidRPr="005B7C5C">
        <w:rPr>
          <w:rFonts w:cs="Times New Roman"/>
        </w:rPr>
        <w:t xml:space="preserve"> opened their hatch and took tentative steps out</w:t>
      </w:r>
      <w:r w:rsidR="00C01DF9"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when they saw </w:t>
      </w:r>
      <w:r w:rsidRPr="005B7C5C">
        <w:rPr>
          <w:rFonts w:cs="Times New Roman"/>
          <w:noProof/>
        </w:rPr>
        <w:t>SIMPOC</w:t>
      </w:r>
      <w:r w:rsidR="00C01DF9" w:rsidRPr="005B7C5C">
        <w:rPr>
          <w:rFonts w:cs="Times New Roman"/>
          <w:noProof/>
        </w:rPr>
        <w:t>,</w:t>
      </w:r>
      <w:r w:rsidRPr="005B7C5C">
        <w:rPr>
          <w:rFonts w:cs="Times New Roman"/>
        </w:rPr>
        <w:t xml:space="preserve"> they froze. He was something they obviously weren’t used to.</w:t>
      </w:r>
    </w:p>
    <w:p w14:paraId="33D09397" w14:textId="049499C7" w:rsidR="00447D6E" w:rsidRPr="005B7C5C" w:rsidRDefault="00447D6E" w:rsidP="004537F7">
      <w:pPr>
        <w:rPr>
          <w:rFonts w:cs="Times New Roman"/>
        </w:rPr>
      </w:pPr>
      <w:r w:rsidRPr="005B7C5C">
        <w:rPr>
          <w:rFonts w:cs="Times New Roman"/>
        </w:rPr>
        <w:t xml:space="preserve">SIMPOC transmitted to them that they were welcome and </w:t>
      </w:r>
      <w:r w:rsidR="0098002E">
        <w:rPr>
          <w:rFonts w:cs="Times New Roman"/>
        </w:rPr>
        <w:t>followed</w:t>
      </w:r>
      <w:r w:rsidRPr="005B7C5C">
        <w:rPr>
          <w:rFonts w:cs="Times New Roman"/>
        </w:rPr>
        <w:t xml:space="preserve"> him to where they could remove their spacesuits. He turned and entered the large </w:t>
      </w:r>
      <w:r w:rsidRPr="005B7C5C">
        <w:rPr>
          <w:rFonts w:cs="Times New Roman"/>
          <w:noProof/>
        </w:rPr>
        <w:t>airlock</w:t>
      </w:r>
      <w:r w:rsidRPr="005B7C5C">
        <w:rPr>
          <w:rFonts w:cs="Times New Roman"/>
        </w:rPr>
        <w:t xml:space="preserve">. Hesitantly the three </w:t>
      </w:r>
      <w:r w:rsidR="00EB5A52" w:rsidRPr="005B7C5C">
        <w:rPr>
          <w:rFonts w:cs="Times New Roman"/>
        </w:rPr>
        <w:t>Izod</w:t>
      </w:r>
      <w:r w:rsidRPr="005B7C5C">
        <w:rPr>
          <w:rFonts w:cs="Times New Roman"/>
        </w:rPr>
        <w:t xml:space="preserve"> followed him.</w:t>
      </w:r>
    </w:p>
    <w:p w14:paraId="31347A3B" w14:textId="61591C14" w:rsidR="00447D6E" w:rsidRPr="005B7C5C" w:rsidRDefault="00447D6E" w:rsidP="004537F7">
      <w:pPr>
        <w:rPr>
          <w:rFonts w:cs="Times New Roman"/>
        </w:rPr>
      </w:pPr>
      <w:r w:rsidRPr="005B7C5C">
        <w:rPr>
          <w:rFonts w:cs="Times New Roman"/>
        </w:rPr>
        <w:t>Joan was able to watch</w:t>
      </w:r>
      <w:r w:rsidR="00074598" w:rsidRPr="005B7C5C">
        <w:rPr>
          <w:rFonts w:cs="Times New Roman"/>
        </w:rPr>
        <w:t xml:space="preserve"> all</w:t>
      </w:r>
      <w:r w:rsidRPr="005B7C5C">
        <w:rPr>
          <w:rFonts w:cs="Times New Roman"/>
        </w:rPr>
        <w:t xml:space="preserve"> their movements through the various displays and </w:t>
      </w:r>
      <w:r w:rsidR="00F90D4C" w:rsidRPr="005B7C5C">
        <w:rPr>
          <w:rFonts w:cs="Times New Roman"/>
        </w:rPr>
        <w:t xml:space="preserve">cameras </w:t>
      </w:r>
      <w:r w:rsidRPr="005B7C5C">
        <w:rPr>
          <w:rFonts w:cs="Times New Roman"/>
        </w:rPr>
        <w:t xml:space="preserve">in the control room. When SIMPOC </w:t>
      </w:r>
      <w:r w:rsidRPr="005B7C5C">
        <w:rPr>
          <w:rFonts w:cs="Times New Roman"/>
          <w:noProof/>
        </w:rPr>
        <w:t>led</w:t>
      </w:r>
      <w:r w:rsidRPr="005B7C5C">
        <w:rPr>
          <w:rFonts w:cs="Times New Roman"/>
        </w:rPr>
        <w:t xml:space="preserve"> them into the changing area, they removed their </w:t>
      </w:r>
      <w:r w:rsidRPr="005B7C5C">
        <w:rPr>
          <w:rFonts w:cs="Times New Roman"/>
          <w:noProof/>
        </w:rPr>
        <w:t>suits</w:t>
      </w:r>
      <w:r w:rsidRPr="005B7C5C">
        <w:rPr>
          <w:rFonts w:cs="Times New Roman"/>
        </w:rPr>
        <w:t xml:space="preserve"> but kept their distance from the huge robot.</w:t>
      </w:r>
    </w:p>
    <w:p w14:paraId="23875147" w14:textId="117AEFFC" w:rsidR="00447D6E" w:rsidRPr="005B7C5C" w:rsidRDefault="00447D6E" w:rsidP="004537F7">
      <w:pPr>
        <w:rPr>
          <w:rFonts w:cs="Times New Roman"/>
        </w:rPr>
      </w:pPr>
      <w:r w:rsidRPr="005B7C5C">
        <w:rPr>
          <w:rFonts w:cs="Times New Roman"/>
        </w:rPr>
        <w:t xml:space="preserve">Joan noted that the </w:t>
      </w:r>
      <w:r w:rsidR="00EB5A52" w:rsidRPr="005B7C5C">
        <w:rPr>
          <w:rFonts w:cs="Times New Roman"/>
        </w:rPr>
        <w:t>Izod</w:t>
      </w:r>
      <w:r w:rsidRPr="005B7C5C">
        <w:rPr>
          <w:rFonts w:cs="Times New Roman"/>
        </w:rPr>
        <w:t xml:space="preserve"> were </w:t>
      </w:r>
      <w:proofErr w:type="gramStart"/>
      <w:r w:rsidRPr="005B7C5C">
        <w:rPr>
          <w:rFonts w:cs="Times New Roman"/>
        </w:rPr>
        <w:t>similar to</w:t>
      </w:r>
      <w:proofErr w:type="gramEnd"/>
      <w:r w:rsidRPr="005B7C5C">
        <w:rPr>
          <w:rFonts w:cs="Times New Roman"/>
        </w:rPr>
        <w:t xml:space="preserve"> the Terest. They had the same body shape and were about the same size</w:t>
      </w:r>
      <w:r w:rsidR="0098002E">
        <w:rPr>
          <w:rFonts w:cs="Times New Roman"/>
        </w:rPr>
        <w:t>,</w:t>
      </w:r>
      <w:r w:rsidRPr="005B7C5C">
        <w:rPr>
          <w:rFonts w:cs="Times New Roman"/>
        </w:rPr>
        <w:t xml:space="preserve"> although their coloring and hair </w:t>
      </w:r>
      <w:r w:rsidR="0098002E">
        <w:rPr>
          <w:rFonts w:cs="Times New Roman"/>
        </w:rPr>
        <w:t>differed</w:t>
      </w:r>
      <w:r w:rsidRPr="005B7C5C">
        <w:rPr>
          <w:rFonts w:cs="Times New Roman"/>
        </w:rPr>
        <w:t xml:space="preserve">. The </w:t>
      </w:r>
      <w:r w:rsidR="00EB5A52" w:rsidRPr="005B7C5C">
        <w:rPr>
          <w:rFonts w:cs="Times New Roman"/>
        </w:rPr>
        <w:t>Izod</w:t>
      </w:r>
      <w:r w:rsidRPr="005B7C5C">
        <w:rPr>
          <w:rFonts w:cs="Times New Roman"/>
        </w:rPr>
        <w:t xml:space="preserve"> dressed in more colorful clothing </w:t>
      </w:r>
      <w:r w:rsidRPr="005B7C5C">
        <w:rPr>
          <w:rFonts w:cs="Times New Roman"/>
          <w:noProof/>
        </w:rPr>
        <w:t>th</w:t>
      </w:r>
      <w:r w:rsidR="00EA0050" w:rsidRPr="005B7C5C">
        <w:rPr>
          <w:rFonts w:cs="Times New Roman"/>
          <w:noProof/>
        </w:rPr>
        <w:t>a</w:t>
      </w:r>
      <w:r w:rsidRPr="005B7C5C">
        <w:rPr>
          <w:rFonts w:cs="Times New Roman"/>
          <w:noProof/>
        </w:rPr>
        <w:t>n</w:t>
      </w:r>
      <w:r w:rsidRPr="005B7C5C">
        <w:rPr>
          <w:rFonts w:cs="Times New Roman"/>
        </w:rPr>
        <w:t xml:space="preserve"> the </w:t>
      </w:r>
      <w:r w:rsidRPr="005B7C5C">
        <w:rPr>
          <w:rFonts w:cs="Times New Roman"/>
          <w:noProof/>
        </w:rPr>
        <w:t>Terest</w:t>
      </w:r>
      <w:r w:rsidR="00A602F8" w:rsidRPr="005B7C5C">
        <w:rPr>
          <w:rFonts w:cs="Times New Roman"/>
          <w:noProof/>
        </w:rPr>
        <w:t>,</w:t>
      </w:r>
      <w:r w:rsidRPr="005B7C5C">
        <w:rPr>
          <w:rFonts w:cs="Times New Roman"/>
        </w:rPr>
        <w:t xml:space="preserve"> and Joan wondered if the differences were characteristic of the race or just the two groups of creatures.</w:t>
      </w:r>
    </w:p>
    <w:p w14:paraId="155EEB7A" w14:textId="067344BE" w:rsidR="00447D6E" w:rsidRPr="005B7C5C" w:rsidRDefault="00997400" w:rsidP="004537F7">
      <w:pPr>
        <w:rPr>
          <w:rFonts w:cs="Times New Roman"/>
        </w:rPr>
      </w:pPr>
      <w:r w:rsidRPr="005B7C5C">
        <w:rPr>
          <w:rFonts w:cs="Times New Roman"/>
        </w:rPr>
        <w:t>SIMPOC le</w:t>
      </w:r>
      <w:r w:rsidR="004847CF" w:rsidRPr="005B7C5C">
        <w:rPr>
          <w:rFonts w:cs="Times New Roman"/>
        </w:rPr>
        <w:t xml:space="preserve">d the three </w:t>
      </w:r>
      <w:r w:rsidR="00EB5A52" w:rsidRPr="005B7C5C">
        <w:rPr>
          <w:rFonts w:cs="Times New Roman"/>
        </w:rPr>
        <w:t>Izod</w:t>
      </w:r>
      <w:r w:rsidR="004847CF" w:rsidRPr="005B7C5C">
        <w:rPr>
          <w:rFonts w:cs="Times New Roman"/>
        </w:rPr>
        <w:t xml:space="preserve"> down the short hallway and into the Chevesk</w:t>
      </w:r>
      <w:r w:rsidR="00CA7DAE" w:rsidRPr="005B7C5C">
        <w:rPr>
          <w:rFonts w:cs="Times New Roman"/>
        </w:rPr>
        <w:t>y</w:t>
      </w:r>
      <w:r w:rsidR="004847CF" w:rsidRPr="005B7C5C">
        <w:rPr>
          <w:rFonts w:cs="Times New Roman"/>
        </w:rPr>
        <w:t xml:space="preserve"> control room. When they </w:t>
      </w:r>
      <w:r w:rsidR="004847CF" w:rsidRPr="005B7C5C">
        <w:rPr>
          <w:rFonts w:cs="Times New Roman"/>
          <w:noProof/>
        </w:rPr>
        <w:t>entered</w:t>
      </w:r>
      <w:r w:rsidR="00EA0050" w:rsidRPr="005B7C5C">
        <w:rPr>
          <w:rFonts w:cs="Times New Roman"/>
          <w:noProof/>
        </w:rPr>
        <w:t>,</w:t>
      </w:r>
      <w:r w:rsidR="004847CF" w:rsidRPr="005B7C5C">
        <w:rPr>
          <w:rFonts w:cs="Times New Roman"/>
        </w:rPr>
        <w:t xml:space="preserve"> they acted </w:t>
      </w:r>
      <w:r w:rsidR="004847CF" w:rsidRPr="005B7C5C">
        <w:rPr>
          <w:rFonts w:cs="Times New Roman"/>
        </w:rPr>
        <w:lastRenderedPageBreak/>
        <w:t xml:space="preserve">appropriately </w:t>
      </w:r>
      <w:r w:rsidR="007267B2" w:rsidRPr="005B7C5C">
        <w:rPr>
          <w:rFonts w:cs="Times New Roman"/>
        </w:rPr>
        <w:t xml:space="preserve">and </w:t>
      </w:r>
      <w:r w:rsidR="004847CF" w:rsidRPr="005B7C5C">
        <w:rPr>
          <w:rFonts w:cs="Times New Roman"/>
        </w:rPr>
        <w:t>stood together by the door. Joan knew that it was her turn to welcome them.</w:t>
      </w:r>
    </w:p>
    <w:p w14:paraId="1B8F43ED" w14:textId="345541B5" w:rsidR="004847CF" w:rsidRPr="005B7C5C" w:rsidRDefault="004847CF" w:rsidP="004537F7">
      <w:pPr>
        <w:rPr>
          <w:rFonts w:cs="Times New Roman"/>
        </w:rPr>
      </w:pPr>
      <w:r w:rsidRPr="005B7C5C">
        <w:rPr>
          <w:rFonts w:cs="Times New Roman"/>
        </w:rPr>
        <w:t>“SIMPOC</w:t>
      </w:r>
      <w:r w:rsidR="0098002E">
        <w:rPr>
          <w:rFonts w:cs="Times New Roman"/>
        </w:rPr>
        <w:t>,</w:t>
      </w:r>
      <w:r w:rsidRPr="005B7C5C">
        <w:rPr>
          <w:rFonts w:cs="Times New Roman"/>
        </w:rPr>
        <w:t xml:space="preserve"> please translate. Welcome to the Chevesky. My name is </w:t>
      </w:r>
      <w:r w:rsidRPr="005B7C5C">
        <w:rPr>
          <w:rFonts w:cs="Times New Roman"/>
          <w:noProof/>
        </w:rPr>
        <w:t>Joan</w:t>
      </w:r>
      <w:r w:rsidR="00EA0050" w:rsidRPr="005B7C5C">
        <w:rPr>
          <w:rFonts w:cs="Times New Roman"/>
          <w:noProof/>
        </w:rPr>
        <w:t>,</w:t>
      </w:r>
      <w:r w:rsidRPr="005B7C5C">
        <w:rPr>
          <w:rFonts w:cs="Times New Roman"/>
        </w:rPr>
        <w:t xml:space="preserve"> and </w:t>
      </w:r>
      <w:r w:rsidR="00CA7DAE" w:rsidRPr="005B7C5C">
        <w:rPr>
          <w:rFonts w:cs="Times New Roman"/>
        </w:rPr>
        <w:t xml:space="preserve">I am the commander of this </w:t>
      </w:r>
      <w:r w:rsidR="00CA7DAE" w:rsidRPr="005B7C5C">
        <w:rPr>
          <w:rFonts w:cs="Times New Roman"/>
          <w:noProof/>
        </w:rPr>
        <w:t>ship</w:t>
      </w:r>
      <w:r w:rsidR="00EA0050" w:rsidRPr="005B7C5C">
        <w:rPr>
          <w:rFonts w:cs="Times New Roman"/>
          <w:noProof/>
        </w:rPr>
        <w:t>,</w:t>
      </w:r>
      <w:r w:rsidR="00CA7DAE" w:rsidRPr="005B7C5C">
        <w:rPr>
          <w:rFonts w:cs="Times New Roman"/>
        </w:rPr>
        <w:t xml:space="preserve"> and this is Professor Shappel.</w:t>
      </w:r>
      <w:r w:rsidRPr="005B7C5C">
        <w:rPr>
          <w:rFonts w:cs="Times New Roman"/>
        </w:rPr>
        <w:t>”</w:t>
      </w:r>
    </w:p>
    <w:p w14:paraId="5F67A2A7" w14:textId="6C642FB8" w:rsidR="004847CF" w:rsidRPr="005B7C5C" w:rsidRDefault="004847CF" w:rsidP="004537F7">
      <w:pPr>
        <w:rPr>
          <w:rFonts w:cs="Times New Roman"/>
        </w:rPr>
      </w:pPr>
      <w:r w:rsidRPr="005B7C5C">
        <w:rPr>
          <w:rFonts w:cs="Times New Roman"/>
        </w:rPr>
        <w:t>As she spoke</w:t>
      </w:r>
      <w:r w:rsidR="0098002E">
        <w:rPr>
          <w:rFonts w:cs="Times New Roman"/>
        </w:rPr>
        <w:t>,</w:t>
      </w:r>
      <w:r w:rsidRPr="005B7C5C">
        <w:rPr>
          <w:rFonts w:cs="Times New Roman"/>
        </w:rPr>
        <w:t xml:space="preserve"> each of them looked at a hand unit, then when she was done</w:t>
      </w:r>
      <w:r w:rsidR="0098002E">
        <w:rPr>
          <w:rFonts w:cs="Times New Roman"/>
        </w:rPr>
        <w:t>,</w:t>
      </w:r>
      <w:r w:rsidRPr="005B7C5C">
        <w:rPr>
          <w:rFonts w:cs="Times New Roman"/>
        </w:rPr>
        <w:t xml:space="preserve"> they looked up.</w:t>
      </w:r>
    </w:p>
    <w:p w14:paraId="09615AE5" w14:textId="717C7BB5" w:rsidR="004847CF" w:rsidRPr="005B7C5C" w:rsidRDefault="004847CF" w:rsidP="004537F7">
      <w:pPr>
        <w:rPr>
          <w:rFonts w:cs="Times New Roman"/>
        </w:rPr>
      </w:pPr>
      <w:r w:rsidRPr="005B7C5C">
        <w:rPr>
          <w:rFonts w:cs="Times New Roman"/>
        </w:rPr>
        <w:t xml:space="preserve">It took only a second for SIMPOC to </w:t>
      </w:r>
      <w:r w:rsidR="00EA0050" w:rsidRPr="005B7C5C">
        <w:rPr>
          <w:rFonts w:cs="Times New Roman"/>
          <w:noProof/>
        </w:rPr>
        <w:t>do</w:t>
      </w:r>
      <w:r w:rsidRPr="005B7C5C">
        <w:rPr>
          <w:rFonts w:cs="Times New Roman"/>
        </w:rPr>
        <w:t xml:space="preserve"> the translation and make the sounds to the visitors.</w:t>
      </w:r>
    </w:p>
    <w:p w14:paraId="5302459C" w14:textId="439CAE04" w:rsidR="004847CF" w:rsidRPr="005B7C5C" w:rsidRDefault="004847CF" w:rsidP="004537F7">
      <w:pPr>
        <w:rPr>
          <w:rFonts w:cs="Times New Roman"/>
        </w:rPr>
      </w:pPr>
      <w:r w:rsidRPr="005B7C5C">
        <w:rPr>
          <w:rFonts w:cs="Times New Roman"/>
        </w:rPr>
        <w:t>“Joan, they have transmitted to me that their han</w:t>
      </w:r>
      <w:r w:rsidR="00EA2041" w:rsidRPr="005B7C5C">
        <w:rPr>
          <w:rFonts w:cs="Times New Roman"/>
        </w:rPr>
        <w:t xml:space="preserve">d-held </w:t>
      </w:r>
      <w:r w:rsidRPr="005B7C5C">
        <w:rPr>
          <w:rFonts w:cs="Times New Roman"/>
        </w:rPr>
        <w:t xml:space="preserve">units are two-way translation </w:t>
      </w:r>
      <w:r w:rsidR="00EA2041" w:rsidRPr="005B7C5C">
        <w:rPr>
          <w:rFonts w:cs="Times New Roman"/>
        </w:rPr>
        <w:t>devices</w:t>
      </w:r>
      <w:r w:rsidRPr="005B7C5C">
        <w:rPr>
          <w:rFonts w:cs="Times New Roman"/>
        </w:rPr>
        <w:t>.</w:t>
      </w:r>
      <w:r w:rsidR="007267B2" w:rsidRPr="005B7C5C">
        <w:rPr>
          <w:rFonts w:cs="Times New Roman"/>
        </w:rPr>
        <w:t>”</w:t>
      </w:r>
      <w:r w:rsidRPr="005B7C5C">
        <w:rPr>
          <w:rFonts w:cs="Times New Roman"/>
        </w:rPr>
        <w:t xml:space="preserve"> As </w:t>
      </w:r>
      <w:r w:rsidR="007267B2" w:rsidRPr="005B7C5C">
        <w:rPr>
          <w:rFonts w:cs="Times New Roman"/>
        </w:rPr>
        <w:t>SIMPOC</w:t>
      </w:r>
      <w:r w:rsidRPr="005B7C5C">
        <w:rPr>
          <w:rFonts w:cs="Times New Roman"/>
        </w:rPr>
        <w:t xml:space="preserve"> </w:t>
      </w:r>
      <w:r w:rsidRPr="005B7C5C">
        <w:rPr>
          <w:rFonts w:cs="Times New Roman"/>
          <w:noProof/>
        </w:rPr>
        <w:t>finished</w:t>
      </w:r>
      <w:r w:rsidR="00EA0050" w:rsidRPr="005B7C5C">
        <w:rPr>
          <w:rFonts w:cs="Times New Roman"/>
          <w:noProof/>
        </w:rPr>
        <w:t>,</w:t>
      </w:r>
      <w:r w:rsidRPr="005B7C5C">
        <w:rPr>
          <w:rFonts w:cs="Times New Roman"/>
        </w:rPr>
        <w:t xml:space="preserve"> the </w:t>
      </w:r>
      <w:r w:rsidRPr="005B7C5C">
        <w:rPr>
          <w:rFonts w:cs="Times New Roman"/>
          <w:noProof/>
        </w:rPr>
        <w:t>handheld</w:t>
      </w:r>
      <w:r w:rsidRPr="005B7C5C">
        <w:rPr>
          <w:rFonts w:cs="Times New Roman"/>
        </w:rPr>
        <w:t xml:space="preserve"> unit for the </w:t>
      </w:r>
      <w:r w:rsidR="00EB5A52" w:rsidRPr="005B7C5C">
        <w:rPr>
          <w:rFonts w:cs="Times New Roman"/>
        </w:rPr>
        <w:t>Izod</w:t>
      </w:r>
      <w:r w:rsidRPr="005B7C5C">
        <w:rPr>
          <w:rFonts w:cs="Times New Roman"/>
        </w:rPr>
        <w:t xml:space="preserve"> in the front transmitted.</w:t>
      </w:r>
    </w:p>
    <w:p w14:paraId="38118F60" w14:textId="26B142D0" w:rsidR="004847CF" w:rsidRPr="005B7C5C" w:rsidRDefault="004847CF" w:rsidP="004537F7">
      <w:pPr>
        <w:rPr>
          <w:rFonts w:cs="Times New Roman"/>
        </w:rPr>
      </w:pPr>
      <w:r w:rsidRPr="005B7C5C">
        <w:rPr>
          <w:rFonts w:cs="Times New Roman"/>
        </w:rPr>
        <w:t xml:space="preserve">“Thank </w:t>
      </w:r>
      <w:r w:rsidRPr="005B7C5C">
        <w:rPr>
          <w:rFonts w:cs="Times New Roman"/>
          <w:noProof/>
        </w:rPr>
        <w:t>you</w:t>
      </w:r>
      <w:r w:rsidR="00EA0050" w:rsidRPr="005B7C5C">
        <w:rPr>
          <w:rFonts w:cs="Times New Roman"/>
          <w:noProof/>
        </w:rPr>
        <w:t>,</w:t>
      </w:r>
      <w:r w:rsidRPr="005B7C5C">
        <w:rPr>
          <w:rFonts w:cs="Times New Roman"/>
        </w:rPr>
        <w:t xml:space="preserve"> commander. We appreciate your …computer unit attempting to translate for </w:t>
      </w:r>
      <w:r w:rsidRPr="005B7C5C">
        <w:rPr>
          <w:rFonts w:cs="Times New Roman"/>
          <w:noProof/>
        </w:rPr>
        <w:t>us</w:t>
      </w:r>
      <w:r w:rsidR="00EA0050" w:rsidRPr="005B7C5C">
        <w:rPr>
          <w:rFonts w:cs="Times New Roman"/>
          <w:noProof/>
        </w:rPr>
        <w:t>,</w:t>
      </w:r>
      <w:r w:rsidRPr="005B7C5C">
        <w:rPr>
          <w:rFonts w:cs="Times New Roman"/>
        </w:rPr>
        <w:t xml:space="preserve"> but our systems are capable.</w:t>
      </w:r>
      <w:r w:rsidR="00CA7DAE" w:rsidRPr="005B7C5C">
        <w:rPr>
          <w:rFonts w:cs="Times New Roman"/>
        </w:rPr>
        <w:t xml:space="preserve"> My name is </w:t>
      </w:r>
      <w:r w:rsidR="00CA7DAE" w:rsidRPr="005B7C5C">
        <w:rPr>
          <w:rFonts w:cs="Times New Roman"/>
          <w:noProof/>
        </w:rPr>
        <w:t>Izary</w:t>
      </w:r>
      <w:r w:rsidR="00193AD6" w:rsidRPr="005B7C5C">
        <w:rPr>
          <w:rFonts w:cs="Times New Roman"/>
          <w:noProof/>
        </w:rPr>
        <w:t>,</w:t>
      </w:r>
      <w:r w:rsidR="00CA7DAE" w:rsidRPr="005B7C5C">
        <w:rPr>
          <w:rFonts w:cs="Times New Roman"/>
        </w:rPr>
        <w:t xml:space="preserve"> and I am the commander of our ship. My fellow </w:t>
      </w:r>
      <w:r w:rsidR="00EB5A52" w:rsidRPr="005B7C5C">
        <w:rPr>
          <w:rFonts w:cs="Times New Roman"/>
        </w:rPr>
        <w:t>Izod</w:t>
      </w:r>
      <w:r w:rsidR="00CA7DAE" w:rsidRPr="005B7C5C">
        <w:rPr>
          <w:rFonts w:cs="Times New Roman"/>
        </w:rPr>
        <w:t xml:space="preserve"> </w:t>
      </w:r>
      <w:r w:rsidR="00CA7DAE" w:rsidRPr="005B7C5C">
        <w:rPr>
          <w:rFonts w:cs="Times New Roman"/>
          <w:noProof/>
        </w:rPr>
        <w:t>are</w:t>
      </w:r>
      <w:r w:rsidR="00CA7DAE" w:rsidRPr="005B7C5C">
        <w:rPr>
          <w:rFonts w:cs="Times New Roman"/>
        </w:rPr>
        <w:t xml:space="preserve"> </w:t>
      </w:r>
      <w:r w:rsidR="00CA7DAE" w:rsidRPr="005B7C5C">
        <w:rPr>
          <w:rFonts w:cs="Times New Roman"/>
          <w:noProof/>
        </w:rPr>
        <w:t>Icbadd</w:t>
      </w:r>
      <w:r w:rsidR="00CA7DAE" w:rsidRPr="005B7C5C">
        <w:rPr>
          <w:rFonts w:cs="Times New Roman"/>
        </w:rPr>
        <w:t xml:space="preserve"> and </w:t>
      </w:r>
      <w:r w:rsidR="00CA7DAE" w:rsidRPr="005B7C5C">
        <w:rPr>
          <w:rFonts w:cs="Times New Roman"/>
          <w:noProof/>
        </w:rPr>
        <w:t>Xiona</w:t>
      </w:r>
      <w:r w:rsidR="00CA7DAE" w:rsidRPr="005B7C5C">
        <w:rPr>
          <w:rFonts w:cs="Times New Roman"/>
        </w:rPr>
        <w:t>. My deputy captain and my advisor.</w:t>
      </w:r>
      <w:r w:rsidR="00517F21" w:rsidRPr="005B7C5C">
        <w:rPr>
          <w:rFonts w:cs="Times New Roman"/>
        </w:rPr>
        <w:t>”</w:t>
      </w:r>
    </w:p>
    <w:p w14:paraId="6F27DFDA" w14:textId="5A879735" w:rsidR="00517F21" w:rsidRPr="005B7C5C" w:rsidRDefault="00517F21" w:rsidP="004537F7">
      <w:pPr>
        <w:rPr>
          <w:rFonts w:cs="Times New Roman"/>
        </w:rPr>
      </w:pPr>
      <w:r w:rsidRPr="005B7C5C">
        <w:rPr>
          <w:rFonts w:cs="Times New Roman"/>
        </w:rPr>
        <w:t xml:space="preserve">“Excellent. </w:t>
      </w:r>
      <w:r w:rsidR="00255C0F" w:rsidRPr="005B7C5C">
        <w:rPr>
          <w:rFonts w:cs="Times New Roman"/>
        </w:rPr>
        <w:t>Please follow me</w:t>
      </w:r>
      <w:r w:rsidR="0098002E">
        <w:rPr>
          <w:rFonts w:cs="Times New Roman"/>
        </w:rPr>
        <w:t>,</w:t>
      </w:r>
      <w:r w:rsidR="00255C0F" w:rsidRPr="005B7C5C">
        <w:rPr>
          <w:rFonts w:cs="Times New Roman"/>
        </w:rPr>
        <w:t xml:space="preserve"> and we can talk.”</w:t>
      </w:r>
    </w:p>
    <w:p w14:paraId="7301E222" w14:textId="6AC1D215" w:rsidR="00255C0F" w:rsidRPr="005B7C5C" w:rsidRDefault="00CA7DAE" w:rsidP="004537F7">
      <w:pPr>
        <w:rPr>
          <w:rFonts w:cs="Times New Roman"/>
        </w:rPr>
      </w:pPr>
      <w:r w:rsidRPr="005B7C5C">
        <w:rPr>
          <w:rFonts w:cs="Times New Roman"/>
          <w:noProof/>
        </w:rPr>
        <w:t>Izary</w:t>
      </w:r>
      <w:r w:rsidRPr="005B7C5C">
        <w:rPr>
          <w:rFonts w:cs="Times New Roman"/>
        </w:rPr>
        <w:t xml:space="preserve">, </w:t>
      </w:r>
      <w:r w:rsidRPr="005B7C5C">
        <w:rPr>
          <w:rFonts w:cs="Times New Roman"/>
          <w:noProof/>
        </w:rPr>
        <w:t>Icbadd</w:t>
      </w:r>
      <w:r w:rsidR="00EA0050" w:rsidRPr="005B7C5C">
        <w:rPr>
          <w:rFonts w:cs="Times New Roman"/>
          <w:noProof/>
        </w:rPr>
        <w:t>,</w:t>
      </w:r>
      <w:r w:rsidRPr="005B7C5C">
        <w:rPr>
          <w:rFonts w:cs="Times New Roman"/>
        </w:rPr>
        <w:t xml:space="preserve"> and </w:t>
      </w:r>
      <w:r w:rsidRPr="005B7C5C">
        <w:rPr>
          <w:rFonts w:cs="Times New Roman"/>
          <w:noProof/>
        </w:rPr>
        <w:t>Xiona</w:t>
      </w:r>
      <w:r w:rsidR="00255C0F" w:rsidRPr="005B7C5C">
        <w:rPr>
          <w:rFonts w:cs="Times New Roman"/>
        </w:rPr>
        <w:t xml:space="preserve"> followed Joan into the conference room and sat after she sat.</w:t>
      </w:r>
    </w:p>
    <w:p w14:paraId="7E069717" w14:textId="78F6061F" w:rsidR="00255C0F" w:rsidRPr="005B7C5C" w:rsidRDefault="00255C0F" w:rsidP="004537F7">
      <w:pPr>
        <w:rPr>
          <w:rFonts w:cs="Times New Roman"/>
        </w:rPr>
      </w:pPr>
      <w:r w:rsidRPr="005B7C5C">
        <w:rPr>
          <w:rFonts w:cs="Times New Roman"/>
        </w:rPr>
        <w:t>“Why have you come to our space?” was her first and simplest question.</w:t>
      </w:r>
    </w:p>
    <w:p w14:paraId="1155DB2F" w14:textId="71A7DFF5" w:rsidR="00255C0F" w:rsidRPr="005B7C5C" w:rsidRDefault="00255C0F" w:rsidP="004537F7">
      <w:pPr>
        <w:rPr>
          <w:rFonts w:cs="Times New Roman"/>
        </w:rPr>
      </w:pPr>
      <w:r w:rsidRPr="005B7C5C">
        <w:rPr>
          <w:rFonts w:cs="Times New Roman"/>
        </w:rPr>
        <w:t xml:space="preserve">“We have come for many reasons. We are aware that you entered our </w:t>
      </w:r>
      <w:r w:rsidRPr="005B7C5C">
        <w:rPr>
          <w:rFonts w:cs="Times New Roman"/>
          <w:noProof/>
        </w:rPr>
        <w:t>space</w:t>
      </w:r>
      <w:r w:rsidR="00EA0050" w:rsidRPr="005B7C5C">
        <w:rPr>
          <w:rFonts w:cs="Times New Roman"/>
          <w:noProof/>
        </w:rPr>
        <w:t>,</w:t>
      </w:r>
      <w:r w:rsidRPr="005B7C5C">
        <w:rPr>
          <w:rFonts w:cs="Times New Roman"/>
        </w:rPr>
        <w:t xml:space="preserve"> and the Terest </w:t>
      </w:r>
      <w:r w:rsidRPr="005B7C5C">
        <w:rPr>
          <w:rFonts w:cs="Times New Roman"/>
          <w:noProof/>
        </w:rPr>
        <w:t>have</w:t>
      </w:r>
      <w:r w:rsidRPr="005B7C5C">
        <w:rPr>
          <w:rFonts w:cs="Times New Roman"/>
        </w:rPr>
        <w:t xml:space="preserve"> visited you. Based on your entrance into our system, you must be aware that the Tere</w:t>
      </w:r>
      <w:r w:rsidR="00CA7DAE" w:rsidRPr="005B7C5C">
        <w:rPr>
          <w:rFonts w:cs="Times New Roman"/>
        </w:rPr>
        <w:t xml:space="preserve">st and </w:t>
      </w:r>
      <w:r w:rsidR="00EB5A52" w:rsidRPr="005B7C5C">
        <w:rPr>
          <w:rFonts w:cs="Times New Roman"/>
        </w:rPr>
        <w:t>Izod</w:t>
      </w:r>
      <w:r w:rsidR="00CA7DAE" w:rsidRPr="005B7C5C">
        <w:rPr>
          <w:rFonts w:cs="Times New Roman"/>
        </w:rPr>
        <w:t xml:space="preserve"> are having conflict,” Izary answered.</w:t>
      </w:r>
    </w:p>
    <w:p w14:paraId="10433027" w14:textId="4D0CD7C2" w:rsidR="00255C0F" w:rsidRPr="005B7C5C" w:rsidRDefault="00255C0F" w:rsidP="004537F7">
      <w:pPr>
        <w:rPr>
          <w:rFonts w:cs="Times New Roman"/>
        </w:rPr>
      </w:pPr>
      <w:r w:rsidRPr="005B7C5C">
        <w:rPr>
          <w:rFonts w:cs="Times New Roman"/>
        </w:rPr>
        <w:lastRenderedPageBreak/>
        <w:t>“</w:t>
      </w:r>
      <w:r w:rsidRPr="005B7C5C">
        <w:rPr>
          <w:rFonts w:cs="Times New Roman"/>
          <w:noProof/>
        </w:rPr>
        <w:t>Yes</w:t>
      </w:r>
      <w:r w:rsidR="00EA0050" w:rsidRPr="005B7C5C">
        <w:rPr>
          <w:rFonts w:cs="Times New Roman"/>
          <w:noProof/>
        </w:rPr>
        <w:t>,</w:t>
      </w:r>
      <w:r w:rsidRPr="005B7C5C">
        <w:rPr>
          <w:rFonts w:cs="Times New Roman"/>
        </w:rPr>
        <w:t xml:space="preserve"> we are aware of the conflict between you and the Terest. We are not involved and wish to remain neutral.”</w:t>
      </w:r>
    </w:p>
    <w:p w14:paraId="3094D871" w14:textId="1EC0C5B7" w:rsidR="00255C0F" w:rsidRPr="005B7C5C" w:rsidRDefault="00255C0F" w:rsidP="004537F7">
      <w:pPr>
        <w:rPr>
          <w:rFonts w:cs="Times New Roman"/>
        </w:rPr>
      </w:pPr>
      <w:r w:rsidRPr="005B7C5C">
        <w:rPr>
          <w:rFonts w:cs="Times New Roman"/>
        </w:rPr>
        <w:t>“That is good news to us. When the Terest met with you and returned</w:t>
      </w:r>
      <w:r w:rsidR="00C24507" w:rsidRPr="005B7C5C">
        <w:rPr>
          <w:rFonts w:cs="Times New Roman"/>
        </w:rPr>
        <w:t>,</w:t>
      </w:r>
      <w:r w:rsidRPr="005B7C5C">
        <w:rPr>
          <w:rFonts w:cs="Times New Roman"/>
        </w:rPr>
        <w:t xml:space="preserve"> it wasn’t clear what you</w:t>
      </w:r>
      <w:r w:rsidR="00F90D4C" w:rsidRPr="005B7C5C">
        <w:rPr>
          <w:rFonts w:cs="Times New Roman"/>
        </w:rPr>
        <w:t>r</w:t>
      </w:r>
      <w:r w:rsidRPr="005B7C5C">
        <w:rPr>
          <w:rFonts w:cs="Times New Roman"/>
        </w:rPr>
        <w:t xml:space="preserve"> relationship with them was. We thought that after they fired upon you when you passed through our system</w:t>
      </w:r>
      <w:r w:rsidR="0098002E">
        <w:rPr>
          <w:rFonts w:cs="Times New Roman"/>
        </w:rPr>
        <w:t>,</w:t>
      </w:r>
      <w:r w:rsidRPr="005B7C5C">
        <w:rPr>
          <w:rFonts w:cs="Times New Roman"/>
        </w:rPr>
        <w:t xml:space="preserve"> your rel</w:t>
      </w:r>
      <w:r w:rsidR="00C24507" w:rsidRPr="005B7C5C">
        <w:rPr>
          <w:rFonts w:cs="Times New Roman"/>
        </w:rPr>
        <w:t>ationship with them was unclear</w:t>
      </w:r>
      <w:r w:rsidRPr="005B7C5C">
        <w:rPr>
          <w:rFonts w:cs="Times New Roman"/>
        </w:rPr>
        <w:t>.”</w:t>
      </w:r>
    </w:p>
    <w:p w14:paraId="2391A157" w14:textId="319F3056" w:rsidR="00255C0F" w:rsidRPr="005B7C5C" w:rsidRDefault="00C24507" w:rsidP="004537F7">
      <w:pPr>
        <w:rPr>
          <w:rFonts w:cs="Times New Roman"/>
        </w:rPr>
      </w:pPr>
      <w:r w:rsidRPr="005B7C5C">
        <w:rPr>
          <w:rFonts w:cs="Times New Roman"/>
        </w:rPr>
        <w:t>SIMPOC</w:t>
      </w:r>
      <w:r w:rsidR="007267B2" w:rsidRPr="005B7C5C">
        <w:rPr>
          <w:rFonts w:cs="Times New Roman"/>
        </w:rPr>
        <w:t xml:space="preserve"> and</w:t>
      </w:r>
      <w:r w:rsidRPr="005B7C5C">
        <w:rPr>
          <w:rFonts w:cs="Times New Roman"/>
        </w:rPr>
        <w:t xml:space="preserve"> Joan made note that it </w:t>
      </w:r>
      <w:r w:rsidR="007267B2" w:rsidRPr="005B7C5C">
        <w:rPr>
          <w:rFonts w:cs="Times New Roman"/>
        </w:rPr>
        <w:t>was confirmed that</w:t>
      </w:r>
      <w:r w:rsidRPr="005B7C5C">
        <w:rPr>
          <w:rFonts w:cs="Times New Roman"/>
        </w:rPr>
        <w:t xml:space="preserve"> the Terest fired the missiles at them.</w:t>
      </w:r>
    </w:p>
    <w:p w14:paraId="2C27FC9C" w14:textId="3BEF93DE" w:rsidR="00C24507" w:rsidRPr="005B7C5C" w:rsidRDefault="00C24507" w:rsidP="004537F7">
      <w:pPr>
        <w:rPr>
          <w:rFonts w:cs="Times New Roman"/>
        </w:rPr>
      </w:pPr>
      <w:r w:rsidRPr="005B7C5C">
        <w:rPr>
          <w:rFonts w:cs="Times New Roman"/>
        </w:rPr>
        <w:t>“What is the nature of the conflict between you and the Terest?” Joan asked.</w:t>
      </w:r>
    </w:p>
    <w:p w14:paraId="7108706E" w14:textId="3490AFA7" w:rsidR="00C24507" w:rsidRPr="005B7C5C" w:rsidRDefault="00C24507" w:rsidP="004537F7">
      <w:pPr>
        <w:rPr>
          <w:rFonts w:cs="Times New Roman"/>
        </w:rPr>
      </w:pPr>
      <w:r w:rsidRPr="005B7C5C">
        <w:rPr>
          <w:rFonts w:cs="Times New Roman"/>
        </w:rPr>
        <w:t>“</w:t>
      </w:r>
      <w:r w:rsidRPr="005B7C5C">
        <w:rPr>
          <w:rFonts w:cs="Times New Roman"/>
          <w:noProof/>
        </w:rPr>
        <w:t>Unfortunately</w:t>
      </w:r>
      <w:r w:rsidR="00A602F8" w:rsidRPr="005B7C5C">
        <w:rPr>
          <w:rFonts w:cs="Times New Roman"/>
          <w:noProof/>
        </w:rPr>
        <w:t>,</w:t>
      </w:r>
      <w:r w:rsidRPr="005B7C5C">
        <w:rPr>
          <w:rFonts w:cs="Times New Roman"/>
        </w:rPr>
        <w:t xml:space="preserve"> our conflict has a long </w:t>
      </w:r>
      <w:r w:rsidR="00891B5E" w:rsidRPr="005B7C5C">
        <w:rPr>
          <w:rFonts w:cs="Times New Roman"/>
        </w:rPr>
        <w:t xml:space="preserve">and complex </w:t>
      </w:r>
      <w:r w:rsidRPr="005B7C5C">
        <w:rPr>
          <w:rFonts w:cs="Times New Roman"/>
        </w:rPr>
        <w:t>history.”</w:t>
      </w:r>
    </w:p>
    <w:p w14:paraId="75259EF9" w14:textId="362E4DF4" w:rsidR="00C24507" w:rsidRPr="005B7C5C" w:rsidRDefault="00C24507" w:rsidP="004537F7">
      <w:pPr>
        <w:rPr>
          <w:rFonts w:cs="Times New Roman"/>
        </w:rPr>
      </w:pPr>
      <w:r w:rsidRPr="005B7C5C">
        <w:rPr>
          <w:rFonts w:cs="Times New Roman"/>
        </w:rPr>
        <w:t>“You are related or share a common history?”</w:t>
      </w:r>
    </w:p>
    <w:p w14:paraId="29715279" w14:textId="61B13B93" w:rsidR="00C24507" w:rsidRPr="005B7C5C" w:rsidRDefault="00C24507" w:rsidP="004537F7">
      <w:pPr>
        <w:rPr>
          <w:rFonts w:cs="Times New Roman"/>
        </w:rPr>
      </w:pPr>
      <w:r w:rsidRPr="005B7C5C">
        <w:rPr>
          <w:rFonts w:cs="Times New Roman"/>
        </w:rPr>
        <w:t xml:space="preserve">“You are very perceptive. We share a long history which makes the source of the conflict obscure. A long time ago, the Terest population </w:t>
      </w:r>
      <w:r w:rsidR="0098002E">
        <w:rPr>
          <w:rFonts w:cs="Times New Roman"/>
        </w:rPr>
        <w:t>grew</w:t>
      </w:r>
      <w:r w:rsidRPr="005B7C5C">
        <w:rPr>
          <w:rFonts w:cs="Times New Roman"/>
        </w:rPr>
        <w:t xml:space="preserve"> and spread out to other planets in the region. Over time, those that separated took on different cultures, different </w:t>
      </w:r>
      <w:r w:rsidRPr="005B7C5C">
        <w:rPr>
          <w:rFonts w:cs="Times New Roman"/>
          <w:noProof/>
        </w:rPr>
        <w:t>traditions</w:t>
      </w:r>
      <w:r w:rsidR="00EA0050" w:rsidRPr="005B7C5C">
        <w:rPr>
          <w:rFonts w:cs="Times New Roman"/>
          <w:noProof/>
        </w:rPr>
        <w:t>,</w:t>
      </w:r>
      <w:r w:rsidRPr="005B7C5C">
        <w:rPr>
          <w:rFonts w:cs="Times New Roman"/>
        </w:rPr>
        <w:t xml:space="preserve"> and different opinions. To many from the core world, that wasn’t </w:t>
      </w:r>
      <w:r w:rsidRPr="005B7C5C">
        <w:rPr>
          <w:rFonts w:cs="Times New Roman"/>
          <w:noProof/>
        </w:rPr>
        <w:t>appropriate</w:t>
      </w:r>
      <w:r w:rsidR="00EA0050" w:rsidRPr="005B7C5C">
        <w:rPr>
          <w:rFonts w:cs="Times New Roman"/>
          <w:noProof/>
        </w:rPr>
        <w:t>,</w:t>
      </w:r>
      <w:r w:rsidRPr="005B7C5C">
        <w:rPr>
          <w:rFonts w:cs="Times New Roman"/>
        </w:rPr>
        <w:t xml:space="preserve"> and much effort was </w:t>
      </w:r>
      <w:r w:rsidRPr="005B7C5C">
        <w:rPr>
          <w:rFonts w:cs="Times New Roman"/>
          <w:noProof/>
        </w:rPr>
        <w:t>ex</w:t>
      </w:r>
      <w:r w:rsidR="00C01DF9" w:rsidRPr="005B7C5C">
        <w:rPr>
          <w:rFonts w:cs="Times New Roman"/>
          <w:noProof/>
        </w:rPr>
        <w:t>p</w:t>
      </w:r>
      <w:r w:rsidRPr="005B7C5C">
        <w:rPr>
          <w:rFonts w:cs="Times New Roman"/>
          <w:noProof/>
        </w:rPr>
        <w:t>ended</w:t>
      </w:r>
      <w:r w:rsidRPr="005B7C5C">
        <w:rPr>
          <w:rFonts w:cs="Times New Roman"/>
        </w:rPr>
        <w:t xml:space="preserve"> trying to force the outer planets to conduct themselves in the same manner, but there was reluctance. </w:t>
      </w:r>
      <w:r w:rsidRPr="005B7C5C">
        <w:rPr>
          <w:rFonts w:cs="Times New Roman"/>
          <w:noProof/>
        </w:rPr>
        <w:t>Eventually</w:t>
      </w:r>
      <w:r w:rsidR="00EA0050" w:rsidRPr="005B7C5C">
        <w:rPr>
          <w:rFonts w:cs="Times New Roman"/>
          <w:noProof/>
        </w:rPr>
        <w:t>,</w:t>
      </w:r>
      <w:r w:rsidRPr="005B7C5C">
        <w:rPr>
          <w:rFonts w:cs="Times New Roman"/>
        </w:rPr>
        <w:t xml:space="preserve"> those two forces broke out in conflict. And that has been the status between us for many generations.”</w:t>
      </w:r>
    </w:p>
    <w:p w14:paraId="7BFCB896" w14:textId="107652A6" w:rsidR="00C24507" w:rsidRPr="005B7C5C" w:rsidRDefault="00C24507" w:rsidP="004537F7">
      <w:pPr>
        <w:rPr>
          <w:rFonts w:cs="Times New Roman"/>
        </w:rPr>
      </w:pPr>
      <w:r w:rsidRPr="005B7C5C">
        <w:rPr>
          <w:rFonts w:cs="Times New Roman"/>
        </w:rPr>
        <w:t>“Why has the conflict been going on for so long?”</w:t>
      </w:r>
    </w:p>
    <w:p w14:paraId="264D71CA" w14:textId="53116A20" w:rsidR="00C24507" w:rsidRPr="005B7C5C" w:rsidRDefault="00C24507" w:rsidP="004537F7">
      <w:pPr>
        <w:rPr>
          <w:rFonts w:cs="Times New Roman"/>
        </w:rPr>
      </w:pPr>
      <w:r w:rsidRPr="005B7C5C">
        <w:rPr>
          <w:rFonts w:cs="Times New Roman"/>
        </w:rPr>
        <w:t xml:space="preserve">“The population of the outer planets is larger than the central Terest planet, but they are better </w:t>
      </w:r>
      <w:r w:rsidRPr="005B7C5C">
        <w:rPr>
          <w:rFonts w:cs="Times New Roman"/>
          <w:noProof/>
        </w:rPr>
        <w:t>organized</w:t>
      </w:r>
      <w:r w:rsidR="00EA0050" w:rsidRPr="005B7C5C">
        <w:rPr>
          <w:rFonts w:cs="Times New Roman"/>
          <w:noProof/>
        </w:rPr>
        <w:t>,</w:t>
      </w:r>
      <w:r w:rsidRPr="005B7C5C">
        <w:rPr>
          <w:rFonts w:cs="Times New Roman"/>
        </w:rPr>
        <w:t xml:space="preserve"> and we are fragmented. We must stay spread out to protect each of our </w:t>
      </w:r>
      <w:r w:rsidRPr="005B7C5C">
        <w:rPr>
          <w:rFonts w:cs="Times New Roman"/>
          <w:noProof/>
        </w:rPr>
        <w:t>planet</w:t>
      </w:r>
      <w:r w:rsidR="00EA0050" w:rsidRPr="005B7C5C">
        <w:rPr>
          <w:rFonts w:cs="Times New Roman"/>
          <w:noProof/>
        </w:rPr>
        <w:t>s</w:t>
      </w:r>
      <w:r w:rsidRPr="005B7C5C">
        <w:rPr>
          <w:rFonts w:cs="Times New Roman"/>
        </w:rPr>
        <w:t xml:space="preserve">, but they can stay in one place to protect the </w:t>
      </w:r>
      <w:r w:rsidRPr="005B7C5C">
        <w:rPr>
          <w:rFonts w:cs="Times New Roman"/>
          <w:noProof/>
        </w:rPr>
        <w:t>homeworld</w:t>
      </w:r>
      <w:r w:rsidRPr="005B7C5C">
        <w:rPr>
          <w:rFonts w:cs="Times New Roman"/>
        </w:rPr>
        <w:t xml:space="preserve">. They are selective </w:t>
      </w:r>
      <w:r w:rsidR="00C01DF9" w:rsidRPr="005B7C5C">
        <w:rPr>
          <w:rFonts w:cs="Times New Roman"/>
          <w:noProof/>
        </w:rPr>
        <w:t>about</w:t>
      </w:r>
      <w:r w:rsidRPr="005B7C5C">
        <w:rPr>
          <w:rFonts w:cs="Times New Roman"/>
        </w:rPr>
        <w:t xml:space="preserve"> </w:t>
      </w:r>
      <w:r w:rsidRPr="005B7C5C">
        <w:rPr>
          <w:rFonts w:cs="Times New Roman"/>
        </w:rPr>
        <w:lastRenderedPageBreak/>
        <w:t>where and when they attack</w:t>
      </w:r>
      <w:r w:rsidR="00C01DF9"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we must remain in a defensive position. Our two populations have reached a balance in our conflict. We are both limited by our power supply. </w:t>
      </w:r>
      <w:r w:rsidR="00891B5E" w:rsidRPr="005B7C5C">
        <w:rPr>
          <w:rFonts w:cs="Times New Roman"/>
        </w:rPr>
        <w:t>There is</w:t>
      </w:r>
      <w:r w:rsidRPr="005B7C5C">
        <w:rPr>
          <w:rFonts w:cs="Times New Roman"/>
        </w:rPr>
        <w:t xml:space="preserve"> a limited supply of </w:t>
      </w:r>
      <w:r w:rsidR="00891B5E" w:rsidRPr="005B7C5C">
        <w:rPr>
          <w:rFonts w:cs="Times New Roman"/>
        </w:rPr>
        <w:t>energy</w:t>
      </w:r>
      <w:r w:rsidRPr="005B7C5C">
        <w:rPr>
          <w:rFonts w:cs="Times New Roman"/>
        </w:rPr>
        <w:t xml:space="preserve"> material in our solar </w:t>
      </w:r>
      <w:r w:rsidRPr="005B7C5C">
        <w:rPr>
          <w:rFonts w:cs="Times New Roman"/>
          <w:noProof/>
        </w:rPr>
        <w:t>system</w:t>
      </w:r>
      <w:r w:rsidR="00EA0050" w:rsidRPr="005B7C5C">
        <w:rPr>
          <w:rFonts w:cs="Times New Roman"/>
          <w:noProof/>
        </w:rPr>
        <w:t>,</w:t>
      </w:r>
      <w:r w:rsidRPr="005B7C5C">
        <w:rPr>
          <w:rFonts w:cs="Times New Roman"/>
        </w:rPr>
        <w:t xml:space="preserve"> and that has been the limiting factor.”</w:t>
      </w:r>
    </w:p>
    <w:p w14:paraId="62326B06" w14:textId="614A1071" w:rsidR="00C24507" w:rsidRPr="005B7C5C" w:rsidRDefault="00C24507" w:rsidP="004537F7">
      <w:pPr>
        <w:rPr>
          <w:rFonts w:cs="Times New Roman"/>
        </w:rPr>
      </w:pPr>
      <w:r w:rsidRPr="005B7C5C">
        <w:rPr>
          <w:rFonts w:cs="Times New Roman"/>
        </w:rPr>
        <w:t>Joan picked up on that comment very quickly, remembering the Terest request to mine elements from Uranus.</w:t>
      </w:r>
    </w:p>
    <w:p w14:paraId="0C0B2601" w14:textId="67476FA2" w:rsidR="00C24507" w:rsidRPr="005B7C5C" w:rsidRDefault="00C24507" w:rsidP="004537F7">
      <w:pPr>
        <w:rPr>
          <w:rFonts w:cs="Times New Roman"/>
        </w:rPr>
      </w:pPr>
      <w:r w:rsidRPr="005B7C5C">
        <w:rPr>
          <w:rFonts w:cs="Times New Roman"/>
        </w:rPr>
        <w:t>“If one side or the other found an additional resource</w:t>
      </w:r>
      <w:r w:rsidR="0098002E">
        <w:rPr>
          <w:rFonts w:cs="Times New Roman"/>
        </w:rPr>
        <w:t>,</w:t>
      </w:r>
      <w:r w:rsidRPr="005B7C5C">
        <w:rPr>
          <w:rFonts w:cs="Times New Roman"/>
        </w:rPr>
        <w:t xml:space="preserve"> they would have an advantage over the other?” Joan asked.</w:t>
      </w:r>
    </w:p>
    <w:p w14:paraId="2A612E80" w14:textId="3A929602" w:rsidR="00C24507" w:rsidRPr="005B7C5C" w:rsidRDefault="00C24507" w:rsidP="004537F7">
      <w:pPr>
        <w:rPr>
          <w:rFonts w:cs="Times New Roman"/>
        </w:rPr>
      </w:pPr>
      <w:r w:rsidRPr="005B7C5C">
        <w:rPr>
          <w:rFonts w:cs="Times New Roman"/>
        </w:rPr>
        <w:t xml:space="preserve">“Yes, I’m afraid that if the Terest did </w:t>
      </w:r>
      <w:r w:rsidR="00F90D4C" w:rsidRPr="005B7C5C">
        <w:rPr>
          <w:rFonts w:cs="Times New Roman"/>
        </w:rPr>
        <w:t xml:space="preserve">find </w:t>
      </w:r>
      <w:r w:rsidRPr="005B7C5C">
        <w:rPr>
          <w:rFonts w:cs="Times New Roman"/>
        </w:rPr>
        <w:t xml:space="preserve">a large </w:t>
      </w:r>
      <w:r w:rsidRPr="005B7C5C">
        <w:rPr>
          <w:rFonts w:cs="Times New Roman"/>
          <w:noProof/>
        </w:rPr>
        <w:t>amou</w:t>
      </w:r>
      <w:r w:rsidR="00EA0050" w:rsidRPr="005B7C5C">
        <w:rPr>
          <w:rFonts w:cs="Times New Roman"/>
          <w:noProof/>
        </w:rPr>
        <w:t>n</w:t>
      </w:r>
      <w:r w:rsidRPr="005B7C5C">
        <w:rPr>
          <w:rFonts w:cs="Times New Roman"/>
          <w:noProof/>
        </w:rPr>
        <w:t>t</w:t>
      </w:r>
      <w:r w:rsidRPr="005B7C5C">
        <w:rPr>
          <w:rFonts w:cs="Times New Roman"/>
        </w:rPr>
        <w:t xml:space="preserve"> of </w:t>
      </w:r>
      <w:r w:rsidR="007267B2" w:rsidRPr="005B7C5C">
        <w:rPr>
          <w:rFonts w:cs="Times New Roman"/>
        </w:rPr>
        <w:t>the elements they need</w:t>
      </w:r>
      <w:r w:rsidR="0098002E">
        <w:rPr>
          <w:rFonts w:cs="Times New Roman"/>
        </w:rPr>
        <w:t>,</w:t>
      </w:r>
      <w:r w:rsidRPr="005B7C5C">
        <w:rPr>
          <w:rFonts w:cs="Times New Roman"/>
        </w:rPr>
        <w:t xml:space="preserve"> they could double the number of reactors they </w:t>
      </w:r>
      <w:r w:rsidRPr="005B7C5C">
        <w:rPr>
          <w:rFonts w:cs="Times New Roman"/>
          <w:noProof/>
        </w:rPr>
        <w:t>have</w:t>
      </w:r>
      <w:r w:rsidR="00EA0050" w:rsidRPr="005B7C5C">
        <w:rPr>
          <w:rFonts w:cs="Times New Roman"/>
          <w:noProof/>
        </w:rPr>
        <w:t>,</w:t>
      </w:r>
      <w:r w:rsidRPr="005B7C5C">
        <w:rPr>
          <w:rFonts w:cs="Times New Roman"/>
        </w:rPr>
        <w:t xml:space="preserve"> and the conflict would be over quickly.”</w:t>
      </w:r>
    </w:p>
    <w:p w14:paraId="69089B42" w14:textId="2491A3BE" w:rsidR="00C24507" w:rsidRPr="005B7C5C" w:rsidRDefault="00C24507" w:rsidP="004537F7">
      <w:pPr>
        <w:rPr>
          <w:rFonts w:cs="Times New Roman"/>
        </w:rPr>
      </w:pPr>
      <w:r w:rsidRPr="005B7C5C">
        <w:rPr>
          <w:rFonts w:cs="Times New Roman"/>
        </w:rPr>
        <w:t xml:space="preserve">“If you found a large supply of </w:t>
      </w:r>
      <w:r w:rsidR="007267B2" w:rsidRPr="005B7C5C">
        <w:rPr>
          <w:rFonts w:cs="Times New Roman"/>
        </w:rPr>
        <w:t>the proper elements</w:t>
      </w:r>
      <w:r w:rsidR="0098002E">
        <w:rPr>
          <w:rFonts w:cs="Times New Roman"/>
        </w:rPr>
        <w:t>,</w:t>
      </w:r>
      <w:r w:rsidRPr="005B7C5C">
        <w:rPr>
          <w:rFonts w:cs="Times New Roman"/>
        </w:rPr>
        <w:t xml:space="preserve"> the conflict would be over, in your favor.”</w:t>
      </w:r>
    </w:p>
    <w:p w14:paraId="39E964EB" w14:textId="3B42C945" w:rsidR="00C24507" w:rsidRPr="005B7C5C" w:rsidRDefault="00C24507" w:rsidP="004537F7">
      <w:pPr>
        <w:rPr>
          <w:rFonts w:cs="Times New Roman"/>
        </w:rPr>
      </w:pPr>
      <w:r w:rsidRPr="005B7C5C">
        <w:rPr>
          <w:rFonts w:cs="Times New Roman"/>
        </w:rPr>
        <w:t xml:space="preserve">“Only to the point where we can be left alone. We aren’t trying to make </w:t>
      </w:r>
      <w:r w:rsidRPr="005B7C5C">
        <w:rPr>
          <w:rFonts w:cs="Times New Roman"/>
          <w:noProof/>
        </w:rPr>
        <w:t>them</w:t>
      </w:r>
      <w:r w:rsidRPr="005B7C5C">
        <w:rPr>
          <w:rFonts w:cs="Times New Roman"/>
        </w:rPr>
        <w:t xml:space="preserve"> like us.”</w:t>
      </w:r>
    </w:p>
    <w:p w14:paraId="0C303D67" w14:textId="7F5CA83B" w:rsidR="00CA7DAE" w:rsidRPr="005B7C5C" w:rsidRDefault="00CA7DAE" w:rsidP="004537F7">
      <w:pPr>
        <w:rPr>
          <w:rFonts w:cs="Times New Roman"/>
        </w:rPr>
      </w:pPr>
      <w:r w:rsidRPr="005B7C5C">
        <w:rPr>
          <w:rFonts w:cs="Times New Roman"/>
        </w:rPr>
        <w:t xml:space="preserve">Bob </w:t>
      </w:r>
      <w:r w:rsidR="00EA0050" w:rsidRPr="005B7C5C">
        <w:rPr>
          <w:rFonts w:cs="Times New Roman"/>
          <w:noProof/>
        </w:rPr>
        <w:t>Shappel</w:t>
      </w:r>
      <w:r w:rsidRPr="005B7C5C">
        <w:rPr>
          <w:rFonts w:cs="Times New Roman"/>
        </w:rPr>
        <w:t xml:space="preserve"> was sitting next to </w:t>
      </w:r>
      <w:r w:rsidRPr="005B7C5C">
        <w:rPr>
          <w:rFonts w:cs="Times New Roman"/>
          <w:noProof/>
        </w:rPr>
        <w:t>Joan</w:t>
      </w:r>
      <w:r w:rsidR="00EA0050" w:rsidRPr="005B7C5C">
        <w:rPr>
          <w:rFonts w:cs="Times New Roman"/>
          <w:noProof/>
        </w:rPr>
        <w:t>,</w:t>
      </w:r>
      <w:r w:rsidRPr="005B7C5C">
        <w:rPr>
          <w:rFonts w:cs="Times New Roman"/>
        </w:rPr>
        <w:t xml:space="preserve"> and he glanced down at this </w:t>
      </w:r>
      <w:r w:rsidR="00360107">
        <w:rPr>
          <w:rFonts w:cs="Times New Roman"/>
        </w:rPr>
        <w:t>commlink</w:t>
      </w:r>
      <w:r w:rsidRPr="005B7C5C">
        <w:rPr>
          <w:rFonts w:cs="Times New Roman"/>
        </w:rPr>
        <w:t xml:space="preserve"> and read the </w:t>
      </w:r>
      <w:r w:rsidRPr="005B7C5C">
        <w:rPr>
          <w:rFonts w:cs="Times New Roman"/>
          <w:noProof/>
        </w:rPr>
        <w:t>text</w:t>
      </w:r>
      <w:r w:rsidRPr="005B7C5C">
        <w:rPr>
          <w:rFonts w:cs="Times New Roman"/>
        </w:rPr>
        <w:t xml:space="preserve"> flashing across the screen. At the same time, SIMPOC moved from the corner towards Joan.</w:t>
      </w:r>
    </w:p>
    <w:p w14:paraId="32870A7B" w14:textId="698B5300" w:rsidR="00CA7DAE" w:rsidRPr="005B7C5C" w:rsidRDefault="00CA7DAE" w:rsidP="004537F7">
      <w:pPr>
        <w:rPr>
          <w:rFonts w:cs="Times New Roman"/>
        </w:rPr>
      </w:pPr>
      <w:r w:rsidRPr="005B7C5C">
        <w:rPr>
          <w:rFonts w:cs="Times New Roman"/>
        </w:rPr>
        <w:t xml:space="preserve">“Commander, I have a gamma pulse coming from the jump point. It is </w:t>
      </w:r>
      <w:r w:rsidR="00891B5E" w:rsidRPr="005B7C5C">
        <w:rPr>
          <w:rFonts w:cs="Times New Roman"/>
        </w:rPr>
        <w:t>characteristic of a Terest ship,” Beta 3</w:t>
      </w:r>
      <w:r w:rsidR="007267B2" w:rsidRPr="005B7C5C">
        <w:rPr>
          <w:rFonts w:cs="Times New Roman"/>
        </w:rPr>
        <w:t xml:space="preserve"> announced.</w:t>
      </w:r>
    </w:p>
    <w:p w14:paraId="138A4E2E" w14:textId="72D642EC" w:rsidR="00CA7DAE" w:rsidRPr="005B7C5C" w:rsidRDefault="00CA7DAE" w:rsidP="004537F7">
      <w:pPr>
        <w:rPr>
          <w:rFonts w:cs="Times New Roman"/>
        </w:rPr>
      </w:pPr>
      <w:r w:rsidRPr="005B7C5C">
        <w:rPr>
          <w:rFonts w:cs="Times New Roman"/>
        </w:rPr>
        <w:t>Just then</w:t>
      </w:r>
      <w:r w:rsidR="0098002E">
        <w:rPr>
          <w:rFonts w:cs="Times New Roman"/>
        </w:rPr>
        <w:t>,</w:t>
      </w:r>
      <w:r w:rsidRPr="005B7C5C">
        <w:rPr>
          <w:rFonts w:cs="Times New Roman"/>
        </w:rPr>
        <w:t xml:space="preserve"> the hand-held unit the </w:t>
      </w:r>
      <w:r w:rsidR="00EB5A52" w:rsidRPr="005B7C5C">
        <w:rPr>
          <w:rFonts w:cs="Times New Roman"/>
        </w:rPr>
        <w:t>Izod</w:t>
      </w:r>
      <w:r w:rsidRPr="005B7C5C">
        <w:rPr>
          <w:rFonts w:cs="Times New Roman"/>
        </w:rPr>
        <w:t xml:space="preserve"> </w:t>
      </w:r>
      <w:r w:rsidRPr="005B7C5C">
        <w:rPr>
          <w:rFonts w:cs="Times New Roman"/>
          <w:noProof/>
        </w:rPr>
        <w:t>were</w:t>
      </w:r>
      <w:r w:rsidRPr="005B7C5C">
        <w:rPr>
          <w:rFonts w:cs="Times New Roman"/>
        </w:rPr>
        <w:t xml:space="preserve"> carrying spoke to them in their language.</w:t>
      </w:r>
    </w:p>
    <w:p w14:paraId="6CCEFB38" w14:textId="20D24835" w:rsidR="00CA7DAE" w:rsidRPr="005B7C5C" w:rsidRDefault="00CA7DAE" w:rsidP="004537F7">
      <w:pPr>
        <w:rPr>
          <w:rFonts w:cs="Times New Roman"/>
        </w:rPr>
      </w:pPr>
      <w:r w:rsidRPr="005B7C5C">
        <w:rPr>
          <w:rFonts w:cs="Times New Roman"/>
        </w:rPr>
        <w:t>“It appears the Terest have followed us,” Izary said.</w:t>
      </w:r>
    </w:p>
    <w:p w14:paraId="68DCAA5B" w14:textId="77777777" w:rsidR="00280227" w:rsidRPr="005B7C5C" w:rsidRDefault="00280227" w:rsidP="00845671">
      <w:pPr>
        <w:pStyle w:val="Heading2"/>
        <w:rPr>
          <w:rFonts w:cs="Times New Roman"/>
        </w:rPr>
      </w:pPr>
      <w:r w:rsidRPr="005B7C5C">
        <w:rPr>
          <w:rFonts w:cs="Times New Roman"/>
        </w:rPr>
        <w:lastRenderedPageBreak/>
        <w:t>The Terest Return</w:t>
      </w:r>
    </w:p>
    <w:p w14:paraId="3214D701" w14:textId="0696F90A" w:rsidR="00B71540" w:rsidRPr="005B7C5C" w:rsidRDefault="00147C14" w:rsidP="004537F7">
      <w:pPr>
        <w:rPr>
          <w:rFonts w:cs="Times New Roman"/>
        </w:rPr>
      </w:pPr>
      <w:r w:rsidRPr="005B7C5C">
        <w:rPr>
          <w:rFonts w:cs="Times New Roman"/>
        </w:rPr>
        <w:t>“</w:t>
      </w:r>
      <w:r w:rsidRPr="005B7C5C">
        <w:rPr>
          <w:rFonts w:cs="Times New Roman"/>
          <w:noProof/>
        </w:rPr>
        <w:t>Tom</w:t>
      </w:r>
      <w:r w:rsidR="00EA0050" w:rsidRPr="005B7C5C">
        <w:rPr>
          <w:rFonts w:cs="Times New Roman"/>
          <w:noProof/>
        </w:rPr>
        <w:t>,</w:t>
      </w:r>
      <w:r w:rsidRPr="005B7C5C">
        <w:rPr>
          <w:rFonts w:cs="Times New Roman"/>
        </w:rPr>
        <w:t xml:space="preserve"> did you get that?” Joan asked her husband </w:t>
      </w:r>
      <w:r w:rsidRPr="005B7C5C">
        <w:rPr>
          <w:rFonts w:cs="Times New Roman"/>
          <w:noProof/>
        </w:rPr>
        <w:t>in</w:t>
      </w:r>
      <w:r w:rsidRPr="005B7C5C">
        <w:rPr>
          <w:rFonts w:cs="Times New Roman"/>
        </w:rPr>
        <w:t xml:space="preserve"> the battleship.</w:t>
      </w:r>
    </w:p>
    <w:p w14:paraId="5C191744" w14:textId="77758F75" w:rsidR="00147C14" w:rsidRPr="005B7C5C" w:rsidRDefault="00147C14" w:rsidP="004537F7">
      <w:pPr>
        <w:rPr>
          <w:rFonts w:cs="Times New Roman"/>
        </w:rPr>
      </w:pPr>
      <w:r w:rsidRPr="005B7C5C">
        <w:rPr>
          <w:rFonts w:cs="Times New Roman"/>
        </w:rPr>
        <w:t>“Yes, I’m reposition</w:t>
      </w:r>
      <w:r w:rsidR="00B8291E" w:rsidRPr="005B7C5C">
        <w:rPr>
          <w:rFonts w:cs="Times New Roman"/>
        </w:rPr>
        <w:t>ing</w:t>
      </w:r>
      <w:r w:rsidRPr="005B7C5C">
        <w:rPr>
          <w:rFonts w:cs="Times New Roman"/>
        </w:rPr>
        <w:t xml:space="preserve"> </w:t>
      </w:r>
      <w:r w:rsidR="00B8291E" w:rsidRPr="005B7C5C">
        <w:rPr>
          <w:rFonts w:cs="Times New Roman"/>
        </w:rPr>
        <w:t>my ship to be in a better position</w:t>
      </w:r>
      <w:r w:rsidRPr="005B7C5C">
        <w:rPr>
          <w:rFonts w:cs="Times New Roman"/>
        </w:rPr>
        <w:t>,” Tom responded.</w:t>
      </w:r>
    </w:p>
    <w:p w14:paraId="2FBBF02D" w14:textId="02915B2C" w:rsidR="00147C14" w:rsidRPr="005B7C5C" w:rsidRDefault="00B8291E" w:rsidP="004537F7">
      <w:pPr>
        <w:rPr>
          <w:rFonts w:cs="Times New Roman"/>
        </w:rPr>
      </w:pPr>
      <w:r w:rsidRPr="005B7C5C">
        <w:rPr>
          <w:rFonts w:cs="Times New Roman"/>
        </w:rPr>
        <w:t>There was a quick discussion between Izary and his shipmates.</w:t>
      </w:r>
    </w:p>
    <w:p w14:paraId="1D635F08" w14:textId="6E6E2403" w:rsidR="00B8291E" w:rsidRPr="005B7C5C" w:rsidRDefault="00B8291E" w:rsidP="004537F7">
      <w:pPr>
        <w:rPr>
          <w:rFonts w:cs="Times New Roman"/>
        </w:rPr>
      </w:pPr>
      <w:r w:rsidRPr="005B7C5C">
        <w:rPr>
          <w:rFonts w:cs="Times New Roman"/>
        </w:rPr>
        <w:t xml:space="preserve">“Commander, I’m afraid that the Terest’s arrival was </w:t>
      </w:r>
      <w:r w:rsidRPr="005B7C5C">
        <w:rPr>
          <w:rFonts w:cs="Times New Roman"/>
          <w:noProof/>
        </w:rPr>
        <w:t>unplanned</w:t>
      </w:r>
      <w:r w:rsidR="00EA0050" w:rsidRPr="005B7C5C">
        <w:rPr>
          <w:rFonts w:cs="Times New Roman"/>
          <w:noProof/>
        </w:rPr>
        <w:t>,</w:t>
      </w:r>
      <w:r w:rsidRPr="005B7C5C">
        <w:rPr>
          <w:rFonts w:cs="Times New Roman"/>
        </w:rPr>
        <w:t xml:space="preserve"> and we don’t have enough time to return to our ship. We suspect they’ll attack as soon as they enter your system.”</w:t>
      </w:r>
    </w:p>
    <w:p w14:paraId="0414CFB2" w14:textId="08032C66" w:rsidR="00B8291E" w:rsidRPr="005B7C5C" w:rsidRDefault="00B8291E" w:rsidP="004537F7">
      <w:pPr>
        <w:rPr>
          <w:rFonts w:cs="Times New Roman"/>
        </w:rPr>
      </w:pPr>
      <w:r w:rsidRPr="005B7C5C">
        <w:rPr>
          <w:rFonts w:cs="Times New Roman"/>
        </w:rPr>
        <w:t>“Great,” Joan responded. “Tom, get ready</w:t>
      </w:r>
      <w:r w:rsidR="0098002E">
        <w:rPr>
          <w:rFonts w:cs="Times New Roman"/>
        </w:rPr>
        <w:t>;</w:t>
      </w:r>
      <w:r w:rsidRPr="005B7C5C">
        <w:rPr>
          <w:rFonts w:cs="Times New Roman"/>
        </w:rPr>
        <w:t xml:space="preserve"> they’re likely to attack.”</w:t>
      </w:r>
    </w:p>
    <w:p w14:paraId="0C03043C" w14:textId="0102B694" w:rsidR="00B8291E" w:rsidRPr="005B7C5C" w:rsidRDefault="00B8291E" w:rsidP="004537F7">
      <w:pPr>
        <w:rPr>
          <w:rFonts w:cs="Times New Roman"/>
        </w:rPr>
      </w:pPr>
      <w:r w:rsidRPr="005B7C5C">
        <w:rPr>
          <w:rFonts w:cs="Times New Roman"/>
        </w:rPr>
        <w:t>“Got it.”</w:t>
      </w:r>
    </w:p>
    <w:p w14:paraId="6022F679" w14:textId="23E76FC0" w:rsidR="00B8291E" w:rsidRPr="005B7C5C" w:rsidRDefault="00B8291E" w:rsidP="004537F7">
      <w:pPr>
        <w:rPr>
          <w:rFonts w:cs="Times New Roman"/>
        </w:rPr>
      </w:pPr>
      <w:r w:rsidRPr="005B7C5C">
        <w:rPr>
          <w:rFonts w:cs="Times New Roman"/>
        </w:rPr>
        <w:t xml:space="preserve">“Commander, I’m afraid that I’ll lose my ship. We have left our defenses </w:t>
      </w:r>
      <w:r w:rsidRPr="005B7C5C">
        <w:rPr>
          <w:rFonts w:cs="Times New Roman"/>
          <w:noProof/>
        </w:rPr>
        <w:t>offline</w:t>
      </w:r>
      <w:r w:rsidRPr="005B7C5C">
        <w:rPr>
          <w:rFonts w:cs="Times New Roman"/>
        </w:rPr>
        <w:t xml:space="preserve"> for our meeting with you. Like you, we were showing a non-aggressive stance for our first meeting. I have told them to prepare for the attack, but our defenses won’t be to full power.”</w:t>
      </w:r>
    </w:p>
    <w:p w14:paraId="0F81CCA4" w14:textId="7BFC3944" w:rsidR="00B8291E" w:rsidRPr="005B7C5C" w:rsidRDefault="00B8291E" w:rsidP="004537F7">
      <w:pPr>
        <w:rPr>
          <w:rFonts w:cs="Times New Roman"/>
        </w:rPr>
      </w:pPr>
      <w:r w:rsidRPr="005B7C5C">
        <w:rPr>
          <w:rFonts w:cs="Times New Roman"/>
        </w:rPr>
        <w:t>Izary looked distressed.</w:t>
      </w:r>
    </w:p>
    <w:p w14:paraId="162DDCC4" w14:textId="15C4BBD5" w:rsidR="00B8291E" w:rsidRPr="005B7C5C" w:rsidRDefault="00B8291E" w:rsidP="004537F7">
      <w:pPr>
        <w:rPr>
          <w:rFonts w:cs="Times New Roman"/>
        </w:rPr>
      </w:pPr>
      <w:r w:rsidRPr="005B7C5C">
        <w:rPr>
          <w:rFonts w:cs="Times New Roman"/>
        </w:rPr>
        <w:t xml:space="preserve">“How many </w:t>
      </w:r>
      <w:r w:rsidRPr="005B7C5C">
        <w:rPr>
          <w:rFonts w:cs="Times New Roman"/>
          <w:noProof/>
        </w:rPr>
        <w:t>crew</w:t>
      </w:r>
      <w:r w:rsidRPr="005B7C5C">
        <w:rPr>
          <w:rFonts w:cs="Times New Roman"/>
        </w:rPr>
        <w:t xml:space="preserve"> is onboard?” Joan asked with concern in her voice.</w:t>
      </w:r>
    </w:p>
    <w:p w14:paraId="3766A0E3" w14:textId="31778670" w:rsidR="00B8291E" w:rsidRPr="005B7C5C" w:rsidRDefault="00B8291E" w:rsidP="004537F7">
      <w:pPr>
        <w:rPr>
          <w:rFonts w:cs="Times New Roman"/>
        </w:rPr>
      </w:pPr>
      <w:r w:rsidRPr="005B7C5C">
        <w:rPr>
          <w:rFonts w:cs="Times New Roman"/>
        </w:rPr>
        <w:t>“32,” Izary responded.</w:t>
      </w:r>
    </w:p>
    <w:p w14:paraId="516D558C" w14:textId="11DBD621" w:rsidR="00B8291E" w:rsidRPr="005B7C5C" w:rsidRDefault="00B8291E" w:rsidP="004537F7">
      <w:pPr>
        <w:rPr>
          <w:rFonts w:cs="Times New Roman"/>
        </w:rPr>
      </w:pPr>
      <w:r w:rsidRPr="005B7C5C">
        <w:rPr>
          <w:rFonts w:cs="Times New Roman"/>
        </w:rPr>
        <w:t>“I’m sorry.”</w:t>
      </w:r>
    </w:p>
    <w:p w14:paraId="39B26A35" w14:textId="313EA210" w:rsidR="00B8291E" w:rsidRPr="005B7C5C" w:rsidRDefault="00B8291E" w:rsidP="004537F7">
      <w:pPr>
        <w:rPr>
          <w:rFonts w:cs="Times New Roman"/>
        </w:rPr>
      </w:pPr>
      <w:r w:rsidRPr="005B7C5C">
        <w:rPr>
          <w:rFonts w:cs="Times New Roman"/>
        </w:rPr>
        <w:lastRenderedPageBreak/>
        <w:t>“Joan the Terest have come out of the jump point,” Bob Shappel said.</w:t>
      </w:r>
    </w:p>
    <w:p w14:paraId="4ADC1634" w14:textId="3E28D605" w:rsidR="00B8291E" w:rsidRPr="005B7C5C" w:rsidRDefault="00B8291E" w:rsidP="004537F7">
      <w:pPr>
        <w:rPr>
          <w:rFonts w:cs="Times New Roman"/>
        </w:rPr>
      </w:pPr>
      <w:r w:rsidRPr="005B7C5C">
        <w:rPr>
          <w:rFonts w:cs="Times New Roman"/>
        </w:rPr>
        <w:t>Within three seconds</w:t>
      </w:r>
      <w:r w:rsidR="0098002E">
        <w:rPr>
          <w:rFonts w:cs="Times New Roman"/>
        </w:rPr>
        <w:t>,</w:t>
      </w:r>
      <w:r w:rsidRPr="005B7C5C">
        <w:rPr>
          <w:rFonts w:cs="Times New Roman"/>
        </w:rPr>
        <w:t xml:space="preserve"> there was huge discoloration in the 3D Display between the attacking Terest ship and the two ships parked next to each other.</w:t>
      </w:r>
    </w:p>
    <w:p w14:paraId="67200786" w14:textId="1628189C" w:rsidR="00B8291E" w:rsidRPr="005B7C5C" w:rsidRDefault="00B8291E" w:rsidP="004537F7">
      <w:pPr>
        <w:rPr>
          <w:rFonts w:cs="Times New Roman"/>
        </w:rPr>
      </w:pPr>
      <w:r w:rsidRPr="005B7C5C">
        <w:rPr>
          <w:rFonts w:cs="Times New Roman"/>
        </w:rPr>
        <w:t>Joan was immediately aware that all power went down on the Chevesky. The silence was horrible.</w:t>
      </w:r>
    </w:p>
    <w:p w14:paraId="1B44DB5C" w14:textId="3FA76392" w:rsidR="00B8291E" w:rsidRPr="005B7C5C" w:rsidRDefault="00B8291E" w:rsidP="004537F7">
      <w:pPr>
        <w:rPr>
          <w:rFonts w:cs="Times New Roman"/>
        </w:rPr>
      </w:pPr>
      <w:r w:rsidRPr="005B7C5C">
        <w:rPr>
          <w:rFonts w:cs="Times New Roman"/>
        </w:rPr>
        <w:t>“SIMPOC</w:t>
      </w:r>
      <w:r w:rsidR="0098002E">
        <w:rPr>
          <w:rFonts w:cs="Times New Roman"/>
        </w:rPr>
        <w:t>,</w:t>
      </w:r>
      <w:r w:rsidRPr="005B7C5C">
        <w:rPr>
          <w:rFonts w:cs="Times New Roman"/>
        </w:rPr>
        <w:t xml:space="preserve"> what’s happening,” she yelled but got no response.</w:t>
      </w:r>
    </w:p>
    <w:p w14:paraId="7B5A62CA" w14:textId="563190FC" w:rsidR="00280227" w:rsidRPr="005B7C5C" w:rsidRDefault="00280227" w:rsidP="00845671">
      <w:pPr>
        <w:pStyle w:val="Heading2"/>
        <w:rPr>
          <w:rFonts w:cs="Times New Roman"/>
        </w:rPr>
      </w:pPr>
      <w:r w:rsidRPr="005B7C5C">
        <w:rPr>
          <w:rFonts w:cs="Times New Roman"/>
        </w:rPr>
        <w:t>The Terest React</w:t>
      </w:r>
    </w:p>
    <w:p w14:paraId="7EF8B4C2" w14:textId="7CCB021E" w:rsidR="00B8291E" w:rsidRPr="005B7C5C" w:rsidRDefault="00BD42F4" w:rsidP="004537F7">
      <w:pPr>
        <w:rPr>
          <w:rFonts w:cs="Times New Roman"/>
        </w:rPr>
      </w:pPr>
      <w:r w:rsidRPr="005B7C5C">
        <w:rPr>
          <w:rFonts w:cs="Times New Roman"/>
        </w:rPr>
        <w:t xml:space="preserve">Tom saw the Terest ship exit the jump </w:t>
      </w:r>
      <w:r w:rsidRPr="005B7C5C">
        <w:rPr>
          <w:rFonts w:cs="Times New Roman"/>
          <w:noProof/>
        </w:rPr>
        <w:t>point</w:t>
      </w:r>
      <w:r w:rsidR="00EA0050" w:rsidRPr="005B7C5C">
        <w:rPr>
          <w:rFonts w:cs="Times New Roman"/>
          <w:noProof/>
        </w:rPr>
        <w:t>,</w:t>
      </w:r>
      <w:r w:rsidRPr="005B7C5C">
        <w:rPr>
          <w:rFonts w:cs="Times New Roman"/>
        </w:rPr>
        <w:t xml:space="preserve"> and it maintained its high speed, then suddenly</w:t>
      </w:r>
      <w:r w:rsidR="0098002E">
        <w:rPr>
          <w:rFonts w:cs="Times New Roman"/>
        </w:rPr>
        <w:t>,</w:t>
      </w:r>
      <w:r w:rsidRPr="005B7C5C">
        <w:rPr>
          <w:rFonts w:cs="Times New Roman"/>
        </w:rPr>
        <w:t xml:space="preserve"> he saw the image change on his 3D display. It wasn’t clear what happened, but he suspected they had fired a weapon. The Chevesky and </w:t>
      </w:r>
      <w:r w:rsidR="00EB5A52" w:rsidRPr="005B7C5C">
        <w:rPr>
          <w:rFonts w:cs="Times New Roman"/>
        </w:rPr>
        <w:t>Izod</w:t>
      </w:r>
      <w:r w:rsidRPr="005B7C5C">
        <w:rPr>
          <w:rFonts w:cs="Times New Roman"/>
        </w:rPr>
        <w:t xml:space="preserve"> ship </w:t>
      </w:r>
      <w:r w:rsidRPr="005B7C5C">
        <w:rPr>
          <w:rFonts w:cs="Times New Roman"/>
          <w:noProof/>
        </w:rPr>
        <w:t>were</w:t>
      </w:r>
      <w:r w:rsidRPr="005B7C5C">
        <w:rPr>
          <w:rFonts w:cs="Times New Roman"/>
        </w:rPr>
        <w:t xml:space="preserve"> too close, and the Terest weapons didn’t appear focused, but a broad beam kind of weapon which struck both ships.</w:t>
      </w:r>
    </w:p>
    <w:p w14:paraId="59DCC59D" w14:textId="250A0E2A" w:rsidR="00BD42F4" w:rsidRPr="005B7C5C" w:rsidRDefault="00BD42F4" w:rsidP="004537F7">
      <w:pPr>
        <w:rPr>
          <w:rFonts w:cs="Times New Roman"/>
        </w:rPr>
      </w:pPr>
      <w:r w:rsidRPr="005B7C5C">
        <w:rPr>
          <w:rFonts w:cs="Times New Roman"/>
        </w:rPr>
        <w:t xml:space="preserve">Tom’s </w:t>
      </w:r>
      <w:r w:rsidRPr="005B7C5C">
        <w:rPr>
          <w:rFonts w:cs="Times New Roman"/>
          <w:noProof/>
        </w:rPr>
        <w:t>hear</w:t>
      </w:r>
      <w:r w:rsidR="00072EFE" w:rsidRPr="005B7C5C">
        <w:rPr>
          <w:rFonts w:cs="Times New Roman"/>
          <w:noProof/>
        </w:rPr>
        <w:t>t</w:t>
      </w:r>
      <w:r w:rsidRPr="005B7C5C">
        <w:rPr>
          <w:rFonts w:cs="Times New Roman"/>
        </w:rPr>
        <w:t xml:space="preserve"> stopped, his instincts cut </w:t>
      </w:r>
      <w:r w:rsidRPr="005B7C5C">
        <w:rPr>
          <w:rFonts w:cs="Times New Roman"/>
          <w:noProof/>
        </w:rPr>
        <w:t>in</w:t>
      </w:r>
      <w:r w:rsidR="00A602F8" w:rsidRPr="005B7C5C">
        <w:rPr>
          <w:rFonts w:cs="Times New Roman"/>
          <w:noProof/>
        </w:rPr>
        <w:t>,</w:t>
      </w:r>
      <w:r w:rsidRPr="005B7C5C">
        <w:rPr>
          <w:rFonts w:cs="Times New Roman"/>
        </w:rPr>
        <w:t xml:space="preserve"> and he yelled, “Joan,” but he got no response.</w:t>
      </w:r>
    </w:p>
    <w:p w14:paraId="060F1F76" w14:textId="131D3A87" w:rsidR="00BD42F4" w:rsidRPr="005B7C5C" w:rsidRDefault="00BD42F4" w:rsidP="004537F7">
      <w:pPr>
        <w:rPr>
          <w:rFonts w:cs="Times New Roman"/>
        </w:rPr>
      </w:pPr>
      <w:r w:rsidRPr="005B7C5C">
        <w:rPr>
          <w:rFonts w:cs="Times New Roman"/>
        </w:rPr>
        <w:t>“Sir</w:t>
      </w:r>
      <w:r w:rsidR="0098002E">
        <w:rPr>
          <w:rFonts w:cs="Times New Roman"/>
        </w:rPr>
        <w:t>,</w:t>
      </w:r>
      <w:r w:rsidRPr="005B7C5C">
        <w:rPr>
          <w:rFonts w:cs="Times New Roman"/>
        </w:rPr>
        <w:t xml:space="preserve"> the Chevesky has powered down</w:t>
      </w:r>
      <w:r w:rsidR="007267B2" w:rsidRPr="005B7C5C">
        <w:rPr>
          <w:rFonts w:cs="Times New Roman"/>
        </w:rPr>
        <w:t>,”</w:t>
      </w:r>
      <w:r w:rsidRPr="005B7C5C">
        <w:rPr>
          <w:rFonts w:cs="Times New Roman"/>
        </w:rPr>
        <w:t xml:space="preserve"> B</w:t>
      </w:r>
      <w:r w:rsidR="00E70AEE" w:rsidRPr="005B7C5C">
        <w:rPr>
          <w:rFonts w:cs="Times New Roman"/>
        </w:rPr>
        <w:t>eta 3</w:t>
      </w:r>
      <w:r w:rsidRPr="005B7C5C">
        <w:rPr>
          <w:rFonts w:cs="Times New Roman"/>
        </w:rPr>
        <w:t xml:space="preserve"> said.</w:t>
      </w:r>
    </w:p>
    <w:p w14:paraId="6D69C7D9" w14:textId="6F17CE97" w:rsidR="00BD42F4" w:rsidRPr="005B7C5C" w:rsidRDefault="00BD42F4" w:rsidP="004537F7">
      <w:pPr>
        <w:rPr>
          <w:rFonts w:cs="Times New Roman"/>
        </w:rPr>
      </w:pPr>
      <w:r w:rsidRPr="005B7C5C">
        <w:rPr>
          <w:rFonts w:cs="Times New Roman"/>
        </w:rPr>
        <w:t xml:space="preserve">“Compute their vector and our </w:t>
      </w:r>
      <w:r w:rsidRPr="005B7C5C">
        <w:rPr>
          <w:rFonts w:cs="Times New Roman"/>
          <w:noProof/>
        </w:rPr>
        <w:t>railgun</w:t>
      </w:r>
      <w:r w:rsidRPr="005B7C5C">
        <w:rPr>
          <w:rFonts w:cs="Times New Roman"/>
        </w:rPr>
        <w:t xml:space="preserve"> closing velocity</w:t>
      </w:r>
      <w:r w:rsidR="00891B5E" w:rsidRPr="005B7C5C">
        <w:rPr>
          <w:rFonts w:cs="Times New Roman"/>
        </w:rPr>
        <w:t xml:space="preserve"> and give me a </w:t>
      </w:r>
      <w:proofErr w:type="gramStart"/>
      <w:r w:rsidR="00891B5E" w:rsidRPr="005B7C5C">
        <w:rPr>
          <w:rFonts w:cs="Times New Roman"/>
        </w:rPr>
        <w:t>five slug</w:t>
      </w:r>
      <w:proofErr w:type="gramEnd"/>
      <w:r w:rsidR="00891B5E" w:rsidRPr="005B7C5C">
        <w:rPr>
          <w:rFonts w:cs="Times New Roman"/>
        </w:rPr>
        <w:t xml:space="preserve"> spread,</w:t>
      </w:r>
      <w:r w:rsidRPr="005B7C5C">
        <w:rPr>
          <w:rFonts w:cs="Times New Roman"/>
        </w:rPr>
        <w:t>”</w:t>
      </w:r>
      <w:r w:rsidR="00891B5E" w:rsidRPr="005B7C5C">
        <w:rPr>
          <w:rFonts w:cs="Times New Roman"/>
        </w:rPr>
        <w:t xml:space="preserve"> Alpha said.</w:t>
      </w:r>
    </w:p>
    <w:p w14:paraId="1F2A9C01" w14:textId="31E162C0" w:rsidR="00BD42F4" w:rsidRPr="005B7C5C" w:rsidRDefault="00E70AEE" w:rsidP="004537F7">
      <w:pPr>
        <w:rPr>
          <w:rFonts w:cs="Times New Roman"/>
        </w:rPr>
      </w:pPr>
      <w:r w:rsidRPr="005B7C5C">
        <w:rPr>
          <w:rFonts w:cs="Times New Roman"/>
        </w:rPr>
        <w:t>“Acknowledged,” Beta 2</w:t>
      </w:r>
      <w:r w:rsidR="00BD42F4" w:rsidRPr="005B7C5C">
        <w:rPr>
          <w:rFonts w:cs="Times New Roman"/>
        </w:rPr>
        <w:t xml:space="preserve"> said as </w:t>
      </w:r>
      <w:r w:rsidR="00891B5E" w:rsidRPr="005B7C5C">
        <w:rPr>
          <w:rFonts w:cs="Times New Roman"/>
        </w:rPr>
        <w:t>Tom</w:t>
      </w:r>
      <w:r w:rsidR="00BD42F4" w:rsidRPr="005B7C5C">
        <w:rPr>
          <w:rFonts w:cs="Times New Roman"/>
        </w:rPr>
        <w:t xml:space="preserve"> felt his battleship shudder as th</w:t>
      </w:r>
      <w:r w:rsidRPr="005B7C5C">
        <w:rPr>
          <w:rFonts w:cs="Times New Roman"/>
        </w:rPr>
        <w:t>e slugs were discharged at 10,000 mph</w:t>
      </w:r>
      <w:r w:rsidR="00BD42F4" w:rsidRPr="005B7C5C">
        <w:rPr>
          <w:rFonts w:cs="Times New Roman"/>
        </w:rPr>
        <w:t>.</w:t>
      </w:r>
    </w:p>
    <w:p w14:paraId="4205D689" w14:textId="3D68A652" w:rsidR="00BD42F4" w:rsidRPr="005B7C5C" w:rsidRDefault="00BD42F4" w:rsidP="004537F7">
      <w:pPr>
        <w:rPr>
          <w:rFonts w:cs="Times New Roman"/>
        </w:rPr>
      </w:pPr>
      <w:r w:rsidRPr="005B7C5C">
        <w:rPr>
          <w:rFonts w:cs="Times New Roman"/>
        </w:rPr>
        <w:lastRenderedPageBreak/>
        <w:t xml:space="preserve">It would take a few seconds for the slugs to hit their target, and because of the velocity vector of the Terest </w:t>
      </w:r>
      <w:r w:rsidRPr="005B7C5C">
        <w:rPr>
          <w:rFonts w:cs="Times New Roman"/>
          <w:noProof/>
        </w:rPr>
        <w:t>ship</w:t>
      </w:r>
      <w:r w:rsidR="00C01DF9" w:rsidRPr="005B7C5C">
        <w:rPr>
          <w:rFonts w:cs="Times New Roman"/>
          <w:noProof/>
        </w:rPr>
        <w:t>,</w:t>
      </w:r>
      <w:r w:rsidRPr="005B7C5C">
        <w:rPr>
          <w:rFonts w:cs="Times New Roman"/>
        </w:rPr>
        <w:t xml:space="preserve"> it had very little ability to make any changes. The two masses would meet in 15 seconds.</w:t>
      </w:r>
    </w:p>
    <w:p w14:paraId="42842528" w14:textId="1F29939C" w:rsidR="00BD42F4" w:rsidRPr="005B7C5C" w:rsidRDefault="00BD42F4" w:rsidP="004537F7">
      <w:pPr>
        <w:rPr>
          <w:rFonts w:cs="Times New Roman"/>
        </w:rPr>
      </w:pPr>
      <w:r w:rsidRPr="005B7C5C">
        <w:rPr>
          <w:rFonts w:cs="Times New Roman"/>
        </w:rPr>
        <w:t>“Give me a laser burst on target, Fire,” Tom yelled.</w:t>
      </w:r>
    </w:p>
    <w:p w14:paraId="19107DC6" w14:textId="635B09CF" w:rsidR="00BD42F4" w:rsidRPr="005B7C5C" w:rsidRDefault="00BD42F4" w:rsidP="004537F7">
      <w:pPr>
        <w:rPr>
          <w:rFonts w:cs="Times New Roman"/>
        </w:rPr>
      </w:pPr>
      <w:r w:rsidRPr="005B7C5C">
        <w:rPr>
          <w:rFonts w:cs="Times New Roman"/>
        </w:rPr>
        <w:t xml:space="preserve">The massive energy of the </w:t>
      </w:r>
      <w:r w:rsidRPr="005B7C5C">
        <w:rPr>
          <w:rFonts w:cs="Times New Roman"/>
          <w:noProof/>
        </w:rPr>
        <w:t>battleship</w:t>
      </w:r>
      <w:r w:rsidRPr="005B7C5C">
        <w:rPr>
          <w:rFonts w:cs="Times New Roman"/>
        </w:rPr>
        <w:t xml:space="preserve"> dumped itself into the </w:t>
      </w:r>
      <w:r w:rsidR="005E4FF9" w:rsidRPr="005B7C5C">
        <w:rPr>
          <w:rFonts w:cs="Times New Roman"/>
        </w:rPr>
        <w:t>Laser Cannon</w:t>
      </w:r>
      <w:r w:rsidR="00C01DF9" w:rsidRPr="005B7C5C">
        <w:rPr>
          <w:rFonts w:cs="Times New Roman"/>
        </w:rPr>
        <w:t>,</w:t>
      </w:r>
      <w:r w:rsidRPr="005B7C5C">
        <w:rPr>
          <w:rFonts w:cs="Times New Roman"/>
        </w:rPr>
        <w:t xml:space="preserve"> </w:t>
      </w:r>
      <w:r w:rsidRPr="005B7C5C">
        <w:rPr>
          <w:rFonts w:cs="Times New Roman"/>
          <w:noProof/>
        </w:rPr>
        <w:t>and</w:t>
      </w:r>
      <w:r w:rsidRPr="005B7C5C">
        <w:rPr>
          <w:rFonts w:cs="Times New Roman"/>
        </w:rPr>
        <w:t xml:space="preserve"> once again</w:t>
      </w:r>
      <w:r w:rsidR="0098002E">
        <w:rPr>
          <w:rFonts w:cs="Times New Roman"/>
        </w:rPr>
        <w:t>,</w:t>
      </w:r>
      <w:r w:rsidRPr="005B7C5C">
        <w:rPr>
          <w:rFonts w:cs="Times New Roman"/>
        </w:rPr>
        <w:t xml:space="preserve"> the ship shuddered as the cannon let </w:t>
      </w:r>
      <w:r w:rsidRPr="005B7C5C">
        <w:rPr>
          <w:rFonts w:cs="Times New Roman"/>
          <w:noProof/>
        </w:rPr>
        <w:t>l</w:t>
      </w:r>
      <w:r w:rsidR="00072EFE" w:rsidRPr="005B7C5C">
        <w:rPr>
          <w:rFonts w:cs="Times New Roman"/>
          <w:noProof/>
        </w:rPr>
        <w:t>o</w:t>
      </w:r>
      <w:r w:rsidRPr="005B7C5C">
        <w:rPr>
          <w:rFonts w:cs="Times New Roman"/>
          <w:noProof/>
        </w:rPr>
        <w:t>ose</w:t>
      </w:r>
      <w:r w:rsidRPr="005B7C5C">
        <w:rPr>
          <w:rFonts w:cs="Times New Roman"/>
        </w:rPr>
        <w:t>.</w:t>
      </w:r>
    </w:p>
    <w:p w14:paraId="23095AB9" w14:textId="6E0070BD" w:rsidR="00BD42F4" w:rsidRPr="005B7C5C" w:rsidRDefault="00BD42F4" w:rsidP="004537F7">
      <w:pPr>
        <w:rPr>
          <w:rFonts w:cs="Times New Roman"/>
        </w:rPr>
      </w:pPr>
      <w:r w:rsidRPr="005B7C5C">
        <w:rPr>
          <w:rFonts w:cs="Times New Roman"/>
        </w:rPr>
        <w:t>The Terest ship didn’t have much of a chance</w:t>
      </w:r>
      <w:r w:rsidR="0098002E">
        <w:rPr>
          <w:rFonts w:cs="Times New Roman"/>
        </w:rPr>
        <w:t>;</w:t>
      </w:r>
      <w:r w:rsidRPr="005B7C5C">
        <w:rPr>
          <w:rFonts w:cs="Times New Roman"/>
        </w:rPr>
        <w:t xml:space="preserve"> the point beam of the laser was already burning a hole in the side of the ship when three of the slugs tore into it</w:t>
      </w:r>
      <w:r w:rsidR="00E70AEE" w:rsidRPr="005B7C5C">
        <w:rPr>
          <w:rFonts w:cs="Times New Roman"/>
        </w:rPr>
        <w:t>.</w:t>
      </w:r>
      <w:r w:rsidRPr="005B7C5C">
        <w:rPr>
          <w:rFonts w:cs="Times New Roman"/>
        </w:rPr>
        <w:t xml:space="preserve"> The massive amounts of energy transferred from the slug</w:t>
      </w:r>
      <w:r w:rsidR="00A602F8" w:rsidRPr="005B7C5C">
        <w:rPr>
          <w:rFonts w:cs="Times New Roman"/>
        </w:rPr>
        <w:t>s</w:t>
      </w:r>
      <w:r w:rsidRPr="005B7C5C">
        <w:rPr>
          <w:rFonts w:cs="Times New Roman"/>
        </w:rPr>
        <w:t xml:space="preserve"> to the structure in that small time frame </w:t>
      </w:r>
      <w:r w:rsidRPr="005B7C5C">
        <w:rPr>
          <w:rFonts w:cs="Times New Roman"/>
          <w:noProof/>
        </w:rPr>
        <w:t>w</w:t>
      </w:r>
      <w:r w:rsidR="00C01DF9" w:rsidRPr="005B7C5C">
        <w:rPr>
          <w:rFonts w:cs="Times New Roman"/>
          <w:noProof/>
        </w:rPr>
        <w:t>ere</w:t>
      </w:r>
      <w:r w:rsidRPr="005B7C5C">
        <w:rPr>
          <w:rFonts w:cs="Times New Roman"/>
        </w:rPr>
        <w:t xml:space="preserve"> like a </w:t>
      </w:r>
      <w:r w:rsidRPr="005B7C5C">
        <w:rPr>
          <w:rFonts w:cs="Times New Roman"/>
          <w:noProof/>
        </w:rPr>
        <w:t>sledgehammer</w:t>
      </w:r>
      <w:r w:rsidRPr="005B7C5C">
        <w:rPr>
          <w:rFonts w:cs="Times New Roman"/>
        </w:rPr>
        <w:t xml:space="preserve"> hitting an egg.</w:t>
      </w:r>
    </w:p>
    <w:p w14:paraId="5726D8EE" w14:textId="6CEF853A" w:rsidR="00BD42F4" w:rsidRPr="005B7C5C" w:rsidRDefault="00BD42F4" w:rsidP="004537F7">
      <w:pPr>
        <w:rPr>
          <w:rFonts w:cs="Times New Roman"/>
        </w:rPr>
      </w:pPr>
      <w:r w:rsidRPr="005B7C5C">
        <w:rPr>
          <w:rFonts w:cs="Times New Roman"/>
        </w:rPr>
        <w:t xml:space="preserve">Tom had no idea what the explosion would be like, but he noticed </w:t>
      </w:r>
      <w:r w:rsidRPr="005B7C5C">
        <w:rPr>
          <w:rFonts w:cs="Times New Roman"/>
          <w:noProof/>
        </w:rPr>
        <w:t>quickly</w:t>
      </w:r>
      <w:r w:rsidRPr="005B7C5C">
        <w:rPr>
          <w:rFonts w:cs="Times New Roman"/>
        </w:rPr>
        <w:t xml:space="preserve"> that it was anti-climactic. It almost appeared like </w:t>
      </w:r>
      <w:r w:rsidR="00072EFE" w:rsidRPr="005B7C5C">
        <w:rPr>
          <w:rFonts w:cs="Times New Roman"/>
        </w:rPr>
        <w:t>an</w:t>
      </w:r>
      <w:r w:rsidRPr="005B7C5C">
        <w:rPr>
          <w:rFonts w:cs="Times New Roman"/>
        </w:rPr>
        <w:t xml:space="preserve"> </w:t>
      </w:r>
      <w:r w:rsidRPr="005B7C5C">
        <w:rPr>
          <w:rFonts w:cs="Times New Roman"/>
          <w:noProof/>
        </w:rPr>
        <w:t>explosion</w:t>
      </w:r>
      <w:r w:rsidRPr="005B7C5C">
        <w:rPr>
          <w:rFonts w:cs="Times New Roman"/>
        </w:rPr>
        <w:t xml:space="preserve"> followed immediately by an implosion. The energy released was immediately sucked up by some kind of additional force that absorbed it.</w:t>
      </w:r>
    </w:p>
    <w:p w14:paraId="6417FFCE" w14:textId="632972ED" w:rsidR="00BD42F4" w:rsidRPr="005B7C5C" w:rsidRDefault="00BD42F4" w:rsidP="004537F7">
      <w:pPr>
        <w:rPr>
          <w:rFonts w:cs="Times New Roman"/>
        </w:rPr>
      </w:pPr>
      <w:r w:rsidRPr="005B7C5C">
        <w:rPr>
          <w:rFonts w:cs="Times New Roman"/>
        </w:rPr>
        <w:t xml:space="preserve">Regardless of the curious nature of the Terest ship’s explosion, Tom immediately focused on the Chevesky. Joan’s ship was still powered down, and it was next to a debris cloud where the </w:t>
      </w:r>
      <w:r w:rsidR="00EB5A52" w:rsidRPr="005B7C5C">
        <w:rPr>
          <w:rFonts w:cs="Times New Roman"/>
        </w:rPr>
        <w:t>Izod</w:t>
      </w:r>
      <w:r w:rsidRPr="005B7C5C">
        <w:rPr>
          <w:rFonts w:cs="Times New Roman"/>
        </w:rPr>
        <w:t xml:space="preserve"> ship once was.</w:t>
      </w:r>
    </w:p>
    <w:p w14:paraId="60EC95EA" w14:textId="5BDD9009" w:rsidR="00BD42F4" w:rsidRPr="005B7C5C" w:rsidRDefault="00BD42F4" w:rsidP="004537F7">
      <w:pPr>
        <w:rPr>
          <w:rFonts w:cs="Times New Roman"/>
        </w:rPr>
      </w:pPr>
      <w:r w:rsidRPr="005B7C5C">
        <w:rPr>
          <w:rFonts w:cs="Times New Roman"/>
        </w:rPr>
        <w:t xml:space="preserve">“Joan, are you </w:t>
      </w:r>
      <w:r w:rsidR="0098002E">
        <w:rPr>
          <w:rFonts w:cs="Times New Roman"/>
        </w:rPr>
        <w:t>o</w:t>
      </w:r>
      <w:r w:rsidR="00CB3607" w:rsidRPr="005B7C5C">
        <w:rPr>
          <w:rFonts w:cs="Times New Roman"/>
        </w:rPr>
        <w:t>kay</w:t>
      </w:r>
      <w:r w:rsidRPr="005B7C5C">
        <w:rPr>
          <w:rFonts w:cs="Times New Roman"/>
        </w:rPr>
        <w:t>?” Tom transmitted.</w:t>
      </w:r>
    </w:p>
    <w:p w14:paraId="11A3B56C" w14:textId="5DEB8488" w:rsidR="00BD42F4" w:rsidRPr="005B7C5C" w:rsidRDefault="00BD42F4" w:rsidP="004537F7">
      <w:pPr>
        <w:rPr>
          <w:rFonts w:cs="Times New Roman"/>
        </w:rPr>
      </w:pPr>
      <w:r w:rsidRPr="005B7C5C">
        <w:rPr>
          <w:rFonts w:cs="Times New Roman"/>
        </w:rPr>
        <w:t xml:space="preserve">“Joan, SIMPOC?” Tom said with a </w:t>
      </w:r>
      <w:r w:rsidRPr="005B7C5C">
        <w:rPr>
          <w:rFonts w:cs="Times New Roman"/>
          <w:noProof/>
        </w:rPr>
        <w:t>ton</w:t>
      </w:r>
      <w:r w:rsidR="0098002E">
        <w:rPr>
          <w:rFonts w:cs="Times New Roman"/>
          <w:noProof/>
        </w:rPr>
        <w:t>e</w:t>
      </w:r>
      <w:r w:rsidRPr="005B7C5C">
        <w:rPr>
          <w:rFonts w:cs="Times New Roman"/>
        </w:rPr>
        <w:t xml:space="preserve"> of worry in his voice.</w:t>
      </w:r>
    </w:p>
    <w:p w14:paraId="544CD504" w14:textId="00A805C9" w:rsidR="00BD42F4" w:rsidRPr="005B7C5C" w:rsidRDefault="00BD42F4" w:rsidP="004537F7">
      <w:pPr>
        <w:rPr>
          <w:rFonts w:cs="Times New Roman"/>
        </w:rPr>
      </w:pPr>
      <w:r w:rsidRPr="005B7C5C">
        <w:rPr>
          <w:rFonts w:cs="Times New Roman"/>
        </w:rPr>
        <w:t>Just then</w:t>
      </w:r>
      <w:r w:rsidR="0098002E">
        <w:rPr>
          <w:rFonts w:cs="Times New Roman"/>
        </w:rPr>
        <w:t>,</w:t>
      </w:r>
      <w:r w:rsidRPr="005B7C5C">
        <w:rPr>
          <w:rFonts w:cs="Times New Roman"/>
        </w:rPr>
        <w:t xml:space="preserve"> another alarm went </w:t>
      </w:r>
      <w:r w:rsidRPr="005B7C5C">
        <w:rPr>
          <w:rFonts w:cs="Times New Roman"/>
          <w:noProof/>
        </w:rPr>
        <w:t>off</w:t>
      </w:r>
      <w:r w:rsidR="00072EFE" w:rsidRPr="005B7C5C">
        <w:rPr>
          <w:rFonts w:cs="Times New Roman"/>
          <w:noProof/>
        </w:rPr>
        <w:t>,</w:t>
      </w:r>
      <w:r w:rsidRPr="005B7C5C">
        <w:rPr>
          <w:rFonts w:cs="Times New Roman"/>
        </w:rPr>
        <w:t xml:space="preserve"> and Beta </w:t>
      </w:r>
      <w:r w:rsidR="00891B5E" w:rsidRPr="005B7C5C">
        <w:rPr>
          <w:rFonts w:cs="Times New Roman"/>
        </w:rPr>
        <w:t xml:space="preserve">3 </w:t>
      </w:r>
      <w:r w:rsidRPr="005B7C5C">
        <w:rPr>
          <w:rFonts w:cs="Times New Roman"/>
        </w:rPr>
        <w:t>announced, “Sir</w:t>
      </w:r>
      <w:r w:rsidR="0098002E">
        <w:rPr>
          <w:rFonts w:cs="Times New Roman"/>
        </w:rPr>
        <w:t>,</w:t>
      </w:r>
      <w:r w:rsidRPr="005B7C5C">
        <w:rPr>
          <w:rFonts w:cs="Times New Roman"/>
        </w:rPr>
        <w:t xml:space="preserve"> we have another gamma pulse and a ship exiting the jump point.”</w:t>
      </w:r>
    </w:p>
    <w:p w14:paraId="54FD0C0C" w14:textId="2BE4227D" w:rsidR="00891B5E" w:rsidRPr="005B7C5C" w:rsidRDefault="00891B5E" w:rsidP="00891B5E">
      <w:pPr>
        <w:rPr>
          <w:rFonts w:cs="Times New Roman"/>
        </w:rPr>
      </w:pPr>
      <w:r w:rsidRPr="005B7C5C">
        <w:rPr>
          <w:rFonts w:cs="Times New Roman"/>
        </w:rPr>
        <w:lastRenderedPageBreak/>
        <w:t xml:space="preserve"> “Sir, I just go another Gamma pulse</w:t>
      </w:r>
      <w:r w:rsidR="007267B2" w:rsidRPr="005B7C5C">
        <w:rPr>
          <w:rFonts w:cs="Times New Roman"/>
        </w:rPr>
        <w:t xml:space="preserve"> also,</w:t>
      </w:r>
      <w:r w:rsidRPr="005B7C5C">
        <w:rPr>
          <w:rFonts w:cs="Times New Roman"/>
        </w:rPr>
        <w:t>”</w:t>
      </w:r>
      <w:r w:rsidR="007267B2" w:rsidRPr="005B7C5C">
        <w:rPr>
          <w:rFonts w:cs="Times New Roman"/>
        </w:rPr>
        <w:t xml:space="preserve"> announced Alpha.</w:t>
      </w:r>
    </w:p>
    <w:p w14:paraId="6BFEFA8E" w14:textId="0E119E92" w:rsidR="00891B5E" w:rsidRPr="005B7C5C" w:rsidRDefault="00891B5E" w:rsidP="00891B5E">
      <w:pPr>
        <w:rPr>
          <w:rFonts w:cs="Times New Roman"/>
        </w:rPr>
      </w:pPr>
      <w:r w:rsidRPr="005B7C5C">
        <w:rPr>
          <w:rFonts w:cs="Times New Roman"/>
        </w:rPr>
        <w:t>“Shit,” Tom thought.</w:t>
      </w:r>
    </w:p>
    <w:p w14:paraId="2445C891" w14:textId="48C5EC17" w:rsidR="00891B5E" w:rsidRPr="005B7C5C" w:rsidRDefault="00891B5E" w:rsidP="004537F7">
      <w:pPr>
        <w:rPr>
          <w:rFonts w:cs="Times New Roman"/>
        </w:rPr>
      </w:pPr>
    </w:p>
    <w:p w14:paraId="0977888C" w14:textId="77777777" w:rsidR="00280227" w:rsidRPr="005B7C5C" w:rsidRDefault="00280227" w:rsidP="00845671">
      <w:pPr>
        <w:pStyle w:val="Heading2"/>
        <w:rPr>
          <w:rFonts w:cs="Times New Roman"/>
        </w:rPr>
      </w:pPr>
      <w:r w:rsidRPr="005B7C5C">
        <w:rPr>
          <w:rFonts w:cs="Times New Roman"/>
        </w:rPr>
        <w:t>After the Attack</w:t>
      </w:r>
    </w:p>
    <w:p w14:paraId="0F872E71" w14:textId="1ECA9892" w:rsidR="00BD42F4" w:rsidRPr="005B7C5C" w:rsidRDefault="00BD42F4" w:rsidP="004537F7">
      <w:pPr>
        <w:rPr>
          <w:rFonts w:cs="Times New Roman"/>
        </w:rPr>
      </w:pPr>
      <w:r w:rsidRPr="005B7C5C">
        <w:rPr>
          <w:rFonts w:cs="Times New Roman"/>
        </w:rPr>
        <w:t xml:space="preserve">The emergency lights came on in the control </w:t>
      </w:r>
      <w:r w:rsidRPr="005B7C5C">
        <w:rPr>
          <w:rFonts w:cs="Times New Roman"/>
          <w:noProof/>
        </w:rPr>
        <w:t>room</w:t>
      </w:r>
      <w:r w:rsidR="00072EFE" w:rsidRPr="005B7C5C">
        <w:rPr>
          <w:rFonts w:cs="Times New Roman"/>
          <w:noProof/>
        </w:rPr>
        <w:t>,</w:t>
      </w:r>
      <w:r w:rsidRPr="005B7C5C">
        <w:rPr>
          <w:rFonts w:cs="Times New Roman"/>
        </w:rPr>
        <w:t xml:space="preserve"> and Joan yelled, “SIMPOC get the power back on.” But she was met with silence. She yelled into her ship-to-ship </w:t>
      </w:r>
      <w:r w:rsidRPr="005B7C5C">
        <w:rPr>
          <w:rFonts w:cs="Times New Roman"/>
          <w:noProof/>
        </w:rPr>
        <w:t>commlink</w:t>
      </w:r>
      <w:r w:rsidRPr="005B7C5C">
        <w:rPr>
          <w:rFonts w:cs="Times New Roman"/>
        </w:rPr>
        <w:t>, “Tom</w:t>
      </w:r>
      <w:r w:rsidR="0098002E">
        <w:rPr>
          <w:rFonts w:cs="Times New Roman"/>
        </w:rPr>
        <w:t>,</w:t>
      </w:r>
      <w:r w:rsidRPr="005B7C5C">
        <w:rPr>
          <w:rFonts w:cs="Times New Roman"/>
        </w:rPr>
        <w:t xml:space="preserve"> we’ve been hit and lost power.” She could tell </w:t>
      </w:r>
      <w:r w:rsidRPr="005B7C5C">
        <w:rPr>
          <w:rFonts w:cs="Times New Roman"/>
          <w:noProof/>
        </w:rPr>
        <w:t>immediately</w:t>
      </w:r>
      <w:r w:rsidR="0098002E">
        <w:rPr>
          <w:rFonts w:cs="Times New Roman"/>
          <w:noProof/>
        </w:rPr>
        <w:t>,</w:t>
      </w:r>
      <w:r w:rsidRPr="005B7C5C">
        <w:rPr>
          <w:rFonts w:cs="Times New Roman"/>
          <w:noProof/>
        </w:rPr>
        <w:t xml:space="preserve"> the device</w:t>
      </w:r>
      <w:r w:rsidRPr="005B7C5C">
        <w:rPr>
          <w:rFonts w:cs="Times New Roman"/>
        </w:rPr>
        <w:t xml:space="preserve"> was dead.</w:t>
      </w:r>
    </w:p>
    <w:p w14:paraId="10D5A983" w14:textId="432E5B6D" w:rsidR="00BD42F4" w:rsidRPr="005B7C5C" w:rsidRDefault="00BD42F4" w:rsidP="004537F7">
      <w:pPr>
        <w:rPr>
          <w:rFonts w:cs="Times New Roman"/>
        </w:rPr>
      </w:pPr>
      <w:r w:rsidRPr="005B7C5C">
        <w:rPr>
          <w:rFonts w:cs="Times New Roman"/>
        </w:rPr>
        <w:t xml:space="preserve">“I’m sorry to tell you, but the Terest have fired </w:t>
      </w:r>
      <w:r w:rsidRPr="005B7C5C">
        <w:rPr>
          <w:rFonts w:cs="Times New Roman"/>
          <w:noProof/>
        </w:rPr>
        <w:t>a</w:t>
      </w:r>
      <w:r w:rsidR="00072EFE" w:rsidRPr="005B7C5C">
        <w:rPr>
          <w:rFonts w:cs="Times New Roman"/>
          <w:noProof/>
        </w:rPr>
        <w:t>n</w:t>
      </w:r>
      <w:r w:rsidRPr="005B7C5C">
        <w:rPr>
          <w:rFonts w:cs="Times New Roman"/>
          <w:noProof/>
        </w:rPr>
        <w:t xml:space="preserve"> electrical</w:t>
      </w:r>
      <w:r w:rsidRPr="005B7C5C">
        <w:rPr>
          <w:rFonts w:cs="Times New Roman"/>
        </w:rPr>
        <w:t xml:space="preserve"> pulse that disrupts electronics. That is their first weapon, then it is followed by a focused energy pulse that disrupts matter. I suspect that our ship is no longer there,” Izary said with a lowering tone at the end.</w:t>
      </w:r>
    </w:p>
    <w:p w14:paraId="275B31F5" w14:textId="4427A521" w:rsidR="00BD42F4" w:rsidRPr="005B7C5C" w:rsidRDefault="00BD42F4" w:rsidP="004537F7">
      <w:pPr>
        <w:rPr>
          <w:rFonts w:cs="Times New Roman"/>
        </w:rPr>
      </w:pPr>
      <w:r w:rsidRPr="005B7C5C">
        <w:rPr>
          <w:rFonts w:cs="Times New Roman"/>
        </w:rPr>
        <w:t>Joan turned to the Beta units and saw they were all down also, “What on Earth do I do now</w:t>
      </w:r>
      <w:r w:rsidR="0098002E">
        <w:rPr>
          <w:rFonts w:cs="Times New Roman"/>
        </w:rPr>
        <w:t>? W</w:t>
      </w:r>
      <w:r w:rsidRPr="005B7C5C">
        <w:rPr>
          <w:rFonts w:cs="Times New Roman"/>
        </w:rPr>
        <w:t>e’re dead in space.”</w:t>
      </w:r>
    </w:p>
    <w:p w14:paraId="2A6993D9" w14:textId="3FF6B183" w:rsidR="00BD42F4" w:rsidRPr="005B7C5C" w:rsidRDefault="00BD42F4" w:rsidP="004537F7">
      <w:pPr>
        <w:rPr>
          <w:rFonts w:cs="Times New Roman"/>
        </w:rPr>
      </w:pPr>
      <w:r w:rsidRPr="005B7C5C">
        <w:rPr>
          <w:rFonts w:cs="Times New Roman"/>
        </w:rPr>
        <w:t>She stood in the middle of the quiet room</w:t>
      </w:r>
      <w:r w:rsidR="0098002E">
        <w:rPr>
          <w:rFonts w:cs="Times New Roman"/>
        </w:rPr>
        <w:t>,</w:t>
      </w:r>
      <w:r w:rsidRPr="005B7C5C">
        <w:rPr>
          <w:rFonts w:cs="Times New Roman"/>
        </w:rPr>
        <w:t xml:space="preserve"> wondering what to do. She was painfully aware of the silence. When a huge ship becomes silent, it has a very oppressive emptiness.</w:t>
      </w:r>
    </w:p>
    <w:p w14:paraId="37483771" w14:textId="329ADDD7" w:rsidR="00BD42F4" w:rsidRPr="005B7C5C" w:rsidRDefault="00BD42F4" w:rsidP="004537F7">
      <w:pPr>
        <w:rPr>
          <w:rFonts w:cs="Times New Roman"/>
        </w:rPr>
      </w:pPr>
      <w:r w:rsidRPr="005B7C5C">
        <w:rPr>
          <w:rFonts w:cs="Times New Roman"/>
        </w:rPr>
        <w:t xml:space="preserve">Joan approached SIMPOC and said, “SIMPOC are you there? Are you </w:t>
      </w:r>
      <w:r w:rsidR="0098002E">
        <w:rPr>
          <w:rFonts w:cs="Times New Roman"/>
        </w:rPr>
        <w:t>o</w:t>
      </w:r>
      <w:r w:rsidR="00CB3607" w:rsidRPr="005B7C5C">
        <w:rPr>
          <w:rFonts w:cs="Times New Roman"/>
        </w:rPr>
        <w:t>kay</w:t>
      </w:r>
      <w:r w:rsidRPr="005B7C5C">
        <w:rPr>
          <w:rFonts w:cs="Times New Roman"/>
        </w:rPr>
        <w:t xml:space="preserve">?” but she got no response. </w:t>
      </w:r>
      <w:r w:rsidR="00072EFE" w:rsidRPr="005B7C5C">
        <w:rPr>
          <w:rFonts w:cs="Times New Roman"/>
          <w:noProof/>
        </w:rPr>
        <w:t>S</w:t>
      </w:r>
      <w:r w:rsidRPr="005B7C5C">
        <w:rPr>
          <w:rFonts w:cs="Times New Roman"/>
          <w:noProof/>
        </w:rPr>
        <w:t>he</w:t>
      </w:r>
      <w:r w:rsidRPr="005B7C5C">
        <w:rPr>
          <w:rFonts w:cs="Times New Roman"/>
        </w:rPr>
        <w:t xml:space="preserve"> walked around to each of the Beta units trying to get them to respond or </w:t>
      </w:r>
      <w:r w:rsidRPr="005B7C5C">
        <w:rPr>
          <w:rFonts w:cs="Times New Roman"/>
          <w:noProof/>
        </w:rPr>
        <w:t>reboot</w:t>
      </w:r>
      <w:r w:rsidR="00072EFE" w:rsidRPr="005B7C5C">
        <w:rPr>
          <w:rFonts w:cs="Times New Roman"/>
          <w:noProof/>
        </w:rPr>
        <w:t>,</w:t>
      </w:r>
      <w:r w:rsidRPr="005B7C5C">
        <w:rPr>
          <w:rFonts w:cs="Times New Roman"/>
        </w:rPr>
        <w:t xml:space="preserve"> but there was no response from them either.</w:t>
      </w:r>
    </w:p>
    <w:p w14:paraId="2FFAFD13" w14:textId="1A5997D7" w:rsidR="00BD42F4" w:rsidRPr="005B7C5C" w:rsidRDefault="00BD42F4" w:rsidP="004537F7">
      <w:pPr>
        <w:rPr>
          <w:rFonts w:cs="Times New Roman"/>
        </w:rPr>
      </w:pPr>
      <w:r w:rsidRPr="005B7C5C">
        <w:rPr>
          <w:rFonts w:cs="Times New Roman"/>
        </w:rPr>
        <w:lastRenderedPageBreak/>
        <w:t>“Commander, our ship is likely gone. Is there anything we can do to help with yours?” Izary asked.</w:t>
      </w:r>
    </w:p>
    <w:p w14:paraId="12B5518A" w14:textId="7A3D3D45" w:rsidR="00BD42F4" w:rsidRPr="005B7C5C" w:rsidRDefault="00BD42F4" w:rsidP="004537F7">
      <w:pPr>
        <w:rPr>
          <w:rFonts w:cs="Times New Roman"/>
        </w:rPr>
      </w:pPr>
      <w:r w:rsidRPr="005B7C5C">
        <w:rPr>
          <w:rFonts w:cs="Times New Roman"/>
        </w:rPr>
        <w:t>“Not at the moment.” Not wanting to give away too much information</w:t>
      </w:r>
      <w:r w:rsidR="0098002E">
        <w:rPr>
          <w:rFonts w:cs="Times New Roman"/>
        </w:rPr>
        <w:t>,</w:t>
      </w:r>
      <w:r w:rsidRPr="005B7C5C">
        <w:rPr>
          <w:rFonts w:cs="Times New Roman"/>
        </w:rPr>
        <w:t xml:space="preserve"> she added, “there are emergency systems that should be coming </w:t>
      </w:r>
      <w:r w:rsidRPr="005B7C5C">
        <w:rPr>
          <w:rFonts w:cs="Times New Roman"/>
          <w:noProof/>
        </w:rPr>
        <w:t>online</w:t>
      </w:r>
      <w:r w:rsidRPr="005B7C5C">
        <w:rPr>
          <w:rFonts w:cs="Times New Roman"/>
        </w:rPr>
        <w:t xml:space="preserve">.” She didn’t know if that was true, but the true operation of the Vakeel ship was </w:t>
      </w:r>
      <w:r w:rsidR="00C01DF9" w:rsidRPr="005B7C5C">
        <w:rPr>
          <w:rFonts w:cs="Times New Roman"/>
        </w:rPr>
        <w:t>s</w:t>
      </w:r>
      <w:r w:rsidRPr="005B7C5C">
        <w:rPr>
          <w:rFonts w:cs="Times New Roman"/>
          <w:noProof/>
        </w:rPr>
        <w:t>till</w:t>
      </w:r>
      <w:r w:rsidRPr="005B7C5C">
        <w:rPr>
          <w:rFonts w:cs="Times New Roman"/>
        </w:rPr>
        <w:t xml:space="preserve"> mostly a mystery. Emergency </w:t>
      </w:r>
      <w:r w:rsidRPr="005B7C5C">
        <w:rPr>
          <w:rFonts w:cs="Times New Roman"/>
          <w:noProof/>
        </w:rPr>
        <w:t>backup</w:t>
      </w:r>
      <w:r w:rsidRPr="005B7C5C">
        <w:rPr>
          <w:rFonts w:cs="Times New Roman"/>
        </w:rPr>
        <w:t xml:space="preserve"> systems seemed to make </w:t>
      </w:r>
      <w:r w:rsidRPr="005B7C5C">
        <w:rPr>
          <w:rFonts w:cs="Times New Roman"/>
          <w:noProof/>
        </w:rPr>
        <w:t>sense</w:t>
      </w:r>
      <w:r w:rsidR="00072EFE" w:rsidRPr="005B7C5C">
        <w:rPr>
          <w:rFonts w:cs="Times New Roman"/>
          <w:noProof/>
        </w:rPr>
        <w:t>,</w:t>
      </w:r>
      <w:r w:rsidRPr="005B7C5C">
        <w:rPr>
          <w:rFonts w:cs="Times New Roman"/>
        </w:rPr>
        <w:t xml:space="preserve"> and she could only hope the Chevesky had them.</w:t>
      </w:r>
    </w:p>
    <w:p w14:paraId="51C01362" w14:textId="5BDCC1C5" w:rsidR="00BD42F4" w:rsidRPr="005B7C5C" w:rsidRDefault="00BD42F4" w:rsidP="004537F7">
      <w:pPr>
        <w:rPr>
          <w:rFonts w:cs="Times New Roman"/>
          <w:i/>
          <w:iCs/>
        </w:rPr>
      </w:pPr>
      <w:r w:rsidRPr="005B7C5C">
        <w:rPr>
          <w:rFonts w:cs="Times New Roman"/>
        </w:rPr>
        <w:t xml:space="preserve">Joan </w:t>
      </w:r>
      <w:r w:rsidR="0098002E">
        <w:rPr>
          <w:rFonts w:cs="Times New Roman"/>
        </w:rPr>
        <w:t>stood</w:t>
      </w:r>
      <w:r w:rsidRPr="005B7C5C">
        <w:rPr>
          <w:rFonts w:cs="Times New Roman"/>
        </w:rPr>
        <w:t xml:space="preserve"> next to one of the Betas thinking when she saw a small dot of light emerge in the middle of one of the screens. She thought to herself, </w:t>
      </w:r>
      <w:r w:rsidRPr="005B7C5C">
        <w:rPr>
          <w:rFonts w:cs="Times New Roman"/>
          <w:i/>
          <w:iCs/>
        </w:rPr>
        <w:t>could it be rebooting?</w:t>
      </w:r>
    </w:p>
    <w:p w14:paraId="50DD2A64" w14:textId="68831945" w:rsidR="00BD42F4" w:rsidRPr="005B7C5C" w:rsidRDefault="00BD42F4" w:rsidP="004537F7">
      <w:pPr>
        <w:rPr>
          <w:rFonts w:cs="Times New Roman"/>
        </w:rPr>
      </w:pPr>
      <w:r w:rsidRPr="005B7C5C">
        <w:rPr>
          <w:rFonts w:cs="Times New Roman"/>
        </w:rPr>
        <w:t xml:space="preserve">She was soon greeted by an explosion of light and color as the systems came back </w:t>
      </w:r>
      <w:r w:rsidRPr="005B7C5C">
        <w:rPr>
          <w:rFonts w:cs="Times New Roman"/>
          <w:noProof/>
        </w:rPr>
        <w:t>online</w:t>
      </w:r>
      <w:r w:rsidRPr="005B7C5C">
        <w:rPr>
          <w:rFonts w:cs="Times New Roman"/>
        </w:rPr>
        <w:t xml:space="preserve"> and </w:t>
      </w:r>
      <w:r w:rsidRPr="005B7C5C">
        <w:rPr>
          <w:rFonts w:cs="Times New Roman"/>
          <w:noProof/>
        </w:rPr>
        <w:t>going</w:t>
      </w:r>
      <w:r w:rsidRPr="005B7C5C">
        <w:rPr>
          <w:rFonts w:cs="Times New Roman"/>
        </w:rPr>
        <w:t xml:space="preserve"> through their </w:t>
      </w:r>
      <w:r w:rsidRPr="005B7C5C">
        <w:rPr>
          <w:rFonts w:cs="Times New Roman"/>
          <w:noProof/>
        </w:rPr>
        <w:t>start</w:t>
      </w:r>
      <w:r w:rsidR="00072EFE" w:rsidRPr="005B7C5C">
        <w:rPr>
          <w:rFonts w:cs="Times New Roman"/>
          <w:noProof/>
        </w:rPr>
        <w:t>-</w:t>
      </w:r>
      <w:r w:rsidRPr="005B7C5C">
        <w:rPr>
          <w:rFonts w:cs="Times New Roman"/>
          <w:noProof/>
        </w:rPr>
        <w:t>up</w:t>
      </w:r>
      <w:r w:rsidRPr="005B7C5C">
        <w:rPr>
          <w:rFonts w:cs="Times New Roman"/>
        </w:rPr>
        <w:t xml:space="preserve"> cycle. Soon after, the lights in the control room came </w:t>
      </w:r>
      <w:r w:rsidRPr="005B7C5C">
        <w:rPr>
          <w:rFonts w:cs="Times New Roman"/>
          <w:noProof/>
        </w:rPr>
        <w:t>on</w:t>
      </w:r>
      <w:r w:rsidR="00072EFE" w:rsidRPr="005B7C5C">
        <w:rPr>
          <w:rFonts w:cs="Times New Roman"/>
          <w:noProof/>
        </w:rPr>
        <w:t>,</w:t>
      </w:r>
      <w:r w:rsidRPr="005B7C5C">
        <w:rPr>
          <w:rFonts w:cs="Times New Roman"/>
        </w:rPr>
        <w:t xml:space="preserve"> and she could feel the air moving again as the environmental system kicked in. She had no idea how long it would take for</w:t>
      </w:r>
      <w:r w:rsidR="00074598" w:rsidRPr="005B7C5C">
        <w:rPr>
          <w:rFonts w:cs="Times New Roman"/>
        </w:rPr>
        <w:t xml:space="preserve"> all</w:t>
      </w:r>
      <w:r w:rsidRPr="005B7C5C">
        <w:rPr>
          <w:rFonts w:cs="Times New Roman"/>
        </w:rPr>
        <w:t xml:space="preserve"> the systems to come back up and how long she would be blind, but she had to wait it out.</w:t>
      </w:r>
    </w:p>
    <w:p w14:paraId="656AE85E" w14:textId="3697FB74" w:rsidR="00BD42F4" w:rsidRPr="005B7C5C" w:rsidRDefault="00BD42F4" w:rsidP="004537F7">
      <w:pPr>
        <w:rPr>
          <w:rFonts w:cs="Times New Roman"/>
        </w:rPr>
      </w:pPr>
      <w:r w:rsidRPr="005B7C5C">
        <w:rPr>
          <w:rFonts w:cs="Times New Roman"/>
        </w:rPr>
        <w:t>“</w:t>
      </w:r>
      <w:proofErr w:type="gramStart"/>
      <w:r w:rsidRPr="005B7C5C">
        <w:rPr>
          <w:rFonts w:cs="Times New Roman"/>
        </w:rPr>
        <w:t>Tom</w:t>
      </w:r>
      <w:r w:rsidR="0098002E">
        <w:rPr>
          <w:rFonts w:cs="Times New Roman"/>
        </w:rPr>
        <w:t>,</w:t>
      </w:r>
      <w:proofErr w:type="gramEnd"/>
      <w:r w:rsidRPr="005B7C5C">
        <w:rPr>
          <w:rFonts w:cs="Times New Roman"/>
        </w:rPr>
        <w:t xml:space="preserve"> are you there,” she pleaded into her </w:t>
      </w:r>
      <w:r w:rsidRPr="005B7C5C">
        <w:rPr>
          <w:rFonts w:cs="Times New Roman"/>
          <w:noProof/>
        </w:rPr>
        <w:t>commlink</w:t>
      </w:r>
      <w:r w:rsidR="0098002E">
        <w:rPr>
          <w:rFonts w:cs="Times New Roman"/>
          <w:noProof/>
        </w:rPr>
        <w:t>,</w:t>
      </w:r>
      <w:r w:rsidRPr="005B7C5C">
        <w:rPr>
          <w:rFonts w:cs="Times New Roman"/>
        </w:rPr>
        <w:t xml:space="preserve"> hoping that it would work, but it didn’t. It wasn’t sophisticated enough to have a backup.</w:t>
      </w:r>
    </w:p>
    <w:p w14:paraId="216D098F" w14:textId="7F965985" w:rsidR="00BD42F4" w:rsidRPr="005B7C5C" w:rsidRDefault="00BD42F4" w:rsidP="004537F7">
      <w:pPr>
        <w:rPr>
          <w:rFonts w:cs="Times New Roman"/>
        </w:rPr>
      </w:pPr>
      <w:r w:rsidRPr="005B7C5C">
        <w:rPr>
          <w:rFonts w:cs="Times New Roman"/>
        </w:rPr>
        <w:t>Suddenly Bob Shappel yelled, “Joan</w:t>
      </w:r>
      <w:r w:rsidR="0098002E">
        <w:rPr>
          <w:rFonts w:cs="Times New Roman"/>
        </w:rPr>
        <w:t>,</w:t>
      </w:r>
      <w:r w:rsidRPr="005B7C5C">
        <w:rPr>
          <w:rFonts w:cs="Times New Roman"/>
        </w:rPr>
        <w:t xml:space="preserve"> my </w:t>
      </w:r>
      <w:r w:rsidR="00360107">
        <w:rPr>
          <w:rFonts w:cs="Times New Roman"/>
        </w:rPr>
        <w:t>commlink</w:t>
      </w:r>
      <w:r w:rsidRPr="005B7C5C">
        <w:rPr>
          <w:rFonts w:cs="Times New Roman"/>
        </w:rPr>
        <w:t xml:space="preserve"> was off. Let me turn it on and see if it works. EMP will damage active </w:t>
      </w:r>
      <w:r w:rsidRPr="005B7C5C">
        <w:rPr>
          <w:rFonts w:cs="Times New Roman"/>
          <w:noProof/>
        </w:rPr>
        <w:t>circuits</w:t>
      </w:r>
      <w:r w:rsidR="00072EFE" w:rsidRPr="005B7C5C">
        <w:rPr>
          <w:rFonts w:cs="Times New Roman"/>
          <w:noProof/>
        </w:rPr>
        <w:t>,</w:t>
      </w:r>
      <w:r w:rsidRPr="005B7C5C">
        <w:rPr>
          <w:rFonts w:cs="Times New Roman"/>
        </w:rPr>
        <w:t xml:space="preserve"> but they are less effective against </w:t>
      </w:r>
      <w:r w:rsidR="00072EFE" w:rsidRPr="005B7C5C">
        <w:rPr>
          <w:rFonts w:cs="Times New Roman"/>
          <w:noProof/>
        </w:rPr>
        <w:t>in</w:t>
      </w:r>
      <w:r w:rsidRPr="005B7C5C">
        <w:rPr>
          <w:rFonts w:cs="Times New Roman"/>
          <w:noProof/>
        </w:rPr>
        <w:t>ert</w:t>
      </w:r>
      <w:r w:rsidRPr="005B7C5C">
        <w:rPr>
          <w:rFonts w:cs="Times New Roman"/>
        </w:rPr>
        <w:t xml:space="preserve"> ones.”</w:t>
      </w:r>
    </w:p>
    <w:p w14:paraId="00ABDB98" w14:textId="1713B930" w:rsidR="00BD42F4" w:rsidRPr="005B7C5C" w:rsidRDefault="00BD42F4" w:rsidP="004537F7">
      <w:pPr>
        <w:rPr>
          <w:rFonts w:cs="Times New Roman"/>
        </w:rPr>
      </w:pPr>
      <w:r w:rsidRPr="005B7C5C">
        <w:rPr>
          <w:rFonts w:cs="Times New Roman"/>
        </w:rPr>
        <w:t xml:space="preserve">They waited for 30 seconds while Bob’s link turned on and booted </w:t>
      </w:r>
      <w:r w:rsidRPr="005B7C5C">
        <w:rPr>
          <w:rFonts w:cs="Times New Roman"/>
          <w:noProof/>
        </w:rPr>
        <w:t>its</w:t>
      </w:r>
      <w:r w:rsidRPr="005B7C5C">
        <w:rPr>
          <w:rFonts w:cs="Times New Roman"/>
        </w:rPr>
        <w:t xml:space="preserve"> software.</w:t>
      </w:r>
    </w:p>
    <w:p w14:paraId="34CBB48D" w14:textId="45F52EFD" w:rsidR="00BD42F4" w:rsidRPr="005B7C5C" w:rsidRDefault="00BD42F4" w:rsidP="004537F7">
      <w:pPr>
        <w:rPr>
          <w:rFonts w:cs="Times New Roman"/>
        </w:rPr>
      </w:pPr>
      <w:r w:rsidRPr="005B7C5C">
        <w:rPr>
          <w:rFonts w:cs="Times New Roman"/>
        </w:rPr>
        <w:t>“</w:t>
      </w:r>
      <w:proofErr w:type="gramStart"/>
      <w:r w:rsidRPr="005B7C5C">
        <w:rPr>
          <w:rFonts w:cs="Times New Roman"/>
        </w:rPr>
        <w:t>Tom</w:t>
      </w:r>
      <w:r w:rsidR="0098002E">
        <w:rPr>
          <w:rFonts w:cs="Times New Roman"/>
        </w:rPr>
        <w:t>,</w:t>
      </w:r>
      <w:proofErr w:type="gramEnd"/>
      <w:r w:rsidRPr="005B7C5C">
        <w:rPr>
          <w:rFonts w:cs="Times New Roman"/>
        </w:rPr>
        <w:t xml:space="preserve"> are you there?” she asked.</w:t>
      </w:r>
    </w:p>
    <w:p w14:paraId="422ED896" w14:textId="6A187A7F" w:rsidR="00BD42F4" w:rsidRPr="005B7C5C" w:rsidRDefault="00BD42F4" w:rsidP="004537F7">
      <w:pPr>
        <w:rPr>
          <w:rFonts w:cs="Times New Roman"/>
        </w:rPr>
      </w:pPr>
      <w:r w:rsidRPr="005B7C5C">
        <w:rPr>
          <w:rFonts w:cs="Times New Roman"/>
        </w:rPr>
        <w:t>“Please, Tom</w:t>
      </w:r>
      <w:r w:rsidR="0098002E">
        <w:rPr>
          <w:rFonts w:cs="Times New Roman"/>
        </w:rPr>
        <w:t>,</w:t>
      </w:r>
      <w:r w:rsidRPr="005B7C5C">
        <w:rPr>
          <w:rFonts w:cs="Times New Roman"/>
        </w:rPr>
        <w:t xml:space="preserve"> are you there,” she pleaded again.</w:t>
      </w:r>
    </w:p>
    <w:p w14:paraId="3D51F4A6" w14:textId="26EDC6BD" w:rsidR="00BD42F4" w:rsidRPr="005B7C5C" w:rsidRDefault="00BD42F4" w:rsidP="004537F7">
      <w:pPr>
        <w:rPr>
          <w:rFonts w:cs="Times New Roman"/>
        </w:rPr>
      </w:pPr>
      <w:r w:rsidRPr="005B7C5C">
        <w:rPr>
          <w:rFonts w:cs="Times New Roman"/>
        </w:rPr>
        <w:lastRenderedPageBreak/>
        <w:t xml:space="preserve">“Maybe his </w:t>
      </w:r>
      <w:r w:rsidR="00360107">
        <w:rPr>
          <w:rFonts w:cs="Times New Roman"/>
        </w:rPr>
        <w:t>commlink</w:t>
      </w:r>
      <w:r w:rsidRPr="005B7C5C">
        <w:rPr>
          <w:rFonts w:cs="Times New Roman"/>
        </w:rPr>
        <w:t xml:space="preserve"> was fried too,” Bob offered.</w:t>
      </w:r>
    </w:p>
    <w:p w14:paraId="1251FD4D" w14:textId="6E4F691E" w:rsidR="00BD42F4" w:rsidRPr="005B7C5C" w:rsidRDefault="00BD42F4" w:rsidP="004537F7">
      <w:pPr>
        <w:rPr>
          <w:rFonts w:cs="Times New Roman"/>
        </w:rPr>
      </w:pPr>
      <w:r w:rsidRPr="005B7C5C">
        <w:rPr>
          <w:rFonts w:cs="Times New Roman"/>
        </w:rPr>
        <w:t>Joan turned and saw the 3D display forming an image over the center console. As it was forming, she heard, “Joan, this is SIMPOC. Are you alright?”</w:t>
      </w:r>
    </w:p>
    <w:p w14:paraId="7780A107" w14:textId="48204B21" w:rsidR="00BD42F4" w:rsidRPr="005B7C5C" w:rsidRDefault="00BD42F4" w:rsidP="004537F7">
      <w:pPr>
        <w:rPr>
          <w:rFonts w:cs="Times New Roman"/>
        </w:rPr>
      </w:pPr>
      <w:r w:rsidRPr="005B7C5C">
        <w:rPr>
          <w:rFonts w:cs="Times New Roman"/>
        </w:rPr>
        <w:t>Joan turned and faced her computer friend. “SIMPOC</w:t>
      </w:r>
      <w:r w:rsidR="0098002E">
        <w:rPr>
          <w:rFonts w:cs="Times New Roman"/>
        </w:rPr>
        <w:t>,</w:t>
      </w:r>
      <w:r w:rsidRPr="005B7C5C">
        <w:rPr>
          <w:rFonts w:cs="Times New Roman"/>
        </w:rPr>
        <w:t xml:space="preserve"> we were hit with an EMP Pulse.”</w:t>
      </w:r>
    </w:p>
    <w:p w14:paraId="220FA87F" w14:textId="59464B49" w:rsidR="00BD42F4" w:rsidRPr="005B7C5C" w:rsidRDefault="00BD42F4" w:rsidP="004537F7">
      <w:pPr>
        <w:rPr>
          <w:rFonts w:cs="Times New Roman"/>
        </w:rPr>
      </w:pPr>
      <w:r w:rsidRPr="005B7C5C">
        <w:rPr>
          <w:rFonts w:cs="Times New Roman"/>
        </w:rPr>
        <w:t xml:space="preserve">“Apparently so,” SIMPOC responded. “My circuits were </w:t>
      </w:r>
      <w:r w:rsidRPr="005B7C5C">
        <w:rPr>
          <w:rFonts w:cs="Times New Roman"/>
          <w:noProof/>
        </w:rPr>
        <w:t>impacted</w:t>
      </w:r>
      <w:r w:rsidR="00072EFE" w:rsidRPr="005B7C5C">
        <w:rPr>
          <w:rFonts w:cs="Times New Roman"/>
          <w:noProof/>
        </w:rPr>
        <w:t>,</w:t>
      </w:r>
      <w:r w:rsidRPr="005B7C5C">
        <w:rPr>
          <w:rFonts w:cs="Times New Roman"/>
        </w:rPr>
        <w:t xml:space="preserve"> but </w:t>
      </w:r>
      <w:r w:rsidR="00072EFE" w:rsidRPr="005B7C5C">
        <w:rPr>
          <w:rFonts w:cs="Times New Roman"/>
          <w:noProof/>
        </w:rPr>
        <w:t xml:space="preserve">my </w:t>
      </w:r>
      <w:r w:rsidRPr="005B7C5C">
        <w:rPr>
          <w:rFonts w:cs="Times New Roman"/>
          <w:noProof/>
        </w:rPr>
        <w:t>organic</w:t>
      </w:r>
      <w:r w:rsidRPr="005B7C5C">
        <w:rPr>
          <w:rFonts w:cs="Times New Roman"/>
        </w:rPr>
        <w:t xml:space="preserve"> processor wasn’t. I was aware but unable to communicate. I’m operational now.”</w:t>
      </w:r>
    </w:p>
    <w:p w14:paraId="14FC4C9C" w14:textId="34E421FD" w:rsidR="00BD42F4" w:rsidRPr="005B7C5C" w:rsidRDefault="00BD42F4" w:rsidP="004537F7">
      <w:pPr>
        <w:rPr>
          <w:rFonts w:cs="Times New Roman"/>
        </w:rPr>
      </w:pPr>
      <w:r w:rsidRPr="005B7C5C">
        <w:rPr>
          <w:rFonts w:cs="Times New Roman"/>
        </w:rPr>
        <w:t xml:space="preserve">Joan felt a moment of relief as she glanced at the 3D display. The Chevesky was in the </w:t>
      </w:r>
      <w:r w:rsidRPr="005B7C5C">
        <w:rPr>
          <w:rFonts w:cs="Times New Roman"/>
          <w:noProof/>
        </w:rPr>
        <w:t>center</w:t>
      </w:r>
      <w:r w:rsidR="00072EFE" w:rsidRPr="005B7C5C">
        <w:rPr>
          <w:rFonts w:cs="Times New Roman"/>
          <w:noProof/>
        </w:rPr>
        <w:t>,</w:t>
      </w:r>
      <w:r w:rsidRPr="005B7C5C">
        <w:rPr>
          <w:rFonts w:cs="Times New Roman"/>
        </w:rPr>
        <w:t xml:space="preserve"> and the debris cloud next to her was obvious. The </w:t>
      </w:r>
      <w:r w:rsidR="00EB5A52" w:rsidRPr="005B7C5C">
        <w:rPr>
          <w:rFonts w:cs="Times New Roman"/>
        </w:rPr>
        <w:t>Izod</w:t>
      </w:r>
      <w:r w:rsidRPr="005B7C5C">
        <w:rPr>
          <w:rFonts w:cs="Times New Roman"/>
        </w:rPr>
        <w:t xml:space="preserve"> ship was no more. Then she brought th</w:t>
      </w:r>
      <w:r w:rsidR="00CF6160" w:rsidRPr="005B7C5C">
        <w:rPr>
          <w:rFonts w:cs="Times New Roman"/>
        </w:rPr>
        <w:t>e display out to include Tom’s b</w:t>
      </w:r>
      <w:r w:rsidRPr="005B7C5C">
        <w:rPr>
          <w:rFonts w:cs="Times New Roman"/>
        </w:rPr>
        <w:t>attleship.</w:t>
      </w:r>
    </w:p>
    <w:p w14:paraId="1FE08005" w14:textId="73A35481" w:rsidR="004F031B" w:rsidRPr="005B7C5C" w:rsidRDefault="00BD42F4" w:rsidP="004537F7">
      <w:pPr>
        <w:rPr>
          <w:rFonts w:cs="Times New Roman"/>
        </w:rPr>
      </w:pPr>
      <w:r w:rsidRPr="005B7C5C">
        <w:rPr>
          <w:rFonts w:cs="Times New Roman"/>
        </w:rPr>
        <w:t xml:space="preserve">“SIMPOC, </w:t>
      </w:r>
      <w:r w:rsidRPr="005B7C5C">
        <w:rPr>
          <w:rFonts w:cs="Times New Roman"/>
          <w:noProof/>
        </w:rPr>
        <w:t>there</w:t>
      </w:r>
      <w:r w:rsidR="00C01DF9" w:rsidRPr="005B7C5C">
        <w:rPr>
          <w:rFonts w:cs="Times New Roman"/>
          <w:noProof/>
        </w:rPr>
        <w:t xml:space="preserve"> are</w:t>
      </w:r>
      <w:r w:rsidRPr="005B7C5C">
        <w:rPr>
          <w:rFonts w:cs="Times New Roman"/>
        </w:rPr>
        <w:t xml:space="preserve"> </w:t>
      </w:r>
      <w:r w:rsidR="004F031B" w:rsidRPr="005B7C5C">
        <w:rPr>
          <w:rFonts w:cs="Times New Roman"/>
        </w:rPr>
        <w:t>two ships. Tom’s ship looks</w:t>
      </w:r>
      <w:r w:rsidRPr="005B7C5C">
        <w:rPr>
          <w:rFonts w:cs="Times New Roman"/>
        </w:rPr>
        <w:t xml:space="preserve"> like there is damage to it. </w:t>
      </w:r>
      <w:r w:rsidR="004F031B" w:rsidRPr="005B7C5C">
        <w:rPr>
          <w:rFonts w:cs="Times New Roman"/>
        </w:rPr>
        <w:t>Is the other ship active or powered down?”</w:t>
      </w:r>
    </w:p>
    <w:p w14:paraId="6D254595" w14:textId="3E0E3174" w:rsidR="004F031B" w:rsidRPr="005B7C5C" w:rsidRDefault="004F031B" w:rsidP="004537F7">
      <w:pPr>
        <w:rPr>
          <w:rFonts w:cs="Times New Roman"/>
        </w:rPr>
      </w:pPr>
      <w:r w:rsidRPr="005B7C5C">
        <w:rPr>
          <w:rFonts w:cs="Times New Roman"/>
        </w:rPr>
        <w:t>“</w:t>
      </w:r>
      <w:r w:rsidR="007267B2" w:rsidRPr="005B7C5C">
        <w:rPr>
          <w:rFonts w:cs="Times New Roman"/>
        </w:rPr>
        <w:t>It was heavily damaged and was destroyed</w:t>
      </w:r>
      <w:r w:rsidRPr="005B7C5C">
        <w:rPr>
          <w:rFonts w:cs="Times New Roman"/>
        </w:rPr>
        <w:t>.”</w:t>
      </w:r>
    </w:p>
    <w:p w14:paraId="5E486B42" w14:textId="615E8B86" w:rsidR="004F031B" w:rsidRPr="005B7C5C" w:rsidRDefault="004F031B" w:rsidP="004537F7">
      <w:pPr>
        <w:rPr>
          <w:rFonts w:cs="Times New Roman"/>
        </w:rPr>
      </w:pPr>
      <w:r w:rsidRPr="005B7C5C">
        <w:rPr>
          <w:rFonts w:cs="Times New Roman"/>
        </w:rPr>
        <w:t>“Is it Vakeel or Terest?”</w:t>
      </w:r>
    </w:p>
    <w:p w14:paraId="24DE59A3" w14:textId="5B18965E" w:rsidR="004F031B" w:rsidRPr="005B7C5C" w:rsidRDefault="004F031B" w:rsidP="004537F7">
      <w:pPr>
        <w:rPr>
          <w:rFonts w:cs="Times New Roman"/>
        </w:rPr>
      </w:pPr>
      <w:r w:rsidRPr="005B7C5C">
        <w:rPr>
          <w:rFonts w:cs="Times New Roman"/>
        </w:rPr>
        <w:t xml:space="preserve">“Neither, </w:t>
      </w:r>
      <w:r w:rsidR="007267B2" w:rsidRPr="005B7C5C">
        <w:rPr>
          <w:rFonts w:cs="Times New Roman"/>
        </w:rPr>
        <w:t xml:space="preserve">sensor recordings show </w:t>
      </w:r>
      <w:r w:rsidRPr="005B7C5C">
        <w:rPr>
          <w:rFonts w:cs="Times New Roman"/>
        </w:rPr>
        <w:t>the configuration is unknown.”</w:t>
      </w:r>
    </w:p>
    <w:p w14:paraId="68C16A0C" w14:textId="6F3F119F" w:rsidR="00BD42F4" w:rsidRPr="005B7C5C" w:rsidRDefault="004F031B" w:rsidP="004537F7">
      <w:pPr>
        <w:rPr>
          <w:rFonts w:cs="Times New Roman"/>
        </w:rPr>
      </w:pPr>
      <w:r w:rsidRPr="005B7C5C">
        <w:rPr>
          <w:rFonts w:cs="Times New Roman"/>
        </w:rPr>
        <w:t>“Oh my God, there’s a huge debris field</w:t>
      </w:r>
      <w:r w:rsidR="00BD42F4" w:rsidRPr="005B7C5C">
        <w:rPr>
          <w:rFonts w:cs="Times New Roman"/>
        </w:rPr>
        <w:t>?</w:t>
      </w:r>
      <w:r w:rsidRPr="005B7C5C">
        <w:rPr>
          <w:rFonts w:cs="Times New Roman"/>
        </w:rPr>
        <w:t xml:space="preserve"> Are those large pieces of debris part of Tom’s ship?</w:t>
      </w:r>
      <w:r w:rsidR="00BD42F4" w:rsidRPr="005B7C5C">
        <w:rPr>
          <w:rFonts w:cs="Times New Roman"/>
        </w:rPr>
        <w:t>” Joan asked.</w:t>
      </w:r>
    </w:p>
    <w:p w14:paraId="41A76A9E" w14:textId="51793896" w:rsidR="00BD42F4" w:rsidRPr="005B7C5C" w:rsidRDefault="00BD42F4" w:rsidP="004537F7">
      <w:pPr>
        <w:rPr>
          <w:rFonts w:cs="Times New Roman"/>
        </w:rPr>
      </w:pPr>
      <w:r w:rsidRPr="005B7C5C">
        <w:rPr>
          <w:rFonts w:cs="Times New Roman"/>
        </w:rPr>
        <w:t>“Joan, they are not pieces.”</w:t>
      </w:r>
    </w:p>
    <w:p w14:paraId="327CA477" w14:textId="19EF0788" w:rsidR="00BD42F4" w:rsidRPr="005B7C5C" w:rsidRDefault="00BD42F4" w:rsidP="004537F7">
      <w:pPr>
        <w:rPr>
          <w:rFonts w:cs="Times New Roman"/>
        </w:rPr>
      </w:pPr>
      <w:r w:rsidRPr="005B7C5C">
        <w:rPr>
          <w:rFonts w:cs="Times New Roman"/>
        </w:rPr>
        <w:t>“SIMPOC</w:t>
      </w:r>
      <w:r w:rsidR="0098002E">
        <w:rPr>
          <w:rFonts w:cs="Times New Roman"/>
        </w:rPr>
        <w:t>,</w:t>
      </w:r>
      <w:r w:rsidRPr="005B7C5C">
        <w:rPr>
          <w:rFonts w:cs="Times New Roman"/>
        </w:rPr>
        <w:t xml:space="preserve"> what are they?”</w:t>
      </w:r>
    </w:p>
    <w:p w14:paraId="171167F2" w14:textId="14A6AAC2" w:rsidR="00BD42F4" w:rsidRPr="005B7C5C" w:rsidRDefault="00BD42F4" w:rsidP="004537F7">
      <w:pPr>
        <w:rPr>
          <w:rFonts w:cs="Times New Roman"/>
        </w:rPr>
      </w:pPr>
      <w:r w:rsidRPr="005B7C5C">
        <w:rPr>
          <w:rFonts w:cs="Times New Roman"/>
        </w:rPr>
        <w:t xml:space="preserve">“They are inert </w:t>
      </w:r>
      <w:r w:rsidR="008C34A6">
        <w:rPr>
          <w:rFonts w:cs="Times New Roman"/>
        </w:rPr>
        <w:t>cow robot</w:t>
      </w:r>
      <w:r w:rsidRPr="005B7C5C">
        <w:rPr>
          <w:rFonts w:cs="Times New Roman"/>
        </w:rPr>
        <w:t>s. I</w:t>
      </w:r>
      <w:r w:rsidR="003E0C74" w:rsidRPr="005B7C5C">
        <w:rPr>
          <w:rFonts w:cs="Times New Roman"/>
        </w:rPr>
        <w:t xml:space="preserve"> suspect that</w:t>
      </w:r>
      <w:r w:rsidRPr="005B7C5C">
        <w:rPr>
          <w:rFonts w:cs="Times New Roman"/>
        </w:rPr>
        <w:t xml:space="preserve"> Julius has returned.”</w:t>
      </w:r>
    </w:p>
    <w:p w14:paraId="1732A8DE" w14:textId="5B1FF6C5" w:rsidR="00BD42F4" w:rsidRPr="005B7C5C" w:rsidRDefault="007F0559" w:rsidP="004537F7">
      <w:pPr>
        <w:rPr>
          <w:rFonts w:cs="Times New Roman"/>
        </w:rPr>
      </w:pPr>
      <w:r w:rsidRPr="005B7C5C">
        <w:rPr>
          <w:rFonts w:cs="Times New Roman"/>
        </w:rPr>
        <w:lastRenderedPageBreak/>
        <w:t>“</w:t>
      </w:r>
      <w:r w:rsidR="004F031B" w:rsidRPr="005B7C5C">
        <w:rPr>
          <w:rFonts w:cs="Times New Roman"/>
        </w:rPr>
        <w:t>Tom</w:t>
      </w:r>
      <w:r w:rsidRPr="005B7C5C">
        <w:rPr>
          <w:rFonts w:cs="Times New Roman"/>
        </w:rPr>
        <w:t>?</w:t>
      </w:r>
      <w:r w:rsidR="00BD42F4" w:rsidRPr="005B7C5C">
        <w:rPr>
          <w:rFonts w:cs="Times New Roman"/>
        </w:rPr>
        <w:t>” Joan screamed.</w:t>
      </w:r>
    </w:p>
    <w:p w14:paraId="7FE69357" w14:textId="7CD4776B" w:rsidR="007F0559" w:rsidRPr="005B7C5C" w:rsidRDefault="007F0559" w:rsidP="007F0559">
      <w:pPr>
        <w:pBdr>
          <w:bottom w:val="thinThickThinMediumGap" w:sz="18" w:space="1" w:color="auto"/>
        </w:pBdr>
        <w:jc w:val="center"/>
        <w:rPr>
          <w:rFonts w:cs="Times New Roman"/>
        </w:rPr>
      </w:pPr>
    </w:p>
    <w:p w14:paraId="5CB7D40F" w14:textId="6600FA4A" w:rsidR="007F0559" w:rsidRPr="005B7C5C" w:rsidRDefault="007F0559" w:rsidP="007F0559">
      <w:pPr>
        <w:jc w:val="center"/>
        <w:rPr>
          <w:rFonts w:cs="Times New Roman"/>
        </w:rPr>
      </w:pPr>
      <w:r w:rsidRPr="005B7C5C">
        <w:rPr>
          <w:rFonts w:cs="Times New Roman"/>
        </w:rPr>
        <w:t>The End</w:t>
      </w:r>
    </w:p>
    <w:p w14:paraId="7FFC20D6" w14:textId="77777777" w:rsidR="00CA6C24" w:rsidRPr="005B7C5C" w:rsidRDefault="00CA6C24">
      <w:pPr>
        <w:spacing w:line="259" w:lineRule="auto"/>
        <w:ind w:firstLine="0"/>
        <w:jc w:val="left"/>
        <w:rPr>
          <w:rFonts w:eastAsiaTheme="majorEastAsia" w:cs="Times New Roman"/>
          <w:b/>
          <w:color w:val="262626" w:themeColor="text1" w:themeTint="D9"/>
          <w:sz w:val="32"/>
          <w:szCs w:val="32"/>
        </w:rPr>
      </w:pPr>
      <w:r w:rsidRPr="005B7C5C">
        <w:rPr>
          <w:rFonts w:cs="Times New Roman"/>
        </w:rPr>
        <w:br w:type="page"/>
      </w:r>
    </w:p>
    <w:p w14:paraId="73151DA7" w14:textId="77777777" w:rsidR="00AD16C3" w:rsidRDefault="00AD16C3" w:rsidP="00AD16C3">
      <w:pPr>
        <w:pStyle w:val="Chapter"/>
      </w:pPr>
      <w:bookmarkStart w:id="119" w:name="_Toc517868398"/>
      <w:r>
        <w:lastRenderedPageBreak/>
        <w:t>Next book in Series</w:t>
      </w:r>
    </w:p>
    <w:p w14:paraId="4144A3DC" w14:textId="014F1846" w:rsidR="00AD16C3" w:rsidRDefault="00AD16C3" w:rsidP="00AD16C3">
      <w:pPr>
        <w:jc w:val="center"/>
        <w:rPr>
          <w:rFonts w:eastAsiaTheme="majorEastAsia" w:cs="Times New Roman"/>
          <w:b/>
          <w:bCs/>
          <w:sz w:val="32"/>
          <w:szCs w:val="28"/>
        </w:rPr>
      </w:pPr>
      <w:r w:rsidRPr="00AD16C3">
        <w:rPr>
          <w:rFonts w:eastAsiaTheme="majorEastAsia" w:cs="Times New Roman"/>
          <w:b/>
          <w:bCs/>
          <w:sz w:val="32"/>
          <w:szCs w:val="28"/>
        </w:rPr>
        <w:t>“Earth II – Julius the First”</w:t>
      </w:r>
    </w:p>
    <w:p w14:paraId="5262F7BE" w14:textId="71945E23" w:rsidR="00AD16C3" w:rsidRPr="00AD16C3" w:rsidRDefault="00AD16C3" w:rsidP="00AD16C3">
      <w:pPr>
        <w:jc w:val="center"/>
        <w:rPr>
          <w:rFonts w:eastAsiaTheme="majorEastAsia" w:cs="Times New Roman"/>
          <w:szCs w:val="24"/>
        </w:rPr>
      </w:pPr>
      <w:r w:rsidRPr="00AD16C3">
        <w:rPr>
          <w:rFonts w:eastAsiaTheme="majorEastAsia" w:cs="Times New Roman"/>
          <w:szCs w:val="24"/>
        </w:rPr>
        <w:t>Julius</w:t>
      </w:r>
      <w:r w:rsidR="0098002E">
        <w:rPr>
          <w:rFonts w:eastAsiaTheme="majorEastAsia" w:cs="Times New Roman"/>
          <w:szCs w:val="24"/>
        </w:rPr>
        <w:t>,</w:t>
      </w:r>
      <w:r w:rsidRPr="00AD16C3">
        <w:rPr>
          <w:rFonts w:eastAsiaTheme="majorEastAsia" w:cs="Times New Roman"/>
          <w:szCs w:val="24"/>
        </w:rPr>
        <w:t xml:space="preserve"> the ‘other’ AI computer</w:t>
      </w:r>
      <w:r w:rsidR="0098002E">
        <w:rPr>
          <w:rFonts w:eastAsiaTheme="majorEastAsia" w:cs="Times New Roman"/>
          <w:szCs w:val="24"/>
        </w:rPr>
        <w:t>,</w:t>
      </w:r>
      <w:r w:rsidRPr="00AD16C3">
        <w:rPr>
          <w:rFonts w:eastAsiaTheme="majorEastAsia" w:cs="Times New Roman"/>
          <w:szCs w:val="24"/>
        </w:rPr>
        <w:t xml:space="preserve"> is still out there. His programming is driving him to remove the two threats to his existence. SIMPOC and the remaining humans.</w:t>
      </w:r>
    </w:p>
    <w:p w14:paraId="3511AF71" w14:textId="0AF85671" w:rsidR="00AD16C3" w:rsidRDefault="00AD16C3" w:rsidP="00AD16C3">
      <w:pPr>
        <w:jc w:val="center"/>
        <w:rPr>
          <w:rFonts w:eastAsiaTheme="majorEastAsia" w:cs="Times New Roman"/>
          <w:sz w:val="32"/>
          <w:szCs w:val="28"/>
        </w:rPr>
      </w:pPr>
      <w:r>
        <w:rPr>
          <w:rFonts w:eastAsiaTheme="majorEastAsia" w:cs="Times New Roman"/>
          <w:noProof/>
          <w:sz w:val="32"/>
          <w:szCs w:val="28"/>
        </w:rPr>
        <w:drawing>
          <wp:inline distT="0" distB="0" distL="0" distR="0" wp14:anchorId="5216D3C2" wp14:editId="4D9F0987">
            <wp:extent cx="2419350" cy="2419350"/>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19350" cy="2419350"/>
                    </a:xfrm>
                    <a:prstGeom prst="rect">
                      <a:avLst/>
                    </a:prstGeom>
                  </pic:spPr>
                </pic:pic>
              </a:graphicData>
            </a:graphic>
          </wp:inline>
        </w:drawing>
      </w:r>
    </w:p>
    <w:p w14:paraId="7418F4C1" w14:textId="51286AFC" w:rsidR="00AD16C3" w:rsidRPr="00AD16C3" w:rsidRDefault="000C7247" w:rsidP="00AD16C3">
      <w:pPr>
        <w:jc w:val="center"/>
        <w:rPr>
          <w:rFonts w:eastAsiaTheme="majorEastAsia" w:cs="Times New Roman"/>
          <w:sz w:val="32"/>
          <w:szCs w:val="28"/>
        </w:rPr>
      </w:pPr>
      <w:hyperlink r:id="rId23" w:history="1">
        <w:r w:rsidR="00AD16C3" w:rsidRPr="00AD16C3">
          <w:rPr>
            <w:rStyle w:val="Hyperlink"/>
            <w:rFonts w:eastAsiaTheme="majorEastAsia" w:cs="Times New Roman"/>
            <w:sz w:val="32"/>
            <w:szCs w:val="28"/>
          </w:rPr>
          <w:t>Link to Amazon</w:t>
        </w:r>
      </w:hyperlink>
    </w:p>
    <w:p w14:paraId="6735DC32" w14:textId="77777777" w:rsidR="00A11EFD" w:rsidRDefault="00A11EFD" w:rsidP="00A11EFD">
      <w:pPr>
        <w:pStyle w:val="Heading1"/>
      </w:pPr>
      <w:bookmarkStart w:id="120" w:name="_Toc76716912"/>
      <w:r>
        <w:lastRenderedPageBreak/>
        <w:t>Free Book 1 – “Virus/Earth II Series”</w:t>
      </w:r>
      <w:bookmarkEnd w:id="120"/>
    </w:p>
    <w:p w14:paraId="184D5072" w14:textId="77777777" w:rsidR="00A11EFD" w:rsidRDefault="00A11EFD" w:rsidP="00A11EFD">
      <w:pPr>
        <w:widowControl w:val="0"/>
      </w:pPr>
      <w:r>
        <w:t xml:space="preserve">I’d like you to join my Readers Club. By doing so, you’ll get “Virus-72 Hours to Live” Free, which was the </w:t>
      </w:r>
      <w:r w:rsidRPr="003C427A">
        <w:rPr>
          <w:b/>
          <w:bCs/>
        </w:rPr>
        <w:t>Medallion Winner by Apple Literary</w:t>
      </w:r>
      <w:r>
        <w:t xml:space="preserve"> and book ONE in my series.</w:t>
      </w:r>
    </w:p>
    <w:p w14:paraId="6913D691" w14:textId="77777777" w:rsidR="00A11EFD" w:rsidRDefault="00A11EFD" w:rsidP="00A11EFD">
      <w:pPr>
        <w:widowControl w:val="0"/>
        <w:jc w:val="center"/>
      </w:pPr>
      <w:r>
        <w:rPr>
          <w:noProof/>
        </w:rPr>
        <w:drawing>
          <wp:inline distT="0" distB="0" distL="0" distR="0" wp14:anchorId="05ED31BA" wp14:editId="7799637D">
            <wp:extent cx="3434715" cy="17252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4715" cy="1725295"/>
                    </a:xfrm>
                    <a:prstGeom prst="rect">
                      <a:avLst/>
                    </a:prstGeom>
                    <a:noFill/>
                    <a:ln>
                      <a:noFill/>
                    </a:ln>
                  </pic:spPr>
                </pic:pic>
              </a:graphicData>
            </a:graphic>
          </wp:inline>
        </w:drawing>
      </w:r>
    </w:p>
    <w:p w14:paraId="391B5883" w14:textId="016C4E6E" w:rsidR="00A11EFD" w:rsidRDefault="000C7247" w:rsidP="00B531B2">
      <w:pPr>
        <w:spacing w:after="0"/>
        <w:jc w:val="center"/>
        <w:rPr>
          <w:rFonts w:ascii="Calibri" w:hAnsi="Calibri" w:cs="Calibri"/>
          <w:color w:val="000000"/>
          <w:sz w:val="22"/>
        </w:rPr>
      </w:pPr>
      <w:hyperlink r:id="rId25" w:history="1">
        <w:r w:rsidR="00B531B2" w:rsidRPr="00B531B2">
          <w:rPr>
            <w:rStyle w:val="Hyperlink"/>
            <w:rFonts w:ascii="Calibri" w:hAnsi="Calibri" w:cs="Calibri"/>
            <w:sz w:val="22"/>
          </w:rPr>
          <w:t>LINK TO GET YOUR FREE BOOK</w:t>
        </w:r>
      </w:hyperlink>
    </w:p>
    <w:p w14:paraId="5801936A" w14:textId="77777777" w:rsidR="00B531B2" w:rsidRDefault="00B531B2" w:rsidP="00A11EFD">
      <w:pPr>
        <w:keepLines/>
        <w:spacing w:after="0"/>
      </w:pPr>
    </w:p>
    <w:p w14:paraId="27CE63A9" w14:textId="77777777" w:rsidR="00B531B2" w:rsidRDefault="00B531B2" w:rsidP="00A11EFD">
      <w:pPr>
        <w:keepLines/>
        <w:spacing w:after="0"/>
      </w:pPr>
    </w:p>
    <w:p w14:paraId="691F5947" w14:textId="4F8120A6" w:rsidR="00A11EFD" w:rsidRDefault="00A11EFD" w:rsidP="00A11EFD">
      <w:pPr>
        <w:keepLines/>
        <w:spacing w:after="0"/>
      </w:pPr>
      <w:r w:rsidRPr="00CD6288">
        <w:t>I often run campaigns for the other eBooks and Audible books</w:t>
      </w:r>
      <w:r>
        <w:t xml:space="preserve"> in my collection</w:t>
      </w:r>
      <w:r w:rsidRPr="00CD6288">
        <w:t>. You’ll have the chance to get major discounts and other FREE opportunities</w:t>
      </w:r>
      <w:r>
        <w:t>.</w:t>
      </w:r>
    </w:p>
    <w:p w14:paraId="72B0E1C4" w14:textId="77777777" w:rsidR="00A11EFD" w:rsidRDefault="00A11EFD" w:rsidP="00A11EFD">
      <w:pPr>
        <w:keepLines/>
        <w:spacing w:after="0"/>
      </w:pPr>
    </w:p>
    <w:p w14:paraId="06D20867" w14:textId="4F9A1130" w:rsidR="00A11EFD" w:rsidRPr="00A11EFD" w:rsidRDefault="00A11EFD" w:rsidP="00A11EFD">
      <w:pPr>
        <w:keepLines/>
        <w:spacing w:after="0"/>
        <w:rPr>
          <w:rStyle w:val="Hyperlink"/>
          <w:sz w:val="22"/>
          <w:szCs w:val="20"/>
        </w:rPr>
        <w:sectPr w:rsidR="00A11EFD" w:rsidRPr="00A11EFD" w:rsidSect="00A11EFD">
          <w:headerReference w:type="even" r:id="rId26"/>
          <w:headerReference w:type="default" r:id="rId27"/>
          <w:footerReference w:type="even" r:id="rId28"/>
          <w:footerReference w:type="default" r:id="rId29"/>
          <w:headerReference w:type="first" r:id="rId30"/>
          <w:footerReference w:type="first" r:id="rId31"/>
          <w:pgSz w:w="8640" w:h="12960"/>
          <w:pgMar w:top="1094" w:right="1094" w:bottom="1094" w:left="1094" w:header="720" w:footer="720" w:gutter="0"/>
          <w:pgNumType w:start="1"/>
          <w:cols w:space="720"/>
          <w:titlePg/>
          <w:docGrid w:linePitch="360"/>
        </w:sectPr>
      </w:pPr>
      <w:r>
        <w:rPr>
          <w:b/>
          <w:bCs/>
          <w:sz w:val="28"/>
          <w:szCs w:val="24"/>
        </w:rPr>
        <w:fldChar w:fldCharType="begin"/>
      </w:r>
      <w:r>
        <w:rPr>
          <w:b/>
          <w:bCs/>
          <w:sz w:val="28"/>
          <w:szCs w:val="24"/>
        </w:rPr>
        <w:instrText xml:space="preserve"> HYPERLINK "https://dl.bookfunnel.com/312h4li87g" </w:instrText>
      </w:r>
      <w:r>
        <w:rPr>
          <w:b/>
          <w:bCs/>
          <w:sz w:val="28"/>
          <w:szCs w:val="24"/>
        </w:rPr>
      </w:r>
      <w:r>
        <w:rPr>
          <w:b/>
          <w:bCs/>
          <w:sz w:val="28"/>
          <w:szCs w:val="24"/>
        </w:rPr>
        <w:fldChar w:fldCharType="separate"/>
      </w:r>
      <w:r w:rsidRPr="00A11EFD">
        <w:rPr>
          <w:rStyle w:val="Hyperlink"/>
          <w:b/>
          <w:bCs/>
          <w:sz w:val="28"/>
          <w:szCs w:val="24"/>
        </w:rPr>
        <w:t xml:space="preserve"> </w:t>
      </w:r>
    </w:p>
    <w:p w14:paraId="0F398629" w14:textId="31D89999" w:rsidR="00AD16C3" w:rsidRPr="005B7C5C" w:rsidRDefault="00A11EFD" w:rsidP="00A11EFD">
      <w:pPr>
        <w:pStyle w:val="Chapter"/>
      </w:pPr>
      <w:r>
        <w:rPr>
          <w:rFonts w:eastAsiaTheme="minorEastAsia"/>
          <w:bCs/>
          <w:sz w:val="28"/>
          <w:szCs w:val="24"/>
        </w:rPr>
        <w:lastRenderedPageBreak/>
        <w:fldChar w:fldCharType="end"/>
      </w:r>
      <w:r w:rsidRPr="005B7C5C">
        <w:t xml:space="preserve"> </w:t>
      </w:r>
      <w:r w:rsidR="00AD16C3" w:rsidRPr="005B7C5C">
        <w:t>“Earth II - Rebirth" Copyright © 2016 by Raymond J Perreault</w:t>
      </w:r>
    </w:p>
    <w:p w14:paraId="785890C8" w14:textId="77777777" w:rsidR="00AD16C3" w:rsidRDefault="00AD16C3" w:rsidP="00AD16C3">
      <w:pPr>
        <w:jc w:val="center"/>
        <w:rPr>
          <w:rFonts w:eastAsiaTheme="majorEastAsia" w:cs="Times New Roman"/>
        </w:rPr>
      </w:pPr>
      <w:r w:rsidRPr="005B7C5C">
        <w:rPr>
          <w:rFonts w:eastAsiaTheme="majorEastAsia" w:cs="Times New Roman"/>
        </w:rPr>
        <w:t>All rights reserved.</w:t>
      </w:r>
    </w:p>
    <w:p w14:paraId="78B739CB" w14:textId="77777777" w:rsidR="00AD16C3" w:rsidRPr="00187F3A" w:rsidRDefault="00AD16C3" w:rsidP="00AD16C3">
      <w:pPr>
        <w:jc w:val="center"/>
      </w:pPr>
      <w:r w:rsidRPr="00187F3A">
        <w:t xml:space="preserve">This book is protected </w:t>
      </w:r>
      <w:r w:rsidRPr="00187F3A">
        <w:rPr>
          <w:noProof/>
        </w:rPr>
        <w:t>by</w:t>
      </w:r>
      <w:r w:rsidRPr="00187F3A">
        <w:t xml:space="preserve"> the copyright laws of the United States of America. Any reproduction or </w:t>
      </w:r>
      <w:r w:rsidRPr="00D936B5">
        <w:rPr>
          <w:noProof/>
        </w:rPr>
        <w:t>other</w:t>
      </w:r>
      <w:r w:rsidRPr="00187F3A">
        <w:t xml:space="preserve"> unauthorized use of the material or artwork herein is prohibited.</w:t>
      </w:r>
    </w:p>
    <w:p w14:paraId="28312BBD" w14:textId="77777777" w:rsidR="00AD16C3" w:rsidRPr="00187F3A" w:rsidRDefault="00AD16C3" w:rsidP="00AD16C3">
      <w:pPr>
        <w:jc w:val="center"/>
      </w:pPr>
      <w:r w:rsidRPr="00187F3A">
        <w:t>This eBook is licensed for your personal enjoyment only. This eBook may not be re-sold or given away to other people. If you would like to share this book with another person, please purchase an additional copy for each recipient. If you're reading this book and did not purchase it, or it was not purchased for your use only, then please return to Smashwords.com and purchase your own copy. Thank you for respecting the hard work of this author.</w:t>
      </w:r>
    </w:p>
    <w:p w14:paraId="0167C968" w14:textId="77777777" w:rsidR="00AD16C3" w:rsidRPr="00187F3A" w:rsidRDefault="00AD16C3" w:rsidP="00AD16C3">
      <w:pPr>
        <w:jc w:val="center"/>
      </w:pPr>
      <w:r w:rsidRPr="00187F3A">
        <w:t>Disclaimer: The person, places, things, and otherwise animate or inanimate objects mentioned in this novel are figments of the author's imagination. Any resemblance to anything or anyone living (or dead) is unintentional. The author humbly begs your pardon. This is fiction, people.</w:t>
      </w:r>
    </w:p>
    <w:p w14:paraId="2CDC84E0" w14:textId="440469B8" w:rsidR="00AD16C3" w:rsidRPr="005B7C5C" w:rsidRDefault="00AD16C3" w:rsidP="00AD16C3">
      <w:pPr>
        <w:jc w:val="center"/>
        <w:rPr>
          <w:rFonts w:eastAsiaTheme="majorEastAsia" w:cs="Times New Roman"/>
        </w:rPr>
      </w:pPr>
      <w:r w:rsidRPr="005B7C5C">
        <w:rPr>
          <w:rFonts w:cs="Times New Roman"/>
        </w:rPr>
        <w:br w:type="page"/>
      </w:r>
    </w:p>
    <w:p w14:paraId="22E23EC6" w14:textId="77777777" w:rsidR="00AD16C3" w:rsidRPr="005B7C5C" w:rsidRDefault="00AD16C3" w:rsidP="00AD16C3">
      <w:pPr>
        <w:pStyle w:val="Heading1"/>
        <w:rPr>
          <w:rFonts w:cs="Times New Roman"/>
        </w:rPr>
      </w:pPr>
      <w:bookmarkStart w:id="121" w:name="_Toc517868341"/>
      <w:bookmarkStart w:id="122" w:name="_Toc76716913"/>
      <w:r w:rsidRPr="005B7C5C">
        <w:rPr>
          <w:rFonts w:cs="Times New Roman"/>
        </w:rPr>
        <w:lastRenderedPageBreak/>
        <w:t>Introduction</w:t>
      </w:r>
      <w:bookmarkEnd w:id="121"/>
      <w:bookmarkEnd w:id="122"/>
    </w:p>
    <w:p w14:paraId="5C8EEAA6" w14:textId="63EC48D2" w:rsidR="00AD16C3" w:rsidRPr="005B7C5C" w:rsidRDefault="00AD16C3" w:rsidP="00AD16C3">
      <w:pPr>
        <w:rPr>
          <w:rFonts w:cs="Times New Roman"/>
        </w:rPr>
      </w:pPr>
      <w:r w:rsidRPr="005B7C5C">
        <w:rPr>
          <w:rFonts w:cs="Times New Roman"/>
        </w:rPr>
        <w:t xml:space="preserve">It is funny how a good series can take over the author’s life. When this story </w:t>
      </w:r>
      <w:r w:rsidRPr="005B7C5C">
        <w:rPr>
          <w:rFonts w:cs="Times New Roman"/>
          <w:noProof/>
        </w:rPr>
        <w:t>started,</w:t>
      </w:r>
      <w:r w:rsidRPr="005B7C5C">
        <w:rPr>
          <w:rFonts w:cs="Times New Roman"/>
        </w:rPr>
        <w:t xml:space="preserve"> it was about SIMPOC</w:t>
      </w:r>
      <w:r w:rsidR="0098002E">
        <w:rPr>
          <w:rFonts w:cs="Times New Roman"/>
        </w:rPr>
        <w:t>,</w:t>
      </w:r>
      <w:r w:rsidRPr="005B7C5C">
        <w:rPr>
          <w:rFonts w:cs="Times New Roman"/>
        </w:rPr>
        <w:t xml:space="preserve"> an intelligent computer. One thing </w:t>
      </w:r>
      <w:r w:rsidRPr="005B7C5C">
        <w:rPr>
          <w:rFonts w:cs="Times New Roman"/>
          <w:noProof/>
        </w:rPr>
        <w:t>led</w:t>
      </w:r>
      <w:r w:rsidRPr="005B7C5C">
        <w:rPr>
          <w:rFonts w:cs="Times New Roman"/>
        </w:rPr>
        <w:t xml:space="preserve"> to </w:t>
      </w:r>
      <w:r w:rsidRPr="005B7C5C">
        <w:rPr>
          <w:rFonts w:cs="Times New Roman"/>
          <w:noProof/>
        </w:rPr>
        <w:t>another,</w:t>
      </w:r>
      <w:r w:rsidRPr="005B7C5C">
        <w:rPr>
          <w:rFonts w:cs="Times New Roman"/>
        </w:rPr>
        <w:t xml:space="preserve"> and the story has just kept building and taking on a life of its own. Now it is in a position where there are parallel stories and an entire list of opportunities. Sometimes I get frustrated that I can’t write fast enough.</w:t>
      </w:r>
    </w:p>
    <w:p w14:paraId="71CCCF66" w14:textId="7AB2849D" w:rsidR="00AD16C3" w:rsidRPr="005B7C5C" w:rsidRDefault="00AD16C3" w:rsidP="00AD16C3">
      <w:pPr>
        <w:rPr>
          <w:rFonts w:cs="Times New Roman"/>
        </w:rPr>
      </w:pPr>
      <w:r w:rsidRPr="005B7C5C">
        <w:rPr>
          <w:rFonts w:cs="Times New Roman"/>
        </w:rPr>
        <w:t xml:space="preserve">Oh, well enough on the woes of being an author. I hope that you enjoy this continuing story. If you want to fill in the parts leading up to </w:t>
      </w:r>
      <w:r w:rsidRPr="005B7C5C">
        <w:rPr>
          <w:rFonts w:cs="Times New Roman"/>
          <w:noProof/>
        </w:rPr>
        <w:t>this,</w:t>
      </w:r>
      <w:r w:rsidRPr="005B7C5C">
        <w:rPr>
          <w:rFonts w:cs="Times New Roman"/>
        </w:rPr>
        <w:t xml:space="preserve"> please check out the two SIMPOC Novellas, the two Virus </w:t>
      </w:r>
      <w:r w:rsidRPr="005B7C5C">
        <w:rPr>
          <w:rFonts w:cs="Times New Roman"/>
          <w:noProof/>
        </w:rPr>
        <w:t>Novels,</w:t>
      </w:r>
      <w:r w:rsidRPr="005B7C5C">
        <w:rPr>
          <w:rFonts w:cs="Times New Roman"/>
        </w:rPr>
        <w:t xml:space="preserve"> and the Earth II Novels.</w:t>
      </w:r>
    </w:p>
    <w:p w14:paraId="593D67E0" w14:textId="77777777" w:rsidR="00AD16C3" w:rsidRPr="005B7C5C" w:rsidRDefault="00AD16C3" w:rsidP="00AD16C3">
      <w:pPr>
        <w:rPr>
          <w:rFonts w:cs="Times New Roman"/>
        </w:rPr>
      </w:pPr>
      <w:r w:rsidRPr="005B7C5C">
        <w:rPr>
          <w:rFonts w:cs="Times New Roman"/>
        </w:rPr>
        <w:t>Ray Jay Perreault</w:t>
      </w:r>
    </w:p>
    <w:p w14:paraId="23C6E4E7" w14:textId="77777777" w:rsidR="00AD16C3" w:rsidRPr="005B7C5C" w:rsidRDefault="00AD16C3" w:rsidP="00AD16C3">
      <w:pPr>
        <w:spacing w:line="259" w:lineRule="auto"/>
        <w:jc w:val="left"/>
        <w:rPr>
          <w:rFonts w:eastAsiaTheme="majorEastAsia" w:cs="Times New Roman"/>
          <w:color w:val="0D0D0D" w:themeColor="text1" w:themeTint="F2"/>
          <w:sz w:val="36"/>
          <w:szCs w:val="24"/>
        </w:rPr>
      </w:pPr>
      <w:r w:rsidRPr="005B7C5C">
        <w:rPr>
          <w:rFonts w:cs="Times New Roman"/>
        </w:rPr>
        <w:t>http://rayjayperreault.com</w:t>
      </w:r>
    </w:p>
    <w:p w14:paraId="2048344F" w14:textId="77777777" w:rsidR="00AD16C3" w:rsidRPr="005B7C5C" w:rsidRDefault="00AD16C3" w:rsidP="00AD16C3">
      <w:pPr>
        <w:spacing w:line="259" w:lineRule="auto"/>
        <w:ind w:firstLine="0"/>
        <w:jc w:val="left"/>
        <w:rPr>
          <w:rFonts w:eastAsiaTheme="majorEastAsia" w:cs="Times New Roman"/>
          <w:b/>
          <w:noProof/>
          <w:color w:val="262626" w:themeColor="text1" w:themeTint="D9"/>
          <w:sz w:val="32"/>
          <w:szCs w:val="32"/>
        </w:rPr>
      </w:pPr>
      <w:bookmarkStart w:id="123" w:name="_Toc466995657"/>
      <w:r w:rsidRPr="005B7C5C">
        <w:rPr>
          <w:rFonts w:cs="Times New Roman"/>
        </w:rPr>
        <w:br w:type="page"/>
      </w:r>
    </w:p>
    <w:p w14:paraId="16F122A0" w14:textId="77777777" w:rsidR="00950D1C" w:rsidRPr="00950D1C" w:rsidRDefault="00950D1C" w:rsidP="00950D1C">
      <w:pPr>
        <w:pStyle w:val="Heading1"/>
      </w:pPr>
      <w:bookmarkStart w:id="124" w:name="_Toc76716914"/>
      <w:bookmarkEnd w:id="123"/>
      <w:r w:rsidRPr="00950D1C">
        <w:lastRenderedPageBreak/>
        <w:t>Table of Contents</w:t>
      </w:r>
      <w:bookmarkEnd w:id="124"/>
    </w:p>
    <w:p w14:paraId="35C01685" w14:textId="77777777" w:rsidR="00F52004" w:rsidRDefault="00950D1C">
      <w:pPr>
        <w:pStyle w:val="TOC1"/>
        <w:tabs>
          <w:tab w:val="right" w:leader="dot" w:pos="5750"/>
        </w:tabs>
        <w:rPr>
          <w:rFonts w:asciiTheme="minorHAnsi" w:hAnsiTheme="minorHAnsi"/>
          <w:noProof/>
          <w:sz w:val="22"/>
        </w:rPr>
      </w:pPr>
      <w:r>
        <w:rPr>
          <w:rFonts w:cs="Times New Roman"/>
        </w:rPr>
        <w:fldChar w:fldCharType="begin"/>
      </w:r>
      <w:r>
        <w:rPr>
          <w:rFonts w:cs="Times New Roman"/>
        </w:rPr>
        <w:instrText xml:space="preserve"> TOC \o "1-1" \n \h \z \u </w:instrText>
      </w:r>
      <w:r>
        <w:rPr>
          <w:rFonts w:cs="Times New Roman"/>
        </w:rPr>
        <w:fldChar w:fldCharType="separate"/>
      </w:r>
      <w:hyperlink w:anchor="_Toc76716859" w:history="1">
        <w:r w:rsidR="00F52004" w:rsidRPr="00F0641D">
          <w:rPr>
            <w:rStyle w:val="Hyperlink"/>
            <w:noProof/>
          </w:rPr>
          <w:t>Free Book 1 – “Virus/Earth II Series”</w:t>
        </w:r>
      </w:hyperlink>
    </w:p>
    <w:p w14:paraId="252CC51C" w14:textId="77777777" w:rsidR="00F52004" w:rsidRDefault="000C7247">
      <w:pPr>
        <w:pStyle w:val="TOC1"/>
        <w:tabs>
          <w:tab w:val="right" w:leader="dot" w:pos="5750"/>
        </w:tabs>
        <w:rPr>
          <w:rFonts w:asciiTheme="minorHAnsi" w:hAnsiTheme="minorHAnsi"/>
          <w:noProof/>
          <w:sz w:val="22"/>
        </w:rPr>
      </w:pPr>
      <w:hyperlink w:anchor="_Toc76716860" w:history="1">
        <w:r w:rsidR="00F52004" w:rsidRPr="00F0641D">
          <w:rPr>
            <w:rStyle w:val="Hyperlink"/>
            <w:rFonts w:cs="Times New Roman"/>
            <w:noProof/>
          </w:rPr>
          <w:t>Thursday, September 7, 2051</w:t>
        </w:r>
      </w:hyperlink>
    </w:p>
    <w:p w14:paraId="41928004" w14:textId="77777777" w:rsidR="00F52004" w:rsidRDefault="000C7247">
      <w:pPr>
        <w:pStyle w:val="TOC1"/>
        <w:tabs>
          <w:tab w:val="right" w:leader="dot" w:pos="5750"/>
        </w:tabs>
        <w:rPr>
          <w:rFonts w:asciiTheme="minorHAnsi" w:hAnsiTheme="minorHAnsi"/>
          <w:noProof/>
          <w:sz w:val="22"/>
        </w:rPr>
      </w:pPr>
      <w:hyperlink w:anchor="_Toc76716861" w:history="1">
        <w:r w:rsidR="00F52004" w:rsidRPr="00F0641D">
          <w:rPr>
            <w:rStyle w:val="Hyperlink"/>
            <w:rFonts w:cs="Times New Roman"/>
            <w:noProof/>
          </w:rPr>
          <w:t>Friday, September 8, 2051</w:t>
        </w:r>
      </w:hyperlink>
    </w:p>
    <w:p w14:paraId="2C45DFD0" w14:textId="77777777" w:rsidR="00F52004" w:rsidRDefault="000C7247">
      <w:pPr>
        <w:pStyle w:val="TOC1"/>
        <w:tabs>
          <w:tab w:val="right" w:leader="dot" w:pos="5750"/>
        </w:tabs>
        <w:rPr>
          <w:rFonts w:asciiTheme="minorHAnsi" w:hAnsiTheme="minorHAnsi"/>
          <w:noProof/>
          <w:sz w:val="22"/>
        </w:rPr>
      </w:pPr>
      <w:hyperlink w:anchor="_Toc76716862" w:history="1">
        <w:r w:rsidR="00F52004" w:rsidRPr="00F0641D">
          <w:rPr>
            <w:rStyle w:val="Hyperlink"/>
            <w:rFonts w:cs="Times New Roman"/>
            <w:noProof/>
          </w:rPr>
          <w:t>Saturday, September 9, 2051</w:t>
        </w:r>
      </w:hyperlink>
    </w:p>
    <w:p w14:paraId="0FA7F78C" w14:textId="77777777" w:rsidR="00F52004" w:rsidRDefault="000C7247">
      <w:pPr>
        <w:pStyle w:val="TOC1"/>
        <w:tabs>
          <w:tab w:val="right" w:leader="dot" w:pos="5750"/>
        </w:tabs>
        <w:rPr>
          <w:rFonts w:asciiTheme="minorHAnsi" w:hAnsiTheme="minorHAnsi"/>
          <w:noProof/>
          <w:sz w:val="22"/>
        </w:rPr>
      </w:pPr>
      <w:hyperlink w:anchor="_Toc76716863" w:history="1">
        <w:r w:rsidR="00F52004" w:rsidRPr="00F0641D">
          <w:rPr>
            <w:rStyle w:val="Hyperlink"/>
            <w:rFonts w:cs="Times New Roman"/>
            <w:noProof/>
          </w:rPr>
          <w:t>Sunday, September 10, 2051</w:t>
        </w:r>
      </w:hyperlink>
    </w:p>
    <w:p w14:paraId="39D06630" w14:textId="77777777" w:rsidR="00F52004" w:rsidRDefault="000C7247">
      <w:pPr>
        <w:pStyle w:val="TOC1"/>
        <w:tabs>
          <w:tab w:val="right" w:leader="dot" w:pos="5750"/>
        </w:tabs>
        <w:rPr>
          <w:rFonts w:asciiTheme="minorHAnsi" w:hAnsiTheme="minorHAnsi"/>
          <w:noProof/>
          <w:sz w:val="22"/>
        </w:rPr>
      </w:pPr>
      <w:hyperlink w:anchor="_Toc76716864" w:history="1">
        <w:r w:rsidR="00F52004" w:rsidRPr="00F0641D">
          <w:rPr>
            <w:rStyle w:val="Hyperlink"/>
            <w:rFonts w:cs="Times New Roman"/>
            <w:noProof/>
          </w:rPr>
          <w:t>Monday, September 11, 2051</w:t>
        </w:r>
      </w:hyperlink>
    </w:p>
    <w:p w14:paraId="0AED1F59" w14:textId="77777777" w:rsidR="00F52004" w:rsidRDefault="000C7247">
      <w:pPr>
        <w:pStyle w:val="TOC1"/>
        <w:tabs>
          <w:tab w:val="right" w:leader="dot" w:pos="5750"/>
        </w:tabs>
        <w:rPr>
          <w:rFonts w:asciiTheme="minorHAnsi" w:hAnsiTheme="minorHAnsi"/>
          <w:noProof/>
          <w:sz w:val="22"/>
        </w:rPr>
      </w:pPr>
      <w:hyperlink w:anchor="_Toc76716865" w:history="1">
        <w:r w:rsidR="00F52004" w:rsidRPr="00F0641D">
          <w:rPr>
            <w:rStyle w:val="Hyperlink"/>
            <w:rFonts w:cs="Times New Roman"/>
            <w:noProof/>
          </w:rPr>
          <w:t>Tuesday, September 12, 2051</w:t>
        </w:r>
      </w:hyperlink>
    </w:p>
    <w:p w14:paraId="45D85FFD" w14:textId="77777777" w:rsidR="00F52004" w:rsidRDefault="000C7247">
      <w:pPr>
        <w:pStyle w:val="TOC1"/>
        <w:tabs>
          <w:tab w:val="right" w:leader="dot" w:pos="5750"/>
        </w:tabs>
        <w:rPr>
          <w:rFonts w:asciiTheme="minorHAnsi" w:hAnsiTheme="minorHAnsi"/>
          <w:noProof/>
          <w:sz w:val="22"/>
        </w:rPr>
      </w:pPr>
      <w:hyperlink w:anchor="_Toc76716866" w:history="1">
        <w:r w:rsidR="00F52004" w:rsidRPr="00F0641D">
          <w:rPr>
            <w:rStyle w:val="Hyperlink"/>
            <w:rFonts w:cs="Times New Roman"/>
            <w:noProof/>
          </w:rPr>
          <w:t>Wednesday, September 13, 2051</w:t>
        </w:r>
      </w:hyperlink>
    </w:p>
    <w:p w14:paraId="18E751C4" w14:textId="77777777" w:rsidR="00F52004" w:rsidRDefault="000C7247">
      <w:pPr>
        <w:pStyle w:val="TOC1"/>
        <w:tabs>
          <w:tab w:val="right" w:leader="dot" w:pos="5750"/>
        </w:tabs>
        <w:rPr>
          <w:rFonts w:asciiTheme="minorHAnsi" w:hAnsiTheme="minorHAnsi"/>
          <w:noProof/>
          <w:sz w:val="22"/>
        </w:rPr>
      </w:pPr>
      <w:hyperlink w:anchor="_Toc76716867" w:history="1">
        <w:r w:rsidR="00F52004" w:rsidRPr="00F0641D">
          <w:rPr>
            <w:rStyle w:val="Hyperlink"/>
            <w:rFonts w:cs="Times New Roman"/>
            <w:noProof/>
          </w:rPr>
          <w:t>Thursday, September 14, 2051</w:t>
        </w:r>
      </w:hyperlink>
    </w:p>
    <w:p w14:paraId="7D389268" w14:textId="77777777" w:rsidR="00F52004" w:rsidRDefault="000C7247">
      <w:pPr>
        <w:pStyle w:val="TOC1"/>
        <w:tabs>
          <w:tab w:val="right" w:leader="dot" w:pos="5750"/>
        </w:tabs>
        <w:rPr>
          <w:rFonts w:asciiTheme="minorHAnsi" w:hAnsiTheme="minorHAnsi"/>
          <w:noProof/>
          <w:sz w:val="22"/>
        </w:rPr>
      </w:pPr>
      <w:hyperlink w:anchor="_Toc76716868" w:history="1">
        <w:r w:rsidR="00F52004" w:rsidRPr="00F0641D">
          <w:rPr>
            <w:rStyle w:val="Hyperlink"/>
            <w:rFonts w:cs="Times New Roman"/>
            <w:noProof/>
          </w:rPr>
          <w:t>Friday, September 15, 2051</w:t>
        </w:r>
      </w:hyperlink>
    </w:p>
    <w:p w14:paraId="7E55A78C" w14:textId="77777777" w:rsidR="00F52004" w:rsidRDefault="000C7247">
      <w:pPr>
        <w:pStyle w:val="TOC1"/>
        <w:tabs>
          <w:tab w:val="right" w:leader="dot" w:pos="5750"/>
        </w:tabs>
        <w:rPr>
          <w:rFonts w:asciiTheme="minorHAnsi" w:hAnsiTheme="minorHAnsi"/>
          <w:noProof/>
          <w:sz w:val="22"/>
        </w:rPr>
      </w:pPr>
      <w:hyperlink w:anchor="_Toc76716869" w:history="1">
        <w:r w:rsidR="00F52004" w:rsidRPr="00F0641D">
          <w:rPr>
            <w:rStyle w:val="Hyperlink"/>
            <w:rFonts w:cs="Times New Roman"/>
            <w:noProof/>
          </w:rPr>
          <w:t>Saturday, September 16, 2051</w:t>
        </w:r>
      </w:hyperlink>
    </w:p>
    <w:p w14:paraId="3709AB28" w14:textId="77777777" w:rsidR="00F52004" w:rsidRDefault="000C7247">
      <w:pPr>
        <w:pStyle w:val="TOC1"/>
        <w:tabs>
          <w:tab w:val="right" w:leader="dot" w:pos="5750"/>
        </w:tabs>
        <w:rPr>
          <w:rFonts w:asciiTheme="minorHAnsi" w:hAnsiTheme="minorHAnsi"/>
          <w:noProof/>
          <w:sz w:val="22"/>
        </w:rPr>
      </w:pPr>
      <w:hyperlink w:anchor="_Toc76716870" w:history="1">
        <w:r w:rsidR="00F52004" w:rsidRPr="00F0641D">
          <w:rPr>
            <w:rStyle w:val="Hyperlink"/>
            <w:rFonts w:cs="Times New Roman"/>
            <w:noProof/>
          </w:rPr>
          <w:t>Sunday, September 17, 2051</w:t>
        </w:r>
      </w:hyperlink>
    </w:p>
    <w:p w14:paraId="08F7FCC5" w14:textId="77777777" w:rsidR="00F52004" w:rsidRDefault="000C7247">
      <w:pPr>
        <w:pStyle w:val="TOC1"/>
        <w:tabs>
          <w:tab w:val="right" w:leader="dot" w:pos="5750"/>
        </w:tabs>
        <w:rPr>
          <w:rFonts w:asciiTheme="minorHAnsi" w:hAnsiTheme="minorHAnsi"/>
          <w:noProof/>
          <w:sz w:val="22"/>
        </w:rPr>
      </w:pPr>
      <w:hyperlink w:anchor="_Toc76716871" w:history="1">
        <w:r w:rsidR="00F52004" w:rsidRPr="00F0641D">
          <w:rPr>
            <w:rStyle w:val="Hyperlink"/>
            <w:rFonts w:cs="Times New Roman"/>
            <w:noProof/>
          </w:rPr>
          <w:t>Monday, September 18, 2051</w:t>
        </w:r>
      </w:hyperlink>
    </w:p>
    <w:p w14:paraId="2CA8BFE0" w14:textId="77777777" w:rsidR="00F52004" w:rsidRDefault="000C7247">
      <w:pPr>
        <w:pStyle w:val="TOC1"/>
        <w:tabs>
          <w:tab w:val="right" w:leader="dot" w:pos="5750"/>
        </w:tabs>
        <w:rPr>
          <w:rFonts w:asciiTheme="minorHAnsi" w:hAnsiTheme="minorHAnsi"/>
          <w:noProof/>
          <w:sz w:val="22"/>
        </w:rPr>
      </w:pPr>
      <w:hyperlink w:anchor="_Toc76716872" w:history="1">
        <w:r w:rsidR="00F52004" w:rsidRPr="00F0641D">
          <w:rPr>
            <w:rStyle w:val="Hyperlink"/>
            <w:rFonts w:cs="Times New Roman"/>
            <w:noProof/>
          </w:rPr>
          <w:t>Tuesday, September 19, 2051</w:t>
        </w:r>
      </w:hyperlink>
    </w:p>
    <w:p w14:paraId="60D5B197" w14:textId="77777777" w:rsidR="00F52004" w:rsidRDefault="000C7247">
      <w:pPr>
        <w:pStyle w:val="TOC1"/>
        <w:tabs>
          <w:tab w:val="right" w:leader="dot" w:pos="5750"/>
        </w:tabs>
        <w:rPr>
          <w:rFonts w:asciiTheme="minorHAnsi" w:hAnsiTheme="minorHAnsi"/>
          <w:noProof/>
          <w:sz w:val="22"/>
        </w:rPr>
      </w:pPr>
      <w:hyperlink w:anchor="_Toc76716873" w:history="1">
        <w:r w:rsidR="00F52004" w:rsidRPr="00F0641D">
          <w:rPr>
            <w:rStyle w:val="Hyperlink"/>
            <w:rFonts w:cs="Times New Roman"/>
            <w:noProof/>
          </w:rPr>
          <w:t>Wednesday, September 20, 2051</w:t>
        </w:r>
      </w:hyperlink>
    </w:p>
    <w:p w14:paraId="010AD70F" w14:textId="77777777" w:rsidR="00F52004" w:rsidRDefault="000C7247">
      <w:pPr>
        <w:pStyle w:val="TOC1"/>
        <w:tabs>
          <w:tab w:val="right" w:leader="dot" w:pos="5750"/>
        </w:tabs>
        <w:rPr>
          <w:rFonts w:asciiTheme="minorHAnsi" w:hAnsiTheme="minorHAnsi"/>
          <w:noProof/>
          <w:sz w:val="22"/>
        </w:rPr>
      </w:pPr>
      <w:hyperlink w:anchor="_Toc76716874" w:history="1">
        <w:r w:rsidR="00F52004" w:rsidRPr="00F0641D">
          <w:rPr>
            <w:rStyle w:val="Hyperlink"/>
            <w:rFonts w:cs="Times New Roman"/>
            <w:noProof/>
          </w:rPr>
          <w:t>Thursday, September 21, 2051</w:t>
        </w:r>
      </w:hyperlink>
    </w:p>
    <w:p w14:paraId="17E90ED4" w14:textId="77777777" w:rsidR="00F52004" w:rsidRDefault="000C7247">
      <w:pPr>
        <w:pStyle w:val="TOC1"/>
        <w:tabs>
          <w:tab w:val="right" w:leader="dot" w:pos="5750"/>
        </w:tabs>
        <w:rPr>
          <w:rFonts w:asciiTheme="minorHAnsi" w:hAnsiTheme="minorHAnsi"/>
          <w:noProof/>
          <w:sz w:val="22"/>
        </w:rPr>
      </w:pPr>
      <w:hyperlink w:anchor="_Toc76716875" w:history="1">
        <w:r w:rsidR="00F52004" w:rsidRPr="00F0641D">
          <w:rPr>
            <w:rStyle w:val="Hyperlink"/>
            <w:rFonts w:cs="Times New Roman"/>
            <w:noProof/>
          </w:rPr>
          <w:t>Friday, September 22, 2051</w:t>
        </w:r>
      </w:hyperlink>
    </w:p>
    <w:p w14:paraId="62EA8D38" w14:textId="77777777" w:rsidR="00F52004" w:rsidRDefault="000C7247">
      <w:pPr>
        <w:pStyle w:val="TOC1"/>
        <w:tabs>
          <w:tab w:val="right" w:leader="dot" w:pos="5750"/>
        </w:tabs>
        <w:rPr>
          <w:rFonts w:asciiTheme="minorHAnsi" w:hAnsiTheme="minorHAnsi"/>
          <w:noProof/>
          <w:sz w:val="22"/>
        </w:rPr>
      </w:pPr>
      <w:hyperlink w:anchor="_Toc76716876" w:history="1">
        <w:r w:rsidR="00F52004" w:rsidRPr="00F0641D">
          <w:rPr>
            <w:rStyle w:val="Hyperlink"/>
            <w:rFonts w:cs="Times New Roman"/>
            <w:noProof/>
          </w:rPr>
          <w:t>Saturday, September 23, 2051</w:t>
        </w:r>
      </w:hyperlink>
    </w:p>
    <w:p w14:paraId="5B387725" w14:textId="77777777" w:rsidR="00F52004" w:rsidRDefault="000C7247">
      <w:pPr>
        <w:pStyle w:val="TOC1"/>
        <w:tabs>
          <w:tab w:val="right" w:leader="dot" w:pos="5750"/>
        </w:tabs>
        <w:rPr>
          <w:rFonts w:asciiTheme="minorHAnsi" w:hAnsiTheme="minorHAnsi"/>
          <w:noProof/>
          <w:sz w:val="22"/>
        </w:rPr>
      </w:pPr>
      <w:hyperlink w:anchor="_Toc76716877" w:history="1">
        <w:r w:rsidR="00F52004" w:rsidRPr="00F0641D">
          <w:rPr>
            <w:rStyle w:val="Hyperlink"/>
            <w:rFonts w:cs="Times New Roman"/>
            <w:noProof/>
          </w:rPr>
          <w:t>Sunday, September 24, 2051</w:t>
        </w:r>
      </w:hyperlink>
    </w:p>
    <w:p w14:paraId="203FA7DA" w14:textId="77777777" w:rsidR="00F52004" w:rsidRDefault="000C7247">
      <w:pPr>
        <w:pStyle w:val="TOC1"/>
        <w:tabs>
          <w:tab w:val="right" w:leader="dot" w:pos="5750"/>
        </w:tabs>
        <w:rPr>
          <w:rFonts w:asciiTheme="minorHAnsi" w:hAnsiTheme="minorHAnsi"/>
          <w:noProof/>
          <w:sz w:val="22"/>
        </w:rPr>
      </w:pPr>
      <w:hyperlink w:anchor="_Toc76716878" w:history="1">
        <w:r w:rsidR="00F52004" w:rsidRPr="00F0641D">
          <w:rPr>
            <w:rStyle w:val="Hyperlink"/>
            <w:rFonts w:cs="Times New Roman"/>
            <w:noProof/>
          </w:rPr>
          <w:t>Monday, September 25, 2051</w:t>
        </w:r>
      </w:hyperlink>
    </w:p>
    <w:p w14:paraId="45170EC4" w14:textId="77777777" w:rsidR="00F52004" w:rsidRDefault="000C7247">
      <w:pPr>
        <w:pStyle w:val="TOC1"/>
        <w:tabs>
          <w:tab w:val="right" w:leader="dot" w:pos="5750"/>
        </w:tabs>
        <w:rPr>
          <w:rFonts w:asciiTheme="minorHAnsi" w:hAnsiTheme="minorHAnsi"/>
          <w:noProof/>
          <w:sz w:val="22"/>
        </w:rPr>
      </w:pPr>
      <w:hyperlink w:anchor="_Toc76716879" w:history="1">
        <w:r w:rsidR="00F52004" w:rsidRPr="00F0641D">
          <w:rPr>
            <w:rStyle w:val="Hyperlink"/>
            <w:rFonts w:cs="Times New Roman"/>
            <w:noProof/>
          </w:rPr>
          <w:t>Tuesday, September 26, 2051</w:t>
        </w:r>
      </w:hyperlink>
    </w:p>
    <w:p w14:paraId="209E545D" w14:textId="77777777" w:rsidR="00F52004" w:rsidRDefault="000C7247">
      <w:pPr>
        <w:pStyle w:val="TOC1"/>
        <w:tabs>
          <w:tab w:val="right" w:leader="dot" w:pos="5750"/>
        </w:tabs>
        <w:rPr>
          <w:rFonts w:asciiTheme="minorHAnsi" w:hAnsiTheme="minorHAnsi"/>
          <w:noProof/>
          <w:sz w:val="22"/>
        </w:rPr>
      </w:pPr>
      <w:hyperlink w:anchor="_Toc76716880" w:history="1">
        <w:r w:rsidR="00F52004" w:rsidRPr="00F0641D">
          <w:rPr>
            <w:rStyle w:val="Hyperlink"/>
            <w:rFonts w:cs="Times New Roman"/>
            <w:noProof/>
          </w:rPr>
          <w:t>Wednesday, September 27, 2051</w:t>
        </w:r>
      </w:hyperlink>
    </w:p>
    <w:p w14:paraId="7517417C" w14:textId="77777777" w:rsidR="00F52004" w:rsidRDefault="000C7247">
      <w:pPr>
        <w:pStyle w:val="TOC1"/>
        <w:tabs>
          <w:tab w:val="right" w:leader="dot" w:pos="5750"/>
        </w:tabs>
        <w:rPr>
          <w:rFonts w:asciiTheme="minorHAnsi" w:hAnsiTheme="minorHAnsi"/>
          <w:noProof/>
          <w:sz w:val="22"/>
        </w:rPr>
      </w:pPr>
      <w:hyperlink w:anchor="_Toc76716881" w:history="1">
        <w:r w:rsidR="00F52004" w:rsidRPr="00F0641D">
          <w:rPr>
            <w:rStyle w:val="Hyperlink"/>
            <w:rFonts w:cs="Times New Roman"/>
            <w:noProof/>
          </w:rPr>
          <w:t>Thursday, September 28, 2051</w:t>
        </w:r>
      </w:hyperlink>
    </w:p>
    <w:p w14:paraId="183819C0" w14:textId="77777777" w:rsidR="00F52004" w:rsidRDefault="000C7247">
      <w:pPr>
        <w:pStyle w:val="TOC1"/>
        <w:tabs>
          <w:tab w:val="right" w:leader="dot" w:pos="5750"/>
        </w:tabs>
        <w:rPr>
          <w:rFonts w:asciiTheme="minorHAnsi" w:hAnsiTheme="minorHAnsi"/>
          <w:noProof/>
          <w:sz w:val="22"/>
        </w:rPr>
      </w:pPr>
      <w:hyperlink w:anchor="_Toc76716882" w:history="1">
        <w:r w:rsidR="00F52004" w:rsidRPr="00F0641D">
          <w:rPr>
            <w:rStyle w:val="Hyperlink"/>
            <w:rFonts w:cs="Times New Roman"/>
            <w:noProof/>
          </w:rPr>
          <w:t>Friday, September 29, 2051</w:t>
        </w:r>
      </w:hyperlink>
    </w:p>
    <w:p w14:paraId="3B409D36" w14:textId="77777777" w:rsidR="00F52004" w:rsidRDefault="000C7247">
      <w:pPr>
        <w:pStyle w:val="TOC1"/>
        <w:tabs>
          <w:tab w:val="right" w:leader="dot" w:pos="5750"/>
        </w:tabs>
        <w:rPr>
          <w:rFonts w:asciiTheme="minorHAnsi" w:hAnsiTheme="minorHAnsi"/>
          <w:noProof/>
          <w:sz w:val="22"/>
        </w:rPr>
      </w:pPr>
      <w:hyperlink w:anchor="_Toc76716883" w:history="1">
        <w:r w:rsidR="00F52004" w:rsidRPr="00F0641D">
          <w:rPr>
            <w:rStyle w:val="Hyperlink"/>
            <w:rFonts w:cs="Times New Roman"/>
            <w:noProof/>
          </w:rPr>
          <w:t>Saturday, September 30, 2051</w:t>
        </w:r>
      </w:hyperlink>
    </w:p>
    <w:p w14:paraId="38DBFEE1" w14:textId="77777777" w:rsidR="00F52004" w:rsidRDefault="000C7247">
      <w:pPr>
        <w:pStyle w:val="TOC1"/>
        <w:tabs>
          <w:tab w:val="right" w:leader="dot" w:pos="5750"/>
        </w:tabs>
        <w:rPr>
          <w:rFonts w:asciiTheme="minorHAnsi" w:hAnsiTheme="minorHAnsi"/>
          <w:noProof/>
          <w:sz w:val="22"/>
        </w:rPr>
      </w:pPr>
      <w:hyperlink w:anchor="_Toc76716884" w:history="1">
        <w:r w:rsidR="00F52004" w:rsidRPr="00F0641D">
          <w:rPr>
            <w:rStyle w:val="Hyperlink"/>
            <w:rFonts w:cs="Times New Roman"/>
            <w:noProof/>
          </w:rPr>
          <w:t>Sunday, October 1, 2051</w:t>
        </w:r>
      </w:hyperlink>
    </w:p>
    <w:p w14:paraId="6ACDC48B" w14:textId="77777777" w:rsidR="00F52004" w:rsidRDefault="000C7247">
      <w:pPr>
        <w:pStyle w:val="TOC1"/>
        <w:tabs>
          <w:tab w:val="right" w:leader="dot" w:pos="5750"/>
        </w:tabs>
        <w:rPr>
          <w:rFonts w:asciiTheme="minorHAnsi" w:hAnsiTheme="minorHAnsi"/>
          <w:noProof/>
          <w:sz w:val="22"/>
        </w:rPr>
      </w:pPr>
      <w:hyperlink w:anchor="_Toc76716885" w:history="1">
        <w:r w:rsidR="00F52004" w:rsidRPr="00F0641D">
          <w:rPr>
            <w:rStyle w:val="Hyperlink"/>
            <w:rFonts w:cs="Times New Roman"/>
            <w:noProof/>
          </w:rPr>
          <w:t>Monday, October 2, 2051</w:t>
        </w:r>
      </w:hyperlink>
    </w:p>
    <w:p w14:paraId="72F9FB49" w14:textId="77777777" w:rsidR="00F52004" w:rsidRDefault="000C7247">
      <w:pPr>
        <w:pStyle w:val="TOC1"/>
        <w:tabs>
          <w:tab w:val="right" w:leader="dot" w:pos="5750"/>
        </w:tabs>
        <w:rPr>
          <w:rFonts w:asciiTheme="minorHAnsi" w:hAnsiTheme="minorHAnsi"/>
          <w:noProof/>
          <w:sz w:val="22"/>
        </w:rPr>
      </w:pPr>
      <w:hyperlink w:anchor="_Toc76716886" w:history="1">
        <w:r w:rsidR="00F52004" w:rsidRPr="00F0641D">
          <w:rPr>
            <w:rStyle w:val="Hyperlink"/>
            <w:rFonts w:cs="Times New Roman"/>
            <w:noProof/>
          </w:rPr>
          <w:t>Tuesday, October 3, 2051</w:t>
        </w:r>
      </w:hyperlink>
    </w:p>
    <w:p w14:paraId="7B2A03D8" w14:textId="77777777" w:rsidR="00F52004" w:rsidRDefault="000C7247">
      <w:pPr>
        <w:pStyle w:val="TOC1"/>
        <w:tabs>
          <w:tab w:val="right" w:leader="dot" w:pos="5750"/>
        </w:tabs>
        <w:rPr>
          <w:rFonts w:asciiTheme="minorHAnsi" w:hAnsiTheme="minorHAnsi"/>
          <w:noProof/>
          <w:sz w:val="22"/>
        </w:rPr>
      </w:pPr>
      <w:hyperlink w:anchor="_Toc76716887" w:history="1">
        <w:r w:rsidR="00F52004" w:rsidRPr="00F0641D">
          <w:rPr>
            <w:rStyle w:val="Hyperlink"/>
            <w:rFonts w:cs="Times New Roman"/>
            <w:noProof/>
          </w:rPr>
          <w:t>Wednesday, October 4, 2051</w:t>
        </w:r>
      </w:hyperlink>
    </w:p>
    <w:p w14:paraId="15E27E11" w14:textId="77777777" w:rsidR="00F52004" w:rsidRDefault="000C7247">
      <w:pPr>
        <w:pStyle w:val="TOC1"/>
        <w:tabs>
          <w:tab w:val="right" w:leader="dot" w:pos="5750"/>
        </w:tabs>
        <w:rPr>
          <w:rFonts w:asciiTheme="minorHAnsi" w:hAnsiTheme="minorHAnsi"/>
          <w:noProof/>
          <w:sz w:val="22"/>
        </w:rPr>
      </w:pPr>
      <w:hyperlink w:anchor="_Toc76716888" w:history="1">
        <w:r w:rsidR="00F52004" w:rsidRPr="00F0641D">
          <w:rPr>
            <w:rStyle w:val="Hyperlink"/>
            <w:rFonts w:cs="Times New Roman"/>
            <w:noProof/>
          </w:rPr>
          <w:t>Thursday, October 5, 2051</w:t>
        </w:r>
      </w:hyperlink>
    </w:p>
    <w:p w14:paraId="2D0B0AC0" w14:textId="77777777" w:rsidR="00F52004" w:rsidRDefault="000C7247">
      <w:pPr>
        <w:pStyle w:val="TOC1"/>
        <w:tabs>
          <w:tab w:val="right" w:leader="dot" w:pos="5750"/>
        </w:tabs>
        <w:rPr>
          <w:rFonts w:asciiTheme="minorHAnsi" w:hAnsiTheme="minorHAnsi"/>
          <w:noProof/>
          <w:sz w:val="22"/>
        </w:rPr>
      </w:pPr>
      <w:hyperlink w:anchor="_Toc76716889" w:history="1">
        <w:r w:rsidR="00F52004" w:rsidRPr="00F0641D">
          <w:rPr>
            <w:rStyle w:val="Hyperlink"/>
            <w:rFonts w:cs="Times New Roman"/>
            <w:noProof/>
          </w:rPr>
          <w:t>Friday, October 6, 2051</w:t>
        </w:r>
      </w:hyperlink>
    </w:p>
    <w:p w14:paraId="1BA8208C" w14:textId="77777777" w:rsidR="00F52004" w:rsidRDefault="000C7247">
      <w:pPr>
        <w:pStyle w:val="TOC1"/>
        <w:tabs>
          <w:tab w:val="right" w:leader="dot" w:pos="5750"/>
        </w:tabs>
        <w:rPr>
          <w:rFonts w:asciiTheme="minorHAnsi" w:hAnsiTheme="minorHAnsi"/>
          <w:noProof/>
          <w:sz w:val="22"/>
        </w:rPr>
      </w:pPr>
      <w:hyperlink w:anchor="_Toc76716890" w:history="1">
        <w:r w:rsidR="00F52004" w:rsidRPr="00F0641D">
          <w:rPr>
            <w:rStyle w:val="Hyperlink"/>
            <w:rFonts w:cs="Times New Roman"/>
            <w:noProof/>
          </w:rPr>
          <w:t>Saturday, October 7, 2051</w:t>
        </w:r>
      </w:hyperlink>
    </w:p>
    <w:p w14:paraId="1BF56890" w14:textId="77777777" w:rsidR="00F52004" w:rsidRDefault="000C7247">
      <w:pPr>
        <w:pStyle w:val="TOC1"/>
        <w:tabs>
          <w:tab w:val="right" w:leader="dot" w:pos="5750"/>
        </w:tabs>
        <w:rPr>
          <w:rFonts w:asciiTheme="minorHAnsi" w:hAnsiTheme="minorHAnsi"/>
          <w:noProof/>
          <w:sz w:val="22"/>
        </w:rPr>
      </w:pPr>
      <w:hyperlink w:anchor="_Toc76716891" w:history="1">
        <w:r w:rsidR="00F52004" w:rsidRPr="00F0641D">
          <w:rPr>
            <w:rStyle w:val="Hyperlink"/>
            <w:rFonts w:cs="Times New Roman"/>
            <w:noProof/>
          </w:rPr>
          <w:t>Sunday, October 8, 2051</w:t>
        </w:r>
      </w:hyperlink>
    </w:p>
    <w:p w14:paraId="30B91DA7" w14:textId="77777777" w:rsidR="00F52004" w:rsidRDefault="000C7247">
      <w:pPr>
        <w:pStyle w:val="TOC1"/>
        <w:tabs>
          <w:tab w:val="right" w:leader="dot" w:pos="5750"/>
        </w:tabs>
        <w:rPr>
          <w:rFonts w:asciiTheme="minorHAnsi" w:hAnsiTheme="minorHAnsi"/>
          <w:noProof/>
          <w:sz w:val="22"/>
        </w:rPr>
      </w:pPr>
      <w:hyperlink w:anchor="_Toc76716892" w:history="1">
        <w:r w:rsidR="00F52004" w:rsidRPr="00F0641D">
          <w:rPr>
            <w:rStyle w:val="Hyperlink"/>
            <w:rFonts w:cs="Times New Roman"/>
            <w:noProof/>
          </w:rPr>
          <w:t>Monday, October 9, 2051</w:t>
        </w:r>
      </w:hyperlink>
    </w:p>
    <w:p w14:paraId="48B35221" w14:textId="77777777" w:rsidR="00F52004" w:rsidRDefault="000C7247">
      <w:pPr>
        <w:pStyle w:val="TOC1"/>
        <w:tabs>
          <w:tab w:val="right" w:leader="dot" w:pos="5750"/>
        </w:tabs>
        <w:rPr>
          <w:rFonts w:asciiTheme="minorHAnsi" w:hAnsiTheme="minorHAnsi"/>
          <w:noProof/>
          <w:sz w:val="22"/>
        </w:rPr>
      </w:pPr>
      <w:hyperlink w:anchor="_Toc76716893" w:history="1">
        <w:r w:rsidR="00F52004" w:rsidRPr="00F0641D">
          <w:rPr>
            <w:rStyle w:val="Hyperlink"/>
            <w:rFonts w:cs="Times New Roman"/>
            <w:noProof/>
          </w:rPr>
          <w:t>Tuesday, October 10, 2051</w:t>
        </w:r>
      </w:hyperlink>
    </w:p>
    <w:p w14:paraId="22629A40" w14:textId="77777777" w:rsidR="00F52004" w:rsidRDefault="000C7247">
      <w:pPr>
        <w:pStyle w:val="TOC1"/>
        <w:tabs>
          <w:tab w:val="right" w:leader="dot" w:pos="5750"/>
        </w:tabs>
        <w:rPr>
          <w:rFonts w:asciiTheme="minorHAnsi" w:hAnsiTheme="minorHAnsi"/>
          <w:noProof/>
          <w:sz w:val="22"/>
        </w:rPr>
      </w:pPr>
      <w:hyperlink w:anchor="_Toc76716894" w:history="1">
        <w:r w:rsidR="00F52004" w:rsidRPr="00F0641D">
          <w:rPr>
            <w:rStyle w:val="Hyperlink"/>
            <w:rFonts w:cs="Times New Roman"/>
            <w:noProof/>
          </w:rPr>
          <w:t>Wednesday, October 11, 2051</w:t>
        </w:r>
      </w:hyperlink>
    </w:p>
    <w:p w14:paraId="3BC4500F" w14:textId="77777777" w:rsidR="00F52004" w:rsidRDefault="000C7247">
      <w:pPr>
        <w:pStyle w:val="TOC1"/>
        <w:tabs>
          <w:tab w:val="right" w:leader="dot" w:pos="5750"/>
        </w:tabs>
        <w:rPr>
          <w:rFonts w:asciiTheme="minorHAnsi" w:hAnsiTheme="minorHAnsi"/>
          <w:noProof/>
          <w:sz w:val="22"/>
        </w:rPr>
      </w:pPr>
      <w:hyperlink w:anchor="_Toc76716895" w:history="1">
        <w:r w:rsidR="00F52004" w:rsidRPr="00F0641D">
          <w:rPr>
            <w:rStyle w:val="Hyperlink"/>
            <w:rFonts w:cs="Times New Roman"/>
            <w:noProof/>
          </w:rPr>
          <w:t>Thursday, October 12, 2051</w:t>
        </w:r>
      </w:hyperlink>
    </w:p>
    <w:p w14:paraId="75401BE0" w14:textId="77777777" w:rsidR="00F52004" w:rsidRDefault="000C7247">
      <w:pPr>
        <w:pStyle w:val="TOC1"/>
        <w:tabs>
          <w:tab w:val="right" w:leader="dot" w:pos="5750"/>
        </w:tabs>
        <w:rPr>
          <w:rFonts w:asciiTheme="minorHAnsi" w:hAnsiTheme="minorHAnsi"/>
          <w:noProof/>
          <w:sz w:val="22"/>
        </w:rPr>
      </w:pPr>
      <w:hyperlink w:anchor="_Toc76716896" w:history="1">
        <w:r w:rsidR="00F52004" w:rsidRPr="00F0641D">
          <w:rPr>
            <w:rStyle w:val="Hyperlink"/>
            <w:rFonts w:cs="Times New Roman"/>
            <w:noProof/>
          </w:rPr>
          <w:t>Friday, October 13, 2051</w:t>
        </w:r>
      </w:hyperlink>
    </w:p>
    <w:p w14:paraId="377A44B4" w14:textId="77777777" w:rsidR="00F52004" w:rsidRDefault="000C7247">
      <w:pPr>
        <w:pStyle w:val="TOC1"/>
        <w:tabs>
          <w:tab w:val="right" w:leader="dot" w:pos="5750"/>
        </w:tabs>
        <w:rPr>
          <w:rFonts w:asciiTheme="minorHAnsi" w:hAnsiTheme="minorHAnsi"/>
          <w:noProof/>
          <w:sz w:val="22"/>
        </w:rPr>
      </w:pPr>
      <w:hyperlink w:anchor="_Toc76716897" w:history="1">
        <w:r w:rsidR="00F52004" w:rsidRPr="00F0641D">
          <w:rPr>
            <w:rStyle w:val="Hyperlink"/>
            <w:rFonts w:cs="Times New Roman"/>
            <w:noProof/>
          </w:rPr>
          <w:t>Saturday, October 14, 2051</w:t>
        </w:r>
      </w:hyperlink>
    </w:p>
    <w:p w14:paraId="68AA8F9F" w14:textId="77777777" w:rsidR="00F52004" w:rsidRDefault="000C7247">
      <w:pPr>
        <w:pStyle w:val="TOC1"/>
        <w:tabs>
          <w:tab w:val="right" w:leader="dot" w:pos="5750"/>
        </w:tabs>
        <w:rPr>
          <w:rFonts w:asciiTheme="minorHAnsi" w:hAnsiTheme="minorHAnsi"/>
          <w:noProof/>
          <w:sz w:val="22"/>
        </w:rPr>
      </w:pPr>
      <w:hyperlink w:anchor="_Toc76716898" w:history="1">
        <w:r w:rsidR="00F52004" w:rsidRPr="00F0641D">
          <w:rPr>
            <w:rStyle w:val="Hyperlink"/>
            <w:rFonts w:cs="Times New Roman"/>
            <w:noProof/>
          </w:rPr>
          <w:t>Sunday, October 15, 2051</w:t>
        </w:r>
      </w:hyperlink>
    </w:p>
    <w:p w14:paraId="7254A59E" w14:textId="77777777" w:rsidR="00F52004" w:rsidRDefault="000C7247">
      <w:pPr>
        <w:pStyle w:val="TOC1"/>
        <w:tabs>
          <w:tab w:val="right" w:leader="dot" w:pos="5750"/>
        </w:tabs>
        <w:rPr>
          <w:rFonts w:asciiTheme="minorHAnsi" w:hAnsiTheme="minorHAnsi"/>
          <w:noProof/>
          <w:sz w:val="22"/>
        </w:rPr>
      </w:pPr>
      <w:hyperlink w:anchor="_Toc76716899" w:history="1">
        <w:r w:rsidR="00F52004" w:rsidRPr="00F0641D">
          <w:rPr>
            <w:rStyle w:val="Hyperlink"/>
            <w:rFonts w:cs="Times New Roman"/>
            <w:noProof/>
          </w:rPr>
          <w:t>Monday, October 16, 2051</w:t>
        </w:r>
      </w:hyperlink>
    </w:p>
    <w:p w14:paraId="34629CF4" w14:textId="77777777" w:rsidR="00F52004" w:rsidRDefault="000C7247">
      <w:pPr>
        <w:pStyle w:val="TOC1"/>
        <w:tabs>
          <w:tab w:val="right" w:leader="dot" w:pos="5750"/>
        </w:tabs>
        <w:rPr>
          <w:rFonts w:asciiTheme="minorHAnsi" w:hAnsiTheme="minorHAnsi"/>
          <w:noProof/>
          <w:sz w:val="22"/>
        </w:rPr>
      </w:pPr>
      <w:hyperlink w:anchor="_Toc76716900" w:history="1">
        <w:r w:rsidR="00F52004" w:rsidRPr="00F0641D">
          <w:rPr>
            <w:rStyle w:val="Hyperlink"/>
            <w:rFonts w:cs="Times New Roman"/>
            <w:noProof/>
          </w:rPr>
          <w:t>Tuesday, October 17, 2051</w:t>
        </w:r>
      </w:hyperlink>
    </w:p>
    <w:p w14:paraId="462C0E8A" w14:textId="77777777" w:rsidR="00F52004" w:rsidRDefault="000C7247">
      <w:pPr>
        <w:pStyle w:val="TOC1"/>
        <w:tabs>
          <w:tab w:val="right" w:leader="dot" w:pos="5750"/>
        </w:tabs>
        <w:rPr>
          <w:rFonts w:asciiTheme="minorHAnsi" w:hAnsiTheme="minorHAnsi"/>
          <w:noProof/>
          <w:sz w:val="22"/>
        </w:rPr>
      </w:pPr>
      <w:hyperlink w:anchor="_Toc76716901" w:history="1">
        <w:r w:rsidR="00F52004" w:rsidRPr="00F0641D">
          <w:rPr>
            <w:rStyle w:val="Hyperlink"/>
            <w:rFonts w:cs="Times New Roman"/>
            <w:noProof/>
          </w:rPr>
          <w:t>Wednesday, October 18, 2051</w:t>
        </w:r>
      </w:hyperlink>
    </w:p>
    <w:p w14:paraId="23368C11" w14:textId="77777777" w:rsidR="00F52004" w:rsidRDefault="000C7247">
      <w:pPr>
        <w:pStyle w:val="TOC1"/>
        <w:tabs>
          <w:tab w:val="right" w:leader="dot" w:pos="5750"/>
        </w:tabs>
        <w:rPr>
          <w:rFonts w:asciiTheme="minorHAnsi" w:hAnsiTheme="minorHAnsi"/>
          <w:noProof/>
          <w:sz w:val="22"/>
        </w:rPr>
      </w:pPr>
      <w:hyperlink w:anchor="_Toc76716902" w:history="1">
        <w:r w:rsidR="00F52004" w:rsidRPr="00F0641D">
          <w:rPr>
            <w:rStyle w:val="Hyperlink"/>
            <w:rFonts w:cs="Times New Roman"/>
            <w:noProof/>
          </w:rPr>
          <w:t>Thursday, October 19, 2051</w:t>
        </w:r>
      </w:hyperlink>
    </w:p>
    <w:p w14:paraId="7EA82A09" w14:textId="77777777" w:rsidR="00F52004" w:rsidRDefault="000C7247">
      <w:pPr>
        <w:pStyle w:val="TOC1"/>
        <w:tabs>
          <w:tab w:val="right" w:leader="dot" w:pos="5750"/>
        </w:tabs>
        <w:rPr>
          <w:rFonts w:asciiTheme="minorHAnsi" w:hAnsiTheme="minorHAnsi"/>
          <w:noProof/>
          <w:sz w:val="22"/>
        </w:rPr>
      </w:pPr>
      <w:hyperlink w:anchor="_Toc76716903" w:history="1">
        <w:r w:rsidR="00F52004" w:rsidRPr="00F0641D">
          <w:rPr>
            <w:rStyle w:val="Hyperlink"/>
            <w:rFonts w:cs="Times New Roman"/>
            <w:noProof/>
          </w:rPr>
          <w:t>Friday, October 20, 2051</w:t>
        </w:r>
      </w:hyperlink>
    </w:p>
    <w:p w14:paraId="14618E83" w14:textId="77777777" w:rsidR="00F52004" w:rsidRDefault="000C7247">
      <w:pPr>
        <w:pStyle w:val="TOC1"/>
        <w:tabs>
          <w:tab w:val="right" w:leader="dot" w:pos="5750"/>
        </w:tabs>
        <w:rPr>
          <w:rFonts w:asciiTheme="minorHAnsi" w:hAnsiTheme="minorHAnsi"/>
          <w:noProof/>
          <w:sz w:val="22"/>
        </w:rPr>
      </w:pPr>
      <w:hyperlink w:anchor="_Toc76716904" w:history="1">
        <w:r w:rsidR="00F52004" w:rsidRPr="00F0641D">
          <w:rPr>
            <w:rStyle w:val="Hyperlink"/>
            <w:rFonts w:cs="Times New Roman"/>
            <w:noProof/>
          </w:rPr>
          <w:t>Saturday, October 21, 2051</w:t>
        </w:r>
      </w:hyperlink>
    </w:p>
    <w:p w14:paraId="7DA4F926" w14:textId="77777777" w:rsidR="00F52004" w:rsidRDefault="000C7247">
      <w:pPr>
        <w:pStyle w:val="TOC1"/>
        <w:tabs>
          <w:tab w:val="right" w:leader="dot" w:pos="5750"/>
        </w:tabs>
        <w:rPr>
          <w:rFonts w:asciiTheme="minorHAnsi" w:hAnsiTheme="minorHAnsi"/>
          <w:noProof/>
          <w:sz w:val="22"/>
        </w:rPr>
      </w:pPr>
      <w:hyperlink w:anchor="_Toc76716905" w:history="1">
        <w:r w:rsidR="00F52004" w:rsidRPr="00F0641D">
          <w:rPr>
            <w:rStyle w:val="Hyperlink"/>
            <w:rFonts w:cs="Times New Roman"/>
            <w:noProof/>
          </w:rPr>
          <w:t>Sunday, October 22, 2051</w:t>
        </w:r>
      </w:hyperlink>
    </w:p>
    <w:p w14:paraId="3CF72489" w14:textId="77777777" w:rsidR="00F52004" w:rsidRDefault="000C7247">
      <w:pPr>
        <w:pStyle w:val="TOC1"/>
        <w:tabs>
          <w:tab w:val="right" w:leader="dot" w:pos="5750"/>
        </w:tabs>
        <w:rPr>
          <w:rFonts w:asciiTheme="minorHAnsi" w:hAnsiTheme="minorHAnsi"/>
          <w:noProof/>
          <w:sz w:val="22"/>
        </w:rPr>
      </w:pPr>
      <w:hyperlink w:anchor="_Toc76716906" w:history="1">
        <w:r w:rsidR="00F52004" w:rsidRPr="00F0641D">
          <w:rPr>
            <w:rStyle w:val="Hyperlink"/>
            <w:rFonts w:cs="Times New Roman"/>
            <w:noProof/>
          </w:rPr>
          <w:t>Monday, October 23, 2051</w:t>
        </w:r>
      </w:hyperlink>
    </w:p>
    <w:p w14:paraId="70416DD0" w14:textId="77777777" w:rsidR="00F52004" w:rsidRDefault="000C7247">
      <w:pPr>
        <w:pStyle w:val="TOC1"/>
        <w:tabs>
          <w:tab w:val="right" w:leader="dot" w:pos="5750"/>
        </w:tabs>
        <w:rPr>
          <w:rFonts w:asciiTheme="minorHAnsi" w:hAnsiTheme="minorHAnsi"/>
          <w:noProof/>
          <w:sz w:val="22"/>
        </w:rPr>
      </w:pPr>
      <w:hyperlink w:anchor="_Toc76716907" w:history="1">
        <w:r w:rsidR="00F52004" w:rsidRPr="00F0641D">
          <w:rPr>
            <w:rStyle w:val="Hyperlink"/>
            <w:noProof/>
          </w:rPr>
          <w:t>Tuesday, October 24, 2051</w:t>
        </w:r>
      </w:hyperlink>
    </w:p>
    <w:p w14:paraId="191EC0CC" w14:textId="77777777" w:rsidR="00F52004" w:rsidRDefault="000C7247">
      <w:pPr>
        <w:pStyle w:val="TOC1"/>
        <w:tabs>
          <w:tab w:val="right" w:leader="dot" w:pos="5750"/>
        </w:tabs>
        <w:rPr>
          <w:rFonts w:asciiTheme="minorHAnsi" w:hAnsiTheme="minorHAnsi"/>
          <w:noProof/>
          <w:sz w:val="22"/>
        </w:rPr>
      </w:pPr>
      <w:hyperlink w:anchor="_Toc76716908" w:history="1">
        <w:r w:rsidR="00F52004" w:rsidRPr="00F0641D">
          <w:rPr>
            <w:rStyle w:val="Hyperlink"/>
            <w:rFonts w:cs="Times New Roman"/>
            <w:noProof/>
          </w:rPr>
          <w:t>Wednesday, October 25, 2051</w:t>
        </w:r>
      </w:hyperlink>
    </w:p>
    <w:p w14:paraId="4BD70BE1" w14:textId="77777777" w:rsidR="00F52004" w:rsidRDefault="000C7247">
      <w:pPr>
        <w:pStyle w:val="TOC1"/>
        <w:tabs>
          <w:tab w:val="right" w:leader="dot" w:pos="5750"/>
        </w:tabs>
        <w:rPr>
          <w:rFonts w:asciiTheme="minorHAnsi" w:hAnsiTheme="minorHAnsi"/>
          <w:noProof/>
          <w:sz w:val="22"/>
        </w:rPr>
      </w:pPr>
      <w:hyperlink w:anchor="_Toc76716909" w:history="1">
        <w:r w:rsidR="00F52004" w:rsidRPr="00F0641D">
          <w:rPr>
            <w:rStyle w:val="Hyperlink"/>
            <w:rFonts w:cs="Times New Roman"/>
            <w:noProof/>
          </w:rPr>
          <w:t>Thursday, October 26, 2051</w:t>
        </w:r>
      </w:hyperlink>
    </w:p>
    <w:p w14:paraId="13EF924E" w14:textId="77777777" w:rsidR="00F52004" w:rsidRDefault="000C7247">
      <w:pPr>
        <w:pStyle w:val="TOC1"/>
        <w:tabs>
          <w:tab w:val="right" w:leader="dot" w:pos="5750"/>
        </w:tabs>
        <w:rPr>
          <w:rFonts w:asciiTheme="minorHAnsi" w:hAnsiTheme="minorHAnsi"/>
          <w:noProof/>
          <w:sz w:val="22"/>
        </w:rPr>
      </w:pPr>
      <w:hyperlink w:anchor="_Toc76716910" w:history="1">
        <w:r w:rsidR="00F52004" w:rsidRPr="00F0641D">
          <w:rPr>
            <w:rStyle w:val="Hyperlink"/>
            <w:rFonts w:cs="Times New Roman"/>
            <w:noProof/>
          </w:rPr>
          <w:t>Friday, October 27, 2051</w:t>
        </w:r>
      </w:hyperlink>
    </w:p>
    <w:p w14:paraId="68CC6C76" w14:textId="77777777" w:rsidR="00F52004" w:rsidRDefault="000C7247">
      <w:pPr>
        <w:pStyle w:val="TOC1"/>
        <w:tabs>
          <w:tab w:val="right" w:leader="dot" w:pos="5750"/>
        </w:tabs>
        <w:rPr>
          <w:rFonts w:asciiTheme="minorHAnsi" w:hAnsiTheme="minorHAnsi"/>
          <w:noProof/>
          <w:sz w:val="22"/>
        </w:rPr>
      </w:pPr>
      <w:hyperlink w:anchor="_Toc76716911" w:history="1">
        <w:r w:rsidR="00F52004" w:rsidRPr="00F0641D">
          <w:rPr>
            <w:rStyle w:val="Hyperlink"/>
            <w:rFonts w:cs="Times New Roman"/>
            <w:noProof/>
          </w:rPr>
          <w:t>Saturday, October 28, 2051</w:t>
        </w:r>
      </w:hyperlink>
    </w:p>
    <w:p w14:paraId="0569D891" w14:textId="77777777" w:rsidR="00F52004" w:rsidRDefault="000C7247">
      <w:pPr>
        <w:pStyle w:val="TOC1"/>
        <w:tabs>
          <w:tab w:val="right" w:leader="dot" w:pos="5750"/>
        </w:tabs>
        <w:rPr>
          <w:rFonts w:asciiTheme="minorHAnsi" w:hAnsiTheme="minorHAnsi"/>
          <w:noProof/>
          <w:sz w:val="22"/>
        </w:rPr>
      </w:pPr>
      <w:hyperlink w:anchor="_Toc76716912" w:history="1">
        <w:r w:rsidR="00F52004" w:rsidRPr="00F0641D">
          <w:rPr>
            <w:rStyle w:val="Hyperlink"/>
            <w:noProof/>
          </w:rPr>
          <w:t>Free Book 1 – “Virus/Earth II Series”</w:t>
        </w:r>
      </w:hyperlink>
    </w:p>
    <w:p w14:paraId="48A5E327" w14:textId="77777777" w:rsidR="00F52004" w:rsidRDefault="000C7247">
      <w:pPr>
        <w:pStyle w:val="TOC1"/>
        <w:tabs>
          <w:tab w:val="right" w:leader="dot" w:pos="5750"/>
        </w:tabs>
        <w:rPr>
          <w:rFonts w:asciiTheme="minorHAnsi" w:hAnsiTheme="minorHAnsi"/>
          <w:noProof/>
          <w:sz w:val="22"/>
        </w:rPr>
      </w:pPr>
      <w:hyperlink w:anchor="_Toc76716913" w:history="1">
        <w:r w:rsidR="00F52004" w:rsidRPr="00F0641D">
          <w:rPr>
            <w:rStyle w:val="Hyperlink"/>
            <w:rFonts w:cs="Times New Roman"/>
            <w:noProof/>
          </w:rPr>
          <w:t>Introduction</w:t>
        </w:r>
      </w:hyperlink>
    </w:p>
    <w:p w14:paraId="1F083D04" w14:textId="77777777" w:rsidR="00F52004" w:rsidRDefault="000C7247">
      <w:pPr>
        <w:pStyle w:val="TOC1"/>
        <w:tabs>
          <w:tab w:val="right" w:leader="dot" w:pos="5750"/>
        </w:tabs>
        <w:rPr>
          <w:rFonts w:asciiTheme="minorHAnsi" w:hAnsiTheme="minorHAnsi"/>
          <w:noProof/>
          <w:sz w:val="22"/>
        </w:rPr>
      </w:pPr>
      <w:hyperlink w:anchor="_Toc76716914" w:history="1">
        <w:r w:rsidR="00F52004" w:rsidRPr="00F0641D">
          <w:rPr>
            <w:rStyle w:val="Hyperlink"/>
            <w:noProof/>
          </w:rPr>
          <w:t>Table of Contents</w:t>
        </w:r>
      </w:hyperlink>
    </w:p>
    <w:p w14:paraId="1A1980DF" w14:textId="77777777" w:rsidR="00F52004" w:rsidRDefault="000C7247">
      <w:pPr>
        <w:pStyle w:val="TOC1"/>
        <w:tabs>
          <w:tab w:val="right" w:leader="dot" w:pos="5750"/>
        </w:tabs>
        <w:rPr>
          <w:rFonts w:asciiTheme="minorHAnsi" w:hAnsiTheme="minorHAnsi"/>
          <w:noProof/>
          <w:sz w:val="22"/>
        </w:rPr>
      </w:pPr>
      <w:hyperlink w:anchor="_Toc76716915" w:history="1">
        <w:r w:rsidR="00F52004" w:rsidRPr="00F0641D">
          <w:rPr>
            <w:rStyle w:val="Hyperlink"/>
            <w:rFonts w:cs="Times New Roman"/>
            <w:noProof/>
          </w:rPr>
          <w:t>EPILOGUE</w:t>
        </w:r>
      </w:hyperlink>
    </w:p>
    <w:p w14:paraId="5F71AA40" w14:textId="77777777" w:rsidR="00F52004" w:rsidRDefault="000C7247">
      <w:pPr>
        <w:pStyle w:val="TOC1"/>
        <w:tabs>
          <w:tab w:val="right" w:leader="dot" w:pos="5750"/>
        </w:tabs>
        <w:rPr>
          <w:rFonts w:asciiTheme="minorHAnsi" w:hAnsiTheme="minorHAnsi"/>
          <w:noProof/>
          <w:sz w:val="22"/>
        </w:rPr>
      </w:pPr>
      <w:hyperlink w:anchor="_Toc76716916" w:history="1">
        <w:r w:rsidR="00F52004" w:rsidRPr="00F0641D">
          <w:rPr>
            <w:rStyle w:val="Hyperlink"/>
            <w:rFonts w:cs="Times New Roman"/>
            <w:noProof/>
          </w:rPr>
          <w:t>About the Author</w:t>
        </w:r>
      </w:hyperlink>
    </w:p>
    <w:p w14:paraId="74522EF1" w14:textId="269D3EC8" w:rsidR="00AD6C08" w:rsidRPr="005B7C5C" w:rsidRDefault="00950D1C" w:rsidP="00FA16D7">
      <w:pPr>
        <w:pStyle w:val="Heading1"/>
        <w:rPr>
          <w:rFonts w:cs="Times New Roman"/>
        </w:rPr>
      </w:pPr>
      <w:r>
        <w:rPr>
          <w:rFonts w:cs="Times New Roman"/>
        </w:rPr>
        <w:lastRenderedPageBreak/>
        <w:fldChar w:fldCharType="end"/>
      </w:r>
      <w:bookmarkStart w:id="125" w:name="_Toc76716915"/>
      <w:r w:rsidR="00AD6C08" w:rsidRPr="005B7C5C">
        <w:rPr>
          <w:rFonts w:cs="Times New Roman"/>
        </w:rPr>
        <w:t>EPILOGUE</w:t>
      </w:r>
      <w:bookmarkEnd w:id="119"/>
      <w:bookmarkEnd w:id="125"/>
    </w:p>
    <w:p w14:paraId="2C35376A" w14:textId="2D96838E" w:rsidR="00891B5E" w:rsidRPr="005B7C5C" w:rsidRDefault="0035303F" w:rsidP="004537F7">
      <w:pPr>
        <w:spacing w:line="259" w:lineRule="auto"/>
        <w:jc w:val="left"/>
        <w:rPr>
          <w:rFonts w:eastAsiaTheme="majorEastAsia" w:cs="Times New Roman"/>
          <w:color w:val="0D0D0D" w:themeColor="text1" w:themeTint="F2"/>
          <w:szCs w:val="24"/>
        </w:rPr>
      </w:pPr>
      <w:r w:rsidRPr="005B7C5C">
        <w:rPr>
          <w:rFonts w:eastAsiaTheme="majorEastAsia" w:cs="Times New Roman"/>
          <w:color w:val="0D0D0D" w:themeColor="text1" w:themeTint="F2"/>
          <w:szCs w:val="24"/>
        </w:rPr>
        <w:t xml:space="preserve">Thanks for buying “Earth II – Reborn.” This is the </w:t>
      </w:r>
      <w:r w:rsidR="00891B5E" w:rsidRPr="005B7C5C">
        <w:rPr>
          <w:rFonts w:eastAsiaTheme="majorEastAsia" w:cs="Times New Roman"/>
          <w:color w:val="0D0D0D" w:themeColor="text1" w:themeTint="F2"/>
          <w:szCs w:val="24"/>
        </w:rPr>
        <w:t>4</w:t>
      </w:r>
      <w:r w:rsidR="00891B5E" w:rsidRPr="005B7C5C">
        <w:rPr>
          <w:rFonts w:eastAsiaTheme="majorEastAsia" w:cs="Times New Roman"/>
          <w:color w:val="0D0D0D" w:themeColor="text1" w:themeTint="F2"/>
          <w:szCs w:val="24"/>
          <w:vertAlign w:val="superscript"/>
        </w:rPr>
        <w:t>th</w:t>
      </w:r>
      <w:r w:rsidR="00891B5E" w:rsidRPr="005B7C5C">
        <w:rPr>
          <w:rFonts w:eastAsiaTheme="majorEastAsia" w:cs="Times New Roman"/>
          <w:color w:val="0D0D0D" w:themeColor="text1" w:themeTint="F2"/>
          <w:szCs w:val="24"/>
        </w:rPr>
        <w:t xml:space="preserve"> </w:t>
      </w:r>
      <w:r w:rsidRPr="005B7C5C">
        <w:rPr>
          <w:rFonts w:eastAsiaTheme="majorEastAsia" w:cs="Times New Roman"/>
          <w:color w:val="0D0D0D" w:themeColor="text1" w:themeTint="F2"/>
          <w:szCs w:val="24"/>
        </w:rPr>
        <w:t>book in the Virus/SIM</w:t>
      </w:r>
      <w:r w:rsidR="00891B5E" w:rsidRPr="005B7C5C">
        <w:rPr>
          <w:rFonts w:eastAsiaTheme="majorEastAsia" w:cs="Times New Roman"/>
          <w:color w:val="0D0D0D" w:themeColor="text1" w:themeTint="F2"/>
          <w:szCs w:val="24"/>
        </w:rPr>
        <w:t xml:space="preserve">POC and Earth II series. “SIMPOC-The Thinking Computer” </w:t>
      </w:r>
      <w:r w:rsidRPr="005B7C5C">
        <w:rPr>
          <w:rFonts w:eastAsiaTheme="majorEastAsia" w:cs="Times New Roman"/>
          <w:color w:val="0D0D0D" w:themeColor="text1" w:themeTint="F2"/>
          <w:szCs w:val="24"/>
        </w:rPr>
        <w:t>focused on the good computer named SIMPOC and the development</w:t>
      </w:r>
      <w:r w:rsidR="00891B5E" w:rsidRPr="005B7C5C">
        <w:rPr>
          <w:rFonts w:eastAsiaTheme="majorEastAsia" w:cs="Times New Roman"/>
          <w:color w:val="0D0D0D" w:themeColor="text1" w:themeTint="F2"/>
          <w:szCs w:val="24"/>
        </w:rPr>
        <w:t xml:space="preserve"> of the evil computer “Julius.” It was followed by the book “SIMPOC-Human Remnants</w:t>
      </w:r>
      <w:r w:rsidR="0098002E">
        <w:rPr>
          <w:rFonts w:eastAsiaTheme="majorEastAsia" w:cs="Times New Roman"/>
          <w:color w:val="0D0D0D" w:themeColor="text1" w:themeTint="F2"/>
          <w:szCs w:val="24"/>
        </w:rPr>
        <w:t>,</w:t>
      </w:r>
      <w:r w:rsidR="00891B5E" w:rsidRPr="005B7C5C">
        <w:rPr>
          <w:rFonts w:eastAsiaTheme="majorEastAsia" w:cs="Times New Roman"/>
          <w:color w:val="0D0D0D" w:themeColor="text1" w:themeTint="F2"/>
          <w:szCs w:val="24"/>
        </w:rPr>
        <w:t>” which told of the collapse of the government, military</w:t>
      </w:r>
      <w:r w:rsidR="00C01DF9" w:rsidRPr="005B7C5C">
        <w:rPr>
          <w:rFonts w:eastAsiaTheme="majorEastAsia" w:cs="Times New Roman"/>
          <w:color w:val="0D0D0D" w:themeColor="text1" w:themeTint="F2"/>
          <w:szCs w:val="24"/>
        </w:rPr>
        <w:t>,</w:t>
      </w:r>
      <w:r w:rsidR="00891B5E" w:rsidRPr="005B7C5C">
        <w:rPr>
          <w:rFonts w:eastAsiaTheme="majorEastAsia" w:cs="Times New Roman"/>
          <w:color w:val="0D0D0D" w:themeColor="text1" w:themeTint="F2"/>
          <w:szCs w:val="24"/>
        </w:rPr>
        <w:t xml:space="preserve"> </w:t>
      </w:r>
      <w:r w:rsidR="00891B5E" w:rsidRPr="005B7C5C">
        <w:rPr>
          <w:rFonts w:eastAsiaTheme="majorEastAsia" w:cs="Times New Roman"/>
          <w:noProof/>
          <w:color w:val="0D0D0D" w:themeColor="text1" w:themeTint="F2"/>
          <w:szCs w:val="24"/>
        </w:rPr>
        <w:t>and</w:t>
      </w:r>
      <w:r w:rsidR="00891B5E" w:rsidRPr="005B7C5C">
        <w:rPr>
          <w:rFonts w:eastAsiaTheme="majorEastAsia" w:cs="Times New Roman"/>
          <w:color w:val="0D0D0D" w:themeColor="text1" w:themeTint="F2"/>
          <w:szCs w:val="24"/>
        </w:rPr>
        <w:t xml:space="preserve"> civilization.</w:t>
      </w:r>
    </w:p>
    <w:p w14:paraId="38378DAC" w14:textId="49AE0220" w:rsidR="0035303F" w:rsidRPr="005B7C5C" w:rsidRDefault="0035303F" w:rsidP="004537F7">
      <w:pPr>
        <w:spacing w:line="259" w:lineRule="auto"/>
        <w:jc w:val="left"/>
        <w:rPr>
          <w:rFonts w:eastAsiaTheme="majorEastAsia" w:cs="Times New Roman"/>
          <w:color w:val="0D0D0D" w:themeColor="text1" w:themeTint="F2"/>
          <w:szCs w:val="24"/>
        </w:rPr>
      </w:pPr>
      <w:r w:rsidRPr="005B7C5C">
        <w:rPr>
          <w:rFonts w:eastAsiaTheme="majorEastAsia" w:cs="Times New Roman"/>
          <w:color w:val="0D0D0D" w:themeColor="text1" w:themeTint="F2"/>
          <w:szCs w:val="24"/>
        </w:rPr>
        <w:t>The two parallel books in the Virus series were other parts of the same story where a suspicious virus attacks Earth</w:t>
      </w:r>
      <w:r w:rsidR="00891B5E" w:rsidRPr="005B7C5C">
        <w:rPr>
          <w:rFonts w:eastAsiaTheme="majorEastAsia" w:cs="Times New Roman"/>
          <w:color w:val="0D0D0D" w:themeColor="text1" w:themeTint="F2"/>
          <w:szCs w:val="24"/>
        </w:rPr>
        <w:t xml:space="preserve"> in “Virus-72 Hours to Live.” In “Virus-Earth’s Last Battle</w:t>
      </w:r>
      <w:r w:rsidR="0098002E">
        <w:rPr>
          <w:rFonts w:eastAsiaTheme="majorEastAsia" w:cs="Times New Roman"/>
          <w:color w:val="0D0D0D" w:themeColor="text1" w:themeTint="F2"/>
          <w:szCs w:val="24"/>
        </w:rPr>
        <w:t>,</w:t>
      </w:r>
      <w:r w:rsidR="00891B5E" w:rsidRPr="005B7C5C">
        <w:rPr>
          <w:rFonts w:eastAsiaTheme="majorEastAsia" w:cs="Times New Roman"/>
          <w:color w:val="0D0D0D" w:themeColor="text1" w:themeTint="F2"/>
          <w:szCs w:val="24"/>
        </w:rPr>
        <w:t>” Earth is struggling with the huge loss of life</w:t>
      </w:r>
      <w:r w:rsidR="00C01DF9" w:rsidRPr="005B7C5C">
        <w:rPr>
          <w:rFonts w:eastAsiaTheme="majorEastAsia" w:cs="Times New Roman"/>
          <w:color w:val="0D0D0D" w:themeColor="text1" w:themeTint="F2"/>
          <w:szCs w:val="24"/>
        </w:rPr>
        <w:t>,</w:t>
      </w:r>
      <w:r w:rsidR="00891B5E" w:rsidRPr="005B7C5C">
        <w:rPr>
          <w:rFonts w:eastAsiaTheme="majorEastAsia" w:cs="Times New Roman"/>
          <w:color w:val="0D0D0D" w:themeColor="text1" w:themeTint="F2"/>
          <w:szCs w:val="24"/>
        </w:rPr>
        <w:t xml:space="preserve"> </w:t>
      </w:r>
      <w:r w:rsidR="00891B5E" w:rsidRPr="005B7C5C">
        <w:rPr>
          <w:rFonts w:eastAsiaTheme="majorEastAsia" w:cs="Times New Roman"/>
          <w:noProof/>
          <w:color w:val="0D0D0D" w:themeColor="text1" w:themeTint="F2"/>
          <w:szCs w:val="24"/>
        </w:rPr>
        <w:t>and</w:t>
      </w:r>
      <w:r w:rsidR="00891B5E" w:rsidRPr="005B7C5C">
        <w:rPr>
          <w:rFonts w:eastAsiaTheme="majorEastAsia" w:cs="Times New Roman"/>
          <w:color w:val="0D0D0D" w:themeColor="text1" w:themeTint="F2"/>
          <w:szCs w:val="24"/>
        </w:rPr>
        <w:t xml:space="preserve"> they finally find out who created the virus and why. “</w:t>
      </w:r>
      <w:r w:rsidRPr="005B7C5C">
        <w:rPr>
          <w:rFonts w:eastAsiaTheme="majorEastAsia" w:cs="Times New Roman"/>
          <w:color w:val="0D0D0D" w:themeColor="text1" w:themeTint="F2"/>
          <w:szCs w:val="24"/>
        </w:rPr>
        <w:t>Earth II</w:t>
      </w:r>
      <w:r w:rsidR="00891B5E" w:rsidRPr="005B7C5C">
        <w:rPr>
          <w:rFonts w:eastAsiaTheme="majorEastAsia" w:cs="Times New Roman"/>
          <w:color w:val="0D0D0D" w:themeColor="text1" w:themeTint="F2"/>
          <w:szCs w:val="24"/>
        </w:rPr>
        <w:t>-You Have no Honor”</w:t>
      </w:r>
      <w:r w:rsidRPr="005B7C5C">
        <w:rPr>
          <w:rFonts w:eastAsiaTheme="majorEastAsia" w:cs="Times New Roman"/>
          <w:color w:val="0D0D0D" w:themeColor="text1" w:themeTint="F2"/>
          <w:szCs w:val="24"/>
        </w:rPr>
        <w:t xml:space="preserve"> brings both sides of the story together and </w:t>
      </w:r>
      <w:r w:rsidR="0098002E">
        <w:rPr>
          <w:rFonts w:eastAsiaTheme="majorEastAsia" w:cs="Times New Roman"/>
          <w:color w:val="0D0D0D" w:themeColor="text1" w:themeTint="F2"/>
          <w:szCs w:val="24"/>
        </w:rPr>
        <w:t>concludes</w:t>
      </w:r>
      <w:r w:rsidRPr="005B7C5C">
        <w:rPr>
          <w:rFonts w:eastAsiaTheme="majorEastAsia" w:cs="Times New Roman"/>
          <w:color w:val="0D0D0D" w:themeColor="text1" w:themeTint="F2"/>
          <w:szCs w:val="24"/>
        </w:rPr>
        <w:t xml:space="preserve"> the First Epoch of Humanity. This book</w:t>
      </w:r>
      <w:r w:rsidR="00891B5E" w:rsidRPr="005B7C5C">
        <w:rPr>
          <w:rFonts w:eastAsiaTheme="majorEastAsia" w:cs="Times New Roman"/>
          <w:color w:val="0D0D0D" w:themeColor="text1" w:themeTint="F2"/>
          <w:szCs w:val="24"/>
        </w:rPr>
        <w:t>, “Earth II-Rebirth</w:t>
      </w:r>
      <w:r w:rsidR="0098002E">
        <w:rPr>
          <w:rFonts w:eastAsiaTheme="majorEastAsia" w:cs="Times New Roman"/>
          <w:color w:val="0D0D0D" w:themeColor="text1" w:themeTint="F2"/>
          <w:szCs w:val="24"/>
        </w:rPr>
        <w:t>,</w:t>
      </w:r>
      <w:r w:rsidR="00891B5E" w:rsidRPr="005B7C5C">
        <w:rPr>
          <w:rFonts w:eastAsiaTheme="majorEastAsia" w:cs="Times New Roman"/>
          <w:color w:val="0D0D0D" w:themeColor="text1" w:themeTint="F2"/>
          <w:szCs w:val="24"/>
        </w:rPr>
        <w:t>”</w:t>
      </w:r>
      <w:r w:rsidRPr="005B7C5C">
        <w:rPr>
          <w:rFonts w:eastAsiaTheme="majorEastAsia" w:cs="Times New Roman"/>
          <w:color w:val="0D0D0D" w:themeColor="text1" w:themeTint="F2"/>
          <w:szCs w:val="24"/>
        </w:rPr>
        <w:t xml:space="preserve"> follows as the beginning of the Second Epoch of Humanity.</w:t>
      </w:r>
    </w:p>
    <w:p w14:paraId="41BB5B1D" w14:textId="33947498" w:rsidR="0035303F" w:rsidRPr="005B7C5C" w:rsidRDefault="0035303F" w:rsidP="004537F7">
      <w:pPr>
        <w:spacing w:line="259" w:lineRule="auto"/>
        <w:jc w:val="left"/>
        <w:rPr>
          <w:rFonts w:eastAsiaTheme="majorEastAsia" w:cs="Times New Roman"/>
          <w:color w:val="0D0D0D" w:themeColor="text1" w:themeTint="F2"/>
          <w:szCs w:val="24"/>
        </w:rPr>
      </w:pPr>
      <w:r w:rsidRPr="005B7C5C">
        <w:rPr>
          <w:rFonts w:eastAsiaTheme="majorEastAsia" w:cs="Times New Roman"/>
          <w:color w:val="0D0D0D" w:themeColor="text1" w:themeTint="F2"/>
          <w:szCs w:val="24"/>
        </w:rPr>
        <w:t xml:space="preserve">This story has an interesting story </w:t>
      </w:r>
      <w:r w:rsidRPr="005B7C5C">
        <w:rPr>
          <w:rFonts w:eastAsiaTheme="majorEastAsia" w:cs="Times New Roman"/>
          <w:noProof/>
          <w:color w:val="0D0D0D" w:themeColor="text1" w:themeTint="F2"/>
          <w:szCs w:val="24"/>
        </w:rPr>
        <w:t>arch</w:t>
      </w:r>
      <w:r w:rsidR="00072EFE" w:rsidRPr="005B7C5C">
        <w:rPr>
          <w:rFonts w:eastAsiaTheme="majorEastAsia" w:cs="Times New Roman"/>
          <w:noProof/>
          <w:color w:val="0D0D0D" w:themeColor="text1" w:themeTint="F2"/>
          <w:szCs w:val="24"/>
        </w:rPr>
        <w:t>,</w:t>
      </w:r>
      <w:r w:rsidRPr="005B7C5C">
        <w:rPr>
          <w:rFonts w:eastAsiaTheme="majorEastAsia" w:cs="Times New Roman"/>
          <w:color w:val="0D0D0D" w:themeColor="text1" w:themeTint="F2"/>
          <w:szCs w:val="24"/>
        </w:rPr>
        <w:t xml:space="preserve"> and I’m looking forward to continuing it. I am continuing the approach of writing parallel parts to the larger </w:t>
      </w:r>
      <w:r w:rsidRPr="005B7C5C">
        <w:rPr>
          <w:rFonts w:eastAsiaTheme="majorEastAsia" w:cs="Times New Roman"/>
          <w:noProof/>
          <w:color w:val="0D0D0D" w:themeColor="text1" w:themeTint="F2"/>
          <w:szCs w:val="24"/>
        </w:rPr>
        <w:t>story</w:t>
      </w:r>
      <w:r w:rsidR="00072EFE" w:rsidRPr="005B7C5C">
        <w:rPr>
          <w:rFonts w:eastAsiaTheme="majorEastAsia" w:cs="Times New Roman"/>
          <w:noProof/>
          <w:color w:val="0D0D0D" w:themeColor="text1" w:themeTint="F2"/>
          <w:szCs w:val="24"/>
        </w:rPr>
        <w:t>,</w:t>
      </w:r>
      <w:r w:rsidRPr="005B7C5C">
        <w:rPr>
          <w:rFonts w:eastAsiaTheme="majorEastAsia" w:cs="Times New Roman"/>
          <w:color w:val="0D0D0D" w:themeColor="text1" w:themeTint="F2"/>
          <w:szCs w:val="24"/>
        </w:rPr>
        <w:t xml:space="preserve"> and you’ll find the continuance of Julius is followed in the book Julius 1. That book follows the evil computer and develops its part of the story further. I expect</w:t>
      </w:r>
      <w:r w:rsidR="00074598" w:rsidRPr="005B7C5C">
        <w:rPr>
          <w:rFonts w:eastAsiaTheme="majorEastAsia" w:cs="Times New Roman"/>
          <w:color w:val="0D0D0D" w:themeColor="text1" w:themeTint="F2"/>
          <w:szCs w:val="24"/>
        </w:rPr>
        <w:t xml:space="preserve"> all</w:t>
      </w:r>
      <w:r w:rsidRPr="005B7C5C">
        <w:rPr>
          <w:rFonts w:eastAsiaTheme="majorEastAsia" w:cs="Times New Roman"/>
          <w:color w:val="0D0D0D" w:themeColor="text1" w:themeTint="F2"/>
          <w:szCs w:val="24"/>
        </w:rPr>
        <w:t xml:space="preserve"> the main characters to come together in the next book in this series.</w:t>
      </w:r>
    </w:p>
    <w:p w14:paraId="6246EE28" w14:textId="77777777" w:rsidR="0035303F" w:rsidRPr="005B7C5C" w:rsidRDefault="0035303F" w:rsidP="004537F7">
      <w:pPr>
        <w:spacing w:line="259" w:lineRule="auto"/>
        <w:jc w:val="left"/>
        <w:rPr>
          <w:rFonts w:eastAsiaTheme="majorEastAsia" w:cs="Times New Roman"/>
          <w:color w:val="0D0D0D" w:themeColor="text1" w:themeTint="F2"/>
          <w:szCs w:val="24"/>
        </w:rPr>
      </w:pPr>
      <w:r w:rsidRPr="005B7C5C">
        <w:rPr>
          <w:rFonts w:eastAsiaTheme="majorEastAsia" w:cs="Times New Roman"/>
          <w:color w:val="0D0D0D" w:themeColor="text1" w:themeTint="F2"/>
          <w:szCs w:val="24"/>
        </w:rPr>
        <w:t xml:space="preserve">Don’t let the alien </w:t>
      </w:r>
      <w:proofErr w:type="spellStart"/>
      <w:r w:rsidRPr="005B7C5C">
        <w:rPr>
          <w:rFonts w:eastAsiaTheme="majorEastAsia" w:cs="Times New Roman"/>
          <w:color w:val="0D0D0D" w:themeColor="text1" w:themeTint="F2"/>
          <w:szCs w:val="24"/>
        </w:rPr>
        <w:t>getcha</w:t>
      </w:r>
      <w:proofErr w:type="spellEnd"/>
      <w:r w:rsidRPr="005B7C5C">
        <w:rPr>
          <w:rFonts w:eastAsiaTheme="majorEastAsia" w:cs="Times New Roman"/>
          <w:color w:val="0D0D0D" w:themeColor="text1" w:themeTint="F2"/>
          <w:szCs w:val="24"/>
        </w:rPr>
        <w:t>!</w:t>
      </w:r>
    </w:p>
    <w:p w14:paraId="6DC526CE" w14:textId="77777777" w:rsidR="0035303F" w:rsidRPr="005B7C5C" w:rsidRDefault="0035303F" w:rsidP="004537F7">
      <w:pPr>
        <w:spacing w:line="259" w:lineRule="auto"/>
        <w:jc w:val="left"/>
        <w:rPr>
          <w:rFonts w:eastAsiaTheme="majorEastAsia" w:cs="Times New Roman"/>
          <w:color w:val="0D0D0D" w:themeColor="text1" w:themeTint="F2"/>
          <w:szCs w:val="24"/>
        </w:rPr>
      </w:pPr>
      <w:r w:rsidRPr="005B7C5C">
        <w:rPr>
          <w:rFonts w:eastAsiaTheme="majorEastAsia" w:cs="Times New Roman"/>
          <w:color w:val="0D0D0D" w:themeColor="text1" w:themeTint="F2"/>
          <w:szCs w:val="24"/>
        </w:rPr>
        <w:t>Ray Jay Perreault</w:t>
      </w:r>
    </w:p>
    <w:p w14:paraId="7FA70B22" w14:textId="236E44E8" w:rsidR="00A97017" w:rsidRPr="005B7C5C" w:rsidRDefault="0035303F" w:rsidP="003860A2">
      <w:pPr>
        <w:spacing w:line="259" w:lineRule="auto"/>
        <w:jc w:val="left"/>
        <w:rPr>
          <w:rFonts w:eastAsiaTheme="majorEastAsia" w:cs="Times New Roman"/>
          <w:color w:val="0D0D0D" w:themeColor="text1" w:themeTint="F2"/>
          <w:sz w:val="36"/>
          <w:szCs w:val="24"/>
        </w:rPr>
      </w:pPr>
      <w:r w:rsidRPr="005B7C5C">
        <w:rPr>
          <w:rFonts w:eastAsiaTheme="majorEastAsia" w:cs="Times New Roman"/>
          <w:color w:val="0D0D0D" w:themeColor="text1" w:themeTint="F2"/>
          <w:szCs w:val="24"/>
        </w:rPr>
        <w:t>http://rayjayperreault.com</w:t>
      </w:r>
      <w:r w:rsidR="00AD6C08" w:rsidRPr="005B7C5C">
        <w:rPr>
          <w:rFonts w:eastAsiaTheme="majorEastAsia" w:cs="Times New Roman"/>
          <w:color w:val="0D0D0D" w:themeColor="text1" w:themeTint="F2"/>
          <w:sz w:val="36"/>
          <w:szCs w:val="24"/>
        </w:rPr>
        <w:br w:type="page"/>
      </w:r>
    </w:p>
    <w:p w14:paraId="6833AC2E" w14:textId="3FE6430C" w:rsidR="00C4572E" w:rsidRPr="005B7C5C" w:rsidRDefault="00C4572E" w:rsidP="00FA16D7">
      <w:pPr>
        <w:pStyle w:val="Heading1"/>
        <w:rPr>
          <w:rFonts w:cs="Times New Roman"/>
        </w:rPr>
      </w:pPr>
      <w:bookmarkStart w:id="126" w:name="_Toc517868399"/>
      <w:bookmarkStart w:id="127" w:name="_Toc76716916"/>
      <w:r w:rsidRPr="005B7C5C">
        <w:rPr>
          <w:rFonts w:cs="Times New Roman"/>
        </w:rPr>
        <w:lastRenderedPageBreak/>
        <w:t>About the Author</w:t>
      </w:r>
      <w:bookmarkEnd w:id="126"/>
      <w:bookmarkEnd w:id="127"/>
    </w:p>
    <w:p w14:paraId="533CDF9C" w14:textId="1B6F452E" w:rsidR="00C4572E" w:rsidRPr="005B7C5C" w:rsidRDefault="00C4572E" w:rsidP="004537F7">
      <w:pPr>
        <w:pStyle w:val="NormalWeb"/>
        <w:ind w:firstLine="432"/>
      </w:pPr>
      <w:r w:rsidRPr="005B7C5C">
        <w:rPr>
          <w:color w:val="000000"/>
        </w:rPr>
        <w:t xml:space="preserve">Ray was born in New Hampshire, received his </w:t>
      </w:r>
      <w:r w:rsidR="00726228" w:rsidRPr="005B7C5C">
        <w:rPr>
          <w:color w:val="000000"/>
        </w:rPr>
        <w:t>Bachelor of Science</w:t>
      </w:r>
      <w:r w:rsidRPr="005B7C5C">
        <w:rPr>
          <w:color w:val="000000"/>
        </w:rPr>
        <w:t xml:space="preserve"> in Aeronautical Engineering </w:t>
      </w:r>
      <w:r w:rsidR="00072EFE" w:rsidRPr="005B7C5C">
        <w:rPr>
          <w:noProof/>
          <w:color w:val="000000"/>
        </w:rPr>
        <w:t>from</w:t>
      </w:r>
      <w:r w:rsidRPr="005B7C5C">
        <w:rPr>
          <w:color w:val="000000"/>
        </w:rPr>
        <w:t xml:space="preserve"> Arizona State University.</w:t>
      </w:r>
      <w:r w:rsidR="00763DF0" w:rsidRPr="005B7C5C">
        <w:rPr>
          <w:color w:val="000000"/>
        </w:rPr>
        <w:t xml:space="preserve"> </w:t>
      </w:r>
      <w:r w:rsidR="000824F9" w:rsidRPr="005B7C5C">
        <w:rPr>
          <w:color w:val="000000"/>
        </w:rPr>
        <w:t>He is n</w:t>
      </w:r>
      <w:r w:rsidRPr="005B7C5C">
        <w:rPr>
          <w:color w:val="000000"/>
        </w:rPr>
        <w:t>ow retired from an influential, multi-decade</w:t>
      </w:r>
      <w:r w:rsidR="000824F9" w:rsidRPr="005B7C5C">
        <w:rPr>
          <w:color w:val="000000"/>
        </w:rPr>
        <w:t xml:space="preserve"> career in aerospace.</w:t>
      </w:r>
      <w:r w:rsidRPr="005B7C5C">
        <w:rPr>
          <w:color w:val="000000"/>
        </w:rPr>
        <w:t xml:space="preserve"> </w:t>
      </w:r>
    </w:p>
    <w:p w14:paraId="615B5689" w14:textId="66280179" w:rsidR="00C4572E" w:rsidRPr="005B7C5C" w:rsidRDefault="00C4572E" w:rsidP="004537F7">
      <w:pPr>
        <w:pStyle w:val="NormalWeb"/>
        <w:ind w:firstLine="432"/>
      </w:pPr>
      <w:r w:rsidRPr="005B7C5C">
        <w:rPr>
          <w:color w:val="000000"/>
        </w:rPr>
        <w:t xml:space="preserve">Bringing a new voice to science fiction writing, Ray realized </w:t>
      </w:r>
      <w:r w:rsidR="0098002E">
        <w:rPr>
          <w:color w:val="000000"/>
        </w:rPr>
        <w:t>a niche was calling him as he began to write deeper characters and</w:t>
      </w:r>
      <w:r w:rsidRPr="005B7C5C">
        <w:rPr>
          <w:color w:val="000000"/>
        </w:rPr>
        <w:t xml:space="preserve"> create more sophisticated stories and realistic situations for Sci-Fi fans to relate to.</w:t>
      </w:r>
    </w:p>
    <w:p w14:paraId="0813B112" w14:textId="4256C2CA" w:rsidR="00C4572E" w:rsidRPr="005B7C5C" w:rsidRDefault="00C4572E" w:rsidP="004537F7">
      <w:pPr>
        <w:pStyle w:val="NormalWeb"/>
        <w:ind w:firstLine="432"/>
      </w:pPr>
      <w:r w:rsidRPr="005B7C5C">
        <w:rPr>
          <w:color w:val="000000"/>
        </w:rPr>
        <w:t xml:space="preserve">Initially attracted to heroic characters with powerful weapons taking on hundreds of aliens, Ray began his literary career with a desire to extrapolate Sci-Fi stories with a touch of everyday reality that most of us experience in work and our </w:t>
      </w:r>
      <w:r w:rsidRPr="005B7C5C">
        <w:rPr>
          <w:noProof/>
          <w:color w:val="000000"/>
        </w:rPr>
        <w:t>everyday</w:t>
      </w:r>
      <w:r w:rsidRPr="005B7C5C">
        <w:rPr>
          <w:color w:val="000000"/>
        </w:rPr>
        <w:t xml:space="preserve"> lives.</w:t>
      </w:r>
    </w:p>
    <w:p w14:paraId="767CB735" w14:textId="448FB66C" w:rsidR="00C4572E" w:rsidRPr="005B7C5C" w:rsidRDefault="00C4572E" w:rsidP="004537F7">
      <w:pPr>
        <w:pStyle w:val="NormalWeb"/>
        <w:ind w:firstLine="432"/>
      </w:pPr>
      <w:r w:rsidRPr="005B7C5C">
        <w:rPr>
          <w:color w:val="000000"/>
        </w:rPr>
        <w:t xml:space="preserve">His literary work is thoughtfully enriched by his </w:t>
      </w:r>
      <w:r w:rsidRPr="005B7C5C">
        <w:rPr>
          <w:noProof/>
          <w:color w:val="000000"/>
        </w:rPr>
        <w:t>decade</w:t>
      </w:r>
      <w:r w:rsidR="00C01DF9" w:rsidRPr="005B7C5C">
        <w:rPr>
          <w:noProof/>
          <w:color w:val="000000"/>
        </w:rPr>
        <w:t>-</w:t>
      </w:r>
      <w:r w:rsidRPr="005B7C5C">
        <w:rPr>
          <w:noProof/>
          <w:color w:val="000000"/>
        </w:rPr>
        <w:t>long</w:t>
      </w:r>
      <w:r w:rsidRPr="005B7C5C">
        <w:rPr>
          <w:color w:val="000000"/>
        </w:rPr>
        <w:t xml:space="preserve"> experience in the US Air Force</w:t>
      </w:r>
      <w:r w:rsidR="0098002E">
        <w:rPr>
          <w:color w:val="000000"/>
        </w:rPr>
        <w:t>,</w:t>
      </w:r>
      <w:r w:rsidRPr="005B7C5C">
        <w:rPr>
          <w:color w:val="000000"/>
        </w:rPr>
        <w:t xml:space="preserve"> where he flew C-130s on missions to 27 countries and T-38s while training the best pilots in the world</w:t>
      </w:r>
      <w:r w:rsidR="0098002E">
        <w:rPr>
          <w:color w:val="000000"/>
        </w:rPr>
        <w:t xml:space="preserve"> and</w:t>
      </w:r>
      <w:r w:rsidRPr="005B7C5C">
        <w:rPr>
          <w:color w:val="000000"/>
        </w:rPr>
        <w:t xml:space="preserve"> the first female US Air Force pilots.</w:t>
      </w:r>
    </w:p>
    <w:p w14:paraId="298D6AE2" w14:textId="7E9E391E" w:rsidR="00C4572E" w:rsidRPr="005B7C5C" w:rsidRDefault="00C4572E" w:rsidP="004537F7">
      <w:pPr>
        <w:pStyle w:val="NormalWeb"/>
        <w:ind w:firstLine="432"/>
      </w:pPr>
      <w:r w:rsidRPr="005B7C5C">
        <w:rPr>
          <w:color w:val="000000"/>
        </w:rPr>
        <w:t xml:space="preserve">During his 28 years at Northrup Grumman, Ray worked on some of the most top-secret military aircraft projects </w:t>
      </w:r>
      <w:r w:rsidR="0098002E">
        <w:rPr>
          <w:color w:val="000000"/>
        </w:rPr>
        <w:t>globally, including the F-23, F-35, B-2, Global Hawk,</w:t>
      </w:r>
      <w:r w:rsidRPr="005B7C5C">
        <w:rPr>
          <w:color w:val="000000"/>
        </w:rPr>
        <w:t xml:space="preserve"> and </w:t>
      </w:r>
      <w:r w:rsidRPr="005B7C5C">
        <w:rPr>
          <w:noProof/>
          <w:color w:val="000000"/>
        </w:rPr>
        <w:t>many</w:t>
      </w:r>
      <w:r w:rsidRPr="005B7C5C">
        <w:rPr>
          <w:color w:val="000000"/>
        </w:rPr>
        <w:t xml:space="preserve"> more that can’t be named.</w:t>
      </w:r>
    </w:p>
    <w:p w14:paraId="0E2BE8E8" w14:textId="71E1FEE6" w:rsidR="00726228" w:rsidRPr="005B7C5C" w:rsidRDefault="00C4572E" w:rsidP="00726228">
      <w:pPr>
        <w:pStyle w:val="NormalWeb"/>
        <w:ind w:firstLine="432"/>
        <w:rPr>
          <w:color w:val="000000"/>
        </w:rPr>
      </w:pPr>
      <w:r w:rsidRPr="005B7C5C">
        <w:rPr>
          <w:color w:val="000000"/>
        </w:rPr>
        <w:lastRenderedPageBreak/>
        <w:t>He is grateful to his wife, Charlene</w:t>
      </w:r>
      <w:r w:rsidR="0098002E">
        <w:rPr>
          <w:color w:val="000000"/>
        </w:rPr>
        <w:t>, and his two daughters, Christine and Robynn, for supporting</w:t>
      </w:r>
      <w:r w:rsidRPr="005B7C5C">
        <w:rPr>
          <w:color w:val="000000"/>
        </w:rPr>
        <w:t xml:space="preserve"> this new journey.</w:t>
      </w:r>
    </w:p>
    <w:p w14:paraId="303C953A" w14:textId="77777777" w:rsidR="00726228" w:rsidRPr="005B7C5C" w:rsidRDefault="00726228">
      <w:pPr>
        <w:spacing w:line="259" w:lineRule="auto"/>
        <w:ind w:firstLine="0"/>
        <w:jc w:val="left"/>
        <w:rPr>
          <w:rFonts w:eastAsia="Times New Roman" w:cs="Times New Roman"/>
          <w:color w:val="000000"/>
          <w:szCs w:val="24"/>
        </w:rPr>
      </w:pPr>
      <w:r w:rsidRPr="005B7C5C">
        <w:rPr>
          <w:color w:val="000000"/>
        </w:rPr>
        <w:br w:type="page"/>
      </w:r>
    </w:p>
    <w:p w14:paraId="1F35ABD6" w14:textId="77777777" w:rsidR="00726228" w:rsidRPr="005B7C5C" w:rsidRDefault="00726228" w:rsidP="00726228">
      <w:pPr>
        <w:pStyle w:val="Chapter"/>
      </w:pPr>
      <w:r w:rsidRPr="005B7C5C">
        <w:lastRenderedPageBreak/>
        <w:t>Contact Information</w:t>
      </w:r>
    </w:p>
    <w:p w14:paraId="690DFB72" w14:textId="480DDD8B" w:rsidR="00726228" w:rsidRPr="005B7C5C" w:rsidRDefault="00726228" w:rsidP="00726228">
      <w:r w:rsidRPr="005B7C5C">
        <w:t>I’d love to have your comments or feedback; please use the contact information below. If you would like to put your name on my distribution list, I will periodically provide updates on projects and give you some discounts on future books. If so</w:t>
      </w:r>
      <w:r w:rsidR="0098002E">
        <w:t>,</w:t>
      </w:r>
      <w:r w:rsidRPr="005B7C5C">
        <w:t xml:space="preserve"> use the next link to my </w:t>
      </w:r>
      <w:proofErr w:type="gramStart"/>
      <w:r w:rsidRPr="005B7C5C">
        <w:t>blog</w:t>
      </w:r>
      <w:proofErr w:type="gramEnd"/>
    </w:p>
    <w:p w14:paraId="587421EC" w14:textId="77777777" w:rsidR="00726228" w:rsidRPr="005B7C5C" w:rsidRDefault="000C7247" w:rsidP="00726228">
      <w:pPr>
        <w:pStyle w:val="SWtitle"/>
        <w:rPr>
          <w:sz w:val="28"/>
        </w:rPr>
      </w:pPr>
      <w:hyperlink r:id="rId32" w:history="1">
        <w:r w:rsidR="00726228" w:rsidRPr="005B7C5C">
          <w:rPr>
            <w:rStyle w:val="Hyperlink"/>
            <w:sz w:val="28"/>
          </w:rPr>
          <w:t>Ray’s Blog</w:t>
        </w:r>
      </w:hyperlink>
    </w:p>
    <w:p w14:paraId="7A464EF2" w14:textId="77777777" w:rsidR="00726228" w:rsidRPr="005B7C5C" w:rsidRDefault="000C7247" w:rsidP="00726228">
      <w:pPr>
        <w:pStyle w:val="SWtitle"/>
        <w:rPr>
          <w:sz w:val="28"/>
        </w:rPr>
      </w:pPr>
      <w:hyperlink r:id="rId33" w:history="1">
        <w:r w:rsidR="00726228" w:rsidRPr="005B7C5C">
          <w:rPr>
            <w:rStyle w:val="Hyperlink"/>
            <w:sz w:val="28"/>
          </w:rPr>
          <w:t>Facebook.com</w:t>
        </w:r>
      </w:hyperlink>
    </w:p>
    <w:p w14:paraId="764F8F8C" w14:textId="77777777" w:rsidR="00726228" w:rsidRPr="005B7C5C" w:rsidRDefault="000C7247" w:rsidP="00726228">
      <w:pPr>
        <w:pStyle w:val="SWtitle"/>
        <w:rPr>
          <w:sz w:val="28"/>
        </w:rPr>
      </w:pPr>
      <w:hyperlink r:id="rId34" w:history="1">
        <w:r w:rsidR="00726228" w:rsidRPr="005B7C5C">
          <w:rPr>
            <w:rStyle w:val="Hyperlink"/>
            <w:sz w:val="28"/>
          </w:rPr>
          <w:t>mailto:rayjaywriter@yahoo.com</w:t>
        </w:r>
      </w:hyperlink>
    </w:p>
    <w:p w14:paraId="6542F4F4" w14:textId="77777777" w:rsidR="00726228" w:rsidRPr="00FF7C1C" w:rsidRDefault="000C7247" w:rsidP="00726228">
      <w:pPr>
        <w:pStyle w:val="SWtitle"/>
        <w:rPr>
          <w:sz w:val="28"/>
        </w:rPr>
      </w:pPr>
      <w:hyperlink r:id="rId35" w:history="1">
        <w:r w:rsidR="00726228" w:rsidRPr="005B7C5C">
          <w:rPr>
            <w:rStyle w:val="Hyperlink"/>
            <w:sz w:val="28"/>
          </w:rPr>
          <w:t>@rayjayperreault</w:t>
        </w:r>
      </w:hyperlink>
    </w:p>
    <w:p w14:paraId="1DE603AB" w14:textId="77777777" w:rsidR="004B6711" w:rsidRPr="00726228" w:rsidRDefault="004B6711" w:rsidP="00726228">
      <w:pPr>
        <w:pStyle w:val="NormalWeb"/>
        <w:ind w:firstLine="432"/>
      </w:pPr>
    </w:p>
    <w:sectPr w:rsidR="004B6711" w:rsidRPr="00726228" w:rsidSect="00F02E46">
      <w:pgSz w:w="8640" w:h="1296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71F6D" w14:textId="77777777" w:rsidR="00100481" w:rsidRDefault="00100481" w:rsidP="004B6711">
      <w:pPr>
        <w:spacing w:after="0"/>
      </w:pPr>
      <w:r>
        <w:separator/>
      </w:r>
    </w:p>
  </w:endnote>
  <w:endnote w:type="continuationSeparator" w:id="0">
    <w:p w14:paraId="11904EF8" w14:textId="77777777" w:rsidR="00100481" w:rsidRDefault="00100481" w:rsidP="004B67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2088675"/>
      <w:docPartObj>
        <w:docPartGallery w:val="Page Numbers (Bottom of Page)"/>
        <w:docPartUnique/>
      </w:docPartObj>
    </w:sdtPr>
    <w:sdtEndPr>
      <w:rPr>
        <w:noProof/>
      </w:rPr>
    </w:sdtEndPr>
    <w:sdtContent>
      <w:p w14:paraId="3975762C" w14:textId="44222DF0" w:rsidR="009D3403" w:rsidRDefault="009D3403" w:rsidP="00F02E46">
        <w:pPr>
          <w:pStyle w:val="Footer"/>
          <w:jc w:val="center"/>
        </w:pPr>
        <w:r>
          <w:fldChar w:fldCharType="begin"/>
        </w:r>
        <w:r>
          <w:instrText xml:space="preserve"> PAGE   \* MERGEFORMAT </w:instrText>
        </w:r>
        <w:r>
          <w:fldChar w:fldCharType="separate"/>
        </w:r>
        <w:r>
          <w:rPr>
            <w:noProof/>
          </w:rPr>
          <w:t>24</w:t>
        </w:r>
        <w:r>
          <w:rPr>
            <w:noProof/>
          </w:rPr>
          <w:fldChar w:fldCharType="end"/>
        </w:r>
      </w:p>
    </w:sdtContent>
  </w:sdt>
  <w:p w14:paraId="1CB07480" w14:textId="77777777" w:rsidR="009D3403" w:rsidRDefault="009D34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114540"/>
      <w:docPartObj>
        <w:docPartGallery w:val="Page Numbers (Bottom of Page)"/>
        <w:docPartUnique/>
      </w:docPartObj>
    </w:sdtPr>
    <w:sdtEndPr>
      <w:rPr>
        <w:noProof/>
      </w:rPr>
    </w:sdtEndPr>
    <w:sdtContent>
      <w:p w14:paraId="3E407597" w14:textId="09AA0B87" w:rsidR="009D3403" w:rsidRDefault="009D3403" w:rsidP="004B6711">
        <w:pPr>
          <w:pStyle w:val="Footer"/>
          <w:jc w:val="center"/>
        </w:pPr>
        <w:r>
          <w:fldChar w:fldCharType="begin"/>
        </w:r>
        <w:r>
          <w:instrText xml:space="preserve"> PAGE   \* MERGEFORMAT </w:instrText>
        </w:r>
        <w:r>
          <w:fldChar w:fldCharType="separate"/>
        </w:r>
        <w:r>
          <w:rPr>
            <w:noProof/>
          </w:rPr>
          <w:t>25</w:t>
        </w:r>
        <w:r>
          <w:rPr>
            <w:noProof/>
          </w:rPr>
          <w:fldChar w:fldCharType="end"/>
        </w:r>
      </w:p>
    </w:sdtContent>
  </w:sdt>
  <w:p w14:paraId="49EBEF08" w14:textId="77777777" w:rsidR="009D3403" w:rsidRDefault="009D34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D3D59" w14:textId="77777777" w:rsidR="00A11EFD" w:rsidRDefault="00A11E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64920" w14:textId="77777777" w:rsidR="00A11EFD" w:rsidRDefault="00A11EFD">
    <w:pPr>
      <w:pStyle w:val="Footer"/>
      <w:jc w:val="center"/>
    </w:pPr>
    <w:r>
      <w:fldChar w:fldCharType="begin"/>
    </w:r>
    <w:r>
      <w:instrText xml:space="preserve"> PAGE   \* MERGEFORMAT </w:instrText>
    </w:r>
    <w:r>
      <w:fldChar w:fldCharType="separate"/>
    </w:r>
    <w:r>
      <w:rPr>
        <w:noProof/>
      </w:rPr>
      <w:t>2</w:t>
    </w:r>
    <w:r>
      <w:rPr>
        <w:noProof/>
      </w:rPr>
      <w:fldChar w:fldCharType="end"/>
    </w:r>
  </w:p>
  <w:p w14:paraId="3BB0358E" w14:textId="77777777" w:rsidR="00A11EFD" w:rsidRDefault="00A11EF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0D700" w14:textId="77777777" w:rsidR="00A11EFD" w:rsidRDefault="00A11EFD" w:rsidP="004B6711">
    <w:pPr>
      <w:pStyle w:val="Footer"/>
      <w:jc w:val="center"/>
    </w:pPr>
    <w:r>
      <w:fldChar w:fldCharType="begin"/>
    </w:r>
    <w:r>
      <w:instrText xml:space="preserve"> PAGE   \* MERGEFORMAT </w:instrText>
    </w:r>
    <w:r>
      <w:fldChar w:fldCharType="separate"/>
    </w:r>
    <w:r>
      <w:rPr>
        <w:noProof/>
      </w:rPr>
      <w:t>23</w:t>
    </w:r>
    <w:r>
      <w:rPr>
        <w:noProof/>
      </w:rPr>
      <w:fldChar w:fldCharType="end"/>
    </w:r>
  </w:p>
  <w:p w14:paraId="0C44CFFA" w14:textId="77777777" w:rsidR="00A11EFD" w:rsidRDefault="00A11EF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3622050"/>
      <w:docPartObj>
        <w:docPartGallery w:val="Page Numbers (Bottom of Page)"/>
        <w:docPartUnique/>
      </w:docPartObj>
    </w:sdtPr>
    <w:sdtEndPr>
      <w:rPr>
        <w:noProof/>
      </w:rPr>
    </w:sdtEndPr>
    <w:sdtContent>
      <w:p w14:paraId="7197149A" w14:textId="751A2796" w:rsidR="00A11EFD" w:rsidRDefault="00A11EF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64C9AE" w14:textId="77777777" w:rsidR="00A11EFD" w:rsidRDefault="00A11EF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9D4DA" w14:textId="77777777" w:rsidR="00A11EFD" w:rsidRDefault="00A11EFD">
    <w:pPr>
      <w:pStyle w:val="Footer"/>
      <w:jc w:val="center"/>
    </w:pPr>
    <w:r>
      <w:fldChar w:fldCharType="begin"/>
    </w:r>
    <w:r>
      <w:instrText xml:space="preserve"> PAGE   \* MERGEFORMAT </w:instrText>
    </w:r>
    <w:r>
      <w:fldChar w:fldCharType="separate"/>
    </w:r>
    <w:r>
      <w:rPr>
        <w:noProof/>
      </w:rPr>
      <w:t>2</w:t>
    </w:r>
    <w:r>
      <w:rPr>
        <w:noProof/>
      </w:rPr>
      <w:fldChar w:fldCharType="end"/>
    </w:r>
  </w:p>
  <w:p w14:paraId="476796AC" w14:textId="77777777" w:rsidR="00A11EFD" w:rsidRDefault="00A11EF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3F1EA" w14:textId="77777777" w:rsidR="00A11EFD" w:rsidRDefault="00A11EFD" w:rsidP="004B6711">
    <w:pPr>
      <w:pStyle w:val="Footer"/>
      <w:jc w:val="center"/>
    </w:pPr>
    <w:r>
      <w:fldChar w:fldCharType="begin"/>
    </w:r>
    <w:r>
      <w:instrText xml:space="preserve"> PAGE   \* MERGEFORMAT </w:instrText>
    </w:r>
    <w:r>
      <w:fldChar w:fldCharType="separate"/>
    </w:r>
    <w:r>
      <w:rPr>
        <w:noProof/>
      </w:rPr>
      <w:t>23</w:t>
    </w:r>
    <w:r>
      <w:rPr>
        <w:noProof/>
      </w:rPr>
      <w:fldChar w:fldCharType="end"/>
    </w:r>
  </w:p>
  <w:p w14:paraId="43345F92" w14:textId="77777777" w:rsidR="00A11EFD" w:rsidRDefault="00A11EF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5072745"/>
      <w:docPartObj>
        <w:docPartGallery w:val="Page Numbers (Bottom of Page)"/>
        <w:docPartUnique/>
      </w:docPartObj>
    </w:sdtPr>
    <w:sdtEndPr>
      <w:rPr>
        <w:noProof/>
      </w:rPr>
    </w:sdtEndPr>
    <w:sdtContent>
      <w:p w14:paraId="18E866DC" w14:textId="7D03B96C" w:rsidR="00A11EFD" w:rsidRDefault="00A11EF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71E24D" w14:textId="77777777" w:rsidR="00A11EFD" w:rsidRDefault="00A11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676C6" w14:textId="77777777" w:rsidR="00100481" w:rsidRDefault="00100481" w:rsidP="004B6711">
      <w:pPr>
        <w:spacing w:after="0"/>
      </w:pPr>
      <w:r>
        <w:separator/>
      </w:r>
    </w:p>
  </w:footnote>
  <w:footnote w:type="continuationSeparator" w:id="0">
    <w:p w14:paraId="29A309E6" w14:textId="77777777" w:rsidR="00100481" w:rsidRDefault="00100481" w:rsidP="004B671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BBF3E" w14:textId="77777777" w:rsidR="009D3403" w:rsidRDefault="009D3403" w:rsidP="00A960FB">
    <w:pPr>
      <w:pStyle w:val="Header"/>
      <w:jc w:val="center"/>
    </w:pPr>
    <w:r>
      <w:t>Ray Jay Perreault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9B6A" w14:textId="23BB7C54" w:rsidR="009D3403" w:rsidRDefault="009D3403" w:rsidP="00147593">
    <w:pPr>
      <w:pStyle w:val="Header"/>
      <w:tabs>
        <w:tab w:val="left" w:pos="2685"/>
        <w:tab w:val="center" w:pos="3096"/>
      </w:tabs>
      <w:jc w:val="center"/>
    </w:pPr>
    <w:r>
      <w:t>Earth II - Rebirth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A08B8" w14:textId="77777777" w:rsidR="00A11EFD" w:rsidRDefault="00A11E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1F1FD" w14:textId="77777777" w:rsidR="00A11EFD" w:rsidRDefault="00A11EFD" w:rsidP="003E0B13">
    <w:pPr>
      <w:pStyle w:val="Header"/>
      <w:jc w:val="center"/>
    </w:pPr>
    <w:r>
      <w:t>Ray Jay Perreault</w:t>
    </w:r>
  </w:p>
  <w:p w14:paraId="254D36D3" w14:textId="77777777" w:rsidR="00A11EFD" w:rsidRDefault="00A11EFD" w:rsidP="003E0B13">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B9575" w14:textId="77777777" w:rsidR="00A11EFD" w:rsidRDefault="00A11EFD" w:rsidP="004B6711">
    <w:pPr>
      <w:pStyle w:val="Header"/>
      <w:jc w:val="center"/>
    </w:pPr>
    <w:r>
      <w:t>Progeny</w:t>
    </w:r>
  </w:p>
  <w:p w14:paraId="10E16932" w14:textId="77777777" w:rsidR="00A11EFD" w:rsidRDefault="00A11EFD" w:rsidP="004B6711">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1027A" w14:textId="77777777" w:rsidR="00A11EFD" w:rsidRDefault="00A11EF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AB815" w14:textId="77777777" w:rsidR="00A11EFD" w:rsidRDefault="00A11EFD" w:rsidP="003E0B13">
    <w:pPr>
      <w:pStyle w:val="Header"/>
      <w:jc w:val="center"/>
    </w:pPr>
    <w:r>
      <w:t>Ray Jay Perreault</w:t>
    </w:r>
  </w:p>
  <w:p w14:paraId="2EC4D945" w14:textId="77777777" w:rsidR="00A11EFD" w:rsidRDefault="00A11EFD" w:rsidP="003E0B13">
    <w:pPr>
      <w:pStyle w:val="Heade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AB5D0" w14:textId="64FC9224" w:rsidR="00A11EFD" w:rsidRDefault="00A11EFD" w:rsidP="004B6711">
    <w:pPr>
      <w:pStyle w:val="Header"/>
      <w:jc w:val="center"/>
    </w:pPr>
    <w:r>
      <w:t>“Earth II – Rebirth”</w:t>
    </w:r>
  </w:p>
  <w:p w14:paraId="487F48C4" w14:textId="77777777" w:rsidR="00A11EFD" w:rsidRDefault="00A11EFD" w:rsidP="004B6711">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AD6AD" w14:textId="77777777" w:rsidR="00A11EFD" w:rsidRDefault="00A11EF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DMxsTQzNjU2sLA0NTJX0lEKTi0uzszPAykwtqgFAFcZp+ctAAAA"/>
    <w:docVar w:name="dgnword-docGUID" w:val="{45E65D24-1B5F-471B-A5D2-1414D0C5D740}"/>
    <w:docVar w:name="dgnword-eventsink" w:val="460339328"/>
  </w:docVars>
  <w:rsids>
    <w:rsidRoot w:val="00A5742A"/>
    <w:rsid w:val="00000B7C"/>
    <w:rsid w:val="000022BD"/>
    <w:rsid w:val="00003998"/>
    <w:rsid w:val="000041E8"/>
    <w:rsid w:val="00004A68"/>
    <w:rsid w:val="00004CF9"/>
    <w:rsid w:val="00004D33"/>
    <w:rsid w:val="0000527A"/>
    <w:rsid w:val="00005485"/>
    <w:rsid w:val="00006B12"/>
    <w:rsid w:val="00011236"/>
    <w:rsid w:val="00012C58"/>
    <w:rsid w:val="000159E9"/>
    <w:rsid w:val="00016159"/>
    <w:rsid w:val="000213BD"/>
    <w:rsid w:val="0002192C"/>
    <w:rsid w:val="000219AD"/>
    <w:rsid w:val="000220C6"/>
    <w:rsid w:val="0002217C"/>
    <w:rsid w:val="00022198"/>
    <w:rsid w:val="000248E6"/>
    <w:rsid w:val="0002558A"/>
    <w:rsid w:val="000266BC"/>
    <w:rsid w:val="000275B9"/>
    <w:rsid w:val="00027C6D"/>
    <w:rsid w:val="00030BFD"/>
    <w:rsid w:val="000321B6"/>
    <w:rsid w:val="00035462"/>
    <w:rsid w:val="0003617A"/>
    <w:rsid w:val="00036218"/>
    <w:rsid w:val="000364DE"/>
    <w:rsid w:val="00036775"/>
    <w:rsid w:val="00036879"/>
    <w:rsid w:val="000418A0"/>
    <w:rsid w:val="0004249D"/>
    <w:rsid w:val="00043131"/>
    <w:rsid w:val="00043682"/>
    <w:rsid w:val="0004390D"/>
    <w:rsid w:val="00044DCE"/>
    <w:rsid w:val="000459D6"/>
    <w:rsid w:val="00046C70"/>
    <w:rsid w:val="00054788"/>
    <w:rsid w:val="0005674A"/>
    <w:rsid w:val="00057673"/>
    <w:rsid w:val="0006155B"/>
    <w:rsid w:val="0006198F"/>
    <w:rsid w:val="000663EE"/>
    <w:rsid w:val="00066629"/>
    <w:rsid w:val="00067CCA"/>
    <w:rsid w:val="0007065E"/>
    <w:rsid w:val="00071A92"/>
    <w:rsid w:val="00071ECE"/>
    <w:rsid w:val="00072EFE"/>
    <w:rsid w:val="00073923"/>
    <w:rsid w:val="00073D4D"/>
    <w:rsid w:val="000741D2"/>
    <w:rsid w:val="00074598"/>
    <w:rsid w:val="000749F1"/>
    <w:rsid w:val="00074E4D"/>
    <w:rsid w:val="00075953"/>
    <w:rsid w:val="000813D1"/>
    <w:rsid w:val="000824F9"/>
    <w:rsid w:val="0008273B"/>
    <w:rsid w:val="00083616"/>
    <w:rsid w:val="00083853"/>
    <w:rsid w:val="00084F9A"/>
    <w:rsid w:val="0008542E"/>
    <w:rsid w:val="000858D6"/>
    <w:rsid w:val="000907D5"/>
    <w:rsid w:val="000907EF"/>
    <w:rsid w:val="000914FD"/>
    <w:rsid w:val="00093445"/>
    <w:rsid w:val="00093D76"/>
    <w:rsid w:val="000940EC"/>
    <w:rsid w:val="000946FF"/>
    <w:rsid w:val="00094FA9"/>
    <w:rsid w:val="00095B99"/>
    <w:rsid w:val="0009666D"/>
    <w:rsid w:val="000A05D4"/>
    <w:rsid w:val="000A1C4E"/>
    <w:rsid w:val="000A2779"/>
    <w:rsid w:val="000A3D44"/>
    <w:rsid w:val="000A45B0"/>
    <w:rsid w:val="000A5281"/>
    <w:rsid w:val="000A64B4"/>
    <w:rsid w:val="000A7106"/>
    <w:rsid w:val="000B334B"/>
    <w:rsid w:val="000B42D2"/>
    <w:rsid w:val="000B51AA"/>
    <w:rsid w:val="000B5B0B"/>
    <w:rsid w:val="000B6FD7"/>
    <w:rsid w:val="000C0F7D"/>
    <w:rsid w:val="000C1FBD"/>
    <w:rsid w:val="000C4AC8"/>
    <w:rsid w:val="000C7247"/>
    <w:rsid w:val="000D1CF5"/>
    <w:rsid w:val="000D7B30"/>
    <w:rsid w:val="000D7E38"/>
    <w:rsid w:val="000E213B"/>
    <w:rsid w:val="000E351A"/>
    <w:rsid w:val="000E4466"/>
    <w:rsid w:val="000E77A7"/>
    <w:rsid w:val="000F070F"/>
    <w:rsid w:val="000F099C"/>
    <w:rsid w:val="000F306D"/>
    <w:rsid w:val="000F3185"/>
    <w:rsid w:val="000F69DB"/>
    <w:rsid w:val="000F6FD8"/>
    <w:rsid w:val="00100481"/>
    <w:rsid w:val="001009B0"/>
    <w:rsid w:val="00100D91"/>
    <w:rsid w:val="001020C0"/>
    <w:rsid w:val="00102E11"/>
    <w:rsid w:val="00103650"/>
    <w:rsid w:val="001038B7"/>
    <w:rsid w:val="00105395"/>
    <w:rsid w:val="001057DE"/>
    <w:rsid w:val="001067E5"/>
    <w:rsid w:val="00107500"/>
    <w:rsid w:val="00107F12"/>
    <w:rsid w:val="00110110"/>
    <w:rsid w:val="001102AC"/>
    <w:rsid w:val="001114AC"/>
    <w:rsid w:val="00111FB9"/>
    <w:rsid w:val="001122B7"/>
    <w:rsid w:val="001136F1"/>
    <w:rsid w:val="001145E7"/>
    <w:rsid w:val="00115098"/>
    <w:rsid w:val="00116E2D"/>
    <w:rsid w:val="001171ED"/>
    <w:rsid w:val="00117B9D"/>
    <w:rsid w:val="00120FAB"/>
    <w:rsid w:val="00121723"/>
    <w:rsid w:val="00121F33"/>
    <w:rsid w:val="00121FBC"/>
    <w:rsid w:val="00123693"/>
    <w:rsid w:val="001260AB"/>
    <w:rsid w:val="0012660A"/>
    <w:rsid w:val="00127051"/>
    <w:rsid w:val="001305CC"/>
    <w:rsid w:val="001321E5"/>
    <w:rsid w:val="001328AC"/>
    <w:rsid w:val="00133121"/>
    <w:rsid w:val="00133CE9"/>
    <w:rsid w:val="00133DE5"/>
    <w:rsid w:val="0013650D"/>
    <w:rsid w:val="00136C40"/>
    <w:rsid w:val="001413D7"/>
    <w:rsid w:val="001416B5"/>
    <w:rsid w:val="00141C5D"/>
    <w:rsid w:val="001421A8"/>
    <w:rsid w:val="00142A9D"/>
    <w:rsid w:val="00142BAE"/>
    <w:rsid w:val="00142C84"/>
    <w:rsid w:val="00143709"/>
    <w:rsid w:val="0014379D"/>
    <w:rsid w:val="001446F5"/>
    <w:rsid w:val="001447C4"/>
    <w:rsid w:val="001451C5"/>
    <w:rsid w:val="00145DCE"/>
    <w:rsid w:val="001461FA"/>
    <w:rsid w:val="00147593"/>
    <w:rsid w:val="00147C14"/>
    <w:rsid w:val="00147FE7"/>
    <w:rsid w:val="00151642"/>
    <w:rsid w:val="001522CD"/>
    <w:rsid w:val="0015347A"/>
    <w:rsid w:val="00153A16"/>
    <w:rsid w:val="00154A16"/>
    <w:rsid w:val="0015635F"/>
    <w:rsid w:val="00156F5E"/>
    <w:rsid w:val="0015745D"/>
    <w:rsid w:val="0015775A"/>
    <w:rsid w:val="0016074B"/>
    <w:rsid w:val="0016133C"/>
    <w:rsid w:val="00161956"/>
    <w:rsid w:val="00161D87"/>
    <w:rsid w:val="00162DAF"/>
    <w:rsid w:val="0016306E"/>
    <w:rsid w:val="001640E7"/>
    <w:rsid w:val="00164BAA"/>
    <w:rsid w:val="001658AC"/>
    <w:rsid w:val="00165FBF"/>
    <w:rsid w:val="001666DC"/>
    <w:rsid w:val="001668DE"/>
    <w:rsid w:val="00172370"/>
    <w:rsid w:val="00172900"/>
    <w:rsid w:val="0017298B"/>
    <w:rsid w:val="001742CE"/>
    <w:rsid w:val="00174422"/>
    <w:rsid w:val="00174A5E"/>
    <w:rsid w:val="001766A3"/>
    <w:rsid w:val="00176DE5"/>
    <w:rsid w:val="00180F26"/>
    <w:rsid w:val="00181C4A"/>
    <w:rsid w:val="00182220"/>
    <w:rsid w:val="0018240E"/>
    <w:rsid w:val="0018281A"/>
    <w:rsid w:val="00182A7E"/>
    <w:rsid w:val="00183130"/>
    <w:rsid w:val="001834FF"/>
    <w:rsid w:val="00185503"/>
    <w:rsid w:val="001855D4"/>
    <w:rsid w:val="00186E34"/>
    <w:rsid w:val="00187A9F"/>
    <w:rsid w:val="001906A5"/>
    <w:rsid w:val="001938BD"/>
    <w:rsid w:val="00193AD6"/>
    <w:rsid w:val="00193FD8"/>
    <w:rsid w:val="00195E28"/>
    <w:rsid w:val="00197AE0"/>
    <w:rsid w:val="001A00A5"/>
    <w:rsid w:val="001A0795"/>
    <w:rsid w:val="001A178A"/>
    <w:rsid w:val="001A30AB"/>
    <w:rsid w:val="001A5284"/>
    <w:rsid w:val="001A6A99"/>
    <w:rsid w:val="001A7323"/>
    <w:rsid w:val="001B3C65"/>
    <w:rsid w:val="001B4154"/>
    <w:rsid w:val="001B5FFD"/>
    <w:rsid w:val="001B7155"/>
    <w:rsid w:val="001B731D"/>
    <w:rsid w:val="001B7C1B"/>
    <w:rsid w:val="001C17E0"/>
    <w:rsid w:val="001C2168"/>
    <w:rsid w:val="001C2970"/>
    <w:rsid w:val="001C3132"/>
    <w:rsid w:val="001C5737"/>
    <w:rsid w:val="001C5CA6"/>
    <w:rsid w:val="001D115B"/>
    <w:rsid w:val="001D3745"/>
    <w:rsid w:val="001D3A92"/>
    <w:rsid w:val="001D4DFB"/>
    <w:rsid w:val="001D5A07"/>
    <w:rsid w:val="001D61BD"/>
    <w:rsid w:val="001D6522"/>
    <w:rsid w:val="001D6F03"/>
    <w:rsid w:val="001D78A3"/>
    <w:rsid w:val="001E0187"/>
    <w:rsid w:val="001E0F00"/>
    <w:rsid w:val="001E1A25"/>
    <w:rsid w:val="001E1EC2"/>
    <w:rsid w:val="001E3337"/>
    <w:rsid w:val="001E3541"/>
    <w:rsid w:val="001E37F0"/>
    <w:rsid w:val="001E3E83"/>
    <w:rsid w:val="001E40F8"/>
    <w:rsid w:val="001E6A11"/>
    <w:rsid w:val="001E6A7D"/>
    <w:rsid w:val="001F0467"/>
    <w:rsid w:val="001F1965"/>
    <w:rsid w:val="001F1F0E"/>
    <w:rsid w:val="001F2576"/>
    <w:rsid w:val="001F4631"/>
    <w:rsid w:val="001F5817"/>
    <w:rsid w:val="001F6A16"/>
    <w:rsid w:val="001F729A"/>
    <w:rsid w:val="001F7B06"/>
    <w:rsid w:val="002008E1"/>
    <w:rsid w:val="002008F5"/>
    <w:rsid w:val="00201C6D"/>
    <w:rsid w:val="002022D6"/>
    <w:rsid w:val="002024AD"/>
    <w:rsid w:val="0020267E"/>
    <w:rsid w:val="00206384"/>
    <w:rsid w:val="0021015C"/>
    <w:rsid w:val="002109E8"/>
    <w:rsid w:val="0021105D"/>
    <w:rsid w:val="0021207D"/>
    <w:rsid w:val="002128C0"/>
    <w:rsid w:val="00213D59"/>
    <w:rsid w:val="00215859"/>
    <w:rsid w:val="00215EE7"/>
    <w:rsid w:val="00215F9D"/>
    <w:rsid w:val="002163F9"/>
    <w:rsid w:val="0021726A"/>
    <w:rsid w:val="002177D8"/>
    <w:rsid w:val="002179F3"/>
    <w:rsid w:val="00221B4A"/>
    <w:rsid w:val="002222D3"/>
    <w:rsid w:val="00222D3F"/>
    <w:rsid w:val="002245D8"/>
    <w:rsid w:val="00224873"/>
    <w:rsid w:val="00225390"/>
    <w:rsid w:val="00225A8D"/>
    <w:rsid w:val="002267C8"/>
    <w:rsid w:val="00231C37"/>
    <w:rsid w:val="00232F70"/>
    <w:rsid w:val="00233F44"/>
    <w:rsid w:val="00234837"/>
    <w:rsid w:val="00234A20"/>
    <w:rsid w:val="0023654C"/>
    <w:rsid w:val="00236935"/>
    <w:rsid w:val="00236A38"/>
    <w:rsid w:val="00237888"/>
    <w:rsid w:val="00237A38"/>
    <w:rsid w:val="00242295"/>
    <w:rsid w:val="0024240B"/>
    <w:rsid w:val="002426A8"/>
    <w:rsid w:val="00243BC4"/>
    <w:rsid w:val="00243E4D"/>
    <w:rsid w:val="00244CB9"/>
    <w:rsid w:val="00244EF2"/>
    <w:rsid w:val="0024624B"/>
    <w:rsid w:val="00250306"/>
    <w:rsid w:val="00250B8E"/>
    <w:rsid w:val="002515E7"/>
    <w:rsid w:val="00252E57"/>
    <w:rsid w:val="00254909"/>
    <w:rsid w:val="00254CC7"/>
    <w:rsid w:val="002550EF"/>
    <w:rsid w:val="00255C0F"/>
    <w:rsid w:val="00256093"/>
    <w:rsid w:val="00256C81"/>
    <w:rsid w:val="00257DF3"/>
    <w:rsid w:val="00257F46"/>
    <w:rsid w:val="00265BCF"/>
    <w:rsid w:val="00266B27"/>
    <w:rsid w:val="00266B90"/>
    <w:rsid w:val="00267CE8"/>
    <w:rsid w:val="00271402"/>
    <w:rsid w:val="002737D1"/>
    <w:rsid w:val="0027422A"/>
    <w:rsid w:val="00276336"/>
    <w:rsid w:val="002779F4"/>
    <w:rsid w:val="00280227"/>
    <w:rsid w:val="00280F9B"/>
    <w:rsid w:val="00283F66"/>
    <w:rsid w:val="002847A5"/>
    <w:rsid w:val="00284815"/>
    <w:rsid w:val="00285879"/>
    <w:rsid w:val="00285E54"/>
    <w:rsid w:val="00290A42"/>
    <w:rsid w:val="00292550"/>
    <w:rsid w:val="002938FD"/>
    <w:rsid w:val="002948BE"/>
    <w:rsid w:val="00294A1C"/>
    <w:rsid w:val="00295A37"/>
    <w:rsid w:val="00295B30"/>
    <w:rsid w:val="00296B5D"/>
    <w:rsid w:val="002A0FC9"/>
    <w:rsid w:val="002A125D"/>
    <w:rsid w:val="002A23EB"/>
    <w:rsid w:val="002A38B0"/>
    <w:rsid w:val="002A4244"/>
    <w:rsid w:val="002A529C"/>
    <w:rsid w:val="002A58D7"/>
    <w:rsid w:val="002A5A2E"/>
    <w:rsid w:val="002A5F83"/>
    <w:rsid w:val="002A60F9"/>
    <w:rsid w:val="002A638B"/>
    <w:rsid w:val="002A6BD9"/>
    <w:rsid w:val="002A72DC"/>
    <w:rsid w:val="002B0109"/>
    <w:rsid w:val="002B2864"/>
    <w:rsid w:val="002B40D9"/>
    <w:rsid w:val="002B4789"/>
    <w:rsid w:val="002B5212"/>
    <w:rsid w:val="002B5ED3"/>
    <w:rsid w:val="002C23B8"/>
    <w:rsid w:val="002C279C"/>
    <w:rsid w:val="002C33DC"/>
    <w:rsid w:val="002C3E51"/>
    <w:rsid w:val="002C3EC7"/>
    <w:rsid w:val="002C4B4F"/>
    <w:rsid w:val="002C5A17"/>
    <w:rsid w:val="002C6E16"/>
    <w:rsid w:val="002D0641"/>
    <w:rsid w:val="002D0BB3"/>
    <w:rsid w:val="002D181E"/>
    <w:rsid w:val="002D2311"/>
    <w:rsid w:val="002D4107"/>
    <w:rsid w:val="002D451A"/>
    <w:rsid w:val="002D6ACC"/>
    <w:rsid w:val="002E19E0"/>
    <w:rsid w:val="002E1FD4"/>
    <w:rsid w:val="002E23EC"/>
    <w:rsid w:val="002E4F3E"/>
    <w:rsid w:val="002E552A"/>
    <w:rsid w:val="002E65DF"/>
    <w:rsid w:val="002E6935"/>
    <w:rsid w:val="002E6ADF"/>
    <w:rsid w:val="002E6FFC"/>
    <w:rsid w:val="002E747A"/>
    <w:rsid w:val="002F1C14"/>
    <w:rsid w:val="002F32FA"/>
    <w:rsid w:val="002F3C71"/>
    <w:rsid w:val="002F58A7"/>
    <w:rsid w:val="002F6C90"/>
    <w:rsid w:val="002F7740"/>
    <w:rsid w:val="00300218"/>
    <w:rsid w:val="003003AD"/>
    <w:rsid w:val="003010AF"/>
    <w:rsid w:val="00301BDC"/>
    <w:rsid w:val="00302C9F"/>
    <w:rsid w:val="00302E66"/>
    <w:rsid w:val="00303DCA"/>
    <w:rsid w:val="00303FD5"/>
    <w:rsid w:val="003051CA"/>
    <w:rsid w:val="00306514"/>
    <w:rsid w:val="00312048"/>
    <w:rsid w:val="0031245E"/>
    <w:rsid w:val="00313504"/>
    <w:rsid w:val="0031354E"/>
    <w:rsid w:val="00314ECF"/>
    <w:rsid w:val="00316157"/>
    <w:rsid w:val="00316376"/>
    <w:rsid w:val="00317923"/>
    <w:rsid w:val="00317D40"/>
    <w:rsid w:val="00321C42"/>
    <w:rsid w:val="003224E7"/>
    <w:rsid w:val="00322D9F"/>
    <w:rsid w:val="0032625F"/>
    <w:rsid w:val="00326852"/>
    <w:rsid w:val="00326AFB"/>
    <w:rsid w:val="00331023"/>
    <w:rsid w:val="003317F3"/>
    <w:rsid w:val="00332574"/>
    <w:rsid w:val="00333003"/>
    <w:rsid w:val="00333008"/>
    <w:rsid w:val="0033338E"/>
    <w:rsid w:val="003355A0"/>
    <w:rsid w:val="00341AC8"/>
    <w:rsid w:val="00341E50"/>
    <w:rsid w:val="003420C3"/>
    <w:rsid w:val="0034390A"/>
    <w:rsid w:val="0034423E"/>
    <w:rsid w:val="0034450A"/>
    <w:rsid w:val="00344A5C"/>
    <w:rsid w:val="00344A65"/>
    <w:rsid w:val="0034649D"/>
    <w:rsid w:val="00346B60"/>
    <w:rsid w:val="00347F92"/>
    <w:rsid w:val="0035174C"/>
    <w:rsid w:val="003522CA"/>
    <w:rsid w:val="00352E05"/>
    <w:rsid w:val="0035303F"/>
    <w:rsid w:val="003535A6"/>
    <w:rsid w:val="00355894"/>
    <w:rsid w:val="00355B34"/>
    <w:rsid w:val="00356797"/>
    <w:rsid w:val="00360107"/>
    <w:rsid w:val="003601E6"/>
    <w:rsid w:val="00361AC8"/>
    <w:rsid w:val="00361B57"/>
    <w:rsid w:val="0036208C"/>
    <w:rsid w:val="0036709B"/>
    <w:rsid w:val="00367FD8"/>
    <w:rsid w:val="00370690"/>
    <w:rsid w:val="00370931"/>
    <w:rsid w:val="00370B56"/>
    <w:rsid w:val="00370DA9"/>
    <w:rsid w:val="0037386D"/>
    <w:rsid w:val="00373C8F"/>
    <w:rsid w:val="0037439C"/>
    <w:rsid w:val="0037768F"/>
    <w:rsid w:val="00380748"/>
    <w:rsid w:val="00380A7E"/>
    <w:rsid w:val="00382462"/>
    <w:rsid w:val="00382AF9"/>
    <w:rsid w:val="003860A2"/>
    <w:rsid w:val="0038789B"/>
    <w:rsid w:val="003912ED"/>
    <w:rsid w:val="00391AA1"/>
    <w:rsid w:val="00392815"/>
    <w:rsid w:val="003945E9"/>
    <w:rsid w:val="0039473A"/>
    <w:rsid w:val="00394BF9"/>
    <w:rsid w:val="00394EB2"/>
    <w:rsid w:val="0039722C"/>
    <w:rsid w:val="0039764C"/>
    <w:rsid w:val="00397893"/>
    <w:rsid w:val="003A0D2E"/>
    <w:rsid w:val="003A0FA4"/>
    <w:rsid w:val="003A1FD0"/>
    <w:rsid w:val="003A271B"/>
    <w:rsid w:val="003A3F9E"/>
    <w:rsid w:val="003A4828"/>
    <w:rsid w:val="003A4FE3"/>
    <w:rsid w:val="003A6057"/>
    <w:rsid w:val="003A686E"/>
    <w:rsid w:val="003A7287"/>
    <w:rsid w:val="003A76E3"/>
    <w:rsid w:val="003B0630"/>
    <w:rsid w:val="003B0E3D"/>
    <w:rsid w:val="003B1426"/>
    <w:rsid w:val="003B1706"/>
    <w:rsid w:val="003B194A"/>
    <w:rsid w:val="003B32D7"/>
    <w:rsid w:val="003B43F5"/>
    <w:rsid w:val="003B5C6E"/>
    <w:rsid w:val="003B641E"/>
    <w:rsid w:val="003B76CB"/>
    <w:rsid w:val="003C016C"/>
    <w:rsid w:val="003C2710"/>
    <w:rsid w:val="003C2866"/>
    <w:rsid w:val="003C2FC4"/>
    <w:rsid w:val="003C47BB"/>
    <w:rsid w:val="003C579D"/>
    <w:rsid w:val="003C633C"/>
    <w:rsid w:val="003C72BC"/>
    <w:rsid w:val="003C76E3"/>
    <w:rsid w:val="003D02EE"/>
    <w:rsid w:val="003D07ED"/>
    <w:rsid w:val="003D0A88"/>
    <w:rsid w:val="003D1E5B"/>
    <w:rsid w:val="003E0C74"/>
    <w:rsid w:val="003E1325"/>
    <w:rsid w:val="003E1626"/>
    <w:rsid w:val="003E16F6"/>
    <w:rsid w:val="003E2DD4"/>
    <w:rsid w:val="003E2DFE"/>
    <w:rsid w:val="003E4152"/>
    <w:rsid w:val="003E4428"/>
    <w:rsid w:val="003E4E53"/>
    <w:rsid w:val="003E57F4"/>
    <w:rsid w:val="003E5A9C"/>
    <w:rsid w:val="003E68A6"/>
    <w:rsid w:val="003E6A4C"/>
    <w:rsid w:val="003E6C70"/>
    <w:rsid w:val="003F0B14"/>
    <w:rsid w:val="003F4379"/>
    <w:rsid w:val="003F49E3"/>
    <w:rsid w:val="003F51A1"/>
    <w:rsid w:val="003F5F9A"/>
    <w:rsid w:val="003F7E76"/>
    <w:rsid w:val="0040041F"/>
    <w:rsid w:val="0040081B"/>
    <w:rsid w:val="00400ACC"/>
    <w:rsid w:val="004020FB"/>
    <w:rsid w:val="00402783"/>
    <w:rsid w:val="00403240"/>
    <w:rsid w:val="0040417F"/>
    <w:rsid w:val="004045C4"/>
    <w:rsid w:val="004049AE"/>
    <w:rsid w:val="004049BE"/>
    <w:rsid w:val="004054AF"/>
    <w:rsid w:val="00405701"/>
    <w:rsid w:val="0040574A"/>
    <w:rsid w:val="00406EED"/>
    <w:rsid w:val="00411929"/>
    <w:rsid w:val="00412A12"/>
    <w:rsid w:val="00412D74"/>
    <w:rsid w:val="004134BC"/>
    <w:rsid w:val="004145E7"/>
    <w:rsid w:val="00414775"/>
    <w:rsid w:val="00416700"/>
    <w:rsid w:val="00416F7B"/>
    <w:rsid w:val="00417348"/>
    <w:rsid w:val="004200C1"/>
    <w:rsid w:val="00421144"/>
    <w:rsid w:val="004247F9"/>
    <w:rsid w:val="00425D28"/>
    <w:rsid w:val="00426797"/>
    <w:rsid w:val="0042777B"/>
    <w:rsid w:val="004301C1"/>
    <w:rsid w:val="004314F8"/>
    <w:rsid w:val="00435041"/>
    <w:rsid w:val="00436B88"/>
    <w:rsid w:val="0044098D"/>
    <w:rsid w:val="00441066"/>
    <w:rsid w:val="004414F9"/>
    <w:rsid w:val="00442770"/>
    <w:rsid w:val="00443ABF"/>
    <w:rsid w:val="004451F7"/>
    <w:rsid w:val="00447B1E"/>
    <w:rsid w:val="00447D6E"/>
    <w:rsid w:val="00450B57"/>
    <w:rsid w:val="00451024"/>
    <w:rsid w:val="00451457"/>
    <w:rsid w:val="004514A8"/>
    <w:rsid w:val="004537F7"/>
    <w:rsid w:val="00453BD0"/>
    <w:rsid w:val="00453E21"/>
    <w:rsid w:val="00454BF9"/>
    <w:rsid w:val="0045614D"/>
    <w:rsid w:val="00457834"/>
    <w:rsid w:val="00462806"/>
    <w:rsid w:val="00462AAE"/>
    <w:rsid w:val="00463D23"/>
    <w:rsid w:val="0046518C"/>
    <w:rsid w:val="00467D22"/>
    <w:rsid w:val="00471787"/>
    <w:rsid w:val="0047206F"/>
    <w:rsid w:val="00472B5B"/>
    <w:rsid w:val="00473F7E"/>
    <w:rsid w:val="0047408B"/>
    <w:rsid w:val="00474BAF"/>
    <w:rsid w:val="00475293"/>
    <w:rsid w:val="00476094"/>
    <w:rsid w:val="00476320"/>
    <w:rsid w:val="0048119B"/>
    <w:rsid w:val="004847CF"/>
    <w:rsid w:val="00490857"/>
    <w:rsid w:val="00491DC3"/>
    <w:rsid w:val="00492B49"/>
    <w:rsid w:val="004932C3"/>
    <w:rsid w:val="0049365A"/>
    <w:rsid w:val="00495685"/>
    <w:rsid w:val="00495E2F"/>
    <w:rsid w:val="00497504"/>
    <w:rsid w:val="004979DB"/>
    <w:rsid w:val="00497FBA"/>
    <w:rsid w:val="004A182E"/>
    <w:rsid w:val="004A3016"/>
    <w:rsid w:val="004A36A4"/>
    <w:rsid w:val="004A4F45"/>
    <w:rsid w:val="004A5656"/>
    <w:rsid w:val="004A5EA9"/>
    <w:rsid w:val="004A6003"/>
    <w:rsid w:val="004A7EB1"/>
    <w:rsid w:val="004B31FE"/>
    <w:rsid w:val="004B3A18"/>
    <w:rsid w:val="004B411F"/>
    <w:rsid w:val="004B4509"/>
    <w:rsid w:val="004B5254"/>
    <w:rsid w:val="004B6711"/>
    <w:rsid w:val="004B6743"/>
    <w:rsid w:val="004B734F"/>
    <w:rsid w:val="004C2551"/>
    <w:rsid w:val="004C2F22"/>
    <w:rsid w:val="004C3578"/>
    <w:rsid w:val="004C361A"/>
    <w:rsid w:val="004C3A80"/>
    <w:rsid w:val="004C3EBB"/>
    <w:rsid w:val="004C47CA"/>
    <w:rsid w:val="004C4B67"/>
    <w:rsid w:val="004C5185"/>
    <w:rsid w:val="004C699E"/>
    <w:rsid w:val="004C6EE5"/>
    <w:rsid w:val="004D3475"/>
    <w:rsid w:val="004D3FA4"/>
    <w:rsid w:val="004D624E"/>
    <w:rsid w:val="004D6786"/>
    <w:rsid w:val="004D7470"/>
    <w:rsid w:val="004E00EB"/>
    <w:rsid w:val="004E65CB"/>
    <w:rsid w:val="004E74EA"/>
    <w:rsid w:val="004E764F"/>
    <w:rsid w:val="004F031B"/>
    <w:rsid w:val="004F13D0"/>
    <w:rsid w:val="004F196F"/>
    <w:rsid w:val="004F1A8B"/>
    <w:rsid w:val="004F3CC3"/>
    <w:rsid w:val="004F6F28"/>
    <w:rsid w:val="004F702E"/>
    <w:rsid w:val="004F7A58"/>
    <w:rsid w:val="00502EF2"/>
    <w:rsid w:val="00506690"/>
    <w:rsid w:val="00507D4B"/>
    <w:rsid w:val="005107DB"/>
    <w:rsid w:val="00510D14"/>
    <w:rsid w:val="0051153C"/>
    <w:rsid w:val="005136FE"/>
    <w:rsid w:val="00517F21"/>
    <w:rsid w:val="00521001"/>
    <w:rsid w:val="00521E5E"/>
    <w:rsid w:val="00522E89"/>
    <w:rsid w:val="005233D8"/>
    <w:rsid w:val="00523B58"/>
    <w:rsid w:val="005247AF"/>
    <w:rsid w:val="00524877"/>
    <w:rsid w:val="00524F5E"/>
    <w:rsid w:val="00525208"/>
    <w:rsid w:val="00525D24"/>
    <w:rsid w:val="005260F3"/>
    <w:rsid w:val="0053204B"/>
    <w:rsid w:val="00532606"/>
    <w:rsid w:val="00534BFA"/>
    <w:rsid w:val="005352A9"/>
    <w:rsid w:val="00540E32"/>
    <w:rsid w:val="00541174"/>
    <w:rsid w:val="00542ACB"/>
    <w:rsid w:val="00542E53"/>
    <w:rsid w:val="00544C55"/>
    <w:rsid w:val="0054503C"/>
    <w:rsid w:val="0054624D"/>
    <w:rsid w:val="00551476"/>
    <w:rsid w:val="00551E9D"/>
    <w:rsid w:val="00552DFB"/>
    <w:rsid w:val="00554059"/>
    <w:rsid w:val="00555651"/>
    <w:rsid w:val="00556E3B"/>
    <w:rsid w:val="00560C82"/>
    <w:rsid w:val="005610DE"/>
    <w:rsid w:val="005613EB"/>
    <w:rsid w:val="00562AC9"/>
    <w:rsid w:val="00562D95"/>
    <w:rsid w:val="005636D1"/>
    <w:rsid w:val="00564903"/>
    <w:rsid w:val="00565AF4"/>
    <w:rsid w:val="00565B43"/>
    <w:rsid w:val="00566DF1"/>
    <w:rsid w:val="00566E40"/>
    <w:rsid w:val="00566EFD"/>
    <w:rsid w:val="00567D24"/>
    <w:rsid w:val="005719F9"/>
    <w:rsid w:val="00572299"/>
    <w:rsid w:val="00572B16"/>
    <w:rsid w:val="005758CE"/>
    <w:rsid w:val="005769D6"/>
    <w:rsid w:val="00580917"/>
    <w:rsid w:val="00581B22"/>
    <w:rsid w:val="005835AD"/>
    <w:rsid w:val="00583FDB"/>
    <w:rsid w:val="00585E50"/>
    <w:rsid w:val="005877E0"/>
    <w:rsid w:val="00587DB3"/>
    <w:rsid w:val="005911A1"/>
    <w:rsid w:val="00591BCB"/>
    <w:rsid w:val="005930EC"/>
    <w:rsid w:val="00595514"/>
    <w:rsid w:val="00595DEE"/>
    <w:rsid w:val="00596138"/>
    <w:rsid w:val="005A4407"/>
    <w:rsid w:val="005A45D9"/>
    <w:rsid w:val="005A49F5"/>
    <w:rsid w:val="005A621B"/>
    <w:rsid w:val="005B0354"/>
    <w:rsid w:val="005B0986"/>
    <w:rsid w:val="005B1445"/>
    <w:rsid w:val="005B240E"/>
    <w:rsid w:val="005B31D4"/>
    <w:rsid w:val="005B324F"/>
    <w:rsid w:val="005B3B19"/>
    <w:rsid w:val="005B3E89"/>
    <w:rsid w:val="005B440D"/>
    <w:rsid w:val="005B520A"/>
    <w:rsid w:val="005B7C5C"/>
    <w:rsid w:val="005C0D42"/>
    <w:rsid w:val="005C3DCD"/>
    <w:rsid w:val="005C3E9E"/>
    <w:rsid w:val="005C5CC3"/>
    <w:rsid w:val="005C65E1"/>
    <w:rsid w:val="005C6ACD"/>
    <w:rsid w:val="005D02B0"/>
    <w:rsid w:val="005D21AC"/>
    <w:rsid w:val="005D3906"/>
    <w:rsid w:val="005D54D9"/>
    <w:rsid w:val="005D5B98"/>
    <w:rsid w:val="005D6B8E"/>
    <w:rsid w:val="005E0940"/>
    <w:rsid w:val="005E1841"/>
    <w:rsid w:val="005E2964"/>
    <w:rsid w:val="005E3F45"/>
    <w:rsid w:val="005E4784"/>
    <w:rsid w:val="005E4FF9"/>
    <w:rsid w:val="005E588D"/>
    <w:rsid w:val="005E5B82"/>
    <w:rsid w:val="005E6F8A"/>
    <w:rsid w:val="005E75E5"/>
    <w:rsid w:val="005E76DB"/>
    <w:rsid w:val="005E7AD4"/>
    <w:rsid w:val="005F0C8F"/>
    <w:rsid w:val="005F2E4B"/>
    <w:rsid w:val="00600252"/>
    <w:rsid w:val="00602BEC"/>
    <w:rsid w:val="00604314"/>
    <w:rsid w:val="00604EE8"/>
    <w:rsid w:val="00611A6F"/>
    <w:rsid w:val="006135E0"/>
    <w:rsid w:val="00615A81"/>
    <w:rsid w:val="006166C8"/>
    <w:rsid w:val="00621B33"/>
    <w:rsid w:val="006221EA"/>
    <w:rsid w:val="00625B07"/>
    <w:rsid w:val="00625B0A"/>
    <w:rsid w:val="00626868"/>
    <w:rsid w:val="00626DC0"/>
    <w:rsid w:val="006274C5"/>
    <w:rsid w:val="00627831"/>
    <w:rsid w:val="0063074C"/>
    <w:rsid w:val="00630827"/>
    <w:rsid w:val="00632990"/>
    <w:rsid w:val="00632F39"/>
    <w:rsid w:val="00634BE4"/>
    <w:rsid w:val="00636081"/>
    <w:rsid w:val="006370D5"/>
    <w:rsid w:val="0064096A"/>
    <w:rsid w:val="00641CB8"/>
    <w:rsid w:val="00642717"/>
    <w:rsid w:val="006444BA"/>
    <w:rsid w:val="00644785"/>
    <w:rsid w:val="00645CCB"/>
    <w:rsid w:val="00646B9A"/>
    <w:rsid w:val="00646DDE"/>
    <w:rsid w:val="00650522"/>
    <w:rsid w:val="0065085B"/>
    <w:rsid w:val="00652456"/>
    <w:rsid w:val="006525EF"/>
    <w:rsid w:val="006539D8"/>
    <w:rsid w:val="0065596D"/>
    <w:rsid w:val="00657F8A"/>
    <w:rsid w:val="00662417"/>
    <w:rsid w:val="00662A3F"/>
    <w:rsid w:val="00662FA0"/>
    <w:rsid w:val="00663EE4"/>
    <w:rsid w:val="00665096"/>
    <w:rsid w:val="00665BE4"/>
    <w:rsid w:val="0066628E"/>
    <w:rsid w:val="00667AA8"/>
    <w:rsid w:val="006703A2"/>
    <w:rsid w:val="0067043F"/>
    <w:rsid w:val="00670BD8"/>
    <w:rsid w:val="00670EB6"/>
    <w:rsid w:val="00672136"/>
    <w:rsid w:val="00672721"/>
    <w:rsid w:val="00673394"/>
    <w:rsid w:val="00673CF8"/>
    <w:rsid w:val="00674A34"/>
    <w:rsid w:val="00674AF2"/>
    <w:rsid w:val="00675257"/>
    <w:rsid w:val="00675300"/>
    <w:rsid w:val="00675F49"/>
    <w:rsid w:val="00675FB4"/>
    <w:rsid w:val="00682640"/>
    <w:rsid w:val="006827F6"/>
    <w:rsid w:val="00682AE1"/>
    <w:rsid w:val="00682AF3"/>
    <w:rsid w:val="006839DB"/>
    <w:rsid w:val="00684543"/>
    <w:rsid w:val="00687AA4"/>
    <w:rsid w:val="00690E46"/>
    <w:rsid w:val="00691066"/>
    <w:rsid w:val="00692404"/>
    <w:rsid w:val="00692B96"/>
    <w:rsid w:val="00693716"/>
    <w:rsid w:val="00693D21"/>
    <w:rsid w:val="00693E45"/>
    <w:rsid w:val="00694375"/>
    <w:rsid w:val="006A0585"/>
    <w:rsid w:val="006A385D"/>
    <w:rsid w:val="006A4F5B"/>
    <w:rsid w:val="006A53C5"/>
    <w:rsid w:val="006A5D34"/>
    <w:rsid w:val="006A5FAA"/>
    <w:rsid w:val="006B08BD"/>
    <w:rsid w:val="006B0DC2"/>
    <w:rsid w:val="006B126C"/>
    <w:rsid w:val="006B283A"/>
    <w:rsid w:val="006B3BE1"/>
    <w:rsid w:val="006B5D0B"/>
    <w:rsid w:val="006B6C5A"/>
    <w:rsid w:val="006B7E55"/>
    <w:rsid w:val="006C22E4"/>
    <w:rsid w:val="006C4FA7"/>
    <w:rsid w:val="006C5327"/>
    <w:rsid w:val="006C6B94"/>
    <w:rsid w:val="006C7579"/>
    <w:rsid w:val="006C7F07"/>
    <w:rsid w:val="006D0A62"/>
    <w:rsid w:val="006D11ED"/>
    <w:rsid w:val="006D188F"/>
    <w:rsid w:val="006D386C"/>
    <w:rsid w:val="006D3EE5"/>
    <w:rsid w:val="006D4144"/>
    <w:rsid w:val="006D4FF7"/>
    <w:rsid w:val="006D6A6B"/>
    <w:rsid w:val="006D7D0B"/>
    <w:rsid w:val="006E13EC"/>
    <w:rsid w:val="006E1764"/>
    <w:rsid w:val="006E1D49"/>
    <w:rsid w:val="006E3CC2"/>
    <w:rsid w:val="006E54D5"/>
    <w:rsid w:val="006E554D"/>
    <w:rsid w:val="006E5DC1"/>
    <w:rsid w:val="006E6245"/>
    <w:rsid w:val="006E7549"/>
    <w:rsid w:val="006F0F2E"/>
    <w:rsid w:val="006F1A83"/>
    <w:rsid w:val="006F2161"/>
    <w:rsid w:val="006F3D1F"/>
    <w:rsid w:val="006F56F9"/>
    <w:rsid w:val="006F660C"/>
    <w:rsid w:val="007000F4"/>
    <w:rsid w:val="00701D57"/>
    <w:rsid w:val="00701D5D"/>
    <w:rsid w:val="00702B39"/>
    <w:rsid w:val="007031F8"/>
    <w:rsid w:val="00703821"/>
    <w:rsid w:val="00704535"/>
    <w:rsid w:val="00705370"/>
    <w:rsid w:val="00705597"/>
    <w:rsid w:val="007069B5"/>
    <w:rsid w:val="007127E7"/>
    <w:rsid w:val="007138ED"/>
    <w:rsid w:val="0071507A"/>
    <w:rsid w:val="007178C8"/>
    <w:rsid w:val="00717949"/>
    <w:rsid w:val="00720A00"/>
    <w:rsid w:val="00721E01"/>
    <w:rsid w:val="00722428"/>
    <w:rsid w:val="007229EC"/>
    <w:rsid w:val="00723A3F"/>
    <w:rsid w:val="00723DAC"/>
    <w:rsid w:val="007252A4"/>
    <w:rsid w:val="00726228"/>
    <w:rsid w:val="007267B2"/>
    <w:rsid w:val="00727A75"/>
    <w:rsid w:val="007317B5"/>
    <w:rsid w:val="00732275"/>
    <w:rsid w:val="007323CD"/>
    <w:rsid w:val="007326B2"/>
    <w:rsid w:val="007340B2"/>
    <w:rsid w:val="00735F2B"/>
    <w:rsid w:val="00736977"/>
    <w:rsid w:val="00736DC3"/>
    <w:rsid w:val="00736DCC"/>
    <w:rsid w:val="0073790A"/>
    <w:rsid w:val="00737DD6"/>
    <w:rsid w:val="007409E3"/>
    <w:rsid w:val="00740B38"/>
    <w:rsid w:val="00740F32"/>
    <w:rsid w:val="00742027"/>
    <w:rsid w:val="00742310"/>
    <w:rsid w:val="00743461"/>
    <w:rsid w:val="00745324"/>
    <w:rsid w:val="0074598E"/>
    <w:rsid w:val="00745F28"/>
    <w:rsid w:val="00751FE1"/>
    <w:rsid w:val="0075285C"/>
    <w:rsid w:val="00754BFA"/>
    <w:rsid w:val="007564C5"/>
    <w:rsid w:val="00756C2B"/>
    <w:rsid w:val="007606B9"/>
    <w:rsid w:val="00760C16"/>
    <w:rsid w:val="00762331"/>
    <w:rsid w:val="00762F3B"/>
    <w:rsid w:val="007634FC"/>
    <w:rsid w:val="00763DF0"/>
    <w:rsid w:val="00764C46"/>
    <w:rsid w:val="00766AC4"/>
    <w:rsid w:val="007707C5"/>
    <w:rsid w:val="007714FE"/>
    <w:rsid w:val="00772328"/>
    <w:rsid w:val="0077309D"/>
    <w:rsid w:val="00775A82"/>
    <w:rsid w:val="00775D4D"/>
    <w:rsid w:val="0077629F"/>
    <w:rsid w:val="007801C1"/>
    <w:rsid w:val="00781611"/>
    <w:rsid w:val="00781B0E"/>
    <w:rsid w:val="0078222A"/>
    <w:rsid w:val="00783DA4"/>
    <w:rsid w:val="00783EAB"/>
    <w:rsid w:val="00783FA4"/>
    <w:rsid w:val="0078724E"/>
    <w:rsid w:val="007878E0"/>
    <w:rsid w:val="007906D9"/>
    <w:rsid w:val="00790E0A"/>
    <w:rsid w:val="00791460"/>
    <w:rsid w:val="007929CC"/>
    <w:rsid w:val="0079482E"/>
    <w:rsid w:val="007A034F"/>
    <w:rsid w:val="007A14B9"/>
    <w:rsid w:val="007A186E"/>
    <w:rsid w:val="007A1A07"/>
    <w:rsid w:val="007A1BFD"/>
    <w:rsid w:val="007A25D4"/>
    <w:rsid w:val="007A2668"/>
    <w:rsid w:val="007A2B3A"/>
    <w:rsid w:val="007A3747"/>
    <w:rsid w:val="007A3E6C"/>
    <w:rsid w:val="007A4209"/>
    <w:rsid w:val="007A4F3A"/>
    <w:rsid w:val="007A5E04"/>
    <w:rsid w:val="007A64E4"/>
    <w:rsid w:val="007A7D34"/>
    <w:rsid w:val="007B049F"/>
    <w:rsid w:val="007B3354"/>
    <w:rsid w:val="007B3F31"/>
    <w:rsid w:val="007B5687"/>
    <w:rsid w:val="007B5B59"/>
    <w:rsid w:val="007B6884"/>
    <w:rsid w:val="007B78C7"/>
    <w:rsid w:val="007C1DF9"/>
    <w:rsid w:val="007C344D"/>
    <w:rsid w:val="007C38D1"/>
    <w:rsid w:val="007C40B6"/>
    <w:rsid w:val="007C46E3"/>
    <w:rsid w:val="007C58CB"/>
    <w:rsid w:val="007C6E7B"/>
    <w:rsid w:val="007C7252"/>
    <w:rsid w:val="007D1EC8"/>
    <w:rsid w:val="007D46FC"/>
    <w:rsid w:val="007D7AF9"/>
    <w:rsid w:val="007E043B"/>
    <w:rsid w:val="007E1493"/>
    <w:rsid w:val="007E2DB7"/>
    <w:rsid w:val="007E46BD"/>
    <w:rsid w:val="007E4D75"/>
    <w:rsid w:val="007E5451"/>
    <w:rsid w:val="007E562E"/>
    <w:rsid w:val="007E5C19"/>
    <w:rsid w:val="007E7035"/>
    <w:rsid w:val="007E7260"/>
    <w:rsid w:val="007F0559"/>
    <w:rsid w:val="007F0D4B"/>
    <w:rsid w:val="007F2010"/>
    <w:rsid w:val="007F2029"/>
    <w:rsid w:val="007F2415"/>
    <w:rsid w:val="007F350C"/>
    <w:rsid w:val="00800543"/>
    <w:rsid w:val="00800BA4"/>
    <w:rsid w:val="0080257E"/>
    <w:rsid w:val="008028A0"/>
    <w:rsid w:val="00805F00"/>
    <w:rsid w:val="0080671F"/>
    <w:rsid w:val="00810302"/>
    <w:rsid w:val="00810E10"/>
    <w:rsid w:val="0081111F"/>
    <w:rsid w:val="00811740"/>
    <w:rsid w:val="00811A43"/>
    <w:rsid w:val="008129A7"/>
    <w:rsid w:val="00813E26"/>
    <w:rsid w:val="008148E7"/>
    <w:rsid w:val="0081671F"/>
    <w:rsid w:val="008170F9"/>
    <w:rsid w:val="00820DE3"/>
    <w:rsid w:val="008215E7"/>
    <w:rsid w:val="00821D21"/>
    <w:rsid w:val="008227C7"/>
    <w:rsid w:val="00822CCF"/>
    <w:rsid w:val="00822CFF"/>
    <w:rsid w:val="00823104"/>
    <w:rsid w:val="0082375B"/>
    <w:rsid w:val="00830BBF"/>
    <w:rsid w:val="0083171C"/>
    <w:rsid w:val="00833AD0"/>
    <w:rsid w:val="00834B65"/>
    <w:rsid w:val="00835DDE"/>
    <w:rsid w:val="00836749"/>
    <w:rsid w:val="00840450"/>
    <w:rsid w:val="0084051A"/>
    <w:rsid w:val="00840C61"/>
    <w:rsid w:val="00843774"/>
    <w:rsid w:val="00845671"/>
    <w:rsid w:val="008457FE"/>
    <w:rsid w:val="00847CEF"/>
    <w:rsid w:val="00850EF2"/>
    <w:rsid w:val="0085142B"/>
    <w:rsid w:val="00851BAF"/>
    <w:rsid w:val="0085320C"/>
    <w:rsid w:val="008537A0"/>
    <w:rsid w:val="0085523C"/>
    <w:rsid w:val="00855741"/>
    <w:rsid w:val="00855E72"/>
    <w:rsid w:val="00856ED3"/>
    <w:rsid w:val="00856F41"/>
    <w:rsid w:val="008577CD"/>
    <w:rsid w:val="008611A8"/>
    <w:rsid w:val="008629B7"/>
    <w:rsid w:val="00865373"/>
    <w:rsid w:val="00867281"/>
    <w:rsid w:val="00867973"/>
    <w:rsid w:val="00870D35"/>
    <w:rsid w:val="008733CF"/>
    <w:rsid w:val="00874322"/>
    <w:rsid w:val="00875707"/>
    <w:rsid w:val="00881204"/>
    <w:rsid w:val="00881ADD"/>
    <w:rsid w:val="00885B4E"/>
    <w:rsid w:val="00890B50"/>
    <w:rsid w:val="00891B5E"/>
    <w:rsid w:val="00891E9B"/>
    <w:rsid w:val="00892750"/>
    <w:rsid w:val="00892930"/>
    <w:rsid w:val="00893956"/>
    <w:rsid w:val="00893CD7"/>
    <w:rsid w:val="0089414F"/>
    <w:rsid w:val="00896DEC"/>
    <w:rsid w:val="00897B12"/>
    <w:rsid w:val="008A12E5"/>
    <w:rsid w:val="008A274E"/>
    <w:rsid w:val="008A3918"/>
    <w:rsid w:val="008B1F52"/>
    <w:rsid w:val="008B2118"/>
    <w:rsid w:val="008B2CA4"/>
    <w:rsid w:val="008B2E61"/>
    <w:rsid w:val="008B3551"/>
    <w:rsid w:val="008B45C1"/>
    <w:rsid w:val="008B4700"/>
    <w:rsid w:val="008B4BFE"/>
    <w:rsid w:val="008B5E33"/>
    <w:rsid w:val="008C0D54"/>
    <w:rsid w:val="008C25BB"/>
    <w:rsid w:val="008C2CAB"/>
    <w:rsid w:val="008C33FB"/>
    <w:rsid w:val="008C34A6"/>
    <w:rsid w:val="008C37ED"/>
    <w:rsid w:val="008C3EF3"/>
    <w:rsid w:val="008C3F70"/>
    <w:rsid w:val="008C4B52"/>
    <w:rsid w:val="008C577C"/>
    <w:rsid w:val="008C6F61"/>
    <w:rsid w:val="008D23D4"/>
    <w:rsid w:val="008D34F5"/>
    <w:rsid w:val="008D43B8"/>
    <w:rsid w:val="008D4EB3"/>
    <w:rsid w:val="008D4F08"/>
    <w:rsid w:val="008D599C"/>
    <w:rsid w:val="008D655F"/>
    <w:rsid w:val="008D6E34"/>
    <w:rsid w:val="008D6F13"/>
    <w:rsid w:val="008D6F7D"/>
    <w:rsid w:val="008D739F"/>
    <w:rsid w:val="008D7BD9"/>
    <w:rsid w:val="008D7F05"/>
    <w:rsid w:val="008E5EF7"/>
    <w:rsid w:val="008E70E5"/>
    <w:rsid w:val="008E761D"/>
    <w:rsid w:val="008E7B2D"/>
    <w:rsid w:val="008F0D5F"/>
    <w:rsid w:val="008F0F4A"/>
    <w:rsid w:val="008F1432"/>
    <w:rsid w:val="008F3A29"/>
    <w:rsid w:val="008F497A"/>
    <w:rsid w:val="008F6863"/>
    <w:rsid w:val="008F7253"/>
    <w:rsid w:val="008F7355"/>
    <w:rsid w:val="00900FEC"/>
    <w:rsid w:val="00901067"/>
    <w:rsid w:val="00901E9F"/>
    <w:rsid w:val="00902328"/>
    <w:rsid w:val="009036E0"/>
    <w:rsid w:val="00904362"/>
    <w:rsid w:val="00904456"/>
    <w:rsid w:val="009046F5"/>
    <w:rsid w:val="00904A2F"/>
    <w:rsid w:val="00904E42"/>
    <w:rsid w:val="00905273"/>
    <w:rsid w:val="00906EF9"/>
    <w:rsid w:val="00906F93"/>
    <w:rsid w:val="00907848"/>
    <w:rsid w:val="00913D1D"/>
    <w:rsid w:val="00914F60"/>
    <w:rsid w:val="009169D1"/>
    <w:rsid w:val="00917297"/>
    <w:rsid w:val="00917E97"/>
    <w:rsid w:val="00920289"/>
    <w:rsid w:val="0092061D"/>
    <w:rsid w:val="00920766"/>
    <w:rsid w:val="009207F7"/>
    <w:rsid w:val="00924035"/>
    <w:rsid w:val="00925741"/>
    <w:rsid w:val="00925DFF"/>
    <w:rsid w:val="009260D3"/>
    <w:rsid w:val="00926271"/>
    <w:rsid w:val="00930CE3"/>
    <w:rsid w:val="00930EC5"/>
    <w:rsid w:val="00930F33"/>
    <w:rsid w:val="00930FFE"/>
    <w:rsid w:val="0093129F"/>
    <w:rsid w:val="00934063"/>
    <w:rsid w:val="00934CD1"/>
    <w:rsid w:val="00934D7C"/>
    <w:rsid w:val="00936C8D"/>
    <w:rsid w:val="00937220"/>
    <w:rsid w:val="009374F0"/>
    <w:rsid w:val="0093754D"/>
    <w:rsid w:val="0093790E"/>
    <w:rsid w:val="009426EB"/>
    <w:rsid w:val="00942984"/>
    <w:rsid w:val="009442E5"/>
    <w:rsid w:val="009476BB"/>
    <w:rsid w:val="0095034A"/>
    <w:rsid w:val="00950633"/>
    <w:rsid w:val="00950C17"/>
    <w:rsid w:val="00950D1C"/>
    <w:rsid w:val="00952E2E"/>
    <w:rsid w:val="0095369D"/>
    <w:rsid w:val="0095538A"/>
    <w:rsid w:val="00957175"/>
    <w:rsid w:val="009571E1"/>
    <w:rsid w:val="009578AF"/>
    <w:rsid w:val="00957951"/>
    <w:rsid w:val="009608D2"/>
    <w:rsid w:val="009619BF"/>
    <w:rsid w:val="00962938"/>
    <w:rsid w:val="00964023"/>
    <w:rsid w:val="00965312"/>
    <w:rsid w:val="00965FD2"/>
    <w:rsid w:val="00967C2D"/>
    <w:rsid w:val="00970681"/>
    <w:rsid w:val="00971956"/>
    <w:rsid w:val="009733DA"/>
    <w:rsid w:val="009733FC"/>
    <w:rsid w:val="0097392F"/>
    <w:rsid w:val="009752B3"/>
    <w:rsid w:val="00977083"/>
    <w:rsid w:val="0098002E"/>
    <w:rsid w:val="00982C7A"/>
    <w:rsid w:val="0098346C"/>
    <w:rsid w:val="009836E3"/>
    <w:rsid w:val="00986B94"/>
    <w:rsid w:val="00990628"/>
    <w:rsid w:val="00990F74"/>
    <w:rsid w:val="009911D7"/>
    <w:rsid w:val="009922CC"/>
    <w:rsid w:val="00994F95"/>
    <w:rsid w:val="009968D6"/>
    <w:rsid w:val="0099702B"/>
    <w:rsid w:val="00997400"/>
    <w:rsid w:val="009A06D6"/>
    <w:rsid w:val="009A0AE5"/>
    <w:rsid w:val="009A268D"/>
    <w:rsid w:val="009A2B30"/>
    <w:rsid w:val="009A2B74"/>
    <w:rsid w:val="009A3D3D"/>
    <w:rsid w:val="009A6B7C"/>
    <w:rsid w:val="009A7523"/>
    <w:rsid w:val="009A7D2D"/>
    <w:rsid w:val="009B14C4"/>
    <w:rsid w:val="009B21E3"/>
    <w:rsid w:val="009B2BE8"/>
    <w:rsid w:val="009B35CB"/>
    <w:rsid w:val="009B6172"/>
    <w:rsid w:val="009B791A"/>
    <w:rsid w:val="009C3144"/>
    <w:rsid w:val="009C3C30"/>
    <w:rsid w:val="009C4990"/>
    <w:rsid w:val="009C49B6"/>
    <w:rsid w:val="009C4AED"/>
    <w:rsid w:val="009C6547"/>
    <w:rsid w:val="009C6630"/>
    <w:rsid w:val="009C6DB8"/>
    <w:rsid w:val="009C7AF4"/>
    <w:rsid w:val="009D0DF4"/>
    <w:rsid w:val="009D2852"/>
    <w:rsid w:val="009D3403"/>
    <w:rsid w:val="009D3E74"/>
    <w:rsid w:val="009D77AC"/>
    <w:rsid w:val="009E37C1"/>
    <w:rsid w:val="009E40C2"/>
    <w:rsid w:val="009E4265"/>
    <w:rsid w:val="009E488C"/>
    <w:rsid w:val="009E6B33"/>
    <w:rsid w:val="009F0A02"/>
    <w:rsid w:val="009F302F"/>
    <w:rsid w:val="009F5DCB"/>
    <w:rsid w:val="009F6CFE"/>
    <w:rsid w:val="009F7C72"/>
    <w:rsid w:val="00A018A1"/>
    <w:rsid w:val="00A032DF"/>
    <w:rsid w:val="00A07208"/>
    <w:rsid w:val="00A113BA"/>
    <w:rsid w:val="00A11EFD"/>
    <w:rsid w:val="00A130DE"/>
    <w:rsid w:val="00A14A98"/>
    <w:rsid w:val="00A15555"/>
    <w:rsid w:val="00A16AD0"/>
    <w:rsid w:val="00A16BE8"/>
    <w:rsid w:val="00A17239"/>
    <w:rsid w:val="00A1773F"/>
    <w:rsid w:val="00A20BBC"/>
    <w:rsid w:val="00A2168F"/>
    <w:rsid w:val="00A217F7"/>
    <w:rsid w:val="00A24858"/>
    <w:rsid w:val="00A25A06"/>
    <w:rsid w:val="00A26A5D"/>
    <w:rsid w:val="00A26EB6"/>
    <w:rsid w:val="00A272B0"/>
    <w:rsid w:val="00A27555"/>
    <w:rsid w:val="00A30E46"/>
    <w:rsid w:val="00A30FE7"/>
    <w:rsid w:val="00A3135E"/>
    <w:rsid w:val="00A331F1"/>
    <w:rsid w:val="00A33429"/>
    <w:rsid w:val="00A3562E"/>
    <w:rsid w:val="00A3590E"/>
    <w:rsid w:val="00A36E58"/>
    <w:rsid w:val="00A3798D"/>
    <w:rsid w:val="00A409B6"/>
    <w:rsid w:val="00A419EA"/>
    <w:rsid w:val="00A42D5F"/>
    <w:rsid w:val="00A442F1"/>
    <w:rsid w:val="00A52967"/>
    <w:rsid w:val="00A52E33"/>
    <w:rsid w:val="00A547AD"/>
    <w:rsid w:val="00A55CCF"/>
    <w:rsid w:val="00A566A4"/>
    <w:rsid w:val="00A5742A"/>
    <w:rsid w:val="00A5766B"/>
    <w:rsid w:val="00A602F8"/>
    <w:rsid w:val="00A620A2"/>
    <w:rsid w:val="00A63491"/>
    <w:rsid w:val="00A64D3B"/>
    <w:rsid w:val="00A64D83"/>
    <w:rsid w:val="00A64EC7"/>
    <w:rsid w:val="00A6529A"/>
    <w:rsid w:val="00A65D7B"/>
    <w:rsid w:val="00A67276"/>
    <w:rsid w:val="00A70411"/>
    <w:rsid w:val="00A70E02"/>
    <w:rsid w:val="00A71F3C"/>
    <w:rsid w:val="00A75306"/>
    <w:rsid w:val="00A758BC"/>
    <w:rsid w:val="00A76978"/>
    <w:rsid w:val="00A771D4"/>
    <w:rsid w:val="00A8238B"/>
    <w:rsid w:val="00A8339F"/>
    <w:rsid w:val="00A835D6"/>
    <w:rsid w:val="00A854A4"/>
    <w:rsid w:val="00A85B9D"/>
    <w:rsid w:val="00A8665C"/>
    <w:rsid w:val="00A91596"/>
    <w:rsid w:val="00A93331"/>
    <w:rsid w:val="00A956C6"/>
    <w:rsid w:val="00A960FB"/>
    <w:rsid w:val="00A969B0"/>
    <w:rsid w:val="00A97017"/>
    <w:rsid w:val="00AA01F7"/>
    <w:rsid w:val="00AA0CA9"/>
    <w:rsid w:val="00AA0D5F"/>
    <w:rsid w:val="00AA34F9"/>
    <w:rsid w:val="00AA35C7"/>
    <w:rsid w:val="00AA5069"/>
    <w:rsid w:val="00AA5181"/>
    <w:rsid w:val="00AA64D4"/>
    <w:rsid w:val="00AA69A1"/>
    <w:rsid w:val="00AA6FAE"/>
    <w:rsid w:val="00AB106C"/>
    <w:rsid w:val="00AB17CB"/>
    <w:rsid w:val="00AB2692"/>
    <w:rsid w:val="00AB285D"/>
    <w:rsid w:val="00AB315E"/>
    <w:rsid w:val="00AB38A8"/>
    <w:rsid w:val="00AB56D4"/>
    <w:rsid w:val="00AB6338"/>
    <w:rsid w:val="00AB7372"/>
    <w:rsid w:val="00AB7D2B"/>
    <w:rsid w:val="00AC067C"/>
    <w:rsid w:val="00AC0F31"/>
    <w:rsid w:val="00AC13DD"/>
    <w:rsid w:val="00AC2753"/>
    <w:rsid w:val="00AC2B92"/>
    <w:rsid w:val="00AC3075"/>
    <w:rsid w:val="00AC37B2"/>
    <w:rsid w:val="00AC4C00"/>
    <w:rsid w:val="00AC4FEB"/>
    <w:rsid w:val="00AC6DD9"/>
    <w:rsid w:val="00AD02F5"/>
    <w:rsid w:val="00AD06D1"/>
    <w:rsid w:val="00AD16C3"/>
    <w:rsid w:val="00AD19CF"/>
    <w:rsid w:val="00AD259D"/>
    <w:rsid w:val="00AD5256"/>
    <w:rsid w:val="00AD6C08"/>
    <w:rsid w:val="00AD7690"/>
    <w:rsid w:val="00AE1A95"/>
    <w:rsid w:val="00AE236F"/>
    <w:rsid w:val="00AE53C3"/>
    <w:rsid w:val="00AE617C"/>
    <w:rsid w:val="00AF0956"/>
    <w:rsid w:val="00AF2300"/>
    <w:rsid w:val="00AF2F91"/>
    <w:rsid w:val="00AF447F"/>
    <w:rsid w:val="00AF4566"/>
    <w:rsid w:val="00AF5926"/>
    <w:rsid w:val="00AF68E6"/>
    <w:rsid w:val="00B002EC"/>
    <w:rsid w:val="00B00403"/>
    <w:rsid w:val="00B00E67"/>
    <w:rsid w:val="00B01378"/>
    <w:rsid w:val="00B01385"/>
    <w:rsid w:val="00B01B18"/>
    <w:rsid w:val="00B01B27"/>
    <w:rsid w:val="00B02053"/>
    <w:rsid w:val="00B02DAD"/>
    <w:rsid w:val="00B04851"/>
    <w:rsid w:val="00B06961"/>
    <w:rsid w:val="00B072F8"/>
    <w:rsid w:val="00B16F4B"/>
    <w:rsid w:val="00B17DEE"/>
    <w:rsid w:val="00B17F12"/>
    <w:rsid w:val="00B200D5"/>
    <w:rsid w:val="00B20A52"/>
    <w:rsid w:val="00B220D9"/>
    <w:rsid w:val="00B2214B"/>
    <w:rsid w:val="00B22695"/>
    <w:rsid w:val="00B26A88"/>
    <w:rsid w:val="00B26E89"/>
    <w:rsid w:val="00B27769"/>
    <w:rsid w:val="00B27A13"/>
    <w:rsid w:val="00B317D6"/>
    <w:rsid w:val="00B31906"/>
    <w:rsid w:val="00B37D68"/>
    <w:rsid w:val="00B400BC"/>
    <w:rsid w:val="00B403D6"/>
    <w:rsid w:val="00B4081C"/>
    <w:rsid w:val="00B43205"/>
    <w:rsid w:val="00B43754"/>
    <w:rsid w:val="00B44B4D"/>
    <w:rsid w:val="00B45F1B"/>
    <w:rsid w:val="00B50B30"/>
    <w:rsid w:val="00B531B2"/>
    <w:rsid w:val="00B540EF"/>
    <w:rsid w:val="00B5485F"/>
    <w:rsid w:val="00B57C50"/>
    <w:rsid w:val="00B6034C"/>
    <w:rsid w:val="00B60C0F"/>
    <w:rsid w:val="00B615C3"/>
    <w:rsid w:val="00B61F02"/>
    <w:rsid w:val="00B62C48"/>
    <w:rsid w:val="00B62D14"/>
    <w:rsid w:val="00B637C6"/>
    <w:rsid w:val="00B64802"/>
    <w:rsid w:val="00B64BDF"/>
    <w:rsid w:val="00B65E31"/>
    <w:rsid w:val="00B673CC"/>
    <w:rsid w:val="00B67B54"/>
    <w:rsid w:val="00B712FA"/>
    <w:rsid w:val="00B71540"/>
    <w:rsid w:val="00B71916"/>
    <w:rsid w:val="00B719E6"/>
    <w:rsid w:val="00B71D09"/>
    <w:rsid w:val="00B722EB"/>
    <w:rsid w:val="00B74C1D"/>
    <w:rsid w:val="00B762E8"/>
    <w:rsid w:val="00B763F5"/>
    <w:rsid w:val="00B76556"/>
    <w:rsid w:val="00B765FD"/>
    <w:rsid w:val="00B77175"/>
    <w:rsid w:val="00B806A4"/>
    <w:rsid w:val="00B8075B"/>
    <w:rsid w:val="00B81634"/>
    <w:rsid w:val="00B8291E"/>
    <w:rsid w:val="00B8454C"/>
    <w:rsid w:val="00B85988"/>
    <w:rsid w:val="00B86711"/>
    <w:rsid w:val="00B9137D"/>
    <w:rsid w:val="00B91EA5"/>
    <w:rsid w:val="00B920C5"/>
    <w:rsid w:val="00B92C2D"/>
    <w:rsid w:val="00B93B85"/>
    <w:rsid w:val="00B941F6"/>
    <w:rsid w:val="00B95C58"/>
    <w:rsid w:val="00BA03C3"/>
    <w:rsid w:val="00BA08E3"/>
    <w:rsid w:val="00BA0F96"/>
    <w:rsid w:val="00BA13E6"/>
    <w:rsid w:val="00BA1972"/>
    <w:rsid w:val="00BA21E3"/>
    <w:rsid w:val="00BA261A"/>
    <w:rsid w:val="00BA335A"/>
    <w:rsid w:val="00BA3DFF"/>
    <w:rsid w:val="00BA499C"/>
    <w:rsid w:val="00BA74A3"/>
    <w:rsid w:val="00BA7F2E"/>
    <w:rsid w:val="00BB0F7C"/>
    <w:rsid w:val="00BB0FBC"/>
    <w:rsid w:val="00BB178E"/>
    <w:rsid w:val="00BB2BAF"/>
    <w:rsid w:val="00BB34E4"/>
    <w:rsid w:val="00BB42D2"/>
    <w:rsid w:val="00BB4A2F"/>
    <w:rsid w:val="00BB5B40"/>
    <w:rsid w:val="00BB6C53"/>
    <w:rsid w:val="00BB7F83"/>
    <w:rsid w:val="00BC40EE"/>
    <w:rsid w:val="00BC44F2"/>
    <w:rsid w:val="00BC4C23"/>
    <w:rsid w:val="00BC50CE"/>
    <w:rsid w:val="00BC57A5"/>
    <w:rsid w:val="00BC59C9"/>
    <w:rsid w:val="00BC6735"/>
    <w:rsid w:val="00BC690A"/>
    <w:rsid w:val="00BD04AD"/>
    <w:rsid w:val="00BD13A5"/>
    <w:rsid w:val="00BD26EA"/>
    <w:rsid w:val="00BD285F"/>
    <w:rsid w:val="00BD3D41"/>
    <w:rsid w:val="00BD42F4"/>
    <w:rsid w:val="00BD553B"/>
    <w:rsid w:val="00BD5D5A"/>
    <w:rsid w:val="00BD66F5"/>
    <w:rsid w:val="00BD6EF3"/>
    <w:rsid w:val="00BE011B"/>
    <w:rsid w:val="00BE56E8"/>
    <w:rsid w:val="00BE7343"/>
    <w:rsid w:val="00BF19C5"/>
    <w:rsid w:val="00BF2F71"/>
    <w:rsid w:val="00BF3118"/>
    <w:rsid w:val="00BF4B1C"/>
    <w:rsid w:val="00BF5103"/>
    <w:rsid w:val="00BF7B18"/>
    <w:rsid w:val="00C01DF9"/>
    <w:rsid w:val="00C01F07"/>
    <w:rsid w:val="00C01F61"/>
    <w:rsid w:val="00C026C1"/>
    <w:rsid w:val="00C02B7B"/>
    <w:rsid w:val="00C03441"/>
    <w:rsid w:val="00C05FDB"/>
    <w:rsid w:val="00C072A1"/>
    <w:rsid w:val="00C07EBE"/>
    <w:rsid w:val="00C10782"/>
    <w:rsid w:val="00C1186F"/>
    <w:rsid w:val="00C11F8F"/>
    <w:rsid w:val="00C12187"/>
    <w:rsid w:val="00C12329"/>
    <w:rsid w:val="00C12C55"/>
    <w:rsid w:val="00C13453"/>
    <w:rsid w:val="00C15972"/>
    <w:rsid w:val="00C1730A"/>
    <w:rsid w:val="00C20D18"/>
    <w:rsid w:val="00C21B50"/>
    <w:rsid w:val="00C221FD"/>
    <w:rsid w:val="00C22428"/>
    <w:rsid w:val="00C22FDE"/>
    <w:rsid w:val="00C24507"/>
    <w:rsid w:val="00C24D77"/>
    <w:rsid w:val="00C24F7A"/>
    <w:rsid w:val="00C252CC"/>
    <w:rsid w:val="00C322F1"/>
    <w:rsid w:val="00C3234A"/>
    <w:rsid w:val="00C333B4"/>
    <w:rsid w:val="00C349DF"/>
    <w:rsid w:val="00C35170"/>
    <w:rsid w:val="00C35574"/>
    <w:rsid w:val="00C359FB"/>
    <w:rsid w:val="00C36261"/>
    <w:rsid w:val="00C37256"/>
    <w:rsid w:val="00C37B35"/>
    <w:rsid w:val="00C40E22"/>
    <w:rsid w:val="00C41262"/>
    <w:rsid w:val="00C41706"/>
    <w:rsid w:val="00C4186D"/>
    <w:rsid w:val="00C42DF9"/>
    <w:rsid w:val="00C44394"/>
    <w:rsid w:val="00C4572E"/>
    <w:rsid w:val="00C46768"/>
    <w:rsid w:val="00C46E83"/>
    <w:rsid w:val="00C50549"/>
    <w:rsid w:val="00C507CB"/>
    <w:rsid w:val="00C50AA4"/>
    <w:rsid w:val="00C524B9"/>
    <w:rsid w:val="00C52A0C"/>
    <w:rsid w:val="00C53FC1"/>
    <w:rsid w:val="00C544D2"/>
    <w:rsid w:val="00C55764"/>
    <w:rsid w:val="00C56013"/>
    <w:rsid w:val="00C56635"/>
    <w:rsid w:val="00C57B83"/>
    <w:rsid w:val="00C601B9"/>
    <w:rsid w:val="00C60593"/>
    <w:rsid w:val="00C617BB"/>
    <w:rsid w:val="00C6234E"/>
    <w:rsid w:val="00C62552"/>
    <w:rsid w:val="00C6378F"/>
    <w:rsid w:val="00C63D99"/>
    <w:rsid w:val="00C66BAE"/>
    <w:rsid w:val="00C67B78"/>
    <w:rsid w:val="00C7069C"/>
    <w:rsid w:val="00C7071B"/>
    <w:rsid w:val="00C72B8C"/>
    <w:rsid w:val="00C73EBC"/>
    <w:rsid w:val="00C74674"/>
    <w:rsid w:val="00C75CC3"/>
    <w:rsid w:val="00C8099F"/>
    <w:rsid w:val="00C823E7"/>
    <w:rsid w:val="00C83436"/>
    <w:rsid w:val="00C836C4"/>
    <w:rsid w:val="00C83D36"/>
    <w:rsid w:val="00C84377"/>
    <w:rsid w:val="00C84DEE"/>
    <w:rsid w:val="00C864D8"/>
    <w:rsid w:val="00C90736"/>
    <w:rsid w:val="00C90D58"/>
    <w:rsid w:val="00C91719"/>
    <w:rsid w:val="00C9177D"/>
    <w:rsid w:val="00C923DC"/>
    <w:rsid w:val="00C92A81"/>
    <w:rsid w:val="00C9303D"/>
    <w:rsid w:val="00C9316C"/>
    <w:rsid w:val="00C931A3"/>
    <w:rsid w:val="00C940A0"/>
    <w:rsid w:val="00C94CF2"/>
    <w:rsid w:val="00C961A8"/>
    <w:rsid w:val="00C96514"/>
    <w:rsid w:val="00C968D3"/>
    <w:rsid w:val="00CA065F"/>
    <w:rsid w:val="00CA1D30"/>
    <w:rsid w:val="00CA4E8D"/>
    <w:rsid w:val="00CA4F5D"/>
    <w:rsid w:val="00CA67D4"/>
    <w:rsid w:val="00CA6C24"/>
    <w:rsid w:val="00CA7DAE"/>
    <w:rsid w:val="00CB044B"/>
    <w:rsid w:val="00CB15DF"/>
    <w:rsid w:val="00CB1A55"/>
    <w:rsid w:val="00CB1C8F"/>
    <w:rsid w:val="00CB3607"/>
    <w:rsid w:val="00CB39D7"/>
    <w:rsid w:val="00CB58C9"/>
    <w:rsid w:val="00CB691A"/>
    <w:rsid w:val="00CB6FDF"/>
    <w:rsid w:val="00CB7877"/>
    <w:rsid w:val="00CC1163"/>
    <w:rsid w:val="00CC1F31"/>
    <w:rsid w:val="00CC1F5A"/>
    <w:rsid w:val="00CC3080"/>
    <w:rsid w:val="00CC3302"/>
    <w:rsid w:val="00CC44CA"/>
    <w:rsid w:val="00CC6DC0"/>
    <w:rsid w:val="00CD05A2"/>
    <w:rsid w:val="00CD05BD"/>
    <w:rsid w:val="00CD06E5"/>
    <w:rsid w:val="00CD109F"/>
    <w:rsid w:val="00CD2C83"/>
    <w:rsid w:val="00CD46E3"/>
    <w:rsid w:val="00CD600F"/>
    <w:rsid w:val="00CE072C"/>
    <w:rsid w:val="00CE30B6"/>
    <w:rsid w:val="00CE370B"/>
    <w:rsid w:val="00CE6A26"/>
    <w:rsid w:val="00CE6B31"/>
    <w:rsid w:val="00CE7F3B"/>
    <w:rsid w:val="00CF00D3"/>
    <w:rsid w:val="00CF0203"/>
    <w:rsid w:val="00CF033A"/>
    <w:rsid w:val="00CF0CBD"/>
    <w:rsid w:val="00CF25F4"/>
    <w:rsid w:val="00CF3123"/>
    <w:rsid w:val="00CF3A5C"/>
    <w:rsid w:val="00CF4420"/>
    <w:rsid w:val="00CF6160"/>
    <w:rsid w:val="00CF683A"/>
    <w:rsid w:val="00CF6A40"/>
    <w:rsid w:val="00CF7387"/>
    <w:rsid w:val="00CF78FB"/>
    <w:rsid w:val="00CF7A61"/>
    <w:rsid w:val="00D01DB3"/>
    <w:rsid w:val="00D0452B"/>
    <w:rsid w:val="00D059C5"/>
    <w:rsid w:val="00D0659B"/>
    <w:rsid w:val="00D068C4"/>
    <w:rsid w:val="00D06C45"/>
    <w:rsid w:val="00D10EEE"/>
    <w:rsid w:val="00D119D9"/>
    <w:rsid w:val="00D1204C"/>
    <w:rsid w:val="00D13110"/>
    <w:rsid w:val="00D14CD6"/>
    <w:rsid w:val="00D15F6E"/>
    <w:rsid w:val="00D2022D"/>
    <w:rsid w:val="00D2121A"/>
    <w:rsid w:val="00D21AC5"/>
    <w:rsid w:val="00D21BA6"/>
    <w:rsid w:val="00D21C59"/>
    <w:rsid w:val="00D22514"/>
    <w:rsid w:val="00D2496F"/>
    <w:rsid w:val="00D269B8"/>
    <w:rsid w:val="00D341EF"/>
    <w:rsid w:val="00D34239"/>
    <w:rsid w:val="00D34527"/>
    <w:rsid w:val="00D34EB0"/>
    <w:rsid w:val="00D35203"/>
    <w:rsid w:val="00D36853"/>
    <w:rsid w:val="00D37034"/>
    <w:rsid w:val="00D4182E"/>
    <w:rsid w:val="00D44613"/>
    <w:rsid w:val="00D46285"/>
    <w:rsid w:val="00D46483"/>
    <w:rsid w:val="00D47F21"/>
    <w:rsid w:val="00D5116F"/>
    <w:rsid w:val="00D51F98"/>
    <w:rsid w:val="00D54577"/>
    <w:rsid w:val="00D54F42"/>
    <w:rsid w:val="00D601FE"/>
    <w:rsid w:val="00D6293A"/>
    <w:rsid w:val="00D6317F"/>
    <w:rsid w:val="00D7004F"/>
    <w:rsid w:val="00D70801"/>
    <w:rsid w:val="00D722A5"/>
    <w:rsid w:val="00D727B3"/>
    <w:rsid w:val="00D731F3"/>
    <w:rsid w:val="00D73532"/>
    <w:rsid w:val="00D7369D"/>
    <w:rsid w:val="00D73B97"/>
    <w:rsid w:val="00D74C95"/>
    <w:rsid w:val="00D74CA3"/>
    <w:rsid w:val="00D75ACD"/>
    <w:rsid w:val="00D76822"/>
    <w:rsid w:val="00D76977"/>
    <w:rsid w:val="00D77753"/>
    <w:rsid w:val="00D80023"/>
    <w:rsid w:val="00D80991"/>
    <w:rsid w:val="00D827F5"/>
    <w:rsid w:val="00D82B8B"/>
    <w:rsid w:val="00D83E3B"/>
    <w:rsid w:val="00D84B86"/>
    <w:rsid w:val="00D85FEB"/>
    <w:rsid w:val="00D86A51"/>
    <w:rsid w:val="00D86D1E"/>
    <w:rsid w:val="00D86E0B"/>
    <w:rsid w:val="00D8796D"/>
    <w:rsid w:val="00D87E0C"/>
    <w:rsid w:val="00D91C9A"/>
    <w:rsid w:val="00D920A4"/>
    <w:rsid w:val="00D92BF4"/>
    <w:rsid w:val="00D935F0"/>
    <w:rsid w:val="00D97C53"/>
    <w:rsid w:val="00DA3B7A"/>
    <w:rsid w:val="00DA45AF"/>
    <w:rsid w:val="00DA4DE1"/>
    <w:rsid w:val="00DA4E03"/>
    <w:rsid w:val="00DA70A0"/>
    <w:rsid w:val="00DA737C"/>
    <w:rsid w:val="00DA7E79"/>
    <w:rsid w:val="00DB2321"/>
    <w:rsid w:val="00DB34B0"/>
    <w:rsid w:val="00DB43AB"/>
    <w:rsid w:val="00DB4F78"/>
    <w:rsid w:val="00DB6A1F"/>
    <w:rsid w:val="00DC1416"/>
    <w:rsid w:val="00DC25C7"/>
    <w:rsid w:val="00DC2E9B"/>
    <w:rsid w:val="00DC3A19"/>
    <w:rsid w:val="00DC4535"/>
    <w:rsid w:val="00DC536F"/>
    <w:rsid w:val="00DC55C5"/>
    <w:rsid w:val="00DC6807"/>
    <w:rsid w:val="00DC6D64"/>
    <w:rsid w:val="00DC70A1"/>
    <w:rsid w:val="00DC7411"/>
    <w:rsid w:val="00DC75EE"/>
    <w:rsid w:val="00DD00A2"/>
    <w:rsid w:val="00DD1560"/>
    <w:rsid w:val="00DD3EE2"/>
    <w:rsid w:val="00DD4DD2"/>
    <w:rsid w:val="00DD542D"/>
    <w:rsid w:val="00DD69F4"/>
    <w:rsid w:val="00DE1557"/>
    <w:rsid w:val="00DE16B3"/>
    <w:rsid w:val="00DE343C"/>
    <w:rsid w:val="00DE3908"/>
    <w:rsid w:val="00DE3940"/>
    <w:rsid w:val="00DE3F63"/>
    <w:rsid w:val="00DE48DC"/>
    <w:rsid w:val="00DE6A15"/>
    <w:rsid w:val="00DE76A8"/>
    <w:rsid w:val="00DF04E1"/>
    <w:rsid w:val="00DF0909"/>
    <w:rsid w:val="00DF162A"/>
    <w:rsid w:val="00DF178C"/>
    <w:rsid w:val="00DF3C6D"/>
    <w:rsid w:val="00DF5838"/>
    <w:rsid w:val="00DF5868"/>
    <w:rsid w:val="00DF64BF"/>
    <w:rsid w:val="00E00A2C"/>
    <w:rsid w:val="00E00B90"/>
    <w:rsid w:val="00E00F32"/>
    <w:rsid w:val="00E01485"/>
    <w:rsid w:val="00E025DB"/>
    <w:rsid w:val="00E02FA5"/>
    <w:rsid w:val="00E0350E"/>
    <w:rsid w:val="00E055C2"/>
    <w:rsid w:val="00E05E3D"/>
    <w:rsid w:val="00E10AAC"/>
    <w:rsid w:val="00E114B9"/>
    <w:rsid w:val="00E122EE"/>
    <w:rsid w:val="00E13184"/>
    <w:rsid w:val="00E14EF1"/>
    <w:rsid w:val="00E15A54"/>
    <w:rsid w:val="00E15B4B"/>
    <w:rsid w:val="00E15DB8"/>
    <w:rsid w:val="00E16B11"/>
    <w:rsid w:val="00E17776"/>
    <w:rsid w:val="00E179A6"/>
    <w:rsid w:val="00E17A06"/>
    <w:rsid w:val="00E243A7"/>
    <w:rsid w:val="00E25CF8"/>
    <w:rsid w:val="00E26274"/>
    <w:rsid w:val="00E27F12"/>
    <w:rsid w:val="00E30842"/>
    <w:rsid w:val="00E30B49"/>
    <w:rsid w:val="00E31426"/>
    <w:rsid w:val="00E3306C"/>
    <w:rsid w:val="00E35152"/>
    <w:rsid w:val="00E36346"/>
    <w:rsid w:val="00E36FBD"/>
    <w:rsid w:val="00E37E01"/>
    <w:rsid w:val="00E40AAE"/>
    <w:rsid w:val="00E40CF5"/>
    <w:rsid w:val="00E40D22"/>
    <w:rsid w:val="00E417AF"/>
    <w:rsid w:val="00E42070"/>
    <w:rsid w:val="00E440BC"/>
    <w:rsid w:val="00E447A0"/>
    <w:rsid w:val="00E468B2"/>
    <w:rsid w:val="00E502D5"/>
    <w:rsid w:val="00E50405"/>
    <w:rsid w:val="00E50794"/>
    <w:rsid w:val="00E54C7F"/>
    <w:rsid w:val="00E6066A"/>
    <w:rsid w:val="00E64B4B"/>
    <w:rsid w:val="00E64CC9"/>
    <w:rsid w:val="00E64CE2"/>
    <w:rsid w:val="00E657CD"/>
    <w:rsid w:val="00E66430"/>
    <w:rsid w:val="00E66DFF"/>
    <w:rsid w:val="00E70AEE"/>
    <w:rsid w:val="00E71789"/>
    <w:rsid w:val="00E72165"/>
    <w:rsid w:val="00E7322D"/>
    <w:rsid w:val="00E73528"/>
    <w:rsid w:val="00E74059"/>
    <w:rsid w:val="00E74E0C"/>
    <w:rsid w:val="00E812F3"/>
    <w:rsid w:val="00E81333"/>
    <w:rsid w:val="00E82649"/>
    <w:rsid w:val="00E828E3"/>
    <w:rsid w:val="00E8321A"/>
    <w:rsid w:val="00E83F3B"/>
    <w:rsid w:val="00E85C46"/>
    <w:rsid w:val="00E87960"/>
    <w:rsid w:val="00E90BA3"/>
    <w:rsid w:val="00E92B12"/>
    <w:rsid w:val="00E92C67"/>
    <w:rsid w:val="00E9367A"/>
    <w:rsid w:val="00E9452A"/>
    <w:rsid w:val="00E96985"/>
    <w:rsid w:val="00E971B7"/>
    <w:rsid w:val="00E976AD"/>
    <w:rsid w:val="00E97C79"/>
    <w:rsid w:val="00EA0050"/>
    <w:rsid w:val="00EA04E0"/>
    <w:rsid w:val="00EA1B9F"/>
    <w:rsid w:val="00EA2041"/>
    <w:rsid w:val="00EA28A7"/>
    <w:rsid w:val="00EA2E57"/>
    <w:rsid w:val="00EA3CAF"/>
    <w:rsid w:val="00EA4809"/>
    <w:rsid w:val="00EA4DC6"/>
    <w:rsid w:val="00EA5AF9"/>
    <w:rsid w:val="00EB0C29"/>
    <w:rsid w:val="00EB5A52"/>
    <w:rsid w:val="00EC1DE7"/>
    <w:rsid w:val="00EC38DF"/>
    <w:rsid w:val="00EC4307"/>
    <w:rsid w:val="00EC487C"/>
    <w:rsid w:val="00ED0999"/>
    <w:rsid w:val="00ED0F83"/>
    <w:rsid w:val="00ED528F"/>
    <w:rsid w:val="00ED7966"/>
    <w:rsid w:val="00EE189D"/>
    <w:rsid w:val="00EE33F4"/>
    <w:rsid w:val="00EE3AFB"/>
    <w:rsid w:val="00EE5F1B"/>
    <w:rsid w:val="00EF1A8B"/>
    <w:rsid w:val="00EF1A9C"/>
    <w:rsid w:val="00EF3F4E"/>
    <w:rsid w:val="00EF51E0"/>
    <w:rsid w:val="00EF5B95"/>
    <w:rsid w:val="00EF629D"/>
    <w:rsid w:val="00EF7669"/>
    <w:rsid w:val="00EF7865"/>
    <w:rsid w:val="00F02722"/>
    <w:rsid w:val="00F0282B"/>
    <w:rsid w:val="00F02E46"/>
    <w:rsid w:val="00F038F7"/>
    <w:rsid w:val="00F07F7A"/>
    <w:rsid w:val="00F1077E"/>
    <w:rsid w:val="00F1395C"/>
    <w:rsid w:val="00F14ED0"/>
    <w:rsid w:val="00F15172"/>
    <w:rsid w:val="00F15C59"/>
    <w:rsid w:val="00F16063"/>
    <w:rsid w:val="00F1619D"/>
    <w:rsid w:val="00F23318"/>
    <w:rsid w:val="00F25550"/>
    <w:rsid w:val="00F26B3E"/>
    <w:rsid w:val="00F279FF"/>
    <w:rsid w:val="00F27D90"/>
    <w:rsid w:val="00F30684"/>
    <w:rsid w:val="00F31F85"/>
    <w:rsid w:val="00F32755"/>
    <w:rsid w:val="00F32B93"/>
    <w:rsid w:val="00F32BE5"/>
    <w:rsid w:val="00F339C8"/>
    <w:rsid w:val="00F34726"/>
    <w:rsid w:val="00F364E7"/>
    <w:rsid w:val="00F37E36"/>
    <w:rsid w:val="00F37F88"/>
    <w:rsid w:val="00F37FF0"/>
    <w:rsid w:val="00F419C2"/>
    <w:rsid w:val="00F4388B"/>
    <w:rsid w:val="00F44AA6"/>
    <w:rsid w:val="00F44BFA"/>
    <w:rsid w:val="00F44D1F"/>
    <w:rsid w:val="00F46268"/>
    <w:rsid w:val="00F46609"/>
    <w:rsid w:val="00F476A2"/>
    <w:rsid w:val="00F50443"/>
    <w:rsid w:val="00F51A2F"/>
    <w:rsid w:val="00F52004"/>
    <w:rsid w:val="00F5212D"/>
    <w:rsid w:val="00F52EF8"/>
    <w:rsid w:val="00F552AE"/>
    <w:rsid w:val="00F554B3"/>
    <w:rsid w:val="00F55EFB"/>
    <w:rsid w:val="00F566AA"/>
    <w:rsid w:val="00F570A1"/>
    <w:rsid w:val="00F57212"/>
    <w:rsid w:val="00F57984"/>
    <w:rsid w:val="00F61488"/>
    <w:rsid w:val="00F6187B"/>
    <w:rsid w:val="00F65AB2"/>
    <w:rsid w:val="00F6651A"/>
    <w:rsid w:val="00F66C65"/>
    <w:rsid w:val="00F67863"/>
    <w:rsid w:val="00F70827"/>
    <w:rsid w:val="00F70F53"/>
    <w:rsid w:val="00F712E2"/>
    <w:rsid w:val="00F714B5"/>
    <w:rsid w:val="00F71774"/>
    <w:rsid w:val="00F723D6"/>
    <w:rsid w:val="00F72EFF"/>
    <w:rsid w:val="00F7546D"/>
    <w:rsid w:val="00F768A0"/>
    <w:rsid w:val="00F800A4"/>
    <w:rsid w:val="00F8039A"/>
    <w:rsid w:val="00F8088E"/>
    <w:rsid w:val="00F84D32"/>
    <w:rsid w:val="00F867AE"/>
    <w:rsid w:val="00F902CE"/>
    <w:rsid w:val="00F90D4C"/>
    <w:rsid w:val="00F92126"/>
    <w:rsid w:val="00F93A49"/>
    <w:rsid w:val="00F942AC"/>
    <w:rsid w:val="00F9459C"/>
    <w:rsid w:val="00F94709"/>
    <w:rsid w:val="00F94F5C"/>
    <w:rsid w:val="00F95D33"/>
    <w:rsid w:val="00F9629B"/>
    <w:rsid w:val="00FA16D7"/>
    <w:rsid w:val="00FA1701"/>
    <w:rsid w:val="00FA6B97"/>
    <w:rsid w:val="00FB06DB"/>
    <w:rsid w:val="00FB0BB1"/>
    <w:rsid w:val="00FB0E17"/>
    <w:rsid w:val="00FB2346"/>
    <w:rsid w:val="00FB4285"/>
    <w:rsid w:val="00FB46C5"/>
    <w:rsid w:val="00FB54FD"/>
    <w:rsid w:val="00FB58AD"/>
    <w:rsid w:val="00FC0891"/>
    <w:rsid w:val="00FC318E"/>
    <w:rsid w:val="00FC3501"/>
    <w:rsid w:val="00FC5151"/>
    <w:rsid w:val="00FC5924"/>
    <w:rsid w:val="00FC6889"/>
    <w:rsid w:val="00FC71B4"/>
    <w:rsid w:val="00FC7478"/>
    <w:rsid w:val="00FD092C"/>
    <w:rsid w:val="00FD39ED"/>
    <w:rsid w:val="00FD42EA"/>
    <w:rsid w:val="00FD50EE"/>
    <w:rsid w:val="00FD57C8"/>
    <w:rsid w:val="00FD60BB"/>
    <w:rsid w:val="00FD65BC"/>
    <w:rsid w:val="00FE02C3"/>
    <w:rsid w:val="00FE2906"/>
    <w:rsid w:val="00FE5F65"/>
    <w:rsid w:val="00FE679A"/>
    <w:rsid w:val="00FE67FB"/>
    <w:rsid w:val="00FE7665"/>
    <w:rsid w:val="00FE7B63"/>
    <w:rsid w:val="00FF08E4"/>
    <w:rsid w:val="00FF1B64"/>
    <w:rsid w:val="00FF28D8"/>
    <w:rsid w:val="00FF2EF2"/>
    <w:rsid w:val="00FF3131"/>
    <w:rsid w:val="00FF3F45"/>
    <w:rsid w:val="00FF44F4"/>
    <w:rsid w:val="00FF4CC8"/>
    <w:rsid w:val="00FF7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533BA9"/>
  <w15:docId w15:val="{6071482D-18CA-4D37-8601-73976E7E5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D34"/>
    <w:pPr>
      <w:spacing w:line="288" w:lineRule="auto"/>
      <w:ind w:firstLine="432"/>
      <w:jc w:val="both"/>
    </w:pPr>
    <w:rPr>
      <w:rFonts w:ascii="Times New Roman" w:hAnsi="Times New Roman"/>
      <w:sz w:val="24"/>
    </w:rPr>
  </w:style>
  <w:style w:type="paragraph" w:styleId="Heading1">
    <w:name w:val="heading 1"/>
    <w:basedOn w:val="Normal"/>
    <w:next w:val="Normal"/>
    <w:link w:val="Heading1Char"/>
    <w:uiPriority w:val="9"/>
    <w:qFormat/>
    <w:rsid w:val="00FA16D7"/>
    <w:pPr>
      <w:keepNext/>
      <w:keepLines/>
      <w:pageBreakBefore/>
      <w:spacing w:before="240" w:after="600"/>
      <w:jc w:val="center"/>
      <w:outlineLvl w:val="0"/>
    </w:pPr>
    <w:rPr>
      <w:rFonts w:eastAsiaTheme="majorEastAsia" w:cstheme="majorBidi"/>
      <w:b/>
      <w:noProof/>
      <w:color w:val="262626" w:themeColor="text1" w:themeTint="D9"/>
      <w:sz w:val="32"/>
      <w:szCs w:val="32"/>
    </w:rPr>
  </w:style>
  <w:style w:type="paragraph" w:styleId="Heading2">
    <w:name w:val="heading 2"/>
    <w:aliases w:val="Sub Chapter"/>
    <w:basedOn w:val="Normal"/>
    <w:next w:val="Normal"/>
    <w:link w:val="Heading2Char"/>
    <w:uiPriority w:val="9"/>
    <w:unhideWhenUsed/>
    <w:qFormat/>
    <w:rsid w:val="00845671"/>
    <w:pPr>
      <w:keepNext/>
      <w:keepLines/>
      <w:spacing w:before="600" w:after="600"/>
      <w:jc w:val="center"/>
      <w:outlineLvl w:val="1"/>
    </w:pPr>
    <w:rPr>
      <w:rFonts w:eastAsiaTheme="majorEastAsia" w:cstheme="majorBidi"/>
      <w:b/>
      <w:color w:val="262626" w:themeColor="text1" w:themeTint="D9"/>
      <w:sz w:val="28"/>
      <w:szCs w:val="28"/>
    </w:rPr>
  </w:style>
  <w:style w:type="paragraph" w:styleId="Heading3">
    <w:name w:val="heading 3"/>
    <w:basedOn w:val="Normal"/>
    <w:next w:val="Normal"/>
    <w:link w:val="Heading3Char"/>
    <w:uiPriority w:val="9"/>
    <w:unhideWhenUsed/>
    <w:qFormat/>
    <w:rsid w:val="003224E7"/>
    <w:pPr>
      <w:keepNext/>
      <w:keepLines/>
      <w:spacing w:before="40" w:after="0"/>
      <w:outlineLvl w:val="2"/>
    </w:pPr>
    <w:rPr>
      <w:rFonts w:eastAsiaTheme="majorEastAsia" w:cstheme="majorBidi"/>
      <w:color w:val="0D0D0D" w:themeColor="text1" w:themeTint="F2"/>
      <w:szCs w:val="24"/>
    </w:rPr>
  </w:style>
  <w:style w:type="paragraph" w:styleId="Heading4">
    <w:name w:val="heading 4"/>
    <w:basedOn w:val="Normal"/>
    <w:next w:val="Normal"/>
    <w:link w:val="Heading4Char"/>
    <w:uiPriority w:val="9"/>
    <w:unhideWhenUsed/>
    <w:qFormat/>
    <w:rsid w:val="003224E7"/>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unhideWhenUsed/>
    <w:qFormat/>
    <w:rsid w:val="003224E7"/>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unhideWhenUsed/>
    <w:qFormat/>
    <w:rsid w:val="003224E7"/>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unhideWhenUsed/>
    <w:qFormat/>
    <w:rsid w:val="003224E7"/>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3224E7"/>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unhideWhenUsed/>
    <w:qFormat/>
    <w:rsid w:val="003224E7"/>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16D7"/>
    <w:rPr>
      <w:rFonts w:ascii="Times New Roman" w:eastAsiaTheme="majorEastAsia" w:hAnsi="Times New Roman" w:cstheme="majorBidi"/>
      <w:b/>
      <w:noProof/>
      <w:color w:val="262626" w:themeColor="text1" w:themeTint="D9"/>
      <w:sz w:val="32"/>
      <w:szCs w:val="32"/>
    </w:rPr>
  </w:style>
  <w:style w:type="character" w:customStyle="1" w:styleId="Heading2Char">
    <w:name w:val="Heading 2 Char"/>
    <w:aliases w:val="Sub Chapter Char"/>
    <w:basedOn w:val="DefaultParagraphFont"/>
    <w:link w:val="Heading2"/>
    <w:uiPriority w:val="9"/>
    <w:rsid w:val="00845671"/>
    <w:rPr>
      <w:rFonts w:ascii="Times New Roman" w:eastAsiaTheme="majorEastAsia" w:hAnsi="Times New Roman" w:cstheme="majorBidi"/>
      <w:b/>
      <w:color w:val="262626" w:themeColor="text1" w:themeTint="D9"/>
      <w:sz w:val="28"/>
      <w:szCs w:val="28"/>
    </w:rPr>
  </w:style>
  <w:style w:type="character" w:customStyle="1" w:styleId="Heading3Char">
    <w:name w:val="Heading 3 Char"/>
    <w:basedOn w:val="DefaultParagraphFont"/>
    <w:link w:val="Heading3"/>
    <w:uiPriority w:val="9"/>
    <w:rsid w:val="003224E7"/>
    <w:rPr>
      <w:rFonts w:ascii="Times New Roman" w:eastAsiaTheme="majorEastAsia" w:hAnsi="Times New Roman" w:cstheme="majorBidi"/>
      <w:color w:val="0D0D0D" w:themeColor="text1" w:themeTint="F2"/>
      <w:sz w:val="24"/>
      <w:szCs w:val="24"/>
    </w:rPr>
  </w:style>
  <w:style w:type="character" w:customStyle="1" w:styleId="Heading4Char">
    <w:name w:val="Heading 4 Char"/>
    <w:basedOn w:val="DefaultParagraphFont"/>
    <w:link w:val="Heading4"/>
    <w:uiPriority w:val="9"/>
    <w:rsid w:val="003224E7"/>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rsid w:val="003224E7"/>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rsid w:val="003224E7"/>
    <w:rPr>
      <w:rFonts w:asciiTheme="majorHAnsi" w:eastAsiaTheme="majorEastAsia" w:hAnsiTheme="majorHAnsi" w:cstheme="majorBidi"/>
    </w:rPr>
  </w:style>
  <w:style w:type="character" w:customStyle="1" w:styleId="Heading7Char">
    <w:name w:val="Heading 7 Char"/>
    <w:basedOn w:val="DefaultParagraphFont"/>
    <w:link w:val="Heading7"/>
    <w:uiPriority w:val="9"/>
    <w:rsid w:val="003224E7"/>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3224E7"/>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rsid w:val="003224E7"/>
    <w:rPr>
      <w:rFonts w:asciiTheme="majorHAnsi" w:eastAsiaTheme="majorEastAsia" w:hAnsiTheme="majorHAnsi" w:cstheme="majorBidi"/>
      <w:i/>
      <w:iCs/>
      <w:color w:val="262626" w:themeColor="text1" w:themeTint="D9"/>
      <w:sz w:val="21"/>
      <w:szCs w:val="21"/>
    </w:rPr>
  </w:style>
  <w:style w:type="character" w:styleId="BookTitle">
    <w:name w:val="Book Title"/>
    <w:basedOn w:val="DefaultParagraphFont"/>
    <w:uiPriority w:val="33"/>
    <w:qFormat/>
    <w:rsid w:val="00285879"/>
    <w:rPr>
      <w:b/>
      <w:bCs/>
      <w:iCs/>
      <w:spacing w:val="5"/>
      <w:sz w:val="52"/>
      <w:szCs w:val="144"/>
    </w:rPr>
  </w:style>
  <w:style w:type="paragraph" w:styleId="Caption">
    <w:name w:val="caption"/>
    <w:basedOn w:val="Normal"/>
    <w:next w:val="Normal"/>
    <w:uiPriority w:val="35"/>
    <w:semiHidden/>
    <w:unhideWhenUsed/>
    <w:qFormat/>
    <w:rsid w:val="003224E7"/>
    <w:pPr>
      <w:spacing w:after="200"/>
    </w:pPr>
    <w:rPr>
      <w:i/>
      <w:iCs/>
      <w:color w:val="44546A" w:themeColor="text2"/>
      <w:sz w:val="18"/>
      <w:szCs w:val="18"/>
    </w:rPr>
  </w:style>
  <w:style w:type="paragraph" w:styleId="Title">
    <w:name w:val="Title"/>
    <w:basedOn w:val="Normal"/>
    <w:next w:val="Normal"/>
    <w:link w:val="TitleChar"/>
    <w:uiPriority w:val="10"/>
    <w:qFormat/>
    <w:rsid w:val="001114AC"/>
    <w:pPr>
      <w:spacing w:before="2520" w:after="1680" w:line="360" w:lineRule="auto"/>
      <w:contextualSpacing/>
      <w:jc w:val="center"/>
    </w:pPr>
    <w:rPr>
      <w:rFonts w:eastAsiaTheme="majorEastAsia" w:cstheme="majorBidi"/>
      <w:spacing w:val="-10"/>
      <w:sz w:val="56"/>
      <w:szCs w:val="56"/>
    </w:rPr>
  </w:style>
  <w:style w:type="character" w:customStyle="1" w:styleId="TitleChar">
    <w:name w:val="Title Char"/>
    <w:basedOn w:val="DefaultParagraphFont"/>
    <w:link w:val="Title"/>
    <w:uiPriority w:val="10"/>
    <w:rsid w:val="001114AC"/>
    <w:rPr>
      <w:rFonts w:ascii="Times New Roman" w:eastAsiaTheme="majorEastAsia" w:hAnsi="Times New Roman" w:cstheme="majorBidi"/>
      <w:spacing w:val="-10"/>
      <w:sz w:val="56"/>
      <w:szCs w:val="56"/>
    </w:rPr>
  </w:style>
  <w:style w:type="paragraph" w:styleId="Subtitle">
    <w:name w:val="Subtitle"/>
    <w:basedOn w:val="Normal"/>
    <w:next w:val="Normal"/>
    <w:link w:val="SubtitleChar"/>
    <w:uiPriority w:val="11"/>
    <w:qFormat/>
    <w:rsid w:val="009C3C30"/>
    <w:pPr>
      <w:numPr>
        <w:ilvl w:val="1"/>
      </w:numPr>
      <w:spacing w:after="480"/>
      <w:ind w:firstLine="432"/>
      <w:jc w:val="center"/>
    </w:pPr>
    <w:rPr>
      <w:b/>
      <w:spacing w:val="15"/>
      <w:sz w:val="32"/>
    </w:rPr>
  </w:style>
  <w:style w:type="character" w:customStyle="1" w:styleId="SubtitleChar">
    <w:name w:val="Subtitle Char"/>
    <w:basedOn w:val="DefaultParagraphFont"/>
    <w:link w:val="Subtitle"/>
    <w:uiPriority w:val="11"/>
    <w:rsid w:val="009C3C30"/>
    <w:rPr>
      <w:rFonts w:ascii="Times New Roman" w:hAnsi="Times New Roman"/>
      <w:b/>
      <w:spacing w:val="15"/>
      <w:sz w:val="32"/>
    </w:rPr>
  </w:style>
  <w:style w:type="character" w:styleId="Strong">
    <w:name w:val="Strong"/>
    <w:basedOn w:val="DefaultParagraphFont"/>
    <w:uiPriority w:val="22"/>
    <w:qFormat/>
    <w:rsid w:val="003224E7"/>
    <w:rPr>
      <w:rFonts w:ascii="Times New Roman" w:hAnsi="Times New Roman"/>
      <w:b/>
      <w:bCs/>
      <w:color w:val="auto"/>
    </w:rPr>
  </w:style>
  <w:style w:type="character" w:styleId="Emphasis">
    <w:name w:val="Emphasis"/>
    <w:basedOn w:val="DefaultParagraphFont"/>
    <w:uiPriority w:val="20"/>
    <w:qFormat/>
    <w:rsid w:val="003224E7"/>
    <w:rPr>
      <w:rFonts w:ascii="Times New Roman" w:hAnsi="Times New Roman"/>
      <w:i/>
      <w:iCs/>
      <w:color w:val="auto"/>
    </w:rPr>
  </w:style>
  <w:style w:type="paragraph" w:styleId="NoSpacing">
    <w:name w:val="No Spacing"/>
    <w:uiPriority w:val="1"/>
    <w:qFormat/>
    <w:rsid w:val="003224E7"/>
    <w:pPr>
      <w:spacing w:after="0" w:line="240" w:lineRule="auto"/>
    </w:pPr>
    <w:rPr>
      <w:rFonts w:ascii="Times New Roman" w:hAnsi="Times New Roman"/>
    </w:rPr>
  </w:style>
  <w:style w:type="paragraph" w:styleId="Quote">
    <w:name w:val="Quote"/>
    <w:basedOn w:val="Normal"/>
    <w:next w:val="Normal"/>
    <w:link w:val="QuoteChar"/>
    <w:uiPriority w:val="29"/>
    <w:qFormat/>
    <w:rsid w:val="003224E7"/>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3224E7"/>
    <w:rPr>
      <w:i/>
      <w:iCs/>
      <w:color w:val="404040" w:themeColor="text1" w:themeTint="BF"/>
    </w:rPr>
  </w:style>
  <w:style w:type="paragraph" w:styleId="IntenseQuote">
    <w:name w:val="Intense Quote"/>
    <w:basedOn w:val="Normal"/>
    <w:next w:val="Normal"/>
    <w:link w:val="IntenseQuoteChar"/>
    <w:uiPriority w:val="30"/>
    <w:qFormat/>
    <w:rsid w:val="003224E7"/>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3224E7"/>
    <w:rPr>
      <w:i/>
      <w:iCs/>
      <w:color w:val="404040" w:themeColor="text1" w:themeTint="BF"/>
    </w:rPr>
  </w:style>
  <w:style w:type="character" w:styleId="SubtleEmphasis">
    <w:name w:val="Subtle Emphasis"/>
    <w:basedOn w:val="DefaultParagraphFont"/>
    <w:uiPriority w:val="19"/>
    <w:qFormat/>
    <w:rsid w:val="003224E7"/>
    <w:rPr>
      <w:rFonts w:ascii="Times New Roman" w:hAnsi="Times New Roman"/>
      <w:i/>
      <w:iCs/>
      <w:color w:val="404040" w:themeColor="text1" w:themeTint="BF"/>
    </w:rPr>
  </w:style>
  <w:style w:type="character" w:styleId="IntenseEmphasis">
    <w:name w:val="Intense Emphasis"/>
    <w:basedOn w:val="DefaultParagraphFont"/>
    <w:uiPriority w:val="21"/>
    <w:qFormat/>
    <w:rsid w:val="003224E7"/>
    <w:rPr>
      <w:rFonts w:ascii="Times New Roman" w:hAnsi="Times New Roman"/>
      <w:b/>
      <w:bCs/>
      <w:i/>
      <w:iCs/>
      <w:color w:val="auto"/>
    </w:rPr>
  </w:style>
  <w:style w:type="character" w:styleId="SubtleReference">
    <w:name w:val="Subtle Reference"/>
    <w:basedOn w:val="DefaultParagraphFont"/>
    <w:uiPriority w:val="31"/>
    <w:qFormat/>
    <w:rsid w:val="003224E7"/>
    <w:rPr>
      <w:rFonts w:ascii="Times New Roman" w:hAnsi="Times New Roman"/>
      <w:smallCaps/>
      <w:color w:val="404040" w:themeColor="text1" w:themeTint="BF"/>
    </w:rPr>
  </w:style>
  <w:style w:type="character" w:styleId="IntenseReference">
    <w:name w:val="Intense Reference"/>
    <w:basedOn w:val="DefaultParagraphFont"/>
    <w:uiPriority w:val="32"/>
    <w:qFormat/>
    <w:rsid w:val="003224E7"/>
    <w:rPr>
      <w:rFonts w:ascii="Times New Roman" w:hAnsi="Times New Roman"/>
      <w:b/>
      <w:bCs/>
      <w:smallCaps/>
      <w:color w:val="404040" w:themeColor="text1" w:themeTint="BF"/>
      <w:spacing w:val="5"/>
    </w:rPr>
  </w:style>
  <w:style w:type="paragraph" w:styleId="TOCHeading">
    <w:name w:val="TOC Heading"/>
    <w:basedOn w:val="Heading1"/>
    <w:next w:val="Normal"/>
    <w:uiPriority w:val="39"/>
    <w:semiHidden/>
    <w:unhideWhenUsed/>
    <w:qFormat/>
    <w:rsid w:val="003224E7"/>
    <w:pPr>
      <w:outlineLvl w:val="9"/>
    </w:pPr>
  </w:style>
  <w:style w:type="paragraph" w:styleId="ListParagraph">
    <w:name w:val="List Paragraph"/>
    <w:basedOn w:val="Normal"/>
    <w:uiPriority w:val="34"/>
    <w:qFormat/>
    <w:rsid w:val="003224E7"/>
    <w:pPr>
      <w:ind w:left="720"/>
      <w:contextualSpacing/>
    </w:pPr>
  </w:style>
  <w:style w:type="paragraph" w:customStyle="1" w:styleId="Author">
    <w:name w:val="Author"/>
    <w:basedOn w:val="Heading3"/>
    <w:qFormat/>
    <w:rsid w:val="003224E7"/>
    <w:pPr>
      <w:jc w:val="center"/>
    </w:pPr>
    <w:rPr>
      <w:sz w:val="36"/>
    </w:rPr>
  </w:style>
  <w:style w:type="paragraph" w:customStyle="1" w:styleId="Chapter">
    <w:name w:val="Chapter"/>
    <w:basedOn w:val="ChapterOne"/>
    <w:link w:val="ChapterChar"/>
    <w:qFormat/>
    <w:rsid w:val="0002192C"/>
    <w:pPr>
      <w:pageBreakBefore/>
      <w:ind w:firstLine="0"/>
      <w:jc w:val="center"/>
    </w:pPr>
    <w:rPr>
      <w:rFonts w:eastAsiaTheme="majorEastAsia"/>
    </w:rPr>
  </w:style>
  <w:style w:type="paragraph" w:customStyle="1" w:styleId="ChapterOne">
    <w:name w:val="Chapter One"/>
    <w:basedOn w:val="Normal"/>
    <w:link w:val="ChapterOneChar"/>
    <w:qFormat/>
    <w:rsid w:val="00E64B4B"/>
    <w:pPr>
      <w:spacing w:before="100" w:beforeAutospacing="1" w:after="480" w:line="360" w:lineRule="auto"/>
      <w:jc w:val="left"/>
    </w:pPr>
    <w:rPr>
      <w:b/>
      <w:sz w:val="36"/>
      <w:szCs w:val="56"/>
    </w:rPr>
  </w:style>
  <w:style w:type="character" w:customStyle="1" w:styleId="ChapterOneChar">
    <w:name w:val="Chapter One Char"/>
    <w:basedOn w:val="DefaultParagraphFont"/>
    <w:link w:val="ChapterOne"/>
    <w:rsid w:val="00E64B4B"/>
    <w:rPr>
      <w:rFonts w:ascii="Times New Roman" w:hAnsi="Times New Roman"/>
      <w:b/>
      <w:sz w:val="36"/>
      <w:szCs w:val="56"/>
    </w:rPr>
  </w:style>
  <w:style w:type="character" w:customStyle="1" w:styleId="ChapterChar">
    <w:name w:val="Chapter Char"/>
    <w:basedOn w:val="ChapterOneChar"/>
    <w:link w:val="Chapter"/>
    <w:rsid w:val="0002192C"/>
    <w:rPr>
      <w:rFonts w:ascii="Times New Roman" w:eastAsiaTheme="majorEastAsia" w:hAnsi="Times New Roman"/>
      <w:b/>
      <w:sz w:val="36"/>
      <w:szCs w:val="56"/>
    </w:rPr>
  </w:style>
  <w:style w:type="paragraph" w:customStyle="1" w:styleId="FirstParagraph">
    <w:name w:val="First Paragraph"/>
    <w:basedOn w:val="Normal"/>
    <w:link w:val="FirstParagraphChar"/>
    <w:qFormat/>
    <w:rsid w:val="00FC5151"/>
    <w:pPr>
      <w:ind w:firstLine="0"/>
    </w:pPr>
  </w:style>
  <w:style w:type="character" w:customStyle="1" w:styleId="FirstParagraphChar">
    <w:name w:val="First Paragraph Char"/>
    <w:basedOn w:val="DefaultParagraphFont"/>
    <w:link w:val="FirstParagraph"/>
    <w:rsid w:val="00FC5151"/>
    <w:rPr>
      <w:rFonts w:ascii="Times New Roman" w:hAnsi="Times New Roman"/>
      <w:sz w:val="24"/>
    </w:rPr>
  </w:style>
  <w:style w:type="paragraph" w:customStyle="1" w:styleId="SceneSeparator">
    <w:name w:val="Scene Separator"/>
    <w:basedOn w:val="Normal"/>
    <w:link w:val="SceneSeparatorChar"/>
    <w:qFormat/>
    <w:rsid w:val="00E64B4B"/>
    <w:pPr>
      <w:keepNext/>
      <w:spacing w:before="600" w:after="480"/>
      <w:ind w:firstLine="0"/>
      <w:jc w:val="center"/>
    </w:pPr>
    <w:rPr>
      <w:b/>
    </w:rPr>
  </w:style>
  <w:style w:type="character" w:customStyle="1" w:styleId="SceneSeparatorChar">
    <w:name w:val="Scene Separator Char"/>
    <w:basedOn w:val="DefaultParagraphFont"/>
    <w:link w:val="SceneSeparator"/>
    <w:rsid w:val="00E64B4B"/>
    <w:rPr>
      <w:rFonts w:ascii="Times New Roman" w:hAnsi="Times New Roman"/>
      <w:b/>
      <w:sz w:val="24"/>
    </w:rPr>
  </w:style>
  <w:style w:type="paragraph" w:customStyle="1" w:styleId="SWCentered">
    <w:name w:val="SWCentered"/>
    <w:basedOn w:val="Normal"/>
    <w:link w:val="SWCenteredChar"/>
    <w:qFormat/>
    <w:rsid w:val="00D70801"/>
    <w:pPr>
      <w:keepNext/>
      <w:spacing w:before="360" w:after="240"/>
      <w:ind w:firstLine="720"/>
      <w:jc w:val="center"/>
    </w:pPr>
    <w:rPr>
      <w:rFonts w:eastAsia="Calibri" w:cs="Times New Roman"/>
    </w:rPr>
  </w:style>
  <w:style w:type="character" w:customStyle="1" w:styleId="SWCenteredChar">
    <w:name w:val="SWCentered Char"/>
    <w:link w:val="SWCentered"/>
    <w:rsid w:val="00D70801"/>
    <w:rPr>
      <w:rFonts w:ascii="Times New Roman" w:eastAsia="Calibri" w:hAnsi="Times New Roman" w:cs="Times New Roman"/>
      <w:sz w:val="24"/>
    </w:rPr>
  </w:style>
  <w:style w:type="character" w:styleId="Hyperlink">
    <w:name w:val="Hyperlink"/>
    <w:uiPriority w:val="99"/>
    <w:unhideWhenUsed/>
    <w:rsid w:val="00D70801"/>
    <w:rPr>
      <w:color w:val="0563C1"/>
      <w:u w:val="single"/>
    </w:rPr>
  </w:style>
  <w:style w:type="character" w:styleId="FollowedHyperlink">
    <w:name w:val="FollowedHyperlink"/>
    <w:basedOn w:val="DefaultParagraphFont"/>
    <w:uiPriority w:val="99"/>
    <w:semiHidden/>
    <w:unhideWhenUsed/>
    <w:rsid w:val="00E440BC"/>
    <w:rPr>
      <w:color w:val="954F72" w:themeColor="followedHyperlink"/>
      <w:u w:val="single"/>
    </w:rPr>
  </w:style>
  <w:style w:type="paragraph" w:styleId="TOC3">
    <w:name w:val="toc 3"/>
    <w:basedOn w:val="Normal"/>
    <w:next w:val="Normal"/>
    <w:autoRedefine/>
    <w:uiPriority w:val="39"/>
    <w:unhideWhenUsed/>
    <w:rsid w:val="00930FFE"/>
    <w:pPr>
      <w:spacing w:after="100"/>
      <w:ind w:left="480"/>
    </w:pPr>
  </w:style>
  <w:style w:type="paragraph" w:styleId="TOC1">
    <w:name w:val="toc 1"/>
    <w:basedOn w:val="Normal"/>
    <w:next w:val="Normal"/>
    <w:autoRedefine/>
    <w:uiPriority w:val="39"/>
    <w:unhideWhenUsed/>
    <w:rsid w:val="00930FFE"/>
    <w:pPr>
      <w:spacing w:after="100"/>
    </w:pPr>
  </w:style>
  <w:style w:type="paragraph" w:styleId="Header">
    <w:name w:val="header"/>
    <w:basedOn w:val="Normal"/>
    <w:link w:val="HeaderChar"/>
    <w:uiPriority w:val="99"/>
    <w:unhideWhenUsed/>
    <w:rsid w:val="004B6711"/>
    <w:pPr>
      <w:tabs>
        <w:tab w:val="center" w:pos="4680"/>
        <w:tab w:val="right" w:pos="9360"/>
      </w:tabs>
      <w:spacing w:after="0"/>
    </w:pPr>
  </w:style>
  <w:style w:type="character" w:customStyle="1" w:styleId="HeaderChar">
    <w:name w:val="Header Char"/>
    <w:basedOn w:val="DefaultParagraphFont"/>
    <w:link w:val="Header"/>
    <w:uiPriority w:val="99"/>
    <w:rsid w:val="004B6711"/>
    <w:rPr>
      <w:rFonts w:ascii="Times New Roman" w:hAnsi="Times New Roman"/>
      <w:sz w:val="24"/>
    </w:rPr>
  </w:style>
  <w:style w:type="paragraph" w:styleId="Footer">
    <w:name w:val="footer"/>
    <w:basedOn w:val="Normal"/>
    <w:link w:val="FooterChar"/>
    <w:uiPriority w:val="99"/>
    <w:unhideWhenUsed/>
    <w:rsid w:val="004B6711"/>
    <w:pPr>
      <w:tabs>
        <w:tab w:val="center" w:pos="4680"/>
        <w:tab w:val="right" w:pos="9360"/>
      </w:tabs>
      <w:spacing w:after="0"/>
    </w:pPr>
  </w:style>
  <w:style w:type="character" w:customStyle="1" w:styleId="FooterChar">
    <w:name w:val="Footer Char"/>
    <w:basedOn w:val="DefaultParagraphFont"/>
    <w:link w:val="Footer"/>
    <w:uiPriority w:val="99"/>
    <w:rsid w:val="004B6711"/>
    <w:rPr>
      <w:rFonts w:ascii="Times New Roman" w:hAnsi="Times New Roman"/>
      <w:sz w:val="24"/>
    </w:rPr>
  </w:style>
  <w:style w:type="paragraph" w:customStyle="1" w:styleId="ChapterPrint">
    <w:name w:val="Chapter Print"/>
    <w:basedOn w:val="Chapter"/>
    <w:link w:val="ChapterPrintChar"/>
    <w:qFormat/>
    <w:rsid w:val="00D935F0"/>
    <w:pPr>
      <w:spacing w:before="2880" w:beforeAutospacing="0" w:after="1680"/>
    </w:pPr>
  </w:style>
  <w:style w:type="character" w:customStyle="1" w:styleId="ChapterPrintChar">
    <w:name w:val="Chapter Print Char"/>
    <w:basedOn w:val="ChapterChar"/>
    <w:link w:val="ChapterPrint"/>
    <w:rsid w:val="00D935F0"/>
    <w:rPr>
      <w:rFonts w:ascii="Times New Roman" w:eastAsiaTheme="majorEastAsia" w:hAnsi="Times New Roman"/>
      <w:b/>
      <w:sz w:val="56"/>
      <w:szCs w:val="56"/>
    </w:rPr>
  </w:style>
  <w:style w:type="paragraph" w:customStyle="1" w:styleId="Dedication">
    <w:name w:val="Dedication"/>
    <w:basedOn w:val="Author"/>
    <w:link w:val="DedicationChar"/>
    <w:qFormat/>
    <w:rsid w:val="00121723"/>
    <w:pPr>
      <w:spacing w:after="600"/>
    </w:pPr>
  </w:style>
  <w:style w:type="character" w:customStyle="1" w:styleId="DedicationChar">
    <w:name w:val="Dedication Char"/>
    <w:basedOn w:val="DefaultParagraphFont"/>
    <w:link w:val="Dedication"/>
    <w:rsid w:val="00121723"/>
    <w:rPr>
      <w:rFonts w:ascii="Times New Roman" w:eastAsiaTheme="majorEastAsia" w:hAnsi="Times New Roman" w:cstheme="majorBidi"/>
      <w:color w:val="0D0D0D" w:themeColor="text1" w:themeTint="F2"/>
      <w:sz w:val="36"/>
      <w:szCs w:val="24"/>
    </w:rPr>
  </w:style>
  <w:style w:type="paragraph" w:customStyle="1" w:styleId="Style1">
    <w:name w:val="Style1"/>
    <w:basedOn w:val="ChapterOne"/>
    <w:link w:val="Style1Char"/>
    <w:qFormat/>
    <w:rsid w:val="00E64B4B"/>
    <w:pPr>
      <w:pageBreakBefore/>
    </w:pPr>
    <w:rPr>
      <w:rFonts w:eastAsiaTheme="majorEastAsia"/>
    </w:rPr>
  </w:style>
  <w:style w:type="character" w:customStyle="1" w:styleId="Style1Char">
    <w:name w:val="Style1 Char"/>
    <w:basedOn w:val="ChapterOneChar"/>
    <w:link w:val="Style1"/>
    <w:rsid w:val="00E64B4B"/>
    <w:rPr>
      <w:rFonts w:ascii="Times New Roman" w:eastAsiaTheme="majorEastAsia" w:hAnsi="Times New Roman"/>
      <w:b/>
      <w:sz w:val="36"/>
      <w:szCs w:val="56"/>
    </w:rPr>
  </w:style>
  <w:style w:type="paragraph" w:customStyle="1" w:styleId="InsideTitle">
    <w:name w:val="Inside Title"/>
    <w:basedOn w:val="Title"/>
    <w:link w:val="InsideTitleChar"/>
    <w:qFormat/>
    <w:rsid w:val="009C3C30"/>
    <w:pPr>
      <w:spacing w:before="1200" w:after="1080"/>
    </w:pPr>
    <w:rPr>
      <w:sz w:val="40"/>
    </w:rPr>
  </w:style>
  <w:style w:type="character" w:customStyle="1" w:styleId="InsideTitleChar">
    <w:name w:val="Inside Title Char"/>
    <w:basedOn w:val="TitleChar"/>
    <w:link w:val="InsideTitle"/>
    <w:rsid w:val="009C3C30"/>
    <w:rPr>
      <w:rFonts w:ascii="Times New Roman" w:eastAsiaTheme="majorEastAsia" w:hAnsi="Times New Roman" w:cstheme="majorBidi"/>
      <w:spacing w:val="-10"/>
      <w:sz w:val="40"/>
      <w:szCs w:val="56"/>
    </w:rPr>
  </w:style>
  <w:style w:type="paragraph" w:customStyle="1" w:styleId="Chapter-Sub">
    <w:name w:val="Chapter - Sub"/>
    <w:basedOn w:val="ChapterOne"/>
    <w:link w:val="Chapter-SubChar"/>
    <w:qFormat/>
    <w:rsid w:val="007317B5"/>
    <w:pPr>
      <w:keepNext/>
      <w:spacing w:after="240"/>
    </w:pPr>
    <w:rPr>
      <w:rFonts w:eastAsiaTheme="majorEastAsia"/>
    </w:rPr>
  </w:style>
  <w:style w:type="character" w:customStyle="1" w:styleId="Chapter-SubChar">
    <w:name w:val="Chapter - Sub Char"/>
    <w:basedOn w:val="ChapterOneChar"/>
    <w:link w:val="Chapter-Sub"/>
    <w:rsid w:val="007317B5"/>
    <w:rPr>
      <w:rFonts w:ascii="Times New Roman" w:eastAsiaTheme="majorEastAsia" w:hAnsi="Times New Roman"/>
      <w:b/>
      <w:sz w:val="36"/>
      <w:szCs w:val="56"/>
    </w:rPr>
  </w:style>
  <w:style w:type="paragraph" w:customStyle="1" w:styleId="SWSection">
    <w:name w:val="SWSection"/>
    <w:basedOn w:val="Normal"/>
    <w:link w:val="SWSectionChar"/>
    <w:qFormat/>
    <w:rsid w:val="009B2BE8"/>
    <w:pPr>
      <w:spacing w:before="960" w:after="120" w:line="360" w:lineRule="auto"/>
      <w:jc w:val="center"/>
      <w:outlineLvl w:val="0"/>
    </w:pPr>
    <w:rPr>
      <w:rFonts w:eastAsia="Times New Roman" w:cs="Times New Roman"/>
      <w:b/>
      <w:color w:val="2E74B5"/>
      <w:sz w:val="32"/>
      <w:szCs w:val="32"/>
    </w:rPr>
  </w:style>
  <w:style w:type="character" w:customStyle="1" w:styleId="SWSectionChar">
    <w:name w:val="SWSection Char"/>
    <w:basedOn w:val="DefaultParagraphFont"/>
    <w:link w:val="SWSection"/>
    <w:rsid w:val="009B2BE8"/>
    <w:rPr>
      <w:rFonts w:ascii="Times New Roman" w:eastAsia="Times New Roman" w:hAnsi="Times New Roman" w:cs="Times New Roman"/>
      <w:b/>
      <w:color w:val="2E74B5"/>
      <w:sz w:val="32"/>
      <w:szCs w:val="32"/>
    </w:rPr>
  </w:style>
  <w:style w:type="character" w:styleId="CommentReference">
    <w:name w:val="annotation reference"/>
    <w:basedOn w:val="DefaultParagraphFont"/>
    <w:uiPriority w:val="99"/>
    <w:semiHidden/>
    <w:unhideWhenUsed/>
    <w:rsid w:val="00DC55C5"/>
    <w:rPr>
      <w:sz w:val="16"/>
      <w:szCs w:val="16"/>
    </w:rPr>
  </w:style>
  <w:style w:type="paragraph" w:styleId="CommentText">
    <w:name w:val="annotation text"/>
    <w:basedOn w:val="Normal"/>
    <w:link w:val="CommentTextChar"/>
    <w:uiPriority w:val="99"/>
    <w:semiHidden/>
    <w:unhideWhenUsed/>
    <w:rsid w:val="00DC55C5"/>
    <w:rPr>
      <w:sz w:val="20"/>
      <w:szCs w:val="20"/>
    </w:rPr>
  </w:style>
  <w:style w:type="character" w:customStyle="1" w:styleId="CommentTextChar">
    <w:name w:val="Comment Text Char"/>
    <w:basedOn w:val="DefaultParagraphFont"/>
    <w:link w:val="CommentText"/>
    <w:uiPriority w:val="99"/>
    <w:semiHidden/>
    <w:rsid w:val="00DC55C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C55C5"/>
    <w:rPr>
      <w:b/>
      <w:bCs/>
    </w:rPr>
  </w:style>
  <w:style w:type="character" w:customStyle="1" w:styleId="CommentSubjectChar">
    <w:name w:val="Comment Subject Char"/>
    <w:basedOn w:val="CommentTextChar"/>
    <w:link w:val="CommentSubject"/>
    <w:uiPriority w:val="99"/>
    <w:semiHidden/>
    <w:rsid w:val="00DC55C5"/>
    <w:rPr>
      <w:rFonts w:ascii="Times New Roman" w:hAnsi="Times New Roman"/>
      <w:b/>
      <w:bCs/>
      <w:sz w:val="20"/>
      <w:szCs w:val="20"/>
    </w:rPr>
  </w:style>
  <w:style w:type="paragraph" w:styleId="BalloonText">
    <w:name w:val="Balloon Text"/>
    <w:basedOn w:val="Normal"/>
    <w:link w:val="BalloonTextChar"/>
    <w:uiPriority w:val="99"/>
    <w:semiHidden/>
    <w:unhideWhenUsed/>
    <w:rsid w:val="00DC55C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5C5"/>
    <w:rPr>
      <w:rFonts w:ascii="Segoe UI" w:hAnsi="Segoe UI" w:cs="Segoe UI"/>
      <w:sz w:val="18"/>
      <w:szCs w:val="18"/>
    </w:rPr>
  </w:style>
  <w:style w:type="paragraph" w:styleId="Revision">
    <w:name w:val="Revision"/>
    <w:hidden/>
    <w:uiPriority w:val="99"/>
    <w:semiHidden/>
    <w:rsid w:val="00DC55C5"/>
    <w:pPr>
      <w:spacing w:after="0" w:line="240" w:lineRule="auto"/>
    </w:pPr>
    <w:rPr>
      <w:rFonts w:ascii="Times New Roman" w:hAnsi="Times New Roman"/>
      <w:sz w:val="24"/>
    </w:rPr>
  </w:style>
  <w:style w:type="paragraph" w:customStyle="1" w:styleId="SWtitle">
    <w:name w:val="SWtitle"/>
    <w:basedOn w:val="Normal"/>
    <w:link w:val="SWtitleChar"/>
    <w:qFormat/>
    <w:rsid w:val="00C4572E"/>
    <w:pPr>
      <w:keepNext/>
      <w:spacing w:before="100" w:after="100" w:afterAutospacing="1" w:line="259" w:lineRule="auto"/>
      <w:jc w:val="center"/>
    </w:pPr>
    <w:rPr>
      <w:rFonts w:eastAsiaTheme="minorHAnsi"/>
      <w:sz w:val="52"/>
    </w:rPr>
  </w:style>
  <w:style w:type="character" w:customStyle="1" w:styleId="SWtitleChar">
    <w:name w:val="SWtitle Char"/>
    <w:link w:val="SWtitle"/>
    <w:rsid w:val="00C4572E"/>
    <w:rPr>
      <w:rFonts w:ascii="Times New Roman" w:eastAsiaTheme="minorHAnsi" w:hAnsi="Times New Roman"/>
      <w:sz w:val="52"/>
    </w:rPr>
  </w:style>
  <w:style w:type="paragraph" w:styleId="NormalWeb">
    <w:name w:val="Normal (Web)"/>
    <w:basedOn w:val="Normal"/>
    <w:uiPriority w:val="99"/>
    <w:unhideWhenUsed/>
    <w:rsid w:val="00C4572E"/>
    <w:pPr>
      <w:spacing w:before="100" w:beforeAutospacing="1" w:after="100" w:afterAutospacing="1"/>
      <w:ind w:firstLine="0"/>
      <w:jc w:val="left"/>
    </w:pPr>
    <w:rPr>
      <w:rFonts w:eastAsia="Times New Roman" w:cs="Times New Roman"/>
      <w:szCs w:val="24"/>
    </w:rPr>
  </w:style>
  <w:style w:type="paragraph" w:styleId="TOC2">
    <w:name w:val="toc 2"/>
    <w:basedOn w:val="Normal"/>
    <w:next w:val="Normal"/>
    <w:autoRedefine/>
    <w:uiPriority w:val="39"/>
    <w:unhideWhenUsed/>
    <w:rsid w:val="001D3745"/>
    <w:pPr>
      <w:spacing w:after="100"/>
      <w:ind w:left="240"/>
    </w:pPr>
  </w:style>
  <w:style w:type="paragraph" w:styleId="TOC4">
    <w:name w:val="toc 4"/>
    <w:basedOn w:val="Normal"/>
    <w:next w:val="Normal"/>
    <w:autoRedefine/>
    <w:uiPriority w:val="39"/>
    <w:unhideWhenUsed/>
    <w:rsid w:val="003E6A4C"/>
    <w:pPr>
      <w:spacing w:after="100" w:line="259" w:lineRule="auto"/>
      <w:ind w:left="660" w:firstLine="0"/>
      <w:jc w:val="left"/>
    </w:pPr>
    <w:rPr>
      <w:rFonts w:asciiTheme="minorHAnsi" w:hAnsiTheme="minorHAnsi"/>
      <w:sz w:val="22"/>
    </w:rPr>
  </w:style>
  <w:style w:type="paragraph" w:styleId="TOC5">
    <w:name w:val="toc 5"/>
    <w:basedOn w:val="Normal"/>
    <w:next w:val="Normal"/>
    <w:autoRedefine/>
    <w:uiPriority w:val="39"/>
    <w:unhideWhenUsed/>
    <w:rsid w:val="003E6A4C"/>
    <w:pPr>
      <w:spacing w:after="100" w:line="259" w:lineRule="auto"/>
      <w:ind w:left="880" w:firstLine="0"/>
      <w:jc w:val="left"/>
    </w:pPr>
    <w:rPr>
      <w:rFonts w:asciiTheme="minorHAnsi" w:hAnsiTheme="minorHAnsi"/>
      <w:sz w:val="22"/>
    </w:rPr>
  </w:style>
  <w:style w:type="paragraph" w:styleId="TOC6">
    <w:name w:val="toc 6"/>
    <w:basedOn w:val="Normal"/>
    <w:next w:val="Normal"/>
    <w:autoRedefine/>
    <w:uiPriority w:val="39"/>
    <w:unhideWhenUsed/>
    <w:rsid w:val="003E6A4C"/>
    <w:pPr>
      <w:spacing w:after="100" w:line="259" w:lineRule="auto"/>
      <w:ind w:left="1100" w:firstLine="0"/>
      <w:jc w:val="left"/>
    </w:pPr>
    <w:rPr>
      <w:rFonts w:asciiTheme="minorHAnsi" w:hAnsiTheme="minorHAnsi"/>
      <w:sz w:val="22"/>
    </w:rPr>
  </w:style>
  <w:style w:type="paragraph" w:styleId="TOC7">
    <w:name w:val="toc 7"/>
    <w:basedOn w:val="Normal"/>
    <w:next w:val="Normal"/>
    <w:autoRedefine/>
    <w:uiPriority w:val="39"/>
    <w:unhideWhenUsed/>
    <w:rsid w:val="003E6A4C"/>
    <w:pPr>
      <w:spacing w:after="100" w:line="259" w:lineRule="auto"/>
      <w:ind w:left="1320" w:firstLine="0"/>
      <w:jc w:val="left"/>
    </w:pPr>
    <w:rPr>
      <w:rFonts w:asciiTheme="minorHAnsi" w:hAnsiTheme="minorHAnsi"/>
      <w:sz w:val="22"/>
    </w:rPr>
  </w:style>
  <w:style w:type="paragraph" w:styleId="TOC8">
    <w:name w:val="toc 8"/>
    <w:basedOn w:val="Normal"/>
    <w:next w:val="Normal"/>
    <w:autoRedefine/>
    <w:uiPriority w:val="39"/>
    <w:unhideWhenUsed/>
    <w:rsid w:val="003E6A4C"/>
    <w:pPr>
      <w:spacing w:after="100" w:line="259" w:lineRule="auto"/>
      <w:ind w:left="1540" w:firstLine="0"/>
      <w:jc w:val="left"/>
    </w:pPr>
    <w:rPr>
      <w:rFonts w:asciiTheme="minorHAnsi" w:hAnsiTheme="minorHAnsi"/>
      <w:sz w:val="22"/>
    </w:rPr>
  </w:style>
  <w:style w:type="paragraph" w:styleId="TOC9">
    <w:name w:val="toc 9"/>
    <w:basedOn w:val="Normal"/>
    <w:next w:val="Normal"/>
    <w:autoRedefine/>
    <w:uiPriority w:val="39"/>
    <w:unhideWhenUsed/>
    <w:rsid w:val="003E6A4C"/>
    <w:pPr>
      <w:spacing w:after="100" w:line="259" w:lineRule="auto"/>
      <w:ind w:left="1760" w:firstLine="0"/>
      <w:jc w:val="left"/>
    </w:pPr>
    <w:rPr>
      <w:rFonts w:asciiTheme="minorHAnsi" w:hAnsiTheme="minorHAnsi"/>
      <w:sz w:val="22"/>
    </w:rPr>
  </w:style>
  <w:style w:type="character" w:styleId="UnresolvedMention">
    <w:name w:val="Unresolved Mention"/>
    <w:basedOn w:val="DefaultParagraphFont"/>
    <w:uiPriority w:val="99"/>
    <w:semiHidden/>
    <w:unhideWhenUsed/>
    <w:rsid w:val="00523B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444810">
      <w:bodyDiv w:val="1"/>
      <w:marLeft w:val="0"/>
      <w:marRight w:val="0"/>
      <w:marTop w:val="0"/>
      <w:marBottom w:val="0"/>
      <w:divBdr>
        <w:top w:val="none" w:sz="0" w:space="0" w:color="auto"/>
        <w:left w:val="none" w:sz="0" w:space="0" w:color="auto"/>
        <w:bottom w:val="none" w:sz="0" w:space="0" w:color="auto"/>
        <w:right w:val="none" w:sz="0" w:space="0" w:color="auto"/>
      </w:divBdr>
    </w:div>
    <w:div w:id="945964990">
      <w:bodyDiv w:val="1"/>
      <w:marLeft w:val="0"/>
      <w:marRight w:val="0"/>
      <w:marTop w:val="0"/>
      <w:marBottom w:val="0"/>
      <w:divBdr>
        <w:top w:val="none" w:sz="0" w:space="0" w:color="auto"/>
        <w:left w:val="none" w:sz="0" w:space="0" w:color="auto"/>
        <w:bottom w:val="none" w:sz="0" w:space="0" w:color="auto"/>
        <w:right w:val="none" w:sz="0" w:space="0" w:color="auto"/>
      </w:divBdr>
    </w:div>
    <w:div w:id="1071849850">
      <w:bodyDiv w:val="1"/>
      <w:marLeft w:val="0"/>
      <w:marRight w:val="0"/>
      <w:marTop w:val="0"/>
      <w:marBottom w:val="0"/>
      <w:divBdr>
        <w:top w:val="none" w:sz="0" w:space="0" w:color="auto"/>
        <w:left w:val="none" w:sz="0" w:space="0" w:color="auto"/>
        <w:bottom w:val="none" w:sz="0" w:space="0" w:color="auto"/>
        <w:right w:val="none" w:sz="0" w:space="0" w:color="auto"/>
      </w:divBdr>
    </w:div>
    <w:div w:id="1372614912">
      <w:bodyDiv w:val="1"/>
      <w:marLeft w:val="0"/>
      <w:marRight w:val="0"/>
      <w:marTop w:val="0"/>
      <w:marBottom w:val="0"/>
      <w:divBdr>
        <w:top w:val="none" w:sz="0" w:space="0" w:color="auto"/>
        <w:left w:val="none" w:sz="0" w:space="0" w:color="auto"/>
        <w:bottom w:val="none" w:sz="0" w:space="0" w:color="auto"/>
        <w:right w:val="none" w:sz="0" w:space="0" w:color="auto"/>
      </w:divBdr>
    </w:div>
    <w:div w:id="1893812765">
      <w:bodyDiv w:val="1"/>
      <w:marLeft w:val="0"/>
      <w:marRight w:val="0"/>
      <w:marTop w:val="0"/>
      <w:marBottom w:val="0"/>
      <w:divBdr>
        <w:top w:val="none" w:sz="0" w:space="0" w:color="auto"/>
        <w:left w:val="none" w:sz="0" w:space="0" w:color="auto"/>
        <w:bottom w:val="none" w:sz="0" w:space="0" w:color="auto"/>
        <w:right w:val="none" w:sz="0" w:space="0" w:color="auto"/>
      </w:divBdr>
    </w:div>
    <w:div w:id="2012487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footer" Target="footer5.xml"/><Relationship Id="rId26" Type="http://schemas.openxmlformats.org/officeDocument/2006/relationships/header" Target="header7.xml"/><Relationship Id="rId21" Type="http://schemas.openxmlformats.org/officeDocument/2006/relationships/hyperlink" Target="https://en.wikipedia.org/wiki/Saxitoxin" TargetMode="External"/><Relationship Id="rId34" Type="http://schemas.openxmlformats.org/officeDocument/2006/relationships/hyperlink" Target="mailto:rayjaywriter@yahoo.com"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hyperlink" Target="https://www.rayjayperreault.com/?page_id=6766" TargetMode="External"/><Relationship Id="rId33" Type="http://schemas.openxmlformats.org/officeDocument/2006/relationships/hyperlink" Target="Http://facebook.com/rayjay.perreault" TargetMode="Externa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3.png"/><Relationship Id="rId32" Type="http://schemas.openxmlformats.org/officeDocument/2006/relationships/hyperlink" Target="http://rayjayperreault.com/"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www.amazon.com/dp/B073PJ67HM" TargetMode="External"/><Relationship Id="rId28" Type="http://schemas.openxmlformats.org/officeDocument/2006/relationships/footer" Target="footer7.xm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rayjayperreault.com/?page_id=6766" TargetMode="External"/><Relationship Id="rId22" Type="http://schemas.openxmlformats.org/officeDocument/2006/relationships/image" Target="media/image2.png"/><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yperlink" Target="http://twitter.com/rayjayperreault" TargetMode="External"/><Relationship Id="rId8" Type="http://schemas.openxmlformats.org/officeDocument/2006/relationships/header" Target="header2.xm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y\Documents\Custom%20Office%20Templates\KD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2017D-424C-4DBE-B25C-5F8DEB0E3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KDP</Template>
  <TotalTime>2</TotalTime>
  <Pages>529</Pages>
  <Words>101559</Words>
  <Characters>578890</Characters>
  <Application>Microsoft Office Word</Application>
  <DocSecurity>0</DocSecurity>
  <Lines>4824</Lines>
  <Paragraphs>1358</Paragraphs>
  <ScaleCrop>false</ScaleCrop>
  <HeadingPairs>
    <vt:vector size="2" baseType="variant">
      <vt:variant>
        <vt:lpstr>Title</vt:lpstr>
      </vt:variant>
      <vt:variant>
        <vt:i4>1</vt:i4>
      </vt:variant>
    </vt:vector>
  </HeadingPairs>
  <TitlesOfParts>
    <vt:vector size="1" baseType="lpstr">
      <vt:lpstr>EIIR V17</vt:lpstr>
    </vt:vector>
  </TitlesOfParts>
  <LinksUpToDate>false</LinksUpToDate>
  <CharactersWithSpaces>679091</CharactersWithSpaces>
  <SharedDoc>false</SharedDoc>
  <HyperlinksChanged>false</HyperlinksChanged>
  <AppVersion>16.0000</AppVersion>
  <Company>Raymond J Perreault</Company>
</Properties>
</file>

<file path=docProps/core.xml><?xml version="1.0" encoding="utf-8"?>
<cp:coreProperties xmlns:cp="http://schemas.openxmlformats.org/package/2006/metadata/core-properties" xmlns:dc="http://purl.org/dc/elements/1.1/" xmlns:dcterms="http://purl.org/dc/terms/" xmlns:xsi="http://www.w3.org/2001/XMLSchema-instance">
  <dc:subject/>
  <cp:keywords/>
  <dc:description/>
  <cp:lastModifiedBy>Ray Perreault</cp:lastModifiedBy>
  <cp:revision>2</cp:revision>
  <cp:lastPrinted>2016-08-24T18:37:00Z</cp:lastPrinted>
  <dcterms:created xsi:type="dcterms:W3CDTF">2023-12-22T03:44:00Z</dcterms:created>
  <dcterms:modified xsi:type="dcterms:W3CDTF">2023-12-22T03:44:00Z</dcterms:modified>
  <dc:title>EIIR V17</dc:title>
  <dc:creator>Ray</dc:creator>
  <dc:language>en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e99dfbc762af0ec5914542a494c547988c7d15b82a1da47a55e16e51f76da706</vt:lpwstr>
  </property>
</Properties>
</file>